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885" w:rsidRPr="00F231D3" w:rsidRDefault="00D23885" w:rsidP="00F231D3">
      <w:pPr>
        <w:spacing w:after="60" w:line="312" w:lineRule="auto"/>
        <w:jc w:val="both"/>
        <w:rPr>
          <w:rFonts w:ascii="Arial" w:hAnsi="Arial" w:cs="Arial"/>
        </w:rPr>
      </w:pPr>
      <w:r w:rsidRPr="00F231D3">
        <w:rPr>
          <w:rFonts w:ascii="Arial" w:hAnsi="Arial" w:cs="Arial"/>
        </w:rPr>
        <w:t xml:space="preserve">O Henrique fez um inquérito aos </w:t>
      </w:r>
      <w:r w:rsidR="007C2492" w:rsidRPr="00F231D3">
        <w:rPr>
          <w:rFonts w:ascii="Arial" w:hAnsi="Arial" w:cs="Arial"/>
        </w:rPr>
        <w:t xml:space="preserve">82 </w:t>
      </w:r>
      <w:r w:rsidRPr="00F231D3">
        <w:rPr>
          <w:rFonts w:ascii="Arial" w:hAnsi="Arial" w:cs="Arial"/>
        </w:rPr>
        <w:t>alunos das turmas do 10.º ano da sua escola sobre o tipo/género de canal preferido. Cada aluno apenas escolheu uma opção entre “Animação”, “Generalista”, “Desporto”, “Informação” e “Música”. Com a informação que recolhe</w:t>
      </w:r>
      <w:r w:rsidR="00991172">
        <w:rPr>
          <w:rFonts w:ascii="Arial" w:hAnsi="Arial" w:cs="Arial"/>
        </w:rPr>
        <w:t>u, construiu o gráfico seguinte.</w:t>
      </w:r>
    </w:p>
    <w:p w:rsidR="00D23885" w:rsidRPr="00F231D3" w:rsidRDefault="007428F4" w:rsidP="00F231D3">
      <w:pPr>
        <w:spacing w:after="60" w:line="312" w:lineRule="auto"/>
        <w:jc w:val="center"/>
        <w:rPr>
          <w:rFonts w:ascii="Arial" w:hAnsi="Arial" w:cs="Arial"/>
        </w:rPr>
      </w:pPr>
      <w:r w:rsidRPr="00F231D3">
        <w:rPr>
          <w:rFonts w:ascii="Arial" w:hAnsi="Arial" w:cs="Arial"/>
          <w:noProof/>
          <w:lang w:eastAsia="pt-PT"/>
        </w:rPr>
        <w:drawing>
          <wp:inline distT="0" distB="0" distL="0" distR="0" wp14:anchorId="76586C47">
            <wp:extent cx="2359704" cy="1536747"/>
            <wp:effectExtent l="0" t="0" r="254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704" cy="1536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4666" w:rsidRPr="00F231D3" w:rsidRDefault="00F231D3" w:rsidP="00F231D3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636F89">
        <w:rPr>
          <w:rFonts w:ascii="Arial" w:hAnsi="Arial" w:cs="Arial"/>
          <w:b/>
        </w:rPr>
        <w:t>1.</w:t>
      </w:r>
      <w:r w:rsidRPr="00F231D3">
        <w:rPr>
          <w:rFonts w:ascii="Arial" w:hAnsi="Arial" w:cs="Arial"/>
        </w:rPr>
        <w:t xml:space="preserve">  </w:t>
      </w:r>
      <w:r w:rsidR="00D23885" w:rsidRPr="00F231D3">
        <w:rPr>
          <w:rFonts w:ascii="Arial" w:hAnsi="Arial" w:cs="Arial"/>
        </w:rPr>
        <w:t>Que</w:t>
      </w:r>
      <w:proofErr w:type="gramEnd"/>
      <w:r w:rsidR="00D23885" w:rsidRPr="00F231D3">
        <w:rPr>
          <w:rFonts w:ascii="Arial" w:hAnsi="Arial" w:cs="Arial"/>
        </w:rPr>
        <w:t xml:space="preserve"> percentagem dos alunos inquiridos prefere os canais de Informação? </w:t>
      </w:r>
    </w:p>
    <w:p w:rsidR="009A4666" w:rsidRPr="00F231D3" w:rsidRDefault="00F231D3" w:rsidP="00F231D3">
      <w:pPr>
        <w:spacing w:after="60" w:line="312" w:lineRule="auto"/>
        <w:ind w:left="322" w:hanging="322"/>
        <w:jc w:val="both"/>
        <w:rPr>
          <w:rFonts w:ascii="Arial" w:hAnsi="Arial" w:cs="Arial"/>
        </w:rPr>
      </w:pPr>
      <w:proofErr w:type="gramStart"/>
      <w:r w:rsidRPr="00636F89">
        <w:rPr>
          <w:rFonts w:ascii="Arial" w:hAnsi="Arial" w:cs="Arial"/>
          <w:b/>
        </w:rPr>
        <w:t>2.</w:t>
      </w:r>
      <w:r w:rsidRPr="00F231D3">
        <w:rPr>
          <w:rFonts w:ascii="Arial" w:hAnsi="Arial" w:cs="Arial"/>
        </w:rPr>
        <w:t xml:space="preserve">  </w:t>
      </w:r>
      <w:r w:rsidR="00D23885" w:rsidRPr="00F231D3">
        <w:rPr>
          <w:rFonts w:ascii="Arial" w:hAnsi="Arial" w:cs="Arial"/>
        </w:rPr>
        <w:t>Quantos</w:t>
      </w:r>
      <w:proofErr w:type="gramEnd"/>
      <w:r w:rsidR="00D23885" w:rsidRPr="00F231D3">
        <w:rPr>
          <w:rFonts w:ascii="Arial" w:hAnsi="Arial" w:cs="Arial"/>
        </w:rPr>
        <w:t xml:space="preserve"> alunos a mais dizem preferir canais de Desporto em relação aos que dizem preferir canais de Animação?</w:t>
      </w:r>
    </w:p>
    <w:p w:rsidR="00074261" w:rsidRPr="00F231D3" w:rsidRDefault="00F231D3" w:rsidP="00991172">
      <w:pPr>
        <w:spacing w:after="60" w:line="312" w:lineRule="auto"/>
        <w:ind w:left="322" w:hanging="322"/>
        <w:rPr>
          <w:rFonts w:ascii="Arial" w:hAnsi="Arial" w:cs="Arial"/>
        </w:rPr>
      </w:pPr>
      <w:proofErr w:type="gramStart"/>
      <w:r w:rsidRPr="00636F89">
        <w:rPr>
          <w:rFonts w:ascii="Arial" w:hAnsi="Arial" w:cs="Arial"/>
          <w:b/>
        </w:rPr>
        <w:t>3.</w:t>
      </w:r>
      <w:r w:rsidRPr="00F231D3">
        <w:rPr>
          <w:rFonts w:ascii="Arial" w:hAnsi="Arial" w:cs="Arial"/>
        </w:rPr>
        <w:t xml:space="preserve">  </w:t>
      </w:r>
      <w:r w:rsidR="00D23885" w:rsidRPr="00F231D3">
        <w:rPr>
          <w:rFonts w:ascii="Arial" w:hAnsi="Arial" w:cs="Arial"/>
        </w:rPr>
        <w:t>Elabore</w:t>
      </w:r>
      <w:proofErr w:type="gramEnd"/>
      <w:r w:rsidR="00D23885" w:rsidRPr="00F231D3">
        <w:rPr>
          <w:rFonts w:ascii="Arial" w:hAnsi="Arial" w:cs="Arial"/>
        </w:rPr>
        <w:t xml:space="preserve"> uma tabela de frequências absolutas</w:t>
      </w:r>
      <w:r w:rsidR="00074261" w:rsidRPr="00F231D3">
        <w:rPr>
          <w:rFonts w:ascii="Arial" w:hAnsi="Arial" w:cs="Arial"/>
        </w:rPr>
        <w:t xml:space="preserve">, absolutas acumuladas, </w:t>
      </w:r>
      <w:r w:rsidR="00D23885" w:rsidRPr="00F231D3">
        <w:rPr>
          <w:rFonts w:ascii="Arial" w:hAnsi="Arial" w:cs="Arial"/>
        </w:rPr>
        <w:t>relativas (dízima e percentagem)</w:t>
      </w:r>
      <w:r w:rsidR="00074261" w:rsidRPr="00F231D3">
        <w:rPr>
          <w:rFonts w:ascii="Arial" w:hAnsi="Arial" w:cs="Arial"/>
        </w:rPr>
        <w:t xml:space="preserve"> e relativas acumuladas</w:t>
      </w:r>
      <w:r w:rsidR="00D23885" w:rsidRPr="00F231D3">
        <w:rPr>
          <w:rFonts w:ascii="Arial" w:hAnsi="Arial" w:cs="Arial"/>
        </w:rPr>
        <w:t xml:space="preserve">. </w:t>
      </w:r>
    </w:p>
    <w:p w:rsidR="009A4666" w:rsidRPr="00F231D3" w:rsidRDefault="007428F4" w:rsidP="00F231D3">
      <w:pPr>
        <w:spacing w:after="60" w:line="312" w:lineRule="auto"/>
        <w:ind w:left="322"/>
        <w:jc w:val="both"/>
        <w:rPr>
          <w:rFonts w:ascii="Arial" w:hAnsi="Arial" w:cs="Arial"/>
        </w:rPr>
      </w:pPr>
      <w:r w:rsidRPr="00F231D3">
        <w:rPr>
          <w:rFonts w:ascii="Arial" w:hAnsi="Arial" w:cs="Arial"/>
        </w:rPr>
        <w:t>Apresente as dízimas com quatro casas decimais</w:t>
      </w:r>
      <w:r w:rsidR="00074261" w:rsidRPr="00F231D3">
        <w:rPr>
          <w:rFonts w:ascii="Arial" w:hAnsi="Arial" w:cs="Arial"/>
        </w:rPr>
        <w:t xml:space="preserve"> e as percentagens com aproximação às centésimas</w:t>
      </w:r>
      <w:r w:rsidRPr="00F231D3">
        <w:rPr>
          <w:rFonts w:ascii="Arial" w:hAnsi="Arial" w:cs="Arial"/>
        </w:rPr>
        <w:t>.</w:t>
      </w:r>
    </w:p>
    <w:p w:rsidR="00D23885" w:rsidRPr="00F231D3" w:rsidRDefault="00F231D3" w:rsidP="00F231D3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636F89">
        <w:rPr>
          <w:rFonts w:ascii="Arial" w:hAnsi="Arial" w:cs="Arial"/>
          <w:b/>
        </w:rPr>
        <w:t>4.</w:t>
      </w:r>
      <w:r w:rsidRPr="00F231D3">
        <w:rPr>
          <w:rFonts w:ascii="Arial" w:hAnsi="Arial" w:cs="Arial"/>
        </w:rPr>
        <w:t xml:space="preserve">  </w:t>
      </w:r>
      <w:r w:rsidR="00D23885" w:rsidRPr="00F231D3">
        <w:rPr>
          <w:rFonts w:ascii="Arial" w:hAnsi="Arial" w:cs="Arial"/>
        </w:rPr>
        <w:t>Construa</w:t>
      </w:r>
      <w:proofErr w:type="gramEnd"/>
      <w:r w:rsidR="00D23885" w:rsidRPr="00F231D3">
        <w:rPr>
          <w:rFonts w:ascii="Arial" w:hAnsi="Arial" w:cs="Arial"/>
        </w:rPr>
        <w:t xml:space="preserve"> um gráfico de barras que represente os dados recolhidos pelo Henrique.</w:t>
      </w:r>
    </w:p>
    <w:p w:rsidR="006D5A38" w:rsidRDefault="00991172" w:rsidP="00F231D3">
      <w:pPr>
        <w:tabs>
          <w:tab w:val="left" w:pos="1035"/>
        </w:tabs>
        <w:spacing w:after="60" w:line="312" w:lineRule="auto"/>
        <w:rPr>
          <w:rFonts w:ascii="Arial" w:hAnsi="Arial" w:cs="Arial"/>
        </w:rPr>
      </w:pPr>
      <w:r w:rsidRPr="0099117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2ABBA" wp14:editId="3562C35B">
                <wp:simplePos x="0" y="0"/>
                <wp:positionH relativeFrom="page">
                  <wp:posOffset>716280</wp:posOffset>
                </wp:positionH>
                <wp:positionV relativeFrom="page">
                  <wp:posOffset>6522085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991172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991172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991172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991172" w:rsidRPr="00493BAA" w:rsidRDefault="00991172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991172" w:rsidRPr="0005099D" w:rsidRDefault="00991172" w:rsidP="00991172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2AB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4pt;margin-top:513.55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991172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991172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991172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991172" w:rsidRPr="00493BAA" w:rsidRDefault="00991172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991172" w:rsidRPr="0005099D" w:rsidRDefault="00991172" w:rsidP="00991172"/>
                  </w:txbxContent>
                </v:textbox>
                <w10:wrap type="through" anchorx="page" anchory="page"/>
              </v:shape>
            </w:pict>
          </mc:Fallback>
        </mc:AlternateContent>
      </w:r>
      <w:r w:rsidRPr="0099117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3946" wp14:editId="0FDFE65C">
                <wp:simplePos x="0" y="0"/>
                <wp:positionH relativeFrom="page">
                  <wp:posOffset>716915</wp:posOffset>
                </wp:positionH>
                <wp:positionV relativeFrom="page">
                  <wp:posOffset>6219825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991172" w:rsidRPr="007B1BAC" w:rsidRDefault="00991172" w:rsidP="00991172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12</w:t>
                            </w:r>
                          </w:p>
                          <w:p w:rsidR="00991172" w:rsidRPr="008F1141" w:rsidRDefault="00991172" w:rsidP="00991172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63946" id="Text Box 7" o:spid="_x0000_s1027" type="#_x0000_t202" style="position:absolute;margin-left:56.45pt;margin-top:489.7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Pp2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" filled="f" stroked="f">
                <v:path arrowok="t"/>
                <v:textbox>
                  <w:txbxContent>
                    <w:p w:rsidR="00991172" w:rsidRPr="007B1BAC" w:rsidRDefault="00991172" w:rsidP="00991172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r>
                        <w:rPr>
                          <w:spacing w:val="0"/>
                          <w:sz w:val="28"/>
                          <w:szCs w:val="28"/>
                        </w:rPr>
                        <w:t>Questão-aula 12</w:t>
                      </w:r>
                    </w:p>
                    <w:p w:rsidR="00991172" w:rsidRPr="008F1141" w:rsidRDefault="00991172" w:rsidP="00991172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991172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3158F19" wp14:editId="5D1F85A0">
            <wp:simplePos x="0" y="0"/>
            <wp:positionH relativeFrom="page">
              <wp:posOffset>5918835</wp:posOffset>
            </wp:positionH>
            <wp:positionV relativeFrom="page">
              <wp:posOffset>6276340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9117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C8E5D" wp14:editId="670E65EB">
                <wp:simplePos x="0" y="0"/>
                <wp:positionH relativeFrom="column">
                  <wp:posOffset>-789305</wp:posOffset>
                </wp:positionH>
                <wp:positionV relativeFrom="paragraph">
                  <wp:posOffset>196215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8CBF1" id="Rectangle 8" o:spid="_x0000_s1026" style="position:absolute;margin-left:-62.15pt;margin-top:15.45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" fillcolor="#d8d8d8 [2732]" stroked="f"/>
            </w:pict>
          </mc:Fallback>
        </mc:AlternateContent>
      </w:r>
    </w:p>
    <w:p w:rsidR="00991172" w:rsidRDefault="00991172" w:rsidP="00F231D3">
      <w:pPr>
        <w:tabs>
          <w:tab w:val="left" w:pos="1035"/>
        </w:tabs>
        <w:spacing w:after="60" w:line="312" w:lineRule="auto"/>
        <w:rPr>
          <w:rFonts w:ascii="Arial" w:hAnsi="Arial" w:cs="Arial"/>
        </w:rPr>
      </w:pPr>
    </w:p>
    <w:p w:rsidR="00991172" w:rsidRPr="008B2A37" w:rsidRDefault="00991172" w:rsidP="00991172">
      <w:pPr>
        <w:spacing w:after="60" w:line="312" w:lineRule="auto"/>
        <w:jc w:val="both"/>
        <w:rPr>
          <w:rFonts w:ascii="Arial" w:hAnsi="Arial" w:cs="Arial"/>
        </w:rPr>
      </w:pPr>
      <w:r w:rsidRPr="008B2A37">
        <w:rPr>
          <w:rFonts w:ascii="Arial" w:hAnsi="Arial" w:cs="Arial"/>
        </w:rPr>
        <w:t>Os tempos (em minutos) que os 26 alunos de uma turma do 10.º ano demoraram na resolução de uma ficha de trabalho foram os seguintes: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991172" w:rsidRPr="00991172" w:rsidTr="00814257">
        <w:trPr>
          <w:jc w:val="center"/>
        </w:trPr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61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75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70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73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77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68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55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50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68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71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50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64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65</w:t>
            </w:r>
          </w:p>
        </w:tc>
      </w:tr>
      <w:tr w:rsidR="00991172" w:rsidRPr="00991172" w:rsidTr="00814257">
        <w:trPr>
          <w:jc w:val="center"/>
        </w:trPr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70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75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69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57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60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66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79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77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51</w:t>
            </w:r>
          </w:p>
        </w:tc>
        <w:tc>
          <w:tcPr>
            <w:tcW w:w="576" w:type="dxa"/>
            <w:vAlign w:val="center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60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58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66</w:t>
            </w:r>
          </w:p>
        </w:tc>
        <w:tc>
          <w:tcPr>
            <w:tcW w:w="576" w:type="dxa"/>
          </w:tcPr>
          <w:p w:rsidR="00991172" w:rsidRPr="00991172" w:rsidRDefault="00991172" w:rsidP="00814257">
            <w:pPr>
              <w:spacing w:before="40" w:after="0" w:line="312" w:lineRule="auto"/>
              <w:jc w:val="both"/>
              <w:rPr>
                <w:rFonts w:ascii="Arial" w:hAnsi="Arial" w:cs="Arial"/>
              </w:rPr>
            </w:pPr>
            <w:r w:rsidRPr="00991172">
              <w:rPr>
                <w:rFonts w:ascii="Arial" w:hAnsi="Arial" w:cs="Arial"/>
              </w:rPr>
              <w:t>78</w:t>
            </w:r>
          </w:p>
        </w:tc>
      </w:tr>
    </w:tbl>
    <w:p w:rsidR="00991172" w:rsidRPr="00991172" w:rsidRDefault="00991172" w:rsidP="00991172">
      <w:pPr>
        <w:pStyle w:val="List4"/>
        <w:spacing w:after="60" w:line="312" w:lineRule="auto"/>
        <w:ind w:left="0" w:firstLine="0"/>
        <w:jc w:val="both"/>
        <w:rPr>
          <w:rFonts w:ascii="Arial" w:hAnsi="Arial" w:cs="Arial"/>
          <w:sz w:val="4"/>
          <w:szCs w:val="4"/>
        </w:rPr>
      </w:pPr>
    </w:p>
    <w:p w:rsidR="00991172" w:rsidRPr="008B2A37" w:rsidRDefault="00991172" w:rsidP="00991172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99117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Construa</w:t>
      </w:r>
      <w:proofErr w:type="gramEnd"/>
      <w:r>
        <w:rPr>
          <w:rFonts w:ascii="Arial" w:hAnsi="Arial" w:cs="Arial"/>
        </w:rPr>
        <w:t xml:space="preserve"> um diagrama de caule-</w:t>
      </w:r>
      <w:r w:rsidRPr="008B2A37">
        <w:rPr>
          <w:rFonts w:ascii="Arial" w:hAnsi="Arial" w:cs="Arial"/>
        </w:rPr>
        <w:t>e</w:t>
      </w:r>
      <w:r>
        <w:rPr>
          <w:rFonts w:ascii="Arial" w:hAnsi="Arial" w:cs="Arial"/>
        </w:rPr>
        <w:t>-</w:t>
      </w:r>
      <w:r w:rsidRPr="008B2A37">
        <w:rPr>
          <w:rFonts w:ascii="Arial" w:hAnsi="Arial" w:cs="Arial"/>
        </w:rPr>
        <w:t>folhas.</w:t>
      </w:r>
    </w:p>
    <w:p w:rsidR="00991172" w:rsidRPr="008B2A37" w:rsidRDefault="00991172" w:rsidP="00991172">
      <w:pPr>
        <w:spacing w:after="60" w:line="312" w:lineRule="auto"/>
        <w:ind w:left="378" w:hanging="378"/>
        <w:jc w:val="both"/>
        <w:rPr>
          <w:rFonts w:ascii="Arial" w:hAnsi="Arial" w:cs="Arial"/>
        </w:rPr>
      </w:pPr>
      <w:proofErr w:type="gramStart"/>
      <w:r w:rsidRPr="00991172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8B2A37">
        <w:rPr>
          <w:rFonts w:ascii="Arial" w:hAnsi="Arial" w:cs="Arial"/>
        </w:rPr>
        <w:t>Agrupando</w:t>
      </w:r>
      <w:proofErr w:type="gramEnd"/>
      <w:r w:rsidRPr="008B2A37">
        <w:rPr>
          <w:rFonts w:ascii="Arial" w:hAnsi="Arial" w:cs="Arial"/>
        </w:rPr>
        <w:t xml:space="preserve"> os dados em classes, elabore uma tabela de frequências absolutas e relativas, simples e acumuladas. </w:t>
      </w:r>
    </w:p>
    <w:p w:rsidR="00991172" w:rsidRPr="008B2A37" w:rsidRDefault="00991172" w:rsidP="00991172">
      <w:pPr>
        <w:spacing w:after="60" w:line="312" w:lineRule="auto"/>
        <w:ind w:firstLine="378"/>
        <w:jc w:val="both"/>
        <w:rPr>
          <w:rFonts w:ascii="Arial" w:hAnsi="Arial" w:cs="Arial"/>
        </w:rPr>
      </w:pPr>
      <w:r w:rsidRPr="008B2A37">
        <w:rPr>
          <w:rFonts w:ascii="Arial" w:hAnsi="Arial" w:cs="Arial"/>
        </w:rPr>
        <w:t>Se tiver de proceder a arredondamentos conserve duas casas decimais.</w:t>
      </w:r>
    </w:p>
    <w:p w:rsidR="00991172" w:rsidRPr="00F231D3" w:rsidRDefault="00991172" w:rsidP="00991172">
      <w:pPr>
        <w:spacing w:after="60" w:line="312" w:lineRule="auto"/>
        <w:ind w:left="378" w:hanging="378"/>
        <w:jc w:val="both"/>
        <w:rPr>
          <w:rFonts w:ascii="Arial" w:hAnsi="Arial" w:cs="Arial"/>
        </w:rPr>
      </w:pPr>
      <w:proofErr w:type="gramStart"/>
      <w:r w:rsidRPr="0099117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8B2A37">
        <w:rPr>
          <w:rFonts w:ascii="Arial" w:hAnsi="Arial" w:cs="Arial"/>
        </w:rPr>
        <w:t>Construa</w:t>
      </w:r>
      <w:proofErr w:type="gramEnd"/>
      <w:r w:rsidRPr="008B2A37">
        <w:rPr>
          <w:rFonts w:ascii="Arial" w:hAnsi="Arial" w:cs="Arial"/>
        </w:rPr>
        <w:t xml:space="preserve"> um histograma de frequências absolutas para os tempos que os alunos da turma do 10.º </w:t>
      </w:r>
      <w:proofErr w:type="gramStart"/>
      <w:r w:rsidRPr="008B2A37">
        <w:rPr>
          <w:rFonts w:ascii="Arial" w:hAnsi="Arial" w:cs="Arial"/>
        </w:rPr>
        <w:t>ano</w:t>
      </w:r>
      <w:proofErr w:type="gramEnd"/>
      <w:r w:rsidRPr="008B2A37">
        <w:rPr>
          <w:rFonts w:ascii="Arial" w:hAnsi="Arial" w:cs="Arial"/>
        </w:rPr>
        <w:t xml:space="preserve"> demoraram na resolução da ficha de trabalho.</w:t>
      </w:r>
    </w:p>
    <w:sectPr w:rsidR="00991172" w:rsidRPr="00F231D3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7A2" w:rsidRDefault="00DF47A2" w:rsidP="00D177B5">
      <w:pPr>
        <w:spacing w:after="0" w:line="240" w:lineRule="auto"/>
      </w:pPr>
      <w:r>
        <w:separator/>
      </w:r>
    </w:p>
  </w:endnote>
  <w:endnote w:type="continuationSeparator" w:id="0">
    <w:p w:rsidR="00DF47A2" w:rsidRDefault="00DF47A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7A2" w:rsidRDefault="00DF47A2" w:rsidP="00D177B5">
      <w:pPr>
        <w:spacing w:after="0" w:line="240" w:lineRule="auto"/>
      </w:pPr>
      <w:r>
        <w:separator/>
      </w:r>
    </w:p>
  </w:footnote>
  <w:footnote w:type="continuationSeparator" w:id="0">
    <w:p w:rsidR="00DF47A2" w:rsidRDefault="00DF47A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F231D3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053C0EE2" wp14:editId="6C13A82D">
          <wp:simplePos x="0" y="0"/>
          <wp:positionH relativeFrom="page">
            <wp:posOffset>5999949</wp:posOffset>
          </wp:positionH>
          <wp:positionV relativeFrom="page">
            <wp:posOffset>315761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058F5B2" wp14:editId="5FD681E2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F231D3">
                            <w:rPr>
                              <w:spacing w:val="0"/>
                              <w:sz w:val="28"/>
                              <w:szCs w:val="28"/>
                            </w:rPr>
                            <w:t>11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58F5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Questão-aula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F231D3">
                      <w:rPr>
                        <w:spacing w:val="0"/>
                        <w:sz w:val="28"/>
                        <w:szCs w:val="28"/>
                      </w:rPr>
                      <w:t>11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43419B3C" wp14:editId="46ED285C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95881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229EA" wp14:editId="067EBD58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229E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D253A2"/>
    <w:multiLevelType w:val="hybridMultilevel"/>
    <w:tmpl w:val="8C0C52A8"/>
    <w:lvl w:ilvl="0" w:tplc="571E71C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F6C6C7F"/>
    <w:multiLevelType w:val="multilevel"/>
    <w:tmpl w:val="E8D285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9040F2"/>
    <w:multiLevelType w:val="hybridMultilevel"/>
    <w:tmpl w:val="7F5C5954"/>
    <w:lvl w:ilvl="0" w:tplc="715C5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11"/>
  </w:num>
  <w:num w:numId="10">
    <w:abstractNumId w:val="0"/>
  </w:num>
  <w:num w:numId="11">
    <w:abstractNumId w:val="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61645"/>
    <w:rsid w:val="00072D1A"/>
    <w:rsid w:val="00074261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205CAA"/>
    <w:rsid w:val="00241938"/>
    <w:rsid w:val="0024556B"/>
    <w:rsid w:val="00266005"/>
    <w:rsid w:val="00267FCE"/>
    <w:rsid w:val="00271F71"/>
    <w:rsid w:val="00275D79"/>
    <w:rsid w:val="002816CC"/>
    <w:rsid w:val="00281C4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932BE"/>
    <w:rsid w:val="003C6016"/>
    <w:rsid w:val="003D0D01"/>
    <w:rsid w:val="003F115F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76446"/>
    <w:rsid w:val="00484070"/>
    <w:rsid w:val="00486FBC"/>
    <w:rsid w:val="00493735"/>
    <w:rsid w:val="00493BAA"/>
    <w:rsid w:val="004C44FD"/>
    <w:rsid w:val="004D0B7B"/>
    <w:rsid w:val="004D23F5"/>
    <w:rsid w:val="004E6D28"/>
    <w:rsid w:val="005067C5"/>
    <w:rsid w:val="00527DDC"/>
    <w:rsid w:val="00560EC5"/>
    <w:rsid w:val="00565F87"/>
    <w:rsid w:val="00566F8D"/>
    <w:rsid w:val="00596566"/>
    <w:rsid w:val="005A7F5C"/>
    <w:rsid w:val="005E1CF5"/>
    <w:rsid w:val="006007F1"/>
    <w:rsid w:val="00602C1E"/>
    <w:rsid w:val="00604E2B"/>
    <w:rsid w:val="00627293"/>
    <w:rsid w:val="00636F89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6D5A38"/>
    <w:rsid w:val="006E68CA"/>
    <w:rsid w:val="00701208"/>
    <w:rsid w:val="00715D47"/>
    <w:rsid w:val="007428F4"/>
    <w:rsid w:val="00750EA6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2492"/>
    <w:rsid w:val="007C335B"/>
    <w:rsid w:val="007D306A"/>
    <w:rsid w:val="007E180F"/>
    <w:rsid w:val="007F0B41"/>
    <w:rsid w:val="007F1401"/>
    <w:rsid w:val="008273B6"/>
    <w:rsid w:val="00844A97"/>
    <w:rsid w:val="00850CCD"/>
    <w:rsid w:val="00871045"/>
    <w:rsid w:val="008A7E0F"/>
    <w:rsid w:val="008C0723"/>
    <w:rsid w:val="008C0A05"/>
    <w:rsid w:val="008E6A72"/>
    <w:rsid w:val="00943EE4"/>
    <w:rsid w:val="009519C0"/>
    <w:rsid w:val="009559C7"/>
    <w:rsid w:val="00960394"/>
    <w:rsid w:val="00991172"/>
    <w:rsid w:val="00992A57"/>
    <w:rsid w:val="009A4666"/>
    <w:rsid w:val="009C2ABF"/>
    <w:rsid w:val="009E04ED"/>
    <w:rsid w:val="009E5E4B"/>
    <w:rsid w:val="009F3BB2"/>
    <w:rsid w:val="009F625A"/>
    <w:rsid w:val="00A02C7B"/>
    <w:rsid w:val="00A05E8F"/>
    <w:rsid w:val="00A115C4"/>
    <w:rsid w:val="00A25439"/>
    <w:rsid w:val="00A30B03"/>
    <w:rsid w:val="00A347F3"/>
    <w:rsid w:val="00A36E35"/>
    <w:rsid w:val="00A47FFA"/>
    <w:rsid w:val="00A7603F"/>
    <w:rsid w:val="00A863B9"/>
    <w:rsid w:val="00A975C1"/>
    <w:rsid w:val="00AC74EF"/>
    <w:rsid w:val="00AF2A9D"/>
    <w:rsid w:val="00AF61C1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AFD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F264C"/>
    <w:rsid w:val="00CF689B"/>
    <w:rsid w:val="00D177B5"/>
    <w:rsid w:val="00D23885"/>
    <w:rsid w:val="00D62E7B"/>
    <w:rsid w:val="00D7545E"/>
    <w:rsid w:val="00D84927"/>
    <w:rsid w:val="00D8605D"/>
    <w:rsid w:val="00DC1D29"/>
    <w:rsid w:val="00DC52DC"/>
    <w:rsid w:val="00DC5B66"/>
    <w:rsid w:val="00DF29E0"/>
    <w:rsid w:val="00DF47A2"/>
    <w:rsid w:val="00E1561C"/>
    <w:rsid w:val="00E1564E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31D3"/>
    <w:rsid w:val="00F26119"/>
    <w:rsid w:val="00F363B7"/>
    <w:rsid w:val="00F51F9E"/>
    <w:rsid w:val="00F54C60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D7A3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paragraph" w:styleId="List4">
    <w:name w:val="List 4"/>
    <w:basedOn w:val="Normal"/>
    <w:rsid w:val="00991172"/>
    <w:pPr>
      <w:spacing w:after="0" w:line="240" w:lineRule="auto"/>
      <w:ind w:left="1132" w:hanging="283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47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13</cp:revision>
  <cp:lastPrinted>2013-05-20T14:56:00Z</cp:lastPrinted>
  <dcterms:created xsi:type="dcterms:W3CDTF">2015-04-10T10:09:00Z</dcterms:created>
  <dcterms:modified xsi:type="dcterms:W3CDTF">2015-05-19T13:19:00Z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