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8CA" w:rsidRPr="004410E9" w:rsidRDefault="006E68CA" w:rsidP="00AE610A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4410E9">
        <w:rPr>
          <w:rFonts w:ascii="Arial" w:hAnsi="Arial" w:cs="Arial"/>
        </w:rPr>
        <w:t>A Constança, o Tiago e o Va</w:t>
      </w:r>
      <w:r w:rsidR="00A47FFA" w:rsidRPr="004410E9">
        <w:rPr>
          <w:rFonts w:ascii="Arial" w:hAnsi="Arial" w:cs="Arial"/>
        </w:rPr>
        <w:t>s</w:t>
      </w:r>
      <w:r w:rsidRPr="004410E9">
        <w:rPr>
          <w:rFonts w:ascii="Arial" w:hAnsi="Arial" w:cs="Arial"/>
        </w:rPr>
        <w:t xml:space="preserve">co herdaram </w:t>
      </w:r>
      <w:r w:rsidR="00A47FFA" w:rsidRPr="004410E9">
        <w:rPr>
          <w:rFonts w:ascii="Arial" w:hAnsi="Arial" w:cs="Arial"/>
        </w:rPr>
        <w:t>um conjunto de</w:t>
      </w:r>
      <w:r w:rsidRPr="004410E9">
        <w:rPr>
          <w:rFonts w:ascii="Arial" w:hAnsi="Arial" w:cs="Arial"/>
        </w:rPr>
        <w:t xml:space="preserve"> bens: um automóvel, uma casa, um apartamento, um conjunto de joias e 200</w:t>
      </w:r>
      <w:r w:rsidR="00051A2A">
        <w:rPr>
          <w:rFonts w:ascii="Arial" w:hAnsi="Arial" w:cs="Arial"/>
        </w:rPr>
        <w:t xml:space="preserve"> </w:t>
      </w:r>
      <w:r w:rsidRPr="004410E9">
        <w:rPr>
          <w:rFonts w:ascii="Arial" w:hAnsi="Arial" w:cs="Arial"/>
        </w:rPr>
        <w:t>000 euros em dinheiro.</w:t>
      </w:r>
    </w:p>
    <w:p w:rsidR="006E68CA" w:rsidRPr="004410E9" w:rsidRDefault="006E68CA" w:rsidP="00AE610A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4410E9">
        <w:rPr>
          <w:rFonts w:ascii="Arial" w:hAnsi="Arial" w:cs="Arial"/>
        </w:rPr>
        <w:t>Para efetuar a partilha vão utilizar o método das licitações secretas.</w:t>
      </w:r>
    </w:p>
    <w:p w:rsidR="006E68CA" w:rsidRPr="004410E9" w:rsidRDefault="006E68CA" w:rsidP="00AE610A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4410E9">
        <w:rPr>
          <w:rFonts w:ascii="Arial" w:hAnsi="Arial" w:cs="Arial"/>
        </w:rPr>
        <w:t>Na tabela que se segue encontram-se as licitações efetuadas por cada um dos intervenientes.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28"/>
        <w:gridCol w:w="2004"/>
        <w:gridCol w:w="2011"/>
        <w:gridCol w:w="2011"/>
      </w:tblGrid>
      <w:tr w:rsidR="006E68CA" w:rsidRPr="004410E9" w:rsidTr="002D76C6">
        <w:trPr>
          <w:trHeight w:val="302"/>
          <w:jc w:val="center"/>
        </w:trPr>
        <w:tc>
          <w:tcPr>
            <w:tcW w:w="2028" w:type="dxa"/>
            <w:shd w:val="clear" w:color="auto" w:fill="D9D9D9" w:themeFill="background1" w:themeFillShade="D9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/>
              <w:jc w:val="both"/>
              <w:rPr>
                <w:rFonts w:ascii="Arial" w:hAnsi="Arial" w:cs="Arial"/>
                <w:b/>
              </w:rPr>
            </w:pPr>
            <w:r w:rsidRPr="004410E9">
              <w:rPr>
                <w:rFonts w:ascii="Arial" w:hAnsi="Arial" w:cs="Arial"/>
                <w:b/>
              </w:rPr>
              <w:t>Bens</w:t>
            </w:r>
          </w:p>
        </w:tc>
        <w:tc>
          <w:tcPr>
            <w:tcW w:w="2004" w:type="dxa"/>
            <w:shd w:val="clear" w:color="auto" w:fill="F2F2F2" w:themeFill="background1" w:themeFillShade="F2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/>
              <w:jc w:val="center"/>
              <w:rPr>
                <w:rFonts w:ascii="Arial" w:hAnsi="Arial" w:cs="Arial"/>
                <w:b/>
              </w:rPr>
            </w:pPr>
            <w:r w:rsidRPr="004410E9">
              <w:rPr>
                <w:rFonts w:ascii="Arial" w:hAnsi="Arial" w:cs="Arial"/>
                <w:b/>
              </w:rPr>
              <w:t>Constança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/>
              <w:jc w:val="center"/>
              <w:rPr>
                <w:rFonts w:ascii="Arial" w:hAnsi="Arial" w:cs="Arial"/>
                <w:b/>
              </w:rPr>
            </w:pPr>
            <w:r w:rsidRPr="004410E9">
              <w:rPr>
                <w:rFonts w:ascii="Arial" w:hAnsi="Arial" w:cs="Arial"/>
                <w:b/>
              </w:rPr>
              <w:t>Tiago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/>
              <w:jc w:val="center"/>
              <w:rPr>
                <w:rFonts w:ascii="Arial" w:hAnsi="Arial" w:cs="Arial"/>
                <w:b/>
              </w:rPr>
            </w:pPr>
            <w:r w:rsidRPr="004410E9">
              <w:rPr>
                <w:rFonts w:ascii="Arial" w:hAnsi="Arial" w:cs="Arial"/>
                <w:b/>
              </w:rPr>
              <w:t>Vasco</w:t>
            </w:r>
          </w:p>
        </w:tc>
      </w:tr>
      <w:tr w:rsidR="006E68CA" w:rsidRPr="004410E9" w:rsidTr="002D76C6">
        <w:trPr>
          <w:trHeight w:val="302"/>
          <w:jc w:val="center"/>
        </w:trPr>
        <w:tc>
          <w:tcPr>
            <w:tcW w:w="2028" w:type="dxa"/>
            <w:shd w:val="clear" w:color="auto" w:fill="D9D9D9" w:themeFill="background1" w:themeFillShade="D9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/>
              <w:jc w:val="both"/>
              <w:rPr>
                <w:rFonts w:ascii="Arial" w:hAnsi="Arial" w:cs="Arial"/>
                <w:b/>
              </w:rPr>
            </w:pPr>
            <w:r w:rsidRPr="004410E9">
              <w:rPr>
                <w:rFonts w:ascii="Arial" w:hAnsi="Arial" w:cs="Arial"/>
                <w:b/>
              </w:rPr>
              <w:t>Dinheiro</w:t>
            </w:r>
          </w:p>
        </w:tc>
        <w:tc>
          <w:tcPr>
            <w:tcW w:w="2004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200 000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011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200 000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011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200 000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</w:tr>
      <w:tr w:rsidR="006E68CA" w:rsidRPr="004410E9" w:rsidTr="002D76C6">
        <w:trPr>
          <w:trHeight w:val="288"/>
          <w:jc w:val="center"/>
        </w:trPr>
        <w:tc>
          <w:tcPr>
            <w:tcW w:w="2028" w:type="dxa"/>
            <w:shd w:val="clear" w:color="auto" w:fill="D9D9D9" w:themeFill="background1" w:themeFillShade="D9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/>
              <w:jc w:val="both"/>
              <w:rPr>
                <w:rFonts w:ascii="Arial" w:hAnsi="Arial" w:cs="Arial"/>
                <w:b/>
              </w:rPr>
            </w:pPr>
            <w:r w:rsidRPr="004410E9">
              <w:rPr>
                <w:rFonts w:ascii="Arial" w:hAnsi="Arial" w:cs="Arial"/>
                <w:b/>
              </w:rPr>
              <w:t>Automóvel</w:t>
            </w:r>
          </w:p>
        </w:tc>
        <w:tc>
          <w:tcPr>
            <w:tcW w:w="2004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25 000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011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30 000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011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32 000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</w:tr>
      <w:tr w:rsidR="006E68CA" w:rsidRPr="004410E9" w:rsidTr="002D76C6">
        <w:trPr>
          <w:trHeight w:val="302"/>
          <w:jc w:val="center"/>
        </w:trPr>
        <w:tc>
          <w:tcPr>
            <w:tcW w:w="2028" w:type="dxa"/>
            <w:shd w:val="clear" w:color="auto" w:fill="D9D9D9" w:themeFill="background1" w:themeFillShade="D9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/>
              <w:jc w:val="both"/>
              <w:rPr>
                <w:rFonts w:ascii="Arial" w:hAnsi="Arial" w:cs="Arial"/>
                <w:b/>
              </w:rPr>
            </w:pPr>
            <w:r w:rsidRPr="004410E9">
              <w:rPr>
                <w:rFonts w:ascii="Arial" w:hAnsi="Arial" w:cs="Arial"/>
                <w:b/>
              </w:rPr>
              <w:t>Casa</w:t>
            </w:r>
          </w:p>
        </w:tc>
        <w:tc>
          <w:tcPr>
            <w:tcW w:w="2004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180 000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011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210 000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011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190 000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</w:tr>
      <w:tr w:rsidR="006E68CA" w:rsidRPr="004410E9" w:rsidTr="002D76C6">
        <w:trPr>
          <w:trHeight w:val="302"/>
          <w:jc w:val="center"/>
        </w:trPr>
        <w:tc>
          <w:tcPr>
            <w:tcW w:w="2028" w:type="dxa"/>
            <w:shd w:val="clear" w:color="auto" w:fill="D9D9D9" w:themeFill="background1" w:themeFillShade="D9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/>
              <w:jc w:val="both"/>
              <w:rPr>
                <w:rFonts w:ascii="Arial" w:hAnsi="Arial" w:cs="Arial"/>
                <w:b/>
              </w:rPr>
            </w:pPr>
            <w:r w:rsidRPr="004410E9">
              <w:rPr>
                <w:rFonts w:ascii="Arial" w:hAnsi="Arial" w:cs="Arial"/>
                <w:b/>
              </w:rPr>
              <w:t>Apartamento</w:t>
            </w:r>
          </w:p>
        </w:tc>
        <w:tc>
          <w:tcPr>
            <w:tcW w:w="2004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80 000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011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100 000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011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110 000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</w:tr>
      <w:tr w:rsidR="006E68CA" w:rsidRPr="004410E9" w:rsidTr="002D76C6">
        <w:trPr>
          <w:trHeight w:val="302"/>
          <w:jc w:val="center"/>
        </w:trPr>
        <w:tc>
          <w:tcPr>
            <w:tcW w:w="2028" w:type="dxa"/>
            <w:shd w:val="clear" w:color="auto" w:fill="D9D9D9" w:themeFill="background1" w:themeFillShade="D9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/>
              <w:jc w:val="both"/>
              <w:rPr>
                <w:rFonts w:ascii="Arial" w:hAnsi="Arial" w:cs="Arial"/>
                <w:b/>
              </w:rPr>
            </w:pPr>
            <w:r w:rsidRPr="004410E9">
              <w:rPr>
                <w:rFonts w:ascii="Arial" w:hAnsi="Arial" w:cs="Arial"/>
                <w:b/>
              </w:rPr>
              <w:t>Joias</w:t>
            </w:r>
          </w:p>
        </w:tc>
        <w:tc>
          <w:tcPr>
            <w:tcW w:w="2004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50 000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011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30 000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011" w:type="dxa"/>
            <w:vAlign w:val="center"/>
          </w:tcPr>
          <w:p w:rsidR="006E68CA" w:rsidRPr="004410E9" w:rsidRDefault="006E68CA" w:rsidP="004410E9">
            <w:pPr>
              <w:pStyle w:val="ListParagraph"/>
              <w:autoSpaceDE w:val="0"/>
              <w:autoSpaceDN w:val="0"/>
              <w:adjustRightInd w:val="0"/>
              <w:spacing w:before="40" w:after="0"/>
              <w:ind w:left="0" w:right="385"/>
              <w:jc w:val="right"/>
              <w:rPr>
                <w:rFonts w:ascii="Arial" w:hAnsi="Arial" w:cs="Arial"/>
              </w:rPr>
            </w:pPr>
            <w:r w:rsidRPr="004410E9">
              <w:rPr>
                <w:rFonts w:ascii="Arial" w:hAnsi="Arial" w:cs="Arial"/>
              </w:rPr>
              <w:t>40 000</w:t>
            </w:r>
            <w:r w:rsidR="004410E9">
              <w:rPr>
                <w:rFonts w:ascii="Arial" w:hAnsi="Arial" w:cs="Arial"/>
              </w:rPr>
              <w:t xml:space="preserve"> €</w:t>
            </w:r>
          </w:p>
        </w:tc>
      </w:tr>
    </w:tbl>
    <w:p w:rsidR="006E68CA" w:rsidRPr="00AE610A" w:rsidRDefault="006E68CA" w:rsidP="004410E9">
      <w:pPr>
        <w:pStyle w:val="ListParagraph"/>
        <w:autoSpaceDE w:val="0"/>
        <w:autoSpaceDN w:val="0"/>
        <w:adjustRightInd w:val="0"/>
        <w:spacing w:after="60" w:line="312" w:lineRule="auto"/>
        <w:ind w:left="284"/>
        <w:jc w:val="both"/>
        <w:rPr>
          <w:rFonts w:ascii="Arial" w:hAnsi="Arial" w:cs="Arial"/>
          <w:sz w:val="4"/>
          <w:szCs w:val="4"/>
        </w:rPr>
      </w:pPr>
    </w:p>
    <w:p w:rsidR="006E68CA" w:rsidRPr="004410E9" w:rsidRDefault="00AE610A" w:rsidP="00AE610A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E610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8C6DFB" wp14:editId="2063FD71">
                <wp:simplePos x="0" y="0"/>
                <wp:positionH relativeFrom="column">
                  <wp:posOffset>-783250</wp:posOffset>
                </wp:positionH>
                <wp:positionV relativeFrom="paragraph">
                  <wp:posOffset>302851</wp:posOffset>
                </wp:positionV>
                <wp:extent cx="7644765" cy="1253490"/>
                <wp:effectExtent l="0" t="0" r="0" b="381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4765" cy="12534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FD8A6E" id="Rectangle 8" o:spid="_x0000_s1026" style="position:absolute;margin-left:-61.65pt;margin-top:23.85pt;width:601.95pt;height:9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" fillcolor="#d8d8d8 [2732]" stroked="f"/>
            </w:pict>
          </mc:Fallback>
        </mc:AlternateContent>
      </w:r>
      <w:r w:rsidR="006E68CA" w:rsidRPr="004410E9">
        <w:rPr>
          <w:rFonts w:ascii="Arial" w:hAnsi="Arial" w:cs="Arial"/>
        </w:rPr>
        <w:t>Descreva como será efetuada a partilha equilibrada dos bens.</w:t>
      </w:r>
    </w:p>
    <w:p w:rsidR="006E68CA" w:rsidRDefault="00AE610A" w:rsidP="004410E9">
      <w:pPr>
        <w:spacing w:after="60" w:line="312" w:lineRule="auto"/>
      </w:pPr>
      <w:r w:rsidRPr="00AE610A"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32E75CD" wp14:editId="1869FA97">
            <wp:simplePos x="0" y="0"/>
            <wp:positionH relativeFrom="page">
              <wp:posOffset>6019800</wp:posOffset>
            </wp:positionH>
            <wp:positionV relativeFrom="page">
              <wp:posOffset>4273550</wp:posOffset>
            </wp:positionV>
            <wp:extent cx="683260" cy="199390"/>
            <wp:effectExtent l="0" t="0" r="254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E610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325AEE" wp14:editId="54D7091E">
                <wp:simplePos x="0" y="0"/>
                <wp:positionH relativeFrom="page">
                  <wp:posOffset>831215</wp:posOffset>
                </wp:positionH>
                <wp:positionV relativeFrom="page">
                  <wp:posOffset>4219575</wp:posOffset>
                </wp:positionV>
                <wp:extent cx="6010910" cy="316865"/>
                <wp:effectExtent l="0" t="0" r="0" b="6985"/>
                <wp:wrapThrough wrapText="bothSides">
                  <wp:wrapPolygon edited="0">
                    <wp:start x="137" y="0"/>
                    <wp:lineTo x="137" y="20778"/>
                    <wp:lineTo x="21358" y="20778"/>
                    <wp:lineTo x="21358" y="0"/>
                    <wp:lineTo x="137" y="0"/>
                  </wp:wrapPolygon>
                </wp:wrapThrough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0910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:rsidR="00AE610A" w:rsidRPr="007B1BAC" w:rsidRDefault="00AE610A" w:rsidP="00AE610A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Questão</w:t>
                            </w:r>
                            <w:proofErr w:type="spellEnd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-aula 10</w:t>
                            </w:r>
                          </w:p>
                          <w:p w:rsidR="00AE610A" w:rsidRPr="008F1141" w:rsidRDefault="00AE610A" w:rsidP="00AE610A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325AE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5.45pt;margin-top:332.25pt;width:473.3pt;height:24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" filled="f" stroked="f">
                <v:path arrowok="t"/>
                <v:textbox>
                  <w:txbxContent>
                    <w:p w:rsidR="00AE610A" w:rsidRPr="007B1BAC" w:rsidRDefault="00AE610A" w:rsidP="00AE610A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pacing w:val="0"/>
                          <w:sz w:val="28"/>
                          <w:szCs w:val="28"/>
                        </w:rPr>
                        <w:t>Questão</w:t>
                      </w:r>
                      <w:proofErr w:type="spellEnd"/>
                      <w:r>
                        <w:rPr>
                          <w:spacing w:val="0"/>
                          <w:sz w:val="28"/>
                          <w:szCs w:val="28"/>
                        </w:rPr>
                        <w:t>-aula 10</w:t>
                      </w:r>
                    </w:p>
                    <w:p w:rsidR="00AE610A" w:rsidRPr="008F1141" w:rsidRDefault="00AE610A" w:rsidP="00AE610A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  <w:lang w:val="pt-PT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Pr="00AE610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A7FFAE" wp14:editId="69088064">
                <wp:simplePos x="0" y="0"/>
                <wp:positionH relativeFrom="page">
                  <wp:posOffset>830580</wp:posOffset>
                </wp:positionH>
                <wp:positionV relativeFrom="page">
                  <wp:posOffset>4522308</wp:posOffset>
                </wp:positionV>
                <wp:extent cx="5985510" cy="648335"/>
                <wp:effectExtent l="0" t="0" r="0" b="18415"/>
                <wp:wrapThrough wrapText="bothSides">
                  <wp:wrapPolygon edited="0">
                    <wp:start x="69" y="0"/>
                    <wp:lineTo x="69" y="21579"/>
                    <wp:lineTo x="21449" y="21579"/>
                    <wp:lineTo x="21449" y="0"/>
                    <wp:lineTo x="69" y="0"/>
                  </wp:wrapPolygon>
                </wp:wrapThrough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5510" cy="64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Look w:val="04A0" w:firstRow="1" w:lastRow="0" w:firstColumn="1" w:lastColumn="0" w:noHBand="0" w:noVBand="1"/>
                            </w:tblPr>
                            <w:tblGrid>
                              <w:gridCol w:w="5928"/>
                              <w:gridCol w:w="965"/>
                              <w:gridCol w:w="685"/>
                              <w:gridCol w:w="1622"/>
                            </w:tblGrid>
                            <w:tr w:rsidR="00AE610A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AE610A" w:rsidRPr="00493BAA" w:rsidRDefault="00AE610A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da </w:t>
                                  </w:r>
                                  <w:proofErr w:type="spellStart"/>
                                  <w:r w:rsidRPr="00493BAA">
                                    <w:t>Escola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01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E610A" w:rsidRPr="00493BAA" w:rsidRDefault="00AE610A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  <w:r w:rsidRPr="00493BAA">
                                    <w:t xml:space="preserve"> </w:t>
                                  </w:r>
                                  <w:proofErr w:type="spellStart"/>
                                  <w:r w:rsidRPr="00493BAA">
                                    <w:t>letivo</w:t>
                                  </w:r>
                                  <w:proofErr w:type="spellEnd"/>
                                  <w:r w:rsidRPr="00493BAA">
                                    <w:t xml:space="preserve"> 20      /20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E610A" w:rsidRPr="00493BAA" w:rsidRDefault="00AE610A" w:rsidP="00072D1A">
                                  <w:pPr>
                                    <w:pStyle w:val="IDENTIFICACAO"/>
                                  </w:pPr>
                                  <w:r w:rsidRPr="00493BAA">
                                    <w:t>M</w:t>
                                  </w:r>
                                  <w:r>
                                    <w:t>ACS</w:t>
                                  </w:r>
                                  <w:r w:rsidRPr="00493BAA">
                                    <w:t xml:space="preserve"> | </w:t>
                                  </w:r>
                                  <w:r>
                                    <w:t>10</w:t>
                                  </w:r>
                                  <w:r w:rsidRPr="00493BAA">
                                    <w:t xml:space="preserve">.º </w:t>
                                  </w: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AE610A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AE610A" w:rsidRPr="00493BAA" w:rsidRDefault="00AE610A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do </w:t>
                                  </w:r>
                                  <w:proofErr w:type="spellStart"/>
                                  <w:r w:rsidRPr="00493BAA"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E610A" w:rsidRPr="00493BAA" w:rsidRDefault="00AE610A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E610A" w:rsidRPr="00493BAA" w:rsidRDefault="00AE610A" w:rsidP="00130517">
                                  <w:pPr>
                                    <w:pStyle w:val="IDENTIFICACAO"/>
                                  </w:pPr>
                                  <w:r w:rsidRPr="00493BAA"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E610A" w:rsidRPr="00493BAA" w:rsidRDefault="00AE610A" w:rsidP="00773ADD">
                                  <w:pPr>
                                    <w:pStyle w:val="IDENTIFICACAO"/>
                                  </w:pPr>
                                  <w:r w:rsidRPr="00493BAA">
                                    <w:t>Data</w:t>
                                  </w:r>
                                </w:p>
                              </w:tc>
                            </w:tr>
                            <w:tr w:rsidR="00AE610A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AE610A" w:rsidRPr="00493BAA" w:rsidRDefault="00AE610A" w:rsidP="00130517">
                                  <w:pPr>
                                    <w:pStyle w:val="IDENTIFICACAO"/>
                                  </w:pPr>
                                  <w:r w:rsidRPr="00493BAA"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E610A" w:rsidRPr="00493BAA" w:rsidRDefault="00AE610A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E610A" w:rsidRPr="00493BAA" w:rsidRDefault="00AE610A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E610A" w:rsidRPr="00493BAA" w:rsidRDefault="00AE610A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            /         /20</w:t>
                                  </w:r>
                                </w:p>
                              </w:tc>
                            </w:tr>
                          </w:tbl>
                          <w:p w:rsidR="00AE610A" w:rsidRPr="0005099D" w:rsidRDefault="00AE610A" w:rsidP="00AE610A"/>
                        </w:txbxContent>
                      </wps:txbx>
  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7FFA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65.4pt;margin-top:356.1pt;width:471.3pt;height:51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" filled="f" stroked="f">
                <v:path arrowok="t"/>
                <v:textbox inset="5.4pt,0,5.4pt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Look w:val="04A0" w:firstRow="1" w:lastRow="0" w:firstColumn="1" w:lastColumn="0" w:noHBand="0" w:noVBand="1"/>
                      </w:tblPr>
                      <w:tblGrid>
                        <w:gridCol w:w="5928"/>
                        <w:gridCol w:w="965"/>
                        <w:gridCol w:w="685"/>
                        <w:gridCol w:w="1622"/>
                      </w:tblGrid>
                      <w:tr w:rsidR="00AE610A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AE610A" w:rsidRPr="00493BAA" w:rsidRDefault="00AE610A" w:rsidP="00130517">
                            <w:pPr>
                              <w:pStyle w:val="IDENTIFICACAO"/>
                            </w:pPr>
                            <w:r w:rsidRPr="00493BAA">
                              <w:t xml:space="preserve">Nome da </w:t>
                            </w:r>
                            <w:proofErr w:type="spellStart"/>
                            <w:r w:rsidRPr="00493BAA">
                              <w:t>Escola</w:t>
                            </w:r>
                            <w:proofErr w:type="spellEnd"/>
                          </w:p>
                        </w:tc>
                        <w:tc>
                          <w:tcPr>
                            <w:tcW w:w="1701" w:type="dxa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E610A" w:rsidRPr="00493BAA" w:rsidRDefault="00AE610A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  <w:r w:rsidRPr="00493BAA">
                              <w:t xml:space="preserve"> </w:t>
                            </w:r>
                            <w:proofErr w:type="spellStart"/>
                            <w:r w:rsidRPr="00493BAA">
                              <w:t>letivo</w:t>
                            </w:r>
                            <w:proofErr w:type="spellEnd"/>
                            <w:r w:rsidRPr="00493BAA">
                              <w:t xml:space="preserve"> 20      /20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E610A" w:rsidRPr="00493BAA" w:rsidRDefault="00AE610A" w:rsidP="00072D1A">
                            <w:pPr>
                              <w:pStyle w:val="IDENTIFICACAO"/>
                            </w:pPr>
                            <w:r w:rsidRPr="00493BAA">
                              <w:t>M</w:t>
                            </w:r>
                            <w:r>
                              <w:t>ACS</w:t>
                            </w:r>
                            <w:r w:rsidRPr="00493BAA">
                              <w:t xml:space="preserve"> | </w:t>
                            </w:r>
                            <w:r>
                              <w:t>10</w:t>
                            </w:r>
                            <w:r w:rsidRPr="00493BAA">
                              <w:t xml:space="preserve">.º </w:t>
                            </w: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</w:p>
                        </w:tc>
                      </w:tr>
                      <w:tr w:rsidR="00AE610A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AE610A" w:rsidRPr="00493BAA" w:rsidRDefault="00AE610A" w:rsidP="00130517">
                            <w:pPr>
                              <w:pStyle w:val="IDENTIFICACAO"/>
                            </w:pPr>
                            <w:r w:rsidRPr="00493BAA">
                              <w:t xml:space="preserve">Nome do </w:t>
                            </w:r>
                            <w:proofErr w:type="spellStart"/>
                            <w:r w:rsidRPr="00493BAA"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AE610A" w:rsidRPr="00493BAA" w:rsidRDefault="00AE610A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AE610A" w:rsidRPr="00493BAA" w:rsidRDefault="00AE610A" w:rsidP="00130517">
                            <w:pPr>
                              <w:pStyle w:val="IDENTIFICACAO"/>
                            </w:pPr>
                            <w:r w:rsidRPr="00493BAA">
                              <w:t>N.º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AE610A" w:rsidRPr="00493BAA" w:rsidRDefault="00AE610A" w:rsidP="00773ADD">
                            <w:pPr>
                              <w:pStyle w:val="IDENTIFICACAO"/>
                            </w:pPr>
                            <w:r w:rsidRPr="00493BAA">
                              <w:t>Data</w:t>
                            </w:r>
                          </w:p>
                        </w:tc>
                      </w:tr>
                      <w:tr w:rsidR="00AE610A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AE610A" w:rsidRPr="00493BAA" w:rsidRDefault="00AE610A" w:rsidP="00130517">
                            <w:pPr>
                              <w:pStyle w:val="IDENTIFICACAO"/>
                            </w:pPr>
                            <w:r w:rsidRPr="00493BAA">
                              <w:t>Professor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AE610A" w:rsidRPr="00493BAA" w:rsidRDefault="00AE610A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AE610A" w:rsidRPr="00493BAA" w:rsidRDefault="00AE610A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AE610A" w:rsidRPr="00493BAA" w:rsidRDefault="00AE610A" w:rsidP="00130517">
                            <w:pPr>
                              <w:pStyle w:val="IDENTIFICACAO"/>
                            </w:pPr>
                            <w:r w:rsidRPr="00493BAA">
                              <w:t xml:space="preserve">            /         /20</w:t>
                            </w:r>
                          </w:p>
                        </w:tc>
                      </w:tr>
                    </w:tbl>
                    <w:p w:rsidR="00AE610A" w:rsidRPr="0005099D" w:rsidRDefault="00AE610A" w:rsidP="00AE610A"/>
                  </w:txbxContent>
                </v:textbox>
                <w10:wrap type="through" anchorx="page" anchory="page"/>
              </v:shape>
            </w:pict>
          </mc:Fallback>
        </mc:AlternateContent>
      </w:r>
    </w:p>
    <w:p w:rsidR="00AE610A" w:rsidRDefault="00AE610A" w:rsidP="004410E9">
      <w:pPr>
        <w:spacing w:after="60" w:line="312" w:lineRule="auto"/>
      </w:pPr>
    </w:p>
    <w:p w:rsidR="00AE610A" w:rsidRPr="002F1678" w:rsidRDefault="00051A2A" w:rsidP="00AE610A">
      <w:pPr>
        <w:spacing w:after="60" w:line="300" w:lineRule="auto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7456" behindDoc="0" locked="0" layoutInCell="1" allowOverlap="1" wp14:anchorId="3CD52A95" wp14:editId="58CF74C3">
            <wp:simplePos x="0" y="0"/>
            <wp:positionH relativeFrom="margin">
              <wp:posOffset>2665095</wp:posOffset>
            </wp:positionH>
            <wp:positionV relativeFrom="paragraph">
              <wp:posOffset>177990</wp:posOffset>
            </wp:positionV>
            <wp:extent cx="3808730" cy="1751330"/>
            <wp:effectExtent l="0" t="0" r="1270" b="1270"/>
            <wp:wrapSquare wrapText="bothSides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="00AE610A" w:rsidRPr="002F1678">
        <w:rPr>
          <w:rFonts w:ascii="Arial" w:hAnsi="Arial" w:cs="Arial"/>
        </w:rPr>
        <w:t>Analise os gráficos e responda às questões que são colocadas.</w:t>
      </w:r>
    </w:p>
    <w:p w:rsidR="00AE610A" w:rsidRPr="002F1678" w:rsidRDefault="00AE610A" w:rsidP="000C0872">
      <w:pPr>
        <w:autoSpaceDE w:val="0"/>
        <w:autoSpaceDN w:val="0"/>
        <w:adjustRightInd w:val="0"/>
        <w:spacing w:after="60" w:line="300" w:lineRule="auto"/>
        <w:ind w:left="280" w:hanging="280"/>
        <w:rPr>
          <w:rFonts w:ascii="Arial" w:hAnsi="Arial" w:cs="Arial"/>
        </w:rPr>
      </w:pPr>
      <w:proofErr w:type="gramStart"/>
      <w:r w:rsidRPr="002F1678">
        <w:rPr>
          <w:rFonts w:ascii="Arial" w:hAnsi="Arial" w:cs="Arial"/>
          <w:b/>
        </w:rPr>
        <w:t>1.</w:t>
      </w:r>
      <w:r w:rsidRPr="002F1678">
        <w:rPr>
          <w:rFonts w:ascii="Arial" w:hAnsi="Arial" w:cs="Arial"/>
        </w:rPr>
        <w:t xml:space="preserve">  Em</w:t>
      </w:r>
      <w:proofErr w:type="gramEnd"/>
      <w:r w:rsidRPr="002F1678">
        <w:rPr>
          <w:rFonts w:ascii="Arial" w:hAnsi="Arial" w:cs="Arial"/>
        </w:rPr>
        <w:t xml:space="preserve"> dez anos, qual foi a percentagem de aumento de mulheres possuidoras </w:t>
      </w:r>
      <w:bookmarkStart w:id="0" w:name="_GoBack"/>
      <w:bookmarkEnd w:id="0"/>
      <w:r w:rsidRPr="002F1678">
        <w:rPr>
          <w:rFonts w:ascii="Arial" w:hAnsi="Arial" w:cs="Arial"/>
        </w:rPr>
        <w:t>de um nível superior de educação? Apresente o resultado com uma casa decimal.</w:t>
      </w:r>
      <w:r w:rsidR="00051A2A" w:rsidRPr="00051A2A">
        <w:rPr>
          <w:noProof/>
        </w:rPr>
        <w:t xml:space="preserve"> </w:t>
      </w:r>
    </w:p>
    <w:p w:rsidR="00AE610A" w:rsidRPr="00296A4D" w:rsidRDefault="000C0872" w:rsidP="000C0872">
      <w:pPr>
        <w:autoSpaceDE w:val="0"/>
        <w:autoSpaceDN w:val="0"/>
        <w:adjustRightInd w:val="0"/>
        <w:spacing w:after="60" w:line="300" w:lineRule="auto"/>
        <w:ind w:left="280" w:hanging="280"/>
        <w:rPr>
          <w:rFonts w:ascii="Arial" w:hAnsi="Arial" w:cs="Arial"/>
        </w:rPr>
      </w:pPr>
      <w:r w:rsidRPr="000C0872">
        <w:rPr>
          <w:rFonts w:ascii="Arial" w:hAnsi="Arial" w:cs="Arial"/>
          <w:b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0EA58F8" wp14:editId="5963F663">
                <wp:simplePos x="0" y="0"/>
                <wp:positionH relativeFrom="column">
                  <wp:posOffset>3325495</wp:posOffset>
                </wp:positionH>
                <wp:positionV relativeFrom="paragraph">
                  <wp:posOffset>695515</wp:posOffset>
                </wp:positionV>
                <wp:extent cx="3090545" cy="3365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33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872" w:rsidRPr="000C0872" w:rsidRDefault="000C0872" w:rsidP="000C0872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0C087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População residente com 15 e mais anos de idade (Série 1998) por sexo, grupo etário e nível de educação, Portugal, 1998 e 2008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A58F8" id="Text Box 2" o:spid="_x0000_s1028" type="#_x0000_t202" style="position:absolute;left:0;text-align:left;margin-left:261.85pt;margin-top:54.75pt;width:243.35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" stroked="f">
                <v:textbox>
                  <w:txbxContent>
                    <w:p w:rsidR="000C0872" w:rsidRPr="000C0872" w:rsidRDefault="000C0872" w:rsidP="000C0872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0C0872">
                        <w:rPr>
                          <w:rFonts w:ascii="Arial" w:hAnsi="Arial" w:cs="Arial"/>
                          <w:sz w:val="14"/>
                          <w:szCs w:val="14"/>
                        </w:rPr>
                        <w:t>População residente com 15 e mais anos de idade (Série 1998) por sexo, grupo etário e nível de educação, Portugal, 1998 e 2008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AE610A" w:rsidRPr="00296A4D">
        <w:rPr>
          <w:rFonts w:ascii="Arial" w:hAnsi="Arial" w:cs="Arial"/>
          <w:b/>
        </w:rPr>
        <w:t>2.</w:t>
      </w:r>
      <w:r w:rsidR="00AE610A" w:rsidRPr="00296A4D">
        <w:rPr>
          <w:rFonts w:ascii="Arial" w:hAnsi="Arial" w:cs="Arial"/>
        </w:rPr>
        <w:t xml:space="preserve">  Em</w:t>
      </w:r>
      <w:proofErr w:type="gramEnd"/>
      <w:r w:rsidR="00AE610A" w:rsidRPr="00296A4D">
        <w:rPr>
          <w:rFonts w:ascii="Arial" w:hAnsi="Arial" w:cs="Arial"/>
        </w:rPr>
        <w:t xml:space="preserve"> termos de pontos percentuais, de quanto foi o aumento da percentagem de mulheres possuidoras de um nível superior de educação?</w:t>
      </w:r>
    </w:p>
    <w:p w:rsidR="00AE610A" w:rsidRPr="002F1678" w:rsidRDefault="000C0872" w:rsidP="000C0872">
      <w:pPr>
        <w:autoSpaceDE w:val="0"/>
        <w:autoSpaceDN w:val="0"/>
        <w:adjustRightInd w:val="0"/>
        <w:spacing w:after="60" w:line="300" w:lineRule="auto"/>
        <w:ind w:left="350" w:hanging="35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7E1B057" wp14:editId="4836C462">
            <wp:simplePos x="0" y="0"/>
            <wp:positionH relativeFrom="column">
              <wp:posOffset>3227705</wp:posOffset>
            </wp:positionH>
            <wp:positionV relativeFrom="paragraph">
              <wp:posOffset>323660</wp:posOffset>
            </wp:positionV>
            <wp:extent cx="3200400" cy="1553845"/>
            <wp:effectExtent l="0" t="0" r="0" b="8255"/>
            <wp:wrapSquare wrapText="bothSides"/>
            <wp:docPr id="1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AE610A" w:rsidRPr="002F1678">
        <w:rPr>
          <w:rFonts w:ascii="Arial" w:hAnsi="Arial" w:cs="Arial"/>
          <w:b/>
        </w:rPr>
        <w:t>3.</w:t>
      </w:r>
      <w:r w:rsidR="00AE610A">
        <w:rPr>
          <w:rFonts w:ascii="Arial" w:hAnsi="Arial" w:cs="Arial"/>
          <w:b/>
        </w:rPr>
        <w:t xml:space="preserve"> </w:t>
      </w:r>
      <w:r w:rsidR="00AE610A" w:rsidRPr="002F1678">
        <w:rPr>
          <w:rFonts w:ascii="Arial" w:hAnsi="Arial" w:cs="Arial"/>
        </w:rPr>
        <w:t xml:space="preserve"> Qual</w:t>
      </w:r>
      <w:proofErr w:type="gramEnd"/>
      <w:r w:rsidR="00AE610A" w:rsidRPr="002F1678">
        <w:rPr>
          <w:rFonts w:ascii="Arial" w:hAnsi="Arial" w:cs="Arial"/>
        </w:rPr>
        <w:t xml:space="preserve"> o género sexual que, durante este </w:t>
      </w:r>
      <w:r>
        <w:rPr>
          <w:rFonts w:ascii="Arial" w:hAnsi="Arial" w:cs="Arial"/>
        </w:rPr>
        <w:br/>
      </w:r>
      <w:proofErr w:type="gramStart"/>
      <w:r w:rsidR="00AE610A" w:rsidRPr="002F1678">
        <w:rPr>
          <w:rFonts w:ascii="Arial" w:hAnsi="Arial" w:cs="Arial"/>
        </w:rPr>
        <w:t>período</w:t>
      </w:r>
      <w:proofErr w:type="gramEnd"/>
      <w:r w:rsidR="00AE610A" w:rsidRPr="002F1678">
        <w:rPr>
          <w:rFonts w:ascii="Arial" w:hAnsi="Arial" w:cs="Arial"/>
        </w:rPr>
        <w:t>, manteve sempre a liderança em termos de assistência a menores?</w:t>
      </w:r>
    </w:p>
    <w:p w:rsidR="00AE610A" w:rsidRPr="002F1678" w:rsidRDefault="00AE610A" w:rsidP="000C0872">
      <w:pPr>
        <w:autoSpaceDE w:val="0"/>
        <w:autoSpaceDN w:val="0"/>
        <w:adjustRightInd w:val="0"/>
        <w:spacing w:after="60" w:line="300" w:lineRule="auto"/>
        <w:ind w:left="350" w:hanging="350"/>
        <w:rPr>
          <w:rFonts w:ascii="Arial" w:hAnsi="Arial" w:cs="Arial"/>
        </w:rPr>
      </w:pPr>
      <w:proofErr w:type="gramStart"/>
      <w:r w:rsidRPr="002F1678">
        <w:rPr>
          <w:rFonts w:ascii="Arial" w:hAnsi="Arial" w:cs="Arial"/>
          <w:b/>
        </w:rPr>
        <w:t>4.</w:t>
      </w:r>
      <w:r w:rsidRPr="002F16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2F1678">
        <w:rPr>
          <w:rFonts w:ascii="Arial" w:hAnsi="Arial" w:cs="Arial"/>
        </w:rPr>
        <w:t>Neste</w:t>
      </w:r>
      <w:proofErr w:type="gramEnd"/>
      <w:r w:rsidRPr="002F1678">
        <w:rPr>
          <w:rFonts w:ascii="Arial" w:hAnsi="Arial" w:cs="Arial"/>
        </w:rPr>
        <w:t xml:space="preserve"> século, em que ano se verificou o menor número de dias de duração da </w:t>
      </w:r>
      <w:r w:rsidR="000C0872">
        <w:rPr>
          <w:rFonts w:ascii="Arial" w:hAnsi="Arial" w:cs="Arial"/>
        </w:rPr>
        <w:br/>
      </w:r>
      <w:proofErr w:type="gramStart"/>
      <w:r w:rsidRPr="002F1678">
        <w:rPr>
          <w:rFonts w:ascii="Arial" w:hAnsi="Arial" w:cs="Arial"/>
        </w:rPr>
        <w:t>licença</w:t>
      </w:r>
      <w:proofErr w:type="gramEnd"/>
      <w:r w:rsidRPr="002F1678">
        <w:rPr>
          <w:rFonts w:ascii="Arial" w:hAnsi="Arial" w:cs="Arial"/>
        </w:rPr>
        <w:t xml:space="preserve"> para assistência a menores? </w:t>
      </w:r>
      <w:r w:rsidR="000C0872">
        <w:rPr>
          <w:rFonts w:ascii="Arial" w:hAnsi="Arial" w:cs="Arial"/>
        </w:rPr>
        <w:br/>
      </w:r>
      <w:r w:rsidRPr="002F1678">
        <w:rPr>
          <w:rFonts w:ascii="Arial" w:hAnsi="Arial" w:cs="Arial"/>
        </w:rPr>
        <w:t>E o maior?</w:t>
      </w:r>
    </w:p>
    <w:p w:rsidR="00AE610A" w:rsidRPr="00AE610A" w:rsidRDefault="000C0872" w:rsidP="000C0872">
      <w:pPr>
        <w:autoSpaceDE w:val="0"/>
        <w:autoSpaceDN w:val="0"/>
        <w:adjustRightInd w:val="0"/>
        <w:spacing w:after="60" w:line="300" w:lineRule="auto"/>
        <w:ind w:left="350" w:hanging="350"/>
        <w:rPr>
          <w:rFonts w:ascii="Arial" w:hAnsi="Arial" w:cs="Arial"/>
        </w:rPr>
      </w:pPr>
      <w:r w:rsidRPr="000C0872">
        <w:rPr>
          <w:rFonts w:ascii="Arial" w:hAnsi="Arial" w:cs="Arial"/>
          <w:b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60A8774" wp14:editId="3CFB633B">
                <wp:simplePos x="0" y="0"/>
                <wp:positionH relativeFrom="column">
                  <wp:posOffset>3331845</wp:posOffset>
                </wp:positionH>
                <wp:positionV relativeFrom="paragraph">
                  <wp:posOffset>445325</wp:posOffset>
                </wp:positionV>
                <wp:extent cx="3090545" cy="336550"/>
                <wp:effectExtent l="0" t="0" r="0" b="63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33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872" w:rsidRPr="000C0872" w:rsidRDefault="000C0872" w:rsidP="000C0872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Duração da licença especial para assistência a menores (dias)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por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sexo, Portugal, 1999-2008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A8774" id="_x0000_s1029" type="#_x0000_t202" style="position:absolute;left:0;text-align:left;margin-left:262.35pt;margin-top:35.05pt;width:243.35pt;height:2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" stroked="f">
                <v:textbox>
                  <w:txbxContent>
                    <w:p w:rsidR="000C0872" w:rsidRPr="000C0872" w:rsidRDefault="000C0872" w:rsidP="000C0872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Duração da licença especial para assistência a menores (dias)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br/>
                      </w:r>
                      <w:proofErr w:type="gramStart"/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por</w:t>
                      </w:r>
                      <w:proofErr w:type="gramEnd"/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sexo, Portugal, 1999-2008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AE610A" w:rsidRPr="002F1678">
        <w:rPr>
          <w:rFonts w:ascii="Arial" w:hAnsi="Arial" w:cs="Arial"/>
          <w:b/>
        </w:rPr>
        <w:t>5.</w:t>
      </w:r>
      <w:r w:rsidR="00AE610A" w:rsidRPr="002F1678">
        <w:rPr>
          <w:rFonts w:ascii="Arial" w:hAnsi="Arial" w:cs="Arial"/>
        </w:rPr>
        <w:t xml:space="preserve"> </w:t>
      </w:r>
      <w:r w:rsidR="00AE610A">
        <w:rPr>
          <w:rFonts w:ascii="Arial" w:hAnsi="Arial" w:cs="Arial"/>
        </w:rPr>
        <w:t xml:space="preserve"> </w:t>
      </w:r>
      <w:r w:rsidR="00AE610A" w:rsidRPr="002F1678">
        <w:rPr>
          <w:rFonts w:ascii="Arial" w:hAnsi="Arial" w:cs="Arial"/>
        </w:rPr>
        <w:t>A</w:t>
      </w:r>
      <w:proofErr w:type="gramEnd"/>
      <w:r w:rsidR="00AE610A" w:rsidRPr="002F1678">
        <w:rPr>
          <w:rFonts w:ascii="Arial" w:hAnsi="Arial" w:cs="Arial"/>
        </w:rPr>
        <w:t xml:space="preserve"> maior percentagem de aumento (de 1999 para 2008) verificou-se nos homens ou nas mulheres? Indique, com aproximação às décimas, as respetivas percentagens.</w:t>
      </w:r>
      <w:r w:rsidRPr="000C0872">
        <w:rPr>
          <w:noProof/>
        </w:rPr>
        <w:t xml:space="preserve"> </w:t>
      </w:r>
    </w:p>
    <w:sectPr w:rsidR="00AE610A" w:rsidRPr="00AE610A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C60" w:rsidRDefault="00F54C60" w:rsidP="00D177B5">
      <w:pPr>
        <w:spacing w:after="0" w:line="240" w:lineRule="auto"/>
      </w:pPr>
      <w:r>
        <w:separator/>
      </w:r>
    </w:p>
  </w:endnote>
  <w:endnote w:type="continuationSeparator" w:id="0">
    <w:p w:rsidR="00F54C60" w:rsidRDefault="00F54C6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C60" w:rsidRDefault="00F54C60" w:rsidP="00D177B5">
      <w:pPr>
        <w:spacing w:after="0" w:line="240" w:lineRule="auto"/>
      </w:pPr>
      <w:r>
        <w:separator/>
      </w:r>
    </w:p>
  </w:footnote>
  <w:footnote w:type="continuationSeparator" w:id="0">
    <w:p w:rsidR="00F54C60" w:rsidRDefault="00F54C6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E1E" w:rsidRDefault="004410E9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7DC5791F" wp14:editId="1BC48A82">
          <wp:simplePos x="0" y="0"/>
          <wp:positionH relativeFrom="page">
            <wp:posOffset>5998845</wp:posOffset>
          </wp:positionH>
          <wp:positionV relativeFrom="page">
            <wp:posOffset>307975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90F88BE" wp14:editId="23FDC1D5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4410E9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4410E9">
                            <w:rPr>
                              <w:spacing w:val="0"/>
                              <w:sz w:val="28"/>
                              <w:szCs w:val="28"/>
                            </w:rPr>
                            <w:t>9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0F88B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4410E9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spacing w:val="0"/>
                        <w:sz w:val="28"/>
                        <w:szCs w:val="28"/>
                      </w:rPr>
                      <w:t>Questão</w:t>
                    </w:r>
                    <w:proofErr w:type="spellEnd"/>
                    <w:r>
                      <w:rPr>
                        <w:spacing w:val="0"/>
                        <w:sz w:val="28"/>
                        <w:szCs w:val="28"/>
                      </w:rPr>
                      <w:t>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4410E9">
                      <w:rPr>
                        <w:spacing w:val="0"/>
                        <w:sz w:val="28"/>
                        <w:szCs w:val="28"/>
                      </w:rPr>
                      <w:t>9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5901D5EE" wp14:editId="3678E53A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DD3C8E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6FEACC6" wp14:editId="03370572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FEACC6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21D94"/>
    <w:multiLevelType w:val="multilevel"/>
    <w:tmpl w:val="EFE264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AD253A2"/>
    <w:multiLevelType w:val="hybridMultilevel"/>
    <w:tmpl w:val="8C0C52A8"/>
    <w:lvl w:ilvl="0" w:tplc="571E71C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E2D74B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E6427E1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990CFD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F4D40F5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5EE0A36"/>
    <w:multiLevelType w:val="hybridMultilevel"/>
    <w:tmpl w:val="AA6200C4"/>
    <w:lvl w:ilvl="0" w:tplc="B0D2FF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6E07E8"/>
    <w:multiLevelType w:val="hybridMultilevel"/>
    <w:tmpl w:val="50BCD452"/>
    <w:lvl w:ilvl="0" w:tplc="CF1CFEA6">
      <w:start w:val="1"/>
      <w:numFmt w:val="decimal"/>
      <w:lvlText w:val="%1."/>
      <w:lvlJc w:val="left"/>
      <w:pPr>
        <w:ind w:left="720" w:hanging="360"/>
      </w:pPr>
      <w:rPr>
        <w:b/>
        <w:color w:val="244061" w:themeColor="accent1" w:themeShade="8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1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50C7"/>
    <w:rsid w:val="00026F40"/>
    <w:rsid w:val="00050A3C"/>
    <w:rsid w:val="00051A2A"/>
    <w:rsid w:val="00061645"/>
    <w:rsid w:val="00072D1A"/>
    <w:rsid w:val="0007453C"/>
    <w:rsid w:val="000C0872"/>
    <w:rsid w:val="000C1FA9"/>
    <w:rsid w:val="000C37B1"/>
    <w:rsid w:val="000E7931"/>
    <w:rsid w:val="000F3806"/>
    <w:rsid w:val="000F5C16"/>
    <w:rsid w:val="000F6C0B"/>
    <w:rsid w:val="00121922"/>
    <w:rsid w:val="0012481C"/>
    <w:rsid w:val="00130517"/>
    <w:rsid w:val="00136792"/>
    <w:rsid w:val="00150354"/>
    <w:rsid w:val="00173606"/>
    <w:rsid w:val="00205CAA"/>
    <w:rsid w:val="00241938"/>
    <w:rsid w:val="00266005"/>
    <w:rsid w:val="00267FCE"/>
    <w:rsid w:val="00271F71"/>
    <w:rsid w:val="00275D79"/>
    <w:rsid w:val="002816CC"/>
    <w:rsid w:val="00281C41"/>
    <w:rsid w:val="0028798A"/>
    <w:rsid w:val="002A1042"/>
    <w:rsid w:val="002B01A7"/>
    <w:rsid w:val="002D76C6"/>
    <w:rsid w:val="002E164A"/>
    <w:rsid w:val="002E3C3E"/>
    <w:rsid w:val="003012AD"/>
    <w:rsid w:val="00330765"/>
    <w:rsid w:val="0034395C"/>
    <w:rsid w:val="00360BC9"/>
    <w:rsid w:val="0036406B"/>
    <w:rsid w:val="003C6016"/>
    <w:rsid w:val="003D0D01"/>
    <w:rsid w:val="003F5448"/>
    <w:rsid w:val="003F5A65"/>
    <w:rsid w:val="00402571"/>
    <w:rsid w:val="004054BC"/>
    <w:rsid w:val="0040597E"/>
    <w:rsid w:val="00412654"/>
    <w:rsid w:val="00416800"/>
    <w:rsid w:val="00433136"/>
    <w:rsid w:val="004346C1"/>
    <w:rsid w:val="00437247"/>
    <w:rsid w:val="004410E9"/>
    <w:rsid w:val="004602AB"/>
    <w:rsid w:val="00476446"/>
    <w:rsid w:val="00484070"/>
    <w:rsid w:val="00493735"/>
    <w:rsid w:val="00493BAA"/>
    <w:rsid w:val="004C44FD"/>
    <w:rsid w:val="004D0B7B"/>
    <w:rsid w:val="004D23F5"/>
    <w:rsid w:val="004E6D28"/>
    <w:rsid w:val="005067C5"/>
    <w:rsid w:val="00527DDC"/>
    <w:rsid w:val="00560EC5"/>
    <w:rsid w:val="00565F87"/>
    <w:rsid w:val="00596566"/>
    <w:rsid w:val="005A7F5C"/>
    <w:rsid w:val="005E1CF5"/>
    <w:rsid w:val="006007F1"/>
    <w:rsid w:val="00604E2B"/>
    <w:rsid w:val="00627293"/>
    <w:rsid w:val="00637659"/>
    <w:rsid w:val="00653546"/>
    <w:rsid w:val="00687576"/>
    <w:rsid w:val="00690CB4"/>
    <w:rsid w:val="006A50CF"/>
    <w:rsid w:val="006A59C6"/>
    <w:rsid w:val="006A7561"/>
    <w:rsid w:val="006B3889"/>
    <w:rsid w:val="006B611D"/>
    <w:rsid w:val="006C3C18"/>
    <w:rsid w:val="006D4D88"/>
    <w:rsid w:val="006E68CA"/>
    <w:rsid w:val="00701208"/>
    <w:rsid w:val="00715D47"/>
    <w:rsid w:val="00750EA6"/>
    <w:rsid w:val="00751EFB"/>
    <w:rsid w:val="0076259D"/>
    <w:rsid w:val="00773ADD"/>
    <w:rsid w:val="00787FD3"/>
    <w:rsid w:val="00794D89"/>
    <w:rsid w:val="00797030"/>
    <w:rsid w:val="007A5DAC"/>
    <w:rsid w:val="007B03B3"/>
    <w:rsid w:val="007B1BAC"/>
    <w:rsid w:val="007B66B9"/>
    <w:rsid w:val="007C335B"/>
    <w:rsid w:val="007E180F"/>
    <w:rsid w:val="007F0B41"/>
    <w:rsid w:val="007F1401"/>
    <w:rsid w:val="008273B6"/>
    <w:rsid w:val="00844A97"/>
    <w:rsid w:val="00850CCD"/>
    <w:rsid w:val="00871045"/>
    <w:rsid w:val="008A7E0F"/>
    <w:rsid w:val="008C0723"/>
    <w:rsid w:val="008C0A05"/>
    <w:rsid w:val="008E6A72"/>
    <w:rsid w:val="00943EE4"/>
    <w:rsid w:val="009519C0"/>
    <w:rsid w:val="009559C7"/>
    <w:rsid w:val="00960394"/>
    <w:rsid w:val="00992A57"/>
    <w:rsid w:val="009C2ABF"/>
    <w:rsid w:val="009E04ED"/>
    <w:rsid w:val="009E5E4B"/>
    <w:rsid w:val="009F3BB2"/>
    <w:rsid w:val="009F625A"/>
    <w:rsid w:val="00A02C7B"/>
    <w:rsid w:val="00A115C4"/>
    <w:rsid w:val="00A25439"/>
    <w:rsid w:val="00A30B03"/>
    <w:rsid w:val="00A347F3"/>
    <w:rsid w:val="00A36E35"/>
    <w:rsid w:val="00A47FFA"/>
    <w:rsid w:val="00A7603F"/>
    <w:rsid w:val="00A863B9"/>
    <w:rsid w:val="00AC74EF"/>
    <w:rsid w:val="00AE610A"/>
    <w:rsid w:val="00AF61C1"/>
    <w:rsid w:val="00B07384"/>
    <w:rsid w:val="00B108B4"/>
    <w:rsid w:val="00B11E9E"/>
    <w:rsid w:val="00B35244"/>
    <w:rsid w:val="00B45FB8"/>
    <w:rsid w:val="00B50C52"/>
    <w:rsid w:val="00B514FB"/>
    <w:rsid w:val="00B5659F"/>
    <w:rsid w:val="00B655E1"/>
    <w:rsid w:val="00B905CA"/>
    <w:rsid w:val="00BA3232"/>
    <w:rsid w:val="00BA4776"/>
    <w:rsid w:val="00BB57A9"/>
    <w:rsid w:val="00BB77A9"/>
    <w:rsid w:val="00BC0644"/>
    <w:rsid w:val="00BC3E20"/>
    <w:rsid w:val="00BE0AAD"/>
    <w:rsid w:val="00BE18BB"/>
    <w:rsid w:val="00BE6E70"/>
    <w:rsid w:val="00BF5DA5"/>
    <w:rsid w:val="00C23320"/>
    <w:rsid w:val="00C300BE"/>
    <w:rsid w:val="00C3039C"/>
    <w:rsid w:val="00C32C48"/>
    <w:rsid w:val="00C34871"/>
    <w:rsid w:val="00C46AFD"/>
    <w:rsid w:val="00C5596E"/>
    <w:rsid w:val="00C615BE"/>
    <w:rsid w:val="00C672AF"/>
    <w:rsid w:val="00C7120E"/>
    <w:rsid w:val="00C733E6"/>
    <w:rsid w:val="00C930CE"/>
    <w:rsid w:val="00CC37AD"/>
    <w:rsid w:val="00CC6822"/>
    <w:rsid w:val="00CD377D"/>
    <w:rsid w:val="00CD4144"/>
    <w:rsid w:val="00CF264C"/>
    <w:rsid w:val="00CF689B"/>
    <w:rsid w:val="00D177B5"/>
    <w:rsid w:val="00D62E7B"/>
    <w:rsid w:val="00D7545E"/>
    <w:rsid w:val="00D84927"/>
    <w:rsid w:val="00D8605D"/>
    <w:rsid w:val="00DC52DC"/>
    <w:rsid w:val="00DC5B66"/>
    <w:rsid w:val="00DF29E0"/>
    <w:rsid w:val="00E1561C"/>
    <w:rsid w:val="00E1564E"/>
    <w:rsid w:val="00E46B42"/>
    <w:rsid w:val="00E54AF7"/>
    <w:rsid w:val="00E60C0D"/>
    <w:rsid w:val="00E64B16"/>
    <w:rsid w:val="00E66E6F"/>
    <w:rsid w:val="00E70E42"/>
    <w:rsid w:val="00E755D9"/>
    <w:rsid w:val="00E92489"/>
    <w:rsid w:val="00E9265E"/>
    <w:rsid w:val="00EC0E72"/>
    <w:rsid w:val="00EC67C6"/>
    <w:rsid w:val="00EE0E1E"/>
    <w:rsid w:val="00EE2317"/>
    <w:rsid w:val="00EF52A7"/>
    <w:rsid w:val="00F007C4"/>
    <w:rsid w:val="00F1013F"/>
    <w:rsid w:val="00F26119"/>
    <w:rsid w:val="00F363B7"/>
    <w:rsid w:val="00F51F9E"/>
    <w:rsid w:val="00F54C60"/>
    <w:rsid w:val="00F5791C"/>
    <w:rsid w:val="00F64F89"/>
    <w:rsid w:val="00F702C8"/>
    <w:rsid w:val="00F71C89"/>
    <w:rsid w:val="00F77632"/>
    <w:rsid w:val="00F804DC"/>
    <w:rsid w:val="00F80B4F"/>
    <w:rsid w:val="00FA19DC"/>
    <w:rsid w:val="00FA4B5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19</TotalTime>
  <Pages>1</Pages>
  <Words>212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10</cp:revision>
  <cp:lastPrinted>2013-05-20T14:56:00Z</cp:lastPrinted>
  <dcterms:created xsi:type="dcterms:W3CDTF">2015-04-07T11:05:00Z</dcterms:created>
  <dcterms:modified xsi:type="dcterms:W3CDTF">2015-05-19T13:18:00Z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