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BBE" w:rsidRPr="00A91B43" w:rsidRDefault="00B9095D">
      <w:pPr>
        <w:widowControl w:val="0"/>
        <w:tabs>
          <w:tab w:val="left" w:pos="8200"/>
        </w:tabs>
        <w:autoSpaceDE w:val="0"/>
        <w:autoSpaceDN w:val="0"/>
        <w:adjustRightInd w:val="0"/>
        <w:spacing w:before="51" w:after="0" w:line="240" w:lineRule="auto"/>
        <w:ind w:left="117"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B9095D">
        <w:rPr>
          <w:noProof/>
        </w:rPr>
        <w:pict>
          <v:rect id="_x0000_s1026" style="position:absolute;left:0;text-align:left;margin-left:0;margin-top:0;width:617.95pt;height:20.55pt;z-index:-251661824;mso-position-horizontal-relative:page;mso-position-vertical-relative:page" o:allowincell="f" fillcolor="#939598" stroked="f">
            <v:path arrowok="t"/>
            <w10:wrap anchorx="page" anchory="page"/>
          </v:rect>
        </w:pict>
      </w:r>
      <w:r w:rsidRPr="00B9095D">
        <w:rPr>
          <w:noProof/>
        </w:rPr>
        <w:pict>
          <v:group id="_x0000_s1027" style="position:absolute;left:0;text-align:left;margin-left:471.45pt;margin-top:6.75pt;width:104.45pt;height:12.6pt;z-index:-251660800;mso-position-horizontal-relative:page" coordorigin="9429,135" coordsize="2089,252" o:allowincell="f">
            <v:shape id="_x0000_s1028" style="position:absolute;left:9439;top:145;width:2069;height:232" coordsize="2069,232" o:allowincell="f" path="m2068,l,,,232r1961,l2068,115,2068,e" fillcolor="#dcddde" stroked="f">
              <v:path arrowok="t"/>
            </v:shape>
            <v:shape id="_x0000_s1029" style="position:absolute;left:11402;top:261;width:106;height:115" coordsize="106,115" o:allowincell="f" path="m105,l,,,114,105,e" fillcolor="#bcbec0" stroked="f">
              <v:path arrowok="t"/>
            </v:shape>
            <w10:wrap anchorx="page"/>
          </v:group>
        </w:pict>
      </w:r>
      <w:r w:rsidR="00BD5BBE" w:rsidRPr="00A91B43">
        <w:rPr>
          <w:rFonts w:ascii="Arial" w:hAnsi="Arial" w:cs="Arial"/>
          <w:color w:val="231F20"/>
          <w:w w:val="85"/>
          <w:position w:val="-6"/>
          <w:sz w:val="34"/>
          <w:szCs w:val="34"/>
          <w:lang w:val="en-US"/>
        </w:rPr>
        <w:t>Conditional</w:t>
      </w:r>
      <w:r w:rsidR="00BD5BBE" w:rsidRPr="00A91B43">
        <w:rPr>
          <w:rFonts w:ascii="Arial" w:hAnsi="Arial" w:cs="Arial"/>
          <w:color w:val="231F20"/>
          <w:spacing w:val="40"/>
          <w:w w:val="85"/>
          <w:position w:val="-6"/>
          <w:sz w:val="34"/>
          <w:szCs w:val="34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w w:val="85"/>
          <w:position w:val="-6"/>
          <w:sz w:val="34"/>
          <w:szCs w:val="34"/>
          <w:lang w:val="en-US"/>
        </w:rPr>
        <w:t>Sentences</w:t>
      </w:r>
      <w:r w:rsidR="00BD5BBE" w:rsidRPr="00A91B43">
        <w:rPr>
          <w:rFonts w:ascii="Arial" w:hAnsi="Arial" w:cs="Arial"/>
          <w:color w:val="231F20"/>
          <w:spacing w:val="-10"/>
          <w:w w:val="85"/>
          <w:position w:val="-6"/>
          <w:sz w:val="34"/>
          <w:szCs w:val="34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position w:val="-6"/>
          <w:sz w:val="34"/>
          <w:szCs w:val="34"/>
          <w:lang w:val="en-US"/>
        </w:rPr>
        <w:t xml:space="preserve">(1) </w:t>
      </w:r>
      <w:r w:rsidR="00BD5BBE" w:rsidRPr="00A91B43">
        <w:rPr>
          <w:rFonts w:ascii="Arial" w:hAnsi="Arial" w:cs="Arial"/>
          <w:color w:val="231F20"/>
          <w:spacing w:val="57"/>
          <w:position w:val="-6"/>
          <w:sz w:val="34"/>
          <w:szCs w:val="34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pacing w:val="-7"/>
          <w:w w:val="80"/>
          <w:position w:val="-6"/>
          <w:highlight w:val="lightGray"/>
          <w:lang w:val="en-US"/>
        </w:rPr>
        <w:t>W</w:t>
      </w:r>
      <w:r w:rsidR="00BD5BBE" w:rsidRPr="00A91B43">
        <w:rPr>
          <w:rFonts w:ascii="Arial" w:hAnsi="Arial" w:cs="Arial"/>
          <w:color w:val="231F20"/>
          <w:w w:val="80"/>
          <w:position w:val="-6"/>
          <w:highlight w:val="lightGray"/>
          <w:lang w:val="en-US"/>
        </w:rPr>
        <w:t>o</w:t>
      </w:r>
      <w:r w:rsidR="00BD5BBE" w:rsidRPr="00A91B43">
        <w:rPr>
          <w:rFonts w:ascii="Arial" w:hAnsi="Arial" w:cs="Arial"/>
          <w:color w:val="231F20"/>
          <w:spacing w:val="3"/>
          <w:w w:val="80"/>
          <w:position w:val="-6"/>
          <w:highlight w:val="lightGray"/>
          <w:lang w:val="en-US"/>
        </w:rPr>
        <w:t>r</w:t>
      </w:r>
      <w:r w:rsidR="00BD5BBE" w:rsidRPr="00A91B43">
        <w:rPr>
          <w:rFonts w:ascii="Arial" w:hAnsi="Arial" w:cs="Arial"/>
          <w:color w:val="231F20"/>
          <w:w w:val="80"/>
          <w:position w:val="-6"/>
          <w:highlight w:val="lightGray"/>
          <w:lang w:val="en-US"/>
        </w:rPr>
        <w:t>ksheet</w:t>
      </w:r>
      <w:r w:rsidR="00BD5BBE" w:rsidRPr="00A91B43">
        <w:rPr>
          <w:rFonts w:ascii="Arial" w:hAnsi="Arial" w:cs="Arial"/>
          <w:color w:val="231F20"/>
          <w:spacing w:val="-48"/>
          <w:w w:val="80"/>
          <w:position w:val="-6"/>
          <w:highlight w:val="lightGray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position w:val="-6"/>
          <w:lang w:val="en-US"/>
        </w:rPr>
        <w:tab/>
      </w:r>
      <w:r w:rsidR="00BD5BBE" w:rsidRPr="00A91B43">
        <w:rPr>
          <w:rFonts w:ascii="Arial" w:hAnsi="Arial" w:cs="Arial"/>
          <w:color w:val="231F20"/>
          <w:w w:val="67"/>
          <w:sz w:val="14"/>
          <w:szCs w:val="14"/>
          <w:lang w:val="en-US"/>
        </w:rPr>
        <w:t>PowerPoint</w:t>
      </w:r>
      <w:r w:rsidR="00BD5BBE" w:rsidRPr="00A91B43">
        <w:rPr>
          <w:rFonts w:ascii="Arial" w:hAnsi="Arial" w:cs="Arial"/>
          <w:color w:val="231F20"/>
          <w:spacing w:val="4"/>
          <w:w w:val="67"/>
          <w:sz w:val="14"/>
          <w:szCs w:val="14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w w:val="67"/>
          <w:sz w:val="14"/>
          <w:szCs w:val="14"/>
          <w:lang w:val="en-US"/>
        </w:rPr>
        <w:t>–</w:t>
      </w:r>
      <w:r w:rsidR="00BD5BBE" w:rsidRPr="00A91B43">
        <w:rPr>
          <w:rFonts w:ascii="Arial" w:hAnsi="Arial" w:cs="Arial"/>
          <w:color w:val="231F20"/>
          <w:spacing w:val="2"/>
          <w:w w:val="67"/>
          <w:sz w:val="14"/>
          <w:szCs w:val="14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w w:val="67"/>
          <w:sz w:val="14"/>
          <w:szCs w:val="14"/>
          <w:lang w:val="en-US"/>
        </w:rPr>
        <w:t xml:space="preserve">Conditional </w:t>
      </w:r>
      <w:r w:rsidR="00E55185">
        <w:rPr>
          <w:rFonts w:ascii="Arial" w:hAnsi="Arial" w:cs="Arial"/>
          <w:color w:val="231F20"/>
          <w:w w:val="67"/>
          <w:sz w:val="14"/>
          <w:szCs w:val="14"/>
          <w:lang w:val="en-US"/>
        </w:rPr>
        <w:t>Sentences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BD5BBE" w:rsidRPr="00A91B43" w:rsidRDefault="00682291">
      <w:pPr>
        <w:widowControl w:val="0"/>
        <w:autoSpaceDE w:val="0"/>
        <w:autoSpaceDN w:val="0"/>
        <w:adjustRightInd w:val="0"/>
        <w:spacing w:before="21" w:after="0" w:line="240" w:lineRule="auto"/>
        <w:ind w:left="245" w:right="-20"/>
        <w:rPr>
          <w:rFonts w:ascii="Arial" w:hAnsi="Arial" w:cs="Arial"/>
          <w:color w:val="000000"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4534535</wp:posOffset>
            </wp:positionH>
            <wp:positionV relativeFrom="paragraph">
              <wp:posOffset>70485</wp:posOffset>
            </wp:positionV>
            <wp:extent cx="1958340" cy="2012950"/>
            <wp:effectExtent l="19050" t="0" r="3810" b="0"/>
            <wp:wrapNone/>
            <wp:docPr id="151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201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9095D" w:rsidRPr="00B9095D">
        <w:rPr>
          <w:noProof/>
        </w:rPr>
        <w:pict>
          <v:group id="_x0000_s1031" style="position:absolute;left:0;text-align:left;margin-left:420.3pt;margin-top:9.45pt;width:158.7pt;height:159.4pt;z-index:-251655680;mso-position-horizontal-relative:page;mso-position-vertical-relative:text" coordorigin="8406,189" coordsize="3174,3188" o:allowincell="f">
            <v:rect id="_x0000_s1032" style="position:absolute;left:8416;top:199;width:3153;height:3167" o:allowincell="f" filled="f" fillcolor="#231f20" stroked="f">
              <v:path arrowok="t"/>
            </v:rect>
            <v:rect id="_x0000_s1033" style="position:absolute;left:8508;top:290;width:2960;height:29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9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897380" cy="1908175"/>
                          <wp:effectExtent l="19050" t="0" r="762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97380" cy="1908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4" style="position:absolute;left:9667;top:3022;width:162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025525" cy="90170"/>
                          <wp:effectExtent l="19050" t="0" r="3175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552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5" style="position:absolute;left:9674;top:2961;width:86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34035" cy="90170"/>
                          <wp:effectExtent l="19050" t="0" r="0" b="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403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6" style="position:absolute;left:8517;top:2899;width:1160;height:1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723900" cy="111125"/>
                          <wp:effectExtent l="19050" t="0" r="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3900" cy="111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7" style="position:absolute;left:9452;top:2961;width:520;height:10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27660" cy="63500"/>
                          <wp:effectExtent l="19050" t="0" r="0" b="0"/>
                          <wp:docPr id="5" name="Imagem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27660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8" style="position:absolute;left:9419;top:331;width:1940;height:25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5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236980" cy="1606550"/>
                          <wp:effectExtent l="0" t="0" r="127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36980" cy="1606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9" style="position:absolute;left:10343;top:2315;width: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7" name="Imagem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0" style="position:absolute;left:9465;top:1793;width:860;height:10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0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44195" cy="639445"/>
                          <wp:effectExtent l="0" t="0" r="8255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4195" cy="6394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1" style="position:absolute;left:9760;top:1431;width:780;height:14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91490" cy="903605"/>
                          <wp:effectExtent l="19050" t="0" r="3810" b="0"/>
                          <wp:docPr id="9" name="Imagem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1490" cy="9036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2" style="position:absolute;left:9537;top:1787;width:1000;height:5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5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9445" cy="354330"/>
                          <wp:effectExtent l="19050" t="0" r="8255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9445" cy="3543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3" style="position:absolute;left:9858;top:1293;width:360;height:5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5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27330" cy="332740"/>
                          <wp:effectExtent l="19050" t="0" r="1270" b="0"/>
                          <wp:docPr id="11" name="Imagem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7330" cy="3327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9437;top:1308;width:1020;height:15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5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9445" cy="982980"/>
                          <wp:effectExtent l="19050" t="0" r="8255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9445" cy="9829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5" style="position:absolute;left:9432;top:2503;width:2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42545"/>
                          <wp:effectExtent l="0" t="0" r="0" b="0"/>
                          <wp:docPr id="13" name="Imagem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6" style="position:absolute;left:9452;top:2452;width:2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" cy="90170"/>
                          <wp:effectExtent l="19050" t="0" r="3175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7" style="position:absolute;left:9476;top:2457;width:2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" cy="90170"/>
                          <wp:effectExtent l="19050" t="0" r="3175" b="0"/>
                          <wp:docPr id="15" name="Imagem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9500;top:2468;width:2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" cy="90170"/>
                          <wp:effectExtent l="19050" t="0" r="3175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9524;top:2478;width:2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" cy="90170"/>
                          <wp:effectExtent l="19050" t="0" r="3175" b="0"/>
                          <wp:docPr id="17" name="Imagem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9547;top:2489;width:2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" cy="90170"/>
                          <wp:effectExtent l="19050" t="0" r="3175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1" style="position:absolute;left:9571;top:2499;width:2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" cy="90170"/>
                          <wp:effectExtent l="19050" t="0" r="3175" b="0"/>
                          <wp:docPr id="19" name="Imagem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2" style="position:absolute;left:9596;top:2514;width:2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" cy="90170"/>
                          <wp:effectExtent l="19050" t="0" r="3175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3" style="position:absolute;left:10062;top:2842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21" name="Imagem 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4" style="position:absolute;left:10090;top:2851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5" style="position:absolute;left:10041;top:2830;width:8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15875"/>
                          <wp:effectExtent l="19050" t="0" r="0" b="0"/>
                          <wp:docPr id="23" name="Imagem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56" style="position:absolute;left:10116;top:2832;width:20;height:20" coordsize="20,20" o:allowincell="f" path="m1,l,,,3,2,4,3,2,3,1,2,,1,e" filled="f" stroked="f">
              <v:path arrowok="t"/>
            </v:shape>
            <v:rect id="_x0000_s1057" style="position:absolute;left:9992;top:2793;width:12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74295" cy="26670"/>
                          <wp:effectExtent l="19050" t="0" r="1905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295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8" style="position:absolute;left:9950;top:2797;width:18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11125" cy="15875"/>
                          <wp:effectExtent l="0" t="0" r="3175" b="0"/>
                          <wp:docPr id="25" name="Imagem 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1125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9" style="position:absolute;left:9973;top:2783;width:6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1750" cy="5080"/>
                          <wp:effectExtent l="0" t="0" r="0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175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0" style="position:absolute;left:9894;top:2764;width:16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00330" cy="15875"/>
                          <wp:effectExtent l="19050" t="0" r="0" b="0"/>
                          <wp:docPr id="27" name="Imagem 2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330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1" style="position:absolute;left:9872;top:2756;width:26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0" cy="20955"/>
                          <wp:effectExtent l="19050" t="0" r="0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0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2" style="position:absolute;left:9854;top:2757;width:26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5875"/>
                          <wp:effectExtent l="0" t="0" r="0" b="0"/>
                          <wp:docPr id="29" name="Imagem 2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3" style="position:absolute;left:9846;top:2747;width:18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16205" cy="15875"/>
                          <wp:effectExtent l="19050" t="0" r="0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6205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4" style="position:absolute;left:9711;top:2670;width:420;height:10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59080" cy="63500"/>
                          <wp:effectExtent l="0" t="0" r="7620" b="0"/>
                          <wp:docPr id="31" name="Imagem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9080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5" style="position:absolute;left:9608;top:2646;width:540;height: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38455" cy="47625"/>
                          <wp:effectExtent l="0" t="0" r="0" b="0"/>
                          <wp:docPr id="32" name="Imagem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845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66" style="position:absolute;left:9607;top:2649;width:20;height:20" coordsize="20,20" o:allowincell="f" path="m,l,1r,l,e" filled="f" stroked="f">
              <v:path arrowok="t"/>
            </v:shape>
            <v:rect id="_x0000_s1067" style="position:absolute;left:9682;top:2641;width: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33" name="Imagem 3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068" style="position:absolute;left:9594;top:2635;width:20;height:20" coordorigin="9594,2635" coordsize="20,20" o:allowincell="f">
              <v:shape id="_x0000_s1069" style="position:absolute;left:9594;top:2635;width:20;height:20;mso-position-horizontal-relative:page;mso-position-vertical-relative:page" coordsize="20,20" o:allowincell="f" path="m,11r,1l,12,,11e" filled="f" stroked="f">
                <v:path arrowok="t"/>
              </v:shape>
              <v:shape id="_x0000_s1070" style="position:absolute;left:9594;top:2635;width:20;height:20;mso-position-horizontal-relative:page;mso-position-vertical-relative:page" coordsize="20,20" o:allowincell="f" path="m,7r,4l,8,,7e" filled="f" stroked="f">
                <v:path arrowok="t"/>
              </v:shape>
              <v:shape id="_x0000_s1071" style="position:absolute;left:9594;top:2635;width:20;height:20;mso-position-horizontal-relative:page;mso-position-vertical-relative:page" coordsize="20,20" o:allowincell="f" path="m,l,4,,7,,e" filled="f" stroked="f">
                <v:path arrowok="t"/>
              </v:shape>
            </v:group>
            <v:rect id="_x0000_s1072" style="position:absolute;left:9595;top:2633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15875"/>
                          <wp:effectExtent l="0" t="0" r="0" b="0"/>
                          <wp:docPr id="34" name="Imagem 3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3" style="position:absolute;left:9588;top:2619;width:58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70205" cy="42545"/>
                          <wp:effectExtent l="19050" t="0" r="0" b="0"/>
                          <wp:docPr id="35" name="Imagem 3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70205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4" style="position:absolute;left:9603;top:2630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36" name="Imagem 3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5" style="position:absolute;left:9585;top:2626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37" name="Imagem 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6" style="position:absolute;left:9572;top:2618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38" name="Imagem 3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7" style="position:absolute;left:9547;top:2620;width:44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74955" cy="26670"/>
                          <wp:effectExtent l="0" t="0" r="0" b="0"/>
                          <wp:docPr id="39" name="Imagem 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74955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78" style="position:absolute;left:9547;top:2620;width:20;height:20" coordsize="20,20" o:allowincell="f" path="m,l,3,,5,2,7r2,l5,4,2,2,,e" filled="f" stroked="f">
              <v:path arrowok="t"/>
            </v:shape>
            <v:rect id="_x0000_s1079" style="position:absolute;left:9563;top:2623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40" name="Imagem 4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0" style="position:absolute;left:9596;top:2620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41" name="Imagem 4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1" style="position:absolute;left:9634;top:2586;width:520;height: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27660" cy="52705"/>
                          <wp:effectExtent l="19050" t="0" r="0" b="0"/>
                          <wp:docPr id="42" name="Imagem 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27660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2" style="position:absolute;left:9537;top:2617;width:58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70205" cy="26670"/>
                          <wp:effectExtent l="19050" t="0" r="0" b="0"/>
                          <wp:docPr id="43" name="Imagem 4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70205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3" style="position:absolute;left:9583;top:2617;width:20;height:20" coordsize="20,20" o:allowincell="f" path="m,l,,1,1,1,,,,,e" filled="f" stroked="f">
              <v:path arrowok="t"/>
            </v:shape>
            <v:rect id="_x0000_s1084" style="position:absolute;left:9566;top:2589;width:42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4160" cy="31750"/>
                          <wp:effectExtent l="19050" t="0" r="0" b="0"/>
                          <wp:docPr id="44" name="Imagem 4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4160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5" style="position:absolute;left:9572;top:2589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15875"/>
                          <wp:effectExtent l="0" t="0" r="0" b="0"/>
                          <wp:docPr id="45" name="Imagem 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6" style="position:absolute;left:9597;top:2608;width:2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46" name="Imagem 4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7" style="position:absolute;left:9610;top:2604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47" name="Imagem 4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8" style="position:absolute;left:9609;top:2606;width:20;height:20" coordsize="20,20" o:allowincell="f" path="m,1l,2r1,l1,,,1e" filled="f" stroked="f">
              <v:path arrowok="t"/>
            </v:shape>
            <v:rect id="_x0000_s1089" style="position:absolute;left:9708;top:2610;width:18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11125" cy="15875"/>
                          <wp:effectExtent l="19050" t="0" r="0" b="0"/>
                          <wp:docPr id="48" name="Imagem 4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1125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0" style="position:absolute;left:9557;top:2601;width:20;height:20" coordsize="20,20" o:allowincell="f" path="m1,l,1,,3,,4r1,l3,5,4,2,4,1,1,e" filled="f" stroked="f">
              <v:path arrowok="t"/>
            </v:shape>
            <v:rect id="_x0000_s1091" style="position:absolute;left:9523;top:2600;width:44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80035" cy="20955"/>
                          <wp:effectExtent l="0" t="0" r="0" b="0"/>
                          <wp:docPr id="49" name="Imagem 4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0035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092" style="position:absolute;left:9524;top:2597;width:20;height:20" coordorigin="9524,2597" coordsize="20,20" o:allowincell="f">
              <v:shape id="_x0000_s1093" style="position:absolute;left:9524;top:2597;width:20;height:20;mso-position-horizontal-relative:page;mso-position-vertical-relative:page" coordsize="20,20" o:allowincell="f" path="m1,r,1l1,1,,2r,l,6r3,l7,4,10,3r,-2l7,1,4,1,3,1,1,e" filled="f" stroked="f">
                <v:path arrowok="t"/>
              </v:shape>
              <v:shape id="_x0000_s1094" style="position:absolute;left:9524;top:2597;width:20;height:20;mso-position-horizontal-relative:page;mso-position-vertical-relative:page" coordsize="20,20" o:allowincell="f" path="m7,1r3,e" filled="f" stroked="f">
                <v:path arrowok="t"/>
              </v:shape>
              <v:shape id="_x0000_s1095" style="position:absolute;left:9524;top:2597;width:20;height:20;mso-position-horizontal-relative:page;mso-position-vertical-relative:page" coordsize="20,20" o:allowincell="f" path="m10,1l7,1e" filled="f" stroked="f">
                <v:path arrowok="t"/>
              </v:shape>
              <v:shape id="_x0000_s1096" style="position:absolute;left:9524;top:2597;width:20;height:20;mso-position-horizontal-relative:page;mso-position-vertical-relative:page" coordsize="20,20" o:allowincell="f" path="m10,1l8,1,7,1r3,l10,1e" filled="f" stroked="f">
                <v:path arrowok="t"/>
              </v:shape>
            </v:group>
            <v:rect id="_x0000_s1097" style="position:absolute;left:9586;top:2603;width:36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27330" cy="20955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7330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98" style="position:absolute;left:9583;top:2603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51" name="Imagem 5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99" style="position:absolute;left:9541;top:2596;width:64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01955" cy="31750"/>
                          <wp:effectExtent l="0" t="0" r="0" b="0"/>
                          <wp:docPr id="52" name="Imagem 5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01955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00" style="position:absolute;left:9548;top:2591;width:20;height:20" coordsize="20,20" o:allowincell="f" path="m3,l1,,,2,,4,,7r,l3,8,4,5,3,2,3,e" filled="f" stroked="f">
              <v:path arrowok="t"/>
            </v:shape>
            <v:group id="_x0000_s1101" style="position:absolute;left:9472;top:2589;width:20;height:20" coordorigin="9472,2589" coordsize="20,20" o:allowincell="f">
              <v:shape id="_x0000_s1102" style="position:absolute;left:9472;top:2589;width:20;height:20;mso-position-horizontal-relative:page;mso-position-vertical-relative:page" coordsize="20,20" o:allowincell="f" path="m,l,2,1,3r2,l3,1,1,1,,1,,e" filled="f" stroked="f">
                <v:path arrowok="t"/>
              </v:shape>
              <v:shape id="_x0000_s1103" style="position:absolute;left:9472;top:2589;width:20;height:20;mso-position-horizontal-relative:page;mso-position-vertical-relative:page" coordsize="20,20" o:allowincell="f" path="m1,1r2,e" filled="f" stroked="f">
                <v:path arrowok="t"/>
              </v:shape>
              <v:shape id="_x0000_s1104" style="position:absolute;left:9472;top:2589;width:20;height:20;mso-position-horizontal-relative:page;mso-position-vertical-relative:page" coordsize="20,20" o:allowincell="f" path="m3,1l1,1e" filled="f" stroked="f">
                <v:path arrowok="t"/>
              </v:shape>
              <v:shape id="_x0000_s1105" style="position:absolute;left:9472;top:2589;width:20;height:20;mso-position-horizontal-relative:page;mso-position-vertical-relative:page" coordsize="20,20" o:allowincell="f" path="m3,l2,,1,1r2,l3,e" filled="f" stroked="f">
                <v:path arrowok="t"/>
              </v:shape>
            </v:group>
            <v:shape id="_x0000_s1106" style="position:absolute;left:9475;top:2588;width:20;height:20" coordsize="20,20" o:allowincell="f" path="m3,l2,,1,,,1,,5r2,l3,5,5,,4,,3,e" filled="f" stroked="f">
              <v:path arrowok="t"/>
            </v:shape>
            <v:shape id="_x0000_s1107" style="position:absolute;left:9507;top:2593;width:20;height:20" coordsize="20,20" o:allowincell="f" path="m3,l,,1,2,3,e" filled="f" stroked="f">
              <v:path arrowok="t"/>
            </v:shape>
            <v:shape id="_x0000_s1108" style="position:absolute;left:9489;top:2589;width:20;height:20" coordsize="20,20" o:allowincell="f" path="m1,l,2r,l1,3r2,l4,,1,e" filled="f" stroked="f">
              <v:path arrowok="t"/>
            </v:shape>
            <v:rect id="_x0000_s1109" style="position:absolute;left:9563;top:2581;width:20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32080" cy="20955"/>
                          <wp:effectExtent l="0" t="0" r="0" b="0"/>
                          <wp:docPr id="53" name="Imagem 5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2080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10" style="position:absolute;left:9552;top:2579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15875"/>
                          <wp:effectExtent l="0" t="0" r="0" b="0"/>
                          <wp:docPr id="54" name="Imagem 5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11" style="position:absolute;left:9611;top:2597;width:20;height:20" coordsize="20,20" o:allowincell="f" path="m,l,2r1,l1,1,1,,,e" filled="f" stroked="f">
              <v:path arrowok="t"/>
            </v:shape>
            <v:shape id="_x0000_s1112" style="position:absolute;left:9607;top:2596;width:20;height:20" coordsize="20,20" o:allowincell="f" path="m2,r,l1,1,,1,,2,,3r1,l3,2,3,1,1,1,,,2,,3,r,l2,r,e" filled="f" stroked="f">
              <v:path arrowok="t"/>
            </v:shape>
            <v:rect id="_x0000_s1113" style="position:absolute;left:9468;top:2576;width:38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43205" cy="26670"/>
                          <wp:effectExtent l="0" t="0" r="0" b="0"/>
                          <wp:docPr id="55" name="Imagem 5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3205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14" style="position:absolute;left:9528;top:2576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56" name="Imagem 5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15" style="position:absolute;left:9597;top:2585;width:20;height:20" coordsize="20,20" o:allowincell="f" path="m,l,7,2,6r2,l6,3,5,2,2,,,e" filled="f" stroked="f">
              <v:path arrowok="t"/>
            </v:shape>
            <v:rect id="_x0000_s1116" style="position:absolute;left:9490;top:2582;width:42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4160" cy="20955"/>
                          <wp:effectExtent l="0" t="0" r="2540" b="0"/>
                          <wp:docPr id="57" name="Imagem 5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4160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17" style="position:absolute;left:9487;top:2581;width:20;height:20" coordsize="20,20" o:allowincell="f" path="m2,l1,,,,,2,,3r2,l2,e" filled="f" stroked="f">
              <v:path arrowok="t"/>
            </v:shape>
            <v:rect id="_x0000_s1118" style="position:absolute;left:9449;top:2578;width:3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95580" cy="15875"/>
                          <wp:effectExtent l="0" t="0" r="0" b="0"/>
                          <wp:docPr id="58" name="Imagem 5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5580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19" style="position:absolute;left:9452;top:2580;width:20;height:20" coordsize="20,20" o:allowincell="f" path="m,l,,,,,e" filled="f" stroked="f">
              <v:path arrowok="t"/>
            </v:shape>
            <v:shape id="_x0000_s1120" style="position:absolute;left:9525;top:2581;width:20;height:20" coordsize="20,20" o:allowincell="f" path="m2,l,3r2,l3,1,2,e" filled="f" stroked="f">
              <v:path arrowok="t"/>
            </v:shape>
            <v:rect id="_x0000_s1121" style="position:absolute;left:9514;top:2582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59" name="Imagem 5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22" style="position:absolute;left:9511;top:2581;width:20;height:20" coordsize="20,20" o:allowincell="f" path="m1,r,l,2r,l1,2r1,l2,2,2,,1,e" filled="f" stroked="f">
              <v:path arrowok="t"/>
            </v:shape>
            <v:shape id="_x0000_s1123" style="position:absolute;left:9687;top:2589;width:20;height:20" coordsize="20,20" o:allowincell="f" path="m2,l,,,5,2,6,4,5,4,1,2,r,e" filled="f" stroked="f">
              <v:path arrowok="t"/>
            </v:shape>
            <v:group id="_x0000_s1124" style="position:absolute;left:9455;top:2572;width:20;height:20" coordorigin="9455,2572" coordsize="20,20" o:allowincell="f">
              <v:shape id="_x0000_s1125" style="position:absolute;left:9455;top:2572;width:20;height:20;mso-position-horizontal-relative:page;mso-position-vertical-relative:page" coordsize="20,20" o:allowincell="f" path="m3,l,,2,6r3,l5,6,4,1r2,l7,,3,e" filled="f" stroked="f">
                <v:path arrowok="t"/>
              </v:shape>
              <v:shape id="_x0000_s1126" style="position:absolute;left:9455;top:2572;width:20;height:20;mso-position-horizontal-relative:page;mso-position-vertical-relative:page" coordsize="20,20" o:allowincell="f" path="m6,1l4,1e" filled="f" stroked="f">
                <v:path arrowok="t"/>
              </v:shape>
              <v:shape id="_x0000_s1127" style="position:absolute;left:9455;top:2572;width:20;height:20;mso-position-horizontal-relative:page;mso-position-vertical-relative:page" coordsize="20,20" o:allowincell="f" path="m4,1r2,e" filled="f" stroked="f">
                <v:path arrowok="t"/>
              </v:shape>
              <v:shape id="_x0000_s1128" style="position:absolute;left:9455;top:2572;width:20;height:20;mso-position-horizontal-relative:page;mso-position-vertical-relative:page" coordsize="20,20" o:allowincell="f" path="m6,1l4,1r2,l6,1e" filled="f" stroked="f">
                <v:path arrowok="t"/>
              </v:shape>
            </v:group>
            <v:rect id="_x0000_s1129" style="position:absolute;left:9542;top:2560;width:32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06375" cy="26670"/>
                          <wp:effectExtent l="19050" t="0" r="3175" b="0"/>
                          <wp:docPr id="60" name="Imagem 6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6375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30" style="position:absolute;left:9550;top:2559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15875"/>
                          <wp:effectExtent l="0" t="0" r="0" b="0"/>
                          <wp:docPr id="61" name="Imagem 6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31" style="position:absolute;left:9574;top:2559;width: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20955"/>
                          <wp:effectExtent l="0" t="0" r="0" b="0"/>
                          <wp:docPr id="62" name="Imagem 6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32" style="position:absolute;left:9490;top:2573;width:38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48285" cy="20955"/>
                          <wp:effectExtent l="0" t="0" r="0" b="0"/>
                          <wp:docPr id="63" name="Imagem 6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8285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33" style="position:absolute;left:9486;top:2570;width:20;height:20" coordsize="20,20" o:allowincell="f" path="m2,l1,2,,2,1,5r1,l2,5r1,l4,2,3,,2,e" filled="f" stroked="f">
              <v:path arrowok="t"/>
            </v:shape>
            <v:shape id="_x0000_s1134" style="position:absolute;left:9521;top:2573;width:20;height:20" coordsize="20,20" o:allowincell="f" path="m1,l,4r,l2,5r1,l3,1,3,,2,,1,e" filled="f" stroked="f">
              <v:path arrowok="t"/>
            </v:shape>
            <v:shape id="_x0000_s1135" style="position:absolute;left:9525;top:2575;width:20;height:20" coordsize="20,20" o:allowincell="f" path="m,l,3r1,l2,3,2,2,1,,,e" filled="f" stroked="f">
              <v:path arrowok="t"/>
            </v:shape>
            <v:rect id="_x0000_s1136" style="position:absolute;left:9718;top:2581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" cy="5080"/>
                          <wp:effectExtent l="0" t="0" r="0" b="0"/>
                          <wp:docPr id="64" name="Imagem 6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37" style="position:absolute;left:9550;top:2577;width:20;height:20" coordsize="20,20" o:allowincell="f" path="m2,l,1,3,2,2,e" filled="f" stroked="f">
              <v:path arrowok="t"/>
            </v:shape>
            <v:rect id="_x0000_s1138" style="position:absolute;left:9590;top:2571;width: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65" name="Imagem 6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39" style="position:absolute;left:9598;top:2575;width:20;height:20" coordsize="20,20" o:allowincell="f" path="m,l,6,1,5,3,4,4,2,2,1,1,,,e" filled="f" stroked="f">
              <v:path arrowok="t"/>
            </v:shape>
            <v:shape id="_x0000_s1140" style="position:absolute;left:9660;top:2580;width:20;height:20" coordsize="20,20" o:allowincell="f" path="m,l,,,,,e" filled="f" stroked="f">
              <v:path arrowok="t"/>
            </v:shape>
            <v:rect id="_x0000_s1141" style="position:absolute;left:9442;top:2560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66" name="Imagem 6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42" style="position:absolute;left:9434;top:2555;width: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67" name="Imagem 6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43" style="position:absolute;left:9695;top:2581;width:18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11125" cy="15875"/>
                          <wp:effectExtent l="0" t="0" r="3175" b="0"/>
                          <wp:docPr id="68" name="Imagem 6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1125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44" style="position:absolute;left:9576;top:2572;width:20;height:20" coordsize="20,20" o:allowincell="f" path="m6,l1,,,4r1,l2,5r4,l7,4,7,1,6,e" filled="f" stroked="f">
              <v:path arrowok="t"/>
            </v:shape>
            <v:rect id="_x0000_s1145" style="position:absolute;left:9637;top:2572;width:24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47955" cy="15875"/>
                          <wp:effectExtent l="0" t="0" r="0" b="0"/>
                          <wp:docPr id="69" name="Imagem 6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955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46" style="position:absolute;left:9455;top:2564;width:20;height:20" coordsize="20,20" o:allowincell="f" path="m,l,,,1,4,3,6,1,3,,,e" filled="f" stroked="f">
              <v:path arrowok="t"/>
            </v:shape>
            <v:group id="_x0000_s1147" style="position:absolute;left:9825;top:2590;width:20;height:20" coordorigin="9825,2590" coordsize="20,20" o:allowincell="f">
              <v:shape id="_x0000_s1148" style="position:absolute;left:9825;top:2590;width:20;height:20;mso-position-horizontal-relative:page;mso-position-vertical-relative:page" coordsize="20,20" o:allowincell="f" path="m3,2l1,2r2,l3,2e" filled="f" stroked="f">
                <v:path arrowok="t"/>
              </v:shape>
              <v:shape id="_x0000_s1149" style="position:absolute;left:9825;top:2590;width:20;height:20;mso-position-horizontal-relative:page;mso-position-vertical-relative:page" coordsize="20,20" o:allowincell="f" path="m1,2r2,e" filled="f" stroked="f">
                <v:path arrowok="t"/>
              </v:shape>
              <v:shape id="_x0000_s1150" style="position:absolute;left:9825;top:2590;width:20;height:20;mso-position-horizontal-relative:page;mso-position-vertical-relative:page" coordsize="20,20" o:allowincell="f" path="m3,2l1,2e" filled="f" stroked="f">
                <v:path arrowok="t"/>
              </v:shape>
              <v:shape id="_x0000_s1151" style="position:absolute;left:9825;top:2590;width:20;height:20;mso-position-horizontal-relative:page;mso-position-vertical-relative:page" coordsize="20,20" o:allowincell="f" path="m1,l,2r1,l3,2,4,r,l1,r,e" filled="f" stroked="f">
                <v:path arrowok="t"/>
              </v:shape>
            </v:group>
            <v:shape id="_x0000_s1152" style="position:absolute;left:9485;top:2563;width:20;height:20" coordsize="20,20" o:allowincell="f" path="m1,l,2,,3,2,4,4,2,5,1,3,,1,e" filled="f" stroked="f">
              <v:path arrowok="t"/>
            </v:shape>
            <v:rect id="_x0000_s1153" style="position:absolute;left:9515;top:2519;width:16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00330" cy="42545"/>
                          <wp:effectExtent l="19050" t="0" r="0" b="0"/>
                          <wp:docPr id="70" name="Imagem 7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330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54" style="position:absolute;left:9511;top:2557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71" name="Imagem 7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55" style="position:absolute;left:9527;top:2538;width:2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20955"/>
                          <wp:effectExtent l="0" t="0" r="0" b="0"/>
                          <wp:docPr id="72" name="Imagem 7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56" style="position:absolute;left:9552;top:2520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15875"/>
                          <wp:effectExtent l="0" t="0" r="0" b="0"/>
                          <wp:docPr id="73" name="Imagem 7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57" style="position:absolute;left:9499;top:2558;width:70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49580" cy="31750"/>
                          <wp:effectExtent l="0" t="0" r="0" b="0"/>
                          <wp:docPr id="74" name="Imagem 7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9580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58" style="position:absolute;left:9502;top:2558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75" name="Imagem 7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59" style="position:absolute;left:9494;top:2560;width:28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9705" cy="15875"/>
                          <wp:effectExtent l="0" t="0" r="0" b="0"/>
                          <wp:docPr id="76" name="Imagem 7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705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60" style="position:absolute;left:9552;top:2562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77" name="Imagem 7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61" style="position:absolute;left:9799;top:2575;width:33;height:20" coordorigin="9799,2575" coordsize="33,20" o:allowincell="f">
              <v:shape id="_x0000_s1162" style="position:absolute;left:9799;top:2575;width:33;height:20;mso-position-horizontal-relative:page;mso-position-vertical-relative:page" coordsize="33,20" o:allowincell="f" path="m1,l2,1,,3,2,4,4,2,3,1,1,e" filled="f" stroked="f">
                <v:path arrowok="t"/>
              </v:shape>
              <v:shape id="_x0000_s1163" style="position:absolute;left:9799;top:2575;width:33;height:20;mso-position-horizontal-relative:page;mso-position-vertical-relative:page" coordsize="33,20" o:allowincell="f" path="m24,4r,1l26,7r4,l32,7r,-2l27,5,26,4r-1,l24,4e" filled="f" stroked="f">
                <v:path arrowok="t"/>
              </v:shape>
              <v:shape id="_x0000_s1164" style="position:absolute;left:9799;top:2575;width:33;height:20;mso-position-horizontal-relative:page;mso-position-vertical-relative:page" coordsize="33,20" o:allowincell="f" path="m27,5r5,e" filled="f" stroked="f">
                <v:path arrowok="t"/>
              </v:shape>
              <v:shape id="_x0000_s1165" style="position:absolute;left:9799;top:2575;width:33;height:20;mso-position-horizontal-relative:page;mso-position-vertical-relative:page" coordsize="33,20" o:allowincell="f" path="m32,5r-5,e" filled="f" stroked="f">
                <v:path arrowok="t"/>
              </v:shape>
              <v:shape id="_x0000_s1166" style="position:absolute;left:9799;top:2575;width:33;height:20;mso-position-horizontal-relative:page;mso-position-vertical-relative:page" coordsize="33,20" o:allowincell="f" path="m30,4r-2,l27,5r5,l31,4r-1,e" filled="f" stroked="f">
                <v:path arrowok="t"/>
              </v:shape>
            </v:group>
            <v:shape id="_x0000_s1167" style="position:absolute;left:9479;top:2553;width:20;height:20" coordsize="20,20" o:allowincell="f" path="m1,l,,,2,,4,3,,2,,1,e" filled="f" stroked="f">
              <v:path arrowok="t"/>
            </v:shape>
            <v:shape id="_x0000_s1168" style="position:absolute;left:9433;top:2549;width:20;height:20" coordsize="20,20" o:allowincell="f" path="m7,l5,,1,,,2,,3r3,l6,3r,l7,,5,,7,e" filled="f" stroked="f">
              <v:path arrowok="t"/>
            </v:shape>
            <v:rect id="_x0000_s1169" style="position:absolute;left:9453;top:2550;width:20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21285" cy="15875"/>
                          <wp:effectExtent l="0" t="0" r="0" b="0"/>
                          <wp:docPr id="78" name="Imagem 7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1285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70" style="position:absolute;left:9454;top:2550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79" name="Imagem 7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71" style="position:absolute;left:9467;top:2546;width:36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32410" cy="20955"/>
                          <wp:effectExtent l="19050" t="0" r="0" b="0"/>
                          <wp:docPr id="80" name="Imagem 8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2410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72" style="position:absolute;left:9462;top:2548;width:20;height:20" coordorigin="9462,2548" coordsize="20,20" o:allowincell="f">
              <v:shape id="_x0000_s1173" style="position:absolute;left:9462;top:2548;width:20;height:20;mso-position-horizontal-relative:page;mso-position-vertical-relative:page" coordsize="20,20" o:allowincell="f" path="m,l1,2,2,3r2,l4,,1,,,e" filled="f" stroked="f">
                <v:path arrowok="t"/>
              </v:shape>
              <v:shape id="_x0000_s1174" style="position:absolute;left:9462;top:2548;width:20;height:20;mso-position-horizontal-relative:page;mso-position-vertical-relative:page" coordsize="20,20" o:allowincell="f" path="m1,l4,e" filled="f" stroked="f">
                <v:path arrowok="t"/>
              </v:shape>
              <v:shape id="_x0000_s1175" style="position:absolute;left:9462;top:2548;width:20;height:20;mso-position-horizontal-relative:page;mso-position-vertical-relative:page" coordsize="20,20" o:allowincell="f" path="m4,l1,e" filled="f" stroked="f">
                <v:path arrowok="t"/>
              </v:shape>
              <v:shape id="_x0000_s1176" style="position:absolute;left:9462;top:2548;width:20;height:20;mso-position-horizontal-relative:page;mso-position-vertical-relative:page" coordsize="20,20" o:allowincell="f" path="m4,l3,,1,,4,r,e" filled="f" stroked="f">
                <v:path arrowok="t"/>
              </v:shape>
            </v:group>
            <v:rect id="_x0000_s1177" style="position:absolute;left:9565;top:2554;width:2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42875" cy="15875"/>
                          <wp:effectExtent l="0" t="0" r="9525" b="0"/>
                          <wp:docPr id="81" name="Imagem 8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2875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78" style="position:absolute;left:9638;top:2556;width:1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74295" cy="5080"/>
                          <wp:effectExtent l="0" t="0" r="0" b="0"/>
                          <wp:docPr id="82" name="Imagem 8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29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79" style="position:absolute;left:9506;top:2545;width:20;height:20" coordsize="20,20" o:allowincell="f" path="m3,l1,,,3,,5,1,6r1,l8,6,8,1,3,e" filled="f" stroked="f">
              <v:path arrowok="t"/>
            </v:shape>
            <v:rect id="_x0000_s1180" style="position:absolute;left:9601;top:2547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83" name="Imagem 8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81" style="position:absolute;left:9551;top:2544;width:20;height:20" coordorigin="9551,2544" coordsize="20,20" o:allowincell="f">
              <v:shape id="_x0000_s1182" style="position:absolute;left:9551;top:2544;width:20;height:20;mso-position-horizontal-relative:page;mso-position-vertical-relative:page" coordsize="20,20" o:allowincell="f" path="m4,l1,3,,7r1,l7,6r5,l11,4,8,1,4,e" filled="f" stroked="f">
                <v:path arrowok="t"/>
              </v:shape>
              <v:shape id="_x0000_s1183" style="position:absolute;left:9551;top:2544;width:20;height:20;mso-position-horizontal-relative:page;mso-position-vertical-relative:page" coordsize="20,20" o:allowincell="f" path="m12,6l7,6e" filled="f" stroked="f">
                <v:path arrowok="t"/>
              </v:shape>
              <v:shape id="_x0000_s1184" style="position:absolute;left:9551;top:2544;width:20;height:20;mso-position-horizontal-relative:page;mso-position-vertical-relative:page" coordsize="20,20" o:allowincell="f" path="m7,6r5,e" filled="f" stroked="f">
                <v:path arrowok="t"/>
              </v:shape>
              <v:shape id="_x0000_s1185" style="position:absolute;left:9551;top:2544;width:20;height:20;mso-position-horizontal-relative:page;mso-position-vertical-relative:page" coordsize="20,20" o:allowincell="f" path="m12,6l7,6r3,l11,7r1,l12,6e" filled="f" stroked="f">
                <v:path arrowok="t"/>
              </v:shape>
            </v:group>
            <v:shape id="_x0000_s1186" style="position:absolute;left:9449;top:2540;width:20;height:20" coordsize="20,20" o:allowincell="f" path="m1,r,l,3,3,4r,l2,3,4,1,1,e" filled="f" stroked="f">
              <v:path arrowok="t"/>
            </v:shape>
            <v:rect id="_x0000_s1187" style="position:absolute;left:9496;top:2530;width:30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90500" cy="20955"/>
                          <wp:effectExtent l="19050" t="0" r="0" b="0"/>
                          <wp:docPr id="84" name="Imagem 8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0500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88" style="position:absolute;left:9513;top:2535;width:20;height:20" coordsize="20,20" o:allowincell="f" path="m3,l2,,,,,3r,l2,4,3,5,3,e" filled="f" stroked="f">
              <v:path arrowok="t"/>
            </v:shape>
            <v:shape id="_x0000_s1189" style="position:absolute;left:9613;top:2546;width:20;height:20" coordsize="20,20" o:allowincell="f" path="m,l,2r1,l2,2,2,,,e" filled="f" stroked="f">
              <v:path arrowok="t"/>
            </v:shape>
            <v:shape id="_x0000_s1190" style="position:absolute;left:9612;top:2546;width:20;height:20" coordsize="20,20" o:allowincell="f" path="m1,l,2r,l1,2,1,r,e" filled="f" stroked="f">
              <v:path arrowok="t"/>
            </v:shape>
            <v:rect id="_x0000_s1191" style="position:absolute;left:9444;top:2529;width:6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1750" cy="5080"/>
                          <wp:effectExtent l="0" t="0" r="0" b="0"/>
                          <wp:docPr id="85" name="Imagem 8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175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92" style="position:absolute;left:9525;top:2537;width:20;height:20" coordsize="20,20" o:allowincell="f" path="m1,l,,,2,,3r1,l1,e" filled="f" stroked="f">
              <v:path arrowok="t"/>
            </v:shape>
            <v:shape id="_x0000_s1193" style="position:absolute;left:9527;top:2537;width:20;height:20" coordsize="20,20" o:allowincell="f" path="m2,l,,,,,4r2,l5,3,4,,3,,2,e" filled="f" stroked="f">
              <v:path arrowok="t"/>
            </v:shape>
            <v:shape id="_x0000_s1194" style="position:absolute;left:9505;top:2536;width:20;height:20" coordsize="20,20" o:allowincell="f" path="m2,l,2,1,3,2,e" filled="f" stroked="f">
              <v:path arrowok="t"/>
            </v:shape>
            <v:rect id="_x0000_s1195" style="position:absolute;left:9614;top:2539;width:62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91160" cy="31750"/>
                          <wp:effectExtent l="19050" t="0" r="0" b="0"/>
                          <wp:docPr id="86" name="Imagem 8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1160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96" style="position:absolute;left:9612;top:2539;width:20;height:20" coordsize="20,20" o:allowincell="f" path="m1,l,,,1,,2,1,3,1,e" filled="f" stroked="f">
              <v:path arrowok="t"/>
            </v:shape>
            <v:shape id="_x0000_s1197" style="position:absolute;left:9583;top:2534;width:20;height:20" coordsize="20,20" o:allowincell="f" path="m1,l,1,,2,2,3r,2l4,2,2,1,3,,1,e" filled="f" stroked="f">
              <v:path arrowok="t"/>
            </v:shape>
            <v:shape id="_x0000_s1198" style="position:absolute;left:9454;top:2525;width:20;height:20" coordsize="20,20" o:allowincell="f" path="m2,l,,,3r2,l4,3,3,1,3,,2,e" filled="f" stroked="f">
              <v:path arrowok="t"/>
            </v:shape>
            <v:shape id="_x0000_s1199" style="position:absolute;left:9780;top:2551;width:20;height:20" coordsize="20,20" o:allowincell="f" path="m,l2,1r,l,,,e" filled="f" stroked="f">
              <v:path arrowok="t"/>
            </v:shape>
            <v:shape id="_x0000_s1200" style="position:absolute;left:9537;top:2531;width:20;height:20" coordsize="20,20" o:allowincell="f" path="m1,l,,,,,1,3,3,3,1,3,r,l2,,1,e" filled="f" stroked="f">
              <v:path arrowok="t"/>
            </v:shape>
            <v:rect id="_x0000_s1201" style="position:absolute;left:9567;top:2532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87" name="Imagem 8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02" style="position:absolute;left:9576;top:2532;width:20;height:20" coordsize="20,20" o:allowincell="f" path="m,l,3r,l1,2,,,,e" filled="f" stroked="f">
              <v:path arrowok="t"/>
            </v:shape>
            <v:shape id="_x0000_s1203" style="position:absolute;left:9606;top:2531;width:20;height:20" coordsize="20,20" o:allowincell="f" path="m2,l1,r,l,2,1,3r,1l2,5r1,l5,6,7,5,8,3,8,2,7,1,5,,2,e" filled="f" stroked="f">
              <v:path arrowok="t"/>
            </v:shape>
            <v:shape id="_x0000_s1204" style="position:absolute;left:9492;top:2525;width:20;height:20" coordsize="20,20" o:allowincell="f" path="m,l,3r1,l2,2,3,1r,l,,,e" filled="f" stroked="f">
              <v:path arrowok="t"/>
            </v:shape>
            <v:group id="_x0000_s1205" style="position:absolute;left:9487;top:2521;width:20;height:20" coordorigin="9487,2521" coordsize="20,20" o:allowincell="f">
              <v:shape id="_x0000_s1206" style="position:absolute;left:9487;top:2521;width:20;height:20;mso-position-horizontal-relative:page;mso-position-vertical-relative:page" coordsize="20,20" o:allowincell="f" path="m5,2l3,2,4,3,2,6r3,l5,2e" filled="f" stroked="f">
                <v:path arrowok="t"/>
              </v:shape>
              <v:shape id="_x0000_s1207" style="position:absolute;left:9487;top:2521;width:20;height:20;mso-position-horizontal-relative:page;mso-position-vertical-relative:page" coordsize="20,20" o:allowincell="f" path="m3,2r2,e" filled="f" stroked="f">
                <v:path arrowok="t"/>
              </v:shape>
              <v:shape id="_x0000_s1208" style="position:absolute;left:9487;top:2521;width:20;height:20;mso-position-horizontal-relative:page;mso-position-vertical-relative:page" coordsize="20,20" o:allowincell="f" path="m5,2l3,2e" filled="f" stroked="f">
                <v:path arrowok="t"/>
              </v:shape>
              <v:shape id="_x0000_s1209" style="position:absolute;left:9487;top:2521;width:20;height:20;mso-position-horizontal-relative:page;mso-position-vertical-relative:page" coordsize="20,20" o:allowincell="f" path="m1,l,,,3,3,2r2,l1,e" filled="f" stroked="f">
                <v:path arrowok="t"/>
              </v:shape>
            </v:group>
            <v:rect id="_x0000_s1210" style="position:absolute;left:9470;top:2519;width:4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0955" cy="5080"/>
                          <wp:effectExtent l="0" t="0" r="0" b="0"/>
                          <wp:docPr id="88" name="Imagem 8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95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211" style="position:absolute;left:9531;top:2526;width:20;height:20" coordorigin="9531,2526" coordsize="20,20" o:allowincell="f">
              <v:shape id="_x0000_s1212" style="position:absolute;left:9531;top:2526;width:20;height:20;mso-position-horizontal-relative:page;mso-position-vertical-relative:page" coordsize="20,20" o:allowincell="f" path="m,l,1,,2r,l1,2r1,l3,2r1,l4,1,1,1,,e" filled="f" stroked="f">
                <v:path arrowok="t"/>
              </v:shape>
              <v:shape id="_x0000_s1213" style="position:absolute;left:9531;top:2526;width:20;height:20;mso-position-horizontal-relative:page;mso-position-vertical-relative:page" coordsize="20,20" o:allowincell="f" path="m2,1l1,1r3,e" filled="f" stroked="f">
                <v:path arrowok="t"/>
              </v:shape>
              <v:shape id="_x0000_s1214" style="position:absolute;left:9531;top:2526;width:20;height:20;mso-position-horizontal-relative:page;mso-position-vertical-relative:page" coordsize="20,20" o:allowincell="f" path="m4,1l2,1e" filled="f" stroked="f">
                <v:path arrowok="t"/>
              </v:shape>
              <v:shape id="_x0000_s1215" style="position:absolute;left:9531;top:2526;width:20;height:20;mso-position-horizontal-relative:page;mso-position-vertical-relative:page" coordsize="20,20" o:allowincell="f" path="m2,r,l1,1r3,l4,,2,e" filled="f" stroked="f">
                <v:path arrowok="t"/>
              </v:shape>
            </v:group>
            <v:group id="_x0000_s1216" style="position:absolute;left:9437;top:2517;width:20;height:20" coordorigin="9437,2517" coordsize="20,20" o:allowincell="f">
              <v:shape id="_x0000_s1217" style="position:absolute;left:9437;top:2517;width:20;height:20;mso-position-horizontal-relative:page;mso-position-vertical-relative:page" coordsize="20,20" o:allowincell="f" path="m1,l,2r2,l2,4,4,3r1,l6,,3,,1,e" filled="f" stroked="f">
                <v:path arrowok="t"/>
              </v:shape>
              <v:shape id="_x0000_s1218" style="position:absolute;left:9437;top:2517;width:20;height:20;mso-position-horizontal-relative:page;mso-position-vertical-relative:page" coordsize="20,20" o:allowincell="f" path="m5,3l4,3e" filled="f" stroked="f">
                <v:path arrowok="t"/>
              </v:shape>
              <v:shape id="_x0000_s1219" style="position:absolute;left:9437;top:2517;width:20;height:20;mso-position-horizontal-relative:page;mso-position-vertical-relative:page" coordsize="20,20" o:allowincell="f" path="m3,l6,e" filled="f" stroked="f">
                <v:path arrowok="t"/>
              </v:shape>
              <v:shape id="_x0000_s1220" style="position:absolute;left:9437;top:2517;width:20;height:20;mso-position-horizontal-relative:page;mso-position-vertical-relative:page" coordsize="20,20" o:allowincell="f" path="m4,3r1,e" filled="f" stroked="f">
                <v:path arrowok="t"/>
              </v:shape>
              <v:shape id="_x0000_s1221" style="position:absolute;left:9437;top:2517;width:20;height:20;mso-position-horizontal-relative:page;mso-position-vertical-relative:page" coordsize="20,20" o:allowincell="f" path="m5,3l4,3r1,l5,3e" filled="f" stroked="f">
                <v:path arrowok="t"/>
              </v:shape>
              <v:shape id="_x0000_s1222" style="position:absolute;left:9437;top:2517;width:20;height:20;mso-position-horizontal-relative:page;mso-position-vertical-relative:page" coordsize="20,20" o:allowincell="f" path="m6,l3,e" filled="f" stroked="f">
                <v:path arrowok="t"/>
              </v:shape>
              <v:shape id="_x0000_s1223" style="position:absolute;left:9437;top:2517;width:20;height:20;mso-position-horizontal-relative:page;mso-position-vertical-relative:page" coordsize="20,20" o:allowincell="f" path="m6,l3,,6,r,e" filled="f" stroked="f">
                <v:path arrowok="t"/>
              </v:shape>
            </v:group>
            <v:rect id="_x0000_s1224" style="position:absolute;left:9566;top:2525;width:60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80365" cy="26670"/>
                          <wp:effectExtent l="0" t="0" r="0" b="0"/>
                          <wp:docPr id="89" name="Imagem 8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0365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25" style="position:absolute;left:9562;top:2524;width:20;height:20" coordsize="20,20" o:allowincell="f" path="m2,l1,,,,,1,3,3,3,r,l2,r,e" filled="f" stroked="f">
              <v:path arrowok="t"/>
            </v:shape>
            <v:rect id="_x0000_s1226" style="position:absolute;left:9597;top:2523;width:16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15875"/>
                          <wp:effectExtent l="0" t="0" r="0" b="0"/>
                          <wp:docPr id="90" name="Imagem 9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27" style="position:absolute;left:9484;top:2513;width:20;height:20" coordsize="20,20" o:allowincell="f" path="m2,l1,1,,4,1,6r,l6,6,10,4,6,,2,e" filled="f" stroked="f">
              <v:path arrowok="t"/>
            </v:shape>
            <v:shape id="_x0000_s1228" style="position:absolute;left:9542;top:2519;width:20;height:20" coordsize="20,20" o:allowincell="f" path="m,l,1,1,,,e" filled="f" stroked="f">
              <v:path arrowok="t"/>
            </v:shape>
            <v:shape id="_x0000_s1229" style="position:absolute;left:9536;top:2515;width:20;height:20" coordsize="20,20" o:allowincell="f" path="m3,l,,1,2,,5,5,6,5,5,6,3,3,3,1,2,3,e" filled="f" stroked="f">
              <v:path arrowok="t"/>
            </v:shape>
            <v:shape id="_x0000_s1230" style="position:absolute;left:9517;top:2518;width:20;height:20" coordsize="20,20" o:allowincell="f" path="m2,l1,,,,,1,,2r,l2,2r1,l4,,3,,2,e" filled="f" stroked="f">
              <v:path arrowok="t"/>
            </v:shape>
            <v:shape id="_x0000_s1231" style="position:absolute;left:9517;top:2519;width:20;height:20" coordsize="20,20" o:allowincell="f" path="m,l,1,,,,,,e" filled="f" stroked="f">
              <v:path arrowok="t"/>
            </v:shape>
            <v:rect id="_x0000_s1232" style="position:absolute;left:9615;top:2524;width:14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5080"/>
                          <wp:effectExtent l="0" t="0" r="0" b="0"/>
                          <wp:docPr id="91" name="Imagem 9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33" style="position:absolute;left:9610;top:2522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92" name="Imagem 9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34" style="position:absolute;left:9450;top:2512;width:6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1750" cy="5080"/>
                          <wp:effectExtent l="0" t="0" r="0" b="0"/>
                          <wp:docPr id="93" name="Imagem 9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175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35" style="position:absolute;left:9567;top:2510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94" name="Imagem 9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36" style="position:absolute;left:9564;top:2516;width:20;height:20" coordsize="20,20" o:allowincell="f" path="m2,l1,,,1,,2,,3r1,l1,3,2,e" filled="f" stroked="f">
              <v:path arrowok="t"/>
            </v:shape>
            <v:shape id="_x0000_s1237" style="position:absolute;left:9577;top:2518;width:20;height:20" coordsize="20,20" o:allowincell="f" path="m,l,3,,4,1,3,,1,,e" filled="f" stroked="f">
              <v:path arrowok="t"/>
            </v:shape>
            <v:shape id="_x0000_s1238" style="position:absolute;left:9463;top:2510;width:20;height:20" coordsize="20,20" o:allowincell="f" path="m,l,1,1,2r1,l4,2,4,,,e" filled="f" stroked="f">
              <v:path arrowok="t"/>
            </v:shape>
            <v:shape id="_x0000_s1239" style="position:absolute;left:9558;top:2514;width:20;height:20" coordsize="20,20" o:allowincell="f" path="m1,l,1,1,2,3,3,4,1,3,,1,e" filled="f" stroked="f">
              <v:path arrowok="t"/>
            </v:shape>
            <v:rect id="_x0000_s1240" style="position:absolute;left:9559;top:2461;width:6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545" cy="31750"/>
                          <wp:effectExtent l="19050" t="0" r="0" b="0"/>
                          <wp:docPr id="95" name="Imagem 9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545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41" style="position:absolute;left:9602;top:2510;width:2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96" name="Imagem 9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42" style="position:absolute;left:9520;top:2511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97" name="Imagem 9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43" style="position:absolute;left:9535;top:2505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98" name="Imagem 9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244" style="position:absolute;left:9549;top:2512;width:20;height:20" coordorigin="9549,2512" coordsize="20,20" o:allowincell="f">
              <v:shape id="_x0000_s1245" style="position:absolute;left:9549;top:2512;width:20;height:20;mso-position-horizontal-relative:page;mso-position-vertical-relative:page" coordsize="20,20" o:allowincell="f" path="m,l,2,1,1r2,l3,,,,,e" filled="f" stroked="f">
                <v:path arrowok="t"/>
              </v:shape>
              <v:shape id="_x0000_s1246" style="position:absolute;left:9549;top:2512;width:20;height:20;mso-position-horizontal-relative:page;mso-position-vertical-relative:page" coordsize="20,20" o:allowincell="f" path="m3,1l1,1e" filled="f" stroked="f">
                <v:path arrowok="t"/>
              </v:shape>
              <v:shape id="_x0000_s1247" style="position:absolute;left:9549;top:2512;width:20;height:20;mso-position-horizontal-relative:page;mso-position-vertical-relative:page" coordsize="20,20" o:allowincell="f" path="m3,r,l3,e" filled="f" stroked="f">
                <v:path arrowok="t"/>
              </v:shape>
              <v:shape id="_x0000_s1248" style="position:absolute;left:9549;top:2512;width:20;height:20;mso-position-horizontal-relative:page;mso-position-vertical-relative:page" coordsize="20,20" o:allowincell="f" path="m1,1r2,e" filled="f" stroked="f">
                <v:path arrowok="t"/>
              </v:shape>
              <v:shape id="_x0000_s1249" style="position:absolute;left:9549;top:2512;width:20;height:20;mso-position-horizontal-relative:page;mso-position-vertical-relative:page" coordsize="20,20" o:allowincell="f" path="m3,1l1,1,3,2,3,1e" filled="f" stroked="f">
                <v:path arrowok="t"/>
              </v:shape>
              <v:shape id="_x0000_s1250" style="position:absolute;left:9549;top:2512;width:20;height:20;mso-position-horizontal-relative:page;mso-position-vertical-relative:page" coordsize="20,20" o:allowincell="f" path="m3,r,e" filled="f" stroked="f">
                <v:path arrowok="t"/>
              </v:shape>
              <v:shape id="_x0000_s1251" style="position:absolute;left:9549;top:2512;width:20;height:20;mso-position-horizontal-relative:page;mso-position-vertical-relative:page" coordsize="20,20" o:allowincell="f" path="m3,r,l3,r,e" filled="f" stroked="f">
                <v:path arrowok="t"/>
              </v:shape>
            </v:group>
            <v:rect id="_x0000_s1252" style="position:absolute;left:9554;top:2512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99" name="Imagem 9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53" style="position:absolute;left:9591;top:2506;width: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100" name="Imagem 10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54" style="position:absolute;left:9588;top:2506;width:20;height:20" coordsize="20,20" o:allowincell="f" path="m3,l1,1,,7r3,3l3,r,l3,e" filled="f" stroked="f">
              <v:path arrowok="t"/>
            </v:shape>
            <v:shape id="_x0000_s1255" style="position:absolute;left:9480;top:2505;width:20;height:20" coordsize="20,20" o:allowincell="f" path="m3,l1,,,2r,l3,3r3,l8,,6,,3,e" filled="f" stroked="f">
              <v:path arrowok="t"/>
            </v:shape>
            <v:shape id="_x0000_s1256" style="position:absolute;left:9567;top:2511;width:20;height:20" coordsize="20,20" o:allowincell="f" path="m,l,3r1,l1,2,2,1,1,r,l,e" filled="f" stroked="f">
              <v:path arrowok="t"/>
            </v:shape>
            <v:rect id="_x0000_s1257" style="position:absolute;left:9563;top:2511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101" name="Imagem 10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58" style="position:absolute;left:9543;top:2505;width:68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7990" cy="31750"/>
                          <wp:effectExtent l="0" t="0" r="0" b="0"/>
                          <wp:docPr id="102" name="Imagem 10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7990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59" style="position:absolute;left:9541;top:2507;width:20;height:20" coordsize="20,20" o:allowincell="f" path="m1,l,,,,,1,,2r,l,3r1,l1,e" filled="f" stroked="f">
              <v:path arrowok="t"/>
            </v:shape>
            <v:rect id="_x0000_s1260" style="position:absolute;left:9567;top:2495;width:14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20955"/>
                          <wp:effectExtent l="0" t="0" r="0" b="0"/>
                          <wp:docPr id="103" name="Imagem 10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61" style="position:absolute;left:9560;top:2494;width: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15875"/>
                          <wp:effectExtent l="0" t="0" r="0" b="0"/>
                          <wp:docPr id="104" name="Imagem 10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62" style="position:absolute;left:9495;top:2495;width:74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0535" cy="31750"/>
                          <wp:effectExtent l="0" t="0" r="5715" b="0"/>
                          <wp:docPr id="105" name="Imagem 1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0535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263" style="position:absolute;left:9512;top:2494;width:20;height:20" coordorigin="9512,2494" coordsize="20,20" o:allowincell="f">
              <v:shape id="_x0000_s1264" style="position:absolute;left:9512;top:2494;width:20;height:20;mso-position-horizontal-relative:page;mso-position-vertical-relative:page" coordsize="20,20" o:allowincell="f" path="m,1l1,4,3,6,4,5,5,4,6,3,6,2,1,2,,1e" filled="f" stroked="f">
                <v:path arrowok="t"/>
              </v:shape>
              <v:shape id="_x0000_s1265" style="position:absolute;left:9512;top:2494;width:20;height:20;mso-position-horizontal-relative:page;mso-position-vertical-relative:page" coordsize="20,20" o:allowincell="f" path="m1,2r5,e" filled="f" stroked="f">
                <v:path arrowok="t"/>
              </v:shape>
              <v:shape id="_x0000_s1266" style="position:absolute;left:9512;top:2494;width:20;height:20;mso-position-horizontal-relative:page;mso-position-vertical-relative:page" coordsize="20,20" o:allowincell="f" path="m6,2l1,2e" filled="f" stroked="f">
                <v:path arrowok="t"/>
              </v:shape>
              <v:shape id="_x0000_s1267" style="position:absolute;left:9512;top:2494;width:20;height:20;mso-position-horizontal-relative:page;mso-position-vertical-relative:page" coordsize="20,20" o:allowincell="f" path="m6,l4,,1,2r5,l6,e" filled="f" stroked="f">
                <v:path arrowok="t"/>
              </v:shape>
            </v:group>
            <v:shape id="_x0000_s1268" style="position:absolute;left:9543;top:2494;width:20;height:20" coordsize="20,20" o:allowincell="f" path="m,l,1,,5,,4r4,l4,2,3,1,,e" filled="f" stroked="f">
              <v:path arrowok="t"/>
            </v:shape>
            <v:group id="_x0000_s1269" style="position:absolute;left:9539;top:2494;width:20;height:20" coordorigin="9539,2494" coordsize="20,20" o:allowincell="f">
              <v:shape id="_x0000_s1270" style="position:absolute;left:9539;top:2494;width:20;height:20;mso-position-horizontal-relative:page;mso-position-vertical-relative:page" coordsize="20,20" o:allowincell="f" path="m,l,2,1,5,4,7,4,5,4,2,3,2,,e" filled="f" stroked="f">
                <v:path arrowok="t"/>
              </v:shape>
              <v:shape id="_x0000_s1271" style="position:absolute;left:9539;top:2494;width:20;height:20;mso-position-horizontal-relative:page;mso-position-vertical-relative:page" coordsize="20,20" o:allowincell="f" path="m3,2r1,e" filled="f" stroked="f">
                <v:path arrowok="t"/>
              </v:shape>
              <v:shape id="_x0000_s1272" style="position:absolute;left:9539;top:2494;width:20;height:20;mso-position-horizontal-relative:page;mso-position-vertical-relative:page" coordsize="20,20" o:allowincell="f" path="m4,2l3,2e" filled="f" stroked="f">
                <v:path arrowok="t"/>
              </v:shape>
              <v:shape id="_x0000_s1273" style="position:absolute;left:9539;top:2494;width:20;height:20;mso-position-horizontal-relative:page;mso-position-vertical-relative:page" coordsize="20,20" o:allowincell="f" path="m4,l3,2r1,l4,e" filled="f" stroked="f">
                <v:path arrowok="t"/>
              </v:shape>
            </v:group>
            <v:rect id="_x0000_s1274" style="position:absolute;left:9578;top:2500;width:8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545" cy="5080"/>
                          <wp:effectExtent l="0" t="0" r="0" b="0"/>
                          <wp:docPr id="106" name="Imagem 10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54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75" style="position:absolute;left:9578;top:2499;width:20;height:20" coordsize="20,20" o:allowincell="f" path="m1,l,,,,,1,,2,2,3,3,2,3,,2,,1,e" filled="f" stroked="f">
              <v:path arrowok="t"/>
            </v:shape>
            <v:rect id="_x0000_s1276" style="position:absolute;left:10202;top:2539;width:2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" cy="5080"/>
                          <wp:effectExtent l="0" t="0" r="0" b="0"/>
                          <wp:docPr id="107" name="Imagem 10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77" style="position:absolute;left:9515;top:2491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108" name="Imagem 10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78" style="position:absolute;left:9501;top:2488;width:20;height:20" coordsize="20,20" o:allowincell="f" path="m3,l1,,,,,2,1,3r,l4,3,4,,3,r,e" filled="f" stroked="f">
              <v:path arrowok="t"/>
            </v:shape>
            <v:shape id="_x0000_s1279" style="position:absolute;left:9506;top:2488;width:20;height:20" coordsize="20,20" o:allowincell="f" path="m,l,3,1,2,1,,,,,e" filled="f" stroked="f">
              <v:path arrowok="t"/>
            </v:shape>
            <v:rect id="_x0000_s1280" style="position:absolute;left:9558;top:2485;width:8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080"/>
                          <wp:effectExtent l="0" t="0" r="0" b="0"/>
                          <wp:docPr id="109" name="Imagem 10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81" style="position:absolute;left:9560;top:2491;width:20;height:20" coordsize="20,20" o:allowincell="f" path="m,l,,,,,e" filled="f" stroked="f">
              <v:path arrowok="t"/>
            </v:shape>
            <v:rect id="_x0000_s1282" style="position:absolute;left:9480;top:2482;width:70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43865" cy="31750"/>
                          <wp:effectExtent l="0" t="0" r="0" b="0"/>
                          <wp:docPr id="110" name="Imagem 1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3865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83" style="position:absolute;left:9482;top:2482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111" name="Imagem 1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84" style="position:absolute;left:9520;top:2483;width: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112" name="Imagem 1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85" style="position:absolute;left:9519;top:2482;width:20;height:20" coordsize="20,20" o:allowincell="f" path="m,l,3r,l,,,e" filled="f" stroked="f">
              <v:path arrowok="t"/>
            </v:shape>
            <v:rect id="_x0000_s1286" style="position:absolute;left:9640;top:2488;width:60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80365" cy="26670"/>
                          <wp:effectExtent l="0" t="0" r="0" b="0"/>
                          <wp:docPr id="113" name="Imagem 1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0365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87" style="position:absolute;left:9506;top:2480;width:20;height:20" coordsize="20,20" o:allowincell="f" path="m2,l1,,,,,,,2r1,l3,2r1,l4,r,l3,,2,e" filled="f" stroked="f">
              <v:path arrowok="t"/>
            </v:shape>
            <v:rect id="_x0000_s1288" style="position:absolute;left:9569;top:2476;width:64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01955" cy="31750"/>
                          <wp:effectExtent l="0" t="0" r="0" b="0"/>
                          <wp:docPr id="114" name="Imagem 1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01955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89" style="position:absolute;left:9462;top:2467;width:20;height:20" coordsize="20,20" o:allowincell="f" path="m2,l,,,2,2,3,3,r,l2,e" filled="f" stroked="f">
              <v:path arrowok="t"/>
            </v:shape>
            <v:shape id="_x0000_s1290" style="position:absolute;left:9492;top:2465;width:20;height:20" coordsize="20,20" o:allowincell="f" path="m2,l,,,1,,3,3,r,l2,e" filled="f" stroked="f">
              <v:path arrowok="t"/>
            </v:shape>
            <v:rect id="_x0000_s1291" style="position:absolute;left:9465;top:2450;width:14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15875"/>
                          <wp:effectExtent l="0" t="0" r="0" b="0"/>
                          <wp:docPr id="115" name="Imagem 1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1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92" style="position:absolute;left:9465;top:2451;width:0;height: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80" cy="5080"/>
                          <wp:effectExtent l="0" t="0" r="0" b="0"/>
                          <wp:docPr id="116" name="Imagem 1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8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93" style="position:absolute;left:9470;top:2283;width:840;height:2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39115" cy="147955"/>
                          <wp:effectExtent l="19050" t="0" r="0" b="0"/>
                          <wp:docPr id="117" name="Imagem 1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9115" cy="147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94" style="position:absolute;left:9548;top:2272;width:80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7365" cy="42545"/>
                          <wp:effectExtent l="19050" t="0" r="6985" b="0"/>
                          <wp:docPr id="118" name="Imagem 1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7365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95" style="position:absolute;left:9553;top:2241;width:800;height: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7365" cy="47625"/>
                          <wp:effectExtent l="19050" t="0" r="6985" b="0"/>
                          <wp:docPr id="119" name="Imagem 1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736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96" style="position:absolute;left:9560;top:2238;width:80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7365" cy="42545"/>
                          <wp:effectExtent l="0" t="0" r="0" b="0"/>
                          <wp:docPr id="120" name="Imagem 1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7365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97" style="position:absolute;left:9565;top:2179;width:800;height:1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12445" cy="74295"/>
                          <wp:effectExtent l="19050" t="0" r="1905" b="0"/>
                          <wp:docPr id="121" name="Imagem 1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2445" cy="7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98" style="position:absolute;left:9610;top:2118;width:780;height:1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96570" cy="74295"/>
                          <wp:effectExtent l="0" t="0" r="0" b="0"/>
                          <wp:docPr id="122" name="Imagem 1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6570" cy="7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299" style="position:absolute;left:9620;top:2076;width:800;height:10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12445" cy="63500"/>
                          <wp:effectExtent l="0" t="0" r="0" b="0"/>
                          <wp:docPr id="123" name="Imagem 1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2445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0" style="position:absolute;left:9716;top:2060;width:720;height: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49580" cy="47625"/>
                          <wp:effectExtent l="19050" t="0" r="0" b="0"/>
                          <wp:docPr id="124" name="Imagem 1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9580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1" style="position:absolute;left:9647;top:2040;width:800;height: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7365" cy="47625"/>
                          <wp:effectExtent l="0" t="0" r="6985" b="0"/>
                          <wp:docPr id="125" name="Imagem 1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736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2" style="position:absolute;left:9729;top:2041;width:72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59740" cy="31750"/>
                          <wp:effectExtent l="0" t="0" r="0" b="0"/>
                          <wp:docPr id="126" name="Imagem 1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9740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3" style="position:absolute;left:9657;top:1816;width:840;height:2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39115" cy="168910"/>
                          <wp:effectExtent l="0" t="0" r="0" b="0"/>
                          <wp:docPr id="127" name="Imagem 12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9115" cy="168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4" style="position:absolute;left:9780;top:1515;width:740;height:3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5615" cy="216535"/>
                          <wp:effectExtent l="19050" t="0" r="635" b="0"/>
                          <wp:docPr id="128" name="Imagem 1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5615" cy="2165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5" style="position:absolute;left:10006;top:1449;width:520;height:10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27660" cy="63500"/>
                          <wp:effectExtent l="19050" t="0" r="0" b="0"/>
                          <wp:docPr id="129" name="Imagem 12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27660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6" style="position:absolute;left:10471;top:1472;width:4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5080"/>
                          <wp:effectExtent l="0" t="0" r="0" b="0"/>
                          <wp:docPr id="130" name="Imagem 1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7" style="position:absolute;left:10133;top:1439;width:38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48285" cy="20955"/>
                          <wp:effectExtent l="0" t="0" r="0" b="0"/>
                          <wp:docPr id="131" name="Imagem 1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8285" cy="209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8" style="position:absolute;left:10123;top:1297;width:38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43205" cy="90170"/>
                          <wp:effectExtent l="19050" t="0" r="0" b="0"/>
                          <wp:docPr id="132" name="Imagem 1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320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09" style="position:absolute;left:8498;top:280;width:2340;height:23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485265" cy="1480185"/>
                          <wp:effectExtent l="0" t="0" r="0" b="0"/>
                          <wp:docPr id="133" name="Imagem 13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85265" cy="1480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10" style="position:absolute;left:9565;top:2175;width:680;height:4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7990" cy="295910"/>
                          <wp:effectExtent l="19050" t="0" r="0" b="0"/>
                          <wp:docPr id="134" name="Imagem 13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7990" cy="295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11" style="position:absolute;left:10020;top:2125;width:380;height:1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38125" cy="111125"/>
                          <wp:effectExtent l="19050" t="0" r="9525" b="0"/>
                          <wp:docPr id="135" name="Imagem 13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8125" cy="111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12" style="position:absolute;left:8987;top:2095;width:1400;height:20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93445" cy="121285"/>
                          <wp:effectExtent l="19050" t="0" r="1905" b="0"/>
                          <wp:docPr id="136" name="Imagem 13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93445" cy="1212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13" style="position:absolute;left:8994;top:2029;width:140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93445" cy="84455"/>
                          <wp:effectExtent l="19050" t="0" r="1905" b="0"/>
                          <wp:docPr id="137" name="Imagem 1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93445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14" style="position:absolute;left:9786;top:1961;width:260;height:1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8910" cy="95250"/>
                          <wp:effectExtent l="19050" t="0" r="2540" b="0"/>
                          <wp:docPr id="138" name="Imagem 13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891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15" style="position:absolute;left:9854;top:1917;width:34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16535" cy="90170"/>
                          <wp:effectExtent l="19050" t="0" r="0" b="0"/>
                          <wp:docPr id="139" name="Imagem 1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653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16" style="position:absolute;left:10237;top:1929;width:160;height:1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84455"/>
                          <wp:effectExtent l="19050" t="0" r="0" b="0"/>
                          <wp:docPr id="140" name="Imagem 14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17" style="position:absolute;left:10129;top:1883;width:12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74295" cy="90170"/>
                          <wp:effectExtent l="19050" t="0" r="1905" b="0"/>
                          <wp:docPr id="141" name="Imagem 14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29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18" style="position:absolute;left:9760;top:1807;width:300;height:1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90500" cy="111125"/>
                          <wp:effectExtent l="19050" t="0" r="0" b="0"/>
                          <wp:docPr id="142" name="Imagem 1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0500" cy="111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19" style="position:absolute;left:8998;top:1853;width:580;height:2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70205" cy="163830"/>
                          <wp:effectExtent l="19050" t="0" r="0" b="0"/>
                          <wp:docPr id="143" name="Imagem 14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70205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0" style="position:absolute;left:9013;top:1617;width:1440;height:3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30275" cy="211455"/>
                          <wp:effectExtent l="19050" t="0" r="3175" b="0"/>
                          <wp:docPr id="144" name="Imagem 14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0275" cy="211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1" style="position:absolute;left:9027;top:1311;width:1460;height:3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14400" cy="238125"/>
                          <wp:effectExtent l="19050" t="0" r="0" b="0"/>
                          <wp:docPr id="145" name="Imagem 1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238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2" style="position:absolute;left:10283;top:1323;width:10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500" cy="31750"/>
                          <wp:effectExtent l="19050" t="0" r="0" b="0"/>
                          <wp:docPr id="146" name="Imagem 14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3" style="position:absolute;left:9049;top:1133;width:1120;height:2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723900" cy="163830"/>
                          <wp:effectExtent l="19050" t="0" r="0" b="0"/>
                          <wp:docPr id="147" name="Imagem 14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390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4" style="position:absolute;left:9301;top:647;width:800;height:52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5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2285" cy="327660"/>
                          <wp:effectExtent l="19050" t="0" r="0" b="0"/>
                          <wp:docPr id="148" name="Imagem 14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2285" cy="3276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5" style="position:absolute;left:10509;top:972;width:840;height:16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6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39115" cy="1062355"/>
                          <wp:effectExtent l="0" t="0" r="0" b="0"/>
                          <wp:docPr id="149" name="Imagem 14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9115" cy="10623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6" style="position:absolute;left:8598;top:1221;width:460;height:10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0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95910" cy="644525"/>
                          <wp:effectExtent l="19050" t="0" r="8890" b="0"/>
                          <wp:docPr id="150" name="Imagem 1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5910" cy="644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27" style="position:absolute;left:9619;top:2590;width:540;height:2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43535" cy="168910"/>
                          <wp:effectExtent l="0" t="0" r="0" b="0"/>
                          <wp:docPr id="152" name="Imagem 15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3535" cy="168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328" style="position:absolute;left:8507;top:289;width:2969;height:2985" coordsize="2969,2985" o:allowincell="f" path="m195,l,2790r2773,194l2968,193,195,xe" filled="f" strokecolor="white" strokeweight="3pt">
              <v:path arrowok="t"/>
            </v:shape>
            <w10:wrap anchorx="page"/>
          </v:group>
        </w:pict>
      </w:r>
      <w:r w:rsidR="00BD5BBE" w:rsidRPr="00A91B43">
        <w:rPr>
          <w:rFonts w:ascii="Arial" w:hAnsi="Arial" w:cs="Arial"/>
          <w:color w:val="FFFFFF"/>
          <w:w w:val="103"/>
          <w:sz w:val="32"/>
          <w:szCs w:val="32"/>
          <w:lang w:val="en-US"/>
        </w:rPr>
        <w:t>Study!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D5BBE" w:rsidRPr="00A91B43" w:rsidRDefault="00B9095D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B9095D">
        <w:rPr>
          <w:noProof/>
        </w:rPr>
        <w:pict>
          <v:rect id="_x0000_s1329" style="position:absolute;left:0;text-align:left;margin-left:70.85pt;margin-top:-30.5pt;width:58.2pt;height:22.1pt;z-index:-251659776;mso-position-horizontal-relative:page" o:allowincell="f" fillcolor="#58595b" stroked="f">
            <v:path arrowok="t"/>
            <w10:wrap anchorx="page"/>
          </v:rect>
        </w:pict>
      </w:r>
      <w:r w:rsidR="00BD5BBE" w:rsidRPr="00A91B43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BD5BBE" w:rsidRPr="00A91B43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BD5BBE"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BD5BBE" w:rsidRPr="00A91B43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BD5BBE" w:rsidRPr="00A91B43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BD5BBE" w:rsidRPr="00A91B43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BD5BBE" w:rsidRPr="00A91B43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do</w:t>
      </w:r>
      <w:r w:rsidR="00BD5BBE" w:rsidRPr="00A91B43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D5BBE" w:rsidRPr="00A91B43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tasks</w:t>
      </w:r>
      <w:r w:rsidR="00BD5BBE" w:rsidRPr="00A91B43">
        <w:rPr>
          <w:rFonts w:ascii="Arial" w:hAnsi="Arial" w:cs="Arial"/>
          <w:color w:val="231F20"/>
          <w:spacing w:val="43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w w:val="102"/>
          <w:sz w:val="20"/>
          <w:szCs w:val="20"/>
          <w:lang w:val="en-US"/>
        </w:rPr>
        <w:t>belo</w:t>
      </w:r>
      <w:r w:rsidR="00BD5BBE" w:rsidRPr="00A91B43">
        <w:rPr>
          <w:rFonts w:ascii="Arial" w:hAnsi="Arial" w:cs="Arial"/>
          <w:color w:val="231F20"/>
          <w:spacing w:val="-12"/>
          <w:w w:val="102"/>
          <w:sz w:val="20"/>
          <w:szCs w:val="20"/>
          <w:lang w:val="en-US"/>
        </w:rPr>
        <w:t>w</w:t>
      </w:r>
      <w:r w:rsidR="00BD5BBE" w:rsidRPr="00A91B43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98" w:after="0" w:line="240" w:lineRule="auto"/>
        <w:ind w:left="51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A91B43">
        <w:rPr>
          <w:rFonts w:ascii="Arial" w:hAnsi="Arial" w:cs="Arial"/>
          <w:i/>
          <w:iCs/>
          <w:color w:val="231F20"/>
          <w:spacing w:val="-45"/>
          <w:w w:val="19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What</w:t>
      </w:r>
      <w:r w:rsidRPr="00A91B43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would</w:t>
      </w:r>
      <w:r w:rsidRPr="00A91B43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happen</w:t>
      </w:r>
      <w:r w:rsidRPr="00A91B43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if</w:t>
      </w:r>
      <w:r w:rsidRPr="00A91B43">
        <w:rPr>
          <w:rFonts w:ascii="Arial" w:hAnsi="Arial" w:cs="Arial"/>
          <w:i/>
          <w:iCs/>
          <w:color w:val="231F20"/>
          <w:spacing w:val="1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A91B43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d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</w:t>
      </w:r>
      <w:r w:rsidRPr="00A91B43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tising</w:t>
      </w:r>
      <w:r w:rsidRPr="00A91B43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w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as</w:t>
      </w:r>
      <w:r w:rsidRPr="00A91B43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banned?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40" w:lineRule="auto"/>
        <w:ind w:left="51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A91B43">
        <w:rPr>
          <w:rFonts w:ascii="Arial" w:hAnsi="Arial" w:cs="Arial"/>
          <w:i/>
          <w:iCs/>
          <w:color w:val="231F20"/>
          <w:spacing w:val="-45"/>
          <w:w w:val="19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If</w:t>
      </w:r>
      <w:r w:rsidRPr="00A91B43">
        <w:rPr>
          <w:rFonts w:ascii="Arial" w:hAnsi="Arial" w:cs="Arial"/>
          <w:i/>
          <w:iCs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consume</w:t>
      </w:r>
      <w:r w:rsidRPr="00A91B43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Pr="00A91B43">
        <w:rPr>
          <w:rFonts w:ascii="Arial" w:hAnsi="Arial" w:cs="Arial"/>
          <w:i/>
          <w:iCs/>
          <w:color w:val="231F20"/>
          <w:spacing w:val="-2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eject</w:t>
      </w:r>
      <w:r w:rsidRPr="00A91B43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A91B43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messa</w:t>
      </w:r>
      <w:r w:rsidRPr="00A91B43">
        <w:rPr>
          <w:rFonts w:ascii="Arial" w:hAnsi="Arial" w:cs="Arial"/>
          <w:i/>
          <w:iCs/>
          <w:color w:val="231F20"/>
          <w:spacing w:val="-6"/>
          <w:w w:val="95"/>
          <w:sz w:val="20"/>
          <w:szCs w:val="20"/>
          <w:lang w:val="en-US"/>
        </w:rPr>
        <w:t>g</w:t>
      </w:r>
      <w:r w:rsidRPr="00A91B43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e</w:t>
      </w:r>
      <w:r w:rsidRPr="00A91B43">
        <w:rPr>
          <w:rFonts w:ascii="Arial" w:hAnsi="Arial" w:cs="Arial"/>
          <w:i/>
          <w:iCs/>
          <w:color w:val="231F20"/>
          <w:spacing w:val="13"/>
          <w:w w:val="9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Pr="00A91B43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</w:t>
      </w:r>
      <w:r w:rsidRPr="00A91B43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ad,</w:t>
      </w:r>
      <w:r w:rsidRPr="00A91B43">
        <w:rPr>
          <w:rFonts w:ascii="Arial" w:hAnsi="Arial" w:cs="Arial"/>
          <w:i/>
          <w:iCs/>
          <w:color w:val="231F20"/>
          <w:spacing w:val="-1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A91B43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campaign</w:t>
      </w:r>
      <w:r w:rsidRPr="00A91B43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will</w:t>
      </w:r>
      <w:r w:rsidRPr="00A91B43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fail</w:t>
      </w:r>
      <w:r w:rsidRPr="00A91B43">
        <w:rPr>
          <w:rFonts w:ascii="Arial" w:hAnsi="Arial" w:cs="Arial"/>
          <w:i/>
          <w:iCs/>
          <w:color w:val="231F20"/>
          <w:spacing w:val="1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its</w:t>
      </w:r>
      <w:r w:rsidRPr="00A91B43">
        <w:rPr>
          <w:rFonts w:ascii="Arial" w:hAnsi="Arial" w:cs="Arial"/>
          <w:i/>
          <w:iCs/>
          <w:color w:val="231F20"/>
          <w:spacing w:val="8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aim.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40" w:lineRule="auto"/>
        <w:ind w:left="51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A91B43">
        <w:rPr>
          <w:rFonts w:ascii="Arial" w:hAnsi="Arial" w:cs="Arial"/>
          <w:i/>
          <w:iCs/>
          <w:color w:val="231F20"/>
          <w:spacing w:val="-45"/>
          <w:w w:val="19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w w:val="92"/>
          <w:sz w:val="20"/>
          <w:szCs w:val="20"/>
          <w:lang w:val="en-US"/>
        </w:rPr>
        <w:t>The</w:t>
      </w:r>
      <w:r w:rsidRPr="00A91B43">
        <w:rPr>
          <w:rFonts w:ascii="Arial" w:hAnsi="Arial" w:cs="Arial"/>
          <w:i/>
          <w:iCs/>
          <w:color w:val="231F20"/>
          <w:spacing w:val="8"/>
          <w:w w:val="9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ad campaign</w:t>
      </w:r>
      <w:r w:rsidRPr="00A91B43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works</w:t>
      </w:r>
      <w:r w:rsidRPr="00A91B43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if</w:t>
      </w:r>
      <w:r w:rsidRPr="00A91B43">
        <w:rPr>
          <w:rFonts w:ascii="Arial" w:hAnsi="Arial" w:cs="Arial"/>
          <w:i/>
          <w:iCs/>
          <w:color w:val="231F20"/>
          <w:spacing w:val="1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mo</w:t>
      </w:r>
      <w:r w:rsidRPr="00A91B43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Pr="00A91B43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and</w:t>
      </w:r>
      <w:r w:rsidRPr="00A91B43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mo</w:t>
      </w:r>
      <w:r w:rsidRPr="00A91B43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Pr="00A91B43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consume</w:t>
      </w:r>
      <w:r w:rsidRPr="00A91B43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Pr="00A91B43">
        <w:rPr>
          <w:rFonts w:ascii="Arial" w:hAnsi="Arial" w:cs="Arial"/>
          <w:i/>
          <w:iCs/>
          <w:color w:val="231F20"/>
          <w:spacing w:val="-2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b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uy</w:t>
      </w:r>
      <w:r w:rsidRPr="00A91B43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A91B43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product.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58595B"/>
          <w:sz w:val="24"/>
          <w:szCs w:val="24"/>
          <w:lang w:val="en-US"/>
        </w:rPr>
        <w:t xml:space="preserve">1. </w:t>
      </w:r>
      <w:r w:rsidRPr="00A91B43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Identify</w:t>
      </w:r>
      <w:r w:rsidRPr="00A91B43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which</w:t>
      </w:r>
      <w:r w:rsidRPr="00A91B43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pa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w w:val="140"/>
          <w:sz w:val="20"/>
          <w:szCs w:val="20"/>
          <w:lang w:val="en-US"/>
        </w:rPr>
        <w:t>t</w:t>
      </w:r>
      <w:r w:rsidRPr="00A91B43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A91B43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91B43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sentence</w:t>
      </w:r>
      <w:r w:rsidRPr="00A91B43">
        <w:rPr>
          <w:rFonts w:ascii="Arial" w:hAnsi="Arial" w:cs="Arial"/>
          <w:color w:val="231F20"/>
          <w:spacing w:val="38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expresses</w:t>
      </w:r>
      <w:r w:rsidRPr="00A91B43">
        <w:rPr>
          <w:rFonts w:ascii="Arial" w:hAnsi="Arial" w:cs="Arial"/>
          <w:color w:val="231F20"/>
          <w:spacing w:val="2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A91B43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106"/>
          <w:sz w:val="20"/>
          <w:szCs w:val="20"/>
          <w:lang w:val="en-US"/>
        </w:rPr>
        <w:t>condition.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58595B"/>
          <w:sz w:val="24"/>
          <w:szCs w:val="24"/>
          <w:lang w:val="en-US"/>
        </w:rPr>
        <w:t xml:space="preserve">2. </w:t>
      </w:r>
      <w:r w:rsidRPr="00A91B43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Identify</w:t>
      </w:r>
      <w:r w:rsidRPr="00A91B43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91B43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Pr="00A91B43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tenses</w:t>
      </w:r>
      <w:r w:rsidRPr="00A91B43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used</w:t>
      </w:r>
      <w:r w:rsidRPr="00A91B43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A91B43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each</w:t>
      </w:r>
      <w:r w:rsidRPr="00A91B43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104"/>
          <w:sz w:val="20"/>
          <w:szCs w:val="20"/>
          <w:lang w:val="en-US"/>
        </w:rPr>
        <w:t>sentence.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BD5BBE" w:rsidRPr="00A91B43" w:rsidRDefault="00B9095D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B9095D">
        <w:rPr>
          <w:noProof/>
        </w:rPr>
        <w:pict>
          <v:group id="_x0000_s1330" style="position:absolute;left:0;text-align:left;margin-left:395.55pt;margin-top:38.55pt;width:132.75pt;height:91.3pt;z-index:-251658752;mso-position-horizontal-relative:page" coordorigin="7911,771" coordsize="2655,1826" o:allowincell="f">
            <v:shape id="_x0000_s1331" style="position:absolute;left:7921;top:781;width:2635;height:1806" coordsize="2635,1806" o:allowincell="f" path="m2635,l,,,1805r2300,l2635,1451,2635,e" fillcolor="#e6e7e8" stroked="f">
              <v:path arrowok="t"/>
            </v:shape>
            <v:shape id="_x0000_s1332" style="position:absolute;left:10223;top:2233;width:333;height:354" coordsize="333,354" o:allowincell="f" path="m333,l,,,354,333,e" fillcolor="#a7a9ac" stroked="f">
              <v:path arrowok="t"/>
            </v:shape>
            <w10:wrap anchorx="page"/>
          </v:group>
        </w:pict>
      </w:r>
      <w:r w:rsidR="00BD5BBE" w:rsidRPr="00A91B43">
        <w:rPr>
          <w:rFonts w:ascii="Arial" w:hAnsi="Arial" w:cs="Arial"/>
          <w:color w:val="58595B"/>
          <w:sz w:val="24"/>
          <w:szCs w:val="24"/>
          <w:lang w:val="en-US"/>
        </w:rPr>
        <w:t xml:space="preserve">3. </w:t>
      </w:r>
      <w:r w:rsidR="00BD5BBE" w:rsidRPr="00A91B43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="00BD5BBE" w:rsidRPr="00A91B43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D5BBE" w:rsidRPr="00A91B43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diagram</w:t>
      </w:r>
      <w:r w:rsidR="00BD5BBE" w:rsidRPr="00A91B43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w w:val="102"/>
          <w:sz w:val="20"/>
          <w:szCs w:val="20"/>
          <w:lang w:val="en-US"/>
        </w:rPr>
        <w:t>belo</w:t>
      </w:r>
      <w:r w:rsidR="00BD5BBE" w:rsidRPr="00A91B43">
        <w:rPr>
          <w:rFonts w:ascii="Arial" w:hAnsi="Arial" w:cs="Arial"/>
          <w:color w:val="231F20"/>
          <w:spacing w:val="-12"/>
          <w:w w:val="102"/>
          <w:sz w:val="20"/>
          <w:szCs w:val="20"/>
          <w:lang w:val="en-US"/>
        </w:rPr>
        <w:t>w</w:t>
      </w:r>
      <w:r w:rsidR="00BD5BBE" w:rsidRPr="00A91B43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D5BBE" w:rsidRPr="00A91B43" w:rsidRDefault="00B9095D">
      <w:pPr>
        <w:widowControl w:val="0"/>
        <w:autoSpaceDE w:val="0"/>
        <w:autoSpaceDN w:val="0"/>
        <w:adjustRightInd w:val="0"/>
        <w:spacing w:before="2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 w:rsidRPr="00B9095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33" type="#_x0000_t202" style="position:absolute;margin-left:91.15pt;margin-top:7.15pt;width:268.6pt;height:121.05pt;z-index:-251654656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Ind w:w="2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2551"/>
                    <w:gridCol w:w="170"/>
                    <w:gridCol w:w="2551"/>
                  </w:tblGrid>
                  <w:tr w:rsidR="00BD5BBE" w:rsidRPr="00D80E6E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808285"/>
                      </w:tcPr>
                      <w:p w:rsidR="00BD5BBE" w:rsidRPr="00E55185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60" w:right="-20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w w:val="87"/>
                            <w:sz w:val="19"/>
                            <w:szCs w:val="19"/>
                          </w:rPr>
                          <w:t>Conditional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87"/>
                            <w:sz w:val="19"/>
                            <w:szCs w:val="19"/>
                          </w:rPr>
                          <w:t xml:space="preserve"> 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75"/>
                            <w:sz w:val="19"/>
                            <w:szCs w:val="19"/>
                          </w:rPr>
                          <w:t>T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w w:val="75"/>
                            <w:sz w:val="19"/>
                            <w:szCs w:val="19"/>
                          </w:rPr>
                          <w:t>ype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spacing w:val="10"/>
                            <w:w w:val="75"/>
                            <w:sz w:val="19"/>
                            <w:szCs w:val="19"/>
                          </w:rPr>
                          <w:t xml:space="preserve"> 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w w:val="82"/>
                            <w:sz w:val="19"/>
                            <w:szCs w:val="19"/>
                          </w:rPr>
                          <w:t>Zero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D5BBE" w:rsidRPr="00D80E6E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6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80E6E">
                          <w:rPr>
                            <w:rFonts w:ascii="Arial" w:hAnsi="Arial" w:cs="Arial"/>
                            <w:color w:val="231F20"/>
                            <w:w w:val="80"/>
                            <w:sz w:val="19"/>
                            <w:szCs w:val="19"/>
                          </w:rPr>
                          <w:t>IF</w:t>
                        </w:r>
                        <w:r w:rsidRPr="00D80E6E">
                          <w:rPr>
                            <w:rFonts w:ascii="Arial" w:hAnsi="Arial" w:cs="Arial"/>
                            <w:color w:val="231F20"/>
                            <w:spacing w:val="7"/>
                            <w:w w:val="80"/>
                            <w:sz w:val="19"/>
                            <w:szCs w:val="19"/>
                          </w:rPr>
                          <w:t xml:space="preserve"> </w:t>
                        </w:r>
                        <w:r w:rsidRPr="00D80E6E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+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46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80E6E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,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D5BBE" w:rsidRPr="00D80E6E">
                    <w:trPr>
                      <w:trHeight w:hRule="exact" w:val="17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D5BBE" w:rsidRPr="00D80E6E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808285"/>
                      </w:tcPr>
                      <w:p w:rsidR="00BD5BBE" w:rsidRPr="00E55185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60" w:right="-20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w w:val="87"/>
                            <w:sz w:val="19"/>
                            <w:szCs w:val="19"/>
                          </w:rPr>
                          <w:t>Conditional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87"/>
                            <w:sz w:val="19"/>
                            <w:szCs w:val="19"/>
                          </w:rPr>
                          <w:t xml:space="preserve"> 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75"/>
                            <w:sz w:val="19"/>
                            <w:szCs w:val="19"/>
                          </w:rPr>
                          <w:t>T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w w:val="75"/>
                            <w:sz w:val="19"/>
                            <w:szCs w:val="19"/>
                          </w:rPr>
                          <w:t>ype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spacing w:val="10"/>
                            <w:w w:val="75"/>
                            <w:sz w:val="19"/>
                            <w:szCs w:val="19"/>
                          </w:rPr>
                          <w:t xml:space="preserve"> 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E55185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E55185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D5BBE" w:rsidRPr="00D80E6E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6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80E6E">
                          <w:rPr>
                            <w:rFonts w:ascii="Arial" w:hAnsi="Arial" w:cs="Arial"/>
                            <w:color w:val="231F20"/>
                            <w:w w:val="80"/>
                            <w:sz w:val="19"/>
                            <w:szCs w:val="19"/>
                          </w:rPr>
                          <w:t>IF</w:t>
                        </w:r>
                        <w:r w:rsidRPr="00D80E6E">
                          <w:rPr>
                            <w:rFonts w:ascii="Arial" w:hAnsi="Arial" w:cs="Arial"/>
                            <w:color w:val="231F20"/>
                            <w:spacing w:val="7"/>
                            <w:w w:val="80"/>
                            <w:sz w:val="19"/>
                            <w:szCs w:val="19"/>
                          </w:rPr>
                          <w:t xml:space="preserve"> </w:t>
                        </w:r>
                        <w:r w:rsidRPr="00D80E6E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+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46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80E6E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,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D5BBE" w:rsidRPr="00D80E6E">
                    <w:trPr>
                      <w:trHeight w:hRule="exact" w:val="17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D5BBE" w:rsidRPr="00D80E6E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808285"/>
                      </w:tcPr>
                      <w:p w:rsidR="00BD5BBE" w:rsidRPr="00E55185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6" w:after="0" w:line="240" w:lineRule="auto"/>
                          <w:ind w:left="60" w:right="-20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w w:val="87"/>
                            <w:sz w:val="19"/>
                            <w:szCs w:val="19"/>
                          </w:rPr>
                          <w:t>Conditional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87"/>
                            <w:sz w:val="19"/>
                            <w:szCs w:val="19"/>
                          </w:rPr>
                          <w:t xml:space="preserve"> 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75"/>
                            <w:sz w:val="19"/>
                            <w:szCs w:val="19"/>
                          </w:rPr>
                          <w:t>T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w w:val="75"/>
                            <w:sz w:val="19"/>
                            <w:szCs w:val="19"/>
                          </w:rPr>
                          <w:t>ype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spacing w:val="10"/>
                            <w:w w:val="75"/>
                            <w:sz w:val="19"/>
                            <w:szCs w:val="19"/>
                          </w:rPr>
                          <w:t xml:space="preserve"> </w:t>
                        </w:r>
                        <w:r w:rsidRPr="00E55185">
                          <w:rPr>
                            <w:rFonts w:ascii="Arial" w:hAnsi="Arial" w:cs="Arial"/>
                            <w:b/>
                            <w:color w:val="FFFFFF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D5BBE" w:rsidRPr="00D80E6E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6" w:after="0" w:line="240" w:lineRule="auto"/>
                          <w:ind w:left="6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80E6E">
                          <w:rPr>
                            <w:rFonts w:ascii="Arial" w:hAnsi="Arial" w:cs="Arial"/>
                            <w:color w:val="231F20"/>
                            <w:w w:val="80"/>
                            <w:sz w:val="19"/>
                            <w:szCs w:val="19"/>
                          </w:rPr>
                          <w:t>IF</w:t>
                        </w:r>
                        <w:r w:rsidRPr="00D80E6E">
                          <w:rPr>
                            <w:rFonts w:ascii="Arial" w:hAnsi="Arial" w:cs="Arial"/>
                            <w:color w:val="231F20"/>
                            <w:spacing w:val="7"/>
                            <w:w w:val="80"/>
                            <w:sz w:val="19"/>
                            <w:szCs w:val="19"/>
                          </w:rPr>
                          <w:t xml:space="preserve"> </w:t>
                        </w:r>
                        <w:r w:rsidRPr="00D80E6E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+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6" w:after="0" w:line="240" w:lineRule="auto"/>
                          <w:ind w:left="46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80E6E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,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BD5BBE" w:rsidRPr="00D80E6E" w:rsidRDefault="00BD5BB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BD5BBE" w:rsidRDefault="00BD5BB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before="32" w:after="0" w:line="240" w:lineRule="auto"/>
        <w:ind w:left="6735" w:right="-20"/>
        <w:rPr>
          <w:rFonts w:ascii="Arial" w:hAnsi="Arial" w:cs="Arial"/>
          <w:color w:val="000000"/>
          <w:sz w:val="18"/>
          <w:szCs w:val="18"/>
          <w:lang w:val="en-US"/>
        </w:rPr>
      </w:pPr>
      <w:r w:rsidRPr="00A91B43">
        <w:rPr>
          <w:rFonts w:ascii="Arial" w:hAnsi="Arial" w:cs="Arial"/>
          <w:color w:val="231F20"/>
          <w:w w:val="83"/>
          <w:sz w:val="18"/>
          <w:szCs w:val="18"/>
          <w:lang w:val="en-US"/>
        </w:rPr>
        <w:t>Remember!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69" w:after="0" w:line="240" w:lineRule="auto"/>
        <w:ind w:left="6735" w:right="-20"/>
        <w:rPr>
          <w:rFonts w:ascii="Arial" w:hAnsi="Arial" w:cs="Arial"/>
          <w:color w:val="000000"/>
          <w:sz w:val="18"/>
          <w:szCs w:val="18"/>
          <w:lang w:val="en-US"/>
        </w:rPr>
      </w:pPr>
      <w:r w:rsidRPr="00A91B43">
        <w:rPr>
          <w:rFonts w:ascii="Arial" w:hAnsi="Arial" w:cs="Arial"/>
          <w:color w:val="231F20"/>
          <w:w w:val="60"/>
          <w:sz w:val="18"/>
          <w:szCs w:val="18"/>
          <w:lang w:val="en-US"/>
        </w:rPr>
        <w:t>A</w:t>
      </w:r>
      <w:r w:rsidRPr="00A91B43">
        <w:rPr>
          <w:rFonts w:ascii="Arial" w:hAnsi="Arial" w:cs="Arial"/>
          <w:color w:val="231F20"/>
          <w:spacing w:val="3"/>
          <w:w w:val="60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60"/>
          <w:sz w:val="18"/>
          <w:szCs w:val="18"/>
          <w:lang w:val="en-US"/>
        </w:rPr>
        <w:t>ZERO</w:t>
      </w:r>
      <w:r w:rsidRPr="00A91B43">
        <w:rPr>
          <w:rFonts w:ascii="Arial" w:hAnsi="Arial" w:cs="Arial"/>
          <w:color w:val="231F20"/>
          <w:spacing w:val="3"/>
          <w:w w:val="60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60"/>
          <w:sz w:val="18"/>
          <w:szCs w:val="18"/>
          <w:lang w:val="en-US"/>
        </w:rPr>
        <w:t xml:space="preserve">CONDITIONAL expresses </w:t>
      </w:r>
      <w:r w:rsidRPr="00A91B43">
        <w:rPr>
          <w:rFonts w:ascii="Arial" w:hAnsi="Arial" w:cs="Arial"/>
          <w:color w:val="231F20"/>
          <w:w w:val="69"/>
          <w:sz w:val="18"/>
          <w:szCs w:val="18"/>
          <w:lang w:val="en-US"/>
        </w:rPr>
        <w:t>ce</w:t>
      </w:r>
      <w:r w:rsidRPr="00A91B43">
        <w:rPr>
          <w:rFonts w:ascii="Arial" w:hAnsi="Arial" w:cs="Arial"/>
          <w:color w:val="231F20"/>
          <w:spacing w:val="4"/>
          <w:w w:val="69"/>
          <w:sz w:val="18"/>
          <w:szCs w:val="18"/>
          <w:lang w:val="en-US"/>
        </w:rPr>
        <w:t>r</w:t>
      </w:r>
      <w:r w:rsidRPr="00A91B43">
        <w:rPr>
          <w:rFonts w:ascii="Arial" w:hAnsi="Arial" w:cs="Arial"/>
          <w:color w:val="231F20"/>
          <w:w w:val="79"/>
          <w:sz w:val="18"/>
          <w:szCs w:val="18"/>
          <w:lang w:val="en-US"/>
        </w:rPr>
        <w:t>tainty/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13" w:after="0" w:line="240" w:lineRule="auto"/>
        <w:ind w:left="6735" w:right="-20"/>
        <w:rPr>
          <w:rFonts w:ascii="Arial" w:hAnsi="Arial" w:cs="Arial"/>
          <w:color w:val="000000"/>
          <w:sz w:val="18"/>
          <w:szCs w:val="18"/>
          <w:lang w:val="en-US"/>
        </w:rPr>
      </w:pPr>
      <w:r w:rsidRPr="00A91B43">
        <w:rPr>
          <w:rFonts w:ascii="Arial" w:hAnsi="Arial" w:cs="Arial"/>
          <w:color w:val="231F20"/>
          <w:w w:val="72"/>
          <w:sz w:val="18"/>
          <w:szCs w:val="18"/>
          <w:lang w:val="en-US"/>
        </w:rPr>
        <w:t>factual</w:t>
      </w:r>
      <w:r w:rsidRPr="00A91B43">
        <w:rPr>
          <w:rFonts w:ascii="Arial" w:hAnsi="Arial" w:cs="Arial"/>
          <w:color w:val="231F20"/>
          <w:spacing w:val="7"/>
          <w:w w:val="72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72"/>
          <w:sz w:val="18"/>
          <w:szCs w:val="18"/>
          <w:lang w:val="en-US"/>
        </w:rPr>
        <w:t>situations.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41" w:after="0" w:line="255" w:lineRule="auto"/>
        <w:ind w:left="6735" w:right="1017"/>
        <w:rPr>
          <w:rFonts w:ascii="Arial" w:hAnsi="Arial" w:cs="Arial"/>
          <w:color w:val="000000"/>
          <w:sz w:val="18"/>
          <w:szCs w:val="18"/>
          <w:lang w:val="en-US"/>
        </w:rPr>
      </w:pPr>
      <w:r w:rsidRPr="00A91B43">
        <w:rPr>
          <w:rFonts w:ascii="Arial" w:hAnsi="Arial" w:cs="Arial"/>
          <w:color w:val="231F20"/>
          <w:w w:val="56"/>
          <w:sz w:val="18"/>
          <w:szCs w:val="18"/>
          <w:lang w:val="en-US"/>
        </w:rPr>
        <w:t>A</w:t>
      </w:r>
      <w:r w:rsidRPr="00A91B43">
        <w:rPr>
          <w:rFonts w:ascii="Arial" w:hAnsi="Arial" w:cs="Arial"/>
          <w:color w:val="231F20"/>
          <w:spacing w:val="10"/>
          <w:w w:val="56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62"/>
          <w:sz w:val="18"/>
          <w:szCs w:val="18"/>
          <w:lang w:val="en-US"/>
        </w:rPr>
        <w:t>CONDITIONAL</w:t>
      </w:r>
      <w:r w:rsidRPr="00A91B43">
        <w:rPr>
          <w:rFonts w:ascii="Arial" w:hAnsi="Arial" w:cs="Arial"/>
          <w:color w:val="231F20"/>
          <w:spacing w:val="-21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55"/>
          <w:sz w:val="18"/>
          <w:szCs w:val="18"/>
          <w:lang w:val="en-US"/>
        </w:rPr>
        <w:t>TYPE</w:t>
      </w:r>
      <w:r w:rsidRPr="00A91B43">
        <w:rPr>
          <w:rFonts w:ascii="Arial" w:hAnsi="Arial" w:cs="Arial"/>
          <w:color w:val="231F20"/>
          <w:spacing w:val="11"/>
          <w:w w:val="55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66"/>
          <w:sz w:val="18"/>
          <w:szCs w:val="18"/>
          <w:lang w:val="en-US"/>
        </w:rPr>
        <w:t>1</w:t>
      </w:r>
      <w:r w:rsidRPr="00A91B43">
        <w:rPr>
          <w:rFonts w:ascii="Arial" w:hAnsi="Arial" w:cs="Arial"/>
          <w:color w:val="231F20"/>
          <w:spacing w:val="15"/>
          <w:w w:val="66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66"/>
          <w:sz w:val="18"/>
          <w:szCs w:val="18"/>
          <w:lang w:val="en-US"/>
        </w:rPr>
        <w:t>expresses</w:t>
      </w:r>
      <w:r w:rsidRPr="00A91B43">
        <w:rPr>
          <w:rFonts w:ascii="Arial" w:hAnsi="Arial" w:cs="Arial"/>
          <w:color w:val="231F20"/>
          <w:spacing w:val="5"/>
          <w:w w:val="66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71"/>
          <w:sz w:val="18"/>
          <w:szCs w:val="18"/>
          <w:lang w:val="en-US"/>
        </w:rPr>
        <w:t xml:space="preserve">possible </w:t>
      </w:r>
      <w:r w:rsidRPr="00A91B43">
        <w:rPr>
          <w:rFonts w:ascii="Arial" w:hAnsi="Arial" w:cs="Arial"/>
          <w:color w:val="231F20"/>
          <w:w w:val="72"/>
          <w:sz w:val="18"/>
          <w:szCs w:val="18"/>
          <w:lang w:val="en-US"/>
        </w:rPr>
        <w:t>situations.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28" w:after="0" w:line="255" w:lineRule="auto"/>
        <w:ind w:left="6735" w:right="1525"/>
        <w:rPr>
          <w:rFonts w:ascii="Arial" w:hAnsi="Arial" w:cs="Arial"/>
          <w:color w:val="000000"/>
          <w:sz w:val="18"/>
          <w:szCs w:val="18"/>
          <w:lang w:val="en-US"/>
        </w:rPr>
      </w:pPr>
      <w:r w:rsidRPr="00A91B43">
        <w:rPr>
          <w:rFonts w:ascii="Arial" w:hAnsi="Arial" w:cs="Arial"/>
          <w:color w:val="231F20"/>
          <w:w w:val="56"/>
          <w:sz w:val="18"/>
          <w:szCs w:val="18"/>
          <w:lang w:val="en-US"/>
        </w:rPr>
        <w:t>A</w:t>
      </w:r>
      <w:r w:rsidRPr="00A91B43">
        <w:rPr>
          <w:rFonts w:ascii="Arial" w:hAnsi="Arial" w:cs="Arial"/>
          <w:color w:val="231F20"/>
          <w:spacing w:val="10"/>
          <w:w w:val="56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62"/>
          <w:sz w:val="18"/>
          <w:szCs w:val="18"/>
          <w:lang w:val="en-US"/>
        </w:rPr>
        <w:t>CONDITIONAL</w:t>
      </w:r>
      <w:r w:rsidRPr="00A91B43">
        <w:rPr>
          <w:rFonts w:ascii="Arial" w:hAnsi="Arial" w:cs="Arial"/>
          <w:color w:val="231F20"/>
          <w:spacing w:val="-21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55"/>
          <w:sz w:val="18"/>
          <w:szCs w:val="18"/>
          <w:lang w:val="en-US"/>
        </w:rPr>
        <w:t>TYPE</w:t>
      </w:r>
      <w:r w:rsidRPr="00A91B43">
        <w:rPr>
          <w:rFonts w:ascii="Arial" w:hAnsi="Arial" w:cs="Arial"/>
          <w:color w:val="231F20"/>
          <w:spacing w:val="11"/>
          <w:w w:val="55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71"/>
          <w:sz w:val="18"/>
          <w:szCs w:val="18"/>
          <w:lang w:val="en-US"/>
        </w:rPr>
        <w:t>2</w:t>
      </w:r>
      <w:r w:rsidRPr="00A91B43">
        <w:rPr>
          <w:rFonts w:ascii="Arial" w:hAnsi="Arial" w:cs="Arial"/>
          <w:color w:val="231F20"/>
          <w:spacing w:val="8"/>
          <w:w w:val="71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71"/>
          <w:sz w:val="18"/>
          <w:szCs w:val="18"/>
          <w:lang w:val="en-US"/>
        </w:rPr>
        <w:t xml:space="preserve">expresses </w:t>
      </w:r>
      <w:r w:rsidRPr="00A91B43">
        <w:rPr>
          <w:rFonts w:ascii="Arial" w:hAnsi="Arial" w:cs="Arial"/>
          <w:color w:val="231F20"/>
          <w:w w:val="72"/>
          <w:sz w:val="18"/>
          <w:szCs w:val="18"/>
          <w:lang w:val="en-US"/>
        </w:rPr>
        <w:t>improbable</w:t>
      </w:r>
      <w:r w:rsidRPr="00A91B43">
        <w:rPr>
          <w:rFonts w:ascii="Arial" w:hAnsi="Arial" w:cs="Arial"/>
          <w:color w:val="231F20"/>
          <w:spacing w:val="2"/>
          <w:w w:val="72"/>
          <w:sz w:val="18"/>
          <w:szCs w:val="18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72"/>
          <w:sz w:val="18"/>
          <w:szCs w:val="18"/>
          <w:lang w:val="en-US"/>
        </w:rPr>
        <w:t>situations.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before="21" w:after="0" w:line="240" w:lineRule="auto"/>
        <w:ind w:left="245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A91B43">
        <w:rPr>
          <w:rFonts w:ascii="Arial" w:hAnsi="Arial" w:cs="Arial"/>
          <w:color w:val="FFFFFF"/>
          <w:w w:val="104"/>
          <w:sz w:val="32"/>
          <w:szCs w:val="32"/>
          <w:lang w:val="en-US"/>
        </w:rPr>
        <w:t>Practise!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D5BBE" w:rsidRPr="00A91B43" w:rsidRDefault="00B9095D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B9095D">
        <w:rPr>
          <w:noProof/>
        </w:rPr>
        <w:pict>
          <v:rect id="_x0000_s1334" style="position:absolute;left:0;text-align:left;margin-left:70.85pt;margin-top:-30.5pt;width:79.35pt;height:22.1pt;z-index:-251657728;mso-position-horizontal-relative:page" o:allowincell="f" fillcolor="#58595b" stroked="f">
            <v:path arrowok="t"/>
            <w10:wrap anchorx="page"/>
          </v:rect>
        </w:pict>
      </w:r>
      <w:r w:rsidR="00BD5BBE" w:rsidRPr="00A91B43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="00BD5BBE" w:rsidRPr="00A91B43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="00BD5BBE" w:rsidRPr="00A91B43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D5BBE" w:rsidRPr="00A91B43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BD5BBE" w:rsidRPr="00A91B43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BD5BBE" w:rsidRPr="00A91B43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D5BBE" w:rsidRPr="00A91B43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="00BD5BBE" w:rsidRPr="00A91B43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="00BD5BBE" w:rsidRPr="00A91B43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="00BD5BBE" w:rsidRPr="00A91B43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color w:val="231F20"/>
          <w:w w:val="105"/>
          <w:sz w:val="20"/>
          <w:szCs w:val="20"/>
          <w:lang w:val="en-US"/>
        </w:rPr>
        <w:t>tense.</w:t>
      </w:r>
    </w:p>
    <w:p w:rsidR="00BD5BBE" w:rsidRPr="00A91B43" w:rsidRDefault="00BD5BBE">
      <w:pPr>
        <w:widowControl w:val="0"/>
        <w:tabs>
          <w:tab w:val="left" w:pos="3400"/>
        </w:tabs>
        <w:autoSpaceDE w:val="0"/>
        <w:autoSpaceDN w:val="0"/>
        <w:adjustRightInd w:val="0"/>
        <w:spacing w:before="98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A91B43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A91B43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adve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 xml:space="preserve">tising </w:t>
      </w:r>
      <w:r w:rsidRPr="00A91B43">
        <w:rPr>
          <w:rFonts w:ascii="Arial" w:hAnsi="Arial" w:cs="Arial"/>
          <w:color w:val="231F20"/>
          <w:spacing w:val="6"/>
          <w:sz w:val="20"/>
          <w:szCs w:val="20"/>
          <w:u w:val="single" w:color="808285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5518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not/exist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),</w:t>
      </w:r>
      <w:r w:rsidRPr="00A91B43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consume</w:t>
      </w:r>
      <w:r w:rsidRPr="00A91B43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A91B43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would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be</w:t>
      </w:r>
      <w:r w:rsidRPr="00A91B43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less</w:t>
      </w:r>
      <w:r w:rsidRPr="00A91B43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info</w:t>
      </w:r>
      <w:r w:rsidRPr="00A91B43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med</w:t>
      </w:r>
      <w:r w:rsidRPr="00A91B43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Pr="00A91B43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their</w:t>
      </w:r>
      <w:r w:rsidRPr="00A91B43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101"/>
          <w:sz w:val="20"/>
          <w:szCs w:val="20"/>
          <w:lang w:val="en-US"/>
        </w:rPr>
        <w:t>choices.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tabs>
          <w:tab w:val="left" w:pos="506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A91B43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A91B43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A91B43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 xml:space="preserve">atch </w:t>
      </w:r>
      <w:r w:rsidRPr="00A91B43">
        <w:rPr>
          <w:rFonts w:ascii="Arial" w:hAnsi="Arial" w:cs="Arial"/>
          <w:color w:val="231F20"/>
          <w:w w:val="85"/>
          <w:sz w:val="20"/>
          <w:szCs w:val="20"/>
          <w:lang w:val="en-US"/>
        </w:rPr>
        <w:t>TV</w:t>
      </w:r>
      <w:r w:rsidRPr="00A91B43">
        <w:rPr>
          <w:rFonts w:ascii="Arial" w:hAnsi="Arial" w:cs="Arial"/>
          <w:color w:val="231F20"/>
          <w:spacing w:val="14"/>
          <w:w w:val="8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commercials,</w:t>
      </w:r>
      <w:r w:rsidRPr="00A91B43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A91B43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5518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be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A91B43">
        <w:rPr>
          <w:rFonts w:ascii="Arial" w:hAnsi="Arial" w:cs="Arial"/>
          <w:color w:val="231F20"/>
          <w:spacing w:val="-1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exposed</w:t>
      </w:r>
      <w:r w:rsidRPr="00A91B43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A91B43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their</w:t>
      </w:r>
      <w:r w:rsidRPr="00A91B43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creativity</w:t>
      </w:r>
      <w:r w:rsidRPr="00A91B43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A91B43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A91B43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wo</w:t>
      </w:r>
      <w:r w:rsidRPr="00A91B43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k.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tabs>
          <w:tab w:val="left" w:pos="250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A91B43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W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A91B43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13"/>
          <w:sz w:val="20"/>
          <w:szCs w:val="20"/>
          <w:u w:val="single" w:color="808285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5518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not/be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A91B43">
        <w:rPr>
          <w:rFonts w:ascii="Arial" w:hAnsi="Arial" w:cs="Arial"/>
          <w:color w:val="231F20"/>
          <w:spacing w:val="3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so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ea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A91B43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A91B43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adve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tising</w:t>
      </w:r>
      <w:r w:rsidRPr="00A91B43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A91B43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ads</w:t>
      </w:r>
      <w:r w:rsidRPr="00A91B43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eren</w:t>
      </w:r>
      <w:r w:rsidRPr="00A91B43">
        <w:rPr>
          <w:rFonts w:ascii="Arial" w:hAnsi="Arial" w:cs="Arial"/>
          <w:color w:val="231F20"/>
          <w:spacing w:val="-6"/>
          <w:sz w:val="20"/>
          <w:szCs w:val="20"/>
          <w:lang w:val="en-US"/>
        </w:rPr>
        <w:t>’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A91B43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so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exaggerated.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tabs>
          <w:tab w:val="left" w:pos="2660"/>
        </w:tabs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Pr="00A91B43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A91B43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A91B43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5518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95"/>
          <w:sz w:val="20"/>
          <w:szCs w:val="20"/>
          <w:lang w:val="en-US"/>
        </w:rPr>
        <w:t>(</w:t>
      </w:r>
      <w:r w:rsidRPr="00A91B43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beli</w:t>
      </w:r>
      <w:r w:rsidRPr="00A91B43">
        <w:rPr>
          <w:rFonts w:ascii="Arial" w:hAnsi="Arial" w:cs="Arial"/>
          <w:i/>
          <w:iCs/>
          <w:color w:val="231F20"/>
          <w:spacing w:val="-4"/>
          <w:w w:val="95"/>
          <w:sz w:val="20"/>
          <w:szCs w:val="20"/>
          <w:lang w:val="en-US"/>
        </w:rPr>
        <w:t>e</w:t>
      </w:r>
      <w:r w:rsidRPr="00A91B43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ve</w:t>
      </w:r>
      <w:r w:rsidRPr="00A91B43">
        <w:rPr>
          <w:rFonts w:ascii="Arial" w:hAnsi="Arial" w:cs="Arial"/>
          <w:color w:val="231F20"/>
          <w:w w:val="95"/>
          <w:sz w:val="20"/>
          <w:szCs w:val="20"/>
          <w:lang w:val="en-US"/>
        </w:rPr>
        <w:t>)</w:t>
      </w:r>
      <w:r w:rsidRPr="00A91B43">
        <w:rPr>
          <w:rFonts w:ascii="Arial" w:hAnsi="Arial" w:cs="Arial"/>
          <w:color w:val="231F20"/>
          <w:spacing w:val="13"/>
          <w:w w:val="9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ything</w:t>
      </w:r>
      <w:r w:rsidRPr="00A91B43">
        <w:rPr>
          <w:rFonts w:ascii="Arial" w:hAnsi="Arial" w:cs="Arial"/>
          <w:color w:val="231F20"/>
          <w:spacing w:val="-2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adve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ts</w:t>
      </w:r>
      <w:r w:rsidRPr="00A91B43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A91B43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A91B43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>y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,</w:t>
      </w:r>
      <w:r w:rsidRPr="00A91B43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A91B43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will</w:t>
      </w:r>
      <w:r w:rsidRPr="00A91B43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be</w:t>
      </w:r>
      <w:r w:rsidRPr="00A91B43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easily</w:t>
      </w:r>
      <w:r w:rsidRPr="00A91B43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deceived.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tabs>
          <w:tab w:val="left" w:pos="4080"/>
        </w:tabs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Pr="00A91B43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Adve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tising</w:t>
      </w:r>
      <w:r w:rsidRPr="00A91B43">
        <w:rPr>
          <w:rFonts w:ascii="Arial" w:hAnsi="Arial" w:cs="Arial"/>
          <w:color w:val="231F20"/>
          <w:spacing w:val="-1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agencies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8"/>
          <w:sz w:val="20"/>
          <w:szCs w:val="20"/>
          <w:u w:val="single" w:color="808285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55185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stop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A91B43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ea</w:t>
      </w:r>
      <w:r w:rsidRPr="00A91B43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ning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millions</w:t>
      </w:r>
      <w:r w:rsidRPr="00A91B43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A91B43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consume</w:t>
      </w:r>
      <w:r w:rsidRPr="00A91B43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A91B43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eren</w:t>
      </w:r>
      <w:r w:rsidRPr="00A91B43">
        <w:rPr>
          <w:rFonts w:ascii="Arial" w:hAnsi="Arial" w:cs="Arial"/>
          <w:color w:val="231F20"/>
          <w:spacing w:val="-6"/>
          <w:sz w:val="20"/>
          <w:szCs w:val="20"/>
          <w:lang w:val="en-US"/>
        </w:rPr>
        <w:t>’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A91B43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influenced</w:t>
      </w:r>
      <w:r w:rsidRPr="00A91B43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A91B43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103"/>
          <w:sz w:val="20"/>
          <w:szCs w:val="20"/>
          <w:lang w:val="en-US"/>
        </w:rPr>
        <w:t>ads.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58595B"/>
          <w:sz w:val="24"/>
          <w:szCs w:val="24"/>
          <w:lang w:val="en-US"/>
        </w:rPr>
        <w:t>C.</w:t>
      </w:r>
      <w:r w:rsidRPr="00A91B43">
        <w:rPr>
          <w:rFonts w:ascii="Arial" w:hAnsi="Arial" w:cs="Arial"/>
          <w:color w:val="58595B"/>
          <w:spacing w:val="62"/>
          <w:sz w:val="24"/>
          <w:szCs w:val="24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write</w:t>
      </w:r>
      <w:r w:rsidRPr="00A91B43">
        <w:rPr>
          <w:rFonts w:ascii="Arial" w:hAnsi="Arial" w:cs="Arial"/>
          <w:color w:val="231F20"/>
          <w:spacing w:val="3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91B43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A91B43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Pr="00A91B43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suggested</w:t>
      </w:r>
      <w:r w:rsidRPr="00A91B43">
        <w:rPr>
          <w:rFonts w:ascii="Arial" w:hAnsi="Arial" w:cs="Arial"/>
          <w:color w:val="231F20"/>
          <w:spacing w:val="3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102"/>
          <w:sz w:val="20"/>
          <w:szCs w:val="20"/>
          <w:lang w:val="en-US"/>
        </w:rPr>
        <w:t>belo</w:t>
      </w:r>
      <w:r w:rsidRPr="00A91B43">
        <w:rPr>
          <w:rFonts w:ascii="Arial" w:hAnsi="Arial" w:cs="Arial"/>
          <w:color w:val="231F20"/>
          <w:spacing w:val="-12"/>
          <w:w w:val="102"/>
          <w:sz w:val="20"/>
          <w:szCs w:val="20"/>
          <w:lang w:val="en-US"/>
        </w:rPr>
        <w:t>w</w:t>
      </w:r>
      <w:r w:rsidRPr="00A91B43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98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A91B43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Adve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tising</w:t>
      </w:r>
      <w:r w:rsidRPr="00A91B43">
        <w:rPr>
          <w:rFonts w:ascii="Arial" w:hAnsi="Arial" w:cs="Arial"/>
          <w:color w:val="231F20"/>
          <w:spacing w:val="-1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A91B43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so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trivial</w:t>
      </w:r>
      <w:r w:rsidRPr="00A91B43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A91B43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A91B43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don</w:t>
      </w:r>
      <w:r w:rsidRPr="00A91B43">
        <w:rPr>
          <w:rFonts w:ascii="Arial" w:hAnsi="Arial" w:cs="Arial"/>
          <w:color w:val="231F20"/>
          <w:spacing w:val="-6"/>
          <w:sz w:val="20"/>
          <w:szCs w:val="20"/>
          <w:lang w:val="en-US"/>
        </w:rPr>
        <w:t>’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A91B43">
        <w:rPr>
          <w:rFonts w:ascii="Arial" w:hAnsi="Arial" w:cs="Arial"/>
          <w:color w:val="231F20"/>
          <w:spacing w:val="3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think</w:t>
      </w:r>
      <w:r w:rsidRPr="00A91B43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Pr="00A91B43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its</w:t>
      </w:r>
      <w:r w:rsidRPr="00A91B43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impact</w:t>
      </w:r>
      <w:r w:rsidRPr="00A91B43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Pr="00A91B43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our</w:t>
      </w:r>
      <w:r w:rsidRPr="00A91B43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102"/>
          <w:sz w:val="20"/>
          <w:szCs w:val="20"/>
          <w:lang w:val="en-US"/>
        </w:rPr>
        <w:t>decisions.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tabs>
          <w:tab w:val="left" w:pos="7880"/>
        </w:tabs>
        <w:autoSpaceDE w:val="0"/>
        <w:autoSpaceDN w:val="0"/>
        <w:adjustRightInd w:val="0"/>
        <w:spacing w:after="0" w:line="240" w:lineRule="auto"/>
        <w:ind w:left="791" w:right="2129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i/>
          <w:iCs/>
          <w:color w:val="231F20"/>
          <w:spacing w:val="-4"/>
          <w:w w:val="90"/>
          <w:sz w:val="20"/>
          <w:szCs w:val="20"/>
          <w:lang w:val="en-US"/>
        </w:rPr>
        <w:t>W</w:t>
      </w:r>
      <w:r w:rsidRPr="00A91B43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e</w:t>
      </w:r>
      <w:r w:rsidRPr="00A91B43">
        <w:rPr>
          <w:rFonts w:ascii="Arial" w:hAnsi="Arial" w:cs="Arial"/>
          <w:i/>
          <w:iCs/>
          <w:color w:val="231F20"/>
          <w:spacing w:val="11"/>
          <w:w w:val="9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would</w:t>
      </w:r>
      <w:r w:rsidRPr="00A91B43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think...</w:t>
      </w:r>
      <w:r w:rsidRPr="00A91B43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pacing w:val="6"/>
          <w:sz w:val="20"/>
          <w:szCs w:val="20"/>
          <w:u w:val="single" w:color="808285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u w:val="single" w:color="808285"/>
          <w:lang w:val="en-US"/>
        </w:rPr>
        <w:tab/>
      </w:r>
      <w:r w:rsidRPr="00A91B43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231F20"/>
          <w:sz w:val="20"/>
          <w:szCs w:val="20"/>
          <w:lang w:val="en-US"/>
        </w:rPr>
        <w:t>2.</w:t>
      </w:r>
      <w:r w:rsidRPr="00A91B43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18"/>
          <w:w w:val="87"/>
          <w:sz w:val="20"/>
          <w:szCs w:val="20"/>
          <w:lang w:val="en-US"/>
        </w:rPr>
        <w:t>T</w:t>
      </w:r>
      <w:r w:rsidRPr="00A91B43">
        <w:rPr>
          <w:rFonts w:ascii="Arial" w:hAnsi="Arial" w:cs="Arial"/>
          <w:color w:val="231F20"/>
          <w:spacing w:val="9"/>
          <w:w w:val="87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w w:val="87"/>
          <w:sz w:val="20"/>
          <w:szCs w:val="20"/>
          <w:lang w:val="en-US"/>
        </w:rPr>
        <w:t>y</w:t>
      </w:r>
      <w:r w:rsidRPr="00A91B43">
        <w:rPr>
          <w:rFonts w:ascii="Arial" w:hAnsi="Arial" w:cs="Arial"/>
          <w:color w:val="231F20"/>
          <w:spacing w:val="13"/>
          <w:w w:val="87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this</w:t>
      </w:r>
      <w:r w:rsidRPr="00A91B43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chocolate!</w:t>
      </w:r>
      <w:r w:rsidRPr="00A91B43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>Y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ou</w:t>
      </w:r>
      <w:r w:rsidRPr="00A91B43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’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ll</w:t>
      </w:r>
      <w:r w:rsidRPr="00A91B43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cr</w:t>
      </w:r>
      <w:r w:rsidRPr="00A91B43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A91B43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A91B43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101"/>
          <w:sz w:val="20"/>
          <w:szCs w:val="20"/>
          <w:lang w:val="en-US"/>
        </w:rPr>
        <w:t>more!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tabs>
          <w:tab w:val="left" w:pos="7880"/>
        </w:tabs>
        <w:autoSpaceDE w:val="0"/>
        <w:autoSpaceDN w:val="0"/>
        <w:adjustRightInd w:val="0"/>
        <w:spacing w:after="0" w:line="240" w:lineRule="auto"/>
        <w:ind w:left="791" w:right="2141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If</w:t>
      </w:r>
      <w:r w:rsidRPr="00A91B43">
        <w:rPr>
          <w:rFonts w:ascii="Arial" w:hAnsi="Arial" w:cs="Arial"/>
          <w:i/>
          <w:iCs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you</w:t>
      </w:r>
      <w:r w:rsidRPr="00A91B43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</w:t>
      </w:r>
      <w:r w:rsidRPr="00A91B43">
        <w:rPr>
          <w:rFonts w:ascii="Arial" w:hAnsi="Arial" w:cs="Arial"/>
          <w:i/>
          <w:iCs/>
          <w:color w:val="231F20"/>
          <w:spacing w:val="10"/>
          <w:sz w:val="20"/>
          <w:szCs w:val="20"/>
          <w:lang w:val="en-US"/>
        </w:rPr>
        <w:t>r</w:t>
      </w:r>
      <w:r w:rsidRPr="00A91B43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>y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...</w:t>
      </w:r>
      <w:r w:rsidRPr="00A91B43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u w:val="single" w:color="808285"/>
          <w:lang w:val="en-US"/>
        </w:rPr>
        <w:tab/>
      </w:r>
      <w:r w:rsidRPr="00A91B43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231F20"/>
          <w:sz w:val="20"/>
          <w:szCs w:val="20"/>
          <w:lang w:val="en-US"/>
        </w:rPr>
        <w:t>3.</w:t>
      </w:r>
      <w:r w:rsidRPr="00A91B43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Consume</w:t>
      </w:r>
      <w:r w:rsidRPr="00A91B43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A91B43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need</w:t>
      </w:r>
      <w:r w:rsidRPr="00A91B43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A91B43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be</w:t>
      </w:r>
      <w:r w:rsidRPr="00A91B43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more</w:t>
      </w:r>
      <w:r w:rsidRPr="00A91B43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critical</w:t>
      </w:r>
      <w:r w:rsidRPr="00A91B43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so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not</w:t>
      </w:r>
      <w:r w:rsidRPr="00A91B43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A91B43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be</w:t>
      </w:r>
      <w:r w:rsidRPr="00A91B43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tric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ed</w:t>
      </w:r>
      <w:r w:rsidRPr="00A91B43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into</w:t>
      </w:r>
      <w:r w:rsidRPr="00A91B43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bad</w:t>
      </w:r>
      <w:r w:rsidRPr="00A91B43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102"/>
          <w:sz w:val="20"/>
          <w:szCs w:val="20"/>
          <w:lang w:val="en-US"/>
        </w:rPr>
        <w:t>deals.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tabs>
          <w:tab w:val="left" w:pos="7920"/>
        </w:tabs>
        <w:autoSpaceDE w:val="0"/>
        <w:autoSpaceDN w:val="0"/>
        <w:adjustRightInd w:val="0"/>
        <w:spacing w:after="0" w:line="240" w:lineRule="auto"/>
        <w:ind w:left="791" w:right="2099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If</w:t>
      </w:r>
      <w:r w:rsidRPr="00A91B43">
        <w:rPr>
          <w:rFonts w:ascii="Arial" w:hAnsi="Arial" w:cs="Arial"/>
          <w:i/>
          <w:iCs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consume</w:t>
      </w:r>
      <w:r w:rsidRPr="00A91B43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Pr="00A91B43">
        <w:rPr>
          <w:rFonts w:ascii="Arial" w:hAnsi="Arial" w:cs="Arial"/>
          <w:i/>
          <w:iCs/>
          <w:color w:val="231F20"/>
          <w:spacing w:val="-2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A91B43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e...</w:t>
      </w:r>
      <w:r w:rsidRPr="00A91B43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A91B43">
        <w:rPr>
          <w:rFonts w:ascii="Arial" w:hAnsi="Arial" w:cs="Arial"/>
          <w:i/>
          <w:iCs/>
          <w:color w:val="231F20"/>
          <w:sz w:val="20"/>
          <w:szCs w:val="20"/>
          <w:u w:val="single" w:color="808285"/>
          <w:lang w:val="en-US"/>
        </w:rPr>
        <w:tab/>
      </w:r>
      <w:r w:rsidRPr="00A91B43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91B43">
        <w:rPr>
          <w:rFonts w:ascii="Arial" w:hAnsi="Arial" w:cs="Arial"/>
          <w:color w:val="231F20"/>
          <w:sz w:val="20"/>
          <w:szCs w:val="20"/>
          <w:lang w:val="en-US"/>
        </w:rPr>
        <w:t>4.</w:t>
      </w:r>
      <w:r w:rsidRPr="00A91B43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Ma</w:t>
      </w:r>
      <w:r w:rsidRPr="00A91B43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n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A91B43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people</w:t>
      </w:r>
      <w:r w:rsidRPr="00A91B43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feel</w:t>
      </w:r>
      <w:r w:rsidRPr="00A91B43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A91B43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deep</w:t>
      </w:r>
      <w:r w:rsidRPr="00A91B43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desire</w:t>
      </w:r>
      <w:r w:rsidRPr="00A91B43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A91B43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buy</w:t>
      </w:r>
      <w:r w:rsidRPr="00A91B43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things</w:t>
      </w:r>
      <w:r w:rsidRPr="00A91B43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so</w:t>
      </w:r>
      <w:r w:rsidRPr="00A91B43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th</w:t>
      </w:r>
      <w:r w:rsidRPr="00A91B43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e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y are</w:t>
      </w:r>
      <w:r w:rsidRPr="00A91B43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vulnerable</w:t>
      </w:r>
      <w:r w:rsidRPr="00A91B43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A91B43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97"/>
          <w:sz w:val="20"/>
          <w:szCs w:val="20"/>
          <w:lang w:val="en-US"/>
        </w:rPr>
        <w:t>adve</w:t>
      </w:r>
      <w:r w:rsidRPr="00A91B43">
        <w:rPr>
          <w:rFonts w:ascii="Arial" w:hAnsi="Arial" w:cs="Arial"/>
          <w:color w:val="231F20"/>
          <w:spacing w:val="10"/>
          <w:w w:val="97"/>
          <w:sz w:val="20"/>
          <w:szCs w:val="20"/>
          <w:lang w:val="en-US"/>
        </w:rPr>
        <w:t>r</w:t>
      </w:r>
      <w:r w:rsidRPr="00A91B43">
        <w:rPr>
          <w:rFonts w:ascii="Arial" w:hAnsi="Arial" w:cs="Arial"/>
          <w:color w:val="231F20"/>
          <w:w w:val="103"/>
          <w:sz w:val="20"/>
          <w:szCs w:val="20"/>
          <w:lang w:val="en-US"/>
        </w:rPr>
        <w:t>tisin</w:t>
      </w:r>
      <w:r w:rsidRPr="00A91B43">
        <w:rPr>
          <w:rFonts w:ascii="Arial" w:hAnsi="Arial" w:cs="Arial"/>
          <w:color w:val="231F20"/>
          <w:spacing w:val="3"/>
          <w:w w:val="103"/>
          <w:sz w:val="20"/>
          <w:szCs w:val="20"/>
          <w:lang w:val="en-US"/>
        </w:rPr>
        <w:t>g</w:t>
      </w:r>
      <w:r w:rsidRPr="00A91B43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D5BBE" w:rsidRPr="00A91B43" w:rsidRDefault="00BD5BBE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D5BBE" w:rsidRPr="00A91B43" w:rsidRDefault="00B9095D">
      <w:pPr>
        <w:widowControl w:val="0"/>
        <w:tabs>
          <w:tab w:val="left" w:pos="8540"/>
        </w:tabs>
        <w:autoSpaceDE w:val="0"/>
        <w:autoSpaceDN w:val="0"/>
        <w:adjustRightInd w:val="0"/>
        <w:spacing w:after="0" w:line="240" w:lineRule="auto"/>
        <w:ind w:left="82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B9095D">
        <w:rPr>
          <w:noProof/>
        </w:rPr>
        <w:pict>
          <v:group id="_x0000_s1335" style="position:absolute;left:0;text-align:left;margin-left:123.85pt;margin-top:26pt;width:451.55pt;height:30.3pt;z-index:-251656704;mso-position-horizontal-relative:page" coordorigin="2477,520" coordsize="9031,606" o:allowincell="f">
            <v:rect id="_x0000_s1336" style="position:absolute;left:2487;top:530;width:9011;height:586" o:allowincell="f" filled="f" strokecolor="#939598" strokeweight="1pt">
              <v:path arrowok="t"/>
            </v:rect>
            <v:rect id="_x0000_s1337" style="position:absolute;left:2751;top:901;width:120;height: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5080"/>
                          <wp:effectExtent l="0" t="0" r="0" b="0"/>
                          <wp:docPr id="154" name="Imagem 15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38" style="position:absolute;left:2570;top:904;width:30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84785" cy="79375"/>
                          <wp:effectExtent l="19050" t="0" r="5715" b="0"/>
                          <wp:docPr id="156" name="Imagem 15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785" cy="79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39" style="position:absolute;left:2568;top:621;width:260;height:2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158" name="Imagem 15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40" style="position:absolute;left:2568;top:748;width:26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160" name="Imagem 16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41" style="position:absolute;left:2721;top:771;width:80;height: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162" name="Imagem 16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42" style="position:absolute;left:2601;top:638;width:60;height: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545" cy="42545"/>
                          <wp:effectExtent l="19050" t="0" r="0" b="0"/>
                          <wp:docPr id="164" name="Imagem 16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545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43" style="position:absolute;left:2558;top:611;width:280;height:2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4625" cy="174625"/>
                          <wp:effectExtent l="0" t="0" r="0" b="0"/>
                          <wp:docPr id="166" name="Imagem 16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4625" cy="17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44" style="position:absolute;left:2711;top:751;width:160;height:16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68" name="Imagem 16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45" style="position:absolute;left:2714;top:754;width:14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170" name="Imagem 17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46" style="position:absolute;left:2726;top:766;width:80;height: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0" t="0" r="4445" b="0"/>
                          <wp:docPr id="172" name="Imagem 17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47" style="position:absolute;left:2715;top:756;width:14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174" name="Imagem 17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48" style="position:absolute;left:2728;top:769;width:4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176" name="Imagem 17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49" style="position:absolute;left:2730;top:771;width:40;height: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178" name="Imagem 17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50" style="position:absolute;left:2696;top:735;width:80;height:8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180" name="Imagem 18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51" style="position:absolute;left:2671;top:711;width:100;height:10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8580" cy="68580"/>
                          <wp:effectExtent l="19050" t="0" r="7620" b="0"/>
                          <wp:docPr id="182" name="Imagem 18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8580" cy="68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52" style="position:absolute;left:2644;top:684;width:140;height:140;mso-position-horizontal-relative:page" o:allowincell="f" filled="f" stroked="f">
              <v:textbox inset="0,0,0,0">
                <w:txbxContent>
                  <w:p w:rsidR="00BD5BBE" w:rsidRDefault="0068229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184" name="Imagem 18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D5BBE" w:rsidRDefault="00BD5BB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BD5BBE" w:rsidRPr="00A91B43">
        <w:rPr>
          <w:rFonts w:ascii="Arial" w:hAnsi="Arial" w:cs="Arial"/>
          <w:i/>
          <w:iCs/>
          <w:color w:val="231F20"/>
          <w:spacing w:val="-2"/>
          <w:w w:val="94"/>
          <w:sz w:val="20"/>
          <w:szCs w:val="20"/>
          <w:lang w:val="en-US"/>
        </w:rPr>
        <w:t>P</w:t>
      </w:r>
      <w:r w:rsidR="00BD5BBE" w:rsidRPr="00A91B43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eople</w:t>
      </w:r>
      <w:r w:rsidR="00BD5BBE" w:rsidRPr="00A91B43">
        <w:rPr>
          <w:rFonts w:ascii="Arial" w:hAnsi="Arial" w:cs="Arial"/>
          <w:i/>
          <w:iCs/>
          <w:color w:val="231F20"/>
          <w:spacing w:val="10"/>
          <w:w w:val="94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wouldn’t</w:t>
      </w:r>
      <w:r w:rsidR="00BD5BBE" w:rsidRPr="00A91B43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be...</w:t>
      </w:r>
      <w:r w:rsidR="00BD5BBE" w:rsidRPr="00A91B43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 xml:space="preserve"> </w:t>
      </w:r>
      <w:r w:rsidR="00BD5BBE" w:rsidRPr="00A91B43">
        <w:rPr>
          <w:rFonts w:ascii="Arial" w:hAnsi="Arial" w:cs="Arial"/>
          <w:i/>
          <w:iCs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="00BD5BBE" w:rsidRPr="00A91B43">
        <w:rPr>
          <w:rFonts w:ascii="Arial" w:hAnsi="Arial" w:cs="Arial"/>
          <w:i/>
          <w:iCs/>
          <w:color w:val="231F20"/>
          <w:sz w:val="20"/>
          <w:szCs w:val="20"/>
          <w:u w:val="single" w:color="808285"/>
          <w:lang w:val="en-US"/>
        </w:rPr>
        <w:tab/>
      </w:r>
      <w:r w:rsidR="00BD5BBE" w:rsidRPr="00A91B43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  <w:bookmarkStart w:id="0" w:name="_GoBack"/>
      <w:bookmarkEnd w:id="0"/>
    </w:p>
    <w:p w:rsidR="00BD5BBE" w:rsidRPr="00A91B43" w:rsidRDefault="00BD5BBE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D5BBE" w:rsidRPr="00A91B43" w:rsidRDefault="00BD5BBE">
      <w:pPr>
        <w:widowControl w:val="0"/>
        <w:autoSpaceDE w:val="0"/>
        <w:autoSpaceDN w:val="0"/>
        <w:adjustRightInd w:val="0"/>
        <w:spacing w:after="0" w:line="240" w:lineRule="auto"/>
        <w:ind w:left="1665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A91B43">
        <w:rPr>
          <w:rFonts w:ascii="Arial" w:hAnsi="Arial" w:cs="Arial"/>
          <w:color w:val="231F20"/>
          <w:w w:val="82"/>
          <w:sz w:val="17"/>
          <w:szCs w:val="17"/>
          <w:lang w:val="en-US"/>
        </w:rPr>
        <w:t>Go</w:t>
      </w:r>
      <w:r w:rsidRPr="00A91B43">
        <w:rPr>
          <w:rFonts w:ascii="Arial" w:hAnsi="Arial" w:cs="Arial"/>
          <w:color w:val="231F20"/>
          <w:spacing w:val="22"/>
          <w:w w:val="82"/>
          <w:sz w:val="17"/>
          <w:szCs w:val="17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82"/>
          <w:sz w:val="17"/>
          <w:szCs w:val="17"/>
          <w:lang w:val="en-US"/>
        </w:rPr>
        <w:t>online and</w:t>
      </w:r>
      <w:r w:rsidRPr="00A91B43">
        <w:rPr>
          <w:rFonts w:ascii="Arial" w:hAnsi="Arial" w:cs="Arial"/>
          <w:color w:val="231F20"/>
          <w:spacing w:val="34"/>
          <w:w w:val="82"/>
          <w:sz w:val="17"/>
          <w:szCs w:val="17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82"/>
          <w:sz w:val="17"/>
          <w:szCs w:val="17"/>
          <w:lang w:val="en-US"/>
        </w:rPr>
        <w:t>practise</w:t>
      </w:r>
      <w:r w:rsidRPr="00A91B43">
        <w:rPr>
          <w:rFonts w:ascii="Arial" w:hAnsi="Arial" w:cs="Arial"/>
          <w:color w:val="231F20"/>
          <w:spacing w:val="31"/>
          <w:w w:val="82"/>
          <w:sz w:val="17"/>
          <w:szCs w:val="17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82"/>
          <w:sz w:val="17"/>
          <w:szCs w:val="17"/>
          <w:lang w:val="en-US"/>
        </w:rPr>
        <w:t>the</w:t>
      </w:r>
      <w:r w:rsidRPr="00A91B43">
        <w:rPr>
          <w:rFonts w:ascii="Arial" w:hAnsi="Arial" w:cs="Arial"/>
          <w:color w:val="231F20"/>
          <w:spacing w:val="34"/>
          <w:w w:val="82"/>
          <w:sz w:val="17"/>
          <w:szCs w:val="17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82"/>
          <w:sz w:val="17"/>
          <w:szCs w:val="17"/>
          <w:lang w:val="en-US"/>
        </w:rPr>
        <w:t xml:space="preserve">conditionals </w:t>
      </w:r>
      <w:r w:rsidRPr="00A91B43">
        <w:rPr>
          <w:rFonts w:ascii="Arial" w:hAnsi="Arial" w:cs="Arial"/>
          <w:color w:val="231F20"/>
          <w:w w:val="57"/>
          <w:sz w:val="17"/>
          <w:szCs w:val="17"/>
          <w:lang w:val="en-US"/>
        </w:rPr>
        <w:t xml:space="preserve">@ </w:t>
      </w:r>
      <w:hyperlink r:id="rId162" w:history="1">
        <w:r w:rsidRPr="00A91B43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http://lea</w:t>
        </w:r>
        <w:r w:rsidRPr="00A91B43">
          <w:rPr>
            <w:rFonts w:ascii="Arial" w:hAnsi="Arial" w:cs="Arial"/>
            <w:color w:val="231F20"/>
            <w:spacing w:val="3"/>
            <w:w w:val="85"/>
            <w:sz w:val="17"/>
            <w:szCs w:val="17"/>
            <w:lang w:val="en-US"/>
          </w:rPr>
          <w:t>r</w:t>
        </w:r>
        <w:r w:rsidRPr="00A91B43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nenglish.britishcouncil.org/en/</w:t>
        </w:r>
        <w:r w:rsidRPr="00A91B43">
          <w:rPr>
            <w:rFonts w:ascii="Arial" w:hAnsi="Arial" w:cs="Arial"/>
            <w:color w:val="231F20"/>
            <w:spacing w:val="-3"/>
            <w:w w:val="85"/>
            <w:sz w:val="17"/>
            <w:szCs w:val="17"/>
            <w:lang w:val="en-US"/>
          </w:rPr>
          <w:t>g</w:t>
        </w:r>
        <w:r w:rsidRPr="00A91B43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 xml:space="preserve">rammar-exercises/conditionals-1 </w:t>
        </w:r>
        <w:r w:rsidRPr="00A91B43">
          <w:rPr>
            <w:rFonts w:ascii="Arial" w:hAnsi="Arial" w:cs="Arial"/>
            <w:color w:val="231F20"/>
            <w:spacing w:val="5"/>
            <w:w w:val="85"/>
            <w:sz w:val="17"/>
            <w:szCs w:val="17"/>
            <w:lang w:val="en-US"/>
          </w:rPr>
          <w:t xml:space="preserve"> </w:t>
        </w:r>
      </w:hyperlink>
      <w:r w:rsidRPr="00A91B43">
        <w:rPr>
          <w:rFonts w:ascii="Arial" w:hAnsi="Arial" w:cs="Arial"/>
          <w:color w:val="231F20"/>
          <w:w w:val="85"/>
          <w:sz w:val="17"/>
          <w:szCs w:val="17"/>
          <w:lang w:val="en-US"/>
        </w:rPr>
        <w:t>and</w:t>
      </w:r>
      <w:r w:rsidRPr="00A91B43">
        <w:rPr>
          <w:rFonts w:ascii="Arial" w:hAnsi="Arial" w:cs="Arial"/>
          <w:color w:val="231F20"/>
          <w:spacing w:val="24"/>
          <w:w w:val="85"/>
          <w:sz w:val="17"/>
          <w:szCs w:val="17"/>
          <w:lang w:val="en-US"/>
        </w:rPr>
        <w:t xml:space="preserve"> </w:t>
      </w:r>
      <w:r w:rsidRPr="00A91B43">
        <w:rPr>
          <w:rFonts w:ascii="Arial" w:hAnsi="Arial" w:cs="Arial"/>
          <w:color w:val="231F20"/>
          <w:w w:val="102"/>
          <w:sz w:val="17"/>
          <w:szCs w:val="17"/>
          <w:lang w:val="en-US"/>
        </w:rPr>
        <w:t>http://</w:t>
      </w:r>
    </w:p>
    <w:p w:rsidR="00BD5BBE" w:rsidRPr="00E55185" w:rsidRDefault="00B9095D" w:rsidP="00E55185">
      <w:pPr>
        <w:widowControl w:val="0"/>
        <w:autoSpaceDE w:val="0"/>
        <w:autoSpaceDN w:val="0"/>
        <w:adjustRightInd w:val="0"/>
        <w:spacing w:before="4" w:after="0" w:line="240" w:lineRule="auto"/>
        <w:ind w:left="1665" w:right="-20"/>
        <w:rPr>
          <w:rFonts w:ascii="Arial" w:hAnsi="Arial" w:cs="Arial"/>
          <w:color w:val="000000"/>
          <w:sz w:val="17"/>
          <w:szCs w:val="17"/>
          <w:lang w:val="en-US"/>
        </w:rPr>
      </w:pPr>
      <w:hyperlink r:id="rId163" w:history="1">
        <w:r w:rsidR="00BD5BBE" w:rsidRPr="00A91B43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ww</w:t>
        </w:r>
        <w:r w:rsidR="00BD5BBE" w:rsidRPr="00A91B43">
          <w:rPr>
            <w:rFonts w:ascii="Arial" w:hAnsi="Arial" w:cs="Arial"/>
            <w:color w:val="231F20"/>
            <w:spacing w:val="-11"/>
            <w:w w:val="85"/>
            <w:sz w:val="17"/>
            <w:szCs w:val="17"/>
            <w:lang w:val="en-US"/>
          </w:rPr>
          <w:t>w</w:t>
        </w:r>
        <w:r w:rsidR="00BD5BBE" w:rsidRPr="00A91B43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.englisch-hilfen.de/en/exercises_list/if.htm</w:t>
        </w:r>
      </w:hyperlink>
    </w:p>
    <w:sectPr w:rsidR="00BD5BBE" w:rsidRPr="00E55185" w:rsidSect="00B9095D">
      <w:type w:val="continuous"/>
      <w:pgSz w:w="12360" w:h="15940"/>
      <w:pgMar w:top="560" w:right="880" w:bottom="0" w:left="13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2F3B15"/>
    <w:rsid w:val="002F3B15"/>
    <w:rsid w:val="00500D17"/>
    <w:rsid w:val="00682291"/>
    <w:rsid w:val="00A91B43"/>
    <w:rsid w:val="00B9095D"/>
    <w:rsid w:val="00BD5BBE"/>
    <w:rsid w:val="00D80E6E"/>
    <w:rsid w:val="00E5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5D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38" Type="http://schemas.openxmlformats.org/officeDocument/2006/relationships/image" Target="media/image134.png"/><Relationship Id="rId154" Type="http://schemas.openxmlformats.org/officeDocument/2006/relationships/image" Target="media/image150.png"/><Relationship Id="rId159" Type="http://schemas.openxmlformats.org/officeDocument/2006/relationships/image" Target="media/image155.png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28" Type="http://schemas.openxmlformats.org/officeDocument/2006/relationships/image" Target="media/image124.png"/><Relationship Id="rId144" Type="http://schemas.openxmlformats.org/officeDocument/2006/relationships/image" Target="media/image140.png"/><Relationship Id="rId149" Type="http://schemas.openxmlformats.org/officeDocument/2006/relationships/image" Target="media/image145.png"/><Relationship Id="rId5" Type="http://schemas.openxmlformats.org/officeDocument/2006/relationships/image" Target="media/image1.jpe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165" Type="http://schemas.openxmlformats.org/officeDocument/2006/relationships/theme" Target="theme/theme1.xml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34" Type="http://schemas.openxmlformats.org/officeDocument/2006/relationships/image" Target="media/image130.png"/><Relationship Id="rId139" Type="http://schemas.openxmlformats.org/officeDocument/2006/relationships/image" Target="media/image13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55" Type="http://schemas.openxmlformats.org/officeDocument/2006/relationships/image" Target="media/image151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45" Type="http://schemas.openxmlformats.org/officeDocument/2006/relationships/image" Target="media/image141.png"/><Relationship Id="rId161" Type="http://schemas.openxmlformats.org/officeDocument/2006/relationships/image" Target="media/image15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51" Type="http://schemas.openxmlformats.org/officeDocument/2006/relationships/image" Target="media/image147.png"/><Relationship Id="rId156" Type="http://schemas.openxmlformats.org/officeDocument/2006/relationships/image" Target="media/image152.png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162" Type="http://schemas.openxmlformats.org/officeDocument/2006/relationships/hyperlink" Target="http://learnenglish.britishcouncil.org/en/grammar-exercises/conditionals-1" TargetMode="External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hyperlink" Target="http://www.englisch-hilfen.de/en/exercises_list/if.htm" TargetMode="External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E7AC1178-41EF-4893-92EA-21DF958F1D5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1</Pages>
  <Words>302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2015-12-12T10:01:00Z</dcterms:created>
  <dcterms:modified xsi:type="dcterms:W3CDTF">2015-12-12T10:01:00Z</dcterms:modified>
</cp:coreProperties>
</file>