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3812D43B" w:rsidR="00C72BA7" w:rsidRPr="00E3612D" w:rsidRDefault="00E3612D" w:rsidP="00ED1713">
      <w:pPr>
        <w:pStyle w:val="TITULOFICHAS"/>
        <w:rPr>
          <w:lang w:val="pt-PT"/>
        </w:rPr>
      </w:pPr>
      <w:r w:rsidRPr="00E3612D">
        <w:rPr>
          <w:lang w:val="pt-PT"/>
        </w:rPr>
        <w:t>Questão-aula 1</w:t>
      </w:r>
      <w:r>
        <w:rPr>
          <w:lang w:val="pt-PT"/>
        </w:rPr>
        <w:t xml:space="preserve"> e 2 – Múltiplos e divisores</w:t>
      </w:r>
    </w:p>
    <w:p w14:paraId="364648FF" w14:textId="278C2942" w:rsidR="00A448BD" w:rsidRPr="001F156B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182809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431F8811" w:rsidR="00DB2ED5" w:rsidRPr="00DB2ED5" w:rsidRDefault="00DB2ED5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0D739D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DB2ED5" w:rsidRPr="00DB2ED5" w:rsidRDefault="00DB2ED5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0D739D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DB2ED5" w:rsidRPr="00DB2ED5" w:rsidRDefault="00DB2ED5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DB2ED5" w:rsidRPr="00DB2ED5" w:rsidRDefault="0018280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DB2ED5" w:rsidRPr="00DB2ED5" w:rsidRDefault="0018280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="00DB2ED5"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7A4811" w:rsidRPr="0005099D" w:rsidRDefault="007A4811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182809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431F8811" w:rsidR="00DB2ED5" w:rsidRPr="00DB2ED5" w:rsidRDefault="00DB2ED5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0D739D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DB2ED5" w:rsidRPr="00DB2ED5" w:rsidRDefault="00DB2ED5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0D739D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DB2ED5" w:rsidRPr="00DB2ED5" w:rsidRDefault="00DB2ED5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DB2ED5" w:rsidRPr="00DB2ED5" w:rsidRDefault="0018280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DB2ED5" w:rsidRPr="00DB2ED5" w:rsidRDefault="0018280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="00DB2ED5"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7A4811" w:rsidRPr="0005099D" w:rsidRDefault="007A4811" w:rsidP="00DB2ED5"/>
                  </w:txbxContent>
                </v:textbox>
                <w10:anchorlock/>
              </v:roundrect>
            </w:pict>
          </mc:Fallback>
        </mc:AlternateContent>
      </w:r>
    </w:p>
    <w:p w14:paraId="72038605" w14:textId="413B6556" w:rsidR="00E3612D" w:rsidRDefault="00E3612D" w:rsidP="004E7A84">
      <w:pPr>
        <w:pStyle w:val="QUESTAO1"/>
      </w:pPr>
      <w:r>
        <w:rPr>
          <w:b/>
          <w:color w:val="C00000"/>
          <w:sz w:val="28"/>
          <w:szCs w:val="28"/>
        </w:rPr>
        <w:t>Questão-aula 1</w:t>
      </w:r>
    </w:p>
    <w:p w14:paraId="40798C67" w14:textId="69C19C23" w:rsidR="002421B2" w:rsidRDefault="00086D19" w:rsidP="00E2610A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9073784" wp14:editId="774E9C47">
                <wp:extent cx="216000" cy="216000"/>
                <wp:effectExtent l="0" t="0" r="0" b="0"/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CC0BE" w14:textId="77777777" w:rsidR="00086D19" w:rsidRPr="00086D19" w:rsidRDefault="00086D19" w:rsidP="00086D1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9073784" id="Oval 3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SHGfgIAAGM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TJb0soH6+BhYgH5uope3Bn/mnYjpUQQcFPz/&#10;OPzpAQ9toas4DBJnDYQfr72TPfIXtZx1OHgVj993IijO7BeHzKYpHYUwCptRcLt2BUiIGa4VL7OI&#10;DiHZUdQB2mfcCUuKgirhJMaquExhvKxSvwBwq0i1XGYznEYv0p1be0ng1Fdi5tPhWQQ/MDgh9e9h&#10;HMoXLO5tydPBcpdAm0zxUx+HjuMkZ+oMW4dWxa/3bHXajYuf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y2Ehx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54CC0BE" w14:textId="77777777" w:rsidR="00086D19" w:rsidRPr="00086D19" w:rsidRDefault="00086D19" w:rsidP="00086D1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421B2">
        <w:t xml:space="preserve">Sabe-se que </w:t>
      </w:r>
      <w:r w:rsidR="008E7736" w:rsidRPr="008E7736">
        <w:rPr>
          <w:position w:val="-6"/>
        </w:rPr>
        <w:object w:dxaOrig="1480" w:dyaOrig="260" w14:anchorId="62E0E748">
          <v:shape id="_x0000_i1028" type="#_x0000_t75" style="width:73.5pt;height:12.75pt" o:ole="">
            <v:imagedata r:id="rId11" o:title=""/>
          </v:shape>
          <o:OLEObject Type="Embed" ProgID="Equation.DSMT4" ShapeID="_x0000_i1028" DrawAspect="Content" ObjectID="_1731565032" r:id="rId12"/>
        </w:object>
      </w:r>
      <w:r w:rsidR="002421B2">
        <w:t>.</w:t>
      </w:r>
    </w:p>
    <w:p w14:paraId="120C26FC" w14:textId="139C97A4" w:rsidR="002421B2" w:rsidRDefault="002421B2" w:rsidP="00387161">
      <w:pPr>
        <w:pStyle w:val="ListParagraph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Podemos afirmar que o quociente da divisão de 294 por 4 é 72?</w:t>
      </w:r>
    </w:p>
    <w:p w14:paraId="774043AC" w14:textId="1E616F38" w:rsidR="002421B2" w:rsidRPr="00632486" w:rsidRDefault="002421B2" w:rsidP="002421B2">
      <w:pPr>
        <w:pStyle w:val="ListParagraph"/>
        <w:tabs>
          <w:tab w:val="left" w:pos="426"/>
          <w:tab w:val="left" w:pos="5387"/>
          <w:tab w:val="left" w:pos="5812"/>
        </w:tabs>
        <w:spacing w:afterLines="60" w:after="144"/>
        <w:ind w:left="425"/>
        <w:contextualSpacing w:val="0"/>
        <w:rPr>
          <w:rFonts w:ascii="Arial" w:hAnsi="Arial" w:cs="Arial"/>
        </w:rPr>
      </w:pPr>
      <w:r>
        <w:rPr>
          <w:rFonts w:ascii="Arial" w:hAnsi="Arial" w:cs="Arial"/>
          <w:noProof/>
        </w:rPr>
        <w:t>Justifica a tua resposta.</w:t>
      </w:r>
    </w:p>
    <w:p w14:paraId="1BAEFC1D" w14:textId="1AF4795C" w:rsidR="00ED02D8" w:rsidRDefault="00585BC7" w:rsidP="00585BC7">
      <w:pPr>
        <w:pStyle w:val="QUESTAO1"/>
        <w:spacing w:line="480" w:lineRule="auto"/>
      </w:pPr>
      <w:r w:rsidRPr="00DA6A22">
        <w:rPr>
          <w:noProof/>
        </w:rPr>
        <w:drawing>
          <wp:anchor distT="0" distB="0" distL="114300" distR="114300" simplePos="0" relativeHeight="251697152" behindDoc="0" locked="0" layoutInCell="1" allowOverlap="1" wp14:anchorId="46C6BA8E" wp14:editId="5AFDD72C">
            <wp:simplePos x="0" y="0"/>
            <wp:positionH relativeFrom="column">
              <wp:posOffset>3223260</wp:posOffset>
            </wp:positionH>
            <wp:positionV relativeFrom="paragraph">
              <wp:posOffset>27940</wp:posOffset>
            </wp:positionV>
            <wp:extent cx="2465705" cy="2293620"/>
            <wp:effectExtent l="0" t="0" r="0" b="0"/>
            <wp:wrapSquare wrapText="bothSides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m 16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2293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687D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D229324" wp14:editId="5734A2A0">
                <wp:extent cx="216000" cy="216000"/>
                <wp:effectExtent l="0" t="0" r="0" b="0"/>
                <wp:docPr id="24" name="Oval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F1F8D0" w14:textId="5EBDEC5C" w:rsidR="00E4687D" w:rsidRPr="00E4687D" w:rsidRDefault="00E4687D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D229324" id="Oval 24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K9eeH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9F1F8D0" w14:textId="5EBDEC5C" w:rsidR="00E4687D" w:rsidRPr="00E4687D" w:rsidRDefault="00E4687D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ED02D8">
        <w:t>Deste conjunto de números, indica:</w:t>
      </w:r>
    </w:p>
    <w:p w14:paraId="230AB097" w14:textId="58CB569D" w:rsidR="00ED02D8" w:rsidRPr="00274FD0" w:rsidRDefault="00ED02D8" w:rsidP="00585BC7">
      <w:pPr>
        <w:ind w:left="141" w:firstLine="143"/>
        <w:rPr>
          <w:rFonts w:ascii="Arial" w:hAnsi="Arial" w:cs="Arial"/>
        </w:rPr>
      </w:pPr>
      <w:bookmarkStart w:id="0" w:name="_Hlk99027103"/>
      <w:r w:rsidRPr="00274FD0">
        <w:rPr>
          <w:rFonts w:ascii="Arial" w:hAnsi="Arial" w:cs="Arial"/>
          <w:b/>
          <w:bCs/>
        </w:rPr>
        <w:t>2.</w:t>
      </w:r>
      <w:r w:rsidR="00387161" w:rsidRPr="00274FD0">
        <w:rPr>
          <w:rFonts w:ascii="Arial" w:hAnsi="Arial" w:cs="Arial"/>
          <w:b/>
          <w:bCs/>
        </w:rPr>
        <w:t>1</w:t>
      </w:r>
      <w:r w:rsidRPr="00274FD0">
        <w:rPr>
          <w:rFonts w:ascii="Arial" w:hAnsi="Arial" w:cs="Arial"/>
          <w:b/>
          <w:bCs/>
        </w:rPr>
        <w:t>.</w:t>
      </w:r>
      <w:r w:rsidR="00585BC7" w:rsidRPr="00274FD0">
        <w:rPr>
          <w:rFonts w:ascii="Arial" w:hAnsi="Arial" w:cs="Arial"/>
          <w:b/>
          <w:bCs/>
        </w:rPr>
        <w:t xml:space="preserve"> </w:t>
      </w:r>
      <w:r w:rsidRPr="00274FD0">
        <w:rPr>
          <w:rFonts w:ascii="Arial" w:hAnsi="Arial" w:cs="Arial"/>
          <w:b/>
          <w:bCs/>
        </w:rPr>
        <w:t xml:space="preserve"> </w:t>
      </w:r>
      <w:bookmarkEnd w:id="0"/>
      <w:r w:rsidRPr="00274FD0">
        <w:rPr>
          <w:rFonts w:ascii="Arial" w:hAnsi="Arial" w:cs="Arial"/>
        </w:rPr>
        <w:t>os múltiplos de 6;</w:t>
      </w:r>
    </w:p>
    <w:p w14:paraId="6C255257" w14:textId="11CA0CCD" w:rsidR="00ED02D8" w:rsidRPr="00274FD0" w:rsidRDefault="00387161" w:rsidP="00585BC7">
      <w:pPr>
        <w:ind w:left="141" w:firstLine="143"/>
        <w:rPr>
          <w:rFonts w:ascii="Arial" w:hAnsi="Arial" w:cs="Arial"/>
        </w:rPr>
      </w:pPr>
      <w:r w:rsidRPr="00274FD0">
        <w:rPr>
          <w:rFonts w:ascii="Arial" w:hAnsi="Arial" w:cs="Arial"/>
          <w:b/>
          <w:bCs/>
        </w:rPr>
        <w:t xml:space="preserve">2.2. </w:t>
      </w:r>
      <w:r w:rsidR="00585BC7" w:rsidRPr="00274FD0">
        <w:rPr>
          <w:rFonts w:ascii="Arial" w:hAnsi="Arial" w:cs="Arial"/>
          <w:b/>
          <w:bCs/>
        </w:rPr>
        <w:t xml:space="preserve"> </w:t>
      </w:r>
      <w:r w:rsidRPr="00274FD0">
        <w:rPr>
          <w:rFonts w:ascii="Arial" w:hAnsi="Arial" w:cs="Arial"/>
        </w:rPr>
        <w:t>o</w:t>
      </w:r>
      <w:r w:rsidR="00ED02D8" w:rsidRPr="00274FD0">
        <w:rPr>
          <w:rFonts w:ascii="Arial" w:hAnsi="Arial" w:cs="Arial"/>
        </w:rPr>
        <w:t>s divisores de 22;</w:t>
      </w:r>
    </w:p>
    <w:p w14:paraId="6ED4CA5D" w14:textId="53655017" w:rsidR="00ED02D8" w:rsidRPr="00274FD0" w:rsidRDefault="00387161" w:rsidP="00585BC7">
      <w:pPr>
        <w:ind w:left="141" w:firstLine="143"/>
        <w:rPr>
          <w:rFonts w:ascii="Arial" w:hAnsi="Arial" w:cs="Arial"/>
        </w:rPr>
      </w:pPr>
      <w:r w:rsidRPr="00274FD0">
        <w:rPr>
          <w:rFonts w:ascii="Arial" w:hAnsi="Arial" w:cs="Arial"/>
          <w:b/>
          <w:bCs/>
        </w:rPr>
        <w:t xml:space="preserve">2.3. </w:t>
      </w:r>
      <w:r w:rsidR="00585BC7" w:rsidRPr="00274FD0">
        <w:rPr>
          <w:rFonts w:ascii="Arial" w:hAnsi="Arial" w:cs="Arial"/>
          <w:b/>
          <w:bCs/>
        </w:rPr>
        <w:t xml:space="preserve"> </w:t>
      </w:r>
      <w:r w:rsidRPr="00274FD0">
        <w:rPr>
          <w:rFonts w:ascii="Arial" w:hAnsi="Arial" w:cs="Arial"/>
        </w:rPr>
        <w:t>o</w:t>
      </w:r>
      <w:r w:rsidR="00ED02D8" w:rsidRPr="00274FD0">
        <w:rPr>
          <w:rFonts w:ascii="Arial" w:hAnsi="Arial" w:cs="Arial"/>
        </w:rPr>
        <w:t>s múltiplos de 2 e 3;</w:t>
      </w:r>
    </w:p>
    <w:p w14:paraId="74644E3D" w14:textId="54BAFB1E" w:rsidR="00ED02D8" w:rsidRPr="00274FD0" w:rsidRDefault="00387161" w:rsidP="00585BC7">
      <w:pPr>
        <w:ind w:left="141" w:firstLine="143"/>
        <w:rPr>
          <w:rFonts w:ascii="Arial" w:hAnsi="Arial" w:cs="Arial"/>
        </w:rPr>
      </w:pPr>
      <w:r w:rsidRPr="00274FD0">
        <w:rPr>
          <w:rFonts w:ascii="Arial" w:hAnsi="Arial" w:cs="Arial"/>
          <w:b/>
          <w:bCs/>
        </w:rPr>
        <w:t>2.4.</w:t>
      </w:r>
      <w:r w:rsidRPr="00274FD0">
        <w:rPr>
          <w:rFonts w:ascii="Arial" w:hAnsi="Arial" w:cs="Arial"/>
        </w:rPr>
        <w:t xml:space="preserve"> </w:t>
      </w:r>
      <w:r w:rsidR="00585BC7" w:rsidRPr="00274FD0">
        <w:rPr>
          <w:rFonts w:ascii="Arial" w:hAnsi="Arial" w:cs="Arial"/>
        </w:rPr>
        <w:t xml:space="preserve"> </w:t>
      </w:r>
      <w:r w:rsidRPr="00274FD0">
        <w:rPr>
          <w:rFonts w:ascii="Arial" w:hAnsi="Arial" w:cs="Arial"/>
        </w:rPr>
        <w:t>o</w:t>
      </w:r>
      <w:r w:rsidR="00ED02D8" w:rsidRPr="00274FD0">
        <w:rPr>
          <w:rFonts w:ascii="Arial" w:hAnsi="Arial" w:cs="Arial"/>
        </w:rPr>
        <w:t>s que são divisíveis por 5;</w:t>
      </w:r>
    </w:p>
    <w:p w14:paraId="36464905" w14:textId="59903BBF" w:rsidR="00245779" w:rsidRPr="00274FD0" w:rsidRDefault="00387161" w:rsidP="00585BC7">
      <w:pPr>
        <w:ind w:left="141" w:firstLine="143"/>
        <w:rPr>
          <w:rFonts w:ascii="Arial" w:hAnsi="Arial" w:cs="Arial"/>
        </w:rPr>
      </w:pPr>
      <w:r w:rsidRPr="00274FD0">
        <w:rPr>
          <w:rFonts w:ascii="Arial" w:hAnsi="Arial" w:cs="Arial"/>
          <w:b/>
          <w:bCs/>
        </w:rPr>
        <w:t>2.5.</w:t>
      </w:r>
      <w:r w:rsidRPr="00274FD0">
        <w:rPr>
          <w:rFonts w:ascii="Arial" w:hAnsi="Arial" w:cs="Arial"/>
        </w:rPr>
        <w:t xml:space="preserve"> </w:t>
      </w:r>
      <w:r w:rsidR="00585BC7" w:rsidRPr="00274FD0">
        <w:rPr>
          <w:rFonts w:ascii="Arial" w:hAnsi="Arial" w:cs="Arial"/>
        </w:rPr>
        <w:t xml:space="preserve"> </w:t>
      </w:r>
      <w:r w:rsidRPr="00274FD0">
        <w:rPr>
          <w:rFonts w:ascii="Arial" w:hAnsi="Arial" w:cs="Arial"/>
        </w:rPr>
        <w:t>o</w:t>
      </w:r>
      <w:r w:rsidR="00ED02D8" w:rsidRPr="00274FD0">
        <w:rPr>
          <w:rFonts w:ascii="Arial" w:hAnsi="Arial" w:cs="Arial"/>
        </w:rPr>
        <w:t>s que são divisores de 46.</w:t>
      </w:r>
    </w:p>
    <w:p w14:paraId="30545BFB" w14:textId="77777777" w:rsidR="00ED02D8" w:rsidRDefault="00ED02D8" w:rsidP="00387161">
      <w:pPr>
        <w:pStyle w:val="QUESTAO1"/>
        <w:spacing w:line="240" w:lineRule="auto"/>
      </w:pPr>
    </w:p>
    <w:p w14:paraId="6177D538" w14:textId="746E8C06" w:rsidR="00387161" w:rsidRDefault="00387161" w:rsidP="00387161">
      <w:pPr>
        <w:pStyle w:val="QUESTAO1"/>
      </w:pPr>
      <w:r>
        <w:rPr>
          <w:b/>
          <w:color w:val="C00000"/>
          <w:sz w:val="28"/>
          <w:szCs w:val="28"/>
        </w:rPr>
        <w:t>Questão-aula 2</w:t>
      </w:r>
    </w:p>
    <w:p w14:paraId="4D3BBBCE" w14:textId="5BCB904A" w:rsidR="00387161" w:rsidRDefault="00387161" w:rsidP="0038716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A0AE59" wp14:editId="194FC6B1">
                <wp:extent cx="216000" cy="216000"/>
                <wp:effectExtent l="0" t="0" r="0" b="0"/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0ED7A40" w14:textId="77777777" w:rsidR="00387161" w:rsidRPr="00086D19" w:rsidRDefault="00387161" w:rsidP="0038716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A0AE59" id="Oval 9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XQSfgIAAGM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ARV0En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0ED7A40" w14:textId="77777777" w:rsidR="00387161" w:rsidRPr="00086D19" w:rsidRDefault="00387161" w:rsidP="0038716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85BC7">
        <w:t>Quais são os múltiplos de  9  menores do que  60 ?</w:t>
      </w:r>
    </w:p>
    <w:p w14:paraId="125E9247" w14:textId="511E781F" w:rsidR="00585BC7" w:rsidRDefault="00E4687D" w:rsidP="00585BC7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1D52A55" wp14:editId="248643BA">
                <wp:extent cx="216000" cy="216000"/>
                <wp:effectExtent l="0" t="0" r="0" b="0"/>
                <wp:docPr id="23" name="Oval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7D34B19" w14:textId="5039815D" w:rsidR="00E4687D" w:rsidRPr="00E4687D" w:rsidRDefault="00585BC7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1D52A55" id="Oval 23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NDffgIAAGM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ezTQ3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7D34B19" w14:textId="5039815D" w:rsidR="00E4687D" w:rsidRPr="00E4687D" w:rsidRDefault="00585BC7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585BC7">
        <w:t>Dos números seguintes, indica:</w:t>
      </w:r>
    </w:p>
    <w:p w14:paraId="5D1B27CE" w14:textId="7A3D3C32" w:rsidR="00585BC7" w:rsidRPr="00585BC7" w:rsidRDefault="00585BC7" w:rsidP="008D31FD">
      <w:pPr>
        <w:pStyle w:val="ListParagraph"/>
        <w:tabs>
          <w:tab w:val="left" w:pos="426"/>
          <w:tab w:val="left" w:pos="5387"/>
          <w:tab w:val="left" w:pos="5812"/>
        </w:tabs>
        <w:spacing w:afterLines="60" w:after="144" w:line="360" w:lineRule="auto"/>
        <w:ind w:left="425"/>
        <w:contextualSpacing w:val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drawing>
          <wp:inline distT="0" distB="0" distL="0" distR="0" wp14:anchorId="1A3B3384" wp14:editId="4DE0FEBA">
            <wp:extent cx="4152900" cy="545844"/>
            <wp:effectExtent l="0" t="0" r="0" b="698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16511" cy="554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4BE095" w14:textId="215E5EED" w:rsidR="00585BC7" w:rsidRDefault="00585BC7" w:rsidP="00585BC7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.1.</w:t>
      </w:r>
      <w:r>
        <w:rPr>
          <w:rFonts w:ascii="Arial" w:hAnsi="Arial" w:cs="Arial"/>
        </w:rPr>
        <w:t xml:space="preserve">  </w:t>
      </w:r>
      <w:r w:rsidR="00274FD0">
        <w:rPr>
          <w:rFonts w:ascii="Arial" w:hAnsi="Arial" w:cs="Arial"/>
        </w:rPr>
        <w:t>os múltiplos de 4;</w:t>
      </w:r>
    </w:p>
    <w:p w14:paraId="06F3A101" w14:textId="4C52C2FA" w:rsidR="00585BC7" w:rsidRDefault="00585BC7" w:rsidP="00585BC7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.2.</w:t>
      </w:r>
      <w:r>
        <w:rPr>
          <w:rFonts w:ascii="Arial" w:hAnsi="Arial" w:cs="Arial"/>
        </w:rPr>
        <w:t xml:space="preserve">  </w:t>
      </w:r>
      <w:r w:rsidR="00274FD0">
        <w:rPr>
          <w:rFonts w:ascii="Arial" w:hAnsi="Arial" w:cs="Arial"/>
        </w:rPr>
        <w:t>os múltiplos de 4 e 8;</w:t>
      </w:r>
    </w:p>
    <w:p w14:paraId="4B7453FE" w14:textId="75244916" w:rsidR="00585BC7" w:rsidRDefault="00585BC7" w:rsidP="00585BC7">
      <w:pPr>
        <w:ind w:left="141" w:firstLine="143"/>
        <w:rPr>
          <w:rFonts w:ascii="Arial" w:hAnsi="Arial" w:cs="Arial"/>
        </w:rPr>
      </w:pPr>
      <w:r>
        <w:rPr>
          <w:rFonts w:ascii="Arial" w:hAnsi="Arial" w:cs="Arial"/>
          <w:b/>
        </w:rPr>
        <w:t>2</w:t>
      </w:r>
      <w:r w:rsidRPr="000D413C">
        <w:rPr>
          <w:rFonts w:ascii="Arial" w:hAnsi="Arial" w:cs="Arial"/>
          <w:b/>
        </w:rPr>
        <w:t>.3.</w:t>
      </w:r>
      <w:r>
        <w:rPr>
          <w:rFonts w:ascii="Arial" w:hAnsi="Arial" w:cs="Arial"/>
        </w:rPr>
        <w:t xml:space="preserve">  </w:t>
      </w:r>
      <w:r w:rsidR="00274FD0">
        <w:rPr>
          <w:rFonts w:ascii="Arial" w:hAnsi="Arial" w:cs="Arial"/>
        </w:rPr>
        <w:t>os múltiplos de 6 e 8.</w:t>
      </w:r>
    </w:p>
    <w:p w14:paraId="141F83B4" w14:textId="7FC89964" w:rsidR="002421B2" w:rsidRDefault="00E4687D" w:rsidP="0020144F">
      <w:pPr>
        <w:pStyle w:val="QUESTAO1"/>
        <w:rPr>
          <w:b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8ACC60F" wp14:editId="4B98FC56">
                <wp:extent cx="216000" cy="216000"/>
                <wp:effectExtent l="0" t="0" r="0" b="0"/>
                <wp:docPr id="25" name="Oval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7218121" w14:textId="2101984E" w:rsidR="00E4687D" w:rsidRPr="00E4687D" w:rsidRDefault="00585BC7" w:rsidP="00E4687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8ACC60F" id="Oval 25" o:sp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jvq1fgIAAGM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M7KklzXUh4fAAvRzE728Mfgzb0VMDyLgoOD/&#10;x+FP93hoC13FYZA4ayD8eOud7JG/qOWsw8GrePy+FUFxZr86ZDZN6SiEUViPgtu2K0BCzHCteJlF&#10;dAjJjqIO0L7gTlhSFFQJJzFWxWUK42WV+gWAW0Wq5TKb4TR6kW7dk5cETn0lZj7vX0TwA4MTUv8O&#10;xqF8xeLeljwdLLcJtMkUP/Zx6DhOcqbOsHVoVfx6z1bH3bj4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Ho76t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7218121" w14:textId="2101984E" w:rsidR="00E4687D" w:rsidRPr="00E4687D" w:rsidRDefault="00585BC7" w:rsidP="00E4687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A22A4E" w:rsidRPr="004E7A84">
        <w:tab/>
      </w:r>
      <w:r w:rsidR="00274FD0">
        <w:t xml:space="preserve">Escreve todos os divisores de </w:t>
      </w:r>
      <w:r w:rsidR="0020144F">
        <w:t>42.</w:t>
      </w:r>
      <w:r w:rsidR="002421B2">
        <w:rPr>
          <w:b/>
          <w:szCs w:val="22"/>
        </w:rPr>
        <w:br w:type="page"/>
      </w:r>
    </w:p>
    <w:p w14:paraId="2D867616" w14:textId="6887C5A9" w:rsidR="0020144F" w:rsidRPr="00E3612D" w:rsidRDefault="0020144F" w:rsidP="0020144F">
      <w:pPr>
        <w:pStyle w:val="TITULOFICHAS"/>
        <w:rPr>
          <w:lang w:val="pt-PT"/>
        </w:rPr>
      </w:pPr>
      <w:r w:rsidRPr="00E3612D">
        <w:rPr>
          <w:lang w:val="pt-PT"/>
        </w:rPr>
        <w:lastRenderedPageBreak/>
        <w:t xml:space="preserve">Questão-aula </w:t>
      </w:r>
      <w:r>
        <w:rPr>
          <w:lang w:val="pt-PT"/>
        </w:rPr>
        <w:t>3 e 4 – Números primos</w:t>
      </w:r>
    </w:p>
    <w:p w14:paraId="1A6CF406" w14:textId="77777777" w:rsidR="0020144F" w:rsidRPr="001F156B" w:rsidRDefault="0020144F" w:rsidP="0020144F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708C668" wp14:editId="4715561E">
                <wp:extent cx="6119640" cy="792000"/>
                <wp:effectExtent l="12700" t="12700" r="14605" b="8255"/>
                <wp:docPr id="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0144F" w:rsidRPr="00DB2ED5" w14:paraId="077B73B6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758B548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2F7BA0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5A67554" w14:textId="77777777" w:rsidR="0020144F" w:rsidRPr="00DB2ED5" w:rsidRDefault="0020144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DEFE6F0" w14:textId="2C189F72" w:rsidR="0020144F" w:rsidRPr="00DB2ED5" w:rsidRDefault="0020144F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0144F" w:rsidRPr="00DB2ED5" w14:paraId="49172A8F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612BD86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FD7E32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2DF06B4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110E642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05E34A9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0144F" w:rsidRPr="00DB2ED5" w14:paraId="52A62B50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C890C2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663007" w14:textId="77777777" w:rsidR="0020144F" w:rsidRPr="00DB2ED5" w:rsidRDefault="0020144F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84D564F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F4DF67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2B4FEF" w14:textId="77777777" w:rsidR="0020144F" w:rsidRPr="00DB2ED5" w:rsidRDefault="0020144F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BD86B57" w14:textId="77777777" w:rsidR="0020144F" w:rsidRPr="0005099D" w:rsidRDefault="0020144F" w:rsidP="0020144F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08C668" id="_x0000_s103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BHuN4/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0144F" w:rsidRPr="00DB2ED5" w14:paraId="077B73B6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758B548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2F7BA0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5A67554" w14:textId="77777777" w:rsidR="0020144F" w:rsidRPr="00DB2ED5" w:rsidRDefault="0020144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DEFE6F0" w14:textId="2C189F72" w:rsidR="0020144F" w:rsidRPr="00DB2ED5" w:rsidRDefault="0020144F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0144F" w:rsidRPr="00DB2ED5" w14:paraId="49172A8F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612BD86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FD7E32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2DF06B4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110E642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05E34A9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0144F" w:rsidRPr="00DB2ED5" w14:paraId="52A62B50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C890C2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1663007" w14:textId="77777777" w:rsidR="0020144F" w:rsidRPr="00DB2ED5" w:rsidRDefault="0020144F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84D564F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F4DF67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22B4FEF" w14:textId="77777777" w:rsidR="0020144F" w:rsidRPr="00DB2ED5" w:rsidRDefault="0020144F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BD86B57" w14:textId="77777777" w:rsidR="0020144F" w:rsidRPr="0005099D" w:rsidRDefault="0020144F" w:rsidP="0020144F"/>
                  </w:txbxContent>
                </v:textbox>
                <w10:anchorlock/>
              </v:roundrect>
            </w:pict>
          </mc:Fallback>
        </mc:AlternateContent>
      </w:r>
    </w:p>
    <w:p w14:paraId="60DA4F56" w14:textId="1F9962A0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>Questão-aula 3</w:t>
      </w:r>
    </w:p>
    <w:p w14:paraId="171FB956" w14:textId="42D1E430" w:rsidR="0020144F" w:rsidRPr="0020144F" w:rsidRDefault="0020144F" w:rsidP="00E2610A">
      <w:pPr>
        <w:pStyle w:val="QUESTAO1"/>
        <w:spacing w:after="120"/>
        <w:rPr>
          <w:rFonts w:eastAsia="Calibri"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A3A8972" wp14:editId="1895A5CD">
                <wp:extent cx="216000" cy="216000"/>
                <wp:effectExtent l="0" t="0" r="0" b="0"/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9AB9D4" w14:textId="77777777" w:rsidR="0020144F" w:rsidRPr="00086D19" w:rsidRDefault="0020144F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A3A8972" id="Oval 12" o:spid="_x0000_s103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1PqvYX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89AB9D4" w14:textId="77777777" w:rsidR="0020144F" w:rsidRPr="00086D19" w:rsidRDefault="0020144F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0144F">
        <w:rPr>
          <w:rFonts w:eastAsia="Calibri"/>
          <w:szCs w:val="22"/>
        </w:rPr>
        <w:t>A que conjunto pertencem os números que correspondem a cada uma das  afirmações seguintes</w:t>
      </w:r>
      <w:r w:rsidR="00FF5C7C">
        <w:rPr>
          <w:rFonts w:eastAsia="Calibri"/>
          <w:szCs w:val="22"/>
        </w:rPr>
        <w:t>?</w:t>
      </w:r>
    </w:p>
    <w:p w14:paraId="613FBB43" w14:textId="4B84F22F" w:rsidR="0020144F" w:rsidRPr="0020144F" w:rsidRDefault="00E2610A" w:rsidP="00E2610A">
      <w:pPr>
        <w:spacing w:line="240" w:lineRule="auto"/>
        <w:ind w:left="141" w:firstLine="143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1.  </w:t>
      </w:r>
      <w:r w:rsidR="0020144F" w:rsidRPr="0020144F">
        <w:rPr>
          <w:rFonts w:ascii="Arial" w:eastAsia="Calibri" w:hAnsi="Arial" w:cs="Arial"/>
        </w:rPr>
        <w:t>São números primos.</w:t>
      </w:r>
      <w:r w:rsidR="00CF77FE">
        <w:rPr>
          <w:rFonts w:ascii="Arial" w:eastAsia="Calibri" w:hAnsi="Arial" w:cs="Arial"/>
        </w:rPr>
        <w:tab/>
      </w:r>
      <w:r w:rsidR="00CF77FE">
        <w:rPr>
          <w:rFonts w:ascii="Arial" w:eastAsia="Calibri" w:hAnsi="Arial" w:cs="Arial"/>
        </w:rPr>
        <w:tab/>
      </w:r>
      <w:r w:rsidR="00CF77FE">
        <w:rPr>
          <w:rFonts w:ascii="Arial" w:eastAsia="Calibri" w:hAnsi="Arial" w:cs="Arial"/>
        </w:rPr>
        <w:tab/>
      </w:r>
      <w:r>
        <w:rPr>
          <w:rFonts w:ascii="Arial" w:eastAsia="Calibri" w:hAnsi="Arial" w:cs="Arial"/>
          <w:b/>
          <w:bCs/>
        </w:rPr>
        <w:t xml:space="preserve">2.  </w:t>
      </w:r>
      <w:r w:rsidR="00FF5C7C">
        <w:rPr>
          <w:rFonts w:ascii="Arial" w:eastAsia="Calibri" w:hAnsi="Arial" w:cs="Arial"/>
        </w:rPr>
        <w:t>É</w:t>
      </w:r>
      <w:r w:rsidR="0020144F" w:rsidRPr="0020144F">
        <w:rPr>
          <w:rFonts w:ascii="Arial" w:eastAsia="Calibri" w:hAnsi="Arial" w:cs="Arial"/>
        </w:rPr>
        <w:t xml:space="preserve"> um número que não é primo nem </w:t>
      </w:r>
      <w:r w:rsidR="00FF5C7C">
        <w:rPr>
          <w:rFonts w:ascii="Arial" w:eastAsia="Calibri" w:hAnsi="Arial" w:cs="Arial"/>
        </w:rPr>
        <w:t xml:space="preserve">é </w:t>
      </w:r>
      <w:r w:rsidR="0020144F" w:rsidRPr="0020144F">
        <w:rPr>
          <w:rFonts w:ascii="Arial" w:eastAsia="Calibri" w:hAnsi="Arial" w:cs="Arial"/>
        </w:rPr>
        <w:t>composto.</w:t>
      </w:r>
    </w:p>
    <w:p w14:paraId="46D0CC50" w14:textId="755873C7" w:rsidR="0020144F" w:rsidRPr="0020144F" w:rsidRDefault="00E2610A" w:rsidP="00E2610A">
      <w:pPr>
        <w:spacing w:line="240" w:lineRule="auto"/>
        <w:ind w:left="141" w:firstLine="143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  <w:bCs/>
        </w:rPr>
        <w:t xml:space="preserve">3.  </w:t>
      </w:r>
      <w:r w:rsidR="0020144F" w:rsidRPr="0020144F">
        <w:rPr>
          <w:rFonts w:ascii="Arial" w:eastAsia="Calibri" w:hAnsi="Arial" w:cs="Arial"/>
        </w:rPr>
        <w:t xml:space="preserve">Têm </w:t>
      </w:r>
      <w:r w:rsidR="00FF5C7C">
        <w:rPr>
          <w:rFonts w:ascii="Arial" w:eastAsia="Calibri" w:hAnsi="Arial" w:cs="Arial"/>
        </w:rPr>
        <w:t>três</w:t>
      </w:r>
      <w:r w:rsidR="0020144F" w:rsidRPr="0020144F">
        <w:rPr>
          <w:rFonts w:ascii="Arial" w:eastAsia="Calibri" w:hAnsi="Arial" w:cs="Arial"/>
        </w:rPr>
        <w:t xml:space="preserve"> e só </w:t>
      </w:r>
      <w:r w:rsidR="00FF5C7C">
        <w:rPr>
          <w:rFonts w:ascii="Arial" w:eastAsia="Calibri" w:hAnsi="Arial" w:cs="Arial"/>
        </w:rPr>
        <w:t>três</w:t>
      </w:r>
      <w:r w:rsidR="0020144F" w:rsidRPr="0020144F">
        <w:rPr>
          <w:rFonts w:ascii="Arial" w:eastAsia="Calibri" w:hAnsi="Arial" w:cs="Arial"/>
        </w:rPr>
        <w:t xml:space="preserve"> divisores.</w:t>
      </w:r>
      <w:r w:rsidR="00FF5C7C">
        <w:rPr>
          <w:rFonts w:ascii="Arial" w:eastAsia="Calibri" w:hAnsi="Arial" w:cs="Arial"/>
        </w:rPr>
        <w:tab/>
      </w:r>
      <w:r w:rsidR="00CF77FE">
        <w:rPr>
          <w:rFonts w:ascii="Arial" w:eastAsia="Calibri" w:hAnsi="Arial" w:cs="Arial"/>
        </w:rPr>
        <w:tab/>
      </w:r>
      <w:r>
        <w:rPr>
          <w:rFonts w:ascii="Arial" w:eastAsia="Calibri" w:hAnsi="Arial" w:cs="Arial"/>
          <w:b/>
          <w:bCs/>
        </w:rPr>
        <w:t xml:space="preserve">4.  </w:t>
      </w:r>
      <w:r w:rsidR="0020144F" w:rsidRPr="0020144F">
        <w:rPr>
          <w:rFonts w:ascii="Arial" w:eastAsia="Calibri" w:hAnsi="Arial" w:cs="Arial"/>
        </w:rPr>
        <w:t>São ímpares e são compostos</w:t>
      </w:r>
    </w:p>
    <w:p w14:paraId="5E296890" w14:textId="6DF28A65" w:rsidR="0020144F" w:rsidRDefault="00E2610A" w:rsidP="00CF77FE">
      <w:pPr>
        <w:pStyle w:val="QUESTAO1"/>
        <w:spacing w:before="120" w:line="240" w:lineRule="auto"/>
        <w:jc w:val="center"/>
      </w:pPr>
      <w:r>
        <w:rPr>
          <w:noProof/>
        </w:rPr>
        <w:drawing>
          <wp:inline distT="0" distB="0" distL="0" distR="0" wp14:anchorId="7B0EC13C" wp14:editId="40066856">
            <wp:extent cx="1935308" cy="1106222"/>
            <wp:effectExtent l="0" t="0" r="825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935308" cy="110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77FE">
        <w:tab/>
      </w:r>
      <w:r w:rsidR="00CF77FE">
        <w:tab/>
      </w:r>
      <w:r>
        <w:rPr>
          <w:noProof/>
        </w:rPr>
        <w:drawing>
          <wp:inline distT="0" distB="0" distL="0" distR="0" wp14:anchorId="7AF26CBA" wp14:editId="09AD6D18">
            <wp:extent cx="1935308" cy="1105018"/>
            <wp:effectExtent l="0" t="0" r="8255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935308" cy="1105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F1850C" w14:textId="7A64FB47" w:rsidR="00E2610A" w:rsidRDefault="00E2610A" w:rsidP="00654202">
      <w:pPr>
        <w:pStyle w:val="QUESTAO1"/>
        <w:spacing w:before="120" w:line="240" w:lineRule="auto"/>
        <w:jc w:val="center"/>
      </w:pPr>
      <w:r>
        <w:rPr>
          <w:noProof/>
        </w:rPr>
        <w:drawing>
          <wp:inline distT="0" distB="0" distL="0" distR="0" wp14:anchorId="4C89C7EB" wp14:editId="5F8ECE0C">
            <wp:extent cx="1935308" cy="1106222"/>
            <wp:effectExtent l="0" t="0" r="8255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935308" cy="110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F77FE">
        <w:tab/>
      </w:r>
      <w:r w:rsidR="00CF77FE">
        <w:tab/>
      </w:r>
      <w:r>
        <w:rPr>
          <w:noProof/>
        </w:rPr>
        <w:drawing>
          <wp:inline distT="0" distB="0" distL="0" distR="0" wp14:anchorId="6826555F" wp14:editId="0483832C">
            <wp:extent cx="1935308" cy="1106222"/>
            <wp:effectExtent l="0" t="0" r="8255" b="0"/>
            <wp:docPr id="320" name="Picture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Picture 32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935308" cy="1106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9D37F2" w14:textId="1E232201" w:rsidR="0020144F" w:rsidRDefault="0020144F" w:rsidP="0020144F">
      <w:pPr>
        <w:pStyle w:val="QUESTAO1"/>
      </w:pPr>
      <w:r>
        <w:rPr>
          <w:b/>
          <w:color w:val="C00000"/>
          <w:sz w:val="28"/>
          <w:szCs w:val="28"/>
        </w:rPr>
        <w:t xml:space="preserve">Questão-aula </w:t>
      </w:r>
      <w:r w:rsidR="00E2610A">
        <w:rPr>
          <w:b/>
          <w:color w:val="C00000"/>
          <w:sz w:val="28"/>
          <w:szCs w:val="28"/>
        </w:rPr>
        <w:t>4</w:t>
      </w:r>
    </w:p>
    <w:p w14:paraId="4FB1D1E0" w14:textId="77777777" w:rsidR="00CF77FE" w:rsidRPr="00DA6A22" w:rsidRDefault="0020144F" w:rsidP="00CF77FE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BE7BCEF" wp14:editId="444BD62C">
                <wp:extent cx="216000" cy="216000"/>
                <wp:effectExtent l="0" t="0" r="0" b="0"/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51D0F4" w14:textId="77777777" w:rsidR="0020144F" w:rsidRPr="00086D19" w:rsidRDefault="0020144F" w:rsidP="0020144F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BE7BCEF" id="Oval 14" o:spid="_x0000_s103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LxLfgIAAGM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OVnSywbq40NgAfq5iV7eGPyZtyKmBxFwUPD/&#10;4/Cnezy0ha7iMEicNRB+vPZO9shf1HLW4eBVPH7fiaA4s18cMpumdBTCKGxGwe3aNSAhZrhWvMwi&#10;OoRkR1EHaJ9xJ6woCqqEkxir4jKF8bJO/QLArSLVapXNcBq9SLfu0UsCp74SM58OzyL4gcEJqX8H&#10;41C+YHFvS54OVrsE2mSKn/o4dBwnOVNn2Dq0Kn69Z6vTblz+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BAS8S34CAABj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5C51D0F4" w14:textId="77777777" w:rsidR="0020144F" w:rsidRPr="00086D19" w:rsidRDefault="0020144F" w:rsidP="0020144F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F77FE">
        <w:rPr>
          <w:rFonts w:ascii="Arial" w:hAnsi="Arial" w:cs="Arial"/>
        </w:rPr>
        <w:t>Completa a tabela seguinte.</w:t>
      </w:r>
    </w:p>
    <w:tbl>
      <w:tblPr>
        <w:tblStyle w:val="TableGrid"/>
        <w:tblW w:w="0" w:type="auto"/>
        <w:jc w:val="center"/>
        <w:tblBorders>
          <w:top w:val="single" w:sz="12" w:space="0" w:color="00B1C5"/>
          <w:left w:val="single" w:sz="12" w:space="0" w:color="00B1C5"/>
          <w:bottom w:val="single" w:sz="12" w:space="0" w:color="00B1C5"/>
          <w:right w:val="single" w:sz="12" w:space="0" w:color="00B1C5"/>
          <w:insideH w:val="single" w:sz="8" w:space="0" w:color="00B1C5"/>
          <w:insideV w:val="single" w:sz="8" w:space="0" w:color="00B1C5"/>
        </w:tblBorders>
        <w:tblLook w:val="04A0" w:firstRow="1" w:lastRow="0" w:firstColumn="1" w:lastColumn="0" w:noHBand="0" w:noVBand="1"/>
      </w:tblPr>
      <w:tblGrid>
        <w:gridCol w:w="2352"/>
        <w:gridCol w:w="2352"/>
        <w:gridCol w:w="2352"/>
      </w:tblGrid>
      <w:tr w:rsidR="00CF77FE" w14:paraId="5AC365A2" w14:textId="77777777" w:rsidTr="003C5F1C">
        <w:trPr>
          <w:trHeight w:val="688"/>
          <w:jc w:val="center"/>
        </w:trPr>
        <w:tc>
          <w:tcPr>
            <w:tcW w:w="2352" w:type="dxa"/>
            <w:shd w:val="clear" w:color="auto" w:fill="E8FFF7"/>
            <w:vAlign w:val="center"/>
          </w:tcPr>
          <w:p w14:paraId="73CD4FBF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</w:t>
            </w:r>
          </w:p>
        </w:tc>
        <w:tc>
          <w:tcPr>
            <w:tcW w:w="2352" w:type="dxa"/>
            <w:shd w:val="clear" w:color="auto" w:fill="E8FFF7"/>
            <w:vAlign w:val="center"/>
          </w:tcPr>
          <w:p w14:paraId="26793645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Primo ou composto</w:t>
            </w:r>
          </w:p>
        </w:tc>
        <w:tc>
          <w:tcPr>
            <w:tcW w:w="2352" w:type="dxa"/>
            <w:shd w:val="clear" w:color="auto" w:fill="E8FFF7"/>
            <w:vAlign w:val="center"/>
          </w:tcPr>
          <w:p w14:paraId="1323AD7E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Divisores</w:t>
            </w:r>
          </w:p>
        </w:tc>
      </w:tr>
      <w:tr w:rsidR="00CF77FE" w14:paraId="48FC5183" w14:textId="77777777" w:rsidTr="00CF77FE">
        <w:trPr>
          <w:trHeight w:val="688"/>
          <w:jc w:val="center"/>
        </w:trPr>
        <w:tc>
          <w:tcPr>
            <w:tcW w:w="2352" w:type="dxa"/>
            <w:vAlign w:val="center"/>
          </w:tcPr>
          <w:p w14:paraId="151ECDCC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352" w:type="dxa"/>
            <w:vAlign w:val="center"/>
          </w:tcPr>
          <w:p w14:paraId="59C9CBB2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2" w:type="dxa"/>
            <w:vAlign w:val="center"/>
          </w:tcPr>
          <w:p w14:paraId="2D985B89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F77FE" w14:paraId="0A7DDFED" w14:textId="77777777" w:rsidTr="00CF77FE">
        <w:trPr>
          <w:trHeight w:val="702"/>
          <w:jc w:val="center"/>
        </w:trPr>
        <w:tc>
          <w:tcPr>
            <w:tcW w:w="2352" w:type="dxa"/>
            <w:vAlign w:val="center"/>
          </w:tcPr>
          <w:p w14:paraId="12CFF804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352" w:type="dxa"/>
            <w:vAlign w:val="center"/>
          </w:tcPr>
          <w:p w14:paraId="4F6A7ABB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2" w:type="dxa"/>
            <w:vAlign w:val="center"/>
          </w:tcPr>
          <w:p w14:paraId="42F34A80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F77FE" w14:paraId="5F74B06F" w14:textId="77777777" w:rsidTr="00CF77FE">
        <w:trPr>
          <w:trHeight w:val="688"/>
          <w:jc w:val="center"/>
        </w:trPr>
        <w:tc>
          <w:tcPr>
            <w:tcW w:w="2352" w:type="dxa"/>
            <w:vAlign w:val="center"/>
          </w:tcPr>
          <w:p w14:paraId="1A044F42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2352" w:type="dxa"/>
            <w:vAlign w:val="center"/>
          </w:tcPr>
          <w:p w14:paraId="32614762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2" w:type="dxa"/>
            <w:vAlign w:val="center"/>
          </w:tcPr>
          <w:p w14:paraId="58FC3B1D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F77FE" w14:paraId="0BC2C73F" w14:textId="77777777" w:rsidTr="00CF77FE">
        <w:trPr>
          <w:trHeight w:val="688"/>
          <w:jc w:val="center"/>
        </w:trPr>
        <w:tc>
          <w:tcPr>
            <w:tcW w:w="2352" w:type="dxa"/>
            <w:vAlign w:val="center"/>
          </w:tcPr>
          <w:p w14:paraId="1AA1778E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2352" w:type="dxa"/>
            <w:vAlign w:val="center"/>
          </w:tcPr>
          <w:p w14:paraId="3F744546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2" w:type="dxa"/>
            <w:vAlign w:val="center"/>
          </w:tcPr>
          <w:p w14:paraId="6A925B3B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CF77FE" w14:paraId="39DDAF2A" w14:textId="77777777" w:rsidTr="00CF77FE">
        <w:trPr>
          <w:trHeight w:val="688"/>
          <w:jc w:val="center"/>
        </w:trPr>
        <w:tc>
          <w:tcPr>
            <w:tcW w:w="2352" w:type="dxa"/>
            <w:vAlign w:val="center"/>
          </w:tcPr>
          <w:p w14:paraId="4A626313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2352" w:type="dxa"/>
            <w:vAlign w:val="center"/>
          </w:tcPr>
          <w:p w14:paraId="3B7FA9AB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2352" w:type="dxa"/>
            <w:vAlign w:val="center"/>
          </w:tcPr>
          <w:p w14:paraId="2B9CCFD4" w14:textId="77777777" w:rsidR="00CF77FE" w:rsidRDefault="00CF77FE" w:rsidP="00FC7684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14:paraId="0895AC1D" w14:textId="77777777" w:rsidR="00CF77FE" w:rsidRPr="00F80578" w:rsidRDefault="00CF77FE" w:rsidP="00CF77FE">
      <w:pPr>
        <w:tabs>
          <w:tab w:val="left" w:pos="426"/>
          <w:tab w:val="left" w:pos="5245"/>
        </w:tabs>
        <w:spacing w:afterLines="60" w:after="144"/>
        <w:rPr>
          <w:rFonts w:ascii="Arial" w:hAnsi="Arial" w:cs="Arial"/>
        </w:rPr>
      </w:pPr>
    </w:p>
    <w:p w14:paraId="72F56633" w14:textId="265B98C0" w:rsidR="006140DD" w:rsidRPr="00E3612D" w:rsidRDefault="0020144F" w:rsidP="006140DD">
      <w:pPr>
        <w:pStyle w:val="TITULOFICHAS"/>
        <w:rPr>
          <w:lang w:val="pt-PT"/>
        </w:rPr>
      </w:pPr>
      <w:r w:rsidRPr="006140DD">
        <w:rPr>
          <w:b w:val="0"/>
          <w:szCs w:val="22"/>
          <w:lang w:val="pt-PT"/>
        </w:rPr>
        <w:br w:type="page"/>
      </w:r>
      <w:r w:rsidR="006140DD" w:rsidRPr="00E3612D">
        <w:rPr>
          <w:lang w:val="pt-PT"/>
        </w:rPr>
        <w:lastRenderedPageBreak/>
        <w:t xml:space="preserve">Questão-aula </w:t>
      </w:r>
      <w:r w:rsidR="006140DD">
        <w:rPr>
          <w:lang w:val="pt-PT"/>
        </w:rPr>
        <w:t>5 e 6 – Potências</w:t>
      </w:r>
    </w:p>
    <w:p w14:paraId="4B5EB80D" w14:textId="77777777" w:rsidR="006140DD" w:rsidRPr="001F156B" w:rsidRDefault="006140DD" w:rsidP="006140DD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B05B4E9" wp14:editId="2C642FC0">
                <wp:extent cx="6119640" cy="792000"/>
                <wp:effectExtent l="12700" t="12700" r="14605" b="8255"/>
                <wp:docPr id="32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140DD" w:rsidRPr="00DB2ED5" w14:paraId="060CE7E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A328652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F57BE72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320044" w14:textId="77777777" w:rsidR="006140DD" w:rsidRPr="00DB2ED5" w:rsidRDefault="006140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D411D46" w14:textId="51CF7450" w:rsidR="006140DD" w:rsidRPr="00DB2ED5" w:rsidRDefault="006140DD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140DD" w:rsidRPr="00DB2ED5" w14:paraId="436A8EB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29BB8C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0CC4E6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8EA79A1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48F9AC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9EE957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140DD" w:rsidRPr="00DB2ED5" w14:paraId="6E20085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9F2C438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5E9733" w14:textId="77777777" w:rsidR="006140DD" w:rsidRPr="00DB2ED5" w:rsidRDefault="006140DD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4DB46DC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3A3CC4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39F2AF" w14:textId="77777777" w:rsidR="006140DD" w:rsidRPr="00DB2ED5" w:rsidRDefault="006140DD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DED4A5F" w14:textId="77777777" w:rsidR="006140DD" w:rsidRPr="0005099D" w:rsidRDefault="006140DD" w:rsidP="006140DD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B05B4E9" id="_x0000_s103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ATcZKtRwIAAIE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140DD" w:rsidRPr="00DB2ED5" w14:paraId="060CE7E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A328652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F57BE72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320044" w14:textId="77777777" w:rsidR="006140DD" w:rsidRPr="00DB2ED5" w:rsidRDefault="006140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D411D46" w14:textId="51CF7450" w:rsidR="006140DD" w:rsidRPr="00DB2ED5" w:rsidRDefault="006140DD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140DD" w:rsidRPr="00DB2ED5" w14:paraId="436A8EB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829BB8C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0CC4E6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8EA79A1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48F9AC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89EE957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140DD" w:rsidRPr="00DB2ED5" w14:paraId="6E20085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9F2C438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5E9733" w14:textId="77777777" w:rsidR="006140DD" w:rsidRPr="00DB2ED5" w:rsidRDefault="006140DD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4DB46DC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B3A3CC4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439F2AF" w14:textId="77777777" w:rsidR="006140DD" w:rsidRPr="00DB2ED5" w:rsidRDefault="006140DD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DED4A5F" w14:textId="77777777" w:rsidR="006140DD" w:rsidRPr="0005099D" w:rsidRDefault="006140DD" w:rsidP="006140DD"/>
                  </w:txbxContent>
                </v:textbox>
                <w10:anchorlock/>
              </v:roundrect>
            </w:pict>
          </mc:Fallback>
        </mc:AlternateContent>
      </w:r>
    </w:p>
    <w:p w14:paraId="0BC79894" w14:textId="47FF3B91" w:rsidR="006140DD" w:rsidRDefault="006140DD" w:rsidP="006140DD">
      <w:pPr>
        <w:pStyle w:val="QUESTAO1"/>
      </w:pPr>
      <w:r>
        <w:rPr>
          <w:b/>
          <w:color w:val="C00000"/>
          <w:sz w:val="28"/>
          <w:szCs w:val="28"/>
        </w:rPr>
        <w:t>Questão-aula 5</w:t>
      </w:r>
    </w:p>
    <w:p w14:paraId="78CC4981" w14:textId="5CECD2D1" w:rsidR="006140DD" w:rsidRPr="003D048E" w:rsidRDefault="006140DD" w:rsidP="006007F2">
      <w:pPr>
        <w:pStyle w:val="QUESTAO1"/>
        <w:spacing w:before="120" w:after="120"/>
        <w:rPr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FC4229F" wp14:editId="1A88A375">
                <wp:extent cx="216000" cy="216000"/>
                <wp:effectExtent l="0" t="0" r="0" b="0"/>
                <wp:docPr id="322" name="Oval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4B0B14" w14:textId="77777777" w:rsidR="006140DD" w:rsidRPr="00086D19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FC4229F" id="Oval 322" o:spid="_x0000_s103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7g+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NeanjZQHx+RIfSDE7y8NfQ370SIjwJpUogA&#10;NP3xgQ5toas4DBJnDeCP196TPRGYtJx1NHkVD993AhVn9osjaqcxHQUchc0ouF27AmLEjPaKl1kk&#10;B4x2FDVC+0xLYZmikEo4SbEqLiOOl1XsNwCtFamWy2xG4+hFvHNrLxN4amyi5tPhWaAfKByJ+/cw&#10;TuULGve2ydPBchdBm8zxUx+HltMoZ+4Mayftil/v2eq0HBc/A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M+4P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734B0B14" w14:textId="77777777" w:rsidR="006140DD" w:rsidRPr="00086D19" w:rsidRDefault="006140DD" w:rsidP="006140D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b/>
          <w:bCs/>
        </w:rPr>
        <w:t>Escreve na forma de potência.</w:t>
      </w:r>
    </w:p>
    <w:p w14:paraId="6072157B" w14:textId="4C1AF6DA" w:rsidR="006140DD" w:rsidRPr="00CC53E6" w:rsidRDefault="00CC53E6" w:rsidP="00CC53E6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1</w:t>
      </w:r>
      <w:r w:rsidRPr="00274FD0">
        <w:rPr>
          <w:rFonts w:ascii="Arial" w:hAnsi="Arial" w:cs="Arial"/>
          <w:b/>
          <w:bCs/>
        </w:rPr>
        <w:t>.1.</w:t>
      </w:r>
      <w:r>
        <w:rPr>
          <w:rFonts w:ascii="Arial" w:hAnsi="Arial" w:cs="Arial"/>
          <w:b/>
          <w:bCs/>
        </w:rPr>
        <w:t xml:space="preserve">  </w:t>
      </w:r>
      <w:r w:rsidR="008E7736" w:rsidRPr="00025957">
        <w:rPr>
          <w:position w:val="-4"/>
        </w:rPr>
        <w:object w:dxaOrig="800" w:dyaOrig="240" w14:anchorId="0DB5D94B">
          <v:shape id="_x0000_i1029" type="#_x0000_t75" style="width:40.5pt;height:12pt" o:ole="">
            <v:imagedata r:id="rId19" o:title=""/>
          </v:shape>
          <o:OLEObject Type="Embed" ProgID="Equation.DSMT4" ShapeID="_x0000_i1029" DrawAspect="Content" ObjectID="_1731565033" r:id="rId20"/>
        </w:object>
      </w:r>
      <w:r w:rsidRPr="00CC53E6">
        <w:rPr>
          <w:rFonts w:ascii="Arial" w:hAnsi="Arial" w:cs="Arial"/>
        </w:rPr>
        <w:tab/>
      </w:r>
      <w:r w:rsidR="006140DD" w:rsidRPr="00CC53E6">
        <w:rPr>
          <w:rFonts w:ascii="Arial" w:hAnsi="Arial" w:cs="Arial"/>
          <w:b/>
          <w:bCs/>
        </w:rPr>
        <w:t>1.2.</w:t>
      </w:r>
      <w:r w:rsidR="00687307">
        <w:rPr>
          <w:rFonts w:ascii="Arial" w:hAnsi="Arial" w:cs="Arial"/>
          <w:b/>
          <w:bCs/>
        </w:rPr>
        <w:t xml:space="preserve">  </w:t>
      </w:r>
      <w:bookmarkStart w:id="1" w:name="MTBlankEqn"/>
      <w:r w:rsidR="008E7736" w:rsidRPr="008E7736">
        <w:rPr>
          <w:position w:val="-6"/>
        </w:rPr>
        <w:object w:dxaOrig="1960" w:dyaOrig="260" w14:anchorId="37EBCEF4">
          <v:shape id="_x0000_i1030" type="#_x0000_t75" style="width:98.25pt;height:12.75pt" o:ole="">
            <v:imagedata r:id="rId21" o:title=""/>
          </v:shape>
          <o:OLEObject Type="Embed" ProgID="Equation.DSMT4" ShapeID="_x0000_i1030" DrawAspect="Content" ObjectID="_1731565034" r:id="rId22"/>
        </w:object>
      </w:r>
      <w:bookmarkEnd w:id="1"/>
    </w:p>
    <w:p w14:paraId="7A1B6740" w14:textId="43914ECC" w:rsidR="00CC53E6" w:rsidRPr="00CC53E6" w:rsidRDefault="006140DD" w:rsidP="00CC53E6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985213D" wp14:editId="06F376A8">
                <wp:extent cx="216000" cy="216000"/>
                <wp:effectExtent l="0" t="0" r="0" b="0"/>
                <wp:docPr id="329" name="Oval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0E76EE" w14:textId="54F98604" w:rsidR="006140DD" w:rsidRPr="006140DD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985213D" id="Oval 329" o:spid="_x0000_s103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ZJU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Jumpw3Ux0dkCP3gBC9vDf3NOxHio0CaFCIA&#10;TX98oENb6CoOg8RZA/jjtfdkTwQmLWcdTV7Fw/edQMWZ/eKI2mlMRwFHYTMKbteugBgxo73iZRbJ&#10;AaMdRY3QPtNSWKYopBJOUqyKy4jjZRX7DUBrRarlMpvROHoR79zaywSeGpuo+XR4FugHCkfi/j2M&#10;U/mCxr1t8nSw3EXQJnP81Meh5TTKmTvD2km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7XWSV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00E76EE" w14:textId="54F98604" w:rsidR="006140DD" w:rsidRPr="006140DD" w:rsidRDefault="006140DD" w:rsidP="006140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rFonts w:ascii="Arial" w:hAnsi="Arial" w:cs="Arial"/>
          <w:b/>
          <w:bCs/>
        </w:rPr>
        <w:t>Escreve na forma de produto de fatores iguais.</w:t>
      </w:r>
    </w:p>
    <w:p w14:paraId="39AE9AEE" w14:textId="35885B56" w:rsidR="006140DD" w:rsidRPr="00CC53E6" w:rsidRDefault="00CC53E6" w:rsidP="00CC53E6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 w:rsidRPr="00CC53E6">
        <w:rPr>
          <w:rFonts w:ascii="Arial" w:hAnsi="Arial" w:cs="Arial"/>
          <w:b/>
        </w:rPr>
        <w:t xml:space="preserve">2.1.  </w:t>
      </w:r>
      <w:r w:rsidR="008E7736" w:rsidRPr="008E7736">
        <w:rPr>
          <w:position w:val="-6"/>
        </w:rPr>
        <w:object w:dxaOrig="279" w:dyaOrig="300" w14:anchorId="68CB23A6">
          <v:shape id="_x0000_i1031" type="#_x0000_t75" style="width:12.75pt;height:15pt" o:ole="">
            <v:imagedata r:id="rId23" o:title=""/>
          </v:shape>
          <o:OLEObject Type="Embed" ProgID="Equation.DSMT4" ShapeID="_x0000_i1031" DrawAspect="Content" ObjectID="_1731565035" r:id="rId24"/>
        </w:object>
      </w:r>
      <w:r w:rsidR="006140DD" w:rsidRPr="00CC53E6">
        <w:rPr>
          <w:rFonts w:ascii="Arial" w:hAnsi="Arial" w:cs="Arial"/>
        </w:rPr>
        <w:tab/>
      </w:r>
      <w:r w:rsidR="006140DD" w:rsidRPr="00CC53E6">
        <w:rPr>
          <w:rFonts w:ascii="Arial" w:hAnsi="Arial" w:cs="Arial"/>
          <w:b/>
          <w:bCs/>
        </w:rPr>
        <w:t>2.2.</w:t>
      </w:r>
      <w:r w:rsidR="00687307">
        <w:rPr>
          <w:rFonts w:ascii="Arial" w:hAnsi="Arial" w:cs="Arial"/>
        </w:rPr>
        <w:t xml:space="preserve">  </w:t>
      </w:r>
      <w:r w:rsidR="008E7736" w:rsidRPr="008E7736">
        <w:rPr>
          <w:position w:val="-6"/>
        </w:rPr>
        <w:object w:dxaOrig="279" w:dyaOrig="300" w14:anchorId="40A75459">
          <v:shape id="_x0000_i1032" type="#_x0000_t75" style="width:12.75pt;height:15pt" o:ole="">
            <v:imagedata r:id="rId25" o:title=""/>
          </v:shape>
          <o:OLEObject Type="Embed" ProgID="Equation.DSMT4" ShapeID="_x0000_i1032" DrawAspect="Content" ObjectID="_1731565036" r:id="rId26"/>
        </w:object>
      </w:r>
      <w:r w:rsidR="006140DD" w:rsidRPr="00CC53E6">
        <w:rPr>
          <w:rFonts w:ascii="Arial" w:hAnsi="Arial" w:cs="Arial"/>
        </w:rPr>
        <w:tab/>
      </w:r>
      <w:r w:rsidR="006140DD" w:rsidRPr="00CC53E6">
        <w:rPr>
          <w:rFonts w:ascii="Arial" w:hAnsi="Arial" w:cs="Arial"/>
          <w:b/>
          <w:bCs/>
        </w:rPr>
        <w:t>2.3.</w:t>
      </w:r>
      <w:r w:rsidR="00687307">
        <w:rPr>
          <w:rFonts w:ascii="Arial" w:hAnsi="Arial" w:cs="Arial"/>
          <w:b/>
          <w:bCs/>
        </w:rPr>
        <w:t xml:space="preserve">  </w:t>
      </w:r>
      <w:r w:rsidR="006140DD" w:rsidRPr="00CC53E6">
        <w:rPr>
          <w:rFonts w:ascii="Arial" w:hAnsi="Arial" w:cs="Arial"/>
        </w:rPr>
        <w:t>Sete ao cubo</w:t>
      </w:r>
    </w:p>
    <w:p w14:paraId="435644F8" w14:textId="2F33ADED" w:rsidR="006140DD" w:rsidRPr="003D048E" w:rsidRDefault="006140DD" w:rsidP="006140DD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BADDD8" wp14:editId="451BB285">
                <wp:extent cx="216000" cy="216000"/>
                <wp:effectExtent l="0" t="0" r="0" b="0"/>
                <wp:docPr id="330" name="Oval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327A92" w14:textId="578BEFED" w:rsidR="006140DD" w:rsidRPr="006140DD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BADDD8" id="Oval 330" o:spid="_x0000_s103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+3qfg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cExnpMpPW2gPj4EFqAfnOjljcG/eStiehABJwUJ&#10;gNOf7vHQFrqKwyBx1kD48do72SOBUctZh5NX8fh9J4LizH5xSG0a01EIo7AZBbdr14CMmOFe8TKL&#10;6BCSHUUdoH3GpbCiKKgSTmKsissUxss69RsA14pUq1U2w3H0It26Ry8JnBpL1Hw6PIvgBwon5P4d&#10;jFP5gsa9LXk6WO0SaJM5furj0HIc5cydYe3Qrvj1nq1Oy3H5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Qrvt6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2327A92" w14:textId="578BEFED" w:rsidR="006140DD" w:rsidRPr="006140DD" w:rsidRDefault="006140DD" w:rsidP="006140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b/>
          <w:bCs/>
        </w:rPr>
        <w:tab/>
        <w:t>Calcula o valor de cada uma das expressões.</w:t>
      </w:r>
    </w:p>
    <w:p w14:paraId="5FA0B708" w14:textId="2D123121" w:rsidR="006140DD" w:rsidRPr="00CC53E6" w:rsidRDefault="00687307" w:rsidP="00CC53E6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>3</w:t>
      </w:r>
      <w:r w:rsidR="00CC53E6" w:rsidRPr="00CC53E6">
        <w:rPr>
          <w:rFonts w:ascii="Arial" w:hAnsi="Arial" w:cs="Arial"/>
          <w:b/>
        </w:rPr>
        <w:t xml:space="preserve">.1.  </w:t>
      </w:r>
      <w:r w:rsidR="008E7736" w:rsidRPr="008E7736">
        <w:rPr>
          <w:position w:val="-6"/>
        </w:rPr>
        <w:object w:dxaOrig="580" w:dyaOrig="300" w14:anchorId="030A76E4">
          <v:shape id="_x0000_i1033" type="#_x0000_t75" style="width:27.75pt;height:15pt" o:ole="">
            <v:imagedata r:id="rId27" o:title=""/>
          </v:shape>
          <o:OLEObject Type="Embed" ProgID="Equation.DSMT4" ShapeID="_x0000_i1033" DrawAspect="Content" ObjectID="_1731565037" r:id="rId28"/>
        </w:object>
      </w:r>
      <w:r w:rsidR="006140DD" w:rsidRPr="00CC53E6">
        <w:rPr>
          <w:rFonts w:ascii="Arial" w:hAnsi="Arial" w:cs="Arial"/>
        </w:rPr>
        <w:tab/>
      </w:r>
      <w:r w:rsidR="006140DD" w:rsidRPr="00CC53E6">
        <w:rPr>
          <w:rFonts w:ascii="Arial" w:hAnsi="Arial" w:cs="Arial"/>
          <w:b/>
          <w:bCs/>
        </w:rPr>
        <w:t>3.2.</w:t>
      </w:r>
      <w:r>
        <w:rPr>
          <w:rFonts w:ascii="Arial" w:hAnsi="Arial" w:cs="Arial"/>
          <w:b/>
          <w:bCs/>
        </w:rPr>
        <w:t xml:space="preserve">  </w:t>
      </w:r>
      <w:r w:rsidR="008E7736" w:rsidRPr="008E7736">
        <w:rPr>
          <w:position w:val="-6"/>
        </w:rPr>
        <w:object w:dxaOrig="700" w:dyaOrig="300" w14:anchorId="132E570A">
          <v:shape id="_x0000_i1034" type="#_x0000_t75" style="width:35.25pt;height:15pt" o:ole="">
            <v:imagedata r:id="rId29" o:title=""/>
          </v:shape>
          <o:OLEObject Type="Embed" ProgID="Equation.DSMT4" ShapeID="_x0000_i1034" DrawAspect="Content" ObjectID="_1731565038" r:id="rId30"/>
        </w:object>
      </w:r>
      <w:r w:rsidR="006140DD" w:rsidRPr="00CC53E6">
        <w:rPr>
          <w:rFonts w:ascii="Arial" w:hAnsi="Arial" w:cs="Arial"/>
        </w:rPr>
        <w:tab/>
      </w:r>
      <w:r w:rsidR="006140DD" w:rsidRPr="00CC53E6">
        <w:rPr>
          <w:rFonts w:ascii="Arial" w:hAnsi="Arial" w:cs="Arial"/>
          <w:b/>
          <w:bCs/>
        </w:rPr>
        <w:t>3.3.</w:t>
      </w:r>
      <w:r>
        <w:rPr>
          <w:rFonts w:ascii="Arial" w:hAnsi="Arial" w:cs="Arial"/>
          <w:b/>
          <w:bCs/>
        </w:rPr>
        <w:t xml:space="preserve">  </w:t>
      </w:r>
      <w:r w:rsidR="008E7736" w:rsidRPr="008E7736">
        <w:rPr>
          <w:position w:val="-6"/>
        </w:rPr>
        <w:object w:dxaOrig="1160" w:dyaOrig="300" w14:anchorId="3CA1C142">
          <v:shape id="_x0000_i1035" type="#_x0000_t75" style="width:59.25pt;height:15pt" o:ole="">
            <v:imagedata r:id="rId31" o:title=""/>
          </v:shape>
          <o:OLEObject Type="Embed" ProgID="Equation.DSMT4" ShapeID="_x0000_i1035" DrawAspect="Content" ObjectID="_1731565039" r:id="rId32"/>
        </w:object>
      </w:r>
    </w:p>
    <w:p w14:paraId="4A51DFBA" w14:textId="48077749" w:rsidR="006140DD" w:rsidRPr="003D048E" w:rsidRDefault="006140DD" w:rsidP="006140DD">
      <w:pPr>
        <w:tabs>
          <w:tab w:val="left" w:pos="426"/>
          <w:tab w:val="left" w:pos="1985"/>
        </w:tabs>
        <w:spacing w:afterLines="60" w:after="144"/>
        <w:rPr>
          <w:rFonts w:ascii="Arial" w:hAnsi="Arial" w:cs="Arial"/>
          <w:b/>
          <w:bCs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200B8F6" wp14:editId="529C6797">
                <wp:extent cx="216000" cy="216000"/>
                <wp:effectExtent l="0" t="0" r="0" b="0"/>
                <wp:docPr id="331" name="Oval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25E2A22" w14:textId="6C8C3B6D" w:rsidR="006140DD" w:rsidRPr="006140DD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200B8F6" id="Oval 331" o:spid="_x0000_s103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ceA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cBx4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25E2A22" w14:textId="6C8C3B6D" w:rsidR="006140DD" w:rsidRPr="006140DD" w:rsidRDefault="006140DD" w:rsidP="006140DD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>
        <w:rPr>
          <w:rFonts w:ascii="Arial" w:hAnsi="Arial" w:cs="Arial"/>
          <w:b/>
          <w:bCs/>
        </w:rPr>
        <w:tab/>
        <w:t>Calcula.</w:t>
      </w:r>
    </w:p>
    <w:p w14:paraId="0EDA4FF3" w14:textId="07940743" w:rsidR="00687307" w:rsidRDefault="00687307" w:rsidP="00687307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="00CC53E6" w:rsidRPr="00CC53E6">
        <w:rPr>
          <w:rFonts w:ascii="Arial" w:hAnsi="Arial" w:cs="Arial"/>
          <w:b/>
        </w:rPr>
        <w:t xml:space="preserve">.1.  </w:t>
      </w:r>
      <w:r w:rsidR="006140DD" w:rsidRPr="00CC53E6">
        <w:rPr>
          <w:rFonts w:ascii="Arial" w:hAnsi="Arial" w:cs="Arial"/>
        </w:rPr>
        <w:t>A soma de dois com dois ao cubo.</w:t>
      </w:r>
    </w:p>
    <w:p w14:paraId="6A618964" w14:textId="22122A66" w:rsidR="006140DD" w:rsidRDefault="00687307" w:rsidP="00687307">
      <w:pPr>
        <w:tabs>
          <w:tab w:val="left" w:pos="426"/>
          <w:tab w:val="left" w:pos="2835"/>
          <w:tab w:val="left" w:pos="3544"/>
          <w:tab w:val="left" w:pos="5245"/>
          <w:tab w:val="left" w:pos="5954"/>
        </w:tabs>
        <w:spacing w:afterLines="60" w:after="144"/>
        <w:ind w:left="360"/>
        <w:rPr>
          <w:rFonts w:ascii="Arial" w:hAnsi="Arial" w:cs="Arial"/>
        </w:rPr>
      </w:pPr>
      <w:r>
        <w:rPr>
          <w:rFonts w:ascii="Arial" w:hAnsi="Arial" w:cs="Arial"/>
          <w:b/>
        </w:rPr>
        <w:t>4</w:t>
      </w:r>
      <w:r w:rsidRPr="00CC53E6">
        <w:rPr>
          <w:rFonts w:ascii="Arial" w:hAnsi="Arial" w:cs="Arial"/>
          <w:b/>
        </w:rPr>
        <w:t>.</w:t>
      </w:r>
      <w:r>
        <w:rPr>
          <w:rFonts w:ascii="Arial" w:hAnsi="Arial" w:cs="Arial"/>
          <w:b/>
        </w:rPr>
        <w:t>2</w:t>
      </w:r>
      <w:r w:rsidRPr="00CC53E6">
        <w:rPr>
          <w:rFonts w:ascii="Arial" w:hAnsi="Arial" w:cs="Arial"/>
          <w:b/>
        </w:rPr>
        <w:t xml:space="preserve">.  </w:t>
      </w:r>
      <w:r w:rsidR="006140DD">
        <w:rPr>
          <w:rFonts w:ascii="Arial" w:hAnsi="Arial" w:cs="Arial"/>
        </w:rPr>
        <w:t>A diferença entre o quadrado de sete e o cubo de um.</w:t>
      </w:r>
    </w:p>
    <w:p w14:paraId="184FFE08" w14:textId="23073804" w:rsidR="006140DD" w:rsidRDefault="006140DD" w:rsidP="00864342">
      <w:pPr>
        <w:pStyle w:val="QUESTAO1"/>
        <w:spacing w:line="240" w:lineRule="auto"/>
      </w:pPr>
      <w:r>
        <w:rPr>
          <w:b/>
          <w:color w:val="C00000"/>
          <w:sz w:val="28"/>
          <w:szCs w:val="28"/>
        </w:rPr>
        <w:t xml:space="preserve">Questão-aula </w:t>
      </w:r>
      <w:r w:rsidR="00CE7043">
        <w:rPr>
          <w:b/>
          <w:color w:val="C00000"/>
          <w:sz w:val="28"/>
          <w:szCs w:val="28"/>
        </w:rPr>
        <w:t>6</w:t>
      </w:r>
    </w:p>
    <w:p w14:paraId="046F0C15" w14:textId="6C90951B" w:rsidR="00687307" w:rsidRPr="00687307" w:rsidRDefault="006140DD" w:rsidP="006007F2">
      <w:pPr>
        <w:pStyle w:val="QUESTAO1"/>
        <w:spacing w:before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94AF26" wp14:editId="553EEC70">
                <wp:extent cx="216000" cy="216000"/>
                <wp:effectExtent l="0" t="0" r="0" b="0"/>
                <wp:docPr id="323" name="Oval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5060A" w14:textId="77777777" w:rsidR="006140DD" w:rsidRPr="00086D19" w:rsidRDefault="006140DD" w:rsidP="006140DD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94AF26" id="Oval 323" o:spid="_x0000_s104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GNN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NjfEam9LSG+vAQWIB+cKKXNwb/5q2I6UEEnBQk&#10;AE5/usdDW+gqDoPEWQPhx1vvZI8ERi1nHU5exeP3rQiKM/vVIbVpTEchjMJ6FNy2XQEyYoZ7xcss&#10;okNIdhR1gPYFl8KSoqBKOImxKi5TGC+r1G8AXCtSLZfZDMfRi3TrnrwkcGosUfN5/yKCHyickPt3&#10;ME7lKxr3tuTpYLlNoE3m+LGPQ8txlDN3hrVDu+LXe7Y6LsfFT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0gY0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F5060A" w14:textId="77777777" w:rsidR="006140DD" w:rsidRPr="00086D19" w:rsidRDefault="006140DD" w:rsidP="006140DD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687307" w:rsidRPr="00687307">
        <w:t xml:space="preserve">Traça o caminho seguindo a </w:t>
      </w:r>
      <w:r w:rsidR="00687307" w:rsidRPr="006007F2">
        <w:t>resposta</w:t>
      </w:r>
      <w:r w:rsidR="00687307" w:rsidRPr="00687307">
        <w:t xml:space="preserve"> correta. No final vais descobrir o que o Bruno pediu ao Pai Natal.</w:t>
      </w:r>
    </w:p>
    <w:p w14:paraId="293AA66A" w14:textId="7CAB4288" w:rsidR="006007F2" w:rsidRDefault="00AB40AA" w:rsidP="006007F2">
      <w:pPr>
        <w:pStyle w:val="QUESTAO1"/>
        <w:spacing w:befor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73C6381" wp14:editId="6A0163B2">
            <wp:extent cx="4022530" cy="3590290"/>
            <wp:effectExtent l="0" t="0" r="0" b="0"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Picture 33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4045331" cy="3610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007F2">
        <w:rPr>
          <w:b/>
        </w:rPr>
        <w:br w:type="page"/>
      </w:r>
    </w:p>
    <w:p w14:paraId="1CE9C030" w14:textId="62DFBB30" w:rsidR="006007F2" w:rsidRPr="00E3612D" w:rsidRDefault="00A729CC" w:rsidP="006007F2">
      <w:pPr>
        <w:pStyle w:val="TITULOFICHAS"/>
        <w:rPr>
          <w:lang w:val="pt-PT"/>
        </w:rPr>
      </w:pPr>
      <w:proofErr w:type="spellStart"/>
      <w:r>
        <w:rPr>
          <w:lang w:val="pt-PT"/>
        </w:rPr>
        <w:lastRenderedPageBreak/>
        <w:t>Miniteste</w:t>
      </w:r>
      <w:proofErr w:type="spellEnd"/>
      <w:r>
        <w:rPr>
          <w:lang w:val="pt-PT"/>
        </w:rPr>
        <w:t xml:space="preserve"> 1</w:t>
      </w:r>
      <w:r w:rsidR="006007F2">
        <w:rPr>
          <w:lang w:val="pt-PT"/>
        </w:rPr>
        <w:t xml:space="preserve"> – Múltiplos e divisores</w:t>
      </w:r>
    </w:p>
    <w:p w14:paraId="4E7EC3B5" w14:textId="77777777" w:rsidR="006007F2" w:rsidRPr="001F156B" w:rsidRDefault="006007F2" w:rsidP="006007F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15342A2" wp14:editId="525A89CA">
                <wp:extent cx="6119640" cy="792000"/>
                <wp:effectExtent l="12700" t="12700" r="14605" b="8255"/>
                <wp:docPr id="335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6007F2" w:rsidRPr="00DB2ED5" w14:paraId="7C568E7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4B05F7D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D4C0A29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2EB93D" w14:textId="77777777" w:rsidR="006007F2" w:rsidRPr="00DB2ED5" w:rsidRDefault="006007F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08513D5" w14:textId="1606047F" w:rsidR="006007F2" w:rsidRPr="00DB2ED5" w:rsidRDefault="006007F2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6007F2" w:rsidRPr="00DB2ED5" w14:paraId="7CC513A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A4855C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9CE654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3CD810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39DCD2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2D91345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6007F2" w:rsidRPr="00DB2ED5" w14:paraId="6908EC9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F8F1853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A50657" w14:textId="77777777" w:rsidR="006007F2" w:rsidRPr="00DB2ED5" w:rsidRDefault="006007F2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F0F772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F51A0F6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998E153" w14:textId="77777777" w:rsidR="006007F2" w:rsidRPr="00DB2ED5" w:rsidRDefault="006007F2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166A3D79" w14:textId="77777777" w:rsidR="006007F2" w:rsidRPr="0005099D" w:rsidRDefault="006007F2" w:rsidP="006007F2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15342A2" id="_x0000_s1041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6007F2" w:rsidRPr="00DB2ED5" w14:paraId="7C568E7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4B05F7D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D4C0A29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92EB93D" w14:textId="77777777" w:rsidR="006007F2" w:rsidRPr="00DB2ED5" w:rsidRDefault="006007F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08513D5" w14:textId="1606047F" w:rsidR="006007F2" w:rsidRPr="00DB2ED5" w:rsidRDefault="006007F2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6007F2" w:rsidRPr="00DB2ED5" w14:paraId="7CC513A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A4855C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9CE654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3CD810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C39DCD2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2D91345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6007F2" w:rsidRPr="00DB2ED5" w14:paraId="6908EC9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F8F1853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FA50657" w14:textId="77777777" w:rsidR="006007F2" w:rsidRPr="00DB2ED5" w:rsidRDefault="006007F2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8F0F772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F51A0F6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2998E153" w14:textId="77777777" w:rsidR="006007F2" w:rsidRPr="00DB2ED5" w:rsidRDefault="006007F2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166A3D79" w14:textId="77777777" w:rsidR="006007F2" w:rsidRPr="0005099D" w:rsidRDefault="006007F2" w:rsidP="006007F2"/>
                  </w:txbxContent>
                </v:textbox>
                <w10:anchorlock/>
              </v:roundrect>
            </w:pict>
          </mc:Fallback>
        </mc:AlternateContent>
      </w:r>
    </w:p>
    <w:p w14:paraId="7026E186" w14:textId="6A5E596B" w:rsidR="006007F2" w:rsidRDefault="006007F2" w:rsidP="006007F2">
      <w:pPr>
        <w:pStyle w:val="QUESTAO1"/>
      </w:pPr>
    </w:p>
    <w:p w14:paraId="1EA6CBAA" w14:textId="1147406D" w:rsidR="006007F2" w:rsidRDefault="006007F2" w:rsidP="006007F2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16282D" wp14:editId="7664FA53">
                <wp:extent cx="216000" cy="216000"/>
                <wp:effectExtent l="0" t="0" r="0" b="0"/>
                <wp:docPr id="336" name="Oval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3C8731" w14:textId="77777777" w:rsidR="006007F2" w:rsidRPr="00086D19" w:rsidRDefault="006007F2" w:rsidP="006007F2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16282D" id="Oval 336" o:spid="_x0000_s104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DaZfw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NjfEGm9LSB+vgYWIB+cKKXtwb/5p2I6VEEnBQk&#10;AE5/esBDW+gqDoPEWQPhx2vvZI8ERi1nHU5exeP3nQiKM/vFIbVpTEchjMJmFNyuXQEyYoZ7xcss&#10;okNIdhR1gPYZl8KSoqBKOImxKi5TGC+r1G8AXCtSLZfZDMfRi3Tn1l4SODWWqPl0eBbBDxROyP17&#10;GKfyBY17W/J0sNwl0CZz/NTHoeU4ypk7w9qhXfHrPVudlu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UNp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33C8731" w14:textId="77777777" w:rsidR="006007F2" w:rsidRPr="00086D19" w:rsidRDefault="006007F2" w:rsidP="006007F2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A729CC" w:rsidRPr="00A729CC">
        <w:t>O número 9 é  divisor de:</w:t>
      </w:r>
    </w:p>
    <w:p w14:paraId="65F0DE59" w14:textId="7073D2E5" w:rsidR="00A729CC" w:rsidRPr="007E7E02" w:rsidRDefault="00A729CC" w:rsidP="00A729C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</w:rPr>
        <w:tab/>
        <w:t>(A)</w:t>
      </w:r>
      <w:r>
        <w:t xml:space="preserve">  64</w:t>
      </w:r>
      <w:r>
        <w:tab/>
      </w:r>
      <w:r>
        <w:tab/>
      </w:r>
      <w:r w:rsidRPr="002715CE">
        <w:rPr>
          <w:b/>
          <w:szCs w:val="22"/>
        </w:rPr>
        <w:t>(B)</w:t>
      </w:r>
      <w:r w:rsidR="00E64294">
        <w:rPr>
          <w:b/>
          <w:szCs w:val="22"/>
        </w:rPr>
        <w:t xml:space="preserve">  </w:t>
      </w:r>
      <w:r>
        <w:rPr>
          <w:bCs/>
          <w:szCs w:val="22"/>
        </w:rPr>
        <w:t>72</w:t>
      </w:r>
      <w:r w:rsidR="00E64294"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 w:rsidR="00E64294">
        <w:rPr>
          <w:b/>
          <w:szCs w:val="22"/>
        </w:rPr>
        <w:t xml:space="preserve">  </w:t>
      </w:r>
      <w:r>
        <w:rPr>
          <w:bCs/>
          <w:szCs w:val="22"/>
        </w:rPr>
        <w:t>80</w:t>
      </w:r>
      <w:r>
        <w:rPr>
          <w:b/>
          <w:szCs w:val="22"/>
        </w:rPr>
        <w:tab/>
      </w:r>
      <w:r w:rsidR="00E64294"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 w:rsidR="00E64294">
        <w:rPr>
          <w:b/>
          <w:szCs w:val="22"/>
        </w:rPr>
        <w:t xml:space="preserve">  </w:t>
      </w:r>
      <w:r>
        <w:rPr>
          <w:bCs/>
          <w:szCs w:val="22"/>
        </w:rPr>
        <w:t>91</w:t>
      </w:r>
    </w:p>
    <w:p w14:paraId="183004DF" w14:textId="648EFBDC" w:rsidR="00A729CC" w:rsidRPr="007D3BE0" w:rsidRDefault="00A729CC" w:rsidP="007D3BE0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6EFE456" w14:textId="5F426AD8" w:rsidR="006007F2" w:rsidRDefault="006007F2" w:rsidP="006007F2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4A8F0DF" wp14:editId="1AE42A3B">
                <wp:extent cx="216000" cy="216000"/>
                <wp:effectExtent l="0" t="0" r="0" b="0"/>
                <wp:docPr id="337" name="Oval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DE1F715" w14:textId="77777777" w:rsidR="006007F2" w:rsidRPr="00E4687D" w:rsidRDefault="006007F2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4A8F0DF" id="Oval 337" o:spid="_x0000_s104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u4c8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DE1F715" w14:textId="77777777" w:rsidR="006007F2" w:rsidRPr="00E4687D" w:rsidRDefault="006007F2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D632F" w:rsidRPr="000D632F">
        <w:t xml:space="preserve">O número 56 é  múltiplo de: </w:t>
      </w:r>
    </w:p>
    <w:p w14:paraId="6D1BE90E" w14:textId="43303F99" w:rsidR="000D632F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</w:rPr>
        <w:tab/>
        <w:t>(A)</w:t>
      </w:r>
      <w:r>
        <w:t xml:space="preserve">  5</w:t>
      </w:r>
      <w:r>
        <w:tab/>
      </w:r>
      <w:r>
        <w:tab/>
      </w:r>
      <w: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>
        <w:rPr>
          <w:bCs/>
          <w:szCs w:val="22"/>
        </w:rPr>
        <w:t>6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7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9</w:t>
      </w:r>
    </w:p>
    <w:p w14:paraId="2D049811" w14:textId="77777777" w:rsidR="000D632F" w:rsidRPr="007E7E02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2D89078F" w14:textId="0061A670" w:rsidR="000D632F" w:rsidRDefault="000D632F" w:rsidP="000D632F">
      <w:pPr>
        <w:pStyle w:val="QUESTAO1"/>
        <w:spacing w:before="20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793D029" wp14:editId="3E34D873">
                <wp:extent cx="216000" cy="216000"/>
                <wp:effectExtent l="0" t="0" r="0" b="0"/>
                <wp:docPr id="1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624F2F" w14:textId="6E8F05E1" w:rsidR="000D632F" w:rsidRPr="000D632F" w:rsidRDefault="000D632F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793D029" id="Oval 1" o:spid="_x0000_s104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A/Z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4NjPCdTetpAfXwILEA/ONHLG4N/81bE9CACTgoS&#10;AKc/3eOhLXQVh0HirIHw47V3skcCo5azDiev4vH7TgTFmf3ikNo0pqMQRmEzCm7XrgEZMcO94mUW&#10;0SEkO4o6QPuMS2FFUVAlnMRYFZcpjJd16jcArhWpVqtshuPoRbp1j14SODWWqPl0eBbBDxROyP07&#10;GKfyBY17W/J0sNol0CZz/NTHoeU4ypk7w9qhXfHrPVudluPy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D9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C624F2F" w14:textId="6E8F05E1" w:rsidR="000D632F" w:rsidRPr="000D632F" w:rsidRDefault="000D632F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szCs w:val="22"/>
        </w:rPr>
        <w:t>Quantos divisores tem o número 54?</w:t>
      </w:r>
    </w:p>
    <w:p w14:paraId="34F83C5B" w14:textId="3F12E0AC" w:rsidR="000D632F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(A)  </w:t>
      </w:r>
      <w:r>
        <w:rPr>
          <w:bCs/>
          <w:szCs w:val="22"/>
        </w:rPr>
        <w:t>5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>
        <w:rPr>
          <w:bCs/>
          <w:szCs w:val="22"/>
        </w:rPr>
        <w:t>6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7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8</w:t>
      </w:r>
    </w:p>
    <w:p w14:paraId="5241F1C9" w14:textId="77777777" w:rsidR="007D3BE0" w:rsidRPr="007E7E02" w:rsidRDefault="007D3BE0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07653DA0" w14:textId="389506E0" w:rsidR="000D632F" w:rsidRDefault="000D632F" w:rsidP="000D632F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8BA58F0" wp14:editId="0C608467">
                <wp:extent cx="216000" cy="216000"/>
                <wp:effectExtent l="0" t="0" r="0" b="0"/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6AD3C2F" w14:textId="06F0FE19" w:rsidR="000D632F" w:rsidRPr="00E4687D" w:rsidRDefault="000D632F" w:rsidP="000D632F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8BA58F0" id="Oval 2" o:spid="_x0000_s104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eqJbN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6AD3C2F" w14:textId="06F0FE19" w:rsidR="000D632F" w:rsidRPr="00E4687D" w:rsidRDefault="000D632F" w:rsidP="000D632F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rPr>
          <w:szCs w:val="22"/>
        </w:rPr>
        <w:t>Qual dos seguintes conjuntos representa os divisores de 24?</w:t>
      </w:r>
    </w:p>
    <w:p w14:paraId="7CC25BD2" w14:textId="35C91E94" w:rsidR="000D632F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  <w:t xml:space="preserve">(A)  </w:t>
      </w:r>
      <w:r w:rsidR="008E7736" w:rsidRPr="008E7736">
        <w:rPr>
          <w:position w:val="-12"/>
        </w:rPr>
        <w:object w:dxaOrig="3019" w:dyaOrig="360" w14:anchorId="16CA233D">
          <v:shape id="_x0000_i1036" type="#_x0000_t75" style="width:150.75pt;height:18pt" o:ole="">
            <v:imagedata r:id="rId34" o:title=""/>
          </v:shape>
          <o:OLEObject Type="Embed" ProgID="Equation.DSMT4" ShapeID="_x0000_i1036" DrawAspect="Content" ObjectID="_1731565040" r:id="rId35"/>
        </w:object>
      </w:r>
    </w:p>
    <w:p w14:paraId="136D7421" w14:textId="3E62889F" w:rsidR="000D632F" w:rsidRPr="007E7E02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Pr="007E7E02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8E7736" w:rsidRPr="008E7736">
        <w:rPr>
          <w:position w:val="-12"/>
        </w:rPr>
        <w:object w:dxaOrig="3040" w:dyaOrig="360" w14:anchorId="1AB07517">
          <v:shape id="_x0000_i1037" type="#_x0000_t75" style="width:152.25pt;height:18pt" o:ole="">
            <v:imagedata r:id="rId36" o:title=""/>
          </v:shape>
          <o:OLEObject Type="Embed" ProgID="Equation.DSMT4" ShapeID="_x0000_i1037" DrawAspect="Content" ObjectID="_1731565041" r:id="rId37"/>
        </w:object>
      </w:r>
    </w:p>
    <w:p w14:paraId="163D7561" w14:textId="4A1BEA17" w:rsidR="000D632F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8E7736" w:rsidRPr="008E7736">
        <w:rPr>
          <w:position w:val="-12"/>
        </w:rPr>
        <w:object w:dxaOrig="3420" w:dyaOrig="360" w14:anchorId="58317E07">
          <v:shape id="_x0000_i1038" type="#_x0000_t75" style="width:171pt;height:18pt" o:ole="">
            <v:imagedata r:id="rId38" o:title=""/>
          </v:shape>
          <o:OLEObject Type="Embed" ProgID="Equation.DSMT4" ShapeID="_x0000_i1038" DrawAspect="Content" ObjectID="_1731565042" r:id="rId39"/>
        </w:object>
      </w:r>
    </w:p>
    <w:p w14:paraId="690CD35A" w14:textId="0E414B2E" w:rsidR="000D632F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8E7736" w:rsidRPr="008E7736">
        <w:rPr>
          <w:position w:val="-12"/>
        </w:rPr>
        <w:object w:dxaOrig="3800" w:dyaOrig="360" w14:anchorId="19B51B8E">
          <v:shape id="_x0000_i1039" type="#_x0000_t75" style="width:189.75pt;height:18pt" o:ole="">
            <v:imagedata r:id="rId40" o:title=""/>
          </v:shape>
          <o:OLEObject Type="Embed" ProgID="Equation.DSMT4" ShapeID="_x0000_i1039" DrawAspect="Content" ObjectID="_1731565043" r:id="rId41"/>
        </w:object>
      </w:r>
    </w:p>
    <w:p w14:paraId="7174D640" w14:textId="1EC95623" w:rsidR="007D3BE0" w:rsidRDefault="007D3BE0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26813E74" w14:textId="79D72E28" w:rsidR="000D632F" w:rsidRDefault="00C37D31" w:rsidP="006007F2">
      <w:pPr>
        <w:pStyle w:val="QUESTAO1"/>
        <w:rPr>
          <w:b/>
          <w:szCs w:val="22"/>
        </w:rPr>
      </w:pPr>
      <w:r w:rsidRPr="000D632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CDB53FB" wp14:editId="6DC427FA">
                <wp:simplePos x="0" y="0"/>
                <wp:positionH relativeFrom="column">
                  <wp:posOffset>2061210</wp:posOffset>
                </wp:positionH>
                <wp:positionV relativeFrom="paragraph">
                  <wp:posOffset>158115</wp:posOffset>
                </wp:positionV>
                <wp:extent cx="2667000" cy="1362075"/>
                <wp:effectExtent l="476250" t="19050" r="38100" b="47625"/>
                <wp:wrapNone/>
                <wp:docPr id="5" name="Bolha de Discurso: 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0" cy="1362075"/>
                        </a:xfrm>
                        <a:prstGeom prst="wedgeEllipseCallout">
                          <a:avLst>
                            <a:gd name="adj1" fmla="val -67491"/>
                            <a:gd name="adj2" fmla="val 3733"/>
                          </a:avLst>
                        </a:prstGeom>
                        <a:ln w="9525">
                          <a:solidFill>
                            <a:srgbClr val="00B1C5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AD8D53" w14:textId="20DBB8BB" w:rsidR="000D632F" w:rsidRPr="007E7E02" w:rsidRDefault="000D632F" w:rsidP="000D632F">
                            <w:pPr>
                              <w:spacing w:after="120"/>
                              <w:rPr>
                                <w:rFonts w:ascii="Arial" w:hAnsi="Arial" w:cs="Arial"/>
                              </w:rPr>
                            </w:pPr>
                            <w:r w:rsidRPr="007E7E02">
                              <w:rPr>
                                <w:rFonts w:ascii="Arial" w:hAnsi="Arial" w:cs="Arial"/>
                              </w:rPr>
                              <w:t>Pensei num número maior que 5 e menor que 45.</w:t>
                            </w:r>
                          </w:p>
                          <w:p w14:paraId="6C135788" w14:textId="2129820C" w:rsidR="000D632F" w:rsidRPr="007E7E02" w:rsidRDefault="000D632F" w:rsidP="000D632F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E7E02">
                              <w:rPr>
                                <w:rFonts w:ascii="Arial" w:hAnsi="Arial" w:cs="Arial"/>
                              </w:rPr>
                              <w:t>O número é divisor de 88 mas não é múltiplo de 2.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DB53FB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Bolha de Discurso: Oval 15" o:spid="_x0000_s1046" type="#_x0000_t63" style="position:absolute;left:0;text-align:left;margin-left:162.3pt;margin-top:12.45pt;width:210pt;height:107.2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" adj="-3778,11606" fillcolor="white [3201]" strokecolor="#00b1c5">
                <v:textbox>
                  <w:txbxContent>
                    <w:p w14:paraId="1BAD8D53" w14:textId="20DBB8BB" w:rsidR="000D632F" w:rsidRPr="007E7E02" w:rsidRDefault="000D632F" w:rsidP="000D632F">
                      <w:pPr>
                        <w:spacing w:after="120"/>
                        <w:rPr>
                          <w:rFonts w:ascii="Arial" w:hAnsi="Arial" w:cs="Arial"/>
                        </w:rPr>
                      </w:pPr>
                      <w:r w:rsidRPr="007E7E02">
                        <w:rPr>
                          <w:rFonts w:ascii="Arial" w:hAnsi="Arial" w:cs="Arial"/>
                        </w:rPr>
                        <w:t>Pensei num número maior que 5 e menor que 45.</w:t>
                      </w:r>
                    </w:p>
                    <w:p w14:paraId="6C135788" w14:textId="2129820C" w:rsidR="000D632F" w:rsidRPr="007E7E02" w:rsidRDefault="000D632F" w:rsidP="000D632F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7E7E02">
                        <w:rPr>
                          <w:rFonts w:ascii="Arial" w:hAnsi="Arial" w:cs="Arial"/>
                        </w:rPr>
                        <w:t>O número é divisor de 88 mas não é múltiplo de 2.</w:t>
                      </w:r>
                    </w:p>
                  </w:txbxContent>
                </v:textbox>
              </v:shape>
            </w:pict>
          </mc:Fallback>
        </mc:AlternateContent>
      </w:r>
      <w:r w:rsidRPr="000D632F">
        <w:rPr>
          <w:noProof/>
        </w:rPr>
        <w:drawing>
          <wp:anchor distT="0" distB="0" distL="114300" distR="114300" simplePos="0" relativeHeight="251704320" behindDoc="1" locked="0" layoutInCell="1" allowOverlap="1" wp14:anchorId="72D603DE" wp14:editId="193E8361">
            <wp:simplePos x="0" y="0"/>
            <wp:positionH relativeFrom="column">
              <wp:posOffset>480060</wp:posOffset>
            </wp:positionH>
            <wp:positionV relativeFrom="paragraph">
              <wp:posOffset>248920</wp:posOffset>
            </wp:positionV>
            <wp:extent cx="1581150" cy="1424940"/>
            <wp:effectExtent l="0" t="0" r="0" b="3810"/>
            <wp:wrapTight wrapText="bothSides">
              <wp:wrapPolygon edited="0">
                <wp:start x="0" y="0"/>
                <wp:lineTo x="0" y="21369"/>
                <wp:lineTo x="21340" y="21369"/>
                <wp:lineTo x="21340" y="0"/>
                <wp:lineTo x="0" y="0"/>
              </wp:wrapPolygon>
            </wp:wrapTight>
            <wp:docPr id="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1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07F2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92B14E9" wp14:editId="0E42E6E6">
                <wp:extent cx="216000" cy="216000"/>
                <wp:effectExtent l="0" t="0" r="0" b="0"/>
                <wp:docPr id="338" name="Oval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8485D63" w14:textId="440F7D3D" w:rsidR="006007F2" w:rsidRPr="000D632F" w:rsidRDefault="000D632F" w:rsidP="006007F2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92B14E9" id="Oval 338" o:spid="_x0000_s104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US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0O/k0zpaQP18TGwAP3gRC9vDf7NOxHTowg4KUgA&#10;nP70gIe20FUcBomzBsKP197JHgmMWs46nLyKx+87ERRn9otDatOYjkIYhc0ouF27AmTEDPeKl1lE&#10;h5DsKOoA7TMuhSVFQZVwEmNVXKYwXlap3wC4VqRaLrMZjqMX6c6tvSRwaixR8+nwLIIfKJyQ+/cw&#10;TuULGve25OlguUugTeb4qY9Dy3GUM3eGtUO74td7tjotx8VP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rRFE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38485D63" w14:textId="440F7D3D" w:rsidR="006007F2" w:rsidRPr="000D632F" w:rsidRDefault="000D632F" w:rsidP="006007F2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6007F2" w:rsidRPr="004E7A84">
        <w:tab/>
      </w:r>
    </w:p>
    <w:p w14:paraId="2A656AEF" w14:textId="77777777" w:rsidR="000D632F" w:rsidRPr="007D3BE0" w:rsidRDefault="000D632F" w:rsidP="007D3BE0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19ABBF63" w14:textId="77777777" w:rsidR="00C37D31" w:rsidRDefault="00C37D31" w:rsidP="000D632F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Cs w:val="22"/>
        </w:rPr>
      </w:pPr>
    </w:p>
    <w:p w14:paraId="02F0FE75" w14:textId="77777777" w:rsidR="00C37D31" w:rsidRDefault="00C37D31" w:rsidP="000D632F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Cs w:val="22"/>
        </w:rPr>
      </w:pPr>
    </w:p>
    <w:p w14:paraId="2CD02154" w14:textId="77777777" w:rsidR="00C37D31" w:rsidRDefault="00C37D31" w:rsidP="000D632F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Cs w:val="22"/>
        </w:rPr>
      </w:pPr>
    </w:p>
    <w:p w14:paraId="2D6C3403" w14:textId="77777777" w:rsidR="00C37D31" w:rsidRDefault="00C37D31" w:rsidP="000D632F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Cs w:val="22"/>
        </w:rPr>
      </w:pPr>
    </w:p>
    <w:p w14:paraId="01CB8A4B" w14:textId="479B572D" w:rsidR="000D632F" w:rsidRDefault="000D632F" w:rsidP="000D632F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60" w:after="144" w:line="276" w:lineRule="auto"/>
        <w:ind w:left="284" w:hanging="284"/>
        <w:rPr>
          <w:szCs w:val="22"/>
        </w:rPr>
      </w:pPr>
      <w:r>
        <w:rPr>
          <w:szCs w:val="22"/>
        </w:rPr>
        <w:tab/>
        <w:t>Em que número pensou o Bruno?</w:t>
      </w:r>
    </w:p>
    <w:p w14:paraId="78851D22" w14:textId="66FCB03E" w:rsidR="000D632F" w:rsidRPr="007E7E02" w:rsidRDefault="000D632F" w:rsidP="000D632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  <w:t>(A)</w:t>
      </w:r>
      <w:r w:rsidR="007D3BE0">
        <w:rPr>
          <w:b/>
          <w:szCs w:val="22"/>
        </w:rPr>
        <w:t xml:space="preserve">  </w:t>
      </w:r>
      <w:r>
        <w:rPr>
          <w:bCs/>
          <w:szCs w:val="22"/>
        </w:rPr>
        <w:t>44</w:t>
      </w:r>
      <w:r>
        <w:rPr>
          <w:b/>
          <w:szCs w:val="22"/>
        </w:rPr>
        <w:tab/>
      </w:r>
      <w:r w:rsidR="00CE7043">
        <w:rPr>
          <w:b/>
          <w:szCs w:val="22"/>
        </w:rPr>
        <w:tab/>
      </w:r>
      <w:r w:rsidRPr="002715CE">
        <w:rPr>
          <w:b/>
          <w:szCs w:val="22"/>
        </w:rPr>
        <w:t>(B)</w:t>
      </w:r>
      <w:r w:rsidR="00F9182C">
        <w:rPr>
          <w:b/>
          <w:szCs w:val="22"/>
        </w:rPr>
        <w:t xml:space="preserve">  </w:t>
      </w:r>
      <w:r>
        <w:rPr>
          <w:bCs/>
          <w:szCs w:val="22"/>
        </w:rPr>
        <w:t>22</w:t>
      </w:r>
      <w:r w:rsidR="00F9182C"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>
        <w:rPr>
          <w:bCs/>
          <w:szCs w:val="22"/>
        </w:rPr>
        <w:t>11</w:t>
      </w:r>
      <w:r w:rsidR="00F9182C">
        <w:rPr>
          <w:bCs/>
          <w:szCs w:val="22"/>
        </w:rPr>
        <w:tab/>
      </w:r>
      <w:r w:rsidR="00F9182C"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 w:rsidR="00F9182C">
        <w:rPr>
          <w:b/>
          <w:szCs w:val="22"/>
        </w:rPr>
        <w:t xml:space="preserve">  </w:t>
      </w:r>
      <w:r>
        <w:rPr>
          <w:bCs/>
          <w:szCs w:val="22"/>
        </w:rPr>
        <w:t>9</w:t>
      </w:r>
    </w:p>
    <w:p w14:paraId="46130F4A" w14:textId="7978C97B" w:rsidR="00F9182C" w:rsidRPr="00E3612D" w:rsidRDefault="006007F2" w:rsidP="00F9182C">
      <w:pPr>
        <w:pStyle w:val="TITULOFICHAS"/>
        <w:rPr>
          <w:lang w:val="pt-PT"/>
        </w:rPr>
      </w:pPr>
      <w:r w:rsidRPr="00F9182C">
        <w:rPr>
          <w:szCs w:val="22"/>
          <w:lang w:val="pt-PT"/>
        </w:rPr>
        <w:br w:type="page"/>
      </w:r>
      <w:proofErr w:type="spellStart"/>
      <w:r w:rsidR="00F9182C">
        <w:rPr>
          <w:lang w:val="pt-PT"/>
        </w:rPr>
        <w:lastRenderedPageBreak/>
        <w:t>Miniteste</w:t>
      </w:r>
      <w:proofErr w:type="spellEnd"/>
      <w:r w:rsidR="00F9182C">
        <w:rPr>
          <w:lang w:val="pt-PT"/>
        </w:rPr>
        <w:t xml:space="preserve"> 2 – </w:t>
      </w:r>
      <w:r w:rsidR="00B60FC5">
        <w:rPr>
          <w:lang w:val="pt-PT"/>
        </w:rPr>
        <w:t>Números primos</w:t>
      </w:r>
    </w:p>
    <w:p w14:paraId="643E588E" w14:textId="77777777" w:rsidR="00F9182C" w:rsidRPr="001F156B" w:rsidRDefault="00F9182C" w:rsidP="00F918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2B3E030F" wp14:editId="37A0C40C">
                <wp:extent cx="6119640" cy="792000"/>
                <wp:effectExtent l="12700" t="12700" r="14605" b="8255"/>
                <wp:docPr id="1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F9182C" w:rsidRPr="00DB2ED5" w14:paraId="0970B58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8A40D44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9DC989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4972D3" w14:textId="77777777" w:rsidR="00F9182C" w:rsidRPr="00DB2ED5" w:rsidRDefault="00F918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C6CB43" w14:textId="620F17BC" w:rsidR="00F9182C" w:rsidRPr="00DB2ED5" w:rsidRDefault="00F918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F9182C" w:rsidRPr="00DB2ED5" w14:paraId="562A3D94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3F12DB3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72F935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3CF1D2D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9F26A8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39AD6AB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F9182C" w:rsidRPr="00DB2ED5" w14:paraId="0D4CAAE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D894057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7620D3" w14:textId="77777777" w:rsidR="00F9182C" w:rsidRPr="00DB2ED5" w:rsidRDefault="00F918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FD6029D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02F1135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8B405BB" w14:textId="77777777" w:rsidR="00F9182C" w:rsidRPr="00DB2ED5" w:rsidRDefault="00F918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514637B0" w14:textId="77777777" w:rsidR="00F9182C" w:rsidRPr="0005099D" w:rsidRDefault="00F9182C" w:rsidP="00F918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3E030F" id="_x0000_s104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vig6T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F9182C" w:rsidRPr="00DB2ED5" w14:paraId="0970B58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8A40D44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89DC989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4972D3" w14:textId="77777777" w:rsidR="00F9182C" w:rsidRPr="00DB2ED5" w:rsidRDefault="00F918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C6CB43" w14:textId="620F17BC" w:rsidR="00F9182C" w:rsidRPr="00DB2ED5" w:rsidRDefault="00F918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F9182C" w:rsidRPr="00DB2ED5" w14:paraId="562A3D94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3F12DB3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72F935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3CF1D2D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9F26A8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39AD6AB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F9182C" w:rsidRPr="00DB2ED5" w14:paraId="0D4CAAE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D894057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7620D3" w14:textId="77777777" w:rsidR="00F9182C" w:rsidRPr="00DB2ED5" w:rsidRDefault="00F918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FD6029D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02F1135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8B405BB" w14:textId="77777777" w:rsidR="00F9182C" w:rsidRPr="00DB2ED5" w:rsidRDefault="00F918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514637B0" w14:textId="77777777" w:rsidR="00F9182C" w:rsidRPr="0005099D" w:rsidRDefault="00F9182C" w:rsidP="00F9182C"/>
                  </w:txbxContent>
                </v:textbox>
                <w10:anchorlock/>
              </v:roundrect>
            </w:pict>
          </mc:Fallback>
        </mc:AlternateContent>
      </w:r>
    </w:p>
    <w:p w14:paraId="46D83526" w14:textId="0CBD1474" w:rsidR="00F9182C" w:rsidRDefault="00F9182C" w:rsidP="00F9182C">
      <w:pPr>
        <w:pStyle w:val="QUESTAO1"/>
      </w:pPr>
    </w:p>
    <w:p w14:paraId="6F7BCC6B" w14:textId="4CC66707" w:rsidR="00F9182C" w:rsidRDefault="007277CA" w:rsidP="00747E54">
      <w:pPr>
        <w:pStyle w:val="QUESTAO1"/>
        <w:spacing w:before="200" w:line="480" w:lineRule="auto"/>
      </w:pPr>
      <w:r w:rsidRPr="00DA6A22">
        <w:rPr>
          <w:noProof/>
        </w:rPr>
        <w:drawing>
          <wp:anchor distT="0" distB="0" distL="114300" distR="114300" simplePos="0" relativeHeight="251716608" behindDoc="0" locked="0" layoutInCell="1" allowOverlap="1" wp14:anchorId="0851AD9A" wp14:editId="2D8DC692">
            <wp:simplePos x="0" y="0"/>
            <wp:positionH relativeFrom="column">
              <wp:posOffset>3191230</wp:posOffset>
            </wp:positionH>
            <wp:positionV relativeFrom="paragraph">
              <wp:posOffset>347285</wp:posOffset>
            </wp:positionV>
            <wp:extent cx="2465705" cy="1470660"/>
            <wp:effectExtent l="0" t="0" r="0" b="0"/>
            <wp:wrapSquare wrapText="bothSides"/>
            <wp:docPr id="324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m 16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1470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8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545989" wp14:editId="33078A15">
                <wp:extent cx="216000" cy="216000"/>
                <wp:effectExtent l="0" t="0" r="0" b="0"/>
                <wp:docPr id="19" name="Oval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CB8EFA6" w14:textId="77777777" w:rsidR="00F9182C" w:rsidRPr="00086D19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545989" id="Oval 19" o:spid="_x0000_s104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DG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DAEM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CB8EFA6" w14:textId="77777777" w:rsidR="00F9182C" w:rsidRPr="00086D19" w:rsidRDefault="00F9182C" w:rsidP="00F918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F9182C" w:rsidRPr="004E7A84">
        <w:tab/>
      </w:r>
      <w:r w:rsidR="00B60FC5" w:rsidRPr="00B60FC5">
        <w:t xml:space="preserve">Quantos números primos pertencem ao conjunto </w:t>
      </w:r>
      <w:r w:rsidR="00B60FC5" w:rsidRPr="00B60FC5">
        <w:rPr>
          <w:i/>
          <w:iCs/>
        </w:rPr>
        <w:t>A</w:t>
      </w:r>
      <w:r w:rsidR="00B60FC5" w:rsidRPr="00B60FC5">
        <w:t xml:space="preserve">? </w:t>
      </w:r>
    </w:p>
    <w:p w14:paraId="68D9C47B" w14:textId="77777777" w:rsidR="007277CA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</w:rPr>
        <w:tab/>
        <w:t>(A)</w:t>
      </w:r>
      <w:r>
        <w:t xml:space="preserve">  </w:t>
      </w:r>
      <w:r w:rsidR="00747E54">
        <w:t>1</w:t>
      </w:r>
      <w:r>
        <w:tab/>
      </w:r>
    </w:p>
    <w:p w14:paraId="59480220" w14:textId="4A4E1178" w:rsidR="00B60FC5" w:rsidRDefault="007277CA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="00F9182C" w:rsidRPr="002715CE">
        <w:rPr>
          <w:b/>
          <w:szCs w:val="22"/>
        </w:rPr>
        <w:t>(B)</w:t>
      </w:r>
      <w:r w:rsidR="00F9182C">
        <w:rPr>
          <w:b/>
          <w:szCs w:val="22"/>
        </w:rPr>
        <w:t xml:space="preserve">  </w:t>
      </w:r>
      <w:r w:rsidR="00747E54">
        <w:rPr>
          <w:bCs/>
          <w:szCs w:val="22"/>
        </w:rPr>
        <w:t>2</w:t>
      </w:r>
    </w:p>
    <w:p w14:paraId="34455149" w14:textId="77777777" w:rsidR="007277CA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747E54" w:rsidRPr="00747E54">
        <w:rPr>
          <w:bCs/>
          <w:szCs w:val="22"/>
        </w:rPr>
        <w:t>3</w:t>
      </w:r>
    </w:p>
    <w:p w14:paraId="7B5E07FF" w14:textId="21C38CC9" w:rsidR="00F9182C" w:rsidRPr="007E7E02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747E54" w:rsidRPr="00747E54">
        <w:rPr>
          <w:bCs/>
          <w:szCs w:val="22"/>
        </w:rPr>
        <w:t>4</w:t>
      </w:r>
    </w:p>
    <w:p w14:paraId="6165CDD3" w14:textId="726B5CEB" w:rsidR="00F9182C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1996122A" w14:textId="505B829A" w:rsidR="00F9182C" w:rsidRDefault="00F9182C" w:rsidP="00F9182C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10A1957" wp14:editId="43492690">
                <wp:extent cx="216000" cy="216000"/>
                <wp:effectExtent l="0" t="0" r="0" b="0"/>
                <wp:docPr id="20" name="Oval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C98A1AE" w14:textId="77777777" w:rsidR="00F9182C" w:rsidRPr="00E4687D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10A1957" id="Oval 20" o:spid="_x0000_s105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4bQL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rhtA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C98A1AE" w14:textId="77777777" w:rsidR="00F9182C" w:rsidRPr="00E4687D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47E54" w:rsidRPr="00747E54">
        <w:t>Qual dos números está escrito como produto de dois números primos?</w:t>
      </w:r>
    </w:p>
    <w:p w14:paraId="0CB6F904" w14:textId="7192FAE7" w:rsidR="00747E54" w:rsidRPr="007E7E02" w:rsidRDefault="00747E54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>
        <w:rPr>
          <w:b/>
          <w:szCs w:val="22"/>
        </w:rPr>
        <w:tab/>
        <w:t xml:space="preserve">(A)  </w:t>
      </w:r>
      <w:r w:rsidR="008E7736" w:rsidRPr="00025957">
        <w:rPr>
          <w:position w:val="-4"/>
        </w:rPr>
        <w:object w:dxaOrig="920" w:dyaOrig="240" w14:anchorId="308AB11F">
          <v:shape id="_x0000_i1040" type="#_x0000_t75" style="width:45.75pt;height:12pt" o:ole="">
            <v:imagedata r:id="rId44" o:title=""/>
          </v:shape>
          <o:OLEObject Type="Embed" ProgID="Equation.DSMT4" ShapeID="_x0000_i1040" DrawAspect="Content" ObjectID="_1731565044" r:id="rId45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960" w:dyaOrig="260" w14:anchorId="7111E719">
          <v:shape id="_x0000_i1041" type="#_x0000_t75" style="width:48pt;height:12.75pt" o:ole="">
            <v:imagedata r:id="rId46" o:title=""/>
          </v:shape>
          <o:OLEObject Type="Embed" ProgID="Equation.DSMT4" ShapeID="_x0000_i1041" DrawAspect="Content" ObjectID="_1731565045" r:id="rId47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960" w:dyaOrig="260" w14:anchorId="794A2C16">
          <v:shape id="_x0000_i1042" type="#_x0000_t75" style="width:48pt;height:12.75pt" o:ole="">
            <v:imagedata r:id="rId48" o:title=""/>
          </v:shape>
          <o:OLEObject Type="Embed" ProgID="Equation.DSMT4" ShapeID="_x0000_i1042" DrawAspect="Content" ObjectID="_1731565046" r:id="rId49"/>
        </w:objec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940" w:dyaOrig="260" w14:anchorId="5238C377">
          <v:shape id="_x0000_i1043" type="#_x0000_t75" style="width:48pt;height:12.75pt" o:ole="">
            <v:imagedata r:id="rId50" o:title=""/>
          </v:shape>
          <o:OLEObject Type="Embed" ProgID="Equation.DSMT4" ShapeID="_x0000_i1043" DrawAspect="Content" ObjectID="_1731565047" r:id="rId51"/>
        </w:object>
      </w:r>
    </w:p>
    <w:p w14:paraId="12C78723" w14:textId="77777777" w:rsidR="00F9182C" w:rsidRPr="007E7E02" w:rsidRDefault="00F9182C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0B97FB79" w14:textId="7C4324C8" w:rsidR="00F9182C" w:rsidRDefault="00F9182C" w:rsidP="007277CA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D93C3F" wp14:editId="68594178">
                <wp:extent cx="216000" cy="216000"/>
                <wp:effectExtent l="0" t="0" r="0" b="0"/>
                <wp:docPr id="21" name="Oval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4478189" w14:textId="77777777" w:rsidR="00F9182C" w:rsidRPr="000D632F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D93C3F" id="Oval 21" o:spid="_x0000_s105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55h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4OtOSNT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9bnm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4478189" w14:textId="77777777" w:rsidR="00F9182C" w:rsidRPr="000D632F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47E54" w:rsidRPr="00747E54">
        <w:rPr>
          <w:szCs w:val="22"/>
        </w:rPr>
        <w:t>Quantos números primos há entre 1 e 10?</w:t>
      </w:r>
    </w:p>
    <w:p w14:paraId="5C16409A" w14:textId="0A77E484" w:rsidR="00747E54" w:rsidRDefault="00747E54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  <w:t xml:space="preserve">(A)  </w:t>
      </w:r>
      <w:r>
        <w:rPr>
          <w:bCs/>
          <w:szCs w:val="22"/>
        </w:rPr>
        <w:t>3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>
        <w:rPr>
          <w:bCs/>
          <w:szCs w:val="22"/>
        </w:rPr>
        <w:t>4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5</w:t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>
        <w:rPr>
          <w:bCs/>
          <w:szCs w:val="22"/>
        </w:rPr>
        <w:t>6</w:t>
      </w:r>
    </w:p>
    <w:p w14:paraId="4AF55D76" w14:textId="77777777" w:rsidR="00747E54" w:rsidRPr="007E7E02" w:rsidRDefault="00747E54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4D1C6C4C" w14:textId="251E5870" w:rsidR="005C7E07" w:rsidRDefault="00F9182C" w:rsidP="00F9182C">
      <w:pPr>
        <w:pStyle w:val="QUESTAO1"/>
        <w:spacing w:line="48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320A4B" wp14:editId="43318CA8">
                <wp:extent cx="216000" cy="216000"/>
                <wp:effectExtent l="0" t="0" r="0" b="0"/>
                <wp:docPr id="22" name="Oval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230BFA5" w14:textId="77777777" w:rsidR="00F9182C" w:rsidRPr="00E4687D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320A4B" id="Oval 22" o:spid="_x0000_s105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eHf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4OtuSBT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IJXh3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230BFA5" w14:textId="77777777" w:rsidR="00F9182C" w:rsidRPr="00E4687D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C7E07">
        <w:rPr>
          <w:szCs w:val="22"/>
        </w:rPr>
        <w:t>Qual é a palavra em falta na frase seguinte para que a afirmação seja verdadeira?</w:t>
      </w:r>
    </w:p>
    <w:p w14:paraId="3405BE12" w14:textId="4673BA4D" w:rsidR="005C7E07" w:rsidRPr="00E400EB" w:rsidRDefault="00A70A8C" w:rsidP="005C7E07">
      <w:pPr>
        <w:pStyle w:val="QUESTAO1"/>
        <w:tabs>
          <w:tab w:val="clear" w:pos="113"/>
          <w:tab w:val="left" w:pos="851"/>
          <w:tab w:val="left" w:pos="1560"/>
          <w:tab w:val="left" w:pos="2127"/>
          <w:tab w:val="left" w:pos="2835"/>
          <w:tab w:val="left" w:pos="3402"/>
          <w:tab w:val="left" w:pos="4111"/>
          <w:tab w:val="left" w:pos="4678"/>
        </w:tabs>
        <w:spacing w:before="0" w:afterLines="100" w:after="240" w:line="276" w:lineRule="auto"/>
        <w:ind w:left="284" w:hanging="284"/>
        <w:jc w:val="center"/>
        <w:rPr>
          <w:bCs/>
          <w:szCs w:val="22"/>
        </w:rPr>
      </w:pPr>
      <w:r w:rsidRPr="00E400EB">
        <w:rPr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18656" behindDoc="0" locked="0" layoutInCell="1" allowOverlap="1" wp14:anchorId="1129136D" wp14:editId="5EEDF0BB">
                <wp:simplePos x="0" y="0"/>
                <wp:positionH relativeFrom="column">
                  <wp:posOffset>591185</wp:posOffset>
                </wp:positionH>
                <wp:positionV relativeFrom="paragraph">
                  <wp:posOffset>309245</wp:posOffset>
                </wp:positionV>
                <wp:extent cx="1260000" cy="540000"/>
                <wp:effectExtent l="57150" t="38100" r="73660" b="88900"/>
                <wp:wrapSquare wrapText="bothSides"/>
                <wp:docPr id="34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898F1E" w14:textId="77777777" w:rsidR="005C7E07" w:rsidRPr="00A70A8C" w:rsidRDefault="005C7E07" w:rsidP="005C7E0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70A8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primo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9136D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53" type="#_x0000_t202" style="position:absolute;left:0;text-align:left;margin-left:46.55pt;margin-top:24.35pt;width:99.2pt;height:42.5pt;z-index:251718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" strokecolor="#94b64e [3046]">
                <v:fill r:id="rId53" o:title="" recolor="t" rotate="t" type="frame"/>
                <v:shadow on="t" color="black" opacity="24903f" origin=",.5" offset="0,.55556mm"/>
                <v:textbox>
                  <w:txbxContent>
                    <w:p w14:paraId="51898F1E" w14:textId="77777777" w:rsidR="005C7E07" w:rsidRPr="00A70A8C" w:rsidRDefault="005C7E07" w:rsidP="005C7E0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70A8C">
                        <w:rPr>
                          <w:rFonts w:ascii="Arial" w:hAnsi="Arial" w:cs="Arial"/>
                          <w:b/>
                          <w:bCs/>
                        </w:rPr>
                        <w:t>primo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7E07">
        <w:rPr>
          <w:bCs/>
          <w:szCs w:val="22"/>
        </w:rPr>
        <w:t>“Um número de dois algarismos que não é divisível por 2, 3, 5 e 7 é um número ______ .“</w:t>
      </w:r>
    </w:p>
    <w:p w14:paraId="5B5995AD" w14:textId="60BEE76C" w:rsidR="005C7E07" w:rsidRPr="007E7E02" w:rsidRDefault="00A70A8C" w:rsidP="005C7E07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4" w:hanging="284"/>
        <w:rPr>
          <w:bCs/>
          <w:szCs w:val="22"/>
        </w:rPr>
      </w:pPr>
      <w:r w:rsidRPr="00E400EB">
        <w:rPr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23776" behindDoc="0" locked="0" layoutInCell="1" allowOverlap="1" wp14:anchorId="4D1FD65E" wp14:editId="69391EC2">
                <wp:simplePos x="0" y="0"/>
                <wp:positionH relativeFrom="column">
                  <wp:posOffset>3419475</wp:posOffset>
                </wp:positionH>
                <wp:positionV relativeFrom="paragraph">
                  <wp:posOffset>3810</wp:posOffset>
                </wp:positionV>
                <wp:extent cx="1261110" cy="540000"/>
                <wp:effectExtent l="57150" t="38100" r="72390" b="88900"/>
                <wp:wrapSquare wrapText="bothSides"/>
                <wp:docPr id="346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1110" cy="5400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2AE22" w14:textId="7CC10E25" w:rsidR="005C7E07" w:rsidRPr="00A70A8C" w:rsidRDefault="005C7E07" w:rsidP="005C7E0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70A8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par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1FD65E" id="_x0000_s1054" type="#_x0000_t202" style="position:absolute;left:0;text-align:left;margin-left:269.25pt;margin-top:.3pt;width:99.3pt;height:42.5pt;z-index:251723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" strokecolor="#94b64e [3046]">
                <v:fill r:id="rId53" o:title="" recolor="t" rotate="t" type="frame"/>
                <v:shadow on="t" color="black" opacity="24903f" origin=",.5" offset="0,.55556mm"/>
                <v:textbox>
                  <w:txbxContent>
                    <w:p w14:paraId="2A12AE22" w14:textId="7CC10E25" w:rsidR="005C7E07" w:rsidRPr="00A70A8C" w:rsidRDefault="005C7E07" w:rsidP="005C7E0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70A8C">
                        <w:rPr>
                          <w:rFonts w:ascii="Arial" w:hAnsi="Arial" w:cs="Arial"/>
                          <w:b/>
                          <w:bCs/>
                        </w:rPr>
                        <w:t>par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5C7E07">
        <w:rPr>
          <w:b/>
          <w:szCs w:val="22"/>
        </w:rPr>
        <w:tab/>
        <w:t>(A)</w:t>
      </w:r>
      <w:r w:rsidR="005C7E07">
        <w:rPr>
          <w:b/>
          <w:szCs w:val="22"/>
        </w:rPr>
        <w:tab/>
      </w:r>
      <w:r w:rsidR="005C7E07" w:rsidRPr="007E7E02">
        <w:rPr>
          <w:b/>
          <w:szCs w:val="22"/>
        </w:rPr>
        <w:t>(B)</w:t>
      </w:r>
    </w:p>
    <w:p w14:paraId="29391CC8" w14:textId="70BEABC3" w:rsidR="00F9182C" w:rsidRDefault="00F9182C" w:rsidP="005C7E0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i/>
          <w:iCs/>
          <w:szCs w:val="22"/>
        </w:rPr>
      </w:pPr>
    </w:p>
    <w:p w14:paraId="3CC9F471" w14:textId="2342F471" w:rsidR="005C7E07" w:rsidRPr="007E7E02" w:rsidRDefault="005C7E07" w:rsidP="005C7E07">
      <w:pPr>
        <w:pStyle w:val="QUESTAO1"/>
        <w:tabs>
          <w:tab w:val="clear" w:pos="113"/>
          <w:tab w:val="left" w:pos="851"/>
          <w:tab w:val="left" w:pos="4536"/>
          <w:tab w:val="left" w:pos="5245"/>
          <w:tab w:val="left" w:pos="7088"/>
          <w:tab w:val="left" w:pos="7797"/>
        </w:tabs>
        <w:spacing w:before="0" w:afterLines="100" w:after="240" w:line="276" w:lineRule="auto"/>
        <w:ind w:left="284" w:hanging="284"/>
        <w:rPr>
          <w:bCs/>
          <w:szCs w:val="22"/>
        </w:rPr>
      </w:pPr>
      <w:r w:rsidRPr="00E400EB">
        <w:rPr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2B134721" wp14:editId="4F5DD6BC">
                <wp:simplePos x="0" y="0"/>
                <wp:positionH relativeFrom="column">
                  <wp:posOffset>3419475</wp:posOffset>
                </wp:positionH>
                <wp:positionV relativeFrom="paragraph">
                  <wp:posOffset>57785</wp:posOffset>
                </wp:positionV>
                <wp:extent cx="1260000" cy="540000"/>
                <wp:effectExtent l="57150" t="38100" r="73660" b="88900"/>
                <wp:wrapSquare wrapText="bothSides"/>
                <wp:docPr id="34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6AC9C36" w14:textId="79475D54" w:rsidR="005C7E07" w:rsidRPr="00A70A8C" w:rsidRDefault="005C7E07" w:rsidP="005C7E0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70A8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composto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134721" id="_x0000_s1055" type="#_x0000_t202" style="position:absolute;left:0;text-align:left;margin-left:269.25pt;margin-top:4.55pt;width:99.2pt;height:42.5pt;z-index:2517278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" strokecolor="#94b64e [3046]">
                <v:fill r:id="rId53" o:title="" recolor="t" rotate="t" type="frame"/>
                <v:shadow on="t" color="black" opacity="24903f" origin=",.5" offset="0,.55556mm"/>
                <v:textbox>
                  <w:txbxContent>
                    <w:p w14:paraId="16AC9C36" w14:textId="79475D54" w:rsidR="005C7E07" w:rsidRPr="00A70A8C" w:rsidRDefault="005C7E07" w:rsidP="005C7E0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70A8C">
                        <w:rPr>
                          <w:rFonts w:ascii="Arial" w:hAnsi="Arial" w:cs="Arial"/>
                          <w:b/>
                          <w:bCs/>
                        </w:rPr>
                        <w:t>composto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400EB">
        <w:rPr>
          <w:b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6182C6C1" wp14:editId="5E03D777">
                <wp:simplePos x="0" y="0"/>
                <wp:positionH relativeFrom="column">
                  <wp:posOffset>591185</wp:posOffset>
                </wp:positionH>
                <wp:positionV relativeFrom="paragraph">
                  <wp:posOffset>57785</wp:posOffset>
                </wp:positionV>
                <wp:extent cx="1260000" cy="540000"/>
                <wp:effectExtent l="57150" t="38100" r="73660" b="88900"/>
                <wp:wrapSquare wrapText="bothSides"/>
                <wp:docPr id="34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540000"/>
                        </a:xfrm>
                        <a:prstGeom prst="rect">
                          <a:avLst/>
                        </a:prstGeom>
                        <a:blipFill dpi="0" rotWithShape="1">
                          <a:blip r:embed="rId5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>
                          <a:headEnd/>
                          <a:tailEnd/>
                        </a:ln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9BFFFF" w14:textId="6B85FE03" w:rsidR="005C7E07" w:rsidRPr="00A70A8C" w:rsidRDefault="005C7E07" w:rsidP="005C7E07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</w:rPr>
                            </w:pPr>
                            <w:r w:rsidRPr="00A70A8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ímpar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82C6C1" id="_x0000_s1056" type="#_x0000_t202" style="position:absolute;left:0;text-align:left;margin-left:46.55pt;margin-top:4.55pt;width:99.2pt;height:42.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" strokecolor="#94b64e [3046]">
                <v:fill r:id="rId53" o:title="" recolor="t" rotate="t" type="frame"/>
                <v:shadow on="t" color="black" opacity="24903f" origin=",.5" offset="0,.55556mm"/>
                <v:textbox>
                  <w:txbxContent>
                    <w:p w14:paraId="059BFFFF" w14:textId="6B85FE03" w:rsidR="005C7E07" w:rsidRPr="00A70A8C" w:rsidRDefault="005C7E07" w:rsidP="005C7E07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  <w:b/>
                          <w:bCs/>
                        </w:rPr>
                      </w:pPr>
                      <w:r w:rsidRPr="00A70A8C">
                        <w:rPr>
                          <w:rFonts w:ascii="Arial" w:hAnsi="Arial" w:cs="Arial"/>
                          <w:b/>
                          <w:bCs/>
                        </w:rPr>
                        <w:t>ímpar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b/>
          <w:szCs w:val="22"/>
        </w:rPr>
        <w:tab/>
        <w:t>(C)</w:t>
      </w:r>
      <w:r>
        <w:rPr>
          <w:b/>
          <w:szCs w:val="22"/>
        </w:rPr>
        <w:tab/>
      </w:r>
      <w:r w:rsidRPr="007E7E02">
        <w:rPr>
          <w:b/>
          <w:szCs w:val="22"/>
        </w:rPr>
        <w:t>(</w:t>
      </w:r>
      <w:r>
        <w:rPr>
          <w:b/>
          <w:szCs w:val="22"/>
        </w:rPr>
        <w:t>D</w:t>
      </w:r>
      <w:r w:rsidRPr="007E7E02">
        <w:rPr>
          <w:b/>
          <w:szCs w:val="22"/>
        </w:rPr>
        <w:t>)</w:t>
      </w:r>
    </w:p>
    <w:p w14:paraId="03F38852" w14:textId="5E36ECDC" w:rsidR="005C7E07" w:rsidRDefault="005C7E07" w:rsidP="00F918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7C299A45" w14:textId="77777777" w:rsidR="007277CA" w:rsidRDefault="007277CA" w:rsidP="007277C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0F11FEE0" w14:textId="1B33203E" w:rsidR="00F9182C" w:rsidRDefault="00F9182C" w:rsidP="007277CA">
      <w:pPr>
        <w:pStyle w:val="QUESTAO1"/>
        <w:spacing w:line="480" w:lineRule="auto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467E33D" wp14:editId="546DE305">
                <wp:extent cx="216000" cy="216000"/>
                <wp:effectExtent l="0" t="0" r="0" b="0"/>
                <wp:docPr id="27" name="Oval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EACDF" w14:textId="77777777" w:rsidR="00F9182C" w:rsidRPr="000D632F" w:rsidRDefault="00F9182C" w:rsidP="00F918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467E33D" id="Oval 27" o:spid="_x0000_s105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C/cvfg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wv3L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4DEACDF" w14:textId="77777777" w:rsidR="00F9182C" w:rsidRPr="000D632F" w:rsidRDefault="00F9182C" w:rsidP="00F918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277CA">
        <w:rPr>
          <w:szCs w:val="22"/>
        </w:rPr>
        <w:t>Qual é o número primo que é divisor de 80 e 35?</w:t>
      </w:r>
    </w:p>
    <w:p w14:paraId="100367B4" w14:textId="77777777" w:rsidR="007D1BDB" w:rsidRDefault="00F9182C" w:rsidP="00747E54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/>
          <w:szCs w:val="22"/>
        </w:rPr>
      </w:pPr>
      <w:r>
        <w:rPr>
          <w:b/>
          <w:szCs w:val="22"/>
        </w:rPr>
        <w:tab/>
        <w:t xml:space="preserve">(A) </w:t>
      </w:r>
      <w:r w:rsidR="007277CA">
        <w:rPr>
          <w:bCs/>
          <w:szCs w:val="22"/>
        </w:rPr>
        <w:t>7</w:t>
      </w:r>
      <w:r>
        <w:rPr>
          <w:b/>
          <w:szCs w:val="22"/>
        </w:rPr>
        <w:tab/>
      </w:r>
      <w:r w:rsidR="007277CA">
        <w:rPr>
          <w:b/>
          <w:szCs w:val="22"/>
        </w:rPr>
        <w:tab/>
      </w:r>
      <w:r w:rsidR="007277CA">
        <w:rPr>
          <w:b/>
          <w:szCs w:val="22"/>
        </w:rPr>
        <w:tab/>
      </w:r>
      <w:r w:rsidRPr="002715CE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7277CA">
        <w:rPr>
          <w:bCs/>
          <w:szCs w:val="22"/>
        </w:rPr>
        <w:t>5</w:t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7277CA">
        <w:rPr>
          <w:bCs/>
          <w:szCs w:val="22"/>
        </w:rPr>
        <w:t>3</w:t>
      </w:r>
      <w:r>
        <w:rPr>
          <w:bCs/>
          <w:szCs w:val="22"/>
        </w:rPr>
        <w:tab/>
      </w:r>
      <w:r>
        <w:rPr>
          <w:bCs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>
        <w:rPr>
          <w:b/>
          <w:szCs w:val="22"/>
        </w:rPr>
        <w:t xml:space="preserve">  </w:t>
      </w:r>
      <w:r w:rsidR="007277CA" w:rsidRPr="007D1BDB">
        <w:rPr>
          <w:bCs/>
          <w:szCs w:val="22"/>
        </w:rPr>
        <w:t>2</w:t>
      </w:r>
    </w:p>
    <w:p w14:paraId="0D9F0734" w14:textId="31CAAEC4" w:rsidR="007D1BDB" w:rsidRPr="00E3612D" w:rsidRDefault="00F9182C" w:rsidP="007D1BDB">
      <w:pPr>
        <w:pStyle w:val="TITULOFICHAS"/>
        <w:rPr>
          <w:lang w:val="pt-PT"/>
        </w:rPr>
      </w:pPr>
      <w:r w:rsidRPr="008E7736">
        <w:rPr>
          <w:b w:val="0"/>
          <w:szCs w:val="22"/>
          <w:lang w:val="pt-PT"/>
        </w:rPr>
        <w:br w:type="page"/>
      </w:r>
      <w:proofErr w:type="spellStart"/>
      <w:r w:rsidR="007D1BDB">
        <w:rPr>
          <w:lang w:val="pt-PT"/>
        </w:rPr>
        <w:lastRenderedPageBreak/>
        <w:t>Miniteste</w:t>
      </w:r>
      <w:proofErr w:type="spellEnd"/>
      <w:r w:rsidR="007D1BDB">
        <w:rPr>
          <w:lang w:val="pt-PT"/>
        </w:rPr>
        <w:t xml:space="preserve"> 3 – Potências</w:t>
      </w:r>
    </w:p>
    <w:p w14:paraId="28E42012" w14:textId="77777777" w:rsidR="007D1BDB" w:rsidRPr="001F156B" w:rsidRDefault="007D1BDB" w:rsidP="007D1BD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59872A54" wp14:editId="16AB1B26">
                <wp:extent cx="6119640" cy="792000"/>
                <wp:effectExtent l="12700" t="12700" r="14605" b="8255"/>
                <wp:docPr id="349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7D1BDB" w:rsidRPr="00DB2ED5" w14:paraId="22D0B9DD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3FF1699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C12A907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EB22EC" w14:textId="77777777" w:rsidR="007D1BDB" w:rsidRPr="00DB2ED5" w:rsidRDefault="007D1BD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A7861C" w14:textId="5A948EAE" w:rsidR="007D1BDB" w:rsidRPr="00DB2ED5" w:rsidRDefault="007D1BD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7D1BDB" w:rsidRPr="00DB2ED5" w14:paraId="3ABD223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C771705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FBAFC73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739542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31B16A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6FD7F9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7D1BDB" w:rsidRPr="00DB2ED5" w14:paraId="354A12D8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4D702D0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793882E" w14:textId="77777777" w:rsidR="007D1BDB" w:rsidRPr="00DB2ED5" w:rsidRDefault="007D1BD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DC2368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5470653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0CA8B2D" w14:textId="77777777" w:rsidR="007D1BDB" w:rsidRPr="00DB2ED5" w:rsidRDefault="007D1BD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75C1A59B" w14:textId="77777777" w:rsidR="007D1BDB" w:rsidRPr="0005099D" w:rsidRDefault="007D1BDB" w:rsidP="007D1BD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9872A54" id="_x0000_s105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LVsP8E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7D1BDB" w:rsidRPr="00DB2ED5" w14:paraId="22D0B9DD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3FF1699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C12A907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EB22EC" w14:textId="77777777" w:rsidR="007D1BDB" w:rsidRPr="00DB2ED5" w:rsidRDefault="007D1BD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1A7861C" w14:textId="5A948EAE" w:rsidR="007D1BDB" w:rsidRPr="00DB2ED5" w:rsidRDefault="007D1BD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7D1BDB" w:rsidRPr="00DB2ED5" w14:paraId="3ABD223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C771705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FBAFC73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3739542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431B16A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16FD7F9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7D1BDB" w:rsidRPr="00DB2ED5" w14:paraId="354A12D8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4D702D0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793882E" w14:textId="77777777" w:rsidR="007D1BDB" w:rsidRPr="00DB2ED5" w:rsidRDefault="007D1BD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1DC2368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5470653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0CA8B2D" w14:textId="77777777" w:rsidR="007D1BDB" w:rsidRPr="00DB2ED5" w:rsidRDefault="007D1BD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75C1A59B" w14:textId="77777777" w:rsidR="007D1BDB" w:rsidRPr="0005099D" w:rsidRDefault="007D1BDB" w:rsidP="007D1BDB"/>
                  </w:txbxContent>
                </v:textbox>
                <w10:anchorlock/>
              </v:roundrect>
            </w:pict>
          </mc:Fallback>
        </mc:AlternateContent>
      </w:r>
    </w:p>
    <w:p w14:paraId="0758B23F" w14:textId="77777777" w:rsidR="0033552C" w:rsidRDefault="0033552C" w:rsidP="0033552C">
      <w:pPr>
        <w:pStyle w:val="QUESTAO1"/>
        <w:spacing w:before="200" w:line="240" w:lineRule="auto"/>
      </w:pPr>
    </w:p>
    <w:p w14:paraId="2443A28D" w14:textId="3749052F" w:rsidR="007D1BDB" w:rsidRDefault="007D1BDB" w:rsidP="007D1BDB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61BC410" wp14:editId="3D3D3C99">
                <wp:extent cx="216000" cy="216000"/>
                <wp:effectExtent l="0" t="0" r="0" b="0"/>
                <wp:docPr id="350" name="Oval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B33E8" w14:textId="77777777" w:rsidR="007D1BDB" w:rsidRPr="00086D19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61BC410" id="Oval 350" o:spid="_x0000_s105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6L7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1/ovt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FB33E8" w14:textId="77777777" w:rsidR="007D1BDB" w:rsidRPr="00086D19" w:rsidRDefault="007D1BDB" w:rsidP="007D1BD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7736" w:rsidRPr="008E7736">
        <w:rPr>
          <w:position w:val="-6"/>
        </w:rPr>
        <w:object w:dxaOrig="2380" w:dyaOrig="260" w14:anchorId="3EFB6ECC">
          <v:shape id="_x0000_i1044" type="#_x0000_t75" style="width:120pt;height:12.75pt" o:ole="">
            <v:imagedata r:id="rId54" o:title=""/>
          </v:shape>
          <o:OLEObject Type="Embed" ProgID="Equation.DSMT4" ShapeID="_x0000_i1044" DrawAspect="Content" ObjectID="_1731565048" r:id="rId55"/>
        </w:object>
      </w:r>
      <w:r w:rsidR="00C37D31" w:rsidRPr="00C37D31">
        <w:t xml:space="preserve"> é igual a</w:t>
      </w:r>
      <w:r w:rsidR="00C37D31">
        <w:t>…</w:t>
      </w:r>
    </w:p>
    <w:p w14:paraId="1270C217" w14:textId="30D1F60F" w:rsidR="00C37D31" w:rsidRPr="007D1BDB" w:rsidRDefault="00C37D31" w:rsidP="00C37D3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8E7736" w:rsidRPr="00025957">
        <w:rPr>
          <w:position w:val="-4"/>
        </w:rPr>
        <w:object w:dxaOrig="220" w:dyaOrig="279" w14:anchorId="4A31D1F5">
          <v:shape id="_x0000_i1045" type="#_x0000_t75" style="width:11.25pt;height:12.75pt" o:ole="">
            <v:imagedata r:id="rId56" o:title=""/>
          </v:shape>
          <o:OLEObject Type="Embed" ProgID="Equation.DSMT4" ShapeID="_x0000_i1045" DrawAspect="Content" ObjectID="_1731565049" r:id="rId57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380" w:dyaOrig="300" w14:anchorId="1D4A211E">
          <v:shape id="_x0000_i1046" type="#_x0000_t75" style="width:18.75pt;height:15pt" o:ole="">
            <v:imagedata r:id="rId58" o:title=""/>
          </v:shape>
          <o:OLEObject Type="Embed" ProgID="Equation.DSMT4" ShapeID="_x0000_i1046" DrawAspect="Content" ObjectID="_1731565050" r:id="rId59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279" w:dyaOrig="300" w14:anchorId="0DC7A3D6">
          <v:shape id="_x0000_i1047" type="#_x0000_t75" style="width:12.75pt;height:15pt" o:ole="">
            <v:imagedata r:id="rId60" o:title=""/>
          </v:shape>
          <o:OLEObject Type="Embed" ProgID="Equation.DSMT4" ShapeID="_x0000_i1047" DrawAspect="Content" ObjectID="_1731565051" r:id="rId61"/>
        </w:objec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440" w:dyaOrig="300" w14:anchorId="65688512">
          <v:shape id="_x0000_i1048" type="#_x0000_t75" style="width:21.75pt;height:15pt" o:ole="">
            <v:imagedata r:id="rId62" o:title=""/>
          </v:shape>
          <o:OLEObject Type="Embed" ProgID="Equation.DSMT4" ShapeID="_x0000_i1048" DrawAspect="Content" ObjectID="_1731565052" r:id="rId63"/>
        </w:object>
      </w:r>
    </w:p>
    <w:p w14:paraId="28169FD2" w14:textId="77777777" w:rsidR="007D1BDB" w:rsidRDefault="007D1BDB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A49BC5E" w14:textId="505400BF" w:rsidR="00C37D31" w:rsidRPr="00C37D31" w:rsidRDefault="007D1BDB" w:rsidP="00C37D31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578FB5" wp14:editId="714A9178">
                <wp:extent cx="216000" cy="216000"/>
                <wp:effectExtent l="0" t="0" r="0" b="0"/>
                <wp:docPr id="351" name="Oval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00303DA" w14:textId="77777777" w:rsidR="007D1BDB" w:rsidRPr="00E4687D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578FB5" id="Oval 351" o:spid="_x0000_s106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gY2fwIAAGQFAAAOAAAAZHJzL2Uyb0RvYy54bWysVEtv2zAMvg/YfxB0X+20XV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nP+if4WBvjNzDoydkBuvZpeimM1WUoHq8jOuq9KM1NT/jmT&#10;TDQ1xRFSKpdmvaoRterDf8R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IdeBj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00303DA" w14:textId="77777777" w:rsidR="007D1BDB" w:rsidRPr="00E4687D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7736" w:rsidRPr="008E7736">
        <w:rPr>
          <w:position w:val="-6"/>
        </w:rPr>
        <w:object w:dxaOrig="920" w:dyaOrig="300" w14:anchorId="673D9F46">
          <v:shape id="_x0000_i1049" type="#_x0000_t75" style="width:45.75pt;height:15pt" o:ole="">
            <v:imagedata r:id="rId64" o:title=""/>
          </v:shape>
          <o:OLEObject Type="Embed" ProgID="Equation.DSMT4" ShapeID="_x0000_i1049" DrawAspect="Content" ObjectID="_1731565053" r:id="rId65"/>
        </w:object>
      </w:r>
      <w:r w:rsidR="00C37D31" w:rsidRPr="00C37D31">
        <w:t xml:space="preserve"> é igual a</w:t>
      </w:r>
      <w:r w:rsidR="00C37D31">
        <w:t>…</w:t>
      </w:r>
    </w:p>
    <w:p w14:paraId="68F65A47" w14:textId="28D5788E" w:rsidR="00C37D31" w:rsidRPr="007D1BDB" w:rsidRDefault="00C37D31" w:rsidP="00C37D31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380" w:dyaOrig="300" w14:anchorId="399EB462">
          <v:shape id="_x0000_i1050" type="#_x0000_t75" style="width:18.75pt;height:15pt" o:ole="">
            <v:imagedata r:id="rId66" o:title=""/>
          </v:shape>
          <o:OLEObject Type="Embed" ProgID="Equation.DSMT4" ShapeID="_x0000_i1050" DrawAspect="Content" ObjectID="_1731565054" r:id="rId67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1100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1000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380" w:dyaOrig="300" w14:anchorId="09B5C5A3">
          <v:shape id="_x0000_i1051" type="#_x0000_t75" style="width:18.75pt;height:15pt" o:ole="">
            <v:imagedata r:id="rId68" o:title=""/>
          </v:shape>
          <o:OLEObject Type="Embed" ProgID="Equation.DSMT4" ShapeID="_x0000_i1051" DrawAspect="Content" ObjectID="_1731565055" r:id="rId69"/>
        </w:object>
      </w:r>
    </w:p>
    <w:p w14:paraId="3EA5B541" w14:textId="77777777" w:rsidR="007D1BDB" w:rsidRPr="007E7E02" w:rsidRDefault="007D1BDB" w:rsidP="007D1BDB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</w:p>
    <w:p w14:paraId="76274711" w14:textId="225C3C8B" w:rsidR="007D1BDB" w:rsidRDefault="007D1BDB" w:rsidP="007D1BDB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8E2CA08" wp14:editId="54BBAB45">
                <wp:extent cx="216000" cy="216000"/>
                <wp:effectExtent l="0" t="0" r="0" b="0"/>
                <wp:docPr id="192" name="Oval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B7A15A" w14:textId="77777777" w:rsidR="007D1BDB" w:rsidRPr="000D632F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8E2CA08" id="Oval 192" o:spid="_x0000_s106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LkLF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EB7A15A" w14:textId="77777777" w:rsidR="007D1BDB" w:rsidRPr="000D632F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7736" w:rsidRPr="008E7736">
        <w:rPr>
          <w:position w:val="-6"/>
        </w:rPr>
        <w:object w:dxaOrig="900" w:dyaOrig="300" w14:anchorId="62DDB0CD">
          <v:shape id="_x0000_i1052" type="#_x0000_t75" style="width:45pt;height:15pt" o:ole="">
            <v:imagedata r:id="rId70" o:title=""/>
          </v:shape>
          <o:OLEObject Type="Embed" ProgID="Equation.DSMT4" ShapeID="_x0000_i1052" DrawAspect="Content" ObjectID="_1731565056" r:id="rId71"/>
        </w:object>
      </w:r>
      <w:r w:rsidR="002C2D87" w:rsidRPr="002C2D87">
        <w:rPr>
          <w:szCs w:val="22"/>
        </w:rPr>
        <w:t xml:space="preserve"> é igual a</w:t>
      </w:r>
      <w:r w:rsidR="002C2D87">
        <w:rPr>
          <w:szCs w:val="22"/>
        </w:rPr>
        <w:t>…</w:t>
      </w:r>
    </w:p>
    <w:p w14:paraId="66567DE1" w14:textId="6876A5F5" w:rsidR="002C2D87" w:rsidRPr="007D1BDB" w:rsidRDefault="002C2D87" w:rsidP="002C2D8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380" w:dyaOrig="300" w14:anchorId="3903B948">
          <v:shape id="_x0000_i1053" type="#_x0000_t75" style="width:18.75pt;height:15pt" o:ole="">
            <v:imagedata r:id="rId72" o:title=""/>
          </v:shape>
          <o:OLEObject Type="Embed" ProgID="Equation.DSMT4" ShapeID="_x0000_i1053" DrawAspect="Content" ObjectID="_1731565057" r:id="rId73"/>
        </w:objec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1100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1000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(D)</w:t>
      </w:r>
      <w:r>
        <w:rPr>
          <w:b/>
          <w:szCs w:val="22"/>
        </w:rPr>
        <w:t xml:space="preserve">  </w:t>
      </w:r>
      <w:r w:rsidR="008E7736" w:rsidRPr="008E7736">
        <w:rPr>
          <w:position w:val="-6"/>
        </w:rPr>
        <w:object w:dxaOrig="380" w:dyaOrig="300" w14:anchorId="4A9821B2">
          <v:shape id="_x0000_i1054" type="#_x0000_t75" style="width:18.75pt;height:15pt" o:ole="">
            <v:imagedata r:id="rId74" o:title=""/>
          </v:shape>
          <o:OLEObject Type="Embed" ProgID="Equation.DSMT4" ShapeID="_x0000_i1054" DrawAspect="Content" ObjectID="_1731565058" r:id="rId75"/>
        </w:object>
      </w:r>
    </w:p>
    <w:p w14:paraId="79C2AD77" w14:textId="77777777" w:rsidR="007D1BDB" w:rsidRPr="007E7E02" w:rsidRDefault="007D1BDB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3C85A691" w14:textId="59177E74" w:rsidR="007D1BDB" w:rsidRDefault="007D1BDB" w:rsidP="007D1BDB">
      <w:pPr>
        <w:pStyle w:val="QUESTAO1"/>
        <w:spacing w:line="480" w:lineRule="auto"/>
        <w:rPr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E50AB58" wp14:editId="3EA64784">
                <wp:extent cx="216000" cy="216000"/>
                <wp:effectExtent l="0" t="0" r="0" b="0"/>
                <wp:docPr id="193" name="Oval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B5EDC3" w14:textId="77777777" w:rsidR="007D1BDB" w:rsidRPr="00E4687D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E50AB58" id="Oval 193" o:spid="_x0000_s106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lPi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2T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0qU+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5B5EDC3" w14:textId="77777777" w:rsidR="007D1BDB" w:rsidRPr="00E4687D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7736" w:rsidRPr="008E7736">
        <w:rPr>
          <w:position w:val="-6"/>
        </w:rPr>
        <w:object w:dxaOrig="660" w:dyaOrig="300" w14:anchorId="55070907">
          <v:shape id="_x0000_i1055" type="#_x0000_t75" style="width:33pt;height:15pt" o:ole="">
            <v:imagedata r:id="rId76" o:title=""/>
          </v:shape>
          <o:OLEObject Type="Embed" ProgID="Equation.DSMT4" ShapeID="_x0000_i1055" DrawAspect="Content" ObjectID="_1731565059" r:id="rId77"/>
        </w:object>
      </w:r>
      <w:r w:rsidR="002C2D87" w:rsidRPr="002C2D87">
        <w:rPr>
          <w:szCs w:val="22"/>
        </w:rPr>
        <w:t xml:space="preserve"> é igual a</w:t>
      </w:r>
      <w:r w:rsidR="002C2D87">
        <w:rPr>
          <w:szCs w:val="22"/>
        </w:rPr>
        <w:t>…</w:t>
      </w:r>
    </w:p>
    <w:p w14:paraId="5867F75F" w14:textId="2689C4FE" w:rsidR="002C2D87" w:rsidRPr="007D1BDB" w:rsidRDefault="002C2D87" w:rsidP="002C2D8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i/>
          <w:i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8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15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20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</w:t>
      </w:r>
      <w:r>
        <w:rPr>
          <w:b/>
          <w:szCs w:val="22"/>
        </w:rPr>
        <w:t xml:space="preserve">)  </w:t>
      </w:r>
      <w:r w:rsidRPr="007D1BDB">
        <w:rPr>
          <w:bCs/>
          <w:szCs w:val="22"/>
        </w:rPr>
        <w:t>26</w:t>
      </w:r>
    </w:p>
    <w:p w14:paraId="622E56D3" w14:textId="77777777" w:rsidR="007D1BDB" w:rsidRDefault="007D1BDB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i/>
          <w:iCs/>
          <w:szCs w:val="22"/>
        </w:rPr>
      </w:pPr>
    </w:p>
    <w:p w14:paraId="26C5D36A" w14:textId="0E841A11" w:rsidR="007D1BDB" w:rsidRDefault="007D1BDB" w:rsidP="007D1BDB">
      <w:pPr>
        <w:pStyle w:val="QUESTAO1"/>
        <w:spacing w:line="480" w:lineRule="auto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393EB5" wp14:editId="0C125771">
                <wp:extent cx="216000" cy="216000"/>
                <wp:effectExtent l="0" t="0" r="0" b="0"/>
                <wp:docPr id="198" name="Oval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B016AC4" w14:textId="77777777" w:rsidR="007D1BDB" w:rsidRPr="000D632F" w:rsidRDefault="007D1BDB" w:rsidP="007D1BD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393EB5" id="Oval 198" o:spid="_x0000_s106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Hm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iQeY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B016AC4" w14:textId="77777777" w:rsidR="007D1BDB" w:rsidRPr="000D632F" w:rsidRDefault="007D1BDB" w:rsidP="007D1BD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C2D87" w:rsidRPr="002C2D87">
        <w:rPr>
          <w:szCs w:val="22"/>
        </w:rPr>
        <w:t>A soma do quadrado de seis com o dobro de três é igual a</w:t>
      </w:r>
      <w:r w:rsidR="002C2D87">
        <w:rPr>
          <w:szCs w:val="22"/>
        </w:rPr>
        <w:t>…</w:t>
      </w:r>
    </w:p>
    <w:p w14:paraId="07DEE329" w14:textId="7FE70C36" w:rsidR="002C2D87" w:rsidRDefault="002C2D87" w:rsidP="002C2D87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42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32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26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>
        <w:rPr>
          <w:bCs/>
          <w:szCs w:val="22"/>
        </w:rPr>
        <w:t>18</w:t>
      </w:r>
    </w:p>
    <w:p w14:paraId="443F3CE7" w14:textId="491054D7" w:rsidR="002C2D87" w:rsidRDefault="002C2D87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szCs w:val="22"/>
        </w:rPr>
      </w:pPr>
    </w:p>
    <w:p w14:paraId="178B80CF" w14:textId="0829ACBF" w:rsidR="002C2D87" w:rsidRDefault="002C2D87" w:rsidP="002C2D87">
      <w:pPr>
        <w:pStyle w:val="QUESTAO1"/>
        <w:spacing w:line="480" w:lineRule="auto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4FACD01" wp14:editId="36B13E47">
                <wp:extent cx="216000" cy="216000"/>
                <wp:effectExtent l="0" t="0" r="0" b="0"/>
                <wp:docPr id="200" name="Oval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E2B6CB" w14:textId="184CFC21" w:rsidR="002C2D87" w:rsidRPr="000D632F" w:rsidRDefault="002C2D87" w:rsidP="002C2D87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4FACD01" id="Oval 200" o:spid="_x0000_s106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mqifwIAAGQFAAAOAAAAZHJzL2Uyb0RvYy54bWysVEtv2zAMvg/YfxB0X+20W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Vxdv3x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huaq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FE2B6CB" w14:textId="184CFC21" w:rsidR="002C2D87" w:rsidRPr="000D632F" w:rsidRDefault="002C2D87" w:rsidP="002C2D87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7736" w:rsidRPr="008E7736">
        <w:rPr>
          <w:szCs w:val="22"/>
        </w:rPr>
        <w:t>Das expressões seguintes</w:t>
      </w:r>
      <w:r w:rsidR="008E7736">
        <w:rPr>
          <w:szCs w:val="22"/>
        </w:rPr>
        <w:t>,</w:t>
      </w:r>
      <w:r w:rsidR="00AA3726">
        <w:rPr>
          <w:szCs w:val="22"/>
        </w:rPr>
        <w:t xml:space="preserve"> </w:t>
      </w:r>
      <w:r w:rsidR="008E7736" w:rsidRPr="008E7736">
        <w:rPr>
          <w:szCs w:val="22"/>
        </w:rPr>
        <w:t>qual tem menor valor numérico?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378"/>
        <w:gridCol w:w="1956"/>
      </w:tblGrid>
      <w:tr w:rsidR="008E7736" w:rsidRPr="007D1BDB" w14:paraId="2A224E4D" w14:textId="77777777" w:rsidTr="002822D6">
        <w:trPr>
          <w:trHeight w:val="548"/>
          <w:jc w:val="center"/>
        </w:trPr>
        <w:tc>
          <w:tcPr>
            <w:tcW w:w="1378" w:type="dxa"/>
            <w:tcBorders>
              <w:top w:val="single" w:sz="12" w:space="0" w:color="00B1C5"/>
              <w:left w:val="single" w:sz="12" w:space="0" w:color="00B1C5"/>
              <w:bottom w:val="single" w:sz="12" w:space="0" w:color="00B1C5"/>
              <w:right w:val="single" w:sz="12" w:space="0" w:color="00B1C5"/>
            </w:tcBorders>
            <w:shd w:val="clear" w:color="auto" w:fill="E8FFF7"/>
            <w:vAlign w:val="center"/>
          </w:tcPr>
          <w:p w14:paraId="03EAA7AF" w14:textId="77777777" w:rsidR="008E7736" w:rsidRPr="008E7736" w:rsidRDefault="008E7736" w:rsidP="008E7736">
            <w:pPr>
              <w:tabs>
                <w:tab w:val="left" w:pos="426"/>
                <w:tab w:val="left" w:pos="524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 w:rsidRPr="008E7736">
              <w:rPr>
                <w:rFonts w:ascii="Arial" w:hAnsi="Arial" w:cs="Arial"/>
              </w:rPr>
              <w:t>Expressão</w:t>
            </w:r>
          </w:p>
        </w:tc>
        <w:tc>
          <w:tcPr>
            <w:tcW w:w="1956" w:type="dxa"/>
            <w:tcBorders>
              <w:top w:val="nil"/>
              <w:left w:val="single" w:sz="12" w:space="0" w:color="00B1C5"/>
              <w:bottom w:val="single" w:sz="12" w:space="0" w:color="00B1C5"/>
              <w:right w:val="nil"/>
            </w:tcBorders>
            <w:vAlign w:val="center"/>
          </w:tcPr>
          <w:p w14:paraId="5C2FA037" w14:textId="24402DBF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Cs/>
                <w:noProof/>
                <w:szCs w:val="22"/>
              </w:rPr>
            </w:pPr>
          </w:p>
        </w:tc>
      </w:tr>
      <w:tr w:rsidR="008E7736" w:rsidRPr="007D1BDB" w14:paraId="1BF85F89" w14:textId="77777777" w:rsidTr="002822D6">
        <w:trPr>
          <w:trHeight w:val="548"/>
          <w:jc w:val="center"/>
        </w:trPr>
        <w:tc>
          <w:tcPr>
            <w:tcW w:w="1378" w:type="dxa"/>
            <w:tcBorders>
              <w:top w:val="single" w:sz="8" w:space="0" w:color="00B1C5"/>
              <w:left w:val="single" w:sz="12" w:space="0" w:color="00B1C5"/>
              <w:bottom w:val="single" w:sz="8" w:space="0" w:color="00B1C5"/>
              <w:right w:val="single" w:sz="8" w:space="0" w:color="00B1C5"/>
            </w:tcBorders>
            <w:vAlign w:val="center"/>
          </w:tcPr>
          <w:p w14:paraId="01229E2B" w14:textId="77777777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/>
                <w:noProof/>
                <w:szCs w:val="22"/>
              </w:rPr>
            </w:pPr>
            <w:r w:rsidRPr="007D1BDB">
              <w:rPr>
                <w:b/>
                <w:noProof/>
                <w:szCs w:val="22"/>
              </w:rPr>
              <w:t>(A)</w:t>
            </w:r>
          </w:p>
        </w:tc>
        <w:tc>
          <w:tcPr>
            <w:tcW w:w="1956" w:type="dxa"/>
            <w:tcBorders>
              <w:top w:val="single" w:sz="8" w:space="0" w:color="00B1C5"/>
              <w:left w:val="single" w:sz="8" w:space="0" w:color="00B1C5"/>
              <w:bottom w:val="single" w:sz="8" w:space="0" w:color="00B1C5"/>
              <w:right w:val="single" w:sz="12" w:space="0" w:color="00B1C5"/>
            </w:tcBorders>
            <w:vAlign w:val="center"/>
          </w:tcPr>
          <w:p w14:paraId="281A81F5" w14:textId="02947B1F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Cs/>
                <w:noProof/>
                <w:szCs w:val="22"/>
              </w:rPr>
            </w:pPr>
            <w:r w:rsidRPr="008E7736">
              <w:rPr>
                <w:position w:val="-6"/>
              </w:rPr>
              <w:object w:dxaOrig="920" w:dyaOrig="300" w14:anchorId="0E27761C">
                <v:shape id="_x0000_i1056" type="#_x0000_t75" style="width:45.75pt;height:15pt" o:ole="">
                  <v:imagedata r:id="rId78" o:title=""/>
                </v:shape>
                <o:OLEObject Type="Embed" ProgID="Equation.DSMT4" ShapeID="_x0000_i1056" DrawAspect="Content" ObjectID="_1731565060" r:id="rId79"/>
              </w:object>
            </w:r>
          </w:p>
        </w:tc>
      </w:tr>
      <w:tr w:rsidR="008E7736" w:rsidRPr="007D1BDB" w14:paraId="4A28C84F" w14:textId="77777777" w:rsidTr="002822D6">
        <w:trPr>
          <w:trHeight w:val="561"/>
          <w:jc w:val="center"/>
        </w:trPr>
        <w:tc>
          <w:tcPr>
            <w:tcW w:w="1378" w:type="dxa"/>
            <w:tcBorders>
              <w:top w:val="single" w:sz="8" w:space="0" w:color="00B1C5"/>
              <w:left w:val="single" w:sz="12" w:space="0" w:color="00B1C5"/>
              <w:bottom w:val="single" w:sz="8" w:space="0" w:color="00B1C5"/>
              <w:right w:val="single" w:sz="8" w:space="0" w:color="00B1C5"/>
            </w:tcBorders>
            <w:vAlign w:val="center"/>
          </w:tcPr>
          <w:p w14:paraId="2275CD58" w14:textId="77777777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/>
                <w:noProof/>
                <w:szCs w:val="22"/>
              </w:rPr>
            </w:pPr>
            <w:r w:rsidRPr="007D1BDB">
              <w:rPr>
                <w:b/>
                <w:noProof/>
                <w:szCs w:val="22"/>
              </w:rPr>
              <w:t>(B)</w:t>
            </w:r>
          </w:p>
        </w:tc>
        <w:tc>
          <w:tcPr>
            <w:tcW w:w="1956" w:type="dxa"/>
            <w:tcBorders>
              <w:top w:val="single" w:sz="8" w:space="0" w:color="00B1C5"/>
              <w:left w:val="single" w:sz="8" w:space="0" w:color="00B1C5"/>
              <w:bottom w:val="single" w:sz="8" w:space="0" w:color="00B1C5"/>
              <w:right w:val="single" w:sz="12" w:space="0" w:color="00B1C5"/>
            </w:tcBorders>
            <w:vAlign w:val="center"/>
          </w:tcPr>
          <w:p w14:paraId="1C537E80" w14:textId="2D7869D2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Cs/>
                <w:noProof/>
                <w:szCs w:val="22"/>
              </w:rPr>
            </w:pPr>
            <w:r w:rsidRPr="00025957">
              <w:rPr>
                <w:position w:val="-4"/>
              </w:rPr>
              <w:object w:dxaOrig="680" w:dyaOrig="279" w14:anchorId="260C741E">
                <v:shape id="_x0000_i1057" type="#_x0000_t75" style="width:33.75pt;height:12.75pt" o:ole="">
                  <v:imagedata r:id="rId80" o:title=""/>
                </v:shape>
                <o:OLEObject Type="Embed" ProgID="Equation.DSMT4" ShapeID="_x0000_i1057" DrawAspect="Content" ObjectID="_1731565061" r:id="rId81"/>
              </w:object>
            </w:r>
          </w:p>
        </w:tc>
      </w:tr>
      <w:tr w:rsidR="008E7736" w:rsidRPr="007D1BDB" w14:paraId="0661930C" w14:textId="77777777" w:rsidTr="002822D6">
        <w:trPr>
          <w:trHeight w:val="548"/>
          <w:jc w:val="center"/>
        </w:trPr>
        <w:tc>
          <w:tcPr>
            <w:tcW w:w="1378" w:type="dxa"/>
            <w:tcBorders>
              <w:top w:val="single" w:sz="8" w:space="0" w:color="00B1C5"/>
              <w:left w:val="single" w:sz="12" w:space="0" w:color="00B1C5"/>
              <w:bottom w:val="single" w:sz="8" w:space="0" w:color="00B1C5"/>
              <w:right w:val="single" w:sz="8" w:space="0" w:color="00B1C5"/>
            </w:tcBorders>
            <w:vAlign w:val="center"/>
          </w:tcPr>
          <w:p w14:paraId="19994BB1" w14:textId="77777777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/>
                <w:noProof/>
                <w:szCs w:val="22"/>
              </w:rPr>
            </w:pPr>
            <w:r w:rsidRPr="007D1BDB">
              <w:rPr>
                <w:b/>
                <w:noProof/>
                <w:szCs w:val="22"/>
              </w:rPr>
              <w:t>(C)</w:t>
            </w:r>
          </w:p>
        </w:tc>
        <w:tc>
          <w:tcPr>
            <w:tcW w:w="1956" w:type="dxa"/>
            <w:tcBorders>
              <w:top w:val="single" w:sz="8" w:space="0" w:color="00B1C5"/>
              <w:left w:val="single" w:sz="8" w:space="0" w:color="00B1C5"/>
              <w:bottom w:val="single" w:sz="8" w:space="0" w:color="00B1C5"/>
              <w:right w:val="single" w:sz="12" w:space="0" w:color="00B1C5"/>
            </w:tcBorders>
            <w:vAlign w:val="center"/>
          </w:tcPr>
          <w:p w14:paraId="28F97DF3" w14:textId="732712DB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Cs/>
                <w:noProof/>
                <w:szCs w:val="22"/>
              </w:rPr>
            </w:pPr>
            <w:r w:rsidRPr="008E7736">
              <w:rPr>
                <w:position w:val="-6"/>
              </w:rPr>
              <w:object w:dxaOrig="999" w:dyaOrig="300" w14:anchorId="3CCC3244">
                <v:shape id="_x0000_i1058" type="#_x0000_t75" style="width:50.25pt;height:15pt" o:ole="">
                  <v:imagedata r:id="rId82" o:title=""/>
                </v:shape>
                <o:OLEObject Type="Embed" ProgID="Equation.DSMT4" ShapeID="_x0000_i1058" DrawAspect="Content" ObjectID="_1731565062" r:id="rId83"/>
              </w:object>
            </w:r>
          </w:p>
        </w:tc>
      </w:tr>
      <w:tr w:rsidR="008E7736" w:rsidRPr="007D1BDB" w14:paraId="6152069F" w14:textId="77777777" w:rsidTr="002822D6">
        <w:trPr>
          <w:trHeight w:val="548"/>
          <w:jc w:val="center"/>
        </w:trPr>
        <w:tc>
          <w:tcPr>
            <w:tcW w:w="1378" w:type="dxa"/>
            <w:tcBorders>
              <w:top w:val="single" w:sz="8" w:space="0" w:color="00B1C5"/>
              <w:left w:val="single" w:sz="12" w:space="0" w:color="00B1C5"/>
              <w:bottom w:val="single" w:sz="12" w:space="0" w:color="00B1C5"/>
              <w:right w:val="single" w:sz="8" w:space="0" w:color="00B1C5"/>
            </w:tcBorders>
            <w:vAlign w:val="center"/>
          </w:tcPr>
          <w:p w14:paraId="6852D693" w14:textId="77777777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/>
                <w:noProof/>
                <w:szCs w:val="22"/>
              </w:rPr>
            </w:pPr>
            <w:r w:rsidRPr="007D1BDB">
              <w:rPr>
                <w:b/>
                <w:noProof/>
                <w:szCs w:val="22"/>
              </w:rPr>
              <w:t>(D)</w:t>
            </w:r>
          </w:p>
        </w:tc>
        <w:tc>
          <w:tcPr>
            <w:tcW w:w="1956" w:type="dxa"/>
            <w:tcBorders>
              <w:top w:val="single" w:sz="8" w:space="0" w:color="00B1C5"/>
              <w:left w:val="single" w:sz="8" w:space="0" w:color="00B1C5"/>
              <w:bottom w:val="single" w:sz="12" w:space="0" w:color="00B1C5"/>
              <w:right w:val="single" w:sz="12" w:space="0" w:color="00B1C5"/>
            </w:tcBorders>
            <w:vAlign w:val="center"/>
          </w:tcPr>
          <w:p w14:paraId="4CFEAD7A" w14:textId="22B7ED3E" w:rsidR="008E7736" w:rsidRPr="007D1BDB" w:rsidRDefault="008E7736" w:rsidP="008E7736">
            <w:pPr>
              <w:pStyle w:val="QUESTAO1"/>
              <w:tabs>
                <w:tab w:val="clear" w:pos="113"/>
                <w:tab w:val="left" w:pos="851"/>
                <w:tab w:val="left" w:pos="1560"/>
                <w:tab w:val="left" w:pos="2127"/>
                <w:tab w:val="left" w:pos="3686"/>
                <w:tab w:val="left" w:pos="4253"/>
                <w:tab w:val="left" w:pos="4678"/>
              </w:tabs>
              <w:spacing w:before="0" w:line="276" w:lineRule="auto"/>
              <w:ind w:left="0" w:firstLine="0"/>
              <w:jc w:val="center"/>
              <w:rPr>
                <w:bCs/>
                <w:noProof/>
                <w:szCs w:val="22"/>
              </w:rPr>
            </w:pPr>
            <w:r w:rsidRPr="008E7736">
              <w:rPr>
                <w:position w:val="-12"/>
              </w:rPr>
              <w:object w:dxaOrig="1140" w:dyaOrig="400" w14:anchorId="58FC44A0">
                <v:shape id="_x0000_i1059" type="#_x0000_t75" style="width:57pt;height:20.25pt" o:ole="">
                  <v:imagedata r:id="rId84" o:title=""/>
                </v:shape>
                <o:OLEObject Type="Embed" ProgID="Equation.DSMT4" ShapeID="_x0000_i1059" DrawAspect="Content" ObjectID="_1731565063" r:id="rId85"/>
              </w:object>
            </w:r>
          </w:p>
        </w:tc>
      </w:tr>
    </w:tbl>
    <w:p w14:paraId="3DBF9BBF" w14:textId="77777777" w:rsidR="008E7736" w:rsidRPr="007D1BDB" w:rsidRDefault="007D1BDB" w:rsidP="00C37D31">
      <w:pPr>
        <w:spacing w:after="0" w:line="240" w:lineRule="auto"/>
        <w:rPr>
          <w:rFonts w:ascii="Arial" w:hAnsi="Arial" w:cs="Arial"/>
        </w:rPr>
      </w:pPr>
      <w:r>
        <w:rPr>
          <w:b/>
        </w:rPr>
        <w:br w:type="page"/>
      </w:r>
    </w:p>
    <w:p w14:paraId="245255F8" w14:textId="1D880326" w:rsidR="0033552C" w:rsidRPr="00E3612D" w:rsidRDefault="0033552C" w:rsidP="0033552C">
      <w:pPr>
        <w:pStyle w:val="TITULOFICHAS"/>
        <w:rPr>
          <w:lang w:val="pt-PT"/>
        </w:rPr>
      </w:pPr>
      <w:r>
        <w:rPr>
          <w:lang w:val="pt-PT"/>
        </w:rPr>
        <w:lastRenderedPageBreak/>
        <w:t>Teste A</w:t>
      </w:r>
    </w:p>
    <w:p w14:paraId="05B8DF8B" w14:textId="77777777" w:rsidR="0033552C" w:rsidRPr="001F156B" w:rsidRDefault="0033552C" w:rsidP="0033552C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67B95AFE" wp14:editId="48AEF46C">
                <wp:extent cx="6119640" cy="792000"/>
                <wp:effectExtent l="12700" t="12700" r="14605" b="8255"/>
                <wp:docPr id="207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33552C" w:rsidRPr="00DB2ED5" w14:paraId="03E274FB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4CAE3F9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6987311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1832213" w14:textId="77777777" w:rsidR="0033552C" w:rsidRPr="00DB2ED5" w:rsidRDefault="003355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EBF1701" w14:textId="7D365741" w:rsidR="0033552C" w:rsidRPr="00DB2ED5" w:rsidRDefault="0033552C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33552C" w:rsidRPr="00DB2ED5" w14:paraId="7554A85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AE7F27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E50B6F6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987D342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AC0674A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2475355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33552C" w:rsidRPr="00DB2ED5" w14:paraId="2C5DFA9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CBD260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5527794" w14:textId="77777777" w:rsidR="0033552C" w:rsidRPr="00DB2ED5" w:rsidRDefault="0033552C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C24647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30EDFA4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CA68C37" w14:textId="77777777" w:rsidR="0033552C" w:rsidRPr="00DB2ED5" w:rsidRDefault="0033552C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2C624553" w14:textId="77777777" w:rsidR="0033552C" w:rsidRPr="0005099D" w:rsidRDefault="0033552C" w:rsidP="0033552C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7B95AFE" id="_x0000_s1065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eqfWL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33552C" w:rsidRPr="00DB2ED5" w14:paraId="03E274FB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4CAE3F9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6987311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1832213" w14:textId="77777777" w:rsidR="0033552C" w:rsidRPr="00DB2ED5" w:rsidRDefault="003355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EBF1701" w14:textId="7D365741" w:rsidR="0033552C" w:rsidRPr="00DB2ED5" w:rsidRDefault="0033552C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33552C" w:rsidRPr="00DB2ED5" w14:paraId="7554A85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1AE7F27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E50B6F6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987D342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AC0674A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2475355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33552C" w:rsidRPr="00DB2ED5" w14:paraId="2C5DFA9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BCBD260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5527794" w14:textId="77777777" w:rsidR="0033552C" w:rsidRPr="00DB2ED5" w:rsidRDefault="0033552C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7C24647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30EDFA4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4CA68C37" w14:textId="77777777" w:rsidR="0033552C" w:rsidRPr="00DB2ED5" w:rsidRDefault="0033552C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2C624553" w14:textId="77777777" w:rsidR="0033552C" w:rsidRPr="0005099D" w:rsidRDefault="0033552C" w:rsidP="0033552C"/>
                  </w:txbxContent>
                </v:textbox>
                <w10:anchorlock/>
              </v:roundrect>
            </w:pict>
          </mc:Fallback>
        </mc:AlternateContent>
      </w:r>
    </w:p>
    <w:p w14:paraId="20647FCF" w14:textId="77777777" w:rsidR="0033552C" w:rsidRDefault="0033552C" w:rsidP="0033552C">
      <w:pPr>
        <w:pStyle w:val="QUESTAO1"/>
        <w:spacing w:before="200" w:line="240" w:lineRule="auto"/>
      </w:pPr>
    </w:p>
    <w:p w14:paraId="4A87F766" w14:textId="31EFB432" w:rsidR="0033552C" w:rsidRDefault="0033552C" w:rsidP="0033552C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987F33B" wp14:editId="7AE3A9C6">
                <wp:extent cx="216000" cy="216000"/>
                <wp:effectExtent l="0" t="0" r="0" b="0"/>
                <wp:docPr id="208" name="Oval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6940F4" w14:textId="77777777" w:rsidR="0033552C" w:rsidRPr="00086D19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987F33B" id="Oval 208" o:spid="_x0000_s106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cD1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1wrPa2hPjwEFqAfnOjljcG/eStiehABJwUJ&#10;gNOf7vHQFrqKwyBx1kD48dY72SOBUctZh5NX8fh9K4LizH51SG0a01EIo7AeBbdtV4CMmOFe8TKL&#10;6BCSHUUdoH3BpbCkKKgSTmKsissUxssq9RsA14pUy2U2w3H0It26Jy8JnBpL1Hzev4jgBwon5P4d&#10;jFP5isa9LXk6WG4TaJM5fuzj0HIc5cydYe3Qrvj1nq2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UY3A9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116940F4" w14:textId="77777777" w:rsidR="0033552C" w:rsidRPr="00086D19" w:rsidRDefault="0033552C" w:rsidP="0033552C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35AAF" w:rsidRPr="00735AAF">
        <w:t>Qual das seguintes afirmações é verdadeira?</w:t>
      </w:r>
    </w:p>
    <w:p w14:paraId="49E201C4" w14:textId="0384C4D6" w:rsidR="00735AAF" w:rsidRPr="00735AAF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Pr="00735AAF">
        <w:rPr>
          <w:b/>
          <w:szCs w:val="22"/>
        </w:rPr>
        <w:t>(A)</w:t>
      </w:r>
      <w:r>
        <w:rPr>
          <w:b/>
          <w:szCs w:val="22"/>
        </w:rPr>
        <w:t xml:space="preserve">  </w:t>
      </w:r>
      <w:r w:rsidRPr="00735AAF">
        <w:rPr>
          <w:bCs/>
          <w:szCs w:val="22"/>
        </w:rPr>
        <w:t>63 é múltiplo de 9.</w:t>
      </w:r>
    </w:p>
    <w:p w14:paraId="7E6A973D" w14:textId="24911F1F" w:rsidR="00735AAF" w:rsidRPr="001748E1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  <w:bCs/>
        </w:rPr>
        <w:tab/>
      </w:r>
      <w:r w:rsidRPr="001748E1">
        <w:rPr>
          <w:b/>
          <w:bCs/>
        </w:rPr>
        <w:t>(B)</w:t>
      </w:r>
      <w:r>
        <w:rPr>
          <w:b/>
          <w:bCs/>
        </w:rPr>
        <w:t xml:space="preserve">  </w:t>
      </w:r>
      <w:r w:rsidRPr="001748E1">
        <w:t>5 é múltiplo de 20</w:t>
      </w:r>
      <w:r>
        <w:t>.</w:t>
      </w:r>
    </w:p>
    <w:p w14:paraId="5A38F399" w14:textId="3AAAD951" w:rsidR="00735AAF" w:rsidRPr="001748E1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  <w:bCs/>
        </w:rPr>
        <w:tab/>
      </w:r>
      <w:r w:rsidRPr="001748E1">
        <w:rPr>
          <w:b/>
          <w:bCs/>
        </w:rPr>
        <w:t>(C)</w:t>
      </w:r>
      <w:r>
        <w:rPr>
          <w:b/>
          <w:bCs/>
        </w:rPr>
        <w:t xml:space="preserve">  </w:t>
      </w:r>
      <w:r w:rsidRPr="001748E1">
        <w:t>57 é divisível por 2</w:t>
      </w:r>
      <w:r>
        <w:t>.</w:t>
      </w:r>
    </w:p>
    <w:p w14:paraId="55E618E9" w14:textId="4E99AD89" w:rsidR="00735AAF" w:rsidRPr="0090213D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  <w:bCs/>
        </w:rPr>
        <w:tab/>
      </w:r>
      <w:r w:rsidRPr="001748E1">
        <w:rPr>
          <w:b/>
          <w:bCs/>
        </w:rPr>
        <w:t>(D)</w:t>
      </w:r>
      <w:r>
        <w:rPr>
          <w:b/>
          <w:bCs/>
        </w:rPr>
        <w:t xml:space="preserve">  </w:t>
      </w:r>
      <w:r w:rsidRPr="001748E1">
        <w:t>1 é múltiplo de 7</w:t>
      </w:r>
      <w:r>
        <w:t>.</w:t>
      </w:r>
    </w:p>
    <w:p w14:paraId="5E569900" w14:textId="2A002576" w:rsidR="0033552C" w:rsidRPr="00C37D31" w:rsidRDefault="00735AAF" w:rsidP="0033552C">
      <w:pPr>
        <w:pStyle w:val="QUESTAO1"/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1" locked="0" layoutInCell="1" allowOverlap="1" wp14:anchorId="033DD228" wp14:editId="0AF50945">
                <wp:simplePos x="0" y="0"/>
                <wp:positionH relativeFrom="column">
                  <wp:posOffset>567662</wp:posOffset>
                </wp:positionH>
                <wp:positionV relativeFrom="paragraph">
                  <wp:posOffset>501015</wp:posOffset>
                </wp:positionV>
                <wp:extent cx="367145" cy="223405"/>
                <wp:effectExtent l="0" t="0" r="13970" b="24765"/>
                <wp:wrapThrough wrapText="bothSides">
                  <wp:wrapPolygon edited="0">
                    <wp:start x="3363" y="0"/>
                    <wp:lineTo x="0" y="5538"/>
                    <wp:lineTo x="0" y="16615"/>
                    <wp:lineTo x="3363" y="22154"/>
                    <wp:lineTo x="17938" y="22154"/>
                    <wp:lineTo x="21301" y="20308"/>
                    <wp:lineTo x="21301" y="5538"/>
                    <wp:lineTo x="17938" y="0"/>
                    <wp:lineTo x="3363" y="0"/>
                  </wp:wrapPolygon>
                </wp:wrapThrough>
                <wp:docPr id="201" name="Oval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145" cy="223405"/>
                        </a:xfrm>
                        <a:prstGeom prst="ellipse">
                          <a:avLst/>
                        </a:prstGeom>
                        <a:blipFill dpi="0"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95C80BB" id="Oval 201" o:spid="_x0000_s1026" style="position:absolute;margin-left:44.7pt;margin-top:39.45pt;width:28.9pt;height:17.6pt;z-index:-251580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" strokecolor="#9bbb59 [3206]">
                <v:fill r:id="rId87" o:title="" recolor="t" rotate="t" type="frame"/>
                <w10:wrap type="through"/>
              </v:oval>
            </w:pict>
          </mc:Fallback>
        </mc:AlternateContent>
      </w:r>
      <w:r w:rsidR="003355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45D24D5" wp14:editId="757144C0">
                <wp:extent cx="216000" cy="216000"/>
                <wp:effectExtent l="0" t="0" r="0" b="0"/>
                <wp:docPr id="209" name="Oval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E146BFF" w14:textId="77777777" w:rsidR="0033552C" w:rsidRPr="00E4687D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45D24D5" id="Oval 209" o:spid="_x0000_s106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N+qffg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NDfqn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E146BFF" w14:textId="77777777" w:rsidR="0033552C" w:rsidRPr="00E4687D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552C" w:rsidRPr="004E7A84">
        <w:tab/>
      </w:r>
      <w:r w:rsidRPr="00735AAF">
        <w:t>Qual é o número que está escondido?</w:t>
      </w:r>
    </w:p>
    <w:p w14:paraId="1F6E73DC" w14:textId="76382A88" w:rsidR="00735AAF" w:rsidRPr="00735AAF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69E956D1" wp14:editId="15676BCB">
                <wp:simplePos x="0" y="0"/>
                <wp:positionH relativeFrom="column">
                  <wp:posOffset>575917</wp:posOffset>
                </wp:positionH>
                <wp:positionV relativeFrom="paragraph">
                  <wp:posOffset>248285</wp:posOffset>
                </wp:positionV>
                <wp:extent cx="367030" cy="222885"/>
                <wp:effectExtent l="0" t="0" r="13970" b="24765"/>
                <wp:wrapThrough wrapText="bothSides">
                  <wp:wrapPolygon edited="0">
                    <wp:start x="3363" y="0"/>
                    <wp:lineTo x="0" y="5538"/>
                    <wp:lineTo x="0" y="16615"/>
                    <wp:lineTo x="3363" y="22154"/>
                    <wp:lineTo x="17938" y="22154"/>
                    <wp:lineTo x="21301" y="20308"/>
                    <wp:lineTo x="21301" y="5538"/>
                    <wp:lineTo x="17938" y="0"/>
                    <wp:lineTo x="3363" y="0"/>
                  </wp:wrapPolygon>
                </wp:wrapThrough>
                <wp:docPr id="214" name="Oval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222885"/>
                        </a:xfrm>
                        <a:prstGeom prst="ellipse">
                          <a:avLst/>
                        </a:prstGeom>
                        <a:blipFill dpi="0"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9CEF65D" id="Oval 214" o:spid="_x0000_s1026" style="position:absolute;margin-left:45.35pt;margin-top:19.55pt;width:28.9pt;height:17.55pt;z-index:-251575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" strokecolor="#9bbb59 [3206]">
                <v:fill r:id="rId87" o:title="" recolor="t" rotate="t" type="frame"/>
                <w10:wrap type="through"/>
              </v:oval>
            </w:pict>
          </mc:Fallback>
        </mc:AlternateContent>
      </w:r>
      <w:r>
        <w:rPr>
          <w:b/>
          <w:szCs w:val="22"/>
        </w:rPr>
        <w:tab/>
        <w:t xml:space="preserve">2.1.  </w:t>
      </w:r>
      <w:r w:rsidRPr="00735AAF">
        <w:rPr>
          <w:bCs/>
          <w:szCs w:val="22"/>
        </w:rPr>
        <w:t>é múltiplo e divisor de 30.</w:t>
      </w:r>
    </w:p>
    <w:p w14:paraId="6B5F941D" w14:textId="35CB71DB" w:rsidR="00735AAF" w:rsidRPr="001748E1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1" locked="0" layoutInCell="1" allowOverlap="1" wp14:anchorId="54647C29" wp14:editId="3B9F0FE8">
                <wp:simplePos x="0" y="0"/>
                <wp:positionH relativeFrom="column">
                  <wp:posOffset>583537</wp:posOffset>
                </wp:positionH>
                <wp:positionV relativeFrom="paragraph">
                  <wp:posOffset>250190</wp:posOffset>
                </wp:positionV>
                <wp:extent cx="367030" cy="222885"/>
                <wp:effectExtent l="0" t="0" r="13970" b="24765"/>
                <wp:wrapThrough wrapText="bothSides">
                  <wp:wrapPolygon edited="0">
                    <wp:start x="3363" y="0"/>
                    <wp:lineTo x="0" y="5538"/>
                    <wp:lineTo x="0" y="16615"/>
                    <wp:lineTo x="3363" y="22154"/>
                    <wp:lineTo x="17938" y="22154"/>
                    <wp:lineTo x="21301" y="20308"/>
                    <wp:lineTo x="21301" y="5538"/>
                    <wp:lineTo x="17938" y="0"/>
                    <wp:lineTo x="3363" y="0"/>
                  </wp:wrapPolygon>
                </wp:wrapThrough>
                <wp:docPr id="215" name="Oval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222885"/>
                        </a:xfrm>
                        <a:prstGeom prst="ellipse">
                          <a:avLst/>
                        </a:prstGeom>
                        <a:blipFill dpi="0"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E59390D" id="Oval 215" o:spid="_x0000_s1026" style="position:absolute;margin-left:45.95pt;margin-top:19.7pt;width:28.9pt;height:17.55pt;z-index:-251573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" strokecolor="#9bbb59 [3206]">
                <v:fill r:id="rId87" o:title="" recolor="t" rotate="t" type="frame"/>
                <w10:wrap type="through"/>
              </v:oval>
            </w:pict>
          </mc:Fallback>
        </mc:AlternateContent>
      </w:r>
      <w:r>
        <w:rPr>
          <w:b/>
          <w:bCs/>
        </w:rPr>
        <w:tab/>
        <w:t xml:space="preserve">2.2.  </w:t>
      </w:r>
      <w:r w:rsidRPr="00735AAF">
        <w:t>é múltiplo de todos os números.</w:t>
      </w:r>
    </w:p>
    <w:p w14:paraId="4CC20A88" w14:textId="47FF2C2F" w:rsidR="00735AAF" w:rsidRPr="001748E1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1" locked="0" layoutInCell="1" allowOverlap="1" wp14:anchorId="5BA64254" wp14:editId="603203DB">
                <wp:simplePos x="0" y="0"/>
                <wp:positionH relativeFrom="column">
                  <wp:posOffset>583537</wp:posOffset>
                </wp:positionH>
                <wp:positionV relativeFrom="paragraph">
                  <wp:posOffset>229235</wp:posOffset>
                </wp:positionV>
                <wp:extent cx="367030" cy="222885"/>
                <wp:effectExtent l="0" t="0" r="13970" b="24765"/>
                <wp:wrapThrough wrapText="bothSides">
                  <wp:wrapPolygon edited="0">
                    <wp:start x="3363" y="0"/>
                    <wp:lineTo x="0" y="5538"/>
                    <wp:lineTo x="0" y="16615"/>
                    <wp:lineTo x="3363" y="22154"/>
                    <wp:lineTo x="17938" y="22154"/>
                    <wp:lineTo x="21301" y="20308"/>
                    <wp:lineTo x="21301" y="5538"/>
                    <wp:lineTo x="17938" y="0"/>
                    <wp:lineTo x="3363" y="0"/>
                  </wp:wrapPolygon>
                </wp:wrapThrough>
                <wp:docPr id="216" name="Oval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7030" cy="222885"/>
                        </a:xfrm>
                        <a:prstGeom prst="ellipse">
                          <a:avLst/>
                        </a:prstGeom>
                        <a:blipFill dpi="0" rotWithShape="1">
                          <a:blip r:embed="rId8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9525"/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45DEFF6" id="Oval 216" o:spid="_x0000_s1026" style="position:absolute;margin-left:45.95pt;margin-top:18.05pt;width:28.9pt;height:17.55pt;z-index:-251571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" strokecolor="#9bbb59 [3206]">
                <v:fill r:id="rId87" o:title="" recolor="t" rotate="t" type="frame"/>
                <w10:wrap type="through"/>
              </v:oval>
            </w:pict>
          </mc:Fallback>
        </mc:AlternateContent>
      </w:r>
      <w:r>
        <w:rPr>
          <w:b/>
          <w:bCs/>
        </w:rPr>
        <w:tab/>
        <w:t xml:space="preserve">2.3.  </w:t>
      </w:r>
      <w:r w:rsidRPr="00735AAF">
        <w:t>é divisor de todos os números.</w:t>
      </w:r>
    </w:p>
    <w:p w14:paraId="4B1ACFC2" w14:textId="008DF677" w:rsidR="00735AAF" w:rsidRPr="0090213D" w:rsidRDefault="00735AAF" w:rsidP="00735AAF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  <w:r>
        <w:rPr>
          <w:b/>
          <w:bCs/>
        </w:rPr>
        <w:tab/>
        <w:t xml:space="preserve">2.4.  </w:t>
      </w:r>
      <w:r w:rsidR="001445DD" w:rsidRPr="001445DD">
        <w:t>é o menor dos múltiplos de 3 e 5.</w:t>
      </w:r>
    </w:p>
    <w:p w14:paraId="5710F1D9" w14:textId="63BA6816" w:rsidR="00C76326" w:rsidRDefault="0033552C" w:rsidP="00C76326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98EAA92" wp14:editId="79CADAD2">
                <wp:extent cx="216000" cy="216000"/>
                <wp:effectExtent l="0" t="0" r="0" b="0"/>
                <wp:docPr id="210" name="Oval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65C6C9" w14:textId="77777777" w:rsidR="0033552C" w:rsidRPr="000D632F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98EAA92" id="Oval 210" o:spid="_x0000_s106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ZUhfwIAAGQFAAAOAAAAZHJzL2Uyb0RvYy54bWysVEtv2zAMvg/YfxB0X+1kXV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zn/SH8LA/xmZh0ZOyC3Xk0vxamaLKWjVWRn3Velmakp/5xJ&#10;Jpqa4ggplUuzXtWIWvXhP2C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v5lSF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6A65C6C9" w14:textId="77777777" w:rsidR="0033552C" w:rsidRPr="000D632F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1445DD" w:rsidRPr="001445DD">
        <w:t>Escreve os múltiplos de 5 compreendidos entre 19 e 39.</w:t>
      </w:r>
    </w:p>
    <w:p w14:paraId="013808CF" w14:textId="77777777" w:rsidR="00C76326" w:rsidRDefault="00C76326" w:rsidP="00C76326">
      <w:pPr>
        <w:pStyle w:val="QUESTAO1"/>
        <w:spacing w:line="240" w:lineRule="auto"/>
      </w:pPr>
    </w:p>
    <w:p w14:paraId="4B325059" w14:textId="1C0588BC" w:rsidR="0033552C" w:rsidRDefault="00C76326" w:rsidP="00C76326">
      <w:pPr>
        <w:pStyle w:val="QUESTAO1"/>
        <w:spacing w:before="0" w:line="240" w:lineRule="auto"/>
      </w:pPr>
      <w:r>
        <w:rPr>
          <w:b/>
          <w:noProof/>
          <w:color w:val="B2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65DA3810" wp14:editId="7639AA90">
                <wp:simplePos x="0" y="0"/>
                <wp:positionH relativeFrom="column">
                  <wp:posOffset>2977211</wp:posOffset>
                </wp:positionH>
                <wp:positionV relativeFrom="paragraph">
                  <wp:posOffset>252730</wp:posOffset>
                </wp:positionV>
                <wp:extent cx="1080000" cy="360000"/>
                <wp:effectExtent l="57150" t="38100" r="82550" b="97790"/>
                <wp:wrapNone/>
                <wp:docPr id="203" name="Retângulo: Cantos Arredondado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360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797C48" w14:textId="77777777" w:rsidR="0033552C" w:rsidRPr="00870308" w:rsidRDefault="0033552C" w:rsidP="00335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76326">
                              <w:rPr>
                                <w:rFonts w:ascii="Arial" w:hAnsi="Arial" w:cs="Arial"/>
                              </w:rPr>
                              <w:t>múltiplo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5DA3810" id="Retângulo: Cantos Arredondados 6" o:spid="_x0000_s1069" style="position:absolute;left:0;text-align:left;margin-left:234.45pt;margin-top:19.9pt;width:85.05pt;height:28.3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6B797C48" w14:textId="77777777" w:rsidR="0033552C" w:rsidRPr="00870308" w:rsidRDefault="0033552C" w:rsidP="0033552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C76326">
                        <w:rPr>
                          <w:rFonts w:ascii="Arial" w:hAnsi="Arial" w:cs="Arial"/>
                        </w:rPr>
                        <w:t>múltiplo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/>
          <w:noProof/>
          <w:color w:val="B200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2862780" wp14:editId="1D515552">
                <wp:simplePos x="0" y="0"/>
                <wp:positionH relativeFrom="column">
                  <wp:posOffset>1665605</wp:posOffset>
                </wp:positionH>
                <wp:positionV relativeFrom="paragraph">
                  <wp:posOffset>253227</wp:posOffset>
                </wp:positionV>
                <wp:extent cx="1080000" cy="360000"/>
                <wp:effectExtent l="57150" t="38100" r="82550" b="97790"/>
                <wp:wrapNone/>
                <wp:docPr id="204" name="Retângulo: Cantos Arredondado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360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A1B9E3" w14:textId="77777777" w:rsidR="0033552C" w:rsidRPr="00C76326" w:rsidRDefault="0033552C" w:rsidP="0033552C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C76326">
                              <w:rPr>
                                <w:rFonts w:ascii="Arial" w:hAnsi="Arial" w:cs="Arial"/>
                              </w:rPr>
                              <w:t>divisível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2862780" id="Retângulo: Cantos Arredondados 4" o:spid="_x0000_s1070" style="position:absolute;left:0;text-align:left;margin-left:131.15pt;margin-top:19.95pt;width:85.05pt;height:28.3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EA1B9E3" w14:textId="77777777" w:rsidR="0033552C" w:rsidRPr="00C76326" w:rsidRDefault="0033552C" w:rsidP="0033552C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C76326">
                        <w:rPr>
                          <w:rFonts w:ascii="Arial" w:hAnsi="Arial" w:cs="Arial"/>
                        </w:rPr>
                        <w:t>divisível</w:t>
                      </w:r>
                    </w:p>
                  </w:txbxContent>
                </v:textbox>
              </v:roundrect>
            </w:pict>
          </mc:Fallback>
        </mc:AlternateContent>
      </w:r>
      <w:r w:rsidR="003355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A12C838" wp14:editId="5442D9C5">
                <wp:extent cx="216000" cy="216000"/>
                <wp:effectExtent l="0" t="0" r="0" b="0"/>
                <wp:docPr id="211" name="Oval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3D55EE4" w14:textId="77777777" w:rsidR="0033552C" w:rsidRPr="00E4687D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A12C838" id="Oval 211" o:spid="_x0000_s107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OHYMe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3D55EE4" w14:textId="77777777" w:rsidR="0033552C" w:rsidRPr="00E4687D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552C" w:rsidRPr="004E7A84">
        <w:tab/>
      </w:r>
      <w:r w:rsidR="001445DD">
        <w:t>C</w:t>
      </w:r>
      <w:r>
        <w:t>ompleta c</w:t>
      </w:r>
      <w:r w:rsidR="001445DD">
        <w:t>om uma das palavras</w:t>
      </w:r>
      <w:r w:rsidR="001445DD">
        <w:br/>
      </w:r>
      <w:r w:rsidR="001445DD">
        <w:rPr>
          <w:b/>
          <w:noProof/>
          <w:color w:val="B200FF"/>
          <w:sz w:val="24"/>
          <w:szCs w:val="24"/>
        </w:rPr>
        <mc:AlternateContent>
          <mc:Choice Requires="wps">
            <w:drawing>
              <wp:inline distT="0" distB="0" distL="0" distR="0" wp14:anchorId="52F61979" wp14:editId="23A93023">
                <wp:extent cx="1080000" cy="360000"/>
                <wp:effectExtent l="57150" t="38100" r="82550" b="97790"/>
                <wp:docPr id="205" name="Retângulo: Cantos Arredondado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0000" cy="3600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A740608" w14:textId="77777777" w:rsidR="001445DD" w:rsidRPr="001445DD" w:rsidRDefault="001445DD" w:rsidP="001445DD">
                            <w:pPr>
                              <w:spacing w:after="0" w:line="240" w:lineRule="aut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1445DD">
                              <w:rPr>
                                <w:rFonts w:ascii="Arial" w:hAnsi="Arial" w:cs="Arial"/>
                              </w:rPr>
                              <w:t>divisor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2F61979" id="Retângulo: Cantos Arredondados 14" o:spid="_x0000_s1072" style="width:85.05pt;height:28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7A740608" w14:textId="77777777" w:rsidR="001445DD" w:rsidRPr="001445DD" w:rsidRDefault="001445DD" w:rsidP="001445DD">
                      <w:pPr>
                        <w:spacing w:after="0" w:line="240" w:lineRule="auto"/>
                        <w:jc w:val="center"/>
                        <w:rPr>
                          <w:rFonts w:ascii="Arial" w:hAnsi="Arial" w:cs="Arial"/>
                        </w:rPr>
                      </w:pPr>
                      <w:r w:rsidRPr="001445DD">
                        <w:rPr>
                          <w:rFonts w:ascii="Arial" w:hAnsi="Arial" w:cs="Arial"/>
                        </w:rPr>
                        <w:t>divisor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F40E611" w14:textId="434472C1" w:rsidR="00C76326" w:rsidRDefault="00C76326" w:rsidP="00C76326">
      <w:pPr>
        <w:pStyle w:val="QUESTAO1"/>
        <w:spacing w:before="0" w:line="480" w:lineRule="auto"/>
      </w:pPr>
      <w:r>
        <w:tab/>
      </w:r>
      <w:r>
        <w:tab/>
      </w:r>
      <w:r w:rsidRPr="001748E1">
        <w:t>de modo a obteres frases verdadeiras.</w:t>
      </w:r>
    </w:p>
    <w:p w14:paraId="5D9853F4" w14:textId="77777777" w:rsidR="00C124A3" w:rsidRDefault="00C76326" w:rsidP="00C76326">
      <w:pPr>
        <w:pStyle w:val="QUESTAO1"/>
        <w:spacing w:before="0" w:line="480" w:lineRule="auto"/>
      </w:pPr>
      <w:r>
        <w:tab/>
      </w:r>
      <w:r>
        <w:tab/>
      </w:r>
      <w:r>
        <w:rPr>
          <w:b/>
          <w:bCs/>
        </w:rPr>
        <w:t xml:space="preserve">4.1.  </w:t>
      </w:r>
      <w:r w:rsidRPr="001748E1">
        <w:t>0 é um  ____________  de 1</w:t>
      </w:r>
      <w:r>
        <w:t>.</w:t>
      </w:r>
    </w:p>
    <w:p w14:paraId="76621B30" w14:textId="6FAD11FF" w:rsidR="00C76326" w:rsidRPr="00C76326" w:rsidRDefault="00C76326" w:rsidP="00C76326">
      <w:pPr>
        <w:pStyle w:val="QUESTAO1"/>
        <w:spacing w:before="0" w:line="480" w:lineRule="auto"/>
        <w:rPr>
          <w:b/>
          <w:bCs/>
        </w:rPr>
      </w:pPr>
      <w:r w:rsidRPr="001748E1">
        <w:tab/>
      </w:r>
      <w:r>
        <w:tab/>
      </w:r>
      <w:r w:rsidRPr="00DB3D8F">
        <w:rPr>
          <w:b/>
          <w:bCs/>
        </w:rPr>
        <w:t>4.2.</w:t>
      </w:r>
      <w:r>
        <w:rPr>
          <w:b/>
          <w:bCs/>
        </w:rPr>
        <w:t xml:space="preserve">  </w:t>
      </w:r>
      <w:r w:rsidRPr="001748E1">
        <w:t>1 é</w:t>
      </w:r>
      <w:r w:rsidR="00C124A3">
        <w:t xml:space="preserve"> </w:t>
      </w:r>
      <w:r w:rsidRPr="001748E1">
        <w:t xml:space="preserve"> ____________  de 13</w:t>
      </w:r>
      <w:r>
        <w:t>.</w:t>
      </w:r>
    </w:p>
    <w:p w14:paraId="324CDABC" w14:textId="77777777" w:rsidR="00C124A3" w:rsidRDefault="00C76326" w:rsidP="00C124A3">
      <w:pPr>
        <w:pStyle w:val="QUESTAO1"/>
        <w:spacing w:before="0" w:line="480" w:lineRule="auto"/>
      </w:pPr>
      <w:r>
        <w:tab/>
      </w:r>
      <w:r>
        <w:tab/>
      </w:r>
      <w:r>
        <w:rPr>
          <w:b/>
          <w:bCs/>
        </w:rPr>
        <w:t xml:space="preserve">4.3.  </w:t>
      </w:r>
      <w:r w:rsidRPr="001748E1">
        <w:t>72 é  ____________  de 9</w:t>
      </w:r>
      <w:r w:rsidR="00C124A3">
        <w:t>.</w:t>
      </w:r>
    </w:p>
    <w:p w14:paraId="35BDAFDD" w14:textId="37D99C45" w:rsidR="0033552C" w:rsidRPr="00C124A3" w:rsidRDefault="00C124A3" w:rsidP="00C124A3">
      <w:pPr>
        <w:pStyle w:val="QUESTAO1"/>
        <w:spacing w:before="0" w:line="480" w:lineRule="auto"/>
      </w:pPr>
      <w:r>
        <w:tab/>
      </w:r>
      <w:r w:rsidR="00C76326">
        <w:tab/>
      </w:r>
      <w:r w:rsidR="00C76326" w:rsidRPr="00DB3D8F">
        <w:rPr>
          <w:b/>
          <w:bCs/>
        </w:rPr>
        <w:t>4.4.</w:t>
      </w:r>
      <w:r>
        <w:rPr>
          <w:b/>
          <w:bCs/>
        </w:rPr>
        <w:t xml:space="preserve">  </w:t>
      </w:r>
      <w:r w:rsidR="00C76326" w:rsidRPr="001748E1">
        <w:t>37 é  ____________  por 37.</w:t>
      </w:r>
    </w:p>
    <w:p w14:paraId="491090AB" w14:textId="27D06AA6" w:rsidR="0033552C" w:rsidRDefault="0033552C" w:rsidP="0033552C">
      <w:pPr>
        <w:pStyle w:val="QUESTAO1"/>
        <w:spacing w:line="480" w:lineRule="auto"/>
        <w:rPr>
          <w:b/>
          <w:szCs w:val="22"/>
        </w:rPr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9468AD" wp14:editId="2CA872D3">
                <wp:extent cx="216000" cy="216000"/>
                <wp:effectExtent l="0" t="0" r="0" b="0"/>
                <wp:docPr id="212" name="Oval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37474A0" w14:textId="77777777" w:rsidR="0033552C" w:rsidRPr="000D632F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9468AD" id="Oval 212" o:spid="_x0000_s107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K6xkOH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637474A0" w14:textId="77777777" w:rsidR="0033552C" w:rsidRPr="000D632F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124A3" w:rsidRPr="00C124A3">
        <w:rPr>
          <w:szCs w:val="22"/>
        </w:rPr>
        <w:t>Escreve todos os divisores de 4</w:t>
      </w:r>
      <w:r w:rsidR="00C124A3">
        <w:rPr>
          <w:szCs w:val="22"/>
        </w:rPr>
        <w:t>2</w:t>
      </w:r>
      <w:r w:rsidR="00C124A3" w:rsidRPr="00C124A3">
        <w:rPr>
          <w:szCs w:val="22"/>
        </w:rPr>
        <w:t>.</w:t>
      </w:r>
    </w:p>
    <w:p w14:paraId="1B8AD2BB" w14:textId="77777777" w:rsidR="0033552C" w:rsidRDefault="0033552C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  <w:rPr>
          <w:bCs/>
          <w:szCs w:val="22"/>
        </w:rPr>
      </w:pPr>
      <w:r w:rsidRPr="007D1BDB">
        <w:rPr>
          <w:b/>
          <w:szCs w:val="22"/>
        </w:rPr>
        <w:tab/>
        <w:t>(A)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42</w:t>
      </w:r>
      <w:r w:rsidRPr="007D1BDB">
        <w:rPr>
          <w:b/>
          <w:szCs w:val="22"/>
        </w:rPr>
        <w:tab/>
      </w:r>
      <w:r>
        <w:rPr>
          <w:b/>
          <w:szCs w:val="22"/>
        </w:rPr>
        <w:tab/>
      </w:r>
      <w:r w:rsidRPr="007D1BDB">
        <w:rPr>
          <w:b/>
          <w:szCs w:val="22"/>
        </w:rPr>
        <w:t>(B)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32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(C)</w:t>
      </w:r>
      <w:r>
        <w:rPr>
          <w:b/>
          <w:szCs w:val="22"/>
        </w:rPr>
        <w:t xml:space="preserve">  </w:t>
      </w:r>
      <w:r w:rsidRPr="007D1BDB">
        <w:rPr>
          <w:bCs/>
          <w:szCs w:val="22"/>
        </w:rPr>
        <w:t>26</w:t>
      </w:r>
      <w:r>
        <w:rPr>
          <w:bCs/>
          <w:szCs w:val="22"/>
        </w:rPr>
        <w:tab/>
      </w:r>
      <w:r w:rsidRPr="007D1BDB">
        <w:rPr>
          <w:b/>
          <w:szCs w:val="22"/>
        </w:rPr>
        <w:tab/>
        <w:t>(D)</w:t>
      </w:r>
      <w:r>
        <w:rPr>
          <w:b/>
          <w:szCs w:val="22"/>
        </w:rPr>
        <w:t xml:space="preserve">  </w:t>
      </w:r>
      <w:r>
        <w:rPr>
          <w:bCs/>
          <w:szCs w:val="22"/>
        </w:rPr>
        <w:t>18</w:t>
      </w:r>
    </w:p>
    <w:p w14:paraId="37C304E9" w14:textId="77777777" w:rsidR="0033552C" w:rsidRDefault="0033552C" w:rsidP="0033552C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  <w:rPr>
          <w:bCs/>
          <w:szCs w:val="22"/>
        </w:rPr>
      </w:pPr>
    </w:p>
    <w:p w14:paraId="7098E00B" w14:textId="33D7F4F7" w:rsidR="009C5FCF" w:rsidRDefault="009C5FCF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06950BFD" w14:textId="77777777" w:rsidR="00393C8A" w:rsidRDefault="00393C8A" w:rsidP="00B3090E">
      <w:pPr>
        <w:pStyle w:val="QUESTAO1"/>
        <w:spacing w:after="240"/>
      </w:pPr>
    </w:p>
    <w:p w14:paraId="4F8333C2" w14:textId="17E9FCD4" w:rsidR="004A38C1" w:rsidRDefault="009C5FCF" w:rsidP="00AA3726">
      <w:pPr>
        <w:pStyle w:val="QUESTAO1"/>
        <w:spacing w:after="240" w:line="480" w:lineRule="auto"/>
        <w:rPr>
          <w:szCs w:val="22"/>
        </w:rPr>
      </w:pPr>
      <w:r>
        <w:rPr>
          <w:noProof/>
          <w:szCs w:val="22"/>
        </w:rPr>
        <w:drawing>
          <wp:anchor distT="0" distB="0" distL="114300" distR="114300" simplePos="0" relativeHeight="251751424" behindDoc="0" locked="0" layoutInCell="1" allowOverlap="1" wp14:anchorId="5E4707A1" wp14:editId="16F74238">
            <wp:simplePos x="0" y="0"/>
            <wp:positionH relativeFrom="column">
              <wp:posOffset>3456305</wp:posOffset>
            </wp:positionH>
            <wp:positionV relativeFrom="paragraph">
              <wp:posOffset>432435</wp:posOffset>
            </wp:positionV>
            <wp:extent cx="2594610" cy="1574165"/>
            <wp:effectExtent l="0" t="0" r="0" b="6985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594610" cy="1574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52C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77B75C4" wp14:editId="0F26A614">
                <wp:extent cx="216000" cy="216000"/>
                <wp:effectExtent l="0" t="0" r="0" b="0"/>
                <wp:docPr id="213" name="Oval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B8D09AE" w14:textId="77777777" w:rsidR="0033552C" w:rsidRPr="000D632F" w:rsidRDefault="0033552C" w:rsidP="0033552C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77B75C4" id="Oval 213" o:spid="_x0000_s107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UncS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tSdx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B8D09AE" w14:textId="77777777" w:rsidR="0033552C" w:rsidRPr="000D632F" w:rsidRDefault="0033552C" w:rsidP="0033552C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33552C" w:rsidRPr="004E7A84">
        <w:tab/>
      </w:r>
      <w:r w:rsidR="004A38C1" w:rsidRPr="004A38C1">
        <w:rPr>
          <w:szCs w:val="22"/>
        </w:rPr>
        <w:t>Na figura ao lado podes observar o calendário do mês de janeiro de 2023.</w:t>
      </w:r>
    </w:p>
    <w:p w14:paraId="000D084C" w14:textId="26CC3F73" w:rsidR="00855161" w:rsidRPr="00735AAF" w:rsidRDefault="00855161" w:rsidP="00B3090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  <w:rPr>
          <w:bCs/>
          <w:szCs w:val="22"/>
        </w:rPr>
      </w:pPr>
      <w:r>
        <w:rPr>
          <w:b/>
          <w:szCs w:val="22"/>
        </w:rPr>
        <w:tab/>
      </w:r>
      <w:r w:rsidR="00B3090E">
        <w:rPr>
          <w:b/>
          <w:szCs w:val="22"/>
        </w:rPr>
        <w:t>6.1.</w:t>
      </w:r>
      <w:r>
        <w:rPr>
          <w:b/>
          <w:szCs w:val="22"/>
        </w:rPr>
        <w:t xml:space="preserve">  </w:t>
      </w:r>
      <w:r w:rsidR="00B3090E" w:rsidRPr="00B3090E">
        <w:rPr>
          <w:bCs/>
          <w:szCs w:val="22"/>
        </w:rPr>
        <w:t xml:space="preserve">Quantos domingos tem o mês de janeiro de </w:t>
      </w:r>
      <w:r w:rsidR="00B3090E">
        <w:rPr>
          <w:bCs/>
          <w:szCs w:val="22"/>
        </w:rPr>
        <w:tab/>
      </w:r>
      <w:r w:rsidR="00B3090E" w:rsidRPr="00B3090E">
        <w:rPr>
          <w:bCs/>
          <w:szCs w:val="22"/>
        </w:rPr>
        <w:t>2023 cujo dia é um número primo?</w:t>
      </w:r>
    </w:p>
    <w:p w14:paraId="3F134112" w14:textId="04AAEF41" w:rsidR="00B3090E" w:rsidRPr="00B3090E" w:rsidRDefault="00B3090E" w:rsidP="00B3090E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</w:pPr>
      <w:r>
        <w:rPr>
          <w:b/>
          <w:bCs/>
        </w:rPr>
        <w:tab/>
        <w:t>6.2.</w:t>
      </w:r>
      <w:r w:rsidR="00855161">
        <w:rPr>
          <w:b/>
          <w:bCs/>
        </w:rPr>
        <w:t xml:space="preserve">  </w:t>
      </w:r>
      <w:r w:rsidRPr="00B3090E">
        <w:rPr>
          <w:bCs/>
          <w:szCs w:val="22"/>
        </w:rPr>
        <w:t>Quantos</w:t>
      </w:r>
      <w:r w:rsidRPr="00B3090E">
        <w:t xml:space="preserve"> números primos podes observar no </w:t>
      </w:r>
      <w:r>
        <w:tab/>
      </w:r>
      <w:r w:rsidRPr="00B3090E">
        <w:t>calendário?</w:t>
      </w:r>
    </w:p>
    <w:p w14:paraId="0F03F6FF" w14:textId="681BFE78" w:rsidR="00855161" w:rsidRPr="001748E1" w:rsidRDefault="00855161" w:rsidP="00AA3726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/>
        <w:ind w:left="284" w:hanging="284"/>
      </w:pPr>
    </w:p>
    <w:p w14:paraId="15496FF9" w14:textId="005B5C39" w:rsidR="004A38C1" w:rsidRDefault="004A38C1" w:rsidP="004A38C1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FA0AEE4" wp14:editId="58BDFB92">
                <wp:extent cx="216000" cy="216000"/>
                <wp:effectExtent l="0" t="0" r="0" b="0"/>
                <wp:docPr id="218" name="Oval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D6F7E4" w14:textId="7820CCEF" w:rsidR="004A38C1" w:rsidRPr="00B3090E" w:rsidRDefault="00B3090E" w:rsidP="004A38C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FA0AEE4" id="Oval 218" o:spid="_x0000_s107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F14fwIAAGQFAAAOAAAAZHJzL2Uyb0RvYy54bWysVEtv2zAMvg/YfxB0X+10Xd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XZR/pbGOA3M+vI2AG59Wp6KY7VZCkdrCI7674qzUxN+edM&#10;MtHUFEdIqVya9apG1KoP/wE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7oXXh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9D6F7E4" w14:textId="7820CCEF" w:rsidR="004A38C1" w:rsidRPr="00B3090E" w:rsidRDefault="00B3090E" w:rsidP="004A38C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3090E">
        <w:t>Do</w:t>
      </w:r>
      <w:r w:rsidR="00B3090E" w:rsidRPr="00B3090E">
        <w:t xml:space="preserve"> conjunto dos divisores de 50, quantos elementos são números primos?</w:t>
      </w:r>
    </w:p>
    <w:p w14:paraId="1BF78DFB" w14:textId="0E40927E" w:rsidR="004A38C1" w:rsidRDefault="00393C8A" w:rsidP="004A38C1">
      <w:pPr>
        <w:pStyle w:val="QUESTAO1"/>
        <w:spacing w:line="480" w:lineRule="auto"/>
      </w:pPr>
      <w:r w:rsidRPr="006C4701">
        <w:rPr>
          <w:noProof/>
        </w:rPr>
        <w:drawing>
          <wp:anchor distT="0" distB="0" distL="114300" distR="114300" simplePos="0" relativeHeight="251753472" behindDoc="1" locked="0" layoutInCell="1" allowOverlap="1" wp14:anchorId="30DF574D" wp14:editId="0B68F39F">
            <wp:simplePos x="0" y="0"/>
            <wp:positionH relativeFrom="column">
              <wp:posOffset>444500</wp:posOffset>
            </wp:positionH>
            <wp:positionV relativeFrom="paragraph">
              <wp:posOffset>254800</wp:posOffset>
            </wp:positionV>
            <wp:extent cx="1581150" cy="1424940"/>
            <wp:effectExtent l="0" t="0" r="0" b="3810"/>
            <wp:wrapTight wrapText="bothSides">
              <wp:wrapPolygon edited="0">
                <wp:start x="0" y="0"/>
                <wp:lineTo x="0" y="21369"/>
                <wp:lineTo x="21340" y="21369"/>
                <wp:lineTo x="21340" y="0"/>
                <wp:lineTo x="0" y="0"/>
              </wp:wrapPolygon>
            </wp:wrapTight>
            <wp:docPr id="36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14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1424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C4701" w:rsidRPr="006C4701">
        <w:rPr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CA98ABC" wp14:editId="5456DD99">
                <wp:simplePos x="0" y="0"/>
                <wp:positionH relativeFrom="column">
                  <wp:posOffset>2108421</wp:posOffset>
                </wp:positionH>
                <wp:positionV relativeFrom="paragraph">
                  <wp:posOffset>255684</wp:posOffset>
                </wp:positionV>
                <wp:extent cx="1800225" cy="1228725"/>
                <wp:effectExtent l="495300" t="19050" r="47625" b="47625"/>
                <wp:wrapNone/>
                <wp:docPr id="34" name="Bolha de Discurso: 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0225" cy="1228725"/>
                        </a:xfrm>
                        <a:prstGeom prst="wedgeEllipseCallout">
                          <a:avLst>
                            <a:gd name="adj1" fmla="val -76766"/>
                            <a:gd name="adj2" fmla="val 7616"/>
                          </a:avLst>
                        </a:prstGeom>
                        <a:ln w="9525">
                          <a:solidFill>
                            <a:srgbClr val="00B1C5"/>
                          </a:solidFill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46CC6C" w14:textId="5B7AEC43" w:rsidR="006C4701" w:rsidRPr="007E7E02" w:rsidRDefault="006C4701" w:rsidP="006C4701">
                            <w:pPr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937B41">
                              <w:rPr>
                                <w:rFonts w:ascii="Arial" w:hAnsi="Arial" w:cs="Arial"/>
                              </w:rPr>
                              <w:t xml:space="preserve">Qual é o número primo que é divisor de </w:t>
                            </w:r>
                            <w:r>
                              <w:rPr>
                                <w:rFonts w:ascii="Arial" w:hAnsi="Arial" w:cs="Arial"/>
                              </w:rPr>
                              <w:t>35</w:t>
                            </w:r>
                            <w:r w:rsidRPr="00937B41">
                              <w:rPr>
                                <w:rFonts w:ascii="Arial" w:hAnsi="Arial" w:cs="Arial"/>
                              </w:rPr>
                              <w:t xml:space="preserve"> e de </w:t>
                            </w:r>
                            <w:r>
                              <w:rPr>
                                <w:rFonts w:ascii="Arial" w:hAnsi="Arial" w:cs="Arial"/>
                              </w:rPr>
                              <w:t>49</w:t>
                            </w:r>
                            <w:r w:rsidRPr="00937B41">
                              <w:rPr>
                                <w:rFonts w:ascii="Arial" w:hAnsi="Arial" w:cs="Arial"/>
                              </w:rPr>
                              <w:t>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A98ABC" id="_x0000_s1076" type="#_x0000_t63" style="position:absolute;left:0;text-align:left;margin-left:166pt;margin-top:20.15pt;width:141.75pt;height:96.7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" adj="-5781,12445" fillcolor="white [3201]" strokecolor="#00b1c5">
                <v:textbox>
                  <w:txbxContent>
                    <w:p w14:paraId="4F46CC6C" w14:textId="5B7AEC43" w:rsidR="006C4701" w:rsidRPr="007E7E02" w:rsidRDefault="006C4701" w:rsidP="006C4701">
                      <w:pPr>
                        <w:jc w:val="center"/>
                        <w:rPr>
                          <w:rFonts w:ascii="Arial" w:hAnsi="Arial" w:cs="Arial"/>
                        </w:rPr>
                      </w:pPr>
                      <w:r w:rsidRPr="00937B41">
                        <w:rPr>
                          <w:rFonts w:ascii="Arial" w:hAnsi="Arial" w:cs="Arial"/>
                        </w:rPr>
                        <w:t xml:space="preserve">Qual é o número primo que é divisor de </w:t>
                      </w:r>
                      <w:r>
                        <w:rPr>
                          <w:rFonts w:ascii="Arial" w:hAnsi="Arial" w:cs="Arial"/>
                        </w:rPr>
                        <w:t>35</w:t>
                      </w:r>
                      <w:r w:rsidRPr="00937B41">
                        <w:rPr>
                          <w:rFonts w:ascii="Arial" w:hAnsi="Arial" w:cs="Arial"/>
                        </w:rPr>
                        <w:t xml:space="preserve"> e de </w:t>
                      </w:r>
                      <w:r>
                        <w:rPr>
                          <w:rFonts w:ascii="Arial" w:hAnsi="Arial" w:cs="Arial"/>
                        </w:rPr>
                        <w:t>49</w:t>
                      </w:r>
                      <w:r w:rsidRPr="00937B41">
                        <w:rPr>
                          <w:rFonts w:ascii="Arial" w:hAnsi="Arial" w:cs="Arial"/>
                        </w:rPr>
                        <w:t>?</w:t>
                      </w:r>
                    </w:p>
                  </w:txbxContent>
                </v:textbox>
              </v:shape>
            </w:pict>
          </mc:Fallback>
        </mc:AlternateContent>
      </w:r>
      <w:r w:rsidR="004A38C1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094082E" wp14:editId="23801152">
                <wp:extent cx="216000" cy="216000"/>
                <wp:effectExtent l="0" t="0" r="0" b="0"/>
                <wp:docPr id="220" name="Oval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77B13E8" w14:textId="74E65E6E" w:rsidR="004A38C1" w:rsidRPr="00E4687D" w:rsidRDefault="00B3090E" w:rsidP="004A38C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094082E" id="Oval 220" o:spid="_x0000_s107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Fiifg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2xKT2uoDw+BBegHJ3p5Y/Bv3oqYHkTASUEC&#10;4PSnezy0ha7iMEicNRB+vPVO9khg1HLW4eRVPH7fiqA4s18dUpvGdBTCKKxHwW3bFSAjZrhXvMwi&#10;OoRkR1EHaF9wKSwpCqqEkxir4jKF8bJK/QbAtSLVcpnNcBy9SLfuyUsCp8YSNZ/3LyL4gcIJuX8H&#10;41S+onFvS54OltsE2mSOH/s4tBxHOXNnWDu0K369Z6vjclz8BA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WYhYon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77B13E8" w14:textId="74E65E6E" w:rsidR="004A38C1" w:rsidRPr="00E4687D" w:rsidRDefault="00B3090E" w:rsidP="004A38C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4A38C1" w:rsidRPr="004E7A84">
        <w:tab/>
      </w:r>
    </w:p>
    <w:p w14:paraId="5E81F8C7" w14:textId="7A99B2DF" w:rsidR="006C4701" w:rsidRDefault="006C4701" w:rsidP="004A38C1">
      <w:pPr>
        <w:pStyle w:val="QUESTAO1"/>
        <w:spacing w:line="480" w:lineRule="auto"/>
      </w:pPr>
    </w:p>
    <w:p w14:paraId="6D0E1E98" w14:textId="5E4091FC" w:rsidR="006C4701" w:rsidRDefault="006C4701" w:rsidP="00393C8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</w:pPr>
    </w:p>
    <w:p w14:paraId="6E2D62CF" w14:textId="77777777" w:rsidR="00393C8A" w:rsidRPr="001748E1" w:rsidRDefault="00393C8A" w:rsidP="00393C8A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40" w:lineRule="auto"/>
        <w:ind w:left="284" w:hanging="284"/>
      </w:pPr>
    </w:p>
    <w:p w14:paraId="4F6422BF" w14:textId="3E22E1CE" w:rsidR="006C4701" w:rsidRDefault="006C4701" w:rsidP="006C4701">
      <w:pPr>
        <w:pStyle w:val="QUESTAO1"/>
        <w:spacing w:after="240"/>
      </w:pPr>
      <w:r w:rsidRPr="006C4701">
        <w:rPr>
          <w:noProof/>
        </w:rPr>
        <w:drawing>
          <wp:anchor distT="0" distB="0" distL="114300" distR="114300" simplePos="0" relativeHeight="251758592" behindDoc="0" locked="0" layoutInCell="1" allowOverlap="1" wp14:anchorId="4AF702BA" wp14:editId="03254F5C">
            <wp:simplePos x="0" y="0"/>
            <wp:positionH relativeFrom="column">
              <wp:posOffset>3905084</wp:posOffset>
            </wp:positionH>
            <wp:positionV relativeFrom="paragraph">
              <wp:posOffset>193040</wp:posOffset>
            </wp:positionV>
            <wp:extent cx="2011224" cy="1440000"/>
            <wp:effectExtent l="0" t="0" r="8255" b="8255"/>
            <wp:wrapThrough wrapText="bothSides">
              <wp:wrapPolygon edited="0">
                <wp:start x="0" y="0"/>
                <wp:lineTo x="0" y="21438"/>
                <wp:lineTo x="21484" y="21438"/>
                <wp:lineTo x="21484" y="0"/>
                <wp:lineTo x="0" y="0"/>
              </wp:wrapPolygon>
            </wp:wrapThrough>
            <wp:docPr id="39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Imagem 35"/>
                    <pic:cNvPicPr>
                      <a:picLocks noChangeAspect="1" noChangeArrowheads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224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F95E9A1" wp14:editId="4962245C">
                <wp:extent cx="216000" cy="216000"/>
                <wp:effectExtent l="0" t="0" r="0" b="0"/>
                <wp:docPr id="38" name="Oval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3A4A17" w14:textId="3304AF73" w:rsidR="006C4701" w:rsidRPr="00B3090E" w:rsidRDefault="006C4701" w:rsidP="006C470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F95E9A1" id="Oval 38" o:spid="_x0000_s107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ZGJx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53A4A17" w14:textId="3304AF73" w:rsidR="006C4701" w:rsidRPr="00B3090E" w:rsidRDefault="006C4701" w:rsidP="006C470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6C4701">
        <w:t xml:space="preserve">Uma </w:t>
      </w:r>
      <w:r w:rsidRPr="006C4701">
        <w:rPr>
          <w:szCs w:val="22"/>
        </w:rPr>
        <w:t>papelaria</w:t>
      </w:r>
      <w:r w:rsidRPr="006C4701">
        <w:t xml:space="preserve"> encomendou sete pacotes de lápis de cera.</w:t>
      </w:r>
      <w:r>
        <w:t xml:space="preserve"> </w:t>
      </w:r>
      <w:r w:rsidRPr="006C4701">
        <w:t>Cada pacote tem sete caixas, cada caixa tem sete conjuntos e cada conjunto tem sete lápis de cera.</w:t>
      </w:r>
      <w:r>
        <w:br/>
      </w:r>
      <w:r>
        <w:br/>
      </w:r>
      <w:r w:rsidRPr="006C4701">
        <w:t xml:space="preserve">Qual é a potência que representa o número de lápis de cera que a papelaria encomendou? </w:t>
      </w:r>
    </w:p>
    <w:p w14:paraId="6D0F2EC0" w14:textId="7A99DD38" w:rsidR="006C4701" w:rsidRPr="007E7E02" w:rsidRDefault="006C4701" w:rsidP="006C4701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276" w:lineRule="auto"/>
        <w:ind w:left="993" w:hanging="568"/>
        <w:rPr>
          <w:bCs/>
          <w:i/>
          <w:iCs/>
          <w:szCs w:val="22"/>
        </w:rPr>
      </w:pPr>
      <w:r>
        <w:rPr>
          <w:b/>
          <w:szCs w:val="22"/>
        </w:rPr>
        <w:t>(A)</w:t>
      </w:r>
      <w:r w:rsidR="00393C8A">
        <w:rPr>
          <w:b/>
          <w:szCs w:val="22"/>
        </w:rPr>
        <w:t xml:space="preserve">  </w:t>
      </w:r>
      <w:r w:rsidRPr="00937B41">
        <w:rPr>
          <w:b/>
          <w:position w:val="-6"/>
          <w:szCs w:val="22"/>
        </w:rPr>
        <w:object w:dxaOrig="279" w:dyaOrig="300" w14:anchorId="6E7E051E">
          <v:shape id="_x0000_i1060" type="#_x0000_t75" style="width:12.75pt;height:15pt" o:ole="">
            <v:imagedata r:id="rId90" o:title=""/>
          </v:shape>
          <o:OLEObject Type="Embed" ProgID="Equation.DSMT4" ShapeID="_x0000_i1060" DrawAspect="Content" ObjectID="_1731565064" r:id="rId91"/>
        </w:object>
      </w:r>
      <w:r>
        <w:rPr>
          <w:b/>
          <w:szCs w:val="22"/>
        </w:rPr>
        <w:tab/>
      </w:r>
      <w:r w:rsidR="00393C8A">
        <w:rPr>
          <w:b/>
          <w:szCs w:val="22"/>
        </w:rPr>
        <w:tab/>
      </w:r>
      <w:r w:rsidRPr="002715CE">
        <w:rPr>
          <w:b/>
          <w:szCs w:val="22"/>
        </w:rPr>
        <w:t>(B)</w:t>
      </w:r>
      <w:r w:rsidR="00393C8A">
        <w:rPr>
          <w:b/>
          <w:szCs w:val="22"/>
        </w:rPr>
        <w:t xml:space="preserve">  </w:t>
      </w:r>
      <w:r w:rsidRPr="00937B41">
        <w:rPr>
          <w:b/>
          <w:position w:val="-4"/>
          <w:szCs w:val="22"/>
        </w:rPr>
        <w:object w:dxaOrig="279" w:dyaOrig="279" w14:anchorId="73974828">
          <v:shape id="_x0000_i1061" type="#_x0000_t75" style="width:12.75pt;height:12.75pt" o:ole="">
            <v:imagedata r:id="rId92" o:title=""/>
          </v:shape>
          <o:OLEObject Type="Embed" ProgID="Equation.DSMT4" ShapeID="_x0000_i1061" DrawAspect="Content" ObjectID="_1731565065" r:id="rId93"/>
        </w:object>
      </w:r>
      <w:r>
        <w:rPr>
          <w:b/>
          <w:szCs w:val="22"/>
        </w:rPr>
        <w:tab/>
      </w:r>
      <w:r w:rsidR="00393C8A"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C</w:t>
      </w:r>
      <w:r w:rsidRPr="002715CE">
        <w:rPr>
          <w:b/>
          <w:szCs w:val="22"/>
        </w:rPr>
        <w:t>)</w:t>
      </w:r>
      <w:r w:rsidR="00393C8A">
        <w:rPr>
          <w:b/>
          <w:szCs w:val="22"/>
        </w:rPr>
        <w:t xml:space="preserve">  </w:t>
      </w:r>
      <w:r w:rsidRPr="00937B41">
        <w:rPr>
          <w:b/>
          <w:position w:val="-4"/>
          <w:szCs w:val="22"/>
        </w:rPr>
        <w:object w:dxaOrig="279" w:dyaOrig="279" w14:anchorId="0DB814E7">
          <v:shape id="_x0000_i1062" type="#_x0000_t75" style="width:12.75pt;height:12.75pt" o:ole="">
            <v:imagedata r:id="rId94" o:title=""/>
          </v:shape>
          <o:OLEObject Type="Embed" ProgID="Equation.DSMT4" ShapeID="_x0000_i1062" DrawAspect="Content" ObjectID="_1731565066" r:id="rId95"/>
        </w:object>
      </w:r>
      <w:r w:rsidR="00393C8A">
        <w:rPr>
          <w:b/>
          <w:szCs w:val="22"/>
        </w:rPr>
        <w:tab/>
      </w:r>
      <w:r>
        <w:rPr>
          <w:b/>
          <w:szCs w:val="22"/>
        </w:rPr>
        <w:tab/>
      </w:r>
      <w:r w:rsidRPr="002715CE">
        <w:rPr>
          <w:b/>
          <w:szCs w:val="22"/>
        </w:rPr>
        <w:t>(</w:t>
      </w:r>
      <w:r>
        <w:rPr>
          <w:b/>
          <w:szCs w:val="22"/>
        </w:rPr>
        <w:t>D</w:t>
      </w:r>
      <w:r w:rsidRPr="002715CE">
        <w:rPr>
          <w:b/>
          <w:szCs w:val="22"/>
        </w:rPr>
        <w:t>)</w:t>
      </w:r>
      <w:r w:rsidR="00393C8A">
        <w:rPr>
          <w:b/>
          <w:szCs w:val="22"/>
        </w:rPr>
        <w:t xml:space="preserve">  </w:t>
      </w:r>
      <w:r w:rsidRPr="00937B41">
        <w:rPr>
          <w:b/>
          <w:position w:val="-4"/>
          <w:szCs w:val="22"/>
        </w:rPr>
        <w:object w:dxaOrig="279" w:dyaOrig="279" w14:anchorId="6A06AAD2">
          <v:shape id="_x0000_i1063" type="#_x0000_t75" style="width:12.75pt;height:12.75pt" o:ole="">
            <v:imagedata r:id="rId96" o:title=""/>
          </v:shape>
          <o:OLEObject Type="Embed" ProgID="Equation.DSMT4" ShapeID="_x0000_i1063" DrawAspect="Content" ObjectID="_1731565067" r:id="rId97"/>
        </w:object>
      </w:r>
    </w:p>
    <w:p w14:paraId="56968632" w14:textId="48AD4308" w:rsidR="004A38C1" w:rsidRDefault="004A38C1" w:rsidP="00393C8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E7CF47A" wp14:editId="5519B025">
                <wp:extent cx="262393" cy="216000"/>
                <wp:effectExtent l="0" t="0" r="4445" b="0"/>
                <wp:docPr id="32" name="Oval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316AEFE" w14:textId="096F37F7" w:rsidR="004A38C1" w:rsidRPr="000D632F" w:rsidRDefault="00393C8A" w:rsidP="004A38C1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E7CF47A" id="Oval 32" o:spid="_x0000_s1079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Cf/kvF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1316AEFE" w14:textId="096F37F7" w:rsidR="004A38C1" w:rsidRPr="000D632F" w:rsidRDefault="00393C8A" w:rsidP="004A38C1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393C8A" w:rsidRPr="00393C8A">
        <w:t>Calcula, sem utilizar a calculadora.</w:t>
      </w:r>
    </w:p>
    <w:p w14:paraId="4A1F47E2" w14:textId="21C56363" w:rsidR="00393C8A" w:rsidRDefault="00CE7043" w:rsidP="00280379">
      <w:pPr>
        <w:pStyle w:val="QUESTAO1"/>
        <w:tabs>
          <w:tab w:val="clear" w:pos="113"/>
          <w:tab w:val="left" w:pos="2552"/>
          <w:tab w:val="left" w:pos="3119"/>
          <w:tab w:val="left" w:pos="4678"/>
          <w:tab w:val="left" w:pos="5245"/>
          <w:tab w:val="left" w:pos="6804"/>
          <w:tab w:val="left" w:pos="7371"/>
        </w:tabs>
        <w:spacing w:before="0" w:afterLines="60" w:after="144" w:line="480" w:lineRule="auto"/>
        <w:ind w:left="993" w:hanging="568"/>
      </w:pPr>
      <w:r>
        <w:rPr>
          <w:b/>
          <w:szCs w:val="22"/>
        </w:rPr>
        <w:t>10.1.</w:t>
      </w:r>
      <w:r w:rsidR="00393C8A">
        <w:rPr>
          <w:b/>
          <w:szCs w:val="22"/>
        </w:rPr>
        <w:t xml:space="preserve">  </w:t>
      </w:r>
      <w:r w:rsidR="00393C8A" w:rsidRPr="007C3F92">
        <w:rPr>
          <w:position w:val="-6"/>
        </w:rPr>
        <w:object w:dxaOrig="700" w:dyaOrig="300" w14:anchorId="2F1EC90A">
          <v:shape id="_x0000_i1064" type="#_x0000_t75" style="width:35.25pt;height:15pt" o:ole="">
            <v:imagedata r:id="rId98" o:title=""/>
          </v:shape>
          <o:OLEObject Type="Embed" ProgID="Equation.DSMT4" ShapeID="_x0000_i1064" DrawAspect="Content" ObjectID="_1731565068" r:id="rId99"/>
        </w:object>
      </w:r>
      <w:r w:rsidR="00393C8A">
        <w:rPr>
          <w:b/>
          <w:szCs w:val="22"/>
        </w:rPr>
        <w:tab/>
      </w:r>
      <w:r w:rsidR="00393C8A">
        <w:rPr>
          <w:b/>
          <w:szCs w:val="22"/>
        </w:rPr>
        <w:tab/>
      </w:r>
      <w:r>
        <w:rPr>
          <w:b/>
          <w:szCs w:val="22"/>
        </w:rPr>
        <w:t>10.2.</w:t>
      </w:r>
      <w:r w:rsidR="00393C8A">
        <w:rPr>
          <w:b/>
          <w:szCs w:val="22"/>
        </w:rPr>
        <w:t xml:space="preserve">  </w:t>
      </w:r>
      <w:r w:rsidR="00393C8A" w:rsidRPr="007C3F92">
        <w:rPr>
          <w:position w:val="-4"/>
        </w:rPr>
        <w:object w:dxaOrig="620" w:dyaOrig="279" w14:anchorId="2AB814BF">
          <v:shape id="_x0000_i1065" type="#_x0000_t75" style="width:31.5pt;height:12.75pt" o:ole="">
            <v:imagedata r:id="rId100" o:title=""/>
          </v:shape>
          <o:OLEObject Type="Embed" ProgID="Equation.DSMT4" ShapeID="_x0000_i1065" DrawAspect="Content" ObjectID="_1731565069" r:id="rId101"/>
        </w:object>
      </w:r>
      <w:r w:rsidR="00393C8A">
        <w:rPr>
          <w:b/>
          <w:szCs w:val="22"/>
        </w:rPr>
        <w:tab/>
      </w:r>
      <w:r w:rsidR="00393C8A">
        <w:rPr>
          <w:b/>
          <w:szCs w:val="22"/>
        </w:rPr>
        <w:tab/>
      </w:r>
      <w:r>
        <w:rPr>
          <w:b/>
          <w:szCs w:val="22"/>
        </w:rPr>
        <w:t>10.3.</w:t>
      </w:r>
      <w:r w:rsidR="00393C8A">
        <w:rPr>
          <w:b/>
          <w:szCs w:val="22"/>
        </w:rPr>
        <w:t xml:space="preserve">  </w:t>
      </w:r>
      <w:r w:rsidR="00393C8A" w:rsidRPr="007C3F92">
        <w:rPr>
          <w:position w:val="-6"/>
        </w:rPr>
        <w:object w:dxaOrig="1160" w:dyaOrig="300" w14:anchorId="7D8A649C">
          <v:shape id="_x0000_i1066" type="#_x0000_t75" style="width:59.25pt;height:15pt" o:ole="">
            <v:imagedata r:id="rId102" o:title=""/>
          </v:shape>
          <o:OLEObject Type="Embed" ProgID="Equation.DSMT4" ShapeID="_x0000_i1066" DrawAspect="Content" ObjectID="_1731565070" r:id="rId103"/>
        </w:object>
      </w:r>
    </w:p>
    <w:p w14:paraId="5F745D58" w14:textId="77777777" w:rsidR="00393C8A" w:rsidRDefault="00393C8A" w:rsidP="00280379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E1C705C" wp14:editId="55875A4D">
                <wp:extent cx="262393" cy="216000"/>
                <wp:effectExtent l="0" t="0" r="4445" b="0"/>
                <wp:docPr id="40" name="Oval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0FF06C0" w14:textId="259402E8" w:rsidR="00393C8A" w:rsidRPr="000D632F" w:rsidRDefault="00393C8A" w:rsidP="00393C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E1C705C" id="Oval 40" o:spid="_x0000_s1080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Dl3+8I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40FF06C0" w14:textId="259402E8" w:rsidR="00393C8A" w:rsidRPr="000D632F" w:rsidRDefault="00393C8A" w:rsidP="00393C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3C8A">
        <w:t xml:space="preserve">Qual é a base e o expoente da potência </w:t>
      </w:r>
      <w:r w:rsidRPr="007C3F92">
        <w:rPr>
          <w:position w:val="-6"/>
        </w:rPr>
        <w:object w:dxaOrig="279" w:dyaOrig="300" w14:anchorId="0B28D15C">
          <v:shape id="_x0000_i1067" type="#_x0000_t75" style="width:12.75pt;height:15pt" o:ole="">
            <v:imagedata r:id="rId104" o:title=""/>
          </v:shape>
          <o:OLEObject Type="Embed" ProgID="Equation.DSMT4" ShapeID="_x0000_i1067" DrawAspect="Content" ObjectID="_1731565071" r:id="rId105"/>
        </w:object>
      </w:r>
      <w:r w:rsidRPr="00393C8A">
        <w:t>?</w:t>
      </w:r>
    </w:p>
    <w:p w14:paraId="45B06ABC" w14:textId="040B95CE" w:rsidR="00393C8A" w:rsidRPr="00393C8A" w:rsidRDefault="00393C8A" w:rsidP="00393C8A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C04F8C5" wp14:editId="44A0142A">
                <wp:extent cx="262393" cy="216000"/>
                <wp:effectExtent l="0" t="0" r="4445" b="0"/>
                <wp:docPr id="41" name="Oval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B3F986D" w14:textId="0F8FBA47" w:rsidR="00393C8A" w:rsidRPr="000D632F" w:rsidRDefault="00393C8A" w:rsidP="00393C8A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C04F8C5" id="Oval 41" o:spid="_x0000_s1081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CAZcVi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5B3F986D" w14:textId="0F8FBA47" w:rsidR="00393C8A" w:rsidRPr="000D632F" w:rsidRDefault="00393C8A" w:rsidP="00393C8A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393C8A">
        <w:t>O João abriu um livro e calculou a soma dos números das páginas e obteve  101 .</w:t>
      </w:r>
      <w:r w:rsidR="00280379">
        <w:br/>
      </w:r>
      <w:r w:rsidRPr="00393C8A">
        <w:t>Qual é o número da página da esquerda?</w:t>
      </w:r>
    </w:p>
    <w:p w14:paraId="7CFBB216" w14:textId="12CC2F16" w:rsidR="00280379" w:rsidRPr="00E3612D" w:rsidRDefault="0033552C" w:rsidP="00280379">
      <w:pPr>
        <w:pStyle w:val="TITULOFICHAS"/>
        <w:rPr>
          <w:lang w:val="pt-PT"/>
        </w:rPr>
      </w:pPr>
      <w:r w:rsidRPr="00280379">
        <w:rPr>
          <w:b w:val="0"/>
          <w:szCs w:val="22"/>
          <w:lang w:val="pt-PT"/>
        </w:rPr>
        <w:br w:type="page"/>
      </w:r>
      <w:r w:rsidR="00280379">
        <w:rPr>
          <w:lang w:val="pt-PT"/>
        </w:rPr>
        <w:lastRenderedPageBreak/>
        <w:t>Teste A +</w:t>
      </w:r>
    </w:p>
    <w:p w14:paraId="5EEBDF91" w14:textId="77777777" w:rsidR="00280379" w:rsidRPr="001F156B" w:rsidRDefault="00280379" w:rsidP="00280379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139327B3" wp14:editId="4C326114">
                <wp:extent cx="6119640" cy="792000"/>
                <wp:effectExtent l="12700" t="12700" r="14605" b="8255"/>
                <wp:docPr id="4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80379" w:rsidRPr="00DB2ED5" w14:paraId="5F5C4CE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E275F1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3D38B7E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59B652D" w14:textId="77777777" w:rsidR="00280379" w:rsidRPr="00DB2ED5" w:rsidRDefault="0028037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852154" w14:textId="26CCF96B" w:rsidR="00280379" w:rsidRPr="00DB2ED5" w:rsidRDefault="00280379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80379" w:rsidRPr="00DB2ED5" w14:paraId="3AE1A341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2FF65B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AEE7DA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A57CE95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59CEC37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01EDBC4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80379" w:rsidRPr="00DB2ED5" w14:paraId="7E92DC7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D40BF2A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7F2B295" w14:textId="77777777" w:rsidR="00280379" w:rsidRPr="00DB2ED5" w:rsidRDefault="00280379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4B9CF93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75D2541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B6AE2FC" w14:textId="77777777" w:rsidR="00280379" w:rsidRPr="00DB2ED5" w:rsidRDefault="00280379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632102C5" w14:textId="77777777" w:rsidR="00280379" w:rsidRPr="0005099D" w:rsidRDefault="00280379" w:rsidP="00280379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39327B3" id="_x0000_s1082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xkvHh0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80379" w:rsidRPr="00DB2ED5" w14:paraId="5F5C4CE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E275F1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3D38B7E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59B652D" w14:textId="77777777" w:rsidR="00280379" w:rsidRPr="00DB2ED5" w:rsidRDefault="0028037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5852154" w14:textId="26CCF96B" w:rsidR="00280379" w:rsidRPr="00DB2ED5" w:rsidRDefault="00280379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80379" w:rsidRPr="00DB2ED5" w14:paraId="3AE1A341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2FF65B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AEE7DA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A57CE95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59CEC37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01EDBC4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80379" w:rsidRPr="00DB2ED5" w14:paraId="7E92DC7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D40BF2A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7F2B295" w14:textId="77777777" w:rsidR="00280379" w:rsidRPr="00DB2ED5" w:rsidRDefault="00280379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74B9CF93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175D2541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B6AE2FC" w14:textId="77777777" w:rsidR="00280379" w:rsidRPr="00DB2ED5" w:rsidRDefault="00280379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632102C5" w14:textId="77777777" w:rsidR="00280379" w:rsidRPr="0005099D" w:rsidRDefault="00280379" w:rsidP="00280379"/>
                  </w:txbxContent>
                </v:textbox>
                <w10:anchorlock/>
              </v:roundrect>
            </w:pict>
          </mc:Fallback>
        </mc:AlternateContent>
      </w:r>
    </w:p>
    <w:p w14:paraId="19EC94F8" w14:textId="77777777" w:rsidR="00280379" w:rsidRDefault="00280379" w:rsidP="00280379">
      <w:pPr>
        <w:pStyle w:val="QUESTAO1"/>
        <w:spacing w:before="200" w:line="240" w:lineRule="auto"/>
      </w:pPr>
    </w:p>
    <w:p w14:paraId="1C2EF7D8" w14:textId="77777777" w:rsidR="00280379" w:rsidRDefault="00280379" w:rsidP="00280379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2442D11" wp14:editId="43C32398">
                <wp:extent cx="216000" cy="216000"/>
                <wp:effectExtent l="0" t="0" r="0" b="0"/>
                <wp:docPr id="43" name="Oval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74204E" w14:textId="77777777" w:rsidR="00280379" w:rsidRPr="00086D19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2442D11" id="Oval 43" o:spid="_x0000_s108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9YF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1g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0474204E" w14:textId="77777777" w:rsidR="00280379" w:rsidRPr="00086D19" w:rsidRDefault="00280379" w:rsidP="00280379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280379">
        <w:t>Dá um exemplo onde se aplique a seguinte propriedade.</w:t>
      </w:r>
    </w:p>
    <w:p w14:paraId="241BB906" w14:textId="24573218" w:rsidR="00280379" w:rsidRDefault="00E35125" w:rsidP="00280379">
      <w:pPr>
        <w:pStyle w:val="QUESTAO1"/>
        <w:spacing w:before="0"/>
        <w:jc w:val="center"/>
      </w:pPr>
      <w:r>
        <w:t>“</w:t>
      </w:r>
      <w:r w:rsidR="00280379" w:rsidRPr="00280379">
        <w:t>Se um número é múltiplo de outro e este é múltiplo de um terceiro,</w:t>
      </w:r>
      <w:r w:rsidR="00280379">
        <w:br/>
      </w:r>
      <w:r w:rsidR="00280379" w:rsidRPr="00280379">
        <w:t>então o primeiro é múltiplo do terceiro.</w:t>
      </w:r>
      <w:r>
        <w:t>”</w:t>
      </w:r>
    </w:p>
    <w:p w14:paraId="0E4753BE" w14:textId="5339BC30" w:rsidR="002822D6" w:rsidRDefault="00280379" w:rsidP="002822D6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B680A6" wp14:editId="30394434">
                <wp:extent cx="216000" cy="216000"/>
                <wp:effectExtent l="0" t="0" r="0" b="0"/>
                <wp:docPr id="45" name="Oval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607F08D" w14:textId="77777777" w:rsidR="00280379" w:rsidRPr="00E4687D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B680A6" id="Oval 45" o:spid="_x0000_s108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cUv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sws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btxS9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607F08D" w14:textId="77777777" w:rsidR="00280379" w:rsidRPr="00E4687D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2822D6" w:rsidRPr="002822D6">
        <w:t>A Maria quer comprar 50 garrafas de água.</w:t>
      </w:r>
    </w:p>
    <w:p w14:paraId="21A383BC" w14:textId="79B4834F" w:rsidR="00280379" w:rsidRPr="0090213D" w:rsidRDefault="00E1496B" w:rsidP="00E1496B">
      <w:pPr>
        <w:pStyle w:val="QUESTAO1"/>
        <w:spacing w:before="0" w:line="480" w:lineRule="auto"/>
      </w:pPr>
      <w:r>
        <w:tab/>
      </w:r>
      <w:r>
        <w:tab/>
      </w:r>
      <w:r w:rsidR="002822D6" w:rsidRPr="002822D6">
        <w:t>Pode comprar a água em embalagens de seis garrafas?</w:t>
      </w:r>
      <w:r>
        <w:t xml:space="preserve"> </w:t>
      </w:r>
      <w:r w:rsidR="002822D6" w:rsidRPr="002822D6">
        <w:t>Justifica a tua resposta.</w:t>
      </w:r>
    </w:p>
    <w:p w14:paraId="1B87B7FF" w14:textId="4EE1E704" w:rsidR="00E1496B" w:rsidRPr="00E1496B" w:rsidRDefault="00280379" w:rsidP="00E1496B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79B3049" wp14:editId="1FFA4B65">
                <wp:extent cx="216000" cy="216000"/>
                <wp:effectExtent l="0" t="0" r="0" b="0"/>
                <wp:docPr id="49" name="Oval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6FCD5D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79B3049" id="Oval 49" o:spid="_x0000_s108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70V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06FCD5D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E1496B" w:rsidRPr="00E1496B">
        <w:t>A Maria vai ao supermercado de 5 em 5 dias e o Bruno vai ao mesmo supermercado de 7 em 7 dias.</w:t>
      </w:r>
      <w:r w:rsidR="00E1496B">
        <w:t xml:space="preserve"> </w:t>
      </w:r>
      <w:r w:rsidR="00E1496B" w:rsidRPr="00E1496B">
        <w:t>Encontraram-se hoje.</w:t>
      </w:r>
    </w:p>
    <w:p w14:paraId="19018A1B" w14:textId="0A3F8F58" w:rsidR="00280379" w:rsidRDefault="00E1496B" w:rsidP="00E1496B">
      <w:pPr>
        <w:pStyle w:val="QUESTAO1"/>
        <w:spacing w:before="0" w:line="480" w:lineRule="auto"/>
      </w:pPr>
      <w:r>
        <w:tab/>
      </w:r>
      <w:r>
        <w:tab/>
      </w:r>
      <w:r w:rsidRPr="00E1496B">
        <w:t>Se forem sempre à mesma hora, daqui a quantos dias é que se voltarão a encontrar?</w:t>
      </w:r>
    </w:p>
    <w:p w14:paraId="436ACBA8" w14:textId="77777777" w:rsidR="00E1496B" w:rsidRDefault="00E1496B" w:rsidP="00E1496B">
      <w:pPr>
        <w:pStyle w:val="QUESTAO1"/>
        <w:spacing w:before="0" w:line="480" w:lineRule="auto"/>
      </w:pPr>
    </w:p>
    <w:p w14:paraId="29A1CB93" w14:textId="2C754D25" w:rsidR="00A24A1D" w:rsidRPr="00A24A1D" w:rsidRDefault="00A24A1D" w:rsidP="00A24A1D">
      <w:pPr>
        <w:pStyle w:val="QUESTAO1"/>
        <w:spacing w:line="480" w:lineRule="auto"/>
      </w:pPr>
      <w:r>
        <w:rPr>
          <w:noProof/>
          <w:position w:val="-8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2B1D4089" wp14:editId="2FE79C97">
                <wp:simplePos x="0" y="0"/>
                <wp:positionH relativeFrom="column">
                  <wp:posOffset>3971180</wp:posOffset>
                </wp:positionH>
                <wp:positionV relativeFrom="paragraph">
                  <wp:posOffset>253696</wp:posOffset>
                </wp:positionV>
                <wp:extent cx="1823167" cy="843915"/>
                <wp:effectExtent l="0" t="0" r="24765" b="13335"/>
                <wp:wrapSquare wrapText="bothSides"/>
                <wp:docPr id="356" name="Group 3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23167" cy="843915"/>
                          <a:chOff x="0" y="0"/>
                          <a:chExt cx="1823167" cy="843915"/>
                        </a:xfrm>
                      </wpg:grpSpPr>
                      <wps:wsp>
                        <wps:cNvPr id="355" name="Oval 355"/>
                        <wps:cNvSpPr/>
                        <wps:spPr>
                          <a:xfrm>
                            <a:off x="0" y="0"/>
                            <a:ext cx="861060" cy="843915"/>
                          </a:xfrm>
                          <a:prstGeom prst="ellipse">
                            <a:avLst/>
                          </a:prstGeom>
                          <a:blipFill dpi="0" rotWithShape="1">
                            <a:blip r:embed="rId10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9525"/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BD2FE39" w14:textId="77777777" w:rsidR="00A24A1D" w:rsidRPr="00B812E1" w:rsidRDefault="00A24A1D" w:rsidP="00A24A1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B812E1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20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Oval 354"/>
                        <wps:cNvSpPr/>
                        <wps:spPr>
                          <a:xfrm>
                            <a:off x="962107" y="0"/>
                            <a:ext cx="861060" cy="843915"/>
                          </a:xfrm>
                          <a:prstGeom prst="ellipse">
                            <a:avLst/>
                          </a:prstGeom>
                          <a:blipFill dpi="0" rotWithShape="1">
                            <a:blip r:embed="rId10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a:blipFill>
                          <a:ln w="9525"/>
                        </wps:spPr>
                        <wps:style>
                          <a:lnRef idx="2">
                            <a:schemeClr val="accent3"/>
                          </a:lnRef>
                          <a:fillRef idx="1">
                            <a:schemeClr val="lt1"/>
                          </a:fillRef>
                          <a:effectRef idx="0">
                            <a:schemeClr val="accent3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EB2C8EC" w14:textId="77777777" w:rsidR="00A24A1D" w:rsidRPr="00E4626A" w:rsidRDefault="00A24A1D" w:rsidP="00A24A1D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</w:pPr>
                              <w:r w:rsidRPr="00B812E1"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2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bCs/>
                                  <w:sz w:val="40"/>
                                  <w:szCs w:val="40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B1D4089" id="Group 356" o:spid="_x0000_s1086" style="position:absolute;left:0;text-align:left;margin-left:312.7pt;margin-top:20pt;width:143.55pt;height:66.45pt;z-index:251773952;mso-position-horizontal-relative:text;mso-position-vertical-relative:text" coordsize="18231,84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">
                <v:oval id="Oval 355" o:spid="_x0000_s1087" style="position:absolute;width:8610;height:8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" strokecolor="#9bbb59 [3206]">
                  <v:fill r:id="rId108" o:title="" recolor="t" rotate="t" type="frame"/>
                  <v:textbox>
                    <w:txbxContent>
                      <w:p w14:paraId="0BD2FE39" w14:textId="77777777" w:rsidR="00A24A1D" w:rsidRPr="00B812E1" w:rsidRDefault="00A24A1D" w:rsidP="00A24A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B812E1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20</w:t>
                        </w:r>
                      </w:p>
                    </w:txbxContent>
                  </v:textbox>
                </v:oval>
                <v:oval id="Oval 354" o:spid="_x0000_s1088" style="position:absolute;left:9621;width:8610;height:84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" strokecolor="#9bbb59 [3206]">
                  <v:fill r:id="rId109" o:title="" recolor="t" rotate="t" type="frame"/>
                  <v:textbox>
                    <w:txbxContent>
                      <w:p w14:paraId="5EB2C8EC" w14:textId="77777777" w:rsidR="00A24A1D" w:rsidRPr="00E4626A" w:rsidRDefault="00A24A1D" w:rsidP="00A24A1D">
                        <w:pPr>
                          <w:spacing w:after="0" w:line="240" w:lineRule="auto"/>
                          <w:jc w:val="center"/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</w:pPr>
                        <w:r w:rsidRPr="00B812E1"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2</w:t>
                        </w:r>
                        <w:r>
                          <w:rPr>
                            <w:rFonts w:ascii="Arial" w:hAnsi="Arial" w:cs="Arial"/>
                            <w:b/>
                            <w:bCs/>
                            <w:sz w:val="40"/>
                            <w:szCs w:val="40"/>
                          </w:rPr>
                          <w:t>7</w:t>
                        </w:r>
                      </w:p>
                    </w:txbxContent>
                  </v:textbox>
                </v:oval>
                <w10:wrap type="square"/>
              </v:group>
            </w:pict>
          </mc:Fallback>
        </mc:AlternateContent>
      </w:r>
      <w:r w:rsidR="0028037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7DD8F06" wp14:editId="0B4E83C5">
                <wp:extent cx="216000" cy="216000"/>
                <wp:effectExtent l="0" t="0" r="0" b="0"/>
                <wp:docPr id="52" name="Oval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BB088D" w14:textId="77777777" w:rsidR="00280379" w:rsidRPr="00E4687D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7DD8F06" id="Oval 52" o:spid="_x0000_s108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GH8F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8BB088D" w14:textId="77777777" w:rsidR="00280379" w:rsidRPr="00E4687D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80379" w:rsidRPr="004E7A84">
        <w:tab/>
      </w:r>
      <w:r w:rsidRPr="00A24A1D">
        <w:t xml:space="preserve">Qual dos números dados </w:t>
      </w:r>
      <w:r>
        <w:t>d</w:t>
      </w:r>
      <w:r w:rsidRPr="00A24A1D">
        <w:t>a figura, tem mais divisores?</w:t>
      </w:r>
    </w:p>
    <w:p w14:paraId="3F0B9467" w14:textId="0D155375" w:rsidR="00A24A1D" w:rsidRPr="00A24A1D" w:rsidRDefault="00A24A1D" w:rsidP="00A24A1D">
      <w:pPr>
        <w:pStyle w:val="QUESTAO1"/>
        <w:spacing w:before="0" w:line="480" w:lineRule="auto"/>
      </w:pPr>
      <w:r>
        <w:tab/>
      </w:r>
      <w:r>
        <w:tab/>
      </w:r>
      <w:r w:rsidRPr="00A24A1D">
        <w:t>Justifica a tua resposta escrevendo todos os divisores de cada um.</w:t>
      </w:r>
    </w:p>
    <w:p w14:paraId="3A4910A1" w14:textId="64CB10EC" w:rsidR="00A24A1D" w:rsidRPr="00A24A1D" w:rsidRDefault="00A24A1D" w:rsidP="00A24A1D">
      <w:pPr>
        <w:pStyle w:val="QUESTAO1"/>
        <w:spacing w:line="240" w:lineRule="auto"/>
      </w:pPr>
    </w:p>
    <w:p w14:paraId="54AD6A38" w14:textId="72C6033C" w:rsidR="00A24A1D" w:rsidRDefault="00C15927" w:rsidP="00C15927">
      <w:pPr>
        <w:pStyle w:val="QUESTAO1"/>
        <w:spacing w:after="240"/>
      </w:pPr>
      <w:r>
        <w:rPr>
          <w:noProof/>
        </w:rPr>
        <w:drawing>
          <wp:anchor distT="0" distB="0" distL="114300" distR="114300" simplePos="0" relativeHeight="251776000" behindDoc="0" locked="0" layoutInCell="1" allowOverlap="1" wp14:anchorId="68AE4A5C" wp14:editId="072CB6EC">
            <wp:simplePos x="0" y="0"/>
            <wp:positionH relativeFrom="margin">
              <wp:posOffset>3430270</wp:posOffset>
            </wp:positionH>
            <wp:positionV relativeFrom="margin">
              <wp:posOffset>6769100</wp:posOffset>
            </wp:positionV>
            <wp:extent cx="2682240" cy="2329180"/>
            <wp:effectExtent l="0" t="0" r="3810" b="0"/>
            <wp:wrapSquare wrapText="bothSides"/>
            <wp:docPr id="35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" name="Imagem 6"/>
                    <pic:cNvPicPr>
                      <a:picLocks noChangeAspect="1" noChangeArrowheads="1"/>
                    </pic:cNvPicPr>
                  </pic:nvPicPr>
                  <pic:blipFill>
                    <a:blip r:embed="rId110"/>
                    <a:srcRect l="11602" r="11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2240" cy="232918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37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1CCD288" wp14:editId="26744B29">
                <wp:extent cx="216000" cy="216000"/>
                <wp:effectExtent l="0" t="0" r="0" b="0"/>
                <wp:docPr id="54" name="Oval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43EF60E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1CCD288" id="Oval 54" o:spid="_x0000_s109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Q92j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43EF60E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80379" w:rsidRPr="004E7A84">
        <w:tab/>
      </w:r>
      <w:r w:rsidR="00A24A1D">
        <w:t>O número da porta da casa da Gisela é um número maior que 10 e menor que 60.</w:t>
      </w:r>
    </w:p>
    <w:p w14:paraId="1BD0B685" w14:textId="590D6FEF" w:rsidR="00A24A1D" w:rsidRDefault="00A24A1D" w:rsidP="00BD7FDC">
      <w:pPr>
        <w:pStyle w:val="ListParagraph"/>
        <w:spacing w:line="480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>É divisor de 60 mas não  é múltiplo de 5.</w:t>
      </w:r>
    </w:p>
    <w:p w14:paraId="30F6CD6E" w14:textId="738C1A35" w:rsidR="00A24A1D" w:rsidRDefault="00A24A1D" w:rsidP="00A24A1D">
      <w:pPr>
        <w:pStyle w:val="ListParagraph"/>
        <w:spacing w:line="360" w:lineRule="auto"/>
        <w:ind w:left="425"/>
        <w:rPr>
          <w:rFonts w:ascii="Arial" w:hAnsi="Arial" w:cs="Arial"/>
        </w:rPr>
      </w:pPr>
      <w:r>
        <w:rPr>
          <w:rFonts w:ascii="Arial" w:hAnsi="Arial" w:cs="Arial"/>
        </w:rPr>
        <w:t>Qual é o número de porta da casa da Gisela?</w:t>
      </w:r>
    </w:p>
    <w:p w14:paraId="75C53A83" w14:textId="0733C8E2" w:rsidR="00280379" w:rsidRDefault="00280379" w:rsidP="00A24A1D">
      <w:pPr>
        <w:pStyle w:val="QUESTAO1"/>
        <w:spacing w:line="480" w:lineRule="auto"/>
        <w:rPr>
          <w:bCs/>
          <w:szCs w:val="22"/>
        </w:rPr>
      </w:pPr>
    </w:p>
    <w:p w14:paraId="2A62AC73" w14:textId="77777777" w:rsidR="00280379" w:rsidRDefault="00280379" w:rsidP="00280379">
      <w:pPr>
        <w:spacing w:after="0" w:line="240" w:lineRule="auto"/>
        <w:rPr>
          <w:rFonts w:ascii="Arial" w:hAnsi="Arial" w:cs="Arial"/>
          <w:color w:val="000000"/>
          <w:szCs w:val="20"/>
        </w:rPr>
      </w:pPr>
      <w:r>
        <w:br w:type="page"/>
      </w:r>
    </w:p>
    <w:p w14:paraId="267E912B" w14:textId="77777777" w:rsidR="00280379" w:rsidRDefault="00280379" w:rsidP="00280379">
      <w:pPr>
        <w:pStyle w:val="QUESTAO1"/>
        <w:spacing w:after="240"/>
      </w:pPr>
    </w:p>
    <w:p w14:paraId="57F34375" w14:textId="5280ABB0" w:rsidR="00BD7FDC" w:rsidRPr="00BD7FDC" w:rsidRDefault="00BD7FDC" w:rsidP="00BD7FDC">
      <w:pPr>
        <w:pStyle w:val="QUESTAO1"/>
      </w:pPr>
      <w:r w:rsidRPr="00BD7FDC">
        <w:rPr>
          <w:noProof/>
        </w:rPr>
        <w:drawing>
          <wp:anchor distT="0" distB="0" distL="114300" distR="114300" simplePos="0" relativeHeight="251778048" behindDoc="0" locked="0" layoutInCell="1" allowOverlap="1" wp14:anchorId="55B9F115" wp14:editId="09967A76">
            <wp:simplePos x="0" y="0"/>
            <wp:positionH relativeFrom="column">
              <wp:posOffset>3785235</wp:posOffset>
            </wp:positionH>
            <wp:positionV relativeFrom="paragraph">
              <wp:posOffset>163195</wp:posOffset>
            </wp:positionV>
            <wp:extent cx="2441575" cy="998220"/>
            <wp:effectExtent l="0" t="0" r="0" b="0"/>
            <wp:wrapSquare wrapText="bothSides"/>
            <wp:docPr id="358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m 10"/>
                    <pic:cNvPicPr>
                      <a:picLocks noChangeAspect="1" noChangeArrowheads="1"/>
                    </pic:cNvPicPr>
                  </pic:nvPicPr>
                  <pic:blipFill>
                    <a:blip r:embed="rId111"/>
                    <a:srcRect l="3356" r="3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1575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0379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26E74BF" wp14:editId="68A31F9D">
                <wp:extent cx="216000" cy="216000"/>
                <wp:effectExtent l="0" t="0" r="0" b="0"/>
                <wp:docPr id="55" name="Oval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5F89ED7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26E74BF" id="Oval 55" o:spid="_x0000_s109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HH79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4cfv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5F89ED7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80379" w:rsidRPr="004E7A84">
        <w:tab/>
      </w:r>
      <w:r w:rsidRPr="00BD7FDC">
        <w:t>Temos duas fitas</w:t>
      </w:r>
      <w:r>
        <w:t>,</w:t>
      </w:r>
      <w:r w:rsidRPr="00BD7FDC">
        <w:t xml:space="preserve"> uma com 64 cm e outra com 80 cm de comprimento.</w:t>
      </w:r>
      <w:r>
        <w:t xml:space="preserve"> </w:t>
      </w:r>
      <w:r w:rsidRPr="00BD7FDC">
        <w:t>Pretende</w:t>
      </w:r>
      <w:r>
        <w:t>mos</w:t>
      </w:r>
      <w:r w:rsidRPr="00BD7FDC">
        <w:t xml:space="preserve"> cortar a fita em pedaços pequenos para fazer laços iguais.</w:t>
      </w:r>
    </w:p>
    <w:p w14:paraId="25F20C96" w14:textId="453D4AB2" w:rsidR="00280379" w:rsidRPr="00735AAF" w:rsidRDefault="00BD7FDC" w:rsidP="004C048C">
      <w:pPr>
        <w:pStyle w:val="QUESTAO1"/>
        <w:spacing w:before="360" w:line="480" w:lineRule="auto"/>
        <w:rPr>
          <w:bCs/>
          <w:szCs w:val="22"/>
        </w:rPr>
      </w:pPr>
      <w:r>
        <w:rPr>
          <w:b/>
          <w:szCs w:val="22"/>
        </w:rPr>
        <w:tab/>
      </w:r>
      <w:r w:rsidR="00280379">
        <w:rPr>
          <w:b/>
          <w:szCs w:val="22"/>
        </w:rPr>
        <w:tab/>
        <w:t xml:space="preserve">6.1.  </w:t>
      </w:r>
      <w:r w:rsidRPr="00BD7FDC">
        <w:rPr>
          <w:bCs/>
          <w:szCs w:val="22"/>
        </w:rPr>
        <w:t xml:space="preserve">Escreve os </w:t>
      </w:r>
      <w:r w:rsidRPr="00BD7FDC">
        <w:t>divisores</w:t>
      </w:r>
      <w:r w:rsidRPr="00BD7FDC">
        <w:rPr>
          <w:bCs/>
          <w:szCs w:val="22"/>
        </w:rPr>
        <w:t xml:space="preserve"> </w:t>
      </w:r>
      <w:r w:rsidRPr="00BD7FDC">
        <w:t>comuns</w:t>
      </w:r>
      <w:r w:rsidRPr="00BD7FDC">
        <w:rPr>
          <w:bCs/>
          <w:szCs w:val="22"/>
        </w:rPr>
        <w:t xml:space="preserve"> a 64 e 80.</w:t>
      </w:r>
    </w:p>
    <w:p w14:paraId="51D9A278" w14:textId="398C2E88" w:rsidR="00280379" w:rsidRPr="00B3090E" w:rsidRDefault="00280379" w:rsidP="004C048C">
      <w:pPr>
        <w:pStyle w:val="QUESTAO1"/>
        <w:spacing w:before="0"/>
        <w:ind w:left="993" w:hanging="517"/>
      </w:pPr>
      <w:r>
        <w:rPr>
          <w:b/>
          <w:bCs/>
        </w:rPr>
        <w:t xml:space="preserve">6.2.  </w:t>
      </w:r>
      <w:r w:rsidR="00BD7FDC" w:rsidRPr="00BD7FDC">
        <w:rPr>
          <w:bCs/>
          <w:szCs w:val="22"/>
        </w:rPr>
        <w:t xml:space="preserve">Qual deve ser o </w:t>
      </w:r>
      <w:r w:rsidR="00BD7FDC" w:rsidRPr="00BD7FDC">
        <w:t>comprimento</w:t>
      </w:r>
      <w:r w:rsidR="00BD7FDC" w:rsidRPr="00BD7FDC">
        <w:rPr>
          <w:bCs/>
          <w:szCs w:val="22"/>
        </w:rPr>
        <w:t xml:space="preserve"> dos pedaços </w:t>
      </w:r>
      <w:r w:rsidR="004C048C">
        <w:rPr>
          <w:bCs/>
          <w:szCs w:val="22"/>
        </w:rPr>
        <w:t xml:space="preserve">pequenos, </w:t>
      </w:r>
      <w:r w:rsidR="00BD7FDC" w:rsidRPr="00BD7FDC">
        <w:rPr>
          <w:bCs/>
          <w:szCs w:val="22"/>
        </w:rPr>
        <w:t>para que não sobre fita, mas que tenham o maior comprimento possível?</w:t>
      </w:r>
    </w:p>
    <w:p w14:paraId="253AB67A" w14:textId="77777777" w:rsidR="00280379" w:rsidRPr="001748E1" w:rsidRDefault="00280379" w:rsidP="00280379">
      <w:pPr>
        <w:pStyle w:val="QUESTAO1"/>
        <w:tabs>
          <w:tab w:val="clear" w:pos="113"/>
          <w:tab w:val="left" w:pos="851"/>
          <w:tab w:val="left" w:pos="2127"/>
          <w:tab w:val="left" w:pos="2835"/>
          <w:tab w:val="left" w:pos="4536"/>
          <w:tab w:val="left" w:pos="5245"/>
          <w:tab w:val="left" w:pos="7088"/>
          <w:tab w:val="left" w:pos="7797"/>
        </w:tabs>
        <w:spacing w:before="0" w:afterLines="60" w:after="144" w:line="276" w:lineRule="auto"/>
        <w:ind w:left="284" w:hanging="284"/>
      </w:pPr>
    </w:p>
    <w:p w14:paraId="58773AD7" w14:textId="7AEE1E29" w:rsidR="00280379" w:rsidRDefault="00280379" w:rsidP="00280379">
      <w:pPr>
        <w:pStyle w:val="QUESTAO1"/>
        <w:spacing w:before="200"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D381CC2" wp14:editId="18A3DACC">
                <wp:extent cx="216000" cy="216000"/>
                <wp:effectExtent l="0" t="0" r="0" b="0"/>
                <wp:docPr id="56" name="Oval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B34569" w14:textId="77777777" w:rsidR="00280379" w:rsidRPr="00B3090E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D381CC2" id="Oval 56" o:spid="_x0000_s109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SX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umVJ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DB34569" w14:textId="77777777" w:rsidR="00280379" w:rsidRPr="00B3090E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C048C" w:rsidRPr="004C048C">
        <w:t>Escreve todos os números primos menores do que 50.</w:t>
      </w:r>
    </w:p>
    <w:p w14:paraId="71191FBF" w14:textId="6BBE1DEB" w:rsidR="00280379" w:rsidRDefault="00280379" w:rsidP="00280379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8546F9B" wp14:editId="579E6B19">
                <wp:extent cx="216000" cy="216000"/>
                <wp:effectExtent l="0" t="0" r="0" b="0"/>
                <wp:docPr id="58" name="Oval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79F471" w14:textId="77777777" w:rsidR="00280379" w:rsidRPr="00E4687D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8546F9B" id="Oval 58" o:spid="_x0000_s109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RoKyl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A79F471" w14:textId="77777777" w:rsidR="00280379" w:rsidRPr="00E4687D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4C048C" w:rsidRPr="004C048C">
        <w:t>Qual é o número que é divisor de 52 e 65 e é um número primo?</w:t>
      </w:r>
    </w:p>
    <w:p w14:paraId="5C8F28CD" w14:textId="01A1F6F7" w:rsidR="000D590C" w:rsidRDefault="00280379" w:rsidP="000D590C">
      <w:pPr>
        <w:pStyle w:val="QUESTAO1"/>
        <w:spacing w:line="48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15FE53C5" wp14:editId="4B6A5021">
                <wp:extent cx="216000" cy="216000"/>
                <wp:effectExtent l="0" t="0" r="0" b="0"/>
                <wp:docPr id="59" name="Ova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C847BCE" w14:textId="77777777" w:rsidR="00280379" w:rsidRPr="00B3090E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15FE53C5" id="Oval 59" o:spid="_x0000_s109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8dIBQ3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4C847BCE" w14:textId="77777777" w:rsidR="00280379" w:rsidRPr="00B3090E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D590C" w:rsidRPr="000D590C">
        <w:t>A Maria nasceu no mês de junho. O dia do seu aniversário é um número composto, tem dois algarismos, está compreendido entre dois números primos e é múltiplo de 9.</w:t>
      </w:r>
    </w:p>
    <w:p w14:paraId="3B918A3C" w14:textId="5FA6E28E" w:rsidR="000D590C" w:rsidRDefault="000D590C" w:rsidP="000D590C">
      <w:pPr>
        <w:pStyle w:val="QUESTAO1"/>
        <w:spacing w:before="0" w:line="480" w:lineRule="auto"/>
      </w:pPr>
      <w:r>
        <w:tab/>
      </w:r>
      <w:r>
        <w:tab/>
      </w:r>
      <w:r w:rsidRPr="000D590C">
        <w:t>Qual é o dia do aniversário da Maria?</w:t>
      </w:r>
    </w:p>
    <w:p w14:paraId="45564B2E" w14:textId="77777777" w:rsidR="00FD2607" w:rsidRDefault="00280379" w:rsidP="00FD260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37DCFE9" wp14:editId="7C9DE5F2">
                <wp:extent cx="262393" cy="216000"/>
                <wp:effectExtent l="0" t="0" r="4445" b="0"/>
                <wp:docPr id="60" name="Oval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0FAF4B3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37DCFE9" id="Oval 60" o:spid="_x0000_s1095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AtLlTa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20FAF4B3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0D590C" w:rsidRPr="003164B5">
        <w:rPr>
          <w:rFonts w:eastAsiaTheme="minorEastAsia"/>
        </w:rPr>
        <w:t>Calcula o valor da expressão</w:t>
      </w:r>
      <w:r w:rsidR="000D590C">
        <w:rPr>
          <w:rFonts w:eastAsiaTheme="minorEastAsia"/>
        </w:rPr>
        <w:tab/>
      </w:r>
      <w:r w:rsidR="000D590C" w:rsidRPr="003164B5">
        <w:rPr>
          <w:rFonts w:eastAsiaTheme="minorEastAsia"/>
        </w:rPr>
        <w:tab/>
      </w:r>
      <w:r w:rsidR="000D590C" w:rsidRPr="00DB67ED">
        <w:rPr>
          <w:rFonts w:eastAsiaTheme="minorEastAsia"/>
          <w:position w:val="-12"/>
        </w:rPr>
        <w:object w:dxaOrig="1800" w:dyaOrig="360" w14:anchorId="4E9019B4">
          <v:shape id="_x0000_i1068" type="#_x0000_t75" style="width:90pt;height:18pt" o:ole="">
            <v:imagedata r:id="rId112" o:title=""/>
          </v:shape>
          <o:OLEObject Type="Embed" ProgID="Equation.DSMT4" ShapeID="_x0000_i1068" DrawAspect="Content" ObjectID="_1731565072" r:id="rId113"/>
        </w:object>
      </w:r>
    </w:p>
    <w:p w14:paraId="787D25A3" w14:textId="4940E740" w:rsidR="00FD2607" w:rsidRPr="00FD2607" w:rsidRDefault="00280379" w:rsidP="00FD2607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08B7FFB" wp14:editId="12B99ED2">
                <wp:extent cx="262393" cy="216000"/>
                <wp:effectExtent l="0" t="0" r="4445" b="0"/>
                <wp:docPr id="61" name="Oval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189DAA1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08B7FFB" id="Oval 61" o:spid="_x0000_s1096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BIlH6w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1189DAA1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D2607" w:rsidRPr="00FD2607">
        <w:t>Escreve na forma de potência de base 10.</w:t>
      </w:r>
    </w:p>
    <w:p w14:paraId="7419CFF4" w14:textId="0A2D7D9F" w:rsidR="00FD2607" w:rsidRPr="00FD2607" w:rsidRDefault="00FD2607" w:rsidP="00FD2607">
      <w:pPr>
        <w:pStyle w:val="QUESTAO1"/>
        <w:spacing w:before="120"/>
      </w:pPr>
      <w:r>
        <w:rPr>
          <w:b/>
          <w:bCs/>
        </w:rPr>
        <w:tab/>
      </w:r>
      <w:r>
        <w:rPr>
          <w:b/>
          <w:bCs/>
        </w:rPr>
        <w:tab/>
      </w:r>
      <w:r w:rsidRPr="00FD2607">
        <w:rPr>
          <w:b/>
          <w:bCs/>
        </w:rPr>
        <w:t xml:space="preserve">11.1.  </w:t>
      </w:r>
      <w:r w:rsidRPr="00FD2607">
        <w:rPr>
          <w:position w:val="-6"/>
        </w:rPr>
        <w:object w:dxaOrig="1440" w:dyaOrig="260" w14:anchorId="1CF13AA3">
          <v:shape id="_x0000_i1069" type="#_x0000_t75" style="width:1in;height:12.75pt" o:ole="">
            <v:imagedata r:id="rId114" o:title=""/>
          </v:shape>
          <o:OLEObject Type="Embed" ProgID="Equation.DSMT4" ShapeID="_x0000_i1069" DrawAspect="Content" ObjectID="_1731565073" r:id="rId115"/>
        </w:object>
      </w:r>
    </w:p>
    <w:p w14:paraId="1D4BB9A8" w14:textId="7FF53A56" w:rsidR="00FD2607" w:rsidRPr="00FD2607" w:rsidRDefault="00FD2607" w:rsidP="00FD2607">
      <w:pPr>
        <w:pStyle w:val="QUESTAO1"/>
        <w:spacing w:before="120" w:line="480" w:lineRule="auto"/>
      </w:pPr>
      <w:r w:rsidRPr="00FD2607">
        <w:rPr>
          <w:noProof/>
        </w:rPr>
        <w:drawing>
          <wp:anchor distT="0" distB="0" distL="114300" distR="114300" simplePos="0" relativeHeight="251780096" behindDoc="0" locked="0" layoutInCell="1" allowOverlap="1" wp14:anchorId="1B12893C" wp14:editId="1F17EC6D">
            <wp:simplePos x="0" y="0"/>
            <wp:positionH relativeFrom="margin">
              <wp:posOffset>3899535</wp:posOffset>
            </wp:positionH>
            <wp:positionV relativeFrom="margin">
              <wp:posOffset>6661785</wp:posOffset>
            </wp:positionV>
            <wp:extent cx="2148840" cy="2170430"/>
            <wp:effectExtent l="0" t="0" r="3810" b="1270"/>
            <wp:wrapSquare wrapText="bothSides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m 7"/>
                    <pic:cNvPicPr>
                      <a:picLocks noChangeAspect="1" noChangeArrowheads="1"/>
                    </pic:cNvPicPr>
                  </pic:nvPicPr>
                  <pic:blipFill>
                    <a:blip r:embed="rId116"/>
                    <a:srcRect l="497" r="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8840" cy="217043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  <w:bCs/>
        </w:rPr>
        <w:tab/>
      </w:r>
      <w:r>
        <w:rPr>
          <w:b/>
          <w:bCs/>
        </w:rPr>
        <w:tab/>
      </w:r>
      <w:r w:rsidRPr="00FD2607">
        <w:rPr>
          <w:b/>
          <w:bCs/>
        </w:rPr>
        <w:t xml:space="preserve">11.2.  </w:t>
      </w:r>
      <w:r w:rsidRPr="00FD2607">
        <w:rPr>
          <w:position w:val="-6"/>
        </w:rPr>
        <w:object w:dxaOrig="1939" w:dyaOrig="300" w14:anchorId="5C892963">
          <v:shape id="_x0000_i1070" type="#_x0000_t75" style="width:96pt;height:15pt" o:ole="">
            <v:imagedata r:id="rId117" o:title=""/>
          </v:shape>
          <o:OLEObject Type="Embed" ProgID="Equation.DSMT4" ShapeID="_x0000_i1070" DrawAspect="Content" ObjectID="_1731565074" r:id="rId118"/>
        </w:object>
      </w:r>
    </w:p>
    <w:p w14:paraId="66BBFE9B" w14:textId="30E9447D" w:rsidR="00FD2607" w:rsidRPr="00FD2607" w:rsidRDefault="00280379" w:rsidP="0041387A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760EA192" wp14:editId="2A596297">
                <wp:extent cx="262393" cy="216000"/>
                <wp:effectExtent l="0" t="0" r="4445" b="0"/>
                <wp:docPr id="62" name="Oval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3B101B" w14:textId="77777777" w:rsidR="00280379" w:rsidRPr="000D632F" w:rsidRDefault="00280379" w:rsidP="00280379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760EA192" id="Oval 62" o:spid="_x0000_s1097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DqTlEA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1F3B101B" w14:textId="77777777" w:rsidR="00280379" w:rsidRPr="000D632F" w:rsidRDefault="00280379" w:rsidP="00280379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FD2607" w:rsidRPr="00FD2607">
        <w:t>O João leu três páginas seguidas de um livro.</w:t>
      </w:r>
    </w:p>
    <w:p w14:paraId="55236084" w14:textId="17F7203C" w:rsidR="00FD2607" w:rsidRPr="00FD2607" w:rsidRDefault="0041387A" w:rsidP="0041387A">
      <w:pPr>
        <w:pStyle w:val="QUESTAO1"/>
        <w:spacing w:before="240"/>
      </w:pPr>
      <w:r>
        <w:tab/>
      </w:r>
      <w:r>
        <w:tab/>
      </w:r>
      <w:r w:rsidR="00FD2607" w:rsidRPr="00FD2607">
        <w:t>A soma dos três números das páginas que o João leu é 63.</w:t>
      </w:r>
    </w:p>
    <w:p w14:paraId="493A8A7C" w14:textId="7E9C6D5E" w:rsidR="00FD2607" w:rsidRPr="00FD2607" w:rsidRDefault="0041387A" w:rsidP="0041387A">
      <w:pPr>
        <w:pStyle w:val="QUESTAO1"/>
        <w:spacing w:before="240"/>
      </w:pPr>
      <w:r>
        <w:tab/>
      </w:r>
      <w:r>
        <w:tab/>
      </w:r>
      <w:r w:rsidR="00FD2607" w:rsidRPr="00FD2607">
        <w:t>Qual é o número da última página que o João leu?</w:t>
      </w:r>
    </w:p>
    <w:p w14:paraId="7E039FF4" w14:textId="769DB415" w:rsidR="00280379" w:rsidRPr="00393C8A" w:rsidRDefault="00280379" w:rsidP="00280379">
      <w:pPr>
        <w:pStyle w:val="QUESTAO1"/>
      </w:pPr>
    </w:p>
    <w:p w14:paraId="6BCC00E5" w14:textId="4F3484CE" w:rsidR="0056729E" w:rsidRPr="00E3612D" w:rsidRDefault="00280379" w:rsidP="0056729E">
      <w:pPr>
        <w:pStyle w:val="TITULOFICHAS"/>
        <w:rPr>
          <w:lang w:val="pt-PT"/>
        </w:rPr>
      </w:pPr>
      <w:r w:rsidRPr="008D31FD">
        <w:rPr>
          <w:b w:val="0"/>
          <w:szCs w:val="22"/>
          <w:lang w:val="pt-PT"/>
        </w:rPr>
        <w:br w:type="page"/>
      </w:r>
      <w:r w:rsidR="0056729E">
        <w:rPr>
          <w:lang w:val="pt-PT"/>
        </w:rPr>
        <w:lastRenderedPageBreak/>
        <w:t>Ficha de Desenvolvimento</w:t>
      </w:r>
    </w:p>
    <w:p w14:paraId="0C4B3E24" w14:textId="77777777" w:rsidR="0056729E" w:rsidRPr="001F156B" w:rsidRDefault="0056729E" w:rsidP="0056729E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7BE76FC4" wp14:editId="78B7A5D0">
                <wp:extent cx="6119640" cy="792000"/>
                <wp:effectExtent l="12700" t="12700" r="14605" b="8255"/>
                <wp:docPr id="360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56729E" w:rsidRPr="00DB2ED5" w14:paraId="63E01A0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9B5CCCE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7EC2B1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FFFE190" w14:textId="77777777" w:rsidR="0056729E" w:rsidRPr="00DB2ED5" w:rsidRDefault="0056729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67CFC18" w14:textId="4F419AF0" w:rsidR="0056729E" w:rsidRPr="00DB2ED5" w:rsidRDefault="0056729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 w:rsidR="008434C6"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56729E" w:rsidRPr="00DB2ED5" w14:paraId="00D7F6C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7547629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45CC06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6B0E6D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936AF1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17A6DEC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56729E" w:rsidRPr="00DB2ED5" w14:paraId="1419F3BA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236731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13AAB68" w14:textId="77777777" w:rsidR="0056729E" w:rsidRPr="00DB2ED5" w:rsidRDefault="0056729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2CE635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2C4C63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1F3E160" w14:textId="77777777" w:rsidR="0056729E" w:rsidRPr="00DB2ED5" w:rsidRDefault="0056729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42A7D480" w14:textId="77777777" w:rsidR="0056729E" w:rsidRPr="0005099D" w:rsidRDefault="0056729E" w:rsidP="0056729E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BE76FC4" id="_x0000_s1098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56729E" w:rsidRPr="00DB2ED5" w14:paraId="63E01A0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9B5CCCE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7EC2B1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FFFE190" w14:textId="77777777" w:rsidR="0056729E" w:rsidRPr="00DB2ED5" w:rsidRDefault="0056729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67CFC18" w14:textId="4F419AF0" w:rsidR="0056729E" w:rsidRPr="00DB2ED5" w:rsidRDefault="0056729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 w:rsidR="008434C6"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56729E" w:rsidRPr="00DB2ED5" w14:paraId="00D7F6C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7547629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6E45CC06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6B0E6D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936AF1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717A6DEC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56729E" w:rsidRPr="00DB2ED5" w14:paraId="1419F3BA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236731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13AAB68" w14:textId="77777777" w:rsidR="0056729E" w:rsidRPr="00DB2ED5" w:rsidRDefault="0056729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2CE635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02C4C63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51F3E160" w14:textId="77777777" w:rsidR="0056729E" w:rsidRPr="00DB2ED5" w:rsidRDefault="0056729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42A7D480" w14:textId="77777777" w:rsidR="0056729E" w:rsidRPr="0005099D" w:rsidRDefault="0056729E" w:rsidP="0056729E"/>
                  </w:txbxContent>
                </v:textbox>
                <w10:anchorlock/>
              </v:roundrect>
            </w:pict>
          </mc:Fallback>
        </mc:AlternateContent>
      </w:r>
    </w:p>
    <w:p w14:paraId="3D9BA2C0" w14:textId="2B882726" w:rsidR="0056729E" w:rsidRDefault="0056729E" w:rsidP="007E5FD3">
      <w:pPr>
        <w:pStyle w:val="QUESTAO1"/>
        <w:spacing w:before="200" w:line="240" w:lineRule="auto"/>
      </w:pPr>
    </w:p>
    <w:p w14:paraId="1878755E" w14:textId="215295FA" w:rsidR="0056729E" w:rsidRDefault="0056729E" w:rsidP="007E5FD3">
      <w:pPr>
        <w:pStyle w:val="QUESTAO1"/>
        <w:spacing w:before="240"/>
      </w:pPr>
      <w:r w:rsidRPr="0056729E">
        <w:rPr>
          <w:noProof/>
        </w:rPr>
        <w:drawing>
          <wp:anchor distT="0" distB="0" distL="114300" distR="114300" simplePos="0" relativeHeight="251789312" behindDoc="0" locked="0" layoutInCell="1" allowOverlap="1" wp14:anchorId="3294224A" wp14:editId="7D9F313B">
            <wp:simplePos x="0" y="0"/>
            <wp:positionH relativeFrom="column">
              <wp:posOffset>4426585</wp:posOffset>
            </wp:positionH>
            <wp:positionV relativeFrom="paragraph">
              <wp:posOffset>-57785</wp:posOffset>
            </wp:positionV>
            <wp:extent cx="1565910" cy="1558290"/>
            <wp:effectExtent l="0" t="0" r="0" b="3810"/>
            <wp:wrapSquare wrapText="bothSides"/>
            <wp:docPr id="379" name="Picture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119"/>
                    <a:srcRect l="16674" r="16285"/>
                    <a:stretch/>
                  </pic:blipFill>
                  <pic:spPr bwMode="auto">
                    <a:xfrm>
                      <a:off x="0" y="0"/>
                      <a:ext cx="1565910" cy="1558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8612741" wp14:editId="022BCAD9">
                <wp:extent cx="216000" cy="216000"/>
                <wp:effectExtent l="0" t="0" r="0" b="0"/>
                <wp:docPr id="361" name="Oval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B90199A" w14:textId="77777777" w:rsidR="0056729E" w:rsidRPr="00086D19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8612741" id="Oval 361" o:spid="_x0000_s109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w4Qmd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3B90199A" w14:textId="77777777" w:rsidR="0056729E" w:rsidRPr="00086D19" w:rsidRDefault="0056729E" w:rsidP="0056729E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729E">
        <w:t>A Helena e a Estela deram a uma instituição de caridade parte das suas economias.</w:t>
      </w:r>
    </w:p>
    <w:p w14:paraId="71D13DF3" w14:textId="77777777" w:rsidR="0056729E" w:rsidRDefault="0056729E" w:rsidP="0056729E">
      <w:pPr>
        <w:pStyle w:val="QUESTAO1"/>
        <w:spacing w:before="0"/>
      </w:pPr>
      <w:r>
        <w:tab/>
      </w:r>
      <w:r>
        <w:tab/>
      </w:r>
      <w:r w:rsidRPr="0056729E">
        <w:t>A Helena deu um múltiplo de 8 € e a Estela um múltiplo de 12 € .</w:t>
      </w:r>
    </w:p>
    <w:p w14:paraId="3000962A" w14:textId="38C45C11" w:rsidR="0056729E" w:rsidRDefault="0056729E" w:rsidP="0056729E">
      <w:pPr>
        <w:pStyle w:val="QUESTAO1"/>
        <w:spacing w:before="0"/>
      </w:pPr>
      <w:r>
        <w:tab/>
      </w:r>
      <w:r>
        <w:tab/>
      </w:r>
      <w:r w:rsidRPr="0056729E">
        <w:t>As duas juntas deram 160 €.</w:t>
      </w:r>
    </w:p>
    <w:p w14:paraId="06BA21B5" w14:textId="4DBA55AA" w:rsidR="0056729E" w:rsidRPr="0056729E" w:rsidRDefault="0056729E" w:rsidP="00D26B34">
      <w:pPr>
        <w:pStyle w:val="QUESTAO1"/>
        <w:spacing w:before="0" w:line="240" w:lineRule="auto"/>
      </w:pPr>
      <w:r>
        <w:tab/>
      </w:r>
      <w:r>
        <w:tab/>
      </w:r>
      <w:r w:rsidRPr="0056729E">
        <w:t>Quanto deu cada uma à instituição?</w:t>
      </w:r>
    </w:p>
    <w:p w14:paraId="1571CBDA" w14:textId="2CAACFA0" w:rsidR="0056729E" w:rsidRPr="0056729E" w:rsidRDefault="0056729E" w:rsidP="007E5FD3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5119F53" wp14:editId="701A31B5">
                <wp:extent cx="216000" cy="216000"/>
                <wp:effectExtent l="0" t="0" r="0" b="0"/>
                <wp:docPr id="362" name="Oval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2330064" w14:textId="77777777" w:rsidR="0056729E" w:rsidRPr="00E4687D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5119F53" id="Oval 362" o:spid="_x0000_s110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mCaA1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2330064" w14:textId="77777777" w:rsidR="0056729E" w:rsidRPr="00E4687D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56729E">
        <w:t>Qual é o número que é divisor de 96, maior</w:t>
      </w:r>
      <w:r w:rsidR="008E5DB9">
        <w:t xml:space="preserve"> </w:t>
      </w:r>
      <w:r w:rsidRPr="0056729E">
        <w:t>que 16 e menor que 48, múltiplo de 4, mas não é múltiplo de 6?</w:t>
      </w:r>
    </w:p>
    <w:p w14:paraId="1528ECC4" w14:textId="64EAA2DD" w:rsidR="0056729E" w:rsidRDefault="0056729E" w:rsidP="00D26B34">
      <w:pPr>
        <w:pStyle w:val="QUESTAO1"/>
        <w:spacing w:before="36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7F1D594" wp14:editId="539B6D19">
                <wp:extent cx="216000" cy="216000"/>
                <wp:effectExtent l="0" t="0" r="0" b="0"/>
                <wp:docPr id="363" name="Oval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A2AED5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7F1D594" id="Oval 363" o:spid="_x0000_s110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DOjzMB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A2AED5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E5FD3" w:rsidRPr="007E5FD3">
        <w:t>Qual é o número que é divisor de 70, é um número ímpar, maior que 2 e não é um número primo</w:t>
      </w:r>
      <w:r w:rsidR="007E5FD3">
        <w:t>?</w:t>
      </w:r>
    </w:p>
    <w:p w14:paraId="5A4B694B" w14:textId="594CB108" w:rsidR="007E5FD3" w:rsidRPr="007E5FD3" w:rsidRDefault="0056729E" w:rsidP="00D26B34">
      <w:pPr>
        <w:pStyle w:val="QUESTAO1"/>
        <w:spacing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3932ACC" wp14:editId="19D9207E">
                <wp:extent cx="216000" cy="216000"/>
                <wp:effectExtent l="0" t="0" r="0" b="0"/>
                <wp:docPr id="367" name="Oval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985D15C" w14:textId="77777777" w:rsidR="0056729E" w:rsidRPr="00E4687D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3932ACC" id="Oval 367" o:spid="_x0000_s110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FYZ5qp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985D15C" w14:textId="77777777" w:rsidR="0056729E" w:rsidRPr="00E4687D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4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7E5FD3" w:rsidRPr="007E5FD3">
        <w:t xml:space="preserve">Na tabela seguinte pretendia-se assinalar </w:t>
      </w:r>
      <w:r w:rsidR="007E5FD3">
        <w:t>o</w:t>
      </w:r>
      <w:r w:rsidR="007E5FD3" w:rsidRPr="007E5FD3">
        <w:t>s números primos menores que 100.</w:t>
      </w:r>
      <w:r w:rsidR="007E5FD3">
        <w:br/>
      </w:r>
      <w:r w:rsidR="007E5FD3" w:rsidRPr="007E5FD3">
        <w:t>Dois estão mal assinalados. Quais são</w:t>
      </w:r>
      <w:r w:rsidR="007E5FD3">
        <w:t xml:space="preserve"> eles</w:t>
      </w:r>
      <w:r w:rsidR="007E5FD3" w:rsidRPr="007E5FD3">
        <w:t>?</w:t>
      </w:r>
    </w:p>
    <w:p w14:paraId="707EB7F2" w14:textId="70DC9591" w:rsidR="007E5FD3" w:rsidRPr="007E5FD3" w:rsidRDefault="007E5FD3" w:rsidP="00D26B34">
      <w:pPr>
        <w:pStyle w:val="QUESTAO1"/>
        <w:spacing w:before="0" w:line="240" w:lineRule="auto"/>
        <w:jc w:val="center"/>
      </w:pPr>
      <w:r w:rsidRPr="007E5FD3">
        <w:rPr>
          <w:noProof/>
        </w:rPr>
        <w:drawing>
          <wp:inline distT="0" distB="0" distL="0" distR="0" wp14:anchorId="317783F6" wp14:editId="313F6BBB">
            <wp:extent cx="3188473" cy="3188473"/>
            <wp:effectExtent l="0" t="0" r="0" b="0"/>
            <wp:docPr id="380" name="Picture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3198704" cy="3198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41457B" w14:textId="6E1329A2" w:rsidR="0056729E" w:rsidRDefault="0056729E" w:rsidP="00D26B34">
      <w:pPr>
        <w:pStyle w:val="QUESTAO1"/>
        <w:spacing w:after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3241E81" wp14:editId="7BD3D384">
                <wp:extent cx="216000" cy="216000"/>
                <wp:effectExtent l="0" t="0" r="0" b="0"/>
                <wp:docPr id="368" name="Oval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97799C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3241E81" id="Oval 368" o:spid="_x0000_s110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15kU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PnXmR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2597799C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5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26B34" w:rsidRPr="00D26B34">
        <w:t>Se um número é primo, podes afirmar que o número seguinte é sempre primo?</w:t>
      </w:r>
      <w:r w:rsidR="00D26B34">
        <w:br/>
      </w:r>
      <w:r w:rsidR="00D26B34" w:rsidRPr="00D26B34">
        <w:t>Justifica a tua resposta.</w:t>
      </w:r>
      <w:r>
        <w:br w:type="page"/>
      </w:r>
    </w:p>
    <w:p w14:paraId="6DCC4821" w14:textId="77777777" w:rsidR="005B0D45" w:rsidRDefault="005B0D45" w:rsidP="00D26B34">
      <w:pPr>
        <w:pStyle w:val="QUESTAO1"/>
        <w:spacing w:before="240"/>
      </w:pPr>
    </w:p>
    <w:p w14:paraId="751617D2" w14:textId="5BEEA8BD" w:rsidR="00D26B34" w:rsidRPr="00D26B34" w:rsidRDefault="0056729E" w:rsidP="00D26B34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8E49188" wp14:editId="7D79ED8D">
                <wp:extent cx="216000" cy="216000"/>
                <wp:effectExtent l="0" t="0" r="0" b="0"/>
                <wp:docPr id="369" name="Oval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F26B3F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8E49188" id="Oval 369" o:spid="_x0000_s1104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Jxts3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73F26B3F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6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D26B34">
        <w:t>S</w:t>
      </w:r>
      <w:r w:rsidR="00D26B34" w:rsidRPr="00D26B34">
        <w:t>e um número é composto</w:t>
      </w:r>
      <w:r w:rsidR="00D26B34">
        <w:t>,</w:t>
      </w:r>
      <w:r w:rsidR="00D26B34" w:rsidRPr="00D26B34">
        <w:t xml:space="preserve"> podes afirmar que o número seguinte é um número composto?</w:t>
      </w:r>
      <w:r w:rsidR="00D26B34">
        <w:br/>
      </w:r>
      <w:r w:rsidR="00D26B34" w:rsidRPr="00D26B34">
        <w:t>Justifica a tua resposta.</w:t>
      </w:r>
    </w:p>
    <w:p w14:paraId="4155BD8C" w14:textId="4E0939E6" w:rsidR="0056729E" w:rsidRDefault="0056729E" w:rsidP="00B62A01">
      <w:pPr>
        <w:pStyle w:val="QUESTAO1"/>
        <w:spacing w:before="24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6D4857BF" wp14:editId="0B5B387F">
                <wp:extent cx="216000" cy="216000"/>
                <wp:effectExtent l="0" t="0" r="0" b="0"/>
                <wp:docPr id="370" name="Oval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CA8E73F" w14:textId="77777777" w:rsidR="0056729E" w:rsidRPr="00B3090E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6D4857BF" id="Oval 370" o:spid="_x0000_s1105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EyToFR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1CA8E73F" w14:textId="77777777" w:rsidR="0056729E" w:rsidRPr="00B3090E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7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B62A01" w:rsidRPr="00B62A01">
        <w:t>A Inês identificou um número primo com três algarismos.</w:t>
      </w:r>
      <w:r w:rsidR="00B62A01">
        <w:br/>
      </w:r>
      <w:r w:rsidR="00B62A01" w:rsidRPr="00B62A01">
        <w:t>Qual pode ser o seu algarismo das unidades?</w:t>
      </w:r>
      <w:r w:rsidR="00B62A01">
        <w:br/>
      </w:r>
      <w:r w:rsidR="00B62A01" w:rsidRPr="00B62A01">
        <w:t>Apresenta todas as possibilidades.</w:t>
      </w:r>
    </w:p>
    <w:p w14:paraId="11557516" w14:textId="0109BA21" w:rsidR="0056729E" w:rsidRDefault="0056729E" w:rsidP="00D26B34">
      <w:pPr>
        <w:pStyle w:val="QUESTAO1"/>
        <w:spacing w:before="36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930839" wp14:editId="34AF535E">
                <wp:extent cx="216000" cy="216000"/>
                <wp:effectExtent l="0" t="0" r="0" b="0"/>
                <wp:docPr id="371" name="Oval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0ACFEE" w14:textId="77777777" w:rsidR="0056729E" w:rsidRPr="00E4687D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930839" id="Oval 371" o:spid="_x0000_s110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Ckpij5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480ACFEE" w14:textId="77777777" w:rsidR="0056729E" w:rsidRPr="00E4687D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8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3A6A" w:rsidRPr="008E3A6A">
        <w:t>Escreve todos os números primos maiores que 10 e menores que 40.</w:t>
      </w:r>
    </w:p>
    <w:p w14:paraId="16797C93" w14:textId="39DE8627" w:rsidR="0056729E" w:rsidRDefault="0056729E" w:rsidP="008E3A6A">
      <w:pPr>
        <w:pStyle w:val="QUESTAO1"/>
        <w:spacing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451DFCC3" wp14:editId="2A76A6D9">
                <wp:extent cx="216000" cy="216000"/>
                <wp:effectExtent l="0" t="0" r="0" b="0"/>
                <wp:docPr id="372" name="Oval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F02784" w14:textId="77777777" w:rsidR="0056729E" w:rsidRPr="00B3090E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451DFCC3" id="Oval 372" o:spid="_x0000_s110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e41fg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" fillcolor="#c83d47" stroked="f" strokeweight="2pt">
                <v:textbox inset="0,0,0,0">
                  <w:txbxContent>
                    <w:p w14:paraId="2CF02784" w14:textId="77777777" w:rsidR="0056729E" w:rsidRPr="00B3090E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9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8E3A6A" w:rsidRPr="008E3A6A">
        <w:t>Calcula o valor de cada expressão.</w:t>
      </w:r>
    </w:p>
    <w:p w14:paraId="41322D83" w14:textId="18348157" w:rsidR="005B0D45" w:rsidRDefault="008E3A6A" w:rsidP="008E3A6A">
      <w:pPr>
        <w:pStyle w:val="QUESTAO1"/>
        <w:spacing w:before="120" w:line="240" w:lineRule="auto"/>
      </w:pPr>
      <w:r>
        <w:rPr>
          <w:b/>
          <w:bCs/>
        </w:rPr>
        <w:tab/>
      </w:r>
      <w:r>
        <w:rPr>
          <w:b/>
          <w:bCs/>
        </w:rPr>
        <w:tab/>
        <w:t>9</w:t>
      </w:r>
      <w:r w:rsidRPr="00FD2607">
        <w:rPr>
          <w:b/>
          <w:bCs/>
        </w:rPr>
        <w:t xml:space="preserve">.1.  </w:t>
      </w:r>
      <w:r w:rsidRPr="008E3A6A">
        <w:rPr>
          <w:position w:val="-6"/>
        </w:rPr>
        <w:object w:dxaOrig="920" w:dyaOrig="300" w14:anchorId="52C8CA35">
          <v:shape id="_x0000_i1071" type="#_x0000_t75" style="width:45.75pt;height:15pt" o:ole="">
            <v:imagedata r:id="rId121" o:title=""/>
          </v:shape>
          <o:OLEObject Type="Embed" ProgID="Equation.DSMT4" ShapeID="_x0000_i1071" DrawAspect="Content" ObjectID="_1731565075" r:id="rId122"/>
        </w:object>
      </w:r>
    </w:p>
    <w:p w14:paraId="56C5561D" w14:textId="50A0BAFC" w:rsidR="00FD2607" w:rsidRDefault="008E3A6A" w:rsidP="008E3A6A">
      <w:pPr>
        <w:pStyle w:val="QUESTAO1"/>
        <w:spacing w:before="120" w:line="240" w:lineRule="auto"/>
      </w:pPr>
      <w:r>
        <w:tab/>
      </w:r>
      <w:r>
        <w:rPr>
          <w:b/>
          <w:bCs/>
        </w:rPr>
        <w:tab/>
        <w:t>9</w:t>
      </w:r>
      <w:r w:rsidR="00FD2607" w:rsidRPr="00FD2607">
        <w:rPr>
          <w:b/>
          <w:bCs/>
        </w:rPr>
        <w:t>.2.</w:t>
      </w:r>
      <w:r w:rsidRPr="00FD2607">
        <w:rPr>
          <w:b/>
          <w:bCs/>
        </w:rPr>
        <w:t xml:space="preserve">  </w:t>
      </w:r>
      <w:r w:rsidRPr="008E3A6A">
        <w:rPr>
          <w:position w:val="-12"/>
        </w:rPr>
        <w:object w:dxaOrig="1520" w:dyaOrig="400" w14:anchorId="4F0DE923">
          <v:shape id="_x0000_i1072" type="#_x0000_t75" style="width:75.75pt;height:20.25pt" o:ole="">
            <v:imagedata r:id="rId123" o:title=""/>
          </v:shape>
          <o:OLEObject Type="Embed" ProgID="Equation.DSMT4" ShapeID="_x0000_i1072" DrawAspect="Content" ObjectID="_1731565076" r:id="rId124"/>
        </w:object>
      </w:r>
    </w:p>
    <w:p w14:paraId="4B88CB4C" w14:textId="77777777" w:rsidR="005B0D45" w:rsidRDefault="008E3A6A" w:rsidP="008E3A6A">
      <w:pPr>
        <w:pStyle w:val="QUESTAO1"/>
        <w:spacing w:before="120" w:line="240" w:lineRule="auto"/>
      </w:pPr>
      <w:r>
        <w:rPr>
          <w:b/>
          <w:bCs/>
        </w:rPr>
        <w:tab/>
      </w:r>
      <w:r>
        <w:rPr>
          <w:b/>
          <w:bCs/>
        </w:rPr>
        <w:tab/>
        <w:t>9</w:t>
      </w:r>
      <w:r w:rsidRPr="00FD2607">
        <w:rPr>
          <w:b/>
          <w:bCs/>
        </w:rPr>
        <w:t>.</w:t>
      </w:r>
      <w:r>
        <w:rPr>
          <w:b/>
          <w:bCs/>
        </w:rPr>
        <w:t>3</w:t>
      </w:r>
      <w:r w:rsidRPr="00FD2607">
        <w:rPr>
          <w:b/>
          <w:bCs/>
        </w:rPr>
        <w:t xml:space="preserve">.  </w:t>
      </w:r>
      <w:r w:rsidRPr="008E3A6A">
        <w:rPr>
          <w:position w:val="-12"/>
        </w:rPr>
        <w:object w:dxaOrig="2200" w:dyaOrig="400" w14:anchorId="07A62B93">
          <v:shape id="_x0000_i1073" type="#_x0000_t75" style="width:110.25pt;height:20.25pt" o:ole="">
            <v:imagedata r:id="rId125" o:title=""/>
          </v:shape>
          <o:OLEObject Type="Embed" ProgID="Equation.DSMT4" ShapeID="_x0000_i1073" DrawAspect="Content" ObjectID="_1731565077" r:id="rId126"/>
        </w:object>
      </w:r>
    </w:p>
    <w:p w14:paraId="41C6ECC4" w14:textId="3152AB77" w:rsidR="00FD2607" w:rsidRPr="00FD2607" w:rsidRDefault="008E3A6A" w:rsidP="008E3A6A">
      <w:pPr>
        <w:pStyle w:val="QUESTAO1"/>
        <w:spacing w:before="120" w:line="240" w:lineRule="auto"/>
      </w:pPr>
      <w:r>
        <w:tab/>
      </w:r>
      <w:r>
        <w:rPr>
          <w:b/>
          <w:bCs/>
        </w:rPr>
        <w:tab/>
        <w:t>9</w:t>
      </w:r>
      <w:r w:rsidR="00FD2607" w:rsidRPr="00FD2607">
        <w:rPr>
          <w:b/>
          <w:bCs/>
        </w:rPr>
        <w:t>.</w:t>
      </w:r>
      <w:r>
        <w:rPr>
          <w:b/>
          <w:bCs/>
        </w:rPr>
        <w:t>4</w:t>
      </w:r>
      <w:r w:rsidR="00FD2607" w:rsidRPr="00FD2607">
        <w:rPr>
          <w:b/>
          <w:bCs/>
        </w:rPr>
        <w:t>.</w:t>
      </w:r>
      <w:r w:rsidRPr="00FD2607">
        <w:rPr>
          <w:b/>
          <w:bCs/>
        </w:rPr>
        <w:t xml:space="preserve">  </w:t>
      </w:r>
      <w:r w:rsidRPr="008E3A6A">
        <w:rPr>
          <w:position w:val="-12"/>
        </w:rPr>
        <w:object w:dxaOrig="2040" w:dyaOrig="400" w14:anchorId="6B92A0C4">
          <v:shape id="_x0000_i1074" type="#_x0000_t75" style="width:102pt;height:20.25pt" o:ole="">
            <v:imagedata r:id="rId127" o:title=""/>
          </v:shape>
          <o:OLEObject Type="Embed" ProgID="Equation.DSMT4" ShapeID="_x0000_i1074" DrawAspect="Content" ObjectID="_1731565078" r:id="rId128"/>
        </w:object>
      </w:r>
    </w:p>
    <w:p w14:paraId="4DA2550D" w14:textId="77777777" w:rsidR="005B0D45" w:rsidRDefault="008E3A6A" w:rsidP="008E3A6A">
      <w:pPr>
        <w:pStyle w:val="QUESTAO1"/>
        <w:spacing w:before="120" w:line="240" w:lineRule="auto"/>
      </w:pPr>
      <w:r>
        <w:rPr>
          <w:b/>
          <w:bCs/>
        </w:rPr>
        <w:tab/>
      </w:r>
      <w:r>
        <w:rPr>
          <w:b/>
          <w:bCs/>
        </w:rPr>
        <w:tab/>
        <w:t>9</w:t>
      </w:r>
      <w:r w:rsidRPr="00FD2607">
        <w:rPr>
          <w:b/>
          <w:bCs/>
        </w:rPr>
        <w:t>.</w:t>
      </w:r>
      <w:r>
        <w:rPr>
          <w:b/>
          <w:bCs/>
        </w:rPr>
        <w:t>5</w:t>
      </w:r>
      <w:r w:rsidRPr="00FD2607">
        <w:rPr>
          <w:b/>
          <w:bCs/>
        </w:rPr>
        <w:t xml:space="preserve">.  </w:t>
      </w:r>
      <w:r w:rsidRPr="008E3A6A">
        <w:rPr>
          <w:position w:val="-6"/>
        </w:rPr>
        <w:object w:dxaOrig="1380" w:dyaOrig="300" w14:anchorId="1DD29A2E">
          <v:shape id="_x0000_i1075" type="#_x0000_t75" style="width:69pt;height:15pt" o:ole="">
            <v:imagedata r:id="rId129" o:title=""/>
          </v:shape>
          <o:OLEObject Type="Embed" ProgID="Equation.DSMT4" ShapeID="_x0000_i1075" DrawAspect="Content" ObjectID="_1731565079" r:id="rId130"/>
        </w:object>
      </w:r>
    </w:p>
    <w:p w14:paraId="4C5D8F15" w14:textId="67A5BA72" w:rsidR="00FD2607" w:rsidRDefault="008E3A6A" w:rsidP="008E3A6A">
      <w:pPr>
        <w:pStyle w:val="QUESTAO1"/>
        <w:spacing w:before="120" w:line="240" w:lineRule="auto"/>
      </w:pPr>
      <w:r>
        <w:tab/>
      </w:r>
      <w:r>
        <w:tab/>
      </w:r>
      <w:r>
        <w:rPr>
          <w:b/>
          <w:bCs/>
        </w:rPr>
        <w:t>9</w:t>
      </w:r>
      <w:r w:rsidR="00FD2607" w:rsidRPr="00FD2607">
        <w:rPr>
          <w:b/>
          <w:bCs/>
        </w:rPr>
        <w:t>.</w:t>
      </w:r>
      <w:r>
        <w:rPr>
          <w:b/>
          <w:bCs/>
        </w:rPr>
        <w:t>6</w:t>
      </w:r>
      <w:r w:rsidR="00FD2607" w:rsidRPr="00FD2607">
        <w:rPr>
          <w:b/>
          <w:bCs/>
        </w:rPr>
        <w:t>.</w:t>
      </w:r>
      <w:r w:rsidRPr="00FD2607">
        <w:rPr>
          <w:b/>
          <w:bCs/>
        </w:rPr>
        <w:t xml:space="preserve">  </w:t>
      </w:r>
      <w:r w:rsidRPr="008E3A6A">
        <w:rPr>
          <w:position w:val="-6"/>
        </w:rPr>
        <w:object w:dxaOrig="1540" w:dyaOrig="300" w14:anchorId="273A21AC">
          <v:shape id="_x0000_i1076" type="#_x0000_t75" style="width:77.25pt;height:15pt" o:ole="">
            <v:imagedata r:id="rId131" o:title=""/>
          </v:shape>
          <o:OLEObject Type="Embed" ProgID="Equation.DSMT4" ShapeID="_x0000_i1076" DrawAspect="Content" ObjectID="_1731565080" r:id="rId132"/>
        </w:object>
      </w:r>
    </w:p>
    <w:p w14:paraId="3D61A4DE" w14:textId="77777777" w:rsidR="00FD2607" w:rsidRPr="00FD2607" w:rsidRDefault="00FD2607" w:rsidP="008E3A6A">
      <w:pPr>
        <w:pStyle w:val="QUESTAO1"/>
        <w:spacing w:before="120" w:line="240" w:lineRule="auto"/>
      </w:pPr>
    </w:p>
    <w:p w14:paraId="290BD8FF" w14:textId="41AA1085" w:rsidR="008E3A6A" w:rsidRPr="008E3A6A" w:rsidRDefault="005B0D45" w:rsidP="005B0D45">
      <w:pPr>
        <w:pStyle w:val="QUESTAO1"/>
        <w:spacing w:before="360" w:after="120"/>
        <w:rPr>
          <w:sz w:val="24"/>
          <w:szCs w:val="24"/>
        </w:rPr>
      </w:pPr>
      <w:r w:rsidRPr="008E3A6A">
        <w:rPr>
          <w:noProof/>
          <w:sz w:val="24"/>
          <w:szCs w:val="24"/>
        </w:rPr>
        <w:drawing>
          <wp:anchor distT="0" distB="0" distL="114300" distR="114300" simplePos="0" relativeHeight="251791360" behindDoc="0" locked="0" layoutInCell="1" allowOverlap="1" wp14:anchorId="546ABE85" wp14:editId="5A2B77D3">
            <wp:simplePos x="0" y="0"/>
            <wp:positionH relativeFrom="column">
              <wp:posOffset>3477398</wp:posOffset>
            </wp:positionH>
            <wp:positionV relativeFrom="paragraph">
              <wp:posOffset>282989</wp:posOffset>
            </wp:positionV>
            <wp:extent cx="2542540" cy="1590040"/>
            <wp:effectExtent l="0" t="0" r="0" b="0"/>
            <wp:wrapSquare wrapText="bothSides"/>
            <wp:docPr id="381" name="Picture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2542540" cy="1590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6729E"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4EB9CCA" wp14:editId="7DEAAF92">
                <wp:extent cx="262393" cy="216000"/>
                <wp:effectExtent l="0" t="0" r="4445" b="0"/>
                <wp:docPr id="373" name="Oval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8EF9FD3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4EB9CCA" id="Oval 373" o:spid="_x0000_s1108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" fillcolor="#c83d47" stroked="f" strokeweight="2pt">
                <v:textbox inset="0,0,0,0">
                  <w:txbxContent>
                    <w:p w14:paraId="78EF9FD3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10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56729E" w:rsidRPr="004E7A84">
        <w:tab/>
      </w:r>
      <w:r w:rsidR="008E3A6A" w:rsidRPr="008E3A6A">
        <w:rPr>
          <w:sz w:val="24"/>
          <w:szCs w:val="24"/>
        </w:rPr>
        <w:t>Escreve</w:t>
      </w:r>
      <w:r>
        <w:rPr>
          <w:sz w:val="24"/>
          <w:szCs w:val="24"/>
        </w:rPr>
        <w:t>,</w:t>
      </w:r>
      <w:r w:rsidR="008E3A6A" w:rsidRPr="008E3A6A">
        <w:rPr>
          <w:sz w:val="24"/>
          <w:szCs w:val="24"/>
        </w:rPr>
        <w:t xml:space="preserve"> </w:t>
      </w:r>
      <w:r w:rsidR="008E3A6A" w:rsidRPr="005B0D45">
        <w:t>utilizando</w:t>
      </w:r>
      <w:r w:rsidR="008E3A6A" w:rsidRPr="008E3A6A">
        <w:rPr>
          <w:sz w:val="24"/>
          <w:szCs w:val="24"/>
        </w:rPr>
        <w:t xml:space="preserve"> potências de 10</w:t>
      </w:r>
      <w:r>
        <w:rPr>
          <w:sz w:val="24"/>
          <w:szCs w:val="24"/>
        </w:rPr>
        <w:t>,</w:t>
      </w:r>
      <w:r w:rsidR="008E3A6A" w:rsidRPr="008E3A6A">
        <w:rPr>
          <w:sz w:val="24"/>
          <w:szCs w:val="24"/>
        </w:rPr>
        <w:t xml:space="preserve"> os números </w:t>
      </w:r>
      <w:r>
        <w:rPr>
          <w:sz w:val="24"/>
          <w:szCs w:val="24"/>
        </w:rPr>
        <w:t>referidos</w:t>
      </w:r>
      <w:r w:rsidR="008E3A6A" w:rsidRPr="008E3A6A">
        <w:rPr>
          <w:sz w:val="24"/>
          <w:szCs w:val="24"/>
        </w:rPr>
        <w:t xml:space="preserve"> no seguinte texto.</w:t>
      </w:r>
    </w:p>
    <w:p w14:paraId="46908734" w14:textId="12DEB145" w:rsidR="008E3A6A" w:rsidRDefault="005B0D45" w:rsidP="005B0D45">
      <w:pPr>
        <w:pStyle w:val="QUESTAO1"/>
        <w:spacing w:before="120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“</w:t>
      </w:r>
      <w:r w:rsidR="008E3A6A" w:rsidRPr="008E3A6A">
        <w:rPr>
          <w:sz w:val="24"/>
          <w:szCs w:val="24"/>
        </w:rPr>
        <w:t>Quando o Sol começou a existir é provável que o Universo já tivesse 9000 milhões de anos e a Terra, assim como outros planetas, tivessem 4600 milhões de anos.</w:t>
      </w:r>
      <w:r>
        <w:rPr>
          <w:sz w:val="24"/>
          <w:szCs w:val="24"/>
        </w:rPr>
        <w:t>”</w:t>
      </w:r>
    </w:p>
    <w:p w14:paraId="04434E54" w14:textId="77777777" w:rsidR="005B0D45" w:rsidRPr="008E3A6A" w:rsidRDefault="005B0D45" w:rsidP="008434C6">
      <w:pPr>
        <w:pStyle w:val="QUESTAO1"/>
        <w:spacing w:before="120" w:line="240" w:lineRule="auto"/>
        <w:rPr>
          <w:sz w:val="24"/>
          <w:szCs w:val="24"/>
        </w:rPr>
      </w:pPr>
    </w:p>
    <w:p w14:paraId="100B4B89" w14:textId="5205A18C" w:rsidR="005B0D45" w:rsidRDefault="0056729E" w:rsidP="005B0D45">
      <w:pPr>
        <w:pStyle w:val="QUESTAO1"/>
        <w:spacing w:before="36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2F5E6B1A" wp14:editId="543F900C">
                <wp:extent cx="262393" cy="216000"/>
                <wp:effectExtent l="0" t="0" r="4445" b="0"/>
                <wp:docPr id="374" name="Oval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393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BFC759" w14:textId="77777777" w:rsidR="0056729E" w:rsidRPr="000D632F" w:rsidRDefault="0056729E" w:rsidP="0056729E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2F5E6B1A" id="Oval 374" o:spid="_x0000_s1109" style="width:20.65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" fillcolor="#c83d47" stroked="f" strokeweight="2pt">
                <v:textbox inset="0,0,0,0">
                  <w:txbxContent>
                    <w:p w14:paraId="16BFC759" w14:textId="77777777" w:rsidR="0056729E" w:rsidRPr="000D632F" w:rsidRDefault="0056729E" w:rsidP="0056729E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11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5B0D45" w:rsidRPr="005B0D45">
        <w:t>Um escritório tem 10 salas, em cada sala há 10 estantes, cada estante tem 10 prateleiras e em cada prateleira há 10 pastas de arquivo.</w:t>
      </w:r>
    </w:p>
    <w:p w14:paraId="1C5D7527" w14:textId="5652FDDC" w:rsidR="005B0D45" w:rsidRPr="005B0D45" w:rsidRDefault="005B0D45" w:rsidP="005B0D45">
      <w:pPr>
        <w:pStyle w:val="QUESTAO1"/>
        <w:spacing w:before="0" w:line="480" w:lineRule="auto"/>
      </w:pPr>
      <w:r>
        <w:tab/>
      </w:r>
      <w:r>
        <w:tab/>
      </w:r>
      <w:r w:rsidRPr="005B0D45">
        <w:t>Quantas pastas de arquivo tem o escritório?</w:t>
      </w:r>
    </w:p>
    <w:p w14:paraId="08851050" w14:textId="2937D171" w:rsidR="0056729E" w:rsidRPr="00393C8A" w:rsidRDefault="005B0D45" w:rsidP="005B0D45">
      <w:pPr>
        <w:pStyle w:val="QUESTAO1"/>
        <w:spacing w:before="0"/>
      </w:pPr>
      <w:r>
        <w:tab/>
      </w:r>
      <w:r>
        <w:tab/>
      </w:r>
      <w:r w:rsidRPr="005B0D45">
        <w:t>Apresenta a resposta na forma de potência de 10.</w:t>
      </w:r>
    </w:p>
    <w:p w14:paraId="4691929A" w14:textId="790F511B" w:rsidR="002B376B" w:rsidRPr="00E3612D" w:rsidRDefault="0056729E" w:rsidP="002B376B">
      <w:pPr>
        <w:pStyle w:val="TITULOFICHAS"/>
        <w:rPr>
          <w:lang w:val="pt-PT"/>
        </w:rPr>
      </w:pPr>
      <w:r w:rsidRPr="008D31FD">
        <w:rPr>
          <w:b w:val="0"/>
          <w:szCs w:val="22"/>
          <w:lang w:val="pt-PT"/>
        </w:rPr>
        <w:br w:type="page"/>
      </w:r>
      <w:r w:rsidR="002B376B">
        <w:rPr>
          <w:lang w:val="pt-PT"/>
        </w:rPr>
        <w:lastRenderedPageBreak/>
        <w:t>Jogos e Desafios</w:t>
      </w:r>
    </w:p>
    <w:p w14:paraId="59B1F65C" w14:textId="77777777" w:rsidR="002B376B" w:rsidRPr="001F156B" w:rsidRDefault="002B376B" w:rsidP="002B376B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B200FF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00DB82D5" wp14:editId="0036D7F6">
                <wp:extent cx="6119640" cy="792000"/>
                <wp:effectExtent l="12700" t="12700" r="14605" b="8255"/>
                <wp:docPr id="38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2B376B" w:rsidRPr="00DB2ED5" w14:paraId="0CF88CA2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602EB65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90D75E8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471148F" w14:textId="77777777" w:rsidR="002B376B" w:rsidRPr="00DB2ED5" w:rsidRDefault="002B376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12E6C2C" w14:textId="77777777" w:rsidR="002B376B" w:rsidRPr="00DB2ED5" w:rsidRDefault="002B376B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</w:t>
                                  </w:r>
                                  <w:r>
                                    <w:rPr>
                                      <w:sz w:val="16"/>
                                    </w:rPr>
                                    <w:t>5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 xml:space="preserve">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2B376B" w:rsidRPr="00DB2ED5" w14:paraId="730DED6C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37E29E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8FD90FB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52AFAEE5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8D56C7F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gramStart"/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  <w:proofErr w:type="gramEnd"/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EB00DCA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2B376B" w:rsidRPr="00DB2ED5" w14:paraId="14228EE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785A4FED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BB93581" w14:textId="77777777" w:rsidR="002B376B" w:rsidRPr="00DB2ED5" w:rsidRDefault="002B376B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4B4659D3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64F0C3D3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3955D22" w14:textId="77777777" w:rsidR="002B376B" w:rsidRPr="00DB2ED5" w:rsidRDefault="002B376B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0CD144E8" w14:textId="77777777" w:rsidR="002B376B" w:rsidRPr="0005099D" w:rsidRDefault="002B376B" w:rsidP="002B376B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00DB82D5" id="_x0000_s1110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2B376B" w:rsidRPr="00DB2ED5" w14:paraId="0CF88CA2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5602EB65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490D75E8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471148F" w14:textId="77777777" w:rsidR="002B376B" w:rsidRPr="00DB2ED5" w:rsidRDefault="002B376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212E6C2C" w14:textId="77777777" w:rsidR="002B376B" w:rsidRPr="00DB2ED5" w:rsidRDefault="002B376B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</w:t>
                            </w:r>
                            <w:r>
                              <w:rPr>
                                <w:sz w:val="16"/>
                              </w:rPr>
                              <w:t>5</w:t>
                            </w:r>
                            <w:r w:rsidRPr="00DB2ED5">
                              <w:rPr>
                                <w:sz w:val="16"/>
                              </w:rPr>
                              <w:t xml:space="preserve">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2B376B" w:rsidRPr="00DB2ED5" w14:paraId="730DED6C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37E29E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8FD90FB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52AFAEE5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8D56C7F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gramStart"/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  <w:proofErr w:type="gramEnd"/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6EB00DCA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2B376B" w:rsidRPr="00DB2ED5" w14:paraId="14228EE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785A4FED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BB93581" w14:textId="77777777" w:rsidR="002B376B" w:rsidRPr="00DB2ED5" w:rsidRDefault="002B376B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4B4659D3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64F0C3D3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03955D22" w14:textId="77777777" w:rsidR="002B376B" w:rsidRPr="00DB2ED5" w:rsidRDefault="002B376B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0CD144E8" w14:textId="77777777" w:rsidR="002B376B" w:rsidRPr="0005099D" w:rsidRDefault="002B376B" w:rsidP="002B376B"/>
                  </w:txbxContent>
                </v:textbox>
                <w10:anchorlock/>
              </v:roundrect>
            </w:pict>
          </mc:Fallback>
        </mc:AlternateContent>
      </w:r>
    </w:p>
    <w:p w14:paraId="1B450E27" w14:textId="77777777" w:rsidR="002B376B" w:rsidRDefault="002B376B" w:rsidP="002B376B">
      <w:pPr>
        <w:pStyle w:val="QUESTAO1"/>
        <w:spacing w:before="200" w:line="240" w:lineRule="auto"/>
      </w:pPr>
    </w:p>
    <w:p w14:paraId="2B535606" w14:textId="0532712B" w:rsidR="00864342" w:rsidRPr="00864342" w:rsidRDefault="00864342" w:rsidP="00864342">
      <w:pPr>
        <w:pStyle w:val="QUESTAO1"/>
        <w:spacing w:before="360" w:after="120"/>
      </w:pPr>
      <w:r w:rsidRPr="00864342">
        <w:rPr>
          <w:noProof/>
        </w:rPr>
        <w:drawing>
          <wp:anchor distT="0" distB="0" distL="114300" distR="114300" simplePos="0" relativeHeight="251793408" behindDoc="0" locked="0" layoutInCell="1" allowOverlap="1" wp14:anchorId="37925A75" wp14:editId="12814220">
            <wp:simplePos x="0" y="0"/>
            <wp:positionH relativeFrom="column">
              <wp:posOffset>4051935</wp:posOffset>
            </wp:positionH>
            <wp:positionV relativeFrom="paragraph">
              <wp:posOffset>231775</wp:posOffset>
            </wp:positionV>
            <wp:extent cx="1539875" cy="2667000"/>
            <wp:effectExtent l="0" t="0" r="3175" b="0"/>
            <wp:wrapSquare wrapText="bothSides"/>
            <wp:docPr id="15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m 10"/>
                    <pic:cNvPicPr>
                      <a:picLocks noChangeAspect="1" noChangeArrowheads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987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76B" w:rsidRPr="00864342">
        <w:rPr>
          <w:noProof/>
          <w:position w:val="-8"/>
        </w:rPr>
        <mc:AlternateContent>
          <mc:Choice Requires="wps">
            <w:drawing>
              <wp:inline distT="0" distB="0" distL="0" distR="0" wp14:anchorId="0B50F57A" wp14:editId="75E486BE">
                <wp:extent cx="216000" cy="216000"/>
                <wp:effectExtent l="0" t="0" r="0" b="0"/>
                <wp:docPr id="383" name="Oval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D3DF7" w14:textId="77777777" w:rsidR="002B376B" w:rsidRPr="00086D19" w:rsidRDefault="002B376B" w:rsidP="002B376B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B50F57A" id="Oval 383" o:spid="_x0000_s111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jVGfwIAAGQFAAAOAAAAZHJzL2Uyb0RvYy54bWysVEtv2zAMvg/YfxB0X+10XV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sM/0tDPCbmXVk7IDcejW9FMdqspQOVpGddY9KM1NT/jmT&#10;TDQ1xRFSKpdmvaoRterDf8J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BliNUZ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4D3DF7" w14:textId="77777777" w:rsidR="002B376B" w:rsidRPr="00086D19" w:rsidRDefault="002B376B" w:rsidP="002B376B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="002B376B" w:rsidRPr="00864342">
        <w:tab/>
      </w:r>
      <w:r w:rsidRPr="00864342">
        <w:t>Completa</w:t>
      </w:r>
      <w:r w:rsidR="00900C1F">
        <w:t xml:space="preserve"> o esquema</w:t>
      </w:r>
      <w:r w:rsidRPr="00864342">
        <w:t xml:space="preserve"> de acordo com a regra.</w:t>
      </w:r>
    </w:p>
    <w:p w14:paraId="3717F627" w14:textId="34CD6210" w:rsidR="00864342" w:rsidRPr="00864342" w:rsidRDefault="00CA0714" w:rsidP="00864342">
      <w:pPr>
        <w:pStyle w:val="QUESTAO1"/>
        <w:spacing w:before="240" w:line="240" w:lineRule="auto"/>
      </w:pPr>
      <w:r>
        <w:rPr>
          <w:b/>
          <w:bCs/>
        </w:rPr>
        <w:tab/>
      </w:r>
      <w:r>
        <w:rPr>
          <w:b/>
          <w:bCs/>
        </w:rPr>
        <w:tab/>
      </w:r>
      <w:r w:rsidR="00864342">
        <w:rPr>
          <w:b/>
          <w:bCs/>
        </w:rPr>
        <w:t>Regra</w:t>
      </w:r>
    </w:p>
    <w:p w14:paraId="2D4B0512" w14:textId="67832EE4" w:rsidR="00864342" w:rsidRPr="00864342" w:rsidRDefault="00CA0714" w:rsidP="00864342">
      <w:pPr>
        <w:pStyle w:val="QUESTAO1"/>
        <w:spacing w:before="240"/>
      </w:pPr>
      <w:r>
        <w:tab/>
      </w:r>
      <w:r>
        <w:tab/>
      </w:r>
      <w:r w:rsidR="00864342" w:rsidRPr="00864342">
        <w:t>Multiplica os números dos círculos para encontrares o número do quadrado.</w:t>
      </w:r>
    </w:p>
    <w:p w14:paraId="320E4148" w14:textId="243BC0BC" w:rsidR="00864342" w:rsidRPr="00864342" w:rsidRDefault="00CA0714" w:rsidP="00864342">
      <w:pPr>
        <w:pStyle w:val="QUESTAO1"/>
        <w:spacing w:before="240"/>
      </w:pPr>
      <w:r w:rsidRPr="00864342">
        <w:rPr>
          <w:noProof/>
        </w:rPr>
        <w:drawing>
          <wp:anchor distT="0" distB="0" distL="114300" distR="114300" simplePos="0" relativeHeight="251794432" behindDoc="0" locked="0" layoutInCell="1" allowOverlap="1" wp14:anchorId="4C5DA1E4" wp14:editId="1EE40233">
            <wp:simplePos x="0" y="0"/>
            <wp:positionH relativeFrom="column">
              <wp:posOffset>775335</wp:posOffset>
            </wp:positionH>
            <wp:positionV relativeFrom="paragraph">
              <wp:posOffset>160020</wp:posOffset>
            </wp:positionV>
            <wp:extent cx="2317115" cy="753110"/>
            <wp:effectExtent l="0" t="0" r="6985" b="8890"/>
            <wp:wrapSquare wrapText="bothSides"/>
            <wp:docPr id="17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m 18"/>
                    <pic:cNvPicPr>
                      <a:picLocks noChangeAspect="1" noChangeArrowheads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7115" cy="753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682D3E" w14:textId="2EAAC54F" w:rsidR="00900C1F" w:rsidRDefault="00900C1F" w:rsidP="00864342">
      <w:pPr>
        <w:pStyle w:val="QUESTAO1"/>
        <w:spacing w:before="240"/>
      </w:pPr>
    </w:p>
    <w:p w14:paraId="6860316D" w14:textId="77777777" w:rsidR="00CA0714" w:rsidRDefault="00CA0714" w:rsidP="00864342">
      <w:pPr>
        <w:pStyle w:val="QUESTAO1"/>
        <w:spacing w:before="240"/>
      </w:pPr>
    </w:p>
    <w:p w14:paraId="34E705E0" w14:textId="77777777" w:rsidR="00900C1F" w:rsidRPr="00864342" w:rsidRDefault="00900C1F" w:rsidP="00CA0714">
      <w:pPr>
        <w:pStyle w:val="QUESTAO1"/>
        <w:spacing w:before="240" w:line="240" w:lineRule="auto"/>
      </w:pPr>
    </w:p>
    <w:p w14:paraId="0BA3B66A" w14:textId="52C2A339" w:rsidR="00900C1F" w:rsidRPr="00900C1F" w:rsidRDefault="002B376B" w:rsidP="00900C1F">
      <w:pPr>
        <w:pStyle w:val="QUESTAO1"/>
        <w:spacing w:before="360" w:after="120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3DA705C" wp14:editId="6E152879">
                <wp:extent cx="216000" cy="216000"/>
                <wp:effectExtent l="0" t="0" r="0" b="0"/>
                <wp:docPr id="384" name="Oval 3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4F03B9" w14:textId="77777777" w:rsidR="002B376B" w:rsidRPr="00E4687D" w:rsidRDefault="002B376B" w:rsidP="002B376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3DA705C" id="Oval 384" o:spid="_x0000_s1112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HzYHyx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54F03B9" w14:textId="77777777" w:rsidR="002B376B" w:rsidRPr="00E4687D" w:rsidRDefault="002B376B" w:rsidP="002B376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900C1F" w:rsidRPr="00900C1F">
        <w:t>Escreve os números de 1 a 8 em cada uma das partes coloridas</w:t>
      </w:r>
      <w:r w:rsidR="00900C1F">
        <w:t>,</w:t>
      </w:r>
      <w:r w:rsidR="00900C1F" w:rsidRPr="00900C1F">
        <w:t xml:space="preserve"> de modo que a soma dos números dentro de cada quadrado seja sempre a mesma.</w:t>
      </w:r>
    </w:p>
    <w:p w14:paraId="2F34D13E" w14:textId="77777777" w:rsidR="00CA0714" w:rsidRDefault="00900C1F" w:rsidP="00CA0714">
      <w:pPr>
        <w:pStyle w:val="QUESTAO1"/>
        <w:spacing w:before="240"/>
        <w:jc w:val="center"/>
      </w:pPr>
      <w:r>
        <w:rPr>
          <w:noProof/>
        </w:rPr>
        <w:drawing>
          <wp:inline distT="0" distB="0" distL="0" distR="0" wp14:anchorId="7622B411" wp14:editId="37DBCC01">
            <wp:extent cx="2819400" cy="1469415"/>
            <wp:effectExtent l="0" t="0" r="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844764" cy="1482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E57E" w14:textId="61E527CD" w:rsidR="00CA0714" w:rsidRPr="00CA0714" w:rsidRDefault="002B376B" w:rsidP="00CA0714">
      <w:pPr>
        <w:pStyle w:val="QUESTAO1"/>
        <w:spacing w:before="360" w:after="120" w:line="240" w:lineRule="auto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3CBEACDB" wp14:editId="79FA33FB">
                <wp:extent cx="216000" cy="216000"/>
                <wp:effectExtent l="0" t="0" r="0" b="0"/>
                <wp:docPr id="385" name="Oval 3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EA5A0" w14:textId="77777777" w:rsidR="002B376B" w:rsidRPr="000D632F" w:rsidRDefault="002B376B" w:rsidP="002B376B">
                            <w:pPr>
                              <w:pStyle w:val="fchNumberBox"/>
                              <w:rPr>
                                <w:rFonts w:ascii="Arial" w:hAnsi="Arial" w:cs="Arial"/>
                                <w:lang w:val="pt-PT"/>
                              </w:rPr>
                            </w:pPr>
                            <w:r>
                              <w:rPr>
                                <w:rFonts w:ascii="Arial" w:hAnsi="Arial" w:cs="Arial"/>
                                <w:lang w:val="pt-PT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3CBEACDB" id="Oval 385" o:spid="_x0000_s1113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" fillcolor="#c83d47" stroked="f" strokeweight="2pt">
                <v:textbox inset="0,0,0,0">
                  <w:txbxContent>
                    <w:p w14:paraId="534EA5A0" w14:textId="77777777" w:rsidR="002B376B" w:rsidRPr="000D632F" w:rsidRDefault="002B376B" w:rsidP="002B376B">
                      <w:pPr>
                        <w:pStyle w:val="fchNumberBox"/>
                        <w:rPr>
                          <w:rFonts w:ascii="Arial" w:hAnsi="Arial" w:cs="Arial"/>
                          <w:lang w:val="pt-PT"/>
                        </w:rPr>
                      </w:pPr>
                      <w:r>
                        <w:rPr>
                          <w:rFonts w:ascii="Arial" w:hAnsi="Arial" w:cs="Arial"/>
                          <w:lang w:val="pt-PT"/>
                        </w:rPr>
                        <w:t>3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="00CA0714" w:rsidRPr="00CA0714">
        <w:t xml:space="preserve">Descobre o </w:t>
      </w:r>
      <w:r w:rsidR="00CA0714" w:rsidRPr="00CA0714">
        <w:rPr>
          <w:i/>
          <w:iCs/>
        </w:rPr>
        <w:t>peso</w:t>
      </w:r>
      <w:r w:rsidR="00CA0714" w:rsidRPr="00CA0714">
        <w:t xml:space="preserve"> da laranja e da meloa.</w:t>
      </w:r>
    </w:p>
    <w:p w14:paraId="39367CCA" w14:textId="30A06764" w:rsidR="002B376B" w:rsidRPr="007E5FD3" w:rsidRDefault="00CA0714" w:rsidP="00CA0714">
      <w:pPr>
        <w:pStyle w:val="QUESTAO1"/>
        <w:spacing w:before="360" w:after="120"/>
        <w:jc w:val="center"/>
      </w:pPr>
      <w:r>
        <w:rPr>
          <w:noProof/>
        </w:rPr>
        <w:drawing>
          <wp:inline distT="0" distB="0" distL="0" distR="0" wp14:anchorId="379E4825" wp14:editId="40F09208">
            <wp:extent cx="4152900" cy="1614682"/>
            <wp:effectExtent l="0" t="0" r="0" b="508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4186627" cy="162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B376B" w:rsidRPr="007E5FD3" w:rsidSect="00E16ADB">
      <w:footerReference w:type="even" r:id="rId138"/>
      <w:footerReference w:type="default" r:id="rId139"/>
      <w:pgSz w:w="11900" w:h="16840"/>
      <w:pgMar w:top="1134" w:right="1134" w:bottom="1134" w:left="1134" w:header="851" w:footer="567" w:gutter="0"/>
      <w:pgNumType w:start="3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48E6B" w14:textId="77777777" w:rsidR="00EB1441" w:rsidRDefault="00EB1441" w:rsidP="00D177B5">
      <w:pPr>
        <w:spacing w:after="0" w:line="240" w:lineRule="auto"/>
      </w:pPr>
      <w:r>
        <w:separator/>
      </w:r>
    </w:p>
  </w:endnote>
  <w:endnote w:type="continuationSeparator" w:id="0">
    <w:p w14:paraId="63D2833E" w14:textId="77777777" w:rsidR="00EB1441" w:rsidRDefault="00EB1441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3FFE3" w14:textId="73679C83" w:rsidR="007D5A98" w:rsidRDefault="007D5A98" w:rsidP="007D5A98">
    <w:pPr>
      <w:pStyle w:val="Footer"/>
      <w:jc w:val="right"/>
    </w:pPr>
    <w:r>
      <w:rPr>
        <w:noProof/>
      </w:rPr>
      <w:drawing>
        <wp:inline distT="0" distB="0" distL="0" distR="0" wp14:anchorId="56D2190F" wp14:editId="144698FB">
          <wp:extent cx="876300" cy="323850"/>
          <wp:effectExtent l="0" t="0" r="0" b="0"/>
          <wp:docPr id="13" name="Imagem 13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m 13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CCA32" w14:textId="58C8ACC6" w:rsidR="002822D6" w:rsidRDefault="007D5A98" w:rsidP="007D5A98">
    <w:pPr>
      <w:pStyle w:val="Footer"/>
      <w:jc w:val="right"/>
    </w:pPr>
    <w:r>
      <w:rPr>
        <w:noProof/>
      </w:rPr>
      <w:drawing>
        <wp:inline distT="0" distB="0" distL="0" distR="0" wp14:anchorId="1A568B80" wp14:editId="79393BFF">
          <wp:extent cx="876300" cy="323850"/>
          <wp:effectExtent l="0" t="0" r="0" b="0"/>
          <wp:docPr id="8" name="Imagem 8" descr="Uma imagem com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m 8" descr="Uma imagem com texto&#10;&#10;Descrição gerad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C3DF0" w14:textId="77777777" w:rsidR="00EB1441" w:rsidRDefault="00EB1441" w:rsidP="00D177B5">
      <w:pPr>
        <w:spacing w:after="0" w:line="240" w:lineRule="auto"/>
      </w:pPr>
      <w:r>
        <w:separator/>
      </w:r>
    </w:p>
  </w:footnote>
  <w:footnote w:type="continuationSeparator" w:id="0">
    <w:p w14:paraId="415A1F16" w14:textId="77777777" w:rsidR="00EB1441" w:rsidRDefault="00EB1441" w:rsidP="00D177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9" type="#_x0000_t75" style="width:16.5pt;height:16.5pt;visibility:visible" o:bullet="t">
        <v:imagedata r:id="rId1" o:title=""/>
      </v:shape>
    </w:pict>
  </w:numPicBullet>
  <w:numPicBullet w:numPicBulletId="1">
    <w:pict>
      <v:shape id="_x0000_i1150" type="#_x0000_t75" style="width:16.5pt;height:16.5pt;visibility:visible" o:bullet="t">
        <v:imagedata r:id="rId2" o:title=""/>
      </v:shape>
    </w:pict>
  </w:numPicBullet>
  <w:numPicBullet w:numPicBulletId="2">
    <w:pict>
      <v:shape id="_x0000_i1151" type="#_x0000_t75" style="width:16.5pt;height:16.5pt;visibility:visible" o:bullet="t">
        <v:imagedata r:id="rId3" o:title=""/>
      </v:shape>
    </w:pict>
  </w:numPicBullet>
  <w:abstractNum w:abstractNumId="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2" w15:restartNumberingAfterBreak="0">
    <w:nsid w:val="1520259F"/>
    <w:multiLevelType w:val="multilevel"/>
    <w:tmpl w:val="BE1CE96A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5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B139BA"/>
    <w:multiLevelType w:val="multilevel"/>
    <w:tmpl w:val="AE0468AA"/>
    <w:lvl w:ilvl="0">
      <w:start w:val="1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5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943524"/>
    <w:multiLevelType w:val="multilevel"/>
    <w:tmpl w:val="96EEB42C"/>
    <w:lvl w:ilvl="0">
      <w:start w:val="4"/>
      <w:numFmt w:val="decimal"/>
      <w:lvlText w:val="%1."/>
      <w:lvlJc w:val="left"/>
      <w:pPr>
        <w:ind w:left="2564" w:hanging="720"/>
      </w:pPr>
      <w:rPr>
        <w:rFonts w:hint="default"/>
        <w:b/>
        <w:sz w:val="22"/>
      </w:rPr>
    </w:lvl>
    <w:lvl w:ilvl="1">
      <w:start w:val="3"/>
      <w:numFmt w:val="decimal"/>
      <w:isLgl/>
      <w:lvlText w:val="%1.%2."/>
      <w:lvlJc w:val="left"/>
      <w:pPr>
        <w:ind w:left="2989" w:hanging="720"/>
      </w:pPr>
      <w:rPr>
        <w:rFonts w:hint="default"/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69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  <w:rPr>
        <w:rFonts w:hint="default"/>
      </w:rPr>
    </w:lvl>
  </w:abstractNum>
  <w:abstractNum w:abstractNumId="7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3E3249E7"/>
    <w:multiLevelType w:val="multilevel"/>
    <w:tmpl w:val="16620BC8"/>
    <w:lvl w:ilvl="0">
      <w:start w:val="9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9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1" w15:restartNumberingAfterBreak="0">
    <w:nsid w:val="6E6D1C66"/>
    <w:multiLevelType w:val="multilevel"/>
    <w:tmpl w:val="311C8DDC"/>
    <w:lvl w:ilvl="0">
      <w:start w:val="5"/>
      <w:numFmt w:val="decimal"/>
      <w:lvlText w:val="%1."/>
      <w:lvlJc w:val="left"/>
      <w:pPr>
        <w:ind w:left="1212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1288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1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num w:numId="1" w16cid:durableId="1346324740">
    <w:abstractNumId w:val="7"/>
  </w:num>
  <w:num w:numId="2" w16cid:durableId="958999278">
    <w:abstractNumId w:val="12"/>
  </w:num>
  <w:num w:numId="3" w16cid:durableId="409348720">
    <w:abstractNumId w:val="3"/>
  </w:num>
  <w:num w:numId="4" w16cid:durableId="17521937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07870118">
    <w:abstractNumId w:val="5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49744974">
    <w:abstractNumId w:val="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89946166">
    <w:abstractNumId w:val="10"/>
  </w:num>
  <w:num w:numId="8" w16cid:durableId="1033267796">
    <w:abstractNumId w:val="9"/>
  </w:num>
  <w:num w:numId="9" w16cid:durableId="1356537244">
    <w:abstractNumId w:val="5"/>
  </w:num>
  <w:num w:numId="10" w16cid:durableId="1318876258">
    <w:abstractNumId w:val="10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  <w:b/>
        </w:r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1080" w:hanging="720"/>
        </w:pPr>
        <w:rPr>
          <w:rFonts w:hint="default"/>
          <w:b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080" w:hanging="720"/>
        </w:pPr>
        <w:rPr>
          <w:rFonts w:hint="default"/>
          <w:b/>
        </w:rPr>
      </w:lvl>
    </w:lvlOverride>
    <w:lvlOverride w:ilvl="3">
      <w:lvl w:ilvl="3">
        <w:start w:val="1"/>
        <w:numFmt w:val="decimal"/>
        <w:isLgl/>
        <w:lvlText w:val="%1.%2.%3.%4."/>
        <w:lvlJc w:val="left"/>
        <w:pPr>
          <w:ind w:left="1440" w:hanging="1080"/>
        </w:pPr>
        <w:rPr>
          <w:rFonts w:hint="default"/>
          <w:b/>
        </w:rPr>
      </w:lvl>
    </w:lvlOverride>
    <w:lvlOverride w:ilvl="4">
      <w:lvl w:ilvl="4">
        <w:start w:val="1"/>
        <w:numFmt w:val="decimal"/>
        <w:isLgl/>
        <w:lvlText w:val="%1.%2.%3.%4.%5."/>
        <w:lvlJc w:val="left"/>
        <w:pPr>
          <w:ind w:left="1440" w:hanging="1080"/>
        </w:pPr>
        <w:rPr>
          <w:rFonts w:hint="default"/>
          <w:b/>
        </w:rPr>
      </w:lvl>
    </w:lvlOverride>
    <w:lvlOverride w:ilvl="5">
      <w:lvl w:ilvl="5">
        <w:start w:val="1"/>
        <w:numFmt w:val="decimal"/>
        <w:isLgl/>
        <w:lvlText w:val="%1.%2.%3.%4.%5.%6."/>
        <w:lvlJc w:val="left"/>
        <w:pPr>
          <w:ind w:left="1800" w:hanging="1440"/>
        </w:pPr>
        <w:rPr>
          <w:rFonts w:hint="default"/>
          <w:b/>
        </w:rPr>
      </w:lvl>
    </w:lvlOverride>
    <w:lvlOverride w:ilvl="6">
      <w:lvl w:ilvl="6">
        <w:start w:val="1"/>
        <w:numFmt w:val="decimal"/>
        <w:isLgl/>
        <w:lvlText w:val="%1.%2.%3.%4.%5.%6.%7."/>
        <w:lvlJc w:val="left"/>
        <w:pPr>
          <w:ind w:left="1800" w:hanging="1440"/>
        </w:pPr>
        <w:rPr>
          <w:rFonts w:hint="default"/>
          <w:b/>
        </w:rPr>
      </w:lvl>
    </w:lvlOverride>
    <w:lvlOverride w:ilvl="7">
      <w:lvl w:ilvl="7">
        <w:start w:val="1"/>
        <w:numFmt w:val="decimal"/>
        <w:isLgl/>
        <w:lvlText w:val="%1.%2.%3.%4.%5.%6.%7.%8."/>
        <w:lvlJc w:val="left"/>
        <w:pPr>
          <w:ind w:left="2160" w:hanging="1800"/>
        </w:pPr>
        <w:rPr>
          <w:rFonts w:hint="default"/>
          <w:b/>
        </w:rPr>
      </w:lvl>
    </w:lvlOverride>
    <w:lvlOverride w:ilvl="8">
      <w:lvl w:ilvl="8">
        <w:start w:val="1"/>
        <w:numFmt w:val="decimal"/>
        <w:isLgl/>
        <w:lvlText w:val="%1.%2.%3.%4.%5.%6.%7.%8.%9."/>
        <w:lvlJc w:val="left"/>
        <w:pPr>
          <w:ind w:left="2160" w:hanging="1800"/>
        </w:pPr>
        <w:rPr>
          <w:rFonts w:hint="default"/>
          <w:b/>
        </w:rPr>
      </w:lvl>
    </w:lvlOverride>
  </w:num>
  <w:num w:numId="11" w16cid:durableId="1171529766">
    <w:abstractNumId w:val="0"/>
  </w:num>
  <w:num w:numId="12" w16cid:durableId="1828477896">
    <w:abstractNumId w:val="6"/>
  </w:num>
  <w:num w:numId="13" w16cid:durableId="1254321975">
    <w:abstractNumId w:val="4"/>
  </w:num>
  <w:num w:numId="14" w16cid:durableId="29302084">
    <w:abstractNumId w:val="11"/>
  </w:num>
  <w:num w:numId="15" w16cid:durableId="1217083328">
    <w:abstractNumId w:val="8"/>
  </w:num>
  <w:num w:numId="16" w16cid:durableId="19500906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6F67"/>
    <w:rsid w:val="0003188E"/>
    <w:rsid w:val="000348B1"/>
    <w:rsid w:val="00084847"/>
    <w:rsid w:val="00086D19"/>
    <w:rsid w:val="000A78A5"/>
    <w:rsid w:val="000C37B1"/>
    <w:rsid w:val="000D413C"/>
    <w:rsid w:val="000D590C"/>
    <w:rsid w:val="000D632F"/>
    <w:rsid w:val="000D739D"/>
    <w:rsid w:val="000F1D5F"/>
    <w:rsid w:val="000F3806"/>
    <w:rsid w:val="000F5C16"/>
    <w:rsid w:val="00101ADB"/>
    <w:rsid w:val="00125686"/>
    <w:rsid w:val="00130517"/>
    <w:rsid w:val="00131497"/>
    <w:rsid w:val="001425BC"/>
    <w:rsid w:val="001445DD"/>
    <w:rsid w:val="00152806"/>
    <w:rsid w:val="00153DEB"/>
    <w:rsid w:val="00174392"/>
    <w:rsid w:val="00182809"/>
    <w:rsid w:val="001849CD"/>
    <w:rsid w:val="001959D8"/>
    <w:rsid w:val="001A7745"/>
    <w:rsid w:val="001C5DAF"/>
    <w:rsid w:val="001C7A1B"/>
    <w:rsid w:val="001D0CAD"/>
    <w:rsid w:val="0020144F"/>
    <w:rsid w:val="002109D0"/>
    <w:rsid w:val="00221223"/>
    <w:rsid w:val="00223CE9"/>
    <w:rsid w:val="00226C3A"/>
    <w:rsid w:val="0023123F"/>
    <w:rsid w:val="00241938"/>
    <w:rsid w:val="002421B2"/>
    <w:rsid w:val="00245779"/>
    <w:rsid w:val="00251A76"/>
    <w:rsid w:val="002569B9"/>
    <w:rsid w:val="00262FD9"/>
    <w:rsid w:val="00266005"/>
    <w:rsid w:val="00271F71"/>
    <w:rsid w:val="00274FD0"/>
    <w:rsid w:val="00280379"/>
    <w:rsid w:val="002822D6"/>
    <w:rsid w:val="002921F6"/>
    <w:rsid w:val="002A1042"/>
    <w:rsid w:val="002B338B"/>
    <w:rsid w:val="002B376B"/>
    <w:rsid w:val="002C2D87"/>
    <w:rsid w:val="002E6EDD"/>
    <w:rsid w:val="002F41AF"/>
    <w:rsid w:val="0030103E"/>
    <w:rsid w:val="003012AD"/>
    <w:rsid w:val="0030367A"/>
    <w:rsid w:val="0033552C"/>
    <w:rsid w:val="00350A6D"/>
    <w:rsid w:val="00360BC9"/>
    <w:rsid w:val="0036406B"/>
    <w:rsid w:val="00365C7C"/>
    <w:rsid w:val="00371CF4"/>
    <w:rsid w:val="00387161"/>
    <w:rsid w:val="00393C8A"/>
    <w:rsid w:val="003949E3"/>
    <w:rsid w:val="003B338A"/>
    <w:rsid w:val="003C5F1C"/>
    <w:rsid w:val="003E2A77"/>
    <w:rsid w:val="003F5A65"/>
    <w:rsid w:val="0040597E"/>
    <w:rsid w:val="004067E0"/>
    <w:rsid w:val="0041387A"/>
    <w:rsid w:val="00426607"/>
    <w:rsid w:val="00427019"/>
    <w:rsid w:val="0042777D"/>
    <w:rsid w:val="00433136"/>
    <w:rsid w:val="0044282D"/>
    <w:rsid w:val="004453EA"/>
    <w:rsid w:val="00445942"/>
    <w:rsid w:val="004602AB"/>
    <w:rsid w:val="004729B1"/>
    <w:rsid w:val="00476446"/>
    <w:rsid w:val="00490305"/>
    <w:rsid w:val="00493BAA"/>
    <w:rsid w:val="004A36BB"/>
    <w:rsid w:val="004A38C1"/>
    <w:rsid w:val="004C048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10026"/>
    <w:rsid w:val="0052168E"/>
    <w:rsid w:val="00552529"/>
    <w:rsid w:val="005608BA"/>
    <w:rsid w:val="00560EC5"/>
    <w:rsid w:val="0056729E"/>
    <w:rsid w:val="00570BCB"/>
    <w:rsid w:val="005728B7"/>
    <w:rsid w:val="00580C18"/>
    <w:rsid w:val="00585BC7"/>
    <w:rsid w:val="005912DB"/>
    <w:rsid w:val="00596566"/>
    <w:rsid w:val="005A06B8"/>
    <w:rsid w:val="005B0D45"/>
    <w:rsid w:val="005C7E07"/>
    <w:rsid w:val="005D240E"/>
    <w:rsid w:val="005D38D7"/>
    <w:rsid w:val="005D5FF5"/>
    <w:rsid w:val="005E1CF5"/>
    <w:rsid w:val="006007F1"/>
    <w:rsid w:val="006007F2"/>
    <w:rsid w:val="006140DD"/>
    <w:rsid w:val="00616F7F"/>
    <w:rsid w:val="00626873"/>
    <w:rsid w:val="00627293"/>
    <w:rsid w:val="00633E57"/>
    <w:rsid w:val="00653546"/>
    <w:rsid w:val="00654202"/>
    <w:rsid w:val="006568A5"/>
    <w:rsid w:val="00682499"/>
    <w:rsid w:val="00687307"/>
    <w:rsid w:val="006A1B07"/>
    <w:rsid w:val="006A3D4C"/>
    <w:rsid w:val="006A50CF"/>
    <w:rsid w:val="006A59C6"/>
    <w:rsid w:val="006C3C18"/>
    <w:rsid w:val="006C4701"/>
    <w:rsid w:val="006D3A39"/>
    <w:rsid w:val="006D4D88"/>
    <w:rsid w:val="006E72C0"/>
    <w:rsid w:val="006F35DB"/>
    <w:rsid w:val="006F4F46"/>
    <w:rsid w:val="00702F0B"/>
    <w:rsid w:val="00715D47"/>
    <w:rsid w:val="00721BE9"/>
    <w:rsid w:val="007277CA"/>
    <w:rsid w:val="0073590B"/>
    <w:rsid w:val="00735AAF"/>
    <w:rsid w:val="00747E54"/>
    <w:rsid w:val="00751EFB"/>
    <w:rsid w:val="00752AAD"/>
    <w:rsid w:val="0076259D"/>
    <w:rsid w:val="007628BB"/>
    <w:rsid w:val="00773ADD"/>
    <w:rsid w:val="00787FD3"/>
    <w:rsid w:val="00794D89"/>
    <w:rsid w:val="007A4811"/>
    <w:rsid w:val="007A5DAC"/>
    <w:rsid w:val="007A6B5C"/>
    <w:rsid w:val="007B03B3"/>
    <w:rsid w:val="007B1BAC"/>
    <w:rsid w:val="007B66B9"/>
    <w:rsid w:val="007C335B"/>
    <w:rsid w:val="007C5022"/>
    <w:rsid w:val="007D1BDB"/>
    <w:rsid w:val="007D3BE0"/>
    <w:rsid w:val="007D5A98"/>
    <w:rsid w:val="007D7AD3"/>
    <w:rsid w:val="007E5FD3"/>
    <w:rsid w:val="007F14DE"/>
    <w:rsid w:val="007F1917"/>
    <w:rsid w:val="00813E36"/>
    <w:rsid w:val="00835C1D"/>
    <w:rsid w:val="00840629"/>
    <w:rsid w:val="008418E3"/>
    <w:rsid w:val="008434C6"/>
    <w:rsid w:val="00854FA7"/>
    <w:rsid w:val="00855161"/>
    <w:rsid w:val="00864342"/>
    <w:rsid w:val="00871045"/>
    <w:rsid w:val="008C3EF7"/>
    <w:rsid w:val="008C50B1"/>
    <w:rsid w:val="008D31FD"/>
    <w:rsid w:val="008E2813"/>
    <w:rsid w:val="008E3A6A"/>
    <w:rsid w:val="008E5DB9"/>
    <w:rsid w:val="008E7736"/>
    <w:rsid w:val="008F3880"/>
    <w:rsid w:val="00900C1F"/>
    <w:rsid w:val="0090122B"/>
    <w:rsid w:val="0090282A"/>
    <w:rsid w:val="00904DE7"/>
    <w:rsid w:val="00922AFF"/>
    <w:rsid w:val="00923321"/>
    <w:rsid w:val="009246FD"/>
    <w:rsid w:val="00927F3E"/>
    <w:rsid w:val="009519C0"/>
    <w:rsid w:val="009559C7"/>
    <w:rsid w:val="00960394"/>
    <w:rsid w:val="00963658"/>
    <w:rsid w:val="00967586"/>
    <w:rsid w:val="00984F46"/>
    <w:rsid w:val="009858A5"/>
    <w:rsid w:val="009C2264"/>
    <w:rsid w:val="009C2ABF"/>
    <w:rsid w:val="009C5FCF"/>
    <w:rsid w:val="009E04ED"/>
    <w:rsid w:val="009E654C"/>
    <w:rsid w:val="00A115C4"/>
    <w:rsid w:val="00A158CE"/>
    <w:rsid w:val="00A22A4E"/>
    <w:rsid w:val="00A24A1D"/>
    <w:rsid w:val="00A25439"/>
    <w:rsid w:val="00A406BD"/>
    <w:rsid w:val="00A448BD"/>
    <w:rsid w:val="00A47644"/>
    <w:rsid w:val="00A6290F"/>
    <w:rsid w:val="00A649F4"/>
    <w:rsid w:val="00A70A8C"/>
    <w:rsid w:val="00A729CC"/>
    <w:rsid w:val="00A72A2F"/>
    <w:rsid w:val="00A748EA"/>
    <w:rsid w:val="00A91AE6"/>
    <w:rsid w:val="00AA2A7C"/>
    <w:rsid w:val="00AA3726"/>
    <w:rsid w:val="00AB40AA"/>
    <w:rsid w:val="00AB4A8F"/>
    <w:rsid w:val="00AC74EF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090E"/>
    <w:rsid w:val="00B35244"/>
    <w:rsid w:val="00B40527"/>
    <w:rsid w:val="00B50C52"/>
    <w:rsid w:val="00B514FB"/>
    <w:rsid w:val="00B60FC5"/>
    <w:rsid w:val="00B62A01"/>
    <w:rsid w:val="00B848AE"/>
    <w:rsid w:val="00BA0B0F"/>
    <w:rsid w:val="00BA3142"/>
    <w:rsid w:val="00BA4776"/>
    <w:rsid w:val="00BB57A9"/>
    <w:rsid w:val="00BB77A9"/>
    <w:rsid w:val="00BD7FDC"/>
    <w:rsid w:val="00BE0AAD"/>
    <w:rsid w:val="00BE18BB"/>
    <w:rsid w:val="00BE6E70"/>
    <w:rsid w:val="00BF5DA5"/>
    <w:rsid w:val="00C04C98"/>
    <w:rsid w:val="00C124A3"/>
    <w:rsid w:val="00C15927"/>
    <w:rsid w:val="00C2303C"/>
    <w:rsid w:val="00C23320"/>
    <w:rsid w:val="00C274FC"/>
    <w:rsid w:val="00C34871"/>
    <w:rsid w:val="00C37D31"/>
    <w:rsid w:val="00C410BD"/>
    <w:rsid w:val="00C54F1C"/>
    <w:rsid w:val="00C615BE"/>
    <w:rsid w:val="00C72BA7"/>
    <w:rsid w:val="00C76326"/>
    <w:rsid w:val="00C77EB1"/>
    <w:rsid w:val="00CA0714"/>
    <w:rsid w:val="00CA3B94"/>
    <w:rsid w:val="00CB3DD5"/>
    <w:rsid w:val="00CC53E6"/>
    <w:rsid w:val="00CC6822"/>
    <w:rsid w:val="00CD729E"/>
    <w:rsid w:val="00CE4C41"/>
    <w:rsid w:val="00CE7043"/>
    <w:rsid w:val="00CE79A3"/>
    <w:rsid w:val="00CF07FF"/>
    <w:rsid w:val="00CF77FE"/>
    <w:rsid w:val="00D01B93"/>
    <w:rsid w:val="00D177B5"/>
    <w:rsid w:val="00D26B34"/>
    <w:rsid w:val="00D37324"/>
    <w:rsid w:val="00D50060"/>
    <w:rsid w:val="00D62E7B"/>
    <w:rsid w:val="00D7603C"/>
    <w:rsid w:val="00D82537"/>
    <w:rsid w:val="00D97572"/>
    <w:rsid w:val="00DA4DE7"/>
    <w:rsid w:val="00DB2ED5"/>
    <w:rsid w:val="00DB4D58"/>
    <w:rsid w:val="00DC38CA"/>
    <w:rsid w:val="00DC43A3"/>
    <w:rsid w:val="00DC5B66"/>
    <w:rsid w:val="00DD6C10"/>
    <w:rsid w:val="00E1496B"/>
    <w:rsid w:val="00E1561C"/>
    <w:rsid w:val="00E16ADB"/>
    <w:rsid w:val="00E212E0"/>
    <w:rsid w:val="00E24D3D"/>
    <w:rsid w:val="00E2610A"/>
    <w:rsid w:val="00E35125"/>
    <w:rsid w:val="00E3612D"/>
    <w:rsid w:val="00E42002"/>
    <w:rsid w:val="00E42D8A"/>
    <w:rsid w:val="00E4687D"/>
    <w:rsid w:val="00E64294"/>
    <w:rsid w:val="00E70E42"/>
    <w:rsid w:val="00E755D9"/>
    <w:rsid w:val="00E828DF"/>
    <w:rsid w:val="00E857AC"/>
    <w:rsid w:val="00E941C7"/>
    <w:rsid w:val="00EB1441"/>
    <w:rsid w:val="00EB4909"/>
    <w:rsid w:val="00ED02D8"/>
    <w:rsid w:val="00ED1713"/>
    <w:rsid w:val="00ED30E2"/>
    <w:rsid w:val="00EE0E1E"/>
    <w:rsid w:val="00F007C4"/>
    <w:rsid w:val="00F1013F"/>
    <w:rsid w:val="00F1363F"/>
    <w:rsid w:val="00F363B7"/>
    <w:rsid w:val="00F55EB4"/>
    <w:rsid w:val="00F57443"/>
    <w:rsid w:val="00F5791C"/>
    <w:rsid w:val="00F749AB"/>
    <w:rsid w:val="00F75D18"/>
    <w:rsid w:val="00F77632"/>
    <w:rsid w:val="00F804DC"/>
    <w:rsid w:val="00F81987"/>
    <w:rsid w:val="00F9182C"/>
    <w:rsid w:val="00FA19DC"/>
    <w:rsid w:val="00FB3A45"/>
    <w:rsid w:val="00FC157B"/>
    <w:rsid w:val="00FC23DC"/>
    <w:rsid w:val="00FC5AF9"/>
    <w:rsid w:val="00FD2607"/>
    <w:rsid w:val="00FD2F52"/>
    <w:rsid w:val="00FE3C2F"/>
    <w:rsid w:val="00FE5902"/>
    <w:rsid w:val="00FF5C7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D69B6"/>
    <w:pPr>
      <w:spacing w:after="12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A22A4E"/>
    <w:pPr>
      <w:tabs>
        <w:tab w:val="left" w:pos="113"/>
      </w:tabs>
      <w:spacing w:before="400" w:line="360" w:lineRule="auto"/>
      <w:ind w:left="454" w:hanging="454"/>
    </w:pPr>
    <w:rPr>
      <w:sz w:val="22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PlaceholderText">
    <w:name w:val="Placeholder Text"/>
    <w:basedOn w:val="DefaultParagraphFont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DefaultParagraphFont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DefaultParagraphFont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A22A4E"/>
    <w:rPr>
      <w:rFonts w:ascii="Arial" w:eastAsia="Cambria" w:hAnsi="Arial" w:cs="Arial"/>
      <w:color w:val="000000"/>
      <w:sz w:val="22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ED3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D30E2"/>
    <w:rPr>
      <w:rFonts w:eastAsia="Cambri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D3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D30E2"/>
    <w:rPr>
      <w:rFonts w:eastAsia="Cambria"/>
      <w:b/>
      <w:bCs/>
      <w:lang w:eastAsia="en-US"/>
    </w:rPr>
  </w:style>
  <w:style w:type="character" w:styleId="Emphasis">
    <w:name w:val="Emphasis"/>
    <w:basedOn w:val="DefaultParagraphFont"/>
    <w:uiPriority w:val="20"/>
    <w:qFormat/>
    <w:rsid w:val="00752AAD"/>
    <w:rPr>
      <w:i/>
      <w:iCs/>
    </w:rPr>
  </w:style>
  <w:style w:type="character" w:customStyle="1" w:styleId="ListParagraphChar">
    <w:name w:val="List Paragraph Char"/>
    <w:aliases w:val="Livre Char"/>
    <w:basedOn w:val="DefaultParagraphFont"/>
    <w:link w:val="ListParagraph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ListParagraph">
    <w:name w:val="List Paragraph"/>
    <w:aliases w:val="Livre"/>
    <w:basedOn w:val="Normal"/>
    <w:link w:val="ListParagraphCha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DefaultParagraphFont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DefaultParagraphFont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A22A4E"/>
    <w:pPr>
      <w:spacing w:before="0"/>
      <w:ind w:firstLin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5.bin"/><Relationship Id="rId117" Type="http://schemas.openxmlformats.org/officeDocument/2006/relationships/image" Target="media/image64.wmf"/><Relationship Id="rId21" Type="http://schemas.openxmlformats.org/officeDocument/2006/relationships/image" Target="media/image12.wmf"/><Relationship Id="rId42" Type="http://schemas.openxmlformats.org/officeDocument/2006/relationships/image" Target="media/image23.jpg"/><Relationship Id="rId47" Type="http://schemas.openxmlformats.org/officeDocument/2006/relationships/oleObject" Target="embeddings/oleObject14.bin"/><Relationship Id="rId63" Type="http://schemas.openxmlformats.org/officeDocument/2006/relationships/oleObject" Target="embeddings/oleObject21.bin"/><Relationship Id="rId68" Type="http://schemas.openxmlformats.org/officeDocument/2006/relationships/image" Target="media/image37.wmf"/><Relationship Id="rId84" Type="http://schemas.openxmlformats.org/officeDocument/2006/relationships/image" Target="media/image45.wmf"/><Relationship Id="rId89" Type="http://schemas.openxmlformats.org/officeDocument/2006/relationships/image" Target="media/image48.jpg"/><Relationship Id="rId112" Type="http://schemas.openxmlformats.org/officeDocument/2006/relationships/image" Target="media/image61.wmf"/><Relationship Id="rId133" Type="http://schemas.openxmlformats.org/officeDocument/2006/relationships/image" Target="media/image73.jpg"/><Relationship Id="rId138" Type="http://schemas.openxmlformats.org/officeDocument/2006/relationships/footer" Target="footer1.xml"/><Relationship Id="rId16" Type="http://schemas.openxmlformats.org/officeDocument/2006/relationships/image" Target="media/image8.png"/><Relationship Id="rId107" Type="http://schemas.openxmlformats.org/officeDocument/2006/relationships/image" Target="media/image58.png"/><Relationship Id="rId11" Type="http://schemas.openxmlformats.org/officeDocument/2006/relationships/image" Target="media/image4.wmf"/><Relationship Id="rId32" Type="http://schemas.openxmlformats.org/officeDocument/2006/relationships/oleObject" Target="embeddings/oleObject8.bin"/><Relationship Id="rId37" Type="http://schemas.openxmlformats.org/officeDocument/2006/relationships/oleObject" Target="embeddings/oleObject10.bin"/><Relationship Id="rId53" Type="http://schemas.openxmlformats.org/officeDocument/2006/relationships/image" Target="media/image30.jpeg"/><Relationship Id="rId58" Type="http://schemas.openxmlformats.org/officeDocument/2006/relationships/image" Target="media/image32.wmf"/><Relationship Id="rId74" Type="http://schemas.openxmlformats.org/officeDocument/2006/relationships/image" Target="media/image40.wmf"/><Relationship Id="rId79" Type="http://schemas.openxmlformats.org/officeDocument/2006/relationships/oleObject" Target="embeddings/oleObject29.bin"/><Relationship Id="rId102" Type="http://schemas.openxmlformats.org/officeDocument/2006/relationships/image" Target="media/image55.wmf"/><Relationship Id="rId123" Type="http://schemas.openxmlformats.org/officeDocument/2006/relationships/image" Target="media/image68.wmf"/><Relationship Id="rId128" Type="http://schemas.openxmlformats.org/officeDocument/2006/relationships/oleObject" Target="embeddings/oleObject47.bin"/><Relationship Id="rId5" Type="http://schemas.openxmlformats.org/officeDocument/2006/relationships/numbering" Target="numbering.xml"/><Relationship Id="rId90" Type="http://schemas.openxmlformats.org/officeDocument/2006/relationships/image" Target="media/image49.wmf"/><Relationship Id="rId95" Type="http://schemas.openxmlformats.org/officeDocument/2006/relationships/oleObject" Target="embeddings/oleObject35.bin"/><Relationship Id="rId22" Type="http://schemas.openxmlformats.org/officeDocument/2006/relationships/oleObject" Target="embeddings/oleObject3.bin"/><Relationship Id="rId27" Type="http://schemas.openxmlformats.org/officeDocument/2006/relationships/image" Target="media/image15.wmf"/><Relationship Id="rId43" Type="http://schemas.openxmlformats.org/officeDocument/2006/relationships/image" Target="media/image24.jpg"/><Relationship Id="rId48" Type="http://schemas.openxmlformats.org/officeDocument/2006/relationships/image" Target="media/image27.wmf"/><Relationship Id="rId64" Type="http://schemas.openxmlformats.org/officeDocument/2006/relationships/image" Target="media/image35.wmf"/><Relationship Id="rId69" Type="http://schemas.openxmlformats.org/officeDocument/2006/relationships/oleObject" Target="embeddings/oleObject24.bin"/><Relationship Id="rId113" Type="http://schemas.openxmlformats.org/officeDocument/2006/relationships/oleObject" Target="embeddings/oleObject41.bin"/><Relationship Id="rId118" Type="http://schemas.openxmlformats.org/officeDocument/2006/relationships/oleObject" Target="embeddings/oleObject43.bin"/><Relationship Id="rId134" Type="http://schemas.openxmlformats.org/officeDocument/2006/relationships/image" Target="media/image74.jpg"/><Relationship Id="rId139" Type="http://schemas.openxmlformats.org/officeDocument/2006/relationships/footer" Target="footer2.xml"/><Relationship Id="rId8" Type="http://schemas.openxmlformats.org/officeDocument/2006/relationships/webSettings" Target="webSettings.xml"/><Relationship Id="rId51" Type="http://schemas.openxmlformats.org/officeDocument/2006/relationships/oleObject" Target="embeddings/oleObject16.bin"/><Relationship Id="rId72" Type="http://schemas.openxmlformats.org/officeDocument/2006/relationships/image" Target="media/image39.wmf"/><Relationship Id="rId80" Type="http://schemas.openxmlformats.org/officeDocument/2006/relationships/image" Target="media/image43.wmf"/><Relationship Id="rId85" Type="http://schemas.openxmlformats.org/officeDocument/2006/relationships/oleObject" Target="embeddings/oleObject32.bin"/><Relationship Id="rId93" Type="http://schemas.openxmlformats.org/officeDocument/2006/relationships/oleObject" Target="embeddings/oleObject34.bin"/><Relationship Id="rId98" Type="http://schemas.openxmlformats.org/officeDocument/2006/relationships/image" Target="media/image53.wmf"/><Relationship Id="rId121" Type="http://schemas.openxmlformats.org/officeDocument/2006/relationships/image" Target="media/image67.wmf"/><Relationship Id="rId3" Type="http://schemas.openxmlformats.org/officeDocument/2006/relationships/customXml" Target="../customXml/item3.xml"/><Relationship Id="rId12" Type="http://schemas.openxmlformats.org/officeDocument/2006/relationships/oleObject" Target="embeddings/oleObject1.bin"/><Relationship Id="rId17" Type="http://schemas.openxmlformats.org/officeDocument/2006/relationships/image" Target="media/image9.jpg"/><Relationship Id="rId25" Type="http://schemas.openxmlformats.org/officeDocument/2006/relationships/image" Target="media/image14.wmf"/><Relationship Id="rId33" Type="http://schemas.openxmlformats.org/officeDocument/2006/relationships/image" Target="media/image18.jpg"/><Relationship Id="rId38" Type="http://schemas.openxmlformats.org/officeDocument/2006/relationships/image" Target="media/image21.wmf"/><Relationship Id="rId46" Type="http://schemas.openxmlformats.org/officeDocument/2006/relationships/image" Target="media/image26.wmf"/><Relationship Id="rId59" Type="http://schemas.openxmlformats.org/officeDocument/2006/relationships/oleObject" Target="embeddings/oleObject19.bin"/><Relationship Id="rId67" Type="http://schemas.openxmlformats.org/officeDocument/2006/relationships/oleObject" Target="embeddings/oleObject23.bin"/><Relationship Id="rId103" Type="http://schemas.openxmlformats.org/officeDocument/2006/relationships/oleObject" Target="embeddings/oleObject39.bin"/><Relationship Id="rId108" Type="http://schemas.openxmlformats.org/officeDocument/2006/relationships/image" Target="media/image60.png"/><Relationship Id="rId116" Type="http://schemas.openxmlformats.org/officeDocument/2006/relationships/image" Target="media/image63.jpg"/><Relationship Id="rId124" Type="http://schemas.openxmlformats.org/officeDocument/2006/relationships/oleObject" Target="embeddings/oleObject45.bin"/><Relationship Id="rId129" Type="http://schemas.openxmlformats.org/officeDocument/2006/relationships/image" Target="media/image71.wmf"/><Relationship Id="rId137" Type="http://schemas.openxmlformats.org/officeDocument/2006/relationships/image" Target="media/image77.jpg"/><Relationship Id="rId20" Type="http://schemas.openxmlformats.org/officeDocument/2006/relationships/oleObject" Target="embeddings/oleObject2.bin"/><Relationship Id="rId41" Type="http://schemas.openxmlformats.org/officeDocument/2006/relationships/oleObject" Target="embeddings/oleObject12.bin"/><Relationship Id="rId54" Type="http://schemas.openxmlformats.org/officeDocument/2006/relationships/image" Target="media/image30.wmf"/><Relationship Id="rId62" Type="http://schemas.openxmlformats.org/officeDocument/2006/relationships/image" Target="media/image34.wmf"/><Relationship Id="rId70" Type="http://schemas.openxmlformats.org/officeDocument/2006/relationships/image" Target="media/image38.wmf"/><Relationship Id="rId75" Type="http://schemas.openxmlformats.org/officeDocument/2006/relationships/oleObject" Target="embeddings/oleObject27.bin"/><Relationship Id="rId83" Type="http://schemas.openxmlformats.org/officeDocument/2006/relationships/oleObject" Target="embeddings/oleObject31.bin"/><Relationship Id="rId88" Type="http://schemas.openxmlformats.org/officeDocument/2006/relationships/image" Target="media/image47.jpg"/><Relationship Id="rId91" Type="http://schemas.openxmlformats.org/officeDocument/2006/relationships/oleObject" Target="embeddings/oleObject33.bin"/><Relationship Id="rId96" Type="http://schemas.openxmlformats.org/officeDocument/2006/relationships/image" Target="media/image52.wmf"/><Relationship Id="rId111" Type="http://schemas.openxmlformats.org/officeDocument/2006/relationships/image" Target="media/image60.jpg"/><Relationship Id="rId132" Type="http://schemas.openxmlformats.org/officeDocument/2006/relationships/oleObject" Target="embeddings/oleObject49.bin"/><Relationship Id="rId14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image" Target="media/image7.jpg"/><Relationship Id="rId23" Type="http://schemas.openxmlformats.org/officeDocument/2006/relationships/image" Target="media/image13.wmf"/><Relationship Id="rId28" Type="http://schemas.openxmlformats.org/officeDocument/2006/relationships/oleObject" Target="embeddings/oleObject6.bin"/><Relationship Id="rId36" Type="http://schemas.openxmlformats.org/officeDocument/2006/relationships/image" Target="media/image20.wmf"/><Relationship Id="rId49" Type="http://schemas.openxmlformats.org/officeDocument/2006/relationships/oleObject" Target="embeddings/oleObject15.bin"/><Relationship Id="rId57" Type="http://schemas.openxmlformats.org/officeDocument/2006/relationships/oleObject" Target="embeddings/oleObject18.bin"/><Relationship Id="rId106" Type="http://schemas.openxmlformats.org/officeDocument/2006/relationships/image" Target="media/image57.png"/><Relationship Id="rId114" Type="http://schemas.openxmlformats.org/officeDocument/2006/relationships/image" Target="media/image62.wmf"/><Relationship Id="rId119" Type="http://schemas.openxmlformats.org/officeDocument/2006/relationships/image" Target="media/image65.png"/><Relationship Id="rId127" Type="http://schemas.openxmlformats.org/officeDocument/2006/relationships/image" Target="media/image70.wmf"/><Relationship Id="rId10" Type="http://schemas.openxmlformats.org/officeDocument/2006/relationships/endnotes" Target="endnotes.xml"/><Relationship Id="rId31" Type="http://schemas.openxmlformats.org/officeDocument/2006/relationships/image" Target="media/image17.wmf"/><Relationship Id="rId44" Type="http://schemas.openxmlformats.org/officeDocument/2006/relationships/image" Target="media/image25.wmf"/><Relationship Id="rId52" Type="http://schemas.openxmlformats.org/officeDocument/2006/relationships/image" Target="media/image29.jpg"/><Relationship Id="rId60" Type="http://schemas.openxmlformats.org/officeDocument/2006/relationships/image" Target="media/image33.wmf"/><Relationship Id="rId65" Type="http://schemas.openxmlformats.org/officeDocument/2006/relationships/oleObject" Target="embeddings/oleObject22.bin"/><Relationship Id="rId73" Type="http://schemas.openxmlformats.org/officeDocument/2006/relationships/oleObject" Target="embeddings/oleObject26.bin"/><Relationship Id="rId78" Type="http://schemas.openxmlformats.org/officeDocument/2006/relationships/image" Target="media/image42.wmf"/><Relationship Id="rId81" Type="http://schemas.openxmlformats.org/officeDocument/2006/relationships/oleObject" Target="embeddings/oleObject30.bin"/><Relationship Id="rId86" Type="http://schemas.openxmlformats.org/officeDocument/2006/relationships/image" Target="media/image46.jpg"/><Relationship Id="rId94" Type="http://schemas.openxmlformats.org/officeDocument/2006/relationships/image" Target="media/image51.wmf"/><Relationship Id="rId99" Type="http://schemas.openxmlformats.org/officeDocument/2006/relationships/oleObject" Target="embeddings/oleObject37.bin"/><Relationship Id="rId101" Type="http://schemas.openxmlformats.org/officeDocument/2006/relationships/oleObject" Target="embeddings/oleObject38.bin"/><Relationship Id="rId122" Type="http://schemas.openxmlformats.org/officeDocument/2006/relationships/oleObject" Target="embeddings/oleObject44.bin"/><Relationship Id="rId130" Type="http://schemas.openxmlformats.org/officeDocument/2006/relationships/oleObject" Target="embeddings/oleObject48.bin"/><Relationship Id="rId135" Type="http://schemas.openxmlformats.org/officeDocument/2006/relationships/image" Target="media/image75.jp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image" Target="media/image5.jpg"/><Relationship Id="rId18" Type="http://schemas.openxmlformats.org/officeDocument/2006/relationships/image" Target="media/image10.jpg"/><Relationship Id="rId39" Type="http://schemas.openxmlformats.org/officeDocument/2006/relationships/oleObject" Target="embeddings/oleObject11.bin"/><Relationship Id="rId109" Type="http://schemas.openxmlformats.org/officeDocument/2006/relationships/image" Target="media/image61.png"/><Relationship Id="rId34" Type="http://schemas.openxmlformats.org/officeDocument/2006/relationships/image" Target="media/image19.wmf"/><Relationship Id="rId50" Type="http://schemas.openxmlformats.org/officeDocument/2006/relationships/image" Target="media/image28.wmf"/><Relationship Id="rId55" Type="http://schemas.openxmlformats.org/officeDocument/2006/relationships/oleObject" Target="embeddings/oleObject17.bin"/><Relationship Id="rId76" Type="http://schemas.openxmlformats.org/officeDocument/2006/relationships/image" Target="media/image41.wmf"/><Relationship Id="rId97" Type="http://schemas.openxmlformats.org/officeDocument/2006/relationships/oleObject" Target="embeddings/oleObject36.bin"/><Relationship Id="rId104" Type="http://schemas.openxmlformats.org/officeDocument/2006/relationships/image" Target="media/image56.wmf"/><Relationship Id="rId120" Type="http://schemas.openxmlformats.org/officeDocument/2006/relationships/image" Target="media/image66.jpg"/><Relationship Id="rId125" Type="http://schemas.openxmlformats.org/officeDocument/2006/relationships/image" Target="media/image69.wmf"/><Relationship Id="rId141" Type="http://schemas.openxmlformats.org/officeDocument/2006/relationships/theme" Target="theme/theme1.xml"/><Relationship Id="rId7" Type="http://schemas.openxmlformats.org/officeDocument/2006/relationships/settings" Target="settings.xml"/><Relationship Id="rId71" Type="http://schemas.openxmlformats.org/officeDocument/2006/relationships/oleObject" Target="embeddings/oleObject25.bin"/><Relationship Id="rId92" Type="http://schemas.openxmlformats.org/officeDocument/2006/relationships/image" Target="media/image50.wmf"/><Relationship Id="rId2" Type="http://schemas.openxmlformats.org/officeDocument/2006/relationships/customXml" Target="../customXml/item2.xml"/><Relationship Id="rId29" Type="http://schemas.openxmlformats.org/officeDocument/2006/relationships/image" Target="media/image16.wmf"/><Relationship Id="rId24" Type="http://schemas.openxmlformats.org/officeDocument/2006/relationships/oleObject" Target="embeddings/oleObject4.bin"/><Relationship Id="rId40" Type="http://schemas.openxmlformats.org/officeDocument/2006/relationships/image" Target="media/image22.wmf"/><Relationship Id="rId45" Type="http://schemas.openxmlformats.org/officeDocument/2006/relationships/oleObject" Target="embeddings/oleObject13.bin"/><Relationship Id="rId66" Type="http://schemas.openxmlformats.org/officeDocument/2006/relationships/image" Target="media/image36.wmf"/><Relationship Id="rId87" Type="http://schemas.openxmlformats.org/officeDocument/2006/relationships/image" Target="media/image48.jpeg"/><Relationship Id="rId110" Type="http://schemas.openxmlformats.org/officeDocument/2006/relationships/image" Target="media/image59.jpg"/><Relationship Id="rId115" Type="http://schemas.openxmlformats.org/officeDocument/2006/relationships/oleObject" Target="embeddings/oleObject42.bin"/><Relationship Id="rId131" Type="http://schemas.openxmlformats.org/officeDocument/2006/relationships/image" Target="media/image72.wmf"/><Relationship Id="rId136" Type="http://schemas.openxmlformats.org/officeDocument/2006/relationships/image" Target="media/image76.jpg"/><Relationship Id="rId61" Type="http://schemas.openxmlformats.org/officeDocument/2006/relationships/oleObject" Target="embeddings/oleObject20.bin"/><Relationship Id="rId82" Type="http://schemas.openxmlformats.org/officeDocument/2006/relationships/image" Target="media/image44.wmf"/><Relationship Id="rId19" Type="http://schemas.openxmlformats.org/officeDocument/2006/relationships/image" Target="media/image11.wmf"/><Relationship Id="rId14" Type="http://schemas.openxmlformats.org/officeDocument/2006/relationships/image" Target="media/image6.jpg"/><Relationship Id="rId30" Type="http://schemas.openxmlformats.org/officeDocument/2006/relationships/oleObject" Target="embeddings/oleObject7.bin"/><Relationship Id="rId35" Type="http://schemas.openxmlformats.org/officeDocument/2006/relationships/oleObject" Target="embeddings/oleObject9.bin"/><Relationship Id="rId56" Type="http://schemas.openxmlformats.org/officeDocument/2006/relationships/image" Target="media/image31.wmf"/><Relationship Id="rId77" Type="http://schemas.openxmlformats.org/officeDocument/2006/relationships/oleObject" Target="embeddings/oleObject28.bin"/><Relationship Id="rId100" Type="http://schemas.openxmlformats.org/officeDocument/2006/relationships/image" Target="media/image54.wmf"/><Relationship Id="rId105" Type="http://schemas.openxmlformats.org/officeDocument/2006/relationships/oleObject" Target="embeddings/oleObject40.bin"/><Relationship Id="rId126" Type="http://schemas.openxmlformats.org/officeDocument/2006/relationships/oleObject" Target="embeddings/oleObject46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8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4</TotalTime>
  <Pages>13</Pages>
  <Words>1444</Words>
  <Characters>7800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9226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Joaquim Sardão</dc:creator>
  <cp:lastModifiedBy>Joaquim Sardão</cp:lastModifiedBy>
  <cp:revision>2</cp:revision>
  <cp:lastPrinted>2022-04-01T08:37:00Z</cp:lastPrinted>
  <dcterms:created xsi:type="dcterms:W3CDTF">2022-12-03T09:30:00Z</dcterms:created>
  <dcterms:modified xsi:type="dcterms:W3CDTF">2022-12-03T09:30:00Z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WinEqns">
    <vt:bool>true</vt:bool>
  </property>
</Properties>
</file>