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A4EF1" w14:textId="71584AA3" w:rsidR="00D71161" w:rsidRPr="00D71161" w:rsidRDefault="00E3612D" w:rsidP="00D71161">
      <w:pPr>
        <w:pStyle w:val="TITULOFICHAS"/>
        <w:spacing w:after="240"/>
        <w:rPr>
          <w:lang w:val="pt-PT"/>
        </w:rPr>
      </w:pPr>
      <w:bookmarkStart w:id="0" w:name="_Hlk99199765"/>
      <w:bookmarkEnd w:id="0"/>
      <w:r w:rsidRPr="00E3612D">
        <w:rPr>
          <w:lang w:val="pt-PT"/>
        </w:rPr>
        <w:t>Questão-aula 1</w:t>
      </w:r>
      <w:r>
        <w:rPr>
          <w:lang w:val="pt-PT"/>
        </w:rPr>
        <w:t xml:space="preserve"> e 2 – </w:t>
      </w:r>
      <w:r w:rsidR="00D71161" w:rsidRPr="00D71161">
        <w:rPr>
          <w:lang w:val="pt-PT"/>
        </w:rPr>
        <w:t>Fração como parte d</w:t>
      </w:r>
      <w:r w:rsidR="00EC4AA8">
        <w:rPr>
          <w:lang w:val="pt-PT"/>
        </w:rPr>
        <w:t xml:space="preserve">e um </w:t>
      </w:r>
      <w:r w:rsidR="00D71161" w:rsidRPr="00D71161">
        <w:rPr>
          <w:lang w:val="pt-PT"/>
        </w:rPr>
        <w:t xml:space="preserve">todo e como </w:t>
      </w:r>
      <w:r w:rsidR="00D71161">
        <w:rPr>
          <w:lang w:val="pt-PT"/>
        </w:rPr>
        <w:tab/>
      </w:r>
      <w:r w:rsidR="00D71161">
        <w:rPr>
          <w:lang w:val="pt-PT"/>
        </w:rPr>
        <w:tab/>
      </w:r>
      <w:r w:rsidR="00D71161">
        <w:rPr>
          <w:lang w:val="pt-PT"/>
        </w:rPr>
        <w:tab/>
      </w:r>
      <w:r w:rsidR="00D71161">
        <w:rPr>
          <w:lang w:val="pt-PT"/>
        </w:rPr>
        <w:tab/>
      </w:r>
      <w:r w:rsidR="00D71161">
        <w:rPr>
          <w:lang w:val="pt-PT"/>
        </w:rPr>
        <w:tab/>
        <w:t xml:space="preserve">    </w:t>
      </w:r>
      <w:r w:rsidR="00D71161" w:rsidRPr="00D71161">
        <w:rPr>
          <w:lang w:val="pt-PT"/>
        </w:rPr>
        <w:t>quociente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431F8811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431F8811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72038605" w14:textId="413B6556" w:rsidR="00E3612D" w:rsidRDefault="00E3612D" w:rsidP="004E7A84">
      <w:pPr>
        <w:pStyle w:val="QUESTAO1"/>
      </w:pPr>
      <w:r>
        <w:rPr>
          <w:b/>
          <w:color w:val="C00000"/>
          <w:sz w:val="28"/>
          <w:szCs w:val="28"/>
        </w:rPr>
        <w:t>Questão-aula 1</w:t>
      </w:r>
    </w:p>
    <w:p w14:paraId="40798C67" w14:textId="314112DF" w:rsidR="002421B2" w:rsidRDefault="00086D19" w:rsidP="00E2610A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9073784" wp14:editId="774E9C47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4CC0BE" w14:textId="77777777" w:rsidR="00086D19" w:rsidRPr="00086D19" w:rsidRDefault="00086D19" w:rsidP="00086D1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9073784" id="Oval 3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54CC0BE" w14:textId="77777777" w:rsidR="00086D19" w:rsidRPr="00086D19" w:rsidRDefault="00086D19" w:rsidP="00086D1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A1703" w:rsidRPr="005A1703">
        <w:t>Escreve a fração correspondente à parte colorida da Figura 2 tomando como unidade a Figura 1.</w:t>
      </w:r>
    </w:p>
    <w:p w14:paraId="287DC796" w14:textId="566B376B" w:rsidR="005A1703" w:rsidRDefault="005A1703" w:rsidP="00092128">
      <w:pPr>
        <w:pStyle w:val="QUESTAO1"/>
        <w:spacing w:before="0"/>
        <w:jc w:val="center"/>
      </w:pPr>
      <w:r w:rsidRPr="001C6192">
        <w:rPr>
          <w:noProof/>
          <w:szCs w:val="22"/>
        </w:rPr>
        <w:drawing>
          <wp:inline distT="0" distB="0" distL="0" distR="0" wp14:anchorId="697BF548" wp14:editId="47A8300D">
            <wp:extent cx="3265428" cy="1176793"/>
            <wp:effectExtent l="0" t="0" r="0" b="4445"/>
            <wp:docPr id="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302" cy="117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EFC1D" w14:textId="72AF7096" w:rsidR="00ED02D8" w:rsidRDefault="00E4687D" w:rsidP="00585BC7">
      <w:pPr>
        <w:pStyle w:val="QUESTAO1"/>
        <w:spacing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D229324" wp14:editId="7C0359B1">
                <wp:extent cx="216000" cy="216000"/>
                <wp:effectExtent l="0" t="0" r="0" b="0"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F1F8D0" w14:textId="5EBDEC5C" w:rsidR="00E4687D" w:rsidRPr="00E4687D" w:rsidRDefault="00E4687D" w:rsidP="00E4687D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D229324" id="Oval 24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9F1F8D0" w14:textId="5EBDEC5C" w:rsidR="00E4687D" w:rsidRPr="00E4687D" w:rsidRDefault="00E4687D" w:rsidP="00E4687D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22A4E" w:rsidRPr="004E7A84">
        <w:tab/>
      </w:r>
      <w:r w:rsidR="00092128" w:rsidRPr="00092128">
        <w:t>Escreve a fração e a leitura da fração que corresponde à parte não colorida.</w:t>
      </w:r>
    </w:p>
    <w:p w14:paraId="6ED4CA5D" w14:textId="6EE7F6DA" w:rsidR="00ED02D8" w:rsidRDefault="00092128" w:rsidP="00092128">
      <w:pPr>
        <w:ind w:left="141" w:firstLine="143"/>
        <w:jc w:val="center"/>
        <w:rPr>
          <w:rFonts w:ascii="Arial" w:hAnsi="Arial" w:cs="Arial"/>
        </w:rPr>
      </w:pPr>
      <w:r w:rsidRPr="001C6192">
        <w:rPr>
          <w:rFonts w:ascii="Arial" w:hAnsi="Arial" w:cs="Arial"/>
          <w:noProof/>
        </w:rPr>
        <w:drawing>
          <wp:inline distT="0" distB="0" distL="0" distR="0" wp14:anchorId="366EDA66" wp14:editId="57E4086D">
            <wp:extent cx="1362014" cy="1179270"/>
            <wp:effectExtent l="0" t="0" r="0" b="1905"/>
            <wp:docPr id="2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14" cy="117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5EA27" w14:textId="77777777" w:rsidR="00932AD2" w:rsidRPr="00274FD0" w:rsidRDefault="00932AD2" w:rsidP="00092128">
      <w:pPr>
        <w:ind w:left="141" w:firstLine="143"/>
        <w:jc w:val="center"/>
        <w:rPr>
          <w:rFonts w:ascii="Arial" w:hAnsi="Arial" w:cs="Arial"/>
        </w:rPr>
      </w:pPr>
    </w:p>
    <w:p w14:paraId="6177D538" w14:textId="746E8C06" w:rsidR="00387161" w:rsidRDefault="00387161" w:rsidP="00387161">
      <w:pPr>
        <w:pStyle w:val="QUESTAO1"/>
      </w:pPr>
      <w:r>
        <w:rPr>
          <w:b/>
          <w:color w:val="C00000"/>
          <w:sz w:val="28"/>
          <w:szCs w:val="28"/>
        </w:rPr>
        <w:t>Questão-aula 2</w:t>
      </w:r>
    </w:p>
    <w:p w14:paraId="4D3BBBCE" w14:textId="675E9BC7" w:rsidR="00387161" w:rsidRDefault="00387161" w:rsidP="00932AD2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7A0AE59" wp14:editId="194FC6B1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ED7A40" w14:textId="77777777" w:rsidR="00387161" w:rsidRPr="00086D19" w:rsidRDefault="00387161" w:rsidP="0038716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7A0AE59" id="Oval 9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0ED7A40" w14:textId="77777777" w:rsidR="00387161" w:rsidRPr="00086D19" w:rsidRDefault="00387161" w:rsidP="0038716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092128" w:rsidRPr="00092128">
        <w:t>Completa os espaços com os números em falta.</w:t>
      </w:r>
    </w:p>
    <w:p w14:paraId="338B11C3" w14:textId="46104033" w:rsidR="00092128" w:rsidRDefault="00092128" w:rsidP="00092128">
      <w:pPr>
        <w:pStyle w:val="QUESTAO1"/>
        <w:spacing w:before="0"/>
        <w:rPr>
          <w:b/>
          <w:sz w:val="24"/>
          <w:szCs w:val="24"/>
        </w:rPr>
      </w:pPr>
      <w:r>
        <w:tab/>
      </w:r>
      <w:r>
        <w:tab/>
      </w:r>
      <w:r w:rsidRPr="007F3E55">
        <w:rPr>
          <w:b/>
          <w:sz w:val="24"/>
          <w:szCs w:val="24"/>
        </w:rPr>
        <w:t xml:space="preserve">1.1. </w:t>
      </w:r>
      <w:r w:rsidRPr="007F3E55">
        <w:rPr>
          <w:b/>
          <w:position w:val="-24"/>
          <w:sz w:val="24"/>
          <w:szCs w:val="24"/>
        </w:rPr>
        <w:object w:dxaOrig="1380" w:dyaOrig="620" w14:anchorId="08FC1167">
          <v:shape id="_x0000_i1028" type="#_x0000_t75" style="width:65.45pt;height:29pt" o:ole="">
            <v:imagedata r:id="rId13" o:title=""/>
          </v:shape>
          <o:OLEObject Type="Embed" ProgID="Equation.DSMT4" ShapeID="_x0000_i1028" DrawAspect="Content" ObjectID="_1723539209" r:id="rId14"/>
        </w:objec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F3E55">
        <w:rPr>
          <w:b/>
          <w:sz w:val="24"/>
          <w:szCs w:val="24"/>
        </w:rPr>
        <w:t xml:space="preserve">1.2.  </w:t>
      </w:r>
      <w:r w:rsidRPr="007F3E55">
        <w:rPr>
          <w:b/>
          <w:position w:val="-24"/>
          <w:sz w:val="24"/>
          <w:szCs w:val="24"/>
        </w:rPr>
        <w:object w:dxaOrig="1140" w:dyaOrig="720" w14:anchorId="62BCE3C1">
          <v:shape id="_x0000_i1029" type="#_x0000_t75" style="width:50.5pt;height:36.45pt" o:ole="">
            <v:imagedata r:id="rId15" o:title=""/>
          </v:shape>
          <o:OLEObject Type="Embed" ProgID="Equation.DSMT4" ShapeID="_x0000_i1029" DrawAspect="Content" ObjectID="_1723539210" r:id="rId16"/>
        </w:object>
      </w:r>
    </w:p>
    <w:p w14:paraId="787BBC31" w14:textId="19366576" w:rsidR="00092128" w:rsidRDefault="00092128" w:rsidP="00092128">
      <w:pPr>
        <w:pStyle w:val="QUESTAO1"/>
        <w:spacing w:before="0"/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F3E55">
        <w:rPr>
          <w:b/>
          <w:sz w:val="24"/>
          <w:szCs w:val="24"/>
        </w:rPr>
        <w:t xml:space="preserve">1.3.  </w:t>
      </w:r>
      <w:r w:rsidRPr="007F3E55">
        <w:rPr>
          <w:b/>
          <w:position w:val="-24"/>
          <w:sz w:val="24"/>
          <w:szCs w:val="24"/>
        </w:rPr>
        <w:object w:dxaOrig="1140" w:dyaOrig="720" w14:anchorId="5EB21250">
          <v:shape id="_x0000_i1030" type="#_x0000_t75" style="width:50.5pt;height:36.45pt" o:ole="">
            <v:imagedata r:id="rId17" o:title=""/>
          </v:shape>
          <o:OLEObject Type="Embed" ProgID="Equation.DSMT4" ShapeID="_x0000_i1030" DrawAspect="Content" ObjectID="_1723539211" r:id="rId18"/>
        </w:objec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F3E55">
        <w:rPr>
          <w:b/>
          <w:sz w:val="24"/>
          <w:szCs w:val="24"/>
        </w:rPr>
        <w:t xml:space="preserve">1.4. </w:t>
      </w:r>
      <w:r w:rsidRPr="007F3E55">
        <w:rPr>
          <w:b/>
          <w:position w:val="-24"/>
          <w:sz w:val="24"/>
          <w:szCs w:val="24"/>
        </w:rPr>
        <w:object w:dxaOrig="1040" w:dyaOrig="620" w14:anchorId="104DF180">
          <v:shape id="_x0000_i1031" type="#_x0000_t75" style="width:50.5pt;height:29pt" o:ole="">
            <v:imagedata r:id="rId19" o:title=""/>
          </v:shape>
          <o:OLEObject Type="Embed" ProgID="Equation.DSMT4" ShapeID="_x0000_i1031" DrawAspect="Content" ObjectID="_1723539212" r:id="rId20"/>
        </w:object>
      </w:r>
    </w:p>
    <w:p w14:paraId="660415F3" w14:textId="233E1775" w:rsidR="00E94F92" w:rsidRDefault="00E4687D" w:rsidP="00932AD2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1D52A55" wp14:editId="248643BA">
                <wp:extent cx="216000" cy="216000"/>
                <wp:effectExtent l="0" t="0" r="0" b="0"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D34B19" w14:textId="5039815D" w:rsidR="00E4687D" w:rsidRPr="00E4687D" w:rsidRDefault="00585BC7" w:rsidP="00E4687D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1D52A55" id="Oval 23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7D34B19" w14:textId="5039815D" w:rsidR="00E4687D" w:rsidRPr="00E4687D" w:rsidRDefault="00585BC7" w:rsidP="00E4687D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22A4E" w:rsidRPr="004E7A84">
        <w:tab/>
      </w:r>
      <w:r w:rsidR="00E94F92" w:rsidRPr="00E94F92">
        <w:t xml:space="preserve">A turma da Sofia tem 22 alunos. A professora de Inglês perguntou aos alunos se já comeram </w:t>
      </w:r>
      <w:r w:rsidR="00E94F92" w:rsidRPr="00E94F92">
        <w:rPr>
          <w:i/>
        </w:rPr>
        <w:t>scones</w:t>
      </w:r>
      <w:r w:rsidR="00E94F92" w:rsidRPr="00E94F92">
        <w:t xml:space="preserve"> e 12 disseram que sim.</w:t>
      </w:r>
    </w:p>
    <w:p w14:paraId="368B453D" w14:textId="19701F05" w:rsidR="005A1703" w:rsidRDefault="00E94F92" w:rsidP="00D71161">
      <w:pPr>
        <w:pStyle w:val="QUESTAO1"/>
        <w:spacing w:before="0"/>
      </w:pPr>
      <w:r>
        <w:tab/>
      </w:r>
      <w:r>
        <w:tab/>
      </w:r>
      <w:r w:rsidRPr="00E94F92">
        <w:t>Representa a parte dos alunos que responderam afirmativamente na forma de fração e na forma decimal com arredondamento às centésimas.</w:t>
      </w:r>
      <w:r w:rsidR="005A1703">
        <w:br w:type="page"/>
      </w:r>
    </w:p>
    <w:p w14:paraId="587968C6" w14:textId="77777777" w:rsidR="00EC4AA8" w:rsidRDefault="0020144F" w:rsidP="00EC4AA8">
      <w:pPr>
        <w:pStyle w:val="TITULOFICHAS"/>
        <w:spacing w:after="0"/>
        <w:rPr>
          <w:lang w:val="pt-PT"/>
        </w:rPr>
      </w:pPr>
      <w:r w:rsidRPr="00E3612D">
        <w:rPr>
          <w:lang w:val="pt-PT"/>
        </w:rPr>
        <w:lastRenderedPageBreak/>
        <w:t xml:space="preserve">Questão-aula </w:t>
      </w:r>
      <w:r>
        <w:rPr>
          <w:lang w:val="pt-PT"/>
        </w:rPr>
        <w:t xml:space="preserve">3 e 4 – </w:t>
      </w:r>
      <w:bookmarkStart w:id="1" w:name="_Hlk99373125"/>
      <w:r w:rsidR="00B37632" w:rsidRPr="00B37632">
        <w:rPr>
          <w:lang w:val="pt-PT"/>
        </w:rPr>
        <w:t>Frações equivalentes.</w:t>
      </w:r>
    </w:p>
    <w:p w14:paraId="2D867616" w14:textId="6C1CBB18" w:rsidR="0020144F" w:rsidRPr="00E3612D" w:rsidRDefault="00EC4AA8" w:rsidP="00EC4AA8">
      <w:pPr>
        <w:pStyle w:val="TITULOFICHAS"/>
        <w:spacing w:after="0" w:line="360" w:lineRule="auto"/>
        <w:rPr>
          <w:lang w:val="pt-PT"/>
        </w:rPr>
      </w:pP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  <w:t xml:space="preserve">    </w:t>
      </w:r>
      <w:r w:rsidR="00B37632" w:rsidRPr="00B37632">
        <w:rPr>
          <w:lang w:val="pt-PT"/>
        </w:rPr>
        <w:t>Comparação e ordenação</w:t>
      </w:r>
    </w:p>
    <w:bookmarkEnd w:id="1"/>
    <w:p w14:paraId="1A6CF406" w14:textId="77777777" w:rsidR="0020144F" w:rsidRPr="001F156B" w:rsidRDefault="0020144F" w:rsidP="0020144F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708C668" wp14:editId="4715561E">
                <wp:extent cx="6119640" cy="792000"/>
                <wp:effectExtent l="12700" t="12700" r="14605" b="8255"/>
                <wp:docPr id="1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20144F" w:rsidRPr="00DB2ED5" w14:paraId="077B73B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758B548" w14:textId="77777777" w:rsidR="0020144F" w:rsidRPr="00DB2ED5" w:rsidRDefault="0020144F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2F7BA0" w14:textId="77777777" w:rsidR="0020144F" w:rsidRPr="00DB2ED5" w:rsidRDefault="0020144F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5A67554" w14:textId="77777777" w:rsidR="0020144F" w:rsidRPr="00DB2ED5" w:rsidRDefault="0020144F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DEFE6F0" w14:textId="2C189F72" w:rsidR="0020144F" w:rsidRPr="00DB2ED5" w:rsidRDefault="0020144F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20144F" w:rsidRPr="00DB2ED5" w14:paraId="49172A8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12BD86" w14:textId="77777777" w:rsidR="0020144F" w:rsidRPr="00DB2ED5" w:rsidRDefault="0020144F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7FD7E32" w14:textId="77777777" w:rsidR="0020144F" w:rsidRPr="00DB2ED5" w:rsidRDefault="0020144F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2DF06B4" w14:textId="77777777" w:rsidR="0020144F" w:rsidRPr="00DB2ED5" w:rsidRDefault="0020144F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110E642" w14:textId="77777777" w:rsidR="0020144F" w:rsidRPr="00DB2ED5" w:rsidRDefault="0020144F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5E34A9" w14:textId="77777777" w:rsidR="0020144F" w:rsidRPr="00DB2ED5" w:rsidRDefault="0020144F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20144F" w:rsidRPr="00DB2ED5" w14:paraId="52A62B5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C890C2" w14:textId="77777777" w:rsidR="0020144F" w:rsidRPr="00DB2ED5" w:rsidRDefault="0020144F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663007" w14:textId="77777777" w:rsidR="0020144F" w:rsidRPr="00DB2ED5" w:rsidRDefault="0020144F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84D564F" w14:textId="77777777" w:rsidR="0020144F" w:rsidRPr="00DB2ED5" w:rsidRDefault="0020144F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F4DF67" w14:textId="77777777" w:rsidR="0020144F" w:rsidRPr="00DB2ED5" w:rsidRDefault="0020144F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22B4FEF" w14:textId="77777777" w:rsidR="0020144F" w:rsidRPr="00DB2ED5" w:rsidRDefault="0020144F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BD86B57" w14:textId="77777777" w:rsidR="0020144F" w:rsidRPr="0005099D" w:rsidRDefault="0020144F" w:rsidP="0020144F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08C668" id="_x0000_s103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Fi4tfUgCAACB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20144F" w:rsidRPr="00DB2ED5" w14:paraId="077B73B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758B548" w14:textId="77777777" w:rsidR="0020144F" w:rsidRPr="00DB2ED5" w:rsidRDefault="0020144F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12F7BA0" w14:textId="77777777" w:rsidR="0020144F" w:rsidRPr="00DB2ED5" w:rsidRDefault="0020144F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5A67554" w14:textId="77777777" w:rsidR="0020144F" w:rsidRPr="00DB2ED5" w:rsidRDefault="0020144F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DEFE6F0" w14:textId="2C189F72" w:rsidR="0020144F" w:rsidRPr="00DB2ED5" w:rsidRDefault="0020144F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20144F" w:rsidRPr="00DB2ED5" w14:paraId="49172A8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612BD86" w14:textId="77777777" w:rsidR="0020144F" w:rsidRPr="00DB2ED5" w:rsidRDefault="0020144F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7FD7E32" w14:textId="77777777" w:rsidR="0020144F" w:rsidRPr="00DB2ED5" w:rsidRDefault="0020144F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2DF06B4" w14:textId="77777777" w:rsidR="0020144F" w:rsidRPr="00DB2ED5" w:rsidRDefault="0020144F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110E642" w14:textId="77777777" w:rsidR="0020144F" w:rsidRPr="00DB2ED5" w:rsidRDefault="0020144F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05E34A9" w14:textId="77777777" w:rsidR="0020144F" w:rsidRPr="00DB2ED5" w:rsidRDefault="0020144F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20144F" w:rsidRPr="00DB2ED5" w14:paraId="52A62B5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8C890C2" w14:textId="77777777" w:rsidR="0020144F" w:rsidRPr="00DB2ED5" w:rsidRDefault="0020144F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1663007" w14:textId="77777777" w:rsidR="0020144F" w:rsidRPr="00DB2ED5" w:rsidRDefault="0020144F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84D564F" w14:textId="77777777" w:rsidR="0020144F" w:rsidRPr="00DB2ED5" w:rsidRDefault="0020144F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9F4DF67" w14:textId="77777777" w:rsidR="0020144F" w:rsidRPr="00DB2ED5" w:rsidRDefault="0020144F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22B4FEF" w14:textId="77777777" w:rsidR="0020144F" w:rsidRPr="00DB2ED5" w:rsidRDefault="0020144F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BD86B57" w14:textId="77777777" w:rsidR="0020144F" w:rsidRPr="0005099D" w:rsidRDefault="0020144F" w:rsidP="0020144F"/>
                  </w:txbxContent>
                </v:textbox>
                <w10:anchorlock/>
              </v:roundrect>
            </w:pict>
          </mc:Fallback>
        </mc:AlternateContent>
      </w:r>
    </w:p>
    <w:p w14:paraId="60DA4F56" w14:textId="1F9962A0" w:rsidR="0020144F" w:rsidRDefault="0020144F" w:rsidP="0020144F">
      <w:pPr>
        <w:pStyle w:val="QUESTAO1"/>
      </w:pPr>
      <w:r>
        <w:rPr>
          <w:b/>
          <w:color w:val="C00000"/>
          <w:sz w:val="28"/>
          <w:szCs w:val="28"/>
        </w:rPr>
        <w:t>Questão-aula 3</w:t>
      </w:r>
    </w:p>
    <w:p w14:paraId="46D0CC50" w14:textId="1571308C" w:rsidR="0020144F" w:rsidRPr="0020144F" w:rsidRDefault="0020144F" w:rsidP="00932AD2">
      <w:pPr>
        <w:pStyle w:val="QUESTAO1"/>
        <w:spacing w:before="200"/>
        <w:rPr>
          <w:rFonts w:eastAsia="Calibri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A3A8972" wp14:editId="1895A5CD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9AB9D4" w14:textId="77777777" w:rsidR="0020144F" w:rsidRPr="00086D19" w:rsidRDefault="0020144F" w:rsidP="0020144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3A8972" id="Oval 12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89AB9D4" w14:textId="77777777" w:rsidR="0020144F" w:rsidRPr="00086D19" w:rsidRDefault="0020144F" w:rsidP="0020144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A425CB" w:rsidRPr="00A425CB">
        <w:rPr>
          <w:rFonts w:eastAsia="Calibri"/>
          <w:szCs w:val="22"/>
        </w:rPr>
        <w:t xml:space="preserve">Das frações apresentadas há </w:t>
      </w:r>
      <w:r w:rsidR="00A425CB" w:rsidRPr="00932AD2">
        <w:t>quatro</w:t>
      </w:r>
      <w:r w:rsidR="00A425CB" w:rsidRPr="00A425CB">
        <w:rPr>
          <w:rFonts w:eastAsia="Calibri"/>
          <w:szCs w:val="22"/>
        </w:rPr>
        <w:t xml:space="preserve"> que são equivalentes. Quais são?</w:t>
      </w:r>
    </w:p>
    <w:p w14:paraId="5E296890" w14:textId="5C586742" w:rsidR="0020144F" w:rsidRDefault="008826AE" w:rsidP="00CF77FE">
      <w:pPr>
        <w:pStyle w:val="QUESTAO1"/>
        <w:spacing w:before="12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67E33C1" wp14:editId="227F5969">
                <wp:simplePos x="0" y="0"/>
                <wp:positionH relativeFrom="column">
                  <wp:posOffset>1861185</wp:posOffset>
                </wp:positionH>
                <wp:positionV relativeFrom="paragraph">
                  <wp:posOffset>80646</wp:posOffset>
                </wp:positionV>
                <wp:extent cx="2390775" cy="1593850"/>
                <wp:effectExtent l="0" t="0" r="0" b="63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159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500D5D" w14:textId="468A7878" w:rsidR="008826AE" w:rsidRDefault="00E84C7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826AE">
                              <w:rPr>
                                <w:position w:val="-18"/>
                                <w:sz w:val="24"/>
                                <w:szCs w:val="24"/>
                              </w:rPr>
                              <w:object w:dxaOrig="200" w:dyaOrig="460" w14:anchorId="1DBE65B8">
                                <v:shape id="_x0000_i1033" type="#_x0000_t75" style="width:21.5pt;height:48.6pt" o:ole="">
                                  <v:imagedata r:id="rId21" o:title=""/>
                                </v:shape>
                                <o:OLEObject Type="Embed" ProgID="Equation.DSMT4" ShapeID="_x0000_i1033" DrawAspect="Content" ObjectID="_1723539426" r:id="rId22"/>
                              </w:objec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8826AE">
                              <w:rPr>
                                <w:position w:val="-18"/>
                                <w:sz w:val="24"/>
                                <w:szCs w:val="24"/>
                              </w:rPr>
                              <w:object w:dxaOrig="180" w:dyaOrig="460" w14:anchorId="1F43DE0E">
                                <v:shape id="_x0000_i1035" type="#_x0000_t75" style="width:19.65pt;height:48.6pt" o:ole="">
                                  <v:imagedata r:id="rId23" o:title=""/>
                                </v:shape>
                                <o:OLEObject Type="Embed" ProgID="Equation.DSMT4" ShapeID="_x0000_i1035" DrawAspect="Content" ObjectID="_1723539427" r:id="rId24"/>
                              </w:objec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8826AE">
                              <w:rPr>
                                <w:position w:val="-18"/>
                                <w:sz w:val="24"/>
                                <w:szCs w:val="24"/>
                              </w:rPr>
                              <w:object w:dxaOrig="200" w:dyaOrig="460" w14:anchorId="6C5B6013">
                                <v:shape id="_x0000_i1037" type="#_x0000_t75" style="width:21.5pt;height:48.6pt" o:ole="">
                                  <v:imagedata r:id="rId25" o:title=""/>
                                </v:shape>
                                <o:OLEObject Type="Embed" ProgID="Equation.DSMT4" ShapeID="_x0000_i1037" DrawAspect="Content" ObjectID="_1723539428" r:id="rId26"/>
                              </w:object>
                            </w:r>
                          </w:p>
                          <w:p w14:paraId="0156B1E3" w14:textId="2C9EF81D" w:rsidR="00E84C75" w:rsidRDefault="00E84C75">
                            <w:r w:rsidRPr="008826AE">
                              <w:rPr>
                                <w:position w:val="-18"/>
                                <w:sz w:val="24"/>
                                <w:szCs w:val="24"/>
                              </w:rPr>
                              <w:object w:dxaOrig="260" w:dyaOrig="460" w14:anchorId="75F313A0">
                                <v:shape id="_x0000_i1039" type="#_x0000_t75" style="width:28.05pt;height:48.6pt" o:ole="">
                                  <v:imagedata r:id="rId27" o:title=""/>
                                </v:shape>
                                <o:OLEObject Type="Embed" ProgID="Equation.DSMT4" ShapeID="_x0000_i1039" DrawAspect="Content" ObjectID="_1723539429" r:id="rId28"/>
                              </w:objec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8826AE">
                              <w:rPr>
                                <w:position w:val="-18"/>
                                <w:sz w:val="24"/>
                                <w:szCs w:val="24"/>
                              </w:rPr>
                              <w:object w:dxaOrig="279" w:dyaOrig="460" w14:anchorId="2E3F0C05">
                                <v:shape id="_x0000_i1041" type="#_x0000_t75" style="width:29pt;height:48.6pt" o:ole="">
                                  <v:imagedata r:id="rId29" o:title=""/>
                                </v:shape>
                                <o:OLEObject Type="Embed" ProgID="Equation.DSMT4" ShapeID="_x0000_i1041" DrawAspect="Content" ObjectID="_1723539430" r:id="rId30"/>
                              </w:objec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8826AE">
                              <w:rPr>
                                <w:position w:val="-18"/>
                                <w:sz w:val="24"/>
                                <w:szCs w:val="24"/>
                              </w:rPr>
                              <w:object w:dxaOrig="279" w:dyaOrig="460" w14:anchorId="3F85A99B">
                                <v:shape id="_x0000_i1043" type="#_x0000_t75" style="width:29pt;height:48.6pt" o:ole="">
                                  <v:imagedata r:id="rId31" o:title=""/>
                                </v:shape>
                                <o:OLEObject Type="Embed" ProgID="Equation.DSMT4" ShapeID="_x0000_i1043" DrawAspect="Content" ObjectID="_1723539431" r:id="rId32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7E33C1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33" type="#_x0000_t202" style="position:absolute;left:0;text-align:left;margin-left:146.55pt;margin-top:6.35pt;width:188.25pt;height:125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" filled="f" stroked="f" strokeweight=".5pt">
                <v:textbox>
                  <w:txbxContent>
                    <w:p w14:paraId="18500D5D" w14:textId="468A7878" w:rsidR="008826AE" w:rsidRDefault="00E84C75">
                      <w:pPr>
                        <w:rPr>
                          <w:sz w:val="24"/>
                          <w:szCs w:val="24"/>
                        </w:rPr>
                      </w:pPr>
                      <w:r w:rsidRPr="008826AE">
                        <w:rPr>
                          <w:position w:val="-18"/>
                          <w:sz w:val="24"/>
                          <w:szCs w:val="24"/>
                        </w:rPr>
                        <w:object w:dxaOrig="200" w:dyaOrig="460" w14:anchorId="1DBE65B8">
                          <v:shape id="_x0000_i1033" type="#_x0000_t75" style="width:21.5pt;height:49pt" o:ole="">
                            <v:imagedata r:id="rId33" o:title=""/>
                          </v:shape>
                          <o:OLEObject Type="Embed" ProgID="Equation.DSMT4" ShapeID="_x0000_i1033" DrawAspect="Content" ObjectID="_1710933101" r:id="rId34"/>
                        </w:objec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8826AE">
                        <w:rPr>
                          <w:position w:val="-18"/>
                          <w:sz w:val="24"/>
                          <w:szCs w:val="24"/>
                        </w:rPr>
                        <w:object w:dxaOrig="180" w:dyaOrig="460" w14:anchorId="1F43DE0E">
                          <v:shape id="_x0000_i1035" type="#_x0000_t75" style="width:19.5pt;height:49pt" o:ole="">
                            <v:imagedata r:id="rId35" o:title=""/>
                          </v:shape>
                          <o:OLEObject Type="Embed" ProgID="Equation.DSMT4" ShapeID="_x0000_i1035" DrawAspect="Content" ObjectID="_1710933102" r:id="rId36"/>
                        </w:objec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8826AE">
                        <w:rPr>
                          <w:position w:val="-18"/>
                          <w:sz w:val="24"/>
                          <w:szCs w:val="24"/>
                        </w:rPr>
                        <w:object w:dxaOrig="200" w:dyaOrig="460" w14:anchorId="6C5B6013">
                          <v:shape id="_x0000_i1037" type="#_x0000_t75" style="width:21.5pt;height:49pt" o:ole="">
                            <v:imagedata r:id="rId37" o:title=""/>
                          </v:shape>
                          <o:OLEObject Type="Embed" ProgID="Equation.DSMT4" ShapeID="_x0000_i1037" DrawAspect="Content" ObjectID="_1710933103" r:id="rId38"/>
                        </w:object>
                      </w:r>
                    </w:p>
                    <w:p w14:paraId="0156B1E3" w14:textId="2C9EF81D" w:rsidR="00E84C75" w:rsidRDefault="00E84C75">
                      <w:r w:rsidRPr="008826AE">
                        <w:rPr>
                          <w:position w:val="-18"/>
                          <w:sz w:val="24"/>
                          <w:szCs w:val="24"/>
                        </w:rPr>
                        <w:object w:dxaOrig="260" w:dyaOrig="460" w14:anchorId="75F313A0">
                          <v:shape id="_x0000_i1039" type="#_x0000_t75" style="width:27.5pt;height:49pt" o:ole="">
                            <v:imagedata r:id="rId39" o:title=""/>
                          </v:shape>
                          <o:OLEObject Type="Embed" ProgID="Equation.DSMT4" ShapeID="_x0000_i1039" DrawAspect="Content" ObjectID="_1710933104" r:id="rId40"/>
                        </w:objec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8826AE">
                        <w:rPr>
                          <w:position w:val="-18"/>
                          <w:sz w:val="24"/>
                          <w:szCs w:val="24"/>
                        </w:rPr>
                        <w:object w:dxaOrig="279" w:dyaOrig="460" w14:anchorId="2E3F0C05">
                          <v:shape id="_x0000_i1041" type="#_x0000_t75" style="width:29.5pt;height:49pt" o:ole="">
                            <v:imagedata r:id="rId41" o:title=""/>
                          </v:shape>
                          <o:OLEObject Type="Embed" ProgID="Equation.DSMT4" ShapeID="_x0000_i1041" DrawAspect="Content" ObjectID="_1710933105" r:id="rId42"/>
                        </w:objec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8826AE">
                        <w:rPr>
                          <w:position w:val="-18"/>
                          <w:sz w:val="24"/>
                          <w:szCs w:val="24"/>
                        </w:rPr>
                        <w:object w:dxaOrig="279" w:dyaOrig="460" w14:anchorId="3F85A99B">
                          <v:shape id="_x0000_i1043" type="#_x0000_t75" style="width:29.5pt;height:49pt" o:ole="">
                            <v:imagedata r:id="rId43" o:title=""/>
                          </v:shape>
                          <o:OLEObject Type="Embed" ProgID="Equation.DSMT4" ShapeID="_x0000_i1043" DrawAspect="Content" ObjectID="_1710933106" r:id="rId44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E2610A">
        <w:rPr>
          <w:noProof/>
        </w:rPr>
        <w:drawing>
          <wp:inline distT="0" distB="0" distL="0" distR="0" wp14:anchorId="7B0EC13C" wp14:editId="5358BC29">
            <wp:extent cx="2390775" cy="1593850"/>
            <wp:effectExtent l="0" t="0" r="9525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395386" cy="1596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61EED" w14:textId="716C8B4F" w:rsidR="00A425CB" w:rsidRPr="00A425CB" w:rsidRDefault="00B37632" w:rsidP="00932AD2">
      <w:pPr>
        <w:pStyle w:val="QUESTAO1"/>
        <w:spacing w:before="240" w:after="120"/>
        <w:rPr>
          <w:szCs w:val="22"/>
        </w:rPr>
      </w:pPr>
      <w:r w:rsidRPr="00A425CB">
        <w:rPr>
          <w:noProof/>
          <w:szCs w:val="22"/>
        </w:rPr>
        <w:drawing>
          <wp:anchor distT="0" distB="0" distL="114300" distR="114300" simplePos="0" relativeHeight="251796480" behindDoc="1" locked="0" layoutInCell="1" allowOverlap="1" wp14:anchorId="0880922A" wp14:editId="36314782">
            <wp:simplePos x="0" y="0"/>
            <wp:positionH relativeFrom="page">
              <wp:posOffset>2501621</wp:posOffset>
            </wp:positionH>
            <wp:positionV relativeFrom="paragraph">
              <wp:posOffset>748741</wp:posOffset>
            </wp:positionV>
            <wp:extent cx="2710815" cy="405130"/>
            <wp:effectExtent l="0" t="0" r="0" b="0"/>
            <wp:wrapTight wrapText="bothSides">
              <wp:wrapPolygon edited="0">
                <wp:start x="0" y="0"/>
                <wp:lineTo x="0" y="20313"/>
                <wp:lineTo x="21403" y="20313"/>
                <wp:lineTo x="21403" y="0"/>
                <wp:lineTo x="0" y="0"/>
              </wp:wrapPolygon>
            </wp:wrapTight>
            <wp:docPr id="3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m 4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815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25CB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7A5ACB3" wp14:editId="4E817342">
                <wp:extent cx="216000" cy="216000"/>
                <wp:effectExtent l="0" t="0" r="0" b="0"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8007A9" w14:textId="0380C825" w:rsidR="00A425CB" w:rsidRPr="00A425CB" w:rsidRDefault="00A425CB" w:rsidP="00A425C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7A5ACB3" id="Oval 44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08007A9" w14:textId="0380C825" w:rsidR="00A425CB" w:rsidRPr="00A425CB" w:rsidRDefault="00A425CB" w:rsidP="00A425C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425CB" w:rsidRPr="004E7A84">
        <w:tab/>
      </w:r>
      <w:r w:rsidR="00A425CB" w:rsidRPr="00A425CB">
        <w:rPr>
          <w:szCs w:val="22"/>
        </w:rPr>
        <w:t>Na reta numérica representada abaixo, estão marcados três pontos em que a distância entre dois pontos consecutivos é sempre a mesma.</w:t>
      </w:r>
      <w:r w:rsidR="00A425CB">
        <w:rPr>
          <w:szCs w:val="22"/>
        </w:rPr>
        <w:br/>
      </w:r>
    </w:p>
    <w:p w14:paraId="19ED0E97" w14:textId="3B817B86" w:rsidR="00A425CB" w:rsidRPr="00A425CB" w:rsidRDefault="00A425CB" w:rsidP="00A425CB">
      <w:pPr>
        <w:tabs>
          <w:tab w:val="left" w:pos="426"/>
          <w:tab w:val="left" w:pos="1985"/>
        </w:tabs>
        <w:spacing w:afterLines="60" w:after="144"/>
      </w:pPr>
    </w:p>
    <w:p w14:paraId="36557BF1" w14:textId="6C294869" w:rsidR="00A425CB" w:rsidRDefault="00B37632" w:rsidP="00A425CB">
      <w:pPr>
        <w:tabs>
          <w:tab w:val="left" w:pos="426"/>
          <w:tab w:val="left" w:pos="851"/>
        </w:tabs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425CB">
        <w:rPr>
          <w:rFonts w:ascii="Arial" w:hAnsi="Arial" w:cs="Arial"/>
        </w:rPr>
        <w:t xml:space="preserve">Qual é o número que as letras </w:t>
      </w:r>
      <w:r w:rsidRPr="00A425CB">
        <w:rPr>
          <w:rFonts w:ascii="Arial" w:hAnsi="Arial" w:cs="Arial"/>
          <w:i/>
        </w:rPr>
        <w:t>A</w:t>
      </w:r>
      <w:r w:rsidRPr="00A425CB">
        <w:rPr>
          <w:rFonts w:ascii="Arial" w:hAnsi="Arial" w:cs="Arial"/>
        </w:rPr>
        <w:t xml:space="preserve">, </w:t>
      </w:r>
      <w:r w:rsidRPr="00A425CB">
        <w:rPr>
          <w:rFonts w:ascii="Arial" w:hAnsi="Arial" w:cs="Arial"/>
          <w:i/>
        </w:rPr>
        <w:t xml:space="preserve">B </w:t>
      </w:r>
      <w:r w:rsidRPr="00A425CB">
        <w:rPr>
          <w:rFonts w:ascii="Arial" w:hAnsi="Arial" w:cs="Arial"/>
        </w:rPr>
        <w:t xml:space="preserve">e </w:t>
      </w:r>
      <w:r w:rsidRPr="00A425CB">
        <w:rPr>
          <w:rFonts w:ascii="Arial" w:hAnsi="Arial" w:cs="Arial"/>
          <w:i/>
        </w:rPr>
        <w:t>C</w:t>
      </w:r>
      <w:r w:rsidRPr="00A425CB">
        <w:rPr>
          <w:rFonts w:ascii="Arial" w:hAnsi="Arial" w:cs="Arial"/>
        </w:rPr>
        <w:t xml:space="preserve"> representam, respetivamente?</w:t>
      </w:r>
    </w:p>
    <w:p w14:paraId="759D37F2" w14:textId="1E232201" w:rsidR="0020144F" w:rsidRDefault="0020144F" w:rsidP="0020144F">
      <w:pPr>
        <w:pStyle w:val="QUESTAO1"/>
      </w:pPr>
      <w:r>
        <w:rPr>
          <w:b/>
          <w:color w:val="C00000"/>
          <w:sz w:val="28"/>
          <w:szCs w:val="28"/>
        </w:rPr>
        <w:t xml:space="preserve">Questão-aula </w:t>
      </w:r>
      <w:r w:rsidR="00E2610A">
        <w:rPr>
          <w:b/>
          <w:color w:val="C00000"/>
          <w:sz w:val="28"/>
          <w:szCs w:val="28"/>
        </w:rPr>
        <w:t>4</w:t>
      </w:r>
    </w:p>
    <w:p w14:paraId="168C0BE1" w14:textId="01E5C0D8" w:rsidR="00932AD2" w:rsidRDefault="00932AD2" w:rsidP="00932AD2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405C28" wp14:editId="3A1C3E9A">
                <wp:extent cx="216000" cy="216000"/>
                <wp:effectExtent l="0" t="0" r="0" b="0"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064B86" w14:textId="77777777" w:rsidR="00932AD2" w:rsidRPr="00086D19" w:rsidRDefault="00932AD2" w:rsidP="00932AD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405C28" id="Oval 46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YhfwIAAGM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2RJL2uoD/eBBejnJnp5bfBn3oiY7kXAQcH/&#10;j8Of7vDQFvYVh0HirIHw47V3skf+opazPQ5exeP3rQiKM/vVIbNpSkchjMJ6FNy2XQESYoZrxcss&#10;okNIdhR1gPYZd8KSoqBKOImxKi5TGC+r1C8A3CpSLZfZDKfRi3TjHr0kcOorMfOpexbBDwxOSP1b&#10;GIfyBYt7W/J0sNwm0CZT/NjHoeM4yZk6w9ahVfHrPVsdd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G+liF/AgAAYw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2064B86" w14:textId="77777777" w:rsidR="00932AD2" w:rsidRPr="00086D19" w:rsidRDefault="00932AD2" w:rsidP="00932AD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932AD2">
        <w:t>Completa, de modo a obteres frações equivalentes.</w:t>
      </w:r>
    </w:p>
    <w:p w14:paraId="5A704904" w14:textId="47E75E0E" w:rsidR="00932AD2" w:rsidRDefault="00932AD2" w:rsidP="00932AD2">
      <w:pPr>
        <w:pStyle w:val="QUESTAO1"/>
        <w:spacing w:before="0"/>
        <w:rPr>
          <w:b/>
          <w:sz w:val="24"/>
          <w:szCs w:val="24"/>
        </w:rPr>
      </w:pPr>
      <w:r>
        <w:tab/>
      </w:r>
      <w:r>
        <w:tab/>
      </w:r>
      <w:r w:rsidRPr="007F3E55">
        <w:rPr>
          <w:b/>
          <w:sz w:val="24"/>
          <w:szCs w:val="24"/>
        </w:rPr>
        <w:t xml:space="preserve">1.1. </w:t>
      </w:r>
      <w:r w:rsidRPr="00171406">
        <w:rPr>
          <w:position w:val="-24"/>
          <w:szCs w:val="22"/>
        </w:rPr>
        <w:object w:dxaOrig="900" w:dyaOrig="720" w14:anchorId="54321C47">
          <v:shape id="_x0000_i1044" type="#_x0000_t75" style="width:41.15pt;height:33.65pt" o:ole="">
            <v:imagedata r:id="rId47" o:title=""/>
          </v:shape>
          <o:OLEObject Type="Embed" ProgID="Equation.DSMT4" ShapeID="_x0000_i1044" DrawAspect="Content" ObjectID="_1723539213" r:id="rId48"/>
        </w:objec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F3E55">
        <w:rPr>
          <w:b/>
          <w:sz w:val="24"/>
          <w:szCs w:val="24"/>
        </w:rPr>
        <w:t xml:space="preserve">1.2.  </w:t>
      </w:r>
      <w:r w:rsidRPr="00171406">
        <w:rPr>
          <w:position w:val="-24"/>
          <w:szCs w:val="22"/>
        </w:rPr>
        <w:object w:dxaOrig="900" w:dyaOrig="720" w14:anchorId="0F87EBDA">
          <v:shape id="_x0000_i1045" type="#_x0000_t75" style="width:41.15pt;height:33.65pt" o:ole="">
            <v:imagedata r:id="rId49" o:title=""/>
          </v:shape>
          <o:OLEObject Type="Embed" ProgID="Equation.DSMT4" ShapeID="_x0000_i1045" DrawAspect="Content" ObjectID="_1723539214" r:id="rId50"/>
        </w:objec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F3E55">
        <w:rPr>
          <w:b/>
          <w:sz w:val="24"/>
          <w:szCs w:val="24"/>
        </w:rPr>
        <w:t xml:space="preserve">1.3.  </w:t>
      </w:r>
      <w:r w:rsidRPr="00171406">
        <w:rPr>
          <w:position w:val="-24"/>
          <w:szCs w:val="22"/>
        </w:rPr>
        <w:object w:dxaOrig="1020" w:dyaOrig="720" w14:anchorId="28CC7D15">
          <v:shape id="_x0000_i1046" type="#_x0000_t75" style="width:46.75pt;height:33.65pt" o:ole="">
            <v:imagedata r:id="rId51" o:title=""/>
          </v:shape>
          <o:OLEObject Type="Embed" ProgID="Equation.DSMT4" ShapeID="_x0000_i1046" DrawAspect="Content" ObjectID="_1723539215" r:id="rId52"/>
        </w:object>
      </w:r>
    </w:p>
    <w:p w14:paraId="2D3AC265" w14:textId="0DBEF364" w:rsidR="00932AD2" w:rsidRDefault="00932AD2" w:rsidP="00932AD2">
      <w:pPr>
        <w:pStyle w:val="QUESTAO1"/>
        <w:spacing w:before="0"/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F3E55">
        <w:rPr>
          <w:b/>
          <w:sz w:val="24"/>
          <w:szCs w:val="24"/>
        </w:rPr>
        <w:t xml:space="preserve">1.4. </w:t>
      </w:r>
      <w:r w:rsidR="00B37632" w:rsidRPr="00171406">
        <w:rPr>
          <w:position w:val="-36"/>
          <w:szCs w:val="22"/>
        </w:rPr>
        <w:object w:dxaOrig="1140" w:dyaOrig="740" w14:anchorId="3C3374FA">
          <v:shape id="_x0000_i1047" type="#_x0000_t75" style="width:52.35pt;height:34.6pt" o:ole="">
            <v:imagedata r:id="rId53" o:title=""/>
          </v:shape>
          <o:OLEObject Type="Embed" ProgID="Equation.DSMT4" ShapeID="_x0000_i1047" DrawAspect="Content" ObjectID="_1723539216" r:id="rId54"/>
        </w:objec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F3E55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>5</w:t>
      </w:r>
      <w:r w:rsidRPr="007F3E55">
        <w:rPr>
          <w:b/>
          <w:sz w:val="24"/>
          <w:szCs w:val="24"/>
        </w:rPr>
        <w:t xml:space="preserve">.  </w:t>
      </w:r>
      <w:r w:rsidR="00B37632" w:rsidRPr="00171406">
        <w:rPr>
          <w:position w:val="-24"/>
          <w:szCs w:val="22"/>
        </w:rPr>
        <w:object w:dxaOrig="1040" w:dyaOrig="720" w14:anchorId="673383CD">
          <v:shape id="_x0000_i1048" type="#_x0000_t75" style="width:47.7pt;height:33.65pt" o:ole="">
            <v:imagedata r:id="rId55" o:title=""/>
          </v:shape>
          <o:OLEObject Type="Embed" ProgID="Equation.DSMT4" ShapeID="_x0000_i1048" DrawAspect="Content" ObjectID="_1723539217" r:id="rId56"/>
        </w:objec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F3E55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>6</w:t>
      </w:r>
      <w:r w:rsidRPr="007F3E55">
        <w:rPr>
          <w:b/>
          <w:sz w:val="24"/>
          <w:szCs w:val="24"/>
        </w:rPr>
        <w:t xml:space="preserve">.  </w:t>
      </w:r>
      <w:r w:rsidR="00B37632" w:rsidRPr="00171406">
        <w:rPr>
          <w:position w:val="-36"/>
          <w:szCs w:val="22"/>
        </w:rPr>
        <w:object w:dxaOrig="960" w:dyaOrig="740" w14:anchorId="609D4DCF">
          <v:shape id="_x0000_i1049" type="#_x0000_t75" style="width:44.9pt;height:34.6pt" o:ole="">
            <v:imagedata r:id="rId57" o:title=""/>
          </v:shape>
          <o:OLEObject Type="Embed" ProgID="Equation.DSMT4" ShapeID="_x0000_i1049" DrawAspect="Content" ObjectID="_1723539218" r:id="rId58"/>
        </w:object>
      </w:r>
    </w:p>
    <w:p w14:paraId="470ABB9D" w14:textId="534ADA8D" w:rsidR="00932AD2" w:rsidRDefault="00932AD2" w:rsidP="0085354B">
      <w:pPr>
        <w:pStyle w:val="QUESTAO1"/>
        <w:spacing w:before="200"/>
        <w:jc w:val="right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AC55A6C" wp14:editId="302ADF91">
                <wp:extent cx="216000" cy="216000"/>
                <wp:effectExtent l="0" t="0" r="0" b="0"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51DFE" w14:textId="71D29787" w:rsidR="00932AD2" w:rsidRPr="00932AD2" w:rsidRDefault="00932AD2" w:rsidP="00932AD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AC55A6C" id="Oval 47" o:sp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7g+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NeanjZQHx+RIfSDE7y8NfQ370SIjwJpUogA&#10;NP3xgQ5toas4DBJnDeCP196TPRGYtJx1NHkVD993AhVn9osjaqcxHQUchc0ouF27AmLEjPaKl1kk&#10;B4x2FDVC+0xLYZmikEo4SbEqLiOOl1XsNwCtFamWy2xG4+hFvHNrLxN4amyi5tPhWaAfKByJ+/cw&#10;TuULGve2ydPBchdBm8zxUx+HltMoZ+4Mayftil/v2eq0HBc/A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M+4P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FE51DFE" w14:textId="71D29787" w:rsidR="00932AD2" w:rsidRPr="00932AD2" w:rsidRDefault="00932AD2" w:rsidP="00932AD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932AD2">
        <w:t xml:space="preserve">Completa com os símbolos </w:t>
      </w:r>
      <w:r w:rsidRPr="00E84C75">
        <w:rPr>
          <w:b/>
          <w:bCs/>
        </w:rPr>
        <w:t>&lt;</w:t>
      </w:r>
      <w:r w:rsidRPr="00932AD2">
        <w:t xml:space="preserve"> , </w:t>
      </w:r>
      <w:r w:rsidRPr="00E84C75">
        <w:rPr>
          <w:b/>
          <w:bCs/>
        </w:rPr>
        <w:t>&gt;</w:t>
      </w:r>
      <w:r w:rsidRPr="00932AD2">
        <w:t xml:space="preserve"> ou </w:t>
      </w:r>
      <w:r w:rsidRPr="00E84C75">
        <w:rPr>
          <w:b/>
          <w:bCs/>
        </w:rPr>
        <w:t>=</w:t>
      </w:r>
      <w:r w:rsidRPr="00932AD2">
        <w:t xml:space="preserve"> .</w:t>
      </w:r>
    </w:p>
    <w:p w14:paraId="5804CE5C" w14:textId="5823A2D3" w:rsidR="00932AD2" w:rsidRDefault="00932AD2" w:rsidP="00B37632">
      <w:pPr>
        <w:pStyle w:val="QUESTAO1"/>
        <w:spacing w:before="0" w:line="480" w:lineRule="auto"/>
        <w:rPr>
          <w:b/>
          <w:sz w:val="24"/>
          <w:szCs w:val="24"/>
        </w:rPr>
      </w:pPr>
      <w:r>
        <w:tab/>
      </w:r>
      <w:r>
        <w:tab/>
      </w:r>
      <w:r w:rsidRPr="00932AD2">
        <w:rPr>
          <w:b/>
          <w:bCs/>
        </w:rPr>
        <w:t>2</w:t>
      </w:r>
      <w:r w:rsidRPr="007F3E55">
        <w:rPr>
          <w:b/>
          <w:sz w:val="24"/>
          <w:szCs w:val="24"/>
        </w:rPr>
        <w:t xml:space="preserve">.1. </w:t>
      </w:r>
      <w:r w:rsidR="00B37632" w:rsidRPr="00171406">
        <w:rPr>
          <w:position w:val="-24"/>
          <w:szCs w:val="22"/>
        </w:rPr>
        <w:object w:dxaOrig="999" w:dyaOrig="620" w14:anchorId="4C0746C7">
          <v:shape id="_x0000_i1050" type="#_x0000_t75" style="width:46.75pt;height:29pt" o:ole="">
            <v:imagedata r:id="rId59" o:title=""/>
          </v:shape>
          <o:OLEObject Type="Embed" ProgID="Equation.DSMT4" ShapeID="_x0000_i1050" DrawAspect="Content" ObjectID="_1723539219" r:id="rId60"/>
        </w:objec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B37632">
        <w:rPr>
          <w:b/>
          <w:sz w:val="24"/>
          <w:szCs w:val="24"/>
        </w:rPr>
        <w:tab/>
      </w:r>
      <w:r>
        <w:rPr>
          <w:b/>
          <w:sz w:val="24"/>
          <w:szCs w:val="24"/>
        </w:rPr>
        <w:t>2</w:t>
      </w:r>
      <w:r w:rsidRPr="007F3E55">
        <w:rPr>
          <w:b/>
          <w:sz w:val="24"/>
          <w:szCs w:val="24"/>
        </w:rPr>
        <w:t xml:space="preserve">.2.  </w:t>
      </w:r>
      <w:r w:rsidR="00B37632" w:rsidRPr="00171406">
        <w:rPr>
          <w:position w:val="-24"/>
          <w:szCs w:val="22"/>
        </w:rPr>
        <w:object w:dxaOrig="820" w:dyaOrig="620" w14:anchorId="37BA9B2F">
          <v:shape id="_x0000_i1051" type="#_x0000_t75" style="width:38.35pt;height:29pt" o:ole="">
            <v:imagedata r:id="rId61" o:title=""/>
          </v:shape>
          <o:OLEObject Type="Embed" ProgID="Equation.DSMT4" ShapeID="_x0000_i1051" DrawAspect="Content" ObjectID="_1723539220" r:id="rId62"/>
        </w:objec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B37632">
        <w:rPr>
          <w:b/>
          <w:sz w:val="24"/>
          <w:szCs w:val="24"/>
        </w:rPr>
        <w:tab/>
      </w:r>
      <w:r>
        <w:rPr>
          <w:b/>
          <w:sz w:val="24"/>
          <w:szCs w:val="24"/>
        </w:rPr>
        <w:t>2</w:t>
      </w:r>
      <w:r w:rsidRPr="007F3E55">
        <w:rPr>
          <w:b/>
          <w:sz w:val="24"/>
          <w:szCs w:val="24"/>
        </w:rPr>
        <w:t xml:space="preserve">.3.  </w:t>
      </w:r>
      <w:r w:rsidR="00B37632" w:rsidRPr="00171406">
        <w:rPr>
          <w:position w:val="-24"/>
          <w:szCs w:val="22"/>
        </w:rPr>
        <w:object w:dxaOrig="940" w:dyaOrig="620" w14:anchorId="63C00243">
          <v:shape id="_x0000_i1052" type="#_x0000_t75" style="width:43pt;height:29pt" o:ole="">
            <v:imagedata r:id="rId63" o:title=""/>
          </v:shape>
          <o:OLEObject Type="Embed" ProgID="Equation.DSMT4" ShapeID="_x0000_i1052" DrawAspect="Content" ObjectID="_1723539221" r:id="rId64"/>
        </w:object>
      </w:r>
    </w:p>
    <w:p w14:paraId="4B6D7B49" w14:textId="56191536" w:rsidR="00932AD2" w:rsidRDefault="00932AD2" w:rsidP="00932AD2">
      <w:pPr>
        <w:pStyle w:val="QUESTAO1"/>
        <w:spacing w:before="0"/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</w:t>
      </w:r>
      <w:r w:rsidRPr="007F3E55">
        <w:rPr>
          <w:b/>
          <w:sz w:val="24"/>
          <w:szCs w:val="24"/>
        </w:rPr>
        <w:t xml:space="preserve">.4. </w:t>
      </w:r>
      <w:r w:rsidR="00B37632" w:rsidRPr="00171406">
        <w:rPr>
          <w:position w:val="-24"/>
          <w:szCs w:val="22"/>
        </w:rPr>
        <w:object w:dxaOrig="1100" w:dyaOrig="620" w14:anchorId="51DE2F30">
          <v:shape id="_x0000_i1053" type="#_x0000_t75" style="width:50.5pt;height:29pt" o:ole="">
            <v:imagedata r:id="rId65" o:title=""/>
          </v:shape>
          <o:OLEObject Type="Embed" ProgID="Equation.DSMT4" ShapeID="_x0000_i1053" DrawAspect="Content" ObjectID="_1723539222" r:id="rId66"/>
        </w:objec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</w:t>
      </w:r>
      <w:r w:rsidRPr="007F3E55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5</w:t>
      </w:r>
      <w:r w:rsidRPr="007F3E55">
        <w:rPr>
          <w:b/>
          <w:sz w:val="24"/>
          <w:szCs w:val="24"/>
        </w:rPr>
        <w:t xml:space="preserve">.  </w:t>
      </w:r>
      <w:r w:rsidR="00B37632" w:rsidRPr="00171406">
        <w:rPr>
          <w:position w:val="-24"/>
          <w:szCs w:val="22"/>
        </w:rPr>
        <w:object w:dxaOrig="1040" w:dyaOrig="620" w14:anchorId="3A80E960">
          <v:shape id="_x0000_i1054" type="#_x0000_t75" style="width:47.7pt;height:29pt" o:ole="">
            <v:imagedata r:id="rId67" o:title=""/>
          </v:shape>
          <o:OLEObject Type="Embed" ProgID="Equation.DSMT4" ShapeID="_x0000_i1054" DrawAspect="Content" ObjectID="_1723539223" r:id="rId68"/>
        </w:objec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</w:t>
      </w:r>
      <w:r w:rsidRPr="007F3E55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6</w:t>
      </w:r>
      <w:r w:rsidRPr="007F3E55">
        <w:rPr>
          <w:b/>
          <w:sz w:val="24"/>
          <w:szCs w:val="24"/>
        </w:rPr>
        <w:t xml:space="preserve">.  </w:t>
      </w:r>
      <w:r w:rsidR="00B37632" w:rsidRPr="00171406">
        <w:rPr>
          <w:position w:val="-24"/>
          <w:szCs w:val="22"/>
        </w:rPr>
        <w:object w:dxaOrig="920" w:dyaOrig="620" w14:anchorId="20E396B3">
          <v:shape id="_x0000_i1055" type="#_x0000_t75" style="width:43pt;height:29pt" o:ole="">
            <v:imagedata r:id="rId69" o:title=""/>
          </v:shape>
          <o:OLEObject Type="Embed" ProgID="Equation.DSMT4" ShapeID="_x0000_i1055" DrawAspect="Content" ObjectID="_1723539224" r:id="rId70"/>
        </w:object>
      </w:r>
    </w:p>
    <w:p w14:paraId="31ADA206" w14:textId="03F0E73E" w:rsidR="00E94F92" w:rsidRDefault="00E94F92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72F56633" w14:textId="2C1B78FD" w:rsidR="006140DD" w:rsidRPr="00E3612D" w:rsidRDefault="006140DD" w:rsidP="006140DD">
      <w:pPr>
        <w:pStyle w:val="TITULOFICHAS"/>
        <w:rPr>
          <w:lang w:val="pt-PT"/>
        </w:rPr>
      </w:pPr>
      <w:r w:rsidRPr="00F047D8">
        <w:rPr>
          <w:lang w:val="pt-PT"/>
        </w:rPr>
        <w:lastRenderedPageBreak/>
        <w:t xml:space="preserve">Questão-aula 5 e 6 – </w:t>
      </w:r>
      <w:r w:rsidR="00F047D8" w:rsidRPr="00F047D8">
        <w:rPr>
          <w:lang w:val="pt-PT"/>
        </w:rPr>
        <w:t>Adição e subtração de frações</w:t>
      </w:r>
    </w:p>
    <w:p w14:paraId="4B5EB80D" w14:textId="77777777" w:rsidR="006140DD" w:rsidRPr="001F156B" w:rsidRDefault="006140DD" w:rsidP="006140DD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B05B4E9" wp14:editId="2C642FC0">
                <wp:extent cx="6119640" cy="792000"/>
                <wp:effectExtent l="12700" t="12700" r="14605" b="8255"/>
                <wp:docPr id="32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6140DD" w:rsidRPr="00DB2ED5" w14:paraId="060CE7E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328652" w14:textId="77777777" w:rsidR="006140DD" w:rsidRPr="00DB2ED5" w:rsidRDefault="006140DD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F57BE72" w14:textId="77777777" w:rsidR="006140DD" w:rsidRPr="00DB2ED5" w:rsidRDefault="006140DD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320044" w14:textId="77777777" w:rsidR="006140DD" w:rsidRPr="00DB2ED5" w:rsidRDefault="006140DD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411D46" w14:textId="51CF7450" w:rsidR="006140DD" w:rsidRPr="00DB2ED5" w:rsidRDefault="006140DD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6140DD" w:rsidRPr="00DB2ED5" w14:paraId="436A8EB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29BB8C" w14:textId="77777777" w:rsidR="006140DD" w:rsidRPr="00DB2ED5" w:rsidRDefault="006140DD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40CC4E6" w14:textId="77777777" w:rsidR="006140DD" w:rsidRPr="00DB2ED5" w:rsidRDefault="006140DD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EA79A1" w14:textId="77777777" w:rsidR="006140DD" w:rsidRPr="00DB2ED5" w:rsidRDefault="006140DD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648F9AC" w14:textId="77777777" w:rsidR="006140DD" w:rsidRPr="00DB2ED5" w:rsidRDefault="006140DD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9EE957" w14:textId="77777777" w:rsidR="006140DD" w:rsidRPr="00DB2ED5" w:rsidRDefault="006140DD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6140DD" w:rsidRPr="00DB2ED5" w14:paraId="6E20085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9F2C438" w14:textId="77777777" w:rsidR="006140DD" w:rsidRPr="00DB2ED5" w:rsidRDefault="006140DD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5E9733" w14:textId="77777777" w:rsidR="006140DD" w:rsidRPr="00DB2ED5" w:rsidRDefault="006140DD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DB46DC" w14:textId="77777777" w:rsidR="006140DD" w:rsidRPr="00DB2ED5" w:rsidRDefault="006140DD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3A3CC4" w14:textId="77777777" w:rsidR="006140DD" w:rsidRPr="00DB2ED5" w:rsidRDefault="006140DD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39F2AF" w14:textId="77777777" w:rsidR="006140DD" w:rsidRPr="00DB2ED5" w:rsidRDefault="006140DD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DED4A5F" w14:textId="77777777" w:rsidR="006140DD" w:rsidRPr="0005099D" w:rsidRDefault="006140DD" w:rsidP="006140DD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05B4E9" id="_x0000_s1037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GyznE0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6140DD" w:rsidRPr="00DB2ED5" w14:paraId="060CE7E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A328652" w14:textId="77777777" w:rsidR="006140DD" w:rsidRPr="00DB2ED5" w:rsidRDefault="006140DD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F57BE72" w14:textId="77777777" w:rsidR="006140DD" w:rsidRPr="00DB2ED5" w:rsidRDefault="006140DD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4320044" w14:textId="77777777" w:rsidR="006140DD" w:rsidRPr="00DB2ED5" w:rsidRDefault="006140DD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D411D46" w14:textId="51CF7450" w:rsidR="006140DD" w:rsidRPr="00DB2ED5" w:rsidRDefault="006140DD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6140DD" w:rsidRPr="00DB2ED5" w14:paraId="436A8EB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829BB8C" w14:textId="77777777" w:rsidR="006140DD" w:rsidRPr="00DB2ED5" w:rsidRDefault="006140DD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40CC4E6" w14:textId="77777777" w:rsidR="006140DD" w:rsidRPr="00DB2ED5" w:rsidRDefault="006140DD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8EA79A1" w14:textId="77777777" w:rsidR="006140DD" w:rsidRPr="00DB2ED5" w:rsidRDefault="006140DD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648F9AC" w14:textId="77777777" w:rsidR="006140DD" w:rsidRPr="00DB2ED5" w:rsidRDefault="006140DD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89EE957" w14:textId="77777777" w:rsidR="006140DD" w:rsidRPr="00DB2ED5" w:rsidRDefault="006140DD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6140DD" w:rsidRPr="00DB2ED5" w14:paraId="6E20085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9F2C438" w14:textId="77777777" w:rsidR="006140DD" w:rsidRPr="00DB2ED5" w:rsidRDefault="006140DD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15E9733" w14:textId="77777777" w:rsidR="006140DD" w:rsidRPr="00DB2ED5" w:rsidRDefault="006140DD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4DB46DC" w14:textId="77777777" w:rsidR="006140DD" w:rsidRPr="00DB2ED5" w:rsidRDefault="006140DD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B3A3CC4" w14:textId="77777777" w:rsidR="006140DD" w:rsidRPr="00DB2ED5" w:rsidRDefault="006140DD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439F2AF" w14:textId="77777777" w:rsidR="006140DD" w:rsidRPr="00DB2ED5" w:rsidRDefault="006140DD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DED4A5F" w14:textId="77777777" w:rsidR="006140DD" w:rsidRPr="0005099D" w:rsidRDefault="006140DD" w:rsidP="006140DD"/>
                  </w:txbxContent>
                </v:textbox>
                <w10:anchorlock/>
              </v:roundrect>
            </w:pict>
          </mc:Fallback>
        </mc:AlternateContent>
      </w:r>
    </w:p>
    <w:p w14:paraId="12B547CB" w14:textId="77777777" w:rsidR="006C6470" w:rsidRDefault="006C6470" w:rsidP="006140DD">
      <w:pPr>
        <w:pStyle w:val="QUESTAO1"/>
        <w:rPr>
          <w:b/>
          <w:color w:val="C00000"/>
          <w:sz w:val="28"/>
          <w:szCs w:val="28"/>
        </w:rPr>
      </w:pPr>
    </w:p>
    <w:p w14:paraId="0BC79894" w14:textId="7C318481" w:rsidR="006140DD" w:rsidRDefault="006140DD" w:rsidP="006140DD">
      <w:pPr>
        <w:pStyle w:val="QUESTAO1"/>
      </w:pPr>
      <w:r>
        <w:rPr>
          <w:b/>
          <w:color w:val="C00000"/>
          <w:sz w:val="28"/>
          <w:szCs w:val="28"/>
        </w:rPr>
        <w:t>Questão-aula 5</w:t>
      </w:r>
    </w:p>
    <w:p w14:paraId="588F9017" w14:textId="36599D85" w:rsidR="00F047D8" w:rsidRPr="00F047D8" w:rsidRDefault="006C6470" w:rsidP="00F047D8">
      <w:pPr>
        <w:pStyle w:val="QUESTAO1"/>
        <w:spacing w:before="120" w:after="120"/>
      </w:pPr>
      <w:r>
        <w:rPr>
          <w:b/>
          <w:noProof/>
        </w:rPr>
        <w:drawing>
          <wp:anchor distT="0" distB="0" distL="114300" distR="114300" simplePos="0" relativeHeight="251797504" behindDoc="0" locked="0" layoutInCell="1" allowOverlap="1" wp14:anchorId="47E0B3D7" wp14:editId="24C841F7">
            <wp:simplePos x="0" y="0"/>
            <wp:positionH relativeFrom="column">
              <wp:posOffset>4656328</wp:posOffset>
            </wp:positionH>
            <wp:positionV relativeFrom="paragraph">
              <wp:posOffset>17145</wp:posOffset>
            </wp:positionV>
            <wp:extent cx="701675" cy="1718310"/>
            <wp:effectExtent l="0" t="0" r="3175" b="0"/>
            <wp:wrapSquare wrapText="bothSides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r:embed="rId71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675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0DD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FC4229F" wp14:editId="1A88A375">
                <wp:extent cx="216000" cy="216000"/>
                <wp:effectExtent l="0" t="0" r="0" b="0"/>
                <wp:docPr id="322" name="Oval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4B0B14" w14:textId="77777777" w:rsidR="006140DD" w:rsidRPr="00086D19" w:rsidRDefault="006140DD" w:rsidP="006140D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FC4229F" id="Oval 322" o:sp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+3q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Exnp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Qrvt6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34B0B14" w14:textId="77777777" w:rsidR="006140DD" w:rsidRPr="00086D19" w:rsidRDefault="006140DD" w:rsidP="006140D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140DD" w:rsidRPr="004E7A84">
        <w:tab/>
      </w:r>
      <w:r w:rsidR="00F047D8" w:rsidRPr="00F047D8">
        <w:t>Ao almoço</w:t>
      </w:r>
      <w:r w:rsidR="0015055F">
        <w:t>,</w:t>
      </w:r>
      <w:r w:rsidR="00F047D8" w:rsidRPr="00F047D8">
        <w:t xml:space="preserve"> a Inês bebeu </w:t>
      </w:r>
      <w:r w:rsidR="00F047D8" w:rsidRPr="00F047D8">
        <w:rPr>
          <w:position w:val="-22"/>
        </w:rPr>
        <w:object w:dxaOrig="360" w:dyaOrig="580" w14:anchorId="5D9BB56E">
          <v:shape id="_x0000_i1056" type="#_x0000_t75" style="width:17.75pt;height:29pt" o:ole="">
            <v:imagedata r:id="rId72" o:title=""/>
          </v:shape>
          <o:OLEObject Type="Embed" ProgID="Equation.DSMT4" ShapeID="_x0000_i1056" DrawAspect="Content" ObjectID="_1723539225" r:id="rId73"/>
        </w:object>
      </w:r>
      <w:r w:rsidR="00F047D8" w:rsidRPr="00F047D8">
        <w:t xml:space="preserve"> de água e a Ana bebeu </w:t>
      </w:r>
      <w:r w:rsidR="00F047D8" w:rsidRPr="00F047D8">
        <w:rPr>
          <w:position w:val="-22"/>
        </w:rPr>
        <w:object w:dxaOrig="340" w:dyaOrig="580" w14:anchorId="680640F6">
          <v:shape id="_x0000_i1057" type="#_x0000_t75" style="width:16.85pt;height:29pt" o:ole="">
            <v:imagedata r:id="rId74" o:title=""/>
          </v:shape>
          <o:OLEObject Type="Embed" ProgID="Equation.DSMT4" ShapeID="_x0000_i1057" DrawAspect="Content" ObjectID="_1723539226" r:id="rId75"/>
        </w:object>
      </w:r>
      <w:r w:rsidR="00F047D8" w:rsidRPr="00F047D8">
        <w:t>.</w:t>
      </w:r>
    </w:p>
    <w:p w14:paraId="071FDAB1" w14:textId="2C7C2544" w:rsidR="00F047D8" w:rsidRDefault="00F047D8" w:rsidP="00F047D8">
      <w:pPr>
        <w:pStyle w:val="QUESTAO1"/>
        <w:spacing w:before="120" w:after="120"/>
      </w:pPr>
      <w:r>
        <w:tab/>
      </w:r>
      <w:r>
        <w:tab/>
      </w:r>
      <w:r w:rsidRPr="00F047D8">
        <w:t>Que quantidade de água beberem as duas juntas?</w:t>
      </w:r>
    </w:p>
    <w:p w14:paraId="31AE7446" w14:textId="77777777" w:rsidR="00F047D8" w:rsidRDefault="00F047D8" w:rsidP="00F047D8">
      <w:pPr>
        <w:pStyle w:val="QUESTAO1"/>
        <w:spacing w:before="120" w:after="120"/>
      </w:pPr>
    </w:p>
    <w:p w14:paraId="2212D5E4" w14:textId="77777777" w:rsidR="00F047D8" w:rsidRDefault="006140DD" w:rsidP="0015055F">
      <w:pPr>
        <w:pStyle w:val="QUESTAO1"/>
        <w:spacing w:before="120" w:after="120" w:line="240" w:lineRule="auto"/>
      </w:pPr>
      <w:r w:rsidRPr="00F047D8">
        <w:rPr>
          <w:noProof/>
          <w:position w:val="-8"/>
        </w:rPr>
        <mc:AlternateContent>
          <mc:Choice Requires="wps">
            <w:drawing>
              <wp:inline distT="0" distB="0" distL="0" distR="0" wp14:anchorId="1985213D" wp14:editId="06F376A8">
                <wp:extent cx="216000" cy="216000"/>
                <wp:effectExtent l="0" t="0" r="0" b="0"/>
                <wp:docPr id="329" name="Oval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0E76EE" w14:textId="54F98604" w:rsidR="006140DD" w:rsidRPr="006140DD" w:rsidRDefault="006140DD" w:rsidP="006140DD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985213D" id="Oval 329" o:sp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eA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cBx4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00E76EE" w14:textId="54F98604" w:rsidR="006140DD" w:rsidRPr="006140DD" w:rsidRDefault="006140DD" w:rsidP="006140DD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F047D8">
        <w:tab/>
      </w:r>
      <w:r w:rsidR="00F047D8" w:rsidRPr="00F047D8">
        <w:t>A Margarida e a Leonor tinham  2 €  cada uma.</w:t>
      </w:r>
    </w:p>
    <w:p w14:paraId="4E32D5AD" w14:textId="77777777" w:rsidR="0015055F" w:rsidRDefault="00F047D8" w:rsidP="0015055F">
      <w:pPr>
        <w:pStyle w:val="QUESTAO1"/>
        <w:spacing w:before="120" w:after="120" w:line="240" w:lineRule="auto"/>
      </w:pPr>
      <w:r>
        <w:tab/>
      </w:r>
      <w:r>
        <w:tab/>
      </w:r>
      <w:r w:rsidRPr="00F047D8">
        <w:t>No lanche</w:t>
      </w:r>
      <w:r>
        <w:t>,</w:t>
      </w:r>
      <w:r w:rsidRPr="00F047D8">
        <w:t xml:space="preserve"> a Margarida gastou </w:t>
      </w:r>
      <w:r w:rsidRPr="00F047D8">
        <w:rPr>
          <w:position w:val="-22"/>
        </w:rPr>
        <w:object w:dxaOrig="360" w:dyaOrig="580" w14:anchorId="0F5847FE">
          <v:shape id="_x0000_i1058" type="#_x0000_t75" style="width:17.75pt;height:29pt" o:ole="">
            <v:imagedata r:id="rId76" o:title=""/>
          </v:shape>
          <o:OLEObject Type="Embed" ProgID="Equation.DSMT4" ShapeID="_x0000_i1058" DrawAspect="Content" ObjectID="_1723539227" r:id="rId77"/>
        </w:object>
      </w:r>
      <w:r w:rsidRPr="00F047D8">
        <w:t xml:space="preserve"> e a Leonor </w:t>
      </w:r>
      <w:r w:rsidR="0015055F" w:rsidRPr="00F047D8">
        <w:rPr>
          <w:position w:val="-22"/>
        </w:rPr>
        <w:object w:dxaOrig="360" w:dyaOrig="580" w14:anchorId="367196F0">
          <v:shape id="_x0000_i1059" type="#_x0000_t75" style="width:17.75pt;height:29pt" o:ole="">
            <v:imagedata r:id="rId78" o:title=""/>
          </v:shape>
          <o:OLEObject Type="Embed" ProgID="Equation.DSMT4" ShapeID="_x0000_i1059" DrawAspect="Content" ObjectID="_1723539228" r:id="rId79"/>
        </w:object>
      </w:r>
      <w:r w:rsidRPr="00F047D8">
        <w:t xml:space="preserve"> .</w:t>
      </w:r>
    </w:p>
    <w:p w14:paraId="6601CD75" w14:textId="6667CE3D" w:rsidR="00F047D8" w:rsidRPr="00F047D8" w:rsidRDefault="0015055F" w:rsidP="00F047D8">
      <w:pPr>
        <w:pStyle w:val="QUESTAO1"/>
        <w:spacing w:before="120" w:after="120"/>
      </w:pPr>
      <w:r>
        <w:tab/>
      </w:r>
      <w:r>
        <w:tab/>
      </w:r>
      <w:r w:rsidR="00F047D8" w:rsidRPr="00F047D8">
        <w:t>Depois de pagar o lanche, quanto dinheiro sobrou à Leonor e à Margarida, respetivamente?</w:t>
      </w:r>
    </w:p>
    <w:p w14:paraId="6530ADC8" w14:textId="431793EC" w:rsidR="00F047D8" w:rsidRDefault="00F047D8" w:rsidP="00864342">
      <w:pPr>
        <w:pStyle w:val="QUESTAO1"/>
        <w:spacing w:line="240" w:lineRule="auto"/>
        <w:rPr>
          <w:b/>
          <w:color w:val="C00000"/>
          <w:sz w:val="28"/>
          <w:szCs w:val="28"/>
        </w:rPr>
      </w:pPr>
    </w:p>
    <w:p w14:paraId="7A929308" w14:textId="77777777" w:rsidR="006C6470" w:rsidRDefault="006C6470" w:rsidP="00864342">
      <w:pPr>
        <w:pStyle w:val="QUESTAO1"/>
        <w:spacing w:line="240" w:lineRule="auto"/>
        <w:rPr>
          <w:b/>
          <w:color w:val="C00000"/>
          <w:sz w:val="28"/>
          <w:szCs w:val="28"/>
        </w:rPr>
      </w:pPr>
    </w:p>
    <w:p w14:paraId="184FFE08" w14:textId="2F403F28" w:rsidR="006140DD" w:rsidRDefault="006140DD" w:rsidP="00864342">
      <w:pPr>
        <w:pStyle w:val="QUESTAO1"/>
        <w:spacing w:line="240" w:lineRule="auto"/>
      </w:pPr>
      <w:r>
        <w:rPr>
          <w:b/>
          <w:color w:val="C00000"/>
          <w:sz w:val="28"/>
          <w:szCs w:val="28"/>
        </w:rPr>
        <w:t xml:space="preserve">Questão-aula </w:t>
      </w:r>
      <w:r w:rsidR="0015055F">
        <w:rPr>
          <w:b/>
          <w:color w:val="C00000"/>
          <w:sz w:val="28"/>
          <w:szCs w:val="28"/>
        </w:rPr>
        <w:t>6</w:t>
      </w:r>
    </w:p>
    <w:p w14:paraId="101B3A74" w14:textId="6E24C708" w:rsidR="006C6470" w:rsidRDefault="006140DD" w:rsidP="006C6470">
      <w:pPr>
        <w:pStyle w:val="QUESTAO1"/>
        <w:spacing w:before="200"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C94AF26" wp14:editId="553EEC70">
                <wp:extent cx="216000" cy="216000"/>
                <wp:effectExtent l="0" t="0" r="0" b="0"/>
                <wp:docPr id="323" name="Oval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F5060A" w14:textId="77777777" w:rsidR="006140DD" w:rsidRPr="00086D19" w:rsidRDefault="006140DD" w:rsidP="006140D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C94AF26" id="Oval 323" o:sp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NN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0gY0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0F5060A" w14:textId="77777777" w:rsidR="006140DD" w:rsidRPr="00086D19" w:rsidRDefault="006140DD" w:rsidP="006140D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6C6470" w:rsidRPr="006C6470">
        <w:rPr>
          <w:bCs/>
        </w:rPr>
        <w:t>Calcula e apresenta o resultado na forma de fração.</w:t>
      </w:r>
    </w:p>
    <w:p w14:paraId="7F9E3AA5" w14:textId="1915AE2E" w:rsidR="006C6470" w:rsidRDefault="006C6470" w:rsidP="006C6470">
      <w:pPr>
        <w:pStyle w:val="QUESTAO1"/>
        <w:spacing w:before="0" w:line="480" w:lineRule="auto"/>
        <w:rPr>
          <w:b/>
          <w:sz w:val="24"/>
          <w:szCs w:val="24"/>
        </w:rPr>
      </w:pPr>
      <w:r>
        <w:tab/>
      </w:r>
      <w:r>
        <w:tab/>
      </w:r>
      <w:r w:rsidRPr="007F3E55">
        <w:rPr>
          <w:b/>
          <w:sz w:val="24"/>
          <w:szCs w:val="24"/>
        </w:rPr>
        <w:t xml:space="preserve">1.1. </w:t>
      </w:r>
      <w:r w:rsidRPr="00AD68F4">
        <w:rPr>
          <w:position w:val="-24"/>
          <w:sz w:val="24"/>
          <w:szCs w:val="24"/>
        </w:rPr>
        <w:object w:dxaOrig="740" w:dyaOrig="620" w14:anchorId="15B99749">
          <v:shape id="_x0000_i1060" type="#_x0000_t75" style="width:33.65pt;height:29pt" o:ole="">
            <v:imagedata r:id="rId80" o:title=""/>
          </v:shape>
          <o:OLEObject Type="Embed" ProgID="Equation.DSMT4" ShapeID="_x0000_i1060" DrawAspect="Content" ObjectID="_1723539229" r:id="rId81"/>
        </w:objec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F3E55">
        <w:rPr>
          <w:b/>
          <w:sz w:val="24"/>
          <w:szCs w:val="24"/>
        </w:rPr>
        <w:t xml:space="preserve">1.2.  </w:t>
      </w:r>
      <w:r w:rsidRPr="00AD68F4">
        <w:rPr>
          <w:position w:val="-24"/>
          <w:sz w:val="24"/>
          <w:szCs w:val="24"/>
        </w:rPr>
        <w:object w:dxaOrig="999" w:dyaOrig="620" w14:anchorId="4808B023">
          <v:shape id="_x0000_i1061" type="#_x0000_t75" style="width:46.75pt;height:29pt" o:ole="">
            <v:imagedata r:id="rId82" o:title=""/>
          </v:shape>
          <o:OLEObject Type="Embed" ProgID="Equation.DSMT4" ShapeID="_x0000_i1061" DrawAspect="Content" ObjectID="_1723539230" r:id="rId83"/>
        </w:objec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F3E55">
        <w:rPr>
          <w:b/>
          <w:sz w:val="24"/>
          <w:szCs w:val="24"/>
        </w:rPr>
        <w:t xml:space="preserve">1.3.  </w:t>
      </w:r>
      <w:r w:rsidRPr="00AD68F4">
        <w:rPr>
          <w:position w:val="-24"/>
          <w:sz w:val="24"/>
          <w:szCs w:val="24"/>
        </w:rPr>
        <w:object w:dxaOrig="760" w:dyaOrig="620" w14:anchorId="288F35F5">
          <v:shape id="_x0000_i1062" type="#_x0000_t75" style="width:34.6pt;height:29pt" o:ole="">
            <v:imagedata r:id="rId84" o:title=""/>
          </v:shape>
          <o:OLEObject Type="Embed" ProgID="Equation.DSMT4" ShapeID="_x0000_i1062" DrawAspect="Content" ObjectID="_1723539231" r:id="rId85"/>
        </w:object>
      </w:r>
    </w:p>
    <w:p w14:paraId="743CC938" w14:textId="4CDAF5C3" w:rsidR="006C6470" w:rsidRDefault="006C6470" w:rsidP="006C6470">
      <w:pPr>
        <w:pStyle w:val="QUESTAO1"/>
        <w:spacing w:before="0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F3E55">
        <w:rPr>
          <w:b/>
          <w:sz w:val="24"/>
          <w:szCs w:val="24"/>
        </w:rPr>
        <w:t xml:space="preserve">1.4. </w:t>
      </w:r>
      <w:r w:rsidRPr="00AD68F4">
        <w:rPr>
          <w:position w:val="-24"/>
          <w:sz w:val="24"/>
          <w:szCs w:val="24"/>
        </w:rPr>
        <w:object w:dxaOrig="600" w:dyaOrig="620" w14:anchorId="67CFCF4B">
          <v:shape id="_x0000_i1063" type="#_x0000_t75" style="width:28.05pt;height:29pt" o:ole="">
            <v:imagedata r:id="rId86" o:title=""/>
          </v:shape>
          <o:OLEObject Type="Embed" ProgID="Equation.DSMT4" ShapeID="_x0000_i1063" DrawAspect="Content" ObjectID="_1723539232" r:id="rId87"/>
        </w:objec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F3E55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>5</w:t>
      </w:r>
      <w:r w:rsidRPr="007F3E55">
        <w:rPr>
          <w:b/>
          <w:sz w:val="24"/>
          <w:szCs w:val="24"/>
        </w:rPr>
        <w:t xml:space="preserve">.  </w:t>
      </w:r>
      <w:r w:rsidRPr="008B4A2A">
        <w:rPr>
          <w:position w:val="-24"/>
          <w:sz w:val="24"/>
          <w:szCs w:val="24"/>
        </w:rPr>
        <w:object w:dxaOrig="1020" w:dyaOrig="620" w14:anchorId="63CB1A1A">
          <v:shape id="_x0000_i1064" type="#_x0000_t75" style="width:46.75pt;height:29pt" o:ole="">
            <v:imagedata r:id="rId88" o:title=""/>
          </v:shape>
          <o:OLEObject Type="Embed" ProgID="Equation.DSMT4" ShapeID="_x0000_i1064" DrawAspect="Content" ObjectID="_1723539233" r:id="rId89"/>
        </w:objec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F3E55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>6</w:t>
      </w:r>
      <w:r w:rsidRPr="007F3E55">
        <w:rPr>
          <w:b/>
          <w:sz w:val="24"/>
          <w:szCs w:val="24"/>
        </w:rPr>
        <w:t xml:space="preserve">.  </w:t>
      </w:r>
      <w:r w:rsidRPr="00AD68F4">
        <w:rPr>
          <w:position w:val="-24"/>
          <w:sz w:val="24"/>
          <w:szCs w:val="24"/>
        </w:rPr>
        <w:object w:dxaOrig="540" w:dyaOrig="620" w14:anchorId="1D460833">
          <v:shape id="_x0000_i1065" type="#_x0000_t75" style="width:25.25pt;height:29pt" o:ole="">
            <v:imagedata r:id="rId90" o:title=""/>
          </v:shape>
          <o:OLEObject Type="Embed" ProgID="Equation.DSMT4" ShapeID="_x0000_i1065" DrawAspect="Content" ObjectID="_1723539234" r:id="rId91"/>
        </w:object>
      </w:r>
    </w:p>
    <w:p w14:paraId="07131A80" w14:textId="77777777" w:rsidR="006C6470" w:rsidRDefault="006C6470" w:rsidP="006C6470">
      <w:pPr>
        <w:pStyle w:val="QUESTAO1"/>
        <w:spacing w:before="0"/>
      </w:pPr>
    </w:p>
    <w:p w14:paraId="4A944D92" w14:textId="02EC601E" w:rsidR="006C6470" w:rsidRDefault="006C6470" w:rsidP="006C6470">
      <w:pPr>
        <w:pStyle w:val="QUESTAO1"/>
        <w:spacing w:before="200" w:line="240" w:lineRule="auto"/>
      </w:pPr>
      <w:r w:rsidRPr="00F047D8">
        <w:rPr>
          <w:noProof/>
          <w:position w:val="-8"/>
        </w:rPr>
        <mc:AlternateContent>
          <mc:Choice Requires="wps">
            <w:drawing>
              <wp:inline distT="0" distB="0" distL="0" distR="0" wp14:anchorId="0FFA6F6B" wp14:editId="15912767">
                <wp:extent cx="216000" cy="216000"/>
                <wp:effectExtent l="0" t="0" r="0" b="0"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4B7143" w14:textId="77777777" w:rsidR="006C6470" w:rsidRPr="006140DD" w:rsidRDefault="006C6470" w:rsidP="006C6470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FA6F6B" id="Oval 51" o:sp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kkn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iaSS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E4B7143" w14:textId="77777777" w:rsidR="006C6470" w:rsidRPr="006140DD" w:rsidRDefault="006C6470" w:rsidP="006C6470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F047D8">
        <w:tab/>
      </w:r>
      <w:r w:rsidRPr="006C6470">
        <w:rPr>
          <w:bCs/>
        </w:rPr>
        <w:t xml:space="preserve">O Diogo disse à professora que fez, no sábado, </w:t>
      </w:r>
      <w:bookmarkStart w:id="2" w:name="MTBlankEqn"/>
      <w:r w:rsidRPr="006C6470">
        <w:rPr>
          <w:position w:val="-24"/>
        </w:rPr>
        <w:object w:dxaOrig="240" w:dyaOrig="620" w14:anchorId="2BCBD620">
          <v:shape id="_x0000_i1066" type="#_x0000_t75" style="width:12.15pt;height:31.8pt" o:ole="">
            <v:imagedata r:id="rId92" o:title=""/>
          </v:shape>
          <o:OLEObject Type="Embed" ProgID="Equation.DSMT4" ShapeID="_x0000_i1066" DrawAspect="Content" ObjectID="_1723539235" r:id="rId93"/>
        </w:object>
      </w:r>
      <w:bookmarkEnd w:id="2"/>
      <w:r w:rsidRPr="006C6470">
        <w:t xml:space="preserve"> do trabalho de casa e</w:t>
      </w:r>
      <w:r>
        <w:t xml:space="preserve"> </w:t>
      </w:r>
      <w:r w:rsidRPr="006C6470">
        <w:rPr>
          <w:position w:val="-24"/>
        </w:rPr>
        <w:object w:dxaOrig="240" w:dyaOrig="620" w14:anchorId="5659B22B">
          <v:shape id="_x0000_i1067" type="#_x0000_t75" style="width:12.15pt;height:31.8pt" o:ole="">
            <v:imagedata r:id="rId94" o:title=""/>
          </v:shape>
          <o:OLEObject Type="Embed" ProgID="Equation.DSMT4" ShapeID="_x0000_i1067" DrawAspect="Content" ObjectID="_1723539236" r:id="rId95"/>
        </w:object>
      </w:r>
      <w:r w:rsidRPr="006C6470">
        <w:t xml:space="preserve"> no domingo.</w:t>
      </w:r>
    </w:p>
    <w:p w14:paraId="41555A7B" w14:textId="1F8BAF90" w:rsidR="006C6470" w:rsidRDefault="006C6470" w:rsidP="006C6470">
      <w:pPr>
        <w:pStyle w:val="QUESTAO1"/>
        <w:spacing w:before="200"/>
        <w:rPr>
          <w:bCs/>
        </w:rPr>
      </w:pPr>
      <w:r>
        <w:tab/>
      </w:r>
      <w:r>
        <w:tab/>
      </w:r>
      <w:r w:rsidRPr="006C6470">
        <w:rPr>
          <w:bCs/>
        </w:rPr>
        <w:t>A professora disse que tal era impossível.</w:t>
      </w:r>
    </w:p>
    <w:p w14:paraId="3125BE18" w14:textId="121C1BE7" w:rsidR="006C6470" w:rsidRPr="006C6470" w:rsidRDefault="006C6470" w:rsidP="006C6470">
      <w:pPr>
        <w:pStyle w:val="QUESTAO1"/>
        <w:spacing w:before="200"/>
        <w:rPr>
          <w:bCs/>
        </w:rPr>
      </w:pPr>
      <w:r>
        <w:rPr>
          <w:bCs/>
        </w:rPr>
        <w:tab/>
      </w:r>
      <w:r>
        <w:rPr>
          <w:bCs/>
        </w:rPr>
        <w:tab/>
      </w:r>
      <w:r w:rsidRPr="006C6470">
        <w:rPr>
          <w:bCs/>
        </w:rPr>
        <w:t>A professora tem razão? Justifica</w:t>
      </w:r>
      <w:r w:rsidRPr="006C6470">
        <w:t xml:space="preserve"> a tua resposta.</w:t>
      </w:r>
    </w:p>
    <w:p w14:paraId="33CA8A89" w14:textId="677D038B" w:rsidR="006C6470" w:rsidRDefault="006C6470">
      <w:pPr>
        <w:spacing w:after="0" w:line="240" w:lineRule="auto"/>
        <w:rPr>
          <w:rFonts w:ascii="Arial" w:hAnsi="Arial" w:cs="Arial"/>
          <w:color w:val="000000"/>
          <w:szCs w:val="20"/>
        </w:rPr>
      </w:pPr>
      <w:r>
        <w:br w:type="page"/>
      </w:r>
    </w:p>
    <w:p w14:paraId="43BAE94E" w14:textId="1165AD87" w:rsidR="006C6470" w:rsidRPr="00E3612D" w:rsidRDefault="006C6470" w:rsidP="006C6470">
      <w:pPr>
        <w:pStyle w:val="TITULOFICHAS"/>
        <w:rPr>
          <w:lang w:val="pt-PT"/>
        </w:rPr>
      </w:pPr>
      <w:r w:rsidRPr="0058718C">
        <w:rPr>
          <w:lang w:val="pt-PT"/>
        </w:rPr>
        <w:lastRenderedPageBreak/>
        <w:t xml:space="preserve">Questão-aula 7 e 8 – </w:t>
      </w:r>
      <w:r w:rsidR="009035C4" w:rsidRPr="009035C4">
        <w:rPr>
          <w:lang w:val="pt-PT"/>
        </w:rPr>
        <w:t xml:space="preserve">Multiplicação de um número natural por </w:t>
      </w:r>
      <w:r w:rsidR="009035C4">
        <w:rPr>
          <w:lang w:val="pt-PT"/>
        </w:rPr>
        <w:tab/>
      </w:r>
      <w:r w:rsidR="009035C4">
        <w:rPr>
          <w:lang w:val="pt-PT"/>
        </w:rPr>
        <w:tab/>
      </w:r>
      <w:r w:rsidR="009035C4">
        <w:rPr>
          <w:lang w:val="pt-PT"/>
        </w:rPr>
        <w:tab/>
      </w:r>
      <w:r w:rsidR="009035C4">
        <w:rPr>
          <w:lang w:val="pt-PT"/>
        </w:rPr>
        <w:tab/>
        <w:t xml:space="preserve">      </w:t>
      </w:r>
      <w:r w:rsidR="009035C4" w:rsidRPr="009035C4">
        <w:rPr>
          <w:lang w:val="pt-PT"/>
        </w:rPr>
        <w:t>uma fração</w:t>
      </w:r>
    </w:p>
    <w:p w14:paraId="74953A09" w14:textId="77777777" w:rsidR="006C6470" w:rsidRPr="001F156B" w:rsidRDefault="006C6470" w:rsidP="006C6470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48091B1" wp14:editId="436204BF">
                <wp:extent cx="6119640" cy="792000"/>
                <wp:effectExtent l="12700" t="12700" r="14605" b="8255"/>
                <wp:docPr id="5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6C6470" w:rsidRPr="00DB2ED5" w14:paraId="2064AED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C088920" w14:textId="77777777" w:rsidR="006C6470" w:rsidRPr="00DB2ED5" w:rsidRDefault="006C6470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819AF1" w14:textId="77777777" w:rsidR="006C6470" w:rsidRPr="00DB2ED5" w:rsidRDefault="006C6470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D21F560" w14:textId="77777777" w:rsidR="006C6470" w:rsidRPr="00DB2ED5" w:rsidRDefault="006C6470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CF5E63" w14:textId="77777777" w:rsidR="006C6470" w:rsidRPr="00DB2ED5" w:rsidRDefault="006C6470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6C6470" w:rsidRPr="00DB2ED5" w14:paraId="7D45D8E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9454C2" w14:textId="77777777" w:rsidR="006C6470" w:rsidRPr="00DB2ED5" w:rsidRDefault="006C6470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846A79" w14:textId="77777777" w:rsidR="006C6470" w:rsidRPr="00DB2ED5" w:rsidRDefault="006C6470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F56F2F" w14:textId="77777777" w:rsidR="006C6470" w:rsidRPr="00DB2ED5" w:rsidRDefault="006C6470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B74601" w14:textId="77777777" w:rsidR="006C6470" w:rsidRPr="00DB2ED5" w:rsidRDefault="006C6470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054570" w14:textId="77777777" w:rsidR="006C6470" w:rsidRPr="00DB2ED5" w:rsidRDefault="006C6470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6C6470" w:rsidRPr="00DB2ED5" w14:paraId="66CE7AE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9F7354" w14:textId="77777777" w:rsidR="006C6470" w:rsidRPr="00DB2ED5" w:rsidRDefault="006C6470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185421" w14:textId="77777777" w:rsidR="006C6470" w:rsidRPr="00DB2ED5" w:rsidRDefault="006C6470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3603E25" w14:textId="77777777" w:rsidR="006C6470" w:rsidRPr="00DB2ED5" w:rsidRDefault="006C6470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3CE836" w14:textId="77777777" w:rsidR="006C6470" w:rsidRPr="00DB2ED5" w:rsidRDefault="006C6470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A52021" w14:textId="77777777" w:rsidR="006C6470" w:rsidRPr="00DB2ED5" w:rsidRDefault="006C6470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A4D3BB2" w14:textId="77777777" w:rsidR="006C6470" w:rsidRPr="0005099D" w:rsidRDefault="006C6470" w:rsidP="006C6470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48091B1" id="_x0000_s1042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SY+BHk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6C6470" w:rsidRPr="00DB2ED5" w14:paraId="2064AED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C088920" w14:textId="77777777" w:rsidR="006C6470" w:rsidRPr="00DB2ED5" w:rsidRDefault="006C6470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E819AF1" w14:textId="77777777" w:rsidR="006C6470" w:rsidRPr="00DB2ED5" w:rsidRDefault="006C6470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D21F560" w14:textId="77777777" w:rsidR="006C6470" w:rsidRPr="00DB2ED5" w:rsidRDefault="006C6470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ACF5E63" w14:textId="77777777" w:rsidR="006C6470" w:rsidRPr="00DB2ED5" w:rsidRDefault="006C6470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6C6470" w:rsidRPr="00DB2ED5" w14:paraId="7D45D8E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19454C2" w14:textId="77777777" w:rsidR="006C6470" w:rsidRPr="00DB2ED5" w:rsidRDefault="006C6470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846A79" w14:textId="77777777" w:rsidR="006C6470" w:rsidRPr="00DB2ED5" w:rsidRDefault="006C6470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CF56F2F" w14:textId="77777777" w:rsidR="006C6470" w:rsidRPr="00DB2ED5" w:rsidRDefault="006C6470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EB74601" w14:textId="77777777" w:rsidR="006C6470" w:rsidRPr="00DB2ED5" w:rsidRDefault="006C6470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8054570" w14:textId="77777777" w:rsidR="006C6470" w:rsidRPr="00DB2ED5" w:rsidRDefault="006C6470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6C6470" w:rsidRPr="00DB2ED5" w14:paraId="66CE7AE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B9F7354" w14:textId="77777777" w:rsidR="006C6470" w:rsidRPr="00DB2ED5" w:rsidRDefault="006C6470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F185421" w14:textId="77777777" w:rsidR="006C6470" w:rsidRPr="00DB2ED5" w:rsidRDefault="006C6470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3603E25" w14:textId="77777777" w:rsidR="006C6470" w:rsidRPr="00DB2ED5" w:rsidRDefault="006C6470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E3CE836" w14:textId="77777777" w:rsidR="006C6470" w:rsidRPr="00DB2ED5" w:rsidRDefault="006C6470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1A52021" w14:textId="77777777" w:rsidR="006C6470" w:rsidRPr="00DB2ED5" w:rsidRDefault="006C6470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A4D3BB2" w14:textId="77777777" w:rsidR="006C6470" w:rsidRPr="0005099D" w:rsidRDefault="006C6470" w:rsidP="006C6470"/>
                  </w:txbxContent>
                </v:textbox>
                <w10:anchorlock/>
              </v:roundrect>
            </w:pict>
          </mc:Fallback>
        </mc:AlternateContent>
      </w:r>
    </w:p>
    <w:p w14:paraId="0C3FCA6E" w14:textId="0D6847CB" w:rsidR="006C6470" w:rsidRDefault="006C6470" w:rsidP="006C6470">
      <w:pPr>
        <w:pStyle w:val="QUESTAO1"/>
      </w:pPr>
      <w:r>
        <w:rPr>
          <w:b/>
          <w:color w:val="C00000"/>
          <w:sz w:val="28"/>
          <w:szCs w:val="28"/>
        </w:rPr>
        <w:t xml:space="preserve">Questão-aula </w:t>
      </w:r>
      <w:r w:rsidR="00F81368">
        <w:rPr>
          <w:b/>
          <w:color w:val="C00000"/>
          <w:sz w:val="28"/>
          <w:szCs w:val="28"/>
        </w:rPr>
        <w:t>7</w:t>
      </w:r>
    </w:p>
    <w:p w14:paraId="7BDC71B1" w14:textId="37F6B8AF" w:rsidR="00A25AF5" w:rsidRDefault="00A25AF5" w:rsidP="00A25AF5">
      <w:pPr>
        <w:pStyle w:val="QUESTAO1"/>
        <w:spacing w:before="200"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D632E60" wp14:editId="70F6F961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87628D" w14:textId="77777777" w:rsidR="00A25AF5" w:rsidRPr="00086D19" w:rsidRDefault="00A25AF5" w:rsidP="00A25AF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D632E60" id="Oval 10" o:sp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hzz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Hc6PW2gPj4iQ+gHJ3h5a+hv3okQHwXSpBAB&#10;aPrjAx3aQldxGCTOGsAfr70neyIwaTnraPIqHr7vBCrO7BdH1E5jOgo4CptRcLt2BcSIGe0VL7NI&#10;DhjtKGqE9pmWwjJFIZVwkmJVXEYcL6vYbwBaK1Itl9mMxtGLeOfWXibw1NhEzafDs0A/UDgS9+9h&#10;nMoXNO5tk6eD5S6CNpnjpz4OLadRztwZ1k7aFb/es9VpOS5+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8u4c8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387628D" w14:textId="77777777" w:rsidR="00A25AF5" w:rsidRPr="00086D19" w:rsidRDefault="00A25AF5" w:rsidP="00A25AF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C6470">
        <w:rPr>
          <w:bCs/>
        </w:rPr>
        <w:t>Calcula</w:t>
      </w:r>
      <w:r>
        <w:rPr>
          <w:bCs/>
        </w:rPr>
        <w:t>:</w:t>
      </w:r>
    </w:p>
    <w:p w14:paraId="53029586" w14:textId="3F9C57B4" w:rsidR="00A25AF5" w:rsidRDefault="00A25AF5" w:rsidP="00A25AF5">
      <w:pPr>
        <w:pStyle w:val="QUESTAO1"/>
        <w:spacing w:before="0" w:line="480" w:lineRule="auto"/>
        <w:rPr>
          <w:b/>
          <w:sz w:val="24"/>
          <w:szCs w:val="24"/>
        </w:rPr>
      </w:pPr>
      <w:r>
        <w:tab/>
      </w:r>
      <w:r>
        <w:tab/>
      </w:r>
      <w:r w:rsidRPr="007F3E55">
        <w:rPr>
          <w:b/>
          <w:sz w:val="24"/>
          <w:szCs w:val="24"/>
        </w:rPr>
        <w:t xml:space="preserve">1.1. </w:t>
      </w:r>
      <w:r w:rsidRPr="00AD7F35">
        <w:rPr>
          <w:szCs w:val="22"/>
        </w:rPr>
        <w:t>metade de 28 kg;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F3E55">
        <w:rPr>
          <w:b/>
          <w:sz w:val="24"/>
          <w:szCs w:val="24"/>
        </w:rPr>
        <w:t xml:space="preserve">1.2. </w:t>
      </w:r>
      <w:r w:rsidRPr="00AD7F35">
        <w:rPr>
          <w:szCs w:val="22"/>
        </w:rPr>
        <w:t>a quarta parte de 12 meses;</w:t>
      </w:r>
    </w:p>
    <w:p w14:paraId="252F2A32" w14:textId="6BDD6888" w:rsidR="00A25AF5" w:rsidRDefault="00A25AF5" w:rsidP="00A25AF5">
      <w:pPr>
        <w:pStyle w:val="QUESTAO1"/>
        <w:spacing w:before="0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F3E55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>3</w:t>
      </w:r>
      <w:r w:rsidRPr="007F3E55">
        <w:rPr>
          <w:b/>
          <w:sz w:val="24"/>
          <w:szCs w:val="24"/>
        </w:rPr>
        <w:t xml:space="preserve">. </w:t>
      </w:r>
      <w:r w:rsidRPr="00AD7F35">
        <w:rPr>
          <w:szCs w:val="22"/>
        </w:rPr>
        <w:t>um oitavo de 48 horas;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7F3E55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>4</w:t>
      </w:r>
      <w:r w:rsidRPr="007F3E55">
        <w:rPr>
          <w:b/>
          <w:sz w:val="24"/>
          <w:szCs w:val="24"/>
        </w:rPr>
        <w:t xml:space="preserve">. </w:t>
      </w:r>
      <w:r w:rsidRPr="00A25AF5">
        <w:rPr>
          <w:position w:val="-22"/>
        </w:rPr>
        <w:object w:dxaOrig="220" w:dyaOrig="580" w14:anchorId="46E0620F">
          <v:shape id="_x0000_i1068" type="#_x0000_t75" style="width:10.3pt;height:29pt" o:ole="">
            <v:imagedata r:id="rId96" o:title=""/>
          </v:shape>
          <o:OLEObject Type="Embed" ProgID="Equation.DSMT4" ShapeID="_x0000_i1068" DrawAspect="Content" ObjectID="_1723539237" r:id="rId97"/>
        </w:object>
      </w:r>
      <w:r w:rsidRPr="00AD7F35">
        <w:rPr>
          <w:szCs w:val="22"/>
        </w:rPr>
        <w:t xml:space="preserve"> de 350 km.</w:t>
      </w:r>
    </w:p>
    <w:p w14:paraId="1D7284F3" w14:textId="77777777" w:rsidR="00A25AF5" w:rsidRDefault="00A25AF5" w:rsidP="00A25AF5">
      <w:pPr>
        <w:pStyle w:val="QUESTAO1"/>
        <w:spacing w:before="0"/>
      </w:pPr>
    </w:p>
    <w:p w14:paraId="542375AD" w14:textId="0DEF9E2A" w:rsidR="00A25AF5" w:rsidRDefault="00A25AF5" w:rsidP="00A25AF5">
      <w:pPr>
        <w:pStyle w:val="QUESTAO1"/>
        <w:spacing w:before="200"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EAA85F1" wp14:editId="6EE16C81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71F07B" w14:textId="4E5A76A2" w:rsidR="00A25AF5" w:rsidRPr="00A25AF5" w:rsidRDefault="00A25AF5" w:rsidP="00A25AF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EAA85F1" id="Oval 13" o:sp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/Zfw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NjPCdTetpAfXwILEA/ONHLG4N/81bE9CACTgoS&#10;AKc/3eOhLXQVh0HirIHw47V3skcCo5azDiev4vH7TgTFmf3ikNo0pqMQRmEzCm7XrgEZMcO94mUW&#10;0SEkO4o6QPuMS2FFUVAlnMRYFZcpjJd16jcArhWpVqtshuPoRbp1j14SODWWqPl0eBbBDxROyP07&#10;GKfyBY17W/J0sNol0CZz/NTHoeU4ypk7w9qhXfHrPVudluPy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D9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E71F07B" w14:textId="4E5A76A2" w:rsidR="00A25AF5" w:rsidRPr="00A25AF5" w:rsidRDefault="00A25AF5" w:rsidP="00A25AF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C6470">
        <w:rPr>
          <w:bCs/>
        </w:rPr>
        <w:t>Calcula e apresenta o resultado na forma de fração</w:t>
      </w:r>
      <w:r>
        <w:rPr>
          <w:bCs/>
        </w:rPr>
        <w:t xml:space="preserve"> ou número natural</w:t>
      </w:r>
      <w:r w:rsidRPr="006C6470">
        <w:rPr>
          <w:bCs/>
        </w:rPr>
        <w:t>.</w:t>
      </w:r>
    </w:p>
    <w:p w14:paraId="6F664343" w14:textId="04FE474C" w:rsidR="00A25AF5" w:rsidRDefault="00A25AF5" w:rsidP="00A25AF5">
      <w:pPr>
        <w:pStyle w:val="QUESTAO1"/>
        <w:spacing w:before="0" w:line="480" w:lineRule="auto"/>
        <w:rPr>
          <w:b/>
          <w:sz w:val="24"/>
          <w:szCs w:val="24"/>
        </w:rPr>
      </w:pPr>
      <w:r>
        <w:tab/>
      </w:r>
      <w:r>
        <w:tab/>
      </w:r>
      <w:r>
        <w:rPr>
          <w:b/>
          <w:sz w:val="24"/>
          <w:szCs w:val="24"/>
        </w:rPr>
        <w:t>2</w:t>
      </w:r>
      <w:r w:rsidRPr="007F3E55">
        <w:rPr>
          <w:b/>
          <w:sz w:val="24"/>
          <w:szCs w:val="24"/>
        </w:rPr>
        <w:t xml:space="preserve">.1. </w:t>
      </w:r>
      <w:r w:rsidR="004775FC" w:rsidRPr="00DC0048">
        <w:rPr>
          <w:position w:val="-24"/>
        </w:rPr>
        <w:object w:dxaOrig="560" w:dyaOrig="620" w14:anchorId="3E0116FB">
          <v:shape id="_x0000_i1069" type="#_x0000_t75" style="width:28.05pt;height:31.8pt" o:ole="">
            <v:imagedata r:id="rId98" o:title=""/>
          </v:shape>
          <o:OLEObject Type="Embed" ProgID="Equation.DSMT4" ShapeID="_x0000_i1069" DrawAspect="Content" ObjectID="_1723539238" r:id="rId99"/>
        </w:objec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775FC">
        <w:rPr>
          <w:b/>
          <w:sz w:val="24"/>
          <w:szCs w:val="24"/>
        </w:rPr>
        <w:t>2</w:t>
      </w:r>
      <w:r w:rsidRPr="007F3E55">
        <w:rPr>
          <w:b/>
          <w:sz w:val="24"/>
          <w:szCs w:val="24"/>
        </w:rPr>
        <w:t xml:space="preserve">.2. </w:t>
      </w:r>
      <w:r w:rsidR="004775FC" w:rsidRPr="00DC0048">
        <w:rPr>
          <w:position w:val="-24"/>
        </w:rPr>
        <w:object w:dxaOrig="680" w:dyaOrig="620" w14:anchorId="7AF1AA5C">
          <v:shape id="_x0000_i1070" type="#_x0000_t75" style="width:33.65pt;height:31.8pt" o:ole="">
            <v:imagedata r:id="rId100" o:title=""/>
          </v:shape>
          <o:OLEObject Type="Embed" ProgID="Equation.DSMT4" ShapeID="_x0000_i1070" DrawAspect="Content" ObjectID="_1723539239" r:id="rId101"/>
        </w:objec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775FC">
        <w:rPr>
          <w:b/>
          <w:sz w:val="24"/>
          <w:szCs w:val="24"/>
        </w:rPr>
        <w:t>2</w:t>
      </w:r>
      <w:r w:rsidRPr="007F3E55">
        <w:rPr>
          <w:b/>
          <w:sz w:val="24"/>
          <w:szCs w:val="24"/>
        </w:rPr>
        <w:t xml:space="preserve">.3. </w:t>
      </w:r>
      <w:r w:rsidR="004775FC" w:rsidRPr="00DC0048">
        <w:rPr>
          <w:position w:val="-24"/>
        </w:rPr>
        <w:object w:dxaOrig="1080" w:dyaOrig="620" w14:anchorId="58425D33">
          <v:shape id="_x0000_i1071" type="#_x0000_t75" style="width:54.25pt;height:31.8pt" o:ole="">
            <v:imagedata r:id="rId102" o:title=""/>
          </v:shape>
          <o:OLEObject Type="Embed" ProgID="Equation.DSMT4" ShapeID="_x0000_i1071" DrawAspect="Content" ObjectID="_1723539240" r:id="rId103"/>
        </w:object>
      </w:r>
    </w:p>
    <w:p w14:paraId="412F643D" w14:textId="21E488DE" w:rsidR="00A25AF5" w:rsidRDefault="00A25AF5" w:rsidP="00A25AF5">
      <w:pPr>
        <w:pStyle w:val="QUESTAO1"/>
        <w:spacing w:before="0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775FC">
        <w:rPr>
          <w:b/>
          <w:sz w:val="24"/>
          <w:szCs w:val="24"/>
        </w:rPr>
        <w:t>2</w:t>
      </w:r>
      <w:r w:rsidRPr="007F3E55">
        <w:rPr>
          <w:b/>
          <w:sz w:val="24"/>
          <w:szCs w:val="24"/>
        </w:rPr>
        <w:t xml:space="preserve">.4. </w:t>
      </w:r>
      <w:r w:rsidR="004775FC" w:rsidRPr="00DC0048">
        <w:rPr>
          <w:position w:val="-24"/>
        </w:rPr>
        <w:object w:dxaOrig="700" w:dyaOrig="620" w14:anchorId="2EE32FD4">
          <v:shape id="_x0000_i1072" type="#_x0000_t75" style="width:34.6pt;height:31.8pt" o:ole="">
            <v:imagedata r:id="rId104" o:title=""/>
          </v:shape>
          <o:OLEObject Type="Embed" ProgID="Equation.DSMT4" ShapeID="_x0000_i1072" DrawAspect="Content" ObjectID="_1723539241" r:id="rId105"/>
        </w:objec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775FC">
        <w:rPr>
          <w:b/>
          <w:sz w:val="24"/>
          <w:szCs w:val="24"/>
        </w:rPr>
        <w:t>2</w:t>
      </w:r>
      <w:r w:rsidRPr="007F3E55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5</w:t>
      </w:r>
      <w:r w:rsidRPr="007F3E55">
        <w:rPr>
          <w:b/>
          <w:sz w:val="24"/>
          <w:szCs w:val="24"/>
        </w:rPr>
        <w:t xml:space="preserve">. </w:t>
      </w:r>
      <w:r w:rsidR="004775FC" w:rsidRPr="00DC0048">
        <w:rPr>
          <w:position w:val="-24"/>
        </w:rPr>
        <w:object w:dxaOrig="680" w:dyaOrig="620" w14:anchorId="5210F94B">
          <v:shape id="_x0000_i1073" type="#_x0000_t75" style="width:33.65pt;height:31.8pt" o:ole="">
            <v:imagedata r:id="rId106" o:title=""/>
          </v:shape>
          <o:OLEObject Type="Embed" ProgID="Equation.DSMT4" ShapeID="_x0000_i1073" DrawAspect="Content" ObjectID="_1723539242" r:id="rId107"/>
        </w:objec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775FC">
        <w:rPr>
          <w:b/>
          <w:sz w:val="24"/>
          <w:szCs w:val="24"/>
        </w:rPr>
        <w:t>2</w:t>
      </w:r>
      <w:r w:rsidRPr="007F3E55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6</w:t>
      </w:r>
      <w:r w:rsidRPr="007F3E55">
        <w:rPr>
          <w:b/>
          <w:sz w:val="24"/>
          <w:szCs w:val="24"/>
        </w:rPr>
        <w:t xml:space="preserve">. </w:t>
      </w:r>
      <w:r w:rsidR="004775FC" w:rsidRPr="00DC0048">
        <w:rPr>
          <w:position w:val="-24"/>
        </w:rPr>
        <w:object w:dxaOrig="639" w:dyaOrig="620" w14:anchorId="3DE8AA92">
          <v:shape id="_x0000_i1074" type="#_x0000_t75" style="width:31.8pt;height:31.8pt" o:ole="">
            <v:imagedata r:id="rId108" o:title=""/>
          </v:shape>
          <o:OLEObject Type="Embed" ProgID="Equation.DSMT4" ShapeID="_x0000_i1074" DrawAspect="Content" ObjectID="_1723539243" r:id="rId109"/>
        </w:object>
      </w:r>
    </w:p>
    <w:p w14:paraId="43C5AAFB" w14:textId="77777777" w:rsidR="006C6470" w:rsidRDefault="006C6470" w:rsidP="006C6470">
      <w:pPr>
        <w:pStyle w:val="QUESTAO1"/>
        <w:spacing w:line="240" w:lineRule="auto"/>
        <w:rPr>
          <w:b/>
          <w:color w:val="C00000"/>
          <w:sz w:val="28"/>
          <w:szCs w:val="28"/>
        </w:rPr>
      </w:pPr>
    </w:p>
    <w:p w14:paraId="113D4756" w14:textId="5F3F4060" w:rsidR="006C6470" w:rsidRDefault="006C6470" w:rsidP="006C6470">
      <w:pPr>
        <w:pStyle w:val="QUESTAO1"/>
        <w:spacing w:line="240" w:lineRule="auto"/>
      </w:pPr>
      <w:r>
        <w:rPr>
          <w:b/>
          <w:color w:val="C00000"/>
          <w:sz w:val="28"/>
          <w:szCs w:val="28"/>
        </w:rPr>
        <w:t xml:space="preserve">Questão-aula </w:t>
      </w:r>
      <w:r w:rsidR="00F81368">
        <w:rPr>
          <w:b/>
          <w:color w:val="C00000"/>
          <w:sz w:val="28"/>
          <w:szCs w:val="28"/>
        </w:rPr>
        <w:t>8</w:t>
      </w:r>
    </w:p>
    <w:p w14:paraId="76E67426" w14:textId="23FA528A" w:rsidR="006C6470" w:rsidRDefault="006C6470" w:rsidP="006C6470">
      <w:pPr>
        <w:pStyle w:val="QUESTAO1"/>
        <w:spacing w:before="200"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22DB5F9" wp14:editId="4EAADEB5">
                <wp:extent cx="216000" cy="216000"/>
                <wp:effectExtent l="0" t="0" r="0" b="0"/>
                <wp:docPr id="325" name="Oval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06C600" w14:textId="77777777" w:rsidR="006C6470" w:rsidRPr="00086D19" w:rsidRDefault="006C6470" w:rsidP="006C647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22DB5F9" id="Oval 325" o:sp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Wz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4Nj/JlM6WkN9eE+sAD94EQvrw3+zRsR070IOClI&#10;AJz+dIeHtrCvOAwSZw2EH6+9kz0SGLWc7XHyKh6/b0VQnNmvDqlNYzoKYRTWo+C27QqQETPcK15m&#10;ER1CsqOoA7TPuBSWFAVVwkmMVXGZwnhZpX4D4FqRarnMZjiOXqQb9+glgVNjiZpP3bMIfqBwQu7f&#10;wjiVL2jc25Kng+U2gTaZ48c+Di3HUc7cGdYO7Ypf79nquBw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eqJbN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606C600" w14:textId="77777777" w:rsidR="006C6470" w:rsidRPr="00086D19" w:rsidRDefault="006C6470" w:rsidP="006C647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4775FC" w:rsidRPr="004775FC">
        <w:rPr>
          <w:bCs/>
        </w:rPr>
        <w:t>Calcula o valor numérico de cada uma das expressões.</w:t>
      </w:r>
    </w:p>
    <w:p w14:paraId="0202C1B5" w14:textId="2BA04C50" w:rsidR="006C6470" w:rsidRDefault="006C6470" w:rsidP="006C6470">
      <w:pPr>
        <w:pStyle w:val="QUESTAO1"/>
        <w:spacing w:before="0" w:line="480" w:lineRule="auto"/>
        <w:rPr>
          <w:sz w:val="24"/>
          <w:szCs w:val="24"/>
        </w:rPr>
      </w:pPr>
      <w:r>
        <w:tab/>
      </w:r>
      <w:r>
        <w:tab/>
      </w:r>
      <w:r w:rsidRPr="007F3E55">
        <w:rPr>
          <w:b/>
          <w:sz w:val="24"/>
          <w:szCs w:val="24"/>
        </w:rPr>
        <w:t xml:space="preserve">1.1. </w:t>
      </w:r>
      <w:r w:rsidR="004775FC" w:rsidRPr="00DC0048">
        <w:rPr>
          <w:position w:val="-24"/>
        </w:rPr>
        <w:object w:dxaOrig="900" w:dyaOrig="620" w14:anchorId="13CDA7DA">
          <v:shape id="_x0000_i1075" type="#_x0000_t75" style="width:44.9pt;height:31.8pt" o:ole="">
            <v:imagedata r:id="rId110" o:title=""/>
          </v:shape>
          <o:OLEObject Type="Embed" ProgID="Equation.DSMT4" ShapeID="_x0000_i1075" DrawAspect="Content" ObjectID="_1723539244" r:id="rId111"/>
        </w:objec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775FC">
        <w:rPr>
          <w:b/>
          <w:sz w:val="24"/>
          <w:szCs w:val="24"/>
        </w:rPr>
        <w:tab/>
      </w:r>
      <w:r w:rsidRPr="007F3E55">
        <w:rPr>
          <w:b/>
          <w:sz w:val="24"/>
          <w:szCs w:val="24"/>
        </w:rPr>
        <w:t xml:space="preserve">1.2.  </w:t>
      </w:r>
      <w:r w:rsidR="004775FC" w:rsidRPr="00DC0048">
        <w:rPr>
          <w:position w:val="-28"/>
        </w:rPr>
        <w:object w:dxaOrig="1620" w:dyaOrig="680" w14:anchorId="6B0CC674">
          <v:shape id="_x0000_i1076" type="#_x0000_t75" style="width:81.35pt;height:33.65pt" o:ole="">
            <v:imagedata r:id="rId112" o:title=""/>
          </v:shape>
          <o:OLEObject Type="Embed" ProgID="Equation.DSMT4" ShapeID="_x0000_i1076" DrawAspect="Content" ObjectID="_1723539245" r:id="rId113"/>
        </w:object>
      </w:r>
    </w:p>
    <w:p w14:paraId="7B01F613" w14:textId="77777777" w:rsidR="006C6470" w:rsidRDefault="006C6470" w:rsidP="006C6470">
      <w:pPr>
        <w:pStyle w:val="QUESTAO1"/>
        <w:spacing w:before="0"/>
      </w:pPr>
    </w:p>
    <w:p w14:paraId="592E4FA1" w14:textId="0A437F85" w:rsidR="006C6470" w:rsidRDefault="006C6470" w:rsidP="004775FC">
      <w:pPr>
        <w:pStyle w:val="QUESTAO1"/>
        <w:spacing w:before="200" w:line="240" w:lineRule="auto"/>
        <w:rPr>
          <w:bCs/>
        </w:rPr>
      </w:pPr>
      <w:r w:rsidRPr="00F047D8">
        <w:rPr>
          <w:noProof/>
          <w:position w:val="-8"/>
        </w:rPr>
        <mc:AlternateContent>
          <mc:Choice Requires="wps">
            <w:drawing>
              <wp:inline distT="0" distB="0" distL="0" distR="0" wp14:anchorId="0C2EAA03" wp14:editId="753CE9E9">
                <wp:extent cx="216000" cy="216000"/>
                <wp:effectExtent l="0" t="0" r="0" b="0"/>
                <wp:docPr id="326" name="Oval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ECDE8D" w14:textId="77777777" w:rsidR="006C6470" w:rsidRPr="006140DD" w:rsidRDefault="006C6470" w:rsidP="006C6470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C2EAA03" id="Oval 326" o:sp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m94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Zak2tNTxuoj4/IEPrBCV7eGvqbdyLER4E0KUQA&#10;mv74QIe20FUcBomzBvDHa+/JnghMWs46mryKh+87gYoz+8URtdOYjgKOwmYU3K5dATFiRnvFyyyS&#10;A0Y7ihqhfaalsExRSCWcpFgVlxHHyyr2G4DWilTLZTajcfQi3rm1lwk8NTZR8+nwLNAPFI7E/XsY&#10;p/IFjXvb5OlguYugTeb4qY9Dy2mUM3eGtZN2xa/3bHVajo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Pw5ve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8ECDE8D" w14:textId="77777777" w:rsidR="006C6470" w:rsidRPr="006140DD" w:rsidRDefault="006C6470" w:rsidP="006C6470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F047D8">
        <w:tab/>
      </w:r>
      <w:r w:rsidR="004775FC" w:rsidRPr="004775FC">
        <w:rPr>
          <w:bCs/>
        </w:rPr>
        <w:t>A Maria tinha</w:t>
      </w:r>
      <w:r w:rsidR="004775FC">
        <w:rPr>
          <w:bCs/>
        </w:rPr>
        <w:t xml:space="preserve"> </w:t>
      </w:r>
      <w:r w:rsidR="004775FC" w:rsidRPr="004775FC">
        <w:rPr>
          <w:bCs/>
        </w:rPr>
        <w:t xml:space="preserve">38 € para gastar em livros. Gastou </w:t>
      </w:r>
      <w:r w:rsidR="004775FC" w:rsidRPr="004775FC">
        <w:rPr>
          <w:position w:val="-22"/>
        </w:rPr>
        <w:object w:dxaOrig="240" w:dyaOrig="580" w14:anchorId="1A2045AF">
          <v:shape id="_x0000_i1077" type="#_x0000_t75" style="width:11.2pt;height:29pt" o:ole="">
            <v:imagedata r:id="rId114" o:title=""/>
          </v:shape>
          <o:OLEObject Type="Embed" ProgID="Equation.DSMT4" ShapeID="_x0000_i1077" DrawAspect="Content" ObjectID="_1723539246" r:id="rId115"/>
        </w:object>
      </w:r>
      <w:r w:rsidR="004775FC" w:rsidRPr="004775FC">
        <w:rPr>
          <w:bCs/>
        </w:rPr>
        <w:t xml:space="preserve"> do dinheiro num livro de ficção científica e </w:t>
      </w:r>
      <w:r w:rsidR="004775FC" w:rsidRPr="004775FC">
        <w:rPr>
          <w:position w:val="-22"/>
        </w:rPr>
        <w:object w:dxaOrig="240" w:dyaOrig="580" w14:anchorId="4D89AAFA">
          <v:shape id="_x0000_i1078" type="#_x0000_t75" style="width:11.2pt;height:29pt" o:ole="">
            <v:imagedata r:id="rId116" o:title=""/>
          </v:shape>
          <o:OLEObject Type="Embed" ProgID="Equation.DSMT4" ShapeID="_x0000_i1078" DrawAspect="Content" ObjectID="_1723539247" r:id="rId117"/>
        </w:object>
      </w:r>
      <w:r w:rsidR="004775FC" w:rsidRPr="004775FC">
        <w:rPr>
          <w:bCs/>
        </w:rPr>
        <w:t xml:space="preserve"> do valor inicial num romance.</w:t>
      </w:r>
    </w:p>
    <w:p w14:paraId="779AE129" w14:textId="2D36E7F5" w:rsidR="004775FC" w:rsidRDefault="004775FC" w:rsidP="004775FC">
      <w:pPr>
        <w:pStyle w:val="QUESTAO1"/>
        <w:spacing w:before="0" w:line="240" w:lineRule="auto"/>
      </w:pPr>
      <w:r>
        <w:tab/>
      </w:r>
      <w:r>
        <w:tab/>
      </w:r>
      <w:r w:rsidR="001C1C3B">
        <w:rPr>
          <w:b/>
          <w:sz w:val="24"/>
          <w:szCs w:val="24"/>
        </w:rPr>
        <w:t>2</w:t>
      </w:r>
      <w:r w:rsidRPr="007F3E55">
        <w:rPr>
          <w:b/>
          <w:sz w:val="24"/>
          <w:szCs w:val="24"/>
        </w:rPr>
        <w:t xml:space="preserve">.1. </w:t>
      </w:r>
      <w:r w:rsidRPr="00AD7F35">
        <w:rPr>
          <w:szCs w:val="22"/>
        </w:rPr>
        <w:t xml:space="preserve">Diz o que representa, neste contexto, a expressão: </w:t>
      </w:r>
      <w:r w:rsidRPr="00213738">
        <w:rPr>
          <w:position w:val="-26"/>
        </w:rPr>
        <w:object w:dxaOrig="2040" w:dyaOrig="639" w14:anchorId="198D83F8">
          <v:shape id="_x0000_i1079" type="#_x0000_t75" style="width:101.9pt;height:31.8pt" o:ole="">
            <v:imagedata r:id="rId118" o:title=""/>
          </v:shape>
          <o:OLEObject Type="Embed" ProgID="Equation.DSMT4" ShapeID="_x0000_i1079" DrawAspect="Content" ObjectID="_1723539248" r:id="rId119"/>
        </w:object>
      </w:r>
      <w:r>
        <w:t>.</w:t>
      </w:r>
    </w:p>
    <w:p w14:paraId="05AB7501" w14:textId="388E26A4" w:rsidR="001635F4" w:rsidRDefault="004775FC" w:rsidP="001635F4">
      <w:pPr>
        <w:pStyle w:val="QUESTAO1"/>
        <w:spacing w:before="0" w:line="240" w:lineRule="auto"/>
        <w:rPr>
          <w:szCs w:val="22"/>
        </w:rPr>
      </w:pPr>
      <w:r w:rsidRPr="004775FC">
        <w:tab/>
      </w:r>
      <w:r w:rsidRPr="004775FC">
        <w:tab/>
      </w:r>
      <w:r w:rsidR="001C1C3B">
        <w:rPr>
          <w:b/>
          <w:bCs/>
        </w:rPr>
        <w:t>2</w:t>
      </w:r>
      <w:r w:rsidRPr="004775FC">
        <w:rPr>
          <w:b/>
          <w:bCs/>
        </w:rPr>
        <w:t>.2.</w:t>
      </w:r>
      <w:r w:rsidRPr="004775FC">
        <w:t xml:space="preserve">  </w:t>
      </w:r>
      <w:r w:rsidRPr="00AD7F35">
        <w:rPr>
          <w:szCs w:val="22"/>
        </w:rPr>
        <w:t>Determina quanto dinheiro sobrou à Maria.</w:t>
      </w:r>
    </w:p>
    <w:p w14:paraId="02366972" w14:textId="50BFA3F7" w:rsidR="000916A2" w:rsidRPr="001635F4" w:rsidRDefault="006C6470" w:rsidP="001635F4">
      <w:pPr>
        <w:pStyle w:val="TITULOFICHAS"/>
        <w:rPr>
          <w:lang w:val="pt-PT"/>
        </w:rPr>
      </w:pPr>
      <w:r w:rsidRPr="00C32B9B">
        <w:rPr>
          <w:lang w:val="pt-PT"/>
        </w:rPr>
        <w:br w:type="page"/>
      </w:r>
      <w:r w:rsidR="000916A2" w:rsidRPr="001635F4">
        <w:rPr>
          <w:lang w:val="pt-PT"/>
        </w:rPr>
        <w:lastRenderedPageBreak/>
        <w:t xml:space="preserve">Questão-aula 9 e 10 – Multiplicação </w:t>
      </w:r>
      <w:r w:rsidR="00EC4AA8">
        <w:rPr>
          <w:lang w:val="pt-PT"/>
        </w:rPr>
        <w:t>com</w:t>
      </w:r>
      <w:r w:rsidR="000916A2" w:rsidRPr="001635F4">
        <w:rPr>
          <w:lang w:val="pt-PT"/>
        </w:rPr>
        <w:t xml:space="preserve"> número</w:t>
      </w:r>
      <w:r w:rsidR="00B51E4B" w:rsidRPr="001635F4">
        <w:rPr>
          <w:lang w:val="pt-PT"/>
        </w:rPr>
        <w:t>s</w:t>
      </w:r>
      <w:r w:rsidR="000916A2" w:rsidRPr="001635F4">
        <w:rPr>
          <w:lang w:val="pt-PT"/>
        </w:rPr>
        <w:t xml:space="preserve"> </w:t>
      </w:r>
      <w:r w:rsidR="00B51E4B" w:rsidRPr="001635F4">
        <w:rPr>
          <w:lang w:val="pt-PT"/>
        </w:rPr>
        <w:t>decimais</w:t>
      </w:r>
    </w:p>
    <w:p w14:paraId="7C77E2B9" w14:textId="77777777" w:rsidR="000916A2" w:rsidRPr="001F156B" w:rsidRDefault="000916A2" w:rsidP="000916A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C49C4E8" wp14:editId="1513CD54">
                <wp:extent cx="6119640" cy="792000"/>
                <wp:effectExtent l="12700" t="12700" r="14605" b="8255"/>
                <wp:docPr id="1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0916A2" w:rsidRPr="00DB2ED5" w14:paraId="1B3A81C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622EF2" w14:textId="77777777" w:rsidR="000916A2" w:rsidRPr="00DB2ED5" w:rsidRDefault="000916A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AFF1E0" w14:textId="77777777" w:rsidR="000916A2" w:rsidRPr="00DB2ED5" w:rsidRDefault="000916A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DEF0E0" w14:textId="77777777" w:rsidR="000916A2" w:rsidRPr="00DB2ED5" w:rsidRDefault="000916A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FCB7453" w14:textId="77777777" w:rsidR="000916A2" w:rsidRPr="00DB2ED5" w:rsidRDefault="000916A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916A2" w:rsidRPr="00DB2ED5" w14:paraId="48452EB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9158CE" w14:textId="77777777" w:rsidR="000916A2" w:rsidRPr="00DB2ED5" w:rsidRDefault="000916A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08A271" w14:textId="77777777" w:rsidR="000916A2" w:rsidRPr="00DB2ED5" w:rsidRDefault="000916A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4C8717" w14:textId="77777777" w:rsidR="000916A2" w:rsidRPr="00DB2ED5" w:rsidRDefault="000916A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E7667B" w14:textId="77777777" w:rsidR="000916A2" w:rsidRPr="00DB2ED5" w:rsidRDefault="000916A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5535087" w14:textId="77777777" w:rsidR="000916A2" w:rsidRPr="00DB2ED5" w:rsidRDefault="000916A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916A2" w:rsidRPr="00DB2ED5" w14:paraId="13DCE05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1D52D5" w14:textId="77777777" w:rsidR="000916A2" w:rsidRPr="00DB2ED5" w:rsidRDefault="000916A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CFF8BFE" w14:textId="77777777" w:rsidR="000916A2" w:rsidRPr="00DB2ED5" w:rsidRDefault="000916A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AA8E93" w14:textId="77777777" w:rsidR="000916A2" w:rsidRPr="00DB2ED5" w:rsidRDefault="000916A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42C8E9F" w14:textId="77777777" w:rsidR="000916A2" w:rsidRPr="00DB2ED5" w:rsidRDefault="000916A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682EED" w14:textId="77777777" w:rsidR="000916A2" w:rsidRPr="00DB2ED5" w:rsidRDefault="000916A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B9628F8" w14:textId="77777777" w:rsidR="000916A2" w:rsidRPr="0005099D" w:rsidRDefault="000916A2" w:rsidP="000916A2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C49C4E8" id="_x0000_s1047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777JD0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0916A2" w:rsidRPr="00DB2ED5" w14:paraId="1B3A81C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F622EF2" w14:textId="77777777" w:rsidR="000916A2" w:rsidRPr="00DB2ED5" w:rsidRDefault="000916A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4AFF1E0" w14:textId="77777777" w:rsidR="000916A2" w:rsidRPr="00DB2ED5" w:rsidRDefault="000916A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CDEF0E0" w14:textId="77777777" w:rsidR="000916A2" w:rsidRPr="00DB2ED5" w:rsidRDefault="000916A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FCB7453" w14:textId="77777777" w:rsidR="000916A2" w:rsidRPr="00DB2ED5" w:rsidRDefault="000916A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916A2" w:rsidRPr="00DB2ED5" w14:paraId="48452EB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E9158CE" w14:textId="77777777" w:rsidR="000916A2" w:rsidRPr="00DB2ED5" w:rsidRDefault="000916A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908A271" w14:textId="77777777" w:rsidR="000916A2" w:rsidRPr="00DB2ED5" w:rsidRDefault="000916A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B4C8717" w14:textId="77777777" w:rsidR="000916A2" w:rsidRPr="00DB2ED5" w:rsidRDefault="000916A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1E7667B" w14:textId="77777777" w:rsidR="000916A2" w:rsidRPr="00DB2ED5" w:rsidRDefault="000916A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5535087" w14:textId="77777777" w:rsidR="000916A2" w:rsidRPr="00DB2ED5" w:rsidRDefault="000916A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916A2" w:rsidRPr="00DB2ED5" w14:paraId="13DCE05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11D52D5" w14:textId="77777777" w:rsidR="000916A2" w:rsidRPr="00DB2ED5" w:rsidRDefault="000916A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CFF8BFE" w14:textId="77777777" w:rsidR="000916A2" w:rsidRPr="00DB2ED5" w:rsidRDefault="000916A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2AA8E93" w14:textId="77777777" w:rsidR="000916A2" w:rsidRPr="00DB2ED5" w:rsidRDefault="000916A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42C8E9F" w14:textId="77777777" w:rsidR="000916A2" w:rsidRPr="00DB2ED5" w:rsidRDefault="000916A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C682EED" w14:textId="77777777" w:rsidR="000916A2" w:rsidRPr="00DB2ED5" w:rsidRDefault="000916A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B9628F8" w14:textId="77777777" w:rsidR="000916A2" w:rsidRPr="0005099D" w:rsidRDefault="000916A2" w:rsidP="000916A2"/>
                  </w:txbxContent>
                </v:textbox>
                <w10:anchorlock/>
              </v:roundrect>
            </w:pict>
          </mc:Fallback>
        </mc:AlternateContent>
      </w:r>
    </w:p>
    <w:p w14:paraId="1E41C8C6" w14:textId="2B65A3C4" w:rsidR="000916A2" w:rsidRDefault="000916A2" w:rsidP="000916A2">
      <w:pPr>
        <w:pStyle w:val="QUESTAO1"/>
      </w:pPr>
      <w:r>
        <w:rPr>
          <w:b/>
          <w:color w:val="C00000"/>
          <w:sz w:val="28"/>
          <w:szCs w:val="28"/>
        </w:rPr>
        <w:t>Questão-aula 9</w:t>
      </w:r>
    </w:p>
    <w:p w14:paraId="5CC01E2F" w14:textId="77777777" w:rsidR="000916A2" w:rsidRDefault="000916A2" w:rsidP="000916A2">
      <w:pPr>
        <w:pStyle w:val="QUESTAO1"/>
        <w:spacing w:before="200"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3B8C936" wp14:editId="530BF136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7E4395" w14:textId="77777777" w:rsidR="000916A2" w:rsidRPr="00086D19" w:rsidRDefault="000916A2" w:rsidP="000916A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3B8C936" id="Oval 16" o:sp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jqs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HWzMmUnjZQHx8CC9APTvTyxuDfvBUxPYiAk4IE&#10;wOlP93hoC13FYZA4ayD8eO2d7JHAqOWsw8mrePy+E0FxZr84pDaN6SiEUdiMgtu1a0BGzHCveJlF&#10;dAjJjqIO0D7jUlhRFFQJJzFWxWUK42Wd+g2Aa0Wq1Sqb4Th6kW7do5cETo0laj4dnkXwA4UTcv8O&#10;xql8QePeljwdrHYJtMkcP/VxaDmOcubOsHZoV/x6z1an5bj8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9Xo6r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F7E4395" w14:textId="77777777" w:rsidR="000916A2" w:rsidRPr="00086D19" w:rsidRDefault="000916A2" w:rsidP="000916A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C6470">
        <w:rPr>
          <w:bCs/>
        </w:rPr>
        <w:t>Calcula</w:t>
      </w:r>
      <w:r>
        <w:rPr>
          <w:bCs/>
        </w:rPr>
        <w:t>:</w:t>
      </w:r>
    </w:p>
    <w:p w14:paraId="2F2BD276" w14:textId="5A9CF2AA" w:rsidR="00B51E4B" w:rsidRPr="00063DBA" w:rsidRDefault="00B51E4B" w:rsidP="00B51E4B">
      <w:pPr>
        <w:pStyle w:val="QUESTAO1"/>
        <w:spacing w:before="0" w:line="480" w:lineRule="auto"/>
        <w:rPr>
          <w:szCs w:val="22"/>
        </w:rPr>
      </w:pPr>
      <w:r w:rsidRPr="00063DBA">
        <w:rPr>
          <w:szCs w:val="22"/>
        </w:rPr>
        <w:tab/>
      </w:r>
      <w:r w:rsidRPr="00063DBA">
        <w:rPr>
          <w:szCs w:val="22"/>
        </w:rPr>
        <w:tab/>
      </w:r>
      <w:r w:rsidRPr="00063DBA">
        <w:rPr>
          <w:b/>
          <w:szCs w:val="22"/>
        </w:rPr>
        <w:t>1.1.</w:t>
      </w:r>
      <w:r w:rsidR="00DD78E6">
        <w:rPr>
          <w:b/>
          <w:szCs w:val="22"/>
        </w:rPr>
        <w:t xml:space="preserve"> </w:t>
      </w:r>
      <w:r w:rsidRPr="00063DBA">
        <w:rPr>
          <w:b/>
          <w:szCs w:val="22"/>
        </w:rPr>
        <w:t xml:space="preserve"> </w:t>
      </w:r>
      <w:r w:rsidRPr="00063DBA">
        <w:rPr>
          <w:position w:val="-8"/>
          <w:szCs w:val="22"/>
        </w:rPr>
        <w:object w:dxaOrig="1300" w:dyaOrig="279" w14:anchorId="6BF32E4E">
          <v:shape id="_x0000_i1080" type="#_x0000_t75" style="width:65.45pt;height:14.05pt" o:ole="">
            <v:imagedata r:id="rId120" o:title=""/>
          </v:shape>
          <o:OLEObject Type="Embed" ProgID="Equation.DSMT4" ShapeID="_x0000_i1080" DrawAspect="Content" ObjectID="_1723539249" r:id="rId121"/>
        </w:object>
      </w:r>
      <w:r w:rsidRPr="00063DBA">
        <w:rPr>
          <w:b/>
          <w:szCs w:val="22"/>
        </w:rPr>
        <w:tab/>
      </w:r>
      <w:r w:rsidRPr="00063DBA">
        <w:rPr>
          <w:b/>
          <w:szCs w:val="22"/>
        </w:rPr>
        <w:tab/>
      </w:r>
      <w:r w:rsidRPr="00063DBA">
        <w:rPr>
          <w:b/>
          <w:szCs w:val="22"/>
        </w:rPr>
        <w:tab/>
      </w:r>
      <w:r w:rsidRPr="00063DBA">
        <w:rPr>
          <w:b/>
          <w:szCs w:val="22"/>
        </w:rPr>
        <w:tab/>
        <w:t xml:space="preserve">1.2.  </w:t>
      </w:r>
      <w:r w:rsidRPr="00063DBA">
        <w:rPr>
          <w:position w:val="-8"/>
          <w:szCs w:val="22"/>
        </w:rPr>
        <w:object w:dxaOrig="1180" w:dyaOrig="279" w14:anchorId="39287CCF">
          <v:shape id="_x0000_i1081" type="#_x0000_t75" style="width:58.9pt;height:14.05pt" o:ole="">
            <v:imagedata r:id="rId122" o:title=""/>
          </v:shape>
          <o:OLEObject Type="Embed" ProgID="Equation.DSMT4" ShapeID="_x0000_i1081" DrawAspect="Content" ObjectID="_1723539250" r:id="rId123"/>
        </w:object>
      </w:r>
    </w:p>
    <w:p w14:paraId="3CC315E0" w14:textId="3B1A9EAF" w:rsidR="00B51E4B" w:rsidRPr="00063DBA" w:rsidRDefault="00B51E4B" w:rsidP="00B51E4B">
      <w:pPr>
        <w:pStyle w:val="QUESTAO1"/>
        <w:spacing w:before="0" w:line="480" w:lineRule="auto"/>
        <w:rPr>
          <w:szCs w:val="22"/>
        </w:rPr>
      </w:pPr>
      <w:r w:rsidRPr="00063DBA">
        <w:rPr>
          <w:szCs w:val="22"/>
        </w:rPr>
        <w:tab/>
      </w:r>
      <w:r w:rsidRPr="00063DBA">
        <w:rPr>
          <w:szCs w:val="22"/>
        </w:rPr>
        <w:tab/>
      </w:r>
      <w:r w:rsidRPr="00063DBA">
        <w:rPr>
          <w:b/>
          <w:szCs w:val="22"/>
        </w:rPr>
        <w:t xml:space="preserve">1.3. </w:t>
      </w:r>
      <w:r w:rsidR="00DD78E6">
        <w:rPr>
          <w:b/>
          <w:szCs w:val="22"/>
        </w:rPr>
        <w:t xml:space="preserve"> </w:t>
      </w:r>
      <w:r w:rsidRPr="00063DBA">
        <w:rPr>
          <w:position w:val="-8"/>
          <w:szCs w:val="22"/>
        </w:rPr>
        <w:object w:dxaOrig="1960" w:dyaOrig="279" w14:anchorId="5E8F782A">
          <v:shape id="_x0000_i1082" type="#_x0000_t75" style="width:97.25pt;height:14.05pt" o:ole="">
            <v:imagedata r:id="rId124" o:title=""/>
          </v:shape>
          <o:OLEObject Type="Embed" ProgID="Equation.DSMT4" ShapeID="_x0000_i1082" DrawAspect="Content" ObjectID="_1723539251" r:id="rId125"/>
        </w:object>
      </w:r>
      <w:r w:rsidRPr="00063DBA">
        <w:rPr>
          <w:b/>
          <w:szCs w:val="22"/>
        </w:rPr>
        <w:tab/>
      </w:r>
      <w:r w:rsidRPr="00063DBA">
        <w:rPr>
          <w:b/>
          <w:szCs w:val="22"/>
        </w:rPr>
        <w:tab/>
      </w:r>
      <w:r w:rsidR="001C1C3B">
        <w:rPr>
          <w:b/>
          <w:szCs w:val="22"/>
        </w:rPr>
        <w:tab/>
      </w:r>
      <w:r w:rsidRPr="00063DBA">
        <w:rPr>
          <w:b/>
          <w:szCs w:val="22"/>
        </w:rPr>
        <w:t xml:space="preserve">1.4.  </w:t>
      </w:r>
      <w:r w:rsidRPr="00063DBA">
        <w:rPr>
          <w:position w:val="-8"/>
          <w:szCs w:val="22"/>
        </w:rPr>
        <w:object w:dxaOrig="1719" w:dyaOrig="279" w14:anchorId="618995EC">
          <v:shape id="_x0000_i1083" type="#_x0000_t75" style="width:86.05pt;height:14.05pt" o:ole="">
            <v:imagedata r:id="rId126" o:title=""/>
          </v:shape>
          <o:OLEObject Type="Embed" ProgID="Equation.DSMT4" ShapeID="_x0000_i1083" DrawAspect="Content" ObjectID="_1723539252" r:id="rId127"/>
        </w:object>
      </w:r>
    </w:p>
    <w:p w14:paraId="4C9CBAEF" w14:textId="77777777" w:rsidR="00B51E4B" w:rsidRDefault="00B51E4B" w:rsidP="00B51E4B">
      <w:pPr>
        <w:pStyle w:val="PargrafodaLista"/>
        <w:tabs>
          <w:tab w:val="left" w:pos="567"/>
        </w:tabs>
        <w:spacing w:after="120" w:line="360" w:lineRule="auto"/>
        <w:ind w:left="708"/>
      </w:pPr>
    </w:p>
    <w:p w14:paraId="32D5E92E" w14:textId="35E62698" w:rsidR="00B51E4B" w:rsidRPr="00C65362" w:rsidRDefault="000916A2" w:rsidP="002D552C">
      <w:pPr>
        <w:pStyle w:val="QUESTAO1"/>
        <w:spacing w:before="0" w:line="480" w:lineRule="auto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C31813B" wp14:editId="62377B64">
                <wp:extent cx="216000" cy="216000"/>
                <wp:effectExtent l="0" t="0" r="0" b="0"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197A8" w14:textId="77777777" w:rsidR="000916A2" w:rsidRPr="00A25AF5" w:rsidRDefault="000916A2" w:rsidP="000916A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C31813B" id="Oval 25" o:sp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BDG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DAEM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D9197A8" w14:textId="77777777" w:rsidR="000916A2" w:rsidRPr="00A25AF5" w:rsidRDefault="000916A2" w:rsidP="000916A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B51E4B" w:rsidRPr="00C65362">
        <w:rPr>
          <w:szCs w:val="22"/>
        </w:rPr>
        <w:t>A mãe da Carolina deu-lhe uma nota de 20</w:t>
      </w:r>
      <w:r w:rsidR="00DD78E6">
        <w:rPr>
          <w:szCs w:val="22"/>
        </w:rPr>
        <w:t xml:space="preserve"> </w:t>
      </w:r>
      <w:r w:rsidR="00B51E4B" w:rsidRPr="00C65362">
        <w:rPr>
          <w:szCs w:val="22"/>
        </w:rPr>
        <w:t xml:space="preserve">€. A Carolina guardou </w:t>
      </w:r>
      <w:r w:rsidR="00B51E4B" w:rsidRPr="00C65362">
        <w:rPr>
          <w:position w:val="-8"/>
          <w:szCs w:val="22"/>
        </w:rPr>
        <w:object w:dxaOrig="360" w:dyaOrig="279" w14:anchorId="04EE7CFA">
          <v:shape id="_x0000_i1084" type="#_x0000_t75" style="width:17.75pt;height:14.05pt" o:ole="">
            <v:imagedata r:id="rId128" o:title=""/>
          </v:shape>
          <o:OLEObject Type="Embed" ProgID="Equation.DSMT4" ShapeID="_x0000_i1084" DrawAspect="Content" ObjectID="_1723539253" r:id="rId129"/>
        </w:object>
      </w:r>
      <w:r w:rsidR="00B51E4B" w:rsidRPr="00C65362">
        <w:rPr>
          <w:szCs w:val="22"/>
        </w:rPr>
        <w:t xml:space="preserve"> do dinheiro que recebeu e com o restante comprou um conjunto de pincéis e uma tela.</w:t>
      </w:r>
    </w:p>
    <w:p w14:paraId="36973990" w14:textId="670A1B3F" w:rsidR="000916A2" w:rsidRPr="00C65362" w:rsidRDefault="00B51E4B" w:rsidP="00B51E4B">
      <w:pPr>
        <w:pStyle w:val="QUESTAO1"/>
        <w:spacing w:before="0" w:line="480" w:lineRule="auto"/>
        <w:rPr>
          <w:szCs w:val="22"/>
        </w:rPr>
      </w:pPr>
      <w:r w:rsidRPr="00C65362">
        <w:rPr>
          <w:szCs w:val="22"/>
        </w:rPr>
        <w:tab/>
      </w:r>
      <w:r w:rsidRPr="00C65362">
        <w:rPr>
          <w:szCs w:val="22"/>
        </w:rPr>
        <w:tab/>
        <w:t>Quanto gastou a Carolina?</w:t>
      </w:r>
    </w:p>
    <w:p w14:paraId="09C42C03" w14:textId="77777777" w:rsidR="00B51E4B" w:rsidRDefault="00B51E4B" w:rsidP="00C65362">
      <w:pPr>
        <w:pStyle w:val="QUESTAO1"/>
        <w:spacing w:before="200" w:line="240" w:lineRule="auto"/>
        <w:rPr>
          <w:b/>
          <w:color w:val="C00000"/>
          <w:sz w:val="28"/>
          <w:szCs w:val="28"/>
        </w:rPr>
      </w:pPr>
    </w:p>
    <w:p w14:paraId="62880F5E" w14:textId="59722820" w:rsidR="000916A2" w:rsidRDefault="000916A2" w:rsidP="000916A2">
      <w:pPr>
        <w:pStyle w:val="QUESTAO1"/>
        <w:spacing w:line="240" w:lineRule="auto"/>
      </w:pPr>
      <w:r>
        <w:rPr>
          <w:b/>
          <w:color w:val="C00000"/>
          <w:sz w:val="28"/>
          <w:szCs w:val="28"/>
        </w:rPr>
        <w:t>Questão-aula 10</w:t>
      </w:r>
    </w:p>
    <w:p w14:paraId="18C282FC" w14:textId="4F0ECBAE" w:rsidR="000916A2" w:rsidRPr="00C65362" w:rsidRDefault="000916A2" w:rsidP="000916A2">
      <w:pPr>
        <w:pStyle w:val="QUESTAO1"/>
        <w:spacing w:before="200" w:line="480" w:lineRule="auto"/>
        <w:rPr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58585B2" wp14:editId="6E66B363">
                <wp:extent cx="216000" cy="216000"/>
                <wp:effectExtent l="0" t="0" r="0" b="0"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097814" w14:textId="77777777" w:rsidR="000916A2" w:rsidRPr="00086D19" w:rsidRDefault="000916A2" w:rsidP="000916A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58585B2" id="Oval 30" o:sp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bQL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rhtA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7097814" w14:textId="77777777" w:rsidR="000916A2" w:rsidRPr="00086D19" w:rsidRDefault="000916A2" w:rsidP="000916A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C65362" w:rsidRPr="00C65362">
        <w:rPr>
          <w:bCs/>
        </w:rPr>
        <w:t xml:space="preserve">Observa os preços dos artigos apresentados na página da internet de uma loja </w:t>
      </w:r>
      <w:r w:rsidR="00C65362" w:rsidRPr="00DD78E6">
        <w:rPr>
          <w:bCs/>
          <w:i/>
          <w:iCs/>
        </w:rPr>
        <w:t>online</w:t>
      </w:r>
      <w:r w:rsidR="00C65362" w:rsidRPr="00C65362">
        <w:rPr>
          <w:bCs/>
        </w:rPr>
        <w:t>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C65362" w:rsidRPr="00FD638A" w14:paraId="406D5E1C" w14:textId="77777777" w:rsidTr="002D552C">
        <w:trPr>
          <w:jc w:val="center"/>
        </w:trPr>
        <w:tc>
          <w:tcPr>
            <w:tcW w:w="4247" w:type="dxa"/>
            <w:tcBorders>
              <w:bottom w:val="single" w:sz="4" w:space="0" w:color="EE3D8B"/>
              <w:right w:val="single" w:sz="4" w:space="0" w:color="EE3D8B"/>
            </w:tcBorders>
          </w:tcPr>
          <w:p w14:paraId="1C195C2D" w14:textId="77777777" w:rsidR="00C65362" w:rsidRPr="00FD638A" w:rsidRDefault="00C65362" w:rsidP="006231B0">
            <w:pPr>
              <w:spacing w:line="280" w:lineRule="atLeast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99552" behindDoc="0" locked="0" layoutInCell="1" allowOverlap="1" wp14:anchorId="54CF99F5" wp14:editId="3B521BE1">
                  <wp:simplePos x="0" y="0"/>
                  <wp:positionH relativeFrom="column">
                    <wp:posOffset>374015</wp:posOffset>
                  </wp:positionH>
                  <wp:positionV relativeFrom="paragraph">
                    <wp:posOffset>0</wp:posOffset>
                  </wp:positionV>
                  <wp:extent cx="1514475" cy="1589476"/>
                  <wp:effectExtent l="0" t="0" r="0" b="0"/>
                  <wp:wrapSquare wrapText="bothSides"/>
                  <wp:docPr id="48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589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47" w:type="dxa"/>
            <w:tcBorders>
              <w:left w:val="single" w:sz="4" w:space="0" w:color="EE3D8B"/>
              <w:bottom w:val="single" w:sz="4" w:space="0" w:color="EE3D8B"/>
            </w:tcBorders>
          </w:tcPr>
          <w:p w14:paraId="13F1DB0E" w14:textId="77777777" w:rsidR="00C65362" w:rsidRPr="00FD638A" w:rsidRDefault="00C65362" w:rsidP="006231B0">
            <w:pPr>
              <w:spacing w:line="280" w:lineRule="atLeast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8045257" wp14:editId="749A32D4">
                  <wp:extent cx="1237439" cy="1639197"/>
                  <wp:effectExtent l="0" t="0" r="1270" b="0"/>
                  <wp:docPr id="320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439" cy="1639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5362" w:rsidRPr="00AD52E0" w14:paraId="2FAB2C4F" w14:textId="77777777" w:rsidTr="002D552C">
        <w:trPr>
          <w:jc w:val="center"/>
        </w:trPr>
        <w:tc>
          <w:tcPr>
            <w:tcW w:w="4247" w:type="dxa"/>
            <w:tcBorders>
              <w:top w:val="single" w:sz="4" w:space="0" w:color="EE3D8B"/>
              <w:right w:val="single" w:sz="4" w:space="0" w:color="EE3D8B"/>
            </w:tcBorders>
          </w:tcPr>
          <w:p w14:paraId="3EC03096" w14:textId="77777777" w:rsidR="00C65362" w:rsidRPr="00AD52E0" w:rsidRDefault="00C65362" w:rsidP="002D552C">
            <w:pPr>
              <w:spacing w:before="240" w:after="240" w:line="28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52E0">
              <w:rPr>
                <w:rFonts w:ascii="Arial" w:hAnsi="Arial" w:cs="Arial"/>
                <w:sz w:val="24"/>
                <w:szCs w:val="24"/>
              </w:rPr>
              <w:t xml:space="preserve">Dinossauro: </w:t>
            </w:r>
            <w:r w:rsidRPr="003C2A22">
              <w:rPr>
                <w:rFonts w:ascii="Arial" w:hAnsi="Arial" w:cs="Arial"/>
                <w:b/>
                <w:bCs/>
                <w:sz w:val="24"/>
                <w:szCs w:val="24"/>
              </w:rPr>
              <w:t>12,50 €</w:t>
            </w:r>
          </w:p>
        </w:tc>
        <w:tc>
          <w:tcPr>
            <w:tcW w:w="4247" w:type="dxa"/>
            <w:tcBorders>
              <w:top w:val="single" w:sz="4" w:space="0" w:color="EE3D8B"/>
              <w:left w:val="single" w:sz="4" w:space="0" w:color="EE3D8B"/>
            </w:tcBorders>
          </w:tcPr>
          <w:p w14:paraId="6E14D137" w14:textId="77777777" w:rsidR="00C65362" w:rsidRPr="00AD52E0" w:rsidRDefault="00C65362" w:rsidP="002D552C">
            <w:pPr>
              <w:spacing w:before="240" w:after="240" w:line="28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52E0">
              <w:rPr>
                <w:rFonts w:ascii="Arial" w:hAnsi="Arial" w:cs="Arial"/>
                <w:sz w:val="24"/>
                <w:szCs w:val="24"/>
              </w:rPr>
              <w:t xml:space="preserve">Homem-aranha: </w:t>
            </w:r>
            <w:r w:rsidRPr="003C2A22">
              <w:rPr>
                <w:rFonts w:ascii="Arial" w:hAnsi="Arial" w:cs="Arial"/>
                <w:b/>
                <w:bCs/>
                <w:sz w:val="24"/>
                <w:szCs w:val="24"/>
              </w:rPr>
              <w:t>20,75 €</w:t>
            </w:r>
          </w:p>
        </w:tc>
      </w:tr>
    </w:tbl>
    <w:p w14:paraId="74E10E72" w14:textId="77777777" w:rsidR="00C65362" w:rsidRDefault="00C65362" w:rsidP="00C65362">
      <w:pPr>
        <w:pStyle w:val="QUESTAO1"/>
        <w:spacing w:before="200" w:line="480" w:lineRule="auto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6A32EE">
        <w:rPr>
          <w:szCs w:val="22"/>
        </w:rPr>
        <w:t xml:space="preserve">O Bruno comprou os artigos com 20% de desconto. </w:t>
      </w:r>
    </w:p>
    <w:p w14:paraId="66A7D1CB" w14:textId="56B1E090" w:rsidR="00C65362" w:rsidRPr="006A32EE" w:rsidRDefault="00C65362" w:rsidP="00C65362">
      <w:pPr>
        <w:pStyle w:val="QUESTAO1"/>
        <w:spacing w:before="0" w:line="480" w:lineRule="auto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6A32EE">
        <w:rPr>
          <w:szCs w:val="22"/>
        </w:rPr>
        <w:t>Investigou que</w:t>
      </w:r>
      <w:r>
        <w:rPr>
          <w:szCs w:val="22"/>
        </w:rPr>
        <w:t>,</w:t>
      </w:r>
      <w:r w:rsidRPr="006A32EE">
        <w:rPr>
          <w:szCs w:val="22"/>
        </w:rPr>
        <w:t xml:space="preserve"> para calcular o valor do desconto</w:t>
      </w:r>
      <w:r>
        <w:rPr>
          <w:szCs w:val="22"/>
        </w:rPr>
        <w:t>,</w:t>
      </w:r>
      <w:r w:rsidRPr="006A32EE">
        <w:rPr>
          <w:szCs w:val="22"/>
        </w:rPr>
        <w:t xml:space="preserve"> deve calcular </w:t>
      </w:r>
      <w:r w:rsidRPr="006A32EE">
        <w:rPr>
          <w:position w:val="-12"/>
          <w:szCs w:val="22"/>
        </w:rPr>
        <w:object w:dxaOrig="2079" w:dyaOrig="360" w14:anchorId="1EC0DA12">
          <v:shape id="_x0000_i1085" type="#_x0000_t75" style="width:104.75pt;height:17.75pt" o:ole="">
            <v:imagedata r:id="rId132" o:title=""/>
          </v:shape>
          <o:OLEObject Type="Embed" ProgID="Equation.DSMT4" ShapeID="_x0000_i1085" DrawAspect="Content" ObjectID="_1723539254" r:id="rId133"/>
        </w:object>
      </w:r>
      <w:r w:rsidRPr="006A32EE">
        <w:rPr>
          <w:szCs w:val="22"/>
        </w:rPr>
        <w:t>.</w:t>
      </w:r>
    </w:p>
    <w:p w14:paraId="4F28495D" w14:textId="428499B0" w:rsidR="00C65362" w:rsidRPr="006A32EE" w:rsidRDefault="00C65362" w:rsidP="00C65362">
      <w:pPr>
        <w:pStyle w:val="QUESTAO1"/>
        <w:spacing w:before="0" w:line="480" w:lineRule="auto"/>
        <w:rPr>
          <w:szCs w:val="22"/>
        </w:rPr>
      </w:pPr>
      <w:r>
        <w:rPr>
          <w:b/>
          <w:bCs/>
          <w:szCs w:val="22"/>
        </w:rPr>
        <w:tab/>
      </w:r>
      <w:r>
        <w:rPr>
          <w:b/>
          <w:bCs/>
          <w:szCs w:val="22"/>
        </w:rPr>
        <w:tab/>
      </w:r>
      <w:r w:rsidRPr="006A32EE">
        <w:rPr>
          <w:b/>
          <w:bCs/>
          <w:szCs w:val="22"/>
        </w:rPr>
        <w:t xml:space="preserve">1.1. </w:t>
      </w:r>
      <w:r w:rsidRPr="006A32EE">
        <w:rPr>
          <w:szCs w:val="22"/>
        </w:rPr>
        <w:t>Qual foi o valor do desconto?</w:t>
      </w:r>
    </w:p>
    <w:p w14:paraId="2C8BE946" w14:textId="13BADE2C" w:rsidR="00063DBA" w:rsidRDefault="00063DBA" w:rsidP="00063DBA">
      <w:pPr>
        <w:pStyle w:val="QUESTAO1"/>
        <w:spacing w:before="0" w:line="480" w:lineRule="auto"/>
        <w:rPr>
          <w:szCs w:val="22"/>
        </w:rPr>
      </w:pPr>
      <w:r>
        <w:rPr>
          <w:szCs w:val="22"/>
        </w:rPr>
        <w:tab/>
      </w:r>
      <w:r w:rsidR="00C65362" w:rsidRPr="00063DBA">
        <w:rPr>
          <w:szCs w:val="22"/>
        </w:rPr>
        <w:tab/>
      </w:r>
      <w:r w:rsidR="00C65362" w:rsidRPr="00063DBA">
        <w:rPr>
          <w:b/>
          <w:bCs/>
          <w:szCs w:val="22"/>
        </w:rPr>
        <w:t>1.2.</w:t>
      </w:r>
      <w:r w:rsidR="00C65362" w:rsidRPr="00063DBA">
        <w:rPr>
          <w:szCs w:val="22"/>
        </w:rPr>
        <w:t xml:space="preserve"> Quanto pagou o Bruno pelos dois artigos?</w:t>
      </w:r>
    </w:p>
    <w:p w14:paraId="32BDC24F" w14:textId="0AC46CBB" w:rsidR="001635F4" w:rsidRPr="001635F4" w:rsidRDefault="004775FC" w:rsidP="001635F4">
      <w:pPr>
        <w:pStyle w:val="TITULOFICHAS"/>
        <w:rPr>
          <w:lang w:val="pt-PT"/>
        </w:rPr>
      </w:pPr>
      <w:r w:rsidRPr="00063DBA">
        <w:rPr>
          <w:rFonts w:eastAsia="Cambria"/>
          <w:color w:val="000000"/>
          <w:sz w:val="22"/>
          <w:szCs w:val="22"/>
          <w:lang w:val="pt-PT" w:eastAsia="en-US"/>
        </w:rPr>
        <w:br w:type="page"/>
      </w:r>
      <w:r w:rsidR="001635F4" w:rsidRPr="001635F4">
        <w:rPr>
          <w:lang w:val="pt-PT"/>
        </w:rPr>
        <w:lastRenderedPageBreak/>
        <w:t xml:space="preserve">Questão-aula </w:t>
      </w:r>
      <w:r w:rsidR="00FE16D8">
        <w:rPr>
          <w:lang w:val="pt-PT"/>
        </w:rPr>
        <w:t>11</w:t>
      </w:r>
      <w:r w:rsidR="001635F4" w:rsidRPr="001635F4">
        <w:rPr>
          <w:lang w:val="pt-PT"/>
        </w:rPr>
        <w:t xml:space="preserve"> e 1</w:t>
      </w:r>
      <w:r w:rsidR="00FE16D8">
        <w:rPr>
          <w:lang w:val="pt-PT"/>
        </w:rPr>
        <w:t>2</w:t>
      </w:r>
      <w:r w:rsidR="001635F4" w:rsidRPr="001635F4">
        <w:rPr>
          <w:lang w:val="pt-PT"/>
        </w:rPr>
        <w:t xml:space="preserve"> – </w:t>
      </w:r>
      <w:r w:rsidR="00FE16D8" w:rsidRPr="00FE16D8">
        <w:rPr>
          <w:lang w:val="pt-PT"/>
        </w:rPr>
        <w:t xml:space="preserve">Divisão com </w:t>
      </w:r>
      <w:r w:rsidR="00EC4AA8">
        <w:rPr>
          <w:lang w:val="pt-PT"/>
        </w:rPr>
        <w:t xml:space="preserve">números </w:t>
      </w:r>
      <w:r w:rsidR="00FE16D8" w:rsidRPr="00FE16D8">
        <w:rPr>
          <w:lang w:val="pt-PT"/>
        </w:rPr>
        <w:t>decimais</w:t>
      </w:r>
    </w:p>
    <w:p w14:paraId="34D4145C" w14:textId="77777777" w:rsidR="001635F4" w:rsidRPr="001F156B" w:rsidRDefault="001635F4" w:rsidP="001635F4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1CB7782" wp14:editId="65B48918">
                <wp:extent cx="6119640" cy="792000"/>
                <wp:effectExtent l="12700" t="12700" r="14605" b="8255"/>
                <wp:docPr id="33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635F4" w:rsidRPr="00DB2ED5" w14:paraId="3D4A55C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A902BB" w14:textId="77777777" w:rsidR="001635F4" w:rsidRPr="00DB2ED5" w:rsidRDefault="001635F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3DA858C" w14:textId="77777777" w:rsidR="001635F4" w:rsidRPr="00DB2ED5" w:rsidRDefault="001635F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41F584" w14:textId="77777777" w:rsidR="001635F4" w:rsidRPr="00DB2ED5" w:rsidRDefault="001635F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74C8DC" w14:textId="77777777" w:rsidR="001635F4" w:rsidRPr="00DB2ED5" w:rsidRDefault="001635F4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1635F4" w:rsidRPr="00DB2ED5" w14:paraId="0A6E122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7CA3D96" w14:textId="77777777" w:rsidR="001635F4" w:rsidRPr="00DB2ED5" w:rsidRDefault="001635F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4A99276" w14:textId="77777777" w:rsidR="001635F4" w:rsidRPr="00DB2ED5" w:rsidRDefault="001635F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8649316" w14:textId="77777777" w:rsidR="001635F4" w:rsidRPr="00DB2ED5" w:rsidRDefault="001635F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6B5AC8" w14:textId="77777777" w:rsidR="001635F4" w:rsidRPr="00DB2ED5" w:rsidRDefault="001635F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866F71" w14:textId="77777777" w:rsidR="001635F4" w:rsidRPr="00DB2ED5" w:rsidRDefault="001635F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1635F4" w:rsidRPr="00DB2ED5" w14:paraId="54276D6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BBB1C50" w14:textId="77777777" w:rsidR="001635F4" w:rsidRPr="00DB2ED5" w:rsidRDefault="001635F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43A011B" w14:textId="77777777" w:rsidR="001635F4" w:rsidRPr="00DB2ED5" w:rsidRDefault="001635F4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0492CB2" w14:textId="77777777" w:rsidR="001635F4" w:rsidRPr="00DB2ED5" w:rsidRDefault="001635F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24471DE" w14:textId="77777777" w:rsidR="001635F4" w:rsidRPr="00DB2ED5" w:rsidRDefault="001635F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6D13D3E" w14:textId="77777777" w:rsidR="001635F4" w:rsidRPr="00DB2ED5" w:rsidRDefault="001635F4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79E032F" w14:textId="77777777" w:rsidR="001635F4" w:rsidRPr="0005099D" w:rsidRDefault="001635F4" w:rsidP="001635F4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CB7782" id="_x0000_s105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7ItcQE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635F4" w:rsidRPr="00DB2ED5" w14:paraId="3D4A55C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9A902BB" w14:textId="77777777" w:rsidR="001635F4" w:rsidRPr="00DB2ED5" w:rsidRDefault="001635F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3DA858C" w14:textId="77777777" w:rsidR="001635F4" w:rsidRPr="00DB2ED5" w:rsidRDefault="001635F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141F584" w14:textId="77777777" w:rsidR="001635F4" w:rsidRPr="00DB2ED5" w:rsidRDefault="001635F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A74C8DC" w14:textId="77777777" w:rsidR="001635F4" w:rsidRPr="00DB2ED5" w:rsidRDefault="001635F4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1635F4" w:rsidRPr="00DB2ED5" w14:paraId="0A6E122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7CA3D96" w14:textId="77777777" w:rsidR="001635F4" w:rsidRPr="00DB2ED5" w:rsidRDefault="001635F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4A99276" w14:textId="77777777" w:rsidR="001635F4" w:rsidRPr="00DB2ED5" w:rsidRDefault="001635F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8649316" w14:textId="77777777" w:rsidR="001635F4" w:rsidRPr="00DB2ED5" w:rsidRDefault="001635F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56B5AC8" w14:textId="77777777" w:rsidR="001635F4" w:rsidRPr="00DB2ED5" w:rsidRDefault="001635F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2866F71" w14:textId="77777777" w:rsidR="001635F4" w:rsidRPr="00DB2ED5" w:rsidRDefault="001635F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1635F4" w:rsidRPr="00DB2ED5" w14:paraId="54276D6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BBB1C50" w14:textId="77777777" w:rsidR="001635F4" w:rsidRPr="00DB2ED5" w:rsidRDefault="001635F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43A011B" w14:textId="77777777" w:rsidR="001635F4" w:rsidRPr="00DB2ED5" w:rsidRDefault="001635F4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0492CB2" w14:textId="77777777" w:rsidR="001635F4" w:rsidRPr="00DB2ED5" w:rsidRDefault="001635F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24471DE" w14:textId="77777777" w:rsidR="001635F4" w:rsidRPr="00DB2ED5" w:rsidRDefault="001635F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6D13D3E" w14:textId="77777777" w:rsidR="001635F4" w:rsidRPr="00DB2ED5" w:rsidRDefault="001635F4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79E032F" w14:textId="77777777" w:rsidR="001635F4" w:rsidRPr="0005099D" w:rsidRDefault="001635F4" w:rsidP="001635F4"/>
                  </w:txbxContent>
                </v:textbox>
                <w10:anchorlock/>
              </v:roundrect>
            </w:pict>
          </mc:Fallback>
        </mc:AlternateContent>
      </w:r>
    </w:p>
    <w:p w14:paraId="471DE816" w14:textId="35417947" w:rsidR="001635F4" w:rsidRDefault="001635F4" w:rsidP="001635F4">
      <w:pPr>
        <w:pStyle w:val="QUESTAO1"/>
      </w:pPr>
      <w:r>
        <w:rPr>
          <w:b/>
          <w:color w:val="C00000"/>
          <w:sz w:val="28"/>
          <w:szCs w:val="28"/>
        </w:rPr>
        <w:t>Questão-aula 11</w:t>
      </w:r>
    </w:p>
    <w:p w14:paraId="615D6596" w14:textId="77777777" w:rsidR="001635F4" w:rsidRDefault="001635F4" w:rsidP="001635F4">
      <w:pPr>
        <w:pStyle w:val="QUESTAO1"/>
        <w:spacing w:before="200"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9FC59E0" wp14:editId="4110BF64">
                <wp:extent cx="216000" cy="216000"/>
                <wp:effectExtent l="0" t="0" r="0" b="0"/>
                <wp:docPr id="339" name="Oval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ECDCF8" w14:textId="77777777" w:rsidR="001635F4" w:rsidRPr="00086D19" w:rsidRDefault="001635F4" w:rsidP="001635F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9FC59E0" id="Oval 339" o:sp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eHf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OtuSBTetpAfXwMLEA/ONHLW4N/807E9CgCTgoS&#10;AKc/PeChLXQVh0HirIHw47V3skcCo5azDiev4vH7TgTFmf3ikNo0pqMQRmEzCm7XrgAZMcO94mUW&#10;0SEkO4o6QPuMS2FJUVAlnMRYFZcpjJdV6jcArhWplstshuPoRbpzay8JnBpL1Hw6PIvgBwon5P49&#10;jFP5gsa9LXk6WO4SaJM5furj0HIc5cydYe3Qrvj1nq1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JXh3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3ECDCF8" w14:textId="77777777" w:rsidR="001635F4" w:rsidRPr="00086D19" w:rsidRDefault="001635F4" w:rsidP="001635F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C6470">
        <w:rPr>
          <w:bCs/>
        </w:rPr>
        <w:t>Calcula</w:t>
      </w:r>
      <w:r>
        <w:rPr>
          <w:bCs/>
        </w:rPr>
        <w:t>:</w:t>
      </w:r>
    </w:p>
    <w:p w14:paraId="570F2447" w14:textId="2F002679" w:rsidR="001635F4" w:rsidRPr="00063DBA" w:rsidRDefault="001635F4" w:rsidP="001635F4">
      <w:pPr>
        <w:pStyle w:val="QUESTAO1"/>
        <w:spacing w:before="0" w:line="480" w:lineRule="auto"/>
        <w:rPr>
          <w:szCs w:val="22"/>
        </w:rPr>
      </w:pPr>
      <w:r w:rsidRPr="00063DBA">
        <w:rPr>
          <w:szCs w:val="22"/>
        </w:rPr>
        <w:tab/>
      </w:r>
      <w:r w:rsidRPr="00063DBA">
        <w:rPr>
          <w:szCs w:val="22"/>
        </w:rPr>
        <w:tab/>
      </w:r>
      <w:r w:rsidRPr="00063DBA">
        <w:rPr>
          <w:b/>
          <w:szCs w:val="22"/>
        </w:rPr>
        <w:t xml:space="preserve">1.1. </w:t>
      </w:r>
      <w:r w:rsidR="00FE16D8" w:rsidRPr="00063DBA">
        <w:rPr>
          <w:position w:val="-8"/>
          <w:szCs w:val="22"/>
        </w:rPr>
        <w:object w:dxaOrig="1460" w:dyaOrig="279" w14:anchorId="61FEFD8B">
          <v:shape id="_x0000_i1086" type="#_x0000_t75" style="width:73.85pt;height:14.05pt" o:ole="">
            <v:imagedata r:id="rId134" o:title=""/>
          </v:shape>
          <o:OLEObject Type="Embed" ProgID="Equation.DSMT4" ShapeID="_x0000_i1086" DrawAspect="Content" ObjectID="_1723539255" r:id="rId135"/>
        </w:object>
      </w:r>
      <w:r w:rsidRPr="00063DBA">
        <w:rPr>
          <w:b/>
          <w:szCs w:val="22"/>
        </w:rPr>
        <w:tab/>
      </w:r>
      <w:r w:rsidRPr="00063DBA">
        <w:rPr>
          <w:b/>
          <w:szCs w:val="22"/>
        </w:rPr>
        <w:tab/>
      </w:r>
      <w:r w:rsidRPr="00063DBA">
        <w:rPr>
          <w:b/>
          <w:szCs w:val="22"/>
        </w:rPr>
        <w:tab/>
      </w:r>
      <w:r w:rsidRPr="00063DBA">
        <w:rPr>
          <w:b/>
          <w:szCs w:val="22"/>
        </w:rPr>
        <w:tab/>
        <w:t xml:space="preserve">1.2. </w:t>
      </w:r>
      <w:r w:rsidR="00FE16D8" w:rsidRPr="00063DBA">
        <w:rPr>
          <w:position w:val="-8"/>
          <w:szCs w:val="22"/>
        </w:rPr>
        <w:object w:dxaOrig="1380" w:dyaOrig="279" w14:anchorId="2B19709C">
          <v:shape id="_x0000_i1087" type="#_x0000_t75" style="width:68.25pt;height:14.05pt" o:ole="">
            <v:imagedata r:id="rId136" o:title=""/>
          </v:shape>
          <o:OLEObject Type="Embed" ProgID="Equation.DSMT4" ShapeID="_x0000_i1087" DrawAspect="Content" ObjectID="_1723539256" r:id="rId137"/>
        </w:object>
      </w:r>
    </w:p>
    <w:p w14:paraId="7AEF8A23" w14:textId="33D0ADC6" w:rsidR="001635F4" w:rsidRPr="00063DBA" w:rsidRDefault="001635F4" w:rsidP="001635F4">
      <w:pPr>
        <w:pStyle w:val="QUESTAO1"/>
        <w:spacing w:before="0" w:line="480" w:lineRule="auto"/>
        <w:rPr>
          <w:szCs w:val="22"/>
        </w:rPr>
      </w:pPr>
      <w:r w:rsidRPr="00063DBA">
        <w:rPr>
          <w:szCs w:val="22"/>
        </w:rPr>
        <w:tab/>
      </w:r>
      <w:r w:rsidRPr="00063DBA">
        <w:rPr>
          <w:szCs w:val="22"/>
        </w:rPr>
        <w:tab/>
      </w:r>
      <w:r w:rsidRPr="00063DBA">
        <w:rPr>
          <w:b/>
          <w:szCs w:val="22"/>
        </w:rPr>
        <w:t xml:space="preserve">1.3. </w:t>
      </w:r>
      <w:r w:rsidR="00FE16D8" w:rsidRPr="00063DBA">
        <w:rPr>
          <w:position w:val="-8"/>
          <w:szCs w:val="22"/>
        </w:rPr>
        <w:object w:dxaOrig="1160" w:dyaOrig="279" w14:anchorId="16D5181A">
          <v:shape id="_x0000_i1088" type="#_x0000_t75" style="width:57.95pt;height:14.05pt" o:ole="">
            <v:imagedata r:id="rId138" o:title=""/>
          </v:shape>
          <o:OLEObject Type="Embed" ProgID="Equation.DSMT4" ShapeID="_x0000_i1088" DrawAspect="Content" ObjectID="_1723539257" r:id="rId139"/>
        </w:object>
      </w:r>
      <w:r w:rsidRPr="00063DBA">
        <w:rPr>
          <w:b/>
          <w:szCs w:val="22"/>
        </w:rPr>
        <w:tab/>
      </w:r>
      <w:r w:rsidRPr="00063DBA">
        <w:rPr>
          <w:b/>
          <w:szCs w:val="22"/>
        </w:rPr>
        <w:tab/>
      </w:r>
      <w:r w:rsidRPr="00063DBA">
        <w:rPr>
          <w:b/>
          <w:szCs w:val="22"/>
        </w:rPr>
        <w:tab/>
      </w:r>
      <w:r w:rsidR="00FE16D8" w:rsidRPr="00063DBA">
        <w:rPr>
          <w:b/>
          <w:szCs w:val="22"/>
        </w:rPr>
        <w:tab/>
      </w:r>
      <w:r w:rsidR="00FE16D8" w:rsidRPr="00063DBA">
        <w:rPr>
          <w:b/>
          <w:szCs w:val="22"/>
        </w:rPr>
        <w:tab/>
      </w:r>
      <w:r w:rsidRPr="00063DBA">
        <w:rPr>
          <w:b/>
          <w:szCs w:val="22"/>
        </w:rPr>
        <w:t xml:space="preserve">1.4. </w:t>
      </w:r>
      <w:r w:rsidR="00FE16D8" w:rsidRPr="00063DBA">
        <w:rPr>
          <w:position w:val="-8"/>
          <w:szCs w:val="22"/>
        </w:rPr>
        <w:object w:dxaOrig="1640" w:dyaOrig="279" w14:anchorId="359A7E9E">
          <v:shape id="_x0000_i1089" type="#_x0000_t75" style="width:82.3pt;height:14.05pt" o:ole="">
            <v:imagedata r:id="rId140" o:title=""/>
          </v:shape>
          <o:OLEObject Type="Embed" ProgID="Equation.DSMT4" ShapeID="_x0000_i1089" DrawAspect="Content" ObjectID="_1723539258" r:id="rId141"/>
        </w:object>
      </w:r>
    </w:p>
    <w:p w14:paraId="52935275" w14:textId="77777777" w:rsidR="001635F4" w:rsidRDefault="001635F4" w:rsidP="001635F4">
      <w:pPr>
        <w:pStyle w:val="PargrafodaLista"/>
        <w:tabs>
          <w:tab w:val="left" w:pos="567"/>
        </w:tabs>
        <w:spacing w:after="120" w:line="360" w:lineRule="auto"/>
        <w:ind w:left="708"/>
      </w:pPr>
    </w:p>
    <w:p w14:paraId="71B92341" w14:textId="77777777" w:rsidR="00FE16D8" w:rsidRDefault="001635F4" w:rsidP="00FE16D8">
      <w:pPr>
        <w:pStyle w:val="QUESTAO1"/>
        <w:spacing w:before="200"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A8B3113" wp14:editId="08E68644">
                <wp:extent cx="216000" cy="216000"/>
                <wp:effectExtent l="0" t="0" r="0" b="0"/>
                <wp:docPr id="340" name="Oval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DF44C2" w14:textId="77777777" w:rsidR="001635F4" w:rsidRPr="00A25AF5" w:rsidRDefault="001635F4" w:rsidP="001635F4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8B3113" id="Oval 340" o:sp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8u1fgIAAGQ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0RNZjo9baA+PiJD6AcneHlr6G/eiRAfBdKkUAPQ&#10;9McHOrSFruIwSJw1gD9ee0/21MCk5ayjyat4+L4TqDizXxy1dhrTUcBR2IyC27UroI6Y0V7xMovk&#10;gNGOokZon2kpLFMUUgknKVbFZcTxsor9BqC1ItVymc1oHL2Id27tZQJPxKbWfDo8C/RDC0fq/XsY&#10;p/JFG/e2ydPBchdBm9zjJx4HymmUc+8Mayftil/v2eq0HBc/A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RS/Lt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EDF44C2" w14:textId="77777777" w:rsidR="001635F4" w:rsidRPr="00A25AF5" w:rsidRDefault="001635F4" w:rsidP="001635F4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E16D8" w:rsidRPr="00FE16D8">
        <w:t xml:space="preserve">O Diogo pagou </w:t>
      </w:r>
      <w:r w:rsidR="00FE16D8" w:rsidRPr="00FE16D8">
        <w:rPr>
          <w:bCs/>
        </w:rPr>
        <w:t>13</w:t>
      </w:r>
      <w:r w:rsidR="00FE16D8" w:rsidRPr="00FE16D8">
        <w:t xml:space="preserve">,60 € por oito embalagens de massa esparguete. Cada embalagem tem 600 gramas. </w:t>
      </w:r>
    </w:p>
    <w:p w14:paraId="3D5E0F3B" w14:textId="69C43B41" w:rsidR="001635F4" w:rsidRPr="00C65362" w:rsidRDefault="00FE16D8" w:rsidP="00FE16D8">
      <w:pPr>
        <w:pStyle w:val="QUESTAO1"/>
        <w:spacing w:before="0" w:line="480" w:lineRule="auto"/>
        <w:rPr>
          <w:szCs w:val="22"/>
        </w:rPr>
      </w:pPr>
      <w:r>
        <w:tab/>
      </w:r>
      <w:r>
        <w:tab/>
      </w:r>
      <w:r w:rsidRPr="00FE16D8">
        <w:rPr>
          <w:szCs w:val="22"/>
        </w:rPr>
        <w:t>Calcula o preço de um quilograma de massa esparguete.</w:t>
      </w:r>
    </w:p>
    <w:p w14:paraId="5C7B14FC" w14:textId="459C496A" w:rsidR="001635F4" w:rsidRDefault="001635F4" w:rsidP="001635F4">
      <w:pPr>
        <w:pStyle w:val="QUESTAO1"/>
        <w:spacing w:before="200" w:line="240" w:lineRule="auto"/>
        <w:rPr>
          <w:b/>
          <w:color w:val="C00000"/>
          <w:sz w:val="28"/>
          <w:szCs w:val="28"/>
        </w:rPr>
      </w:pPr>
    </w:p>
    <w:p w14:paraId="17B94C10" w14:textId="77777777" w:rsidR="004E557B" w:rsidRDefault="004E557B" w:rsidP="001635F4">
      <w:pPr>
        <w:pStyle w:val="QUESTAO1"/>
        <w:spacing w:before="200" w:line="240" w:lineRule="auto"/>
        <w:rPr>
          <w:b/>
          <w:color w:val="C00000"/>
          <w:sz w:val="28"/>
          <w:szCs w:val="28"/>
        </w:rPr>
      </w:pPr>
    </w:p>
    <w:p w14:paraId="695947FB" w14:textId="1BA2B9FE" w:rsidR="00FE16D8" w:rsidRDefault="00FE16D8" w:rsidP="00FE16D8">
      <w:pPr>
        <w:pStyle w:val="QUESTAO1"/>
        <w:spacing w:line="240" w:lineRule="auto"/>
      </w:pPr>
      <w:r w:rsidRPr="00FE16D8">
        <w:rPr>
          <w:bCs/>
          <w:noProof/>
        </w:rPr>
        <w:drawing>
          <wp:anchor distT="0" distB="0" distL="114300" distR="114300" simplePos="0" relativeHeight="251801600" behindDoc="1" locked="0" layoutInCell="1" allowOverlap="1" wp14:anchorId="72789EAA" wp14:editId="3C437976">
            <wp:simplePos x="0" y="0"/>
            <wp:positionH relativeFrom="column">
              <wp:posOffset>5174408</wp:posOffset>
            </wp:positionH>
            <wp:positionV relativeFrom="paragraph">
              <wp:posOffset>457835</wp:posOffset>
            </wp:positionV>
            <wp:extent cx="617855" cy="1258570"/>
            <wp:effectExtent l="0" t="0" r="0" b="0"/>
            <wp:wrapTight wrapText="bothSides">
              <wp:wrapPolygon edited="0">
                <wp:start x="0" y="0"/>
                <wp:lineTo x="0" y="21251"/>
                <wp:lineTo x="20645" y="21251"/>
                <wp:lineTo x="20645" y="0"/>
                <wp:lineTo x="0" y="0"/>
              </wp:wrapPolygon>
            </wp:wrapTight>
            <wp:docPr id="35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agem 3"/>
                    <pic:cNvPicPr>
                      <a:picLocks noChangeAspect="1" noChangeArrowheads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125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35F4">
        <w:rPr>
          <w:b/>
          <w:color w:val="C00000"/>
          <w:sz w:val="28"/>
          <w:szCs w:val="28"/>
        </w:rPr>
        <w:t>Questão-aula 12</w:t>
      </w:r>
    </w:p>
    <w:p w14:paraId="204A06DF" w14:textId="77777777" w:rsidR="004E557B" w:rsidRDefault="001635F4" w:rsidP="004E557B">
      <w:pPr>
        <w:pStyle w:val="QUESTAO1"/>
        <w:rPr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EB98272" wp14:editId="7DCE1B8A">
                <wp:extent cx="216000" cy="216000"/>
                <wp:effectExtent l="0" t="0" r="0" b="0"/>
                <wp:docPr id="342" name="Oval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EDAB58" w14:textId="77777777" w:rsidR="001635F4" w:rsidRPr="00086D19" w:rsidRDefault="001635F4" w:rsidP="001635F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EB98272" id="Oval 342" o:sp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diffg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OtmZ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ldHY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EEDAB58" w14:textId="77777777" w:rsidR="001635F4" w:rsidRPr="00086D19" w:rsidRDefault="001635F4" w:rsidP="001635F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E16D8" w:rsidRPr="00FE16D8">
        <w:rPr>
          <w:bCs/>
        </w:rPr>
        <w:t>Com um garrafão de 5 litros de água</w:t>
      </w:r>
      <w:r w:rsidR="00FE16D8">
        <w:rPr>
          <w:bCs/>
        </w:rPr>
        <w:t>,</w:t>
      </w:r>
      <w:r w:rsidR="00FE16D8" w:rsidRPr="00FE16D8">
        <w:rPr>
          <w:bCs/>
        </w:rPr>
        <w:t xml:space="preserve"> o Lucas encheu várias garrafas de vidro de 25 cl.</w:t>
      </w:r>
    </w:p>
    <w:p w14:paraId="51FE692B" w14:textId="5178FFB2" w:rsidR="00FE16D8" w:rsidRDefault="004E557B" w:rsidP="004E557B">
      <w:pPr>
        <w:pStyle w:val="QUESTAO1"/>
        <w:spacing w:before="0" w:line="480" w:lineRule="auto"/>
        <w:rPr>
          <w:szCs w:val="22"/>
        </w:rPr>
      </w:pPr>
      <w:r>
        <w:rPr>
          <w:bCs/>
        </w:rPr>
        <w:tab/>
      </w:r>
      <w:r>
        <w:rPr>
          <w:bCs/>
        </w:rPr>
        <w:tab/>
      </w:r>
      <w:r w:rsidR="00FE16D8" w:rsidRPr="00FE16D8">
        <w:rPr>
          <w:bCs/>
        </w:rPr>
        <w:t xml:space="preserve">Quantas garrafas encheu o Lucas? </w:t>
      </w:r>
    </w:p>
    <w:p w14:paraId="5BDE15A3" w14:textId="77777777" w:rsidR="00FE16D8" w:rsidRDefault="00FE16D8" w:rsidP="004E557B">
      <w:pPr>
        <w:pStyle w:val="QUESTAO1"/>
        <w:spacing w:before="0" w:line="240" w:lineRule="auto"/>
        <w:rPr>
          <w:szCs w:val="22"/>
        </w:rPr>
      </w:pPr>
    </w:p>
    <w:p w14:paraId="1942CF60" w14:textId="7745BFCC" w:rsidR="004E557B" w:rsidRPr="004E557B" w:rsidRDefault="00FE16D8" w:rsidP="004E557B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77503E5" wp14:editId="5F23512A">
                <wp:extent cx="216000" cy="216000"/>
                <wp:effectExtent l="0" t="0" r="0" b="0"/>
                <wp:docPr id="345" name="Oval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F100C7" w14:textId="77777777" w:rsidR="00FE16D8" w:rsidRPr="00A25AF5" w:rsidRDefault="00FE16D8" w:rsidP="00FE16D8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7503E5" id="Oval 345" o:sp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/L1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4Ot+Uym9LSG+nAfWIB+cKKX1wb/5o2I6V4EnBQk&#10;AE5/usNDW9hXHAaJswbCj9feyR4JjFrO9jh5FY/ftyIozuxXh9SmMR2FMArrUXDbdgXIiBnuFS+z&#10;iA4h2VHUAdpnXApLioIq4STGqrhMYbysUr8BcK1ItVxmMxxHL9KNe/SSwKmxRM2n7lkEP1A4Ifdv&#10;YZzKFzTubcnTwXKbQJvM8WMfh5bjKGfuDGuHdsWv92x1XI6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Br8v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1F100C7" w14:textId="77777777" w:rsidR="00FE16D8" w:rsidRPr="00A25AF5" w:rsidRDefault="00FE16D8" w:rsidP="00FE16D8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4E557B" w:rsidRPr="004E557B">
        <w:t xml:space="preserve">Um terreno </w:t>
      </w:r>
      <w:r w:rsidR="004E557B" w:rsidRPr="004E557B">
        <w:rPr>
          <w:bCs/>
        </w:rPr>
        <w:t>quadrangular</w:t>
      </w:r>
      <w:r w:rsidR="004E557B" w:rsidRPr="004E557B">
        <w:t xml:space="preserve"> tem 92,3 metros de lado.</w:t>
      </w:r>
    </w:p>
    <w:p w14:paraId="331A447B" w14:textId="12D8386C" w:rsidR="004E557B" w:rsidRPr="004E557B" w:rsidRDefault="004E557B" w:rsidP="004E557B">
      <w:pPr>
        <w:pStyle w:val="QUESTAO1"/>
        <w:spacing w:before="200" w:line="480" w:lineRule="auto"/>
      </w:pPr>
      <w:r>
        <w:tab/>
      </w:r>
      <w:r>
        <w:tab/>
      </w:r>
      <w:r w:rsidRPr="004E557B">
        <w:t>Calcula área do terreno.</w:t>
      </w:r>
    </w:p>
    <w:p w14:paraId="1189F900" w14:textId="77777777" w:rsidR="004E557B" w:rsidRDefault="004E557B" w:rsidP="004E557B">
      <w:pPr>
        <w:pStyle w:val="QUESTAO1"/>
        <w:spacing w:before="0" w:line="240" w:lineRule="auto"/>
        <w:rPr>
          <w:szCs w:val="22"/>
        </w:rPr>
      </w:pPr>
    </w:p>
    <w:p w14:paraId="5638AEA4" w14:textId="67A75926" w:rsidR="004E557B" w:rsidRPr="004E557B" w:rsidRDefault="004E557B" w:rsidP="004E557B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ACFF086" wp14:editId="264B11B5">
                <wp:extent cx="216000" cy="216000"/>
                <wp:effectExtent l="0" t="0" r="0" b="0"/>
                <wp:docPr id="353" name="Oval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5DD39B" w14:textId="3A9FE02F" w:rsidR="004E557B" w:rsidRPr="00A25AF5" w:rsidRDefault="004E557B" w:rsidP="004E557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ACFF086" id="Oval 353" o:sp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d1Ffg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rHdR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75DD39B" w14:textId="3A9FE02F" w:rsidR="004E557B" w:rsidRPr="00A25AF5" w:rsidRDefault="004E557B" w:rsidP="004E557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4E557B">
        <w:t>Um terreno retangular tem 65 metros de largura e 8060 metros quadrados de área.</w:t>
      </w:r>
    </w:p>
    <w:p w14:paraId="68E2FF02" w14:textId="77CDD8B9" w:rsidR="004E557B" w:rsidRPr="00C65362" w:rsidRDefault="004E557B" w:rsidP="004E557B">
      <w:pPr>
        <w:pStyle w:val="QUESTAO1"/>
        <w:spacing w:before="200" w:line="480" w:lineRule="auto"/>
        <w:rPr>
          <w:szCs w:val="22"/>
        </w:rPr>
      </w:pPr>
      <w:r>
        <w:tab/>
      </w:r>
      <w:r>
        <w:tab/>
      </w:r>
      <w:r w:rsidRPr="004E557B">
        <w:t>Determina o comprimento do terreno.</w:t>
      </w:r>
    </w:p>
    <w:p w14:paraId="44D69158" w14:textId="0D42C543" w:rsidR="004E557B" w:rsidRPr="001635F4" w:rsidRDefault="00C65362" w:rsidP="004E557B">
      <w:pPr>
        <w:pStyle w:val="TITULOFICHAS"/>
        <w:rPr>
          <w:lang w:val="pt-PT"/>
        </w:rPr>
      </w:pPr>
      <w:r w:rsidRPr="004E557B">
        <w:rPr>
          <w:lang w:val="pt-PT"/>
        </w:rPr>
        <w:br w:type="page"/>
      </w:r>
      <w:r w:rsidR="004E557B" w:rsidRPr="001635F4">
        <w:rPr>
          <w:lang w:val="pt-PT"/>
        </w:rPr>
        <w:lastRenderedPageBreak/>
        <w:t xml:space="preserve">Questão-aula </w:t>
      </w:r>
      <w:r w:rsidR="004E557B">
        <w:rPr>
          <w:lang w:val="pt-PT"/>
        </w:rPr>
        <w:t>13</w:t>
      </w:r>
      <w:r w:rsidR="004E557B" w:rsidRPr="001635F4">
        <w:rPr>
          <w:lang w:val="pt-PT"/>
        </w:rPr>
        <w:t xml:space="preserve"> e 1</w:t>
      </w:r>
      <w:r w:rsidR="004E557B">
        <w:rPr>
          <w:lang w:val="pt-PT"/>
        </w:rPr>
        <w:t>4</w:t>
      </w:r>
      <w:r w:rsidR="004E557B" w:rsidRPr="001635F4">
        <w:rPr>
          <w:lang w:val="pt-PT"/>
        </w:rPr>
        <w:t xml:space="preserve"> – </w:t>
      </w:r>
      <w:r w:rsidR="0018371A">
        <w:rPr>
          <w:lang w:val="pt-PT"/>
        </w:rPr>
        <w:t>Percentagens</w:t>
      </w:r>
    </w:p>
    <w:p w14:paraId="7692AEF0" w14:textId="77777777" w:rsidR="004E557B" w:rsidRPr="001F156B" w:rsidRDefault="004E557B" w:rsidP="004E557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24191E44" wp14:editId="72AAEDD8">
                <wp:extent cx="6119640" cy="792000"/>
                <wp:effectExtent l="12700" t="12700" r="14605" b="8255"/>
                <wp:docPr id="35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4E557B" w:rsidRPr="00DB2ED5" w14:paraId="6F82139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3000C1D" w14:textId="77777777" w:rsidR="004E557B" w:rsidRPr="00DB2ED5" w:rsidRDefault="004E557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3DD7CB1" w14:textId="77777777" w:rsidR="004E557B" w:rsidRPr="00DB2ED5" w:rsidRDefault="004E557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3056912" w14:textId="77777777" w:rsidR="004E557B" w:rsidRPr="00DB2ED5" w:rsidRDefault="004E557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9C980E" w14:textId="77777777" w:rsidR="004E557B" w:rsidRPr="00DB2ED5" w:rsidRDefault="004E557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4E557B" w:rsidRPr="00DB2ED5" w14:paraId="75FF792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37B6FC" w14:textId="77777777" w:rsidR="004E557B" w:rsidRPr="00DB2ED5" w:rsidRDefault="004E557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073D4DD" w14:textId="77777777" w:rsidR="004E557B" w:rsidRPr="00DB2ED5" w:rsidRDefault="004E557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B9EABD" w14:textId="77777777" w:rsidR="004E557B" w:rsidRPr="00DB2ED5" w:rsidRDefault="004E557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6F474E" w14:textId="77777777" w:rsidR="004E557B" w:rsidRPr="00DB2ED5" w:rsidRDefault="004E557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0F2B5E" w14:textId="77777777" w:rsidR="004E557B" w:rsidRPr="00DB2ED5" w:rsidRDefault="004E557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4E557B" w:rsidRPr="00DB2ED5" w14:paraId="35FDCD2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4D8D737" w14:textId="77777777" w:rsidR="004E557B" w:rsidRPr="00DB2ED5" w:rsidRDefault="004E557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C53C68" w14:textId="77777777" w:rsidR="004E557B" w:rsidRPr="00DB2ED5" w:rsidRDefault="004E557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AB6368" w14:textId="77777777" w:rsidR="004E557B" w:rsidRPr="00DB2ED5" w:rsidRDefault="004E557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116FE9" w14:textId="77777777" w:rsidR="004E557B" w:rsidRPr="00DB2ED5" w:rsidRDefault="004E557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FF2365" w14:textId="77777777" w:rsidR="004E557B" w:rsidRPr="00DB2ED5" w:rsidRDefault="004E557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64B44DEC" w14:textId="77777777" w:rsidR="004E557B" w:rsidRPr="0005099D" w:rsidRDefault="004E557B" w:rsidP="004E557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4191E44" id="_x0000_s1057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fM38sk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4E557B" w:rsidRPr="00DB2ED5" w14:paraId="6F82139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3000C1D" w14:textId="77777777" w:rsidR="004E557B" w:rsidRPr="00DB2ED5" w:rsidRDefault="004E557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3DD7CB1" w14:textId="77777777" w:rsidR="004E557B" w:rsidRPr="00DB2ED5" w:rsidRDefault="004E557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3056912" w14:textId="77777777" w:rsidR="004E557B" w:rsidRPr="00DB2ED5" w:rsidRDefault="004E557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19C980E" w14:textId="77777777" w:rsidR="004E557B" w:rsidRPr="00DB2ED5" w:rsidRDefault="004E557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4E557B" w:rsidRPr="00DB2ED5" w14:paraId="75FF792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C37B6FC" w14:textId="77777777" w:rsidR="004E557B" w:rsidRPr="00DB2ED5" w:rsidRDefault="004E557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073D4DD" w14:textId="77777777" w:rsidR="004E557B" w:rsidRPr="00DB2ED5" w:rsidRDefault="004E557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6B9EABD" w14:textId="77777777" w:rsidR="004E557B" w:rsidRPr="00DB2ED5" w:rsidRDefault="004E557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56F474E" w14:textId="77777777" w:rsidR="004E557B" w:rsidRPr="00DB2ED5" w:rsidRDefault="004E557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90F2B5E" w14:textId="77777777" w:rsidR="004E557B" w:rsidRPr="00DB2ED5" w:rsidRDefault="004E557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4E557B" w:rsidRPr="00DB2ED5" w14:paraId="35FDCD2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4D8D737" w14:textId="77777777" w:rsidR="004E557B" w:rsidRPr="00DB2ED5" w:rsidRDefault="004E557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DC53C68" w14:textId="77777777" w:rsidR="004E557B" w:rsidRPr="00DB2ED5" w:rsidRDefault="004E557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AB6368" w14:textId="77777777" w:rsidR="004E557B" w:rsidRPr="00DB2ED5" w:rsidRDefault="004E557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4116FE9" w14:textId="77777777" w:rsidR="004E557B" w:rsidRPr="00DB2ED5" w:rsidRDefault="004E557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BFF2365" w14:textId="77777777" w:rsidR="004E557B" w:rsidRPr="00DB2ED5" w:rsidRDefault="004E557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64B44DEC" w14:textId="77777777" w:rsidR="004E557B" w:rsidRPr="0005099D" w:rsidRDefault="004E557B" w:rsidP="004E557B"/>
                  </w:txbxContent>
                </v:textbox>
                <w10:anchorlock/>
              </v:roundrect>
            </w:pict>
          </mc:Fallback>
        </mc:AlternateContent>
      </w:r>
    </w:p>
    <w:p w14:paraId="744E2273" w14:textId="0209FD39" w:rsidR="004E557B" w:rsidRDefault="004E557B" w:rsidP="004E557B">
      <w:pPr>
        <w:pStyle w:val="QUESTAO1"/>
      </w:pPr>
      <w:r>
        <w:rPr>
          <w:b/>
          <w:color w:val="C00000"/>
          <w:sz w:val="28"/>
          <w:szCs w:val="28"/>
        </w:rPr>
        <w:t>Questão-aula 1</w:t>
      </w:r>
      <w:r w:rsidR="0018371A">
        <w:rPr>
          <w:b/>
          <w:color w:val="C00000"/>
          <w:sz w:val="28"/>
          <w:szCs w:val="28"/>
        </w:rPr>
        <w:t>3</w:t>
      </w:r>
    </w:p>
    <w:p w14:paraId="748C79F4" w14:textId="77777777" w:rsidR="004E557B" w:rsidRDefault="004E557B" w:rsidP="004E557B">
      <w:pPr>
        <w:pStyle w:val="QUESTAO1"/>
        <w:spacing w:before="200"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2735AD3" wp14:editId="3E702519">
                <wp:extent cx="216000" cy="216000"/>
                <wp:effectExtent l="0" t="0" r="0" b="0"/>
                <wp:docPr id="364" name="Oval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B58C7E" w14:textId="77777777" w:rsidR="004E557B" w:rsidRPr="00086D19" w:rsidRDefault="004E557B" w:rsidP="004E557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2735AD3" id="Oval 364" o:sp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YiRfwIAAGQFAAAOAAAAZHJzL2Uyb0RvYy54bWysVEtv2zAMvg/YfxB0X+2kW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e37z/SH8LA/xmZh0ZOyC3Xk0vxamaLKWjVWRn3Velmakp/5xJ&#10;Jpqa4ggplUuzXtWIWvXhP2C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jFiJ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7B58C7E" w14:textId="77777777" w:rsidR="004E557B" w:rsidRPr="00086D19" w:rsidRDefault="004E557B" w:rsidP="004E557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C6470">
        <w:rPr>
          <w:bCs/>
        </w:rPr>
        <w:t>Calcula</w:t>
      </w:r>
      <w:r>
        <w:rPr>
          <w:bCs/>
        </w:rPr>
        <w:t>:</w:t>
      </w:r>
    </w:p>
    <w:p w14:paraId="36B58F69" w14:textId="332D2140" w:rsidR="0018371A" w:rsidRDefault="004E557B" w:rsidP="004E557B">
      <w:pPr>
        <w:pStyle w:val="QUESTAO1"/>
        <w:spacing w:before="0" w:line="480" w:lineRule="auto"/>
      </w:pPr>
      <w:r>
        <w:tab/>
      </w:r>
      <w:r>
        <w:tab/>
      </w:r>
      <w:r w:rsidRPr="007F3E55">
        <w:rPr>
          <w:b/>
          <w:sz w:val="24"/>
          <w:szCs w:val="24"/>
        </w:rPr>
        <w:t xml:space="preserve">1.1. </w:t>
      </w:r>
      <w:r w:rsidR="0018371A" w:rsidRPr="00E30700">
        <w:rPr>
          <w:szCs w:val="22"/>
        </w:rPr>
        <w:t>30</w:t>
      </w:r>
      <w:r w:rsidR="0018371A" w:rsidRPr="00E30700">
        <w:rPr>
          <w:rFonts w:ascii="Cambria Math" w:hAnsi="Cambria Math"/>
          <w:szCs w:val="22"/>
        </w:rPr>
        <w:t>%</w:t>
      </w:r>
      <w:r w:rsidR="0018371A" w:rsidRPr="00E30700">
        <w:rPr>
          <w:szCs w:val="22"/>
        </w:rPr>
        <w:t xml:space="preserve"> de 24</w:t>
      </w:r>
    </w:p>
    <w:p w14:paraId="4C2F804C" w14:textId="4428B32A" w:rsidR="004E557B" w:rsidRDefault="0018371A" w:rsidP="004E557B">
      <w:pPr>
        <w:pStyle w:val="QUESTAO1"/>
        <w:spacing w:before="0" w:line="480" w:lineRule="auto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4E557B">
        <w:rPr>
          <w:b/>
          <w:sz w:val="24"/>
          <w:szCs w:val="24"/>
        </w:rPr>
        <w:tab/>
      </w:r>
      <w:r w:rsidR="004E557B" w:rsidRPr="007F3E55">
        <w:rPr>
          <w:b/>
          <w:sz w:val="24"/>
          <w:szCs w:val="24"/>
        </w:rPr>
        <w:t xml:space="preserve">1.2. </w:t>
      </w:r>
      <w:r w:rsidRPr="00E30700">
        <w:rPr>
          <w:szCs w:val="22"/>
        </w:rPr>
        <w:t>82</w:t>
      </w:r>
      <w:r w:rsidRPr="00E30700">
        <w:rPr>
          <w:rFonts w:ascii="Cambria Math" w:hAnsi="Cambria Math"/>
          <w:szCs w:val="22"/>
        </w:rPr>
        <w:t>%</w:t>
      </w:r>
      <w:r w:rsidRPr="00E30700">
        <w:rPr>
          <w:szCs w:val="22"/>
        </w:rPr>
        <w:t xml:space="preserve"> de 100</w:t>
      </w:r>
    </w:p>
    <w:p w14:paraId="134F7546" w14:textId="012459A7" w:rsidR="0018371A" w:rsidRDefault="004E557B" w:rsidP="004E557B">
      <w:pPr>
        <w:pStyle w:val="QUESTAO1"/>
        <w:spacing w:before="0" w:line="480" w:lineRule="auto"/>
        <w:rPr>
          <w:b/>
          <w:sz w:val="24"/>
          <w:szCs w:val="24"/>
        </w:rPr>
      </w:pPr>
      <w:r>
        <w:tab/>
      </w:r>
      <w:r>
        <w:tab/>
      </w:r>
      <w:r w:rsidRPr="007F3E55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>3</w:t>
      </w:r>
      <w:r w:rsidRPr="007F3E55">
        <w:rPr>
          <w:b/>
          <w:sz w:val="24"/>
          <w:szCs w:val="24"/>
        </w:rPr>
        <w:t xml:space="preserve">. </w:t>
      </w:r>
      <w:r w:rsidR="0018371A" w:rsidRPr="00E30700">
        <w:rPr>
          <w:szCs w:val="22"/>
        </w:rPr>
        <w:t>40</w:t>
      </w:r>
      <w:r w:rsidR="0018371A" w:rsidRPr="00E30700">
        <w:rPr>
          <w:rFonts w:ascii="Cambria Math" w:hAnsi="Cambria Math"/>
          <w:szCs w:val="22"/>
        </w:rPr>
        <w:t>%</w:t>
      </w:r>
      <w:r w:rsidR="0018371A" w:rsidRPr="00E30700">
        <w:rPr>
          <w:szCs w:val="22"/>
        </w:rPr>
        <w:t xml:space="preserve"> de 50</w:t>
      </w:r>
    </w:p>
    <w:p w14:paraId="5559CAC9" w14:textId="1C3F5A52" w:rsidR="004E557B" w:rsidRDefault="0018371A" w:rsidP="004E557B">
      <w:pPr>
        <w:pStyle w:val="QUESTAO1"/>
        <w:spacing w:before="0" w:line="480" w:lineRule="auto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4E557B">
        <w:rPr>
          <w:b/>
          <w:sz w:val="24"/>
          <w:szCs w:val="24"/>
        </w:rPr>
        <w:tab/>
      </w:r>
      <w:r w:rsidR="004E557B" w:rsidRPr="007F3E55">
        <w:rPr>
          <w:b/>
          <w:sz w:val="24"/>
          <w:szCs w:val="24"/>
        </w:rPr>
        <w:t>1.</w:t>
      </w:r>
      <w:r w:rsidR="004E557B">
        <w:rPr>
          <w:b/>
          <w:sz w:val="24"/>
          <w:szCs w:val="24"/>
        </w:rPr>
        <w:t>4</w:t>
      </w:r>
      <w:r w:rsidR="004E557B" w:rsidRPr="007F3E55">
        <w:rPr>
          <w:b/>
          <w:sz w:val="24"/>
          <w:szCs w:val="24"/>
        </w:rPr>
        <w:t xml:space="preserve">. </w:t>
      </w:r>
      <w:r w:rsidRPr="00E30700">
        <w:rPr>
          <w:szCs w:val="22"/>
        </w:rPr>
        <w:t>50</w:t>
      </w:r>
      <w:r w:rsidRPr="00E30700">
        <w:rPr>
          <w:rFonts w:ascii="Cambria Math" w:hAnsi="Cambria Math"/>
          <w:szCs w:val="22"/>
        </w:rPr>
        <w:t>%</w:t>
      </w:r>
      <w:r w:rsidRPr="00E30700">
        <w:rPr>
          <w:szCs w:val="22"/>
        </w:rPr>
        <w:t xml:space="preserve"> de 64</w:t>
      </w:r>
    </w:p>
    <w:p w14:paraId="70C55F6D" w14:textId="77777777" w:rsidR="004E557B" w:rsidRDefault="004E557B" w:rsidP="004E557B">
      <w:pPr>
        <w:pStyle w:val="PargrafodaLista"/>
        <w:tabs>
          <w:tab w:val="left" w:pos="567"/>
        </w:tabs>
        <w:spacing w:after="120" w:line="360" w:lineRule="auto"/>
        <w:ind w:left="708"/>
      </w:pPr>
    </w:p>
    <w:p w14:paraId="5EEAD3B4" w14:textId="06DF32F7" w:rsidR="004E557B" w:rsidRDefault="004E557B" w:rsidP="004E557B">
      <w:pPr>
        <w:pStyle w:val="QUESTAO1"/>
        <w:spacing w:before="200"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F4BFEC1" wp14:editId="517927AD">
                <wp:extent cx="216000" cy="216000"/>
                <wp:effectExtent l="0" t="0" r="0" b="0"/>
                <wp:docPr id="365" name="Oval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C42326" w14:textId="77777777" w:rsidR="004E557B" w:rsidRPr="00A25AF5" w:rsidRDefault="004E557B" w:rsidP="004E557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F4BFEC1" id="Oval 365" o:sp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6L7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1/ov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6C42326" w14:textId="77777777" w:rsidR="004E557B" w:rsidRPr="00A25AF5" w:rsidRDefault="004E557B" w:rsidP="004E557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8371A" w:rsidRPr="0018371A">
        <w:t>Uma empresa tem  70  funcionários,  40%  dos quais são engenheiros informáticos.</w:t>
      </w:r>
    </w:p>
    <w:p w14:paraId="3589DE23" w14:textId="1342A9CE" w:rsidR="004E557B" w:rsidRDefault="004E557B" w:rsidP="0018371A">
      <w:pPr>
        <w:pStyle w:val="QUESTAO1"/>
        <w:spacing w:before="0" w:line="480" w:lineRule="auto"/>
        <w:rPr>
          <w:b/>
          <w:color w:val="C00000"/>
          <w:sz w:val="28"/>
          <w:szCs w:val="28"/>
        </w:rPr>
      </w:pPr>
      <w:r>
        <w:tab/>
      </w:r>
      <w:r>
        <w:tab/>
      </w:r>
      <w:r w:rsidR="0018371A" w:rsidRPr="00E30700">
        <w:rPr>
          <w:szCs w:val="22"/>
        </w:rPr>
        <w:t>Quantos engenheiros informáticos tem a empresa?</w:t>
      </w:r>
    </w:p>
    <w:p w14:paraId="051BBBDC" w14:textId="58103B8F" w:rsidR="004E557B" w:rsidRDefault="004E557B" w:rsidP="004E557B">
      <w:pPr>
        <w:pStyle w:val="QUESTAO1"/>
        <w:spacing w:before="200" w:line="240" w:lineRule="auto"/>
        <w:rPr>
          <w:b/>
          <w:color w:val="C00000"/>
          <w:sz w:val="28"/>
          <w:szCs w:val="28"/>
        </w:rPr>
      </w:pPr>
    </w:p>
    <w:p w14:paraId="01C9BBBD" w14:textId="77777777" w:rsidR="0018371A" w:rsidRDefault="0018371A" w:rsidP="004E557B">
      <w:pPr>
        <w:pStyle w:val="QUESTAO1"/>
        <w:spacing w:before="200" w:line="240" w:lineRule="auto"/>
        <w:rPr>
          <w:b/>
          <w:color w:val="C00000"/>
          <w:sz w:val="28"/>
          <w:szCs w:val="28"/>
        </w:rPr>
      </w:pPr>
    </w:p>
    <w:p w14:paraId="1402A3EB" w14:textId="3333EC85" w:rsidR="004E557B" w:rsidRDefault="004E557B" w:rsidP="004E557B">
      <w:pPr>
        <w:pStyle w:val="QUESTAO1"/>
        <w:spacing w:line="240" w:lineRule="auto"/>
      </w:pPr>
      <w:r>
        <w:rPr>
          <w:b/>
          <w:color w:val="C00000"/>
          <w:sz w:val="28"/>
          <w:szCs w:val="28"/>
        </w:rPr>
        <w:t>Questão-aula 1</w:t>
      </w:r>
      <w:r w:rsidR="0018371A">
        <w:rPr>
          <w:b/>
          <w:color w:val="C00000"/>
          <w:sz w:val="28"/>
          <w:szCs w:val="28"/>
        </w:rPr>
        <w:t>4</w:t>
      </w:r>
    </w:p>
    <w:p w14:paraId="79EEE08B" w14:textId="19A3841A" w:rsidR="00F51E2A" w:rsidRPr="00F51E2A" w:rsidRDefault="004E557B" w:rsidP="00F51E2A">
      <w:pPr>
        <w:pStyle w:val="QUESTAO1"/>
        <w:spacing w:before="200" w:line="480" w:lineRule="auto"/>
        <w:rPr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B8F6C47" wp14:editId="4839D3A2">
                <wp:extent cx="216000" cy="216000"/>
                <wp:effectExtent l="0" t="0" r="0" b="0"/>
                <wp:docPr id="366" name="Oval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78F3B2" w14:textId="77777777" w:rsidR="004E557B" w:rsidRPr="00086D19" w:rsidRDefault="004E557B" w:rsidP="004E557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B8F6C47" id="Oval 366" o:sp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gY2fwIAAGQFAAAOAAAAZHJzL2Uyb0RvYy54bWysVEtv2zAMvg/YfxB0X+20XV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nP+if4WBvjNzDoydkBuvZpeimM1WUoHq8jOuq9KM1NT/jmT&#10;TDQ1xRFSKpdmvaoRterDf8R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deBj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378F3B2" w14:textId="77777777" w:rsidR="004E557B" w:rsidRPr="00086D19" w:rsidRDefault="004E557B" w:rsidP="004E557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51E2A" w:rsidRPr="00F51E2A">
        <w:rPr>
          <w:bCs/>
        </w:rPr>
        <w:t xml:space="preserve">Um caderno quadriculado custava 2,10 € no início do ano letivo. </w:t>
      </w:r>
    </w:p>
    <w:p w14:paraId="5C29361F" w14:textId="35AD2E24" w:rsidR="00F51E2A" w:rsidRPr="00F51E2A" w:rsidRDefault="00B77A2E" w:rsidP="00B77A2E">
      <w:pPr>
        <w:pStyle w:val="QUESTAO1"/>
        <w:spacing w:before="0" w:line="480" w:lineRule="auto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F51E2A" w:rsidRPr="00F51E2A">
        <w:rPr>
          <w:bCs/>
        </w:rPr>
        <w:t>No final do 1.º período</w:t>
      </w:r>
      <w:r>
        <w:rPr>
          <w:bCs/>
        </w:rPr>
        <w:t>,</w:t>
      </w:r>
      <w:r w:rsidR="00F51E2A" w:rsidRPr="00F51E2A">
        <w:rPr>
          <w:bCs/>
        </w:rPr>
        <w:t xml:space="preserve"> o </w:t>
      </w:r>
      <w:r w:rsidR="00F51E2A" w:rsidRPr="00F51E2A">
        <w:rPr>
          <w:szCs w:val="22"/>
        </w:rPr>
        <w:t>caderno</w:t>
      </w:r>
      <w:r w:rsidR="00F51E2A" w:rsidRPr="00F51E2A">
        <w:rPr>
          <w:bCs/>
        </w:rPr>
        <w:t xml:space="preserve"> custava menos 20% e no 3.º período o preço baixou de novo 20%.</w:t>
      </w:r>
    </w:p>
    <w:p w14:paraId="340E2665" w14:textId="7298D4A8" w:rsidR="00F51E2A" w:rsidRPr="00F51E2A" w:rsidRDefault="00B77A2E" w:rsidP="00B77A2E">
      <w:pPr>
        <w:pStyle w:val="QUESTAO1"/>
        <w:spacing w:before="0" w:line="480" w:lineRule="auto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F51E2A" w:rsidRPr="00F51E2A">
        <w:rPr>
          <w:bCs/>
        </w:rPr>
        <w:t>Depois dos dois descontos, quanto custa o caderno?</w:t>
      </w:r>
    </w:p>
    <w:p w14:paraId="1DE94195" w14:textId="77777777" w:rsidR="00B77A2E" w:rsidRDefault="00B77A2E" w:rsidP="00B77A2E">
      <w:pPr>
        <w:pStyle w:val="PargrafodaLista"/>
        <w:tabs>
          <w:tab w:val="left" w:pos="567"/>
        </w:tabs>
        <w:spacing w:after="120" w:line="360" w:lineRule="auto"/>
        <w:ind w:left="708"/>
      </w:pPr>
    </w:p>
    <w:p w14:paraId="5C1E3DD5" w14:textId="53D35671" w:rsidR="004E557B" w:rsidRPr="004E557B" w:rsidRDefault="004E557B" w:rsidP="00B77A2E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D78C0CB" wp14:editId="4C892EDF">
                <wp:extent cx="216000" cy="216000"/>
                <wp:effectExtent l="0" t="0" r="0" b="0"/>
                <wp:docPr id="375" name="Oval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1C7B45" w14:textId="77777777" w:rsidR="004E557B" w:rsidRPr="00A25AF5" w:rsidRDefault="004E557B" w:rsidP="004E557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D78C0CB" id="Oval 375" o:sp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xc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LkLF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91C7B45" w14:textId="77777777" w:rsidR="004E557B" w:rsidRPr="00A25AF5" w:rsidRDefault="004E557B" w:rsidP="004E557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B77A2E" w:rsidRPr="00B77A2E">
        <w:t>Na compra de uma camisola, a Inês teve um desconto de 30%</w:t>
      </w:r>
      <w:r w:rsidR="00B77A2E">
        <w:t>.</w:t>
      </w:r>
    </w:p>
    <w:p w14:paraId="0F36FEB5" w14:textId="3EDA8F34" w:rsidR="004E557B" w:rsidRPr="004E557B" w:rsidRDefault="004E557B" w:rsidP="004E557B">
      <w:pPr>
        <w:pStyle w:val="QUESTAO1"/>
        <w:spacing w:before="200" w:line="480" w:lineRule="auto"/>
      </w:pPr>
      <w:r>
        <w:tab/>
      </w:r>
      <w:r>
        <w:tab/>
      </w:r>
      <w:r w:rsidR="00B77A2E" w:rsidRPr="00B77A2E">
        <w:t>Sabendo que inicialmente a camisola custava 32 €, quanto pagou a Inês</w:t>
      </w:r>
      <w:r w:rsidR="00B77A2E">
        <w:t xml:space="preserve"> na sua compra</w:t>
      </w:r>
      <w:r w:rsidR="00B77A2E" w:rsidRPr="00B77A2E">
        <w:t>?</w:t>
      </w:r>
    </w:p>
    <w:p w14:paraId="1C9252D6" w14:textId="7B3E6798" w:rsidR="004E557B" w:rsidRDefault="004E557B">
      <w:pPr>
        <w:spacing w:after="0" w:line="240" w:lineRule="auto"/>
        <w:rPr>
          <w:rFonts w:ascii="Arial" w:hAnsi="Arial" w:cs="Arial"/>
          <w:color w:val="000000"/>
          <w:szCs w:val="20"/>
        </w:rPr>
      </w:pPr>
      <w:r>
        <w:br w:type="page"/>
      </w:r>
    </w:p>
    <w:p w14:paraId="1CE9C030" w14:textId="495F0A35" w:rsidR="006007F2" w:rsidRPr="00E3612D" w:rsidRDefault="00A729CC" w:rsidP="006007F2">
      <w:pPr>
        <w:pStyle w:val="TITULOFICHAS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1</w:t>
      </w:r>
      <w:r w:rsidR="006007F2">
        <w:rPr>
          <w:lang w:val="pt-PT"/>
        </w:rPr>
        <w:t xml:space="preserve"> – </w:t>
      </w:r>
      <w:r w:rsidR="005A60BC" w:rsidRPr="005A60BC">
        <w:rPr>
          <w:lang w:val="pt-PT"/>
        </w:rPr>
        <w:t>Fração como parte de um todo e como quociente</w:t>
      </w:r>
    </w:p>
    <w:p w14:paraId="4E7EC3B5" w14:textId="77777777" w:rsidR="006007F2" w:rsidRPr="001F156B" w:rsidRDefault="006007F2" w:rsidP="006007F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215342A2" wp14:editId="525A89CA">
                <wp:extent cx="6119640" cy="792000"/>
                <wp:effectExtent l="12700" t="12700" r="14605" b="8255"/>
                <wp:docPr id="33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6007F2" w:rsidRPr="00DB2ED5" w14:paraId="7C568E7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4B05F7D" w14:textId="77777777" w:rsidR="006007F2" w:rsidRPr="00DB2ED5" w:rsidRDefault="006007F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4C0A29" w14:textId="77777777" w:rsidR="006007F2" w:rsidRPr="00DB2ED5" w:rsidRDefault="006007F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2EB93D" w14:textId="77777777" w:rsidR="006007F2" w:rsidRPr="00DB2ED5" w:rsidRDefault="006007F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08513D5" w14:textId="1606047F" w:rsidR="006007F2" w:rsidRPr="00DB2ED5" w:rsidRDefault="006007F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6007F2" w:rsidRPr="00DB2ED5" w14:paraId="7CC513A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A4855C" w14:textId="77777777" w:rsidR="006007F2" w:rsidRPr="00DB2ED5" w:rsidRDefault="006007F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9CE654" w14:textId="77777777" w:rsidR="006007F2" w:rsidRPr="00DB2ED5" w:rsidRDefault="006007F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3CD810" w14:textId="77777777" w:rsidR="006007F2" w:rsidRPr="00DB2ED5" w:rsidRDefault="006007F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39DCD2" w14:textId="77777777" w:rsidR="006007F2" w:rsidRPr="00DB2ED5" w:rsidRDefault="006007F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2D91345" w14:textId="77777777" w:rsidR="006007F2" w:rsidRPr="00DB2ED5" w:rsidRDefault="006007F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6007F2" w:rsidRPr="00DB2ED5" w14:paraId="6908EC9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8F1853" w14:textId="77777777" w:rsidR="006007F2" w:rsidRPr="00DB2ED5" w:rsidRDefault="006007F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A50657" w14:textId="77777777" w:rsidR="006007F2" w:rsidRPr="00DB2ED5" w:rsidRDefault="006007F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F0F772" w14:textId="77777777" w:rsidR="006007F2" w:rsidRPr="00DB2ED5" w:rsidRDefault="006007F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51A0F6" w14:textId="77777777" w:rsidR="006007F2" w:rsidRPr="00DB2ED5" w:rsidRDefault="006007F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998E153" w14:textId="77777777" w:rsidR="006007F2" w:rsidRPr="00DB2ED5" w:rsidRDefault="006007F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66A3D79" w14:textId="77777777" w:rsidR="006007F2" w:rsidRPr="0005099D" w:rsidRDefault="006007F2" w:rsidP="006007F2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5342A2" id="_x0000_s1062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Lm6av0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6007F2" w:rsidRPr="00DB2ED5" w14:paraId="7C568E7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4B05F7D" w14:textId="77777777" w:rsidR="006007F2" w:rsidRPr="00DB2ED5" w:rsidRDefault="006007F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D4C0A29" w14:textId="77777777" w:rsidR="006007F2" w:rsidRPr="00DB2ED5" w:rsidRDefault="006007F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92EB93D" w14:textId="77777777" w:rsidR="006007F2" w:rsidRPr="00DB2ED5" w:rsidRDefault="006007F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08513D5" w14:textId="1606047F" w:rsidR="006007F2" w:rsidRPr="00DB2ED5" w:rsidRDefault="006007F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6007F2" w:rsidRPr="00DB2ED5" w14:paraId="7CC513A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FA4855C" w14:textId="77777777" w:rsidR="006007F2" w:rsidRPr="00DB2ED5" w:rsidRDefault="006007F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9CE654" w14:textId="77777777" w:rsidR="006007F2" w:rsidRPr="00DB2ED5" w:rsidRDefault="006007F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F3CD810" w14:textId="77777777" w:rsidR="006007F2" w:rsidRPr="00DB2ED5" w:rsidRDefault="006007F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C39DCD2" w14:textId="77777777" w:rsidR="006007F2" w:rsidRPr="00DB2ED5" w:rsidRDefault="006007F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2D91345" w14:textId="77777777" w:rsidR="006007F2" w:rsidRPr="00DB2ED5" w:rsidRDefault="006007F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6007F2" w:rsidRPr="00DB2ED5" w14:paraId="6908EC9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F8F1853" w14:textId="77777777" w:rsidR="006007F2" w:rsidRPr="00DB2ED5" w:rsidRDefault="006007F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FA50657" w14:textId="77777777" w:rsidR="006007F2" w:rsidRPr="00DB2ED5" w:rsidRDefault="006007F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8F0F772" w14:textId="77777777" w:rsidR="006007F2" w:rsidRPr="00DB2ED5" w:rsidRDefault="006007F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F51A0F6" w14:textId="77777777" w:rsidR="006007F2" w:rsidRPr="00DB2ED5" w:rsidRDefault="006007F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998E153" w14:textId="77777777" w:rsidR="006007F2" w:rsidRPr="00DB2ED5" w:rsidRDefault="006007F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66A3D79" w14:textId="77777777" w:rsidR="006007F2" w:rsidRPr="0005099D" w:rsidRDefault="006007F2" w:rsidP="006007F2"/>
                  </w:txbxContent>
                </v:textbox>
                <w10:anchorlock/>
              </v:roundrect>
            </w:pict>
          </mc:Fallback>
        </mc:AlternateContent>
      </w:r>
    </w:p>
    <w:p w14:paraId="7026E186" w14:textId="6A5E596B" w:rsidR="006007F2" w:rsidRDefault="006007F2" w:rsidP="00282AF8">
      <w:pPr>
        <w:pStyle w:val="QUESTAO1"/>
        <w:spacing w:line="240" w:lineRule="auto"/>
      </w:pPr>
    </w:p>
    <w:p w14:paraId="1EA6CBAA" w14:textId="74846959" w:rsidR="006007F2" w:rsidRDefault="00B96C79" w:rsidP="006007F2">
      <w:pPr>
        <w:pStyle w:val="QUESTAO1"/>
        <w:spacing w:before="200"/>
      </w:pPr>
      <w:r>
        <w:rPr>
          <w:noProof/>
          <w:sz w:val="24"/>
          <w:szCs w:val="24"/>
        </w:rPr>
        <w:drawing>
          <wp:anchor distT="0" distB="0" distL="114300" distR="114300" simplePos="0" relativeHeight="251803648" behindDoc="1" locked="0" layoutInCell="1" allowOverlap="1" wp14:anchorId="7AF67A76" wp14:editId="3FCF8937">
            <wp:simplePos x="0" y="0"/>
            <wp:positionH relativeFrom="column">
              <wp:posOffset>4506595</wp:posOffset>
            </wp:positionH>
            <wp:positionV relativeFrom="paragraph">
              <wp:posOffset>123825</wp:posOffset>
            </wp:positionV>
            <wp:extent cx="1264920" cy="1264920"/>
            <wp:effectExtent l="0" t="0" r="0" b="0"/>
            <wp:wrapTight wrapText="bothSides">
              <wp:wrapPolygon edited="0">
                <wp:start x="0" y="0"/>
                <wp:lineTo x="0" y="21145"/>
                <wp:lineTo x="21145" y="21145"/>
                <wp:lineTo x="21145" y="0"/>
                <wp:lineTo x="0" y="0"/>
              </wp:wrapPolygon>
            </wp:wrapTight>
            <wp:docPr id="3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agem 5"/>
                    <pic:cNvPicPr>
                      <a:picLocks noChangeAspect="1" noChangeArrowheads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07F2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516282D" wp14:editId="7664FA53">
                <wp:extent cx="216000" cy="216000"/>
                <wp:effectExtent l="0" t="0" r="0" b="0"/>
                <wp:docPr id="336" name="Oval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3C8731" w14:textId="77777777" w:rsidR="006007F2" w:rsidRPr="00086D19" w:rsidRDefault="006007F2" w:rsidP="006007F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516282D" id="Oval 336" o:sp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Hm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eY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33C8731" w14:textId="77777777" w:rsidR="006007F2" w:rsidRPr="00086D19" w:rsidRDefault="006007F2" w:rsidP="006007F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007F2" w:rsidRPr="004E7A84">
        <w:tab/>
      </w:r>
      <w:r w:rsidRPr="00B96C79">
        <w:t xml:space="preserve">Sabendo que </w:t>
      </w:r>
      <w:r>
        <w:t>a</w:t>
      </w:r>
      <w:r w:rsidRPr="00B96C79">
        <w:t xml:space="preserve"> figura está dividida em partes iguais, qual é a fração correspondente à parte pintada?</w:t>
      </w:r>
    </w:p>
    <w:p w14:paraId="65F0DE59" w14:textId="62F0A710" w:rsidR="00A729CC" w:rsidRPr="007E7E02" w:rsidRDefault="00B96C79" w:rsidP="00B96C79">
      <w:pPr>
        <w:pStyle w:val="QUESTAO1"/>
        <w:spacing w:before="200" w:line="480" w:lineRule="auto"/>
        <w:rPr>
          <w:bCs/>
          <w:i/>
          <w:iCs/>
          <w:szCs w:val="22"/>
        </w:rPr>
      </w:pPr>
      <w:r>
        <w:rPr>
          <w:b/>
        </w:rPr>
        <w:tab/>
      </w:r>
      <w:r w:rsidR="00A729CC">
        <w:rPr>
          <w:b/>
        </w:rPr>
        <w:tab/>
        <w:t>(A)</w:t>
      </w:r>
      <w:r w:rsidR="00A729CC">
        <w:t xml:space="preserve">  </w:t>
      </w:r>
      <w:r w:rsidRPr="00491DF0">
        <w:rPr>
          <w:b/>
          <w:position w:val="-22"/>
          <w:sz w:val="24"/>
          <w:szCs w:val="24"/>
        </w:rPr>
        <w:object w:dxaOrig="240" w:dyaOrig="580" w14:anchorId="16E3711C">
          <v:shape id="_x0000_i1090" type="#_x0000_t75" style="width:11.2pt;height:29pt" o:ole="">
            <v:imagedata r:id="rId144" o:title=""/>
          </v:shape>
          <o:OLEObject Type="Embed" ProgID="Equation.DSMT4" ShapeID="_x0000_i1090" DrawAspect="Content" ObjectID="_1723539259" r:id="rId145"/>
        </w:object>
      </w:r>
      <w:r w:rsidR="00A729CC">
        <w:tab/>
      </w:r>
      <w:r w:rsidR="00A729CC">
        <w:tab/>
      </w:r>
      <w:r w:rsidR="00A729CC" w:rsidRPr="002715CE">
        <w:rPr>
          <w:b/>
          <w:szCs w:val="22"/>
        </w:rPr>
        <w:t>(B)</w:t>
      </w:r>
      <w:r w:rsidR="00E64294">
        <w:rPr>
          <w:b/>
          <w:szCs w:val="22"/>
        </w:rPr>
        <w:t xml:space="preserve">  </w:t>
      </w:r>
      <w:r w:rsidR="00282AF8" w:rsidRPr="00491DF0">
        <w:rPr>
          <w:b/>
          <w:position w:val="-22"/>
          <w:sz w:val="24"/>
          <w:szCs w:val="24"/>
        </w:rPr>
        <w:object w:dxaOrig="220" w:dyaOrig="580" w14:anchorId="22D5CDBA">
          <v:shape id="_x0000_i1091" type="#_x0000_t75" style="width:10.3pt;height:29pt" o:ole="">
            <v:imagedata r:id="rId146" o:title=""/>
          </v:shape>
          <o:OLEObject Type="Embed" ProgID="Equation.DSMT4" ShapeID="_x0000_i1091" DrawAspect="Content" ObjectID="_1723539260" r:id="rId147"/>
        </w:object>
      </w:r>
      <w:r w:rsidR="00E64294">
        <w:rPr>
          <w:bCs/>
          <w:szCs w:val="22"/>
        </w:rPr>
        <w:tab/>
      </w:r>
      <w:r w:rsidR="00A729CC">
        <w:rPr>
          <w:b/>
          <w:szCs w:val="22"/>
        </w:rPr>
        <w:tab/>
      </w:r>
      <w:r w:rsidR="00A729CC" w:rsidRPr="002715CE">
        <w:rPr>
          <w:b/>
          <w:szCs w:val="22"/>
        </w:rPr>
        <w:t>(</w:t>
      </w:r>
      <w:r w:rsidR="00A729CC">
        <w:rPr>
          <w:b/>
          <w:szCs w:val="22"/>
        </w:rPr>
        <w:t>C</w:t>
      </w:r>
      <w:r w:rsidR="00A729CC" w:rsidRPr="002715CE">
        <w:rPr>
          <w:b/>
          <w:szCs w:val="22"/>
        </w:rPr>
        <w:t>)</w:t>
      </w:r>
      <w:r w:rsidR="00E64294">
        <w:rPr>
          <w:b/>
          <w:szCs w:val="22"/>
        </w:rPr>
        <w:t xml:space="preserve">  </w:t>
      </w:r>
      <w:r w:rsidR="00282AF8" w:rsidRPr="00491DF0">
        <w:rPr>
          <w:b/>
          <w:position w:val="-22"/>
          <w:sz w:val="24"/>
          <w:szCs w:val="24"/>
        </w:rPr>
        <w:object w:dxaOrig="240" w:dyaOrig="580" w14:anchorId="1A2CFFE2">
          <v:shape id="_x0000_i1092" type="#_x0000_t75" style="width:11.2pt;height:29pt" o:ole="">
            <v:imagedata r:id="rId148" o:title=""/>
          </v:shape>
          <o:OLEObject Type="Embed" ProgID="Equation.DSMT4" ShapeID="_x0000_i1092" DrawAspect="Content" ObjectID="_1723539261" r:id="rId149"/>
        </w:object>
      </w:r>
      <w:r w:rsidR="00A729CC">
        <w:rPr>
          <w:b/>
          <w:szCs w:val="22"/>
        </w:rPr>
        <w:tab/>
      </w:r>
      <w:r w:rsidR="00E64294">
        <w:rPr>
          <w:b/>
          <w:szCs w:val="22"/>
        </w:rPr>
        <w:tab/>
      </w:r>
      <w:r w:rsidR="00A729CC" w:rsidRPr="002715CE">
        <w:rPr>
          <w:b/>
          <w:szCs w:val="22"/>
        </w:rPr>
        <w:t>(</w:t>
      </w:r>
      <w:r w:rsidR="00A729CC">
        <w:rPr>
          <w:b/>
          <w:szCs w:val="22"/>
        </w:rPr>
        <w:t>D</w:t>
      </w:r>
      <w:r w:rsidR="00A729CC" w:rsidRPr="002715CE">
        <w:rPr>
          <w:b/>
          <w:szCs w:val="22"/>
        </w:rPr>
        <w:t>)</w:t>
      </w:r>
      <w:r w:rsidR="00E64294">
        <w:rPr>
          <w:b/>
          <w:szCs w:val="22"/>
        </w:rPr>
        <w:t xml:space="preserve">  </w:t>
      </w:r>
      <w:r w:rsidR="00282AF8" w:rsidRPr="00491DF0">
        <w:rPr>
          <w:b/>
          <w:position w:val="-22"/>
          <w:sz w:val="24"/>
          <w:szCs w:val="24"/>
        </w:rPr>
        <w:object w:dxaOrig="240" w:dyaOrig="580" w14:anchorId="6AEEB708">
          <v:shape id="_x0000_i1093" type="#_x0000_t75" style="width:11.2pt;height:29pt" o:ole="">
            <v:imagedata r:id="rId150" o:title=""/>
          </v:shape>
          <o:OLEObject Type="Embed" ProgID="Equation.DSMT4" ShapeID="_x0000_i1093" DrawAspect="Content" ObjectID="_1723539262" r:id="rId151"/>
        </w:object>
      </w:r>
    </w:p>
    <w:p w14:paraId="5CE10946" w14:textId="77777777" w:rsidR="00F971F1" w:rsidRPr="007E7E02" w:rsidRDefault="00F971F1" w:rsidP="00F971F1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46EFE456" w14:textId="572EB024" w:rsidR="006007F2" w:rsidRDefault="006007F2" w:rsidP="00F971F1">
      <w:pPr>
        <w:pStyle w:val="QUESTAO1"/>
        <w:spacing w:before="200"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4A8F0DF" wp14:editId="1AE42A3B">
                <wp:extent cx="216000" cy="216000"/>
                <wp:effectExtent l="0" t="0" r="0" b="0"/>
                <wp:docPr id="337" name="Oval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E1F715" w14:textId="77777777" w:rsidR="006007F2" w:rsidRPr="00E4687D" w:rsidRDefault="006007F2" w:rsidP="006007F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4A8F0DF" id="Oval 337" o:sp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mq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huaq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DE1F715" w14:textId="77777777" w:rsidR="006007F2" w:rsidRPr="00E4687D" w:rsidRDefault="006007F2" w:rsidP="006007F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282AF8" w:rsidRPr="00282AF8">
        <w:t xml:space="preserve">Em qual das </w:t>
      </w:r>
      <w:r w:rsidR="00282AF8">
        <w:t>opções</w:t>
      </w:r>
      <w:r w:rsidR="00282AF8" w:rsidRPr="00282AF8">
        <w:t xml:space="preserve"> se </w:t>
      </w:r>
      <w:r w:rsidR="00282AF8" w:rsidRPr="00F971F1">
        <w:rPr>
          <w:bCs/>
          <w:szCs w:val="22"/>
        </w:rPr>
        <w:t>pintou</w:t>
      </w:r>
      <w:r w:rsidR="00282AF8" w:rsidRPr="00282AF8">
        <w:t xml:space="preserve"> </w:t>
      </w:r>
      <w:r w:rsidR="00282AF8" w:rsidRPr="00491DF0">
        <w:rPr>
          <w:b/>
          <w:position w:val="-22"/>
          <w:sz w:val="24"/>
          <w:szCs w:val="24"/>
        </w:rPr>
        <w:object w:dxaOrig="220" w:dyaOrig="580" w14:anchorId="05DFFFC9">
          <v:shape id="_x0000_i1094" type="#_x0000_t75" style="width:10.3pt;height:29pt" o:ole="">
            <v:imagedata r:id="rId152" o:title=""/>
          </v:shape>
          <o:OLEObject Type="Embed" ProgID="Equation.DSMT4" ShapeID="_x0000_i1094" DrawAspect="Content" ObjectID="_1723539263" r:id="rId153"/>
        </w:object>
      </w:r>
      <w:r w:rsidR="00282AF8" w:rsidRPr="00282AF8">
        <w:t xml:space="preserve"> da figura?</w:t>
      </w:r>
    </w:p>
    <w:tbl>
      <w:tblPr>
        <w:tblStyle w:val="TabelacomGrelh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2060"/>
        <w:gridCol w:w="2266"/>
        <w:gridCol w:w="2080"/>
      </w:tblGrid>
      <w:tr w:rsidR="0006163C" w:rsidRPr="00F971F1" w14:paraId="02DB82D9" w14:textId="77777777" w:rsidTr="006231B0">
        <w:trPr>
          <w:trHeight w:val="1872"/>
        </w:trPr>
        <w:tc>
          <w:tcPr>
            <w:tcW w:w="2192" w:type="dxa"/>
          </w:tcPr>
          <w:p w14:paraId="041F00C5" w14:textId="77777777" w:rsidR="006C3FE0" w:rsidRPr="00F971F1" w:rsidRDefault="006C3FE0" w:rsidP="006C3FE0">
            <w:pPr>
              <w:pStyle w:val="QUESTAO1"/>
              <w:numPr>
                <w:ilvl w:val="0"/>
                <w:numId w:val="21"/>
              </w:numPr>
              <w:tabs>
                <w:tab w:val="clear" w:pos="113"/>
                <w:tab w:val="left" w:pos="4536"/>
              </w:tabs>
              <w:spacing w:before="0" w:afterLines="60" w:after="144" w:line="276" w:lineRule="auto"/>
              <w:ind w:left="357" w:hanging="357"/>
              <w:rPr>
                <w:b/>
                <w:szCs w:val="22"/>
              </w:rPr>
            </w:pPr>
          </w:p>
          <w:p w14:paraId="346D32C0" w14:textId="60D230C2" w:rsidR="006C3FE0" w:rsidRPr="00F971F1" w:rsidRDefault="0006163C" w:rsidP="006231B0">
            <w:pPr>
              <w:pStyle w:val="QUESTAO1"/>
              <w:tabs>
                <w:tab w:val="clear" w:pos="113"/>
                <w:tab w:val="left" w:pos="4536"/>
              </w:tabs>
              <w:spacing w:before="0" w:afterLines="60" w:after="144" w:line="276" w:lineRule="auto"/>
              <w:ind w:left="360" w:firstLine="0"/>
              <w:rPr>
                <w:b/>
                <w:szCs w:val="22"/>
              </w:rPr>
            </w:pPr>
            <w:r>
              <w:rPr>
                <w:b/>
                <w:noProof/>
                <w:szCs w:val="22"/>
              </w:rPr>
              <w:drawing>
                <wp:inline distT="0" distB="0" distL="0" distR="0" wp14:anchorId="7AA57DCE" wp14:editId="546CE6EA">
                  <wp:extent cx="882650" cy="88265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177" cy="883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14:paraId="5C40B788" w14:textId="77777777" w:rsidR="006C3FE0" w:rsidRPr="00F971F1" w:rsidRDefault="006C3FE0" w:rsidP="006231B0">
            <w:pPr>
              <w:pStyle w:val="QUESTAO1"/>
              <w:tabs>
                <w:tab w:val="clear" w:pos="113"/>
                <w:tab w:val="left" w:pos="4536"/>
              </w:tabs>
              <w:spacing w:before="0" w:afterLines="60" w:after="144" w:line="276" w:lineRule="auto"/>
              <w:ind w:firstLine="0"/>
              <w:rPr>
                <w:b/>
                <w:szCs w:val="22"/>
              </w:rPr>
            </w:pPr>
            <w:r w:rsidRPr="00F971F1">
              <w:rPr>
                <w:b/>
                <w:szCs w:val="22"/>
              </w:rPr>
              <w:t>(B)</w:t>
            </w:r>
          </w:p>
          <w:p w14:paraId="39CDB6B2" w14:textId="201D9938" w:rsidR="006C3FE0" w:rsidRPr="00F971F1" w:rsidRDefault="0006163C" w:rsidP="006231B0">
            <w:pPr>
              <w:pStyle w:val="QUESTAO1"/>
              <w:tabs>
                <w:tab w:val="clear" w:pos="113"/>
                <w:tab w:val="left" w:pos="4536"/>
              </w:tabs>
              <w:spacing w:before="0" w:afterLines="60" w:after="144" w:line="276" w:lineRule="auto"/>
              <w:ind w:firstLine="0"/>
              <w:rPr>
                <w:b/>
                <w:szCs w:val="22"/>
              </w:rPr>
            </w:pPr>
            <w:r>
              <w:rPr>
                <w:b/>
                <w:noProof/>
                <w:szCs w:val="22"/>
              </w:rPr>
              <w:drawing>
                <wp:inline distT="0" distB="0" distL="0" distR="0" wp14:anchorId="2A8BC147" wp14:editId="51A58A60">
                  <wp:extent cx="882650" cy="591651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375" cy="606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2" w:type="dxa"/>
          </w:tcPr>
          <w:p w14:paraId="23E69FC9" w14:textId="77777777" w:rsidR="006C3FE0" w:rsidRPr="00F971F1" w:rsidRDefault="006C3FE0" w:rsidP="006231B0">
            <w:pPr>
              <w:pStyle w:val="QUESTAO1"/>
              <w:tabs>
                <w:tab w:val="clear" w:pos="113"/>
                <w:tab w:val="left" w:pos="4536"/>
              </w:tabs>
              <w:spacing w:before="0" w:afterLines="60" w:after="144" w:line="276" w:lineRule="auto"/>
              <w:ind w:firstLine="0"/>
              <w:rPr>
                <w:b/>
                <w:szCs w:val="22"/>
              </w:rPr>
            </w:pPr>
            <w:r w:rsidRPr="00F971F1">
              <w:rPr>
                <w:b/>
                <w:szCs w:val="22"/>
              </w:rPr>
              <w:t>(C)</w:t>
            </w:r>
          </w:p>
          <w:p w14:paraId="618CA2AE" w14:textId="6B049012" w:rsidR="006C3FE0" w:rsidRPr="00F971F1" w:rsidRDefault="00AF12D8" w:rsidP="006231B0">
            <w:pPr>
              <w:pStyle w:val="QUESTAO1"/>
              <w:tabs>
                <w:tab w:val="clear" w:pos="113"/>
                <w:tab w:val="left" w:pos="4536"/>
              </w:tabs>
              <w:spacing w:before="0" w:afterLines="60" w:after="144" w:line="276" w:lineRule="auto"/>
              <w:ind w:firstLine="0"/>
              <w:rPr>
                <w:b/>
                <w:szCs w:val="22"/>
              </w:rPr>
            </w:pPr>
            <w:r>
              <w:rPr>
                <w:b/>
                <w:noProof/>
                <w:szCs w:val="22"/>
              </w:rPr>
              <w:drawing>
                <wp:inline distT="0" distB="0" distL="0" distR="0" wp14:anchorId="50083CED" wp14:editId="1C67B583">
                  <wp:extent cx="1013460" cy="446677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298" cy="448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0" w:type="dxa"/>
          </w:tcPr>
          <w:p w14:paraId="6B49E40B" w14:textId="77777777" w:rsidR="006C3FE0" w:rsidRPr="00F971F1" w:rsidRDefault="006C3FE0" w:rsidP="006231B0">
            <w:pPr>
              <w:pStyle w:val="QUESTAO1"/>
              <w:tabs>
                <w:tab w:val="clear" w:pos="113"/>
                <w:tab w:val="left" w:pos="4536"/>
              </w:tabs>
              <w:spacing w:before="0" w:afterLines="60" w:after="144" w:line="276" w:lineRule="auto"/>
              <w:ind w:firstLine="0"/>
              <w:rPr>
                <w:b/>
                <w:szCs w:val="22"/>
              </w:rPr>
            </w:pPr>
            <w:r w:rsidRPr="00F971F1">
              <w:rPr>
                <w:b/>
                <w:szCs w:val="22"/>
              </w:rPr>
              <w:t>(D)</w:t>
            </w:r>
          </w:p>
          <w:p w14:paraId="0CBE7D59" w14:textId="4EB2879D" w:rsidR="006C3FE0" w:rsidRPr="00F971F1" w:rsidRDefault="00AF12D8" w:rsidP="006231B0">
            <w:pPr>
              <w:pStyle w:val="QUESTAO1"/>
              <w:tabs>
                <w:tab w:val="clear" w:pos="113"/>
                <w:tab w:val="left" w:pos="4536"/>
              </w:tabs>
              <w:spacing w:before="0" w:afterLines="60" w:after="144" w:line="276" w:lineRule="auto"/>
              <w:ind w:firstLine="0"/>
              <w:rPr>
                <w:b/>
                <w:szCs w:val="22"/>
              </w:rPr>
            </w:pPr>
            <w:r>
              <w:rPr>
                <w:b/>
                <w:noProof/>
                <w:szCs w:val="22"/>
              </w:rPr>
              <w:drawing>
                <wp:inline distT="0" distB="0" distL="0" distR="0" wp14:anchorId="32097B03" wp14:editId="1F908B2F">
                  <wp:extent cx="890103" cy="890103"/>
                  <wp:effectExtent l="0" t="0" r="5715" b="571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087" cy="903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049811" w14:textId="77777777" w:rsidR="000D632F" w:rsidRPr="007E7E02" w:rsidRDefault="000D632F" w:rsidP="00F971F1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1087D673" w14:textId="0DAEDF66" w:rsidR="006C3FE0" w:rsidRPr="006C3FE0" w:rsidRDefault="000D632F" w:rsidP="006C3FE0">
      <w:pPr>
        <w:pStyle w:val="QUESTAO1"/>
        <w:spacing w:before="200" w:line="240" w:lineRule="auto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793D029" wp14:editId="3E34D873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624F2F" w14:textId="6E8F05E1" w:rsidR="000D632F" w:rsidRPr="000D632F" w:rsidRDefault="000D632F" w:rsidP="000D632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93D029" id="Oval 1" o:sp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EDIfwIAAGQFAAAOAAAAZHJzL2Uyb0RvYy54bWysVEtv2zAMvg/YfxB0X+20W9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7Pr9R/pbGOA3M+vI2AG59Wp6KY7VZCkdrCI7674qzUxN+edM&#10;MtHUFEdIqVya9apG1KoP/wE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3UQM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C624F2F" w14:textId="6E8F05E1" w:rsidR="000D632F" w:rsidRPr="000D632F" w:rsidRDefault="000D632F" w:rsidP="000D632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6C3FE0" w:rsidRPr="006C3FE0">
        <w:rPr>
          <w:bCs/>
          <w:szCs w:val="22"/>
        </w:rPr>
        <w:t>Um bolo foi dividido em 12 fatias iguais.</w:t>
      </w:r>
    </w:p>
    <w:p w14:paraId="463ABABD" w14:textId="74297EC0" w:rsidR="006C3FE0" w:rsidRPr="006C3FE0" w:rsidRDefault="006C3FE0" w:rsidP="006C3FE0">
      <w:pPr>
        <w:pStyle w:val="QUESTAO1"/>
        <w:spacing w:before="200" w:after="120"/>
        <w:rPr>
          <w:bCs/>
        </w:rPr>
      </w:pPr>
      <w:r w:rsidRPr="006C3FE0">
        <w:rPr>
          <w:bCs/>
        </w:rPr>
        <w:tab/>
      </w:r>
      <w:r w:rsidRPr="006C3FE0">
        <w:rPr>
          <w:bCs/>
        </w:rPr>
        <w:tab/>
        <w:t>Que parte do bolo, em número de fatias, coube a cada pessoa se foi repartido igualmente por quatro pessoas?</w:t>
      </w:r>
    </w:p>
    <w:p w14:paraId="34F83C5B" w14:textId="6486F8CB" w:rsidR="000D632F" w:rsidRDefault="00F971F1" w:rsidP="00F971F1">
      <w:pPr>
        <w:pStyle w:val="QUESTAO1"/>
        <w:spacing w:before="200" w:line="480" w:lineRule="auto"/>
        <w:rPr>
          <w:bCs/>
          <w:szCs w:val="22"/>
        </w:rPr>
      </w:pPr>
      <w:r>
        <w:rPr>
          <w:b/>
          <w:szCs w:val="22"/>
        </w:rPr>
        <w:tab/>
      </w:r>
      <w:r w:rsidR="000D632F">
        <w:rPr>
          <w:b/>
          <w:szCs w:val="22"/>
        </w:rPr>
        <w:tab/>
        <w:t xml:space="preserve">(A)  </w:t>
      </w:r>
      <w:r w:rsidR="006C3FE0">
        <w:rPr>
          <w:bCs/>
          <w:szCs w:val="22"/>
        </w:rPr>
        <w:t>3</w:t>
      </w:r>
      <w:r w:rsidR="000D632F">
        <w:rPr>
          <w:bCs/>
          <w:szCs w:val="22"/>
        </w:rPr>
        <w:tab/>
      </w:r>
      <w:r w:rsidR="000D632F">
        <w:rPr>
          <w:bCs/>
          <w:szCs w:val="22"/>
        </w:rPr>
        <w:tab/>
      </w:r>
      <w:r w:rsidR="000D632F">
        <w:rPr>
          <w:b/>
          <w:szCs w:val="22"/>
        </w:rPr>
        <w:tab/>
      </w:r>
      <w:r w:rsidR="000D632F" w:rsidRPr="002715CE">
        <w:rPr>
          <w:b/>
          <w:szCs w:val="22"/>
        </w:rPr>
        <w:t>(B)</w:t>
      </w:r>
      <w:r w:rsidR="000D632F">
        <w:rPr>
          <w:b/>
          <w:szCs w:val="22"/>
        </w:rPr>
        <w:t xml:space="preserve">  </w:t>
      </w:r>
      <w:r w:rsidR="006C3FE0">
        <w:rPr>
          <w:bCs/>
          <w:szCs w:val="22"/>
        </w:rPr>
        <w:t>4</w:t>
      </w:r>
      <w:r w:rsidR="000D632F">
        <w:rPr>
          <w:bCs/>
          <w:szCs w:val="22"/>
        </w:rPr>
        <w:tab/>
      </w:r>
      <w:r>
        <w:rPr>
          <w:bCs/>
          <w:szCs w:val="22"/>
        </w:rPr>
        <w:tab/>
      </w:r>
      <w:r w:rsidR="000D632F">
        <w:rPr>
          <w:b/>
          <w:szCs w:val="22"/>
        </w:rPr>
        <w:tab/>
      </w:r>
      <w:r w:rsidR="000D632F" w:rsidRPr="002715CE">
        <w:rPr>
          <w:b/>
          <w:szCs w:val="22"/>
        </w:rPr>
        <w:t>(</w:t>
      </w:r>
      <w:r w:rsidR="000D632F">
        <w:rPr>
          <w:b/>
          <w:szCs w:val="22"/>
        </w:rPr>
        <w:t>C</w:t>
      </w:r>
      <w:r w:rsidR="000D632F" w:rsidRPr="002715CE">
        <w:rPr>
          <w:b/>
          <w:szCs w:val="22"/>
        </w:rPr>
        <w:t>)</w:t>
      </w:r>
      <w:r w:rsidR="000D632F">
        <w:rPr>
          <w:b/>
          <w:szCs w:val="22"/>
        </w:rPr>
        <w:t xml:space="preserve">  </w:t>
      </w:r>
      <w:r w:rsidR="006C3FE0">
        <w:rPr>
          <w:bCs/>
          <w:szCs w:val="22"/>
        </w:rPr>
        <w:t>6</w:t>
      </w:r>
      <w:r w:rsidR="000D632F">
        <w:rPr>
          <w:bCs/>
          <w:szCs w:val="22"/>
        </w:rPr>
        <w:tab/>
      </w:r>
      <w:r>
        <w:rPr>
          <w:bCs/>
          <w:szCs w:val="22"/>
        </w:rPr>
        <w:tab/>
      </w:r>
      <w:r w:rsidR="000D632F">
        <w:rPr>
          <w:b/>
          <w:szCs w:val="22"/>
        </w:rPr>
        <w:tab/>
      </w:r>
      <w:r w:rsidR="000D632F" w:rsidRPr="002715CE">
        <w:rPr>
          <w:b/>
          <w:szCs w:val="22"/>
        </w:rPr>
        <w:t>(</w:t>
      </w:r>
      <w:r w:rsidR="000D632F">
        <w:rPr>
          <w:b/>
          <w:szCs w:val="22"/>
        </w:rPr>
        <w:t>D</w:t>
      </w:r>
      <w:r w:rsidR="000D632F" w:rsidRPr="002715CE">
        <w:rPr>
          <w:b/>
          <w:szCs w:val="22"/>
        </w:rPr>
        <w:t>)</w:t>
      </w:r>
      <w:r w:rsidR="000D632F">
        <w:rPr>
          <w:b/>
          <w:szCs w:val="22"/>
        </w:rPr>
        <w:t xml:space="preserve">  </w:t>
      </w:r>
      <w:r w:rsidR="006C3FE0">
        <w:rPr>
          <w:bCs/>
          <w:szCs w:val="22"/>
        </w:rPr>
        <w:t>8</w:t>
      </w:r>
    </w:p>
    <w:p w14:paraId="5241F1C9" w14:textId="77777777" w:rsidR="007D3BE0" w:rsidRPr="007E7E02" w:rsidRDefault="007D3BE0" w:rsidP="00F971F1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07653DA0" w14:textId="0C8331ED" w:rsidR="000D632F" w:rsidRDefault="000D632F" w:rsidP="00F971F1">
      <w:pPr>
        <w:pStyle w:val="QUESTAO1"/>
        <w:spacing w:before="200"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8BA58F0" wp14:editId="0C608467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AD3C2F" w14:textId="06F0FE19" w:rsidR="000D632F" w:rsidRPr="00E4687D" w:rsidRDefault="000D632F" w:rsidP="000D632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8BA58F0" id="Oval 2" o:sp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D1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Y3A9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6AD3C2F" w14:textId="06F0FE19" w:rsidR="000D632F" w:rsidRPr="00E4687D" w:rsidRDefault="000D632F" w:rsidP="000D632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6C3FE0" w:rsidRPr="006C3FE0">
        <w:rPr>
          <w:szCs w:val="22"/>
        </w:rPr>
        <w:t xml:space="preserve">Qual das frações seguintes </w:t>
      </w:r>
      <w:r w:rsidR="006C3FE0" w:rsidRPr="00F971F1">
        <w:rPr>
          <w:bCs/>
          <w:szCs w:val="22"/>
        </w:rPr>
        <w:t>representa</w:t>
      </w:r>
      <w:r w:rsidR="006C3FE0" w:rsidRPr="006C3FE0">
        <w:rPr>
          <w:szCs w:val="22"/>
        </w:rPr>
        <w:t xml:space="preserve"> um número inteiro?</w:t>
      </w:r>
    </w:p>
    <w:p w14:paraId="426EA71C" w14:textId="4D2C0AA2" w:rsidR="00F971F1" w:rsidRPr="00085FDD" w:rsidRDefault="00F971F1" w:rsidP="00F971F1">
      <w:pPr>
        <w:pStyle w:val="QUESTAO1"/>
        <w:spacing w:before="200" w:line="480" w:lineRule="auto"/>
        <w:rPr>
          <w:bCs/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  <w:t xml:space="preserve">(A)  </w:t>
      </w:r>
      <w:r w:rsidRPr="00F971F1">
        <w:rPr>
          <w:position w:val="-22"/>
        </w:rPr>
        <w:object w:dxaOrig="220" w:dyaOrig="580" w14:anchorId="651D3E3F">
          <v:shape id="_x0000_i1095" type="#_x0000_t75" style="width:10.3pt;height:29pt" o:ole="">
            <v:imagedata r:id="rId158" o:title=""/>
          </v:shape>
          <o:OLEObject Type="Embed" ProgID="Equation.DSMT4" ShapeID="_x0000_i1095" DrawAspect="Content" ObjectID="_1723539264" r:id="rId159"/>
        </w:object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7E7E02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Pr="00F971F1">
        <w:rPr>
          <w:position w:val="-22"/>
        </w:rPr>
        <w:object w:dxaOrig="220" w:dyaOrig="580" w14:anchorId="7A6A4803">
          <v:shape id="_x0000_i1096" type="#_x0000_t75" style="width:10.3pt;height:29pt" o:ole="">
            <v:imagedata r:id="rId160" o:title=""/>
          </v:shape>
          <o:OLEObject Type="Embed" ProgID="Equation.DSMT4" ShapeID="_x0000_i1096" DrawAspect="Content" ObjectID="_1723539265" r:id="rId161"/>
        </w:object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Pr="00F971F1">
        <w:rPr>
          <w:position w:val="-22"/>
        </w:rPr>
        <w:object w:dxaOrig="320" w:dyaOrig="580" w14:anchorId="7BFDA732">
          <v:shape id="_x0000_i1097" type="#_x0000_t75" style="width:16.85pt;height:29pt" o:ole="">
            <v:imagedata r:id="rId162" o:title=""/>
          </v:shape>
          <o:OLEObject Type="Embed" ProgID="Equation.DSMT4" ShapeID="_x0000_i1097" DrawAspect="Content" ObjectID="_1723539266" r:id="rId163"/>
        </w:object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Pr="00F971F1">
        <w:rPr>
          <w:position w:val="-22"/>
        </w:rPr>
        <w:object w:dxaOrig="460" w:dyaOrig="580" w14:anchorId="4B9CCF16">
          <v:shape id="_x0000_i1098" type="#_x0000_t75" style="width:23.4pt;height:29pt" o:ole="">
            <v:imagedata r:id="rId164" o:title=""/>
          </v:shape>
          <o:OLEObject Type="Embed" ProgID="Equation.DSMT4" ShapeID="_x0000_i1098" DrawAspect="Content" ObjectID="_1723539267" r:id="rId165"/>
        </w:object>
      </w:r>
    </w:p>
    <w:p w14:paraId="7174D640" w14:textId="1EC95623" w:rsidR="007D3BE0" w:rsidRDefault="007D3BE0" w:rsidP="00F971F1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26813E74" w14:textId="049A4AA5" w:rsidR="000D632F" w:rsidRDefault="006007F2" w:rsidP="00F971F1">
      <w:pPr>
        <w:pStyle w:val="QUESTAO1"/>
        <w:spacing w:before="200"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92B14E9" wp14:editId="15ACFD8D">
                <wp:extent cx="216000" cy="216000"/>
                <wp:effectExtent l="0" t="0" r="0" b="0"/>
                <wp:docPr id="338" name="Oval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485D63" w14:textId="440F7D3D" w:rsidR="006007F2" w:rsidRPr="000D632F" w:rsidRDefault="000D632F" w:rsidP="006007F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92B14E9" id="Oval 338" o:sp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+qf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NDfq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8485D63" w14:textId="440F7D3D" w:rsidR="006007F2" w:rsidRPr="000D632F" w:rsidRDefault="000D632F" w:rsidP="006007F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971F1" w:rsidRPr="00F971F1">
        <w:t xml:space="preserve">Qual é o número representado pela letra </w:t>
      </w:r>
      <w:r w:rsidR="00F971F1" w:rsidRPr="00F971F1">
        <w:rPr>
          <w:i/>
          <w:iCs/>
        </w:rPr>
        <w:t>A</w:t>
      </w:r>
      <w:r w:rsidR="00F971F1" w:rsidRPr="00F971F1">
        <w:t>?</w:t>
      </w:r>
    </w:p>
    <w:p w14:paraId="2E2E5B42" w14:textId="348C1A6D" w:rsidR="00F971F1" w:rsidRDefault="00F971F1" w:rsidP="00F971F1">
      <w:pPr>
        <w:pStyle w:val="QUESTAO1"/>
        <w:spacing w:before="200" w:line="240" w:lineRule="auto"/>
        <w:jc w:val="center"/>
        <w:rPr>
          <w:b/>
          <w:szCs w:val="22"/>
        </w:rPr>
      </w:pPr>
      <w:r>
        <w:rPr>
          <w:noProof/>
          <w:sz w:val="24"/>
          <w:szCs w:val="24"/>
        </w:rPr>
        <w:drawing>
          <wp:inline distT="0" distB="0" distL="0" distR="0" wp14:anchorId="7DDE92BF" wp14:editId="5EB0B0B5">
            <wp:extent cx="2232660" cy="327660"/>
            <wp:effectExtent l="0" t="0" r="0" b="0"/>
            <wp:docPr id="386" name="Imagem 8" descr="20152708_DOM1_DD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 descr="20152708_DOM1_DD113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21F31" w14:textId="0EDF2A4C" w:rsidR="005A60BC" w:rsidRDefault="00F971F1" w:rsidP="00F971F1">
      <w:pPr>
        <w:pStyle w:val="QUESTAO1"/>
        <w:spacing w:before="200" w:line="480" w:lineRule="auto"/>
        <w:rPr>
          <w:rFonts w:eastAsia="MS Mincho"/>
          <w:b/>
          <w:bCs/>
          <w:color w:val="193E7E"/>
          <w:sz w:val="32"/>
          <w:lang w:eastAsia="ja-JP"/>
        </w:rPr>
      </w:pPr>
      <w:r>
        <w:rPr>
          <w:b/>
          <w:szCs w:val="22"/>
        </w:rPr>
        <w:tab/>
      </w:r>
      <w:r>
        <w:rPr>
          <w:b/>
          <w:szCs w:val="22"/>
        </w:rPr>
        <w:tab/>
        <w:t xml:space="preserve">(A)  </w:t>
      </w:r>
      <w:r w:rsidRPr="00F971F1">
        <w:rPr>
          <w:position w:val="-22"/>
        </w:rPr>
        <w:object w:dxaOrig="220" w:dyaOrig="580" w14:anchorId="2B622D81">
          <v:shape id="_x0000_i1099" type="#_x0000_t75" style="width:10.3pt;height:29pt" o:ole="">
            <v:imagedata r:id="rId158" o:title=""/>
          </v:shape>
          <o:OLEObject Type="Embed" ProgID="Equation.DSMT4" ShapeID="_x0000_i1099" DrawAspect="Content" ObjectID="_1723539268" r:id="rId167"/>
        </w:object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7E7E02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Pr="00F971F1">
        <w:rPr>
          <w:position w:val="-22"/>
        </w:rPr>
        <w:object w:dxaOrig="220" w:dyaOrig="580" w14:anchorId="70786F46">
          <v:shape id="_x0000_i1100" type="#_x0000_t75" style="width:10.3pt;height:29pt" o:ole="">
            <v:imagedata r:id="rId160" o:title=""/>
          </v:shape>
          <o:OLEObject Type="Embed" ProgID="Equation.DSMT4" ShapeID="_x0000_i1100" DrawAspect="Content" ObjectID="_1723539269" r:id="rId168"/>
        </w:object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Pr="00F971F1">
        <w:rPr>
          <w:position w:val="-22"/>
        </w:rPr>
        <w:object w:dxaOrig="320" w:dyaOrig="580" w14:anchorId="5751C039">
          <v:shape id="_x0000_i1101" type="#_x0000_t75" style="width:16.85pt;height:29pt" o:ole="">
            <v:imagedata r:id="rId162" o:title=""/>
          </v:shape>
          <o:OLEObject Type="Embed" ProgID="Equation.DSMT4" ShapeID="_x0000_i1101" DrawAspect="Content" ObjectID="_1723539270" r:id="rId169"/>
        </w:object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Pr="00F971F1">
        <w:rPr>
          <w:position w:val="-22"/>
        </w:rPr>
        <w:object w:dxaOrig="460" w:dyaOrig="580" w14:anchorId="764824D8">
          <v:shape id="_x0000_i1102" type="#_x0000_t75" style="width:23.4pt;height:29pt" o:ole="">
            <v:imagedata r:id="rId164" o:title=""/>
          </v:shape>
          <o:OLEObject Type="Embed" ProgID="Equation.DSMT4" ShapeID="_x0000_i1102" DrawAspect="Content" ObjectID="_1723539271" r:id="rId170"/>
        </w:object>
      </w:r>
      <w:r w:rsidR="005A60BC">
        <w:rPr>
          <w:szCs w:val="22"/>
        </w:rPr>
        <w:br w:type="page"/>
      </w:r>
    </w:p>
    <w:p w14:paraId="46130F4A" w14:textId="026357D0" w:rsidR="00F9182C" w:rsidRPr="00E3612D" w:rsidRDefault="00F9182C" w:rsidP="00EC4AA8">
      <w:pPr>
        <w:pStyle w:val="TITULOFICHAS"/>
        <w:spacing w:line="360" w:lineRule="auto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2 – </w:t>
      </w:r>
      <w:r w:rsidR="001951F0" w:rsidRPr="001951F0">
        <w:rPr>
          <w:lang w:val="pt-PT"/>
        </w:rPr>
        <w:t>Frações equivalentes. Comparação e ordenação</w:t>
      </w:r>
    </w:p>
    <w:p w14:paraId="643E588E" w14:textId="77777777" w:rsidR="00F9182C" w:rsidRPr="001F156B" w:rsidRDefault="00F9182C" w:rsidP="00F9182C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2B3E030F" wp14:editId="37A0C40C">
                <wp:extent cx="6119640" cy="792000"/>
                <wp:effectExtent l="12700" t="12700" r="14605" b="8255"/>
                <wp:docPr id="1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F9182C" w:rsidRPr="00DB2ED5" w14:paraId="0970B58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A40D44" w14:textId="77777777" w:rsidR="00F9182C" w:rsidRPr="00DB2ED5" w:rsidRDefault="00F918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89DC989" w14:textId="77777777" w:rsidR="00F9182C" w:rsidRPr="00DB2ED5" w:rsidRDefault="00F918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4972D3" w14:textId="77777777" w:rsidR="00F9182C" w:rsidRPr="00DB2ED5" w:rsidRDefault="00F9182C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C6CB43" w14:textId="620F17BC" w:rsidR="00F9182C" w:rsidRPr="00DB2ED5" w:rsidRDefault="00F9182C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F9182C" w:rsidRPr="00DB2ED5" w14:paraId="562A3D9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3F12DB3" w14:textId="77777777" w:rsidR="00F9182C" w:rsidRPr="00DB2ED5" w:rsidRDefault="00F918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72F935" w14:textId="77777777" w:rsidR="00F9182C" w:rsidRPr="00DB2ED5" w:rsidRDefault="00F918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3CF1D2D" w14:textId="77777777" w:rsidR="00F9182C" w:rsidRPr="00DB2ED5" w:rsidRDefault="00F918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9F26A8" w14:textId="77777777" w:rsidR="00F9182C" w:rsidRPr="00DB2ED5" w:rsidRDefault="00F918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39AD6AB" w14:textId="77777777" w:rsidR="00F9182C" w:rsidRPr="00DB2ED5" w:rsidRDefault="00F918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F9182C" w:rsidRPr="00DB2ED5" w14:paraId="0D4CAAE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D894057" w14:textId="77777777" w:rsidR="00F9182C" w:rsidRPr="00DB2ED5" w:rsidRDefault="00F918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7620D3" w14:textId="77777777" w:rsidR="00F9182C" w:rsidRPr="00DB2ED5" w:rsidRDefault="00F918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D6029D" w14:textId="77777777" w:rsidR="00F9182C" w:rsidRPr="00DB2ED5" w:rsidRDefault="00F918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02F1135" w14:textId="77777777" w:rsidR="00F9182C" w:rsidRPr="00DB2ED5" w:rsidRDefault="00F918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8B405BB" w14:textId="77777777" w:rsidR="00F9182C" w:rsidRPr="00DB2ED5" w:rsidRDefault="00F918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14637B0" w14:textId="77777777" w:rsidR="00F9182C" w:rsidRPr="0005099D" w:rsidRDefault="00F9182C" w:rsidP="00F9182C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3E030F" id="_x0000_s1068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Vg1nd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F9182C" w:rsidRPr="00DB2ED5" w14:paraId="0970B58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8A40D44" w14:textId="77777777" w:rsidR="00F9182C" w:rsidRPr="00DB2ED5" w:rsidRDefault="00F918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89DC989" w14:textId="77777777" w:rsidR="00F9182C" w:rsidRPr="00DB2ED5" w:rsidRDefault="00F918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84972D3" w14:textId="77777777" w:rsidR="00F9182C" w:rsidRPr="00DB2ED5" w:rsidRDefault="00F9182C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4C6CB43" w14:textId="620F17BC" w:rsidR="00F9182C" w:rsidRPr="00DB2ED5" w:rsidRDefault="00F9182C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F9182C" w:rsidRPr="00DB2ED5" w14:paraId="562A3D9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3F12DB3" w14:textId="77777777" w:rsidR="00F9182C" w:rsidRPr="00DB2ED5" w:rsidRDefault="00F918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72F935" w14:textId="77777777" w:rsidR="00F9182C" w:rsidRPr="00DB2ED5" w:rsidRDefault="00F918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3CF1D2D" w14:textId="77777777" w:rsidR="00F9182C" w:rsidRPr="00DB2ED5" w:rsidRDefault="00F918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B9F26A8" w14:textId="77777777" w:rsidR="00F9182C" w:rsidRPr="00DB2ED5" w:rsidRDefault="00F918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39AD6AB" w14:textId="77777777" w:rsidR="00F9182C" w:rsidRPr="00DB2ED5" w:rsidRDefault="00F918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F9182C" w:rsidRPr="00DB2ED5" w14:paraId="0D4CAAE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D894057" w14:textId="77777777" w:rsidR="00F9182C" w:rsidRPr="00DB2ED5" w:rsidRDefault="00F918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7620D3" w14:textId="77777777" w:rsidR="00F9182C" w:rsidRPr="00DB2ED5" w:rsidRDefault="00F918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FD6029D" w14:textId="77777777" w:rsidR="00F9182C" w:rsidRPr="00DB2ED5" w:rsidRDefault="00F918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02F1135" w14:textId="77777777" w:rsidR="00F9182C" w:rsidRPr="00DB2ED5" w:rsidRDefault="00F918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8B405BB" w14:textId="77777777" w:rsidR="00F9182C" w:rsidRPr="00DB2ED5" w:rsidRDefault="00F918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14637B0" w14:textId="77777777" w:rsidR="00F9182C" w:rsidRPr="0005099D" w:rsidRDefault="00F9182C" w:rsidP="00F9182C"/>
                  </w:txbxContent>
                </v:textbox>
                <w10:anchorlock/>
              </v:roundrect>
            </w:pict>
          </mc:Fallback>
        </mc:AlternateContent>
      </w:r>
    </w:p>
    <w:p w14:paraId="673EDAC8" w14:textId="3EC6275B" w:rsidR="00AD4BBB" w:rsidRPr="00AD4BBB" w:rsidRDefault="00F9182C" w:rsidP="00F16261">
      <w:pPr>
        <w:pStyle w:val="QUESTAO1"/>
        <w:spacing w:line="240" w:lineRule="auto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3545989" wp14:editId="73B987E2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B8EFA6" w14:textId="77777777" w:rsidR="00F9182C" w:rsidRPr="00086D19" w:rsidRDefault="00F9182C" w:rsidP="00F9182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3545989" id="Oval 19" o:sp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79LfwIAAGQFAAAOAAAAZHJzL2Uyb0RvYy54bWysVEtv2zAMvg/YfxB0X+20XV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nP+if4WBvjNzDoydkBuvZpeimM1WUoHq8jOuq9KM1NT/jmT&#10;TDQ1xRFSKpdmvaoRterDf8RKM1coOlGTPHIuGZCQNcafsAeA0bIHGbH7LAd7clWZp5Nz+bfEeufJ&#10;I0cGlybn1jgIbwFYrGqI3NuPTepbQ11K+/Uee1Px8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5Dv0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CB8EFA6" w14:textId="77777777" w:rsidR="00F9182C" w:rsidRPr="00086D19" w:rsidRDefault="00F9182C" w:rsidP="00F9182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AD4BBB" w:rsidRPr="00AD4BBB">
        <w:rPr>
          <w:szCs w:val="22"/>
        </w:rPr>
        <w:t>Observa as frações:</w:t>
      </w:r>
    </w:p>
    <w:p w14:paraId="715C1BB8" w14:textId="0FD6ED84" w:rsidR="00AD4BBB" w:rsidRPr="00AD4BBB" w:rsidRDefault="00AD4BBB" w:rsidP="00F16261">
      <w:pPr>
        <w:tabs>
          <w:tab w:val="left" w:pos="425"/>
        </w:tabs>
        <w:autoSpaceDE w:val="0"/>
        <w:autoSpaceDN w:val="0"/>
        <w:adjustRightInd w:val="0"/>
        <w:spacing w:afterLines="60" w:after="144" w:line="360" w:lineRule="auto"/>
        <w:jc w:val="center"/>
        <w:rPr>
          <w:rFonts w:ascii="Arial" w:hAnsi="Arial" w:cs="Arial"/>
          <w:color w:val="000000"/>
        </w:rPr>
      </w:pPr>
      <w:r w:rsidRPr="00AD4BBB">
        <w:rPr>
          <w:rFonts w:ascii="Arial" w:hAnsi="Arial" w:cs="Arial"/>
          <w:color w:val="000000"/>
          <w:position w:val="-22"/>
          <w:sz w:val="20"/>
          <w:szCs w:val="20"/>
        </w:rPr>
        <w:object w:dxaOrig="220" w:dyaOrig="580" w14:anchorId="6270A85B">
          <v:shape id="_x0000_i1103" type="#_x0000_t75" style="width:10.3pt;height:29pt" o:ole="">
            <v:imagedata r:id="rId171" o:title=""/>
          </v:shape>
          <o:OLEObject Type="Embed" ProgID="Equation.DSMT4" ShapeID="_x0000_i1103" DrawAspect="Content" ObjectID="_1723539272" r:id="rId172"/>
        </w:object>
      </w:r>
      <w:r w:rsidRPr="00AD4BBB">
        <w:rPr>
          <w:rFonts w:ascii="Arial" w:hAnsi="Arial" w:cs="Arial"/>
          <w:b/>
          <w:color w:val="000000"/>
        </w:rPr>
        <w:tab/>
      </w:r>
      <w:r w:rsidRPr="00AD4BBB"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 w:rsidRPr="00AD4BBB">
        <w:rPr>
          <w:rFonts w:ascii="Arial" w:hAnsi="Arial" w:cs="Arial"/>
          <w:color w:val="000000"/>
          <w:position w:val="-22"/>
          <w:sz w:val="20"/>
          <w:szCs w:val="20"/>
        </w:rPr>
        <w:object w:dxaOrig="340" w:dyaOrig="580" w14:anchorId="16F78760">
          <v:shape id="_x0000_i1104" type="#_x0000_t75" style="width:16.85pt;height:29pt" o:ole="">
            <v:imagedata r:id="rId173" o:title=""/>
          </v:shape>
          <o:OLEObject Type="Embed" ProgID="Equation.DSMT4" ShapeID="_x0000_i1104" DrawAspect="Content" ObjectID="_1723539273" r:id="rId174"/>
        </w:object>
      </w:r>
      <w:r w:rsidRPr="00AD4BBB">
        <w:rPr>
          <w:rFonts w:ascii="Arial" w:hAnsi="Arial" w:cs="Arial"/>
          <w:b/>
          <w:color w:val="000000"/>
        </w:rPr>
        <w:tab/>
      </w:r>
      <w:r w:rsidRPr="00AD4BBB">
        <w:rPr>
          <w:rFonts w:ascii="Arial" w:hAnsi="Arial" w:cs="Arial"/>
          <w:b/>
          <w:color w:val="000000"/>
        </w:rPr>
        <w:tab/>
      </w:r>
      <w:r w:rsidRPr="00AD4BBB">
        <w:rPr>
          <w:rFonts w:ascii="Arial" w:hAnsi="Arial" w:cs="Arial"/>
          <w:color w:val="000000"/>
          <w:position w:val="-22"/>
          <w:sz w:val="20"/>
          <w:szCs w:val="20"/>
        </w:rPr>
        <w:object w:dxaOrig="360" w:dyaOrig="580" w14:anchorId="311118F6">
          <v:shape id="_x0000_i1105" type="#_x0000_t75" style="width:17.75pt;height:29pt" o:ole="">
            <v:imagedata r:id="rId175" o:title=""/>
          </v:shape>
          <o:OLEObject Type="Embed" ProgID="Equation.DSMT4" ShapeID="_x0000_i1105" DrawAspect="Content" ObjectID="_1723539274" r:id="rId176"/>
        </w:object>
      </w:r>
      <w:r w:rsidRPr="00AD4BBB">
        <w:rPr>
          <w:rFonts w:ascii="Arial" w:hAnsi="Arial" w:cs="Arial"/>
          <w:b/>
          <w:color w:val="000000"/>
        </w:rPr>
        <w:tab/>
      </w:r>
      <w:r w:rsidRPr="00AD4BBB">
        <w:rPr>
          <w:rFonts w:ascii="Arial" w:hAnsi="Arial" w:cs="Arial"/>
          <w:b/>
          <w:color w:val="000000"/>
        </w:rPr>
        <w:tab/>
      </w:r>
      <w:r w:rsidRPr="00AD4BBB">
        <w:rPr>
          <w:rFonts w:ascii="Arial" w:hAnsi="Arial" w:cs="Arial"/>
          <w:color w:val="000000"/>
          <w:position w:val="-22"/>
          <w:sz w:val="20"/>
          <w:szCs w:val="20"/>
        </w:rPr>
        <w:object w:dxaOrig="340" w:dyaOrig="580" w14:anchorId="77F759D9">
          <v:shape id="_x0000_i1106" type="#_x0000_t75" style="width:16.85pt;height:29pt" o:ole="">
            <v:imagedata r:id="rId177" o:title=""/>
          </v:shape>
          <o:OLEObject Type="Embed" ProgID="Equation.DSMT4" ShapeID="_x0000_i1106" DrawAspect="Content" ObjectID="_1723539275" r:id="rId178"/>
        </w:object>
      </w:r>
    </w:p>
    <w:p w14:paraId="3843ED5E" w14:textId="0A7474E3" w:rsidR="00AD4BBB" w:rsidRDefault="00AD4BBB" w:rsidP="00063DBA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518" w:hanging="518"/>
      </w:pPr>
      <w:r>
        <w:rPr>
          <w:b/>
        </w:rPr>
        <w:tab/>
      </w:r>
      <w:r w:rsidRPr="007F0DC9">
        <w:rPr>
          <w:szCs w:val="22"/>
        </w:rPr>
        <w:t>Podemos afirmar que:</w:t>
      </w:r>
    </w:p>
    <w:p w14:paraId="68D9C47B" w14:textId="380CF826" w:rsidR="007277CA" w:rsidRDefault="00F9182C" w:rsidP="00063DBA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518" w:hanging="518"/>
      </w:pPr>
      <w:r>
        <w:rPr>
          <w:b/>
        </w:rPr>
        <w:tab/>
        <w:t>(A)</w:t>
      </w:r>
      <w:r>
        <w:t xml:space="preserve">  </w:t>
      </w:r>
      <w:r w:rsidR="00AD4BBB" w:rsidRPr="007F0DC9">
        <w:rPr>
          <w:szCs w:val="22"/>
        </w:rPr>
        <w:t>todas são equivalentes;</w:t>
      </w:r>
    </w:p>
    <w:p w14:paraId="59480220" w14:textId="3DF56FB4" w:rsidR="00B60FC5" w:rsidRDefault="007277CA" w:rsidP="00063DBA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518" w:hanging="518"/>
        <w:rPr>
          <w:bCs/>
          <w:szCs w:val="22"/>
        </w:rPr>
      </w:pPr>
      <w:r>
        <w:rPr>
          <w:b/>
          <w:szCs w:val="22"/>
        </w:rPr>
        <w:tab/>
      </w:r>
      <w:r w:rsidR="00F9182C" w:rsidRPr="002715CE">
        <w:rPr>
          <w:b/>
          <w:szCs w:val="22"/>
        </w:rPr>
        <w:t>(B)</w:t>
      </w:r>
      <w:r w:rsidR="00F9182C">
        <w:rPr>
          <w:b/>
          <w:szCs w:val="22"/>
        </w:rPr>
        <w:t xml:space="preserve">  </w:t>
      </w:r>
      <w:r w:rsidR="00AD4BBB" w:rsidRPr="007F0DC9">
        <w:rPr>
          <w:szCs w:val="22"/>
        </w:rPr>
        <w:t>apenas duas são equivalentes;</w:t>
      </w:r>
    </w:p>
    <w:p w14:paraId="34455149" w14:textId="314FED45" w:rsidR="007277CA" w:rsidRDefault="00F9182C" w:rsidP="00063DBA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518" w:hanging="518"/>
        <w:rPr>
          <w:bCs/>
          <w:szCs w:val="22"/>
        </w:rPr>
      </w:pP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AD4BBB" w:rsidRPr="007F0DC9">
        <w:rPr>
          <w:szCs w:val="22"/>
        </w:rPr>
        <w:t>apenas uma não é equivalente às restantes;</w:t>
      </w:r>
    </w:p>
    <w:p w14:paraId="7B5E07FF" w14:textId="485B5979" w:rsidR="00F9182C" w:rsidRPr="007E7E02" w:rsidRDefault="00F9182C" w:rsidP="00063DBA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518" w:hanging="518"/>
        <w:rPr>
          <w:bCs/>
          <w:i/>
          <w:iCs/>
          <w:szCs w:val="22"/>
        </w:rPr>
      </w:pP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AD4BBB" w:rsidRPr="007F0DC9">
        <w:rPr>
          <w:szCs w:val="22"/>
        </w:rPr>
        <w:t>não há frações equivalentes.</w:t>
      </w:r>
    </w:p>
    <w:p w14:paraId="27FB49E2" w14:textId="77777777" w:rsidR="00AD4BBB" w:rsidRPr="007E7E02" w:rsidRDefault="00AD4BBB" w:rsidP="0040412D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1996122A" w14:textId="03372212" w:rsidR="00F9182C" w:rsidRDefault="00F9182C" w:rsidP="00DF5438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10A1957" wp14:editId="43492690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98A1AE" w14:textId="77777777" w:rsidR="00F9182C" w:rsidRPr="00E4687D" w:rsidRDefault="00F9182C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10A1957" id="Oval 20" o:sp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huG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RiG4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C98A1AE" w14:textId="77777777" w:rsidR="00F9182C" w:rsidRPr="00E4687D" w:rsidRDefault="00F9182C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16261">
        <w:tab/>
        <w:t>Observa os números.</w:t>
      </w:r>
    </w:p>
    <w:p w14:paraId="7522C063" w14:textId="15B3D560" w:rsidR="00F16261" w:rsidRPr="00F16261" w:rsidRDefault="00F16261" w:rsidP="00F16261">
      <w:pPr>
        <w:pStyle w:val="QUESTAO1"/>
        <w:tabs>
          <w:tab w:val="clear" w:pos="113"/>
        </w:tabs>
        <w:spacing w:before="0" w:afterLines="60" w:after="144" w:line="240" w:lineRule="auto"/>
        <w:ind w:left="284" w:hanging="284"/>
        <w:jc w:val="center"/>
        <w:rPr>
          <w:szCs w:val="22"/>
        </w:rPr>
      </w:pPr>
      <w:r w:rsidRPr="002C4ADE">
        <w:rPr>
          <w:position w:val="-22"/>
        </w:rPr>
        <w:object w:dxaOrig="340" w:dyaOrig="580" w14:anchorId="513B8A7B">
          <v:shape id="_x0000_i1107" type="#_x0000_t75" style="width:16.85pt;height:29pt" o:ole="">
            <v:imagedata r:id="rId179" o:title=""/>
          </v:shape>
          <o:OLEObject Type="Embed" ProgID="Equation.DSMT4" ShapeID="_x0000_i1107" DrawAspect="Content" ObjectID="_1723539276" r:id="rId180"/>
        </w:object>
      </w:r>
      <w:r w:rsidRPr="007F0DC9">
        <w:rPr>
          <w:b/>
          <w:szCs w:val="22"/>
        </w:rPr>
        <w:tab/>
      </w:r>
      <w:r w:rsidRPr="007F0DC9">
        <w:rPr>
          <w:b/>
          <w:szCs w:val="22"/>
        </w:rPr>
        <w:tab/>
      </w:r>
      <w:r w:rsidRPr="00025957">
        <w:rPr>
          <w:position w:val="-4"/>
        </w:rPr>
        <w:object w:dxaOrig="139" w:dyaOrig="240" w14:anchorId="743C6C78">
          <v:shape id="_x0000_i1108" type="#_x0000_t75" style="width:6.55pt;height:11.2pt" o:ole="">
            <v:imagedata r:id="rId181" o:title=""/>
          </v:shape>
          <o:OLEObject Type="Embed" ProgID="Equation.DSMT4" ShapeID="_x0000_i1108" DrawAspect="Content" ObjectID="_1723539277" r:id="rId182"/>
        </w:object>
      </w:r>
      <w:r w:rsidRPr="007F0DC9">
        <w:rPr>
          <w:b/>
          <w:szCs w:val="22"/>
        </w:rPr>
        <w:tab/>
      </w:r>
      <w:r w:rsidRPr="007F0DC9">
        <w:rPr>
          <w:b/>
          <w:szCs w:val="22"/>
        </w:rPr>
        <w:tab/>
      </w:r>
      <w:r w:rsidRPr="002C4ADE">
        <w:rPr>
          <w:position w:val="-22"/>
        </w:rPr>
        <w:object w:dxaOrig="340" w:dyaOrig="580" w14:anchorId="4D1A24FD">
          <v:shape id="_x0000_i1109" type="#_x0000_t75" style="width:16.85pt;height:29pt" o:ole="">
            <v:imagedata r:id="rId183" o:title=""/>
          </v:shape>
          <o:OLEObject Type="Embed" ProgID="Equation.DSMT4" ShapeID="_x0000_i1109" DrawAspect="Content" ObjectID="_1723539278" r:id="rId184"/>
        </w:object>
      </w:r>
      <w:r w:rsidRPr="007F0DC9">
        <w:rPr>
          <w:b/>
          <w:szCs w:val="22"/>
        </w:rPr>
        <w:tab/>
      </w:r>
      <w:r w:rsidRPr="007F0DC9">
        <w:rPr>
          <w:b/>
          <w:szCs w:val="22"/>
        </w:rPr>
        <w:tab/>
      </w:r>
      <w:r w:rsidRPr="002C4ADE">
        <w:rPr>
          <w:position w:val="-8"/>
        </w:rPr>
        <w:object w:dxaOrig="360" w:dyaOrig="279" w14:anchorId="7F09DF3D">
          <v:shape id="_x0000_i1110" type="#_x0000_t75" style="width:17.75pt;height:14.05pt" o:ole="">
            <v:imagedata r:id="rId185" o:title=""/>
          </v:shape>
          <o:OLEObject Type="Embed" ProgID="Equation.DSMT4" ShapeID="_x0000_i1110" DrawAspect="Content" ObjectID="_1723539279" r:id="rId186"/>
        </w:object>
      </w:r>
    </w:p>
    <w:p w14:paraId="3EE63AE6" w14:textId="2BD62F2D" w:rsidR="00F16261" w:rsidRDefault="00F16261" w:rsidP="00063DBA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518" w:hanging="518"/>
      </w:pPr>
      <w:r>
        <w:rPr>
          <w:b/>
        </w:rPr>
        <w:tab/>
      </w:r>
      <w:r w:rsidRPr="007F0DC9">
        <w:rPr>
          <w:szCs w:val="22"/>
        </w:rPr>
        <w:t>A sua ordenação crescente é:</w:t>
      </w:r>
    </w:p>
    <w:p w14:paraId="23F61F35" w14:textId="78D7A2E3" w:rsidR="00F16261" w:rsidRDefault="00F16261" w:rsidP="00063DBA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518" w:hanging="518"/>
        <w:rPr>
          <w:bCs/>
          <w:szCs w:val="22"/>
        </w:rPr>
      </w:pPr>
      <w:r>
        <w:rPr>
          <w:b/>
        </w:rPr>
        <w:tab/>
        <w:t>(A)</w:t>
      </w:r>
      <w:r>
        <w:t xml:space="preserve">  </w:t>
      </w:r>
      <w:r w:rsidRPr="002C4ADE">
        <w:rPr>
          <w:position w:val="-22"/>
        </w:rPr>
        <w:object w:dxaOrig="1579" w:dyaOrig="580" w14:anchorId="11EE56E1">
          <v:shape id="_x0000_i1111" type="#_x0000_t75" style="width:78.55pt;height:29pt" o:ole="">
            <v:imagedata r:id="rId187" o:title=""/>
          </v:shape>
          <o:OLEObject Type="Embed" ProgID="Equation.DSMT4" ShapeID="_x0000_i1111" DrawAspect="Content" ObjectID="_1723539280" r:id="rId188"/>
        </w:object>
      </w:r>
      <w:r>
        <w:tab/>
      </w:r>
      <w:r>
        <w:tab/>
      </w:r>
      <w:r w:rsidRPr="002715CE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="00DF5438" w:rsidRPr="002C4ADE">
        <w:rPr>
          <w:position w:val="-22"/>
        </w:rPr>
        <w:object w:dxaOrig="1579" w:dyaOrig="580" w14:anchorId="16A5FC95">
          <v:shape id="_x0000_i1112" type="#_x0000_t75" style="width:78.55pt;height:29pt" o:ole="">
            <v:imagedata r:id="rId189" o:title=""/>
          </v:shape>
          <o:OLEObject Type="Embed" ProgID="Equation.DSMT4" ShapeID="_x0000_i1112" DrawAspect="Content" ObjectID="_1723539281" r:id="rId190"/>
        </w:object>
      </w:r>
    </w:p>
    <w:p w14:paraId="194087A3" w14:textId="7014E994" w:rsidR="00F16261" w:rsidRPr="007E7E02" w:rsidRDefault="00F16261" w:rsidP="00063DBA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518" w:hanging="518"/>
        <w:rPr>
          <w:bCs/>
          <w:i/>
          <w:iCs/>
          <w:szCs w:val="22"/>
        </w:rPr>
      </w:pP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DF5438" w:rsidRPr="002C4ADE">
        <w:rPr>
          <w:position w:val="-22"/>
        </w:rPr>
        <w:object w:dxaOrig="1579" w:dyaOrig="580" w14:anchorId="2DF19C4D">
          <v:shape id="_x0000_i1113" type="#_x0000_t75" style="width:78.55pt;height:29pt" o:ole="">
            <v:imagedata r:id="rId191" o:title=""/>
          </v:shape>
          <o:OLEObject Type="Embed" ProgID="Equation.DSMT4" ShapeID="_x0000_i1113" DrawAspect="Content" ObjectID="_1723539282" r:id="rId192"/>
        </w:object>
      </w:r>
      <w:r w:rsidR="00DF5438">
        <w:tab/>
      </w:r>
      <w:r w:rsidR="00DF5438"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DF5438" w:rsidRPr="002C4ADE">
        <w:rPr>
          <w:position w:val="-22"/>
        </w:rPr>
        <w:object w:dxaOrig="1579" w:dyaOrig="580" w14:anchorId="57624599">
          <v:shape id="_x0000_i1114" type="#_x0000_t75" style="width:78.55pt;height:29pt" o:ole="">
            <v:imagedata r:id="rId193" o:title=""/>
          </v:shape>
          <o:OLEObject Type="Embed" ProgID="Equation.DSMT4" ShapeID="_x0000_i1114" DrawAspect="Content" ObjectID="_1723539283" r:id="rId194"/>
        </w:object>
      </w:r>
    </w:p>
    <w:p w14:paraId="12C78723" w14:textId="77777777" w:rsidR="00F9182C" w:rsidRPr="007E7E02" w:rsidRDefault="00F9182C" w:rsidP="0040412D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0B97FB79" w14:textId="7BE125B3" w:rsidR="00F9182C" w:rsidRDefault="00F9182C" w:rsidP="00DF5438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7D93C3F" wp14:editId="68594178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478189" w14:textId="77777777" w:rsidR="00F9182C" w:rsidRPr="000D632F" w:rsidRDefault="00F9182C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7D93C3F" id="Oval 21" o:sp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HYMe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4478189" w14:textId="77777777" w:rsidR="00F9182C" w:rsidRPr="000D632F" w:rsidRDefault="00F9182C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F5438" w:rsidRPr="007F0DC9">
        <w:rPr>
          <w:szCs w:val="22"/>
        </w:rPr>
        <w:t xml:space="preserve">Assinala a </w:t>
      </w:r>
      <w:r w:rsidR="00DF5438" w:rsidRPr="00DF5438">
        <w:t>afirmação</w:t>
      </w:r>
      <w:r w:rsidR="00DF5438" w:rsidRPr="007F0DC9">
        <w:rPr>
          <w:szCs w:val="22"/>
        </w:rPr>
        <w:t xml:space="preserve"> falsa.</w:t>
      </w:r>
    </w:p>
    <w:p w14:paraId="2ED9C007" w14:textId="459518C7" w:rsidR="00DF5438" w:rsidRPr="007F0DC9" w:rsidRDefault="00DF5438" w:rsidP="00063DBA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518" w:hanging="518"/>
        <w:rPr>
          <w:b/>
          <w:szCs w:val="22"/>
        </w:rPr>
      </w:pPr>
      <w:r w:rsidRPr="007F0DC9">
        <w:rPr>
          <w:b/>
          <w:szCs w:val="22"/>
        </w:rPr>
        <w:tab/>
        <w:t>(A)</w:t>
      </w:r>
      <w:r w:rsidR="00063DBA">
        <w:rPr>
          <w:b/>
          <w:szCs w:val="22"/>
        </w:rPr>
        <w:t xml:space="preserve">  </w:t>
      </w:r>
      <w:r w:rsidRPr="002C4ADE">
        <w:rPr>
          <w:position w:val="-22"/>
        </w:rPr>
        <w:object w:dxaOrig="800" w:dyaOrig="580" w14:anchorId="13639755">
          <v:shape id="_x0000_i1115" type="#_x0000_t75" style="width:40.2pt;height:29pt" o:ole="">
            <v:imagedata r:id="rId195" o:title=""/>
          </v:shape>
          <o:OLEObject Type="Embed" ProgID="Equation.DSMT4" ShapeID="_x0000_i1115" DrawAspect="Content" ObjectID="_1723539284" r:id="rId196"/>
        </w:object>
      </w:r>
      <w:r w:rsidR="00E56816">
        <w:tab/>
      </w:r>
      <w:r w:rsidRPr="007F0DC9">
        <w:rPr>
          <w:b/>
          <w:szCs w:val="22"/>
        </w:rPr>
        <w:tab/>
        <w:t>(B)</w:t>
      </w:r>
      <w:r>
        <w:rPr>
          <w:b/>
          <w:szCs w:val="22"/>
        </w:rPr>
        <w:t xml:space="preserve">  </w:t>
      </w:r>
      <w:r w:rsidRPr="002C4ADE">
        <w:rPr>
          <w:position w:val="-22"/>
        </w:rPr>
        <w:object w:dxaOrig="1180" w:dyaOrig="580" w14:anchorId="6EB15E89">
          <v:shape id="_x0000_i1116" type="#_x0000_t75" style="width:58.9pt;height:29pt" o:ole="">
            <v:imagedata r:id="rId197" o:title=""/>
          </v:shape>
          <o:OLEObject Type="Embed" ProgID="Equation.DSMT4" ShapeID="_x0000_i1116" DrawAspect="Content" ObjectID="_1723539285" r:id="rId198"/>
        </w:object>
      </w:r>
      <w:r w:rsidRPr="007F0DC9">
        <w:rPr>
          <w:b/>
          <w:szCs w:val="22"/>
        </w:rPr>
        <w:tab/>
      </w:r>
      <w:r w:rsidR="00E56816">
        <w:rPr>
          <w:b/>
          <w:szCs w:val="22"/>
        </w:rPr>
        <w:tab/>
      </w:r>
      <w:r w:rsidRPr="007F0DC9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Pr="002C4ADE">
        <w:rPr>
          <w:position w:val="-22"/>
        </w:rPr>
        <w:object w:dxaOrig="720" w:dyaOrig="580" w14:anchorId="258492A0">
          <v:shape id="_x0000_i1117" type="#_x0000_t75" style="width:36.45pt;height:29pt" o:ole="">
            <v:imagedata r:id="rId199" o:title=""/>
          </v:shape>
          <o:OLEObject Type="Embed" ProgID="Equation.DSMT4" ShapeID="_x0000_i1117" DrawAspect="Content" ObjectID="_1723539286" r:id="rId200"/>
        </w:object>
      </w:r>
      <w:r>
        <w:rPr>
          <w:b/>
          <w:szCs w:val="22"/>
        </w:rPr>
        <w:tab/>
      </w:r>
      <w:r w:rsidRPr="007F0DC9">
        <w:rPr>
          <w:b/>
          <w:szCs w:val="22"/>
        </w:rPr>
        <w:t>(D)</w:t>
      </w:r>
      <w:r>
        <w:rPr>
          <w:b/>
          <w:szCs w:val="22"/>
        </w:rPr>
        <w:t xml:space="preserve">  </w:t>
      </w:r>
      <w:r w:rsidRPr="002C4ADE">
        <w:rPr>
          <w:position w:val="-22"/>
        </w:rPr>
        <w:object w:dxaOrig="1680" w:dyaOrig="580" w14:anchorId="69F9CA7B">
          <v:shape id="_x0000_i1118" type="#_x0000_t75" style="width:83.2pt;height:29pt" o:ole="">
            <v:imagedata r:id="rId201" o:title=""/>
          </v:shape>
          <o:OLEObject Type="Embed" ProgID="Equation.DSMT4" ShapeID="_x0000_i1118" DrawAspect="Content" ObjectID="_1723539287" r:id="rId202"/>
        </w:object>
      </w:r>
    </w:p>
    <w:p w14:paraId="352524F3" w14:textId="77777777" w:rsidR="00DF5438" w:rsidRPr="007E7E02" w:rsidRDefault="00DF5438" w:rsidP="00DF5438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3405BE12" w14:textId="480BA658" w:rsidR="005C7E07" w:rsidRPr="00E400EB" w:rsidRDefault="00F9182C" w:rsidP="0040412D">
      <w:pPr>
        <w:pStyle w:val="QUESTAO1"/>
        <w:spacing w:before="200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8320A4B" wp14:editId="43318CA8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30BFA5" w14:textId="77777777" w:rsidR="00F9182C" w:rsidRPr="00E4687D" w:rsidRDefault="00F9182C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8320A4B" id="Oval 22" o:sp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k5S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3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4WTl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230BFA5" w14:textId="77777777" w:rsidR="00F9182C" w:rsidRPr="00E4687D" w:rsidRDefault="00F9182C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40412D" w:rsidRPr="007F0DC9">
        <w:rPr>
          <w:szCs w:val="22"/>
        </w:rPr>
        <w:t>Qual das frações seguintes representa o menor número?</w:t>
      </w:r>
    </w:p>
    <w:p w14:paraId="320A761C" w14:textId="3AD5ADC1" w:rsidR="0040412D" w:rsidRPr="007F0DC9" w:rsidRDefault="0040412D" w:rsidP="00E56816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518" w:hanging="518"/>
        <w:rPr>
          <w:bCs/>
          <w:szCs w:val="22"/>
        </w:rPr>
      </w:pPr>
      <w:r w:rsidRPr="007F0DC9">
        <w:rPr>
          <w:b/>
          <w:szCs w:val="22"/>
        </w:rPr>
        <w:tab/>
        <w:t>(A)</w:t>
      </w:r>
      <w:r w:rsidR="00E56816">
        <w:rPr>
          <w:b/>
          <w:szCs w:val="22"/>
        </w:rPr>
        <w:t xml:space="preserve">  </w:t>
      </w:r>
      <w:r w:rsidRPr="002C4ADE">
        <w:rPr>
          <w:position w:val="-22"/>
        </w:rPr>
        <w:object w:dxaOrig="340" w:dyaOrig="580" w14:anchorId="28582DF5">
          <v:shape id="_x0000_i1119" type="#_x0000_t75" style="width:16.85pt;height:29pt" o:ole="">
            <v:imagedata r:id="rId203" o:title=""/>
          </v:shape>
          <o:OLEObject Type="Embed" ProgID="Equation.DSMT4" ShapeID="_x0000_i1119" DrawAspect="Content" ObjectID="_1723539288" r:id="rId204"/>
        </w:object>
      </w:r>
      <w:r w:rsidRPr="007F0DC9">
        <w:rPr>
          <w:b/>
          <w:szCs w:val="22"/>
        </w:rPr>
        <w:tab/>
      </w:r>
      <w:r w:rsidR="00E56816">
        <w:rPr>
          <w:b/>
          <w:szCs w:val="22"/>
        </w:rPr>
        <w:tab/>
      </w:r>
      <w:r w:rsidRPr="007F0DC9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Pr="002C4ADE">
        <w:rPr>
          <w:position w:val="-22"/>
        </w:rPr>
        <w:object w:dxaOrig="360" w:dyaOrig="580" w14:anchorId="59E7E173">
          <v:shape id="_x0000_i1120" type="#_x0000_t75" style="width:17.75pt;height:29pt" o:ole="">
            <v:imagedata r:id="rId205" o:title=""/>
          </v:shape>
          <o:OLEObject Type="Embed" ProgID="Equation.DSMT4" ShapeID="_x0000_i1120" DrawAspect="Content" ObjectID="_1723539289" r:id="rId206"/>
        </w:object>
      </w:r>
      <w:r>
        <w:rPr>
          <w:bCs/>
          <w:szCs w:val="22"/>
        </w:rPr>
        <w:tab/>
      </w:r>
      <w:r w:rsidR="00E56816">
        <w:rPr>
          <w:bCs/>
          <w:szCs w:val="22"/>
        </w:rPr>
        <w:tab/>
      </w:r>
      <w:r w:rsidRPr="007F0DC9">
        <w:rPr>
          <w:b/>
          <w:szCs w:val="22"/>
        </w:rPr>
        <w:t xml:space="preserve">(C)  </w:t>
      </w:r>
      <w:r w:rsidRPr="002C4ADE">
        <w:rPr>
          <w:position w:val="-22"/>
        </w:rPr>
        <w:object w:dxaOrig="480" w:dyaOrig="580" w14:anchorId="2FC0E3A0">
          <v:shape id="_x0000_i1121" type="#_x0000_t75" style="width:24.3pt;height:29pt" o:ole="">
            <v:imagedata r:id="rId207" o:title=""/>
          </v:shape>
          <o:OLEObject Type="Embed" ProgID="Equation.DSMT4" ShapeID="_x0000_i1121" DrawAspect="Content" ObjectID="_1723539290" r:id="rId208"/>
        </w:object>
      </w:r>
      <w:r w:rsidRPr="007F0DC9">
        <w:rPr>
          <w:b/>
          <w:szCs w:val="22"/>
        </w:rPr>
        <w:tab/>
        <w:t>(D)</w:t>
      </w:r>
      <w:r>
        <w:rPr>
          <w:b/>
          <w:szCs w:val="22"/>
        </w:rPr>
        <w:t xml:space="preserve">  </w:t>
      </w:r>
      <w:r w:rsidRPr="002C4ADE">
        <w:rPr>
          <w:position w:val="-22"/>
        </w:rPr>
        <w:object w:dxaOrig="360" w:dyaOrig="580" w14:anchorId="15E94BB7">
          <v:shape id="_x0000_i1122" type="#_x0000_t75" style="width:17.75pt;height:29pt" o:ole="">
            <v:imagedata r:id="rId209" o:title=""/>
          </v:shape>
          <o:OLEObject Type="Embed" ProgID="Equation.DSMT4" ShapeID="_x0000_i1122" DrawAspect="Content" ObjectID="_1723539291" r:id="rId210"/>
        </w:object>
      </w:r>
    </w:p>
    <w:p w14:paraId="1B945823" w14:textId="58DD6117" w:rsidR="00C94F3C" w:rsidRDefault="00F9182C" w:rsidP="00350478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467E33D" wp14:editId="546DE305">
                <wp:extent cx="216000" cy="216000"/>
                <wp:effectExtent l="0" t="0" r="0" b="0"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DEACDF" w14:textId="77777777" w:rsidR="00F9182C" w:rsidRPr="000D632F" w:rsidRDefault="00F9182C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67E33D" id="Oval 27" o:sp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K6xkO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4DEACDF" w14:textId="77777777" w:rsidR="00F9182C" w:rsidRPr="000D632F" w:rsidRDefault="00F9182C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684C37" w:rsidRPr="007F0DC9">
        <w:rPr>
          <w:szCs w:val="22"/>
        </w:rPr>
        <w:t xml:space="preserve">De um bolo, a Mariana comeu </w:t>
      </w:r>
      <w:r w:rsidR="00684C37" w:rsidRPr="002C4ADE">
        <w:rPr>
          <w:position w:val="-22"/>
        </w:rPr>
        <w:object w:dxaOrig="240" w:dyaOrig="580" w14:anchorId="29D1F17C">
          <v:shape id="_x0000_i1123" type="#_x0000_t75" style="width:11.2pt;height:29pt" o:ole="">
            <v:imagedata r:id="rId211" o:title=""/>
          </v:shape>
          <o:OLEObject Type="Embed" ProgID="Equation.DSMT4" ShapeID="_x0000_i1123" DrawAspect="Content" ObjectID="_1723539292" r:id="rId212"/>
        </w:object>
      </w:r>
      <w:r w:rsidR="00684C37" w:rsidRPr="007F0DC9">
        <w:rPr>
          <w:szCs w:val="22"/>
        </w:rPr>
        <w:t xml:space="preserve">, o Bruno </w:t>
      </w:r>
      <w:r w:rsidR="00C94F3C" w:rsidRPr="002C4ADE">
        <w:rPr>
          <w:position w:val="-22"/>
        </w:rPr>
        <w:object w:dxaOrig="340" w:dyaOrig="580" w14:anchorId="1631DA8C">
          <v:shape id="_x0000_i1124" type="#_x0000_t75" style="width:16.85pt;height:29pt" o:ole="">
            <v:imagedata r:id="rId213" o:title=""/>
          </v:shape>
          <o:OLEObject Type="Embed" ProgID="Equation.DSMT4" ShapeID="_x0000_i1124" DrawAspect="Content" ObjectID="_1723539293" r:id="rId214"/>
        </w:object>
      </w:r>
      <w:r w:rsidR="00684C37" w:rsidRPr="007F0DC9">
        <w:rPr>
          <w:szCs w:val="22"/>
        </w:rPr>
        <w:t>, a Clara</w:t>
      </w:r>
      <w:r w:rsidR="00C94F3C">
        <w:rPr>
          <w:szCs w:val="22"/>
        </w:rPr>
        <w:t xml:space="preserve"> </w:t>
      </w:r>
      <w:r w:rsidR="00C94F3C" w:rsidRPr="002C4ADE">
        <w:rPr>
          <w:position w:val="-22"/>
        </w:rPr>
        <w:object w:dxaOrig="340" w:dyaOrig="580" w14:anchorId="18E39062">
          <v:shape id="_x0000_i1125" type="#_x0000_t75" style="width:16.85pt;height:29pt" o:ole="">
            <v:imagedata r:id="rId215" o:title=""/>
          </v:shape>
          <o:OLEObject Type="Embed" ProgID="Equation.DSMT4" ShapeID="_x0000_i1125" DrawAspect="Content" ObjectID="_1723539294" r:id="rId216"/>
        </w:object>
      </w:r>
      <w:r w:rsidR="00684C37" w:rsidRPr="007F0DC9">
        <w:rPr>
          <w:szCs w:val="22"/>
        </w:rPr>
        <w:t xml:space="preserve"> e o Diogo</w:t>
      </w:r>
      <w:r w:rsidR="00C94F3C">
        <w:rPr>
          <w:szCs w:val="22"/>
        </w:rPr>
        <w:t xml:space="preserve"> </w:t>
      </w:r>
      <w:r w:rsidR="00C94F3C" w:rsidRPr="002C4ADE">
        <w:rPr>
          <w:position w:val="-22"/>
        </w:rPr>
        <w:object w:dxaOrig="220" w:dyaOrig="580" w14:anchorId="708FFAD2">
          <v:shape id="_x0000_i1126" type="#_x0000_t75" style="width:10.3pt;height:29pt" o:ole="">
            <v:imagedata r:id="rId217" o:title=""/>
          </v:shape>
          <o:OLEObject Type="Embed" ProgID="Equation.DSMT4" ShapeID="_x0000_i1126" DrawAspect="Content" ObjectID="_1723539295" r:id="rId218"/>
        </w:object>
      </w:r>
      <w:r w:rsidR="00350478">
        <w:rPr>
          <w:szCs w:val="22"/>
        </w:rPr>
        <w:t>.</w:t>
      </w:r>
    </w:p>
    <w:p w14:paraId="0F11FEE0" w14:textId="0E6F2453" w:rsidR="00F9182C" w:rsidRDefault="00C94F3C" w:rsidP="00684C37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b/>
          <w:szCs w:val="22"/>
        </w:rPr>
      </w:pPr>
      <w:r>
        <w:rPr>
          <w:szCs w:val="22"/>
        </w:rPr>
        <w:tab/>
      </w:r>
      <w:r w:rsidR="00684C37" w:rsidRPr="007F0DC9">
        <w:rPr>
          <w:szCs w:val="22"/>
        </w:rPr>
        <w:t xml:space="preserve">Qual dos </w:t>
      </w:r>
      <w:r>
        <w:rPr>
          <w:szCs w:val="22"/>
        </w:rPr>
        <w:t>quatro</w:t>
      </w:r>
      <w:r w:rsidR="00684C37" w:rsidRPr="007F0DC9">
        <w:rPr>
          <w:szCs w:val="22"/>
        </w:rPr>
        <w:t xml:space="preserve"> comeu mais bolo?</w:t>
      </w:r>
    </w:p>
    <w:p w14:paraId="100367B4" w14:textId="32778B3F" w:rsidR="007D1BDB" w:rsidRDefault="00F9182C" w:rsidP="00E56816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518" w:hanging="518"/>
        <w:rPr>
          <w:b/>
          <w:szCs w:val="22"/>
        </w:rPr>
      </w:pPr>
      <w:r>
        <w:rPr>
          <w:b/>
          <w:szCs w:val="22"/>
        </w:rPr>
        <w:tab/>
        <w:t>(A)</w:t>
      </w:r>
      <w:r w:rsidR="00E56816">
        <w:rPr>
          <w:b/>
          <w:szCs w:val="22"/>
        </w:rPr>
        <w:t xml:space="preserve">  </w:t>
      </w:r>
      <w:r w:rsidR="00350478">
        <w:rPr>
          <w:bCs/>
          <w:szCs w:val="22"/>
        </w:rPr>
        <w:t>Mariana</w:t>
      </w:r>
      <w:r w:rsidR="00E56816">
        <w:rPr>
          <w:bCs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="00350478">
        <w:rPr>
          <w:bCs/>
          <w:szCs w:val="22"/>
        </w:rPr>
        <w:t>Bruno</w:t>
      </w:r>
      <w:r>
        <w:rPr>
          <w:b/>
          <w:szCs w:val="22"/>
        </w:rPr>
        <w:tab/>
      </w:r>
      <w:r w:rsidR="00E56816"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350478">
        <w:rPr>
          <w:bCs/>
          <w:szCs w:val="22"/>
        </w:rPr>
        <w:t>Clara</w:t>
      </w:r>
      <w:r>
        <w:rPr>
          <w:bCs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350478">
        <w:rPr>
          <w:bCs/>
          <w:szCs w:val="22"/>
        </w:rPr>
        <w:t>Diogo</w:t>
      </w:r>
    </w:p>
    <w:p w14:paraId="62FC65F1" w14:textId="77777777" w:rsidR="009303F8" w:rsidRPr="009303F8" w:rsidRDefault="00F9182C" w:rsidP="009303F8">
      <w:pPr>
        <w:pStyle w:val="TITULOFICHAS"/>
        <w:rPr>
          <w:lang w:val="pt-PT"/>
        </w:rPr>
      </w:pPr>
      <w:r w:rsidRPr="008E7736">
        <w:rPr>
          <w:b w:val="0"/>
          <w:szCs w:val="22"/>
          <w:lang w:val="pt-PT"/>
        </w:rPr>
        <w:br w:type="page"/>
      </w:r>
      <w:proofErr w:type="spellStart"/>
      <w:r w:rsidR="007D1BDB">
        <w:rPr>
          <w:lang w:val="pt-PT"/>
        </w:rPr>
        <w:lastRenderedPageBreak/>
        <w:t>Miniteste</w:t>
      </w:r>
      <w:proofErr w:type="spellEnd"/>
      <w:r w:rsidR="007D1BDB">
        <w:rPr>
          <w:lang w:val="pt-PT"/>
        </w:rPr>
        <w:t xml:space="preserve"> 3 – </w:t>
      </w:r>
      <w:r w:rsidR="009303F8" w:rsidRPr="009303F8">
        <w:rPr>
          <w:lang w:val="pt-PT"/>
        </w:rPr>
        <w:t>Adição e subtração de frações</w:t>
      </w:r>
    </w:p>
    <w:p w14:paraId="28E42012" w14:textId="07DFC205" w:rsidR="007D1BDB" w:rsidRPr="001F156B" w:rsidRDefault="007D1BDB" w:rsidP="009303F8">
      <w:pPr>
        <w:pStyle w:val="TITULOFICHAS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9872A54" wp14:editId="16AB1B26">
                <wp:extent cx="6119640" cy="792000"/>
                <wp:effectExtent l="12700" t="12700" r="14605" b="8255"/>
                <wp:docPr id="34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7D1BDB" w:rsidRPr="00DB2ED5" w14:paraId="22D0B9D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3FF1699" w14:textId="77777777" w:rsidR="007D1BDB" w:rsidRPr="00DB2ED5" w:rsidRDefault="007D1BD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12A907" w14:textId="77777777" w:rsidR="007D1BDB" w:rsidRPr="00DB2ED5" w:rsidRDefault="007D1BD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EB22EC" w14:textId="77777777" w:rsidR="007D1BDB" w:rsidRPr="00DB2ED5" w:rsidRDefault="007D1BD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A7861C" w14:textId="5A948EAE" w:rsidR="007D1BDB" w:rsidRPr="00DB2ED5" w:rsidRDefault="007D1BD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7D1BDB" w:rsidRPr="00DB2ED5" w14:paraId="3ABD223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C771705" w14:textId="77777777" w:rsidR="007D1BDB" w:rsidRPr="00DB2ED5" w:rsidRDefault="007D1BD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BAFC73" w14:textId="77777777" w:rsidR="007D1BDB" w:rsidRPr="00DB2ED5" w:rsidRDefault="007D1BD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3739542" w14:textId="77777777" w:rsidR="007D1BDB" w:rsidRPr="00DB2ED5" w:rsidRDefault="007D1BD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31B16A" w14:textId="77777777" w:rsidR="007D1BDB" w:rsidRPr="00DB2ED5" w:rsidRDefault="007D1BD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6FD7F9" w14:textId="77777777" w:rsidR="007D1BDB" w:rsidRPr="00DB2ED5" w:rsidRDefault="007D1BD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7D1BDB" w:rsidRPr="00DB2ED5" w14:paraId="354A12D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D702D0" w14:textId="77777777" w:rsidR="007D1BDB" w:rsidRPr="00DB2ED5" w:rsidRDefault="007D1BD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793882E" w14:textId="77777777" w:rsidR="007D1BDB" w:rsidRPr="00DB2ED5" w:rsidRDefault="007D1BD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DC2368" w14:textId="77777777" w:rsidR="007D1BDB" w:rsidRPr="00DB2ED5" w:rsidRDefault="007D1BD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5470653" w14:textId="77777777" w:rsidR="007D1BDB" w:rsidRPr="00DB2ED5" w:rsidRDefault="007D1BD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0CA8B2D" w14:textId="77777777" w:rsidR="007D1BDB" w:rsidRPr="00DB2ED5" w:rsidRDefault="007D1BD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75C1A59B" w14:textId="77777777" w:rsidR="007D1BDB" w:rsidRPr="0005099D" w:rsidRDefault="007D1BDB" w:rsidP="007D1BD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9872A54" id="_x0000_s1074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8X4/IE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7D1BDB" w:rsidRPr="00DB2ED5" w14:paraId="22D0B9D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3FF1699" w14:textId="77777777" w:rsidR="007D1BDB" w:rsidRPr="00DB2ED5" w:rsidRDefault="007D1BD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C12A907" w14:textId="77777777" w:rsidR="007D1BDB" w:rsidRPr="00DB2ED5" w:rsidRDefault="007D1BD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EB22EC" w14:textId="77777777" w:rsidR="007D1BDB" w:rsidRPr="00DB2ED5" w:rsidRDefault="007D1BD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1A7861C" w14:textId="5A948EAE" w:rsidR="007D1BDB" w:rsidRPr="00DB2ED5" w:rsidRDefault="007D1BD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7D1BDB" w:rsidRPr="00DB2ED5" w14:paraId="3ABD223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C771705" w14:textId="77777777" w:rsidR="007D1BDB" w:rsidRPr="00DB2ED5" w:rsidRDefault="007D1BD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FBAFC73" w14:textId="77777777" w:rsidR="007D1BDB" w:rsidRPr="00DB2ED5" w:rsidRDefault="007D1BD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3739542" w14:textId="77777777" w:rsidR="007D1BDB" w:rsidRPr="00DB2ED5" w:rsidRDefault="007D1BD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431B16A" w14:textId="77777777" w:rsidR="007D1BDB" w:rsidRPr="00DB2ED5" w:rsidRDefault="007D1BD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16FD7F9" w14:textId="77777777" w:rsidR="007D1BDB" w:rsidRPr="00DB2ED5" w:rsidRDefault="007D1BD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7D1BDB" w:rsidRPr="00DB2ED5" w14:paraId="354A12D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4D702D0" w14:textId="77777777" w:rsidR="007D1BDB" w:rsidRPr="00DB2ED5" w:rsidRDefault="007D1BD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793882E" w14:textId="77777777" w:rsidR="007D1BDB" w:rsidRPr="00DB2ED5" w:rsidRDefault="007D1BD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1DC2368" w14:textId="77777777" w:rsidR="007D1BDB" w:rsidRPr="00DB2ED5" w:rsidRDefault="007D1BD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5470653" w14:textId="77777777" w:rsidR="007D1BDB" w:rsidRPr="00DB2ED5" w:rsidRDefault="007D1BD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0CA8B2D" w14:textId="77777777" w:rsidR="007D1BDB" w:rsidRPr="00DB2ED5" w:rsidRDefault="007D1BD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75C1A59B" w14:textId="77777777" w:rsidR="007D1BDB" w:rsidRPr="0005099D" w:rsidRDefault="007D1BDB" w:rsidP="007D1BDB"/>
                  </w:txbxContent>
                </v:textbox>
                <w10:anchorlock/>
              </v:roundrect>
            </w:pict>
          </mc:Fallback>
        </mc:AlternateContent>
      </w:r>
    </w:p>
    <w:p w14:paraId="0758B23F" w14:textId="77777777" w:rsidR="0033552C" w:rsidRDefault="0033552C" w:rsidP="0033552C">
      <w:pPr>
        <w:pStyle w:val="QUESTAO1"/>
        <w:spacing w:before="200" w:line="240" w:lineRule="auto"/>
      </w:pPr>
    </w:p>
    <w:p w14:paraId="10AE1DF2" w14:textId="580018FB" w:rsidR="00DF6EA2" w:rsidRPr="001147A6" w:rsidRDefault="007D1BDB" w:rsidP="00E56816">
      <w:pPr>
        <w:spacing w:after="120" w:line="240" w:lineRule="auto"/>
        <w:ind w:left="567" w:hanging="567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61BC410" wp14:editId="3D3D3C99">
                <wp:extent cx="216000" cy="216000"/>
                <wp:effectExtent l="0" t="0" r="0" b="0"/>
                <wp:docPr id="350" name="Oval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FB33E8" w14:textId="77777777" w:rsidR="007D1BDB" w:rsidRPr="00086D19" w:rsidRDefault="007D1BDB" w:rsidP="007D1BD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61BC410" id="Oval 350" o:sp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F14fwIAAGQFAAAOAAAAZHJzL2Uyb0RvYy54bWysVEtv2zAMvg/YfxB0X+10Xd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/fXZR/pbGOA3M+vI2AG59Wp6KY7VZCkdrCI7674qzUxN+edM&#10;MtHUFEdIqVya9apG1KoP/wE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7oXX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0FB33E8" w14:textId="77777777" w:rsidR="007D1BDB" w:rsidRPr="00086D19" w:rsidRDefault="007D1BDB" w:rsidP="007D1BD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F6EA2">
        <w:rPr>
          <w:rFonts w:ascii="Arial" w:hAnsi="Arial" w:cs="Arial"/>
        </w:rPr>
        <w:t>U</w:t>
      </w:r>
      <w:r w:rsidR="00DF6EA2" w:rsidRPr="001147A6">
        <w:rPr>
          <w:rFonts w:ascii="Arial" w:hAnsi="Arial" w:cs="Arial"/>
        </w:rPr>
        <w:t xml:space="preserve">m saco de batatas foi distribuído por quatro cestos. Um cesto leva </w:t>
      </w:r>
      <w:r w:rsidR="00DF6EA2" w:rsidRPr="002C4ADE">
        <w:rPr>
          <w:position w:val="-22"/>
        </w:rPr>
        <w:object w:dxaOrig="220" w:dyaOrig="580" w14:anchorId="5C0C8DF0">
          <v:shape id="_x0000_i1127" type="#_x0000_t75" style="width:10.3pt;height:29pt" o:ole="">
            <v:imagedata r:id="rId219" o:title=""/>
          </v:shape>
          <o:OLEObject Type="Embed" ProgID="Equation.DSMT4" ShapeID="_x0000_i1127" DrawAspect="Content" ObjectID="_1723539296" r:id="rId220"/>
        </w:object>
      </w:r>
      <w:r w:rsidR="00DF6EA2" w:rsidRPr="001147A6">
        <w:rPr>
          <w:rFonts w:ascii="Arial" w:hAnsi="Arial" w:cs="Arial"/>
        </w:rPr>
        <w:t xml:space="preserve"> das batatas e dois cestos levam </w:t>
      </w:r>
      <w:r w:rsidR="00DF6EA2" w:rsidRPr="002C4ADE">
        <w:rPr>
          <w:position w:val="-22"/>
        </w:rPr>
        <w:object w:dxaOrig="340" w:dyaOrig="580" w14:anchorId="78607698">
          <v:shape id="_x0000_i1128" type="#_x0000_t75" style="width:16.85pt;height:29pt" o:ole="">
            <v:imagedata r:id="rId221" o:title=""/>
          </v:shape>
          <o:OLEObject Type="Embed" ProgID="Equation.DSMT4" ShapeID="_x0000_i1128" DrawAspect="Content" ObjectID="_1723539297" r:id="rId222"/>
        </w:object>
      </w:r>
      <w:r w:rsidR="00DF6EA2" w:rsidRPr="001147A6">
        <w:rPr>
          <w:rFonts w:ascii="Arial" w:hAnsi="Arial" w:cs="Arial"/>
        </w:rPr>
        <w:t xml:space="preserve"> das batatas cada um.</w:t>
      </w:r>
    </w:p>
    <w:p w14:paraId="2443A28D" w14:textId="24EECAF5" w:rsidR="007D1BDB" w:rsidRDefault="00DF6EA2" w:rsidP="00DF6EA2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</w:pPr>
      <w:r>
        <w:rPr>
          <w:szCs w:val="22"/>
        </w:rPr>
        <w:tab/>
      </w:r>
      <w:r w:rsidRPr="001147A6">
        <w:rPr>
          <w:szCs w:val="22"/>
        </w:rPr>
        <w:t xml:space="preserve">Que fração de </w:t>
      </w:r>
      <w:r>
        <w:rPr>
          <w:szCs w:val="22"/>
        </w:rPr>
        <w:t>batatas</w:t>
      </w:r>
      <w:r w:rsidRPr="001147A6">
        <w:rPr>
          <w:szCs w:val="22"/>
        </w:rPr>
        <w:t xml:space="preserve"> leva o quarto cesto?</w:t>
      </w:r>
    </w:p>
    <w:p w14:paraId="1270C217" w14:textId="6F918327" w:rsidR="00C37D31" w:rsidRPr="007D1BDB" w:rsidRDefault="00C37D31" w:rsidP="00E56816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bCs/>
          <w:i/>
          <w:iCs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="00DF6EA2" w:rsidRPr="002C4ADE">
        <w:rPr>
          <w:position w:val="-22"/>
        </w:rPr>
        <w:object w:dxaOrig="340" w:dyaOrig="580" w14:anchorId="4F7E13D0">
          <v:shape id="_x0000_i1129" type="#_x0000_t75" style="width:16.85pt;height:29pt" o:ole="">
            <v:imagedata r:id="rId221" o:title=""/>
          </v:shape>
          <o:OLEObject Type="Embed" ProgID="Equation.DSMT4" ShapeID="_x0000_i1129" DrawAspect="Content" ObjectID="_1723539298" r:id="rId223"/>
        </w:object>
      </w:r>
      <w:r w:rsidRPr="007D1BDB">
        <w:rPr>
          <w:b/>
          <w:szCs w:val="22"/>
        </w:rPr>
        <w:tab/>
      </w:r>
      <w:r w:rsidR="00E56816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="00DF6EA2" w:rsidRPr="002C4ADE">
        <w:rPr>
          <w:position w:val="-22"/>
        </w:rPr>
        <w:object w:dxaOrig="220" w:dyaOrig="580" w14:anchorId="4AF1F30D">
          <v:shape id="_x0000_i1130" type="#_x0000_t75" style="width:10.3pt;height:29pt" o:ole="">
            <v:imagedata r:id="rId219" o:title=""/>
          </v:shape>
          <o:OLEObject Type="Embed" ProgID="Equation.DSMT4" ShapeID="_x0000_i1130" DrawAspect="Content" ObjectID="_1723539299" r:id="rId224"/>
        </w:objec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="00E56816">
        <w:rPr>
          <w:b/>
          <w:szCs w:val="22"/>
        </w:rPr>
        <w:tab/>
      </w:r>
      <w:r w:rsidRPr="007D1BDB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="00DF6EA2" w:rsidRPr="002C4ADE">
        <w:rPr>
          <w:position w:val="-22"/>
        </w:rPr>
        <w:object w:dxaOrig="220" w:dyaOrig="580" w14:anchorId="2AB4893C">
          <v:shape id="_x0000_i1131" type="#_x0000_t75" style="width:10.3pt;height:29pt" o:ole="">
            <v:imagedata r:id="rId225" o:title=""/>
          </v:shape>
          <o:OLEObject Type="Embed" ProgID="Equation.DSMT4" ShapeID="_x0000_i1131" DrawAspect="Content" ObjectID="_1723539300" r:id="rId226"/>
        </w:object>
      </w:r>
      <w:r>
        <w:rPr>
          <w:bCs/>
          <w:szCs w:val="22"/>
        </w:rPr>
        <w:tab/>
      </w:r>
      <w:r w:rsidR="00E56816">
        <w:rPr>
          <w:bCs/>
          <w:szCs w:val="22"/>
        </w:rPr>
        <w:tab/>
      </w:r>
      <w:r w:rsidRPr="007D1BDB">
        <w:rPr>
          <w:b/>
          <w:szCs w:val="22"/>
        </w:rPr>
        <w:tab/>
        <w:t>(D)</w:t>
      </w:r>
      <w:r>
        <w:rPr>
          <w:b/>
          <w:szCs w:val="22"/>
        </w:rPr>
        <w:t xml:space="preserve">  </w:t>
      </w:r>
      <w:r w:rsidR="00DF6EA2" w:rsidRPr="002C4ADE">
        <w:rPr>
          <w:position w:val="-22"/>
        </w:rPr>
        <w:object w:dxaOrig="220" w:dyaOrig="580" w14:anchorId="7D0085CE">
          <v:shape id="_x0000_i1132" type="#_x0000_t75" style="width:10.3pt;height:29pt" o:ole="">
            <v:imagedata r:id="rId227" o:title=""/>
          </v:shape>
          <o:OLEObject Type="Embed" ProgID="Equation.DSMT4" ShapeID="_x0000_i1132" DrawAspect="Content" ObjectID="_1723539301" r:id="rId228"/>
        </w:object>
      </w:r>
    </w:p>
    <w:p w14:paraId="4C83385B" w14:textId="77777777" w:rsidR="00DF6EA2" w:rsidRPr="007E7E02" w:rsidRDefault="00DF6EA2" w:rsidP="00D5579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2A49BC5E" w14:textId="022D3211" w:rsidR="00C37D31" w:rsidRPr="00DF6EA2" w:rsidRDefault="007D1BDB" w:rsidP="00DF6EA2">
      <w:pPr>
        <w:spacing w:after="120" w:line="240" w:lineRule="auto"/>
        <w:ind w:left="567" w:hanging="567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6578FB5" wp14:editId="714A9178">
                <wp:extent cx="216000" cy="216000"/>
                <wp:effectExtent l="0" t="0" r="0" b="0"/>
                <wp:docPr id="351" name="Oval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0303DA" w14:textId="77777777" w:rsidR="007D1BDB" w:rsidRPr="00E4687D" w:rsidRDefault="007D1BDB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6578FB5" id="Oval 351" o:sp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nLIfg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PDJyy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00303DA" w14:textId="77777777" w:rsidR="007D1BDB" w:rsidRPr="00E4687D" w:rsidRDefault="007D1BDB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F6EA2" w:rsidRPr="00DF6EA2">
        <w:rPr>
          <w:rFonts w:ascii="Arial" w:hAnsi="Arial" w:cs="Arial"/>
        </w:rPr>
        <w:t xml:space="preserve">O valor numérico da expressão </w:t>
      </w:r>
      <w:r w:rsidR="00DF6EA2" w:rsidRPr="00DF6EA2">
        <w:rPr>
          <w:rFonts w:ascii="Arial" w:hAnsi="Arial" w:cs="Arial"/>
          <w:b/>
          <w:position w:val="-22"/>
        </w:rPr>
        <w:object w:dxaOrig="1200" w:dyaOrig="580" w14:anchorId="2718EC47">
          <v:shape id="_x0000_i1133" type="#_x0000_t75" style="width:60.8pt;height:29pt" o:ole="">
            <v:imagedata r:id="rId229" o:title=""/>
          </v:shape>
          <o:OLEObject Type="Embed" ProgID="Equation.DSMT4" ShapeID="_x0000_i1133" DrawAspect="Content" ObjectID="_1723539302" r:id="rId230"/>
        </w:object>
      </w:r>
      <w:r w:rsidR="00DF6EA2" w:rsidRPr="00DF6EA2">
        <w:rPr>
          <w:rFonts w:ascii="Arial" w:hAnsi="Arial" w:cs="Arial"/>
        </w:rPr>
        <w:t xml:space="preserve"> é:</w:t>
      </w:r>
    </w:p>
    <w:p w14:paraId="68F65A47" w14:textId="3C615DFD" w:rsidR="00C37D31" w:rsidRPr="007D1BDB" w:rsidRDefault="00C37D31" w:rsidP="00E56816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bCs/>
          <w:i/>
          <w:iCs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="00DF6EA2" w:rsidRPr="001147A6">
        <w:rPr>
          <w:b/>
          <w:position w:val="-22"/>
          <w:szCs w:val="22"/>
        </w:rPr>
        <w:object w:dxaOrig="220" w:dyaOrig="580" w14:anchorId="59CBFDD6">
          <v:shape id="_x0000_i1134" type="#_x0000_t75" style="width:10.3pt;height:29pt" o:ole="">
            <v:imagedata r:id="rId231" o:title=""/>
          </v:shape>
          <o:OLEObject Type="Embed" ProgID="Equation.DSMT4" ShapeID="_x0000_i1134" DrawAspect="Content" ObjectID="_1723539303" r:id="rId232"/>
        </w:objec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="00E56816">
        <w:rPr>
          <w:b/>
          <w:szCs w:val="22"/>
        </w:rPr>
        <w:tab/>
      </w:r>
      <w:r w:rsidRPr="007D1BDB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="00DF6EA2" w:rsidRPr="001147A6">
        <w:rPr>
          <w:b/>
          <w:position w:val="-22"/>
          <w:szCs w:val="22"/>
        </w:rPr>
        <w:object w:dxaOrig="360" w:dyaOrig="580" w14:anchorId="55A1E4D4">
          <v:shape id="_x0000_i1135" type="#_x0000_t75" style="width:17.75pt;height:29pt" o:ole="">
            <v:imagedata r:id="rId233" o:title=""/>
          </v:shape>
          <o:OLEObject Type="Embed" ProgID="Equation.DSMT4" ShapeID="_x0000_i1135" DrawAspect="Content" ObjectID="_1723539304" r:id="rId234"/>
        </w:objec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="00DF6EA2" w:rsidRPr="001147A6">
        <w:rPr>
          <w:b/>
          <w:position w:val="-22"/>
          <w:szCs w:val="22"/>
        </w:rPr>
        <w:object w:dxaOrig="340" w:dyaOrig="580" w14:anchorId="0573BED2">
          <v:shape id="_x0000_i1136" type="#_x0000_t75" style="width:16.85pt;height:29pt" o:ole="">
            <v:imagedata r:id="rId235" o:title=""/>
          </v:shape>
          <o:OLEObject Type="Embed" ProgID="Equation.DSMT4" ShapeID="_x0000_i1136" DrawAspect="Content" ObjectID="_1723539305" r:id="rId236"/>
        </w:objec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(D)</w:t>
      </w:r>
      <w:r>
        <w:rPr>
          <w:b/>
          <w:szCs w:val="22"/>
        </w:rPr>
        <w:t xml:space="preserve">  </w:t>
      </w:r>
      <w:r w:rsidR="00DF6EA2" w:rsidRPr="001147A6">
        <w:rPr>
          <w:b/>
          <w:position w:val="-22"/>
          <w:szCs w:val="22"/>
        </w:rPr>
        <w:object w:dxaOrig="360" w:dyaOrig="580" w14:anchorId="5468ACBC">
          <v:shape id="_x0000_i1137" type="#_x0000_t75" style="width:17.75pt;height:29pt" o:ole="">
            <v:imagedata r:id="rId237" o:title=""/>
          </v:shape>
          <o:OLEObject Type="Embed" ProgID="Equation.DSMT4" ShapeID="_x0000_i1137" DrawAspect="Content" ObjectID="_1723539306" r:id="rId238"/>
        </w:object>
      </w:r>
    </w:p>
    <w:p w14:paraId="3EA5B541" w14:textId="77777777" w:rsidR="007D1BDB" w:rsidRPr="007E7E02" w:rsidRDefault="007D1BDB" w:rsidP="00D5579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i/>
          <w:iCs/>
          <w:szCs w:val="22"/>
        </w:rPr>
      </w:pPr>
    </w:p>
    <w:p w14:paraId="76274711" w14:textId="29832116" w:rsidR="007D1BDB" w:rsidRDefault="007D1BDB" w:rsidP="00FD7576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8E2CA08" wp14:editId="54BBAB45">
                <wp:extent cx="216000" cy="216000"/>
                <wp:effectExtent l="0" t="0" r="0" b="0"/>
                <wp:docPr id="192" name="Oval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B7A15A" w14:textId="77777777" w:rsidR="007D1BDB" w:rsidRPr="000D632F" w:rsidRDefault="007D1BDB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8E2CA08" id="Oval 192" o:sp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Fiifg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WYhYo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EB7A15A" w14:textId="77777777" w:rsidR="007D1BDB" w:rsidRPr="000D632F" w:rsidRDefault="007D1BDB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D7576" w:rsidRPr="001147A6">
        <w:rPr>
          <w:szCs w:val="22"/>
        </w:rPr>
        <w:t>Assinala a afirmação falsa.</w:t>
      </w:r>
    </w:p>
    <w:p w14:paraId="66567DE1" w14:textId="30A20AB4" w:rsidR="002C2D87" w:rsidRPr="007D1BDB" w:rsidRDefault="002C2D87" w:rsidP="00E56816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bCs/>
          <w:i/>
          <w:iCs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="00FD7576" w:rsidRPr="001147A6">
        <w:rPr>
          <w:b/>
          <w:position w:val="-22"/>
          <w:szCs w:val="22"/>
        </w:rPr>
        <w:object w:dxaOrig="1340" w:dyaOrig="580" w14:anchorId="3192E435">
          <v:shape id="_x0000_i1138" type="#_x0000_t75" style="width:66.4pt;height:29pt" o:ole="">
            <v:imagedata r:id="rId239" o:title=""/>
          </v:shape>
          <o:OLEObject Type="Embed" ProgID="Equation.DSMT4" ShapeID="_x0000_i1138" DrawAspect="Content" ObjectID="_1723539307" r:id="rId240"/>
        </w:object>
      </w:r>
      <w:r w:rsidRPr="007D1BDB">
        <w:rPr>
          <w:b/>
          <w:szCs w:val="22"/>
        </w:rPr>
        <w:tab/>
        <w:t>(B)</w:t>
      </w:r>
      <w:r>
        <w:rPr>
          <w:b/>
          <w:szCs w:val="22"/>
        </w:rPr>
        <w:t xml:space="preserve">  </w:t>
      </w:r>
      <w:r w:rsidR="00FD7576" w:rsidRPr="001147A6">
        <w:rPr>
          <w:b/>
          <w:position w:val="-22"/>
          <w:szCs w:val="22"/>
        </w:rPr>
        <w:object w:dxaOrig="900" w:dyaOrig="580" w14:anchorId="2AFD64A7">
          <v:shape id="_x0000_i1139" type="#_x0000_t75" style="width:44.9pt;height:29pt" o:ole="">
            <v:imagedata r:id="rId241" o:title=""/>
          </v:shape>
          <o:OLEObject Type="Embed" ProgID="Equation.DSMT4" ShapeID="_x0000_i1139" DrawAspect="Content" ObjectID="_1723539308" r:id="rId242"/>
        </w:objec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="00FD7576" w:rsidRPr="001147A6">
        <w:rPr>
          <w:b/>
          <w:position w:val="-22"/>
          <w:szCs w:val="22"/>
        </w:rPr>
        <w:object w:dxaOrig="1060" w:dyaOrig="580" w14:anchorId="79031989">
          <v:shape id="_x0000_i1140" type="#_x0000_t75" style="width:53.3pt;height:29pt" o:ole="">
            <v:imagedata r:id="rId243" o:title=""/>
          </v:shape>
          <o:OLEObject Type="Embed" ProgID="Equation.DSMT4" ShapeID="_x0000_i1140" DrawAspect="Content" ObjectID="_1723539309" r:id="rId244"/>
        </w:object>
      </w:r>
      <w:r w:rsidRPr="007D1BDB">
        <w:rPr>
          <w:b/>
          <w:szCs w:val="22"/>
        </w:rPr>
        <w:tab/>
        <w:t>(D)</w:t>
      </w:r>
      <w:r>
        <w:rPr>
          <w:b/>
          <w:szCs w:val="22"/>
        </w:rPr>
        <w:t xml:space="preserve">  </w:t>
      </w:r>
      <w:r w:rsidR="00FD7576" w:rsidRPr="001147A6">
        <w:rPr>
          <w:b/>
          <w:position w:val="-22"/>
          <w:szCs w:val="22"/>
        </w:rPr>
        <w:object w:dxaOrig="1219" w:dyaOrig="580" w14:anchorId="406D2FEB">
          <v:shape id="_x0000_i1141" type="#_x0000_t75" style="width:61.7pt;height:29pt" o:ole="">
            <v:imagedata r:id="rId245" o:title=""/>
          </v:shape>
          <o:OLEObject Type="Embed" ProgID="Equation.DSMT4" ShapeID="_x0000_i1141" DrawAspect="Content" ObjectID="_1723539310" r:id="rId246"/>
        </w:object>
      </w:r>
    </w:p>
    <w:p w14:paraId="79C2AD77" w14:textId="77777777" w:rsidR="007D1BDB" w:rsidRPr="007E7E02" w:rsidRDefault="007D1BDB" w:rsidP="00D5579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i/>
          <w:iCs/>
          <w:szCs w:val="22"/>
        </w:rPr>
      </w:pPr>
    </w:p>
    <w:p w14:paraId="48ABEAA2" w14:textId="00E64090" w:rsidR="00FD7576" w:rsidRPr="001147A6" w:rsidRDefault="007D1BDB" w:rsidP="00FD7576">
      <w:pPr>
        <w:spacing w:after="0" w:line="360" w:lineRule="auto"/>
        <w:ind w:left="567" w:hanging="567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E50AB58" wp14:editId="3EA64784">
                <wp:extent cx="216000" cy="216000"/>
                <wp:effectExtent l="0" t="0" r="0" b="0"/>
                <wp:docPr id="193" name="Oval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B5EDC3" w14:textId="77777777" w:rsidR="007D1BDB" w:rsidRPr="00E4687D" w:rsidRDefault="007D1BDB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E50AB58" id="Oval 193" o:sp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iccfwIAAGQFAAAOAAAAZHJzL2Uyb0RvYy54bWysVEtv2zAMvg/YfxB0X+1ka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/nwkf4WBvjNzDoydkBuvZpeilM1WUpHq8jOuq9KM1NT/jmT&#10;TDQ1xRFSKpdmvaoRterDn2O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ZGJx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5B5EDC3" w14:textId="77777777" w:rsidR="007D1BDB" w:rsidRPr="00E4687D" w:rsidRDefault="007D1BDB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D7576" w:rsidRPr="001147A6">
        <w:rPr>
          <w:rFonts w:ascii="Arial" w:hAnsi="Arial" w:cs="Arial"/>
        </w:rPr>
        <w:t xml:space="preserve">A Joana tem no seu mealheiro moedas de 20 cêntimos, 50 cêntimos e de 1 </w:t>
      </w:r>
      <w:r w:rsidR="00FD7576" w:rsidRPr="00FD7576">
        <w:rPr>
          <w:rFonts w:ascii="Arial" w:hAnsi="Arial" w:cs="Arial"/>
        </w:rPr>
        <w:t>€</w:t>
      </w:r>
      <w:r w:rsidR="00FD7576" w:rsidRPr="001147A6">
        <w:rPr>
          <w:rFonts w:ascii="Arial" w:hAnsi="Arial" w:cs="Arial"/>
        </w:rPr>
        <w:t>.</w:t>
      </w:r>
    </w:p>
    <w:p w14:paraId="06551728" w14:textId="09E19E70" w:rsidR="00FD7576" w:rsidRPr="001147A6" w:rsidRDefault="00FD7576" w:rsidP="00FD7576">
      <w:pPr>
        <w:spacing w:after="100" w:line="240" w:lineRule="auto"/>
        <w:ind w:left="567" w:hanging="567"/>
        <w:rPr>
          <w:rFonts w:ascii="Arial" w:hAnsi="Arial" w:cs="Arial"/>
        </w:rPr>
      </w:pPr>
      <w:r w:rsidRPr="001147A6">
        <w:rPr>
          <w:rFonts w:ascii="Arial" w:hAnsi="Arial" w:cs="Arial"/>
        </w:rPr>
        <w:tab/>
      </w:r>
      <w:r w:rsidRPr="001147A6">
        <w:rPr>
          <w:b/>
          <w:position w:val="-22"/>
        </w:rPr>
        <w:object w:dxaOrig="340" w:dyaOrig="580" w14:anchorId="3241B04E">
          <v:shape id="_x0000_i1142" type="#_x0000_t75" style="width:16.85pt;height:29pt" o:ole="">
            <v:imagedata r:id="rId247" o:title=""/>
          </v:shape>
          <o:OLEObject Type="Embed" ProgID="Equation.DSMT4" ShapeID="_x0000_i1142" DrawAspect="Content" ObjectID="_1723539311" r:id="rId248"/>
        </w:object>
      </w:r>
      <w:r w:rsidRPr="001147A6">
        <w:rPr>
          <w:rFonts w:ascii="Arial" w:hAnsi="Arial" w:cs="Arial"/>
        </w:rPr>
        <w:t xml:space="preserve"> das moedas são de 20 cêntimos e </w:t>
      </w:r>
      <w:r w:rsidRPr="001147A6">
        <w:rPr>
          <w:b/>
          <w:position w:val="-22"/>
        </w:rPr>
        <w:object w:dxaOrig="220" w:dyaOrig="580" w14:anchorId="6967C4A4">
          <v:shape id="_x0000_i1143" type="#_x0000_t75" style="width:10.3pt;height:29pt" o:ole="">
            <v:imagedata r:id="rId249" o:title=""/>
          </v:shape>
          <o:OLEObject Type="Embed" ProgID="Equation.DSMT4" ShapeID="_x0000_i1143" DrawAspect="Content" ObjectID="_1723539312" r:id="rId250"/>
        </w:object>
      </w:r>
      <w:r w:rsidRPr="001147A6">
        <w:rPr>
          <w:rFonts w:ascii="Arial" w:hAnsi="Arial" w:cs="Arial"/>
        </w:rPr>
        <w:t xml:space="preserve"> de 1</w:t>
      </w:r>
      <w:r w:rsidRPr="001147A6">
        <w:rPr>
          <w:rFonts w:ascii="Cambria Math" w:hAnsi="Cambria Math" w:cs="Arial"/>
        </w:rPr>
        <w:t xml:space="preserve"> </w:t>
      </w:r>
      <w:r w:rsidRPr="00FD7576">
        <w:rPr>
          <w:rFonts w:ascii="Arial" w:hAnsi="Arial" w:cs="Arial"/>
        </w:rPr>
        <w:t>€</w:t>
      </w:r>
      <w:r w:rsidRPr="001147A6">
        <w:rPr>
          <w:rFonts w:ascii="Arial" w:hAnsi="Arial" w:cs="Arial"/>
        </w:rPr>
        <w:t>.</w:t>
      </w:r>
    </w:p>
    <w:p w14:paraId="096605E4" w14:textId="77777777" w:rsidR="00FD7576" w:rsidRPr="001147A6" w:rsidRDefault="00FD7576" w:rsidP="00FD7576">
      <w:pPr>
        <w:spacing w:after="0" w:line="360" w:lineRule="auto"/>
        <w:ind w:left="567" w:hanging="567"/>
        <w:rPr>
          <w:rFonts w:ascii="Arial" w:hAnsi="Arial" w:cs="Arial"/>
        </w:rPr>
      </w:pPr>
      <w:r w:rsidRPr="001147A6">
        <w:rPr>
          <w:rFonts w:ascii="Arial" w:hAnsi="Arial" w:cs="Arial"/>
        </w:rPr>
        <w:tab/>
        <w:t>A parte de moedas de 50 cêntimos que a Joana tem no mealheiro é:</w:t>
      </w:r>
    </w:p>
    <w:p w14:paraId="5867F75F" w14:textId="03284F21" w:rsidR="002C2D87" w:rsidRPr="007D1BDB" w:rsidRDefault="002C2D87" w:rsidP="00E56816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bCs/>
          <w:i/>
          <w:iCs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="00FD7576" w:rsidRPr="001147A6">
        <w:rPr>
          <w:b/>
          <w:position w:val="-22"/>
        </w:rPr>
        <w:object w:dxaOrig="240" w:dyaOrig="580" w14:anchorId="05CBD079">
          <v:shape id="_x0000_i1144" type="#_x0000_t75" style="width:11.2pt;height:29pt" o:ole="">
            <v:imagedata r:id="rId251" o:title=""/>
          </v:shape>
          <o:OLEObject Type="Embed" ProgID="Equation.DSMT4" ShapeID="_x0000_i1144" DrawAspect="Content" ObjectID="_1723539313" r:id="rId252"/>
        </w:objec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="00E56816">
        <w:rPr>
          <w:b/>
          <w:szCs w:val="22"/>
        </w:rPr>
        <w:tab/>
      </w:r>
      <w:r w:rsidRPr="007D1BDB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="00FD7576" w:rsidRPr="001147A6">
        <w:rPr>
          <w:b/>
          <w:position w:val="-22"/>
        </w:rPr>
        <w:object w:dxaOrig="340" w:dyaOrig="580" w14:anchorId="42543281">
          <v:shape id="_x0000_i1145" type="#_x0000_t75" style="width:16.85pt;height:29pt" o:ole="">
            <v:imagedata r:id="rId253" o:title=""/>
          </v:shape>
          <o:OLEObject Type="Embed" ProgID="Equation.DSMT4" ShapeID="_x0000_i1145" DrawAspect="Content" ObjectID="_1723539314" r:id="rId254"/>
        </w:objec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="00FD7576" w:rsidRPr="001147A6">
        <w:rPr>
          <w:b/>
          <w:position w:val="-22"/>
        </w:rPr>
        <w:object w:dxaOrig="340" w:dyaOrig="580" w14:anchorId="4978241C">
          <v:shape id="_x0000_i1146" type="#_x0000_t75" style="width:16.85pt;height:29pt" o:ole="">
            <v:imagedata r:id="rId255" o:title=""/>
          </v:shape>
          <o:OLEObject Type="Embed" ProgID="Equation.DSMT4" ShapeID="_x0000_i1146" DrawAspect="Content" ObjectID="_1723539315" r:id="rId256"/>
        </w:object>
      </w:r>
      <w:r>
        <w:rPr>
          <w:bCs/>
          <w:szCs w:val="22"/>
        </w:rPr>
        <w:tab/>
      </w:r>
      <w:r w:rsidRPr="007D1BDB">
        <w:rPr>
          <w:b/>
          <w:szCs w:val="22"/>
        </w:rPr>
        <w:tab/>
        <w:t>(D</w:t>
      </w:r>
      <w:r>
        <w:rPr>
          <w:b/>
          <w:szCs w:val="22"/>
        </w:rPr>
        <w:t xml:space="preserve">)  </w:t>
      </w:r>
      <w:r w:rsidR="00FD7576" w:rsidRPr="001147A6">
        <w:rPr>
          <w:b/>
          <w:position w:val="-22"/>
        </w:rPr>
        <w:object w:dxaOrig="360" w:dyaOrig="580" w14:anchorId="56D4B700">
          <v:shape id="_x0000_i1147" type="#_x0000_t75" style="width:17.75pt;height:29pt" o:ole="">
            <v:imagedata r:id="rId257" o:title=""/>
          </v:shape>
          <o:OLEObject Type="Embed" ProgID="Equation.DSMT4" ShapeID="_x0000_i1147" DrawAspect="Content" ObjectID="_1723539316" r:id="rId258"/>
        </w:object>
      </w:r>
    </w:p>
    <w:p w14:paraId="58845C22" w14:textId="77777777" w:rsidR="00D5579B" w:rsidRPr="007E7E02" w:rsidRDefault="00D5579B" w:rsidP="00D5579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i/>
          <w:iCs/>
          <w:szCs w:val="22"/>
        </w:rPr>
      </w:pPr>
    </w:p>
    <w:p w14:paraId="14000849" w14:textId="435F5057" w:rsidR="00D5579B" w:rsidRPr="00D5579B" w:rsidRDefault="007D1BDB" w:rsidP="00D5579B">
      <w:pPr>
        <w:pStyle w:val="QUESTAO1"/>
        <w:tabs>
          <w:tab w:val="clear" w:pos="113"/>
          <w:tab w:val="left" w:pos="1134"/>
        </w:tabs>
        <w:spacing w:before="0" w:line="240" w:lineRule="auto"/>
        <w:ind w:left="567" w:hanging="567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7393EB5" wp14:editId="0C125771">
                <wp:extent cx="216000" cy="216000"/>
                <wp:effectExtent l="0" t="0" r="0" b="0"/>
                <wp:docPr id="198" name="Oval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016AC4" w14:textId="77777777" w:rsidR="007D1BDB" w:rsidRPr="000D632F" w:rsidRDefault="007D1BDB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7393EB5" id="Oval 198" o:sp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A12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8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P8DX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B016AC4" w14:textId="77777777" w:rsidR="007D1BDB" w:rsidRPr="000D632F" w:rsidRDefault="007D1BDB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5579B" w:rsidRPr="00D5579B">
        <w:rPr>
          <w:szCs w:val="22"/>
        </w:rPr>
        <w:t xml:space="preserve">Um comboio de passageiros levou </w:t>
      </w:r>
      <w:r w:rsidR="00D5579B" w:rsidRPr="001147A6">
        <w:rPr>
          <w:b/>
          <w:position w:val="-22"/>
        </w:rPr>
        <w:object w:dxaOrig="240" w:dyaOrig="580" w14:anchorId="45590EA4">
          <v:shape id="_x0000_i1148" type="#_x0000_t75" style="width:11.2pt;height:29pt" o:ole="">
            <v:imagedata r:id="rId259" o:title=""/>
          </v:shape>
          <o:OLEObject Type="Embed" ProgID="Equation.DSMT4" ShapeID="_x0000_i1148" DrawAspect="Content" ObjectID="_1723539317" r:id="rId260"/>
        </w:object>
      </w:r>
      <w:r w:rsidR="00D5579B" w:rsidRPr="00D5579B">
        <w:rPr>
          <w:szCs w:val="22"/>
        </w:rPr>
        <w:t xml:space="preserve"> horas a fazer um trajeto.</w:t>
      </w:r>
    </w:p>
    <w:p w14:paraId="604AA625" w14:textId="663F1322" w:rsidR="00D5579B" w:rsidRPr="00D5579B" w:rsidRDefault="00D5579B" w:rsidP="00D5579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color w:val="000000"/>
        </w:rPr>
      </w:pPr>
      <w:r w:rsidRPr="00D5579B">
        <w:rPr>
          <w:rFonts w:ascii="Arial" w:hAnsi="Arial" w:cs="Arial"/>
          <w:color w:val="000000"/>
        </w:rPr>
        <w:tab/>
        <w:t xml:space="preserve">Outro comboio de mercadorias levou </w:t>
      </w:r>
      <w:r w:rsidRPr="001147A6">
        <w:rPr>
          <w:b/>
          <w:position w:val="-22"/>
        </w:rPr>
        <w:object w:dxaOrig="360" w:dyaOrig="580" w14:anchorId="29166BEE">
          <v:shape id="_x0000_i1149" type="#_x0000_t75" style="width:17.75pt;height:29pt" o:ole="">
            <v:imagedata r:id="rId261" o:title=""/>
          </v:shape>
          <o:OLEObject Type="Embed" ProgID="Equation.DSMT4" ShapeID="_x0000_i1149" DrawAspect="Content" ObjectID="_1723539318" r:id="rId262"/>
        </w:object>
      </w:r>
      <w:r w:rsidRPr="00D5579B">
        <w:rPr>
          <w:rFonts w:ascii="Arial" w:hAnsi="Arial" w:cs="Arial"/>
          <w:color w:val="000000"/>
        </w:rPr>
        <w:t xml:space="preserve"> horas a fazer o mesmo trajeto.</w:t>
      </w:r>
    </w:p>
    <w:p w14:paraId="2AD4BA2D" w14:textId="68D16B26" w:rsidR="00D5579B" w:rsidRPr="00D5579B" w:rsidRDefault="00D5579B" w:rsidP="00D5579B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Arial" w:hAnsi="Arial" w:cs="Arial"/>
          <w:bCs/>
          <w:color w:val="000000"/>
        </w:rPr>
      </w:pPr>
      <w:r w:rsidRPr="00D5579B">
        <w:rPr>
          <w:rFonts w:ascii="Arial" w:hAnsi="Arial" w:cs="Arial"/>
          <w:color w:val="000000"/>
        </w:rPr>
        <w:tab/>
        <w:t>Quantos minutos a mais demorou o comboio de mercadorias em relação ao de passageiros</w:t>
      </w:r>
      <w:r w:rsidR="00275EB4">
        <w:rPr>
          <w:rFonts w:ascii="Arial" w:hAnsi="Arial" w:cs="Arial"/>
          <w:color w:val="000000"/>
        </w:rPr>
        <w:t>, a fazer o trajeto</w:t>
      </w:r>
      <w:r w:rsidRPr="00D5579B">
        <w:rPr>
          <w:rFonts w:ascii="Arial" w:hAnsi="Arial" w:cs="Arial"/>
          <w:color w:val="000000"/>
        </w:rPr>
        <w:t>?</w:t>
      </w:r>
    </w:p>
    <w:p w14:paraId="443F3CE7" w14:textId="3C70673A" w:rsidR="002C2D87" w:rsidRDefault="002C2D87" w:rsidP="00E56816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bCs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="00275EB4" w:rsidRPr="001147A6">
        <w:rPr>
          <w:b/>
          <w:position w:val="-22"/>
        </w:rPr>
        <w:object w:dxaOrig="360" w:dyaOrig="580" w14:anchorId="2AB9D889">
          <v:shape id="_x0000_i1150" type="#_x0000_t75" style="width:17.75pt;height:29pt" o:ole="">
            <v:imagedata r:id="rId263" o:title=""/>
          </v:shape>
          <o:OLEObject Type="Embed" ProgID="Equation.DSMT4" ShapeID="_x0000_i1150" DrawAspect="Content" ObjectID="_1723539319" r:id="rId264"/>
        </w:objec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="00E56816">
        <w:rPr>
          <w:b/>
          <w:szCs w:val="22"/>
        </w:rPr>
        <w:tab/>
      </w:r>
      <w:r w:rsidRPr="007D1BDB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="00275EB4" w:rsidRPr="001147A6">
        <w:rPr>
          <w:b/>
          <w:position w:val="-22"/>
        </w:rPr>
        <w:object w:dxaOrig="360" w:dyaOrig="580" w14:anchorId="41EC6A23">
          <v:shape id="_x0000_i1151" type="#_x0000_t75" style="width:17.75pt;height:29pt" o:ole="">
            <v:imagedata r:id="rId265" o:title=""/>
          </v:shape>
          <o:OLEObject Type="Embed" ProgID="Equation.DSMT4" ShapeID="_x0000_i1151" DrawAspect="Content" ObjectID="_1723539320" r:id="rId266"/>
        </w:object>
      </w:r>
      <w:r w:rsidRPr="007D1BDB">
        <w:rPr>
          <w:b/>
          <w:szCs w:val="22"/>
        </w:rPr>
        <w:tab/>
      </w:r>
      <w:r w:rsidR="00E56816">
        <w:rPr>
          <w:b/>
          <w:szCs w:val="22"/>
        </w:rPr>
        <w:tab/>
      </w:r>
      <w:r w:rsidRPr="007D1BDB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="00275EB4" w:rsidRPr="001147A6">
        <w:rPr>
          <w:b/>
          <w:position w:val="-22"/>
        </w:rPr>
        <w:object w:dxaOrig="360" w:dyaOrig="580" w14:anchorId="6D5F63A8">
          <v:shape id="_x0000_i1152" type="#_x0000_t75" style="width:17.75pt;height:29pt" o:ole="">
            <v:imagedata r:id="rId267" o:title=""/>
          </v:shape>
          <o:OLEObject Type="Embed" ProgID="Equation.DSMT4" ShapeID="_x0000_i1152" DrawAspect="Content" ObjectID="_1723539321" r:id="rId268"/>
        </w:object>
      </w:r>
      <w:r>
        <w:rPr>
          <w:bCs/>
          <w:szCs w:val="22"/>
        </w:rPr>
        <w:tab/>
      </w:r>
      <w:r w:rsidRPr="007D1BDB">
        <w:rPr>
          <w:b/>
          <w:szCs w:val="22"/>
        </w:rPr>
        <w:tab/>
        <w:t>(D)</w:t>
      </w:r>
      <w:r>
        <w:rPr>
          <w:b/>
          <w:szCs w:val="22"/>
        </w:rPr>
        <w:t xml:space="preserve">  </w:t>
      </w:r>
      <w:r w:rsidR="00275EB4" w:rsidRPr="001147A6">
        <w:rPr>
          <w:b/>
          <w:position w:val="-22"/>
        </w:rPr>
        <w:object w:dxaOrig="360" w:dyaOrig="580" w14:anchorId="66412FD9">
          <v:shape id="_x0000_i1153" type="#_x0000_t75" style="width:17.75pt;height:29pt" o:ole="">
            <v:imagedata r:id="rId269" o:title=""/>
          </v:shape>
          <o:OLEObject Type="Embed" ProgID="Equation.DSMT4" ShapeID="_x0000_i1153" DrawAspect="Content" ObjectID="_1723539322" r:id="rId270"/>
        </w:object>
      </w:r>
    </w:p>
    <w:p w14:paraId="55EAF636" w14:textId="77777777" w:rsidR="009C3525" w:rsidRDefault="009C3525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3D322D73" w14:textId="78C0B709" w:rsidR="009C3525" w:rsidRPr="009303F8" w:rsidRDefault="009C3525" w:rsidP="009C3525">
      <w:pPr>
        <w:pStyle w:val="TITULOFICHAS"/>
        <w:rPr>
          <w:lang w:val="pt-PT"/>
        </w:rPr>
      </w:pPr>
      <w:proofErr w:type="spellStart"/>
      <w:r w:rsidRPr="00C32B9B">
        <w:rPr>
          <w:lang w:val="pt-PT"/>
        </w:rPr>
        <w:lastRenderedPageBreak/>
        <w:t>Miniteste</w:t>
      </w:r>
      <w:proofErr w:type="spellEnd"/>
      <w:r w:rsidRPr="00C32B9B">
        <w:rPr>
          <w:lang w:val="pt-PT"/>
        </w:rPr>
        <w:t xml:space="preserve"> 4 – </w:t>
      </w:r>
      <w:r w:rsidR="00C32B9B" w:rsidRPr="00C32B9B">
        <w:rPr>
          <w:lang w:val="pt-PT"/>
        </w:rPr>
        <w:t xml:space="preserve">Multiplicação de um número natural por uma </w:t>
      </w:r>
      <w:r w:rsidR="00C32B9B">
        <w:rPr>
          <w:lang w:val="pt-PT"/>
        </w:rPr>
        <w:tab/>
      </w:r>
      <w:r w:rsidR="00C32B9B">
        <w:rPr>
          <w:lang w:val="pt-PT"/>
        </w:rPr>
        <w:tab/>
      </w:r>
      <w:r w:rsidR="00C32B9B">
        <w:rPr>
          <w:lang w:val="pt-PT"/>
        </w:rPr>
        <w:tab/>
        <w:t xml:space="preserve">       </w:t>
      </w:r>
      <w:r w:rsidR="00C32B9B" w:rsidRPr="00C32B9B">
        <w:rPr>
          <w:lang w:val="pt-PT"/>
        </w:rPr>
        <w:t>fração</w:t>
      </w:r>
    </w:p>
    <w:p w14:paraId="4906657A" w14:textId="77777777" w:rsidR="009C3525" w:rsidRPr="001F156B" w:rsidRDefault="009C3525" w:rsidP="009C3525">
      <w:pPr>
        <w:pStyle w:val="TITULOFICHAS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47B1555" wp14:editId="50EE164D">
                <wp:extent cx="6119640" cy="792000"/>
                <wp:effectExtent l="12700" t="12700" r="14605" b="8255"/>
                <wp:docPr id="38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9C3525" w:rsidRPr="00DB2ED5" w14:paraId="7543171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34C1C13" w14:textId="77777777" w:rsidR="009C3525" w:rsidRPr="00DB2ED5" w:rsidRDefault="009C35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9DDD980" w14:textId="77777777" w:rsidR="009C3525" w:rsidRPr="00DB2ED5" w:rsidRDefault="009C35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EDB9C0" w14:textId="77777777" w:rsidR="009C3525" w:rsidRPr="00DB2ED5" w:rsidRDefault="009C35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0FBC1B6" w14:textId="77777777" w:rsidR="009C3525" w:rsidRPr="00DB2ED5" w:rsidRDefault="009C352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9C3525" w:rsidRPr="00DB2ED5" w14:paraId="62E5D58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9DAB5FD" w14:textId="77777777" w:rsidR="009C3525" w:rsidRPr="00DB2ED5" w:rsidRDefault="009C35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6846787" w14:textId="77777777" w:rsidR="009C3525" w:rsidRPr="00DB2ED5" w:rsidRDefault="009C35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847DDB" w14:textId="77777777" w:rsidR="009C3525" w:rsidRPr="00DB2ED5" w:rsidRDefault="009C35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DD3644" w14:textId="77777777" w:rsidR="009C3525" w:rsidRPr="00DB2ED5" w:rsidRDefault="009C35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277A446" w14:textId="77777777" w:rsidR="009C3525" w:rsidRPr="00DB2ED5" w:rsidRDefault="009C35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9C3525" w:rsidRPr="00DB2ED5" w14:paraId="6CC6653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3DED3F" w14:textId="77777777" w:rsidR="009C3525" w:rsidRPr="00DB2ED5" w:rsidRDefault="009C35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0C342C2" w14:textId="77777777" w:rsidR="009C3525" w:rsidRPr="00DB2ED5" w:rsidRDefault="009C352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DE4E125" w14:textId="77777777" w:rsidR="009C3525" w:rsidRPr="00DB2ED5" w:rsidRDefault="009C35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9E2C05" w14:textId="77777777" w:rsidR="009C3525" w:rsidRPr="00DB2ED5" w:rsidRDefault="009C35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0BA504" w14:textId="77777777" w:rsidR="009C3525" w:rsidRPr="00DB2ED5" w:rsidRDefault="009C352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224E15F" w14:textId="77777777" w:rsidR="009C3525" w:rsidRPr="0005099D" w:rsidRDefault="009C3525" w:rsidP="009C352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7B1555" id="_x0000_s1080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Z1K1T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9C3525" w:rsidRPr="00DB2ED5" w14:paraId="7543171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34C1C13" w14:textId="77777777" w:rsidR="009C3525" w:rsidRPr="00DB2ED5" w:rsidRDefault="009C35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9DDD980" w14:textId="77777777" w:rsidR="009C3525" w:rsidRPr="00DB2ED5" w:rsidRDefault="009C35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EEDB9C0" w14:textId="77777777" w:rsidR="009C3525" w:rsidRPr="00DB2ED5" w:rsidRDefault="009C35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0FBC1B6" w14:textId="77777777" w:rsidR="009C3525" w:rsidRPr="00DB2ED5" w:rsidRDefault="009C352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9C3525" w:rsidRPr="00DB2ED5" w14:paraId="62E5D58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9DAB5FD" w14:textId="77777777" w:rsidR="009C3525" w:rsidRPr="00DB2ED5" w:rsidRDefault="009C35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6846787" w14:textId="77777777" w:rsidR="009C3525" w:rsidRPr="00DB2ED5" w:rsidRDefault="009C35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0847DDB" w14:textId="77777777" w:rsidR="009C3525" w:rsidRPr="00DB2ED5" w:rsidRDefault="009C35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5DD3644" w14:textId="77777777" w:rsidR="009C3525" w:rsidRPr="00DB2ED5" w:rsidRDefault="009C35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277A446" w14:textId="77777777" w:rsidR="009C3525" w:rsidRPr="00DB2ED5" w:rsidRDefault="009C35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9C3525" w:rsidRPr="00DB2ED5" w14:paraId="6CC6653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63DED3F" w14:textId="77777777" w:rsidR="009C3525" w:rsidRPr="00DB2ED5" w:rsidRDefault="009C35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0C342C2" w14:textId="77777777" w:rsidR="009C3525" w:rsidRPr="00DB2ED5" w:rsidRDefault="009C352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DE4E125" w14:textId="77777777" w:rsidR="009C3525" w:rsidRPr="00DB2ED5" w:rsidRDefault="009C35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09E2C05" w14:textId="77777777" w:rsidR="009C3525" w:rsidRPr="00DB2ED5" w:rsidRDefault="009C35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F0BA504" w14:textId="77777777" w:rsidR="009C3525" w:rsidRPr="00DB2ED5" w:rsidRDefault="009C352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224E15F" w14:textId="77777777" w:rsidR="009C3525" w:rsidRPr="0005099D" w:rsidRDefault="009C3525" w:rsidP="009C3525"/>
                  </w:txbxContent>
                </v:textbox>
                <w10:anchorlock/>
              </v:roundrect>
            </w:pict>
          </mc:Fallback>
        </mc:AlternateContent>
      </w:r>
    </w:p>
    <w:p w14:paraId="156FC4DA" w14:textId="77777777" w:rsidR="009C3525" w:rsidRDefault="009C3525" w:rsidP="009C3525">
      <w:pPr>
        <w:pStyle w:val="QUESTAO1"/>
        <w:spacing w:before="200" w:line="240" w:lineRule="auto"/>
      </w:pPr>
    </w:p>
    <w:p w14:paraId="4B949BF3" w14:textId="7F74F7F6" w:rsidR="009C3525" w:rsidRDefault="009C3525" w:rsidP="00C32B9B">
      <w:pPr>
        <w:spacing w:after="120" w:line="240" w:lineRule="auto"/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8DA5932" wp14:editId="4B9CA91B">
                <wp:extent cx="216000" cy="216000"/>
                <wp:effectExtent l="0" t="0" r="0" b="0"/>
                <wp:docPr id="388" name="Oval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E6A19A" w14:textId="77777777" w:rsidR="009C3525" w:rsidRPr="00086D19" w:rsidRDefault="009C3525" w:rsidP="009C352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8DA5932" id="Oval 388" o:spid="_x0000_s10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4PR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xng9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BE6A19A" w14:textId="77777777" w:rsidR="009C3525" w:rsidRPr="00086D19" w:rsidRDefault="009C3525" w:rsidP="009C352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C32B9B" w:rsidRPr="008E7BD8">
        <w:rPr>
          <w:rFonts w:ascii="Arial" w:hAnsi="Arial" w:cs="Arial"/>
        </w:rPr>
        <w:t xml:space="preserve">Quanto é </w:t>
      </w:r>
      <w:r w:rsidR="00C32B9B" w:rsidRPr="008E7BD8">
        <w:rPr>
          <w:rFonts w:ascii="Arial" w:hAnsi="Arial" w:cs="Arial"/>
          <w:position w:val="-22"/>
        </w:rPr>
        <w:object w:dxaOrig="220" w:dyaOrig="580" w14:anchorId="0AD3EE98">
          <v:shape id="_x0000_i1154" type="#_x0000_t75" style="width:10.3pt;height:29pt" o:ole="">
            <v:imagedata r:id="rId271" o:title=""/>
          </v:shape>
          <o:OLEObject Type="Embed" ProgID="Equation.DSMT4" ShapeID="_x0000_i1154" DrawAspect="Content" ObjectID="_1723539323" r:id="rId272"/>
        </w:object>
      </w:r>
      <w:r w:rsidR="00C32B9B" w:rsidRPr="008E7BD8">
        <w:rPr>
          <w:rFonts w:ascii="Arial" w:hAnsi="Arial" w:cs="Arial"/>
          <w:b/>
          <w:bCs/>
        </w:rPr>
        <w:t xml:space="preserve">  </w:t>
      </w:r>
      <w:r w:rsidR="00C32B9B" w:rsidRPr="008E7BD8">
        <w:rPr>
          <w:rFonts w:ascii="Arial" w:hAnsi="Arial" w:cs="Arial"/>
          <w:bCs/>
        </w:rPr>
        <w:t xml:space="preserve">de  60 </w:t>
      </w:r>
      <w:proofErr w:type="gramStart"/>
      <w:r w:rsidR="00C32B9B" w:rsidRPr="008E7BD8">
        <w:rPr>
          <w:rFonts w:ascii="Arial" w:hAnsi="Arial" w:cs="Arial"/>
          <w:bCs/>
        </w:rPr>
        <w:t>€ ?</w:t>
      </w:r>
      <w:proofErr w:type="gramEnd"/>
      <w:r w:rsidR="00C32B9B" w:rsidRPr="008E7BD8">
        <w:rPr>
          <w:rFonts w:ascii="Arial" w:hAnsi="Arial" w:cs="Arial"/>
          <w:bCs/>
        </w:rPr>
        <w:t xml:space="preserve"> </w:t>
      </w:r>
    </w:p>
    <w:p w14:paraId="33FD9A47" w14:textId="6E254764" w:rsidR="00C32B9B" w:rsidRPr="008E7BD8" w:rsidRDefault="00C32B9B" w:rsidP="00E56816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color w:val="auto"/>
          <w:szCs w:val="22"/>
        </w:rPr>
      </w:pPr>
      <w:r w:rsidRPr="008E7BD8">
        <w:rPr>
          <w:color w:val="auto"/>
          <w:szCs w:val="22"/>
        </w:rPr>
        <w:tab/>
      </w:r>
      <w:r w:rsidRPr="008E7BD8">
        <w:rPr>
          <w:b/>
          <w:color w:val="auto"/>
          <w:szCs w:val="22"/>
        </w:rPr>
        <w:t xml:space="preserve">(A) </w:t>
      </w:r>
      <w:r w:rsidR="00D31B33">
        <w:rPr>
          <w:b/>
          <w:color w:val="auto"/>
          <w:szCs w:val="22"/>
        </w:rPr>
        <w:t xml:space="preserve"> </w:t>
      </w:r>
      <w:r w:rsidRPr="008E7BD8">
        <w:rPr>
          <w:color w:val="auto"/>
          <w:szCs w:val="22"/>
        </w:rPr>
        <w:t>26 €</w:t>
      </w:r>
      <w:r w:rsidRPr="008E7BD8">
        <w:rPr>
          <w:color w:val="auto"/>
          <w:szCs w:val="22"/>
        </w:rPr>
        <w:tab/>
      </w:r>
      <w:r w:rsidRPr="008E7BD8">
        <w:rPr>
          <w:color w:val="auto"/>
          <w:szCs w:val="22"/>
        </w:rPr>
        <w:tab/>
      </w:r>
      <w:r w:rsidRPr="008E7BD8">
        <w:rPr>
          <w:b/>
          <w:color w:val="auto"/>
          <w:szCs w:val="22"/>
        </w:rPr>
        <w:t xml:space="preserve">(B) </w:t>
      </w:r>
      <w:r w:rsidR="00D31B33">
        <w:rPr>
          <w:b/>
          <w:color w:val="auto"/>
          <w:szCs w:val="22"/>
        </w:rPr>
        <w:t xml:space="preserve"> </w:t>
      </w:r>
      <w:r w:rsidRPr="008E7BD8">
        <w:rPr>
          <w:color w:val="auto"/>
          <w:szCs w:val="22"/>
        </w:rPr>
        <w:t>30 €</w:t>
      </w:r>
      <w:r w:rsidRPr="008E7BD8">
        <w:rPr>
          <w:color w:val="auto"/>
          <w:szCs w:val="22"/>
        </w:rPr>
        <w:tab/>
      </w:r>
      <w:r w:rsidRPr="008E7BD8">
        <w:rPr>
          <w:color w:val="auto"/>
          <w:szCs w:val="22"/>
        </w:rPr>
        <w:tab/>
      </w:r>
      <w:r w:rsidRPr="008E7BD8">
        <w:rPr>
          <w:b/>
          <w:color w:val="auto"/>
          <w:szCs w:val="22"/>
        </w:rPr>
        <w:t>(C)</w:t>
      </w:r>
      <w:r w:rsidR="00D31B33">
        <w:rPr>
          <w:b/>
          <w:color w:val="auto"/>
          <w:szCs w:val="22"/>
        </w:rPr>
        <w:t xml:space="preserve"> </w:t>
      </w:r>
      <w:r w:rsidRPr="008E7BD8">
        <w:rPr>
          <w:b/>
          <w:color w:val="auto"/>
          <w:szCs w:val="22"/>
        </w:rPr>
        <w:t xml:space="preserve"> </w:t>
      </w:r>
      <w:r w:rsidRPr="008E7BD8">
        <w:rPr>
          <w:color w:val="auto"/>
          <w:szCs w:val="22"/>
        </w:rPr>
        <w:t>40 €</w:t>
      </w:r>
      <w:r w:rsidRPr="008E7BD8">
        <w:rPr>
          <w:color w:val="auto"/>
          <w:szCs w:val="22"/>
        </w:rPr>
        <w:tab/>
      </w:r>
      <w:r w:rsidRPr="008E7BD8">
        <w:rPr>
          <w:color w:val="auto"/>
          <w:szCs w:val="22"/>
        </w:rPr>
        <w:tab/>
      </w:r>
      <w:r w:rsidRPr="008E7BD8">
        <w:rPr>
          <w:b/>
          <w:color w:val="auto"/>
          <w:szCs w:val="22"/>
        </w:rPr>
        <w:t>(D)</w:t>
      </w:r>
      <w:r w:rsidR="00D31B33">
        <w:rPr>
          <w:b/>
          <w:color w:val="auto"/>
          <w:szCs w:val="22"/>
        </w:rPr>
        <w:t xml:space="preserve"> </w:t>
      </w:r>
      <w:r w:rsidRPr="008E7BD8">
        <w:rPr>
          <w:b/>
          <w:color w:val="auto"/>
          <w:szCs w:val="22"/>
        </w:rPr>
        <w:t xml:space="preserve"> </w:t>
      </w:r>
      <w:r w:rsidRPr="008E7BD8">
        <w:rPr>
          <w:color w:val="auto"/>
          <w:szCs w:val="22"/>
        </w:rPr>
        <w:t>50 €</w:t>
      </w:r>
    </w:p>
    <w:p w14:paraId="7E3A426E" w14:textId="77777777" w:rsidR="009C3525" w:rsidRPr="007E7E02" w:rsidRDefault="009C3525" w:rsidP="009C35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508FE233" w14:textId="3B1986A4" w:rsidR="00C32B9B" w:rsidRDefault="009C3525" w:rsidP="00C32B9B">
      <w:pPr>
        <w:spacing w:after="120" w:line="240" w:lineRule="auto"/>
        <w:ind w:left="567" w:hanging="567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41057C2" wp14:editId="12039D59">
                <wp:extent cx="216000" cy="216000"/>
                <wp:effectExtent l="0" t="0" r="0" b="0"/>
                <wp:docPr id="389" name="Oval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D24B3D" w14:textId="77777777" w:rsidR="009C3525" w:rsidRPr="00E4687D" w:rsidRDefault="009C3525" w:rsidP="009C35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41057C2" id="Oval 389" o:sp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fxv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3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Op/G9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9D24B3D" w14:textId="77777777" w:rsidR="009C3525" w:rsidRPr="00E4687D" w:rsidRDefault="009C3525" w:rsidP="009C35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C32B9B" w:rsidRPr="008E7BD8">
        <w:rPr>
          <w:rFonts w:ascii="Arial" w:hAnsi="Arial" w:cs="Arial"/>
        </w:rPr>
        <w:t>A Joana tinha uma</w:t>
      </w:r>
      <w:r w:rsidR="001C1C3B">
        <w:rPr>
          <w:rFonts w:ascii="Arial" w:hAnsi="Arial" w:cs="Arial"/>
        </w:rPr>
        <w:t xml:space="preserve"> </w:t>
      </w:r>
      <w:r w:rsidR="00C32B9B" w:rsidRPr="008E7BD8">
        <w:rPr>
          <w:rFonts w:ascii="Arial" w:hAnsi="Arial" w:cs="Arial"/>
        </w:rPr>
        <w:t>nota de 20 € na carteira.</w:t>
      </w:r>
    </w:p>
    <w:p w14:paraId="4D3BD471" w14:textId="1264009C" w:rsidR="00C32B9B" w:rsidRDefault="00C32B9B" w:rsidP="00C32B9B">
      <w:pPr>
        <w:spacing w:after="120" w:line="240" w:lineRule="auto"/>
        <w:ind w:left="567" w:hanging="567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 w:rsidRPr="008E7BD8">
        <w:rPr>
          <w:rFonts w:ascii="Arial" w:hAnsi="Arial" w:cs="Arial"/>
        </w:rPr>
        <w:t xml:space="preserve">Gastou </w:t>
      </w:r>
      <w:r w:rsidRPr="008E7BD8">
        <w:rPr>
          <w:rFonts w:ascii="Arial" w:hAnsi="Arial" w:cs="Arial"/>
          <w:position w:val="-22"/>
        </w:rPr>
        <w:object w:dxaOrig="220" w:dyaOrig="580" w14:anchorId="06416797">
          <v:shape id="_x0000_i1155" type="#_x0000_t75" style="width:10.3pt;height:29pt" o:ole="">
            <v:imagedata r:id="rId273" o:title=""/>
          </v:shape>
          <o:OLEObject Type="Embed" ProgID="Equation.DSMT4" ShapeID="_x0000_i1155" DrawAspect="Content" ObjectID="_1723539324" r:id="rId274"/>
        </w:object>
      </w:r>
      <w:r w:rsidRPr="008E7BD8">
        <w:rPr>
          <w:rFonts w:ascii="Arial" w:hAnsi="Arial" w:cs="Arial"/>
          <w:bCs/>
        </w:rPr>
        <w:t xml:space="preserve"> do dinheiro na compra de uma camisola.</w:t>
      </w:r>
    </w:p>
    <w:p w14:paraId="1C13769E" w14:textId="0B51C6E6" w:rsidR="009C3525" w:rsidRPr="00DF6EA2" w:rsidRDefault="00C32B9B" w:rsidP="00C32B9B">
      <w:pPr>
        <w:spacing w:after="120" w:line="360" w:lineRule="auto"/>
        <w:ind w:left="567" w:hanging="567"/>
        <w:rPr>
          <w:rFonts w:ascii="Arial" w:hAnsi="Arial" w:cs="Arial"/>
        </w:rPr>
      </w:pPr>
      <w:r>
        <w:rPr>
          <w:rFonts w:ascii="Arial" w:hAnsi="Arial" w:cs="Arial"/>
          <w:bCs/>
        </w:rPr>
        <w:tab/>
      </w:r>
      <w:r w:rsidRPr="008E7BD8">
        <w:rPr>
          <w:rFonts w:ascii="Arial" w:hAnsi="Arial" w:cs="Arial"/>
          <w:bCs/>
        </w:rPr>
        <w:t>Com quanto dinheiro ficou na carteira?</w:t>
      </w:r>
    </w:p>
    <w:p w14:paraId="0EC794DE" w14:textId="471522DD" w:rsidR="00C32B9B" w:rsidRPr="008E7BD8" w:rsidRDefault="00C32B9B" w:rsidP="00E56816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b/>
          <w:szCs w:val="22"/>
        </w:rPr>
      </w:pPr>
      <w:r w:rsidRPr="008E7BD8">
        <w:rPr>
          <w:b/>
          <w:szCs w:val="22"/>
        </w:rPr>
        <w:tab/>
        <w:t xml:space="preserve">(A) </w:t>
      </w:r>
      <w:r w:rsidR="00D31B33">
        <w:rPr>
          <w:b/>
          <w:szCs w:val="22"/>
        </w:rPr>
        <w:t xml:space="preserve"> </w:t>
      </w:r>
      <w:r w:rsidRPr="008E7BD8">
        <w:rPr>
          <w:szCs w:val="22"/>
        </w:rPr>
        <w:t>6 €</w: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</w:r>
      <w:r w:rsidR="00E56816">
        <w:rPr>
          <w:b/>
          <w:szCs w:val="22"/>
        </w:rPr>
        <w:tab/>
      </w:r>
      <w:r w:rsidRPr="008E7BD8">
        <w:rPr>
          <w:b/>
          <w:szCs w:val="22"/>
        </w:rPr>
        <w:t>(B)</w:t>
      </w:r>
      <w:r w:rsidR="00D31B33">
        <w:rPr>
          <w:b/>
          <w:szCs w:val="22"/>
        </w:rPr>
        <w:t xml:space="preserve"> </w:t>
      </w:r>
      <w:r w:rsidRPr="008E7BD8">
        <w:rPr>
          <w:b/>
          <w:szCs w:val="22"/>
        </w:rPr>
        <w:t xml:space="preserve"> </w:t>
      </w:r>
      <w:r w:rsidRPr="008E7BD8">
        <w:rPr>
          <w:szCs w:val="22"/>
        </w:rPr>
        <w:t>10 €</w: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  <w:t>(C)</w:t>
      </w:r>
      <w:r w:rsidRPr="008E7BD8">
        <w:rPr>
          <w:szCs w:val="22"/>
        </w:rPr>
        <w:t xml:space="preserve"> </w:t>
      </w:r>
      <w:r w:rsidR="00D31B33">
        <w:rPr>
          <w:szCs w:val="22"/>
        </w:rPr>
        <w:t xml:space="preserve"> </w:t>
      </w:r>
      <w:r w:rsidRPr="008E7BD8">
        <w:rPr>
          <w:szCs w:val="22"/>
        </w:rPr>
        <w:t>12 €</w: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  <w:t xml:space="preserve">(D) </w:t>
      </w:r>
      <w:r w:rsidR="00D31B33">
        <w:rPr>
          <w:b/>
          <w:szCs w:val="22"/>
        </w:rPr>
        <w:t xml:space="preserve"> </w:t>
      </w:r>
      <w:r w:rsidRPr="008E7BD8">
        <w:rPr>
          <w:szCs w:val="22"/>
        </w:rPr>
        <w:t>8 €</w:t>
      </w:r>
    </w:p>
    <w:p w14:paraId="5058B110" w14:textId="77777777" w:rsidR="009C3525" w:rsidRPr="007E7E02" w:rsidRDefault="009C3525" w:rsidP="009C35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i/>
          <w:iCs/>
          <w:szCs w:val="22"/>
        </w:rPr>
      </w:pPr>
    </w:p>
    <w:p w14:paraId="758DA586" w14:textId="243C9BA8" w:rsidR="009C3525" w:rsidRDefault="009C3525" w:rsidP="009C3525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FB81A14" wp14:editId="44CD3454">
                <wp:extent cx="216000" cy="216000"/>
                <wp:effectExtent l="0" t="0" r="0" b="0"/>
                <wp:docPr id="390" name="Oval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9D4924" w14:textId="77777777" w:rsidR="009C3525" w:rsidRPr="000D632F" w:rsidRDefault="009C3525" w:rsidP="009C35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FB81A14" id="Oval 390" o:sp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9YF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YT1g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39D4924" w14:textId="77777777" w:rsidR="009C3525" w:rsidRPr="000D632F" w:rsidRDefault="009C3525" w:rsidP="009C35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147A6">
        <w:rPr>
          <w:szCs w:val="22"/>
        </w:rPr>
        <w:t xml:space="preserve">Assinala a afirmação </w:t>
      </w:r>
      <w:r w:rsidR="00D31B33">
        <w:rPr>
          <w:szCs w:val="22"/>
        </w:rPr>
        <w:t>verdadeira</w:t>
      </w:r>
      <w:r w:rsidRPr="001147A6">
        <w:rPr>
          <w:szCs w:val="22"/>
        </w:rPr>
        <w:t>.</w:t>
      </w:r>
    </w:p>
    <w:p w14:paraId="6D7555C9" w14:textId="10E7453D" w:rsidR="00D31B33" w:rsidRPr="008E7BD8" w:rsidRDefault="00D31B33" w:rsidP="00E56816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b/>
          <w:szCs w:val="22"/>
        </w:rPr>
      </w:pPr>
      <w:r w:rsidRPr="008E7BD8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Pr="008E7BD8">
        <w:rPr>
          <w:position w:val="-22"/>
        </w:rPr>
        <w:object w:dxaOrig="999" w:dyaOrig="580" w14:anchorId="6823453A">
          <v:shape id="_x0000_i1156" type="#_x0000_t75" style="width:50.5pt;height:29pt" o:ole="">
            <v:imagedata r:id="rId275" o:title=""/>
          </v:shape>
          <o:OLEObject Type="Embed" ProgID="Equation.DSMT4" ShapeID="_x0000_i1156" DrawAspect="Content" ObjectID="_1723539325" r:id="rId276"/>
        </w:objec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  <w:t>(B)</w:t>
      </w:r>
      <w:r>
        <w:rPr>
          <w:b/>
          <w:szCs w:val="22"/>
        </w:rPr>
        <w:t xml:space="preserve">  </w:t>
      </w:r>
      <w:r w:rsidRPr="008E7BD8">
        <w:rPr>
          <w:position w:val="-22"/>
        </w:rPr>
        <w:object w:dxaOrig="980" w:dyaOrig="580" w14:anchorId="2C23B5FC">
          <v:shape id="_x0000_i1157" type="#_x0000_t75" style="width:48.6pt;height:29pt" o:ole="">
            <v:imagedata r:id="rId277" o:title=""/>
          </v:shape>
          <o:OLEObject Type="Embed" ProgID="Equation.DSMT4" ShapeID="_x0000_i1157" DrawAspect="Content" ObjectID="_1723539326" r:id="rId278"/>
        </w:object>
      </w:r>
      <w:r w:rsidRPr="008E7BD8">
        <w:rPr>
          <w:b/>
          <w:szCs w:val="22"/>
        </w:rPr>
        <w:tab/>
      </w:r>
      <w:r>
        <w:rPr>
          <w:b/>
          <w:szCs w:val="22"/>
        </w:rPr>
        <w:tab/>
      </w:r>
      <w:r w:rsidRPr="008E7BD8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Pr="008E7BD8">
        <w:rPr>
          <w:position w:val="-22"/>
        </w:rPr>
        <w:object w:dxaOrig="1080" w:dyaOrig="580" w14:anchorId="71095E4F">
          <v:shape id="_x0000_i1158" type="#_x0000_t75" style="width:54.25pt;height:29pt" o:ole="">
            <v:imagedata r:id="rId279" o:title=""/>
          </v:shape>
          <o:OLEObject Type="Embed" ProgID="Equation.DSMT4" ShapeID="_x0000_i1158" DrawAspect="Content" ObjectID="_1723539327" r:id="rId280"/>
        </w:object>
      </w:r>
      <w:r>
        <w:rPr>
          <w:b/>
          <w:szCs w:val="22"/>
        </w:rPr>
        <w:tab/>
      </w:r>
      <w:r w:rsidRPr="008E7BD8">
        <w:rPr>
          <w:b/>
          <w:szCs w:val="22"/>
        </w:rPr>
        <w:t>(D)</w:t>
      </w:r>
      <w:r>
        <w:rPr>
          <w:b/>
          <w:szCs w:val="22"/>
        </w:rPr>
        <w:t xml:space="preserve">  </w:t>
      </w:r>
      <w:r w:rsidRPr="008E7BD8">
        <w:rPr>
          <w:position w:val="-22"/>
        </w:rPr>
        <w:object w:dxaOrig="1240" w:dyaOrig="580" w14:anchorId="0F73EDC5">
          <v:shape id="_x0000_i1159" type="#_x0000_t75" style="width:61.7pt;height:29pt" o:ole="">
            <v:imagedata r:id="rId281" o:title=""/>
          </v:shape>
          <o:OLEObject Type="Embed" ProgID="Equation.DSMT4" ShapeID="_x0000_i1159" DrawAspect="Content" ObjectID="_1723539328" r:id="rId282"/>
        </w:object>
      </w:r>
    </w:p>
    <w:p w14:paraId="59B99AD8" w14:textId="77777777" w:rsidR="009C3525" w:rsidRPr="007E7E02" w:rsidRDefault="009C3525" w:rsidP="009C35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i/>
          <w:iCs/>
          <w:szCs w:val="22"/>
        </w:rPr>
      </w:pPr>
    </w:p>
    <w:p w14:paraId="1A8BA6A0" w14:textId="77777777" w:rsidR="00D31B33" w:rsidRPr="008E7BD8" w:rsidRDefault="009C3525" w:rsidP="00D31B33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F5D43CC" wp14:editId="07FEB551">
                <wp:extent cx="216000" cy="216000"/>
                <wp:effectExtent l="0" t="0" r="0" b="0"/>
                <wp:docPr id="391" name="Oval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0BA5B8" w14:textId="77777777" w:rsidR="009C3525" w:rsidRPr="00E4687D" w:rsidRDefault="009C3525" w:rsidP="009C35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5D43CC" id="Oval 391" o:sp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cUv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btxS9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40BA5B8" w14:textId="77777777" w:rsidR="009C3525" w:rsidRPr="00E4687D" w:rsidRDefault="009C3525" w:rsidP="009C35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31B33" w:rsidRPr="008E7BD8">
        <w:rPr>
          <w:szCs w:val="22"/>
        </w:rPr>
        <w:t>O Marcelo tem 120 berlindes.</w:t>
      </w:r>
    </w:p>
    <w:p w14:paraId="7A8407E3" w14:textId="533DAF97" w:rsidR="00D31B33" w:rsidRPr="008E7BD8" w:rsidRDefault="00D31B33" w:rsidP="00D31B33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szCs w:val="22"/>
        </w:rPr>
      </w:pPr>
      <w:r w:rsidRPr="008E7BD8">
        <w:rPr>
          <w:szCs w:val="22"/>
        </w:rPr>
        <w:tab/>
        <w:t xml:space="preserve">O Rafael tem </w:t>
      </w:r>
      <w:r w:rsidRPr="008E7BD8">
        <w:rPr>
          <w:position w:val="-22"/>
        </w:rPr>
        <w:object w:dxaOrig="240" w:dyaOrig="580" w14:anchorId="40BA859C">
          <v:shape id="_x0000_i1160" type="#_x0000_t75" style="width:12.15pt;height:29pt" o:ole="">
            <v:imagedata r:id="rId283" o:title=""/>
          </v:shape>
          <o:OLEObject Type="Embed" ProgID="Equation.DSMT4" ShapeID="_x0000_i1160" DrawAspect="Content" ObjectID="_1723539329" r:id="rId284"/>
        </w:object>
      </w:r>
      <w:r w:rsidRPr="008E7BD8">
        <w:rPr>
          <w:szCs w:val="22"/>
        </w:rPr>
        <w:t xml:space="preserve"> dos berlindes do Marcelo.</w:t>
      </w:r>
    </w:p>
    <w:p w14:paraId="362F7F69" w14:textId="33F5DE3F" w:rsidR="00D31B33" w:rsidRPr="008E7BD8" w:rsidRDefault="00D31B33" w:rsidP="00D31B33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szCs w:val="22"/>
        </w:rPr>
      </w:pPr>
      <w:r w:rsidRPr="008E7BD8">
        <w:rPr>
          <w:szCs w:val="22"/>
        </w:rPr>
        <w:tab/>
        <w:t xml:space="preserve">A Matilde tem </w:t>
      </w:r>
      <w:r w:rsidRPr="008E7BD8">
        <w:rPr>
          <w:position w:val="-22"/>
        </w:rPr>
        <w:object w:dxaOrig="240" w:dyaOrig="580" w14:anchorId="4EA49241">
          <v:shape id="_x0000_i1161" type="#_x0000_t75" style="width:12.15pt;height:29pt" o:ole="">
            <v:imagedata r:id="rId285" o:title=""/>
          </v:shape>
          <o:OLEObject Type="Embed" ProgID="Equation.DSMT4" ShapeID="_x0000_i1161" DrawAspect="Content" ObjectID="_1723539330" r:id="rId286"/>
        </w:object>
      </w:r>
      <w:r w:rsidRPr="008E7BD8">
        <w:rPr>
          <w:szCs w:val="22"/>
        </w:rPr>
        <w:t xml:space="preserve"> dos berlindes do Rafael.</w:t>
      </w:r>
    </w:p>
    <w:p w14:paraId="106B34F5" w14:textId="5737A101" w:rsidR="009C3525" w:rsidRPr="001147A6" w:rsidRDefault="00D31B33" w:rsidP="00E56816">
      <w:pPr>
        <w:spacing w:after="120" w:line="360" w:lineRule="auto"/>
        <w:ind w:left="567" w:hanging="567"/>
        <w:rPr>
          <w:rFonts w:ascii="Arial" w:hAnsi="Arial" w:cs="Arial"/>
        </w:rPr>
      </w:pPr>
      <w:r w:rsidRPr="008E7BD8">
        <w:rPr>
          <w:rFonts w:ascii="Arial" w:hAnsi="Arial" w:cs="Arial"/>
        </w:rPr>
        <w:tab/>
        <w:t>Quantos berlindes têm os três juntos?</w:t>
      </w:r>
    </w:p>
    <w:p w14:paraId="7BDB5692" w14:textId="31A682CE" w:rsidR="009C3525" w:rsidRPr="007D1BDB" w:rsidRDefault="009C3525" w:rsidP="00E56816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bCs/>
          <w:i/>
          <w:iCs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="00D31B33" w:rsidRPr="00D31B33">
        <w:rPr>
          <w:bCs/>
        </w:rPr>
        <w:t>300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="00E56816">
        <w:rPr>
          <w:b/>
          <w:szCs w:val="22"/>
        </w:rPr>
        <w:tab/>
      </w:r>
      <w:r w:rsidRPr="007D1BDB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="00D31B33">
        <w:rPr>
          <w:bCs/>
        </w:rPr>
        <w:t>102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="00D31B33">
        <w:rPr>
          <w:bCs/>
        </w:rPr>
        <w:t>200</w:t>
      </w:r>
      <w:r>
        <w:rPr>
          <w:bCs/>
          <w:szCs w:val="22"/>
        </w:rPr>
        <w:tab/>
      </w:r>
      <w:r w:rsidRPr="007D1BDB">
        <w:rPr>
          <w:b/>
          <w:szCs w:val="22"/>
        </w:rPr>
        <w:tab/>
        <w:t>(D</w:t>
      </w:r>
      <w:r>
        <w:rPr>
          <w:b/>
          <w:szCs w:val="22"/>
        </w:rPr>
        <w:t xml:space="preserve">)  </w:t>
      </w:r>
      <w:r w:rsidR="00D31B33">
        <w:rPr>
          <w:bCs/>
        </w:rPr>
        <w:t>150</w:t>
      </w:r>
    </w:p>
    <w:p w14:paraId="28950864" w14:textId="77777777" w:rsidR="009C3525" w:rsidRPr="007E7E02" w:rsidRDefault="009C3525" w:rsidP="009C3525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i/>
          <w:iCs/>
          <w:szCs w:val="22"/>
        </w:rPr>
      </w:pPr>
    </w:p>
    <w:p w14:paraId="52360581" w14:textId="7495D095" w:rsidR="00847ECA" w:rsidRPr="008E7BD8" w:rsidRDefault="009C3525" w:rsidP="00847ECA">
      <w:pPr>
        <w:pStyle w:val="QUESTAO1"/>
        <w:tabs>
          <w:tab w:val="clear" w:pos="113"/>
          <w:tab w:val="left" w:pos="1134"/>
        </w:tabs>
        <w:spacing w:before="0"/>
        <w:ind w:left="567" w:hanging="567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17E8D7C" wp14:editId="7F06BC90">
                <wp:extent cx="216000" cy="216000"/>
                <wp:effectExtent l="0" t="0" r="0" b="0"/>
                <wp:docPr id="392" name="Oval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E1742A" w14:textId="77777777" w:rsidR="009C3525" w:rsidRPr="000D632F" w:rsidRDefault="009C3525" w:rsidP="009C352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17E8D7C" id="Oval 392" o:sp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+9FfwIAAGQFAAAOAAAAZHJzL2Uyb0RvYy54bWysVEtv2zAMvg/YfxB0X+10a9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/fWHj/S3MMBvZtaRsQNy69X0UhyryVI6WEV21n1Vmpma8s+Z&#10;ZKKpKY6QUrk061WNqFUf/gw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NX70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DE1742A" w14:textId="77777777" w:rsidR="009C3525" w:rsidRPr="000D632F" w:rsidRDefault="009C3525" w:rsidP="009C352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47ECA" w:rsidRPr="008E7BD8">
        <w:rPr>
          <w:szCs w:val="22"/>
        </w:rPr>
        <w:t>Num inquérito perguntou</w:t>
      </w:r>
      <w:r w:rsidR="001C1C3B">
        <w:rPr>
          <w:szCs w:val="22"/>
        </w:rPr>
        <w:t>-se</w:t>
      </w:r>
      <w:r w:rsidR="00847ECA" w:rsidRPr="008E7BD8">
        <w:rPr>
          <w:szCs w:val="22"/>
        </w:rPr>
        <w:t xml:space="preserve"> a 200 pessoas:</w:t>
      </w:r>
    </w:p>
    <w:p w14:paraId="7D7E0026" w14:textId="77777777" w:rsidR="00847ECA" w:rsidRPr="008E7BD8" w:rsidRDefault="00847ECA" w:rsidP="00847ECA">
      <w:pPr>
        <w:pStyle w:val="QUESTAO1"/>
        <w:tabs>
          <w:tab w:val="clear" w:pos="113"/>
          <w:tab w:val="left" w:pos="1134"/>
        </w:tabs>
        <w:spacing w:before="0"/>
        <w:ind w:left="567" w:hanging="567"/>
        <w:rPr>
          <w:b/>
          <w:szCs w:val="22"/>
        </w:rPr>
      </w:pPr>
      <w:r w:rsidRPr="008E7BD8">
        <w:rPr>
          <w:b/>
          <w:szCs w:val="22"/>
        </w:rPr>
        <w:tab/>
        <w:t>“Já comeu fruta hoje?”</w:t>
      </w:r>
    </w:p>
    <w:p w14:paraId="65D8AD49" w14:textId="77777777" w:rsidR="00847ECA" w:rsidRPr="008E7BD8" w:rsidRDefault="00847ECA" w:rsidP="00847ECA">
      <w:pPr>
        <w:pStyle w:val="QUESTAO1"/>
        <w:tabs>
          <w:tab w:val="clear" w:pos="113"/>
          <w:tab w:val="left" w:pos="1134"/>
        </w:tabs>
        <w:spacing w:before="0"/>
        <w:ind w:left="567" w:hanging="567"/>
        <w:rPr>
          <w:szCs w:val="22"/>
        </w:rPr>
      </w:pPr>
      <w:r w:rsidRPr="008E7BD8">
        <w:rPr>
          <w:b/>
          <w:szCs w:val="22"/>
        </w:rPr>
        <w:tab/>
      </w:r>
      <w:r w:rsidRPr="008E7BD8">
        <w:rPr>
          <w:position w:val="-22"/>
        </w:rPr>
        <w:object w:dxaOrig="340" w:dyaOrig="580" w14:anchorId="1F59C70D">
          <v:shape id="_x0000_i1162" type="#_x0000_t75" style="width:16.85pt;height:29pt" o:ole="">
            <v:imagedata r:id="rId287" o:title=""/>
          </v:shape>
          <o:OLEObject Type="Embed" ProgID="Equation.DSMT4" ShapeID="_x0000_i1162" DrawAspect="Content" ObjectID="_1723539331" r:id="rId288"/>
        </w:object>
      </w:r>
      <w:r w:rsidRPr="008E7BD8">
        <w:rPr>
          <w:b/>
          <w:szCs w:val="22"/>
        </w:rPr>
        <w:t xml:space="preserve"> </w:t>
      </w:r>
      <w:r w:rsidRPr="008E7BD8">
        <w:rPr>
          <w:szCs w:val="22"/>
        </w:rPr>
        <w:t>responderam sim.</w:t>
      </w:r>
    </w:p>
    <w:p w14:paraId="383A8DE6" w14:textId="30DD88B9" w:rsidR="009C3525" w:rsidRPr="00D5579B" w:rsidRDefault="00847ECA" w:rsidP="00E56816">
      <w:pPr>
        <w:pStyle w:val="QUESTAO1"/>
        <w:tabs>
          <w:tab w:val="clear" w:pos="113"/>
          <w:tab w:val="left" w:pos="1134"/>
        </w:tabs>
        <w:spacing w:before="0" w:line="480" w:lineRule="auto"/>
        <w:ind w:left="567" w:hanging="567"/>
        <w:rPr>
          <w:bCs/>
        </w:rPr>
      </w:pPr>
      <w:r w:rsidRPr="008E7BD8">
        <w:rPr>
          <w:szCs w:val="22"/>
        </w:rPr>
        <w:tab/>
        <w:t>Quantas pessoas responderam afirmativamente?</w:t>
      </w:r>
    </w:p>
    <w:p w14:paraId="4EB9E914" w14:textId="5F28875B" w:rsidR="00847ECA" w:rsidRDefault="009C3525" w:rsidP="00E56816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bCs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="00847ECA">
        <w:rPr>
          <w:bCs/>
        </w:rPr>
        <w:t>60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="00E56816">
        <w:rPr>
          <w:b/>
          <w:szCs w:val="22"/>
        </w:rPr>
        <w:tab/>
      </w:r>
      <w:r w:rsidRPr="007D1BDB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="00847ECA">
        <w:rPr>
          <w:bCs/>
        </w:rPr>
        <w:t>70</w:t>
      </w:r>
      <w:r>
        <w:rPr>
          <w:bCs/>
          <w:szCs w:val="22"/>
        </w:rPr>
        <w:tab/>
      </w:r>
      <w:r w:rsidRPr="007D1BDB">
        <w:rPr>
          <w:b/>
          <w:szCs w:val="22"/>
        </w:rPr>
        <w:tab/>
      </w:r>
      <w:r w:rsidR="00E56816">
        <w:rPr>
          <w:b/>
          <w:szCs w:val="22"/>
        </w:rPr>
        <w:tab/>
      </w:r>
      <w:r w:rsidRPr="007D1BDB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="00847ECA">
        <w:rPr>
          <w:bCs/>
        </w:rPr>
        <w:t>140</w:t>
      </w:r>
      <w:r>
        <w:rPr>
          <w:bCs/>
          <w:szCs w:val="22"/>
        </w:rPr>
        <w:tab/>
      </w:r>
      <w:r w:rsidRPr="007D1BDB">
        <w:rPr>
          <w:b/>
          <w:szCs w:val="22"/>
        </w:rPr>
        <w:tab/>
        <w:t>(D)</w:t>
      </w:r>
      <w:r>
        <w:rPr>
          <w:b/>
          <w:szCs w:val="22"/>
        </w:rPr>
        <w:t xml:space="preserve">  </w:t>
      </w:r>
      <w:r w:rsidR="00847ECA">
        <w:rPr>
          <w:bCs/>
        </w:rPr>
        <w:t>170</w:t>
      </w:r>
    </w:p>
    <w:p w14:paraId="3327F66B" w14:textId="77777777" w:rsidR="00847ECA" w:rsidRDefault="00847ECA">
      <w:pPr>
        <w:spacing w:after="0" w:line="240" w:lineRule="auto"/>
        <w:rPr>
          <w:rFonts w:ascii="Arial" w:hAnsi="Arial" w:cs="Arial"/>
          <w:bCs/>
          <w:color w:val="000000"/>
          <w:szCs w:val="20"/>
        </w:rPr>
      </w:pPr>
      <w:r>
        <w:rPr>
          <w:bCs/>
        </w:rPr>
        <w:br w:type="page"/>
      </w:r>
    </w:p>
    <w:p w14:paraId="166120A6" w14:textId="284BE955" w:rsidR="00AA0F2A" w:rsidRPr="009303F8" w:rsidRDefault="00AA0F2A" w:rsidP="00AA0F2A">
      <w:pPr>
        <w:pStyle w:val="TITULOFICHAS"/>
        <w:rPr>
          <w:lang w:val="pt-PT"/>
        </w:rPr>
      </w:pPr>
      <w:proofErr w:type="spellStart"/>
      <w:r w:rsidRPr="00C32B9B">
        <w:rPr>
          <w:lang w:val="pt-PT"/>
        </w:rPr>
        <w:lastRenderedPageBreak/>
        <w:t>Miniteste</w:t>
      </w:r>
      <w:proofErr w:type="spellEnd"/>
      <w:r w:rsidRPr="00C32B9B">
        <w:rPr>
          <w:lang w:val="pt-PT"/>
        </w:rPr>
        <w:t xml:space="preserve"> </w:t>
      </w:r>
      <w:r>
        <w:rPr>
          <w:lang w:val="pt-PT"/>
        </w:rPr>
        <w:t>5</w:t>
      </w:r>
      <w:r w:rsidRPr="00C32B9B">
        <w:rPr>
          <w:lang w:val="pt-PT"/>
        </w:rPr>
        <w:t xml:space="preserve"> – Multiplicação </w:t>
      </w:r>
      <w:r w:rsidR="00EC4AA8">
        <w:rPr>
          <w:lang w:val="pt-PT"/>
        </w:rPr>
        <w:t>com</w:t>
      </w:r>
      <w:r w:rsidRPr="00C32B9B">
        <w:rPr>
          <w:lang w:val="pt-PT"/>
        </w:rPr>
        <w:t xml:space="preserve"> número</w:t>
      </w:r>
      <w:r>
        <w:rPr>
          <w:lang w:val="pt-PT"/>
        </w:rPr>
        <w:t>s</w:t>
      </w:r>
      <w:r w:rsidRPr="00C32B9B">
        <w:rPr>
          <w:lang w:val="pt-PT"/>
        </w:rPr>
        <w:t xml:space="preserve"> </w:t>
      </w:r>
      <w:r>
        <w:rPr>
          <w:lang w:val="pt-PT"/>
        </w:rPr>
        <w:t>decimais</w:t>
      </w:r>
    </w:p>
    <w:p w14:paraId="272E4577" w14:textId="77777777" w:rsidR="00AA0F2A" w:rsidRPr="001F156B" w:rsidRDefault="00AA0F2A" w:rsidP="00AA0F2A">
      <w:pPr>
        <w:pStyle w:val="TITULOFICHAS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EB54BCC" wp14:editId="4C299E49">
                <wp:extent cx="6119640" cy="792000"/>
                <wp:effectExtent l="12700" t="12700" r="14605" b="8255"/>
                <wp:docPr id="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AA0F2A" w:rsidRPr="00DB2ED5" w14:paraId="36DB4C8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D14C26" w14:textId="77777777" w:rsidR="00AA0F2A" w:rsidRPr="00DB2ED5" w:rsidRDefault="00AA0F2A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162F957" w14:textId="77777777" w:rsidR="00AA0F2A" w:rsidRPr="00DB2ED5" w:rsidRDefault="00AA0F2A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04468A" w14:textId="77777777" w:rsidR="00AA0F2A" w:rsidRPr="00DB2ED5" w:rsidRDefault="00AA0F2A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12DDFE" w14:textId="77777777" w:rsidR="00AA0F2A" w:rsidRPr="00DB2ED5" w:rsidRDefault="00AA0F2A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AA0F2A" w:rsidRPr="00DB2ED5" w14:paraId="3594745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13255E" w14:textId="77777777" w:rsidR="00AA0F2A" w:rsidRPr="00DB2ED5" w:rsidRDefault="00AA0F2A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78D5093" w14:textId="77777777" w:rsidR="00AA0F2A" w:rsidRPr="00DB2ED5" w:rsidRDefault="00AA0F2A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35917E9" w14:textId="77777777" w:rsidR="00AA0F2A" w:rsidRPr="00DB2ED5" w:rsidRDefault="00AA0F2A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F6E68B" w14:textId="77777777" w:rsidR="00AA0F2A" w:rsidRPr="00DB2ED5" w:rsidRDefault="00AA0F2A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F70C02" w14:textId="77777777" w:rsidR="00AA0F2A" w:rsidRPr="00DB2ED5" w:rsidRDefault="00AA0F2A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AA0F2A" w:rsidRPr="00DB2ED5" w14:paraId="75E4CED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B3F9EEC" w14:textId="77777777" w:rsidR="00AA0F2A" w:rsidRPr="00DB2ED5" w:rsidRDefault="00AA0F2A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C0867E" w14:textId="77777777" w:rsidR="00AA0F2A" w:rsidRPr="00DB2ED5" w:rsidRDefault="00AA0F2A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F489E8" w14:textId="77777777" w:rsidR="00AA0F2A" w:rsidRPr="00DB2ED5" w:rsidRDefault="00AA0F2A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5B661E" w14:textId="77777777" w:rsidR="00AA0F2A" w:rsidRPr="00DB2ED5" w:rsidRDefault="00AA0F2A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6968C2" w14:textId="77777777" w:rsidR="00AA0F2A" w:rsidRPr="00DB2ED5" w:rsidRDefault="00AA0F2A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65DFEB50" w14:textId="77777777" w:rsidR="00AA0F2A" w:rsidRPr="0005099D" w:rsidRDefault="00AA0F2A" w:rsidP="00AA0F2A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EB54BCC" id="_x0000_s108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AA0F2A" w:rsidRPr="00DB2ED5" w14:paraId="36DB4C8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DD14C26" w14:textId="77777777" w:rsidR="00AA0F2A" w:rsidRPr="00DB2ED5" w:rsidRDefault="00AA0F2A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162F957" w14:textId="77777777" w:rsidR="00AA0F2A" w:rsidRPr="00DB2ED5" w:rsidRDefault="00AA0F2A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D04468A" w14:textId="77777777" w:rsidR="00AA0F2A" w:rsidRPr="00DB2ED5" w:rsidRDefault="00AA0F2A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812DDFE" w14:textId="77777777" w:rsidR="00AA0F2A" w:rsidRPr="00DB2ED5" w:rsidRDefault="00AA0F2A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AA0F2A" w:rsidRPr="00DB2ED5" w14:paraId="3594745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13255E" w14:textId="77777777" w:rsidR="00AA0F2A" w:rsidRPr="00DB2ED5" w:rsidRDefault="00AA0F2A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78D5093" w14:textId="77777777" w:rsidR="00AA0F2A" w:rsidRPr="00DB2ED5" w:rsidRDefault="00AA0F2A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35917E9" w14:textId="77777777" w:rsidR="00AA0F2A" w:rsidRPr="00DB2ED5" w:rsidRDefault="00AA0F2A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BF6E68B" w14:textId="77777777" w:rsidR="00AA0F2A" w:rsidRPr="00DB2ED5" w:rsidRDefault="00AA0F2A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9F70C02" w14:textId="77777777" w:rsidR="00AA0F2A" w:rsidRPr="00DB2ED5" w:rsidRDefault="00AA0F2A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AA0F2A" w:rsidRPr="00DB2ED5" w14:paraId="75E4CED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B3F9EEC" w14:textId="77777777" w:rsidR="00AA0F2A" w:rsidRPr="00DB2ED5" w:rsidRDefault="00AA0F2A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2C0867E" w14:textId="77777777" w:rsidR="00AA0F2A" w:rsidRPr="00DB2ED5" w:rsidRDefault="00AA0F2A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EF489E8" w14:textId="77777777" w:rsidR="00AA0F2A" w:rsidRPr="00DB2ED5" w:rsidRDefault="00AA0F2A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65B661E" w14:textId="77777777" w:rsidR="00AA0F2A" w:rsidRPr="00DB2ED5" w:rsidRDefault="00AA0F2A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B6968C2" w14:textId="77777777" w:rsidR="00AA0F2A" w:rsidRPr="00DB2ED5" w:rsidRDefault="00AA0F2A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65DFEB50" w14:textId="77777777" w:rsidR="00AA0F2A" w:rsidRPr="0005099D" w:rsidRDefault="00AA0F2A" w:rsidP="00AA0F2A"/>
                  </w:txbxContent>
                </v:textbox>
                <w10:anchorlock/>
              </v:roundrect>
            </w:pict>
          </mc:Fallback>
        </mc:AlternateContent>
      </w:r>
    </w:p>
    <w:p w14:paraId="352BB2CF" w14:textId="77777777" w:rsidR="00AA0F2A" w:rsidRDefault="00AA0F2A" w:rsidP="00AA0F2A">
      <w:pPr>
        <w:pStyle w:val="QUESTAO1"/>
        <w:spacing w:before="200"/>
      </w:pPr>
    </w:p>
    <w:p w14:paraId="68777B19" w14:textId="50DF9A1E" w:rsidR="00AA0F2A" w:rsidRDefault="00AA0F2A" w:rsidP="00E56816">
      <w:pPr>
        <w:spacing w:after="120" w:line="360" w:lineRule="auto"/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3AA33CD" wp14:editId="63924525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CDF0F6" w14:textId="77777777" w:rsidR="00AA0F2A" w:rsidRPr="00086D19" w:rsidRDefault="00AA0F2A" w:rsidP="00AA0F2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3AA33CD" id="Oval 6" o:sp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Y/k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2xKTxuoj4+BBegHJ3p5a/Bv3omYHkXASUEC&#10;4PSnBzy0ha7iMEicNRB+vPZO9khg1HLW4eRVPH7fiaA4s18cUpvGdBTCKGxGwe3aFSAjZrhXvMwi&#10;OoRkR1EHaJ9xKSwpCqqEkxir4jKF8bJK/QbAtSLVcpnNcBy9SHdu7SWBU2OJmk+HZxH8QOGE3L+H&#10;cSpf0Li3JU8Hy10CbTLHT30cWo6jnLkzrB3aFb/es9VpOS5+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7kmP5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ACDF0F6" w14:textId="77777777" w:rsidR="00AA0F2A" w:rsidRPr="00086D19" w:rsidRDefault="00AA0F2A" w:rsidP="00AA0F2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AA0F2A">
        <w:rPr>
          <w:rFonts w:ascii="Arial" w:hAnsi="Arial" w:cs="Arial"/>
        </w:rPr>
        <w:t>Assinala a afirmação falsa.</w:t>
      </w:r>
    </w:p>
    <w:p w14:paraId="6FF1F1B4" w14:textId="79A50867" w:rsidR="00AA0F2A" w:rsidRDefault="00AA0F2A" w:rsidP="00E56816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color w:val="auto"/>
          <w:szCs w:val="22"/>
        </w:rPr>
      </w:pPr>
      <w:r w:rsidRPr="008E7BD8">
        <w:rPr>
          <w:color w:val="auto"/>
          <w:szCs w:val="22"/>
        </w:rPr>
        <w:tab/>
      </w:r>
      <w:r w:rsidRPr="008E7BD8">
        <w:rPr>
          <w:b/>
          <w:color w:val="auto"/>
          <w:szCs w:val="22"/>
        </w:rPr>
        <w:t xml:space="preserve">(A) </w:t>
      </w:r>
      <w:r>
        <w:rPr>
          <w:b/>
          <w:color w:val="auto"/>
          <w:szCs w:val="22"/>
        </w:rPr>
        <w:t xml:space="preserve"> </w:t>
      </w:r>
      <w:r w:rsidRPr="00332651">
        <w:rPr>
          <w:position w:val="-8"/>
        </w:rPr>
        <w:object w:dxaOrig="1420" w:dyaOrig="279" w14:anchorId="0028CD32">
          <v:shape id="_x0000_i1163" type="#_x0000_t75" style="width:71.05pt;height:14.05pt" o:ole="">
            <v:imagedata r:id="rId289" o:title=""/>
          </v:shape>
          <o:OLEObject Type="Embed" ProgID="Equation.DSMT4" ShapeID="_x0000_i1163" DrawAspect="Content" ObjectID="_1723539332" r:id="rId290"/>
        </w:object>
      </w:r>
      <w:r>
        <w:rPr>
          <w:color w:val="auto"/>
          <w:szCs w:val="22"/>
        </w:rPr>
        <w:tab/>
      </w:r>
      <w:r w:rsidRPr="008E7BD8">
        <w:rPr>
          <w:color w:val="auto"/>
          <w:szCs w:val="22"/>
        </w:rPr>
        <w:tab/>
      </w:r>
      <w:r w:rsidR="00E56816">
        <w:rPr>
          <w:color w:val="auto"/>
          <w:szCs w:val="22"/>
        </w:rPr>
        <w:tab/>
      </w:r>
      <w:r w:rsidRPr="008E7BD8">
        <w:rPr>
          <w:b/>
          <w:color w:val="auto"/>
          <w:szCs w:val="22"/>
        </w:rPr>
        <w:t xml:space="preserve">(B) </w:t>
      </w:r>
      <w:r>
        <w:rPr>
          <w:b/>
          <w:color w:val="auto"/>
          <w:szCs w:val="22"/>
        </w:rPr>
        <w:t xml:space="preserve"> </w:t>
      </w:r>
      <w:r w:rsidRPr="00332651">
        <w:rPr>
          <w:position w:val="-8"/>
        </w:rPr>
        <w:object w:dxaOrig="1939" w:dyaOrig="279" w14:anchorId="7662FE9C">
          <v:shape id="_x0000_i1164" type="#_x0000_t75" style="width:97.25pt;height:14.05pt" o:ole="">
            <v:imagedata r:id="rId291" o:title=""/>
          </v:shape>
          <o:OLEObject Type="Embed" ProgID="Equation.DSMT4" ShapeID="_x0000_i1164" DrawAspect="Content" ObjectID="_1723539333" r:id="rId292"/>
        </w:object>
      </w:r>
    </w:p>
    <w:p w14:paraId="4ABA6E5C" w14:textId="77D84648" w:rsidR="00AA0F2A" w:rsidRPr="008E7BD8" w:rsidRDefault="00AA0F2A" w:rsidP="00E56816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color w:val="auto"/>
          <w:szCs w:val="22"/>
        </w:rPr>
      </w:pPr>
      <w:r w:rsidRPr="008E7BD8">
        <w:rPr>
          <w:color w:val="auto"/>
          <w:szCs w:val="22"/>
        </w:rPr>
        <w:tab/>
      </w:r>
      <w:r w:rsidRPr="008E7BD8">
        <w:rPr>
          <w:b/>
          <w:color w:val="auto"/>
          <w:szCs w:val="22"/>
        </w:rPr>
        <w:t>(C)</w:t>
      </w:r>
      <w:r>
        <w:rPr>
          <w:b/>
          <w:color w:val="auto"/>
          <w:szCs w:val="22"/>
        </w:rPr>
        <w:t xml:space="preserve"> </w:t>
      </w:r>
      <w:r w:rsidRPr="008E7BD8">
        <w:rPr>
          <w:b/>
          <w:color w:val="auto"/>
          <w:szCs w:val="22"/>
        </w:rPr>
        <w:t xml:space="preserve"> </w:t>
      </w:r>
      <w:r w:rsidRPr="00332651">
        <w:rPr>
          <w:position w:val="-8"/>
        </w:rPr>
        <w:object w:dxaOrig="1320" w:dyaOrig="279" w14:anchorId="22E0592B">
          <v:shape id="_x0000_i1165" type="#_x0000_t75" style="width:66.4pt;height:14.05pt" o:ole="">
            <v:imagedata r:id="rId293" o:title=""/>
          </v:shape>
          <o:OLEObject Type="Embed" ProgID="Equation.DSMT4" ShapeID="_x0000_i1165" DrawAspect="Content" ObjectID="_1723539334" r:id="rId294"/>
        </w:object>
      </w:r>
      <w:r w:rsidRPr="008E7BD8">
        <w:rPr>
          <w:color w:val="auto"/>
          <w:szCs w:val="22"/>
        </w:rPr>
        <w:tab/>
      </w:r>
      <w:r>
        <w:rPr>
          <w:color w:val="auto"/>
          <w:szCs w:val="22"/>
        </w:rPr>
        <w:tab/>
      </w:r>
      <w:r w:rsidRPr="008E7BD8">
        <w:rPr>
          <w:color w:val="auto"/>
          <w:szCs w:val="22"/>
        </w:rPr>
        <w:tab/>
      </w:r>
      <w:r w:rsidRPr="008E7BD8">
        <w:rPr>
          <w:b/>
          <w:color w:val="auto"/>
          <w:szCs w:val="22"/>
        </w:rPr>
        <w:t>(D)</w:t>
      </w:r>
      <w:r>
        <w:rPr>
          <w:b/>
          <w:color w:val="auto"/>
          <w:szCs w:val="22"/>
        </w:rPr>
        <w:t xml:space="preserve"> </w:t>
      </w:r>
      <w:r w:rsidRPr="008E7BD8">
        <w:rPr>
          <w:b/>
          <w:color w:val="auto"/>
          <w:szCs w:val="22"/>
        </w:rPr>
        <w:t xml:space="preserve"> </w:t>
      </w:r>
      <w:r w:rsidRPr="00332651">
        <w:rPr>
          <w:position w:val="-8"/>
        </w:rPr>
        <w:object w:dxaOrig="1620" w:dyaOrig="279" w14:anchorId="4392F546">
          <v:shape id="_x0000_i1166" type="#_x0000_t75" style="width:81.35pt;height:14.05pt" o:ole="">
            <v:imagedata r:id="rId295" o:title=""/>
          </v:shape>
          <o:OLEObject Type="Embed" ProgID="Equation.DSMT4" ShapeID="_x0000_i1166" DrawAspect="Content" ObjectID="_1723539335" r:id="rId296"/>
        </w:object>
      </w:r>
    </w:p>
    <w:p w14:paraId="6D28980F" w14:textId="77777777" w:rsidR="00AA0F2A" w:rsidRPr="007E7E02" w:rsidRDefault="00AA0F2A" w:rsidP="00AA0F2A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495E7315" w14:textId="70DB1B90" w:rsidR="00AA0F2A" w:rsidRDefault="00AA0F2A" w:rsidP="00AA0F2A">
      <w:pPr>
        <w:spacing w:after="120" w:line="360" w:lineRule="auto"/>
        <w:ind w:left="567" w:hanging="567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D737813" wp14:editId="51D276B9">
                <wp:extent cx="216000" cy="216000"/>
                <wp:effectExtent l="0" t="0" r="0" b="0"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F8E4E0" w14:textId="77777777" w:rsidR="00AA0F2A" w:rsidRPr="00E4687D" w:rsidRDefault="00AA0F2A" w:rsidP="00AA0F2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D737813" id="Oval 31" o:sp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/Bafw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an4+ZxM6WkD9fEhsAD94EQvbwz+zVsR04MIOClI&#10;AJz+dI+HttBVHAaJswbCj9feyR4JjFrOOpy8isfvOxEUZ/aLQ2rTmI5CGIXNKLhduwZkxAz3ipdZ&#10;RIeQ7CjqAO0zLoUVRUGVcBJjVVymMF7Wqd8AuFakWq2yGY6jF+nWPXpJ4NRYoubT4VkEP1A4Iffv&#10;YJzKFzTubcnTwWqXQJvM8VMfh5bjKGfuDGuHdsWv92x1Wo7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GH8Fp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3F8E4E0" w14:textId="77777777" w:rsidR="00AA0F2A" w:rsidRPr="00E4687D" w:rsidRDefault="00AA0F2A" w:rsidP="00AA0F2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AA0F2A">
        <w:rPr>
          <w:rFonts w:ascii="Arial" w:hAnsi="Arial" w:cs="Arial"/>
        </w:rPr>
        <w:t xml:space="preserve">Qual é o valor numérico da expressão </w:t>
      </w:r>
      <w:r w:rsidRPr="00AA0F2A">
        <w:rPr>
          <w:position w:val="-8"/>
        </w:rPr>
        <w:object w:dxaOrig="1140" w:dyaOrig="279" w14:anchorId="66C37B99">
          <v:shape id="_x0000_i1167" type="#_x0000_t75" style="width:57.05pt;height:14.05pt" o:ole="">
            <v:imagedata r:id="rId297" o:title=""/>
          </v:shape>
          <o:OLEObject Type="Embed" ProgID="Equation.DSMT4" ShapeID="_x0000_i1167" DrawAspect="Content" ObjectID="_1723539336" r:id="rId298"/>
        </w:object>
      </w:r>
      <w:r w:rsidRPr="00AA0F2A">
        <w:rPr>
          <w:rFonts w:ascii="Arial" w:hAnsi="Arial" w:cs="Arial"/>
          <w:bCs/>
        </w:rPr>
        <w:t>?</w:t>
      </w:r>
    </w:p>
    <w:p w14:paraId="1882C147" w14:textId="7935775A" w:rsidR="00AA0F2A" w:rsidRPr="008E7BD8" w:rsidRDefault="00AA0F2A" w:rsidP="00E56816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b/>
          <w:szCs w:val="22"/>
        </w:rPr>
      </w:pPr>
      <w:r w:rsidRPr="008E7BD8">
        <w:rPr>
          <w:b/>
          <w:szCs w:val="22"/>
        </w:rPr>
        <w:tab/>
        <w:t xml:space="preserve">(A) </w:t>
      </w:r>
      <w:r>
        <w:rPr>
          <w:b/>
          <w:szCs w:val="22"/>
        </w:rPr>
        <w:t xml:space="preserve"> </w:t>
      </w:r>
      <w:r w:rsidR="00585ED5">
        <w:rPr>
          <w:szCs w:val="22"/>
        </w:rPr>
        <w:t>2,06</w: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  <w:t>(B)</w:t>
      </w:r>
      <w:r>
        <w:rPr>
          <w:b/>
          <w:szCs w:val="22"/>
        </w:rPr>
        <w:t xml:space="preserve"> </w:t>
      </w:r>
      <w:r w:rsidRPr="008E7BD8">
        <w:rPr>
          <w:b/>
          <w:szCs w:val="22"/>
        </w:rPr>
        <w:t xml:space="preserve"> </w:t>
      </w:r>
      <w:r w:rsidR="00585ED5">
        <w:rPr>
          <w:szCs w:val="22"/>
        </w:rPr>
        <w:t>50,03</w: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  <w:t>(C)</w:t>
      </w:r>
      <w:r w:rsidRPr="008E7BD8">
        <w:rPr>
          <w:szCs w:val="22"/>
        </w:rPr>
        <w:t xml:space="preserve"> </w:t>
      </w:r>
      <w:r>
        <w:rPr>
          <w:szCs w:val="22"/>
        </w:rPr>
        <w:t xml:space="preserve"> </w:t>
      </w:r>
      <w:r w:rsidR="00585ED5">
        <w:rPr>
          <w:szCs w:val="22"/>
        </w:rPr>
        <w:t>10,3</w: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  <w:t xml:space="preserve">(D) </w:t>
      </w:r>
      <w:r>
        <w:rPr>
          <w:b/>
          <w:szCs w:val="22"/>
        </w:rPr>
        <w:t xml:space="preserve"> </w:t>
      </w:r>
      <w:r w:rsidR="00585ED5">
        <w:rPr>
          <w:szCs w:val="22"/>
        </w:rPr>
        <w:t>103</w:t>
      </w:r>
    </w:p>
    <w:p w14:paraId="6B3D7E02" w14:textId="77777777" w:rsidR="00AA0F2A" w:rsidRPr="007E7E02" w:rsidRDefault="00AA0F2A" w:rsidP="00AA0F2A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i/>
          <w:iCs/>
          <w:szCs w:val="22"/>
        </w:rPr>
      </w:pPr>
    </w:p>
    <w:p w14:paraId="5E253117" w14:textId="53D91513" w:rsidR="00585ED5" w:rsidRDefault="00AA0F2A" w:rsidP="00585ED5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22180EF" wp14:editId="2A5C0F9E">
                <wp:extent cx="216000" cy="216000"/>
                <wp:effectExtent l="0" t="0" r="0" b="0"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8515D5" w14:textId="77777777" w:rsidR="00AA0F2A" w:rsidRPr="000D632F" w:rsidRDefault="00AA0F2A" w:rsidP="00AA0F2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22180EF" id="Oval 57" o:sp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Q92j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68515D5" w14:textId="77777777" w:rsidR="00AA0F2A" w:rsidRPr="000D632F" w:rsidRDefault="00AA0F2A" w:rsidP="00AA0F2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85ED5" w:rsidRPr="00332651">
        <w:rPr>
          <w:szCs w:val="22"/>
        </w:rPr>
        <w:t>O Bruno comprou 1,60 kg de maçãs a 1,30</w:t>
      </w:r>
      <w:r w:rsidR="00585ED5">
        <w:rPr>
          <w:szCs w:val="22"/>
        </w:rPr>
        <w:t xml:space="preserve"> </w:t>
      </w:r>
      <w:r w:rsidR="00585ED5" w:rsidRPr="00332651">
        <w:rPr>
          <w:szCs w:val="22"/>
        </w:rPr>
        <w:t>€ o quilograma.</w:t>
      </w:r>
    </w:p>
    <w:p w14:paraId="3117FBED" w14:textId="13B692AA" w:rsidR="00AA0F2A" w:rsidRDefault="00585ED5" w:rsidP="00585ED5">
      <w:pPr>
        <w:pStyle w:val="QUESTAO1"/>
        <w:tabs>
          <w:tab w:val="clear" w:pos="113"/>
          <w:tab w:val="left" w:pos="1134"/>
        </w:tabs>
        <w:spacing w:before="0" w:after="100"/>
        <w:ind w:left="567" w:hanging="567"/>
      </w:pPr>
      <w:r w:rsidRPr="00332651">
        <w:rPr>
          <w:b/>
          <w:szCs w:val="22"/>
        </w:rPr>
        <w:tab/>
      </w:r>
      <w:r w:rsidRPr="00332651">
        <w:rPr>
          <w:szCs w:val="22"/>
        </w:rPr>
        <w:t>Quanto custaram as maçãs que o Bruno comprou?</w:t>
      </w:r>
    </w:p>
    <w:p w14:paraId="00288DD7" w14:textId="67CF5A8B" w:rsidR="00AA0F2A" w:rsidRPr="008E7BD8" w:rsidRDefault="00AA0F2A" w:rsidP="00E56816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b/>
          <w:szCs w:val="22"/>
        </w:rPr>
      </w:pPr>
      <w:r w:rsidRPr="008E7BD8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="00585ED5" w:rsidRPr="00332651">
        <w:rPr>
          <w:szCs w:val="22"/>
        </w:rPr>
        <w:t>1,30 €</w: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  <w:t>(B)</w:t>
      </w:r>
      <w:r>
        <w:rPr>
          <w:b/>
          <w:szCs w:val="22"/>
        </w:rPr>
        <w:t xml:space="preserve">  </w:t>
      </w:r>
      <w:r w:rsidR="00585ED5" w:rsidRPr="00332651">
        <w:rPr>
          <w:szCs w:val="22"/>
        </w:rPr>
        <w:t>2,08 €</w:t>
      </w:r>
      <w:r w:rsidRPr="008E7BD8">
        <w:rPr>
          <w:b/>
          <w:szCs w:val="22"/>
        </w:rPr>
        <w:tab/>
      </w:r>
      <w:r>
        <w:rPr>
          <w:b/>
          <w:szCs w:val="22"/>
        </w:rPr>
        <w:tab/>
      </w:r>
      <w:r w:rsidRPr="008E7BD8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="00585ED5" w:rsidRPr="00332651">
        <w:rPr>
          <w:szCs w:val="22"/>
        </w:rPr>
        <w:t>3,20 €</w:t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8E7BD8">
        <w:rPr>
          <w:b/>
          <w:szCs w:val="22"/>
        </w:rPr>
        <w:t>(D)</w:t>
      </w:r>
      <w:r>
        <w:rPr>
          <w:b/>
          <w:szCs w:val="22"/>
        </w:rPr>
        <w:t xml:space="preserve">  </w:t>
      </w:r>
      <w:r w:rsidR="00585ED5" w:rsidRPr="00332651">
        <w:rPr>
          <w:szCs w:val="22"/>
        </w:rPr>
        <w:t>2,60 €</w:t>
      </w:r>
    </w:p>
    <w:p w14:paraId="2ED6234F" w14:textId="77777777" w:rsidR="00AA0F2A" w:rsidRPr="007E7E02" w:rsidRDefault="00AA0F2A" w:rsidP="00AA0F2A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i/>
          <w:iCs/>
          <w:szCs w:val="22"/>
        </w:rPr>
      </w:pPr>
    </w:p>
    <w:p w14:paraId="6D7C1021" w14:textId="767D17C8" w:rsidR="00215EFF" w:rsidRPr="008E7BD8" w:rsidRDefault="00AA0F2A" w:rsidP="00215EFF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8CFDC1E" wp14:editId="493C3BD2">
                <wp:extent cx="216000" cy="216000"/>
                <wp:effectExtent l="0" t="0" r="0" b="0"/>
                <wp:docPr id="63" name="Oval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0BF844" w14:textId="77777777" w:rsidR="00AA0F2A" w:rsidRPr="00E4687D" w:rsidRDefault="00AA0F2A" w:rsidP="00AA0F2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8CFDC1E" id="Oval 63" o:sp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H79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8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4cfv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50BF844" w14:textId="77777777" w:rsidR="00AA0F2A" w:rsidRPr="00E4687D" w:rsidRDefault="00AA0F2A" w:rsidP="00AA0F2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215EFF" w:rsidRPr="00332651">
        <w:rPr>
          <w:szCs w:val="22"/>
        </w:rPr>
        <w:t>Observa a tabela com os preços por quilograma de dois tipos de frutos secos.</w:t>
      </w:r>
    </w:p>
    <w:tbl>
      <w:tblPr>
        <w:tblStyle w:val="TabelacomGrelha"/>
        <w:tblW w:w="0" w:type="auto"/>
        <w:jc w:val="center"/>
        <w:tblBorders>
          <w:top w:val="single" w:sz="18" w:space="0" w:color="EE3D8B"/>
          <w:left w:val="single" w:sz="18" w:space="0" w:color="EE3D8B"/>
          <w:bottom w:val="single" w:sz="18" w:space="0" w:color="EE3D8B"/>
          <w:right w:val="single" w:sz="18" w:space="0" w:color="EE3D8B"/>
          <w:insideH w:val="single" w:sz="8" w:space="0" w:color="EE3D8B"/>
          <w:insideV w:val="single" w:sz="8" w:space="0" w:color="EE3D8B"/>
        </w:tblBorders>
        <w:tblLook w:val="04A0" w:firstRow="1" w:lastRow="0" w:firstColumn="1" w:lastColumn="0" w:noHBand="0" w:noVBand="1"/>
      </w:tblPr>
      <w:tblGrid>
        <w:gridCol w:w="1390"/>
        <w:gridCol w:w="1489"/>
      </w:tblGrid>
      <w:tr w:rsidR="00215EFF" w:rsidRPr="00332651" w14:paraId="0D74A98E" w14:textId="77777777" w:rsidTr="002B16AF">
        <w:trPr>
          <w:trHeight w:val="397"/>
          <w:jc w:val="center"/>
        </w:trPr>
        <w:tc>
          <w:tcPr>
            <w:tcW w:w="1390" w:type="dxa"/>
            <w:vAlign w:val="center"/>
          </w:tcPr>
          <w:p w14:paraId="4B83AF75" w14:textId="77777777" w:rsidR="00215EFF" w:rsidRPr="00332651" w:rsidRDefault="00215EFF" w:rsidP="002B16AF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rPr>
                <w:szCs w:val="22"/>
              </w:rPr>
            </w:pPr>
            <w:r w:rsidRPr="00332651">
              <w:rPr>
                <w:szCs w:val="22"/>
              </w:rPr>
              <w:t>Amendoim</w:t>
            </w:r>
          </w:p>
        </w:tc>
        <w:tc>
          <w:tcPr>
            <w:tcW w:w="1489" w:type="dxa"/>
            <w:vAlign w:val="center"/>
          </w:tcPr>
          <w:p w14:paraId="15EF03E2" w14:textId="499585CB" w:rsidR="00215EFF" w:rsidRPr="00332651" w:rsidRDefault="00215EFF" w:rsidP="002B16AF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right"/>
              <w:rPr>
                <w:szCs w:val="22"/>
              </w:rPr>
            </w:pPr>
            <w:r w:rsidRPr="00332651">
              <w:rPr>
                <w:szCs w:val="22"/>
              </w:rPr>
              <w:t>4,10 €</w:t>
            </w:r>
            <w:r w:rsidR="0068483E">
              <w:rPr>
                <w:szCs w:val="22"/>
              </w:rPr>
              <w:t xml:space="preserve"> </w:t>
            </w:r>
            <w:r w:rsidRPr="00332651">
              <w:rPr>
                <w:szCs w:val="22"/>
              </w:rPr>
              <w:t>/</w:t>
            </w:r>
            <w:r w:rsidR="0068483E">
              <w:rPr>
                <w:szCs w:val="22"/>
              </w:rPr>
              <w:t xml:space="preserve"> </w:t>
            </w:r>
            <w:r w:rsidRPr="00332651">
              <w:rPr>
                <w:szCs w:val="22"/>
              </w:rPr>
              <w:t>kg</w:t>
            </w:r>
          </w:p>
        </w:tc>
      </w:tr>
      <w:tr w:rsidR="00215EFF" w:rsidRPr="00332651" w14:paraId="4A043920" w14:textId="77777777" w:rsidTr="002B16AF">
        <w:trPr>
          <w:trHeight w:val="397"/>
          <w:jc w:val="center"/>
        </w:trPr>
        <w:tc>
          <w:tcPr>
            <w:tcW w:w="1390" w:type="dxa"/>
            <w:vAlign w:val="center"/>
          </w:tcPr>
          <w:p w14:paraId="4F9965C1" w14:textId="62C410BB" w:rsidR="00215EFF" w:rsidRPr="00332651" w:rsidRDefault="0068483E" w:rsidP="002B16AF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rPr>
                <w:szCs w:val="22"/>
              </w:rPr>
            </w:pPr>
            <w:r>
              <w:rPr>
                <w:szCs w:val="22"/>
              </w:rPr>
              <w:t>Pistácio</w:t>
            </w:r>
          </w:p>
        </w:tc>
        <w:tc>
          <w:tcPr>
            <w:tcW w:w="1489" w:type="dxa"/>
            <w:vAlign w:val="center"/>
          </w:tcPr>
          <w:p w14:paraId="4AE18DA8" w14:textId="083AA726" w:rsidR="00215EFF" w:rsidRPr="00332651" w:rsidRDefault="00215EFF" w:rsidP="002B16AF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right"/>
              <w:rPr>
                <w:szCs w:val="22"/>
              </w:rPr>
            </w:pPr>
            <w:r w:rsidRPr="00332651">
              <w:rPr>
                <w:szCs w:val="22"/>
              </w:rPr>
              <w:t>12,20 €</w:t>
            </w:r>
            <w:r w:rsidR="0068483E">
              <w:rPr>
                <w:szCs w:val="22"/>
              </w:rPr>
              <w:t xml:space="preserve"> </w:t>
            </w:r>
            <w:r w:rsidRPr="00332651">
              <w:rPr>
                <w:szCs w:val="22"/>
              </w:rPr>
              <w:t>/ kg</w:t>
            </w:r>
          </w:p>
        </w:tc>
      </w:tr>
    </w:tbl>
    <w:p w14:paraId="6D273ED9" w14:textId="437A9957" w:rsidR="00215EFF" w:rsidRPr="00332651" w:rsidRDefault="00215EFF" w:rsidP="0068483E">
      <w:pPr>
        <w:pStyle w:val="QUESTAO1"/>
        <w:tabs>
          <w:tab w:val="clear" w:pos="113"/>
          <w:tab w:val="left" w:pos="1134"/>
        </w:tabs>
        <w:spacing w:before="120" w:after="100"/>
        <w:ind w:left="567" w:hanging="567"/>
        <w:rPr>
          <w:szCs w:val="22"/>
        </w:rPr>
      </w:pPr>
      <w:r w:rsidRPr="00332651">
        <w:rPr>
          <w:szCs w:val="22"/>
        </w:rPr>
        <w:tab/>
        <w:t xml:space="preserve">O Matias comprou 500 g de amendoim </w:t>
      </w:r>
      <w:r>
        <w:rPr>
          <w:szCs w:val="22"/>
        </w:rPr>
        <w:t xml:space="preserve">e </w:t>
      </w:r>
      <w:r w:rsidRPr="00332651">
        <w:rPr>
          <w:szCs w:val="22"/>
        </w:rPr>
        <w:t>100 g de pist</w:t>
      </w:r>
      <w:r w:rsidR="0068483E">
        <w:rPr>
          <w:szCs w:val="22"/>
        </w:rPr>
        <w:t>á</w:t>
      </w:r>
      <w:r w:rsidRPr="00332651">
        <w:rPr>
          <w:szCs w:val="22"/>
        </w:rPr>
        <w:t>cios.</w:t>
      </w:r>
    </w:p>
    <w:p w14:paraId="15A2EEA4" w14:textId="77777777" w:rsidR="00215EFF" w:rsidRPr="00332651" w:rsidRDefault="00215EFF" w:rsidP="00215EFF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szCs w:val="22"/>
        </w:rPr>
      </w:pPr>
      <w:r w:rsidRPr="00332651">
        <w:rPr>
          <w:szCs w:val="22"/>
        </w:rPr>
        <w:tab/>
        <w:t>Qual das opções representa quanto gastou o Matias?</w:t>
      </w:r>
    </w:p>
    <w:p w14:paraId="59F9CB87" w14:textId="091A01AC" w:rsidR="0068483E" w:rsidRDefault="0068483E" w:rsidP="0077219D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color w:val="auto"/>
          <w:szCs w:val="22"/>
        </w:rPr>
      </w:pPr>
      <w:r w:rsidRPr="008E7BD8">
        <w:rPr>
          <w:color w:val="auto"/>
          <w:szCs w:val="22"/>
        </w:rPr>
        <w:tab/>
      </w:r>
      <w:r w:rsidRPr="008E7BD8">
        <w:rPr>
          <w:b/>
          <w:color w:val="auto"/>
          <w:szCs w:val="22"/>
        </w:rPr>
        <w:t xml:space="preserve">(A) </w:t>
      </w:r>
      <w:r>
        <w:rPr>
          <w:b/>
          <w:color w:val="auto"/>
          <w:szCs w:val="22"/>
        </w:rPr>
        <w:t xml:space="preserve"> </w:t>
      </w:r>
      <w:r w:rsidRPr="00332651">
        <w:rPr>
          <w:position w:val="-8"/>
        </w:rPr>
        <w:object w:dxaOrig="2079" w:dyaOrig="279" w14:anchorId="59B81174">
          <v:shape id="_x0000_i1168" type="#_x0000_t75" style="width:104.75pt;height:14.05pt" o:ole="">
            <v:imagedata r:id="rId299" o:title=""/>
          </v:shape>
          <o:OLEObject Type="Embed" ProgID="Equation.DSMT4" ShapeID="_x0000_i1168" DrawAspect="Content" ObjectID="_1723539337" r:id="rId300"/>
        </w:object>
      </w:r>
      <w:r>
        <w:rPr>
          <w:color w:val="auto"/>
          <w:szCs w:val="22"/>
        </w:rPr>
        <w:tab/>
      </w:r>
      <w:r w:rsidRPr="008E7BD8">
        <w:rPr>
          <w:color w:val="auto"/>
          <w:szCs w:val="22"/>
        </w:rPr>
        <w:tab/>
      </w:r>
      <w:r w:rsidRPr="008E7BD8">
        <w:rPr>
          <w:b/>
          <w:color w:val="auto"/>
          <w:szCs w:val="22"/>
        </w:rPr>
        <w:t xml:space="preserve">(B) </w:t>
      </w:r>
      <w:r>
        <w:rPr>
          <w:b/>
          <w:color w:val="auto"/>
          <w:szCs w:val="22"/>
        </w:rPr>
        <w:t xml:space="preserve"> </w:t>
      </w:r>
      <w:r w:rsidRPr="00332651">
        <w:rPr>
          <w:position w:val="-8"/>
        </w:rPr>
        <w:object w:dxaOrig="1660" w:dyaOrig="279" w14:anchorId="77F4E59F">
          <v:shape id="_x0000_i1169" type="#_x0000_t75" style="width:82.3pt;height:14.05pt" o:ole="">
            <v:imagedata r:id="rId301" o:title=""/>
          </v:shape>
          <o:OLEObject Type="Embed" ProgID="Equation.DSMT4" ShapeID="_x0000_i1169" DrawAspect="Content" ObjectID="_1723539338" r:id="rId302"/>
        </w:object>
      </w:r>
    </w:p>
    <w:p w14:paraId="5F01D694" w14:textId="7C400C71" w:rsidR="0068483E" w:rsidRPr="008E7BD8" w:rsidRDefault="0068483E" w:rsidP="00E56816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color w:val="auto"/>
          <w:szCs w:val="22"/>
        </w:rPr>
      </w:pPr>
      <w:r w:rsidRPr="008E7BD8">
        <w:rPr>
          <w:color w:val="auto"/>
          <w:szCs w:val="22"/>
        </w:rPr>
        <w:tab/>
      </w:r>
      <w:r w:rsidRPr="008E7BD8">
        <w:rPr>
          <w:b/>
          <w:color w:val="auto"/>
          <w:szCs w:val="22"/>
        </w:rPr>
        <w:t>(C)</w:t>
      </w:r>
      <w:r>
        <w:rPr>
          <w:b/>
          <w:color w:val="auto"/>
          <w:szCs w:val="22"/>
        </w:rPr>
        <w:t xml:space="preserve"> </w:t>
      </w:r>
      <w:r w:rsidRPr="008E7BD8">
        <w:rPr>
          <w:b/>
          <w:color w:val="auto"/>
          <w:szCs w:val="22"/>
        </w:rPr>
        <w:t xml:space="preserve"> </w:t>
      </w:r>
      <w:r w:rsidRPr="00332651">
        <w:rPr>
          <w:position w:val="-8"/>
        </w:rPr>
        <w:object w:dxaOrig="2120" w:dyaOrig="279" w14:anchorId="64842C05">
          <v:shape id="_x0000_i1170" type="#_x0000_t75" style="width:105.65pt;height:14.05pt" o:ole="">
            <v:imagedata r:id="rId303" o:title=""/>
          </v:shape>
          <o:OLEObject Type="Embed" ProgID="Equation.DSMT4" ShapeID="_x0000_i1170" DrawAspect="Content" ObjectID="_1723539339" r:id="rId304"/>
        </w:object>
      </w:r>
      <w:r w:rsidRPr="008E7BD8">
        <w:rPr>
          <w:color w:val="auto"/>
          <w:szCs w:val="22"/>
        </w:rPr>
        <w:tab/>
      </w:r>
      <w:r>
        <w:rPr>
          <w:color w:val="auto"/>
          <w:szCs w:val="22"/>
        </w:rPr>
        <w:tab/>
      </w:r>
      <w:r w:rsidRPr="008E7BD8">
        <w:rPr>
          <w:b/>
          <w:color w:val="auto"/>
          <w:szCs w:val="22"/>
        </w:rPr>
        <w:t>(D)</w:t>
      </w:r>
      <w:r>
        <w:rPr>
          <w:b/>
          <w:color w:val="auto"/>
          <w:szCs w:val="22"/>
        </w:rPr>
        <w:t xml:space="preserve"> </w:t>
      </w:r>
      <w:r w:rsidRPr="008E7BD8">
        <w:rPr>
          <w:b/>
          <w:color w:val="auto"/>
          <w:szCs w:val="22"/>
        </w:rPr>
        <w:t xml:space="preserve"> </w:t>
      </w:r>
      <w:r w:rsidRPr="00332651">
        <w:rPr>
          <w:position w:val="-8"/>
        </w:rPr>
        <w:object w:dxaOrig="2240" w:dyaOrig="279" w14:anchorId="0BC76A27">
          <v:shape id="_x0000_i1171" type="#_x0000_t75" style="width:112.2pt;height:14.05pt" o:ole="">
            <v:imagedata r:id="rId305" o:title=""/>
          </v:shape>
          <o:OLEObject Type="Embed" ProgID="Equation.DSMT4" ShapeID="_x0000_i1171" DrawAspect="Content" ObjectID="_1723539340" r:id="rId306"/>
        </w:object>
      </w:r>
    </w:p>
    <w:p w14:paraId="46252EC2" w14:textId="77777777" w:rsidR="00AA0F2A" w:rsidRPr="007E7E02" w:rsidRDefault="00AA0F2A" w:rsidP="00AA0F2A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i/>
          <w:iCs/>
          <w:szCs w:val="22"/>
        </w:rPr>
      </w:pPr>
    </w:p>
    <w:p w14:paraId="528C9A15" w14:textId="77777777" w:rsidR="0068483E" w:rsidRPr="00332651" w:rsidRDefault="00AA0F2A" w:rsidP="0068483E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6CFC7B9" wp14:editId="0C2DD548">
                <wp:extent cx="216000" cy="216000"/>
                <wp:effectExtent l="0" t="0" r="0" b="0"/>
                <wp:docPr id="324" name="Oval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F368C7" w14:textId="77777777" w:rsidR="00AA0F2A" w:rsidRPr="000D632F" w:rsidRDefault="00AA0F2A" w:rsidP="00AA0F2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6CFC7B9" id="Oval 324" o:sp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lSX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8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umVJ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EF368C7" w14:textId="77777777" w:rsidR="00AA0F2A" w:rsidRPr="000D632F" w:rsidRDefault="00AA0F2A" w:rsidP="00AA0F2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68483E" w:rsidRPr="00332651">
        <w:rPr>
          <w:szCs w:val="22"/>
        </w:rPr>
        <w:t>A Constança tem 4,45 € no seu cartão da escola.</w:t>
      </w:r>
    </w:p>
    <w:p w14:paraId="7700076B" w14:textId="77777777" w:rsidR="0068483E" w:rsidRPr="00332651" w:rsidRDefault="0068483E" w:rsidP="0068483E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szCs w:val="22"/>
        </w:rPr>
      </w:pPr>
      <w:r w:rsidRPr="00332651">
        <w:rPr>
          <w:szCs w:val="22"/>
        </w:rPr>
        <w:tab/>
        <w:t>Por sua vez, a Matilde tem, no seu cartão, o triplo do dinheiro da Constança.</w:t>
      </w:r>
    </w:p>
    <w:p w14:paraId="44C21114" w14:textId="5729945F" w:rsidR="00AA0F2A" w:rsidRPr="00D5579B" w:rsidRDefault="0068483E" w:rsidP="0068483E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bCs/>
        </w:rPr>
      </w:pPr>
      <w:r w:rsidRPr="00332651">
        <w:rPr>
          <w:szCs w:val="22"/>
        </w:rPr>
        <w:tab/>
        <w:t>Quanto tem a Matilde no seu cartão?</w:t>
      </w:r>
    </w:p>
    <w:p w14:paraId="64161876" w14:textId="326FD6FF" w:rsidR="00AA0F2A" w:rsidRDefault="00AA0F2A" w:rsidP="00E56816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bCs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="0068483E" w:rsidRPr="00332651">
        <w:rPr>
          <w:color w:val="auto"/>
          <w:szCs w:val="22"/>
        </w:rPr>
        <w:t>12,50 €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="0068483E">
        <w:rPr>
          <w:bCs/>
        </w:rPr>
        <w:t>13,35 €</w:t>
      </w:r>
      <w:r>
        <w:rPr>
          <w:bCs/>
          <w:szCs w:val="22"/>
        </w:rPr>
        <w:tab/>
      </w:r>
      <w:r w:rsidRPr="007D1BDB">
        <w:rPr>
          <w:b/>
          <w:szCs w:val="22"/>
        </w:rPr>
        <w:tab/>
        <w:t>(C)</w:t>
      </w:r>
      <w:r>
        <w:rPr>
          <w:b/>
          <w:szCs w:val="22"/>
        </w:rPr>
        <w:t xml:space="preserve">  </w:t>
      </w:r>
      <w:r w:rsidR="0068483E">
        <w:rPr>
          <w:bCs/>
        </w:rPr>
        <w:t>8,90 €</w:t>
      </w:r>
      <w:r>
        <w:rPr>
          <w:bCs/>
          <w:szCs w:val="22"/>
        </w:rPr>
        <w:tab/>
      </w:r>
      <w:r w:rsidRPr="007D1BDB">
        <w:rPr>
          <w:b/>
          <w:szCs w:val="22"/>
        </w:rPr>
        <w:tab/>
        <w:t>(D)</w:t>
      </w:r>
      <w:r>
        <w:rPr>
          <w:b/>
          <w:szCs w:val="22"/>
        </w:rPr>
        <w:t xml:space="preserve">  </w:t>
      </w:r>
      <w:r w:rsidR="0068483E">
        <w:rPr>
          <w:bCs/>
        </w:rPr>
        <w:t>17,88 €</w:t>
      </w:r>
    </w:p>
    <w:p w14:paraId="4AD869D4" w14:textId="77777777" w:rsidR="0068483E" w:rsidRDefault="0068483E">
      <w:pPr>
        <w:spacing w:after="0" w:line="240" w:lineRule="auto"/>
        <w:rPr>
          <w:rFonts w:ascii="Arial" w:hAnsi="Arial" w:cs="Arial"/>
          <w:b/>
          <w:color w:val="000000"/>
          <w:szCs w:val="20"/>
        </w:rPr>
      </w:pPr>
      <w:r>
        <w:rPr>
          <w:b/>
        </w:rPr>
        <w:br w:type="page"/>
      </w:r>
    </w:p>
    <w:p w14:paraId="6E08C9FE" w14:textId="2F0B16BC" w:rsidR="009D656F" w:rsidRPr="009303F8" w:rsidRDefault="009D656F" w:rsidP="009D656F">
      <w:pPr>
        <w:pStyle w:val="TITULOFICHAS"/>
        <w:rPr>
          <w:lang w:val="pt-PT"/>
        </w:rPr>
      </w:pPr>
      <w:proofErr w:type="spellStart"/>
      <w:r w:rsidRPr="00C32B9B">
        <w:rPr>
          <w:lang w:val="pt-PT"/>
        </w:rPr>
        <w:lastRenderedPageBreak/>
        <w:t>Miniteste</w:t>
      </w:r>
      <w:proofErr w:type="spellEnd"/>
      <w:r w:rsidRPr="00C32B9B">
        <w:rPr>
          <w:lang w:val="pt-PT"/>
        </w:rPr>
        <w:t xml:space="preserve"> </w:t>
      </w:r>
      <w:r>
        <w:rPr>
          <w:lang w:val="pt-PT"/>
        </w:rPr>
        <w:t>6</w:t>
      </w:r>
      <w:r w:rsidRPr="00C32B9B">
        <w:rPr>
          <w:lang w:val="pt-PT"/>
        </w:rPr>
        <w:t xml:space="preserve"> – </w:t>
      </w:r>
      <w:r>
        <w:rPr>
          <w:lang w:val="pt-PT"/>
        </w:rPr>
        <w:t>Divisão</w:t>
      </w:r>
      <w:r w:rsidRPr="00C32B9B">
        <w:rPr>
          <w:lang w:val="pt-PT"/>
        </w:rPr>
        <w:t xml:space="preserve"> </w:t>
      </w:r>
      <w:r>
        <w:rPr>
          <w:lang w:val="pt-PT"/>
        </w:rPr>
        <w:t>com</w:t>
      </w:r>
      <w:r w:rsidRPr="00C32B9B">
        <w:rPr>
          <w:lang w:val="pt-PT"/>
        </w:rPr>
        <w:t xml:space="preserve"> número</w:t>
      </w:r>
      <w:r>
        <w:rPr>
          <w:lang w:val="pt-PT"/>
        </w:rPr>
        <w:t>s</w:t>
      </w:r>
      <w:r w:rsidRPr="00C32B9B">
        <w:rPr>
          <w:lang w:val="pt-PT"/>
        </w:rPr>
        <w:t xml:space="preserve"> </w:t>
      </w:r>
      <w:r>
        <w:rPr>
          <w:lang w:val="pt-PT"/>
        </w:rPr>
        <w:t>decimais</w:t>
      </w:r>
    </w:p>
    <w:p w14:paraId="623A0C8F" w14:textId="77777777" w:rsidR="009D656F" w:rsidRPr="001F156B" w:rsidRDefault="009D656F" w:rsidP="009D656F">
      <w:pPr>
        <w:pStyle w:val="TITULOFICHAS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2D28FA98" wp14:editId="18227263">
                <wp:extent cx="6119640" cy="792000"/>
                <wp:effectExtent l="12700" t="12700" r="14605" b="8255"/>
                <wp:docPr id="32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9D656F" w:rsidRPr="00DB2ED5" w14:paraId="6CC9D06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9C4114A" w14:textId="77777777" w:rsidR="009D656F" w:rsidRPr="00DB2ED5" w:rsidRDefault="009D656F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D81256" w14:textId="77777777" w:rsidR="009D656F" w:rsidRPr="00DB2ED5" w:rsidRDefault="009D656F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9442789" w14:textId="77777777" w:rsidR="009D656F" w:rsidRPr="00DB2ED5" w:rsidRDefault="009D656F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AD98C0" w14:textId="77777777" w:rsidR="009D656F" w:rsidRPr="00DB2ED5" w:rsidRDefault="009D656F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9D656F" w:rsidRPr="00DB2ED5" w14:paraId="05A065E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4C99F2" w14:textId="77777777" w:rsidR="009D656F" w:rsidRPr="00DB2ED5" w:rsidRDefault="009D656F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BA9814" w14:textId="77777777" w:rsidR="009D656F" w:rsidRPr="00DB2ED5" w:rsidRDefault="009D656F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6915D4" w14:textId="77777777" w:rsidR="009D656F" w:rsidRPr="00DB2ED5" w:rsidRDefault="009D656F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772255" w14:textId="77777777" w:rsidR="009D656F" w:rsidRPr="00DB2ED5" w:rsidRDefault="009D656F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E6CF930" w14:textId="77777777" w:rsidR="009D656F" w:rsidRPr="00DB2ED5" w:rsidRDefault="009D656F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9D656F" w:rsidRPr="00DB2ED5" w14:paraId="2060590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57222FC" w14:textId="77777777" w:rsidR="009D656F" w:rsidRPr="00DB2ED5" w:rsidRDefault="009D656F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B5161B" w14:textId="77777777" w:rsidR="009D656F" w:rsidRPr="00DB2ED5" w:rsidRDefault="009D656F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C1DEDB0" w14:textId="77777777" w:rsidR="009D656F" w:rsidRPr="00DB2ED5" w:rsidRDefault="009D656F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33457A7" w14:textId="77777777" w:rsidR="009D656F" w:rsidRPr="00DB2ED5" w:rsidRDefault="009D656F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134590" w14:textId="77777777" w:rsidR="009D656F" w:rsidRPr="00DB2ED5" w:rsidRDefault="009D656F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2B43C5A9" w14:textId="77777777" w:rsidR="009D656F" w:rsidRPr="0005099D" w:rsidRDefault="009D656F" w:rsidP="009D656F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28FA98" id="_x0000_s1092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Ay2emb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9D656F" w:rsidRPr="00DB2ED5" w14:paraId="6CC9D06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9C4114A" w14:textId="77777777" w:rsidR="009D656F" w:rsidRPr="00DB2ED5" w:rsidRDefault="009D656F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1D81256" w14:textId="77777777" w:rsidR="009D656F" w:rsidRPr="00DB2ED5" w:rsidRDefault="009D656F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9442789" w14:textId="77777777" w:rsidR="009D656F" w:rsidRPr="00DB2ED5" w:rsidRDefault="009D656F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6AD98C0" w14:textId="77777777" w:rsidR="009D656F" w:rsidRPr="00DB2ED5" w:rsidRDefault="009D656F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9D656F" w:rsidRPr="00DB2ED5" w14:paraId="05A065E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54C99F2" w14:textId="77777777" w:rsidR="009D656F" w:rsidRPr="00DB2ED5" w:rsidRDefault="009D656F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BA9814" w14:textId="77777777" w:rsidR="009D656F" w:rsidRPr="00DB2ED5" w:rsidRDefault="009D656F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F6915D4" w14:textId="77777777" w:rsidR="009D656F" w:rsidRPr="00DB2ED5" w:rsidRDefault="009D656F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D772255" w14:textId="77777777" w:rsidR="009D656F" w:rsidRPr="00DB2ED5" w:rsidRDefault="009D656F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E6CF930" w14:textId="77777777" w:rsidR="009D656F" w:rsidRPr="00DB2ED5" w:rsidRDefault="009D656F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9D656F" w:rsidRPr="00DB2ED5" w14:paraId="2060590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57222FC" w14:textId="77777777" w:rsidR="009D656F" w:rsidRPr="00DB2ED5" w:rsidRDefault="009D656F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B5161B" w14:textId="77777777" w:rsidR="009D656F" w:rsidRPr="00DB2ED5" w:rsidRDefault="009D656F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C1DEDB0" w14:textId="77777777" w:rsidR="009D656F" w:rsidRPr="00DB2ED5" w:rsidRDefault="009D656F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33457A7" w14:textId="77777777" w:rsidR="009D656F" w:rsidRPr="00DB2ED5" w:rsidRDefault="009D656F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A134590" w14:textId="77777777" w:rsidR="009D656F" w:rsidRPr="00DB2ED5" w:rsidRDefault="009D656F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2B43C5A9" w14:textId="77777777" w:rsidR="009D656F" w:rsidRPr="0005099D" w:rsidRDefault="009D656F" w:rsidP="009D656F"/>
                  </w:txbxContent>
                </v:textbox>
                <w10:anchorlock/>
              </v:roundrect>
            </w:pict>
          </mc:Fallback>
        </mc:AlternateContent>
      </w:r>
    </w:p>
    <w:p w14:paraId="6800AA61" w14:textId="77777777" w:rsidR="009D656F" w:rsidRDefault="009D656F" w:rsidP="009D656F">
      <w:pPr>
        <w:pStyle w:val="QUESTAO1"/>
        <w:spacing w:before="200"/>
      </w:pPr>
    </w:p>
    <w:p w14:paraId="7C9542AC" w14:textId="06B828FA" w:rsidR="009D656F" w:rsidRDefault="009D656F" w:rsidP="009D656F">
      <w:pPr>
        <w:spacing w:after="120" w:line="240" w:lineRule="auto"/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C8AF948" wp14:editId="7A8A3DA2">
                <wp:extent cx="216000" cy="216000"/>
                <wp:effectExtent l="0" t="0" r="0" b="0"/>
                <wp:docPr id="330" name="Oval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784356" w14:textId="77777777" w:rsidR="009D656F" w:rsidRPr="00086D19" w:rsidRDefault="009D656F" w:rsidP="009D656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C8AF948" id="Oval 330" o:sp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gFD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9xpetpAfXwMLEA/ONHLW4N/807E9CgCTgoS&#10;AKc/PeChLXQVh0HirIHw47V3skcCo5azDiev4vH7TgTFmf3ikNo0pqMQRmEzCm7XrgAZMcO94mUW&#10;0SEkO4o6QPuMS2FJUVAlnMRYFZcpjJdV6jcArhWplstshuPoRbpzay8JnBpL1Hw6PIvgBwon5P49&#10;jFP5gsa9LXk6WO4SaJM5furj0HIc5cydYe3Qrvj1nq1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8dIBQ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E784356" w14:textId="77777777" w:rsidR="009D656F" w:rsidRPr="00086D19" w:rsidRDefault="009D656F" w:rsidP="009D656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225412" w:rsidRPr="00225412">
        <w:rPr>
          <w:rFonts w:ascii="Arial" w:hAnsi="Arial" w:cs="Arial"/>
        </w:rPr>
        <w:t>Com 26 litros de água, quantas garrafas de 0,25 litro podes encher, não sobrando água?</w:t>
      </w:r>
    </w:p>
    <w:p w14:paraId="3CF80EB6" w14:textId="5B73281D" w:rsidR="009E1808" w:rsidRPr="008E7BD8" w:rsidRDefault="009E1808" w:rsidP="00D67812">
      <w:pPr>
        <w:pStyle w:val="QUESTAO1"/>
        <w:tabs>
          <w:tab w:val="clear" w:pos="113"/>
          <w:tab w:val="left" w:pos="1134"/>
        </w:tabs>
        <w:spacing w:before="120" w:after="100"/>
        <w:ind w:left="567" w:hanging="567"/>
        <w:rPr>
          <w:b/>
          <w:szCs w:val="22"/>
        </w:rPr>
      </w:pPr>
      <w:r w:rsidRPr="008E7BD8">
        <w:rPr>
          <w:b/>
          <w:szCs w:val="22"/>
        </w:rPr>
        <w:tab/>
        <w:t xml:space="preserve">(A) </w:t>
      </w:r>
      <w:r>
        <w:rPr>
          <w:b/>
          <w:szCs w:val="22"/>
        </w:rPr>
        <w:t xml:space="preserve"> </w:t>
      </w:r>
      <w:r>
        <w:rPr>
          <w:szCs w:val="22"/>
        </w:rPr>
        <w:t>100</w: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</w:r>
      <w:r w:rsidR="00D92E4B">
        <w:rPr>
          <w:b/>
          <w:szCs w:val="22"/>
        </w:rPr>
        <w:tab/>
      </w:r>
      <w:r w:rsidRPr="008E7BD8">
        <w:rPr>
          <w:b/>
          <w:szCs w:val="22"/>
        </w:rPr>
        <w:t>(B)</w:t>
      </w:r>
      <w:r>
        <w:rPr>
          <w:b/>
          <w:szCs w:val="22"/>
        </w:rPr>
        <w:t xml:space="preserve"> </w:t>
      </w:r>
      <w:r w:rsidRPr="008E7BD8">
        <w:rPr>
          <w:b/>
          <w:szCs w:val="22"/>
        </w:rPr>
        <w:t xml:space="preserve"> </w:t>
      </w:r>
      <w:r>
        <w:rPr>
          <w:szCs w:val="22"/>
        </w:rPr>
        <w:t>65</w: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</w:r>
      <w:r w:rsidR="00D92E4B">
        <w:rPr>
          <w:b/>
          <w:szCs w:val="22"/>
        </w:rPr>
        <w:tab/>
      </w:r>
      <w:r w:rsidRPr="008E7BD8">
        <w:rPr>
          <w:b/>
          <w:szCs w:val="22"/>
        </w:rPr>
        <w:t>(C)</w:t>
      </w:r>
      <w:r w:rsidRPr="008E7BD8">
        <w:rPr>
          <w:szCs w:val="22"/>
        </w:rPr>
        <w:t xml:space="preserve"> </w:t>
      </w:r>
      <w:r>
        <w:rPr>
          <w:szCs w:val="22"/>
        </w:rPr>
        <w:t xml:space="preserve"> 25</w: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</w:r>
      <w:r w:rsidR="00D92E4B">
        <w:rPr>
          <w:b/>
          <w:szCs w:val="22"/>
        </w:rPr>
        <w:tab/>
      </w:r>
      <w:r w:rsidRPr="008E7BD8">
        <w:rPr>
          <w:b/>
          <w:szCs w:val="22"/>
        </w:rPr>
        <w:t xml:space="preserve">(D) </w:t>
      </w:r>
      <w:r>
        <w:rPr>
          <w:b/>
          <w:szCs w:val="22"/>
        </w:rPr>
        <w:t xml:space="preserve"> </w:t>
      </w:r>
      <w:r>
        <w:rPr>
          <w:szCs w:val="22"/>
        </w:rPr>
        <w:t>104</w:t>
      </w:r>
    </w:p>
    <w:p w14:paraId="604D34F4" w14:textId="77777777" w:rsidR="009D656F" w:rsidRPr="007E7E02" w:rsidRDefault="009D656F" w:rsidP="009D656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485CB3BB" w14:textId="77777777" w:rsidR="00703368" w:rsidRDefault="009D656F" w:rsidP="00703368">
      <w:pPr>
        <w:spacing w:after="120" w:line="240" w:lineRule="auto"/>
        <w:ind w:left="567" w:hanging="567"/>
        <w:rPr>
          <w:rFonts w:ascii="Arial" w:hAnsi="Arial" w:cs="Arial"/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46B6112" wp14:editId="4677B4B3">
                <wp:extent cx="216000" cy="216000"/>
                <wp:effectExtent l="0" t="0" r="0" b="0"/>
                <wp:docPr id="331" name="Oval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BA6E0D" w14:textId="77777777" w:rsidR="009D656F" w:rsidRPr="00E4687D" w:rsidRDefault="009D656F" w:rsidP="009D656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46B6112" id="Oval 331" o:spid="_x0000_s10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BJpfw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izmZ0tMG6uNDYAH6wYle3hj8m7cipgcRcFKQ&#10;ADj96R4PbaGrOAwSZw2EH6+9kz0SGLWcdTh5FY/fdyIozuwXh9SmMR2FMAqbUXC7dg3IiBnuFS+z&#10;iA4h2VHUAdpnXAorioIq4STGqrhMYbysU78BcK1ItVplMxxHL9Kte/SSwKmxRM2nw7MIfqBwQu7f&#10;wT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EsEm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6BA6E0D" w14:textId="77777777" w:rsidR="009D656F" w:rsidRPr="00E4687D" w:rsidRDefault="009D656F" w:rsidP="009D656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E1808" w:rsidRPr="009E1808">
        <w:rPr>
          <w:rFonts w:ascii="Arial" w:hAnsi="Arial" w:cs="Arial"/>
        </w:rPr>
        <w:t>Um terreno retangular tem 198,8 metros de comprimento e 79,9 metros de largura</w:t>
      </w:r>
      <w:r w:rsidR="009E1808" w:rsidRPr="009E1808">
        <w:rPr>
          <w:rFonts w:ascii="Arial" w:hAnsi="Arial" w:cs="Arial"/>
          <w:b/>
        </w:rPr>
        <w:t>.</w:t>
      </w:r>
    </w:p>
    <w:p w14:paraId="1C389465" w14:textId="2767F370" w:rsidR="009E1808" w:rsidRPr="009E1808" w:rsidRDefault="00703368" w:rsidP="009E1808">
      <w:pPr>
        <w:spacing w:after="120" w:line="360" w:lineRule="auto"/>
        <w:ind w:left="567" w:hanging="567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9E1808" w:rsidRPr="009E1808">
        <w:rPr>
          <w:rFonts w:ascii="Arial" w:hAnsi="Arial" w:cs="Arial"/>
          <w:bCs/>
        </w:rPr>
        <w:t>Um valor aproximado para a área do terreno, em metros quadrados, é:</w:t>
      </w:r>
    </w:p>
    <w:p w14:paraId="72853FBD" w14:textId="62E09AAC" w:rsidR="00732CEB" w:rsidRDefault="009D656F" w:rsidP="00D67812">
      <w:pPr>
        <w:pStyle w:val="QUESTAO1"/>
        <w:tabs>
          <w:tab w:val="clear" w:pos="113"/>
          <w:tab w:val="left" w:pos="1134"/>
        </w:tabs>
        <w:spacing w:before="120" w:after="100"/>
        <w:ind w:left="567" w:hanging="567"/>
        <w:rPr>
          <w:szCs w:val="22"/>
        </w:rPr>
      </w:pPr>
      <w:r w:rsidRPr="008E7BD8">
        <w:rPr>
          <w:b/>
          <w:szCs w:val="22"/>
        </w:rPr>
        <w:tab/>
        <w:t xml:space="preserve">(A) </w:t>
      </w:r>
      <w:r>
        <w:rPr>
          <w:b/>
          <w:szCs w:val="22"/>
        </w:rPr>
        <w:t xml:space="preserve"> </w:t>
      </w:r>
      <w:r w:rsidR="00703368">
        <w:rPr>
          <w:szCs w:val="22"/>
        </w:rPr>
        <w:t>2000</w:t>
      </w:r>
      <w:r w:rsidRPr="008E7BD8">
        <w:rPr>
          <w:b/>
          <w:szCs w:val="22"/>
        </w:rPr>
        <w:tab/>
      </w:r>
      <w:r w:rsidR="00732CEB">
        <w:rPr>
          <w:b/>
          <w:szCs w:val="22"/>
        </w:rPr>
        <w:tab/>
      </w:r>
      <w:r w:rsidRPr="008E7BD8">
        <w:rPr>
          <w:b/>
          <w:szCs w:val="22"/>
        </w:rPr>
        <w:tab/>
        <w:t>(B)</w:t>
      </w:r>
      <w:r>
        <w:rPr>
          <w:b/>
          <w:szCs w:val="22"/>
        </w:rPr>
        <w:t xml:space="preserve"> </w:t>
      </w:r>
      <w:r w:rsidRPr="008E7BD8">
        <w:rPr>
          <w:b/>
          <w:szCs w:val="22"/>
        </w:rPr>
        <w:t xml:space="preserve"> </w:t>
      </w:r>
      <w:r w:rsidR="003D0806">
        <w:rPr>
          <w:szCs w:val="22"/>
        </w:rPr>
        <w:t>7900</w:t>
      </w:r>
    </w:p>
    <w:p w14:paraId="3B5784C5" w14:textId="5D9AAF8B" w:rsidR="009D656F" w:rsidRPr="008E7BD8" w:rsidRDefault="009D656F" w:rsidP="00D67812">
      <w:pPr>
        <w:pStyle w:val="QUESTAO1"/>
        <w:tabs>
          <w:tab w:val="clear" w:pos="113"/>
          <w:tab w:val="left" w:pos="1134"/>
        </w:tabs>
        <w:spacing w:before="120" w:after="100"/>
        <w:ind w:left="567" w:hanging="567"/>
        <w:rPr>
          <w:b/>
          <w:szCs w:val="22"/>
        </w:rPr>
      </w:pPr>
      <w:r w:rsidRPr="008E7BD8">
        <w:rPr>
          <w:b/>
          <w:szCs w:val="22"/>
        </w:rPr>
        <w:tab/>
        <w:t>(C)</w:t>
      </w:r>
      <w:r w:rsidRPr="008E7BD8">
        <w:rPr>
          <w:szCs w:val="22"/>
        </w:rPr>
        <w:t xml:space="preserve"> </w:t>
      </w:r>
      <w:r>
        <w:rPr>
          <w:szCs w:val="22"/>
        </w:rPr>
        <w:t xml:space="preserve"> </w:t>
      </w:r>
      <w:r w:rsidR="003D0806">
        <w:rPr>
          <w:szCs w:val="22"/>
        </w:rPr>
        <w:t>14 600</w: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</w:r>
      <w:r w:rsidR="00732CEB">
        <w:rPr>
          <w:b/>
          <w:szCs w:val="22"/>
        </w:rPr>
        <w:tab/>
      </w:r>
      <w:r w:rsidRPr="008E7BD8">
        <w:rPr>
          <w:b/>
          <w:szCs w:val="22"/>
        </w:rPr>
        <w:t xml:space="preserve">(D) </w:t>
      </w:r>
      <w:r>
        <w:rPr>
          <w:b/>
          <w:szCs w:val="22"/>
        </w:rPr>
        <w:t xml:space="preserve"> </w:t>
      </w:r>
      <w:r w:rsidR="003D0806">
        <w:rPr>
          <w:szCs w:val="22"/>
        </w:rPr>
        <w:t>16</w:t>
      </w:r>
      <w:r w:rsidR="00D67812">
        <w:rPr>
          <w:szCs w:val="22"/>
        </w:rPr>
        <w:t> </w:t>
      </w:r>
      <w:r w:rsidR="003D0806">
        <w:rPr>
          <w:szCs w:val="22"/>
        </w:rPr>
        <w:t>000</w:t>
      </w:r>
    </w:p>
    <w:p w14:paraId="278D3B94" w14:textId="0961AA05" w:rsidR="009D656F" w:rsidRPr="007E7E02" w:rsidRDefault="00063DBA" w:rsidP="009D656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i/>
          <w:iCs/>
          <w:szCs w:val="22"/>
        </w:rPr>
      </w:pPr>
      <w:r>
        <w:rPr>
          <w:noProof/>
        </w:rPr>
        <w:drawing>
          <wp:anchor distT="0" distB="0" distL="114300" distR="114300" simplePos="0" relativeHeight="251808768" behindDoc="0" locked="0" layoutInCell="1" allowOverlap="1" wp14:anchorId="58E11C62" wp14:editId="4DCDBE96">
            <wp:simplePos x="0" y="0"/>
            <wp:positionH relativeFrom="column">
              <wp:posOffset>2585085</wp:posOffset>
            </wp:positionH>
            <wp:positionV relativeFrom="paragraph">
              <wp:posOffset>281305</wp:posOffset>
            </wp:positionV>
            <wp:extent cx="282575" cy="282575"/>
            <wp:effectExtent l="0" t="0" r="3175" b="3175"/>
            <wp:wrapNone/>
            <wp:docPr id="393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" cy="28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337793" w14:textId="3AE17F91" w:rsidR="009D656F" w:rsidRPr="003D0806" w:rsidRDefault="00D67812" w:rsidP="00D67812">
      <w:pPr>
        <w:pStyle w:val="QUESTAO1"/>
        <w:tabs>
          <w:tab w:val="clear" w:pos="113"/>
          <w:tab w:val="left" w:pos="1134"/>
        </w:tabs>
        <w:spacing w:before="0" w:after="100" w:line="480" w:lineRule="auto"/>
        <w:ind w:left="567" w:hanging="567"/>
        <w:rPr>
          <w:szCs w:val="22"/>
        </w:rPr>
      </w:pPr>
      <w:r>
        <w:rPr>
          <w:noProof/>
        </w:rPr>
        <w:drawing>
          <wp:anchor distT="0" distB="0" distL="114300" distR="114300" simplePos="0" relativeHeight="251806720" behindDoc="0" locked="0" layoutInCell="1" allowOverlap="1" wp14:anchorId="29E1134C" wp14:editId="2E41BC1C">
            <wp:simplePos x="0" y="0"/>
            <wp:positionH relativeFrom="column">
              <wp:posOffset>2737485</wp:posOffset>
            </wp:positionH>
            <wp:positionV relativeFrom="paragraph">
              <wp:posOffset>361315</wp:posOffset>
            </wp:positionV>
            <wp:extent cx="282575" cy="282575"/>
            <wp:effectExtent l="0" t="0" r="3175" b="3175"/>
            <wp:wrapNone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" cy="28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656F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95C039A" wp14:editId="43A02385">
                <wp:extent cx="216000" cy="216000"/>
                <wp:effectExtent l="0" t="0" r="0" b="0"/>
                <wp:docPr id="341" name="Oval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9F9A9D" w14:textId="77777777" w:rsidR="009D656F" w:rsidRPr="000D632F" w:rsidRDefault="009D656F" w:rsidP="009D656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95C039A" id="Oval 341" o:spid="_x0000_s10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SWOAN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29F9A9D" w14:textId="77777777" w:rsidR="009D656F" w:rsidRPr="000D632F" w:rsidRDefault="009D656F" w:rsidP="009D656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D656F" w:rsidRPr="004E7A84">
        <w:tab/>
      </w:r>
      <w:r w:rsidR="003D0806" w:rsidRPr="003D0806">
        <w:rPr>
          <w:szCs w:val="22"/>
        </w:rPr>
        <w:t>Qual é o número representado por</w:t>
      </w:r>
      <w:r w:rsidR="00063DBA">
        <w:rPr>
          <w:szCs w:val="22"/>
        </w:rPr>
        <w:t xml:space="preserve">  </w:t>
      </w:r>
      <w:r w:rsidR="003D0806" w:rsidRPr="003D0806">
        <w:rPr>
          <w:szCs w:val="22"/>
        </w:rPr>
        <w:t xml:space="preserve">        ?</w:t>
      </w:r>
    </w:p>
    <w:p w14:paraId="41D8DE7E" w14:textId="5C4ECA97" w:rsidR="00D67812" w:rsidRDefault="00D67812" w:rsidP="00D67812">
      <w:pPr>
        <w:pStyle w:val="QUESTAO1"/>
        <w:tabs>
          <w:tab w:val="clear" w:pos="113"/>
          <w:tab w:val="left" w:pos="1134"/>
        </w:tabs>
        <w:spacing w:before="0" w:after="100" w:line="480" w:lineRule="auto"/>
        <w:ind w:left="567" w:hanging="567"/>
        <w:jc w:val="center"/>
        <w:rPr>
          <w:sz w:val="24"/>
          <w:szCs w:val="24"/>
        </w:rPr>
      </w:pPr>
      <w:r>
        <w:rPr>
          <w:b/>
          <w:sz w:val="24"/>
          <w:szCs w:val="24"/>
        </w:rPr>
        <w:t>620 :         = 620 000</w:t>
      </w:r>
    </w:p>
    <w:p w14:paraId="0B057C3B" w14:textId="05A30E78" w:rsidR="009D656F" w:rsidRPr="008E7BD8" w:rsidRDefault="009D656F" w:rsidP="00D67812">
      <w:pPr>
        <w:pStyle w:val="QUESTAO1"/>
        <w:tabs>
          <w:tab w:val="clear" w:pos="113"/>
          <w:tab w:val="left" w:pos="1134"/>
        </w:tabs>
        <w:spacing w:before="120" w:after="100"/>
        <w:ind w:left="567" w:hanging="567"/>
        <w:rPr>
          <w:b/>
          <w:szCs w:val="22"/>
        </w:rPr>
      </w:pPr>
      <w:r w:rsidRPr="008E7BD8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="00D67812">
        <w:rPr>
          <w:szCs w:val="22"/>
        </w:rPr>
        <w:t>0,001</w: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  <w:t>(B)</w:t>
      </w:r>
      <w:r>
        <w:rPr>
          <w:b/>
          <w:szCs w:val="22"/>
        </w:rPr>
        <w:t xml:space="preserve">  </w:t>
      </w:r>
      <w:r w:rsidR="00D67812">
        <w:rPr>
          <w:szCs w:val="22"/>
        </w:rPr>
        <w:t>0,1</w:t>
      </w:r>
      <w:r w:rsidRPr="008E7BD8">
        <w:rPr>
          <w:b/>
          <w:szCs w:val="22"/>
        </w:rPr>
        <w:tab/>
      </w:r>
      <w:r>
        <w:rPr>
          <w:b/>
          <w:szCs w:val="22"/>
        </w:rPr>
        <w:tab/>
      </w:r>
      <w:r w:rsidRPr="008E7BD8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="00D67812">
        <w:rPr>
          <w:szCs w:val="22"/>
        </w:rPr>
        <w:t>10</w:t>
      </w:r>
      <w:r>
        <w:rPr>
          <w:b/>
          <w:szCs w:val="22"/>
        </w:rPr>
        <w:tab/>
      </w:r>
      <w:r>
        <w:rPr>
          <w:b/>
          <w:szCs w:val="22"/>
        </w:rPr>
        <w:tab/>
      </w:r>
      <w:r w:rsidR="00D92E4B">
        <w:rPr>
          <w:b/>
          <w:szCs w:val="22"/>
        </w:rPr>
        <w:tab/>
      </w:r>
      <w:r w:rsidRPr="008E7BD8">
        <w:rPr>
          <w:b/>
          <w:szCs w:val="22"/>
        </w:rPr>
        <w:t>(D)</w:t>
      </w:r>
      <w:r>
        <w:rPr>
          <w:b/>
          <w:szCs w:val="22"/>
        </w:rPr>
        <w:t xml:space="preserve">  </w:t>
      </w:r>
      <w:r w:rsidR="00D67812">
        <w:rPr>
          <w:szCs w:val="22"/>
        </w:rPr>
        <w:t>1000</w:t>
      </w:r>
    </w:p>
    <w:p w14:paraId="12FFFA69" w14:textId="77777777" w:rsidR="00D92E4B" w:rsidRPr="007E7E02" w:rsidRDefault="00D92E4B" w:rsidP="00D92E4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24115279" w14:textId="77777777" w:rsidR="00935770" w:rsidRDefault="009D656F" w:rsidP="0028185B">
      <w:pPr>
        <w:spacing w:after="120" w:line="240" w:lineRule="auto"/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4847A9B" wp14:editId="29606BEB">
                <wp:extent cx="216000" cy="216000"/>
                <wp:effectExtent l="0" t="0" r="0" b="0"/>
                <wp:docPr id="343" name="Oval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941303" w14:textId="77777777" w:rsidR="009D656F" w:rsidRPr="00E4687D" w:rsidRDefault="009D656F" w:rsidP="009D656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4847A9B" id="Oval 343" o:spid="_x0000_s109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5kwXs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1941303" w14:textId="77777777" w:rsidR="009D656F" w:rsidRPr="00E4687D" w:rsidRDefault="009D656F" w:rsidP="009D656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35770" w:rsidRPr="00935770">
        <w:rPr>
          <w:rFonts w:ascii="Arial" w:hAnsi="Arial" w:cs="Arial"/>
          <w:color w:val="000000"/>
        </w:rPr>
        <w:t xml:space="preserve">O Gonçalo </w:t>
      </w:r>
      <w:r w:rsidR="00935770" w:rsidRPr="0028185B">
        <w:rPr>
          <w:rFonts w:ascii="Arial" w:hAnsi="Arial" w:cs="Arial"/>
        </w:rPr>
        <w:t>multiplicou</w:t>
      </w:r>
      <w:r w:rsidR="00935770" w:rsidRPr="00935770">
        <w:rPr>
          <w:rFonts w:ascii="Arial" w:hAnsi="Arial" w:cs="Arial"/>
          <w:color w:val="000000"/>
        </w:rPr>
        <w:t xml:space="preserve"> o número 5,423 por 10.</w:t>
      </w:r>
    </w:p>
    <w:p w14:paraId="42ADB39B" w14:textId="69127B55" w:rsidR="00935770" w:rsidRPr="00935770" w:rsidRDefault="00935770" w:rsidP="00935770">
      <w:pPr>
        <w:spacing w:after="120" w:line="360" w:lineRule="auto"/>
        <w:ind w:left="567" w:hanging="56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Pr="00935770">
        <w:rPr>
          <w:rFonts w:ascii="Arial" w:hAnsi="Arial" w:cs="Arial"/>
          <w:color w:val="000000"/>
        </w:rPr>
        <w:t>Em seguida, dividiu o resultado obtido por 0,01.</w:t>
      </w:r>
    </w:p>
    <w:p w14:paraId="5253E697" w14:textId="1CD01D9F" w:rsidR="009D656F" w:rsidRPr="00332651" w:rsidRDefault="00935770" w:rsidP="00935770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szCs w:val="22"/>
        </w:rPr>
      </w:pPr>
      <w:r w:rsidRPr="00935770">
        <w:rPr>
          <w:b/>
          <w:szCs w:val="22"/>
        </w:rPr>
        <w:tab/>
      </w:r>
      <w:r w:rsidRPr="00935770">
        <w:rPr>
          <w:szCs w:val="22"/>
        </w:rPr>
        <w:t xml:space="preserve">Que número obteve? </w:t>
      </w:r>
    </w:p>
    <w:p w14:paraId="77C21CFF" w14:textId="35628565" w:rsidR="009D656F" w:rsidRPr="00D92E4B" w:rsidRDefault="009D656F" w:rsidP="00D67812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color w:val="auto"/>
          <w:szCs w:val="22"/>
        </w:rPr>
      </w:pPr>
      <w:r w:rsidRPr="00D92E4B">
        <w:rPr>
          <w:color w:val="auto"/>
          <w:szCs w:val="22"/>
        </w:rPr>
        <w:tab/>
      </w:r>
      <w:r w:rsidRPr="00D92E4B">
        <w:rPr>
          <w:b/>
          <w:color w:val="auto"/>
          <w:szCs w:val="22"/>
        </w:rPr>
        <w:t xml:space="preserve">(A)  </w:t>
      </w:r>
      <w:r w:rsidR="00D92E4B" w:rsidRPr="00D92E4B">
        <w:rPr>
          <w:color w:val="auto"/>
          <w:szCs w:val="22"/>
        </w:rPr>
        <w:t>54,23</w:t>
      </w:r>
      <w:r w:rsidR="00D92E4B" w:rsidRPr="00D92E4B">
        <w:rPr>
          <w:color w:val="auto"/>
          <w:szCs w:val="22"/>
        </w:rPr>
        <w:tab/>
      </w:r>
      <w:r w:rsidR="00D92E4B" w:rsidRPr="00D92E4B">
        <w:rPr>
          <w:color w:val="auto"/>
          <w:szCs w:val="22"/>
        </w:rPr>
        <w:tab/>
      </w:r>
      <w:r w:rsidRPr="00D92E4B">
        <w:rPr>
          <w:color w:val="auto"/>
          <w:szCs w:val="22"/>
        </w:rPr>
        <w:tab/>
      </w:r>
      <w:r w:rsidRPr="00D92E4B">
        <w:rPr>
          <w:b/>
          <w:color w:val="auto"/>
          <w:szCs w:val="22"/>
        </w:rPr>
        <w:t xml:space="preserve">(B)  </w:t>
      </w:r>
      <w:r w:rsidR="00D92E4B" w:rsidRPr="00D92E4B">
        <w:rPr>
          <w:bCs/>
          <w:color w:val="auto"/>
          <w:szCs w:val="22"/>
        </w:rPr>
        <w:t>54 230</w:t>
      </w:r>
    </w:p>
    <w:p w14:paraId="6CDF6349" w14:textId="1FA44D15" w:rsidR="009D656F" w:rsidRPr="00D92E4B" w:rsidRDefault="009D656F" w:rsidP="00D67812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color w:val="auto"/>
          <w:szCs w:val="22"/>
        </w:rPr>
      </w:pPr>
      <w:r w:rsidRPr="00D92E4B">
        <w:rPr>
          <w:color w:val="auto"/>
          <w:szCs w:val="22"/>
        </w:rPr>
        <w:tab/>
      </w:r>
      <w:r w:rsidRPr="00D92E4B">
        <w:rPr>
          <w:b/>
          <w:color w:val="auto"/>
          <w:szCs w:val="22"/>
        </w:rPr>
        <w:t xml:space="preserve">(C)  </w:t>
      </w:r>
      <w:r w:rsidR="00D92E4B" w:rsidRPr="00D92E4B">
        <w:rPr>
          <w:color w:val="auto"/>
          <w:szCs w:val="22"/>
        </w:rPr>
        <w:t>5423</w:t>
      </w:r>
      <w:r w:rsidR="00D92E4B" w:rsidRPr="00D92E4B">
        <w:rPr>
          <w:color w:val="auto"/>
          <w:szCs w:val="22"/>
        </w:rPr>
        <w:tab/>
      </w:r>
      <w:r w:rsidR="00D92E4B" w:rsidRPr="00D92E4B">
        <w:rPr>
          <w:color w:val="auto"/>
          <w:szCs w:val="22"/>
        </w:rPr>
        <w:tab/>
      </w:r>
      <w:r w:rsidRPr="00D92E4B">
        <w:rPr>
          <w:color w:val="auto"/>
          <w:szCs w:val="22"/>
        </w:rPr>
        <w:tab/>
      </w:r>
      <w:r w:rsidRPr="00D92E4B">
        <w:rPr>
          <w:b/>
          <w:color w:val="auto"/>
          <w:szCs w:val="22"/>
        </w:rPr>
        <w:t xml:space="preserve">(D)  </w:t>
      </w:r>
      <w:r w:rsidR="00D92E4B" w:rsidRPr="00D92E4B">
        <w:rPr>
          <w:bCs/>
          <w:color w:val="auto"/>
          <w:szCs w:val="22"/>
        </w:rPr>
        <w:t>542 300</w:t>
      </w:r>
    </w:p>
    <w:p w14:paraId="50F0E313" w14:textId="77777777" w:rsidR="009D656F" w:rsidRPr="007E7E02" w:rsidRDefault="009D656F" w:rsidP="009D656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i/>
          <w:iCs/>
          <w:szCs w:val="22"/>
        </w:rPr>
      </w:pPr>
    </w:p>
    <w:p w14:paraId="0A54E9CE" w14:textId="77777777" w:rsidR="0028185B" w:rsidRDefault="009D656F" w:rsidP="0028185B">
      <w:pPr>
        <w:spacing w:after="120" w:line="240" w:lineRule="auto"/>
        <w:ind w:left="567" w:hanging="567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318E784" wp14:editId="1D76A84B">
                <wp:extent cx="216000" cy="216000"/>
                <wp:effectExtent l="0" t="0" r="0" b="0"/>
                <wp:docPr id="344" name="Oval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2F5C47" w14:textId="77777777" w:rsidR="009D656F" w:rsidRPr="000D632F" w:rsidRDefault="009D656F" w:rsidP="009D656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318E784" id="Oval 344" o:spid="_x0000_s109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g/Y92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52F5C47" w14:textId="77777777" w:rsidR="009D656F" w:rsidRPr="000D632F" w:rsidRDefault="009D656F" w:rsidP="009D656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92E4B" w:rsidRPr="0028185B">
        <w:rPr>
          <w:rFonts w:ascii="Arial" w:hAnsi="Arial" w:cs="Arial"/>
        </w:rPr>
        <w:t>Um pacote com 20 bolachas pesa 600 g.</w:t>
      </w:r>
    </w:p>
    <w:p w14:paraId="081E38E6" w14:textId="6B994AEB" w:rsidR="00D92E4B" w:rsidRPr="0028185B" w:rsidRDefault="0028185B" w:rsidP="0028185B">
      <w:pPr>
        <w:spacing w:after="120" w:line="240" w:lineRule="auto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92E4B" w:rsidRPr="0028185B">
        <w:rPr>
          <w:rFonts w:ascii="Arial" w:hAnsi="Arial" w:cs="Arial"/>
        </w:rPr>
        <w:t>O pacote vazio pesa 40</w:t>
      </w:r>
      <w:r>
        <w:rPr>
          <w:rFonts w:ascii="Arial" w:hAnsi="Arial" w:cs="Arial"/>
        </w:rPr>
        <w:t xml:space="preserve"> </w:t>
      </w:r>
      <w:r w:rsidR="00D92E4B" w:rsidRPr="0028185B">
        <w:rPr>
          <w:rFonts w:ascii="Arial" w:hAnsi="Arial" w:cs="Arial"/>
        </w:rPr>
        <w:t>g.</w:t>
      </w:r>
    </w:p>
    <w:p w14:paraId="6B304788" w14:textId="0A7994B8" w:rsidR="009D656F" w:rsidRPr="0028185B" w:rsidRDefault="00D92E4B" w:rsidP="00D92E4B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bCs/>
          <w:szCs w:val="22"/>
        </w:rPr>
      </w:pPr>
      <w:r w:rsidRPr="0028185B">
        <w:rPr>
          <w:b/>
          <w:szCs w:val="22"/>
        </w:rPr>
        <w:tab/>
      </w:r>
      <w:r w:rsidRPr="0028185B">
        <w:rPr>
          <w:szCs w:val="22"/>
        </w:rPr>
        <w:t>Quanto pesa cada bolacha?</w:t>
      </w:r>
    </w:p>
    <w:p w14:paraId="04431E1E" w14:textId="36BA8751" w:rsidR="0028185B" w:rsidRDefault="009D656F" w:rsidP="00D67812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bCs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="0028185B">
        <w:rPr>
          <w:color w:val="auto"/>
          <w:szCs w:val="22"/>
        </w:rPr>
        <w:t>24 g</w:t>
      </w:r>
      <w:r w:rsidR="0028185B">
        <w:rPr>
          <w:color w:val="auto"/>
          <w:szCs w:val="22"/>
        </w:rPr>
        <w:tab/>
      </w:r>
      <w:r>
        <w:rPr>
          <w:b/>
          <w:szCs w:val="22"/>
        </w:rPr>
        <w:tab/>
      </w:r>
      <w:r w:rsidR="0028185B">
        <w:rPr>
          <w:b/>
          <w:szCs w:val="22"/>
        </w:rPr>
        <w:tab/>
      </w:r>
      <w:r w:rsidRPr="007D1BDB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="0028185B">
        <w:rPr>
          <w:bCs/>
        </w:rPr>
        <w:t>28 g</w:t>
      </w:r>
    </w:p>
    <w:p w14:paraId="3635130F" w14:textId="04FE3AE2" w:rsidR="009D656F" w:rsidRDefault="009D656F" w:rsidP="00D67812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bCs/>
        </w:rPr>
      </w:pPr>
      <w:r w:rsidRPr="007D1BDB">
        <w:rPr>
          <w:b/>
          <w:szCs w:val="22"/>
        </w:rPr>
        <w:tab/>
        <w:t>(C)</w:t>
      </w:r>
      <w:r>
        <w:rPr>
          <w:b/>
          <w:szCs w:val="22"/>
        </w:rPr>
        <w:t xml:space="preserve">  </w:t>
      </w:r>
      <w:r w:rsidR="00732CEB">
        <w:rPr>
          <w:bCs/>
        </w:rPr>
        <w:t>30 g</w:t>
      </w:r>
      <w:r>
        <w:rPr>
          <w:bCs/>
          <w:szCs w:val="22"/>
        </w:rPr>
        <w:tab/>
      </w:r>
      <w:r w:rsidRPr="007D1BDB">
        <w:rPr>
          <w:b/>
          <w:szCs w:val="22"/>
        </w:rPr>
        <w:tab/>
      </w:r>
      <w:r w:rsidR="0028185B">
        <w:rPr>
          <w:b/>
          <w:szCs w:val="22"/>
        </w:rPr>
        <w:tab/>
      </w:r>
      <w:r w:rsidRPr="007D1BDB">
        <w:rPr>
          <w:b/>
          <w:szCs w:val="22"/>
        </w:rPr>
        <w:t>(D)</w:t>
      </w:r>
      <w:r>
        <w:rPr>
          <w:b/>
          <w:szCs w:val="22"/>
        </w:rPr>
        <w:t xml:space="preserve">  </w:t>
      </w:r>
      <w:r w:rsidR="00732CEB">
        <w:rPr>
          <w:bCs/>
        </w:rPr>
        <w:t>40 g</w:t>
      </w:r>
    </w:p>
    <w:p w14:paraId="4803EACC" w14:textId="77777777" w:rsidR="00732CEB" w:rsidRDefault="00732CEB">
      <w:pPr>
        <w:spacing w:after="0" w:line="240" w:lineRule="auto"/>
        <w:rPr>
          <w:rFonts w:ascii="Arial" w:hAnsi="Arial" w:cs="Arial"/>
          <w:b/>
          <w:color w:val="000000"/>
          <w:szCs w:val="20"/>
        </w:rPr>
      </w:pPr>
      <w:r>
        <w:rPr>
          <w:b/>
        </w:rPr>
        <w:br w:type="page"/>
      </w:r>
    </w:p>
    <w:p w14:paraId="2AB1F947" w14:textId="02BAF9CD" w:rsidR="009077DD" w:rsidRPr="009303F8" w:rsidRDefault="009077DD" w:rsidP="009077DD">
      <w:pPr>
        <w:pStyle w:val="TITULOFICHAS"/>
        <w:rPr>
          <w:lang w:val="pt-PT"/>
        </w:rPr>
      </w:pPr>
      <w:proofErr w:type="spellStart"/>
      <w:r w:rsidRPr="00C32B9B">
        <w:rPr>
          <w:lang w:val="pt-PT"/>
        </w:rPr>
        <w:lastRenderedPageBreak/>
        <w:t>Miniteste</w:t>
      </w:r>
      <w:proofErr w:type="spellEnd"/>
      <w:r w:rsidRPr="00C32B9B">
        <w:rPr>
          <w:lang w:val="pt-PT"/>
        </w:rPr>
        <w:t xml:space="preserve"> </w:t>
      </w:r>
      <w:r>
        <w:rPr>
          <w:lang w:val="pt-PT"/>
        </w:rPr>
        <w:t>7</w:t>
      </w:r>
      <w:r w:rsidRPr="00C32B9B">
        <w:rPr>
          <w:lang w:val="pt-PT"/>
        </w:rPr>
        <w:t xml:space="preserve"> – </w:t>
      </w:r>
      <w:r>
        <w:rPr>
          <w:lang w:val="pt-PT"/>
        </w:rPr>
        <w:t>Percentagens</w:t>
      </w:r>
    </w:p>
    <w:p w14:paraId="08B4E825" w14:textId="77777777" w:rsidR="009077DD" w:rsidRPr="001F156B" w:rsidRDefault="009077DD" w:rsidP="009077DD">
      <w:pPr>
        <w:pStyle w:val="TITULOFICHAS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58BD7E6" wp14:editId="10E67CF5">
                <wp:extent cx="6119640" cy="792000"/>
                <wp:effectExtent l="12700" t="12700" r="14605" b="8255"/>
                <wp:docPr id="39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9077DD" w:rsidRPr="00DB2ED5" w14:paraId="6EF132F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9369B2" w14:textId="77777777" w:rsidR="009077DD" w:rsidRPr="00DB2ED5" w:rsidRDefault="009077DD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4A9BEA" w14:textId="77777777" w:rsidR="009077DD" w:rsidRPr="00DB2ED5" w:rsidRDefault="009077DD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14C6070" w14:textId="77777777" w:rsidR="009077DD" w:rsidRPr="00DB2ED5" w:rsidRDefault="009077DD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1C68E7" w14:textId="77777777" w:rsidR="009077DD" w:rsidRPr="00DB2ED5" w:rsidRDefault="009077DD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9077DD" w:rsidRPr="00DB2ED5" w14:paraId="0CC13F0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3C3D44" w14:textId="77777777" w:rsidR="009077DD" w:rsidRPr="00DB2ED5" w:rsidRDefault="009077DD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0071AF7" w14:textId="77777777" w:rsidR="009077DD" w:rsidRPr="00DB2ED5" w:rsidRDefault="009077DD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A25796" w14:textId="77777777" w:rsidR="009077DD" w:rsidRPr="00DB2ED5" w:rsidRDefault="009077DD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E06F7DF" w14:textId="77777777" w:rsidR="009077DD" w:rsidRPr="00DB2ED5" w:rsidRDefault="009077DD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C6012E1" w14:textId="77777777" w:rsidR="009077DD" w:rsidRPr="00DB2ED5" w:rsidRDefault="009077DD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9077DD" w:rsidRPr="00DB2ED5" w14:paraId="04EAA32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9B7144" w14:textId="77777777" w:rsidR="009077DD" w:rsidRPr="00DB2ED5" w:rsidRDefault="009077DD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2551E5D" w14:textId="77777777" w:rsidR="009077DD" w:rsidRPr="00DB2ED5" w:rsidRDefault="009077DD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7A958D" w14:textId="77777777" w:rsidR="009077DD" w:rsidRPr="00DB2ED5" w:rsidRDefault="009077DD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7C80BCE" w14:textId="77777777" w:rsidR="009077DD" w:rsidRPr="00DB2ED5" w:rsidRDefault="009077DD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0799F8C" w14:textId="77777777" w:rsidR="009077DD" w:rsidRPr="00DB2ED5" w:rsidRDefault="009077DD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8824BEA" w14:textId="77777777" w:rsidR="009077DD" w:rsidRPr="0005099D" w:rsidRDefault="009077DD" w:rsidP="009077DD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8BD7E6" id="_x0000_s1098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Cin0lp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9077DD" w:rsidRPr="00DB2ED5" w14:paraId="6EF132F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E9369B2" w14:textId="77777777" w:rsidR="009077DD" w:rsidRPr="00DB2ED5" w:rsidRDefault="009077DD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84A9BEA" w14:textId="77777777" w:rsidR="009077DD" w:rsidRPr="00DB2ED5" w:rsidRDefault="009077DD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14C6070" w14:textId="77777777" w:rsidR="009077DD" w:rsidRPr="00DB2ED5" w:rsidRDefault="009077DD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A1C68E7" w14:textId="77777777" w:rsidR="009077DD" w:rsidRPr="00DB2ED5" w:rsidRDefault="009077DD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9077DD" w:rsidRPr="00DB2ED5" w14:paraId="0CC13F0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3C3D44" w14:textId="77777777" w:rsidR="009077DD" w:rsidRPr="00DB2ED5" w:rsidRDefault="009077DD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0071AF7" w14:textId="77777777" w:rsidR="009077DD" w:rsidRPr="00DB2ED5" w:rsidRDefault="009077DD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BA25796" w14:textId="77777777" w:rsidR="009077DD" w:rsidRPr="00DB2ED5" w:rsidRDefault="009077DD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E06F7DF" w14:textId="77777777" w:rsidR="009077DD" w:rsidRPr="00DB2ED5" w:rsidRDefault="009077DD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C6012E1" w14:textId="77777777" w:rsidR="009077DD" w:rsidRPr="00DB2ED5" w:rsidRDefault="009077DD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9077DD" w:rsidRPr="00DB2ED5" w14:paraId="04EAA32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C9B7144" w14:textId="77777777" w:rsidR="009077DD" w:rsidRPr="00DB2ED5" w:rsidRDefault="009077DD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2551E5D" w14:textId="77777777" w:rsidR="009077DD" w:rsidRPr="00DB2ED5" w:rsidRDefault="009077DD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7A958D" w14:textId="77777777" w:rsidR="009077DD" w:rsidRPr="00DB2ED5" w:rsidRDefault="009077DD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7C80BCE" w14:textId="77777777" w:rsidR="009077DD" w:rsidRPr="00DB2ED5" w:rsidRDefault="009077DD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0799F8C" w14:textId="77777777" w:rsidR="009077DD" w:rsidRPr="00DB2ED5" w:rsidRDefault="009077DD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8824BEA" w14:textId="77777777" w:rsidR="009077DD" w:rsidRPr="0005099D" w:rsidRDefault="009077DD" w:rsidP="009077DD"/>
                  </w:txbxContent>
                </v:textbox>
                <w10:anchorlock/>
              </v:roundrect>
            </w:pict>
          </mc:Fallback>
        </mc:AlternateContent>
      </w:r>
    </w:p>
    <w:p w14:paraId="1F3A94A2" w14:textId="77777777" w:rsidR="009077DD" w:rsidRDefault="009077DD" w:rsidP="009077DD">
      <w:pPr>
        <w:pStyle w:val="QUESTAO1"/>
        <w:spacing w:before="200"/>
      </w:pPr>
    </w:p>
    <w:p w14:paraId="2564BF61" w14:textId="5FDEEB9A" w:rsidR="009077DD" w:rsidRDefault="009077DD" w:rsidP="009077DD">
      <w:pPr>
        <w:spacing w:after="120" w:line="240" w:lineRule="auto"/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55473C8" wp14:editId="43EAA303">
                <wp:extent cx="216000" cy="216000"/>
                <wp:effectExtent l="0" t="0" r="0" b="0"/>
                <wp:docPr id="395" name="Oval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6AF91F" w14:textId="77777777" w:rsidR="009077DD" w:rsidRPr="00086D19" w:rsidRDefault="009077DD" w:rsidP="009077D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55473C8" id="Oval 395" o:spid="_x0000_s10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mCaA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A6AF91F" w14:textId="77777777" w:rsidR="009077DD" w:rsidRPr="00086D19" w:rsidRDefault="009077DD" w:rsidP="009077D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99056A">
        <w:rPr>
          <w:rFonts w:ascii="Arial" w:hAnsi="Arial" w:cs="Arial"/>
        </w:rPr>
        <w:t>Qual das seguintes afirmações é verdadeira?</w:t>
      </w:r>
    </w:p>
    <w:p w14:paraId="47D24091" w14:textId="77777777" w:rsidR="00AE1155" w:rsidRDefault="009077DD" w:rsidP="00AE1155">
      <w:pPr>
        <w:pStyle w:val="QUESTAO1"/>
        <w:tabs>
          <w:tab w:val="clear" w:pos="113"/>
          <w:tab w:val="left" w:pos="1134"/>
        </w:tabs>
        <w:spacing w:before="120" w:after="100" w:line="240" w:lineRule="auto"/>
        <w:ind w:left="567" w:hanging="567"/>
      </w:pPr>
      <w:r w:rsidRPr="008E7BD8">
        <w:rPr>
          <w:b/>
          <w:szCs w:val="22"/>
        </w:rPr>
        <w:tab/>
        <w:t xml:space="preserve">(A) </w:t>
      </w:r>
      <w:r>
        <w:rPr>
          <w:b/>
          <w:szCs w:val="22"/>
        </w:rPr>
        <w:t xml:space="preserve"> </w:t>
      </w:r>
      <w:r w:rsidRPr="0099056A">
        <w:rPr>
          <w:position w:val="-22"/>
        </w:rPr>
        <w:object w:dxaOrig="960" w:dyaOrig="580" w14:anchorId="21BA8CEC">
          <v:shape id="_x0000_i1172" type="#_x0000_t75" style="width:47.7pt;height:29pt" o:ole="">
            <v:imagedata r:id="rId308" o:title=""/>
          </v:shape>
          <o:OLEObject Type="Embed" ProgID="Equation.DSMT4" ShapeID="_x0000_i1172" DrawAspect="Content" ObjectID="_1723539341" r:id="rId309"/>
        </w:objec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</w:r>
      <w:r w:rsidR="00AE1155">
        <w:rPr>
          <w:b/>
          <w:szCs w:val="22"/>
        </w:rPr>
        <w:tab/>
      </w:r>
      <w:r w:rsidRPr="008E7BD8">
        <w:rPr>
          <w:b/>
          <w:szCs w:val="22"/>
        </w:rPr>
        <w:t>(B)</w:t>
      </w:r>
      <w:r>
        <w:rPr>
          <w:b/>
          <w:szCs w:val="22"/>
        </w:rPr>
        <w:t xml:space="preserve"> </w:t>
      </w:r>
      <w:r w:rsidRPr="008E7BD8">
        <w:rPr>
          <w:b/>
          <w:szCs w:val="22"/>
        </w:rPr>
        <w:t xml:space="preserve"> </w:t>
      </w:r>
      <w:r w:rsidRPr="0099056A">
        <w:rPr>
          <w:position w:val="-8"/>
        </w:rPr>
        <w:object w:dxaOrig="1080" w:dyaOrig="300" w14:anchorId="093ADF8A">
          <v:shape id="_x0000_i1173" type="#_x0000_t75" style="width:54.25pt;height:14.95pt" o:ole="">
            <v:imagedata r:id="rId310" o:title=""/>
          </v:shape>
          <o:OLEObject Type="Embed" ProgID="Equation.DSMT4" ShapeID="_x0000_i1173" DrawAspect="Content" ObjectID="_1723539342" r:id="rId311"/>
        </w:object>
      </w:r>
    </w:p>
    <w:p w14:paraId="250EAC61" w14:textId="3433F1DB" w:rsidR="009077DD" w:rsidRPr="008E7BD8" w:rsidRDefault="009077DD" w:rsidP="009077DD">
      <w:pPr>
        <w:pStyle w:val="QUESTAO1"/>
        <w:tabs>
          <w:tab w:val="clear" w:pos="113"/>
          <w:tab w:val="left" w:pos="1134"/>
        </w:tabs>
        <w:spacing w:before="120" w:after="100"/>
        <w:ind w:left="567" w:hanging="567"/>
        <w:rPr>
          <w:b/>
          <w:szCs w:val="22"/>
        </w:rPr>
      </w:pPr>
      <w:r w:rsidRPr="008E7BD8">
        <w:rPr>
          <w:b/>
          <w:szCs w:val="22"/>
        </w:rPr>
        <w:tab/>
        <w:t>(C)</w:t>
      </w:r>
      <w:r w:rsidRPr="008E7BD8">
        <w:rPr>
          <w:szCs w:val="22"/>
        </w:rPr>
        <w:t xml:space="preserve"> </w:t>
      </w:r>
      <w:r>
        <w:rPr>
          <w:szCs w:val="22"/>
        </w:rPr>
        <w:t xml:space="preserve"> </w:t>
      </w:r>
      <w:r w:rsidRPr="0099056A">
        <w:rPr>
          <w:position w:val="-6"/>
        </w:rPr>
        <w:object w:dxaOrig="1460" w:dyaOrig="279" w14:anchorId="6D5FF8B6">
          <v:shape id="_x0000_i1174" type="#_x0000_t75" style="width:72.95pt;height:14.05pt" o:ole="">
            <v:imagedata r:id="rId312" o:title=""/>
          </v:shape>
          <o:OLEObject Type="Embed" ProgID="Equation.DSMT4" ShapeID="_x0000_i1174" DrawAspect="Content" ObjectID="_1723539343" r:id="rId313"/>
        </w:objec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  <w:t xml:space="preserve">(D) </w:t>
      </w:r>
      <w:r>
        <w:rPr>
          <w:b/>
          <w:szCs w:val="22"/>
        </w:rPr>
        <w:t xml:space="preserve"> </w:t>
      </w:r>
      <w:r w:rsidRPr="0099056A">
        <w:rPr>
          <w:position w:val="-22"/>
        </w:rPr>
        <w:object w:dxaOrig="960" w:dyaOrig="580" w14:anchorId="070B8CF5">
          <v:shape id="_x0000_i1175" type="#_x0000_t75" style="width:47.7pt;height:29pt" o:ole="">
            <v:imagedata r:id="rId314" o:title=""/>
          </v:shape>
          <o:OLEObject Type="Embed" ProgID="Equation.DSMT4" ShapeID="_x0000_i1175" DrawAspect="Content" ObjectID="_1723539344" r:id="rId315"/>
        </w:object>
      </w:r>
    </w:p>
    <w:p w14:paraId="3EF7CB4C" w14:textId="77777777" w:rsidR="009077DD" w:rsidRPr="007E7E02" w:rsidRDefault="009077DD" w:rsidP="009077DD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4A67B603" w14:textId="50F3B21D" w:rsidR="009077DD" w:rsidRDefault="009077DD" w:rsidP="009077DD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B7C7E89" wp14:editId="120F1C73">
                <wp:extent cx="216000" cy="216000"/>
                <wp:effectExtent l="0" t="0" r="0" b="0"/>
                <wp:docPr id="396" name="Oval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BCB648" w14:textId="77777777" w:rsidR="009077DD" w:rsidRPr="00E4687D" w:rsidRDefault="009077DD" w:rsidP="009077DD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B7C7E89" id="Oval 396" o:spid="_x0000_s110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OjzM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5BCB648" w14:textId="77777777" w:rsidR="009077DD" w:rsidRPr="00E4687D" w:rsidRDefault="009077DD" w:rsidP="009077DD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99056A">
        <w:rPr>
          <w:szCs w:val="22"/>
        </w:rPr>
        <w:t>Um saco tem 120 rebuçados.</w:t>
      </w:r>
    </w:p>
    <w:p w14:paraId="1C67A445" w14:textId="3004E2E5" w:rsidR="009077DD" w:rsidRPr="0099056A" w:rsidRDefault="009077DD" w:rsidP="009077DD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szCs w:val="22"/>
        </w:rPr>
      </w:pPr>
      <w:r>
        <w:rPr>
          <w:szCs w:val="22"/>
        </w:rPr>
        <w:tab/>
      </w:r>
      <w:r w:rsidRPr="0099056A">
        <w:rPr>
          <w:szCs w:val="22"/>
        </w:rPr>
        <w:t>30 % dos rebuçados tem sabor a morango, 25% tem sabor a limão e os restantes têm sabor a laranja.</w:t>
      </w:r>
    </w:p>
    <w:p w14:paraId="4F159A0C" w14:textId="77777777" w:rsidR="009077DD" w:rsidRPr="0099056A" w:rsidRDefault="009077DD" w:rsidP="009077DD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szCs w:val="22"/>
        </w:rPr>
      </w:pPr>
      <w:r w:rsidRPr="0099056A">
        <w:rPr>
          <w:szCs w:val="22"/>
        </w:rPr>
        <w:tab/>
        <w:t>Quantos rebuçados de laranja há no saco?</w:t>
      </w:r>
    </w:p>
    <w:p w14:paraId="3A14609D" w14:textId="1A2D60C9" w:rsidR="009077DD" w:rsidRPr="008E7BD8" w:rsidRDefault="009077DD" w:rsidP="009077DD">
      <w:pPr>
        <w:pStyle w:val="QUESTAO1"/>
        <w:tabs>
          <w:tab w:val="clear" w:pos="113"/>
          <w:tab w:val="left" w:pos="1134"/>
        </w:tabs>
        <w:spacing w:before="120" w:after="100"/>
        <w:ind w:left="567" w:hanging="567"/>
        <w:rPr>
          <w:b/>
          <w:szCs w:val="22"/>
        </w:rPr>
      </w:pPr>
      <w:r w:rsidRPr="008E7BD8">
        <w:rPr>
          <w:b/>
          <w:szCs w:val="22"/>
        </w:rPr>
        <w:tab/>
        <w:t xml:space="preserve">(A) </w:t>
      </w:r>
      <w:r>
        <w:rPr>
          <w:b/>
          <w:szCs w:val="22"/>
        </w:rPr>
        <w:t xml:space="preserve"> </w:t>
      </w:r>
      <w:r w:rsidR="00EC66E2">
        <w:rPr>
          <w:szCs w:val="22"/>
        </w:rPr>
        <w:t>25</w:t>
      </w:r>
      <w:r w:rsidRPr="008E7BD8">
        <w:rPr>
          <w:b/>
          <w:szCs w:val="22"/>
        </w:rPr>
        <w:tab/>
      </w:r>
      <w:r>
        <w:rPr>
          <w:b/>
          <w:szCs w:val="22"/>
        </w:rPr>
        <w:tab/>
      </w:r>
      <w:r w:rsidR="00EC66E2">
        <w:rPr>
          <w:b/>
          <w:szCs w:val="22"/>
        </w:rPr>
        <w:tab/>
      </w:r>
      <w:r w:rsidRPr="008E7BD8">
        <w:rPr>
          <w:b/>
          <w:szCs w:val="22"/>
        </w:rPr>
        <w:t>(B)</w:t>
      </w:r>
      <w:r>
        <w:rPr>
          <w:b/>
          <w:szCs w:val="22"/>
        </w:rPr>
        <w:t xml:space="preserve"> </w:t>
      </w:r>
      <w:r w:rsidRPr="008E7BD8">
        <w:rPr>
          <w:b/>
          <w:szCs w:val="22"/>
        </w:rPr>
        <w:t xml:space="preserve"> </w:t>
      </w:r>
      <w:r w:rsidR="00EC66E2">
        <w:rPr>
          <w:szCs w:val="22"/>
        </w:rPr>
        <w:t>45</w:t>
      </w:r>
      <w:r>
        <w:rPr>
          <w:szCs w:val="22"/>
        </w:rPr>
        <w:tab/>
      </w:r>
      <w:r w:rsidRPr="008E7BD8">
        <w:rPr>
          <w:b/>
          <w:szCs w:val="22"/>
        </w:rPr>
        <w:tab/>
      </w:r>
      <w:r w:rsidR="00EC66E2">
        <w:rPr>
          <w:b/>
          <w:szCs w:val="22"/>
        </w:rPr>
        <w:tab/>
      </w:r>
      <w:r w:rsidRPr="008E7BD8">
        <w:rPr>
          <w:b/>
          <w:szCs w:val="22"/>
        </w:rPr>
        <w:t>(C)</w:t>
      </w:r>
      <w:r w:rsidRPr="008E7BD8">
        <w:rPr>
          <w:szCs w:val="22"/>
        </w:rPr>
        <w:t xml:space="preserve"> </w:t>
      </w:r>
      <w:r>
        <w:rPr>
          <w:szCs w:val="22"/>
        </w:rPr>
        <w:t xml:space="preserve"> </w:t>
      </w:r>
      <w:r w:rsidR="00EC66E2">
        <w:rPr>
          <w:szCs w:val="22"/>
        </w:rPr>
        <w:t>54</w: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</w:r>
      <w:r w:rsidR="00EC66E2">
        <w:rPr>
          <w:b/>
          <w:szCs w:val="22"/>
        </w:rPr>
        <w:tab/>
      </w:r>
      <w:r w:rsidRPr="008E7BD8">
        <w:rPr>
          <w:b/>
          <w:szCs w:val="22"/>
        </w:rPr>
        <w:t xml:space="preserve">(D) </w:t>
      </w:r>
      <w:r>
        <w:rPr>
          <w:b/>
          <w:szCs w:val="22"/>
        </w:rPr>
        <w:t xml:space="preserve"> </w:t>
      </w:r>
      <w:r w:rsidR="00EC66E2">
        <w:rPr>
          <w:szCs w:val="22"/>
        </w:rPr>
        <w:t>65</w:t>
      </w:r>
    </w:p>
    <w:p w14:paraId="295A8F9A" w14:textId="77777777" w:rsidR="00EC66E2" w:rsidRPr="007E7E02" w:rsidRDefault="00EC66E2" w:rsidP="00EC66E2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45A00A2D" w14:textId="3D190635" w:rsidR="00EC66E2" w:rsidRPr="0099056A" w:rsidRDefault="009077DD" w:rsidP="00EC66E2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AFD3F5F" wp14:editId="19BE546D">
                <wp:extent cx="216000" cy="216000"/>
                <wp:effectExtent l="0" t="0" r="0" b="0"/>
                <wp:docPr id="397" name="Oval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298588" w14:textId="77777777" w:rsidR="009077DD" w:rsidRPr="000D632F" w:rsidRDefault="009077DD" w:rsidP="009077DD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AFD3F5F" id="Oval 397" o:spid="_x0000_s11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YZ5qp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A298588" w14:textId="77777777" w:rsidR="009077DD" w:rsidRPr="000D632F" w:rsidRDefault="009077DD" w:rsidP="009077DD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EC66E2" w:rsidRPr="0099056A">
        <w:rPr>
          <w:szCs w:val="22"/>
        </w:rPr>
        <w:t xml:space="preserve">Numa turma de 24 alunos, </w:t>
      </w:r>
      <w:r w:rsidR="00EC66E2">
        <w:rPr>
          <w:szCs w:val="22"/>
        </w:rPr>
        <w:t>11</w:t>
      </w:r>
      <w:r w:rsidR="00EC66E2" w:rsidRPr="0099056A">
        <w:rPr>
          <w:szCs w:val="22"/>
        </w:rPr>
        <w:t xml:space="preserve"> deslocam-se a pé para a escola.</w:t>
      </w:r>
    </w:p>
    <w:p w14:paraId="27B336BE" w14:textId="77777777" w:rsidR="00EC66E2" w:rsidRPr="00EC66E2" w:rsidRDefault="00EC66E2" w:rsidP="00EC66E2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spacing w:val="-4"/>
          <w:szCs w:val="22"/>
        </w:rPr>
      </w:pPr>
      <w:r w:rsidRPr="0099056A">
        <w:rPr>
          <w:b/>
          <w:szCs w:val="22"/>
        </w:rPr>
        <w:tab/>
      </w:r>
      <w:r w:rsidRPr="00EC66E2">
        <w:rPr>
          <w:spacing w:val="-4"/>
          <w:szCs w:val="22"/>
        </w:rPr>
        <w:t>Qual é a percentagem, arredondada às unidades, de alunos que se desloca para a escola a pé?</w:t>
      </w:r>
    </w:p>
    <w:p w14:paraId="064DF561" w14:textId="17FE1A31" w:rsidR="009077DD" w:rsidRPr="008E7BD8" w:rsidRDefault="009077DD" w:rsidP="009077DD">
      <w:pPr>
        <w:pStyle w:val="QUESTAO1"/>
        <w:tabs>
          <w:tab w:val="clear" w:pos="113"/>
          <w:tab w:val="left" w:pos="1134"/>
        </w:tabs>
        <w:spacing w:before="120" w:after="100"/>
        <w:ind w:left="567" w:hanging="567"/>
        <w:rPr>
          <w:b/>
          <w:szCs w:val="22"/>
        </w:rPr>
      </w:pPr>
      <w:r w:rsidRPr="008E7BD8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="00EC66E2">
        <w:rPr>
          <w:szCs w:val="22"/>
        </w:rPr>
        <w:t>38%</w: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  <w:t>(B)</w:t>
      </w:r>
      <w:r>
        <w:rPr>
          <w:b/>
          <w:szCs w:val="22"/>
        </w:rPr>
        <w:t xml:space="preserve">  </w:t>
      </w:r>
      <w:r w:rsidR="00EC66E2">
        <w:rPr>
          <w:szCs w:val="22"/>
        </w:rPr>
        <w:t>45%</w:t>
      </w:r>
      <w:r w:rsidRPr="008E7BD8">
        <w:rPr>
          <w:b/>
          <w:szCs w:val="22"/>
        </w:rPr>
        <w:tab/>
      </w:r>
      <w:r>
        <w:rPr>
          <w:b/>
          <w:szCs w:val="22"/>
        </w:rPr>
        <w:tab/>
      </w:r>
      <w:r w:rsidRPr="008E7BD8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="00EC66E2">
        <w:rPr>
          <w:szCs w:val="22"/>
        </w:rPr>
        <w:t>46%</w:t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8E7BD8">
        <w:rPr>
          <w:b/>
          <w:szCs w:val="22"/>
        </w:rPr>
        <w:t>(D)</w:t>
      </w:r>
      <w:r>
        <w:rPr>
          <w:b/>
          <w:szCs w:val="22"/>
        </w:rPr>
        <w:t xml:space="preserve">  </w:t>
      </w:r>
      <w:r w:rsidR="00EC66E2">
        <w:rPr>
          <w:szCs w:val="22"/>
        </w:rPr>
        <w:t>51%</w:t>
      </w:r>
    </w:p>
    <w:p w14:paraId="77CB43EE" w14:textId="77777777" w:rsidR="009077DD" w:rsidRPr="007E7E02" w:rsidRDefault="009077DD" w:rsidP="009077DD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5055718F" w14:textId="3634D739" w:rsidR="009077DD" w:rsidRPr="00935770" w:rsidRDefault="009077DD" w:rsidP="0066428B">
      <w:pPr>
        <w:spacing w:after="120" w:line="240" w:lineRule="auto"/>
        <w:ind w:left="567" w:hanging="567"/>
        <w:rPr>
          <w:rFonts w:ascii="Arial" w:hAnsi="Arial" w:cs="Arial"/>
          <w:color w:val="000000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C4ACB89" wp14:editId="7C6EF78C">
                <wp:extent cx="216000" cy="216000"/>
                <wp:effectExtent l="0" t="0" r="0" b="0"/>
                <wp:docPr id="398" name="Oval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7126B9" w14:textId="77777777" w:rsidR="009077DD" w:rsidRPr="00E4687D" w:rsidRDefault="009077DD" w:rsidP="009077DD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C4ACB89" id="Oval 398" o:spid="_x0000_s11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nXmRR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B7126B9" w14:textId="77777777" w:rsidR="009077DD" w:rsidRPr="00E4687D" w:rsidRDefault="009077DD" w:rsidP="009077DD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66428B" w:rsidRPr="0099056A">
        <w:rPr>
          <w:rFonts w:ascii="Arial" w:hAnsi="Arial" w:cs="Arial"/>
        </w:rPr>
        <w:t>O Francisco gastou 15% dos 15 € que tinha na compra de uma revista sobre música.</w:t>
      </w:r>
    </w:p>
    <w:p w14:paraId="78F248DF" w14:textId="2159D125" w:rsidR="009077DD" w:rsidRPr="00332651" w:rsidRDefault="009077DD" w:rsidP="009077DD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szCs w:val="22"/>
        </w:rPr>
      </w:pPr>
      <w:r w:rsidRPr="00935770">
        <w:rPr>
          <w:b/>
          <w:szCs w:val="22"/>
        </w:rPr>
        <w:tab/>
      </w:r>
      <w:r w:rsidR="0066428B" w:rsidRPr="0099056A">
        <w:rPr>
          <w:szCs w:val="22"/>
        </w:rPr>
        <w:t>Quanto dinheiro lhe sobrou?</w:t>
      </w:r>
    </w:p>
    <w:p w14:paraId="65903BC1" w14:textId="52687D7E" w:rsidR="0066428B" w:rsidRPr="008E7BD8" w:rsidRDefault="0066428B" w:rsidP="0066428B">
      <w:pPr>
        <w:pStyle w:val="QUESTAO1"/>
        <w:tabs>
          <w:tab w:val="clear" w:pos="113"/>
          <w:tab w:val="left" w:pos="1134"/>
        </w:tabs>
        <w:spacing w:before="120" w:after="100"/>
        <w:ind w:left="567" w:hanging="567"/>
        <w:rPr>
          <w:b/>
          <w:szCs w:val="22"/>
        </w:rPr>
      </w:pPr>
      <w:r w:rsidRPr="008E7BD8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Pr="0099056A">
        <w:rPr>
          <w:color w:val="auto"/>
          <w:szCs w:val="22"/>
        </w:rPr>
        <w:t>12,75 €</w: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  <w:t>(B)</w:t>
      </w:r>
      <w:r>
        <w:rPr>
          <w:b/>
          <w:szCs w:val="22"/>
        </w:rPr>
        <w:t xml:space="preserve">  </w:t>
      </w:r>
      <w:r w:rsidRPr="0099056A">
        <w:rPr>
          <w:bCs/>
          <w:color w:val="auto"/>
          <w:szCs w:val="22"/>
        </w:rPr>
        <w:t>11,50 €</w:t>
      </w:r>
      <w:r w:rsidRPr="008E7BD8">
        <w:rPr>
          <w:b/>
          <w:szCs w:val="22"/>
        </w:rPr>
        <w:tab/>
      </w:r>
      <w:r>
        <w:rPr>
          <w:b/>
          <w:szCs w:val="22"/>
        </w:rPr>
        <w:tab/>
      </w:r>
      <w:r w:rsidRPr="008E7BD8">
        <w:rPr>
          <w:b/>
          <w:szCs w:val="22"/>
        </w:rPr>
        <w:t>(C)</w:t>
      </w:r>
      <w:r>
        <w:rPr>
          <w:b/>
          <w:szCs w:val="22"/>
        </w:rPr>
        <w:t xml:space="preserve">  </w:t>
      </w:r>
      <w:r>
        <w:rPr>
          <w:szCs w:val="22"/>
        </w:rPr>
        <w:t>10,30 €</w:t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8E7BD8">
        <w:rPr>
          <w:b/>
          <w:szCs w:val="22"/>
        </w:rPr>
        <w:t>(D)</w:t>
      </w:r>
      <w:r>
        <w:rPr>
          <w:b/>
          <w:szCs w:val="22"/>
        </w:rPr>
        <w:t xml:space="preserve">  </w:t>
      </w:r>
      <w:r>
        <w:rPr>
          <w:szCs w:val="22"/>
        </w:rPr>
        <w:t>8,15 €</w:t>
      </w:r>
    </w:p>
    <w:p w14:paraId="5341C32E" w14:textId="77777777" w:rsidR="009077DD" w:rsidRPr="007E7E02" w:rsidRDefault="009077DD" w:rsidP="009077DD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i/>
          <w:iCs/>
          <w:szCs w:val="22"/>
        </w:rPr>
      </w:pPr>
    </w:p>
    <w:p w14:paraId="5068D70C" w14:textId="77777777" w:rsidR="0066428B" w:rsidRDefault="009077DD" w:rsidP="0066428B">
      <w:pPr>
        <w:spacing w:after="120" w:line="240" w:lineRule="auto"/>
        <w:ind w:left="567" w:hanging="567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81BA4B7" wp14:editId="678AE375">
                <wp:extent cx="216000" cy="216000"/>
                <wp:effectExtent l="0" t="0" r="0" b="0"/>
                <wp:docPr id="399" name="Oval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1B5FB1" w14:textId="77777777" w:rsidR="009077DD" w:rsidRPr="000D632F" w:rsidRDefault="009077DD" w:rsidP="009077DD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81BA4B7" id="Oval 399" o:spid="_x0000_s110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xts35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D1B5FB1" w14:textId="77777777" w:rsidR="009077DD" w:rsidRPr="000D632F" w:rsidRDefault="009077DD" w:rsidP="009077DD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66428B" w:rsidRPr="0099056A">
        <w:rPr>
          <w:rFonts w:ascii="Arial" w:hAnsi="Arial" w:cs="Arial"/>
        </w:rPr>
        <w:t>O Matias tinha 12 € para comprar um equipamento de futebol.</w:t>
      </w:r>
    </w:p>
    <w:p w14:paraId="4682E642" w14:textId="502071B7" w:rsidR="009077DD" w:rsidRPr="0028185B" w:rsidRDefault="0066428B" w:rsidP="0066428B">
      <w:pPr>
        <w:spacing w:after="120" w:line="360" w:lineRule="auto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9056A">
        <w:rPr>
          <w:rFonts w:ascii="Arial" w:hAnsi="Arial" w:cs="Arial"/>
        </w:rPr>
        <w:t>Gastou 9 € na compra de uns calções e da camisola e o resto do dinheiro na compra de um par de meias.</w:t>
      </w:r>
    </w:p>
    <w:p w14:paraId="26C8551C" w14:textId="70A097EC" w:rsidR="009077DD" w:rsidRPr="0028185B" w:rsidRDefault="009077DD" w:rsidP="009077DD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bCs/>
          <w:szCs w:val="22"/>
        </w:rPr>
      </w:pPr>
      <w:r w:rsidRPr="0028185B">
        <w:rPr>
          <w:b/>
          <w:szCs w:val="22"/>
        </w:rPr>
        <w:tab/>
      </w:r>
      <w:r w:rsidR="0066428B" w:rsidRPr="0099056A">
        <w:rPr>
          <w:szCs w:val="22"/>
        </w:rPr>
        <w:t>Qual era a percentagem do dinheiro que tinha para comprar o par de meias?</w:t>
      </w:r>
    </w:p>
    <w:p w14:paraId="79FF6002" w14:textId="73DDE609" w:rsidR="00AE1155" w:rsidRPr="008E7BD8" w:rsidRDefault="00AE1155" w:rsidP="00AE1155">
      <w:pPr>
        <w:pStyle w:val="QUESTAO1"/>
        <w:tabs>
          <w:tab w:val="clear" w:pos="113"/>
          <w:tab w:val="left" w:pos="1134"/>
        </w:tabs>
        <w:spacing w:before="120" w:after="100"/>
        <w:ind w:left="567" w:hanging="567"/>
        <w:rPr>
          <w:b/>
          <w:szCs w:val="22"/>
        </w:rPr>
      </w:pPr>
      <w:r w:rsidRPr="008E7BD8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>
        <w:rPr>
          <w:color w:val="auto"/>
          <w:szCs w:val="22"/>
        </w:rPr>
        <w:t>25%</w: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  <w:t>(B)</w:t>
      </w:r>
      <w:r>
        <w:rPr>
          <w:b/>
          <w:szCs w:val="22"/>
        </w:rPr>
        <w:t xml:space="preserve">  </w:t>
      </w:r>
      <w:r>
        <w:rPr>
          <w:bCs/>
          <w:color w:val="auto"/>
          <w:szCs w:val="22"/>
        </w:rPr>
        <w:t>30%</w:t>
      </w:r>
      <w:r w:rsidRPr="008E7BD8">
        <w:rPr>
          <w:b/>
          <w:szCs w:val="22"/>
        </w:rPr>
        <w:tab/>
      </w:r>
      <w:r>
        <w:rPr>
          <w:b/>
          <w:szCs w:val="22"/>
        </w:rPr>
        <w:tab/>
      </w:r>
      <w:r w:rsidRPr="008E7BD8">
        <w:rPr>
          <w:b/>
          <w:szCs w:val="22"/>
        </w:rPr>
        <w:t>(C)</w:t>
      </w:r>
      <w:r>
        <w:rPr>
          <w:b/>
          <w:szCs w:val="22"/>
        </w:rPr>
        <w:t xml:space="preserve">  </w:t>
      </w:r>
      <w:r>
        <w:rPr>
          <w:szCs w:val="22"/>
        </w:rPr>
        <w:t>0,25%</w:t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8E7BD8">
        <w:rPr>
          <w:b/>
          <w:szCs w:val="22"/>
        </w:rPr>
        <w:t>(D)</w:t>
      </w:r>
      <w:r>
        <w:rPr>
          <w:b/>
          <w:szCs w:val="22"/>
        </w:rPr>
        <w:t xml:space="preserve">  </w:t>
      </w:r>
      <w:r>
        <w:rPr>
          <w:szCs w:val="22"/>
        </w:rPr>
        <w:t>2,5%</w:t>
      </w:r>
    </w:p>
    <w:p w14:paraId="3DBF9BBF" w14:textId="2825AA53" w:rsidR="008E7736" w:rsidRPr="007D1BDB" w:rsidRDefault="007D1BDB" w:rsidP="00C32B9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</w:pPr>
      <w:r>
        <w:rPr>
          <w:b/>
        </w:rPr>
        <w:br w:type="page"/>
      </w:r>
    </w:p>
    <w:p w14:paraId="245255F8" w14:textId="1D880326" w:rsidR="0033552C" w:rsidRPr="00E3612D" w:rsidRDefault="0033552C" w:rsidP="0033552C">
      <w:pPr>
        <w:pStyle w:val="TITULOFICHAS"/>
        <w:rPr>
          <w:lang w:val="pt-PT"/>
        </w:rPr>
      </w:pPr>
      <w:r>
        <w:rPr>
          <w:lang w:val="pt-PT"/>
        </w:rPr>
        <w:lastRenderedPageBreak/>
        <w:t>Teste A</w:t>
      </w:r>
    </w:p>
    <w:p w14:paraId="05B8DF8B" w14:textId="77777777" w:rsidR="0033552C" w:rsidRPr="001F156B" w:rsidRDefault="0033552C" w:rsidP="0033552C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7B95AFE" wp14:editId="48AEF46C">
                <wp:extent cx="6119640" cy="792000"/>
                <wp:effectExtent l="12700" t="12700" r="14605" b="8255"/>
                <wp:docPr id="20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33552C" w:rsidRPr="00DB2ED5" w14:paraId="03E274F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4CAE3F9" w14:textId="77777777" w:rsidR="0033552C" w:rsidRPr="00DB2ED5" w:rsidRDefault="003355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6987311" w14:textId="77777777" w:rsidR="0033552C" w:rsidRPr="00DB2ED5" w:rsidRDefault="003355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832213" w14:textId="77777777" w:rsidR="0033552C" w:rsidRPr="00DB2ED5" w:rsidRDefault="0033552C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EBF1701" w14:textId="7D365741" w:rsidR="0033552C" w:rsidRPr="00DB2ED5" w:rsidRDefault="0033552C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33552C" w:rsidRPr="00DB2ED5" w14:paraId="7554A85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AE7F27" w14:textId="77777777" w:rsidR="0033552C" w:rsidRPr="00DB2ED5" w:rsidRDefault="003355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50B6F6" w14:textId="77777777" w:rsidR="0033552C" w:rsidRPr="00DB2ED5" w:rsidRDefault="003355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87D342" w14:textId="77777777" w:rsidR="0033552C" w:rsidRPr="00DB2ED5" w:rsidRDefault="003355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AC0674A" w14:textId="77777777" w:rsidR="0033552C" w:rsidRPr="00DB2ED5" w:rsidRDefault="003355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2475355" w14:textId="77777777" w:rsidR="0033552C" w:rsidRPr="00DB2ED5" w:rsidRDefault="003355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33552C" w:rsidRPr="00DB2ED5" w14:paraId="2C5DFA9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CBD260" w14:textId="77777777" w:rsidR="0033552C" w:rsidRPr="00DB2ED5" w:rsidRDefault="003355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5527794" w14:textId="77777777" w:rsidR="0033552C" w:rsidRPr="00DB2ED5" w:rsidRDefault="003355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C24647" w14:textId="77777777" w:rsidR="0033552C" w:rsidRPr="00DB2ED5" w:rsidRDefault="003355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30EDFA4" w14:textId="77777777" w:rsidR="0033552C" w:rsidRPr="00DB2ED5" w:rsidRDefault="003355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CA68C37" w14:textId="77777777" w:rsidR="0033552C" w:rsidRPr="00DB2ED5" w:rsidRDefault="003355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2C624553" w14:textId="77777777" w:rsidR="0033552C" w:rsidRPr="0005099D" w:rsidRDefault="0033552C" w:rsidP="0033552C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B95AFE" id="_x0000_s1104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AF7BE8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33552C" w:rsidRPr="00DB2ED5" w14:paraId="03E274F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4CAE3F9" w14:textId="77777777" w:rsidR="0033552C" w:rsidRPr="00DB2ED5" w:rsidRDefault="003355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6987311" w14:textId="77777777" w:rsidR="0033552C" w:rsidRPr="00DB2ED5" w:rsidRDefault="003355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1832213" w14:textId="77777777" w:rsidR="0033552C" w:rsidRPr="00DB2ED5" w:rsidRDefault="0033552C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EBF1701" w14:textId="7D365741" w:rsidR="0033552C" w:rsidRPr="00DB2ED5" w:rsidRDefault="0033552C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33552C" w:rsidRPr="00DB2ED5" w14:paraId="7554A85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1AE7F27" w14:textId="77777777" w:rsidR="0033552C" w:rsidRPr="00DB2ED5" w:rsidRDefault="003355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E50B6F6" w14:textId="77777777" w:rsidR="0033552C" w:rsidRPr="00DB2ED5" w:rsidRDefault="003355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987D342" w14:textId="77777777" w:rsidR="0033552C" w:rsidRPr="00DB2ED5" w:rsidRDefault="003355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AC0674A" w14:textId="77777777" w:rsidR="0033552C" w:rsidRPr="00DB2ED5" w:rsidRDefault="003355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2475355" w14:textId="77777777" w:rsidR="0033552C" w:rsidRPr="00DB2ED5" w:rsidRDefault="003355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33552C" w:rsidRPr="00DB2ED5" w14:paraId="2C5DFA9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BCBD260" w14:textId="77777777" w:rsidR="0033552C" w:rsidRPr="00DB2ED5" w:rsidRDefault="003355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5527794" w14:textId="77777777" w:rsidR="0033552C" w:rsidRPr="00DB2ED5" w:rsidRDefault="003355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7C24647" w14:textId="77777777" w:rsidR="0033552C" w:rsidRPr="00DB2ED5" w:rsidRDefault="003355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30EDFA4" w14:textId="77777777" w:rsidR="0033552C" w:rsidRPr="00DB2ED5" w:rsidRDefault="003355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CA68C37" w14:textId="77777777" w:rsidR="0033552C" w:rsidRPr="00DB2ED5" w:rsidRDefault="003355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2C624553" w14:textId="77777777" w:rsidR="0033552C" w:rsidRPr="0005099D" w:rsidRDefault="0033552C" w:rsidP="0033552C"/>
                  </w:txbxContent>
                </v:textbox>
                <w10:anchorlock/>
              </v:roundrect>
            </w:pict>
          </mc:Fallback>
        </mc:AlternateContent>
      </w:r>
    </w:p>
    <w:p w14:paraId="7EEE87D8" w14:textId="77777777" w:rsidR="005C6B93" w:rsidRPr="007E7E02" w:rsidRDefault="005C6B93" w:rsidP="005C6B9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22819193" w14:textId="77777777" w:rsidR="00990E84" w:rsidRPr="00990E84" w:rsidRDefault="0033552C" w:rsidP="005C6B93">
      <w:pPr>
        <w:pStyle w:val="QUESTAO1"/>
        <w:tabs>
          <w:tab w:val="clear" w:pos="113"/>
          <w:tab w:val="left" w:pos="1134"/>
        </w:tabs>
        <w:spacing w:before="0" w:after="100"/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987F33B" wp14:editId="7AE3A9C6">
                <wp:extent cx="216000" cy="216000"/>
                <wp:effectExtent l="0" t="0" r="0" b="0"/>
                <wp:docPr id="208" name="Oval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6940F4" w14:textId="77777777" w:rsidR="0033552C" w:rsidRPr="00086D19" w:rsidRDefault="0033552C" w:rsidP="0033552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987F33B" id="Oval 208" o:spid="_x0000_s110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kpij5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16940F4" w14:textId="77777777" w:rsidR="0033552C" w:rsidRPr="00086D19" w:rsidRDefault="0033552C" w:rsidP="0033552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90E84" w:rsidRPr="00990E84">
        <w:t xml:space="preserve">Nas figuras </w:t>
      </w:r>
      <w:r w:rsidR="00990E84" w:rsidRPr="005C6B93">
        <w:rPr>
          <w:szCs w:val="22"/>
        </w:rPr>
        <w:t>seguintes</w:t>
      </w:r>
      <w:r w:rsidR="00990E84" w:rsidRPr="00990E84">
        <w:t>, podem observar-se retângulos divididos em  12  quadrados iguais. Sombreia os quadrados de modo que a parte sombreada represente:</w:t>
      </w:r>
    </w:p>
    <w:p w14:paraId="7046ADF9" w14:textId="2746F49B" w:rsidR="00990E84" w:rsidRPr="003E46F7" w:rsidRDefault="00990E84" w:rsidP="005447A7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szCs w:val="22"/>
        </w:rPr>
      </w:pPr>
      <w:r>
        <w:rPr>
          <w:szCs w:val="22"/>
        </w:rPr>
        <w:tab/>
      </w:r>
      <w:r w:rsidRPr="003E46F7">
        <w:rPr>
          <w:b/>
          <w:szCs w:val="22"/>
        </w:rPr>
        <w:t>1.1.</w:t>
      </w:r>
      <w:r w:rsidRPr="003E46F7">
        <w:rPr>
          <w:szCs w:val="22"/>
        </w:rPr>
        <w:t xml:space="preserve">  </w:t>
      </w:r>
      <w:r w:rsidRPr="003E46F7">
        <w:rPr>
          <w:position w:val="-22"/>
        </w:rPr>
        <w:object w:dxaOrig="220" w:dyaOrig="580" w14:anchorId="16B3CA3C">
          <v:shape id="_x0000_i1176" type="#_x0000_t75" style="width:10.3pt;height:29pt" o:ole="">
            <v:imagedata r:id="rId316" o:title=""/>
          </v:shape>
          <o:OLEObject Type="Embed" ProgID="Equation.DSMT4" ShapeID="_x0000_i1176" DrawAspect="Content" ObjectID="_1723539345" r:id="rId317"/>
        </w:object>
      </w:r>
      <w:r w:rsidRPr="003E46F7">
        <w:rPr>
          <w:szCs w:val="22"/>
        </w:rPr>
        <w:t xml:space="preserve">  do retângulo;</w:t>
      </w:r>
      <w:r w:rsidRPr="003E46F7">
        <w:rPr>
          <w:szCs w:val="22"/>
        </w:rPr>
        <w:tab/>
      </w:r>
      <w:r w:rsidRPr="003E46F7">
        <w:rPr>
          <w:szCs w:val="22"/>
        </w:rPr>
        <w:tab/>
      </w:r>
      <w:r w:rsidR="005C6B93">
        <w:rPr>
          <w:szCs w:val="22"/>
        </w:rPr>
        <w:tab/>
      </w:r>
      <w:r w:rsidRPr="003E46F7">
        <w:rPr>
          <w:szCs w:val="22"/>
        </w:rPr>
        <w:tab/>
      </w:r>
      <w:r w:rsidRPr="003E46F7">
        <w:rPr>
          <w:b/>
          <w:szCs w:val="22"/>
        </w:rPr>
        <w:t>1.2.</w:t>
      </w:r>
      <w:r w:rsidRPr="003E46F7">
        <w:rPr>
          <w:szCs w:val="22"/>
        </w:rPr>
        <w:t xml:space="preserve">  </w:t>
      </w:r>
      <w:r w:rsidRPr="003E46F7">
        <w:rPr>
          <w:position w:val="-22"/>
        </w:rPr>
        <w:object w:dxaOrig="220" w:dyaOrig="580" w14:anchorId="0A620E1B">
          <v:shape id="_x0000_i1177" type="#_x0000_t75" style="width:10.3pt;height:29pt" o:ole="">
            <v:imagedata r:id="rId318" o:title=""/>
          </v:shape>
          <o:OLEObject Type="Embed" ProgID="Equation.DSMT4" ShapeID="_x0000_i1177" DrawAspect="Content" ObjectID="_1723539346" r:id="rId319"/>
        </w:object>
      </w:r>
      <w:r w:rsidRPr="003E46F7">
        <w:rPr>
          <w:szCs w:val="22"/>
        </w:rPr>
        <w:t xml:space="preserve">  do retângulo;</w:t>
      </w:r>
    </w:p>
    <w:p w14:paraId="628D2875" w14:textId="1491E065" w:rsidR="00990E84" w:rsidRPr="003E46F7" w:rsidRDefault="00990E84" w:rsidP="00990E84">
      <w:pPr>
        <w:spacing w:after="100" w:line="288" w:lineRule="auto"/>
        <w:ind w:left="426" w:hanging="426"/>
        <w:rPr>
          <w:rFonts w:ascii="Arial" w:hAnsi="Arial" w:cs="Arial"/>
        </w:rPr>
      </w:pPr>
      <w:r w:rsidRPr="003E46F7">
        <w:rPr>
          <w:rFonts w:ascii="Arial" w:hAnsi="Arial" w:cs="Arial"/>
        </w:rPr>
        <w:tab/>
      </w:r>
      <w:r w:rsidRPr="003E46F7">
        <w:rPr>
          <w:rFonts w:ascii="Arial" w:hAnsi="Arial" w:cs="Arial"/>
        </w:rPr>
        <w:tab/>
        <w:t xml:space="preserve">  </w:t>
      </w:r>
      <w:r w:rsidR="005C6B93">
        <w:rPr>
          <w:rFonts w:ascii="Arial" w:hAnsi="Arial" w:cs="Arial"/>
        </w:rPr>
        <w:t xml:space="preserve">  </w:t>
      </w:r>
      <w:r w:rsidRPr="003E46F7">
        <w:rPr>
          <w:rFonts w:ascii="Arial" w:hAnsi="Arial" w:cs="Arial"/>
        </w:rPr>
        <w:t xml:space="preserve">   </w:t>
      </w:r>
      <w:r w:rsidRPr="003E46F7">
        <w:rPr>
          <w:rFonts w:ascii="Arial" w:hAnsi="Arial" w:cs="Arial"/>
          <w:noProof/>
        </w:rPr>
        <w:drawing>
          <wp:inline distT="0" distB="0" distL="0" distR="0" wp14:anchorId="07477A8D" wp14:editId="55761555">
            <wp:extent cx="2142888" cy="723900"/>
            <wp:effectExtent l="0" t="0" r="0" b="0"/>
            <wp:docPr id="402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Imagem 10"/>
                    <pic:cNvPicPr>
                      <a:picLocks noChangeAspect="1" noChangeArrowheads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888" cy="723900"/>
                    </a:xfrm>
                    <a:prstGeom prst="rect">
                      <a:avLst/>
                    </a:prstGeom>
                    <a:noFill/>
                    <a:ln w="19050"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Pr="003E46F7">
        <w:rPr>
          <w:rFonts w:ascii="Arial" w:hAnsi="Arial" w:cs="Arial"/>
        </w:rPr>
        <w:tab/>
        <w:t xml:space="preserve">        </w:t>
      </w:r>
      <w:r w:rsidR="001A329D" w:rsidRPr="003E46F7">
        <w:rPr>
          <w:rFonts w:ascii="Arial" w:hAnsi="Arial" w:cs="Arial"/>
          <w:noProof/>
        </w:rPr>
        <w:drawing>
          <wp:inline distT="0" distB="0" distL="0" distR="0" wp14:anchorId="30AA94E1" wp14:editId="1B1E52CF">
            <wp:extent cx="2142888" cy="723900"/>
            <wp:effectExtent l="0" t="0" r="0" b="0"/>
            <wp:docPr id="409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Imagem 10"/>
                    <pic:cNvPicPr>
                      <a:picLocks noChangeAspect="1" noChangeArrowheads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888" cy="723900"/>
                    </a:xfrm>
                    <a:prstGeom prst="rect">
                      <a:avLst/>
                    </a:prstGeom>
                    <a:noFill/>
                    <a:ln w="19050"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Pr="003E46F7">
        <w:rPr>
          <w:rFonts w:ascii="Arial" w:hAnsi="Arial" w:cs="Arial"/>
        </w:rPr>
        <w:t xml:space="preserve"> </w:t>
      </w:r>
    </w:p>
    <w:p w14:paraId="5C560C36" w14:textId="6822A497" w:rsidR="00990E84" w:rsidRPr="003E46F7" w:rsidRDefault="00990E84" w:rsidP="005C6B93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szCs w:val="22"/>
        </w:rPr>
      </w:pPr>
      <w:r w:rsidRPr="003E46F7">
        <w:rPr>
          <w:szCs w:val="22"/>
        </w:rPr>
        <w:tab/>
      </w:r>
      <w:r w:rsidRPr="003E46F7">
        <w:rPr>
          <w:b/>
          <w:szCs w:val="22"/>
        </w:rPr>
        <w:t>1.3.</w:t>
      </w:r>
      <w:r w:rsidRPr="003E46F7">
        <w:rPr>
          <w:szCs w:val="22"/>
        </w:rPr>
        <w:t xml:space="preserve">  </w:t>
      </w:r>
      <w:r w:rsidRPr="003E46F7">
        <w:rPr>
          <w:position w:val="-22"/>
        </w:rPr>
        <w:object w:dxaOrig="240" w:dyaOrig="580" w14:anchorId="6EC3DF06">
          <v:shape id="_x0000_i1178" type="#_x0000_t75" style="width:12.15pt;height:29pt" o:ole="">
            <v:imagedata r:id="rId321" o:title=""/>
          </v:shape>
          <o:OLEObject Type="Embed" ProgID="Equation.DSMT4" ShapeID="_x0000_i1178" DrawAspect="Content" ObjectID="_1723539347" r:id="rId322"/>
        </w:object>
      </w:r>
      <w:r w:rsidRPr="003E46F7">
        <w:rPr>
          <w:szCs w:val="22"/>
        </w:rPr>
        <w:t xml:space="preserve">  do retângulo;</w:t>
      </w:r>
      <w:r w:rsidRPr="003E46F7">
        <w:rPr>
          <w:szCs w:val="22"/>
        </w:rPr>
        <w:tab/>
      </w:r>
      <w:r w:rsidRPr="003E46F7">
        <w:rPr>
          <w:szCs w:val="22"/>
        </w:rPr>
        <w:tab/>
      </w:r>
      <w:r w:rsidRPr="003E46F7">
        <w:rPr>
          <w:szCs w:val="22"/>
        </w:rPr>
        <w:tab/>
      </w:r>
      <w:r w:rsidR="005C6B93">
        <w:rPr>
          <w:szCs w:val="22"/>
        </w:rPr>
        <w:tab/>
      </w:r>
      <w:r w:rsidRPr="003E46F7">
        <w:rPr>
          <w:b/>
          <w:szCs w:val="22"/>
        </w:rPr>
        <w:t>1.4.</w:t>
      </w:r>
      <w:r w:rsidRPr="003E46F7">
        <w:rPr>
          <w:szCs w:val="22"/>
        </w:rPr>
        <w:t xml:space="preserve">  </w:t>
      </w:r>
      <w:r w:rsidRPr="003E46F7">
        <w:rPr>
          <w:position w:val="-22"/>
        </w:rPr>
        <w:object w:dxaOrig="240" w:dyaOrig="580" w14:anchorId="6B4FD260">
          <v:shape id="_x0000_i1179" type="#_x0000_t75" style="width:12.15pt;height:29pt" o:ole="">
            <v:imagedata r:id="rId323" o:title=""/>
          </v:shape>
          <o:OLEObject Type="Embed" ProgID="Equation.DSMT4" ShapeID="_x0000_i1179" DrawAspect="Content" ObjectID="_1723539348" r:id="rId324"/>
        </w:object>
      </w:r>
      <w:r w:rsidRPr="003E46F7">
        <w:rPr>
          <w:szCs w:val="22"/>
        </w:rPr>
        <w:t xml:space="preserve">  do retângulo.</w:t>
      </w:r>
    </w:p>
    <w:p w14:paraId="6C1F492F" w14:textId="4FFB58E9" w:rsidR="00990E84" w:rsidRPr="003E46F7" w:rsidRDefault="00990E84" w:rsidP="005447A7">
      <w:pPr>
        <w:spacing w:afterLines="60" w:after="144" w:line="240" w:lineRule="auto"/>
        <w:ind w:left="426" w:hanging="426"/>
        <w:rPr>
          <w:rFonts w:ascii="Arial" w:hAnsi="Arial" w:cs="Arial"/>
        </w:rPr>
      </w:pPr>
      <w:r w:rsidRPr="003E46F7">
        <w:rPr>
          <w:rFonts w:ascii="Arial" w:hAnsi="Arial" w:cs="Arial"/>
        </w:rPr>
        <w:tab/>
      </w:r>
      <w:r w:rsidRPr="003E46F7">
        <w:rPr>
          <w:rFonts w:ascii="Arial" w:hAnsi="Arial" w:cs="Arial"/>
        </w:rPr>
        <w:tab/>
        <w:t xml:space="preserve">       </w:t>
      </w:r>
      <w:r w:rsidR="001A329D" w:rsidRPr="003E46F7">
        <w:rPr>
          <w:rFonts w:ascii="Arial" w:hAnsi="Arial" w:cs="Arial"/>
          <w:noProof/>
        </w:rPr>
        <w:drawing>
          <wp:inline distT="0" distB="0" distL="0" distR="0" wp14:anchorId="1055705B" wp14:editId="38C40350">
            <wp:extent cx="2142888" cy="723900"/>
            <wp:effectExtent l="0" t="0" r="0" b="0"/>
            <wp:docPr id="4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Imagem 10"/>
                    <pic:cNvPicPr>
                      <a:picLocks noChangeAspect="1" noChangeArrowheads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888" cy="723900"/>
                    </a:xfrm>
                    <a:prstGeom prst="rect">
                      <a:avLst/>
                    </a:prstGeom>
                    <a:noFill/>
                    <a:ln w="19050"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Pr="003E46F7">
        <w:rPr>
          <w:rFonts w:ascii="Arial" w:hAnsi="Arial" w:cs="Arial"/>
        </w:rPr>
        <w:tab/>
        <w:t xml:space="preserve">        </w:t>
      </w:r>
      <w:r w:rsidR="001A329D" w:rsidRPr="003E46F7">
        <w:rPr>
          <w:rFonts w:ascii="Arial" w:hAnsi="Arial" w:cs="Arial"/>
          <w:noProof/>
        </w:rPr>
        <w:drawing>
          <wp:inline distT="0" distB="0" distL="0" distR="0" wp14:anchorId="788EB12B" wp14:editId="152FA640">
            <wp:extent cx="2142888" cy="723900"/>
            <wp:effectExtent l="0" t="0" r="0" b="0"/>
            <wp:docPr id="411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Imagem 10"/>
                    <pic:cNvPicPr>
                      <a:picLocks noChangeAspect="1" noChangeArrowheads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888" cy="723900"/>
                    </a:xfrm>
                    <a:prstGeom prst="rect">
                      <a:avLst/>
                    </a:prstGeom>
                    <a:noFill/>
                    <a:ln w="19050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5E569900" w14:textId="4A5F544B" w:rsidR="0033552C" w:rsidRPr="00C37D31" w:rsidRDefault="0033552C" w:rsidP="0033552C">
      <w:pPr>
        <w:pStyle w:val="QUESTAO1"/>
        <w:spacing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45D24D5" wp14:editId="46319983">
                <wp:extent cx="216000" cy="216000"/>
                <wp:effectExtent l="0" t="0" r="0" b="0"/>
                <wp:docPr id="209" name="Oval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146BFF" w14:textId="77777777" w:rsidR="0033552C" w:rsidRPr="00E4687D" w:rsidRDefault="0033552C" w:rsidP="003355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45D24D5" id="Oval 209" o:spid="_x0000_s110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e41fg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ea6VnjZQHx8CC9APTvTyxuDfvBUxPYiAk4IE&#10;wOlP93hoC13FYZA4ayD8eO2d7JHAqOWsw8mrePy+E0FxZr84pDaN6SiEUdiMgtu1a0BGzHCveJlF&#10;dAjJjqIO0D7jUlhRFFQJJzFWxWUK42Wd+g2Aa0Wq1Sqb4Th6kW7do5cETo0laj4dnkXwA4UTcv8O&#10;xql8QePeljwdrHYJtMkcP/VxaDmOcubOsHZoV/x6z1an5bj8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I3uN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E146BFF" w14:textId="77777777" w:rsidR="0033552C" w:rsidRPr="00E4687D" w:rsidRDefault="0033552C" w:rsidP="003355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C6B93" w:rsidRPr="005C6B93">
        <w:t>Completa com frações equivalentes.</w:t>
      </w:r>
    </w:p>
    <w:p w14:paraId="7F8BD51A" w14:textId="118463D6" w:rsidR="005447A7" w:rsidRDefault="005447A7" w:rsidP="005447A7">
      <w:pPr>
        <w:pStyle w:val="QUESTAO1"/>
        <w:spacing w:before="0" w:line="480" w:lineRule="auto"/>
        <w:rPr>
          <w:b/>
          <w:bCs/>
        </w:rPr>
      </w:pPr>
      <w:r>
        <w:rPr>
          <w:b/>
          <w:szCs w:val="22"/>
        </w:rPr>
        <w:tab/>
      </w:r>
      <w:r w:rsidR="00735AAF">
        <w:rPr>
          <w:b/>
          <w:szCs w:val="22"/>
        </w:rPr>
        <w:tab/>
        <w:t xml:space="preserve">2.1.  </w:t>
      </w:r>
      <w:r w:rsidR="005C6B93" w:rsidRPr="003E46F7">
        <w:rPr>
          <w:position w:val="-26"/>
        </w:rPr>
        <w:object w:dxaOrig="1520" w:dyaOrig="660" w14:anchorId="539480D3">
          <v:shape id="_x0000_i1180" type="#_x0000_t75" style="width:75.75pt;height:32.75pt" o:ole="">
            <v:imagedata r:id="rId325" o:title=""/>
          </v:shape>
          <o:OLEObject Type="Embed" ProgID="Equation.DSMT4" ShapeID="_x0000_i1180" DrawAspect="Content" ObjectID="_1723539349" r:id="rId326"/>
        </w:object>
      </w:r>
      <w:r w:rsidR="005C6B93">
        <w:tab/>
      </w:r>
      <w:r>
        <w:tab/>
      </w:r>
      <w:r w:rsidR="00735AAF">
        <w:rPr>
          <w:b/>
          <w:bCs/>
        </w:rPr>
        <w:t xml:space="preserve">2.2.  </w:t>
      </w:r>
      <w:r w:rsidR="005C6B93" w:rsidRPr="003E46F7">
        <w:rPr>
          <w:position w:val="-26"/>
        </w:rPr>
        <w:object w:dxaOrig="1600" w:dyaOrig="660" w14:anchorId="66DC648F">
          <v:shape id="_x0000_i1181" type="#_x0000_t75" style="width:80.4pt;height:32.75pt" o:ole="">
            <v:imagedata r:id="rId327" o:title=""/>
          </v:shape>
          <o:OLEObject Type="Embed" ProgID="Equation.DSMT4" ShapeID="_x0000_i1181" DrawAspect="Content" ObjectID="_1723539350" r:id="rId328"/>
        </w:object>
      </w:r>
      <w:r w:rsidR="005C6B93">
        <w:tab/>
      </w:r>
      <w:r>
        <w:tab/>
      </w:r>
      <w:r>
        <w:tab/>
      </w:r>
      <w:r w:rsidR="00735AAF">
        <w:rPr>
          <w:b/>
          <w:bCs/>
        </w:rPr>
        <w:t xml:space="preserve">2.3.  </w:t>
      </w:r>
      <w:r w:rsidRPr="003E46F7">
        <w:rPr>
          <w:position w:val="-26"/>
        </w:rPr>
        <w:object w:dxaOrig="1579" w:dyaOrig="660" w14:anchorId="324F1F79">
          <v:shape id="_x0000_i1182" type="#_x0000_t75" style="width:78.55pt;height:32.75pt" o:ole="">
            <v:imagedata r:id="rId329" o:title=""/>
          </v:shape>
          <o:OLEObject Type="Embed" ProgID="Equation.DSMT4" ShapeID="_x0000_i1182" DrawAspect="Content" ObjectID="_1723539351" r:id="rId330"/>
        </w:object>
      </w:r>
    </w:p>
    <w:p w14:paraId="3EED5911" w14:textId="77777777" w:rsidR="005447A7" w:rsidRDefault="005447A7" w:rsidP="005447A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/>
          <w:bCs/>
        </w:rPr>
      </w:pPr>
    </w:p>
    <w:p w14:paraId="5710F1D9" w14:textId="1677470E" w:rsidR="00C76326" w:rsidRDefault="0033552C" w:rsidP="00345EE8">
      <w:pPr>
        <w:pStyle w:val="QUESTAO1"/>
        <w:tabs>
          <w:tab w:val="clear" w:pos="113"/>
          <w:tab w:val="left" w:pos="1134"/>
        </w:tabs>
        <w:spacing w:before="0"/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98EAA92" wp14:editId="79CADAD2">
                <wp:extent cx="216000" cy="216000"/>
                <wp:effectExtent l="0" t="0" r="0" b="0"/>
                <wp:docPr id="210" name="Oval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65C6C9" w14:textId="77777777" w:rsidR="0033552C" w:rsidRPr="000D632F" w:rsidRDefault="0033552C" w:rsidP="003355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98EAA92" id="Oval 210" o:spid="_x0000_s110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8Rffg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eTalpw3Ux4fAAvSDE728Mfg3b0VMDyLgpCAB&#10;cPrTPR7aQldxGCTOGgg/XnsneyQwajnrcPIqHr/vRFCc2S8OqU1jOgphFDaj4HbtGpARM9wrXmYR&#10;HUKyo6gDtM+4FFYUBVXCSYxVcZnCeFmnfgPgWpFqtcpmOI5epFv36CWBU2OJmk+HZxH8QOGE3L+D&#10;cSpf0Li3JU8Hq10CbTLHT30cWo6jnLkzrB3aFb/es9VpOS5/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qTfEX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A65C6C9" w14:textId="77777777" w:rsidR="0033552C" w:rsidRPr="000D632F" w:rsidRDefault="0033552C" w:rsidP="003355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447A7">
        <w:t>Calcula.</w:t>
      </w:r>
    </w:p>
    <w:p w14:paraId="2F86181C" w14:textId="4796B213" w:rsidR="005447A7" w:rsidRPr="005447A7" w:rsidRDefault="005447A7" w:rsidP="005447A7">
      <w:pPr>
        <w:pStyle w:val="QUESTAO1"/>
        <w:tabs>
          <w:tab w:val="clear" w:pos="113"/>
          <w:tab w:val="left" w:pos="1134"/>
        </w:tabs>
        <w:spacing w:before="0" w:after="100" w:line="240" w:lineRule="auto"/>
        <w:ind w:left="567" w:hanging="567"/>
        <w:rPr>
          <w:szCs w:val="22"/>
        </w:rPr>
      </w:pPr>
      <w:r w:rsidRPr="005447A7">
        <w:rPr>
          <w:b/>
          <w:szCs w:val="22"/>
        </w:rPr>
        <w:tab/>
      </w:r>
      <w:r w:rsidR="00753780">
        <w:rPr>
          <w:b/>
          <w:szCs w:val="22"/>
        </w:rPr>
        <w:t>3.1.</w:t>
      </w:r>
      <w:r w:rsidRPr="005447A7">
        <w:rPr>
          <w:b/>
          <w:szCs w:val="22"/>
        </w:rPr>
        <w:t xml:space="preserve">  </w:t>
      </w:r>
      <w:r w:rsidRPr="005447A7">
        <w:rPr>
          <w:position w:val="-22"/>
          <w:szCs w:val="22"/>
        </w:rPr>
        <w:object w:dxaOrig="220" w:dyaOrig="580" w14:anchorId="458858B9">
          <v:shape id="_x0000_i1183" type="#_x0000_t75" style="width:10.3pt;height:29pt" o:ole="">
            <v:imagedata r:id="rId331" o:title=""/>
          </v:shape>
          <o:OLEObject Type="Embed" ProgID="Equation.DSMT4" ShapeID="_x0000_i1183" DrawAspect="Content" ObjectID="_1723539352" r:id="rId332"/>
        </w:object>
      </w:r>
      <w:r w:rsidRPr="005447A7">
        <w:rPr>
          <w:b/>
          <w:bCs/>
          <w:color w:val="auto"/>
          <w:szCs w:val="22"/>
        </w:rPr>
        <w:t xml:space="preserve"> </w:t>
      </w:r>
      <w:r w:rsidRPr="005447A7">
        <w:rPr>
          <w:bCs/>
          <w:color w:val="auto"/>
          <w:szCs w:val="22"/>
        </w:rPr>
        <w:t>de 30 €</w:t>
      </w:r>
      <w:r w:rsidRPr="005447A7">
        <w:rPr>
          <w:b/>
          <w:szCs w:val="22"/>
        </w:rPr>
        <w:tab/>
      </w:r>
      <w:r w:rsidRPr="005447A7">
        <w:rPr>
          <w:b/>
          <w:szCs w:val="22"/>
        </w:rPr>
        <w:tab/>
      </w:r>
      <w:r w:rsidRPr="005447A7">
        <w:rPr>
          <w:b/>
          <w:szCs w:val="22"/>
        </w:rPr>
        <w:tab/>
      </w:r>
      <w:r w:rsidR="00753780">
        <w:rPr>
          <w:b/>
          <w:szCs w:val="22"/>
        </w:rPr>
        <w:t>3.2.</w:t>
      </w:r>
      <w:r w:rsidRPr="005447A7">
        <w:rPr>
          <w:b/>
          <w:szCs w:val="22"/>
        </w:rPr>
        <w:t xml:space="preserve">  </w:t>
      </w:r>
      <w:r w:rsidRPr="005447A7">
        <w:rPr>
          <w:position w:val="-22"/>
          <w:szCs w:val="22"/>
        </w:rPr>
        <w:object w:dxaOrig="220" w:dyaOrig="580" w14:anchorId="5E002608">
          <v:shape id="_x0000_i1184" type="#_x0000_t75" style="width:10.3pt;height:29pt" o:ole="">
            <v:imagedata r:id="rId333" o:title=""/>
          </v:shape>
          <o:OLEObject Type="Embed" ProgID="Equation.DSMT4" ShapeID="_x0000_i1184" DrawAspect="Content" ObjectID="_1723539353" r:id="rId334"/>
        </w:object>
      </w:r>
      <w:r w:rsidRPr="005447A7">
        <w:rPr>
          <w:b/>
          <w:bCs/>
          <w:color w:val="auto"/>
          <w:szCs w:val="22"/>
        </w:rPr>
        <w:t xml:space="preserve"> </w:t>
      </w:r>
      <w:r w:rsidRPr="005447A7">
        <w:rPr>
          <w:bCs/>
          <w:color w:val="auto"/>
          <w:szCs w:val="22"/>
        </w:rPr>
        <w:t>de 20 L</w:t>
      </w:r>
    </w:p>
    <w:p w14:paraId="4657A823" w14:textId="4F2E4BA4" w:rsidR="005447A7" w:rsidRPr="00345EE8" w:rsidRDefault="005447A7" w:rsidP="00345EE8">
      <w:pPr>
        <w:pStyle w:val="QUESTAO1"/>
        <w:tabs>
          <w:tab w:val="clear" w:pos="113"/>
          <w:tab w:val="left" w:pos="1134"/>
        </w:tabs>
        <w:spacing w:before="0" w:line="240" w:lineRule="auto"/>
        <w:ind w:left="567" w:hanging="567"/>
        <w:rPr>
          <w:b/>
          <w:szCs w:val="22"/>
        </w:rPr>
      </w:pPr>
      <w:r w:rsidRPr="00345EE8">
        <w:rPr>
          <w:b/>
          <w:szCs w:val="22"/>
        </w:rPr>
        <w:tab/>
      </w:r>
      <w:r w:rsidR="00753780">
        <w:rPr>
          <w:b/>
          <w:szCs w:val="22"/>
        </w:rPr>
        <w:t>3.3.</w:t>
      </w:r>
      <w:r w:rsidRPr="00345EE8">
        <w:rPr>
          <w:szCs w:val="22"/>
        </w:rPr>
        <w:t xml:space="preserve">  </w:t>
      </w:r>
      <w:r w:rsidRPr="00345EE8">
        <w:rPr>
          <w:position w:val="-22"/>
          <w:szCs w:val="22"/>
        </w:rPr>
        <w:object w:dxaOrig="220" w:dyaOrig="580" w14:anchorId="1B7938D1">
          <v:shape id="_x0000_i1185" type="#_x0000_t75" style="width:10.3pt;height:29pt" o:ole="">
            <v:imagedata r:id="rId335" o:title=""/>
          </v:shape>
          <o:OLEObject Type="Embed" ProgID="Equation.DSMT4" ShapeID="_x0000_i1185" DrawAspect="Content" ObjectID="_1723539354" r:id="rId336"/>
        </w:object>
      </w:r>
      <w:r w:rsidRPr="00345EE8">
        <w:rPr>
          <w:b/>
          <w:bCs/>
          <w:color w:val="auto"/>
          <w:szCs w:val="22"/>
        </w:rPr>
        <w:t xml:space="preserve"> </w:t>
      </w:r>
      <w:r w:rsidRPr="00345EE8">
        <w:rPr>
          <w:bCs/>
          <w:color w:val="auto"/>
          <w:szCs w:val="22"/>
        </w:rPr>
        <w:t xml:space="preserve">de 16 m </w:t>
      </w:r>
      <w:r w:rsidRPr="00345EE8">
        <w:rPr>
          <w:b/>
          <w:szCs w:val="22"/>
        </w:rPr>
        <w:tab/>
      </w:r>
      <w:r w:rsidRPr="00345EE8">
        <w:rPr>
          <w:b/>
          <w:szCs w:val="22"/>
        </w:rPr>
        <w:tab/>
      </w:r>
      <w:r w:rsidR="00753780">
        <w:rPr>
          <w:b/>
          <w:szCs w:val="22"/>
        </w:rPr>
        <w:t>3.4.</w:t>
      </w:r>
      <w:r w:rsidRPr="00345EE8">
        <w:rPr>
          <w:b/>
          <w:szCs w:val="22"/>
        </w:rPr>
        <w:t xml:space="preserve">  </w:t>
      </w:r>
      <w:r w:rsidR="00345EE8" w:rsidRPr="00345EE8">
        <w:rPr>
          <w:bCs/>
          <w:color w:val="auto"/>
          <w:szCs w:val="22"/>
        </w:rPr>
        <w:t>45% de 20 €</w:t>
      </w:r>
    </w:p>
    <w:p w14:paraId="013808CF" w14:textId="77777777" w:rsidR="00C76326" w:rsidRDefault="00C76326" w:rsidP="00345EE8">
      <w:pPr>
        <w:pStyle w:val="QUESTAO1"/>
        <w:spacing w:before="120" w:line="240" w:lineRule="auto"/>
      </w:pPr>
    </w:p>
    <w:p w14:paraId="7F40E611" w14:textId="5E6979BB" w:rsidR="00C76326" w:rsidRDefault="0033552C" w:rsidP="00566377">
      <w:pPr>
        <w:pStyle w:val="QUESTAO1"/>
        <w:spacing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A12C838" wp14:editId="32826CA9">
                <wp:extent cx="216000" cy="216000"/>
                <wp:effectExtent l="0" t="0" r="0" b="0"/>
                <wp:docPr id="211" name="Oval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D55EE4" w14:textId="77777777" w:rsidR="0033552C" w:rsidRPr="00E4687D" w:rsidRDefault="0033552C" w:rsidP="003355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A12C838" id="Oval 211" o:spid="_x0000_s110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bvhfw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an4xZxM6WkD9fEhsAD94EQvbwz+zVsR04MIOClI&#10;AJz+dI+HttBVHAaJswbCj9feyR4JjFrOOpy8isfvOxEUZ/aLQ2rTmI5CGIXNKLhduwZkxAz3ipdZ&#10;RIeQ7CjqAO0zLoUVRUGVcBJjVVymMF7Wqd8AuFakWq2yGY6jF+nWPXpJ4NRYoubT4VkEP1A4Iffv&#10;YJzKFzTubcnTwWqXQJvM8VMfh5bjKGfuDGuHdsWv92x1Wo7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Ab5u+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3D55EE4" w14:textId="77777777" w:rsidR="0033552C" w:rsidRPr="00E4687D" w:rsidRDefault="0033552C" w:rsidP="003355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345EE8">
        <w:t>Calcula.</w:t>
      </w:r>
    </w:p>
    <w:p w14:paraId="50C2533C" w14:textId="7CA2BDEC" w:rsidR="00345EE8" w:rsidRPr="00D92E4B" w:rsidRDefault="004D191A" w:rsidP="004D191A">
      <w:pPr>
        <w:pStyle w:val="QUESTAO1"/>
        <w:spacing w:before="0" w:line="480" w:lineRule="auto"/>
        <w:rPr>
          <w:color w:val="auto"/>
          <w:szCs w:val="22"/>
        </w:rPr>
      </w:pPr>
      <w:r>
        <w:rPr>
          <w:color w:val="auto"/>
          <w:szCs w:val="22"/>
        </w:rPr>
        <w:tab/>
      </w:r>
      <w:r w:rsidR="00345EE8" w:rsidRPr="00D92E4B">
        <w:rPr>
          <w:color w:val="auto"/>
          <w:szCs w:val="22"/>
        </w:rPr>
        <w:tab/>
      </w:r>
      <w:r w:rsidR="00753780">
        <w:rPr>
          <w:b/>
          <w:color w:val="auto"/>
          <w:szCs w:val="22"/>
        </w:rPr>
        <w:t>4.1.</w:t>
      </w:r>
      <w:r w:rsidR="00345EE8" w:rsidRPr="00D92E4B">
        <w:rPr>
          <w:b/>
          <w:color w:val="auto"/>
          <w:szCs w:val="22"/>
        </w:rPr>
        <w:t xml:space="preserve">  </w:t>
      </w:r>
      <w:r w:rsidR="00566377" w:rsidRPr="003E46F7">
        <w:rPr>
          <w:position w:val="-8"/>
        </w:rPr>
        <w:object w:dxaOrig="1840" w:dyaOrig="279" w14:anchorId="566C8ABA">
          <v:shape id="_x0000_i1186" type="#_x0000_t75" style="width:91.65pt;height:14.05pt" o:ole="">
            <v:imagedata r:id="rId337" o:title=""/>
          </v:shape>
          <o:OLEObject Type="Embed" ProgID="Equation.DSMT4" ShapeID="_x0000_i1186" DrawAspect="Content" ObjectID="_1723539355" r:id="rId338"/>
        </w:object>
      </w:r>
      <w:r w:rsidR="00345EE8" w:rsidRPr="00D92E4B">
        <w:rPr>
          <w:color w:val="auto"/>
          <w:szCs w:val="22"/>
        </w:rPr>
        <w:tab/>
      </w:r>
      <w:r w:rsidR="00345EE8" w:rsidRPr="00D92E4B">
        <w:rPr>
          <w:color w:val="auto"/>
          <w:szCs w:val="22"/>
        </w:rPr>
        <w:tab/>
      </w:r>
      <w:r w:rsidR="00753780">
        <w:rPr>
          <w:b/>
          <w:color w:val="auto"/>
          <w:szCs w:val="22"/>
        </w:rPr>
        <w:t>4.2.</w:t>
      </w:r>
      <w:r w:rsidR="00345EE8" w:rsidRPr="00D92E4B">
        <w:rPr>
          <w:b/>
          <w:color w:val="auto"/>
          <w:szCs w:val="22"/>
        </w:rPr>
        <w:t xml:space="preserve">  </w:t>
      </w:r>
      <w:r w:rsidR="00566377" w:rsidRPr="003E46F7">
        <w:rPr>
          <w:position w:val="-22"/>
        </w:rPr>
        <w:object w:dxaOrig="1540" w:dyaOrig="580" w14:anchorId="7EB2BE6A">
          <v:shape id="_x0000_i1187" type="#_x0000_t75" style="width:76.7pt;height:29pt" o:ole="">
            <v:imagedata r:id="rId339" o:title=""/>
          </v:shape>
          <o:OLEObject Type="Embed" ProgID="Equation.DSMT4" ShapeID="_x0000_i1187" DrawAspect="Content" ObjectID="_1723539356" r:id="rId340"/>
        </w:object>
      </w:r>
    </w:p>
    <w:p w14:paraId="49FFFD10" w14:textId="441967E1" w:rsidR="00345EE8" w:rsidRPr="00D92E4B" w:rsidRDefault="00345EE8" w:rsidP="004D191A">
      <w:pPr>
        <w:pStyle w:val="QUESTAO1"/>
        <w:spacing w:before="0" w:line="480" w:lineRule="auto"/>
        <w:rPr>
          <w:color w:val="auto"/>
          <w:szCs w:val="22"/>
        </w:rPr>
      </w:pPr>
      <w:r w:rsidRPr="00D92E4B">
        <w:rPr>
          <w:color w:val="auto"/>
          <w:szCs w:val="22"/>
        </w:rPr>
        <w:tab/>
      </w:r>
      <w:r w:rsidR="004D191A">
        <w:rPr>
          <w:color w:val="auto"/>
          <w:szCs w:val="22"/>
        </w:rPr>
        <w:tab/>
      </w:r>
      <w:r w:rsidR="00753780">
        <w:rPr>
          <w:b/>
          <w:color w:val="auto"/>
          <w:szCs w:val="22"/>
        </w:rPr>
        <w:t>4.3.</w:t>
      </w:r>
      <w:r w:rsidRPr="00D92E4B">
        <w:rPr>
          <w:b/>
          <w:color w:val="auto"/>
          <w:szCs w:val="22"/>
        </w:rPr>
        <w:t xml:space="preserve">  </w:t>
      </w:r>
      <w:r w:rsidR="00566377" w:rsidRPr="003E46F7">
        <w:rPr>
          <w:position w:val="-22"/>
        </w:rPr>
        <w:object w:dxaOrig="940" w:dyaOrig="580" w14:anchorId="293BD1B1">
          <v:shape id="_x0000_i1188" type="#_x0000_t75" style="width:46.75pt;height:29pt" o:ole="">
            <v:imagedata r:id="rId341" o:title=""/>
          </v:shape>
          <o:OLEObject Type="Embed" ProgID="Equation.DSMT4" ShapeID="_x0000_i1188" DrawAspect="Content" ObjectID="_1723539357" r:id="rId342"/>
        </w:object>
      </w:r>
      <w:r w:rsidRPr="00D92E4B">
        <w:rPr>
          <w:color w:val="auto"/>
          <w:szCs w:val="22"/>
        </w:rPr>
        <w:tab/>
      </w:r>
      <w:r w:rsidRPr="00D92E4B">
        <w:rPr>
          <w:color w:val="auto"/>
          <w:szCs w:val="22"/>
        </w:rPr>
        <w:tab/>
      </w:r>
      <w:r w:rsidRPr="00D92E4B">
        <w:rPr>
          <w:color w:val="auto"/>
          <w:szCs w:val="22"/>
        </w:rPr>
        <w:tab/>
      </w:r>
      <w:r w:rsidR="00753780">
        <w:rPr>
          <w:b/>
          <w:color w:val="auto"/>
          <w:szCs w:val="22"/>
        </w:rPr>
        <w:t>4.4.</w:t>
      </w:r>
      <w:r w:rsidRPr="00D92E4B">
        <w:rPr>
          <w:b/>
          <w:color w:val="auto"/>
          <w:szCs w:val="22"/>
        </w:rPr>
        <w:t xml:space="preserve">  </w:t>
      </w:r>
      <w:r w:rsidR="00566377" w:rsidRPr="003E46F7">
        <w:rPr>
          <w:position w:val="-22"/>
        </w:rPr>
        <w:object w:dxaOrig="859" w:dyaOrig="580" w14:anchorId="74F4A488">
          <v:shape id="_x0000_i1189" type="#_x0000_t75" style="width:43pt;height:29pt" o:ole="">
            <v:imagedata r:id="rId343" o:title=""/>
          </v:shape>
          <o:OLEObject Type="Embed" ProgID="Equation.DSMT4" ShapeID="_x0000_i1189" DrawAspect="Content" ObjectID="_1723539358" r:id="rId344"/>
        </w:object>
      </w:r>
    </w:p>
    <w:p w14:paraId="7098E00B" w14:textId="33D7F4F7" w:rsidR="009C5FCF" w:rsidRDefault="009C5FCF">
      <w:pPr>
        <w:spacing w:after="0" w:line="240" w:lineRule="auto"/>
        <w:rPr>
          <w:rFonts w:ascii="Arial" w:hAnsi="Arial" w:cs="Arial"/>
          <w:color w:val="000000"/>
          <w:szCs w:val="20"/>
        </w:rPr>
      </w:pPr>
      <w:r>
        <w:br w:type="page"/>
      </w:r>
    </w:p>
    <w:p w14:paraId="39F77F28" w14:textId="77777777" w:rsidR="00C14E62" w:rsidRDefault="00C14E62" w:rsidP="004D191A">
      <w:pPr>
        <w:pStyle w:val="QUESTAO1"/>
        <w:spacing w:line="240" w:lineRule="auto"/>
      </w:pPr>
    </w:p>
    <w:p w14:paraId="4F8333C2" w14:textId="57037049" w:rsidR="004A38C1" w:rsidRDefault="0033552C" w:rsidP="004D191A">
      <w:pPr>
        <w:pStyle w:val="QUESTAO1"/>
        <w:spacing w:line="240" w:lineRule="auto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77B75C4" wp14:editId="50F7A4EB">
                <wp:extent cx="216000" cy="216000"/>
                <wp:effectExtent l="0" t="0" r="0" b="0"/>
                <wp:docPr id="213" name="Oval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8D09AE" w14:textId="6ABFF876" w:rsidR="0033552C" w:rsidRPr="000D632F" w:rsidRDefault="00566377" w:rsidP="003355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77B75C4" id="Oval 213" o:spid="_x0000_s110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5GL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i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NDkY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B8D09AE" w14:textId="6ABFF876" w:rsidR="0033552C" w:rsidRPr="000D632F" w:rsidRDefault="00566377" w:rsidP="003355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4D191A" w:rsidRPr="004D191A">
        <w:rPr>
          <w:szCs w:val="22"/>
        </w:rPr>
        <w:t>Escreve por ordem decrescente os números seguintes.</w:t>
      </w:r>
    </w:p>
    <w:p w14:paraId="69F89DBE" w14:textId="77777777" w:rsidR="004D191A" w:rsidRDefault="004D191A" w:rsidP="00877409">
      <w:pPr>
        <w:pStyle w:val="QUESTAO1"/>
        <w:spacing w:before="0"/>
        <w:jc w:val="center"/>
      </w:pPr>
      <w:r w:rsidRPr="004D191A">
        <w:rPr>
          <w:noProof/>
          <w:szCs w:val="22"/>
        </w:rPr>
        <w:drawing>
          <wp:inline distT="0" distB="0" distL="0" distR="0" wp14:anchorId="0250E1E5" wp14:editId="73F6C81C">
            <wp:extent cx="4553585" cy="733527"/>
            <wp:effectExtent l="0" t="0" r="0" b="9525"/>
            <wp:docPr id="407" name="Picture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4553585" cy="73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10B4B" w14:textId="138BB565" w:rsidR="004D191A" w:rsidRDefault="004D191A" w:rsidP="00877409">
      <w:pPr>
        <w:pStyle w:val="QUESTAO1"/>
        <w:spacing w:before="200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BCAF15F" wp14:editId="239A9B09">
                <wp:extent cx="216000" cy="216000"/>
                <wp:effectExtent l="0" t="0" r="0" b="0"/>
                <wp:docPr id="406" name="Oval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1CE459" w14:textId="3AAED3FE" w:rsidR="004D191A" w:rsidRPr="000D632F" w:rsidRDefault="004D191A" w:rsidP="004D191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BCAF15F" id="Oval 406" o:spid="_x0000_s111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jVG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i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BliNU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51CE459" w14:textId="3AAED3FE" w:rsidR="004D191A" w:rsidRPr="000D632F" w:rsidRDefault="004D191A" w:rsidP="004D191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77409" w:rsidRPr="00877409">
        <w:rPr>
          <w:szCs w:val="22"/>
        </w:rPr>
        <w:t xml:space="preserve">A Eva gastou  </w:t>
      </w:r>
      <w:r w:rsidR="00877409" w:rsidRPr="00877409">
        <w:rPr>
          <w:bCs/>
          <w:szCs w:val="22"/>
        </w:rPr>
        <w:t xml:space="preserve">60%  do seu dinheiro na compra de material escolar e ainda ficou com 48 </w:t>
      </w:r>
      <w:r w:rsidR="00877409">
        <w:rPr>
          <w:bCs/>
          <w:szCs w:val="22"/>
        </w:rPr>
        <w:t>€</w:t>
      </w:r>
      <w:r w:rsidR="00877409" w:rsidRPr="00877409">
        <w:rPr>
          <w:bCs/>
          <w:szCs w:val="22"/>
        </w:rPr>
        <w:t>.</w:t>
      </w:r>
    </w:p>
    <w:p w14:paraId="000D084C" w14:textId="4D21129D" w:rsidR="00855161" w:rsidRPr="00735AAF" w:rsidRDefault="00EB0F4A" w:rsidP="00EB0F4A">
      <w:pPr>
        <w:pStyle w:val="QUESTAO1"/>
        <w:spacing w:before="0" w:line="480" w:lineRule="auto"/>
        <w:rPr>
          <w:bCs/>
          <w:szCs w:val="22"/>
        </w:rPr>
      </w:pPr>
      <w:r>
        <w:rPr>
          <w:b/>
          <w:szCs w:val="22"/>
        </w:rPr>
        <w:tab/>
      </w:r>
      <w:r w:rsidR="00877409">
        <w:rPr>
          <w:b/>
          <w:szCs w:val="22"/>
        </w:rPr>
        <w:tab/>
      </w:r>
      <w:r w:rsidR="00B3090E">
        <w:rPr>
          <w:b/>
          <w:szCs w:val="22"/>
        </w:rPr>
        <w:t>6.1.</w:t>
      </w:r>
      <w:r w:rsidR="00855161">
        <w:rPr>
          <w:b/>
          <w:szCs w:val="22"/>
        </w:rPr>
        <w:t xml:space="preserve">  </w:t>
      </w:r>
      <w:r>
        <w:rPr>
          <w:bCs/>
          <w:szCs w:val="22"/>
        </w:rPr>
        <w:t>Quanto dinheiro tinha?</w:t>
      </w:r>
    </w:p>
    <w:p w14:paraId="3F134112" w14:textId="0762937E" w:rsidR="00B3090E" w:rsidRPr="00B3090E" w:rsidRDefault="00B3090E" w:rsidP="00877409">
      <w:pPr>
        <w:pStyle w:val="QUESTAO1"/>
        <w:spacing w:before="0" w:line="480" w:lineRule="auto"/>
      </w:pPr>
      <w:r>
        <w:rPr>
          <w:b/>
          <w:bCs/>
        </w:rPr>
        <w:tab/>
      </w:r>
      <w:r w:rsidR="00877409">
        <w:rPr>
          <w:b/>
          <w:bCs/>
        </w:rPr>
        <w:tab/>
      </w:r>
      <w:r>
        <w:rPr>
          <w:b/>
          <w:bCs/>
        </w:rPr>
        <w:t>6.2.</w:t>
      </w:r>
      <w:r w:rsidR="00855161">
        <w:rPr>
          <w:b/>
          <w:bCs/>
        </w:rPr>
        <w:t xml:space="preserve">  </w:t>
      </w:r>
      <w:r w:rsidR="00EB0F4A">
        <w:rPr>
          <w:bCs/>
          <w:szCs w:val="22"/>
        </w:rPr>
        <w:t>Quanto custou o material escolar?</w:t>
      </w:r>
    </w:p>
    <w:p w14:paraId="0F03F6FF" w14:textId="681BFE78" w:rsidR="00855161" w:rsidRPr="001748E1" w:rsidRDefault="00855161" w:rsidP="005260B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line="480" w:lineRule="auto"/>
        <w:ind w:left="284" w:hanging="284"/>
      </w:pPr>
    </w:p>
    <w:p w14:paraId="46EFEA47" w14:textId="65CB01AD" w:rsidR="005F0FDC" w:rsidRPr="005F0FDC" w:rsidRDefault="004A38C1" w:rsidP="005260B7">
      <w:pPr>
        <w:pStyle w:val="QUESTAO1"/>
        <w:spacing w:before="0"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FA0AEE4" wp14:editId="58BDFB92">
                <wp:extent cx="216000" cy="216000"/>
                <wp:effectExtent l="0" t="0" r="0" b="0"/>
                <wp:docPr id="218" name="Oval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D6F7E4" w14:textId="7820CCEF" w:rsidR="004A38C1" w:rsidRPr="00B3090E" w:rsidRDefault="00B3090E" w:rsidP="004A38C1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A0AEE4" id="Oval 218" o:spid="_x0000_s111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B8s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i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HzYHy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9D6F7E4" w14:textId="7820CCEF" w:rsidR="004A38C1" w:rsidRPr="00B3090E" w:rsidRDefault="00B3090E" w:rsidP="004A38C1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F0FDC" w:rsidRPr="005F0FDC">
        <w:t xml:space="preserve">A </w:t>
      </w:r>
      <w:r w:rsidR="001C1C3B">
        <w:rPr>
          <w:szCs w:val="22"/>
        </w:rPr>
        <w:t>Maria</w:t>
      </w:r>
      <w:r w:rsidR="005F0FDC" w:rsidRPr="005F0FDC">
        <w:t xml:space="preserve"> e a </w:t>
      </w:r>
      <w:r w:rsidR="001C1C3B">
        <w:t>Matilde</w:t>
      </w:r>
      <w:r w:rsidR="005F0FDC" w:rsidRPr="005F0FDC">
        <w:t xml:space="preserve"> participaram numa corrida de 4 km. A Maria já correu </w:t>
      </w:r>
      <w:r w:rsidR="005F0FDC" w:rsidRPr="005F0FDC">
        <w:rPr>
          <w:position w:val="-22"/>
        </w:rPr>
        <w:object w:dxaOrig="240" w:dyaOrig="580" w14:anchorId="425B9862">
          <v:shape id="_x0000_i1190" type="#_x0000_t75" style="width:12.15pt;height:29pt" o:ole="">
            <v:imagedata r:id="rId346" o:title=""/>
          </v:shape>
          <o:OLEObject Type="Embed" ProgID="Equation.DSMT4" ShapeID="_x0000_i1190" DrawAspect="Content" ObjectID="_1723539359" r:id="rId347"/>
        </w:object>
      </w:r>
      <w:r w:rsidR="005F0FDC">
        <w:t xml:space="preserve"> km </w:t>
      </w:r>
      <w:r w:rsidR="005F0FDC" w:rsidRPr="005F0FDC">
        <w:t xml:space="preserve">e a Matilde </w:t>
      </w:r>
      <w:r w:rsidR="005F0FDC" w:rsidRPr="005F0FDC">
        <w:rPr>
          <w:position w:val="-22"/>
        </w:rPr>
        <w:object w:dxaOrig="220" w:dyaOrig="580" w14:anchorId="267A1DEF">
          <v:shape id="_x0000_i1191" type="#_x0000_t75" style="width:10.3pt;height:29pt" o:ole="">
            <v:imagedata r:id="rId348" o:title=""/>
          </v:shape>
          <o:OLEObject Type="Embed" ProgID="Equation.DSMT4" ShapeID="_x0000_i1191" DrawAspect="Content" ObjectID="_1723539360" r:id="rId349"/>
        </w:object>
      </w:r>
      <w:r w:rsidR="005F0FDC" w:rsidRPr="005F0FDC">
        <w:t xml:space="preserve"> km. Quantos quilómetros faltam correr à Maria e à Matilde, respetivamente?</w:t>
      </w:r>
    </w:p>
    <w:p w14:paraId="52062DB9" w14:textId="0A542402" w:rsidR="005F0FDC" w:rsidRPr="00A9129F" w:rsidRDefault="005F0FDC" w:rsidP="005F0FDC">
      <w:pPr>
        <w:pStyle w:val="QUESTAO1"/>
        <w:tabs>
          <w:tab w:val="clear" w:pos="113"/>
          <w:tab w:val="left" w:pos="1134"/>
        </w:tabs>
        <w:spacing w:before="120" w:after="100" w:line="240" w:lineRule="auto"/>
        <w:ind w:left="567" w:hanging="567"/>
        <w:rPr>
          <w:szCs w:val="22"/>
        </w:rPr>
      </w:pPr>
      <w:r w:rsidRPr="00A9129F">
        <w:rPr>
          <w:b/>
          <w:szCs w:val="22"/>
        </w:rPr>
        <w:tab/>
        <w:t xml:space="preserve">(A)  </w:t>
      </w:r>
      <w:r w:rsidR="00A9129F" w:rsidRPr="00A9129F">
        <w:rPr>
          <w:szCs w:val="22"/>
        </w:rPr>
        <w:t>3 km; 2,5 km</w:t>
      </w:r>
      <w:r w:rsidRPr="00A9129F">
        <w:rPr>
          <w:b/>
          <w:szCs w:val="22"/>
        </w:rPr>
        <w:tab/>
      </w:r>
      <w:r w:rsidRPr="00A9129F">
        <w:rPr>
          <w:b/>
          <w:szCs w:val="22"/>
        </w:rPr>
        <w:tab/>
      </w:r>
      <w:r w:rsidRPr="00A9129F">
        <w:rPr>
          <w:b/>
          <w:szCs w:val="22"/>
        </w:rPr>
        <w:tab/>
        <w:t xml:space="preserve">(B)  </w:t>
      </w:r>
      <w:r w:rsidR="00A9129F" w:rsidRPr="00A9129F">
        <w:rPr>
          <w:position w:val="-24"/>
          <w:szCs w:val="22"/>
        </w:rPr>
        <w:object w:dxaOrig="240" w:dyaOrig="620" w14:anchorId="67F28EF8">
          <v:shape id="_x0000_i1192" type="#_x0000_t75" style="width:12.15pt;height:30.85pt" o:ole="">
            <v:imagedata r:id="rId350" o:title=""/>
          </v:shape>
          <o:OLEObject Type="Embed" ProgID="Equation.DSMT4" ShapeID="_x0000_i1192" DrawAspect="Content" ObjectID="_1723539361" r:id="rId351"/>
        </w:object>
      </w:r>
      <w:r w:rsidR="00A9129F" w:rsidRPr="00A9129F">
        <w:rPr>
          <w:szCs w:val="22"/>
        </w:rPr>
        <w:t xml:space="preserve"> km; </w:t>
      </w:r>
      <w:r w:rsidR="00AC2CC6" w:rsidRPr="00AC2CC6">
        <w:rPr>
          <w:position w:val="-22"/>
          <w:szCs w:val="22"/>
        </w:rPr>
        <w:object w:dxaOrig="220" w:dyaOrig="580" w14:anchorId="5F63BDD2">
          <v:shape id="_x0000_i1193" type="#_x0000_t75" style="width:11.2pt;height:28.05pt" o:ole="">
            <v:imagedata r:id="rId352" o:title=""/>
          </v:shape>
          <o:OLEObject Type="Embed" ProgID="Equation.DSMT4" ShapeID="_x0000_i1193" DrawAspect="Content" ObjectID="_1723539362" r:id="rId353"/>
        </w:object>
      </w:r>
      <w:r w:rsidR="00A9129F" w:rsidRPr="00A9129F">
        <w:rPr>
          <w:szCs w:val="22"/>
        </w:rPr>
        <w:t xml:space="preserve"> km</w:t>
      </w:r>
    </w:p>
    <w:p w14:paraId="5214E9CC" w14:textId="3E449711" w:rsidR="005F0FDC" w:rsidRDefault="005F0FDC" w:rsidP="005F0FDC">
      <w:pPr>
        <w:pStyle w:val="QUESTAO1"/>
        <w:tabs>
          <w:tab w:val="clear" w:pos="113"/>
          <w:tab w:val="left" w:pos="1134"/>
        </w:tabs>
        <w:spacing w:before="120" w:after="100"/>
        <w:ind w:left="567" w:hanging="567"/>
        <w:rPr>
          <w:szCs w:val="22"/>
        </w:rPr>
      </w:pPr>
      <w:r w:rsidRPr="00A9129F">
        <w:rPr>
          <w:b/>
          <w:szCs w:val="22"/>
        </w:rPr>
        <w:tab/>
        <w:t>(C)</w:t>
      </w:r>
      <w:r w:rsidRPr="00A9129F">
        <w:rPr>
          <w:szCs w:val="22"/>
        </w:rPr>
        <w:t xml:space="preserve">  </w:t>
      </w:r>
      <w:r w:rsidR="00A9129F" w:rsidRPr="00A9129F">
        <w:rPr>
          <w:szCs w:val="22"/>
        </w:rPr>
        <w:t xml:space="preserve">2 km; </w:t>
      </w:r>
      <w:r w:rsidR="00A9129F" w:rsidRPr="00A9129F">
        <w:rPr>
          <w:position w:val="-22"/>
          <w:szCs w:val="22"/>
        </w:rPr>
        <w:object w:dxaOrig="220" w:dyaOrig="580" w14:anchorId="0B7E7D74">
          <v:shape id="_x0000_i1194" type="#_x0000_t75" style="width:10.3pt;height:29pt" o:ole="">
            <v:imagedata r:id="rId354" o:title=""/>
          </v:shape>
          <o:OLEObject Type="Embed" ProgID="Equation.DSMT4" ShapeID="_x0000_i1194" DrawAspect="Content" ObjectID="_1723539363" r:id="rId355"/>
        </w:object>
      </w:r>
      <w:r w:rsidR="00A9129F" w:rsidRPr="00A9129F">
        <w:rPr>
          <w:szCs w:val="22"/>
        </w:rPr>
        <w:t xml:space="preserve"> km</w:t>
      </w:r>
      <w:r w:rsidRPr="00A9129F">
        <w:rPr>
          <w:b/>
          <w:szCs w:val="22"/>
        </w:rPr>
        <w:tab/>
      </w:r>
      <w:r w:rsidRPr="00A9129F">
        <w:rPr>
          <w:b/>
          <w:szCs w:val="22"/>
        </w:rPr>
        <w:tab/>
      </w:r>
      <w:r w:rsidR="00A9129F" w:rsidRPr="00A9129F">
        <w:rPr>
          <w:b/>
          <w:szCs w:val="22"/>
        </w:rPr>
        <w:tab/>
      </w:r>
      <w:r w:rsidRPr="00A9129F">
        <w:rPr>
          <w:b/>
          <w:szCs w:val="22"/>
        </w:rPr>
        <w:t>(D</w:t>
      </w:r>
      <w:proofErr w:type="gramStart"/>
      <w:r w:rsidRPr="00A9129F">
        <w:rPr>
          <w:b/>
          <w:szCs w:val="22"/>
        </w:rPr>
        <w:t xml:space="preserve">)  </w:t>
      </w:r>
      <w:r w:rsidR="00A9129F" w:rsidRPr="00A9129F">
        <w:rPr>
          <w:szCs w:val="22"/>
        </w:rPr>
        <w:t>3</w:t>
      </w:r>
      <w:proofErr w:type="gramEnd"/>
      <w:r w:rsidR="00A9129F" w:rsidRPr="00A9129F">
        <w:rPr>
          <w:szCs w:val="22"/>
        </w:rPr>
        <w:t xml:space="preserve"> km; 2 km</w:t>
      </w:r>
    </w:p>
    <w:p w14:paraId="68642FB4" w14:textId="77777777" w:rsidR="007C3F48" w:rsidRPr="00A9129F" w:rsidRDefault="007C3F48" w:rsidP="005260B7">
      <w:pPr>
        <w:pStyle w:val="QUESTAO1"/>
        <w:tabs>
          <w:tab w:val="clear" w:pos="113"/>
          <w:tab w:val="left" w:pos="1134"/>
        </w:tabs>
        <w:spacing w:before="120" w:after="100" w:line="480" w:lineRule="auto"/>
        <w:ind w:left="567" w:hanging="567"/>
        <w:rPr>
          <w:b/>
          <w:szCs w:val="22"/>
        </w:rPr>
      </w:pPr>
    </w:p>
    <w:p w14:paraId="49F96E23" w14:textId="20B872B2" w:rsidR="007C3F48" w:rsidRPr="007C3F48" w:rsidRDefault="004A38C1" w:rsidP="007C3F48">
      <w:pPr>
        <w:pStyle w:val="QUESTAO1"/>
        <w:spacing w:before="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094082E" wp14:editId="30A8FAB3">
                <wp:extent cx="216000" cy="216000"/>
                <wp:effectExtent l="0" t="0" r="0" b="0"/>
                <wp:docPr id="220" name="Oval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7B13E8" w14:textId="74E65E6E" w:rsidR="004A38C1" w:rsidRPr="00E4687D" w:rsidRDefault="00B3090E" w:rsidP="004A38C1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094082E" id="Oval 220" o:spid="_x0000_s111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mCSfw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+QWZ0tMG6uNDYAH6wYle3hj8m7cipgcRcFKQ&#10;ADj96R4PbaGrOAwSZw2EH6+9kz0SGLWcdTh5FY/fdyIozuwXh9SmMR2FMAqbUXC7dg3IiBnuFS+z&#10;iA4h2VHUAdpnXAorioIq4STGqrhMYbysU78BcK1ItVplMxxHL9Kte/SSwKmxRM2nw7MIfqBwQu7f&#10;wT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NMWYJ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77B13E8" w14:textId="74E65E6E" w:rsidR="004A38C1" w:rsidRPr="00E4687D" w:rsidRDefault="00B3090E" w:rsidP="004A38C1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7C3F48" w:rsidRPr="007C3F48">
        <w:t>Um saco tem 40 gomas de três cores.</w:t>
      </w:r>
    </w:p>
    <w:p w14:paraId="01031DFE" w14:textId="3363FB09" w:rsidR="007C3F48" w:rsidRPr="007C3F48" w:rsidRDefault="007C3F48" w:rsidP="007C3F48">
      <w:pPr>
        <w:pStyle w:val="QUESTAO1"/>
        <w:spacing w:before="0"/>
      </w:pPr>
      <w:r>
        <w:tab/>
      </w:r>
      <w:r w:rsidRPr="007C3F48">
        <w:tab/>
        <w:t xml:space="preserve">10%  das gomas são de cor vermelha, 45% </w:t>
      </w:r>
      <w:r>
        <w:t>são</w:t>
      </w:r>
      <w:r w:rsidRPr="007C3F48">
        <w:t xml:space="preserve"> amarela</w:t>
      </w:r>
      <w:r>
        <w:t>s</w:t>
      </w:r>
      <w:r w:rsidRPr="007C3F48">
        <w:t xml:space="preserve"> e </w:t>
      </w:r>
      <w:r>
        <w:t>a</w:t>
      </w:r>
      <w:r w:rsidRPr="007C3F48">
        <w:t xml:space="preserve">s restantes </w:t>
      </w:r>
      <w:r w:rsidR="004466AD">
        <w:t>são</w:t>
      </w:r>
      <w:r w:rsidRPr="007C3F48">
        <w:t xml:space="preserve"> cor </w:t>
      </w:r>
      <w:r w:rsidR="004466AD">
        <w:t xml:space="preserve">de </w:t>
      </w:r>
      <w:r w:rsidRPr="007C3F48">
        <w:t>laranja.</w:t>
      </w:r>
    </w:p>
    <w:p w14:paraId="1BF78DFB" w14:textId="0B30114B" w:rsidR="004A38C1" w:rsidRDefault="008C11F4" w:rsidP="007C3F48">
      <w:pPr>
        <w:pStyle w:val="QUESTAO1"/>
        <w:spacing w:before="0"/>
      </w:pPr>
      <w:r>
        <w:tab/>
      </w:r>
      <w:r w:rsidR="007C3F48" w:rsidRPr="007C3F48">
        <w:tab/>
        <w:t>Quantas gomas cor de laranja há n</w:t>
      </w:r>
      <w:r w:rsidR="004466AD">
        <w:t>este</w:t>
      </w:r>
      <w:r w:rsidR="007C3F48" w:rsidRPr="007C3F48">
        <w:t xml:space="preserve"> saco?</w:t>
      </w:r>
    </w:p>
    <w:p w14:paraId="6E2D62CF" w14:textId="77777777" w:rsidR="00393C8A" w:rsidRPr="001748E1" w:rsidRDefault="00393C8A" w:rsidP="005260B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480" w:lineRule="auto"/>
        <w:ind w:left="284" w:hanging="284"/>
      </w:pPr>
    </w:p>
    <w:p w14:paraId="43D6BA3C" w14:textId="77777777" w:rsidR="00AC2CC6" w:rsidRDefault="006C4701" w:rsidP="00AC2CC6">
      <w:pPr>
        <w:pStyle w:val="QUESTAO1"/>
        <w:spacing w:before="0"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F95E9A1" wp14:editId="7E20E7D1">
                <wp:extent cx="216000" cy="216000"/>
                <wp:effectExtent l="0" t="0" r="0" b="0"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3A4A17" w14:textId="3304AF73" w:rsidR="006C4701" w:rsidRPr="00B3090E" w:rsidRDefault="006C4701" w:rsidP="006C4701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F95E9A1" id="Oval 38" o:spid="_x0000_s111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Er4fg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ee40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tqxK+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53A4A17" w14:textId="3304AF73" w:rsidR="006C4701" w:rsidRPr="00B3090E" w:rsidRDefault="006C4701" w:rsidP="006C4701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4466AD" w:rsidRPr="004466AD">
        <w:t>O Gabriel foi às compras com 32 € na carteira.</w:t>
      </w:r>
    </w:p>
    <w:p w14:paraId="576CF917" w14:textId="5968A79F" w:rsidR="00AC2CC6" w:rsidRDefault="00AC2CC6" w:rsidP="00AC2CC6">
      <w:pPr>
        <w:pStyle w:val="QUESTAO1"/>
        <w:spacing w:before="0" w:line="240" w:lineRule="auto"/>
      </w:pPr>
      <w:r>
        <w:tab/>
      </w:r>
      <w:r>
        <w:tab/>
      </w:r>
      <w:r w:rsidR="004466AD" w:rsidRPr="004466AD">
        <w:t>Na primeira compra</w:t>
      </w:r>
      <w:r>
        <w:t>,</w:t>
      </w:r>
      <w:r w:rsidR="004466AD" w:rsidRPr="004466AD">
        <w:t xml:space="preserve"> gastou </w:t>
      </w:r>
      <w:r w:rsidRPr="00AC2CC6">
        <w:rPr>
          <w:position w:val="-22"/>
        </w:rPr>
        <w:object w:dxaOrig="220" w:dyaOrig="580" w14:anchorId="4B96DA85">
          <v:shape id="_x0000_i1195" type="#_x0000_t75" style="width:10.3pt;height:29pt" o:ole="">
            <v:imagedata r:id="rId356" o:title=""/>
          </v:shape>
          <o:OLEObject Type="Embed" ProgID="Equation.DSMT4" ShapeID="_x0000_i1195" DrawAspect="Content" ObjectID="_1723539364" r:id="rId357"/>
        </w:object>
      </w:r>
      <w:r w:rsidR="004466AD" w:rsidRPr="004466AD">
        <w:t xml:space="preserve"> do dinheiro que tinha na carteira.</w:t>
      </w:r>
    </w:p>
    <w:p w14:paraId="0FAA7B49" w14:textId="0E13CFC2" w:rsidR="004466AD" w:rsidRPr="004466AD" w:rsidRDefault="00AC2CC6" w:rsidP="00AC2CC6">
      <w:pPr>
        <w:pStyle w:val="QUESTAO1"/>
        <w:spacing w:before="0"/>
      </w:pPr>
      <w:r>
        <w:tab/>
      </w:r>
      <w:r>
        <w:tab/>
      </w:r>
      <w:r w:rsidR="004466AD" w:rsidRPr="004466AD">
        <w:t xml:space="preserve">Na segunda compra gastou  </w:t>
      </w:r>
      <w:r w:rsidRPr="00AC2CC6">
        <w:rPr>
          <w:position w:val="-22"/>
        </w:rPr>
        <w:object w:dxaOrig="240" w:dyaOrig="580" w14:anchorId="39F44B0F">
          <v:shape id="_x0000_i1196" type="#_x0000_t75" style="width:12.15pt;height:29pt" o:ole="">
            <v:imagedata r:id="rId358" o:title=""/>
          </v:shape>
          <o:OLEObject Type="Embed" ProgID="Equation.DSMT4" ShapeID="_x0000_i1196" DrawAspect="Content" ObjectID="_1723539365" r:id="rId359"/>
        </w:object>
      </w:r>
      <w:r w:rsidR="004466AD" w:rsidRPr="004466AD">
        <w:t xml:space="preserve">  do valor inicial e, na terceira, gastou  </w:t>
      </w:r>
      <w:r w:rsidRPr="00AC2CC6">
        <w:rPr>
          <w:position w:val="-22"/>
        </w:rPr>
        <w:object w:dxaOrig="340" w:dyaOrig="580" w14:anchorId="35A4230E">
          <v:shape id="_x0000_i1197" type="#_x0000_t75" style="width:16.85pt;height:29pt" o:ole="">
            <v:imagedata r:id="rId360" o:title=""/>
          </v:shape>
          <o:OLEObject Type="Embed" ProgID="Equation.DSMT4" ShapeID="_x0000_i1197" DrawAspect="Content" ObjectID="_1723539366" r:id="rId361"/>
        </w:object>
      </w:r>
      <w:r w:rsidR="004466AD" w:rsidRPr="004466AD">
        <w:t xml:space="preserve">  do restante.</w:t>
      </w:r>
    </w:p>
    <w:p w14:paraId="33396A0F" w14:textId="6A8C315F" w:rsidR="005260B7" w:rsidRPr="005260B7" w:rsidRDefault="005260B7" w:rsidP="005260B7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40" w:lineRule="auto"/>
        <w:ind w:left="993" w:hanging="568"/>
        <w:rPr>
          <w:b/>
          <w:szCs w:val="22"/>
        </w:rPr>
      </w:pPr>
      <w:r w:rsidRPr="005260B7">
        <w:rPr>
          <w:b/>
          <w:szCs w:val="22"/>
        </w:rPr>
        <w:t>9.1.</w:t>
      </w:r>
      <w:r w:rsidR="00393C8A" w:rsidRPr="005260B7">
        <w:rPr>
          <w:b/>
          <w:szCs w:val="22"/>
        </w:rPr>
        <w:t xml:space="preserve">  </w:t>
      </w:r>
      <w:r w:rsidRPr="005260B7">
        <w:rPr>
          <w:szCs w:val="22"/>
        </w:rPr>
        <w:t>Diz o que representa, neste contexto, cada uma das expressões.</w:t>
      </w:r>
    </w:p>
    <w:p w14:paraId="01AC8FE9" w14:textId="6518407C" w:rsidR="005260B7" w:rsidRDefault="005260B7" w:rsidP="005260B7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40" w:lineRule="auto"/>
        <w:ind w:left="993" w:hanging="568"/>
        <w:rPr>
          <w:b/>
          <w:szCs w:val="22"/>
        </w:rPr>
      </w:pPr>
      <w:r>
        <w:rPr>
          <w:b/>
          <w:szCs w:val="22"/>
        </w:rPr>
        <w:tab/>
        <w:t>a)</w:t>
      </w:r>
      <w:r w:rsidR="00393C8A">
        <w:rPr>
          <w:b/>
          <w:szCs w:val="22"/>
        </w:rPr>
        <w:t xml:space="preserve">  </w:t>
      </w:r>
      <w:r w:rsidRPr="00BA2E6F">
        <w:rPr>
          <w:position w:val="-22"/>
        </w:rPr>
        <w:object w:dxaOrig="639" w:dyaOrig="580" w14:anchorId="6FC7F53E">
          <v:shape id="_x0000_i1198" type="#_x0000_t75" style="width:31.8pt;height:29pt" o:ole="">
            <v:imagedata r:id="rId362" o:title=""/>
          </v:shape>
          <o:OLEObject Type="Embed" ProgID="Equation.DSMT4" ShapeID="_x0000_i1198" DrawAspect="Content" ObjectID="_1723539367" r:id="rId363"/>
        </w:object>
      </w:r>
    </w:p>
    <w:p w14:paraId="61BB106E" w14:textId="2FB9AEFF" w:rsidR="005260B7" w:rsidRDefault="005260B7" w:rsidP="005260B7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40" w:lineRule="auto"/>
        <w:ind w:left="993" w:hanging="568"/>
      </w:pPr>
      <w:r>
        <w:rPr>
          <w:b/>
          <w:szCs w:val="22"/>
        </w:rPr>
        <w:tab/>
        <w:t>b)</w:t>
      </w:r>
      <w:r w:rsidR="00393C8A">
        <w:rPr>
          <w:b/>
          <w:szCs w:val="22"/>
        </w:rPr>
        <w:t xml:space="preserve">  </w:t>
      </w:r>
      <w:r w:rsidRPr="00BA2E6F">
        <w:rPr>
          <w:position w:val="-26"/>
        </w:rPr>
        <w:object w:dxaOrig="2020" w:dyaOrig="639" w14:anchorId="63A13467">
          <v:shape id="_x0000_i1199" type="#_x0000_t75" style="width:101pt;height:31.8pt" o:ole="">
            <v:imagedata r:id="rId364" o:title=""/>
          </v:shape>
          <o:OLEObject Type="Embed" ProgID="Equation.DSMT4" ShapeID="_x0000_i1199" DrawAspect="Content" ObjectID="_1723539368" r:id="rId365"/>
        </w:object>
      </w:r>
    </w:p>
    <w:p w14:paraId="017B4B5A" w14:textId="14BC0517" w:rsidR="005260B7" w:rsidRDefault="005260B7" w:rsidP="005260B7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40" w:lineRule="auto"/>
        <w:ind w:left="993" w:hanging="568"/>
        <w:rPr>
          <w:b/>
          <w:szCs w:val="22"/>
        </w:rPr>
      </w:pPr>
      <w:r w:rsidRPr="005260B7">
        <w:rPr>
          <w:b/>
          <w:szCs w:val="22"/>
        </w:rPr>
        <w:t>9.</w:t>
      </w:r>
      <w:r>
        <w:rPr>
          <w:b/>
          <w:szCs w:val="22"/>
        </w:rPr>
        <w:t>2</w:t>
      </w:r>
      <w:r w:rsidRPr="005260B7">
        <w:rPr>
          <w:b/>
          <w:szCs w:val="22"/>
        </w:rPr>
        <w:t xml:space="preserve">.  </w:t>
      </w:r>
      <w:r w:rsidRPr="005260B7">
        <w:rPr>
          <w:szCs w:val="22"/>
        </w:rPr>
        <w:t>No final das compras, com quanto dinheiro ficou o Gabriel?</w:t>
      </w:r>
    </w:p>
    <w:p w14:paraId="7CFBB216" w14:textId="12CC2F16" w:rsidR="00280379" w:rsidRPr="00E3612D" w:rsidRDefault="0033552C" w:rsidP="00280379">
      <w:pPr>
        <w:pStyle w:val="TITULOFICHAS"/>
        <w:rPr>
          <w:lang w:val="pt-PT"/>
        </w:rPr>
      </w:pPr>
      <w:r w:rsidRPr="00280379">
        <w:rPr>
          <w:b w:val="0"/>
          <w:szCs w:val="22"/>
          <w:lang w:val="pt-PT"/>
        </w:rPr>
        <w:br w:type="page"/>
      </w:r>
      <w:r w:rsidR="00280379">
        <w:rPr>
          <w:lang w:val="pt-PT"/>
        </w:rPr>
        <w:lastRenderedPageBreak/>
        <w:t>Teste A +</w:t>
      </w:r>
    </w:p>
    <w:p w14:paraId="5EEBDF91" w14:textId="77777777" w:rsidR="00280379" w:rsidRPr="001F156B" w:rsidRDefault="00280379" w:rsidP="00280379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39327B3" wp14:editId="4C326114">
                <wp:extent cx="6119640" cy="792000"/>
                <wp:effectExtent l="12700" t="12700" r="14605" b="8255"/>
                <wp:docPr id="4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280379" w:rsidRPr="00DB2ED5" w14:paraId="5F5C4CE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DE275F1" w14:textId="77777777" w:rsidR="00280379" w:rsidRPr="00DB2ED5" w:rsidRDefault="0028037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3D38B7E" w14:textId="77777777" w:rsidR="00280379" w:rsidRPr="00DB2ED5" w:rsidRDefault="0028037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9B652D" w14:textId="77777777" w:rsidR="00280379" w:rsidRPr="00DB2ED5" w:rsidRDefault="00280379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852154" w14:textId="26CCF96B" w:rsidR="00280379" w:rsidRPr="00DB2ED5" w:rsidRDefault="00280379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280379" w:rsidRPr="00DB2ED5" w14:paraId="3AE1A34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FF65BA" w14:textId="77777777" w:rsidR="00280379" w:rsidRPr="00DB2ED5" w:rsidRDefault="0028037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EE7DAA" w14:textId="77777777" w:rsidR="00280379" w:rsidRPr="00DB2ED5" w:rsidRDefault="0028037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57CE95" w14:textId="77777777" w:rsidR="00280379" w:rsidRPr="00DB2ED5" w:rsidRDefault="0028037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9CEC37" w14:textId="77777777" w:rsidR="00280379" w:rsidRPr="00DB2ED5" w:rsidRDefault="0028037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1EDBC4" w14:textId="77777777" w:rsidR="00280379" w:rsidRPr="00DB2ED5" w:rsidRDefault="0028037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280379" w:rsidRPr="00DB2ED5" w14:paraId="7E92DC7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D40BF2A" w14:textId="77777777" w:rsidR="00280379" w:rsidRPr="00DB2ED5" w:rsidRDefault="0028037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7F2B295" w14:textId="77777777" w:rsidR="00280379" w:rsidRPr="00DB2ED5" w:rsidRDefault="0028037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B9CF93" w14:textId="77777777" w:rsidR="00280379" w:rsidRPr="00DB2ED5" w:rsidRDefault="0028037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75D2541" w14:textId="77777777" w:rsidR="00280379" w:rsidRPr="00DB2ED5" w:rsidRDefault="0028037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6AE2FC" w14:textId="77777777" w:rsidR="00280379" w:rsidRPr="00DB2ED5" w:rsidRDefault="0028037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632102C5" w14:textId="77777777" w:rsidR="00280379" w:rsidRPr="0005099D" w:rsidRDefault="00280379" w:rsidP="00280379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39327B3" id="_x0000_s1114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ITWFUE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280379" w:rsidRPr="00DB2ED5" w14:paraId="5F5C4CE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DE275F1" w14:textId="77777777" w:rsidR="00280379" w:rsidRPr="00DB2ED5" w:rsidRDefault="0028037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3D38B7E" w14:textId="77777777" w:rsidR="00280379" w:rsidRPr="00DB2ED5" w:rsidRDefault="0028037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59B652D" w14:textId="77777777" w:rsidR="00280379" w:rsidRPr="00DB2ED5" w:rsidRDefault="00280379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5852154" w14:textId="26CCF96B" w:rsidR="00280379" w:rsidRPr="00DB2ED5" w:rsidRDefault="00280379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280379" w:rsidRPr="00DB2ED5" w14:paraId="3AE1A34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2FF65BA" w14:textId="77777777" w:rsidR="00280379" w:rsidRPr="00DB2ED5" w:rsidRDefault="0028037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AEE7DAA" w14:textId="77777777" w:rsidR="00280379" w:rsidRPr="00DB2ED5" w:rsidRDefault="0028037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A57CE95" w14:textId="77777777" w:rsidR="00280379" w:rsidRPr="00DB2ED5" w:rsidRDefault="0028037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59CEC37" w14:textId="77777777" w:rsidR="00280379" w:rsidRPr="00DB2ED5" w:rsidRDefault="0028037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01EDBC4" w14:textId="77777777" w:rsidR="00280379" w:rsidRPr="00DB2ED5" w:rsidRDefault="0028037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280379" w:rsidRPr="00DB2ED5" w14:paraId="7E92DC7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D40BF2A" w14:textId="77777777" w:rsidR="00280379" w:rsidRPr="00DB2ED5" w:rsidRDefault="0028037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7F2B295" w14:textId="77777777" w:rsidR="00280379" w:rsidRPr="00DB2ED5" w:rsidRDefault="0028037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4B9CF93" w14:textId="77777777" w:rsidR="00280379" w:rsidRPr="00DB2ED5" w:rsidRDefault="0028037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75D2541" w14:textId="77777777" w:rsidR="00280379" w:rsidRPr="00DB2ED5" w:rsidRDefault="0028037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B6AE2FC" w14:textId="77777777" w:rsidR="00280379" w:rsidRPr="00DB2ED5" w:rsidRDefault="0028037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632102C5" w14:textId="77777777" w:rsidR="00280379" w:rsidRPr="0005099D" w:rsidRDefault="00280379" w:rsidP="00280379"/>
                  </w:txbxContent>
                </v:textbox>
                <w10:anchorlock/>
              </v:roundrect>
            </w:pict>
          </mc:Fallback>
        </mc:AlternateContent>
      </w:r>
    </w:p>
    <w:p w14:paraId="19EC94F8" w14:textId="77777777" w:rsidR="00280379" w:rsidRDefault="00280379" w:rsidP="00377D9E">
      <w:pPr>
        <w:pStyle w:val="QUESTAO1"/>
        <w:spacing w:before="200" w:line="240" w:lineRule="auto"/>
      </w:pPr>
    </w:p>
    <w:p w14:paraId="1C2EF7D8" w14:textId="59C0D32F" w:rsidR="00280379" w:rsidRDefault="00280379" w:rsidP="00280379">
      <w:pPr>
        <w:pStyle w:val="QUESTAO1"/>
        <w:spacing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2442D11" wp14:editId="43C32398">
                <wp:extent cx="216000" cy="216000"/>
                <wp:effectExtent l="0" t="0" r="0" b="0"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74204E" w14:textId="77777777" w:rsidR="00280379" w:rsidRPr="00086D19" w:rsidRDefault="00280379" w:rsidP="0028037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2442D11" id="Oval 43" o:spid="_x0000_s111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APoc7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474204E" w14:textId="77777777" w:rsidR="00280379" w:rsidRPr="00086D19" w:rsidRDefault="00280379" w:rsidP="0028037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A329D" w:rsidRPr="001A329D">
        <w:t>Considera os números representados na figura seguinte.</w:t>
      </w:r>
    </w:p>
    <w:p w14:paraId="241BB906" w14:textId="282B657E" w:rsidR="00280379" w:rsidRDefault="001A329D" w:rsidP="00280379">
      <w:pPr>
        <w:pStyle w:val="QUESTAO1"/>
        <w:spacing w:before="0"/>
        <w:jc w:val="center"/>
      </w:pPr>
      <w:r>
        <w:rPr>
          <w:rFonts w:eastAsia="Calibri"/>
          <w:noProof/>
          <w:sz w:val="24"/>
          <w:szCs w:val="24"/>
        </w:rPr>
        <w:drawing>
          <wp:inline distT="0" distB="0" distL="0" distR="0" wp14:anchorId="7B1A82AB" wp14:editId="238FB9D8">
            <wp:extent cx="5303520" cy="994410"/>
            <wp:effectExtent l="0" t="0" r="0" b="0"/>
            <wp:docPr id="40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Imagem 8"/>
                    <pic:cNvPicPr>
                      <a:picLocks noChangeAspect="1" noChangeArrowheads="1"/>
                    </pic:cNvPicPr>
                  </pic:nvPicPr>
                  <pic:blipFill>
                    <a:blip r:embed="rId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99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825E4" w14:textId="6E432266" w:rsidR="00686CD8" w:rsidRPr="00FD2607" w:rsidRDefault="00686CD8" w:rsidP="00686CD8">
      <w:pPr>
        <w:pStyle w:val="QUESTAO1"/>
        <w:spacing w:before="120"/>
      </w:pPr>
      <w:r>
        <w:rPr>
          <w:b/>
          <w:bCs/>
        </w:rPr>
        <w:tab/>
      </w:r>
      <w:r>
        <w:rPr>
          <w:b/>
          <w:bCs/>
        </w:rPr>
        <w:tab/>
      </w:r>
      <w:r w:rsidRPr="00FD2607">
        <w:rPr>
          <w:b/>
          <w:bCs/>
        </w:rPr>
        <w:t xml:space="preserve">1.1.  </w:t>
      </w:r>
      <w:r w:rsidRPr="00686CD8">
        <w:t>Usando dois dos números dos clipes escreve a fração que represente o número mais próximo de 1.</w:t>
      </w:r>
    </w:p>
    <w:p w14:paraId="45DF86BC" w14:textId="5521BCDA" w:rsidR="00686CD8" w:rsidRPr="00FD2607" w:rsidRDefault="00686CD8" w:rsidP="00686CD8">
      <w:pPr>
        <w:pStyle w:val="QUESTAO1"/>
        <w:spacing w:before="120"/>
      </w:pPr>
      <w:r>
        <w:rPr>
          <w:b/>
          <w:bCs/>
        </w:rPr>
        <w:tab/>
      </w:r>
      <w:r>
        <w:rPr>
          <w:b/>
          <w:bCs/>
        </w:rPr>
        <w:tab/>
      </w:r>
      <w:r w:rsidRPr="00FD2607">
        <w:rPr>
          <w:b/>
          <w:bCs/>
        </w:rPr>
        <w:t>1.</w:t>
      </w:r>
      <w:r>
        <w:rPr>
          <w:b/>
          <w:bCs/>
        </w:rPr>
        <w:t>2</w:t>
      </w:r>
      <w:r w:rsidRPr="00FD2607">
        <w:rPr>
          <w:b/>
          <w:bCs/>
        </w:rPr>
        <w:t xml:space="preserve">.  </w:t>
      </w:r>
      <w:r w:rsidRPr="00686CD8">
        <w:t>Usando dois dos números escreve uma fração que represente um número natural.</w:t>
      </w:r>
    </w:p>
    <w:p w14:paraId="2B40B7CF" w14:textId="4B8ACE00" w:rsidR="00686CD8" w:rsidRPr="00FD2607" w:rsidRDefault="00686CD8" w:rsidP="00686CD8">
      <w:pPr>
        <w:pStyle w:val="QUESTAO1"/>
        <w:spacing w:before="120" w:line="480" w:lineRule="auto"/>
      </w:pPr>
      <w:r>
        <w:rPr>
          <w:b/>
          <w:bCs/>
        </w:rPr>
        <w:tab/>
      </w:r>
      <w:r>
        <w:rPr>
          <w:b/>
          <w:bCs/>
        </w:rPr>
        <w:tab/>
      </w:r>
      <w:r w:rsidRPr="00FD2607">
        <w:rPr>
          <w:b/>
          <w:bCs/>
        </w:rPr>
        <w:t>1.</w:t>
      </w:r>
      <w:r>
        <w:rPr>
          <w:b/>
          <w:bCs/>
        </w:rPr>
        <w:t>3</w:t>
      </w:r>
      <w:r w:rsidRPr="00FD2607">
        <w:rPr>
          <w:b/>
          <w:bCs/>
        </w:rPr>
        <w:t xml:space="preserve">.  </w:t>
      </w:r>
      <w:r w:rsidRPr="00686CD8">
        <w:t>Usando quatro números diferentes escreve duas frações, que não representem números naturais, mas cuja diferença seja um número natural.</w:t>
      </w:r>
    </w:p>
    <w:p w14:paraId="21A383BC" w14:textId="1F7A920C" w:rsidR="00280379" w:rsidRDefault="00377D9E" w:rsidP="00377D9E">
      <w:pPr>
        <w:pStyle w:val="QUESTAO1"/>
      </w:pPr>
      <w:r>
        <w:rPr>
          <w:noProof/>
        </w:rPr>
        <w:drawing>
          <wp:anchor distT="0" distB="0" distL="114300" distR="114300" simplePos="0" relativeHeight="251810816" behindDoc="0" locked="0" layoutInCell="1" allowOverlap="1" wp14:anchorId="56620106" wp14:editId="6A388A36">
            <wp:simplePos x="0" y="0"/>
            <wp:positionH relativeFrom="margin">
              <wp:posOffset>4420870</wp:posOffset>
            </wp:positionH>
            <wp:positionV relativeFrom="paragraph">
              <wp:posOffset>316865</wp:posOffset>
            </wp:positionV>
            <wp:extent cx="1336675" cy="1336675"/>
            <wp:effectExtent l="0" t="0" r="0" b="0"/>
            <wp:wrapSquare wrapText="bothSides"/>
            <wp:docPr id="412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Imagem 6"/>
                    <pic:cNvPicPr>
                      <a:picLocks noChangeAspect="1" noChangeArrowheads="1"/>
                    </pic:cNvPicPr>
                  </pic:nvPicPr>
                  <pic:blipFill>
                    <a:blip r:embed="rId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336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0379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2B680A6" wp14:editId="30394434">
                <wp:extent cx="216000" cy="216000"/>
                <wp:effectExtent l="0" t="0" r="0" b="0"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07F08D" w14:textId="77777777" w:rsidR="00280379" w:rsidRPr="00E4687D" w:rsidRDefault="00280379" w:rsidP="0028037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2B680A6" id="Oval 45" o:spid="_x0000_s111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lwI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7lWelpDfbgPLEA/ONHLa4N/80bEdC8CTgoS&#10;AKc/3eGhLewrDoPEWQPhx2vvZI8ERi1ne5y8isfvWxEUZ/arQ2rTmI5CGIX1KLhtuwJkxAz3ipdZ&#10;RIeQ7CjqAO0zLoUlRUGVcBJjVVymMF5Wqd8AuFakWi6zGY6jF+nGPXpJ4NRYouZT9yyCHyickPu3&#10;ME7lC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KEyXA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607F08D" w14:textId="77777777" w:rsidR="00280379" w:rsidRPr="00E4687D" w:rsidRDefault="00280379" w:rsidP="0028037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80379" w:rsidRPr="004E7A84">
        <w:tab/>
      </w:r>
      <w:r w:rsidRPr="00377D9E">
        <w:t>Qual das seguintes frações traduz a parte colorida a verde da figura ao lado?</w:t>
      </w:r>
    </w:p>
    <w:p w14:paraId="7B9BF55A" w14:textId="59FCC69D" w:rsidR="00377D9E" w:rsidRPr="00A9129F" w:rsidRDefault="00377D9E" w:rsidP="00377D9E">
      <w:pPr>
        <w:pStyle w:val="QUESTAO1"/>
        <w:spacing w:before="120" w:line="240" w:lineRule="auto"/>
        <w:rPr>
          <w:szCs w:val="22"/>
        </w:rPr>
      </w:pPr>
      <w:r>
        <w:rPr>
          <w:b/>
          <w:szCs w:val="22"/>
        </w:rPr>
        <w:tab/>
      </w:r>
      <w:r w:rsidRPr="00A9129F">
        <w:rPr>
          <w:b/>
          <w:szCs w:val="22"/>
        </w:rPr>
        <w:tab/>
        <w:t xml:space="preserve">(A)  </w:t>
      </w:r>
      <w:r w:rsidRPr="00A9129F">
        <w:rPr>
          <w:position w:val="-24"/>
          <w:szCs w:val="22"/>
        </w:rPr>
        <w:object w:dxaOrig="240" w:dyaOrig="620" w14:anchorId="6A2E8311">
          <v:shape id="_x0000_i1200" type="#_x0000_t75" style="width:12.15pt;height:30.85pt" o:ole="">
            <v:imagedata r:id="rId368" o:title=""/>
          </v:shape>
          <o:OLEObject Type="Embed" ProgID="Equation.DSMT4" ShapeID="_x0000_i1200" DrawAspect="Content" ObjectID="_1723539369" r:id="rId369"/>
        </w:object>
      </w:r>
      <w:r w:rsidRPr="00A9129F"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A9129F">
        <w:rPr>
          <w:b/>
          <w:szCs w:val="22"/>
        </w:rPr>
        <w:tab/>
        <w:t xml:space="preserve">(B)  </w:t>
      </w:r>
      <w:r w:rsidRPr="00A9129F">
        <w:rPr>
          <w:position w:val="-24"/>
          <w:szCs w:val="22"/>
        </w:rPr>
        <w:object w:dxaOrig="240" w:dyaOrig="620" w14:anchorId="5830526C">
          <v:shape id="_x0000_i1201" type="#_x0000_t75" style="width:12.15pt;height:30.85pt" o:ole="">
            <v:imagedata r:id="rId370" o:title=""/>
          </v:shape>
          <o:OLEObject Type="Embed" ProgID="Equation.DSMT4" ShapeID="_x0000_i1201" DrawAspect="Content" ObjectID="_1723539370" r:id="rId371"/>
        </w:object>
      </w:r>
    </w:p>
    <w:p w14:paraId="292073C9" w14:textId="7E4CC50C" w:rsidR="00377D9E" w:rsidRDefault="00377D9E" w:rsidP="00377D9E">
      <w:pPr>
        <w:pStyle w:val="QUESTAO1"/>
        <w:spacing w:before="120"/>
        <w:rPr>
          <w:szCs w:val="22"/>
        </w:rPr>
      </w:pPr>
      <w:r w:rsidRPr="00A9129F">
        <w:rPr>
          <w:b/>
          <w:szCs w:val="22"/>
        </w:rPr>
        <w:tab/>
      </w:r>
      <w:r>
        <w:rPr>
          <w:b/>
          <w:szCs w:val="22"/>
        </w:rPr>
        <w:tab/>
      </w:r>
      <w:r w:rsidRPr="00A9129F">
        <w:rPr>
          <w:b/>
          <w:szCs w:val="22"/>
        </w:rPr>
        <w:t>(C)</w:t>
      </w:r>
      <w:r w:rsidRPr="00A9129F">
        <w:rPr>
          <w:szCs w:val="22"/>
        </w:rPr>
        <w:t xml:space="preserve">  </w:t>
      </w:r>
      <w:r w:rsidRPr="00A9129F">
        <w:rPr>
          <w:position w:val="-24"/>
          <w:szCs w:val="22"/>
        </w:rPr>
        <w:object w:dxaOrig="240" w:dyaOrig="620" w14:anchorId="5B76D2B5">
          <v:shape id="_x0000_i1202" type="#_x0000_t75" style="width:12.15pt;height:30.85pt" o:ole="">
            <v:imagedata r:id="rId372" o:title=""/>
          </v:shape>
          <o:OLEObject Type="Embed" ProgID="Equation.DSMT4" ShapeID="_x0000_i1202" DrawAspect="Content" ObjectID="_1723539371" r:id="rId373"/>
        </w:object>
      </w:r>
      <w:r w:rsidRPr="00A9129F">
        <w:rPr>
          <w:b/>
          <w:szCs w:val="22"/>
        </w:rPr>
        <w:tab/>
      </w:r>
      <w:r w:rsidRPr="00A9129F">
        <w:rPr>
          <w:b/>
          <w:szCs w:val="22"/>
        </w:rPr>
        <w:tab/>
      </w:r>
      <w:r>
        <w:rPr>
          <w:b/>
          <w:szCs w:val="22"/>
        </w:rPr>
        <w:tab/>
      </w:r>
      <w:r w:rsidRPr="00A9129F">
        <w:rPr>
          <w:b/>
          <w:szCs w:val="22"/>
        </w:rPr>
        <w:tab/>
        <w:t xml:space="preserve">(D)  </w:t>
      </w:r>
      <w:r w:rsidRPr="00A9129F">
        <w:rPr>
          <w:position w:val="-24"/>
          <w:szCs w:val="22"/>
        </w:rPr>
        <w:object w:dxaOrig="240" w:dyaOrig="620" w14:anchorId="4B1D8B0C">
          <v:shape id="_x0000_i1203" type="#_x0000_t75" style="width:12.15pt;height:30.85pt" o:ole="">
            <v:imagedata r:id="rId374" o:title=""/>
          </v:shape>
          <o:OLEObject Type="Embed" ProgID="Equation.DSMT4" ShapeID="_x0000_i1203" DrawAspect="Content" ObjectID="_1723539372" r:id="rId375"/>
        </w:object>
      </w:r>
    </w:p>
    <w:p w14:paraId="343EBDC6" w14:textId="72FBBD04" w:rsidR="00377D9E" w:rsidRDefault="00280379" w:rsidP="00557085">
      <w:pPr>
        <w:pStyle w:val="QUESTAO1"/>
        <w:spacing w:after="120"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79B3049" wp14:editId="1FFA4B65">
                <wp:extent cx="216000" cy="216000"/>
                <wp:effectExtent l="0" t="0" r="0" b="0"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6FCD5D" w14:textId="77777777" w:rsidR="00280379" w:rsidRPr="000D632F" w:rsidRDefault="00280379" w:rsidP="0028037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79B3049" id="Oval 49" o:spid="_x0000_s111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HZifg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9mUntZQH+4DC9APTvTy2uDfvBEx3YuAk4IE&#10;wOlPd3hoC/uKwyBx1kD48do72SOBUcvZHiev4vH7VgTFmf3qkNo0pqMQRmE9Cm7brgAZMcO94mUW&#10;0SEkO4o6QPuMS2FJUVAlnMRYFZcpjJdV6jcArhWplstshuPoRbpxj14SODWWqPnUPYvgBwon5P4t&#10;jFP5g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xIh2Y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06FCD5D" w14:textId="77777777" w:rsidR="00280379" w:rsidRPr="000D632F" w:rsidRDefault="00280379" w:rsidP="0028037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377D9E" w:rsidRPr="00377D9E">
        <w:t xml:space="preserve">Depois de gastar </w:t>
      </w:r>
      <w:r w:rsidR="00377D9E" w:rsidRPr="00A9129F">
        <w:rPr>
          <w:position w:val="-24"/>
          <w:szCs w:val="22"/>
        </w:rPr>
        <w:object w:dxaOrig="360" w:dyaOrig="620" w14:anchorId="74FDA9FE">
          <v:shape id="_x0000_i1204" type="#_x0000_t75" style="width:18.7pt;height:30.85pt" o:ole="">
            <v:imagedata r:id="rId376" o:title=""/>
          </v:shape>
          <o:OLEObject Type="Embed" ProgID="Equation.DSMT4" ShapeID="_x0000_i1204" DrawAspect="Content" ObjectID="_1723539373" r:id="rId377"/>
        </w:object>
      </w:r>
      <w:r w:rsidR="00377D9E" w:rsidRPr="00377D9E">
        <w:t xml:space="preserve"> do dinheiro que tinha numas chuteiras, o Tiago também comprou uma bola de futebol. No final das compras ficou com </w:t>
      </w:r>
      <w:r w:rsidR="00557085" w:rsidRPr="00A9129F">
        <w:rPr>
          <w:position w:val="-24"/>
          <w:szCs w:val="22"/>
        </w:rPr>
        <w:object w:dxaOrig="240" w:dyaOrig="620" w14:anchorId="7814844B">
          <v:shape id="_x0000_i1205" type="#_x0000_t75" style="width:12.15pt;height:30.85pt" o:ole="">
            <v:imagedata r:id="rId378" o:title=""/>
          </v:shape>
          <o:OLEObject Type="Embed" ProgID="Equation.DSMT4" ShapeID="_x0000_i1205" DrawAspect="Content" ObjectID="_1723539374" r:id="rId379"/>
        </w:object>
      </w:r>
      <w:r w:rsidR="00377D9E" w:rsidRPr="00377D9E">
        <w:t xml:space="preserve"> do dinheiro que tinha inicialmente.</w:t>
      </w:r>
    </w:p>
    <w:p w14:paraId="39DD17A9" w14:textId="2282349D" w:rsidR="00377D9E" w:rsidRPr="00377D9E" w:rsidRDefault="00377D9E" w:rsidP="00557085">
      <w:pPr>
        <w:pStyle w:val="QUESTAO1"/>
        <w:spacing w:before="0" w:line="480" w:lineRule="auto"/>
      </w:pPr>
      <w:r>
        <w:tab/>
      </w:r>
      <w:r>
        <w:tab/>
      </w:r>
      <w:r w:rsidRPr="00377D9E">
        <w:t>A parte do dinheiro que o Tiago gastou na bola de futebol foi:</w:t>
      </w:r>
    </w:p>
    <w:p w14:paraId="2E4DA5DC" w14:textId="77777777" w:rsidR="00557085" w:rsidRDefault="00557085" w:rsidP="00557085">
      <w:pPr>
        <w:pStyle w:val="QUESTAO1"/>
        <w:spacing w:before="0"/>
        <w:rPr>
          <w:szCs w:val="22"/>
        </w:rPr>
      </w:pPr>
      <w:r w:rsidRPr="008E7BD8">
        <w:rPr>
          <w:b/>
          <w:szCs w:val="22"/>
        </w:rPr>
        <w:tab/>
      </w:r>
      <w:r>
        <w:rPr>
          <w:b/>
          <w:szCs w:val="22"/>
        </w:rPr>
        <w:tab/>
      </w:r>
      <w:r w:rsidRPr="008E7BD8">
        <w:rPr>
          <w:b/>
          <w:szCs w:val="22"/>
        </w:rPr>
        <w:t>(A)</w:t>
      </w:r>
      <w:r>
        <w:rPr>
          <w:b/>
          <w:szCs w:val="22"/>
        </w:rPr>
        <w:t xml:space="preserve">  </w:t>
      </w:r>
      <w:r w:rsidRPr="00A9129F">
        <w:rPr>
          <w:position w:val="-24"/>
          <w:szCs w:val="22"/>
        </w:rPr>
        <w:object w:dxaOrig="360" w:dyaOrig="620" w14:anchorId="2019E664">
          <v:shape id="_x0000_i1206" type="#_x0000_t75" style="width:18.7pt;height:30.85pt" o:ole="">
            <v:imagedata r:id="rId380" o:title=""/>
          </v:shape>
          <o:OLEObject Type="Embed" ProgID="Equation.DSMT4" ShapeID="_x0000_i1206" DrawAspect="Content" ObjectID="_1723539375" r:id="rId381"/>
        </w:object>
      </w:r>
      <w:r w:rsidRPr="008E7BD8">
        <w:rPr>
          <w:b/>
          <w:szCs w:val="22"/>
        </w:rPr>
        <w:tab/>
      </w:r>
      <w:r w:rsidRPr="008E7BD8"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8E7BD8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Pr="00A9129F">
        <w:rPr>
          <w:position w:val="-24"/>
          <w:szCs w:val="22"/>
        </w:rPr>
        <w:object w:dxaOrig="360" w:dyaOrig="620" w14:anchorId="4C2BD887">
          <v:shape id="_x0000_i1207" type="#_x0000_t75" style="width:18.7pt;height:30.85pt" o:ole="">
            <v:imagedata r:id="rId382" o:title=""/>
          </v:shape>
          <o:OLEObject Type="Embed" ProgID="Equation.DSMT4" ShapeID="_x0000_i1207" DrawAspect="Content" ObjectID="_1723539376" r:id="rId383"/>
        </w:object>
      </w:r>
    </w:p>
    <w:p w14:paraId="47ED8269" w14:textId="73E0AE01" w:rsidR="00557085" w:rsidRPr="008E7BD8" w:rsidRDefault="00557085" w:rsidP="00557085">
      <w:pPr>
        <w:pStyle w:val="QUESTAO1"/>
        <w:spacing w:before="0"/>
        <w:rPr>
          <w:b/>
          <w:szCs w:val="22"/>
        </w:rPr>
      </w:pPr>
      <w:r w:rsidRPr="008E7BD8">
        <w:rPr>
          <w:b/>
          <w:szCs w:val="22"/>
        </w:rPr>
        <w:tab/>
      </w:r>
      <w:r>
        <w:rPr>
          <w:b/>
          <w:szCs w:val="22"/>
        </w:rPr>
        <w:tab/>
      </w:r>
      <w:r w:rsidRPr="008E7BD8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Pr="00A9129F">
        <w:rPr>
          <w:position w:val="-24"/>
          <w:szCs w:val="22"/>
        </w:rPr>
        <w:object w:dxaOrig="240" w:dyaOrig="620" w14:anchorId="7B6081D7">
          <v:shape id="_x0000_i1208" type="#_x0000_t75" style="width:12.15pt;height:30.85pt" o:ole="">
            <v:imagedata r:id="rId384" o:title=""/>
          </v:shape>
          <o:OLEObject Type="Embed" ProgID="Equation.DSMT4" ShapeID="_x0000_i1208" DrawAspect="Content" ObjectID="_1723539377" r:id="rId385"/>
        </w:object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8E7BD8">
        <w:rPr>
          <w:b/>
          <w:szCs w:val="22"/>
        </w:rPr>
        <w:t>(D)</w:t>
      </w:r>
      <w:r>
        <w:rPr>
          <w:b/>
          <w:szCs w:val="22"/>
        </w:rPr>
        <w:t xml:space="preserve">  </w:t>
      </w:r>
      <w:r w:rsidRPr="00A9129F">
        <w:rPr>
          <w:position w:val="-24"/>
          <w:szCs w:val="22"/>
        </w:rPr>
        <w:object w:dxaOrig="240" w:dyaOrig="620" w14:anchorId="163DB3D4">
          <v:shape id="_x0000_i1209" type="#_x0000_t75" style="width:12.15pt;height:30.85pt" o:ole="">
            <v:imagedata r:id="rId386" o:title=""/>
          </v:shape>
          <o:OLEObject Type="Embed" ProgID="Equation.DSMT4" ShapeID="_x0000_i1209" DrawAspect="Content" ObjectID="_1723539378" r:id="rId387"/>
        </w:object>
      </w:r>
    </w:p>
    <w:p w14:paraId="7386BD04" w14:textId="77777777" w:rsidR="003243EC" w:rsidRDefault="00280379" w:rsidP="00AB0E5B">
      <w:pPr>
        <w:pStyle w:val="QUESTAO1"/>
        <w:spacing w:after="120" w:line="240" w:lineRule="auto"/>
      </w:pPr>
      <w:r w:rsidRPr="00E4687D">
        <w:rPr>
          <w:noProof/>
          <w:position w:val="-8"/>
        </w:rPr>
        <w:lastRenderedPageBreak/>
        <mc:AlternateContent>
          <mc:Choice Requires="wps">
            <w:drawing>
              <wp:inline distT="0" distB="0" distL="0" distR="0" wp14:anchorId="57DD8F06" wp14:editId="0C6535EF">
                <wp:extent cx="216000" cy="216000"/>
                <wp:effectExtent l="0" t="0" r="0" b="0"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BB088D" w14:textId="77777777" w:rsidR="00280379" w:rsidRPr="00E4687D" w:rsidRDefault="00280379" w:rsidP="0028037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7DD8F06" id="Oval 52" o:spid="_x0000_s111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tGCd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8BB088D" w14:textId="77777777" w:rsidR="00280379" w:rsidRPr="00E4687D" w:rsidRDefault="00280379" w:rsidP="0028037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3243EC" w:rsidRPr="003243EC">
        <w:t xml:space="preserve">O Afonso demorou </w:t>
      </w:r>
      <w:r w:rsidR="003243EC" w:rsidRPr="00A9129F">
        <w:rPr>
          <w:position w:val="-24"/>
          <w:szCs w:val="22"/>
        </w:rPr>
        <w:object w:dxaOrig="240" w:dyaOrig="620" w14:anchorId="7678157C">
          <v:shape id="_x0000_i1210" type="#_x0000_t75" style="width:12.15pt;height:30.85pt" o:ole="">
            <v:imagedata r:id="rId388" o:title=""/>
          </v:shape>
          <o:OLEObject Type="Embed" ProgID="Equation.DSMT4" ShapeID="_x0000_i1210" DrawAspect="Content" ObjectID="_1723539379" r:id="rId389"/>
        </w:object>
      </w:r>
      <w:r w:rsidR="003243EC" w:rsidRPr="003243EC">
        <w:t xml:space="preserve"> horas para fazer os T.P.C. às disciplinas de Matemática, Ciências Naturais e Inglês. Para fazer o T.P.C. de Matemática demorou </w:t>
      </w:r>
      <w:r w:rsidR="003243EC" w:rsidRPr="00A9129F">
        <w:rPr>
          <w:position w:val="-24"/>
          <w:szCs w:val="22"/>
        </w:rPr>
        <w:object w:dxaOrig="240" w:dyaOrig="620" w14:anchorId="0EB3162E">
          <v:shape id="_x0000_i1211" type="#_x0000_t75" style="width:12.15pt;height:30.85pt" o:ole="">
            <v:imagedata r:id="rId384" o:title=""/>
          </v:shape>
          <o:OLEObject Type="Embed" ProgID="Equation.DSMT4" ShapeID="_x0000_i1211" DrawAspect="Content" ObjectID="_1723539380" r:id="rId390"/>
        </w:object>
      </w:r>
      <w:r w:rsidR="003243EC">
        <w:rPr>
          <w:szCs w:val="22"/>
        </w:rPr>
        <w:t xml:space="preserve"> de</w:t>
      </w:r>
      <w:r w:rsidR="003243EC" w:rsidRPr="003243EC">
        <w:t xml:space="preserve"> hora e</w:t>
      </w:r>
      <w:r w:rsidR="003243EC">
        <w:t xml:space="preserve"> </w:t>
      </w:r>
      <w:r w:rsidR="003243EC" w:rsidRPr="00A9129F">
        <w:rPr>
          <w:position w:val="-24"/>
          <w:szCs w:val="22"/>
        </w:rPr>
        <w:object w:dxaOrig="360" w:dyaOrig="620" w14:anchorId="023D7AE3">
          <v:shape id="_x0000_i1212" type="#_x0000_t75" style="width:18.7pt;height:30.85pt" o:ole="">
            <v:imagedata r:id="rId391" o:title=""/>
          </v:shape>
          <o:OLEObject Type="Embed" ProgID="Equation.DSMT4" ShapeID="_x0000_i1212" DrawAspect="Content" ObjectID="_1723539381" r:id="rId392"/>
        </w:object>
      </w:r>
      <w:r w:rsidR="003243EC">
        <w:rPr>
          <w:szCs w:val="22"/>
        </w:rPr>
        <w:t>de</w:t>
      </w:r>
      <w:r w:rsidR="003243EC" w:rsidRPr="003243EC">
        <w:t xml:space="preserve"> hora para fazer o T.P.C. de Ciências Naturais.</w:t>
      </w:r>
    </w:p>
    <w:p w14:paraId="6F4D6929" w14:textId="2EF1EF48" w:rsidR="003243EC" w:rsidRDefault="003243EC" w:rsidP="00AB0E5B">
      <w:pPr>
        <w:pStyle w:val="QUESTAO1"/>
        <w:spacing w:before="240" w:after="120"/>
      </w:pPr>
      <w:r>
        <w:tab/>
      </w:r>
      <w:r>
        <w:tab/>
      </w:r>
      <w:r w:rsidRPr="003243EC">
        <w:t>Quantos minutos demorou a fazer o T.P.C. de Inglês?</w:t>
      </w:r>
    </w:p>
    <w:p w14:paraId="68F70263" w14:textId="02B9B41F" w:rsidR="00AB0E5B" w:rsidRDefault="00AB0E5B" w:rsidP="00AB0E5B">
      <w:pPr>
        <w:pStyle w:val="QUESTAO1"/>
        <w:spacing w:before="0"/>
        <w:rPr>
          <w:szCs w:val="22"/>
          <w:lang w:val="en-US"/>
        </w:rPr>
      </w:pPr>
      <w:r>
        <w:tab/>
      </w:r>
      <w:r>
        <w:tab/>
      </w:r>
      <w:r w:rsidRPr="00AB0E5B">
        <w:rPr>
          <w:b/>
          <w:szCs w:val="22"/>
          <w:lang w:val="en-US"/>
        </w:rPr>
        <w:t xml:space="preserve">(A)  </w:t>
      </w:r>
      <w:r w:rsidRPr="00AB0E5B">
        <w:rPr>
          <w:szCs w:val="22"/>
          <w:lang w:val="en-US"/>
        </w:rPr>
        <w:t>20 min</w:t>
      </w:r>
      <w:r w:rsidRPr="00AB0E5B">
        <w:rPr>
          <w:b/>
          <w:szCs w:val="22"/>
          <w:lang w:val="en-US"/>
        </w:rPr>
        <w:tab/>
      </w:r>
      <w:r w:rsidRPr="00AB0E5B">
        <w:rPr>
          <w:b/>
          <w:szCs w:val="22"/>
          <w:lang w:val="en-US"/>
        </w:rPr>
        <w:tab/>
        <w:t>(</w:t>
      </w:r>
      <w:proofErr w:type="gramStart"/>
      <w:r w:rsidRPr="00AB0E5B">
        <w:rPr>
          <w:b/>
          <w:szCs w:val="22"/>
          <w:lang w:val="en-US"/>
        </w:rPr>
        <w:t xml:space="preserve">B)  </w:t>
      </w:r>
      <w:r w:rsidRPr="00AB0E5B">
        <w:rPr>
          <w:szCs w:val="22"/>
          <w:lang w:val="en-US"/>
        </w:rPr>
        <w:t>10</w:t>
      </w:r>
      <w:proofErr w:type="gramEnd"/>
      <w:r w:rsidRPr="00AB0E5B">
        <w:rPr>
          <w:szCs w:val="22"/>
          <w:lang w:val="en-US"/>
        </w:rPr>
        <w:t xml:space="preserve"> min</w:t>
      </w:r>
      <w:r w:rsidRPr="00AB0E5B">
        <w:rPr>
          <w:b/>
          <w:szCs w:val="22"/>
          <w:lang w:val="en-US"/>
        </w:rPr>
        <w:tab/>
      </w:r>
      <w:r w:rsidRPr="00AB0E5B">
        <w:rPr>
          <w:b/>
          <w:szCs w:val="22"/>
          <w:lang w:val="en-US"/>
        </w:rPr>
        <w:tab/>
        <w:t xml:space="preserve">(C)  </w:t>
      </w:r>
      <w:r w:rsidRPr="00AB0E5B">
        <w:rPr>
          <w:szCs w:val="22"/>
          <w:lang w:val="en-US"/>
        </w:rPr>
        <w:t>5</w:t>
      </w:r>
      <w:r>
        <w:rPr>
          <w:szCs w:val="22"/>
          <w:lang w:val="en-US"/>
        </w:rPr>
        <w:t xml:space="preserve"> min</w:t>
      </w:r>
      <w:r w:rsidRPr="00AB0E5B">
        <w:rPr>
          <w:b/>
          <w:szCs w:val="22"/>
          <w:lang w:val="en-US"/>
        </w:rPr>
        <w:tab/>
      </w:r>
      <w:r w:rsidRPr="00AB0E5B">
        <w:rPr>
          <w:b/>
          <w:szCs w:val="22"/>
          <w:lang w:val="en-US"/>
        </w:rPr>
        <w:tab/>
        <w:t xml:space="preserve">(D)  </w:t>
      </w:r>
      <w:r w:rsidRPr="00AB0E5B">
        <w:rPr>
          <w:szCs w:val="22"/>
          <w:lang w:val="en-US"/>
        </w:rPr>
        <w:t>7</w:t>
      </w:r>
      <w:r>
        <w:rPr>
          <w:szCs w:val="22"/>
          <w:lang w:val="en-US"/>
        </w:rPr>
        <w:t>5 min</w:t>
      </w:r>
    </w:p>
    <w:p w14:paraId="293FC4D5" w14:textId="77777777" w:rsidR="00AB0E5B" w:rsidRPr="00AB0E5B" w:rsidRDefault="00AB0E5B" w:rsidP="009D60DC">
      <w:pPr>
        <w:pStyle w:val="QUESTAO1"/>
        <w:spacing w:before="0" w:line="240" w:lineRule="auto"/>
        <w:rPr>
          <w:b/>
          <w:szCs w:val="22"/>
          <w:lang w:val="en-US"/>
        </w:rPr>
      </w:pPr>
    </w:p>
    <w:p w14:paraId="37F27377" w14:textId="3ACEF015" w:rsidR="009D60DC" w:rsidRPr="009D60DC" w:rsidRDefault="00280379" w:rsidP="009D60DC">
      <w:pPr>
        <w:pStyle w:val="QUESTAO1"/>
        <w:spacing w:before="240" w:after="120"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1CCD288" wp14:editId="2F2F9DE7">
                <wp:extent cx="216000" cy="216000"/>
                <wp:effectExtent l="0" t="0" r="0" b="0"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3EF60E" w14:textId="77777777" w:rsidR="00280379" w:rsidRPr="000D632F" w:rsidRDefault="00280379" w:rsidP="0028037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1CCD288" id="Oval 54" o:spid="_x0000_s111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CO2fwIAAGQFAAAOAAAAZHJzL2Uyb0RvYy54bWysVEtv2zAMvg/YfxB0X+20W9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7Pr9R/pbGOA3M+vI2AG59Wp6KY7VZCkdrCI7674qzUxN+edM&#10;MtHUFEdIqVya9apG1KoP/wErzVyh6ERN8si5ZEBC1hh/wh4ARsseZMTusxzsyVVlnk7O5d8S650n&#10;jxwZXJqcW+MgvAZgsaohcm8/NqlvDXUpdesOe1PxT2d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A78I7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43EF60E" w14:textId="77777777" w:rsidR="00280379" w:rsidRPr="000D632F" w:rsidRDefault="00280379" w:rsidP="0028037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D60DC" w:rsidRPr="009D60DC">
        <w:t xml:space="preserve">A Raquel tem um rolo de fita-cola com </w:t>
      </w:r>
      <w:r w:rsidR="009D60DC" w:rsidRPr="00A9129F">
        <w:rPr>
          <w:position w:val="-24"/>
          <w:szCs w:val="22"/>
        </w:rPr>
        <w:object w:dxaOrig="360" w:dyaOrig="620" w14:anchorId="18BAAE16">
          <v:shape id="_x0000_i1213" type="#_x0000_t75" style="width:18.7pt;height:30.85pt" o:ole="">
            <v:imagedata r:id="rId393" o:title=""/>
          </v:shape>
          <o:OLEObject Type="Embed" ProgID="Equation.DSMT4" ShapeID="_x0000_i1213" DrawAspect="Content" ObjectID="_1723539382" r:id="rId394"/>
        </w:object>
      </w:r>
      <w:r w:rsidR="009D60DC" w:rsidRPr="009D60DC">
        <w:t xml:space="preserve"> m de comprimento.</w:t>
      </w:r>
    </w:p>
    <w:p w14:paraId="6B447432" w14:textId="4807DB69" w:rsidR="009D60DC" w:rsidRPr="009D60DC" w:rsidRDefault="009D60DC" w:rsidP="009D60DC">
      <w:pPr>
        <w:pStyle w:val="QUESTAO1"/>
        <w:spacing w:before="0" w:line="480" w:lineRule="auto"/>
      </w:pPr>
      <w:r>
        <w:rPr>
          <w:bCs/>
        </w:rPr>
        <w:tab/>
      </w:r>
      <w:r>
        <w:rPr>
          <w:bCs/>
        </w:rPr>
        <w:tab/>
      </w:r>
      <w:r w:rsidRPr="009D60DC">
        <w:rPr>
          <w:bCs/>
        </w:rPr>
        <w:t xml:space="preserve">Se o dividir em tiras iguais com </w:t>
      </w:r>
      <w:r w:rsidRPr="00A9129F">
        <w:rPr>
          <w:position w:val="-24"/>
          <w:szCs w:val="22"/>
        </w:rPr>
        <w:object w:dxaOrig="240" w:dyaOrig="620" w14:anchorId="61878B68">
          <v:shape id="_x0000_i1214" type="#_x0000_t75" style="width:12.15pt;height:30.85pt" o:ole="">
            <v:imagedata r:id="rId395" o:title=""/>
          </v:shape>
          <o:OLEObject Type="Embed" ProgID="Equation.DSMT4" ShapeID="_x0000_i1214" DrawAspect="Content" ObjectID="_1723539383" r:id="rId396"/>
        </w:object>
      </w:r>
      <w:r w:rsidRPr="009D60DC">
        <w:rPr>
          <w:bCs/>
        </w:rPr>
        <w:t xml:space="preserve"> </w:t>
      </w:r>
      <w:r w:rsidRPr="009D60DC">
        <w:t>m de comprimento, quantas tiras vai obter?</w:t>
      </w:r>
    </w:p>
    <w:p w14:paraId="3C2A8572" w14:textId="77D9098A" w:rsidR="009D60DC" w:rsidRDefault="009D60DC" w:rsidP="009D60DC">
      <w:pPr>
        <w:pStyle w:val="QUESTAO1"/>
        <w:spacing w:before="0" w:line="480" w:lineRule="auto"/>
      </w:pPr>
      <w:r>
        <w:tab/>
      </w:r>
      <w:r w:rsidRPr="009D60DC">
        <w:tab/>
      </w:r>
      <w:r w:rsidRPr="009D60DC">
        <w:rPr>
          <w:b/>
        </w:rPr>
        <w:t>Sugestão:</w:t>
      </w:r>
      <w:r w:rsidRPr="009D60DC">
        <w:t xml:space="preserve"> Começa por transformar cada uma das frações na forma decimal.</w:t>
      </w:r>
    </w:p>
    <w:p w14:paraId="5C4FF043" w14:textId="01C1215F" w:rsidR="009D60DC" w:rsidRDefault="009D60DC" w:rsidP="009D60DC">
      <w:pPr>
        <w:pStyle w:val="QUESTAO1"/>
        <w:spacing w:before="0" w:line="240" w:lineRule="auto"/>
      </w:pPr>
    </w:p>
    <w:p w14:paraId="0A913972" w14:textId="7386238C" w:rsidR="009C5CEE" w:rsidRPr="009C5CEE" w:rsidRDefault="009D60DC" w:rsidP="009C5CEE">
      <w:pPr>
        <w:pStyle w:val="QUESTAO1"/>
        <w:spacing w:before="240" w:after="120"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14B391F" wp14:editId="5DDB1D52">
                <wp:extent cx="216000" cy="216000"/>
                <wp:effectExtent l="0" t="0" r="0" b="0"/>
                <wp:docPr id="413" name="Oval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9A01E0" w14:textId="18AFAEF3" w:rsidR="009D60DC" w:rsidRPr="000D632F" w:rsidRDefault="009D60DC" w:rsidP="009D60D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14B391F" id="Oval 413" o:spid="_x0000_s112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Yd7fwIAAGQFAAAOAAAAZHJzL2Uyb0RvYy54bWysVEtv2zAMvg/YfxB0X+10Xd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/fXZR/pbGOA3M+vI2AG59Wp6KY7VZCkdrCI7674qzUxN+edM&#10;MtHUFEdIqVya9apG1KoP/wErzVyh6ERN8si5ZEBC1hh/wh4ARsseZMTusxzsyVVlnk7O5d8S650n&#10;jxwZXJqcW+MgvAZgsaohcm8/NqlvDXUpdesOe1PxT2d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HTdh3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29A01E0" w14:textId="18AFAEF3" w:rsidR="009D60DC" w:rsidRPr="000D632F" w:rsidRDefault="009D60DC" w:rsidP="009D60D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C5CEE" w:rsidRPr="009C5CEE">
        <w:t>Um jardim tem 600 m</w:t>
      </w:r>
      <w:r w:rsidR="009C5CEE">
        <w:rPr>
          <w:vertAlign w:val="superscript"/>
        </w:rPr>
        <w:t>2</w:t>
      </w:r>
      <w:r w:rsidR="009C5CEE" w:rsidRPr="009C5CEE">
        <w:rPr>
          <w:vertAlign w:val="superscript"/>
        </w:rPr>
        <w:t xml:space="preserve"> </w:t>
      </w:r>
      <w:r w:rsidR="009C5CEE" w:rsidRPr="009C5CEE">
        <w:t>de área. Sabe-se que:</w:t>
      </w:r>
    </w:p>
    <w:p w14:paraId="29400535" w14:textId="1814889D" w:rsidR="009C5CEE" w:rsidRDefault="009C5CEE" w:rsidP="009C5CEE">
      <w:pPr>
        <w:pStyle w:val="QUESTAO1"/>
        <w:spacing w:before="0" w:line="480" w:lineRule="auto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9C5CEE">
        <w:rPr>
          <w:b/>
          <w:bCs/>
        </w:rPr>
        <w:t xml:space="preserve">• </w:t>
      </w:r>
      <w:r w:rsidRPr="009C5CEE">
        <w:t>7%  é ocupada com passeios;</w:t>
      </w:r>
    </w:p>
    <w:p w14:paraId="68E87B39" w14:textId="66C9B803" w:rsidR="009C5CEE" w:rsidRPr="009C5CEE" w:rsidRDefault="009C5CEE" w:rsidP="009C5CEE">
      <w:pPr>
        <w:pStyle w:val="QUESTAO1"/>
        <w:spacing w:before="0" w:line="480" w:lineRule="auto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9C5CEE">
        <w:rPr>
          <w:b/>
          <w:bCs/>
        </w:rPr>
        <w:t xml:space="preserve">• </w:t>
      </w:r>
      <w:r w:rsidRPr="009C5CEE">
        <w:t>20%  tem flores;</w:t>
      </w:r>
    </w:p>
    <w:p w14:paraId="39CC3B43" w14:textId="63A54825" w:rsidR="009C5CEE" w:rsidRPr="009C5CEE" w:rsidRDefault="009C5CEE" w:rsidP="009C5CEE">
      <w:pPr>
        <w:pStyle w:val="QUESTAO1"/>
        <w:spacing w:before="0" w:line="480" w:lineRule="auto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9C5CEE">
        <w:rPr>
          <w:b/>
          <w:bCs/>
        </w:rPr>
        <w:t xml:space="preserve">• </w:t>
      </w:r>
      <w:r w:rsidRPr="009C5CEE">
        <w:t>30%  tem relva;</w:t>
      </w:r>
    </w:p>
    <w:p w14:paraId="6B0A3D5F" w14:textId="56CD9359" w:rsidR="009C5CEE" w:rsidRPr="009C5CEE" w:rsidRDefault="009C5CEE" w:rsidP="009C5CEE">
      <w:pPr>
        <w:pStyle w:val="QUESTAO1"/>
        <w:spacing w:before="0" w:line="480" w:lineRule="auto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9C5CEE">
        <w:rPr>
          <w:b/>
          <w:bCs/>
        </w:rPr>
        <w:t xml:space="preserve">• </w:t>
      </w:r>
      <w:r w:rsidRPr="009C5CEE">
        <w:rPr>
          <w:bCs/>
        </w:rPr>
        <w:t>a</w:t>
      </w:r>
      <w:r w:rsidRPr="009C5CEE">
        <w:t xml:space="preserve"> parte restante é ocupada com árvores.</w:t>
      </w:r>
    </w:p>
    <w:p w14:paraId="1BA073E3" w14:textId="7F7ABB12" w:rsidR="009C5CEE" w:rsidRPr="009C5CEE" w:rsidRDefault="009C5CEE" w:rsidP="009C5CEE">
      <w:pPr>
        <w:pStyle w:val="QUESTAO1"/>
        <w:spacing w:before="0" w:line="480" w:lineRule="auto"/>
      </w:pPr>
      <w:r>
        <w:tab/>
      </w:r>
      <w:r>
        <w:tab/>
      </w:r>
      <w:r w:rsidRPr="009C5CEE">
        <w:t>Determina a área ocupada com:</w:t>
      </w:r>
    </w:p>
    <w:p w14:paraId="20DA905B" w14:textId="77777777" w:rsidR="009C5CEE" w:rsidRPr="00E964EC" w:rsidRDefault="009C5CEE" w:rsidP="009C5CEE">
      <w:pPr>
        <w:pStyle w:val="QUESTAO1"/>
        <w:spacing w:before="0"/>
        <w:rPr>
          <w:szCs w:val="22"/>
        </w:rPr>
      </w:pPr>
      <w:r>
        <w:tab/>
      </w:r>
      <w:r>
        <w:tab/>
      </w:r>
      <w:r w:rsidRPr="00E964EC">
        <w:rPr>
          <w:b/>
          <w:szCs w:val="22"/>
        </w:rPr>
        <w:t xml:space="preserve">6.1.  </w:t>
      </w:r>
      <w:r w:rsidRPr="00E964EC">
        <w:rPr>
          <w:szCs w:val="22"/>
        </w:rPr>
        <w:t>passeios;</w:t>
      </w:r>
    </w:p>
    <w:p w14:paraId="33B12469" w14:textId="77777777" w:rsidR="009C5CEE" w:rsidRPr="00E964EC" w:rsidRDefault="009C5CEE" w:rsidP="009C5CEE">
      <w:pPr>
        <w:pStyle w:val="QUESTAO1"/>
        <w:spacing w:before="0"/>
        <w:rPr>
          <w:szCs w:val="22"/>
        </w:rPr>
      </w:pPr>
      <w:r w:rsidRPr="00E964EC">
        <w:rPr>
          <w:b/>
          <w:szCs w:val="22"/>
        </w:rPr>
        <w:tab/>
      </w:r>
      <w:r w:rsidRPr="00E964EC">
        <w:rPr>
          <w:b/>
          <w:szCs w:val="22"/>
        </w:rPr>
        <w:tab/>
        <w:t xml:space="preserve">6.2.  </w:t>
      </w:r>
      <w:r w:rsidRPr="00E964EC">
        <w:rPr>
          <w:szCs w:val="22"/>
        </w:rPr>
        <w:t>flores;</w:t>
      </w:r>
    </w:p>
    <w:p w14:paraId="6A4F304C" w14:textId="77777777" w:rsidR="009C5CEE" w:rsidRPr="00E964EC" w:rsidRDefault="009C5CEE" w:rsidP="009C5CEE">
      <w:pPr>
        <w:pStyle w:val="QUESTAO1"/>
        <w:spacing w:before="0"/>
        <w:rPr>
          <w:bCs/>
          <w:szCs w:val="22"/>
        </w:rPr>
      </w:pPr>
      <w:r w:rsidRPr="00E964EC">
        <w:rPr>
          <w:b/>
          <w:szCs w:val="22"/>
        </w:rPr>
        <w:tab/>
      </w:r>
      <w:r w:rsidRPr="00E964EC">
        <w:rPr>
          <w:b/>
          <w:szCs w:val="22"/>
        </w:rPr>
        <w:tab/>
        <w:t xml:space="preserve">6.3.  </w:t>
      </w:r>
      <w:r w:rsidRPr="00E964EC">
        <w:rPr>
          <w:bCs/>
          <w:szCs w:val="22"/>
        </w:rPr>
        <w:t>relva;</w:t>
      </w:r>
    </w:p>
    <w:p w14:paraId="7EBFF03B" w14:textId="7AFCBB62" w:rsidR="009C5CEE" w:rsidRPr="00E964EC" w:rsidRDefault="009C5CEE" w:rsidP="009C5CEE">
      <w:pPr>
        <w:pStyle w:val="QUESTAO1"/>
        <w:spacing w:before="0"/>
        <w:rPr>
          <w:szCs w:val="22"/>
        </w:rPr>
      </w:pPr>
      <w:r w:rsidRPr="00E964EC">
        <w:rPr>
          <w:b/>
          <w:szCs w:val="22"/>
        </w:rPr>
        <w:tab/>
      </w:r>
      <w:r w:rsidRPr="00E964EC">
        <w:rPr>
          <w:b/>
          <w:szCs w:val="22"/>
        </w:rPr>
        <w:tab/>
        <w:t xml:space="preserve">6.4.  </w:t>
      </w:r>
      <w:r w:rsidRPr="00E964EC">
        <w:rPr>
          <w:szCs w:val="22"/>
        </w:rPr>
        <w:t>árvores.</w:t>
      </w:r>
    </w:p>
    <w:p w14:paraId="4CAD8E65" w14:textId="393C92D5" w:rsidR="009C5CEE" w:rsidRPr="00E964EC" w:rsidRDefault="009C5CEE" w:rsidP="009C5CEE">
      <w:pPr>
        <w:pStyle w:val="QUESTAO1"/>
        <w:spacing w:before="0"/>
        <w:rPr>
          <w:szCs w:val="22"/>
        </w:rPr>
      </w:pPr>
    </w:p>
    <w:p w14:paraId="5CCBA4A5" w14:textId="3D95B4AE" w:rsidR="009C5CEE" w:rsidRPr="009C5CEE" w:rsidRDefault="009C5CEE" w:rsidP="009C5CEE">
      <w:pPr>
        <w:pStyle w:val="QUESTAO1"/>
        <w:spacing w:before="240" w:after="120"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3D12B6D" wp14:editId="4A7BD04F">
                <wp:extent cx="216000" cy="216000"/>
                <wp:effectExtent l="0" t="0" r="0" b="0"/>
                <wp:docPr id="415" name="Oval 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6535BF" w14:textId="32E2AA14" w:rsidR="009C5CEE" w:rsidRPr="000D632F" w:rsidRDefault="009C5CEE" w:rsidP="009C5CE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3D12B6D" id="Oval 415" o:spid="_x0000_s112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60RfwIAAGQFAAAOAAAAZHJzL2Uyb0RvYy54bWysVEtv2zAMvg/YfxB0X+10a9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/fWHj/S3MMBvZtaRsQNy69X0UhyryVI6WEV21n1Vmpma8s+Z&#10;ZKKpKY6QUrk061WNqFUf/gwrzVyh6ERN8si5ZEBC1hh/wh4ARsseZMTusxzsyVVlnk7O5d8S650n&#10;jxwZXJqcW+MgvAZgsaohcm8/NqlvDXUpdesOe1PxT2d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BFnrR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36535BF" w14:textId="32E2AA14" w:rsidR="009C5CEE" w:rsidRPr="000D632F" w:rsidRDefault="009C5CEE" w:rsidP="009C5CE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9C5CEE">
        <w:t>A tabela ilustra o custo de quatro objetos.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183"/>
        <w:gridCol w:w="951"/>
      </w:tblGrid>
      <w:tr w:rsidR="00ED2B8B" w14:paraId="21833318" w14:textId="77777777" w:rsidTr="00ED2B8B">
        <w:trPr>
          <w:jc w:val="center"/>
        </w:trPr>
        <w:tc>
          <w:tcPr>
            <w:tcW w:w="1183" w:type="dxa"/>
            <w:tcBorders>
              <w:top w:val="single" w:sz="18" w:space="0" w:color="EE3D8B"/>
              <w:left w:val="single" w:sz="18" w:space="0" w:color="EE3D8B"/>
              <w:bottom w:val="single" w:sz="4" w:space="0" w:color="EE3D8B"/>
              <w:right w:val="single" w:sz="4" w:space="0" w:color="EE3D8B"/>
            </w:tcBorders>
          </w:tcPr>
          <w:p w14:paraId="0FDC8B3B" w14:textId="3B8BF8E3" w:rsidR="00ED2B8B" w:rsidRDefault="00ED2B8B" w:rsidP="00ED2B8B">
            <w:pPr>
              <w:pStyle w:val="QUESTAO1"/>
              <w:spacing w:before="0"/>
              <w:ind w:left="0" w:firstLine="0"/>
              <w:jc w:val="center"/>
            </w:pPr>
            <w:r>
              <w:t>Caderno</w:t>
            </w:r>
          </w:p>
        </w:tc>
        <w:tc>
          <w:tcPr>
            <w:tcW w:w="951" w:type="dxa"/>
            <w:tcBorders>
              <w:top w:val="single" w:sz="18" w:space="0" w:color="EE3D8B"/>
              <w:left w:val="single" w:sz="4" w:space="0" w:color="EE3D8B"/>
              <w:bottom w:val="single" w:sz="4" w:space="0" w:color="EE3D8B"/>
              <w:right w:val="single" w:sz="18" w:space="0" w:color="EE3D8B"/>
            </w:tcBorders>
          </w:tcPr>
          <w:p w14:paraId="1AD61227" w14:textId="3FEF8992" w:rsidR="00ED2B8B" w:rsidRDefault="00ED2B8B" w:rsidP="00ED2B8B">
            <w:pPr>
              <w:pStyle w:val="QUESTAO1"/>
              <w:spacing w:before="0"/>
              <w:ind w:left="0" w:firstLine="0"/>
              <w:jc w:val="right"/>
            </w:pPr>
            <w:r>
              <w:t>3,00 €</w:t>
            </w:r>
          </w:p>
        </w:tc>
      </w:tr>
      <w:tr w:rsidR="00ED2B8B" w14:paraId="42B65758" w14:textId="77777777" w:rsidTr="00ED2B8B">
        <w:trPr>
          <w:jc w:val="center"/>
        </w:trPr>
        <w:tc>
          <w:tcPr>
            <w:tcW w:w="1183" w:type="dxa"/>
            <w:tcBorders>
              <w:top w:val="single" w:sz="4" w:space="0" w:color="EE3D8B"/>
              <w:left w:val="single" w:sz="18" w:space="0" w:color="EE3D8B"/>
              <w:bottom w:val="single" w:sz="4" w:space="0" w:color="EE3D8B"/>
              <w:right w:val="single" w:sz="4" w:space="0" w:color="EE3D8B"/>
            </w:tcBorders>
          </w:tcPr>
          <w:p w14:paraId="06E5034C" w14:textId="5066FF6D" w:rsidR="00ED2B8B" w:rsidRDefault="00ED2B8B" w:rsidP="00ED2B8B">
            <w:pPr>
              <w:pStyle w:val="QUESTAO1"/>
              <w:spacing w:before="0"/>
              <w:ind w:left="0" w:firstLine="0"/>
              <w:jc w:val="center"/>
            </w:pPr>
            <w:r>
              <w:t>Livro</w:t>
            </w:r>
          </w:p>
        </w:tc>
        <w:tc>
          <w:tcPr>
            <w:tcW w:w="951" w:type="dxa"/>
            <w:tcBorders>
              <w:top w:val="single" w:sz="4" w:space="0" w:color="EE3D8B"/>
              <w:left w:val="single" w:sz="4" w:space="0" w:color="EE3D8B"/>
              <w:bottom w:val="single" w:sz="4" w:space="0" w:color="EE3D8B"/>
              <w:right w:val="single" w:sz="18" w:space="0" w:color="EE3D8B"/>
            </w:tcBorders>
          </w:tcPr>
          <w:p w14:paraId="1ABC3E7F" w14:textId="61B21B46" w:rsidR="00ED2B8B" w:rsidRDefault="00ED2B8B" w:rsidP="00ED2B8B">
            <w:pPr>
              <w:pStyle w:val="QUESTAO1"/>
              <w:spacing w:before="0"/>
              <w:ind w:left="0" w:firstLine="0"/>
              <w:jc w:val="right"/>
            </w:pPr>
            <w:r>
              <w:t>5,60 €</w:t>
            </w:r>
          </w:p>
        </w:tc>
      </w:tr>
      <w:tr w:rsidR="00ED2B8B" w14:paraId="71D3CA38" w14:textId="77777777" w:rsidTr="00ED2B8B">
        <w:trPr>
          <w:jc w:val="center"/>
        </w:trPr>
        <w:tc>
          <w:tcPr>
            <w:tcW w:w="1183" w:type="dxa"/>
            <w:tcBorders>
              <w:top w:val="single" w:sz="4" w:space="0" w:color="EE3D8B"/>
              <w:left w:val="single" w:sz="18" w:space="0" w:color="EE3D8B"/>
              <w:bottom w:val="single" w:sz="4" w:space="0" w:color="EE3D8B"/>
              <w:right w:val="single" w:sz="4" w:space="0" w:color="EE3D8B"/>
            </w:tcBorders>
          </w:tcPr>
          <w:p w14:paraId="33D90678" w14:textId="5AA1F71D" w:rsidR="00ED2B8B" w:rsidRDefault="00ED2B8B" w:rsidP="00ED2B8B">
            <w:pPr>
              <w:pStyle w:val="QUESTAO1"/>
              <w:spacing w:before="0"/>
              <w:ind w:left="0" w:firstLine="0"/>
              <w:jc w:val="center"/>
            </w:pPr>
            <w:r>
              <w:t>Mochila</w:t>
            </w:r>
          </w:p>
        </w:tc>
        <w:tc>
          <w:tcPr>
            <w:tcW w:w="951" w:type="dxa"/>
            <w:tcBorders>
              <w:top w:val="single" w:sz="4" w:space="0" w:color="EE3D8B"/>
              <w:left w:val="single" w:sz="4" w:space="0" w:color="EE3D8B"/>
              <w:bottom w:val="single" w:sz="4" w:space="0" w:color="EE3D8B"/>
              <w:right w:val="single" w:sz="18" w:space="0" w:color="EE3D8B"/>
            </w:tcBorders>
          </w:tcPr>
          <w:p w14:paraId="27DA03E2" w14:textId="6A3155E4" w:rsidR="00ED2B8B" w:rsidRDefault="00ED2B8B" w:rsidP="00ED2B8B">
            <w:pPr>
              <w:pStyle w:val="QUESTAO1"/>
              <w:spacing w:before="0"/>
              <w:ind w:left="0" w:firstLine="0"/>
              <w:jc w:val="right"/>
            </w:pPr>
            <w:r>
              <w:t>18,20 €</w:t>
            </w:r>
          </w:p>
        </w:tc>
      </w:tr>
      <w:tr w:rsidR="00ED2B8B" w14:paraId="555B5F37" w14:textId="77777777" w:rsidTr="00ED2B8B">
        <w:trPr>
          <w:jc w:val="center"/>
        </w:trPr>
        <w:tc>
          <w:tcPr>
            <w:tcW w:w="1183" w:type="dxa"/>
            <w:tcBorders>
              <w:top w:val="single" w:sz="4" w:space="0" w:color="EE3D8B"/>
              <w:left w:val="single" w:sz="18" w:space="0" w:color="EE3D8B"/>
              <w:bottom w:val="single" w:sz="18" w:space="0" w:color="EE3D8B"/>
              <w:right w:val="single" w:sz="4" w:space="0" w:color="EE3D8B"/>
            </w:tcBorders>
          </w:tcPr>
          <w:p w14:paraId="15DAB168" w14:textId="2B5C2BBC" w:rsidR="00ED2B8B" w:rsidRDefault="00ED2B8B" w:rsidP="00ED2B8B">
            <w:pPr>
              <w:pStyle w:val="QUESTAO1"/>
              <w:spacing w:before="0"/>
              <w:ind w:left="0" w:firstLine="0"/>
              <w:jc w:val="center"/>
            </w:pPr>
            <w:r>
              <w:t>Calças</w:t>
            </w:r>
          </w:p>
        </w:tc>
        <w:tc>
          <w:tcPr>
            <w:tcW w:w="951" w:type="dxa"/>
            <w:tcBorders>
              <w:top w:val="single" w:sz="4" w:space="0" w:color="EE3D8B"/>
              <w:left w:val="single" w:sz="4" w:space="0" w:color="EE3D8B"/>
              <w:bottom w:val="single" w:sz="18" w:space="0" w:color="EE3D8B"/>
              <w:right w:val="single" w:sz="18" w:space="0" w:color="EE3D8B"/>
            </w:tcBorders>
          </w:tcPr>
          <w:p w14:paraId="01D4A21A" w14:textId="1852B1AA" w:rsidR="00ED2B8B" w:rsidRDefault="00ED2B8B" w:rsidP="00ED2B8B">
            <w:pPr>
              <w:pStyle w:val="QUESTAO1"/>
              <w:spacing w:before="0"/>
              <w:ind w:left="0" w:firstLine="0"/>
              <w:jc w:val="right"/>
            </w:pPr>
            <w:r>
              <w:t>20,50 €</w:t>
            </w:r>
          </w:p>
        </w:tc>
      </w:tr>
    </w:tbl>
    <w:p w14:paraId="516144A1" w14:textId="77777777" w:rsidR="00ED2B8B" w:rsidRDefault="00ED2B8B" w:rsidP="00ED2B8B">
      <w:pPr>
        <w:pStyle w:val="QUESTAO1"/>
        <w:spacing w:before="0" w:line="240" w:lineRule="auto"/>
      </w:pPr>
    </w:p>
    <w:p w14:paraId="3D1AAFA5" w14:textId="582E177B" w:rsidR="009C5CEE" w:rsidRPr="009C5CEE" w:rsidRDefault="009C5CEE" w:rsidP="00ED2B8B">
      <w:pPr>
        <w:pStyle w:val="QUESTAO1"/>
        <w:spacing w:before="0"/>
      </w:pPr>
      <w:r>
        <w:tab/>
      </w:r>
      <w:r>
        <w:tab/>
      </w:r>
      <w:r w:rsidR="00ED2B8B" w:rsidRPr="00ED2B8B">
        <w:t>Se o preço de cada um dos quatro objetos baixou 35%, quanto custa agora cada um?</w:t>
      </w:r>
    </w:p>
    <w:p w14:paraId="6BCC00E5" w14:textId="4F3484CE" w:rsidR="0056729E" w:rsidRPr="00E3612D" w:rsidRDefault="00280379" w:rsidP="0056729E">
      <w:pPr>
        <w:pStyle w:val="TITULOFICHAS"/>
        <w:rPr>
          <w:lang w:val="pt-PT"/>
        </w:rPr>
      </w:pPr>
      <w:r w:rsidRPr="008D31FD">
        <w:rPr>
          <w:b w:val="0"/>
          <w:szCs w:val="22"/>
          <w:lang w:val="pt-PT"/>
        </w:rPr>
        <w:br w:type="page"/>
      </w:r>
      <w:r w:rsidR="0056729E">
        <w:rPr>
          <w:lang w:val="pt-PT"/>
        </w:rPr>
        <w:lastRenderedPageBreak/>
        <w:t>Ficha de Desenvolvimento</w:t>
      </w:r>
    </w:p>
    <w:p w14:paraId="0C4B3E24" w14:textId="77777777" w:rsidR="0056729E" w:rsidRPr="001F156B" w:rsidRDefault="0056729E" w:rsidP="0056729E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BE76FC4" wp14:editId="78B7A5D0">
                <wp:extent cx="6119640" cy="792000"/>
                <wp:effectExtent l="12700" t="12700" r="14605" b="8255"/>
                <wp:docPr id="36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56729E" w:rsidRPr="00DB2ED5" w14:paraId="63E01A0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B5CCCE" w14:textId="77777777" w:rsidR="0056729E" w:rsidRPr="00DB2ED5" w:rsidRDefault="0056729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7EC2B1" w14:textId="77777777" w:rsidR="0056729E" w:rsidRPr="00DB2ED5" w:rsidRDefault="0056729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FFE190" w14:textId="77777777" w:rsidR="0056729E" w:rsidRPr="00DB2ED5" w:rsidRDefault="0056729E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7CFC18" w14:textId="4F419AF0" w:rsidR="0056729E" w:rsidRPr="00DB2ED5" w:rsidRDefault="0056729E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56729E" w:rsidRPr="00DB2ED5" w14:paraId="00D7F6C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547629" w14:textId="77777777" w:rsidR="0056729E" w:rsidRPr="00DB2ED5" w:rsidRDefault="0056729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45CC06" w14:textId="77777777" w:rsidR="0056729E" w:rsidRPr="00DB2ED5" w:rsidRDefault="0056729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6B0E6D0" w14:textId="77777777" w:rsidR="0056729E" w:rsidRPr="00DB2ED5" w:rsidRDefault="0056729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936AF1" w14:textId="77777777" w:rsidR="0056729E" w:rsidRPr="00DB2ED5" w:rsidRDefault="0056729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7A6DEC" w14:textId="77777777" w:rsidR="0056729E" w:rsidRPr="00DB2ED5" w:rsidRDefault="0056729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56729E" w:rsidRPr="00DB2ED5" w14:paraId="1419F3B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236731" w14:textId="77777777" w:rsidR="0056729E" w:rsidRPr="00DB2ED5" w:rsidRDefault="0056729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3AAB68" w14:textId="77777777" w:rsidR="0056729E" w:rsidRPr="00DB2ED5" w:rsidRDefault="0056729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CE6350" w14:textId="77777777" w:rsidR="0056729E" w:rsidRPr="00DB2ED5" w:rsidRDefault="0056729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2C4C630" w14:textId="77777777" w:rsidR="0056729E" w:rsidRPr="00DB2ED5" w:rsidRDefault="0056729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F3E160" w14:textId="77777777" w:rsidR="0056729E" w:rsidRPr="00DB2ED5" w:rsidRDefault="0056729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2A7D480" w14:textId="77777777" w:rsidR="0056729E" w:rsidRPr="0005099D" w:rsidRDefault="0056729E" w:rsidP="0056729E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BE76FC4" id="_x0000_s1122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FgB990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56729E" w:rsidRPr="00DB2ED5" w14:paraId="63E01A0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9B5CCCE" w14:textId="77777777" w:rsidR="0056729E" w:rsidRPr="00DB2ED5" w:rsidRDefault="0056729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E7EC2B1" w14:textId="77777777" w:rsidR="0056729E" w:rsidRPr="00DB2ED5" w:rsidRDefault="0056729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FFFE190" w14:textId="77777777" w:rsidR="0056729E" w:rsidRPr="00DB2ED5" w:rsidRDefault="0056729E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67CFC18" w14:textId="4F419AF0" w:rsidR="0056729E" w:rsidRPr="00DB2ED5" w:rsidRDefault="0056729E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56729E" w:rsidRPr="00DB2ED5" w14:paraId="00D7F6C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7547629" w14:textId="77777777" w:rsidR="0056729E" w:rsidRPr="00DB2ED5" w:rsidRDefault="0056729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E45CC06" w14:textId="77777777" w:rsidR="0056729E" w:rsidRPr="00DB2ED5" w:rsidRDefault="0056729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6B0E6D0" w14:textId="77777777" w:rsidR="0056729E" w:rsidRPr="00DB2ED5" w:rsidRDefault="0056729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B936AF1" w14:textId="77777777" w:rsidR="0056729E" w:rsidRPr="00DB2ED5" w:rsidRDefault="0056729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17A6DEC" w14:textId="77777777" w:rsidR="0056729E" w:rsidRPr="00DB2ED5" w:rsidRDefault="0056729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56729E" w:rsidRPr="00DB2ED5" w14:paraId="1419F3B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8236731" w14:textId="77777777" w:rsidR="0056729E" w:rsidRPr="00DB2ED5" w:rsidRDefault="0056729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13AAB68" w14:textId="77777777" w:rsidR="0056729E" w:rsidRPr="00DB2ED5" w:rsidRDefault="0056729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CE6350" w14:textId="77777777" w:rsidR="0056729E" w:rsidRPr="00DB2ED5" w:rsidRDefault="0056729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2C4C630" w14:textId="77777777" w:rsidR="0056729E" w:rsidRPr="00DB2ED5" w:rsidRDefault="0056729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1F3E160" w14:textId="77777777" w:rsidR="0056729E" w:rsidRPr="00DB2ED5" w:rsidRDefault="0056729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2A7D480" w14:textId="77777777" w:rsidR="0056729E" w:rsidRPr="0005099D" w:rsidRDefault="0056729E" w:rsidP="0056729E"/>
                  </w:txbxContent>
                </v:textbox>
                <w10:anchorlock/>
              </v:roundrect>
            </w:pict>
          </mc:Fallback>
        </mc:AlternateContent>
      </w:r>
    </w:p>
    <w:p w14:paraId="3D9BA2C0" w14:textId="2B882726" w:rsidR="0056729E" w:rsidRDefault="0056729E" w:rsidP="007E5FD3">
      <w:pPr>
        <w:pStyle w:val="QUESTAO1"/>
        <w:spacing w:before="200" w:line="240" w:lineRule="auto"/>
      </w:pPr>
    </w:p>
    <w:p w14:paraId="5B58ED8B" w14:textId="2CD6B925" w:rsidR="00497F55" w:rsidRPr="00497F55" w:rsidRDefault="0056729E" w:rsidP="00497F55">
      <w:pPr>
        <w:pStyle w:val="QUESTAO1"/>
        <w:spacing w:before="240"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8612741" wp14:editId="4489853A">
                <wp:extent cx="216000" cy="216000"/>
                <wp:effectExtent l="0" t="0" r="0" b="0"/>
                <wp:docPr id="361" name="Oval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90199A" w14:textId="77777777" w:rsidR="0056729E" w:rsidRPr="00086D19" w:rsidRDefault="0056729E" w:rsidP="0056729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8612741" id="Oval 361" o:spid="_x0000_s112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/jF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7nT9LSG+nAfWIB+cKKX1wb/5o2I6V4EnBQk&#10;AE5/usNDW9hXHAaJswbCj9feyR4JjFrO9jh5FY/ftyIozuxXh9SmMR2FMArrUXDbdgXIiBnuFS+z&#10;iA4h2VHUAdpnXApLioIq4STGqrhMYbysUr8BcK1ItVxmMxxHL9KNe/SSwKmxRM2n7lkEP1A4Ifdv&#10;YZzKFzTubcnTwXKbQJvM8WMfh5bjKGfuDGuHdsWv92x1XI6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NsT+M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B90199A" w14:textId="77777777" w:rsidR="0056729E" w:rsidRPr="00086D19" w:rsidRDefault="0056729E" w:rsidP="0056729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497F55" w:rsidRPr="00497F55">
        <w:t xml:space="preserve">A tabela abaixo apresenta cinco pares de expressões, identificadas pelas letras de  A  </w:t>
      </w:r>
      <w:proofErr w:type="spellStart"/>
      <w:r w:rsidR="00497F55" w:rsidRPr="00497F55">
        <w:t>a</w:t>
      </w:r>
      <w:proofErr w:type="spellEnd"/>
      <w:r w:rsidR="00497F55" w:rsidRPr="00497F55">
        <w:t xml:space="preserve">  E .</w:t>
      </w:r>
    </w:p>
    <w:p w14:paraId="53C732FC" w14:textId="36CA8E69" w:rsidR="00497F55" w:rsidRDefault="00497F55" w:rsidP="00497F55">
      <w:pPr>
        <w:pStyle w:val="QUESTAO1"/>
        <w:spacing w:before="240" w:line="480" w:lineRule="auto"/>
      </w:pPr>
      <w:r>
        <w:tab/>
      </w:r>
      <w:r w:rsidRPr="00497F55">
        <w:tab/>
        <w:t>Desses cinco, apenas três são pares de expressões que representam o mesmo número.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183"/>
        <w:gridCol w:w="2406"/>
      </w:tblGrid>
      <w:tr w:rsidR="00497F55" w14:paraId="1E749B26" w14:textId="77777777" w:rsidTr="00AD4363">
        <w:trPr>
          <w:jc w:val="center"/>
        </w:trPr>
        <w:tc>
          <w:tcPr>
            <w:tcW w:w="1183" w:type="dxa"/>
            <w:tcBorders>
              <w:top w:val="single" w:sz="18" w:space="0" w:color="EE3D8B"/>
              <w:left w:val="single" w:sz="18" w:space="0" w:color="EE3D8B"/>
              <w:bottom w:val="single" w:sz="4" w:space="0" w:color="EE3D8B"/>
              <w:right w:val="single" w:sz="4" w:space="0" w:color="EE3D8B"/>
            </w:tcBorders>
            <w:shd w:val="clear" w:color="auto" w:fill="FFE8FC"/>
            <w:vAlign w:val="center"/>
          </w:tcPr>
          <w:p w14:paraId="3CC10C31" w14:textId="0B16B21A" w:rsidR="00497F55" w:rsidRPr="00E964EC" w:rsidRDefault="00497F55" w:rsidP="00AD4363">
            <w:pPr>
              <w:pStyle w:val="QUESTAO1"/>
              <w:spacing w:before="0"/>
              <w:ind w:left="0" w:firstLine="0"/>
              <w:jc w:val="center"/>
            </w:pPr>
            <w:r w:rsidRPr="00E964EC">
              <w:t>Letra</w:t>
            </w:r>
          </w:p>
        </w:tc>
        <w:tc>
          <w:tcPr>
            <w:tcW w:w="2406" w:type="dxa"/>
            <w:tcBorders>
              <w:top w:val="single" w:sz="18" w:space="0" w:color="EE3D8B"/>
              <w:left w:val="single" w:sz="4" w:space="0" w:color="EE3D8B"/>
              <w:bottom w:val="single" w:sz="4" w:space="0" w:color="EE3D8B"/>
              <w:right w:val="single" w:sz="18" w:space="0" w:color="EE3D8B"/>
            </w:tcBorders>
            <w:shd w:val="clear" w:color="auto" w:fill="FFE8FC"/>
            <w:vAlign w:val="center"/>
          </w:tcPr>
          <w:p w14:paraId="54FD8F70" w14:textId="157679C7" w:rsidR="00497F55" w:rsidRDefault="00497F55" w:rsidP="00AD4363">
            <w:pPr>
              <w:pStyle w:val="QUESTAO1"/>
              <w:spacing w:before="0"/>
              <w:ind w:left="0" w:firstLine="0"/>
              <w:jc w:val="center"/>
            </w:pPr>
            <w:r w:rsidRPr="00E964EC">
              <w:t>Pares de expressões</w:t>
            </w:r>
          </w:p>
        </w:tc>
      </w:tr>
      <w:tr w:rsidR="00497F55" w14:paraId="0CE61E73" w14:textId="77777777" w:rsidTr="00AD4363">
        <w:trPr>
          <w:jc w:val="center"/>
        </w:trPr>
        <w:tc>
          <w:tcPr>
            <w:tcW w:w="1183" w:type="dxa"/>
            <w:tcBorders>
              <w:top w:val="single" w:sz="4" w:space="0" w:color="EE3D8B"/>
              <w:left w:val="single" w:sz="18" w:space="0" w:color="EE3D8B"/>
              <w:bottom w:val="single" w:sz="4" w:space="0" w:color="EE3D8B"/>
              <w:right w:val="single" w:sz="4" w:space="0" w:color="EE3D8B"/>
            </w:tcBorders>
            <w:shd w:val="clear" w:color="auto" w:fill="FFE8FC"/>
            <w:vAlign w:val="center"/>
          </w:tcPr>
          <w:p w14:paraId="7A70C403" w14:textId="0C685B29" w:rsidR="00497F55" w:rsidRDefault="00E964EC" w:rsidP="00AD4363">
            <w:pPr>
              <w:pStyle w:val="QUESTAO1"/>
              <w:spacing w:before="0"/>
              <w:ind w:left="0" w:firstLine="0"/>
              <w:jc w:val="center"/>
            </w:pPr>
            <w:r>
              <w:t>A</w:t>
            </w:r>
          </w:p>
        </w:tc>
        <w:tc>
          <w:tcPr>
            <w:tcW w:w="2406" w:type="dxa"/>
            <w:tcBorders>
              <w:top w:val="single" w:sz="4" w:space="0" w:color="EE3D8B"/>
              <w:left w:val="single" w:sz="4" w:space="0" w:color="EE3D8B"/>
              <w:bottom w:val="single" w:sz="4" w:space="0" w:color="EE3D8B"/>
              <w:right w:val="single" w:sz="18" w:space="0" w:color="EE3D8B"/>
            </w:tcBorders>
            <w:vAlign w:val="center"/>
          </w:tcPr>
          <w:p w14:paraId="531CA4AB" w14:textId="1C0A9FF3" w:rsidR="00497F55" w:rsidRDefault="00AD4363" w:rsidP="00AD4363">
            <w:pPr>
              <w:pStyle w:val="QUESTAO1"/>
              <w:spacing w:before="0"/>
              <w:ind w:left="0" w:firstLine="0"/>
              <w:jc w:val="center"/>
            </w:pPr>
            <w:r w:rsidRPr="00AD4363">
              <w:rPr>
                <w:position w:val="-22"/>
              </w:rPr>
              <w:object w:dxaOrig="600" w:dyaOrig="580" w14:anchorId="04A10C7E">
                <v:shape id="_x0000_i1215" type="#_x0000_t75" style="width:29.9pt;height:29pt" o:ole="">
                  <v:imagedata r:id="rId397" o:title=""/>
                </v:shape>
                <o:OLEObject Type="Embed" ProgID="Equation.DSMT4" ShapeID="_x0000_i1215" DrawAspect="Content" ObjectID="_1723539384" r:id="rId398"/>
              </w:object>
            </w:r>
            <w:r w:rsidR="00E964EC">
              <w:t xml:space="preserve"> </w:t>
            </w:r>
            <w:r>
              <w:t xml:space="preserve"> </w:t>
            </w:r>
            <w:r w:rsidR="00E964EC">
              <w:t>e</w:t>
            </w:r>
            <w:r>
              <w:t xml:space="preserve"> </w:t>
            </w:r>
            <w:r w:rsidR="00E964EC">
              <w:t xml:space="preserve"> </w:t>
            </w:r>
            <w:r w:rsidRPr="00AD4363">
              <w:rPr>
                <w:position w:val="-22"/>
              </w:rPr>
              <w:object w:dxaOrig="660" w:dyaOrig="580" w14:anchorId="17C29F7F">
                <v:shape id="_x0000_i1216" type="#_x0000_t75" style="width:32.75pt;height:29pt" o:ole="">
                  <v:imagedata r:id="rId399" o:title=""/>
                </v:shape>
                <o:OLEObject Type="Embed" ProgID="Equation.DSMT4" ShapeID="_x0000_i1216" DrawAspect="Content" ObjectID="_1723539385" r:id="rId400"/>
              </w:object>
            </w:r>
          </w:p>
        </w:tc>
      </w:tr>
      <w:tr w:rsidR="00497F55" w14:paraId="30EA9E17" w14:textId="77777777" w:rsidTr="00AD4363">
        <w:trPr>
          <w:jc w:val="center"/>
        </w:trPr>
        <w:tc>
          <w:tcPr>
            <w:tcW w:w="1183" w:type="dxa"/>
            <w:tcBorders>
              <w:top w:val="single" w:sz="4" w:space="0" w:color="EE3D8B"/>
              <w:left w:val="single" w:sz="18" w:space="0" w:color="EE3D8B"/>
              <w:bottom w:val="single" w:sz="4" w:space="0" w:color="EE3D8B"/>
              <w:right w:val="single" w:sz="4" w:space="0" w:color="EE3D8B"/>
            </w:tcBorders>
            <w:shd w:val="clear" w:color="auto" w:fill="FFE8FC"/>
            <w:vAlign w:val="center"/>
          </w:tcPr>
          <w:p w14:paraId="732ACB96" w14:textId="7EB1425E" w:rsidR="00497F55" w:rsidRDefault="00E964EC" w:rsidP="00AD4363">
            <w:pPr>
              <w:pStyle w:val="QUESTAO1"/>
              <w:spacing w:before="0"/>
              <w:ind w:left="0" w:firstLine="0"/>
              <w:jc w:val="center"/>
            </w:pPr>
            <w:r>
              <w:t>B</w:t>
            </w:r>
          </w:p>
        </w:tc>
        <w:tc>
          <w:tcPr>
            <w:tcW w:w="2406" w:type="dxa"/>
            <w:tcBorders>
              <w:top w:val="single" w:sz="4" w:space="0" w:color="EE3D8B"/>
              <w:left w:val="single" w:sz="4" w:space="0" w:color="EE3D8B"/>
              <w:bottom w:val="single" w:sz="4" w:space="0" w:color="EE3D8B"/>
              <w:right w:val="single" w:sz="18" w:space="0" w:color="EE3D8B"/>
            </w:tcBorders>
            <w:vAlign w:val="center"/>
          </w:tcPr>
          <w:p w14:paraId="4BD120F8" w14:textId="478F89AB" w:rsidR="00497F55" w:rsidRDefault="00AD4363" w:rsidP="00AD4363">
            <w:pPr>
              <w:pStyle w:val="QUESTAO1"/>
              <w:spacing w:before="0"/>
              <w:ind w:left="0" w:firstLine="0"/>
              <w:jc w:val="center"/>
            </w:pPr>
            <w:r w:rsidRPr="00AD4363">
              <w:rPr>
                <w:position w:val="-22"/>
              </w:rPr>
              <w:object w:dxaOrig="880" w:dyaOrig="580" w14:anchorId="3C5A0DA8">
                <v:shape id="_x0000_i1217" type="#_x0000_t75" style="width:43.95pt;height:29pt" o:ole="">
                  <v:imagedata r:id="rId401" o:title=""/>
                </v:shape>
                <o:OLEObject Type="Embed" ProgID="Equation.DSMT4" ShapeID="_x0000_i1217" DrawAspect="Content" ObjectID="_1723539386" r:id="rId402"/>
              </w:object>
            </w:r>
            <w:r>
              <w:t xml:space="preserve">  e  </w:t>
            </w:r>
            <w:r w:rsidRPr="00AD4363">
              <w:rPr>
                <w:position w:val="-22"/>
              </w:rPr>
              <w:object w:dxaOrig="520" w:dyaOrig="580" w14:anchorId="0E87910D">
                <v:shape id="_x0000_i1218" type="#_x0000_t75" style="width:26.2pt;height:29pt" o:ole="">
                  <v:imagedata r:id="rId403" o:title=""/>
                </v:shape>
                <o:OLEObject Type="Embed" ProgID="Equation.DSMT4" ShapeID="_x0000_i1218" DrawAspect="Content" ObjectID="_1723539387" r:id="rId404"/>
              </w:object>
            </w:r>
          </w:p>
        </w:tc>
      </w:tr>
      <w:tr w:rsidR="00497F55" w14:paraId="6B91B773" w14:textId="77777777" w:rsidTr="00AD4363">
        <w:trPr>
          <w:jc w:val="center"/>
        </w:trPr>
        <w:tc>
          <w:tcPr>
            <w:tcW w:w="1183" w:type="dxa"/>
            <w:tcBorders>
              <w:top w:val="single" w:sz="4" w:space="0" w:color="EE3D8B"/>
              <w:left w:val="single" w:sz="18" w:space="0" w:color="EE3D8B"/>
              <w:bottom w:val="single" w:sz="4" w:space="0" w:color="EE3D8B"/>
              <w:right w:val="single" w:sz="4" w:space="0" w:color="EE3D8B"/>
            </w:tcBorders>
            <w:shd w:val="clear" w:color="auto" w:fill="FFE8FC"/>
            <w:vAlign w:val="center"/>
          </w:tcPr>
          <w:p w14:paraId="33BFA396" w14:textId="1004C876" w:rsidR="00497F55" w:rsidRDefault="00E964EC" w:rsidP="00AD4363">
            <w:pPr>
              <w:pStyle w:val="QUESTAO1"/>
              <w:spacing w:before="0"/>
              <w:ind w:left="0" w:firstLine="0"/>
              <w:jc w:val="center"/>
            </w:pPr>
            <w:r>
              <w:t>C</w:t>
            </w:r>
          </w:p>
        </w:tc>
        <w:tc>
          <w:tcPr>
            <w:tcW w:w="2406" w:type="dxa"/>
            <w:tcBorders>
              <w:top w:val="single" w:sz="4" w:space="0" w:color="EE3D8B"/>
              <w:left w:val="single" w:sz="4" w:space="0" w:color="EE3D8B"/>
              <w:bottom w:val="single" w:sz="4" w:space="0" w:color="EE3D8B"/>
              <w:right w:val="single" w:sz="18" w:space="0" w:color="EE3D8B"/>
            </w:tcBorders>
            <w:vAlign w:val="center"/>
          </w:tcPr>
          <w:p w14:paraId="59F3730E" w14:textId="0B3BA917" w:rsidR="00497F55" w:rsidRDefault="00AD4363" w:rsidP="00AD4363">
            <w:pPr>
              <w:pStyle w:val="QUESTAO1"/>
              <w:spacing w:before="0"/>
              <w:ind w:left="0" w:firstLine="0"/>
              <w:jc w:val="center"/>
            </w:pPr>
            <w:r w:rsidRPr="00AD4363">
              <w:rPr>
                <w:position w:val="-22"/>
              </w:rPr>
              <w:object w:dxaOrig="720" w:dyaOrig="580" w14:anchorId="180BBE86">
                <v:shape id="_x0000_i1219" type="#_x0000_t75" style="width:36.45pt;height:29pt" o:ole="">
                  <v:imagedata r:id="rId405" o:title=""/>
                </v:shape>
                <o:OLEObject Type="Embed" ProgID="Equation.DSMT4" ShapeID="_x0000_i1219" DrawAspect="Content" ObjectID="_1723539388" r:id="rId406"/>
              </w:object>
            </w:r>
            <w:r>
              <w:t xml:space="preserve">  e  </w:t>
            </w:r>
            <w:r w:rsidRPr="00AD4363">
              <w:rPr>
                <w:position w:val="-22"/>
              </w:rPr>
              <w:object w:dxaOrig="700" w:dyaOrig="580" w14:anchorId="48075E45">
                <v:shape id="_x0000_i1220" type="#_x0000_t75" style="width:35.55pt;height:29pt" o:ole="">
                  <v:imagedata r:id="rId407" o:title=""/>
                </v:shape>
                <o:OLEObject Type="Embed" ProgID="Equation.DSMT4" ShapeID="_x0000_i1220" DrawAspect="Content" ObjectID="_1723539389" r:id="rId408"/>
              </w:object>
            </w:r>
          </w:p>
        </w:tc>
      </w:tr>
      <w:tr w:rsidR="00E964EC" w14:paraId="4B1A7591" w14:textId="77777777" w:rsidTr="00AD4363">
        <w:trPr>
          <w:jc w:val="center"/>
        </w:trPr>
        <w:tc>
          <w:tcPr>
            <w:tcW w:w="1183" w:type="dxa"/>
            <w:tcBorders>
              <w:top w:val="single" w:sz="4" w:space="0" w:color="EE3D8B"/>
              <w:left w:val="single" w:sz="18" w:space="0" w:color="EE3D8B"/>
              <w:bottom w:val="single" w:sz="4" w:space="0" w:color="EE3D8B"/>
              <w:right w:val="single" w:sz="4" w:space="0" w:color="EE3D8B"/>
            </w:tcBorders>
            <w:shd w:val="clear" w:color="auto" w:fill="FFE8FC"/>
            <w:vAlign w:val="center"/>
          </w:tcPr>
          <w:p w14:paraId="3AA39CFF" w14:textId="511D22C7" w:rsidR="00E964EC" w:rsidRDefault="00E964EC" w:rsidP="00AD4363">
            <w:pPr>
              <w:pStyle w:val="QUESTAO1"/>
              <w:spacing w:before="0"/>
              <w:ind w:left="0" w:firstLine="0"/>
              <w:jc w:val="center"/>
            </w:pPr>
            <w:r>
              <w:t>D</w:t>
            </w:r>
          </w:p>
        </w:tc>
        <w:tc>
          <w:tcPr>
            <w:tcW w:w="2406" w:type="dxa"/>
            <w:tcBorders>
              <w:top w:val="single" w:sz="4" w:space="0" w:color="EE3D8B"/>
              <w:left w:val="single" w:sz="4" w:space="0" w:color="EE3D8B"/>
              <w:bottom w:val="single" w:sz="4" w:space="0" w:color="EE3D8B"/>
              <w:right w:val="single" w:sz="18" w:space="0" w:color="EE3D8B"/>
            </w:tcBorders>
            <w:vAlign w:val="center"/>
          </w:tcPr>
          <w:p w14:paraId="31CAC5FE" w14:textId="481116FA" w:rsidR="00E964EC" w:rsidRDefault="00AD4363" w:rsidP="00AD4363">
            <w:pPr>
              <w:pStyle w:val="QUESTAO1"/>
              <w:spacing w:before="0"/>
              <w:ind w:left="0" w:firstLine="0"/>
              <w:jc w:val="center"/>
            </w:pPr>
            <w:r w:rsidRPr="00AD4363">
              <w:rPr>
                <w:position w:val="-22"/>
              </w:rPr>
              <w:object w:dxaOrig="700" w:dyaOrig="580" w14:anchorId="3339E3D1">
                <v:shape id="_x0000_i1221" type="#_x0000_t75" style="width:35.55pt;height:29pt" o:ole="">
                  <v:imagedata r:id="rId409" o:title=""/>
                </v:shape>
                <o:OLEObject Type="Embed" ProgID="Equation.DSMT4" ShapeID="_x0000_i1221" DrawAspect="Content" ObjectID="_1723539390" r:id="rId410"/>
              </w:object>
            </w:r>
            <w:r>
              <w:t xml:space="preserve">  e  </w:t>
            </w:r>
            <w:r w:rsidRPr="00AD4363">
              <w:rPr>
                <w:position w:val="-22"/>
              </w:rPr>
              <w:object w:dxaOrig="680" w:dyaOrig="580" w14:anchorId="1FD03718">
                <v:shape id="_x0000_i1222" type="#_x0000_t75" style="width:33.65pt;height:29pt" o:ole="">
                  <v:imagedata r:id="rId411" o:title=""/>
                </v:shape>
                <o:OLEObject Type="Embed" ProgID="Equation.DSMT4" ShapeID="_x0000_i1222" DrawAspect="Content" ObjectID="_1723539391" r:id="rId412"/>
              </w:object>
            </w:r>
          </w:p>
        </w:tc>
      </w:tr>
      <w:tr w:rsidR="00E964EC" w14:paraId="038212A7" w14:textId="77777777" w:rsidTr="00AD4363">
        <w:trPr>
          <w:jc w:val="center"/>
        </w:trPr>
        <w:tc>
          <w:tcPr>
            <w:tcW w:w="1183" w:type="dxa"/>
            <w:tcBorders>
              <w:top w:val="single" w:sz="4" w:space="0" w:color="EE3D8B"/>
              <w:left w:val="single" w:sz="18" w:space="0" w:color="EE3D8B"/>
              <w:bottom w:val="single" w:sz="18" w:space="0" w:color="EE3D8B"/>
              <w:right w:val="single" w:sz="4" w:space="0" w:color="EE3D8B"/>
            </w:tcBorders>
            <w:shd w:val="clear" w:color="auto" w:fill="FFE8FC"/>
            <w:vAlign w:val="center"/>
          </w:tcPr>
          <w:p w14:paraId="581D3B11" w14:textId="30123D8D" w:rsidR="00E964EC" w:rsidRDefault="00E964EC" w:rsidP="00AD4363">
            <w:pPr>
              <w:pStyle w:val="QUESTAO1"/>
              <w:spacing w:before="0"/>
              <w:ind w:left="0" w:firstLine="0"/>
              <w:jc w:val="center"/>
            </w:pPr>
            <w:r>
              <w:t>E</w:t>
            </w:r>
          </w:p>
        </w:tc>
        <w:tc>
          <w:tcPr>
            <w:tcW w:w="2406" w:type="dxa"/>
            <w:tcBorders>
              <w:top w:val="single" w:sz="4" w:space="0" w:color="EE3D8B"/>
              <w:left w:val="single" w:sz="4" w:space="0" w:color="EE3D8B"/>
              <w:bottom w:val="single" w:sz="18" w:space="0" w:color="EE3D8B"/>
              <w:right w:val="single" w:sz="18" w:space="0" w:color="EE3D8B"/>
            </w:tcBorders>
            <w:vAlign w:val="center"/>
          </w:tcPr>
          <w:p w14:paraId="746FE3C6" w14:textId="10296440" w:rsidR="00E964EC" w:rsidRDefault="00AD4363" w:rsidP="00AD4363">
            <w:pPr>
              <w:pStyle w:val="QUESTAO1"/>
              <w:spacing w:before="0"/>
              <w:ind w:left="0" w:firstLine="0"/>
              <w:jc w:val="center"/>
            </w:pPr>
            <w:r w:rsidRPr="00AD4363">
              <w:rPr>
                <w:position w:val="-8"/>
              </w:rPr>
              <w:object w:dxaOrig="880" w:dyaOrig="279" w14:anchorId="665BF6D9">
                <v:shape id="_x0000_i1223" type="#_x0000_t75" style="width:43.95pt;height:14.05pt" o:ole="">
                  <v:imagedata r:id="rId413" o:title=""/>
                </v:shape>
                <o:OLEObject Type="Embed" ProgID="Equation.DSMT4" ShapeID="_x0000_i1223" DrawAspect="Content" ObjectID="_1723539392" r:id="rId414"/>
              </w:object>
            </w:r>
            <w:r>
              <w:t xml:space="preserve">  e  </w:t>
            </w:r>
            <w:r w:rsidRPr="00AD4363">
              <w:rPr>
                <w:position w:val="-22"/>
              </w:rPr>
              <w:object w:dxaOrig="740" w:dyaOrig="580" w14:anchorId="5C0DC77A">
                <v:shape id="_x0000_i1224" type="#_x0000_t75" style="width:36.45pt;height:29pt" o:ole="">
                  <v:imagedata r:id="rId415" o:title=""/>
                </v:shape>
                <o:OLEObject Type="Embed" ProgID="Equation.DSMT4" ShapeID="_x0000_i1224" DrawAspect="Content" ObjectID="_1723539393" r:id="rId416"/>
              </w:object>
            </w:r>
          </w:p>
        </w:tc>
      </w:tr>
    </w:tbl>
    <w:p w14:paraId="6CBE032A" w14:textId="1D48FDE0" w:rsidR="00497F55" w:rsidRPr="00497F55" w:rsidRDefault="00AD4363" w:rsidP="00AD4363">
      <w:pPr>
        <w:pStyle w:val="QUESTAO1"/>
        <w:spacing w:before="240"/>
      </w:pPr>
      <w:r>
        <w:tab/>
      </w:r>
      <w:r w:rsidR="00497F55" w:rsidRPr="00497F55">
        <w:tab/>
        <w:t>Escreve as três letras que identificam pares de expressões que representam o mesmo número.</w:t>
      </w:r>
    </w:p>
    <w:p w14:paraId="1231A655" w14:textId="5B7F20C7" w:rsidR="00AD4363" w:rsidRPr="00AD4363" w:rsidRDefault="0056729E" w:rsidP="001422E1">
      <w:pPr>
        <w:pStyle w:val="QUESTAO1"/>
        <w:spacing w:before="240"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5119F53" wp14:editId="701A31B5">
                <wp:extent cx="216000" cy="216000"/>
                <wp:effectExtent l="0" t="0" r="0" b="0"/>
                <wp:docPr id="362" name="Oval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330064" w14:textId="77777777" w:rsidR="0056729E" w:rsidRPr="00E4687D" w:rsidRDefault="0056729E" w:rsidP="0056729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5119F53" id="Oval 362" o:spid="_x0000_s112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Avt6+9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2330064" w14:textId="77777777" w:rsidR="0056729E" w:rsidRPr="00E4687D" w:rsidRDefault="0056729E" w:rsidP="0056729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AD4363" w:rsidRPr="00AD4363">
        <w:t xml:space="preserve">Do dinheiro que tinha para as compras de Natal, a Margarida gastou </w:t>
      </w:r>
      <w:r w:rsidR="00AD4363" w:rsidRPr="00AD4363">
        <w:rPr>
          <w:position w:val="-22"/>
        </w:rPr>
        <w:object w:dxaOrig="220" w:dyaOrig="580" w14:anchorId="4D679CC7">
          <v:shape id="_x0000_i1225" type="#_x0000_t75" style="width:11.2pt;height:29pt" o:ole="">
            <v:imagedata r:id="rId417" o:title=""/>
          </v:shape>
          <o:OLEObject Type="Embed" ProgID="Equation.DSMT4" ShapeID="_x0000_i1225" DrawAspect="Content" ObjectID="_1723539394" r:id="rId418"/>
        </w:object>
      </w:r>
      <w:r w:rsidR="00AD4363" w:rsidRPr="00AD4363">
        <w:t xml:space="preserve"> em doces e </w:t>
      </w:r>
      <w:r w:rsidR="00AD4363" w:rsidRPr="00AD4363">
        <w:rPr>
          <w:position w:val="-22"/>
        </w:rPr>
        <w:object w:dxaOrig="220" w:dyaOrig="580" w14:anchorId="5A9ED13F">
          <v:shape id="_x0000_i1226" type="#_x0000_t75" style="width:11.2pt;height:29pt" o:ole="">
            <v:imagedata r:id="rId419" o:title=""/>
          </v:shape>
          <o:OLEObject Type="Embed" ProgID="Equation.DSMT4" ShapeID="_x0000_i1226" DrawAspect="Content" ObjectID="_1723539395" r:id="rId420"/>
        </w:object>
      </w:r>
      <w:r w:rsidR="00AD4363" w:rsidRPr="00AD4363">
        <w:t xml:space="preserve"> em frutos secos.</w:t>
      </w:r>
    </w:p>
    <w:p w14:paraId="1571CBDA" w14:textId="7BAB1810" w:rsidR="0056729E" w:rsidRPr="0056729E" w:rsidRDefault="00AD4363" w:rsidP="001422E1">
      <w:pPr>
        <w:pStyle w:val="QUESTAO1"/>
        <w:spacing w:before="120"/>
      </w:pPr>
      <w:r>
        <w:tab/>
      </w:r>
      <w:r>
        <w:tab/>
      </w:r>
      <w:r w:rsidRPr="00AD4363">
        <w:t>Escreve uma expressão que represente a parte do dinheiro que lhe sobrou.</w:t>
      </w:r>
    </w:p>
    <w:p w14:paraId="3344FCAB" w14:textId="77777777" w:rsidR="001422E1" w:rsidRPr="001422E1" w:rsidRDefault="0056729E" w:rsidP="001422E1">
      <w:pPr>
        <w:pStyle w:val="QUESTAO1"/>
        <w:spacing w:before="240"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7F1D594" wp14:editId="539B6D19">
                <wp:extent cx="216000" cy="216000"/>
                <wp:effectExtent l="0" t="0" r="0" b="0"/>
                <wp:docPr id="363" name="Oval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A2AED5" w14:textId="77777777" w:rsidR="0056729E" w:rsidRPr="000D632F" w:rsidRDefault="0056729E" w:rsidP="0056729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7F1D594" id="Oval 363" o:spid="_x0000_s112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5XwY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9A2AED5" w14:textId="77777777" w:rsidR="0056729E" w:rsidRPr="000D632F" w:rsidRDefault="0056729E" w:rsidP="0056729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422E1" w:rsidRPr="001422E1">
        <w:t>Calcula o valor numérico da expressão seguinte.</w:t>
      </w:r>
    </w:p>
    <w:p w14:paraId="2222A863" w14:textId="6DFC6853" w:rsidR="001422E1" w:rsidRPr="0056729E" w:rsidRDefault="001422E1" w:rsidP="001422E1">
      <w:pPr>
        <w:pStyle w:val="QUESTAO1"/>
        <w:spacing w:before="240" w:line="240" w:lineRule="auto"/>
        <w:jc w:val="center"/>
      </w:pPr>
      <w:r w:rsidRPr="00731E9D">
        <w:rPr>
          <w:b/>
          <w:position w:val="-26"/>
          <w:szCs w:val="22"/>
        </w:rPr>
        <w:object w:dxaOrig="1600" w:dyaOrig="639" w14:anchorId="4D0FB0BF">
          <v:shape id="_x0000_i1227" type="#_x0000_t75" style="width:79.5pt;height:31.8pt" o:ole="">
            <v:imagedata r:id="rId421" o:title=""/>
          </v:shape>
          <o:OLEObject Type="Embed" ProgID="Equation.DSMT4" ShapeID="_x0000_i1227" DrawAspect="Content" ObjectID="_1723539396" r:id="rId422"/>
        </w:object>
      </w:r>
    </w:p>
    <w:p w14:paraId="3E02508F" w14:textId="09991CD9" w:rsidR="001422E1" w:rsidRPr="001422E1" w:rsidRDefault="0056729E" w:rsidP="001422E1">
      <w:pPr>
        <w:pStyle w:val="QUESTAO1"/>
        <w:spacing w:before="24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3932ACC" wp14:editId="19D9207E">
                <wp:extent cx="216000" cy="216000"/>
                <wp:effectExtent l="0" t="0" r="0" b="0"/>
                <wp:docPr id="367" name="Oval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85D15C" w14:textId="77777777" w:rsidR="0056729E" w:rsidRPr="00E4687D" w:rsidRDefault="0056729E" w:rsidP="0056729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3932ACC" id="Oval 367" o:spid="_x0000_s11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DEaV0X4CAABl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985D15C" w14:textId="77777777" w:rsidR="0056729E" w:rsidRPr="00E4687D" w:rsidRDefault="0056729E" w:rsidP="0056729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422E1" w:rsidRPr="001422E1">
        <w:t xml:space="preserve">A Clara gastou  </w:t>
      </w:r>
      <w:r w:rsidR="001422E1" w:rsidRPr="001422E1">
        <w:rPr>
          <w:position w:val="-22"/>
        </w:rPr>
        <w:object w:dxaOrig="220" w:dyaOrig="580" w14:anchorId="0935AE24">
          <v:shape id="_x0000_i1228" type="#_x0000_t75" style="width:11.2pt;height:29pt" o:ole="">
            <v:imagedata r:id="rId423" o:title=""/>
          </v:shape>
          <o:OLEObject Type="Embed" ProgID="Equation.DSMT4" ShapeID="_x0000_i1228" DrawAspect="Content" ObjectID="_1723539397" r:id="rId424"/>
        </w:object>
      </w:r>
      <w:r w:rsidR="001422E1" w:rsidRPr="001422E1">
        <w:t xml:space="preserve">  do seu dinheiro na compra de uma aplicação para o seu </w:t>
      </w:r>
      <w:r w:rsidR="001422E1" w:rsidRPr="001422E1">
        <w:rPr>
          <w:i/>
        </w:rPr>
        <w:t>smartphone</w:t>
      </w:r>
      <w:r w:rsidR="001422E1" w:rsidRPr="001422E1">
        <w:t xml:space="preserve"> e a Matilde gastou metade do seu dinheiro na compra de um livro.</w:t>
      </w:r>
    </w:p>
    <w:p w14:paraId="79D962CD" w14:textId="44104CAE" w:rsidR="001422E1" w:rsidRPr="001422E1" w:rsidRDefault="001422E1" w:rsidP="001422E1">
      <w:pPr>
        <w:pStyle w:val="QUESTAO1"/>
        <w:spacing w:before="120" w:after="120"/>
        <w:rPr>
          <w:bCs/>
        </w:rPr>
      </w:pPr>
      <w:r>
        <w:rPr>
          <w:bCs/>
        </w:rPr>
        <w:tab/>
      </w:r>
      <w:r w:rsidRPr="001422E1">
        <w:rPr>
          <w:bCs/>
        </w:rPr>
        <w:tab/>
        <w:t>Será possível que as duas tenham gastado a mesma quantia?</w:t>
      </w:r>
    </w:p>
    <w:p w14:paraId="5A4B694B" w14:textId="7E4315A8" w:rsidR="007E5FD3" w:rsidRPr="007E5FD3" w:rsidRDefault="001422E1" w:rsidP="001422E1">
      <w:pPr>
        <w:pStyle w:val="QUESTAO1"/>
        <w:spacing w:before="120" w:after="120"/>
      </w:pPr>
      <w:r w:rsidRPr="001422E1">
        <w:rPr>
          <w:bCs/>
        </w:rPr>
        <w:tab/>
      </w:r>
      <w:r>
        <w:rPr>
          <w:bCs/>
        </w:rPr>
        <w:tab/>
      </w:r>
      <w:r w:rsidRPr="001422E1">
        <w:rPr>
          <w:bCs/>
        </w:rPr>
        <w:t>Explica a tua resposta. Podes fazê-lo por palavras, esquemas ou dando exemplos.</w:t>
      </w:r>
    </w:p>
    <w:p w14:paraId="707EB7F2" w14:textId="17261E86" w:rsidR="007E5FD3" w:rsidRPr="007E5FD3" w:rsidRDefault="007E5FD3" w:rsidP="00D26B34">
      <w:pPr>
        <w:pStyle w:val="QUESTAO1"/>
        <w:spacing w:before="0" w:line="240" w:lineRule="auto"/>
        <w:jc w:val="center"/>
      </w:pPr>
    </w:p>
    <w:p w14:paraId="7AFF3E47" w14:textId="77777777" w:rsidR="001C3C21" w:rsidRDefault="001C3C21" w:rsidP="001C3C21">
      <w:pPr>
        <w:pStyle w:val="QUESTAO1"/>
        <w:spacing w:before="240" w:line="240" w:lineRule="auto"/>
      </w:pPr>
    </w:p>
    <w:p w14:paraId="769D55E0" w14:textId="4483451D" w:rsidR="00426042" w:rsidRDefault="0056729E" w:rsidP="001C3C21">
      <w:pPr>
        <w:pStyle w:val="QUESTAO1"/>
        <w:spacing w:before="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3241E81" wp14:editId="7BD3D384">
                <wp:extent cx="216000" cy="216000"/>
                <wp:effectExtent l="0" t="0" r="0" b="0"/>
                <wp:docPr id="368" name="Oval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97799C" w14:textId="77777777" w:rsidR="0056729E" w:rsidRPr="000D632F" w:rsidRDefault="0056729E" w:rsidP="0056729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3241E81" id="Oval 368" o:spid="_x0000_s11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L+7fgIAAGU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uMy26W0D9fERGUI/OcHLW0O/806E+CiQRoUY&#10;QOMfH+jQFrqKwyBx1gD+eO092RODSctZR6NX8fB9J1BxZr844naa01HAUdiMgtu1KyBKzGixeJlF&#10;csBoR1EjtM+0FZYpCqmEkxSr4jLieFnFfgXQXpFqucxmNI9exDu39jKBp84mbj4dngX6gcORyH8P&#10;41i+4HFvmzwdLHcRtMkkP/Vx6DnNcibPsHfSsvj1nq1O2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fy/u34CAABl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597799C" w14:textId="77777777" w:rsidR="0056729E" w:rsidRPr="000D632F" w:rsidRDefault="0056729E" w:rsidP="0056729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422E1" w:rsidRPr="001422E1">
        <w:t>Na reta numérica da seguinte figura, está marcada uma sequência de pontos em que a distância entre dois pontos consecutivos é sempre a mesma.</w:t>
      </w:r>
    </w:p>
    <w:p w14:paraId="38BC24C6" w14:textId="00375126" w:rsidR="001422E1" w:rsidRPr="001422E1" w:rsidRDefault="00426042" w:rsidP="00426042">
      <w:pPr>
        <w:pStyle w:val="QUESTAO1"/>
        <w:spacing w:before="120" w:line="240" w:lineRule="auto"/>
        <w:rPr>
          <w:bCs/>
        </w:rPr>
      </w:pPr>
      <w:r>
        <w:tab/>
      </w:r>
      <w:r>
        <w:tab/>
      </w:r>
      <w:r w:rsidR="001422E1" w:rsidRPr="001422E1">
        <w:rPr>
          <w:bCs/>
        </w:rPr>
        <w:t>Nessa reta, estão assinalados os pontos 0, 1</w:t>
      </w:r>
      <w:r>
        <w:rPr>
          <w:bCs/>
        </w:rPr>
        <w:t xml:space="preserve"> e</w:t>
      </w:r>
      <w:r w:rsidR="001422E1" w:rsidRPr="001422E1">
        <w:rPr>
          <w:bCs/>
        </w:rPr>
        <w:t xml:space="preserve"> 2  e os pontos </w:t>
      </w:r>
      <w:r w:rsidR="001422E1" w:rsidRPr="001422E1">
        <w:rPr>
          <w:bCs/>
          <w:i/>
          <w:iCs/>
        </w:rPr>
        <w:t>A</w:t>
      </w:r>
      <w:r w:rsidR="001422E1" w:rsidRPr="001422E1">
        <w:rPr>
          <w:bCs/>
        </w:rPr>
        <w:t xml:space="preserve">, </w:t>
      </w:r>
      <w:r w:rsidR="001422E1" w:rsidRPr="001422E1">
        <w:rPr>
          <w:bCs/>
          <w:i/>
          <w:iCs/>
        </w:rPr>
        <w:t>B</w:t>
      </w:r>
      <w:r w:rsidR="001422E1" w:rsidRPr="001422E1">
        <w:rPr>
          <w:bCs/>
        </w:rPr>
        <w:t xml:space="preserve"> e </w:t>
      </w:r>
      <w:r w:rsidR="001422E1" w:rsidRPr="001422E1">
        <w:rPr>
          <w:bCs/>
          <w:i/>
          <w:iCs/>
        </w:rPr>
        <w:t>C</w:t>
      </w:r>
      <w:r w:rsidR="001422E1" w:rsidRPr="001422E1">
        <w:rPr>
          <w:bCs/>
        </w:rPr>
        <w:t>.</w:t>
      </w:r>
    </w:p>
    <w:p w14:paraId="6DCC4821" w14:textId="5BEFCFEA" w:rsidR="005B0D45" w:rsidRDefault="00426042" w:rsidP="00426042">
      <w:pPr>
        <w:pStyle w:val="QUESTAO1"/>
        <w:spacing w:after="240"/>
        <w:jc w:val="center"/>
      </w:pPr>
      <w:r w:rsidRPr="008877D7">
        <w:rPr>
          <w:bCs/>
          <w:noProof/>
          <w:color w:val="auto"/>
          <w:szCs w:val="22"/>
        </w:rPr>
        <w:drawing>
          <wp:inline distT="0" distB="0" distL="0" distR="0" wp14:anchorId="1A081D1A" wp14:editId="052DAE45">
            <wp:extent cx="5476875" cy="528011"/>
            <wp:effectExtent l="0" t="0" r="0" b="571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 noChangeArrowheads="1"/>
                    </pic:cNvPicPr>
                  </pic:nvPicPr>
                  <pic:blipFill rotWithShape="1">
                    <a:blip r:embed="rId425"/>
                    <a:srcRect b="10696"/>
                    <a:stretch/>
                  </pic:blipFill>
                  <pic:spPr bwMode="auto">
                    <a:xfrm>
                      <a:off x="0" y="0"/>
                      <a:ext cx="5535164" cy="53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826A70" w14:textId="4C2193C9" w:rsidR="001422E1" w:rsidRDefault="001422E1" w:rsidP="001422E1">
      <w:pPr>
        <w:pStyle w:val="QUESTAO1"/>
        <w:spacing w:before="120" w:line="240" w:lineRule="auto"/>
      </w:pPr>
      <w:r>
        <w:rPr>
          <w:b/>
          <w:bCs/>
        </w:rPr>
        <w:tab/>
      </w:r>
      <w:r>
        <w:rPr>
          <w:b/>
          <w:bCs/>
        </w:rPr>
        <w:tab/>
      </w:r>
      <w:r w:rsidR="00426042">
        <w:rPr>
          <w:b/>
          <w:bCs/>
        </w:rPr>
        <w:t>5</w:t>
      </w:r>
      <w:r w:rsidRPr="00FD2607">
        <w:rPr>
          <w:b/>
          <w:bCs/>
        </w:rPr>
        <w:t xml:space="preserve">.1.  </w:t>
      </w:r>
      <w:r w:rsidR="00426042" w:rsidRPr="008877D7">
        <w:rPr>
          <w:bCs/>
          <w:color w:val="auto"/>
          <w:sz w:val="24"/>
          <w:szCs w:val="24"/>
        </w:rPr>
        <w:t xml:space="preserve">Qual é o número que corresponde ao ponto </w:t>
      </w:r>
      <w:r w:rsidR="00426042" w:rsidRPr="008877D7">
        <w:rPr>
          <w:bCs/>
          <w:i/>
          <w:iCs/>
          <w:color w:val="auto"/>
          <w:sz w:val="24"/>
          <w:szCs w:val="24"/>
        </w:rPr>
        <w:t>C</w:t>
      </w:r>
      <w:r w:rsidR="00426042" w:rsidRPr="008877D7">
        <w:rPr>
          <w:bCs/>
          <w:color w:val="auto"/>
          <w:sz w:val="24"/>
          <w:szCs w:val="24"/>
        </w:rPr>
        <w:t>?</w:t>
      </w:r>
    </w:p>
    <w:p w14:paraId="633A371B" w14:textId="27160395" w:rsidR="001422E1" w:rsidRDefault="001422E1" w:rsidP="00426042">
      <w:pPr>
        <w:pStyle w:val="QUESTAO1"/>
        <w:spacing w:before="240"/>
        <w:jc w:val="both"/>
      </w:pPr>
      <w:r>
        <w:tab/>
      </w:r>
      <w:r>
        <w:rPr>
          <w:b/>
          <w:bCs/>
        </w:rPr>
        <w:tab/>
      </w:r>
      <w:r w:rsidR="00426042">
        <w:rPr>
          <w:b/>
          <w:bCs/>
        </w:rPr>
        <w:t>5</w:t>
      </w:r>
      <w:r w:rsidRPr="00FD2607">
        <w:rPr>
          <w:b/>
          <w:bCs/>
        </w:rPr>
        <w:t xml:space="preserve">.2.  </w:t>
      </w:r>
      <w:r w:rsidR="00426042" w:rsidRPr="008877D7">
        <w:rPr>
          <w:bCs/>
          <w:color w:val="auto"/>
          <w:sz w:val="24"/>
          <w:szCs w:val="24"/>
        </w:rPr>
        <w:t xml:space="preserve">Qual é a distância entre os pontos </w:t>
      </w:r>
      <w:r w:rsidR="00426042" w:rsidRPr="008877D7">
        <w:rPr>
          <w:bCs/>
          <w:i/>
          <w:iCs/>
          <w:color w:val="auto"/>
          <w:sz w:val="24"/>
          <w:szCs w:val="24"/>
        </w:rPr>
        <w:t>A</w:t>
      </w:r>
      <w:r w:rsidR="00426042" w:rsidRPr="008877D7">
        <w:rPr>
          <w:bCs/>
          <w:color w:val="auto"/>
          <w:sz w:val="24"/>
          <w:szCs w:val="24"/>
        </w:rPr>
        <w:t xml:space="preserve"> e </w:t>
      </w:r>
      <w:r w:rsidR="00426042" w:rsidRPr="008877D7">
        <w:rPr>
          <w:bCs/>
          <w:i/>
          <w:iCs/>
          <w:color w:val="auto"/>
          <w:sz w:val="24"/>
          <w:szCs w:val="24"/>
        </w:rPr>
        <w:t>C</w:t>
      </w:r>
      <w:r w:rsidR="00426042" w:rsidRPr="008877D7">
        <w:rPr>
          <w:bCs/>
          <w:color w:val="auto"/>
          <w:sz w:val="24"/>
          <w:szCs w:val="24"/>
        </w:rPr>
        <w:t>?</w:t>
      </w:r>
    </w:p>
    <w:p w14:paraId="02C3B4A0" w14:textId="521A64F2" w:rsidR="00B84227" w:rsidRDefault="0056729E" w:rsidP="00B84227">
      <w:pPr>
        <w:pStyle w:val="QUESTAO1"/>
        <w:spacing w:before="360" w:after="120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8E49188" wp14:editId="7D79ED8D">
                <wp:extent cx="216000" cy="216000"/>
                <wp:effectExtent l="0" t="0" r="0" b="0"/>
                <wp:docPr id="369" name="Oval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F26B3F" w14:textId="77777777" w:rsidR="0056729E" w:rsidRPr="000D632F" w:rsidRDefault="0056729E" w:rsidP="0056729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8E49188" id="Oval 369" o:spid="_x0000_s11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AFfwIAAGU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ExLudkS28bqI8PgQXoJyd6eWPwd96KmB5EwFFB&#10;BuD4p3s8tIWu4jBInDUQfrz2TvbIYNRy1uHoVTx+34mgOLNfHHKb5nQUwihsRsHt2jUgJWa4WLzM&#10;IjqEZEdRB2ifcSusKAqqhJMYq+IyhfGyTv0KwL0i1WqVzXAevUi37tFLAqfOEjefDs8i+IHDCcl/&#10;B+NYvuBxb0ueDla7BNpkkp/6OPQcZzmTZ9g7tCx+vWer03Zc/gQ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MYywAV/AgAAZQ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3F26B3F" w14:textId="77777777" w:rsidR="0056729E" w:rsidRPr="000D632F" w:rsidRDefault="0056729E" w:rsidP="0056729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426042" w:rsidRPr="00B84227">
        <w:rPr>
          <w:szCs w:val="22"/>
        </w:rPr>
        <w:t xml:space="preserve">Na figura </w:t>
      </w:r>
      <w:r w:rsidR="00B84227">
        <w:rPr>
          <w:szCs w:val="22"/>
        </w:rPr>
        <w:t>seguinte</w:t>
      </w:r>
      <w:r w:rsidR="00426042" w:rsidRPr="00B84227">
        <w:rPr>
          <w:szCs w:val="22"/>
        </w:rPr>
        <w:t xml:space="preserve">, </w:t>
      </w:r>
      <w:r w:rsidR="00426042" w:rsidRPr="00B84227">
        <w:t>estão</w:t>
      </w:r>
      <w:r w:rsidR="00426042" w:rsidRPr="00B84227">
        <w:rPr>
          <w:szCs w:val="22"/>
        </w:rPr>
        <w:t xml:space="preserve"> representados um retângulo e um quadrado.</w:t>
      </w:r>
    </w:p>
    <w:p w14:paraId="133FB577" w14:textId="4689D881" w:rsidR="00B84227" w:rsidRPr="00B84227" w:rsidRDefault="00B84227" w:rsidP="00B84227">
      <w:pPr>
        <w:pStyle w:val="QUESTAO1"/>
        <w:spacing w:before="240" w:line="240" w:lineRule="auto"/>
        <w:jc w:val="center"/>
        <w:rPr>
          <w:szCs w:val="22"/>
        </w:rPr>
      </w:pPr>
      <w:r w:rsidRPr="00426042">
        <w:rPr>
          <w:noProof/>
        </w:rPr>
        <w:drawing>
          <wp:inline distT="0" distB="0" distL="0" distR="0" wp14:anchorId="3143978F" wp14:editId="091A172E">
            <wp:extent cx="2350135" cy="1209675"/>
            <wp:effectExtent l="0" t="0" r="0" b="9525"/>
            <wp:docPr id="32" name="Imagem 6" descr="20152708_DOM1_DD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152708_DOM1_DD121"/>
                    <pic:cNvPicPr>
                      <a:picLocks noChangeAspect="1" noChangeArrowheads="1"/>
                    </pic:cNvPicPr>
                  </pic:nvPicPr>
                  <pic:blipFill>
                    <a:blip r:embed="rId4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135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6FA8DE" w14:textId="10594A22" w:rsidR="00426042" w:rsidRPr="00B84227" w:rsidRDefault="00B84227" w:rsidP="00B84227">
      <w:pPr>
        <w:pStyle w:val="QUESTAO1"/>
        <w:spacing w:before="240" w:line="240" w:lineRule="auto"/>
        <w:rPr>
          <w:szCs w:val="22"/>
        </w:rPr>
      </w:pPr>
      <w:r w:rsidRPr="00B84227">
        <w:rPr>
          <w:szCs w:val="22"/>
        </w:rPr>
        <w:tab/>
      </w:r>
      <w:r w:rsidRPr="00B84227">
        <w:rPr>
          <w:szCs w:val="22"/>
        </w:rPr>
        <w:tab/>
      </w:r>
      <w:r w:rsidR="00426042" w:rsidRPr="00B84227">
        <w:rPr>
          <w:szCs w:val="22"/>
        </w:rPr>
        <w:t xml:space="preserve">O comprimento do retângulo é igual ao lado do quadrado e a largura do retângulo é  </w:t>
      </w:r>
      <w:r w:rsidRPr="00B84227">
        <w:rPr>
          <w:position w:val="-22"/>
          <w:szCs w:val="22"/>
        </w:rPr>
        <w:object w:dxaOrig="220" w:dyaOrig="580" w14:anchorId="1F0492BA">
          <v:shape id="_x0000_i1229" type="#_x0000_t75" style="width:11.2pt;height:29pt" o:ole="">
            <v:imagedata r:id="rId427" o:title=""/>
          </v:shape>
          <o:OLEObject Type="Embed" ProgID="Equation.DSMT4" ShapeID="_x0000_i1229" DrawAspect="Content" ObjectID="_1723539398" r:id="rId428"/>
        </w:object>
      </w:r>
      <w:r w:rsidR="00426042" w:rsidRPr="00B84227">
        <w:rPr>
          <w:szCs w:val="22"/>
        </w:rPr>
        <w:t xml:space="preserve">  do lado do quadrado. </w:t>
      </w:r>
    </w:p>
    <w:p w14:paraId="751617D2" w14:textId="249AFBD0" w:rsidR="00D26B34" w:rsidRPr="00B84227" w:rsidRDefault="00B84227" w:rsidP="00B84227">
      <w:pPr>
        <w:pStyle w:val="QUESTAO1"/>
        <w:spacing w:before="120"/>
        <w:rPr>
          <w:szCs w:val="22"/>
        </w:rPr>
      </w:pPr>
      <w:r w:rsidRPr="00B84227">
        <w:rPr>
          <w:szCs w:val="22"/>
        </w:rPr>
        <w:tab/>
      </w:r>
      <w:r w:rsidRPr="00B84227">
        <w:rPr>
          <w:szCs w:val="22"/>
        </w:rPr>
        <w:tab/>
      </w:r>
      <w:r w:rsidR="00426042" w:rsidRPr="00B84227">
        <w:rPr>
          <w:szCs w:val="22"/>
        </w:rPr>
        <w:t xml:space="preserve">Calcula o perímetro da figura </w:t>
      </w:r>
      <w:r w:rsidR="00426042" w:rsidRPr="00B84227">
        <w:rPr>
          <w:bCs/>
          <w:color w:val="auto"/>
          <w:szCs w:val="22"/>
        </w:rPr>
        <w:t>sabendo</w:t>
      </w:r>
      <w:r w:rsidR="00426042" w:rsidRPr="00B84227">
        <w:rPr>
          <w:szCs w:val="22"/>
        </w:rPr>
        <w:t xml:space="preserve"> que o perímetro do quadrado é igual a </w:t>
      </w:r>
      <w:r>
        <w:rPr>
          <w:szCs w:val="22"/>
        </w:rPr>
        <w:t xml:space="preserve">4,2 cm. </w:t>
      </w:r>
      <w:r w:rsidR="00426042" w:rsidRPr="00B84227">
        <w:rPr>
          <w:szCs w:val="22"/>
        </w:rPr>
        <w:t>Apresenta os cálculos que efetuares.</w:t>
      </w:r>
    </w:p>
    <w:p w14:paraId="35D5865B" w14:textId="77777777" w:rsidR="00B84227" w:rsidRPr="00B84227" w:rsidRDefault="0056729E" w:rsidP="00B84227">
      <w:pPr>
        <w:pStyle w:val="QUESTAO1"/>
        <w:spacing w:before="360" w:after="120"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D4857BF" wp14:editId="0B5B387F">
                <wp:extent cx="216000" cy="216000"/>
                <wp:effectExtent l="0" t="0" r="0" b="0"/>
                <wp:docPr id="370" name="Oval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A8E73F" w14:textId="77777777" w:rsidR="0056729E" w:rsidRPr="00B3090E" w:rsidRDefault="0056729E" w:rsidP="0056729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D4857BF" id="Oval 370" o:spid="_x0000_s11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OpvfwIAAGU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NjXJ6RLb2toT48BBagn5zo5Y3B33krYnoQAUcF&#10;GYDjn+7x0Ba6isMgcdZA+PHWO9kjg1HLWYejV/H4fSuC4sx+dchtmtNRCKOwHgW3bVeAlJjhYvEy&#10;i+gQkh1FHaB9wa2wpCioEk5irIrLFMbLKvUrAPeKVMtlNsN59CLduicvCZw6S9x83r+I4AcOJyT/&#10;HYxj+YrHvS15OlhuE2iTSX7s49BznOVMnmHv0LL49Z6tjttx8RM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KOI6m9/AgAAZQ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CA8E73F" w14:textId="77777777" w:rsidR="0056729E" w:rsidRPr="00B3090E" w:rsidRDefault="0056729E" w:rsidP="0056729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B84227" w:rsidRPr="00B84227">
        <w:t xml:space="preserve">A </w:t>
      </w:r>
      <w:r w:rsidR="00B84227" w:rsidRPr="00B84227">
        <w:rPr>
          <w:szCs w:val="22"/>
        </w:rPr>
        <w:t>Maria</w:t>
      </w:r>
      <w:r w:rsidR="00B84227" w:rsidRPr="00B84227">
        <w:t xml:space="preserve"> faz peças decorativas com materiais reciclados para vender numa feira.</w:t>
      </w:r>
    </w:p>
    <w:p w14:paraId="5B902B45" w14:textId="4C7DACED" w:rsidR="00B84227" w:rsidRPr="00B84227" w:rsidRDefault="00B84227" w:rsidP="00B84227">
      <w:pPr>
        <w:pStyle w:val="QUESTAO1"/>
        <w:spacing w:before="240"/>
        <w:rPr>
          <w:bCs/>
        </w:rPr>
      </w:pPr>
      <w:r>
        <w:rPr>
          <w:bCs/>
        </w:rPr>
        <w:tab/>
      </w:r>
      <w:r w:rsidRPr="00B84227">
        <w:rPr>
          <w:bCs/>
        </w:rPr>
        <w:tab/>
        <w:t xml:space="preserve">Na semana passada levou para vender na feira 36 peças de várias cores. </w:t>
      </w:r>
    </w:p>
    <w:p w14:paraId="44D8EA94" w14:textId="2A399E02" w:rsidR="00B84227" w:rsidRPr="00B84227" w:rsidRDefault="00B84227" w:rsidP="00B84227">
      <w:pPr>
        <w:pStyle w:val="QUESTAO1"/>
        <w:spacing w:before="240" w:line="240" w:lineRule="auto"/>
        <w:rPr>
          <w:bCs/>
        </w:rPr>
      </w:pPr>
      <w:r w:rsidRPr="00B84227">
        <w:rPr>
          <w:noProof/>
        </w:rPr>
        <w:drawing>
          <wp:anchor distT="0" distB="0" distL="114300" distR="114300" simplePos="0" relativeHeight="251812864" behindDoc="1" locked="0" layoutInCell="1" allowOverlap="1" wp14:anchorId="4735A924" wp14:editId="016763E4">
            <wp:simplePos x="0" y="0"/>
            <wp:positionH relativeFrom="column">
              <wp:posOffset>3509010</wp:posOffset>
            </wp:positionH>
            <wp:positionV relativeFrom="paragraph">
              <wp:posOffset>168910</wp:posOffset>
            </wp:positionV>
            <wp:extent cx="2221230" cy="1544955"/>
            <wp:effectExtent l="0" t="0" r="7620" b="0"/>
            <wp:wrapTight wrapText="bothSides">
              <wp:wrapPolygon edited="0">
                <wp:start x="0" y="0"/>
                <wp:lineTo x="0" y="21307"/>
                <wp:lineTo x="21489" y="21307"/>
                <wp:lineTo x="21489" y="0"/>
                <wp:lineTo x="0" y="0"/>
              </wp:wrapPolygon>
            </wp:wrapTight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m 34"/>
                    <pic:cNvPicPr>
                      <a:picLocks noChangeAspect="1" noChangeArrowheads="1"/>
                    </pic:cNvPicPr>
                  </pic:nvPicPr>
                  <pic:blipFill>
                    <a:blip r:embed="rId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230" cy="154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Cs/>
        </w:rPr>
        <w:tab/>
      </w:r>
      <w:r>
        <w:rPr>
          <w:bCs/>
        </w:rPr>
        <w:tab/>
      </w:r>
      <w:r w:rsidRPr="00B84227">
        <w:rPr>
          <w:bCs/>
        </w:rPr>
        <w:t>Sabe-se que:</w:t>
      </w:r>
    </w:p>
    <w:p w14:paraId="50AC1AEA" w14:textId="71DE5178" w:rsidR="00B84227" w:rsidRPr="00B84227" w:rsidRDefault="00B84227" w:rsidP="00B84227">
      <w:pPr>
        <w:pStyle w:val="QUESTAO1"/>
        <w:spacing w:before="120"/>
        <w:ind w:left="720" w:firstLine="0"/>
        <w:rPr>
          <w:bCs/>
        </w:rPr>
      </w:pPr>
      <w:r>
        <w:rPr>
          <w:rFonts w:ascii="Symbol" w:hAnsi="Symbol"/>
        </w:rPr>
        <w:t>·</w:t>
      </w:r>
      <w:r>
        <w:t xml:space="preserve"> </w:t>
      </w:r>
      <w:r w:rsidRPr="00B84227">
        <w:rPr>
          <w:position w:val="-22"/>
        </w:rPr>
        <w:object w:dxaOrig="220" w:dyaOrig="580" w14:anchorId="0A19312F">
          <v:shape id="_x0000_i1230" type="#_x0000_t75" style="width:11.2pt;height:29pt" o:ole="">
            <v:imagedata r:id="rId430" o:title=""/>
          </v:shape>
          <o:OLEObject Type="Embed" ProgID="Equation.DSMT4" ShapeID="_x0000_i1230" DrawAspect="Content" ObjectID="_1723539399" r:id="rId431"/>
        </w:object>
      </w:r>
      <w:r w:rsidRPr="00B84227">
        <w:rPr>
          <w:bCs/>
        </w:rPr>
        <w:t xml:space="preserve"> eram azuis;</w:t>
      </w:r>
      <w:r w:rsidRPr="00B84227">
        <w:t xml:space="preserve"> </w:t>
      </w:r>
    </w:p>
    <w:p w14:paraId="7591531A" w14:textId="42CBC0AF" w:rsidR="00B84227" w:rsidRPr="00B84227" w:rsidRDefault="00B84227" w:rsidP="00B84227">
      <w:pPr>
        <w:pStyle w:val="QUESTAO1"/>
        <w:spacing w:before="120"/>
        <w:ind w:left="720" w:firstLine="0"/>
        <w:rPr>
          <w:bCs/>
        </w:rPr>
      </w:pPr>
      <w:r>
        <w:rPr>
          <w:rFonts w:ascii="Symbol" w:hAnsi="Symbol"/>
          <w:bCs/>
        </w:rPr>
        <w:t>·</w:t>
      </w:r>
      <w:r>
        <w:rPr>
          <w:bCs/>
        </w:rPr>
        <w:t xml:space="preserve"> </w:t>
      </w:r>
      <w:r w:rsidRPr="00B84227">
        <w:rPr>
          <w:bCs/>
        </w:rPr>
        <w:t>7 eram vermelhas;</w:t>
      </w:r>
      <w:r w:rsidRPr="00B84227">
        <w:t xml:space="preserve"> </w:t>
      </w:r>
    </w:p>
    <w:p w14:paraId="632E1350" w14:textId="57ED655E" w:rsidR="00B84227" w:rsidRPr="00B84227" w:rsidRDefault="00B84227" w:rsidP="00B84227">
      <w:pPr>
        <w:pStyle w:val="QUESTAO1"/>
        <w:spacing w:before="120"/>
        <w:ind w:left="720" w:firstLine="0"/>
        <w:rPr>
          <w:bCs/>
        </w:rPr>
      </w:pPr>
      <w:r>
        <w:rPr>
          <w:rFonts w:ascii="Symbol" w:hAnsi="Symbol"/>
          <w:bCs/>
        </w:rPr>
        <w:t>·</w:t>
      </w:r>
      <w:r>
        <w:rPr>
          <w:bCs/>
        </w:rPr>
        <w:t xml:space="preserve"> </w:t>
      </w:r>
      <w:r w:rsidRPr="00B84227">
        <w:rPr>
          <w:bCs/>
        </w:rPr>
        <w:t>25%  eram verdes;</w:t>
      </w:r>
    </w:p>
    <w:p w14:paraId="79A7E277" w14:textId="4FACDF03" w:rsidR="00B84227" w:rsidRPr="00B84227" w:rsidRDefault="00B84227" w:rsidP="00B84227">
      <w:pPr>
        <w:pStyle w:val="QUESTAO1"/>
        <w:spacing w:before="120"/>
        <w:ind w:left="720" w:firstLine="0"/>
        <w:rPr>
          <w:bCs/>
        </w:rPr>
      </w:pPr>
      <w:r>
        <w:rPr>
          <w:rFonts w:ascii="Symbol" w:hAnsi="Symbol"/>
          <w:bCs/>
        </w:rPr>
        <w:t>·</w:t>
      </w:r>
      <w:r>
        <w:rPr>
          <w:bCs/>
        </w:rPr>
        <w:t xml:space="preserve"> </w:t>
      </w:r>
      <w:r w:rsidRPr="00B84227">
        <w:rPr>
          <w:bCs/>
        </w:rPr>
        <w:t>as restantes eram brancas.</w:t>
      </w:r>
    </w:p>
    <w:p w14:paraId="38A7D97B" w14:textId="7940A868" w:rsidR="00B84227" w:rsidRPr="00B84227" w:rsidRDefault="00B84227" w:rsidP="00B84227">
      <w:pPr>
        <w:pStyle w:val="QUESTAO1"/>
        <w:spacing w:before="120"/>
        <w:rPr>
          <w:bCs/>
        </w:rPr>
      </w:pPr>
      <w:r>
        <w:rPr>
          <w:bCs/>
        </w:rPr>
        <w:tab/>
      </w:r>
      <w:r>
        <w:rPr>
          <w:bCs/>
        </w:rPr>
        <w:tab/>
      </w:r>
      <w:r w:rsidRPr="00B84227">
        <w:rPr>
          <w:bCs/>
        </w:rPr>
        <w:t>Qual é a percentagem de peças de cor branca que a Maria levou para a feira na semana passada?</w:t>
      </w:r>
    </w:p>
    <w:p w14:paraId="4155BD8C" w14:textId="200CBD5E" w:rsidR="0056729E" w:rsidRDefault="00B84227" w:rsidP="00B84227">
      <w:pPr>
        <w:pStyle w:val="QUESTAO1"/>
        <w:spacing w:before="120"/>
      </w:pPr>
      <w:r>
        <w:rPr>
          <w:bCs/>
        </w:rPr>
        <w:tab/>
      </w:r>
      <w:r>
        <w:rPr>
          <w:bCs/>
        </w:rPr>
        <w:tab/>
      </w:r>
      <w:r w:rsidRPr="00B84227">
        <w:rPr>
          <w:bCs/>
        </w:rPr>
        <w:t>Apresenta o resultado com arredondamento às unidades.</w:t>
      </w:r>
    </w:p>
    <w:p w14:paraId="4691929A" w14:textId="790F511B" w:rsidR="002B376B" w:rsidRPr="00E3612D" w:rsidRDefault="0056729E" w:rsidP="002B376B">
      <w:pPr>
        <w:pStyle w:val="TITULOFICHAS"/>
        <w:rPr>
          <w:lang w:val="pt-PT"/>
        </w:rPr>
      </w:pPr>
      <w:r w:rsidRPr="008D31FD">
        <w:rPr>
          <w:b w:val="0"/>
          <w:szCs w:val="22"/>
          <w:lang w:val="pt-PT"/>
        </w:rPr>
        <w:br w:type="page"/>
      </w:r>
      <w:r w:rsidR="002B376B">
        <w:rPr>
          <w:lang w:val="pt-PT"/>
        </w:rPr>
        <w:lastRenderedPageBreak/>
        <w:t>Jogos e Desafios</w:t>
      </w:r>
    </w:p>
    <w:p w14:paraId="59B1F65C" w14:textId="77777777" w:rsidR="002B376B" w:rsidRPr="001F156B" w:rsidRDefault="002B376B" w:rsidP="002B376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0DB82D5" wp14:editId="0036D7F6">
                <wp:extent cx="6119640" cy="792000"/>
                <wp:effectExtent l="12700" t="12700" r="14605" b="8255"/>
                <wp:docPr id="38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2B376B" w:rsidRPr="00DB2ED5" w14:paraId="0CF88CA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02EB65" w14:textId="77777777" w:rsidR="002B376B" w:rsidRPr="00DB2ED5" w:rsidRDefault="002B376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90D75E8" w14:textId="77777777" w:rsidR="002B376B" w:rsidRPr="00DB2ED5" w:rsidRDefault="002B376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71148F" w14:textId="77777777" w:rsidR="002B376B" w:rsidRPr="00DB2ED5" w:rsidRDefault="002B376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2E6C2C" w14:textId="77777777" w:rsidR="002B376B" w:rsidRPr="00DB2ED5" w:rsidRDefault="002B376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2B376B" w:rsidRPr="00DB2ED5" w14:paraId="730DED6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37E29E" w14:textId="77777777" w:rsidR="002B376B" w:rsidRPr="00DB2ED5" w:rsidRDefault="002B376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FD90FB" w14:textId="77777777" w:rsidR="002B376B" w:rsidRPr="00DB2ED5" w:rsidRDefault="002B376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AFAEE5" w14:textId="77777777" w:rsidR="002B376B" w:rsidRPr="00DB2ED5" w:rsidRDefault="002B376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D56C7F" w14:textId="77777777" w:rsidR="002B376B" w:rsidRPr="00DB2ED5" w:rsidRDefault="002B376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B00DCA" w14:textId="77777777" w:rsidR="002B376B" w:rsidRPr="00DB2ED5" w:rsidRDefault="002B376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2B376B" w:rsidRPr="00DB2ED5" w14:paraId="14228EE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5A4FED" w14:textId="77777777" w:rsidR="002B376B" w:rsidRPr="00DB2ED5" w:rsidRDefault="002B376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BB93581" w14:textId="77777777" w:rsidR="002B376B" w:rsidRPr="00DB2ED5" w:rsidRDefault="002B376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4659D3" w14:textId="77777777" w:rsidR="002B376B" w:rsidRPr="00DB2ED5" w:rsidRDefault="002B376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4F0C3D3" w14:textId="77777777" w:rsidR="002B376B" w:rsidRPr="00DB2ED5" w:rsidRDefault="002B376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3955D22" w14:textId="77777777" w:rsidR="002B376B" w:rsidRPr="00DB2ED5" w:rsidRDefault="002B376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CD144E8" w14:textId="77777777" w:rsidR="002B376B" w:rsidRPr="0005099D" w:rsidRDefault="002B376B" w:rsidP="002B376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DB82D5" id="_x0000_s1130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2B376B" w:rsidRPr="00DB2ED5" w14:paraId="0CF88CA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602EB65" w14:textId="77777777" w:rsidR="002B376B" w:rsidRPr="00DB2ED5" w:rsidRDefault="002B376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90D75E8" w14:textId="77777777" w:rsidR="002B376B" w:rsidRPr="00DB2ED5" w:rsidRDefault="002B376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71148F" w14:textId="77777777" w:rsidR="002B376B" w:rsidRPr="00DB2ED5" w:rsidRDefault="002B376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12E6C2C" w14:textId="77777777" w:rsidR="002B376B" w:rsidRPr="00DB2ED5" w:rsidRDefault="002B376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2B376B" w:rsidRPr="00DB2ED5" w14:paraId="730DED6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37E29E" w14:textId="77777777" w:rsidR="002B376B" w:rsidRPr="00DB2ED5" w:rsidRDefault="002B376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8FD90FB" w14:textId="77777777" w:rsidR="002B376B" w:rsidRPr="00DB2ED5" w:rsidRDefault="002B376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2AFAEE5" w14:textId="77777777" w:rsidR="002B376B" w:rsidRPr="00DB2ED5" w:rsidRDefault="002B376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8D56C7F" w14:textId="77777777" w:rsidR="002B376B" w:rsidRPr="00DB2ED5" w:rsidRDefault="002B376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EB00DCA" w14:textId="77777777" w:rsidR="002B376B" w:rsidRPr="00DB2ED5" w:rsidRDefault="002B376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2B376B" w:rsidRPr="00DB2ED5" w14:paraId="14228EE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85A4FED" w14:textId="77777777" w:rsidR="002B376B" w:rsidRPr="00DB2ED5" w:rsidRDefault="002B376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BB93581" w14:textId="77777777" w:rsidR="002B376B" w:rsidRPr="00DB2ED5" w:rsidRDefault="002B376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B4659D3" w14:textId="77777777" w:rsidR="002B376B" w:rsidRPr="00DB2ED5" w:rsidRDefault="002B376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4F0C3D3" w14:textId="77777777" w:rsidR="002B376B" w:rsidRPr="00DB2ED5" w:rsidRDefault="002B376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3955D22" w14:textId="77777777" w:rsidR="002B376B" w:rsidRPr="00DB2ED5" w:rsidRDefault="002B376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CD144E8" w14:textId="77777777" w:rsidR="002B376B" w:rsidRPr="0005099D" w:rsidRDefault="002B376B" w:rsidP="002B376B"/>
                  </w:txbxContent>
                </v:textbox>
                <w10:anchorlock/>
              </v:roundrect>
            </w:pict>
          </mc:Fallback>
        </mc:AlternateContent>
      </w:r>
    </w:p>
    <w:p w14:paraId="650776B9" w14:textId="77777777" w:rsidR="00625FDD" w:rsidRPr="00625FDD" w:rsidRDefault="00625FDD" w:rsidP="00625FDD">
      <w:pPr>
        <w:spacing w:before="120" w:after="0" w:line="360" w:lineRule="auto"/>
        <w:ind w:left="567" w:hanging="567"/>
        <w:rPr>
          <w:rFonts w:ascii="Arial" w:hAnsi="Arial" w:cs="Arial"/>
          <w:b/>
          <w:color w:val="3473B8"/>
          <w:sz w:val="26"/>
          <w:szCs w:val="26"/>
        </w:rPr>
      </w:pPr>
      <w:r w:rsidRPr="00625FDD">
        <w:rPr>
          <w:rFonts w:ascii="Arial" w:hAnsi="Arial" w:cs="Arial"/>
          <w:b/>
          <w:color w:val="3473B8"/>
          <w:sz w:val="26"/>
          <w:szCs w:val="26"/>
        </w:rPr>
        <w:t>Jogo com frações e percentagens</w:t>
      </w:r>
    </w:p>
    <w:p w14:paraId="5F04BA9B" w14:textId="77777777" w:rsidR="00625FDD" w:rsidRPr="00D07FDF" w:rsidRDefault="00625FDD" w:rsidP="00625FDD">
      <w:pPr>
        <w:spacing w:after="100" w:line="360" w:lineRule="auto"/>
        <w:rPr>
          <w:rFonts w:ascii="Arial" w:hAnsi="Arial" w:cs="Arial"/>
        </w:rPr>
      </w:pPr>
      <w:r w:rsidRPr="00D07FDF">
        <w:rPr>
          <w:rFonts w:ascii="Arial" w:hAnsi="Arial" w:cs="Arial"/>
        </w:rPr>
        <w:t>Jogo para dois jogadores (podem ser três).</w:t>
      </w:r>
    </w:p>
    <w:p w14:paraId="5377B369" w14:textId="77777777" w:rsidR="00625FDD" w:rsidRPr="00D07FDF" w:rsidRDefault="00625FDD" w:rsidP="00625FDD">
      <w:pPr>
        <w:spacing w:line="240" w:lineRule="auto"/>
        <w:rPr>
          <w:rFonts w:ascii="Arial" w:hAnsi="Arial" w:cs="Arial"/>
          <w:b/>
        </w:rPr>
      </w:pPr>
      <w:r w:rsidRPr="00D07FDF">
        <w:rPr>
          <w:rFonts w:ascii="Arial" w:hAnsi="Arial" w:cs="Arial"/>
          <w:b/>
        </w:rPr>
        <w:t>Material:</w:t>
      </w:r>
    </w:p>
    <w:p w14:paraId="322A9A96" w14:textId="04583A0B" w:rsidR="00625FDD" w:rsidRPr="00D07FDF" w:rsidRDefault="00625FDD" w:rsidP="00625FDD">
      <w:pPr>
        <w:pStyle w:val="PargrafodaLista"/>
        <w:numPr>
          <w:ilvl w:val="0"/>
          <w:numId w:val="26"/>
        </w:numPr>
        <w:spacing w:after="100" w:line="360" w:lineRule="auto"/>
        <w:ind w:left="714" w:hanging="357"/>
        <w:rPr>
          <w:rFonts w:ascii="Arial" w:hAnsi="Arial" w:cs="Arial"/>
        </w:rPr>
      </w:pPr>
      <w:r w:rsidRPr="00D07FDF">
        <w:rPr>
          <w:rFonts w:ascii="Arial" w:hAnsi="Arial" w:cs="Arial"/>
        </w:rPr>
        <w:t>Um dado.</w:t>
      </w:r>
    </w:p>
    <w:p w14:paraId="2779455C" w14:textId="77777777" w:rsidR="00625FDD" w:rsidRPr="00D07FDF" w:rsidRDefault="00625FDD" w:rsidP="00625FDD">
      <w:pPr>
        <w:pStyle w:val="PargrafodaLista"/>
        <w:numPr>
          <w:ilvl w:val="0"/>
          <w:numId w:val="26"/>
        </w:numPr>
        <w:spacing w:after="100" w:line="360" w:lineRule="auto"/>
        <w:ind w:left="714" w:hanging="357"/>
        <w:jc w:val="both"/>
        <w:rPr>
          <w:rFonts w:ascii="Arial" w:hAnsi="Arial" w:cs="Arial"/>
        </w:rPr>
      </w:pPr>
      <w:r w:rsidRPr="00D07FDF">
        <w:rPr>
          <w:rFonts w:ascii="Arial" w:hAnsi="Arial" w:cs="Arial"/>
        </w:rPr>
        <w:t>Feijões (ou contas) de cores diferentes. Cada jogador precisa de, pelo menos, 12 feijões de uma só cor.</w:t>
      </w:r>
    </w:p>
    <w:p w14:paraId="72669E3B" w14:textId="77777777" w:rsidR="00625FDD" w:rsidRPr="00D07FDF" w:rsidRDefault="00625FDD" w:rsidP="00625FDD">
      <w:pPr>
        <w:spacing w:line="240" w:lineRule="auto"/>
        <w:rPr>
          <w:rFonts w:ascii="Arial" w:hAnsi="Arial" w:cs="Arial"/>
          <w:b/>
        </w:rPr>
      </w:pPr>
      <w:r w:rsidRPr="00D07FDF">
        <w:rPr>
          <w:rFonts w:ascii="Arial" w:hAnsi="Arial" w:cs="Arial"/>
          <w:b/>
        </w:rPr>
        <w:t>Regras:</w:t>
      </w:r>
    </w:p>
    <w:p w14:paraId="65D12608" w14:textId="77777777" w:rsidR="00625FDD" w:rsidRPr="00D07FDF" w:rsidRDefault="00625FDD" w:rsidP="00625FDD">
      <w:pPr>
        <w:pStyle w:val="PargrafodaLista"/>
        <w:numPr>
          <w:ilvl w:val="0"/>
          <w:numId w:val="27"/>
        </w:numPr>
        <w:spacing w:after="100" w:line="360" w:lineRule="auto"/>
        <w:ind w:left="714" w:hanging="357"/>
        <w:rPr>
          <w:rFonts w:ascii="Arial" w:hAnsi="Arial" w:cs="Arial"/>
        </w:rPr>
      </w:pPr>
      <w:r w:rsidRPr="00D07FDF">
        <w:rPr>
          <w:rFonts w:ascii="Arial" w:hAnsi="Arial" w:cs="Arial"/>
        </w:rPr>
        <w:t>Cada jogador joga na sua vez.</w:t>
      </w:r>
    </w:p>
    <w:p w14:paraId="23ACF0A0" w14:textId="77777777" w:rsidR="00625FDD" w:rsidRPr="00D07FDF" w:rsidRDefault="00625FDD" w:rsidP="00625FDD">
      <w:pPr>
        <w:pStyle w:val="PargrafodaLista"/>
        <w:numPr>
          <w:ilvl w:val="0"/>
          <w:numId w:val="27"/>
        </w:numPr>
        <w:spacing w:after="100" w:line="360" w:lineRule="auto"/>
        <w:ind w:left="714" w:hanging="357"/>
        <w:rPr>
          <w:rFonts w:ascii="Arial" w:hAnsi="Arial" w:cs="Arial"/>
        </w:rPr>
      </w:pPr>
      <w:r w:rsidRPr="00D07FDF">
        <w:rPr>
          <w:rFonts w:ascii="Arial" w:hAnsi="Arial" w:cs="Arial"/>
        </w:rPr>
        <w:t>Lança o dado.</w:t>
      </w:r>
    </w:p>
    <w:p w14:paraId="3C97FD4C" w14:textId="77777777" w:rsidR="00625FDD" w:rsidRPr="00D07FDF" w:rsidRDefault="00625FDD" w:rsidP="00625FDD">
      <w:pPr>
        <w:pStyle w:val="PargrafodaLista"/>
        <w:numPr>
          <w:ilvl w:val="0"/>
          <w:numId w:val="27"/>
        </w:numPr>
        <w:spacing w:after="100" w:line="360" w:lineRule="auto"/>
        <w:ind w:left="714" w:hanging="357"/>
        <w:jc w:val="both"/>
        <w:rPr>
          <w:rFonts w:ascii="Arial" w:hAnsi="Arial" w:cs="Arial"/>
        </w:rPr>
      </w:pPr>
      <w:r w:rsidRPr="00D07FDF">
        <w:rPr>
          <w:rFonts w:ascii="Arial" w:hAnsi="Arial" w:cs="Arial"/>
        </w:rPr>
        <w:t>Associa o número da face voltada para cima a um valor da tabela e coloca um dos seus feijões (ou contas) no quadro.</w:t>
      </w:r>
    </w:p>
    <w:p w14:paraId="2DDD17EA" w14:textId="77777777" w:rsidR="00625FDD" w:rsidRPr="00D07FDF" w:rsidRDefault="00625FDD" w:rsidP="00625FDD">
      <w:pPr>
        <w:pStyle w:val="PargrafodaLista"/>
        <w:numPr>
          <w:ilvl w:val="0"/>
          <w:numId w:val="27"/>
        </w:numPr>
        <w:spacing w:after="100" w:line="360" w:lineRule="auto"/>
        <w:rPr>
          <w:rFonts w:ascii="Arial" w:hAnsi="Arial" w:cs="Arial"/>
        </w:rPr>
      </w:pPr>
      <w:r w:rsidRPr="00D07FDF">
        <w:rPr>
          <w:rFonts w:ascii="Arial" w:hAnsi="Arial" w:cs="Arial"/>
        </w:rPr>
        <w:t>Ganha o jogador com três feijões (ou contas) em linha, coluna ou diagonal.</w:t>
      </w:r>
    </w:p>
    <w:tbl>
      <w:tblPr>
        <w:tblStyle w:val="TabelacomGrelha"/>
        <w:tblW w:w="0" w:type="auto"/>
        <w:jc w:val="center"/>
        <w:tblBorders>
          <w:top w:val="single" w:sz="18" w:space="0" w:color="EE3D8B"/>
          <w:left w:val="single" w:sz="18" w:space="0" w:color="EE3D8B"/>
          <w:bottom w:val="single" w:sz="18" w:space="0" w:color="EE3D8B"/>
          <w:right w:val="single" w:sz="18" w:space="0" w:color="EE3D8B"/>
          <w:insideH w:val="single" w:sz="4" w:space="0" w:color="EE3D8B"/>
          <w:insideV w:val="single" w:sz="4" w:space="0" w:color="EE3D8B"/>
        </w:tblBorders>
        <w:tblLook w:val="04A0" w:firstRow="1" w:lastRow="0" w:firstColumn="1" w:lastColumn="0" w:noHBand="0" w:noVBand="1"/>
      </w:tblPr>
      <w:tblGrid>
        <w:gridCol w:w="1415"/>
        <w:gridCol w:w="1416"/>
        <w:gridCol w:w="1416"/>
        <w:gridCol w:w="1415"/>
        <w:gridCol w:w="1416"/>
        <w:gridCol w:w="1416"/>
      </w:tblGrid>
      <w:tr w:rsidR="00625FDD" w:rsidRPr="00D07FDF" w14:paraId="2529672A" w14:textId="77777777" w:rsidTr="00537113">
        <w:trPr>
          <w:trHeight w:hRule="exact" w:val="1134"/>
          <w:jc w:val="center"/>
        </w:trPr>
        <w:tc>
          <w:tcPr>
            <w:tcW w:w="1415" w:type="dxa"/>
            <w:shd w:val="clear" w:color="auto" w:fill="FFE8F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EB348B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rFonts w:ascii="Arial" w:hAnsi="Arial" w:cs="Arial"/>
              </w:rPr>
              <w:t>50</w:t>
            </w:r>
            <w:r w:rsidRPr="00D07FDF">
              <w:rPr>
                <w:rFonts w:ascii="Cambria Math" w:hAnsi="Cambria Math" w:cs="Arial"/>
              </w:rPr>
              <w:t>%</w:t>
            </w:r>
            <w:r w:rsidRPr="00D07FDF">
              <w:rPr>
                <w:rFonts w:ascii="Arial" w:hAnsi="Arial" w:cs="Arial"/>
              </w:rPr>
              <w:t xml:space="preserve"> de 10</w:t>
            </w:r>
          </w:p>
        </w:tc>
        <w:tc>
          <w:tcPr>
            <w:tcW w:w="1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4B6560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220" w:dyaOrig="580" w14:anchorId="0A670A1C">
                <v:shape id="_x0000_i1231" type="#_x0000_t75" style="width:11.2pt;height:29pt" o:ole="">
                  <v:imagedata r:id="rId432" o:title=""/>
                </v:shape>
                <o:OLEObject Type="Embed" ProgID="Equation.DSMT4" ShapeID="_x0000_i1231" DrawAspect="Content" ObjectID="_1723539400" r:id="rId433"/>
              </w:object>
            </w:r>
            <w:r w:rsidRPr="00D07FDF">
              <w:rPr>
                <w:rFonts w:ascii="Arial" w:hAnsi="Arial" w:cs="Arial"/>
              </w:rPr>
              <w:t xml:space="preserve"> de 10</w:t>
            </w:r>
          </w:p>
        </w:tc>
        <w:tc>
          <w:tcPr>
            <w:tcW w:w="1416" w:type="dxa"/>
            <w:shd w:val="clear" w:color="auto" w:fill="FFE8F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7D0C83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220" w:dyaOrig="580" w14:anchorId="2DFB7777">
                <v:shape id="_x0000_i1232" type="#_x0000_t75" style="width:11.2pt;height:29pt" o:ole="">
                  <v:imagedata r:id="rId434" o:title=""/>
                </v:shape>
                <o:OLEObject Type="Embed" ProgID="Equation.DSMT4" ShapeID="_x0000_i1232" DrawAspect="Content" ObjectID="_1723539401" r:id="rId435"/>
              </w:object>
            </w:r>
            <w:r w:rsidRPr="00D07FDF">
              <w:rPr>
                <w:rFonts w:ascii="Arial" w:hAnsi="Arial" w:cs="Arial"/>
              </w:rPr>
              <w:t xml:space="preserve"> de 24</w:t>
            </w:r>
          </w:p>
        </w:tc>
        <w:tc>
          <w:tcPr>
            <w:tcW w:w="14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55C226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340" w:dyaOrig="580" w14:anchorId="2322D8EA">
                <v:shape id="_x0000_i1233" type="#_x0000_t75" style="width:16.85pt;height:29pt" o:ole="">
                  <v:imagedata r:id="rId436" o:title=""/>
                </v:shape>
                <o:OLEObject Type="Embed" ProgID="Equation.DSMT4" ShapeID="_x0000_i1233" DrawAspect="Content" ObjectID="_1723539402" r:id="rId437"/>
              </w:object>
            </w:r>
            <w:r w:rsidRPr="00D07FDF">
              <w:rPr>
                <w:rFonts w:ascii="Arial" w:hAnsi="Arial" w:cs="Arial"/>
              </w:rPr>
              <w:t xml:space="preserve"> de 60</w:t>
            </w:r>
          </w:p>
        </w:tc>
        <w:tc>
          <w:tcPr>
            <w:tcW w:w="1416" w:type="dxa"/>
            <w:shd w:val="clear" w:color="auto" w:fill="FFE8F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060D5D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rFonts w:ascii="Arial" w:hAnsi="Arial" w:cs="Arial"/>
              </w:rPr>
              <w:t>50</w:t>
            </w:r>
            <w:r w:rsidRPr="00D07FDF">
              <w:rPr>
                <w:rFonts w:ascii="Cambria Math" w:hAnsi="Cambria Math" w:cs="Arial"/>
              </w:rPr>
              <w:t>%</w:t>
            </w:r>
            <w:r w:rsidRPr="00D07FDF">
              <w:rPr>
                <w:rFonts w:ascii="Arial" w:hAnsi="Arial" w:cs="Arial"/>
              </w:rPr>
              <w:t xml:space="preserve"> de 6</w:t>
            </w:r>
          </w:p>
        </w:tc>
        <w:tc>
          <w:tcPr>
            <w:tcW w:w="1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3B6F4C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220" w:dyaOrig="580" w14:anchorId="0AE843D5">
                <v:shape id="_x0000_i1234" type="#_x0000_t75" style="width:11.2pt;height:29pt" o:ole="">
                  <v:imagedata r:id="rId438" o:title=""/>
                </v:shape>
                <o:OLEObject Type="Embed" ProgID="Equation.DSMT4" ShapeID="_x0000_i1234" DrawAspect="Content" ObjectID="_1723539403" r:id="rId439"/>
              </w:object>
            </w:r>
            <w:r w:rsidRPr="00D07FDF">
              <w:rPr>
                <w:rFonts w:ascii="Arial" w:hAnsi="Arial" w:cs="Arial"/>
              </w:rPr>
              <w:t xml:space="preserve"> de 6</w:t>
            </w:r>
          </w:p>
        </w:tc>
      </w:tr>
      <w:tr w:rsidR="00625FDD" w:rsidRPr="00D07FDF" w14:paraId="4FB23314" w14:textId="77777777" w:rsidTr="00537113">
        <w:trPr>
          <w:trHeight w:hRule="exact" w:val="1134"/>
          <w:jc w:val="center"/>
        </w:trPr>
        <w:tc>
          <w:tcPr>
            <w:tcW w:w="14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6784B5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rFonts w:ascii="Arial" w:hAnsi="Arial" w:cs="Arial"/>
              </w:rPr>
              <w:t>25</w:t>
            </w:r>
            <w:r w:rsidRPr="00D07FDF">
              <w:rPr>
                <w:rFonts w:ascii="Cambria Math" w:hAnsi="Cambria Math" w:cs="Arial"/>
              </w:rPr>
              <w:t>%</w:t>
            </w:r>
            <w:r w:rsidRPr="00D07FDF">
              <w:rPr>
                <w:rFonts w:ascii="Arial" w:hAnsi="Arial" w:cs="Arial"/>
              </w:rPr>
              <w:t xml:space="preserve"> de 20</w:t>
            </w:r>
          </w:p>
        </w:tc>
        <w:tc>
          <w:tcPr>
            <w:tcW w:w="1416" w:type="dxa"/>
            <w:shd w:val="clear" w:color="auto" w:fill="FFE8F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5AF469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340" w:dyaOrig="580" w14:anchorId="0B7EE60C">
                <v:shape id="_x0000_i1235" type="#_x0000_t75" style="width:16.85pt;height:29pt" o:ole="">
                  <v:imagedata r:id="rId440" o:title=""/>
                </v:shape>
                <o:OLEObject Type="Embed" ProgID="Equation.DSMT4" ShapeID="_x0000_i1235" DrawAspect="Content" ObjectID="_1723539404" r:id="rId441"/>
              </w:object>
            </w:r>
            <w:r w:rsidRPr="00D07FDF">
              <w:rPr>
                <w:rFonts w:ascii="Arial" w:hAnsi="Arial" w:cs="Arial"/>
              </w:rPr>
              <w:t xml:space="preserve"> de 32</w:t>
            </w:r>
          </w:p>
        </w:tc>
        <w:tc>
          <w:tcPr>
            <w:tcW w:w="1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25F461F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rFonts w:ascii="Arial" w:hAnsi="Arial" w:cs="Arial"/>
              </w:rPr>
              <w:t>20</w:t>
            </w:r>
            <w:r w:rsidRPr="00D07FDF">
              <w:rPr>
                <w:rFonts w:ascii="Cambria Math" w:hAnsi="Cambria Math" w:cs="Arial"/>
              </w:rPr>
              <w:t>%</w:t>
            </w:r>
            <w:r w:rsidRPr="00D07FDF">
              <w:rPr>
                <w:rFonts w:ascii="Arial" w:hAnsi="Arial" w:cs="Arial"/>
              </w:rPr>
              <w:t xml:space="preserve"> de 15</w:t>
            </w:r>
          </w:p>
        </w:tc>
        <w:tc>
          <w:tcPr>
            <w:tcW w:w="1415" w:type="dxa"/>
            <w:shd w:val="clear" w:color="auto" w:fill="FFE8F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11F544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340" w:dyaOrig="580" w14:anchorId="1E4C1F85">
                <v:shape id="_x0000_i1236" type="#_x0000_t75" style="width:16.85pt;height:29pt" o:ole="">
                  <v:imagedata r:id="rId442" o:title=""/>
                </v:shape>
                <o:OLEObject Type="Embed" ProgID="Equation.DSMT4" ShapeID="_x0000_i1236" DrawAspect="Content" ObjectID="_1723539405" r:id="rId443"/>
              </w:object>
            </w:r>
            <w:r w:rsidRPr="00D07FDF">
              <w:rPr>
                <w:rFonts w:ascii="Arial" w:hAnsi="Arial" w:cs="Arial"/>
              </w:rPr>
              <w:t xml:space="preserve"> de 26</w:t>
            </w:r>
          </w:p>
        </w:tc>
        <w:tc>
          <w:tcPr>
            <w:tcW w:w="1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FB2205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220" w:dyaOrig="580" w14:anchorId="6961FDE4">
                <v:shape id="_x0000_i1237" type="#_x0000_t75" style="width:11.2pt;height:29pt" o:ole="">
                  <v:imagedata r:id="rId444" o:title=""/>
                </v:shape>
                <o:OLEObject Type="Embed" ProgID="Equation.DSMT4" ShapeID="_x0000_i1237" DrawAspect="Content" ObjectID="_1723539406" r:id="rId445"/>
              </w:object>
            </w:r>
            <w:r w:rsidRPr="00D07FDF">
              <w:rPr>
                <w:rFonts w:ascii="Arial" w:hAnsi="Arial" w:cs="Arial"/>
              </w:rPr>
              <w:t xml:space="preserve"> de 9</w:t>
            </w:r>
          </w:p>
        </w:tc>
        <w:tc>
          <w:tcPr>
            <w:tcW w:w="1416" w:type="dxa"/>
            <w:shd w:val="clear" w:color="auto" w:fill="FFE8F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54FE72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220" w:dyaOrig="580" w14:anchorId="6F560617">
                <v:shape id="_x0000_i1238" type="#_x0000_t75" style="width:11.2pt;height:29pt" o:ole="">
                  <v:imagedata r:id="rId446" o:title=""/>
                </v:shape>
                <o:OLEObject Type="Embed" ProgID="Equation.DSMT4" ShapeID="_x0000_i1238" DrawAspect="Content" ObjectID="_1723539407" r:id="rId447"/>
              </w:object>
            </w:r>
            <w:r w:rsidRPr="00D07FDF">
              <w:rPr>
                <w:rFonts w:ascii="Arial" w:hAnsi="Arial" w:cs="Arial"/>
              </w:rPr>
              <w:t xml:space="preserve"> de 7</w:t>
            </w:r>
          </w:p>
        </w:tc>
      </w:tr>
      <w:tr w:rsidR="00625FDD" w:rsidRPr="00D07FDF" w14:paraId="5F3B3237" w14:textId="77777777" w:rsidTr="00537113">
        <w:trPr>
          <w:trHeight w:hRule="exact" w:val="1134"/>
          <w:jc w:val="center"/>
        </w:trPr>
        <w:tc>
          <w:tcPr>
            <w:tcW w:w="1415" w:type="dxa"/>
            <w:shd w:val="clear" w:color="auto" w:fill="FFE8F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5E740A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220" w:dyaOrig="580" w14:anchorId="5234A0A2">
                <v:shape id="_x0000_i1239" type="#_x0000_t75" style="width:11.2pt;height:29pt" o:ole="">
                  <v:imagedata r:id="rId448" o:title=""/>
                </v:shape>
                <o:OLEObject Type="Embed" ProgID="Equation.DSMT4" ShapeID="_x0000_i1239" DrawAspect="Content" ObjectID="_1723539408" r:id="rId449"/>
              </w:object>
            </w:r>
            <w:r w:rsidRPr="00D07FDF">
              <w:rPr>
                <w:rFonts w:ascii="Arial" w:hAnsi="Arial" w:cs="Arial"/>
              </w:rPr>
              <w:t xml:space="preserve"> de 18</w:t>
            </w:r>
          </w:p>
        </w:tc>
        <w:tc>
          <w:tcPr>
            <w:tcW w:w="1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965B14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220" w:dyaOrig="580" w14:anchorId="48033F7E">
                <v:shape id="_x0000_i1240" type="#_x0000_t75" style="width:11.2pt;height:29pt" o:ole="">
                  <v:imagedata r:id="rId450" o:title=""/>
                </v:shape>
                <o:OLEObject Type="Embed" ProgID="Equation.DSMT4" ShapeID="_x0000_i1240" DrawAspect="Content" ObjectID="_1723539409" r:id="rId451"/>
              </w:object>
            </w:r>
            <w:r w:rsidRPr="00D07FDF">
              <w:rPr>
                <w:rFonts w:ascii="Arial" w:hAnsi="Arial" w:cs="Arial"/>
              </w:rPr>
              <w:t xml:space="preserve"> de 5</w:t>
            </w:r>
          </w:p>
        </w:tc>
        <w:tc>
          <w:tcPr>
            <w:tcW w:w="1416" w:type="dxa"/>
            <w:shd w:val="clear" w:color="auto" w:fill="FFE8F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30F7FE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240" w:dyaOrig="580" w14:anchorId="3FA79A0B">
                <v:shape id="_x0000_i1241" type="#_x0000_t75" style="width:12.15pt;height:29pt" o:ole="">
                  <v:imagedata r:id="rId452" o:title=""/>
                </v:shape>
                <o:OLEObject Type="Embed" ProgID="Equation.DSMT4" ShapeID="_x0000_i1241" DrawAspect="Content" ObjectID="_1723539410" r:id="rId453"/>
              </w:object>
            </w:r>
            <w:r w:rsidRPr="00D07FDF">
              <w:rPr>
                <w:rFonts w:ascii="Arial" w:hAnsi="Arial" w:cs="Arial"/>
              </w:rPr>
              <w:t xml:space="preserve"> de 12</w:t>
            </w:r>
          </w:p>
        </w:tc>
        <w:tc>
          <w:tcPr>
            <w:tcW w:w="14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A6A112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220" w:dyaOrig="580" w14:anchorId="1BCD6699">
                <v:shape id="_x0000_i1242" type="#_x0000_t75" style="width:11.2pt;height:29pt" o:ole="">
                  <v:imagedata r:id="rId454" o:title=""/>
                </v:shape>
                <o:OLEObject Type="Embed" ProgID="Equation.DSMT4" ShapeID="_x0000_i1242" DrawAspect="Content" ObjectID="_1723539411" r:id="rId455"/>
              </w:object>
            </w:r>
            <w:r w:rsidRPr="00D07FDF">
              <w:rPr>
                <w:rFonts w:ascii="Arial" w:hAnsi="Arial" w:cs="Arial"/>
              </w:rPr>
              <w:t xml:space="preserve"> de 10</w:t>
            </w:r>
          </w:p>
        </w:tc>
        <w:tc>
          <w:tcPr>
            <w:tcW w:w="1416" w:type="dxa"/>
            <w:shd w:val="clear" w:color="auto" w:fill="FFE8F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7DE232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220" w:dyaOrig="580" w14:anchorId="31E5C3D0">
                <v:shape id="_x0000_i1243" type="#_x0000_t75" style="width:11.2pt;height:29pt" o:ole="">
                  <v:imagedata r:id="rId456" o:title=""/>
                </v:shape>
                <o:OLEObject Type="Embed" ProgID="Equation.DSMT4" ShapeID="_x0000_i1243" DrawAspect="Content" ObjectID="_1723539412" r:id="rId457"/>
              </w:object>
            </w:r>
            <w:r w:rsidRPr="00D07FDF">
              <w:rPr>
                <w:rFonts w:ascii="Arial" w:hAnsi="Arial" w:cs="Arial"/>
              </w:rPr>
              <w:t xml:space="preserve"> de 25</w:t>
            </w:r>
          </w:p>
        </w:tc>
        <w:tc>
          <w:tcPr>
            <w:tcW w:w="1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5B438D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rFonts w:ascii="Arial" w:hAnsi="Arial" w:cs="Arial"/>
              </w:rPr>
              <w:t>30</w:t>
            </w:r>
            <w:r w:rsidRPr="00D07FDF">
              <w:rPr>
                <w:rFonts w:ascii="Cambria Math" w:hAnsi="Cambria Math" w:cs="Arial"/>
              </w:rPr>
              <w:t>%</w:t>
            </w:r>
            <w:r w:rsidRPr="00D07FDF">
              <w:rPr>
                <w:rFonts w:ascii="Arial" w:hAnsi="Arial" w:cs="Arial"/>
              </w:rPr>
              <w:t xml:space="preserve"> de 20</w:t>
            </w:r>
          </w:p>
        </w:tc>
      </w:tr>
      <w:tr w:rsidR="00625FDD" w:rsidRPr="00D07FDF" w14:paraId="4FA7982E" w14:textId="77777777" w:rsidTr="00537113">
        <w:trPr>
          <w:trHeight w:hRule="exact" w:val="1134"/>
          <w:jc w:val="center"/>
        </w:trPr>
        <w:tc>
          <w:tcPr>
            <w:tcW w:w="14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025872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340" w:dyaOrig="580" w14:anchorId="5695E04C">
                <v:shape id="_x0000_i1244" type="#_x0000_t75" style="width:16.85pt;height:29pt" o:ole="">
                  <v:imagedata r:id="rId458" o:title=""/>
                </v:shape>
                <o:OLEObject Type="Embed" ProgID="Equation.DSMT4" ShapeID="_x0000_i1244" DrawAspect="Content" ObjectID="_1723539413" r:id="rId459"/>
              </w:object>
            </w:r>
            <w:r w:rsidRPr="00D07FDF">
              <w:rPr>
                <w:rFonts w:ascii="Arial" w:hAnsi="Arial" w:cs="Arial"/>
              </w:rPr>
              <w:t xml:space="preserve"> de 34</w:t>
            </w:r>
          </w:p>
        </w:tc>
        <w:tc>
          <w:tcPr>
            <w:tcW w:w="1416" w:type="dxa"/>
            <w:shd w:val="clear" w:color="auto" w:fill="FFE8F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07FFE7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rFonts w:ascii="Arial" w:hAnsi="Arial" w:cs="Arial"/>
              </w:rPr>
              <w:t>80</w:t>
            </w:r>
            <w:r w:rsidRPr="00D07FDF">
              <w:rPr>
                <w:rFonts w:ascii="Cambria Math" w:hAnsi="Cambria Math" w:cs="Arial"/>
              </w:rPr>
              <w:t>%</w:t>
            </w:r>
            <w:r w:rsidRPr="00D07FDF">
              <w:rPr>
                <w:rFonts w:ascii="Arial" w:hAnsi="Arial" w:cs="Arial"/>
              </w:rPr>
              <w:t xml:space="preserve"> de 5</w:t>
            </w:r>
          </w:p>
        </w:tc>
        <w:tc>
          <w:tcPr>
            <w:tcW w:w="1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F12FBC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220" w:dyaOrig="580" w14:anchorId="4ECAA65D">
                <v:shape id="_x0000_i1245" type="#_x0000_t75" style="width:11.2pt;height:29pt" o:ole="">
                  <v:imagedata r:id="rId460" o:title=""/>
                </v:shape>
                <o:OLEObject Type="Embed" ProgID="Equation.DSMT4" ShapeID="_x0000_i1245" DrawAspect="Content" ObjectID="_1723539414" r:id="rId461"/>
              </w:object>
            </w:r>
            <w:r w:rsidRPr="00D07FDF">
              <w:rPr>
                <w:rFonts w:ascii="Arial" w:hAnsi="Arial" w:cs="Arial"/>
              </w:rPr>
              <w:t xml:space="preserve"> de 14</w:t>
            </w:r>
          </w:p>
        </w:tc>
        <w:tc>
          <w:tcPr>
            <w:tcW w:w="1415" w:type="dxa"/>
            <w:shd w:val="clear" w:color="auto" w:fill="FFE8F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6C131F1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220" w:dyaOrig="580" w14:anchorId="4F5D270F">
                <v:shape id="_x0000_i1246" type="#_x0000_t75" style="width:11.2pt;height:29pt" o:ole="">
                  <v:imagedata r:id="rId462" o:title=""/>
                </v:shape>
                <o:OLEObject Type="Embed" ProgID="Equation.DSMT4" ShapeID="_x0000_i1246" DrawAspect="Content" ObjectID="_1723539415" r:id="rId463"/>
              </w:object>
            </w:r>
            <w:r w:rsidRPr="00D07FDF">
              <w:rPr>
                <w:rFonts w:ascii="Arial" w:hAnsi="Arial" w:cs="Arial"/>
              </w:rPr>
              <w:t xml:space="preserve"> de 8</w:t>
            </w:r>
          </w:p>
        </w:tc>
        <w:tc>
          <w:tcPr>
            <w:tcW w:w="1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A59ABB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340" w:dyaOrig="580" w14:anchorId="43B04C28">
                <v:shape id="_x0000_i1247" type="#_x0000_t75" style="width:16.85pt;height:29pt" o:ole="">
                  <v:imagedata r:id="rId464" o:title=""/>
                </v:shape>
                <o:OLEObject Type="Embed" ProgID="Equation.DSMT4" ShapeID="_x0000_i1247" DrawAspect="Content" ObjectID="_1723539416" r:id="rId465"/>
              </w:object>
            </w:r>
            <w:r w:rsidRPr="00D07FDF">
              <w:rPr>
                <w:rFonts w:ascii="Arial" w:hAnsi="Arial" w:cs="Arial"/>
              </w:rPr>
              <w:t xml:space="preserve"> de 15</w:t>
            </w:r>
          </w:p>
        </w:tc>
        <w:tc>
          <w:tcPr>
            <w:tcW w:w="1416" w:type="dxa"/>
            <w:shd w:val="clear" w:color="auto" w:fill="FFE8F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2DC9E8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220" w:dyaOrig="580" w14:anchorId="5D666EF9">
                <v:shape id="_x0000_i1248" type="#_x0000_t75" style="width:11.2pt;height:29pt" o:ole="">
                  <v:imagedata r:id="rId466" o:title=""/>
                </v:shape>
                <o:OLEObject Type="Embed" ProgID="Equation.DSMT4" ShapeID="_x0000_i1248" DrawAspect="Content" ObjectID="_1723539417" r:id="rId467"/>
              </w:object>
            </w:r>
            <w:r w:rsidRPr="00D07FDF">
              <w:rPr>
                <w:rFonts w:ascii="Arial" w:hAnsi="Arial" w:cs="Arial"/>
              </w:rPr>
              <w:t xml:space="preserve"> de 16</w:t>
            </w:r>
          </w:p>
        </w:tc>
      </w:tr>
      <w:tr w:rsidR="00625FDD" w:rsidRPr="00D07FDF" w14:paraId="5C37588B" w14:textId="77777777" w:rsidTr="00537113">
        <w:trPr>
          <w:trHeight w:hRule="exact" w:val="1134"/>
          <w:jc w:val="center"/>
        </w:trPr>
        <w:tc>
          <w:tcPr>
            <w:tcW w:w="1415" w:type="dxa"/>
            <w:shd w:val="clear" w:color="auto" w:fill="FFE8F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8600D0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240" w:dyaOrig="580" w14:anchorId="3DBC3B7F">
                <v:shape id="_x0000_i1249" type="#_x0000_t75" style="width:12.15pt;height:29pt" o:ole="">
                  <v:imagedata r:id="rId468" o:title=""/>
                </v:shape>
                <o:OLEObject Type="Embed" ProgID="Equation.DSMT4" ShapeID="_x0000_i1249" DrawAspect="Content" ObjectID="_1723539418" r:id="rId469"/>
              </w:object>
            </w:r>
            <w:r w:rsidRPr="00D07FDF">
              <w:rPr>
                <w:rFonts w:ascii="Arial" w:hAnsi="Arial" w:cs="Arial"/>
              </w:rPr>
              <w:t xml:space="preserve"> de 5</w:t>
            </w:r>
          </w:p>
        </w:tc>
        <w:tc>
          <w:tcPr>
            <w:tcW w:w="1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DA1F2E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340" w:dyaOrig="580" w14:anchorId="79434655">
                <v:shape id="_x0000_i1250" type="#_x0000_t75" style="width:16.85pt;height:29pt" o:ole="">
                  <v:imagedata r:id="rId470" o:title=""/>
                </v:shape>
                <o:OLEObject Type="Embed" ProgID="Equation.DSMT4" ShapeID="_x0000_i1250" DrawAspect="Content" ObjectID="_1723539419" r:id="rId471"/>
              </w:object>
            </w:r>
            <w:r w:rsidRPr="00D07FDF">
              <w:rPr>
                <w:rFonts w:ascii="Arial" w:hAnsi="Arial" w:cs="Arial"/>
              </w:rPr>
              <w:t xml:space="preserve"> de 51</w:t>
            </w:r>
          </w:p>
        </w:tc>
        <w:tc>
          <w:tcPr>
            <w:tcW w:w="1416" w:type="dxa"/>
            <w:shd w:val="clear" w:color="auto" w:fill="FFE8F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EAE5AD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320" w:dyaOrig="580" w14:anchorId="24EE2ADC">
                <v:shape id="_x0000_i1251" type="#_x0000_t75" style="width:15.9pt;height:29pt" o:ole="">
                  <v:imagedata r:id="rId472" o:title=""/>
                </v:shape>
                <o:OLEObject Type="Embed" ProgID="Equation.DSMT4" ShapeID="_x0000_i1251" DrawAspect="Content" ObjectID="_1723539420" r:id="rId473"/>
              </w:object>
            </w:r>
            <w:r w:rsidRPr="00D07FDF">
              <w:rPr>
                <w:rFonts w:ascii="Arial" w:hAnsi="Arial" w:cs="Arial"/>
              </w:rPr>
              <w:t xml:space="preserve"> de 21</w:t>
            </w:r>
          </w:p>
        </w:tc>
        <w:tc>
          <w:tcPr>
            <w:tcW w:w="14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7A0001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340" w:dyaOrig="580" w14:anchorId="5FEEF6B0">
                <v:shape id="_x0000_i1252" type="#_x0000_t75" style="width:16.85pt;height:29pt" o:ole="">
                  <v:imagedata r:id="rId474" o:title=""/>
                </v:shape>
                <o:OLEObject Type="Embed" ProgID="Equation.DSMT4" ShapeID="_x0000_i1252" DrawAspect="Content" ObjectID="_1723539421" r:id="rId475"/>
              </w:object>
            </w:r>
            <w:r w:rsidRPr="00D07FDF">
              <w:rPr>
                <w:rFonts w:ascii="Arial" w:hAnsi="Arial" w:cs="Arial"/>
              </w:rPr>
              <w:t xml:space="preserve"> de 13</w:t>
            </w:r>
          </w:p>
        </w:tc>
        <w:tc>
          <w:tcPr>
            <w:tcW w:w="1416" w:type="dxa"/>
            <w:shd w:val="clear" w:color="auto" w:fill="FFE8F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5EFE42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rFonts w:ascii="Arial" w:hAnsi="Arial" w:cs="Arial"/>
              </w:rPr>
              <w:t>10</w:t>
            </w:r>
            <w:r w:rsidRPr="00D07FDF">
              <w:rPr>
                <w:rFonts w:ascii="Cambria Math" w:hAnsi="Cambria Math" w:cs="Arial"/>
              </w:rPr>
              <w:t>%</w:t>
            </w:r>
            <w:r w:rsidRPr="00D07FDF">
              <w:rPr>
                <w:rFonts w:ascii="Arial" w:hAnsi="Arial" w:cs="Arial"/>
              </w:rPr>
              <w:t xml:space="preserve"> de 60</w:t>
            </w:r>
          </w:p>
        </w:tc>
        <w:tc>
          <w:tcPr>
            <w:tcW w:w="1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4CDFEC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rFonts w:ascii="Arial" w:hAnsi="Arial" w:cs="Arial"/>
              </w:rPr>
              <w:t>10</w:t>
            </w:r>
            <w:r w:rsidRPr="00D07FDF">
              <w:rPr>
                <w:rFonts w:ascii="Cambria Math" w:hAnsi="Cambria Math" w:cs="Arial"/>
              </w:rPr>
              <w:t>%</w:t>
            </w:r>
            <w:r w:rsidRPr="00D07FDF">
              <w:rPr>
                <w:rFonts w:ascii="Arial" w:hAnsi="Arial" w:cs="Arial"/>
              </w:rPr>
              <w:t xml:space="preserve"> de 20</w:t>
            </w:r>
          </w:p>
        </w:tc>
      </w:tr>
      <w:tr w:rsidR="00625FDD" w:rsidRPr="00D07FDF" w14:paraId="0D9E49DD" w14:textId="77777777" w:rsidTr="00537113">
        <w:trPr>
          <w:trHeight w:hRule="exact" w:val="1134"/>
          <w:jc w:val="center"/>
        </w:trPr>
        <w:tc>
          <w:tcPr>
            <w:tcW w:w="141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4CB76B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340" w:dyaOrig="580" w14:anchorId="6D7AA3B0">
                <v:shape id="_x0000_i1253" type="#_x0000_t75" style="width:16.85pt;height:29pt" o:ole="">
                  <v:imagedata r:id="rId476" o:title=""/>
                </v:shape>
                <o:OLEObject Type="Embed" ProgID="Equation.DSMT4" ShapeID="_x0000_i1253" DrawAspect="Content" ObjectID="_1723539422" r:id="rId477"/>
              </w:object>
            </w:r>
            <w:r w:rsidRPr="00D07FDF">
              <w:rPr>
                <w:rFonts w:ascii="Arial" w:hAnsi="Arial" w:cs="Arial"/>
              </w:rPr>
              <w:t xml:space="preserve"> de 19</w:t>
            </w:r>
          </w:p>
        </w:tc>
        <w:tc>
          <w:tcPr>
            <w:tcW w:w="1416" w:type="dxa"/>
            <w:shd w:val="clear" w:color="auto" w:fill="FFE8F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25656D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240" w:dyaOrig="580" w14:anchorId="14E68A68">
                <v:shape id="_x0000_i1254" type="#_x0000_t75" style="width:12.15pt;height:29pt" o:ole="">
                  <v:imagedata r:id="rId478" o:title=""/>
                </v:shape>
                <o:OLEObject Type="Embed" ProgID="Equation.DSMT4" ShapeID="_x0000_i1254" DrawAspect="Content" ObjectID="_1723539423" r:id="rId479"/>
              </w:object>
            </w:r>
            <w:r w:rsidRPr="00D07FDF">
              <w:rPr>
                <w:rFonts w:ascii="Arial" w:hAnsi="Arial" w:cs="Arial"/>
              </w:rPr>
              <w:t xml:space="preserve"> de 20</w:t>
            </w:r>
          </w:p>
        </w:tc>
        <w:tc>
          <w:tcPr>
            <w:tcW w:w="1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B0F379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rFonts w:ascii="Arial" w:hAnsi="Arial" w:cs="Arial"/>
              </w:rPr>
              <w:t>20</w:t>
            </w:r>
            <w:r w:rsidRPr="00D07FDF">
              <w:rPr>
                <w:rFonts w:ascii="Cambria Math" w:hAnsi="Cambria Math" w:cs="Arial"/>
              </w:rPr>
              <w:t>%</w:t>
            </w:r>
            <w:r w:rsidRPr="00D07FDF">
              <w:rPr>
                <w:rFonts w:ascii="Arial" w:hAnsi="Arial" w:cs="Arial"/>
              </w:rPr>
              <w:t xml:space="preserve"> de 10</w:t>
            </w:r>
          </w:p>
        </w:tc>
        <w:tc>
          <w:tcPr>
            <w:tcW w:w="1415" w:type="dxa"/>
            <w:shd w:val="clear" w:color="auto" w:fill="FFE8F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791982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220" w:dyaOrig="580" w14:anchorId="6B5867CF">
                <v:shape id="_x0000_i1255" type="#_x0000_t75" style="width:11.2pt;height:29pt" o:ole="">
                  <v:imagedata r:id="rId480" o:title=""/>
                </v:shape>
                <o:OLEObject Type="Embed" ProgID="Equation.DSMT4" ShapeID="_x0000_i1255" DrawAspect="Content" ObjectID="_1723539424" r:id="rId481"/>
              </w:object>
            </w:r>
            <w:r w:rsidRPr="00D07FDF">
              <w:rPr>
                <w:rFonts w:ascii="Arial" w:hAnsi="Arial" w:cs="Arial"/>
              </w:rPr>
              <w:t xml:space="preserve"> de 15</w:t>
            </w:r>
          </w:p>
        </w:tc>
        <w:tc>
          <w:tcPr>
            <w:tcW w:w="1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4D4850B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rFonts w:ascii="Arial" w:hAnsi="Arial" w:cs="Arial"/>
              </w:rPr>
              <w:t>15</w:t>
            </w:r>
            <w:r w:rsidRPr="00D07FDF">
              <w:rPr>
                <w:rFonts w:ascii="Cambria Math" w:hAnsi="Cambria Math" w:cs="Arial"/>
              </w:rPr>
              <w:t>%</w:t>
            </w:r>
            <w:r w:rsidRPr="00D07FDF">
              <w:rPr>
                <w:rFonts w:ascii="Arial" w:hAnsi="Arial" w:cs="Arial"/>
              </w:rPr>
              <w:t xml:space="preserve"> de 40</w:t>
            </w:r>
          </w:p>
        </w:tc>
        <w:tc>
          <w:tcPr>
            <w:tcW w:w="1416" w:type="dxa"/>
            <w:shd w:val="clear" w:color="auto" w:fill="FFE8F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00B14B" w14:textId="77777777" w:rsidR="00625FDD" w:rsidRPr="00D07FDF" w:rsidRDefault="00625FDD" w:rsidP="0040001C">
            <w:pPr>
              <w:spacing w:after="40" w:line="260" w:lineRule="atLeast"/>
              <w:jc w:val="center"/>
              <w:rPr>
                <w:rFonts w:ascii="Arial" w:hAnsi="Arial" w:cs="Arial"/>
              </w:rPr>
            </w:pPr>
            <w:r w:rsidRPr="00D07FDF">
              <w:rPr>
                <w:position w:val="-22"/>
              </w:rPr>
              <w:object w:dxaOrig="320" w:dyaOrig="580" w14:anchorId="39935A99">
                <v:shape id="_x0000_i1256" type="#_x0000_t75" style="width:15.9pt;height:29pt" o:ole="">
                  <v:imagedata r:id="rId482" o:title=""/>
                </v:shape>
                <o:OLEObject Type="Embed" ProgID="Equation.DSMT4" ShapeID="_x0000_i1256" DrawAspect="Content" ObjectID="_1723539425" r:id="rId483"/>
              </w:object>
            </w:r>
            <w:r w:rsidRPr="00D07FDF">
              <w:rPr>
                <w:rFonts w:ascii="Arial" w:hAnsi="Arial" w:cs="Arial"/>
              </w:rPr>
              <w:t xml:space="preserve"> de 21</w:t>
            </w:r>
          </w:p>
        </w:tc>
      </w:tr>
    </w:tbl>
    <w:p w14:paraId="1B450E27" w14:textId="5F943939" w:rsidR="002B376B" w:rsidRDefault="002B376B" w:rsidP="002B376B">
      <w:pPr>
        <w:pStyle w:val="QUESTAO1"/>
        <w:spacing w:before="200" w:line="240" w:lineRule="auto"/>
      </w:pPr>
    </w:p>
    <w:sectPr w:rsidR="002B376B" w:rsidSect="002822D6">
      <w:footerReference w:type="even" r:id="rId484"/>
      <w:footerReference w:type="default" r:id="rId485"/>
      <w:pgSz w:w="11900" w:h="16840"/>
      <w:pgMar w:top="1134" w:right="1134" w:bottom="1134" w:left="1134" w:header="851" w:footer="567" w:gutter="0"/>
      <w:pgNumType w:start="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515CF" w14:textId="77777777" w:rsidR="0099588B" w:rsidRDefault="0099588B" w:rsidP="00D177B5">
      <w:pPr>
        <w:spacing w:after="0" w:line="240" w:lineRule="auto"/>
      </w:pPr>
      <w:r>
        <w:separator/>
      </w:r>
    </w:p>
  </w:endnote>
  <w:endnote w:type="continuationSeparator" w:id="0">
    <w:p w14:paraId="5E1B17A8" w14:textId="77777777" w:rsidR="0099588B" w:rsidRDefault="0099588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6586D" w14:textId="4620426F" w:rsidR="00BC6CD8" w:rsidRDefault="00BC6CD8" w:rsidP="00BC6CD8">
    <w:pPr>
      <w:pStyle w:val="Rodap"/>
      <w:jc w:val="right"/>
    </w:pPr>
    <w:r>
      <w:rPr>
        <w:noProof/>
      </w:rPr>
      <w:drawing>
        <wp:inline distT="0" distB="0" distL="0" distR="0" wp14:anchorId="0829BBE7" wp14:editId="75F3BBC2">
          <wp:extent cx="876300" cy="323850"/>
          <wp:effectExtent l="0" t="0" r="0" b="0"/>
          <wp:docPr id="55" name="Imagem 55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Imagem 55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CCA32" w14:textId="77452835" w:rsidR="002822D6" w:rsidRDefault="00BC6CD8" w:rsidP="00BC6CD8">
    <w:pPr>
      <w:pStyle w:val="Rodap"/>
      <w:jc w:val="right"/>
    </w:pPr>
    <w:r>
      <w:rPr>
        <w:noProof/>
      </w:rPr>
      <w:drawing>
        <wp:inline distT="0" distB="0" distL="0" distR="0" wp14:anchorId="0633C715" wp14:editId="18855891">
          <wp:extent cx="876300" cy="323850"/>
          <wp:effectExtent l="0" t="0" r="0" b="0"/>
          <wp:docPr id="40" name="Imagem 40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m 40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09778" w14:textId="77777777" w:rsidR="0099588B" w:rsidRDefault="0099588B" w:rsidP="00D177B5">
      <w:pPr>
        <w:spacing w:after="0" w:line="240" w:lineRule="auto"/>
      </w:pPr>
      <w:r>
        <w:separator/>
      </w:r>
    </w:p>
  </w:footnote>
  <w:footnote w:type="continuationSeparator" w:id="0">
    <w:p w14:paraId="56CD184D" w14:textId="77777777" w:rsidR="0099588B" w:rsidRDefault="0099588B" w:rsidP="00D17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5334" type="#_x0000_t75" style="width:16.85pt;height:16.85pt;visibility:visible" o:bullet="t">
        <v:imagedata r:id="rId1" o:title=""/>
      </v:shape>
    </w:pict>
  </w:numPicBullet>
  <w:numPicBullet w:numPicBulletId="1">
    <w:pict>
      <v:shape id="_x0000_i5335" type="#_x0000_t75" style="width:16.85pt;height:16.85pt;visibility:visible" o:bullet="t">
        <v:imagedata r:id="rId2" o:title=""/>
      </v:shape>
    </w:pict>
  </w:numPicBullet>
  <w:numPicBullet w:numPicBulletId="2">
    <w:pict>
      <v:shape id="_x0000_i5336" type="#_x0000_t75" style="width:16.85pt;height:16.85pt;visibility:visible" o:bullet="t">
        <v:imagedata r:id="rId3" o:title=""/>
      </v:shape>
    </w:pict>
  </w:numPicBullet>
  <w:abstractNum w:abstractNumId="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2" w15:restartNumberingAfterBreak="0">
    <w:nsid w:val="07AE4C3B"/>
    <w:multiLevelType w:val="hybridMultilevel"/>
    <w:tmpl w:val="6D3CF32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B79E9"/>
    <w:multiLevelType w:val="hybridMultilevel"/>
    <w:tmpl w:val="778A5982"/>
    <w:lvl w:ilvl="0" w:tplc="5D308D0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0259F"/>
    <w:multiLevelType w:val="multilevel"/>
    <w:tmpl w:val="BE1CE96A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5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5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139BA"/>
    <w:multiLevelType w:val="multilevel"/>
    <w:tmpl w:val="AE0468AA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7" w15:restartNumberingAfterBreak="0">
    <w:nsid w:val="2A566CE0"/>
    <w:multiLevelType w:val="multilevel"/>
    <w:tmpl w:val="D1C866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2A7D2D99"/>
    <w:multiLevelType w:val="multilevel"/>
    <w:tmpl w:val="1ED648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B800E49"/>
    <w:multiLevelType w:val="multilevel"/>
    <w:tmpl w:val="49245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8123CF"/>
    <w:multiLevelType w:val="hybridMultilevel"/>
    <w:tmpl w:val="5C84B39E"/>
    <w:lvl w:ilvl="0" w:tplc="20C0A8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43524"/>
    <w:multiLevelType w:val="multilevel"/>
    <w:tmpl w:val="96EEB42C"/>
    <w:lvl w:ilvl="0">
      <w:start w:val="4"/>
      <w:numFmt w:val="decimal"/>
      <w:lvlText w:val="%1."/>
      <w:lvlJc w:val="left"/>
      <w:pPr>
        <w:ind w:left="2564" w:hanging="720"/>
      </w:pPr>
      <w:rPr>
        <w:rFonts w:hint="default"/>
        <w:b/>
        <w:sz w:val="22"/>
      </w:rPr>
    </w:lvl>
    <w:lvl w:ilvl="1">
      <w:start w:val="3"/>
      <w:numFmt w:val="decimal"/>
      <w:isLgl/>
      <w:lvlText w:val="%1.%2."/>
      <w:lvlJc w:val="left"/>
      <w:pPr>
        <w:ind w:left="2989" w:hanging="720"/>
      </w:pPr>
      <w:rPr>
        <w:rFonts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  <w:rPr>
        <w:rFonts w:hint="default"/>
      </w:rPr>
    </w:lvl>
  </w:abstractNum>
  <w:abstractNum w:abstractNumId="13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4" w15:restartNumberingAfterBreak="0">
    <w:nsid w:val="3E3249E7"/>
    <w:multiLevelType w:val="multilevel"/>
    <w:tmpl w:val="16620BC8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5" w15:restartNumberingAfterBreak="0">
    <w:nsid w:val="4E7F274C"/>
    <w:multiLevelType w:val="multilevel"/>
    <w:tmpl w:val="40D81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6" w15:restartNumberingAfterBreak="0">
    <w:nsid w:val="55986EB5"/>
    <w:multiLevelType w:val="hybridMultilevel"/>
    <w:tmpl w:val="A44684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5BB86736"/>
    <w:multiLevelType w:val="hybridMultilevel"/>
    <w:tmpl w:val="4DC02D5A"/>
    <w:lvl w:ilvl="0" w:tplc="7FA0B5B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324861CC">
      <w:start w:val="1"/>
      <w:numFmt w:val="decimal"/>
      <w:lvlText w:val="%2."/>
      <w:lvlJc w:val="left"/>
      <w:pPr>
        <w:ind w:left="1440" w:hanging="360"/>
      </w:pPr>
      <w:rPr>
        <w:rFonts w:ascii="Arial" w:eastAsia="Cambria" w:hAnsi="Arial" w:cs="Arial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C06607"/>
    <w:multiLevelType w:val="hybridMultilevel"/>
    <w:tmpl w:val="412218E0"/>
    <w:lvl w:ilvl="0" w:tplc="8F427C0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6E6D1C66"/>
    <w:multiLevelType w:val="multilevel"/>
    <w:tmpl w:val="311C8DDC"/>
    <w:lvl w:ilvl="0">
      <w:start w:val="5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22" w15:restartNumberingAfterBreak="0">
    <w:nsid w:val="7B390A66"/>
    <w:multiLevelType w:val="hybridMultilevel"/>
    <w:tmpl w:val="5306A5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1678188511">
    <w:abstractNumId w:val="13"/>
  </w:num>
  <w:num w:numId="2" w16cid:durableId="779682403">
    <w:abstractNumId w:val="23"/>
  </w:num>
  <w:num w:numId="3" w16cid:durableId="1954509669">
    <w:abstractNumId w:val="5"/>
  </w:num>
  <w:num w:numId="4" w16cid:durableId="78027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2041896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4808310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34577886">
    <w:abstractNumId w:val="20"/>
  </w:num>
  <w:num w:numId="8" w16cid:durableId="102044098">
    <w:abstractNumId w:val="17"/>
  </w:num>
  <w:num w:numId="9" w16cid:durableId="1065253026">
    <w:abstractNumId w:val="10"/>
  </w:num>
  <w:num w:numId="10" w16cid:durableId="2108427095">
    <w:abstractNumId w:val="2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08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  <w:b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  <w:b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  <w:b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  <w:b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  <w:b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  <w:b/>
        </w:rPr>
      </w:lvl>
    </w:lvlOverride>
  </w:num>
  <w:num w:numId="11" w16cid:durableId="1457869084">
    <w:abstractNumId w:val="0"/>
  </w:num>
  <w:num w:numId="12" w16cid:durableId="959651845">
    <w:abstractNumId w:val="12"/>
  </w:num>
  <w:num w:numId="13" w16cid:durableId="1134252403">
    <w:abstractNumId w:val="6"/>
  </w:num>
  <w:num w:numId="14" w16cid:durableId="1349287072">
    <w:abstractNumId w:val="21"/>
  </w:num>
  <w:num w:numId="15" w16cid:durableId="1189685322">
    <w:abstractNumId w:val="14"/>
  </w:num>
  <w:num w:numId="16" w16cid:durableId="697702770">
    <w:abstractNumId w:val="4"/>
  </w:num>
  <w:num w:numId="17" w16cid:durableId="141427297">
    <w:abstractNumId w:val="9"/>
  </w:num>
  <w:num w:numId="18" w16cid:durableId="123621130">
    <w:abstractNumId w:val="15"/>
  </w:num>
  <w:num w:numId="19" w16cid:durableId="32654938">
    <w:abstractNumId w:val="18"/>
  </w:num>
  <w:num w:numId="20" w16cid:durableId="1649744938">
    <w:abstractNumId w:val="8"/>
  </w:num>
  <w:num w:numId="21" w16cid:durableId="240867824">
    <w:abstractNumId w:val="3"/>
  </w:num>
  <w:num w:numId="22" w16cid:durableId="1712605105">
    <w:abstractNumId w:val="7"/>
  </w:num>
  <w:num w:numId="23" w16cid:durableId="1669558284">
    <w:abstractNumId w:val="19"/>
  </w:num>
  <w:num w:numId="24" w16cid:durableId="1929657678">
    <w:abstractNumId w:val="11"/>
  </w:num>
  <w:num w:numId="25" w16cid:durableId="531725994">
    <w:abstractNumId w:val="2"/>
  </w:num>
  <w:num w:numId="26" w16cid:durableId="1892620341">
    <w:abstractNumId w:val="16"/>
  </w:num>
  <w:num w:numId="27" w16cid:durableId="186929290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48B1"/>
    <w:rsid w:val="0005091C"/>
    <w:rsid w:val="0006163C"/>
    <w:rsid w:val="00063DBA"/>
    <w:rsid w:val="0008299A"/>
    <w:rsid w:val="00084847"/>
    <w:rsid w:val="00086D19"/>
    <w:rsid w:val="000916A2"/>
    <w:rsid w:val="00092128"/>
    <w:rsid w:val="000A78A5"/>
    <w:rsid w:val="000C37B1"/>
    <w:rsid w:val="000D413C"/>
    <w:rsid w:val="000D590C"/>
    <w:rsid w:val="000D632F"/>
    <w:rsid w:val="000D739D"/>
    <w:rsid w:val="000F1D5F"/>
    <w:rsid w:val="000F3806"/>
    <w:rsid w:val="000F5C16"/>
    <w:rsid w:val="00101ADB"/>
    <w:rsid w:val="00125686"/>
    <w:rsid w:val="00130517"/>
    <w:rsid w:val="00131497"/>
    <w:rsid w:val="001422E1"/>
    <w:rsid w:val="001425BC"/>
    <w:rsid w:val="001445DD"/>
    <w:rsid w:val="0015055F"/>
    <w:rsid w:val="00152806"/>
    <w:rsid w:val="00153DEB"/>
    <w:rsid w:val="001635F4"/>
    <w:rsid w:val="001654C8"/>
    <w:rsid w:val="00174392"/>
    <w:rsid w:val="00182809"/>
    <w:rsid w:val="0018371A"/>
    <w:rsid w:val="001849CD"/>
    <w:rsid w:val="001951F0"/>
    <w:rsid w:val="001959D8"/>
    <w:rsid w:val="001A329D"/>
    <w:rsid w:val="001A7745"/>
    <w:rsid w:val="001C1C3B"/>
    <w:rsid w:val="001C3C21"/>
    <w:rsid w:val="001C5DAF"/>
    <w:rsid w:val="001C7A1B"/>
    <w:rsid w:val="0020144F"/>
    <w:rsid w:val="002109D0"/>
    <w:rsid w:val="00215EFF"/>
    <w:rsid w:val="00221223"/>
    <w:rsid w:val="00223CE9"/>
    <w:rsid w:val="00225412"/>
    <w:rsid w:val="00226C3A"/>
    <w:rsid w:val="0023123F"/>
    <w:rsid w:val="00241938"/>
    <w:rsid w:val="002421B2"/>
    <w:rsid w:val="00245779"/>
    <w:rsid w:val="00251A76"/>
    <w:rsid w:val="002569B9"/>
    <w:rsid w:val="00262FD9"/>
    <w:rsid w:val="00266005"/>
    <w:rsid w:val="00271F71"/>
    <w:rsid w:val="00274586"/>
    <w:rsid w:val="00274FD0"/>
    <w:rsid w:val="00275EB4"/>
    <w:rsid w:val="00280379"/>
    <w:rsid w:val="0028185B"/>
    <w:rsid w:val="002822D6"/>
    <w:rsid w:val="00282AF8"/>
    <w:rsid w:val="002921F6"/>
    <w:rsid w:val="002A0DF9"/>
    <w:rsid w:val="002A1042"/>
    <w:rsid w:val="002B16AF"/>
    <w:rsid w:val="002B338B"/>
    <w:rsid w:val="002B376B"/>
    <w:rsid w:val="002B60DC"/>
    <w:rsid w:val="002C2D87"/>
    <w:rsid w:val="002D552C"/>
    <w:rsid w:val="002E6EDD"/>
    <w:rsid w:val="002F41AF"/>
    <w:rsid w:val="0030103E"/>
    <w:rsid w:val="003012AD"/>
    <w:rsid w:val="0030367A"/>
    <w:rsid w:val="003243EC"/>
    <w:rsid w:val="0033552C"/>
    <w:rsid w:val="00345EE8"/>
    <w:rsid w:val="00350478"/>
    <w:rsid w:val="00350A6D"/>
    <w:rsid w:val="00360BC9"/>
    <w:rsid w:val="0036406B"/>
    <w:rsid w:val="00365C7C"/>
    <w:rsid w:val="00371CF4"/>
    <w:rsid w:val="00377D9E"/>
    <w:rsid w:val="00387161"/>
    <w:rsid w:val="00391A39"/>
    <w:rsid w:val="00393C8A"/>
    <w:rsid w:val="003949E3"/>
    <w:rsid w:val="003B338A"/>
    <w:rsid w:val="003C5F1C"/>
    <w:rsid w:val="003D0806"/>
    <w:rsid w:val="003E2A77"/>
    <w:rsid w:val="003F5A65"/>
    <w:rsid w:val="0040412D"/>
    <w:rsid w:val="0040597E"/>
    <w:rsid w:val="004067E0"/>
    <w:rsid w:val="0041387A"/>
    <w:rsid w:val="00426042"/>
    <w:rsid w:val="00426607"/>
    <w:rsid w:val="00427019"/>
    <w:rsid w:val="0042777D"/>
    <w:rsid w:val="00433136"/>
    <w:rsid w:val="0044282D"/>
    <w:rsid w:val="004453EA"/>
    <w:rsid w:val="00445942"/>
    <w:rsid w:val="004466AD"/>
    <w:rsid w:val="004602AB"/>
    <w:rsid w:val="00476446"/>
    <w:rsid w:val="004775FC"/>
    <w:rsid w:val="00490305"/>
    <w:rsid w:val="00493BAA"/>
    <w:rsid w:val="0049711C"/>
    <w:rsid w:val="00497F55"/>
    <w:rsid w:val="004A36BB"/>
    <w:rsid w:val="004A38C1"/>
    <w:rsid w:val="004C048C"/>
    <w:rsid w:val="004C44FD"/>
    <w:rsid w:val="004C7EA8"/>
    <w:rsid w:val="004D0B7B"/>
    <w:rsid w:val="004D0C5D"/>
    <w:rsid w:val="004D191A"/>
    <w:rsid w:val="004D23F5"/>
    <w:rsid w:val="004D5B9C"/>
    <w:rsid w:val="004D6448"/>
    <w:rsid w:val="004E557B"/>
    <w:rsid w:val="004E7A84"/>
    <w:rsid w:val="004F47FE"/>
    <w:rsid w:val="004F4ED0"/>
    <w:rsid w:val="004F7D91"/>
    <w:rsid w:val="00510026"/>
    <w:rsid w:val="0052168E"/>
    <w:rsid w:val="005260B7"/>
    <w:rsid w:val="00537113"/>
    <w:rsid w:val="005447A7"/>
    <w:rsid w:val="00547FA5"/>
    <w:rsid w:val="00552529"/>
    <w:rsid w:val="00557085"/>
    <w:rsid w:val="005608BA"/>
    <w:rsid w:val="00560EC5"/>
    <w:rsid w:val="00566377"/>
    <w:rsid w:val="0056729E"/>
    <w:rsid w:val="00570BCB"/>
    <w:rsid w:val="005728B7"/>
    <w:rsid w:val="00580C18"/>
    <w:rsid w:val="00585BC7"/>
    <w:rsid w:val="00585ED5"/>
    <w:rsid w:val="0058718C"/>
    <w:rsid w:val="005912DB"/>
    <w:rsid w:val="00596566"/>
    <w:rsid w:val="005A06B8"/>
    <w:rsid w:val="005A1703"/>
    <w:rsid w:val="005A60BC"/>
    <w:rsid w:val="005B0D45"/>
    <w:rsid w:val="005C6B93"/>
    <w:rsid w:val="005C7E07"/>
    <w:rsid w:val="005D166B"/>
    <w:rsid w:val="005D240E"/>
    <w:rsid w:val="005D38D7"/>
    <w:rsid w:val="005D5FF5"/>
    <w:rsid w:val="005E1CF5"/>
    <w:rsid w:val="005F0FDC"/>
    <w:rsid w:val="006007F1"/>
    <w:rsid w:val="006007F2"/>
    <w:rsid w:val="00602B1D"/>
    <w:rsid w:val="006140DD"/>
    <w:rsid w:val="00616F7F"/>
    <w:rsid w:val="00625FDD"/>
    <w:rsid w:val="00626873"/>
    <w:rsid w:val="00627293"/>
    <w:rsid w:val="00633E57"/>
    <w:rsid w:val="00653546"/>
    <w:rsid w:val="00654202"/>
    <w:rsid w:val="006568A5"/>
    <w:rsid w:val="0066428B"/>
    <w:rsid w:val="00682499"/>
    <w:rsid w:val="0068483E"/>
    <w:rsid w:val="00684C37"/>
    <w:rsid w:val="00686CD8"/>
    <w:rsid w:val="00687307"/>
    <w:rsid w:val="006A1B07"/>
    <w:rsid w:val="006A3D4C"/>
    <w:rsid w:val="006A50CF"/>
    <w:rsid w:val="006A59C6"/>
    <w:rsid w:val="006C3152"/>
    <w:rsid w:val="006C3C18"/>
    <w:rsid w:val="006C3FE0"/>
    <w:rsid w:val="006C4701"/>
    <w:rsid w:val="006C6470"/>
    <w:rsid w:val="006D3A39"/>
    <w:rsid w:val="006D4D88"/>
    <w:rsid w:val="006E72C0"/>
    <w:rsid w:val="006F4F46"/>
    <w:rsid w:val="00702F0B"/>
    <w:rsid w:val="00703368"/>
    <w:rsid w:val="00715D47"/>
    <w:rsid w:val="007205AC"/>
    <w:rsid w:val="00721BE9"/>
    <w:rsid w:val="007277CA"/>
    <w:rsid w:val="00732CEB"/>
    <w:rsid w:val="0073590B"/>
    <w:rsid w:val="00735AAF"/>
    <w:rsid w:val="00747E54"/>
    <w:rsid w:val="00751EFB"/>
    <w:rsid w:val="00752AAD"/>
    <w:rsid w:val="00753780"/>
    <w:rsid w:val="0076259D"/>
    <w:rsid w:val="007628BB"/>
    <w:rsid w:val="0077219D"/>
    <w:rsid w:val="00773ADD"/>
    <w:rsid w:val="00787FD3"/>
    <w:rsid w:val="00794D89"/>
    <w:rsid w:val="007A4811"/>
    <w:rsid w:val="007A5DAC"/>
    <w:rsid w:val="007A6B5C"/>
    <w:rsid w:val="007B03B3"/>
    <w:rsid w:val="007B1BAC"/>
    <w:rsid w:val="007B66B9"/>
    <w:rsid w:val="007C335B"/>
    <w:rsid w:val="007C3F48"/>
    <w:rsid w:val="007C5022"/>
    <w:rsid w:val="007D1BDB"/>
    <w:rsid w:val="007D3BE0"/>
    <w:rsid w:val="007D7AD3"/>
    <w:rsid w:val="007E5FD3"/>
    <w:rsid w:val="007F14DE"/>
    <w:rsid w:val="007F1917"/>
    <w:rsid w:val="00813E36"/>
    <w:rsid w:val="00835C1D"/>
    <w:rsid w:val="00840629"/>
    <w:rsid w:val="008418E3"/>
    <w:rsid w:val="008434C6"/>
    <w:rsid w:val="008459FE"/>
    <w:rsid w:val="00847ECA"/>
    <w:rsid w:val="0085354B"/>
    <w:rsid w:val="00854FA7"/>
    <w:rsid w:val="00855161"/>
    <w:rsid w:val="00864342"/>
    <w:rsid w:val="00871045"/>
    <w:rsid w:val="00877409"/>
    <w:rsid w:val="008826AE"/>
    <w:rsid w:val="008C11F4"/>
    <w:rsid w:val="008C3EF7"/>
    <w:rsid w:val="008C50B1"/>
    <w:rsid w:val="008D31FD"/>
    <w:rsid w:val="008E2813"/>
    <w:rsid w:val="008E3A6A"/>
    <w:rsid w:val="008E5DB9"/>
    <w:rsid w:val="008E7736"/>
    <w:rsid w:val="008F3880"/>
    <w:rsid w:val="00900C1F"/>
    <w:rsid w:val="0090122B"/>
    <w:rsid w:val="0090282A"/>
    <w:rsid w:val="009035C4"/>
    <w:rsid w:val="00904DE7"/>
    <w:rsid w:val="009077DD"/>
    <w:rsid w:val="00922AFF"/>
    <w:rsid w:val="00923321"/>
    <w:rsid w:val="009246FD"/>
    <w:rsid w:val="00927F3E"/>
    <w:rsid w:val="009303F8"/>
    <w:rsid w:val="00932AD2"/>
    <w:rsid w:val="00935770"/>
    <w:rsid w:val="009519C0"/>
    <w:rsid w:val="009559C7"/>
    <w:rsid w:val="00960394"/>
    <w:rsid w:val="00963658"/>
    <w:rsid w:val="00967586"/>
    <w:rsid w:val="00984F46"/>
    <w:rsid w:val="009858A5"/>
    <w:rsid w:val="00990E84"/>
    <w:rsid w:val="0099588B"/>
    <w:rsid w:val="009C2264"/>
    <w:rsid w:val="009C2ABF"/>
    <w:rsid w:val="009C3525"/>
    <w:rsid w:val="009C5CEE"/>
    <w:rsid w:val="009C5FCF"/>
    <w:rsid w:val="009D60DC"/>
    <w:rsid w:val="009D656F"/>
    <w:rsid w:val="009E04ED"/>
    <w:rsid w:val="009E1808"/>
    <w:rsid w:val="009E654C"/>
    <w:rsid w:val="00A115C4"/>
    <w:rsid w:val="00A158CE"/>
    <w:rsid w:val="00A22A4E"/>
    <w:rsid w:val="00A24A1D"/>
    <w:rsid w:val="00A25439"/>
    <w:rsid w:val="00A25AF5"/>
    <w:rsid w:val="00A406BD"/>
    <w:rsid w:val="00A425CB"/>
    <w:rsid w:val="00A448BD"/>
    <w:rsid w:val="00A47644"/>
    <w:rsid w:val="00A6290F"/>
    <w:rsid w:val="00A649F4"/>
    <w:rsid w:val="00A70A8C"/>
    <w:rsid w:val="00A729CC"/>
    <w:rsid w:val="00A72A2F"/>
    <w:rsid w:val="00A748EA"/>
    <w:rsid w:val="00A9129F"/>
    <w:rsid w:val="00A91AE6"/>
    <w:rsid w:val="00AA0F2A"/>
    <w:rsid w:val="00AA2A7C"/>
    <w:rsid w:val="00AA3726"/>
    <w:rsid w:val="00AB0E5B"/>
    <w:rsid w:val="00AB40AA"/>
    <w:rsid w:val="00AB4A8F"/>
    <w:rsid w:val="00AC2CC6"/>
    <w:rsid w:val="00AC74EF"/>
    <w:rsid w:val="00AD4363"/>
    <w:rsid w:val="00AD4BBB"/>
    <w:rsid w:val="00AD5AA8"/>
    <w:rsid w:val="00AD69B6"/>
    <w:rsid w:val="00AD73B0"/>
    <w:rsid w:val="00AE1155"/>
    <w:rsid w:val="00AE5CF6"/>
    <w:rsid w:val="00AF0B1B"/>
    <w:rsid w:val="00AF12D8"/>
    <w:rsid w:val="00AF462C"/>
    <w:rsid w:val="00AF6F80"/>
    <w:rsid w:val="00B01D1D"/>
    <w:rsid w:val="00B108B4"/>
    <w:rsid w:val="00B10F5E"/>
    <w:rsid w:val="00B26A56"/>
    <w:rsid w:val="00B3090E"/>
    <w:rsid w:val="00B35244"/>
    <w:rsid w:val="00B37632"/>
    <w:rsid w:val="00B40527"/>
    <w:rsid w:val="00B50C52"/>
    <w:rsid w:val="00B514FB"/>
    <w:rsid w:val="00B51E4B"/>
    <w:rsid w:val="00B60FC5"/>
    <w:rsid w:val="00B62A01"/>
    <w:rsid w:val="00B72DD0"/>
    <w:rsid w:val="00B77A2E"/>
    <w:rsid w:val="00B84227"/>
    <w:rsid w:val="00B848AE"/>
    <w:rsid w:val="00B86747"/>
    <w:rsid w:val="00B96C79"/>
    <w:rsid w:val="00BA0B0F"/>
    <w:rsid w:val="00BA3142"/>
    <w:rsid w:val="00BA4776"/>
    <w:rsid w:val="00BB57A9"/>
    <w:rsid w:val="00BB77A9"/>
    <w:rsid w:val="00BC6CD8"/>
    <w:rsid w:val="00BD7FDC"/>
    <w:rsid w:val="00BE0AAD"/>
    <w:rsid w:val="00BE18BB"/>
    <w:rsid w:val="00BE6E70"/>
    <w:rsid w:val="00BF5DA5"/>
    <w:rsid w:val="00C04C98"/>
    <w:rsid w:val="00C124A3"/>
    <w:rsid w:val="00C14E62"/>
    <w:rsid w:val="00C15927"/>
    <w:rsid w:val="00C2303C"/>
    <w:rsid w:val="00C23320"/>
    <w:rsid w:val="00C274FC"/>
    <w:rsid w:val="00C32B9B"/>
    <w:rsid w:val="00C33CC4"/>
    <w:rsid w:val="00C34871"/>
    <w:rsid w:val="00C37D31"/>
    <w:rsid w:val="00C410BD"/>
    <w:rsid w:val="00C54F1C"/>
    <w:rsid w:val="00C615BE"/>
    <w:rsid w:val="00C65362"/>
    <w:rsid w:val="00C72BA7"/>
    <w:rsid w:val="00C76326"/>
    <w:rsid w:val="00C77EB1"/>
    <w:rsid w:val="00C94F3C"/>
    <w:rsid w:val="00CA0714"/>
    <w:rsid w:val="00CA3B94"/>
    <w:rsid w:val="00CB3DD5"/>
    <w:rsid w:val="00CC53E6"/>
    <w:rsid w:val="00CC6822"/>
    <w:rsid w:val="00CD729E"/>
    <w:rsid w:val="00CE4C41"/>
    <w:rsid w:val="00CE79A3"/>
    <w:rsid w:val="00CF07FF"/>
    <w:rsid w:val="00CF77FE"/>
    <w:rsid w:val="00D01B93"/>
    <w:rsid w:val="00D177B5"/>
    <w:rsid w:val="00D26B34"/>
    <w:rsid w:val="00D31B33"/>
    <w:rsid w:val="00D37324"/>
    <w:rsid w:val="00D50060"/>
    <w:rsid w:val="00D5579B"/>
    <w:rsid w:val="00D62E7B"/>
    <w:rsid w:val="00D67812"/>
    <w:rsid w:val="00D71161"/>
    <w:rsid w:val="00D7603C"/>
    <w:rsid w:val="00D82537"/>
    <w:rsid w:val="00D92E4B"/>
    <w:rsid w:val="00D97572"/>
    <w:rsid w:val="00DA4DE7"/>
    <w:rsid w:val="00DB2ED5"/>
    <w:rsid w:val="00DB4D58"/>
    <w:rsid w:val="00DC38CA"/>
    <w:rsid w:val="00DC43A3"/>
    <w:rsid w:val="00DC5B66"/>
    <w:rsid w:val="00DD5BD1"/>
    <w:rsid w:val="00DD6C10"/>
    <w:rsid w:val="00DD78E6"/>
    <w:rsid w:val="00DF5438"/>
    <w:rsid w:val="00DF6EA2"/>
    <w:rsid w:val="00E12C0B"/>
    <w:rsid w:val="00E1496B"/>
    <w:rsid w:val="00E1561C"/>
    <w:rsid w:val="00E212E0"/>
    <w:rsid w:val="00E24D3D"/>
    <w:rsid w:val="00E2610A"/>
    <w:rsid w:val="00E35125"/>
    <w:rsid w:val="00E3612D"/>
    <w:rsid w:val="00E42002"/>
    <w:rsid w:val="00E42D8A"/>
    <w:rsid w:val="00E4687D"/>
    <w:rsid w:val="00E56816"/>
    <w:rsid w:val="00E64294"/>
    <w:rsid w:val="00E70E42"/>
    <w:rsid w:val="00E755D9"/>
    <w:rsid w:val="00E828DF"/>
    <w:rsid w:val="00E84C75"/>
    <w:rsid w:val="00E857AC"/>
    <w:rsid w:val="00E941C7"/>
    <w:rsid w:val="00E94F92"/>
    <w:rsid w:val="00E964EC"/>
    <w:rsid w:val="00EB0F4A"/>
    <w:rsid w:val="00EB4909"/>
    <w:rsid w:val="00EC4AA8"/>
    <w:rsid w:val="00EC66E2"/>
    <w:rsid w:val="00ED02D8"/>
    <w:rsid w:val="00ED1713"/>
    <w:rsid w:val="00ED2B8B"/>
    <w:rsid w:val="00ED30E2"/>
    <w:rsid w:val="00EE0E1E"/>
    <w:rsid w:val="00F007C4"/>
    <w:rsid w:val="00F047D8"/>
    <w:rsid w:val="00F1013F"/>
    <w:rsid w:val="00F1363F"/>
    <w:rsid w:val="00F16261"/>
    <w:rsid w:val="00F363B7"/>
    <w:rsid w:val="00F51E2A"/>
    <w:rsid w:val="00F55EB4"/>
    <w:rsid w:val="00F57443"/>
    <w:rsid w:val="00F5791C"/>
    <w:rsid w:val="00F749AB"/>
    <w:rsid w:val="00F75D18"/>
    <w:rsid w:val="00F77632"/>
    <w:rsid w:val="00F804DC"/>
    <w:rsid w:val="00F81368"/>
    <w:rsid w:val="00F81987"/>
    <w:rsid w:val="00F9182C"/>
    <w:rsid w:val="00F921EF"/>
    <w:rsid w:val="00F94223"/>
    <w:rsid w:val="00F971F1"/>
    <w:rsid w:val="00FA19DC"/>
    <w:rsid w:val="00FB3A45"/>
    <w:rsid w:val="00FC157B"/>
    <w:rsid w:val="00FC23DC"/>
    <w:rsid w:val="00FC5AF9"/>
    <w:rsid w:val="00FD2607"/>
    <w:rsid w:val="00FD2F52"/>
    <w:rsid w:val="00FD7576"/>
    <w:rsid w:val="00FE16D8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D69B6"/>
    <w:pPr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A22A4E"/>
    <w:pPr>
      <w:tabs>
        <w:tab w:val="left" w:pos="113"/>
      </w:tabs>
      <w:spacing w:before="400" w:line="360" w:lineRule="auto"/>
      <w:ind w:left="454" w:hanging="454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A22A4E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1.bin"/><Relationship Id="rId299" Type="http://schemas.openxmlformats.org/officeDocument/2006/relationships/image" Target="media/image146.wmf"/><Relationship Id="rId21" Type="http://schemas.openxmlformats.org/officeDocument/2006/relationships/image" Target="media/image10.wmf"/><Relationship Id="rId63" Type="http://schemas.openxmlformats.org/officeDocument/2006/relationships/image" Target="media/image26.wmf"/><Relationship Id="rId159" Type="http://schemas.openxmlformats.org/officeDocument/2006/relationships/oleObject" Target="embeddings/oleObject68.bin"/><Relationship Id="rId324" Type="http://schemas.openxmlformats.org/officeDocument/2006/relationships/oleObject" Target="embeddings/oleObject152.bin"/><Relationship Id="rId366" Type="http://schemas.openxmlformats.org/officeDocument/2006/relationships/image" Target="media/image181.jpg"/><Relationship Id="rId170" Type="http://schemas.openxmlformats.org/officeDocument/2006/relationships/oleObject" Target="embeddings/oleObject75.bin"/><Relationship Id="rId226" Type="http://schemas.openxmlformats.org/officeDocument/2006/relationships/oleObject" Target="embeddings/oleObject104.bin"/><Relationship Id="rId433" Type="http://schemas.openxmlformats.org/officeDocument/2006/relationships/oleObject" Target="embeddings/oleObject204.bin"/><Relationship Id="rId268" Type="http://schemas.openxmlformats.org/officeDocument/2006/relationships/oleObject" Target="embeddings/oleObject125.bin"/><Relationship Id="rId475" Type="http://schemas.openxmlformats.org/officeDocument/2006/relationships/oleObject" Target="embeddings/oleObject225.bin"/><Relationship Id="rId32" Type="http://schemas.openxmlformats.org/officeDocument/2006/relationships/oleObject" Target="embeddings/oleObject10.bin"/><Relationship Id="rId74" Type="http://schemas.openxmlformats.org/officeDocument/2006/relationships/image" Target="media/image32.wmf"/><Relationship Id="rId128" Type="http://schemas.openxmlformats.org/officeDocument/2006/relationships/image" Target="media/image59.wmf"/><Relationship Id="rId335" Type="http://schemas.openxmlformats.org/officeDocument/2006/relationships/image" Target="media/image165.wmf"/><Relationship Id="rId377" Type="http://schemas.openxmlformats.org/officeDocument/2006/relationships/oleObject" Target="embeddings/oleObject177.bin"/><Relationship Id="rId5" Type="http://schemas.openxmlformats.org/officeDocument/2006/relationships/numbering" Target="numbering.xml"/><Relationship Id="rId181" Type="http://schemas.openxmlformats.org/officeDocument/2006/relationships/image" Target="media/image88.wmf"/><Relationship Id="rId237" Type="http://schemas.openxmlformats.org/officeDocument/2006/relationships/image" Target="media/image115.wmf"/><Relationship Id="rId402" Type="http://schemas.openxmlformats.org/officeDocument/2006/relationships/oleObject" Target="embeddings/oleObject190.bin"/><Relationship Id="rId279" Type="http://schemas.openxmlformats.org/officeDocument/2006/relationships/image" Target="media/image136.wmf"/><Relationship Id="rId444" Type="http://schemas.openxmlformats.org/officeDocument/2006/relationships/image" Target="media/image222.wmf"/><Relationship Id="rId486" Type="http://schemas.openxmlformats.org/officeDocument/2006/relationships/fontTable" Target="fontTable.xml"/><Relationship Id="rId43" Type="http://schemas.openxmlformats.org/officeDocument/2006/relationships/image" Target="media/image150.wmf"/><Relationship Id="rId139" Type="http://schemas.openxmlformats.org/officeDocument/2006/relationships/oleObject" Target="embeddings/oleObject61.bin"/><Relationship Id="rId290" Type="http://schemas.openxmlformats.org/officeDocument/2006/relationships/oleObject" Target="embeddings/oleObject136.bin"/><Relationship Id="rId304" Type="http://schemas.openxmlformats.org/officeDocument/2006/relationships/oleObject" Target="embeddings/oleObject143.bin"/><Relationship Id="rId346" Type="http://schemas.openxmlformats.org/officeDocument/2006/relationships/image" Target="media/image171.wmf"/><Relationship Id="rId388" Type="http://schemas.openxmlformats.org/officeDocument/2006/relationships/image" Target="media/image193.wmf"/><Relationship Id="rId85" Type="http://schemas.openxmlformats.org/officeDocument/2006/relationships/oleObject" Target="embeddings/oleObject35.bin"/><Relationship Id="rId150" Type="http://schemas.openxmlformats.org/officeDocument/2006/relationships/image" Target="media/image72.wmf"/><Relationship Id="rId192" Type="http://schemas.openxmlformats.org/officeDocument/2006/relationships/oleObject" Target="embeddings/oleObject86.bin"/><Relationship Id="rId206" Type="http://schemas.openxmlformats.org/officeDocument/2006/relationships/oleObject" Target="embeddings/oleObject93.bin"/><Relationship Id="rId413" Type="http://schemas.openxmlformats.org/officeDocument/2006/relationships/image" Target="media/image205.wmf"/><Relationship Id="rId248" Type="http://schemas.openxmlformats.org/officeDocument/2006/relationships/oleObject" Target="embeddings/oleObject115.bin"/><Relationship Id="rId455" Type="http://schemas.openxmlformats.org/officeDocument/2006/relationships/oleObject" Target="embeddings/oleObject215.bin"/><Relationship Id="rId12" Type="http://schemas.openxmlformats.org/officeDocument/2006/relationships/image" Target="media/image5.jpg"/><Relationship Id="rId108" Type="http://schemas.openxmlformats.org/officeDocument/2006/relationships/image" Target="media/image49.wmf"/><Relationship Id="rId315" Type="http://schemas.openxmlformats.org/officeDocument/2006/relationships/oleObject" Target="embeddings/oleObject148.bin"/><Relationship Id="rId357" Type="http://schemas.openxmlformats.org/officeDocument/2006/relationships/oleObject" Target="embeddings/oleObject168.bin"/><Relationship Id="rId54" Type="http://schemas.openxmlformats.org/officeDocument/2006/relationships/oleObject" Target="embeddings/oleObject20.bin"/><Relationship Id="rId96" Type="http://schemas.openxmlformats.org/officeDocument/2006/relationships/image" Target="media/image43.wmf"/><Relationship Id="rId161" Type="http://schemas.openxmlformats.org/officeDocument/2006/relationships/oleObject" Target="embeddings/oleObject69.bin"/><Relationship Id="rId217" Type="http://schemas.openxmlformats.org/officeDocument/2006/relationships/image" Target="media/image106.wmf"/><Relationship Id="rId399" Type="http://schemas.openxmlformats.org/officeDocument/2006/relationships/image" Target="media/image198.wmf"/><Relationship Id="rId259" Type="http://schemas.openxmlformats.org/officeDocument/2006/relationships/image" Target="media/image126.wmf"/><Relationship Id="rId424" Type="http://schemas.openxmlformats.org/officeDocument/2006/relationships/oleObject" Target="embeddings/oleObject201.bin"/><Relationship Id="rId466" Type="http://schemas.openxmlformats.org/officeDocument/2006/relationships/image" Target="media/image233.wmf"/><Relationship Id="rId23" Type="http://schemas.openxmlformats.org/officeDocument/2006/relationships/image" Target="media/image11.wmf"/><Relationship Id="rId119" Type="http://schemas.openxmlformats.org/officeDocument/2006/relationships/oleObject" Target="embeddings/oleObject52.bin"/><Relationship Id="rId270" Type="http://schemas.openxmlformats.org/officeDocument/2006/relationships/oleObject" Target="embeddings/oleObject126.bin"/><Relationship Id="rId326" Type="http://schemas.openxmlformats.org/officeDocument/2006/relationships/oleObject" Target="embeddings/oleObject153.bin"/><Relationship Id="rId65" Type="http://schemas.openxmlformats.org/officeDocument/2006/relationships/image" Target="media/image27.wmf"/><Relationship Id="rId130" Type="http://schemas.openxmlformats.org/officeDocument/2006/relationships/image" Target="media/image60.jpg"/><Relationship Id="rId368" Type="http://schemas.openxmlformats.org/officeDocument/2006/relationships/image" Target="media/image183.wmf"/><Relationship Id="rId172" Type="http://schemas.openxmlformats.org/officeDocument/2006/relationships/oleObject" Target="embeddings/oleObject76.bin"/><Relationship Id="rId228" Type="http://schemas.openxmlformats.org/officeDocument/2006/relationships/oleObject" Target="embeddings/oleObject105.bin"/><Relationship Id="rId435" Type="http://schemas.openxmlformats.org/officeDocument/2006/relationships/oleObject" Target="embeddings/oleObject205.bin"/><Relationship Id="rId477" Type="http://schemas.openxmlformats.org/officeDocument/2006/relationships/oleObject" Target="embeddings/oleObject226.bin"/><Relationship Id="rId281" Type="http://schemas.openxmlformats.org/officeDocument/2006/relationships/image" Target="media/image137.wmf"/><Relationship Id="rId337" Type="http://schemas.openxmlformats.org/officeDocument/2006/relationships/image" Target="media/image166.wmf"/><Relationship Id="rId34" Type="http://schemas.openxmlformats.org/officeDocument/2006/relationships/oleObject" Target="embeddings/oleObject11.bin"/><Relationship Id="rId76" Type="http://schemas.openxmlformats.org/officeDocument/2006/relationships/image" Target="media/image33.wmf"/><Relationship Id="rId141" Type="http://schemas.openxmlformats.org/officeDocument/2006/relationships/oleObject" Target="embeddings/oleObject62.bin"/><Relationship Id="rId379" Type="http://schemas.openxmlformats.org/officeDocument/2006/relationships/oleObject" Target="embeddings/oleObject178.bin"/><Relationship Id="rId7" Type="http://schemas.openxmlformats.org/officeDocument/2006/relationships/settings" Target="settings.xml"/><Relationship Id="rId183" Type="http://schemas.openxmlformats.org/officeDocument/2006/relationships/image" Target="media/image89.wmf"/><Relationship Id="rId239" Type="http://schemas.openxmlformats.org/officeDocument/2006/relationships/image" Target="media/image116.wmf"/><Relationship Id="rId390" Type="http://schemas.openxmlformats.org/officeDocument/2006/relationships/oleObject" Target="embeddings/oleObject184.bin"/><Relationship Id="rId404" Type="http://schemas.openxmlformats.org/officeDocument/2006/relationships/oleObject" Target="embeddings/oleObject191.bin"/><Relationship Id="rId446" Type="http://schemas.openxmlformats.org/officeDocument/2006/relationships/image" Target="media/image223.wmf"/><Relationship Id="rId250" Type="http://schemas.openxmlformats.org/officeDocument/2006/relationships/oleObject" Target="embeddings/oleObject116.bin"/><Relationship Id="rId292" Type="http://schemas.openxmlformats.org/officeDocument/2006/relationships/oleObject" Target="embeddings/oleObject137.bin"/><Relationship Id="rId306" Type="http://schemas.openxmlformats.org/officeDocument/2006/relationships/oleObject" Target="embeddings/oleObject144.bin"/><Relationship Id="rId45" Type="http://schemas.openxmlformats.org/officeDocument/2006/relationships/image" Target="media/image16.jpg"/><Relationship Id="rId87" Type="http://schemas.openxmlformats.org/officeDocument/2006/relationships/oleObject" Target="embeddings/oleObject36.bin"/><Relationship Id="rId110" Type="http://schemas.openxmlformats.org/officeDocument/2006/relationships/image" Target="media/image50.wmf"/><Relationship Id="rId348" Type="http://schemas.openxmlformats.org/officeDocument/2006/relationships/image" Target="media/image172.wmf"/><Relationship Id="rId152" Type="http://schemas.openxmlformats.org/officeDocument/2006/relationships/image" Target="media/image73.wmf"/><Relationship Id="rId194" Type="http://schemas.openxmlformats.org/officeDocument/2006/relationships/oleObject" Target="embeddings/oleObject87.bin"/><Relationship Id="rId208" Type="http://schemas.openxmlformats.org/officeDocument/2006/relationships/oleObject" Target="embeddings/oleObject94.bin"/><Relationship Id="rId415" Type="http://schemas.openxmlformats.org/officeDocument/2006/relationships/image" Target="media/image206.wmf"/><Relationship Id="rId457" Type="http://schemas.openxmlformats.org/officeDocument/2006/relationships/oleObject" Target="embeddings/oleObject216.bin"/><Relationship Id="rId261" Type="http://schemas.openxmlformats.org/officeDocument/2006/relationships/image" Target="media/image127.wmf"/><Relationship Id="rId14" Type="http://schemas.openxmlformats.org/officeDocument/2006/relationships/oleObject" Target="embeddings/oleObject1.bin"/><Relationship Id="rId56" Type="http://schemas.openxmlformats.org/officeDocument/2006/relationships/oleObject" Target="embeddings/oleObject21.bin"/><Relationship Id="rId317" Type="http://schemas.openxmlformats.org/officeDocument/2006/relationships/oleObject" Target="embeddings/oleObject149.bin"/><Relationship Id="rId359" Type="http://schemas.openxmlformats.org/officeDocument/2006/relationships/oleObject" Target="embeddings/oleObject169.bin"/><Relationship Id="rId98" Type="http://schemas.openxmlformats.org/officeDocument/2006/relationships/image" Target="media/image44.wmf"/><Relationship Id="rId121" Type="http://schemas.openxmlformats.org/officeDocument/2006/relationships/oleObject" Target="embeddings/oleObject53.bin"/><Relationship Id="rId163" Type="http://schemas.openxmlformats.org/officeDocument/2006/relationships/oleObject" Target="embeddings/oleObject70.bin"/><Relationship Id="rId219" Type="http://schemas.openxmlformats.org/officeDocument/2006/relationships/image" Target="media/image107.wmf"/><Relationship Id="rId370" Type="http://schemas.openxmlformats.org/officeDocument/2006/relationships/image" Target="media/image184.wmf"/><Relationship Id="rId426" Type="http://schemas.openxmlformats.org/officeDocument/2006/relationships/image" Target="media/image212.png"/><Relationship Id="rId230" Type="http://schemas.openxmlformats.org/officeDocument/2006/relationships/oleObject" Target="embeddings/oleObject106.bin"/><Relationship Id="rId468" Type="http://schemas.openxmlformats.org/officeDocument/2006/relationships/image" Target="media/image234.wmf"/><Relationship Id="rId25" Type="http://schemas.openxmlformats.org/officeDocument/2006/relationships/image" Target="media/image12.wmf"/><Relationship Id="rId67" Type="http://schemas.openxmlformats.org/officeDocument/2006/relationships/image" Target="media/image28.wmf"/><Relationship Id="rId272" Type="http://schemas.openxmlformats.org/officeDocument/2006/relationships/oleObject" Target="embeddings/oleObject127.bin"/><Relationship Id="rId328" Type="http://schemas.openxmlformats.org/officeDocument/2006/relationships/oleObject" Target="embeddings/oleObject154.bin"/><Relationship Id="rId132" Type="http://schemas.openxmlformats.org/officeDocument/2006/relationships/image" Target="media/image62.wmf"/><Relationship Id="rId174" Type="http://schemas.openxmlformats.org/officeDocument/2006/relationships/oleObject" Target="embeddings/oleObject77.bin"/><Relationship Id="rId381" Type="http://schemas.openxmlformats.org/officeDocument/2006/relationships/oleObject" Target="embeddings/oleObject179.bin"/><Relationship Id="rId241" Type="http://schemas.openxmlformats.org/officeDocument/2006/relationships/image" Target="media/image117.wmf"/><Relationship Id="rId437" Type="http://schemas.openxmlformats.org/officeDocument/2006/relationships/oleObject" Target="embeddings/oleObject206.bin"/><Relationship Id="rId479" Type="http://schemas.openxmlformats.org/officeDocument/2006/relationships/oleObject" Target="embeddings/oleObject227.bin"/><Relationship Id="rId36" Type="http://schemas.openxmlformats.org/officeDocument/2006/relationships/oleObject" Target="embeddings/oleObject12.bin"/><Relationship Id="rId283" Type="http://schemas.openxmlformats.org/officeDocument/2006/relationships/image" Target="media/image138.wmf"/><Relationship Id="rId339" Type="http://schemas.openxmlformats.org/officeDocument/2006/relationships/image" Target="media/image167.wmf"/><Relationship Id="rId78" Type="http://schemas.openxmlformats.org/officeDocument/2006/relationships/image" Target="media/image34.wmf"/><Relationship Id="rId101" Type="http://schemas.openxmlformats.org/officeDocument/2006/relationships/oleObject" Target="embeddings/oleObject43.bin"/><Relationship Id="rId143" Type="http://schemas.openxmlformats.org/officeDocument/2006/relationships/image" Target="media/image68.png"/><Relationship Id="rId185" Type="http://schemas.openxmlformats.org/officeDocument/2006/relationships/image" Target="media/image90.wmf"/><Relationship Id="rId350" Type="http://schemas.openxmlformats.org/officeDocument/2006/relationships/image" Target="media/image173.wmf"/><Relationship Id="rId406" Type="http://schemas.openxmlformats.org/officeDocument/2006/relationships/oleObject" Target="embeddings/oleObject192.bin"/><Relationship Id="rId9" Type="http://schemas.openxmlformats.org/officeDocument/2006/relationships/footnotes" Target="footnotes.xml"/><Relationship Id="rId210" Type="http://schemas.openxmlformats.org/officeDocument/2006/relationships/oleObject" Target="embeddings/oleObject95.bin"/><Relationship Id="rId392" Type="http://schemas.openxmlformats.org/officeDocument/2006/relationships/oleObject" Target="embeddings/oleObject185.bin"/><Relationship Id="rId448" Type="http://schemas.openxmlformats.org/officeDocument/2006/relationships/image" Target="media/image224.wmf"/><Relationship Id="rId252" Type="http://schemas.openxmlformats.org/officeDocument/2006/relationships/oleObject" Target="embeddings/oleObject117.bin"/><Relationship Id="rId294" Type="http://schemas.openxmlformats.org/officeDocument/2006/relationships/oleObject" Target="embeddings/oleObject138.bin"/><Relationship Id="rId308" Type="http://schemas.openxmlformats.org/officeDocument/2006/relationships/image" Target="media/image151.wmf"/><Relationship Id="rId47" Type="http://schemas.openxmlformats.org/officeDocument/2006/relationships/image" Target="media/image18.wmf"/><Relationship Id="rId89" Type="http://schemas.openxmlformats.org/officeDocument/2006/relationships/oleObject" Target="embeddings/oleObject37.bin"/><Relationship Id="rId112" Type="http://schemas.openxmlformats.org/officeDocument/2006/relationships/image" Target="media/image51.wmf"/><Relationship Id="rId154" Type="http://schemas.openxmlformats.org/officeDocument/2006/relationships/image" Target="media/image74.png"/><Relationship Id="rId361" Type="http://schemas.openxmlformats.org/officeDocument/2006/relationships/oleObject" Target="embeddings/oleObject170.bin"/><Relationship Id="rId196" Type="http://schemas.openxmlformats.org/officeDocument/2006/relationships/oleObject" Target="embeddings/oleObject88.bin"/><Relationship Id="rId417" Type="http://schemas.openxmlformats.org/officeDocument/2006/relationships/image" Target="media/image207.wmf"/><Relationship Id="rId459" Type="http://schemas.openxmlformats.org/officeDocument/2006/relationships/oleObject" Target="embeddings/oleObject217.bin"/><Relationship Id="rId16" Type="http://schemas.openxmlformats.org/officeDocument/2006/relationships/oleObject" Target="embeddings/oleObject2.bin"/><Relationship Id="rId221" Type="http://schemas.openxmlformats.org/officeDocument/2006/relationships/image" Target="media/image108.wmf"/><Relationship Id="rId263" Type="http://schemas.openxmlformats.org/officeDocument/2006/relationships/image" Target="media/image128.wmf"/><Relationship Id="rId319" Type="http://schemas.openxmlformats.org/officeDocument/2006/relationships/oleObject" Target="embeddings/oleObject150.bin"/><Relationship Id="rId470" Type="http://schemas.openxmlformats.org/officeDocument/2006/relationships/image" Target="media/image235.wmf"/><Relationship Id="rId58" Type="http://schemas.openxmlformats.org/officeDocument/2006/relationships/oleObject" Target="embeddings/oleObject22.bin"/><Relationship Id="rId123" Type="http://schemas.openxmlformats.org/officeDocument/2006/relationships/oleObject" Target="embeddings/oleObject54.bin"/><Relationship Id="rId330" Type="http://schemas.openxmlformats.org/officeDocument/2006/relationships/oleObject" Target="embeddings/oleObject155.bin"/><Relationship Id="rId165" Type="http://schemas.openxmlformats.org/officeDocument/2006/relationships/oleObject" Target="embeddings/oleObject71.bin"/><Relationship Id="rId372" Type="http://schemas.openxmlformats.org/officeDocument/2006/relationships/image" Target="media/image185.wmf"/><Relationship Id="rId428" Type="http://schemas.openxmlformats.org/officeDocument/2006/relationships/oleObject" Target="embeddings/oleObject202.bin"/><Relationship Id="rId232" Type="http://schemas.openxmlformats.org/officeDocument/2006/relationships/oleObject" Target="embeddings/oleObject107.bin"/><Relationship Id="rId274" Type="http://schemas.openxmlformats.org/officeDocument/2006/relationships/oleObject" Target="embeddings/oleObject128.bin"/><Relationship Id="rId481" Type="http://schemas.openxmlformats.org/officeDocument/2006/relationships/oleObject" Target="embeddings/oleObject228.bin"/><Relationship Id="rId27" Type="http://schemas.openxmlformats.org/officeDocument/2006/relationships/image" Target="media/image13.wmf"/><Relationship Id="rId69" Type="http://schemas.openxmlformats.org/officeDocument/2006/relationships/image" Target="media/image29.wmf"/><Relationship Id="rId134" Type="http://schemas.openxmlformats.org/officeDocument/2006/relationships/image" Target="media/image63.wmf"/><Relationship Id="rId80" Type="http://schemas.openxmlformats.org/officeDocument/2006/relationships/image" Target="media/image35.wmf"/><Relationship Id="rId176" Type="http://schemas.openxmlformats.org/officeDocument/2006/relationships/oleObject" Target="embeddings/oleObject78.bin"/><Relationship Id="rId341" Type="http://schemas.openxmlformats.org/officeDocument/2006/relationships/image" Target="media/image168.wmf"/><Relationship Id="rId383" Type="http://schemas.openxmlformats.org/officeDocument/2006/relationships/oleObject" Target="embeddings/oleObject180.bin"/><Relationship Id="rId439" Type="http://schemas.openxmlformats.org/officeDocument/2006/relationships/oleObject" Target="embeddings/oleObject207.bin"/><Relationship Id="rId201" Type="http://schemas.openxmlformats.org/officeDocument/2006/relationships/image" Target="media/image98.wmf"/><Relationship Id="rId243" Type="http://schemas.openxmlformats.org/officeDocument/2006/relationships/image" Target="media/image118.wmf"/><Relationship Id="rId285" Type="http://schemas.openxmlformats.org/officeDocument/2006/relationships/image" Target="media/image139.wmf"/><Relationship Id="rId450" Type="http://schemas.openxmlformats.org/officeDocument/2006/relationships/image" Target="media/image225.wmf"/><Relationship Id="rId38" Type="http://schemas.openxmlformats.org/officeDocument/2006/relationships/oleObject" Target="embeddings/oleObject13.bin"/><Relationship Id="rId103" Type="http://schemas.openxmlformats.org/officeDocument/2006/relationships/oleObject" Target="embeddings/oleObject44.bin"/><Relationship Id="rId310" Type="http://schemas.openxmlformats.org/officeDocument/2006/relationships/image" Target="media/image152.wmf"/><Relationship Id="rId91" Type="http://schemas.openxmlformats.org/officeDocument/2006/relationships/oleObject" Target="embeddings/oleObject38.bin"/><Relationship Id="rId145" Type="http://schemas.openxmlformats.org/officeDocument/2006/relationships/oleObject" Target="embeddings/oleObject63.bin"/><Relationship Id="rId187" Type="http://schemas.openxmlformats.org/officeDocument/2006/relationships/image" Target="media/image91.wmf"/><Relationship Id="rId352" Type="http://schemas.openxmlformats.org/officeDocument/2006/relationships/image" Target="media/image174.wmf"/><Relationship Id="rId394" Type="http://schemas.openxmlformats.org/officeDocument/2006/relationships/oleObject" Target="embeddings/oleObject186.bin"/><Relationship Id="rId408" Type="http://schemas.openxmlformats.org/officeDocument/2006/relationships/oleObject" Target="embeddings/oleObject193.bin"/><Relationship Id="rId212" Type="http://schemas.openxmlformats.org/officeDocument/2006/relationships/oleObject" Target="embeddings/oleObject96.bin"/><Relationship Id="rId254" Type="http://schemas.openxmlformats.org/officeDocument/2006/relationships/oleObject" Target="embeddings/oleObject118.bin"/><Relationship Id="rId49" Type="http://schemas.openxmlformats.org/officeDocument/2006/relationships/image" Target="media/image19.wmf"/><Relationship Id="rId114" Type="http://schemas.openxmlformats.org/officeDocument/2006/relationships/image" Target="media/image52.wmf"/><Relationship Id="rId296" Type="http://schemas.openxmlformats.org/officeDocument/2006/relationships/oleObject" Target="embeddings/oleObject139.bin"/><Relationship Id="rId461" Type="http://schemas.openxmlformats.org/officeDocument/2006/relationships/oleObject" Target="embeddings/oleObject218.bin"/><Relationship Id="rId60" Type="http://schemas.openxmlformats.org/officeDocument/2006/relationships/oleObject" Target="embeddings/oleObject23.bin"/><Relationship Id="rId156" Type="http://schemas.openxmlformats.org/officeDocument/2006/relationships/image" Target="media/image76.png"/><Relationship Id="rId198" Type="http://schemas.openxmlformats.org/officeDocument/2006/relationships/oleObject" Target="embeddings/oleObject89.bin"/><Relationship Id="rId321" Type="http://schemas.openxmlformats.org/officeDocument/2006/relationships/image" Target="media/image158.wmf"/><Relationship Id="rId363" Type="http://schemas.openxmlformats.org/officeDocument/2006/relationships/oleObject" Target="embeddings/oleObject171.bin"/><Relationship Id="rId419" Type="http://schemas.openxmlformats.org/officeDocument/2006/relationships/image" Target="media/image208.wmf"/><Relationship Id="rId223" Type="http://schemas.openxmlformats.org/officeDocument/2006/relationships/oleObject" Target="embeddings/oleObject102.bin"/><Relationship Id="rId430" Type="http://schemas.openxmlformats.org/officeDocument/2006/relationships/image" Target="media/image215.wmf"/><Relationship Id="rId18" Type="http://schemas.openxmlformats.org/officeDocument/2006/relationships/oleObject" Target="embeddings/oleObject3.bin"/><Relationship Id="rId265" Type="http://schemas.openxmlformats.org/officeDocument/2006/relationships/image" Target="media/image129.wmf"/><Relationship Id="rId472" Type="http://schemas.openxmlformats.org/officeDocument/2006/relationships/image" Target="media/image236.wmf"/><Relationship Id="rId125" Type="http://schemas.openxmlformats.org/officeDocument/2006/relationships/oleObject" Target="embeddings/oleObject55.bin"/><Relationship Id="rId167" Type="http://schemas.openxmlformats.org/officeDocument/2006/relationships/oleObject" Target="embeddings/oleObject72.bin"/><Relationship Id="rId332" Type="http://schemas.openxmlformats.org/officeDocument/2006/relationships/oleObject" Target="embeddings/oleObject156.bin"/><Relationship Id="rId374" Type="http://schemas.openxmlformats.org/officeDocument/2006/relationships/image" Target="media/image186.wmf"/><Relationship Id="rId71" Type="http://schemas.openxmlformats.org/officeDocument/2006/relationships/image" Target="media/image30.jpg"/><Relationship Id="rId234" Type="http://schemas.openxmlformats.org/officeDocument/2006/relationships/oleObject" Target="embeddings/oleObject108.bin"/><Relationship Id="rId2" Type="http://schemas.openxmlformats.org/officeDocument/2006/relationships/customXml" Target="../customXml/item2.xml"/><Relationship Id="rId29" Type="http://schemas.openxmlformats.org/officeDocument/2006/relationships/image" Target="media/image14.wmf"/><Relationship Id="rId276" Type="http://schemas.openxmlformats.org/officeDocument/2006/relationships/oleObject" Target="embeddings/oleObject129.bin"/><Relationship Id="rId441" Type="http://schemas.openxmlformats.org/officeDocument/2006/relationships/oleObject" Target="embeddings/oleObject208.bin"/><Relationship Id="rId483" Type="http://schemas.openxmlformats.org/officeDocument/2006/relationships/oleObject" Target="embeddings/oleObject229.bin"/><Relationship Id="rId40" Type="http://schemas.openxmlformats.org/officeDocument/2006/relationships/oleObject" Target="embeddings/oleObject14.bin"/><Relationship Id="rId136" Type="http://schemas.openxmlformats.org/officeDocument/2006/relationships/image" Target="media/image64.wmf"/><Relationship Id="rId178" Type="http://schemas.openxmlformats.org/officeDocument/2006/relationships/oleObject" Target="embeddings/oleObject79.bin"/><Relationship Id="rId301" Type="http://schemas.openxmlformats.org/officeDocument/2006/relationships/image" Target="media/image147.wmf"/><Relationship Id="rId343" Type="http://schemas.openxmlformats.org/officeDocument/2006/relationships/image" Target="media/image169.wmf"/><Relationship Id="rId82" Type="http://schemas.openxmlformats.org/officeDocument/2006/relationships/image" Target="media/image36.wmf"/><Relationship Id="rId203" Type="http://schemas.openxmlformats.org/officeDocument/2006/relationships/image" Target="media/image99.wmf"/><Relationship Id="rId385" Type="http://schemas.openxmlformats.org/officeDocument/2006/relationships/oleObject" Target="embeddings/oleObject181.bin"/><Relationship Id="rId245" Type="http://schemas.openxmlformats.org/officeDocument/2006/relationships/image" Target="media/image119.wmf"/><Relationship Id="rId287" Type="http://schemas.openxmlformats.org/officeDocument/2006/relationships/image" Target="media/image140.wmf"/><Relationship Id="rId410" Type="http://schemas.openxmlformats.org/officeDocument/2006/relationships/oleObject" Target="embeddings/oleObject194.bin"/><Relationship Id="rId452" Type="http://schemas.openxmlformats.org/officeDocument/2006/relationships/image" Target="media/image226.wmf"/><Relationship Id="rId105" Type="http://schemas.openxmlformats.org/officeDocument/2006/relationships/oleObject" Target="embeddings/oleObject45.bin"/><Relationship Id="rId147" Type="http://schemas.openxmlformats.org/officeDocument/2006/relationships/oleObject" Target="embeddings/oleObject64.bin"/><Relationship Id="rId312" Type="http://schemas.openxmlformats.org/officeDocument/2006/relationships/image" Target="media/image153.wmf"/><Relationship Id="rId354" Type="http://schemas.openxmlformats.org/officeDocument/2006/relationships/image" Target="media/image175.wmf"/><Relationship Id="rId51" Type="http://schemas.openxmlformats.org/officeDocument/2006/relationships/image" Target="media/image20.wmf"/><Relationship Id="rId93" Type="http://schemas.openxmlformats.org/officeDocument/2006/relationships/oleObject" Target="embeddings/oleObject39.bin"/><Relationship Id="rId189" Type="http://schemas.openxmlformats.org/officeDocument/2006/relationships/image" Target="media/image92.wmf"/><Relationship Id="rId396" Type="http://schemas.openxmlformats.org/officeDocument/2006/relationships/oleObject" Target="embeddings/oleObject187.bin"/><Relationship Id="rId214" Type="http://schemas.openxmlformats.org/officeDocument/2006/relationships/oleObject" Target="embeddings/oleObject97.bin"/><Relationship Id="rId256" Type="http://schemas.openxmlformats.org/officeDocument/2006/relationships/oleObject" Target="embeddings/oleObject119.bin"/><Relationship Id="rId298" Type="http://schemas.openxmlformats.org/officeDocument/2006/relationships/oleObject" Target="embeddings/oleObject140.bin"/><Relationship Id="rId421" Type="http://schemas.openxmlformats.org/officeDocument/2006/relationships/image" Target="media/image209.wmf"/><Relationship Id="rId463" Type="http://schemas.openxmlformats.org/officeDocument/2006/relationships/oleObject" Target="embeddings/oleObject219.bin"/><Relationship Id="rId116" Type="http://schemas.openxmlformats.org/officeDocument/2006/relationships/image" Target="media/image53.wmf"/><Relationship Id="rId137" Type="http://schemas.openxmlformats.org/officeDocument/2006/relationships/oleObject" Target="embeddings/oleObject60.bin"/><Relationship Id="rId158" Type="http://schemas.openxmlformats.org/officeDocument/2006/relationships/image" Target="media/image78.wmf"/><Relationship Id="rId302" Type="http://schemas.openxmlformats.org/officeDocument/2006/relationships/oleObject" Target="embeddings/oleObject142.bin"/><Relationship Id="rId323" Type="http://schemas.openxmlformats.org/officeDocument/2006/relationships/image" Target="media/image159.wmf"/><Relationship Id="rId344" Type="http://schemas.openxmlformats.org/officeDocument/2006/relationships/oleObject" Target="embeddings/oleObject162.bin"/><Relationship Id="rId20" Type="http://schemas.openxmlformats.org/officeDocument/2006/relationships/oleObject" Target="embeddings/oleObject4.bin"/><Relationship Id="rId41" Type="http://schemas.openxmlformats.org/officeDocument/2006/relationships/image" Target="media/image1410.wmf"/><Relationship Id="rId62" Type="http://schemas.openxmlformats.org/officeDocument/2006/relationships/oleObject" Target="embeddings/oleObject24.bin"/><Relationship Id="rId83" Type="http://schemas.openxmlformats.org/officeDocument/2006/relationships/oleObject" Target="embeddings/oleObject34.bin"/><Relationship Id="rId179" Type="http://schemas.openxmlformats.org/officeDocument/2006/relationships/image" Target="media/image87.wmf"/><Relationship Id="rId365" Type="http://schemas.openxmlformats.org/officeDocument/2006/relationships/oleObject" Target="embeddings/oleObject172.bin"/><Relationship Id="rId386" Type="http://schemas.openxmlformats.org/officeDocument/2006/relationships/image" Target="media/image192.wmf"/><Relationship Id="rId190" Type="http://schemas.openxmlformats.org/officeDocument/2006/relationships/oleObject" Target="embeddings/oleObject85.bin"/><Relationship Id="rId204" Type="http://schemas.openxmlformats.org/officeDocument/2006/relationships/oleObject" Target="embeddings/oleObject92.bin"/><Relationship Id="rId225" Type="http://schemas.openxmlformats.org/officeDocument/2006/relationships/image" Target="media/image109.wmf"/><Relationship Id="rId246" Type="http://schemas.openxmlformats.org/officeDocument/2006/relationships/oleObject" Target="embeddings/oleObject114.bin"/><Relationship Id="rId267" Type="http://schemas.openxmlformats.org/officeDocument/2006/relationships/image" Target="media/image130.wmf"/><Relationship Id="rId288" Type="http://schemas.openxmlformats.org/officeDocument/2006/relationships/oleObject" Target="embeddings/oleObject135.bin"/><Relationship Id="rId411" Type="http://schemas.openxmlformats.org/officeDocument/2006/relationships/image" Target="media/image204.wmf"/><Relationship Id="rId432" Type="http://schemas.openxmlformats.org/officeDocument/2006/relationships/image" Target="media/image216.wmf"/><Relationship Id="rId453" Type="http://schemas.openxmlformats.org/officeDocument/2006/relationships/oleObject" Target="embeddings/oleObject214.bin"/><Relationship Id="rId474" Type="http://schemas.openxmlformats.org/officeDocument/2006/relationships/image" Target="media/image237.wmf"/><Relationship Id="rId106" Type="http://schemas.openxmlformats.org/officeDocument/2006/relationships/image" Target="media/image48.wmf"/><Relationship Id="rId127" Type="http://schemas.openxmlformats.org/officeDocument/2006/relationships/oleObject" Target="embeddings/oleObject56.bin"/><Relationship Id="rId313" Type="http://schemas.openxmlformats.org/officeDocument/2006/relationships/oleObject" Target="embeddings/oleObject147.bin"/><Relationship Id="rId10" Type="http://schemas.openxmlformats.org/officeDocument/2006/relationships/endnotes" Target="endnotes.xml"/><Relationship Id="rId31" Type="http://schemas.openxmlformats.org/officeDocument/2006/relationships/image" Target="media/image15.wmf"/><Relationship Id="rId52" Type="http://schemas.openxmlformats.org/officeDocument/2006/relationships/oleObject" Target="embeddings/oleObject19.bin"/><Relationship Id="rId73" Type="http://schemas.openxmlformats.org/officeDocument/2006/relationships/oleObject" Target="embeddings/oleObject29.bin"/><Relationship Id="rId94" Type="http://schemas.openxmlformats.org/officeDocument/2006/relationships/image" Target="media/image42.wmf"/><Relationship Id="rId148" Type="http://schemas.openxmlformats.org/officeDocument/2006/relationships/image" Target="media/image71.wmf"/><Relationship Id="rId169" Type="http://schemas.openxmlformats.org/officeDocument/2006/relationships/oleObject" Target="embeddings/oleObject74.bin"/><Relationship Id="rId334" Type="http://schemas.openxmlformats.org/officeDocument/2006/relationships/oleObject" Target="embeddings/oleObject157.bin"/><Relationship Id="rId355" Type="http://schemas.openxmlformats.org/officeDocument/2006/relationships/oleObject" Target="embeddings/oleObject167.bin"/><Relationship Id="rId376" Type="http://schemas.openxmlformats.org/officeDocument/2006/relationships/image" Target="media/image187.wmf"/><Relationship Id="rId397" Type="http://schemas.openxmlformats.org/officeDocument/2006/relationships/image" Target="media/image197.wmf"/><Relationship Id="rId4" Type="http://schemas.openxmlformats.org/officeDocument/2006/relationships/customXml" Target="../customXml/item4.xml"/><Relationship Id="rId180" Type="http://schemas.openxmlformats.org/officeDocument/2006/relationships/oleObject" Target="embeddings/oleObject80.bin"/><Relationship Id="rId215" Type="http://schemas.openxmlformats.org/officeDocument/2006/relationships/image" Target="media/image105.wmf"/><Relationship Id="rId236" Type="http://schemas.openxmlformats.org/officeDocument/2006/relationships/oleObject" Target="embeddings/oleObject109.bin"/><Relationship Id="rId257" Type="http://schemas.openxmlformats.org/officeDocument/2006/relationships/image" Target="media/image125.wmf"/><Relationship Id="rId278" Type="http://schemas.openxmlformats.org/officeDocument/2006/relationships/oleObject" Target="embeddings/oleObject130.bin"/><Relationship Id="rId401" Type="http://schemas.openxmlformats.org/officeDocument/2006/relationships/image" Target="media/image199.wmf"/><Relationship Id="rId422" Type="http://schemas.openxmlformats.org/officeDocument/2006/relationships/oleObject" Target="embeddings/oleObject200.bin"/><Relationship Id="rId443" Type="http://schemas.openxmlformats.org/officeDocument/2006/relationships/oleObject" Target="embeddings/oleObject209.bin"/><Relationship Id="rId464" Type="http://schemas.openxmlformats.org/officeDocument/2006/relationships/image" Target="media/image232.wmf"/><Relationship Id="rId303" Type="http://schemas.openxmlformats.org/officeDocument/2006/relationships/image" Target="media/image148.wmf"/><Relationship Id="rId485" Type="http://schemas.openxmlformats.org/officeDocument/2006/relationships/footer" Target="footer2.xml"/><Relationship Id="rId42" Type="http://schemas.openxmlformats.org/officeDocument/2006/relationships/oleObject" Target="embeddings/oleObject15.bin"/><Relationship Id="rId84" Type="http://schemas.openxmlformats.org/officeDocument/2006/relationships/image" Target="media/image37.wmf"/><Relationship Id="rId138" Type="http://schemas.openxmlformats.org/officeDocument/2006/relationships/image" Target="media/image65.wmf"/><Relationship Id="rId345" Type="http://schemas.openxmlformats.org/officeDocument/2006/relationships/image" Target="media/image170.png"/><Relationship Id="rId387" Type="http://schemas.openxmlformats.org/officeDocument/2006/relationships/oleObject" Target="embeddings/oleObject182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image" Target="media/image120.wmf"/><Relationship Id="rId412" Type="http://schemas.openxmlformats.org/officeDocument/2006/relationships/oleObject" Target="embeddings/oleObject195.bin"/><Relationship Id="rId107" Type="http://schemas.openxmlformats.org/officeDocument/2006/relationships/oleObject" Target="embeddings/oleObject46.bin"/><Relationship Id="rId289" Type="http://schemas.openxmlformats.org/officeDocument/2006/relationships/image" Target="media/image141.wmf"/><Relationship Id="rId454" Type="http://schemas.openxmlformats.org/officeDocument/2006/relationships/image" Target="media/image227.wmf"/><Relationship Id="rId11" Type="http://schemas.openxmlformats.org/officeDocument/2006/relationships/image" Target="media/image4.jpg"/><Relationship Id="rId53" Type="http://schemas.openxmlformats.org/officeDocument/2006/relationships/image" Target="media/image21.wmf"/><Relationship Id="rId149" Type="http://schemas.openxmlformats.org/officeDocument/2006/relationships/oleObject" Target="embeddings/oleObject65.bin"/><Relationship Id="rId314" Type="http://schemas.openxmlformats.org/officeDocument/2006/relationships/image" Target="media/image154.wmf"/><Relationship Id="rId356" Type="http://schemas.openxmlformats.org/officeDocument/2006/relationships/image" Target="media/image176.wmf"/><Relationship Id="rId398" Type="http://schemas.openxmlformats.org/officeDocument/2006/relationships/oleObject" Target="embeddings/oleObject188.bin"/><Relationship Id="rId95" Type="http://schemas.openxmlformats.org/officeDocument/2006/relationships/oleObject" Target="embeddings/oleObject40.bin"/><Relationship Id="rId160" Type="http://schemas.openxmlformats.org/officeDocument/2006/relationships/image" Target="media/image79.wmf"/><Relationship Id="rId216" Type="http://schemas.openxmlformats.org/officeDocument/2006/relationships/oleObject" Target="embeddings/oleObject98.bin"/><Relationship Id="rId423" Type="http://schemas.openxmlformats.org/officeDocument/2006/relationships/image" Target="media/image210.wmf"/><Relationship Id="rId258" Type="http://schemas.openxmlformats.org/officeDocument/2006/relationships/oleObject" Target="embeddings/oleObject120.bin"/><Relationship Id="rId465" Type="http://schemas.openxmlformats.org/officeDocument/2006/relationships/oleObject" Target="embeddings/oleObject220.bin"/><Relationship Id="rId22" Type="http://schemas.openxmlformats.org/officeDocument/2006/relationships/oleObject" Target="embeddings/oleObject5.bin"/><Relationship Id="rId64" Type="http://schemas.openxmlformats.org/officeDocument/2006/relationships/oleObject" Target="embeddings/oleObject25.bin"/><Relationship Id="rId118" Type="http://schemas.openxmlformats.org/officeDocument/2006/relationships/image" Target="media/image54.wmf"/><Relationship Id="rId325" Type="http://schemas.openxmlformats.org/officeDocument/2006/relationships/image" Target="media/image160.wmf"/><Relationship Id="rId367" Type="http://schemas.openxmlformats.org/officeDocument/2006/relationships/image" Target="media/image182.jpg"/><Relationship Id="rId171" Type="http://schemas.openxmlformats.org/officeDocument/2006/relationships/image" Target="media/image83.wmf"/><Relationship Id="rId227" Type="http://schemas.openxmlformats.org/officeDocument/2006/relationships/image" Target="media/image110.wmf"/><Relationship Id="rId269" Type="http://schemas.openxmlformats.org/officeDocument/2006/relationships/image" Target="media/image131.wmf"/><Relationship Id="rId434" Type="http://schemas.openxmlformats.org/officeDocument/2006/relationships/image" Target="media/image217.wmf"/><Relationship Id="rId476" Type="http://schemas.openxmlformats.org/officeDocument/2006/relationships/image" Target="media/image238.wmf"/><Relationship Id="rId33" Type="http://schemas.openxmlformats.org/officeDocument/2006/relationships/image" Target="media/image1010.wmf"/><Relationship Id="rId129" Type="http://schemas.openxmlformats.org/officeDocument/2006/relationships/oleObject" Target="embeddings/oleObject57.bin"/><Relationship Id="rId280" Type="http://schemas.openxmlformats.org/officeDocument/2006/relationships/oleObject" Target="embeddings/oleObject131.bin"/><Relationship Id="rId336" Type="http://schemas.openxmlformats.org/officeDocument/2006/relationships/oleObject" Target="embeddings/oleObject158.bin"/><Relationship Id="rId75" Type="http://schemas.openxmlformats.org/officeDocument/2006/relationships/oleObject" Target="embeddings/oleObject30.bin"/><Relationship Id="rId140" Type="http://schemas.openxmlformats.org/officeDocument/2006/relationships/image" Target="media/image66.wmf"/><Relationship Id="rId182" Type="http://schemas.openxmlformats.org/officeDocument/2006/relationships/oleObject" Target="embeddings/oleObject81.bin"/><Relationship Id="rId378" Type="http://schemas.openxmlformats.org/officeDocument/2006/relationships/image" Target="media/image188.wmf"/><Relationship Id="rId403" Type="http://schemas.openxmlformats.org/officeDocument/2006/relationships/image" Target="media/image200.wmf"/><Relationship Id="rId6" Type="http://schemas.openxmlformats.org/officeDocument/2006/relationships/styles" Target="styles.xml"/><Relationship Id="rId238" Type="http://schemas.openxmlformats.org/officeDocument/2006/relationships/oleObject" Target="embeddings/oleObject110.bin"/><Relationship Id="rId445" Type="http://schemas.openxmlformats.org/officeDocument/2006/relationships/oleObject" Target="embeddings/oleObject210.bin"/><Relationship Id="rId487" Type="http://schemas.openxmlformats.org/officeDocument/2006/relationships/theme" Target="theme/theme1.xml"/><Relationship Id="rId291" Type="http://schemas.openxmlformats.org/officeDocument/2006/relationships/image" Target="media/image142.wmf"/><Relationship Id="rId305" Type="http://schemas.openxmlformats.org/officeDocument/2006/relationships/image" Target="media/image149.wmf"/><Relationship Id="rId347" Type="http://schemas.openxmlformats.org/officeDocument/2006/relationships/oleObject" Target="embeddings/oleObject163.bin"/><Relationship Id="rId44" Type="http://schemas.openxmlformats.org/officeDocument/2006/relationships/oleObject" Target="embeddings/oleObject16.bin"/><Relationship Id="rId86" Type="http://schemas.openxmlformats.org/officeDocument/2006/relationships/image" Target="media/image38.wmf"/><Relationship Id="rId151" Type="http://schemas.openxmlformats.org/officeDocument/2006/relationships/oleObject" Target="embeddings/oleObject66.bin"/><Relationship Id="rId389" Type="http://schemas.openxmlformats.org/officeDocument/2006/relationships/oleObject" Target="embeddings/oleObject183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49" Type="http://schemas.openxmlformats.org/officeDocument/2006/relationships/image" Target="media/image121.wmf"/><Relationship Id="rId414" Type="http://schemas.openxmlformats.org/officeDocument/2006/relationships/oleObject" Target="embeddings/oleObject196.bin"/><Relationship Id="rId456" Type="http://schemas.openxmlformats.org/officeDocument/2006/relationships/image" Target="media/image228.wmf"/><Relationship Id="rId13" Type="http://schemas.openxmlformats.org/officeDocument/2006/relationships/image" Target="media/image6.wmf"/><Relationship Id="rId109" Type="http://schemas.openxmlformats.org/officeDocument/2006/relationships/oleObject" Target="embeddings/oleObject47.bin"/><Relationship Id="rId260" Type="http://schemas.openxmlformats.org/officeDocument/2006/relationships/oleObject" Target="embeddings/oleObject121.bin"/><Relationship Id="rId316" Type="http://schemas.openxmlformats.org/officeDocument/2006/relationships/image" Target="media/image155.wmf"/><Relationship Id="rId55" Type="http://schemas.openxmlformats.org/officeDocument/2006/relationships/image" Target="media/image22.wmf"/><Relationship Id="rId97" Type="http://schemas.openxmlformats.org/officeDocument/2006/relationships/oleObject" Target="embeddings/oleObject41.bin"/><Relationship Id="rId120" Type="http://schemas.openxmlformats.org/officeDocument/2006/relationships/image" Target="media/image55.wmf"/><Relationship Id="rId358" Type="http://schemas.openxmlformats.org/officeDocument/2006/relationships/image" Target="media/image177.wmf"/><Relationship Id="rId162" Type="http://schemas.openxmlformats.org/officeDocument/2006/relationships/image" Target="media/image80.wmf"/><Relationship Id="rId218" Type="http://schemas.openxmlformats.org/officeDocument/2006/relationships/oleObject" Target="embeddings/oleObject99.bin"/><Relationship Id="rId425" Type="http://schemas.openxmlformats.org/officeDocument/2006/relationships/image" Target="media/image211.jpg"/><Relationship Id="rId467" Type="http://schemas.openxmlformats.org/officeDocument/2006/relationships/oleObject" Target="embeddings/oleObject221.bin"/><Relationship Id="rId271" Type="http://schemas.openxmlformats.org/officeDocument/2006/relationships/image" Target="media/image132.wmf"/><Relationship Id="rId24" Type="http://schemas.openxmlformats.org/officeDocument/2006/relationships/oleObject" Target="embeddings/oleObject6.bin"/><Relationship Id="rId66" Type="http://schemas.openxmlformats.org/officeDocument/2006/relationships/oleObject" Target="embeddings/oleObject26.bin"/><Relationship Id="rId131" Type="http://schemas.openxmlformats.org/officeDocument/2006/relationships/image" Target="media/image61.jpg"/><Relationship Id="rId327" Type="http://schemas.openxmlformats.org/officeDocument/2006/relationships/image" Target="media/image161.wmf"/><Relationship Id="rId369" Type="http://schemas.openxmlformats.org/officeDocument/2006/relationships/oleObject" Target="embeddings/oleObject173.bin"/><Relationship Id="rId173" Type="http://schemas.openxmlformats.org/officeDocument/2006/relationships/image" Target="media/image84.wmf"/><Relationship Id="rId229" Type="http://schemas.openxmlformats.org/officeDocument/2006/relationships/image" Target="media/image111.wmf"/><Relationship Id="rId380" Type="http://schemas.openxmlformats.org/officeDocument/2006/relationships/image" Target="media/image189.wmf"/><Relationship Id="rId436" Type="http://schemas.openxmlformats.org/officeDocument/2006/relationships/image" Target="media/image218.wmf"/><Relationship Id="rId240" Type="http://schemas.openxmlformats.org/officeDocument/2006/relationships/oleObject" Target="embeddings/oleObject111.bin"/><Relationship Id="rId478" Type="http://schemas.openxmlformats.org/officeDocument/2006/relationships/image" Target="media/image239.wmf"/><Relationship Id="rId35" Type="http://schemas.openxmlformats.org/officeDocument/2006/relationships/image" Target="media/image1110.wmf"/><Relationship Id="rId77" Type="http://schemas.openxmlformats.org/officeDocument/2006/relationships/oleObject" Target="embeddings/oleObject31.bin"/><Relationship Id="rId100" Type="http://schemas.openxmlformats.org/officeDocument/2006/relationships/image" Target="media/image45.wmf"/><Relationship Id="rId282" Type="http://schemas.openxmlformats.org/officeDocument/2006/relationships/oleObject" Target="embeddings/oleObject132.bin"/><Relationship Id="rId338" Type="http://schemas.openxmlformats.org/officeDocument/2006/relationships/oleObject" Target="embeddings/oleObject159.bin"/><Relationship Id="rId8" Type="http://schemas.openxmlformats.org/officeDocument/2006/relationships/webSettings" Target="webSettings.xml"/><Relationship Id="rId142" Type="http://schemas.openxmlformats.org/officeDocument/2006/relationships/image" Target="media/image67.jpg"/><Relationship Id="rId184" Type="http://schemas.openxmlformats.org/officeDocument/2006/relationships/oleObject" Target="embeddings/oleObject82.bin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447" Type="http://schemas.openxmlformats.org/officeDocument/2006/relationships/oleObject" Target="embeddings/oleObject211.bin"/><Relationship Id="rId251" Type="http://schemas.openxmlformats.org/officeDocument/2006/relationships/image" Target="media/image122.wmf"/><Relationship Id="rId46" Type="http://schemas.openxmlformats.org/officeDocument/2006/relationships/image" Target="media/image17.jpg"/><Relationship Id="rId293" Type="http://schemas.openxmlformats.org/officeDocument/2006/relationships/image" Target="media/image143.wmf"/><Relationship Id="rId307" Type="http://schemas.openxmlformats.org/officeDocument/2006/relationships/image" Target="media/image150.jpeg"/><Relationship Id="rId349" Type="http://schemas.openxmlformats.org/officeDocument/2006/relationships/oleObject" Target="embeddings/oleObject164.bin"/><Relationship Id="rId88" Type="http://schemas.openxmlformats.org/officeDocument/2006/relationships/image" Target="media/image39.wmf"/><Relationship Id="rId111" Type="http://schemas.openxmlformats.org/officeDocument/2006/relationships/oleObject" Target="embeddings/oleObject48.bin"/><Relationship Id="rId153" Type="http://schemas.openxmlformats.org/officeDocument/2006/relationships/oleObject" Target="embeddings/oleObject67.bin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image" Target="media/image178.wmf"/><Relationship Id="rId416" Type="http://schemas.openxmlformats.org/officeDocument/2006/relationships/oleObject" Target="embeddings/oleObject197.bin"/><Relationship Id="rId220" Type="http://schemas.openxmlformats.org/officeDocument/2006/relationships/oleObject" Target="embeddings/oleObject100.bin"/><Relationship Id="rId458" Type="http://schemas.openxmlformats.org/officeDocument/2006/relationships/image" Target="media/image229.wmf"/><Relationship Id="rId15" Type="http://schemas.openxmlformats.org/officeDocument/2006/relationships/image" Target="media/image7.wmf"/><Relationship Id="rId57" Type="http://schemas.openxmlformats.org/officeDocument/2006/relationships/image" Target="media/image23.wmf"/><Relationship Id="rId262" Type="http://schemas.openxmlformats.org/officeDocument/2006/relationships/oleObject" Target="embeddings/oleObject122.bin"/><Relationship Id="rId318" Type="http://schemas.openxmlformats.org/officeDocument/2006/relationships/image" Target="media/image156.wmf"/><Relationship Id="rId99" Type="http://schemas.openxmlformats.org/officeDocument/2006/relationships/oleObject" Target="embeddings/oleObject42.bin"/><Relationship Id="rId122" Type="http://schemas.openxmlformats.org/officeDocument/2006/relationships/image" Target="media/image56.wmf"/><Relationship Id="rId164" Type="http://schemas.openxmlformats.org/officeDocument/2006/relationships/image" Target="media/image81.wmf"/><Relationship Id="rId371" Type="http://schemas.openxmlformats.org/officeDocument/2006/relationships/oleObject" Target="embeddings/oleObject174.bin"/><Relationship Id="rId427" Type="http://schemas.openxmlformats.org/officeDocument/2006/relationships/image" Target="media/image213.wmf"/><Relationship Id="rId469" Type="http://schemas.openxmlformats.org/officeDocument/2006/relationships/oleObject" Target="embeddings/oleObject222.bin"/><Relationship Id="rId26" Type="http://schemas.openxmlformats.org/officeDocument/2006/relationships/oleObject" Target="embeddings/oleObject7.bin"/><Relationship Id="rId231" Type="http://schemas.openxmlformats.org/officeDocument/2006/relationships/image" Target="media/image112.wmf"/><Relationship Id="rId273" Type="http://schemas.openxmlformats.org/officeDocument/2006/relationships/image" Target="media/image133.wmf"/><Relationship Id="rId329" Type="http://schemas.openxmlformats.org/officeDocument/2006/relationships/image" Target="media/image162.wmf"/><Relationship Id="rId480" Type="http://schemas.openxmlformats.org/officeDocument/2006/relationships/image" Target="media/image240.wmf"/><Relationship Id="rId68" Type="http://schemas.openxmlformats.org/officeDocument/2006/relationships/oleObject" Target="embeddings/oleObject27.bin"/><Relationship Id="rId133" Type="http://schemas.openxmlformats.org/officeDocument/2006/relationships/oleObject" Target="embeddings/oleObject58.bin"/><Relationship Id="rId175" Type="http://schemas.openxmlformats.org/officeDocument/2006/relationships/image" Target="media/image85.wmf"/><Relationship Id="rId340" Type="http://schemas.openxmlformats.org/officeDocument/2006/relationships/oleObject" Target="embeddings/oleObject160.bin"/><Relationship Id="rId200" Type="http://schemas.openxmlformats.org/officeDocument/2006/relationships/oleObject" Target="embeddings/oleObject90.bin"/><Relationship Id="rId382" Type="http://schemas.openxmlformats.org/officeDocument/2006/relationships/image" Target="media/image190.wmf"/><Relationship Id="rId438" Type="http://schemas.openxmlformats.org/officeDocument/2006/relationships/image" Target="media/image219.wmf"/><Relationship Id="rId242" Type="http://schemas.openxmlformats.org/officeDocument/2006/relationships/oleObject" Target="embeddings/oleObject112.bin"/><Relationship Id="rId284" Type="http://schemas.openxmlformats.org/officeDocument/2006/relationships/oleObject" Target="embeddings/oleObject133.bin"/><Relationship Id="rId37" Type="http://schemas.openxmlformats.org/officeDocument/2006/relationships/image" Target="media/image1210.wmf"/><Relationship Id="rId79" Type="http://schemas.openxmlformats.org/officeDocument/2006/relationships/oleObject" Target="embeddings/oleObject32.bin"/><Relationship Id="rId102" Type="http://schemas.openxmlformats.org/officeDocument/2006/relationships/image" Target="media/image46.wmf"/><Relationship Id="rId144" Type="http://schemas.openxmlformats.org/officeDocument/2006/relationships/image" Target="media/image69.wmf"/><Relationship Id="rId90" Type="http://schemas.openxmlformats.org/officeDocument/2006/relationships/image" Target="media/image40.wmf"/><Relationship Id="rId186" Type="http://schemas.openxmlformats.org/officeDocument/2006/relationships/oleObject" Target="embeddings/oleObject83.bin"/><Relationship Id="rId351" Type="http://schemas.openxmlformats.org/officeDocument/2006/relationships/oleObject" Target="embeddings/oleObject165.bin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49" Type="http://schemas.openxmlformats.org/officeDocument/2006/relationships/oleObject" Target="embeddings/oleObject212.bin"/><Relationship Id="rId211" Type="http://schemas.openxmlformats.org/officeDocument/2006/relationships/image" Target="media/image103.wmf"/><Relationship Id="rId253" Type="http://schemas.openxmlformats.org/officeDocument/2006/relationships/image" Target="media/image123.wmf"/><Relationship Id="rId295" Type="http://schemas.openxmlformats.org/officeDocument/2006/relationships/image" Target="media/image144.wmf"/><Relationship Id="rId309" Type="http://schemas.openxmlformats.org/officeDocument/2006/relationships/oleObject" Target="embeddings/oleObject145.bin"/><Relationship Id="rId460" Type="http://schemas.openxmlformats.org/officeDocument/2006/relationships/image" Target="media/image230.wmf"/><Relationship Id="rId48" Type="http://schemas.openxmlformats.org/officeDocument/2006/relationships/oleObject" Target="embeddings/oleObject17.bin"/><Relationship Id="rId113" Type="http://schemas.openxmlformats.org/officeDocument/2006/relationships/oleObject" Target="embeddings/oleObject49.bin"/><Relationship Id="rId320" Type="http://schemas.openxmlformats.org/officeDocument/2006/relationships/image" Target="media/image157.jpg"/><Relationship Id="rId155" Type="http://schemas.openxmlformats.org/officeDocument/2006/relationships/image" Target="media/image75.png"/><Relationship Id="rId197" Type="http://schemas.openxmlformats.org/officeDocument/2006/relationships/image" Target="media/image96.wmf"/><Relationship Id="rId362" Type="http://schemas.openxmlformats.org/officeDocument/2006/relationships/image" Target="media/image179.wmf"/><Relationship Id="rId418" Type="http://schemas.openxmlformats.org/officeDocument/2006/relationships/oleObject" Target="embeddings/oleObject198.bin"/><Relationship Id="rId222" Type="http://schemas.openxmlformats.org/officeDocument/2006/relationships/oleObject" Target="embeddings/oleObject101.bin"/><Relationship Id="rId264" Type="http://schemas.openxmlformats.org/officeDocument/2006/relationships/oleObject" Target="embeddings/oleObject123.bin"/><Relationship Id="rId471" Type="http://schemas.openxmlformats.org/officeDocument/2006/relationships/oleObject" Target="embeddings/oleObject223.bin"/><Relationship Id="rId17" Type="http://schemas.openxmlformats.org/officeDocument/2006/relationships/image" Target="media/image8.wmf"/><Relationship Id="rId59" Type="http://schemas.openxmlformats.org/officeDocument/2006/relationships/image" Target="media/image24.wmf"/><Relationship Id="rId124" Type="http://schemas.openxmlformats.org/officeDocument/2006/relationships/image" Target="media/image57.wmf"/><Relationship Id="rId70" Type="http://schemas.openxmlformats.org/officeDocument/2006/relationships/oleObject" Target="embeddings/oleObject28.bin"/><Relationship Id="rId166" Type="http://schemas.openxmlformats.org/officeDocument/2006/relationships/image" Target="media/image82.png"/><Relationship Id="rId331" Type="http://schemas.openxmlformats.org/officeDocument/2006/relationships/image" Target="media/image163.wmf"/><Relationship Id="rId373" Type="http://schemas.openxmlformats.org/officeDocument/2006/relationships/oleObject" Target="embeddings/oleObject175.bin"/><Relationship Id="rId429" Type="http://schemas.openxmlformats.org/officeDocument/2006/relationships/image" Target="media/image214.jpg"/><Relationship Id="rId1" Type="http://schemas.openxmlformats.org/officeDocument/2006/relationships/customXml" Target="../customXml/item1.xml"/><Relationship Id="rId233" Type="http://schemas.openxmlformats.org/officeDocument/2006/relationships/image" Target="media/image113.wmf"/><Relationship Id="rId440" Type="http://schemas.openxmlformats.org/officeDocument/2006/relationships/image" Target="media/image220.wmf"/><Relationship Id="rId28" Type="http://schemas.openxmlformats.org/officeDocument/2006/relationships/oleObject" Target="embeddings/oleObject8.bin"/><Relationship Id="rId275" Type="http://schemas.openxmlformats.org/officeDocument/2006/relationships/image" Target="media/image134.wmf"/><Relationship Id="rId300" Type="http://schemas.openxmlformats.org/officeDocument/2006/relationships/oleObject" Target="embeddings/oleObject141.bin"/><Relationship Id="rId482" Type="http://schemas.openxmlformats.org/officeDocument/2006/relationships/image" Target="media/image241.wmf"/><Relationship Id="rId81" Type="http://schemas.openxmlformats.org/officeDocument/2006/relationships/oleObject" Target="embeddings/oleObject33.bin"/><Relationship Id="rId135" Type="http://schemas.openxmlformats.org/officeDocument/2006/relationships/oleObject" Target="embeddings/oleObject59.bin"/><Relationship Id="rId177" Type="http://schemas.openxmlformats.org/officeDocument/2006/relationships/image" Target="media/image86.wmf"/><Relationship Id="rId342" Type="http://schemas.openxmlformats.org/officeDocument/2006/relationships/oleObject" Target="embeddings/oleObject161.bin"/><Relationship Id="rId384" Type="http://schemas.openxmlformats.org/officeDocument/2006/relationships/image" Target="media/image191.wmf"/><Relationship Id="rId202" Type="http://schemas.openxmlformats.org/officeDocument/2006/relationships/oleObject" Target="embeddings/oleObject91.bin"/><Relationship Id="rId244" Type="http://schemas.openxmlformats.org/officeDocument/2006/relationships/oleObject" Target="embeddings/oleObject113.bin"/><Relationship Id="rId39" Type="http://schemas.openxmlformats.org/officeDocument/2006/relationships/image" Target="media/image1310.wmf"/><Relationship Id="rId286" Type="http://schemas.openxmlformats.org/officeDocument/2006/relationships/oleObject" Target="embeddings/oleObject134.bin"/><Relationship Id="rId451" Type="http://schemas.openxmlformats.org/officeDocument/2006/relationships/oleObject" Target="embeddings/oleObject213.bin"/><Relationship Id="rId50" Type="http://schemas.openxmlformats.org/officeDocument/2006/relationships/oleObject" Target="embeddings/oleObject18.bin"/><Relationship Id="rId104" Type="http://schemas.openxmlformats.org/officeDocument/2006/relationships/image" Target="media/image47.wmf"/><Relationship Id="rId146" Type="http://schemas.openxmlformats.org/officeDocument/2006/relationships/image" Target="media/image70.wmf"/><Relationship Id="rId188" Type="http://schemas.openxmlformats.org/officeDocument/2006/relationships/oleObject" Target="embeddings/oleObject84.bin"/><Relationship Id="rId311" Type="http://schemas.openxmlformats.org/officeDocument/2006/relationships/oleObject" Target="embeddings/oleObject146.bin"/><Relationship Id="rId353" Type="http://schemas.openxmlformats.org/officeDocument/2006/relationships/oleObject" Target="embeddings/oleObject166.bin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92" Type="http://schemas.openxmlformats.org/officeDocument/2006/relationships/image" Target="media/image41.wmf"/><Relationship Id="rId213" Type="http://schemas.openxmlformats.org/officeDocument/2006/relationships/image" Target="media/image104.wmf"/><Relationship Id="rId420" Type="http://schemas.openxmlformats.org/officeDocument/2006/relationships/oleObject" Target="embeddings/oleObject199.bin"/><Relationship Id="rId255" Type="http://schemas.openxmlformats.org/officeDocument/2006/relationships/image" Target="media/image124.wmf"/><Relationship Id="rId297" Type="http://schemas.openxmlformats.org/officeDocument/2006/relationships/image" Target="media/image145.wmf"/><Relationship Id="rId462" Type="http://schemas.openxmlformats.org/officeDocument/2006/relationships/image" Target="media/image231.wmf"/><Relationship Id="rId115" Type="http://schemas.openxmlformats.org/officeDocument/2006/relationships/oleObject" Target="embeddings/oleObject50.bin"/><Relationship Id="rId157" Type="http://schemas.openxmlformats.org/officeDocument/2006/relationships/image" Target="media/image77.png"/><Relationship Id="rId322" Type="http://schemas.openxmlformats.org/officeDocument/2006/relationships/oleObject" Target="embeddings/oleObject151.bin"/><Relationship Id="rId364" Type="http://schemas.openxmlformats.org/officeDocument/2006/relationships/image" Target="media/image180.wmf"/><Relationship Id="rId61" Type="http://schemas.openxmlformats.org/officeDocument/2006/relationships/image" Target="media/image25.wmf"/><Relationship Id="rId199" Type="http://schemas.openxmlformats.org/officeDocument/2006/relationships/image" Target="media/image97.wmf"/><Relationship Id="rId19" Type="http://schemas.openxmlformats.org/officeDocument/2006/relationships/image" Target="media/image9.wmf"/><Relationship Id="rId224" Type="http://schemas.openxmlformats.org/officeDocument/2006/relationships/oleObject" Target="embeddings/oleObject103.bin"/><Relationship Id="rId266" Type="http://schemas.openxmlformats.org/officeDocument/2006/relationships/oleObject" Target="embeddings/oleObject124.bin"/><Relationship Id="rId431" Type="http://schemas.openxmlformats.org/officeDocument/2006/relationships/oleObject" Target="embeddings/oleObject203.bin"/><Relationship Id="rId473" Type="http://schemas.openxmlformats.org/officeDocument/2006/relationships/oleObject" Target="embeddings/oleObject224.bin"/><Relationship Id="rId30" Type="http://schemas.openxmlformats.org/officeDocument/2006/relationships/oleObject" Target="embeddings/oleObject9.bin"/><Relationship Id="rId126" Type="http://schemas.openxmlformats.org/officeDocument/2006/relationships/image" Target="media/image58.wmf"/><Relationship Id="rId168" Type="http://schemas.openxmlformats.org/officeDocument/2006/relationships/oleObject" Target="embeddings/oleObject73.bin"/><Relationship Id="rId333" Type="http://schemas.openxmlformats.org/officeDocument/2006/relationships/image" Target="media/image164.wmf"/><Relationship Id="rId72" Type="http://schemas.openxmlformats.org/officeDocument/2006/relationships/image" Target="media/image31.wmf"/><Relationship Id="rId375" Type="http://schemas.openxmlformats.org/officeDocument/2006/relationships/oleObject" Target="embeddings/oleObject176.bin"/><Relationship Id="rId3" Type="http://schemas.openxmlformats.org/officeDocument/2006/relationships/customXml" Target="../customXml/item3.xml"/><Relationship Id="rId235" Type="http://schemas.openxmlformats.org/officeDocument/2006/relationships/image" Target="media/image114.wmf"/><Relationship Id="rId277" Type="http://schemas.openxmlformats.org/officeDocument/2006/relationships/image" Target="media/image135.wmf"/><Relationship Id="rId400" Type="http://schemas.openxmlformats.org/officeDocument/2006/relationships/oleObject" Target="embeddings/oleObject189.bin"/><Relationship Id="rId442" Type="http://schemas.openxmlformats.org/officeDocument/2006/relationships/image" Target="media/image221.wmf"/><Relationship Id="rId48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2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</Template>
  <TotalTime>1479</TotalTime>
  <Pages>21</Pages>
  <Words>3363</Words>
  <Characters>18163</Characters>
  <Application>Microsoft Office Word</Application>
  <DocSecurity>0</DocSecurity>
  <Lines>151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2022-04-08T12:59:00Z</cp:lastPrinted>
  <dcterms:created xsi:type="dcterms:W3CDTF">2022-03-17T09:03:00Z</dcterms:created>
  <dcterms:modified xsi:type="dcterms:W3CDTF">2022-09-01T10:44:00Z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