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5C259E2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821FB1" w:rsidRPr="00821FB1">
        <w:rPr>
          <w:lang w:val="pt-PT"/>
        </w:rPr>
        <w:t>Tabela de frequências absolutas e relativas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520CAA3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3F19A8A4" w14:textId="276F77DA" w:rsidR="00C368C6" w:rsidRPr="00187290" w:rsidRDefault="00C368C6" w:rsidP="00C368C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1</w:t>
      </w:r>
    </w:p>
    <w:p w14:paraId="1367E89E" w14:textId="77777777" w:rsidR="00821FB1" w:rsidRPr="00230914" w:rsidRDefault="00821FB1" w:rsidP="00821FB1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230914">
        <w:rPr>
          <w:bCs/>
          <w:szCs w:val="22"/>
        </w:rPr>
        <w:t>Os  20  alunos da turma da Bárbara foram ao Jardim Zoológico.</w:t>
      </w:r>
    </w:p>
    <w:p w14:paraId="1453B3F7" w14:textId="0738841B" w:rsidR="00821FB1" w:rsidRPr="00230914" w:rsidRDefault="00821FB1" w:rsidP="00821FB1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230914">
        <w:rPr>
          <w:bCs/>
          <w:szCs w:val="22"/>
        </w:rPr>
        <w:t>A tabela seguinte indica o animal favorito indicado pelos alunos.</w:t>
      </w:r>
    </w:p>
    <w:tbl>
      <w:tblPr>
        <w:tblStyle w:val="TabelacomGrelha"/>
        <w:tblW w:w="3250" w:type="pct"/>
        <w:jc w:val="center"/>
        <w:tblLook w:val="04A0" w:firstRow="1" w:lastRow="0" w:firstColumn="1" w:lastColumn="0" w:noHBand="0" w:noVBand="1"/>
      </w:tblPr>
      <w:tblGrid>
        <w:gridCol w:w="1493"/>
        <w:gridCol w:w="2477"/>
        <w:gridCol w:w="2284"/>
      </w:tblGrid>
      <w:tr w:rsidR="00821FB1" w:rsidRPr="00230914" w14:paraId="428FD02F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BD7E8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30914">
              <w:rPr>
                <w:b/>
                <w:bCs/>
                <w:szCs w:val="22"/>
              </w:rPr>
              <w:t>Animal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6BC91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230914">
              <w:rPr>
                <w:b/>
                <w:bCs/>
                <w:szCs w:val="22"/>
              </w:rPr>
              <w:t>Freq</w:t>
            </w:r>
            <w:proofErr w:type="spellEnd"/>
            <w:r w:rsidRPr="00230914">
              <w:rPr>
                <w:b/>
                <w:bCs/>
                <w:szCs w:val="22"/>
              </w:rPr>
              <w:t>. absoluta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CE5FC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230914">
              <w:rPr>
                <w:b/>
                <w:bCs/>
                <w:szCs w:val="22"/>
              </w:rPr>
              <w:t>Freq</w:t>
            </w:r>
            <w:proofErr w:type="spellEnd"/>
            <w:r w:rsidRPr="00230914">
              <w:rPr>
                <w:b/>
                <w:bCs/>
                <w:szCs w:val="22"/>
              </w:rPr>
              <w:t>. relativa</w:t>
            </w:r>
          </w:p>
        </w:tc>
      </w:tr>
      <w:tr w:rsidR="00821FB1" w:rsidRPr="00230914" w14:paraId="38B9D361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27A89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Macaco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39CFC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AFA2067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26BFA3D6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F0069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Girafa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FA39F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664DEAE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43C209F7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D0E6D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Elefante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F4297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54A7045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77B39A83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52F29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Golfinho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FEEF6FD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85F923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4996F65B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B9BE2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Leão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9D81687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1E50254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4E11A257" w14:textId="77777777" w:rsidTr="002445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5D07C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30914">
              <w:rPr>
                <w:b/>
                <w:bCs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5CC0435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ECA32F5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</w:tbl>
    <w:p w14:paraId="158DCC6F" w14:textId="77777777" w:rsidR="00821FB1" w:rsidRPr="00230914" w:rsidRDefault="00821FB1" w:rsidP="00821FB1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Cs w:val="22"/>
        </w:rPr>
      </w:pPr>
    </w:p>
    <w:p w14:paraId="7BE87638" w14:textId="467499CE" w:rsidR="00821FB1" w:rsidRPr="00230914" w:rsidRDefault="00821FB1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7C9D04" wp14:editId="43A06C42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0D2E3" w14:textId="77777777" w:rsidR="00821FB1" w:rsidRPr="00086D19" w:rsidRDefault="00821FB1" w:rsidP="00821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7C9D04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E0D2E3" w14:textId="77777777" w:rsidR="00821FB1" w:rsidRPr="00086D19" w:rsidRDefault="00821FB1" w:rsidP="00821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30914">
        <w:rPr>
          <w:bCs/>
          <w:szCs w:val="22"/>
        </w:rPr>
        <w:t>Completa a tabela sabendo que o número de alunos que têm como animal preferido o golfinho é igual ao número de alunos que preferem o leão.</w:t>
      </w:r>
    </w:p>
    <w:p w14:paraId="200C2F84" w14:textId="055F307C" w:rsidR="00821FB1" w:rsidRDefault="00821FB1" w:rsidP="00821FB1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bCs/>
        </w:rPr>
      </w:pPr>
      <w:r w:rsidRPr="00230914">
        <w:rPr>
          <w:rFonts w:ascii="Arial" w:hAnsi="Arial" w:cs="Arial"/>
          <w:bCs/>
        </w:rPr>
        <w:tab/>
        <w:t>Apresenta a frequência relativa sob a forma de fração irredutível.</w:t>
      </w:r>
    </w:p>
    <w:p w14:paraId="0E87A775" w14:textId="3EA7F2E2" w:rsidR="00821FB1" w:rsidRPr="00230914" w:rsidRDefault="00821FB1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1DA157" wp14:editId="27C36D42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349D6" w14:textId="77777777" w:rsidR="00821FB1" w:rsidRPr="00E4687D" w:rsidRDefault="00821FB1" w:rsidP="00821FB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1DA157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5349D6" w14:textId="77777777" w:rsidR="00821FB1" w:rsidRPr="00E4687D" w:rsidRDefault="00821FB1" w:rsidP="00821FB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30914">
        <w:rPr>
          <w:bCs/>
          <w:szCs w:val="22"/>
        </w:rPr>
        <w:t xml:space="preserve">Qual é a percentagem de alunos que preferem o golfinho? </w:t>
      </w:r>
    </w:p>
    <w:p w14:paraId="052FF871" w14:textId="7AF253F0" w:rsidR="00821FB1" w:rsidRPr="00230914" w:rsidRDefault="00821FB1" w:rsidP="00821FB1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230914">
        <w:rPr>
          <w:rFonts w:ascii="Arial" w:hAnsi="Arial" w:cs="Arial"/>
          <w:b/>
          <w:bCs/>
        </w:rPr>
        <w:tab/>
      </w:r>
      <w:r w:rsidRPr="00230914">
        <w:rPr>
          <w:rFonts w:ascii="Arial" w:hAnsi="Arial" w:cs="Arial"/>
          <w:bCs/>
        </w:rPr>
        <w:t>E dos que preferem o leão?</w:t>
      </w:r>
    </w:p>
    <w:p w14:paraId="1C5ABEBA" w14:textId="1F18AEE1" w:rsidR="00821FB1" w:rsidRPr="00230914" w:rsidRDefault="00821FB1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F9B66C" wp14:editId="56D8080D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6295B" w14:textId="4AB2030F" w:rsidR="00821FB1" w:rsidRPr="00E4687D" w:rsidRDefault="00821FB1" w:rsidP="00821FB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F9B66C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BB6295B" w14:textId="4AB2030F" w:rsidR="00821FB1" w:rsidRPr="00E4687D" w:rsidRDefault="00821FB1" w:rsidP="00821FB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30914">
        <w:rPr>
          <w:bCs/>
          <w:szCs w:val="22"/>
        </w:rPr>
        <w:t>Qual é a frequência relativa, em percentagem, de alunos que têm como animal favorito a girafa?</w:t>
      </w:r>
    </w:p>
    <w:p w14:paraId="43608D19" w14:textId="77777777" w:rsidR="00821FB1" w:rsidRDefault="00821FB1" w:rsidP="00821FB1">
      <w:pPr>
        <w:pStyle w:val="QUESTAO1"/>
        <w:spacing w:before="200" w:line="240" w:lineRule="auto"/>
      </w:pPr>
    </w:p>
    <w:p w14:paraId="6A11C70E" w14:textId="2978A0DD" w:rsidR="00821FB1" w:rsidRPr="00187290" w:rsidRDefault="00821FB1" w:rsidP="00821FB1">
      <w:pPr>
        <w:pStyle w:val="QUESTAO1"/>
        <w:spacing w:before="20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2</w:t>
      </w:r>
    </w:p>
    <w:p w14:paraId="0FA2E398" w14:textId="77777777" w:rsidR="00821FB1" w:rsidRPr="00230914" w:rsidRDefault="00821FB1" w:rsidP="00821FB1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230914">
        <w:rPr>
          <w:bCs/>
          <w:szCs w:val="22"/>
        </w:rPr>
        <w:t>A Beatriz resolveu fazer um estudo estatístico acerca da cor dos olhos dos seus primos.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695"/>
        <w:gridCol w:w="1720"/>
        <w:gridCol w:w="1586"/>
        <w:gridCol w:w="2222"/>
      </w:tblGrid>
      <w:tr w:rsidR="00821FB1" w:rsidRPr="00230914" w14:paraId="3987D825" w14:textId="77777777" w:rsidTr="00821FB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20493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30914">
              <w:rPr>
                <w:b/>
                <w:bCs/>
                <w:szCs w:val="22"/>
              </w:rPr>
              <w:t>Cor dos olhos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681C0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230914">
              <w:rPr>
                <w:b/>
                <w:bCs/>
                <w:szCs w:val="22"/>
              </w:rPr>
              <w:t>Freq</w:t>
            </w:r>
            <w:proofErr w:type="spellEnd"/>
            <w:r w:rsidRPr="00230914">
              <w:rPr>
                <w:b/>
                <w:bCs/>
                <w:szCs w:val="22"/>
              </w:rPr>
              <w:t>. absoluta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7074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230914">
              <w:rPr>
                <w:b/>
                <w:bCs/>
                <w:szCs w:val="22"/>
              </w:rPr>
              <w:t>Freq</w:t>
            </w:r>
            <w:proofErr w:type="spellEnd"/>
            <w:r w:rsidRPr="00230914">
              <w:rPr>
                <w:b/>
                <w:bCs/>
                <w:szCs w:val="22"/>
              </w:rPr>
              <w:t>. relativa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2D37B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230914">
              <w:rPr>
                <w:b/>
                <w:bCs/>
                <w:szCs w:val="22"/>
              </w:rPr>
              <w:t>Freq</w:t>
            </w:r>
            <w:proofErr w:type="spellEnd"/>
            <w:r w:rsidRPr="00230914">
              <w:rPr>
                <w:b/>
                <w:bCs/>
                <w:szCs w:val="22"/>
              </w:rPr>
              <w:t>. relativa em %</w:t>
            </w:r>
          </w:p>
        </w:tc>
      </w:tr>
      <w:tr w:rsidR="00821FB1" w:rsidRPr="00230914" w14:paraId="0A8D9141" w14:textId="77777777" w:rsidTr="00821FB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BE1B4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Castanhos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A8E7D33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765D9F4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96749F7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228AC38D" w14:textId="77777777" w:rsidTr="00821FB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A1C4A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Azuis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C2D22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C3AB4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3B504ED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821FB1" w:rsidRPr="00230914" w14:paraId="1E7A6228" w14:textId="77777777" w:rsidTr="00821FB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CCEB1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Verdes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F12274F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67AAE5B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FBCC9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  <w:r w:rsidRPr="00230914">
              <w:rPr>
                <w:bCs/>
                <w:szCs w:val="22"/>
              </w:rPr>
              <w:t>62,5%</w:t>
            </w:r>
          </w:p>
        </w:tc>
      </w:tr>
      <w:tr w:rsidR="00821FB1" w:rsidRPr="00230914" w14:paraId="2A1923D6" w14:textId="77777777" w:rsidTr="00821FB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46B2D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30914">
              <w:rPr>
                <w:b/>
                <w:bCs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60849A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BCBC6F5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39C9BFE" w14:textId="77777777" w:rsidR="00821FB1" w:rsidRPr="00230914" w:rsidRDefault="00821FB1" w:rsidP="00821FB1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</w:tbl>
    <w:p w14:paraId="4AF976FE" w14:textId="77777777" w:rsidR="00821FB1" w:rsidRPr="00230914" w:rsidRDefault="00821FB1" w:rsidP="00821FB1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Cs w:val="22"/>
        </w:rPr>
      </w:pPr>
    </w:p>
    <w:p w14:paraId="5A5254B2" w14:textId="54257230" w:rsidR="00821FB1" w:rsidRPr="00230914" w:rsidRDefault="00821FB1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9A86CF" wp14:editId="32329834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8177A" w14:textId="77777777" w:rsidR="00821FB1" w:rsidRPr="00086D19" w:rsidRDefault="00821FB1" w:rsidP="00821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9A86CF" id="Oval 14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08177A" w14:textId="77777777" w:rsidR="00821FB1" w:rsidRPr="00086D19" w:rsidRDefault="00821FB1" w:rsidP="00821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30914">
        <w:rPr>
          <w:bCs/>
          <w:szCs w:val="22"/>
        </w:rPr>
        <w:t>Mostra que a Beatriz tem  8  primos.</w:t>
      </w:r>
    </w:p>
    <w:p w14:paraId="3170C801" w14:textId="24D09EC9" w:rsidR="0079097A" w:rsidRPr="0079097A" w:rsidRDefault="00821FB1" w:rsidP="0079097A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B53EC3" wp14:editId="3B359DA0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38C76" w14:textId="77777777" w:rsidR="00821FB1" w:rsidRPr="00E4687D" w:rsidRDefault="00821FB1" w:rsidP="00821FB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B53EC3" id="Oval 1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038C76" w14:textId="77777777" w:rsidR="00821FB1" w:rsidRPr="00E4687D" w:rsidRDefault="00821FB1" w:rsidP="00821FB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30914">
        <w:rPr>
          <w:bCs/>
          <w:szCs w:val="22"/>
        </w:rPr>
        <w:t>Completa a tabela.</w:t>
      </w:r>
      <w:r w:rsidR="0079097A">
        <w:br w:type="page"/>
      </w:r>
    </w:p>
    <w:p w14:paraId="512295C5" w14:textId="4A621FF5" w:rsidR="00EB2370" w:rsidRPr="00E3612D" w:rsidRDefault="00EB2370" w:rsidP="00EB2370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r w:rsidRPr="003878E2">
        <w:rPr>
          <w:lang w:val="pt-PT"/>
        </w:rPr>
        <w:t>Gráficos de barras</w:t>
      </w:r>
    </w:p>
    <w:p w14:paraId="36D88966" w14:textId="77777777" w:rsidR="00EB2370" w:rsidRPr="003878E2" w:rsidRDefault="00EB2370" w:rsidP="00EB2370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73081D7" wp14:editId="2AF1E67B">
                <wp:extent cx="6119640" cy="792000"/>
                <wp:effectExtent l="12700" t="12700" r="14605" b="8255"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2370" w:rsidRPr="00DB2ED5" w14:paraId="5B8CE9C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F2E459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2F09DD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9A53E8" w14:textId="77777777" w:rsidR="00EB2370" w:rsidRPr="00DB2ED5" w:rsidRDefault="00EB2370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919EFB" w14:textId="77777777" w:rsidR="00EB2370" w:rsidRPr="00DB2ED5" w:rsidRDefault="00EB2370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EB2370" w:rsidRPr="00DB2ED5" w14:paraId="449BEBD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F0AADE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D7D5FF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397F30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D12F7A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172965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2370" w:rsidRPr="00DB2ED5" w14:paraId="6B2503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B49E3C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271D92" w14:textId="77777777" w:rsidR="00EB2370" w:rsidRPr="00DB2ED5" w:rsidRDefault="00EB23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A61F3C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093FA7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DBB113" w14:textId="77777777" w:rsidR="00EB2370" w:rsidRPr="00DB2ED5" w:rsidRDefault="00EB23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60C46D8" w14:textId="77777777" w:rsidR="00EB2370" w:rsidRPr="0005099D" w:rsidRDefault="00EB2370" w:rsidP="00EB2370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3081D7" id="_x0000_s103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HuN4/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2370" w:rsidRPr="00DB2ED5" w14:paraId="5B8CE9C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BF2E459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02F09DD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79A53E8" w14:textId="77777777" w:rsidR="00EB2370" w:rsidRPr="00DB2ED5" w:rsidRDefault="00EB2370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6919EFB" w14:textId="77777777" w:rsidR="00EB2370" w:rsidRPr="00DB2ED5" w:rsidRDefault="00EB2370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EB2370" w:rsidRPr="00DB2ED5" w14:paraId="449BEBD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F0AADE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D7D5FF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397F30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5D12F7A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172965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2370" w:rsidRPr="00DB2ED5" w14:paraId="6B2503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B49E3C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271D92" w14:textId="77777777" w:rsidR="00EB2370" w:rsidRPr="00DB2ED5" w:rsidRDefault="00EB23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FA61F3C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3093FA7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4DBB113" w14:textId="77777777" w:rsidR="00EB2370" w:rsidRPr="00DB2ED5" w:rsidRDefault="00EB23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60C46D8" w14:textId="77777777" w:rsidR="00EB2370" w:rsidRPr="0005099D" w:rsidRDefault="00EB2370" w:rsidP="00EB2370"/>
                  </w:txbxContent>
                </v:textbox>
                <w10:anchorlock/>
              </v:roundrect>
            </w:pict>
          </mc:Fallback>
        </mc:AlternateContent>
      </w:r>
    </w:p>
    <w:p w14:paraId="2C1BD7EF" w14:textId="77777777" w:rsidR="00EB2370" w:rsidRPr="00C368C6" w:rsidRDefault="00EB2370" w:rsidP="00EB2370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4337C969" w14:textId="77777777" w:rsidR="00EB2370" w:rsidRPr="00187290" w:rsidRDefault="00EB2370" w:rsidP="00EB2370">
      <w:pPr>
        <w:tabs>
          <w:tab w:val="left" w:pos="1985"/>
        </w:tabs>
        <w:spacing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3</w:t>
      </w:r>
    </w:p>
    <w:p w14:paraId="4E3695F6" w14:textId="77777777" w:rsidR="00EB2370" w:rsidRPr="009364C0" w:rsidRDefault="00EB2370" w:rsidP="00EB2370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9364C0">
        <w:rPr>
          <w:b/>
          <w:bCs/>
          <w:noProof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 wp14:anchorId="1D23BA34" wp14:editId="7EAB153C">
            <wp:simplePos x="0" y="0"/>
            <wp:positionH relativeFrom="margin">
              <wp:posOffset>3950970</wp:posOffset>
            </wp:positionH>
            <wp:positionV relativeFrom="paragraph">
              <wp:posOffset>49530</wp:posOffset>
            </wp:positionV>
            <wp:extent cx="1789200" cy="1573200"/>
            <wp:effectExtent l="0" t="0" r="1905" b="8255"/>
            <wp:wrapSquare wrapText="bothSides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15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4C0">
        <w:rPr>
          <w:bCs/>
          <w:szCs w:val="22"/>
        </w:rPr>
        <w:t xml:space="preserve">O João perguntou </w:t>
      </w:r>
      <w:proofErr w:type="gramStart"/>
      <w:r w:rsidRPr="009364C0">
        <w:rPr>
          <w:bCs/>
          <w:szCs w:val="22"/>
        </w:rPr>
        <w:t>a  32</w:t>
      </w:r>
      <w:proofErr w:type="gramEnd"/>
      <w:r w:rsidRPr="009364C0">
        <w:rPr>
          <w:bCs/>
          <w:szCs w:val="22"/>
        </w:rPr>
        <w:t xml:space="preserve">  colegas: “Gostas de futebol?”</w:t>
      </w:r>
    </w:p>
    <w:p w14:paraId="1F23EFE3" w14:textId="77777777" w:rsidR="00EB2370" w:rsidRPr="009364C0" w:rsidRDefault="00EB2370" w:rsidP="00EB2370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5A8F6B" wp14:editId="213CAFA6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C24EE" w14:textId="77777777" w:rsidR="00EB2370" w:rsidRPr="00086D19" w:rsidRDefault="00EB2370" w:rsidP="00EB237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5A8F6B" id="Oval 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61C24EE" w14:textId="77777777" w:rsidR="00EB2370" w:rsidRPr="00086D19" w:rsidRDefault="00EB2370" w:rsidP="00EB237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64C0">
        <w:rPr>
          <w:bCs/>
          <w:color w:val="auto"/>
          <w:szCs w:val="22"/>
        </w:rPr>
        <w:t>Completa o gráfico da figura ao lado.</w:t>
      </w:r>
    </w:p>
    <w:p w14:paraId="40B6920F" w14:textId="77777777" w:rsidR="00EB2370" w:rsidRPr="009364C0" w:rsidRDefault="00EB2370" w:rsidP="00EB2370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02B3A7D" wp14:editId="056F965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86A26" w14:textId="77777777" w:rsidR="00EB2370" w:rsidRPr="00E4687D" w:rsidRDefault="00EB2370" w:rsidP="00EB237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2B3A7D" id="Oval 6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086A26" w14:textId="77777777" w:rsidR="00EB2370" w:rsidRPr="00E4687D" w:rsidRDefault="00EB2370" w:rsidP="00EB237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64C0">
        <w:rPr>
          <w:bCs/>
          <w:color w:val="auto"/>
          <w:szCs w:val="22"/>
        </w:rPr>
        <w:t>A partir do gráfico, constrói uma tabela de frequências absolutas e relativas.</w:t>
      </w:r>
    </w:p>
    <w:p w14:paraId="370E24F0" w14:textId="77777777" w:rsidR="00EB2370" w:rsidRPr="009364C0" w:rsidRDefault="00EB2370" w:rsidP="00EB2370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9364C0">
        <w:rPr>
          <w:rFonts w:ascii="Arial" w:hAnsi="Arial" w:cs="Arial"/>
          <w:b/>
          <w:bCs/>
        </w:rPr>
        <w:tab/>
      </w:r>
      <w:r w:rsidRPr="009364C0">
        <w:rPr>
          <w:rFonts w:ascii="Arial" w:hAnsi="Arial" w:cs="Arial"/>
          <w:bCs/>
        </w:rPr>
        <w:t>Apresenta a frequência relativa na forma decimal.</w:t>
      </w:r>
      <w:r w:rsidRPr="009364C0">
        <w:rPr>
          <w:rFonts w:ascii="Arial" w:hAnsi="Arial" w:cs="Arial"/>
          <w:b/>
          <w:bCs/>
        </w:rPr>
        <w:t xml:space="preserve"> </w:t>
      </w:r>
    </w:p>
    <w:p w14:paraId="34ABDCB6" w14:textId="77777777" w:rsidR="00EB2370" w:rsidRPr="009364C0" w:rsidRDefault="00EB2370" w:rsidP="00EB2370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4E67127" wp14:editId="378FA2D6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9D9D3" w14:textId="77777777" w:rsidR="00EB2370" w:rsidRPr="00E4687D" w:rsidRDefault="00EB2370" w:rsidP="00EB237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E67127" id="Oval 7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89D9D3" w14:textId="77777777" w:rsidR="00EB2370" w:rsidRPr="00E4687D" w:rsidRDefault="00EB2370" w:rsidP="00EB237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64C0">
        <w:rPr>
          <w:bCs/>
          <w:szCs w:val="22"/>
        </w:rPr>
        <w:t>Que percentagem de inquiridos respondeu “Não”?</w:t>
      </w:r>
    </w:p>
    <w:p w14:paraId="403EFD92" w14:textId="77777777" w:rsidR="00EB2370" w:rsidRDefault="00EB2370" w:rsidP="00EB2370">
      <w:pPr>
        <w:pStyle w:val="QUESTAO1"/>
        <w:spacing w:before="200" w:line="240" w:lineRule="auto"/>
      </w:pPr>
    </w:p>
    <w:p w14:paraId="4B92A082" w14:textId="77777777" w:rsidR="00EB2370" w:rsidRPr="00187290" w:rsidRDefault="00EB2370" w:rsidP="00EB2370">
      <w:pPr>
        <w:pStyle w:val="QUESTAO1"/>
        <w:spacing w:before="200"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4</w:t>
      </w:r>
    </w:p>
    <w:p w14:paraId="5324663B" w14:textId="77777777" w:rsidR="00EB2370" w:rsidRPr="009364C0" w:rsidRDefault="00EB2370" w:rsidP="00EB2370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9364C0">
        <w:rPr>
          <w:bCs/>
          <w:szCs w:val="22"/>
        </w:rPr>
        <w:t xml:space="preserve">Fez-se um inquérito aos alunos </w:t>
      </w:r>
      <w:proofErr w:type="gramStart"/>
      <w:r w:rsidRPr="009364C0">
        <w:rPr>
          <w:bCs/>
          <w:szCs w:val="22"/>
        </w:rPr>
        <w:t>do</w:t>
      </w:r>
      <w:r>
        <w:rPr>
          <w:bCs/>
          <w:szCs w:val="22"/>
        </w:rPr>
        <w:t xml:space="preserve"> </w:t>
      </w:r>
      <w:r w:rsidRPr="009364C0">
        <w:rPr>
          <w:bCs/>
          <w:szCs w:val="22"/>
        </w:rPr>
        <w:t xml:space="preserve"> 5</w:t>
      </w:r>
      <w:proofErr w:type="gramEnd"/>
      <w:r w:rsidRPr="009364C0">
        <w:rPr>
          <w:bCs/>
          <w:szCs w:val="22"/>
        </w:rPr>
        <w:t>.°</w:t>
      </w:r>
      <w:r>
        <w:rPr>
          <w:bCs/>
          <w:szCs w:val="22"/>
        </w:rPr>
        <w:t xml:space="preserve"> </w:t>
      </w:r>
      <w:r w:rsidRPr="009364C0">
        <w:rPr>
          <w:bCs/>
          <w:szCs w:val="22"/>
        </w:rPr>
        <w:t xml:space="preserve"> ano de uma escola acerca do seu desporto favorito como espectador e como praticante. Os resultados foram organizados na tabela seguinte.</w:t>
      </w:r>
    </w:p>
    <w:tbl>
      <w:tblPr>
        <w:tblStyle w:val="TabelacomGrelha"/>
        <w:tblW w:w="3606" w:type="pct"/>
        <w:jc w:val="center"/>
        <w:tblLook w:val="04A0" w:firstRow="1" w:lastRow="0" w:firstColumn="1" w:lastColumn="0" w:noHBand="0" w:noVBand="1"/>
      </w:tblPr>
      <w:tblGrid>
        <w:gridCol w:w="2161"/>
        <w:gridCol w:w="1109"/>
        <w:gridCol w:w="1280"/>
        <w:gridCol w:w="1109"/>
        <w:gridCol w:w="1280"/>
      </w:tblGrid>
      <w:tr w:rsidR="00EB2370" w:rsidRPr="009364C0" w14:paraId="4E6B2584" w14:textId="77777777" w:rsidTr="00B6794B">
        <w:trPr>
          <w:trHeight w:val="506"/>
          <w:jc w:val="center"/>
        </w:trPr>
        <w:tc>
          <w:tcPr>
            <w:tcW w:w="1558" w:type="pct"/>
            <w:vMerge w:val="restar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3672B874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Desporto</w:t>
            </w:r>
            <w:r w:rsidRPr="009364C0">
              <w:rPr>
                <w:b/>
                <w:bCs/>
                <w:szCs w:val="22"/>
              </w:rPr>
              <w:br/>
              <w:t>favorito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6A1B1DDE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Como espectador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2D55C4C9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Como praticante</w:t>
            </w:r>
          </w:p>
        </w:tc>
      </w:tr>
      <w:tr w:rsidR="00EB2370" w:rsidRPr="009364C0" w14:paraId="6C63EACB" w14:textId="77777777" w:rsidTr="00B6794B">
        <w:trPr>
          <w:trHeight w:val="506"/>
          <w:jc w:val="center"/>
        </w:trPr>
        <w:tc>
          <w:tcPr>
            <w:tcW w:w="1558" w:type="pct"/>
            <w:vMerge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7F8B1244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1548A853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Rapazes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1F6E481A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Raparigas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64D0E004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Rapazes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3C2ED9BD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Raparigas</w:t>
            </w:r>
          </w:p>
        </w:tc>
      </w:tr>
      <w:tr w:rsidR="00EB2370" w:rsidRPr="009364C0" w14:paraId="23609651" w14:textId="77777777" w:rsidTr="00B6794B">
        <w:trPr>
          <w:trHeight w:val="506"/>
          <w:jc w:val="center"/>
        </w:trPr>
        <w:tc>
          <w:tcPr>
            <w:tcW w:w="1558" w:type="pc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5033645B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Futebol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5E9DE594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50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6A7D3588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607B8948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40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E4E780D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20</w:t>
            </w:r>
          </w:p>
        </w:tc>
      </w:tr>
      <w:tr w:rsidR="00EB2370" w:rsidRPr="009364C0" w14:paraId="76FA83C5" w14:textId="77777777" w:rsidTr="00B6794B">
        <w:trPr>
          <w:trHeight w:val="506"/>
          <w:jc w:val="center"/>
        </w:trPr>
        <w:tc>
          <w:tcPr>
            <w:tcW w:w="1558" w:type="pc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4B736430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Ténis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24D75936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30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48622F0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60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58F7457A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30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21312F91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50</w:t>
            </w:r>
          </w:p>
        </w:tc>
      </w:tr>
      <w:tr w:rsidR="00EB2370" w:rsidRPr="009364C0" w14:paraId="5AF371D4" w14:textId="77777777" w:rsidTr="00B6794B">
        <w:trPr>
          <w:trHeight w:val="506"/>
          <w:jc w:val="center"/>
        </w:trPr>
        <w:tc>
          <w:tcPr>
            <w:tcW w:w="1558" w:type="pc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039E2251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Basquetebol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649739BE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188F1055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30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43724C58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12E7A00B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30</w:t>
            </w:r>
          </w:p>
        </w:tc>
      </w:tr>
      <w:tr w:rsidR="00EB2370" w:rsidRPr="009364C0" w14:paraId="5DE4A54E" w14:textId="77777777" w:rsidTr="00B6794B">
        <w:trPr>
          <w:trHeight w:val="506"/>
          <w:jc w:val="center"/>
        </w:trPr>
        <w:tc>
          <w:tcPr>
            <w:tcW w:w="1558" w:type="pc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4862B5D2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9364C0">
              <w:rPr>
                <w:b/>
                <w:bCs/>
                <w:szCs w:val="22"/>
              </w:rPr>
              <w:t>Outros desportos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0DE61109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4E282E48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68459D8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20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4E779D91" w14:textId="77777777" w:rsidR="00EB2370" w:rsidRPr="009364C0" w:rsidRDefault="00EB2370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9364C0">
              <w:rPr>
                <w:bCs/>
                <w:szCs w:val="22"/>
              </w:rPr>
              <w:t>10</w:t>
            </w:r>
          </w:p>
        </w:tc>
      </w:tr>
    </w:tbl>
    <w:p w14:paraId="27A6952D" w14:textId="77777777" w:rsidR="00EB2370" w:rsidRPr="009364C0" w:rsidRDefault="00EB2370" w:rsidP="00EB2370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szCs w:val="22"/>
        </w:rPr>
      </w:pPr>
    </w:p>
    <w:p w14:paraId="3CB5B225" w14:textId="77777777" w:rsidR="00EB2370" w:rsidRPr="009364C0" w:rsidRDefault="00EB2370" w:rsidP="00EB2370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66B207" wp14:editId="2AC8788E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8C64F" w14:textId="77777777" w:rsidR="00EB2370" w:rsidRPr="00086D19" w:rsidRDefault="00EB2370" w:rsidP="00EB237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66B207" id="Oval 9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48C64F" w14:textId="77777777" w:rsidR="00EB2370" w:rsidRPr="00086D19" w:rsidRDefault="00EB2370" w:rsidP="00EB237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64C0">
        <w:rPr>
          <w:bCs/>
          <w:szCs w:val="22"/>
        </w:rPr>
        <w:t>Quantos rapazes responderam ao inquérito?</w:t>
      </w:r>
    </w:p>
    <w:p w14:paraId="21800445" w14:textId="77777777" w:rsidR="00EB2370" w:rsidRPr="009364C0" w:rsidRDefault="00EB2370" w:rsidP="005B4EA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jc w:val="right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C5BA66" wp14:editId="278CBA97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84640" w14:textId="77777777" w:rsidR="00EB2370" w:rsidRPr="00E4687D" w:rsidRDefault="00EB2370" w:rsidP="00EB237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C5BA66" id="Oval 10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484640" w14:textId="77777777" w:rsidR="00EB2370" w:rsidRPr="00E4687D" w:rsidRDefault="00EB2370" w:rsidP="00EB237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64C0">
        <w:rPr>
          <w:bCs/>
          <w:szCs w:val="22"/>
        </w:rPr>
        <w:t>Quantos alunos foram entrevistados?</w:t>
      </w:r>
    </w:p>
    <w:p w14:paraId="00CDB3EB" w14:textId="194E3511" w:rsidR="00EB2370" w:rsidRDefault="00EB2370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685691F5" w14:textId="5C2A5A77" w:rsidR="00EB2370" w:rsidRDefault="00EB2370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241568C2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24CD2C81" w14:textId="72683DBD" w:rsidR="007361CB" w:rsidRPr="00E3612D" w:rsidRDefault="007361CB" w:rsidP="007361CB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5 e 6 – </w:t>
      </w:r>
      <w:r w:rsidRPr="00E93A34">
        <w:rPr>
          <w:lang w:val="pt-PT"/>
        </w:rPr>
        <w:t>Gráficos circulares</w:t>
      </w:r>
    </w:p>
    <w:p w14:paraId="6E311C77" w14:textId="77777777" w:rsidR="007361CB" w:rsidRPr="001F156B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28AA71B" wp14:editId="0C398809">
                <wp:extent cx="6119640" cy="792000"/>
                <wp:effectExtent l="12700" t="12700" r="14605" b="8255"/>
                <wp:docPr id="1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3AEAD10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077C1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30BB67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921C9C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605D5E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2F829A8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624A1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C05B6C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8011A1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312DB2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B2E83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452FAD1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6F417A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2FB8A5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CB44D1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1BEC94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4FBDC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10F4D1A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8AA71B" id="_x0000_s103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roUU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3AEAD10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077C1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B30BB67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921C9C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B605D5E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2F829A8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624A1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C05B6C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8011A1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0312DB2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9B2E83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452FAD1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6F417A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2FB8A5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CB44D1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1BEC94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34FBDC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10F4D1A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6D1DF122" w14:textId="77777777" w:rsidR="007361CB" w:rsidRPr="00C368C6" w:rsidRDefault="007361CB" w:rsidP="007361C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30B89D2A" w14:textId="77777777" w:rsidR="007361CB" w:rsidRPr="00187290" w:rsidRDefault="007361CB" w:rsidP="007361CB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62470DA" wp14:editId="0F0A1BC9">
            <wp:simplePos x="0" y="0"/>
            <wp:positionH relativeFrom="column">
              <wp:posOffset>4316730</wp:posOffset>
            </wp:positionH>
            <wp:positionV relativeFrom="paragraph">
              <wp:posOffset>281305</wp:posOffset>
            </wp:positionV>
            <wp:extent cx="1417955" cy="141795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C00000"/>
          <w:sz w:val="28"/>
          <w:szCs w:val="28"/>
        </w:rPr>
        <w:t>Questão-aula 5</w:t>
      </w:r>
    </w:p>
    <w:p w14:paraId="357218D1" w14:textId="77777777" w:rsidR="007361CB" w:rsidRPr="0056312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noProof/>
          <w:szCs w:val="22"/>
          <w:lang w:eastAsia="pt-PT"/>
        </w:rPr>
      </w:pPr>
      <w:r w:rsidRPr="00563125">
        <w:rPr>
          <w:bCs/>
          <w:szCs w:val="22"/>
        </w:rPr>
        <w:t xml:space="preserve">O gráfico circular ao lado representa os resultados obtidos </w:t>
      </w:r>
      <w:proofErr w:type="gramStart"/>
      <w:r w:rsidRPr="00563125">
        <w:rPr>
          <w:bCs/>
          <w:szCs w:val="22"/>
        </w:rPr>
        <w:t>por  120</w:t>
      </w:r>
      <w:proofErr w:type="gramEnd"/>
      <w:r w:rsidRPr="00563125">
        <w:rPr>
          <w:bCs/>
          <w:szCs w:val="22"/>
        </w:rPr>
        <w:t xml:space="preserve">  alunos do 5.º ano num teste de Matemática.</w:t>
      </w:r>
      <w:r w:rsidRPr="00563125">
        <w:rPr>
          <w:noProof/>
          <w:szCs w:val="22"/>
          <w:lang w:eastAsia="pt-PT"/>
        </w:rPr>
        <w:t xml:space="preserve"> </w:t>
      </w:r>
    </w:p>
    <w:p w14:paraId="752EEB7B" w14:textId="77777777" w:rsidR="007361CB" w:rsidRPr="0056312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D8B787" wp14:editId="420570C9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4BE75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D8B787" id="Oval 13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004BE75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3125">
        <w:rPr>
          <w:bCs/>
          <w:color w:val="auto"/>
          <w:szCs w:val="22"/>
        </w:rPr>
        <w:t>Qual foi o nível mais frequente?</w:t>
      </w:r>
    </w:p>
    <w:p w14:paraId="240CBA8E" w14:textId="77777777" w:rsidR="007361CB" w:rsidRPr="0056312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240" w:line="324" w:lineRule="auto"/>
        <w:ind w:left="425" w:hanging="425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C4B871" wp14:editId="46E4B6B2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F8656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C4B871" id="Oval 1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0BF8656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3125">
        <w:rPr>
          <w:bCs/>
          <w:color w:val="auto"/>
          <w:szCs w:val="22"/>
        </w:rPr>
        <w:t xml:space="preserve">Completa a tabela seguinte. </w:t>
      </w:r>
    </w:p>
    <w:tbl>
      <w:tblPr>
        <w:tblStyle w:val="TabelacomGrelha"/>
        <w:tblW w:w="3079" w:type="pct"/>
        <w:tblInd w:w="4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86"/>
        <w:gridCol w:w="2519"/>
        <w:gridCol w:w="2323"/>
      </w:tblGrid>
      <w:tr w:rsidR="007361CB" w:rsidRPr="00563125" w14:paraId="00B1FD08" w14:textId="77777777" w:rsidTr="00B6794B">
        <w:trPr>
          <w:trHeight w:val="41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75DB095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563125">
              <w:rPr>
                <w:b/>
                <w:bCs/>
                <w:szCs w:val="22"/>
              </w:rPr>
              <w:t>Nível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4BF330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563125">
              <w:rPr>
                <w:b/>
                <w:bCs/>
                <w:szCs w:val="22"/>
              </w:rPr>
              <w:t>Freq</w:t>
            </w:r>
            <w:proofErr w:type="spellEnd"/>
            <w:r w:rsidRPr="00563125">
              <w:rPr>
                <w:b/>
                <w:bCs/>
                <w:szCs w:val="22"/>
              </w:rPr>
              <w:t>. absoluta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BD2E9B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proofErr w:type="spellStart"/>
            <w:r w:rsidRPr="00563125">
              <w:rPr>
                <w:b/>
                <w:bCs/>
                <w:szCs w:val="22"/>
              </w:rPr>
              <w:t>Freq</w:t>
            </w:r>
            <w:proofErr w:type="spellEnd"/>
            <w:r w:rsidRPr="00563125">
              <w:rPr>
                <w:b/>
                <w:bCs/>
                <w:szCs w:val="22"/>
              </w:rPr>
              <w:t>. relativa</w:t>
            </w:r>
          </w:p>
        </w:tc>
      </w:tr>
      <w:tr w:rsidR="007361CB" w:rsidRPr="00563125" w14:paraId="311ED06A" w14:textId="77777777" w:rsidTr="00B6794B">
        <w:trPr>
          <w:trHeight w:val="431"/>
        </w:trPr>
        <w:tc>
          <w:tcPr>
            <w:tcW w:w="0" w:type="auto"/>
            <w:vAlign w:val="center"/>
          </w:tcPr>
          <w:p w14:paraId="4744BC0D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32EF15A4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191E0E7F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7361CB" w:rsidRPr="00563125" w14:paraId="70E624F8" w14:textId="77777777" w:rsidTr="00B6794B">
        <w:trPr>
          <w:trHeight w:val="412"/>
        </w:trPr>
        <w:tc>
          <w:tcPr>
            <w:tcW w:w="0" w:type="auto"/>
            <w:vAlign w:val="center"/>
          </w:tcPr>
          <w:p w14:paraId="062E47C8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38846BE5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B2BF86C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7361CB" w:rsidRPr="00563125" w14:paraId="0C9C872F" w14:textId="77777777" w:rsidTr="00B6794B">
        <w:trPr>
          <w:trHeight w:val="431"/>
        </w:trPr>
        <w:tc>
          <w:tcPr>
            <w:tcW w:w="0" w:type="auto"/>
            <w:vAlign w:val="center"/>
          </w:tcPr>
          <w:p w14:paraId="482520D9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536A0E41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B1C342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31%</w:t>
            </w:r>
          </w:p>
        </w:tc>
      </w:tr>
      <w:tr w:rsidR="007361CB" w:rsidRPr="00563125" w14:paraId="5053A70A" w14:textId="77777777" w:rsidTr="00B6794B">
        <w:trPr>
          <w:trHeight w:val="412"/>
        </w:trPr>
        <w:tc>
          <w:tcPr>
            <w:tcW w:w="0" w:type="auto"/>
            <w:vAlign w:val="center"/>
          </w:tcPr>
          <w:p w14:paraId="6BFABF22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0D8369E0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54</w:t>
            </w:r>
          </w:p>
        </w:tc>
        <w:tc>
          <w:tcPr>
            <w:tcW w:w="0" w:type="auto"/>
            <w:vAlign w:val="center"/>
          </w:tcPr>
          <w:p w14:paraId="058166DC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7361CB" w:rsidRPr="00563125" w14:paraId="7C1897A4" w14:textId="77777777" w:rsidTr="00B6794B">
        <w:trPr>
          <w:trHeight w:val="431"/>
        </w:trPr>
        <w:tc>
          <w:tcPr>
            <w:tcW w:w="0" w:type="auto"/>
            <w:vAlign w:val="center"/>
          </w:tcPr>
          <w:p w14:paraId="343C0F6A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Total</w:t>
            </w:r>
          </w:p>
        </w:tc>
        <w:tc>
          <w:tcPr>
            <w:tcW w:w="0" w:type="auto"/>
            <w:vAlign w:val="center"/>
          </w:tcPr>
          <w:p w14:paraId="7F2814BE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563125">
              <w:rPr>
                <w:bCs/>
                <w:szCs w:val="22"/>
              </w:rPr>
              <w:t>90</w:t>
            </w:r>
          </w:p>
        </w:tc>
        <w:tc>
          <w:tcPr>
            <w:tcW w:w="0" w:type="auto"/>
            <w:vAlign w:val="center"/>
          </w:tcPr>
          <w:p w14:paraId="3FB0C8EA" w14:textId="77777777" w:rsidR="007361CB" w:rsidRPr="00563125" w:rsidRDefault="007361CB" w:rsidP="00B6794B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</w:tbl>
    <w:p w14:paraId="567E583A" w14:textId="77777777" w:rsidR="007361CB" w:rsidRDefault="007361CB" w:rsidP="007361CB">
      <w:pPr>
        <w:pStyle w:val="QUESTAO1"/>
        <w:spacing w:before="200" w:line="240" w:lineRule="auto"/>
      </w:pPr>
    </w:p>
    <w:p w14:paraId="480B8768" w14:textId="77777777" w:rsidR="007361CB" w:rsidRDefault="007361CB" w:rsidP="007361CB">
      <w:pPr>
        <w:pStyle w:val="QUESTAO1"/>
        <w:spacing w:before="200" w:line="240" w:lineRule="auto"/>
      </w:pPr>
    </w:p>
    <w:p w14:paraId="7D566E8E" w14:textId="77777777" w:rsidR="007361CB" w:rsidRDefault="007361CB" w:rsidP="007361CB">
      <w:pPr>
        <w:pStyle w:val="QUESTAO1"/>
        <w:spacing w:before="200" w:line="240" w:lineRule="auto"/>
      </w:pPr>
    </w:p>
    <w:p w14:paraId="77DC2C40" w14:textId="77777777" w:rsidR="007361CB" w:rsidRPr="00187290" w:rsidRDefault="007361CB" w:rsidP="007361CB">
      <w:pPr>
        <w:pStyle w:val="QUESTAO1"/>
        <w:spacing w:before="200"/>
        <w:rPr>
          <w:b/>
          <w:color w:val="C00000"/>
          <w:sz w:val="28"/>
          <w:szCs w:val="28"/>
        </w:rPr>
      </w:pPr>
      <w:r>
        <w:rPr>
          <w:noProof/>
          <w:szCs w:val="22"/>
        </w:rPr>
        <w:drawing>
          <wp:anchor distT="0" distB="0" distL="114300" distR="114300" simplePos="0" relativeHeight="251662336" behindDoc="0" locked="0" layoutInCell="1" allowOverlap="1" wp14:anchorId="4F4196DE" wp14:editId="22459213">
            <wp:simplePos x="0" y="0"/>
            <wp:positionH relativeFrom="column">
              <wp:posOffset>4347210</wp:posOffset>
            </wp:positionH>
            <wp:positionV relativeFrom="paragraph">
              <wp:posOffset>325755</wp:posOffset>
            </wp:positionV>
            <wp:extent cx="1422000" cy="1422000"/>
            <wp:effectExtent l="0" t="0" r="6985" b="698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14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6</w:t>
      </w:r>
    </w:p>
    <w:p w14:paraId="549A9E64" w14:textId="77777777" w:rsidR="007361CB" w:rsidRPr="0056312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line="324" w:lineRule="auto"/>
        <w:ind w:left="0" w:firstLine="0"/>
        <w:rPr>
          <w:szCs w:val="22"/>
        </w:rPr>
      </w:pPr>
      <w:r w:rsidRPr="00563125">
        <w:rPr>
          <w:szCs w:val="22"/>
        </w:rPr>
        <w:t>Observa o gráfico da figura onde estão assinaladas as preferências dos alunos de uma escola relativamente às disciplinas que frequentam.</w:t>
      </w:r>
    </w:p>
    <w:p w14:paraId="4ABB4801" w14:textId="77777777" w:rsidR="007361CB" w:rsidRPr="00563125" w:rsidRDefault="007361CB" w:rsidP="007361C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firstLine="0"/>
        <w:rPr>
          <w:szCs w:val="22"/>
        </w:rPr>
      </w:pPr>
    </w:p>
    <w:p w14:paraId="0DC63ADD" w14:textId="77777777" w:rsidR="007361CB" w:rsidRPr="0056312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01AB0E" wp14:editId="750C3537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48CAD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01AB0E" id="Oval 1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9D48CAD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3125">
        <w:rPr>
          <w:color w:val="auto"/>
          <w:szCs w:val="22"/>
        </w:rPr>
        <w:t xml:space="preserve">Qual é a percentagem de alunos que preferem </w:t>
      </w:r>
      <w:proofErr w:type="gramStart"/>
      <w:r w:rsidRPr="00563125">
        <w:rPr>
          <w:color w:val="auto"/>
          <w:szCs w:val="22"/>
        </w:rPr>
        <w:t>Inglês</w:t>
      </w:r>
      <w:proofErr w:type="gramEnd"/>
      <w:r w:rsidRPr="00563125">
        <w:rPr>
          <w:color w:val="auto"/>
          <w:szCs w:val="22"/>
        </w:rPr>
        <w:t>?</w:t>
      </w:r>
    </w:p>
    <w:p w14:paraId="08CCE45D" w14:textId="77777777" w:rsidR="007361CB" w:rsidRPr="0056312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06265DB" wp14:editId="09EA6B89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987EF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6265DB" id="Oval 18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E6987EF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3125">
        <w:rPr>
          <w:color w:val="auto"/>
          <w:szCs w:val="22"/>
        </w:rPr>
        <w:t>Responderam ao inquérito 240 alunos.</w:t>
      </w:r>
    </w:p>
    <w:p w14:paraId="3761807A" w14:textId="77777777" w:rsidR="007361CB" w:rsidRPr="00563125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563125">
        <w:rPr>
          <w:rFonts w:ascii="Arial" w:hAnsi="Arial" w:cs="Arial"/>
        </w:rPr>
        <w:t xml:space="preserve">Quantos alunos responderam EF? E </w:t>
      </w:r>
      <w:proofErr w:type="gramStart"/>
      <w:r w:rsidRPr="00563125">
        <w:rPr>
          <w:rFonts w:ascii="Arial" w:hAnsi="Arial" w:cs="Arial"/>
        </w:rPr>
        <w:t>Inglês</w:t>
      </w:r>
      <w:proofErr w:type="gramEnd"/>
      <w:r w:rsidRPr="00563125">
        <w:rPr>
          <w:rFonts w:ascii="Arial" w:hAnsi="Arial" w:cs="Arial"/>
        </w:rPr>
        <w:t>?</w:t>
      </w:r>
    </w:p>
    <w:p w14:paraId="1F49AC3C" w14:textId="7BE740CD" w:rsidR="00EB2370" w:rsidRDefault="00EB2370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71ADFD78" w14:textId="3AE1CE51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3B4DEA8" w14:textId="4CCE95B8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2C5280A6" w14:textId="741E1ABF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2B54972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13F3084" w14:textId="3B8F4776" w:rsidR="007361CB" w:rsidRPr="00E3612D" w:rsidRDefault="007361CB" w:rsidP="007361CB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7 e 8 – </w:t>
      </w:r>
      <w:r w:rsidRPr="008A1AFB">
        <w:rPr>
          <w:lang w:val="pt-PT"/>
        </w:rPr>
        <w:t>Média e moda</w:t>
      </w:r>
    </w:p>
    <w:p w14:paraId="3034FFD0" w14:textId="77777777" w:rsidR="007361CB" w:rsidRPr="001F156B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77351EB" wp14:editId="2E1A864E">
                <wp:extent cx="6119640" cy="792000"/>
                <wp:effectExtent l="12700" t="12700" r="14605" b="8255"/>
                <wp:docPr id="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638F1F1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6FFA6C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E6E86A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6EE28E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F63655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50CFC19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A78DE5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FB3EF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AA7899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E13F47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455B64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5C7039F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4211B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AEC09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1E7D21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B3179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9D6D20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86CB4A9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7351EB" id="_x0000_s104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ACW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IYIDztoTwjaxb6gXKGb2rsYMucf2YWJwibxq3w&#10;T3hIBVgkDBYlFdiff3sPeBQWvZS0OJEFdT+OzApK1BeNkmf3gT/i4wUNG41pZJXsL6/62KwAG85w&#10;7wyPZsB6dTGlheYVl2YZsqGLaY45C+ov5sr3+4FLx8VyGUE4rIb5rd4ZHkIHwoIkL90rs2YQz6Ps&#10;j3CZWZa/ka/H9gIujx5kHbW9sTlMGw56FGlY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5AACW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638F1F1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6FFA6C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E6E86A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36EE28E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F63655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50CFC19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A78DE5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AFB3EF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AA7899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E13F47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5455B64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5C7039F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D4211B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AAEC09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1E7D21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5B3179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29D6D20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86CB4A9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7C468974" w14:textId="77777777" w:rsidR="007361CB" w:rsidRPr="00C368C6" w:rsidRDefault="007361CB" w:rsidP="007361C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39141E81" w14:textId="77777777" w:rsidR="007361CB" w:rsidRPr="00187290" w:rsidRDefault="007361CB" w:rsidP="007361CB">
      <w:pPr>
        <w:tabs>
          <w:tab w:val="left" w:pos="1985"/>
        </w:tabs>
        <w:spacing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7</w:t>
      </w:r>
    </w:p>
    <w:p w14:paraId="53E2FBFA" w14:textId="77777777" w:rsidR="007361CB" w:rsidRPr="00D106D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D106D5">
        <w:rPr>
          <w:szCs w:val="22"/>
        </w:rPr>
        <w:t xml:space="preserve">O Diogo realizou um trabalho para a disciplina de Matemática que consistiu em registar as idades dos alunos do </w:t>
      </w:r>
      <w:proofErr w:type="gramStart"/>
      <w:r w:rsidRPr="00D106D5">
        <w:rPr>
          <w:szCs w:val="22"/>
        </w:rPr>
        <w:t>5.°</w:t>
      </w:r>
      <w:proofErr w:type="gramEnd"/>
      <w:r w:rsidRPr="00D106D5">
        <w:rPr>
          <w:szCs w:val="22"/>
        </w:rPr>
        <w:t xml:space="preserve"> ano da sua escola e elaborar o correspondente gráfico de barras. Na figura, está representado esse gráfico.</w:t>
      </w:r>
      <w:r w:rsidRPr="00D106D5">
        <w:rPr>
          <w:noProof/>
          <w:szCs w:val="22"/>
          <w:lang w:eastAsia="pt-PT"/>
        </w:rPr>
        <w:t xml:space="preserve"> </w:t>
      </w:r>
    </w:p>
    <w:p w14:paraId="45E979BD" w14:textId="77777777" w:rsidR="007361CB" w:rsidRPr="00D106D5" w:rsidRDefault="007361CB" w:rsidP="007361CB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jc w:val="center"/>
        <w:rPr>
          <w:szCs w:val="22"/>
        </w:rPr>
      </w:pPr>
      <w:r w:rsidRPr="00D106D5">
        <w:rPr>
          <w:noProof/>
          <w:szCs w:val="22"/>
        </w:rPr>
        <w:drawing>
          <wp:inline distT="0" distB="0" distL="0" distR="0" wp14:anchorId="4A9F2152" wp14:editId="55CE2F76">
            <wp:extent cx="2472009" cy="1890000"/>
            <wp:effectExtent l="0" t="0" r="508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09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3249" w14:textId="77777777" w:rsidR="007361CB" w:rsidRPr="00D106D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FFB88D" wp14:editId="2A57EEA3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D9FC3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FFB88D" id="Oval 22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F5D9FC3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106D5">
        <w:rPr>
          <w:szCs w:val="22"/>
        </w:rPr>
        <w:t>Qual é a moda das idades?</w:t>
      </w:r>
    </w:p>
    <w:p w14:paraId="21C5E034" w14:textId="77777777" w:rsidR="007361CB" w:rsidRPr="00D106D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6AAEE5" wp14:editId="39C44C33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0F7ECA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6AAEE5" id="Oval 23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30F7ECA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106D5">
        <w:rPr>
          <w:szCs w:val="22"/>
        </w:rPr>
        <w:t xml:space="preserve">Calcula a média das idades dos alunos do </w:t>
      </w:r>
      <w:proofErr w:type="gramStart"/>
      <w:r w:rsidRPr="00D106D5">
        <w:rPr>
          <w:szCs w:val="22"/>
        </w:rPr>
        <w:t>5.°</w:t>
      </w:r>
      <w:proofErr w:type="gramEnd"/>
      <w:r w:rsidRPr="00D106D5">
        <w:rPr>
          <w:szCs w:val="22"/>
        </w:rPr>
        <w:t xml:space="preserve"> ano da escola do Diogo.</w:t>
      </w:r>
    </w:p>
    <w:p w14:paraId="3F3701E2" w14:textId="77777777" w:rsidR="007361CB" w:rsidRPr="00D106D5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D106D5">
        <w:rPr>
          <w:rFonts w:ascii="Arial" w:hAnsi="Arial" w:cs="Arial"/>
        </w:rPr>
        <w:tab/>
        <w:t>Apresenta o resultado com aproximação às décimas.</w:t>
      </w:r>
    </w:p>
    <w:p w14:paraId="3C501085" w14:textId="77777777" w:rsidR="007361CB" w:rsidRDefault="007361CB" w:rsidP="007361CB">
      <w:pPr>
        <w:pStyle w:val="QUESTAO1"/>
        <w:spacing w:before="200" w:line="240" w:lineRule="auto"/>
      </w:pPr>
    </w:p>
    <w:p w14:paraId="66969ADA" w14:textId="77777777" w:rsidR="007361CB" w:rsidRPr="00187290" w:rsidRDefault="007361CB" w:rsidP="007361CB">
      <w:pPr>
        <w:pStyle w:val="QUESTAO1"/>
        <w:spacing w:before="200"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8</w:t>
      </w:r>
    </w:p>
    <w:p w14:paraId="3ABF838C" w14:textId="77777777" w:rsidR="007361CB" w:rsidRPr="00D106D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szCs w:val="22"/>
        </w:rPr>
      </w:pPr>
      <w:r w:rsidRPr="00D106D5">
        <w:rPr>
          <w:szCs w:val="22"/>
        </w:rPr>
        <w:t xml:space="preserve">Uma pequena empresa tem nove funcionários. </w:t>
      </w:r>
    </w:p>
    <w:p w14:paraId="60267058" w14:textId="77777777" w:rsidR="007361CB" w:rsidRPr="00D106D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D106D5">
        <w:rPr>
          <w:szCs w:val="22"/>
        </w:rPr>
        <w:t xml:space="preserve">A média mensal dos ordenados </w:t>
      </w:r>
      <w:proofErr w:type="gramStart"/>
      <w:r w:rsidRPr="00D106D5">
        <w:rPr>
          <w:szCs w:val="22"/>
        </w:rPr>
        <w:t>é  720</w:t>
      </w:r>
      <w:proofErr w:type="gramEnd"/>
      <w:r w:rsidRPr="00D106D5">
        <w:rPr>
          <w:szCs w:val="22"/>
        </w:rPr>
        <w:t xml:space="preserve"> € .</w:t>
      </w:r>
    </w:p>
    <w:p w14:paraId="3DB0BBAE" w14:textId="77777777" w:rsidR="007361CB" w:rsidRPr="00D106D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AC2588" wp14:editId="7928A68C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F7EC8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AC2588" id="Oval 24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53F7EC8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106D5">
        <w:rPr>
          <w:color w:val="auto"/>
          <w:szCs w:val="22"/>
        </w:rPr>
        <w:t xml:space="preserve">Quanto gasta a empresa por mês </w:t>
      </w:r>
      <w:proofErr w:type="gramStart"/>
      <w:r w:rsidRPr="00D106D5">
        <w:rPr>
          <w:color w:val="auto"/>
          <w:szCs w:val="22"/>
        </w:rPr>
        <w:t>em  ordenados</w:t>
      </w:r>
      <w:proofErr w:type="gramEnd"/>
      <w:r w:rsidRPr="00D106D5">
        <w:rPr>
          <w:color w:val="auto"/>
          <w:szCs w:val="22"/>
        </w:rPr>
        <w:t>?</w:t>
      </w:r>
    </w:p>
    <w:p w14:paraId="401CE8A3" w14:textId="77777777" w:rsidR="007361CB" w:rsidRPr="00D106D5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8A4864" wp14:editId="7F07DDCB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C9042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8A4864" id="Oval 25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DC9042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106D5">
        <w:rPr>
          <w:color w:val="auto"/>
          <w:szCs w:val="22"/>
        </w:rPr>
        <w:t xml:space="preserve">A empresa admitiu um novo trabalhador que </w:t>
      </w:r>
      <w:proofErr w:type="gramStart"/>
      <w:r w:rsidRPr="00D106D5">
        <w:rPr>
          <w:color w:val="auto"/>
          <w:szCs w:val="22"/>
        </w:rPr>
        <w:t>ganhará  1000</w:t>
      </w:r>
      <w:proofErr w:type="gramEnd"/>
      <w:r w:rsidRPr="00D106D5">
        <w:rPr>
          <w:color w:val="auto"/>
          <w:szCs w:val="22"/>
        </w:rPr>
        <w:t xml:space="preserve"> €  por mês.</w:t>
      </w:r>
    </w:p>
    <w:p w14:paraId="30159AAB" w14:textId="77777777" w:rsidR="007361CB" w:rsidRPr="00D106D5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D106D5">
        <w:rPr>
          <w:rFonts w:ascii="Arial" w:hAnsi="Arial" w:cs="Arial"/>
        </w:rPr>
        <w:tab/>
      </w:r>
      <w:r w:rsidRPr="00D106D5">
        <w:rPr>
          <w:rFonts w:ascii="Arial" w:hAnsi="Arial" w:cs="Arial"/>
          <w:b/>
        </w:rPr>
        <w:t>a)</w:t>
      </w:r>
      <w:r w:rsidRPr="00D106D5">
        <w:rPr>
          <w:rFonts w:ascii="Arial" w:hAnsi="Arial" w:cs="Arial"/>
        </w:rPr>
        <w:t xml:space="preserve">  Quanto vai gastar, por mês, a empresa em ordenados com </w:t>
      </w:r>
      <w:proofErr w:type="gramStart"/>
      <w:r w:rsidRPr="00D106D5">
        <w:rPr>
          <w:rFonts w:ascii="Arial" w:hAnsi="Arial" w:cs="Arial"/>
        </w:rPr>
        <w:t>os  10</w:t>
      </w:r>
      <w:proofErr w:type="gramEnd"/>
      <w:r w:rsidRPr="00D106D5">
        <w:rPr>
          <w:rFonts w:ascii="Arial" w:hAnsi="Arial" w:cs="Arial"/>
        </w:rPr>
        <w:t xml:space="preserve">  trabalhadores?</w:t>
      </w:r>
    </w:p>
    <w:p w14:paraId="47DB69B6" w14:textId="77777777" w:rsidR="007361CB" w:rsidRPr="00D106D5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Calibri" w:hAnsi="Arial" w:cs="Arial"/>
          <w:b/>
        </w:rPr>
      </w:pPr>
      <w:r w:rsidRPr="00D106D5">
        <w:rPr>
          <w:rFonts w:ascii="Arial" w:hAnsi="Arial" w:cs="Arial"/>
        </w:rPr>
        <w:tab/>
      </w:r>
      <w:r w:rsidRPr="00D106D5">
        <w:rPr>
          <w:rFonts w:ascii="Arial" w:hAnsi="Arial" w:cs="Arial"/>
          <w:b/>
        </w:rPr>
        <w:t>b)</w:t>
      </w:r>
      <w:r w:rsidRPr="00D106D5">
        <w:rPr>
          <w:rFonts w:ascii="Arial" w:hAnsi="Arial" w:cs="Arial"/>
        </w:rPr>
        <w:t xml:space="preserve">  Qual será a média dos ordenados </w:t>
      </w:r>
      <w:proofErr w:type="gramStart"/>
      <w:r w:rsidRPr="00D106D5">
        <w:rPr>
          <w:rFonts w:ascii="Arial" w:hAnsi="Arial" w:cs="Arial"/>
        </w:rPr>
        <w:t>dos  10</w:t>
      </w:r>
      <w:proofErr w:type="gramEnd"/>
      <w:r w:rsidRPr="00D106D5">
        <w:rPr>
          <w:rFonts w:ascii="Arial" w:hAnsi="Arial" w:cs="Arial"/>
        </w:rPr>
        <w:t xml:space="preserve">  trabalhadores?</w:t>
      </w:r>
    </w:p>
    <w:p w14:paraId="7ACBE13B" w14:textId="65D05B67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54F6A18" w14:textId="52A5CEDE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B8D8F16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0" w:name="_Hlk109119653"/>
      <w:bookmarkEnd w:id="0"/>
      <w:r>
        <w:br w:type="page"/>
      </w:r>
    </w:p>
    <w:p w14:paraId="41E9A532" w14:textId="4375716F" w:rsidR="007361CB" w:rsidRPr="001F156B" w:rsidRDefault="007361CB" w:rsidP="007361CB">
      <w:pPr>
        <w:pStyle w:val="TITULOFICHAS"/>
        <w:spacing w:line="360" w:lineRule="auto"/>
        <w:jc w:val="left"/>
        <w:rPr>
          <w:b w:val="0"/>
          <w:bCs w:val="0"/>
          <w:color w:val="B200FF"/>
          <w:sz w:val="24"/>
          <w:szCs w:val="24"/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9 e 10 – </w:t>
      </w:r>
      <w:r w:rsidRPr="00D67FD7">
        <w:rPr>
          <w:lang w:val="pt-PT"/>
        </w:rPr>
        <w:t>Probabilidade</w:t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6A3BD40" wp14:editId="72A003E8">
                <wp:extent cx="6119640" cy="792000"/>
                <wp:effectExtent l="12700" t="12700" r="14605" b="8255"/>
                <wp:docPr id="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78F72D1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C2FBF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D07633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5344C4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81DC90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7267409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8AC99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63884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700C5E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9766A9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4A4C8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6DBFE6C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25E7B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37A29D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6624FE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A61ACF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5F5EA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604D7D3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A3BD40" id="_x0000_s104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DpN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Q8DgHC0wHKV2TNwmWgnOFbiR3smPNPzOIEYdO4&#10;Ff4Rj0oBFgm9RUkN9uff3gMehUUvJS1OZEHdjxOzghL1RaPk2V3gj/h4QcNGYxZZJYfhVZ+aNWDD&#10;Ge6d4dEMWK8Gs7LQvODSrEI2dDHNMWdB/WCu/WU/cOm4WK0iCIfVML/Te8OHIQmSPHcvzJpePI+y&#10;P8Awsyx/I98FexFwdfJQya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ig6T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78F72D1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C2FBF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D07633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5344C4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81DC90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7267409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8AC99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63884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700C5E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69766A9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94A4C8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6DBFE6C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25E7B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37A29D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6624FE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A61ACF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85F5EA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604D7D3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3B733825" w14:textId="77777777" w:rsidR="007361CB" w:rsidRPr="00C368C6" w:rsidRDefault="007361CB" w:rsidP="007361C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4E3DBA22" w14:textId="77777777" w:rsidR="007361CB" w:rsidRPr="00187290" w:rsidRDefault="007361CB" w:rsidP="007361CB">
      <w:pPr>
        <w:tabs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9</w:t>
      </w:r>
    </w:p>
    <w:p w14:paraId="311A8A43" w14:textId="77777777" w:rsidR="007361CB" w:rsidRPr="00356F7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szCs w:val="22"/>
        </w:rPr>
      </w:pPr>
      <w:r w:rsidRPr="00356F75">
        <w:rPr>
          <w:szCs w:val="22"/>
        </w:rPr>
        <w:t>A Constança vai escolher</w:t>
      </w:r>
      <w:r>
        <w:rPr>
          <w:szCs w:val="22"/>
        </w:rPr>
        <w:t>,</w:t>
      </w:r>
      <w:r w:rsidRPr="00356F75">
        <w:rPr>
          <w:szCs w:val="22"/>
        </w:rPr>
        <w:t xml:space="preserve"> ao acaso</w:t>
      </w:r>
      <w:r>
        <w:rPr>
          <w:szCs w:val="22"/>
        </w:rPr>
        <w:t>,</w:t>
      </w:r>
      <w:r w:rsidRPr="00356F75">
        <w:rPr>
          <w:szCs w:val="22"/>
        </w:rPr>
        <w:t xml:space="preserve"> um lápis de cor.</w:t>
      </w:r>
    </w:p>
    <w:p w14:paraId="6236F2FF" w14:textId="77777777" w:rsidR="007361CB" w:rsidRPr="00356F7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szCs w:val="22"/>
        </w:rPr>
      </w:pPr>
      <w:r w:rsidRPr="00356F75">
        <w:rPr>
          <w:szCs w:val="22"/>
        </w:rPr>
        <w:t xml:space="preserve">Qual é a probabilidade </w:t>
      </w:r>
      <w:proofErr w:type="gramStart"/>
      <w:r w:rsidRPr="00356F75">
        <w:rPr>
          <w:szCs w:val="22"/>
        </w:rPr>
        <w:t>do</w:t>
      </w:r>
      <w:proofErr w:type="gramEnd"/>
      <w:r w:rsidRPr="00356F75">
        <w:rPr>
          <w:szCs w:val="22"/>
        </w:rPr>
        <w:t xml:space="preserve"> lápis ser de cor vermelha?</w:t>
      </w:r>
    </w:p>
    <w:p w14:paraId="7115057D" w14:textId="77777777" w:rsidR="007361CB" w:rsidRPr="00356F7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szCs w:val="22"/>
        </w:rPr>
      </w:pPr>
      <w:r w:rsidRPr="00356F75">
        <w:rPr>
          <w:szCs w:val="22"/>
        </w:rPr>
        <w:t>Escreve a probabilidade sob a forma de fração e percentagem.</w:t>
      </w:r>
    </w:p>
    <w:p w14:paraId="4E8078FB" w14:textId="77777777" w:rsidR="007361CB" w:rsidRPr="00356F75" w:rsidRDefault="007361CB" w:rsidP="007361CB">
      <w:pPr>
        <w:tabs>
          <w:tab w:val="left" w:pos="1985"/>
        </w:tabs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FC2DC4E" wp14:editId="718A9471">
            <wp:extent cx="5403600" cy="1065600"/>
            <wp:effectExtent l="0" t="0" r="6985" b="1270"/>
            <wp:docPr id="30" name="Imagem 30" descr="Uma imagem com texto, lápi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 descr="Uma imagem com texto, lápis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36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E16AB" w14:textId="77777777" w:rsidR="007361CB" w:rsidRDefault="007361CB" w:rsidP="007361CB">
      <w:pPr>
        <w:pStyle w:val="QUESTAO1"/>
        <w:spacing w:before="200" w:line="240" w:lineRule="auto"/>
      </w:pPr>
    </w:p>
    <w:p w14:paraId="7EA85DA8" w14:textId="77777777" w:rsidR="007361CB" w:rsidRDefault="007361CB" w:rsidP="007361CB">
      <w:pPr>
        <w:pStyle w:val="QUESTAO1"/>
        <w:spacing w:before="200" w:line="240" w:lineRule="auto"/>
      </w:pPr>
    </w:p>
    <w:p w14:paraId="1C1DF76F" w14:textId="77777777" w:rsidR="007361CB" w:rsidRPr="00187290" w:rsidRDefault="007361CB" w:rsidP="007361CB">
      <w:pPr>
        <w:pStyle w:val="QUESTAO1"/>
        <w:spacing w:before="200" w:afterLines="100" w:after="240"/>
        <w:rPr>
          <w:b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C6DB9D8" wp14:editId="487F8AFB">
            <wp:simplePos x="0" y="0"/>
            <wp:positionH relativeFrom="column">
              <wp:posOffset>4328160</wp:posOffset>
            </wp:positionH>
            <wp:positionV relativeFrom="paragraph">
              <wp:posOffset>318770</wp:posOffset>
            </wp:positionV>
            <wp:extent cx="1439545" cy="1576070"/>
            <wp:effectExtent l="0" t="0" r="8255" b="5080"/>
            <wp:wrapSquare wrapText="bothSides"/>
            <wp:docPr id="31" name="Imagem 31" descr="Uma imagem com tex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 descr="Uma imagem com texto, relógio&#10;&#10;Descrição gerada automa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10</w:t>
      </w:r>
    </w:p>
    <w:p w14:paraId="44AA2B79" w14:textId="77777777" w:rsidR="007361CB" w:rsidRPr="00356F7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noProof/>
          <w:szCs w:val="22"/>
        </w:rPr>
      </w:pPr>
      <w:r w:rsidRPr="00356F75">
        <w:rPr>
          <w:noProof/>
          <w:szCs w:val="22"/>
        </w:rPr>
        <w:t>Na figura ao lado está representada uma roleta da sorte.</w:t>
      </w:r>
    </w:p>
    <w:p w14:paraId="4F52AC1B" w14:textId="77777777" w:rsidR="007361CB" w:rsidRPr="00356F75" w:rsidRDefault="007361CB" w:rsidP="007361CB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noProof/>
          <w:szCs w:val="22"/>
        </w:rPr>
      </w:pPr>
      <w:r w:rsidRPr="00356F75">
        <w:rPr>
          <w:noProof/>
          <w:szCs w:val="22"/>
        </w:rPr>
        <w:t>Considera a experiência aleatória de rodar a roleta e registar a cor que saiu.</w:t>
      </w:r>
    </w:p>
    <w:p w14:paraId="31A157E8" w14:textId="77777777" w:rsidR="007361CB" w:rsidRPr="00D67FD7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0038E3B" wp14:editId="03745F7A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5C7AF7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038E3B" id="Oval 28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C5C7AF7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67FD7">
        <w:rPr>
          <w:noProof/>
        </w:rPr>
        <w:t>Assinala na linha da probabilidade da figura seguinte, cada uma das seguintes probabilidades.</w:t>
      </w:r>
    </w:p>
    <w:p w14:paraId="15B63FCB" w14:textId="77777777" w:rsidR="007361CB" w:rsidRPr="00356F75" w:rsidRDefault="007361CB" w:rsidP="007361CB">
      <w:pPr>
        <w:pStyle w:val="PargrafodaLista"/>
        <w:tabs>
          <w:tab w:val="left" w:pos="426"/>
          <w:tab w:val="left" w:pos="3686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356F75">
        <w:rPr>
          <w:rFonts w:ascii="Arial" w:hAnsi="Arial" w:cs="Arial"/>
          <w:b/>
          <w:bCs/>
          <w:noProof/>
        </w:rPr>
        <w:t>A :</w:t>
      </w:r>
      <w:r w:rsidRPr="00356F75">
        <w:rPr>
          <w:rFonts w:ascii="Arial" w:hAnsi="Arial" w:cs="Arial"/>
          <w:noProof/>
        </w:rPr>
        <w:t xml:space="preserve">  Sair cor vermelha</w:t>
      </w:r>
      <w:r w:rsidRPr="00356F75">
        <w:rPr>
          <w:rFonts w:ascii="Arial" w:hAnsi="Arial" w:cs="Arial"/>
          <w:noProof/>
        </w:rPr>
        <w:tab/>
      </w:r>
      <w:r w:rsidRPr="00356F75">
        <w:rPr>
          <w:rFonts w:ascii="Arial" w:hAnsi="Arial" w:cs="Arial"/>
          <w:b/>
          <w:bCs/>
          <w:noProof/>
        </w:rPr>
        <w:t>B :</w:t>
      </w:r>
      <w:r w:rsidRPr="00356F75">
        <w:rPr>
          <w:rFonts w:ascii="Arial" w:hAnsi="Arial" w:cs="Arial"/>
          <w:noProof/>
        </w:rPr>
        <w:t xml:space="preserve">  Sair número par</w:t>
      </w:r>
    </w:p>
    <w:p w14:paraId="0BBA006D" w14:textId="77777777" w:rsidR="007361CB" w:rsidRPr="00356F75" w:rsidRDefault="007361CB" w:rsidP="007361CB">
      <w:pPr>
        <w:pStyle w:val="PargrafodaLista"/>
        <w:tabs>
          <w:tab w:val="left" w:pos="426"/>
          <w:tab w:val="left" w:pos="3686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356F75">
        <w:rPr>
          <w:rFonts w:ascii="Arial" w:hAnsi="Arial" w:cs="Arial"/>
          <w:b/>
          <w:bCs/>
          <w:noProof/>
        </w:rPr>
        <w:t>C :</w:t>
      </w:r>
      <w:r w:rsidRPr="00356F75">
        <w:rPr>
          <w:rFonts w:ascii="Arial" w:hAnsi="Arial" w:cs="Arial"/>
          <w:noProof/>
        </w:rPr>
        <w:t xml:space="preserve">  Sair múltiplo de 4</w:t>
      </w:r>
      <w:r w:rsidRPr="00356F75">
        <w:rPr>
          <w:rFonts w:ascii="Arial" w:hAnsi="Arial" w:cs="Arial"/>
          <w:noProof/>
        </w:rPr>
        <w:tab/>
      </w:r>
      <w:r w:rsidRPr="00356F75">
        <w:rPr>
          <w:rFonts w:ascii="Arial" w:hAnsi="Arial" w:cs="Arial"/>
          <w:b/>
          <w:bCs/>
          <w:noProof/>
        </w:rPr>
        <w:t>D :</w:t>
      </w:r>
      <w:r w:rsidRPr="00356F75">
        <w:rPr>
          <w:rFonts w:ascii="Arial" w:hAnsi="Arial" w:cs="Arial"/>
          <w:noProof/>
        </w:rPr>
        <w:t xml:space="preserve">  Sair múltiplo de 10</w:t>
      </w:r>
    </w:p>
    <w:p w14:paraId="79AF197B" w14:textId="77777777" w:rsidR="007361CB" w:rsidRPr="00356F75" w:rsidRDefault="007361CB" w:rsidP="007361CB">
      <w:pPr>
        <w:pStyle w:val="PargrafodaLista"/>
        <w:spacing w:after="80" w:line="280" w:lineRule="atLeast"/>
        <w:ind w:left="0"/>
        <w:contextualSpacing w:val="0"/>
        <w:jc w:val="center"/>
        <w:rPr>
          <w:rFonts w:ascii="Arial" w:hAnsi="Arial" w:cs="Arial"/>
          <w:noProof/>
        </w:rPr>
      </w:pPr>
    </w:p>
    <w:p w14:paraId="4D717340" w14:textId="77777777" w:rsidR="007361CB" w:rsidRPr="00356F75" w:rsidRDefault="007361CB" w:rsidP="007361CB">
      <w:pPr>
        <w:pStyle w:val="PargrafodaLista"/>
        <w:spacing w:after="80" w:line="280" w:lineRule="atLeast"/>
        <w:ind w:left="0"/>
        <w:contextualSpacing w:val="0"/>
        <w:jc w:val="center"/>
        <w:rPr>
          <w:rFonts w:ascii="Arial" w:hAnsi="Arial" w:cs="Arial"/>
          <w:noProof/>
        </w:rPr>
      </w:pPr>
      <w:r w:rsidRPr="00356F75">
        <w:rPr>
          <w:rFonts w:ascii="Arial" w:hAnsi="Arial" w:cs="Arial"/>
          <w:noProof/>
        </w:rPr>
        <w:drawing>
          <wp:inline distT="0" distB="0" distL="0" distR="0" wp14:anchorId="227F9055" wp14:editId="12D0CB86">
            <wp:extent cx="3700800" cy="21240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800" cy="21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F49ED" w14:textId="77777777" w:rsidR="007361CB" w:rsidRPr="00D67FD7" w:rsidRDefault="007361CB" w:rsidP="007361CB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1C8175" wp14:editId="339F6508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F686E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1C8175" id="Oval 29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37F686E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67FD7">
        <w:rPr>
          <w:noProof/>
        </w:rPr>
        <w:t xml:space="preserve">Formula uma questão de modo que a resposta seja  </w:t>
      </w:r>
      <w:r w:rsidRPr="00D67FD7">
        <w:rPr>
          <w:position w:val="-22"/>
        </w:rPr>
        <w:object w:dxaOrig="240" w:dyaOrig="580" w14:anchorId="105F6256">
          <v:shape id="_x0000_i1028" type="#_x0000_t75" style="width:12pt;height:28.5pt" o:ole="">
            <v:imagedata r:id="rId18" o:title=""/>
          </v:shape>
          <o:OLEObject Type="Embed" ProgID="Equation.DSMT4" ShapeID="_x0000_i1028" DrawAspect="Content" ObjectID="_1723550378" r:id="rId19"/>
        </w:object>
      </w:r>
      <w:r w:rsidRPr="00D67FD7">
        <w:rPr>
          <w:noProof/>
        </w:rPr>
        <w:t xml:space="preserve"> .</w:t>
      </w:r>
    </w:p>
    <w:p w14:paraId="07DCEB75" w14:textId="1EAA2E0E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1B5948C" w14:textId="2E1080F3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4A2FA5B3" w14:textId="20F49015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0250D98E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49FD4DA" w14:textId="3C396E7F" w:rsidR="007361CB" w:rsidRPr="007361CB" w:rsidRDefault="007361CB" w:rsidP="007361CB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 – </w:t>
      </w:r>
      <w:r w:rsidRPr="007361CB">
        <w:rPr>
          <w:lang w:val="pt-PT"/>
        </w:rPr>
        <w:t>Tabela de frequências absolutas e relativas</w:t>
      </w:r>
    </w:p>
    <w:p w14:paraId="42B5782D" w14:textId="77777777" w:rsidR="007361CB" w:rsidRPr="005E7955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7FCD771" wp14:editId="19E1F580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5CD1023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67F0F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934A1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8DDD46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6E9181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6B4ECF3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4ED7AA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B46CE0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C1983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F9D484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5AB7E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2AEFA39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6F91AC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344B86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423DE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4E9CA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DD115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6643917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FCD771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Itc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5CD1023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67F0F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934A1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8DDD46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6E9181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6B4ECF3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4ED7AA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B46CE0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C1983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F9D484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5AB7E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2AEFA39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6F91AC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344B86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9423DE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4E9CA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BDD115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6643917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46D02D0A" w14:textId="77777777" w:rsidR="007361CB" w:rsidRPr="003108E1" w:rsidRDefault="007361CB" w:rsidP="007361CB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93F51D" wp14:editId="232F0333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EEC10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93F51D" id="Oval 33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1EEC10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08E1">
        <w:t xml:space="preserve">Na tabela seguinte, estão registadas as cores </w:t>
      </w:r>
      <w:proofErr w:type="gramStart"/>
      <w:r w:rsidRPr="003108E1">
        <w:t>dos  250</w:t>
      </w:r>
      <w:proofErr w:type="gramEnd"/>
      <w:r w:rsidRPr="003108E1">
        <w:t xml:space="preserve">  berlindes que o Jorge tem, faltando indicar o número de berlindes prateados.</w:t>
      </w:r>
    </w:p>
    <w:tbl>
      <w:tblPr>
        <w:tblStyle w:val="TabelacomGrelha"/>
        <w:tblW w:w="4250" w:type="pct"/>
        <w:jc w:val="center"/>
        <w:tblLook w:val="04A0" w:firstRow="1" w:lastRow="0" w:firstColumn="1" w:lastColumn="0" w:noHBand="0" w:noVBand="1"/>
      </w:tblPr>
      <w:tblGrid>
        <w:gridCol w:w="2543"/>
        <w:gridCol w:w="725"/>
        <w:gridCol w:w="1304"/>
        <w:gridCol w:w="1166"/>
        <w:gridCol w:w="1193"/>
        <w:gridCol w:w="1248"/>
      </w:tblGrid>
      <w:tr w:rsidR="007361CB" w:rsidRPr="00384BDA" w14:paraId="65E932FA" w14:textId="77777777" w:rsidTr="00B6794B">
        <w:trPr>
          <w:trHeight w:val="408"/>
          <w:jc w:val="center"/>
        </w:trPr>
        <w:tc>
          <w:tcPr>
            <w:tcW w:w="0" w:type="auto"/>
            <w:shd w:val="clear" w:color="auto" w:fill="D9D9D9" w:themeFill="background1" w:themeFillShade="D9"/>
            <w:tcMar>
              <w:top w:w="57" w:type="dxa"/>
            </w:tcMar>
            <w:vAlign w:val="center"/>
          </w:tcPr>
          <w:p w14:paraId="3B5CB88B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Cores dos berlindes</w:t>
            </w:r>
          </w:p>
        </w:tc>
        <w:tc>
          <w:tcPr>
            <w:tcW w:w="0" w:type="auto"/>
            <w:shd w:val="clear" w:color="auto" w:fill="DAEEF3" w:themeFill="accent5" w:themeFillTint="33"/>
            <w:tcMar>
              <w:top w:w="57" w:type="dxa"/>
            </w:tcMar>
            <w:vAlign w:val="center"/>
          </w:tcPr>
          <w:p w14:paraId="6F207327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Azul</w:t>
            </w:r>
          </w:p>
        </w:tc>
        <w:tc>
          <w:tcPr>
            <w:tcW w:w="0" w:type="auto"/>
            <w:shd w:val="clear" w:color="auto" w:fill="F2DBDB" w:themeFill="accent2" w:themeFillTint="33"/>
            <w:tcMar>
              <w:top w:w="57" w:type="dxa"/>
            </w:tcMar>
            <w:vAlign w:val="center"/>
          </w:tcPr>
          <w:p w14:paraId="4AEE8405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Vermelho</w:t>
            </w:r>
          </w:p>
        </w:tc>
        <w:tc>
          <w:tcPr>
            <w:tcW w:w="0" w:type="auto"/>
            <w:shd w:val="clear" w:color="auto" w:fill="EEF4C8"/>
            <w:tcMar>
              <w:top w:w="57" w:type="dxa"/>
            </w:tcMar>
            <w:vAlign w:val="center"/>
          </w:tcPr>
          <w:p w14:paraId="3B4BA08A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Amarelo</w:t>
            </w:r>
          </w:p>
        </w:tc>
        <w:tc>
          <w:tcPr>
            <w:tcW w:w="0" w:type="auto"/>
            <w:shd w:val="clear" w:color="auto" w:fill="F6ED7A"/>
            <w:tcMar>
              <w:top w:w="57" w:type="dxa"/>
            </w:tcMar>
            <w:vAlign w:val="center"/>
          </w:tcPr>
          <w:p w14:paraId="5F5A971D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Dourado</w:t>
            </w:r>
          </w:p>
        </w:tc>
        <w:tc>
          <w:tcPr>
            <w:tcW w:w="0" w:type="auto"/>
            <w:shd w:val="clear" w:color="auto" w:fill="EAEAEA"/>
            <w:tcMar>
              <w:top w:w="57" w:type="dxa"/>
            </w:tcMar>
            <w:vAlign w:val="center"/>
          </w:tcPr>
          <w:p w14:paraId="31640A3A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Prateado</w:t>
            </w:r>
          </w:p>
        </w:tc>
      </w:tr>
      <w:tr w:rsidR="007361CB" w:rsidRPr="00384BDA" w14:paraId="21F53463" w14:textId="77777777" w:rsidTr="00B6794B">
        <w:trPr>
          <w:trHeight w:val="389"/>
          <w:jc w:val="center"/>
        </w:trPr>
        <w:tc>
          <w:tcPr>
            <w:tcW w:w="0" w:type="auto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3E558DD7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Número de berlindes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32F55F5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85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A018492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63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2747DCE3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59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0AF1B015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13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74FCD145" w14:textId="77777777" w:rsidR="007361CB" w:rsidRPr="00384BDA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6E7783B" w14:textId="77777777" w:rsidR="007361CB" w:rsidRPr="00384BDA" w:rsidRDefault="007361CB" w:rsidP="007361CB">
      <w:pPr>
        <w:tabs>
          <w:tab w:val="left" w:pos="1985"/>
        </w:tabs>
        <w:spacing w:after="0" w:line="240" w:lineRule="auto"/>
        <w:rPr>
          <w:rFonts w:ascii="Arial" w:hAnsi="Arial" w:cs="Arial"/>
        </w:rPr>
      </w:pPr>
    </w:p>
    <w:p w14:paraId="08FC471A" w14:textId="77777777" w:rsidR="007361CB" w:rsidRPr="00384BDA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384BDA">
        <w:rPr>
          <w:rFonts w:ascii="Arial" w:hAnsi="Arial" w:cs="Arial"/>
        </w:rPr>
        <w:t>Qual é a frequência relativa do número de berlindes prateados?</w:t>
      </w:r>
    </w:p>
    <w:p w14:paraId="514077DA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384BDA">
        <w:rPr>
          <w:b/>
          <w:bCs/>
          <w:szCs w:val="22"/>
        </w:rPr>
        <w:t xml:space="preserve">(A)  </w:t>
      </w:r>
      <w:r w:rsidRPr="00384BDA">
        <w:rPr>
          <w:szCs w:val="22"/>
        </w:rPr>
        <w:t xml:space="preserve">30 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>(</w:t>
      </w:r>
      <w:proofErr w:type="gramStart"/>
      <w:r w:rsidRPr="00384BDA">
        <w:rPr>
          <w:b/>
          <w:bCs/>
          <w:szCs w:val="22"/>
        </w:rPr>
        <w:t xml:space="preserve">B) </w:t>
      </w:r>
      <w:r w:rsidRPr="00384BDA">
        <w:rPr>
          <w:szCs w:val="22"/>
        </w:rPr>
        <w:t xml:space="preserve"> 0</w:t>
      </w:r>
      <w:proofErr w:type="gramEnd"/>
      <w:r w:rsidRPr="00384BDA">
        <w:rPr>
          <w:szCs w:val="22"/>
        </w:rPr>
        <w:t xml:space="preserve">,12% 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 xml:space="preserve">(C)  </w:t>
      </w:r>
      <w:r w:rsidRPr="00384BDA">
        <w:rPr>
          <w:szCs w:val="22"/>
        </w:rPr>
        <w:t xml:space="preserve">12% 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 xml:space="preserve">(D)  </w:t>
      </w:r>
      <w:r w:rsidRPr="00384BDA">
        <w:rPr>
          <w:szCs w:val="22"/>
        </w:rPr>
        <w:t>30%</w:t>
      </w:r>
    </w:p>
    <w:tbl>
      <w:tblPr>
        <w:tblStyle w:val="TabelacomGrelha"/>
        <w:tblpPr w:leftFromText="141" w:rightFromText="141" w:vertAnchor="text" w:horzAnchor="margin" w:tblpXSpec="right" w:tblpY="299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5"/>
      </w:tblGrid>
      <w:tr w:rsidR="007361CB" w:rsidRPr="00384BDA" w14:paraId="69664416" w14:textId="77777777" w:rsidTr="00B6794B">
        <w:tc>
          <w:tcPr>
            <w:tcW w:w="0" w:type="auto"/>
            <w:tcMar>
              <w:top w:w="57" w:type="dxa"/>
            </w:tcMar>
            <w:vAlign w:val="center"/>
          </w:tcPr>
          <w:p w14:paraId="3142C402" w14:textId="77777777" w:rsidR="007361CB" w:rsidRPr="00384BDA" w:rsidRDefault="007361CB" w:rsidP="00B6794B">
            <w:pPr>
              <w:tabs>
                <w:tab w:val="left" w:pos="1985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2    3    7    9    11    3    10    8    3    7</w:t>
            </w:r>
          </w:p>
        </w:tc>
      </w:tr>
    </w:tbl>
    <w:p w14:paraId="134EE526" w14:textId="77777777" w:rsidR="007361CB" w:rsidRPr="003108E1" w:rsidRDefault="007361CB" w:rsidP="007361CB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9A6EB4" wp14:editId="0895CB8E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732CB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9A6EB4" id="Oval 34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C732CB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08E1">
        <w:t>Considera a sequência de dados ao lado.</w:t>
      </w:r>
    </w:p>
    <w:p w14:paraId="54B99E86" w14:textId="77777777" w:rsidR="007361CB" w:rsidRPr="00384BDA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384BDA">
        <w:rPr>
          <w:rFonts w:ascii="Arial" w:hAnsi="Arial" w:cs="Arial"/>
        </w:rPr>
        <w:t xml:space="preserve">Qual é a frequência relativa do </w:t>
      </w:r>
      <w:proofErr w:type="gramStart"/>
      <w:r w:rsidRPr="00384BDA">
        <w:rPr>
          <w:rFonts w:ascii="Arial" w:hAnsi="Arial" w:cs="Arial"/>
        </w:rPr>
        <w:t xml:space="preserve">valor </w:t>
      </w:r>
      <w:r>
        <w:rPr>
          <w:rFonts w:ascii="Arial" w:hAnsi="Arial" w:cs="Arial"/>
        </w:rPr>
        <w:t xml:space="preserve"> </w:t>
      </w:r>
      <w:r w:rsidRPr="00384BDA">
        <w:rPr>
          <w:rFonts w:ascii="Arial" w:hAnsi="Arial" w:cs="Arial"/>
        </w:rPr>
        <w:t>7</w:t>
      </w:r>
      <w:proofErr w:type="gramEnd"/>
      <w:r w:rsidRPr="00384BDA">
        <w:rPr>
          <w:rFonts w:ascii="Arial" w:hAnsi="Arial" w:cs="Arial"/>
        </w:rPr>
        <w:t xml:space="preserve"> ?</w:t>
      </w:r>
    </w:p>
    <w:p w14:paraId="70034B9A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384BDA">
        <w:rPr>
          <w:b/>
          <w:bCs/>
          <w:szCs w:val="22"/>
        </w:rPr>
        <w:t xml:space="preserve">(A)  </w:t>
      </w:r>
      <w:r w:rsidRPr="003108E1">
        <w:rPr>
          <w:position w:val="-22"/>
        </w:rPr>
        <w:object w:dxaOrig="220" w:dyaOrig="580" w14:anchorId="4CAEE3DA">
          <v:shape id="_x0000_i1030" type="#_x0000_t75" style="width:10.5pt;height:28.5pt" o:ole="">
            <v:imagedata r:id="rId20" o:title=""/>
          </v:shape>
          <o:OLEObject Type="Embed" ProgID="Equation.DSMT4" ShapeID="_x0000_i1030" DrawAspect="Content" ObjectID="_1723550379" r:id="rId21"/>
        </w:object>
      </w:r>
      <w:r w:rsidRPr="00384BDA">
        <w:rPr>
          <w:szCs w:val="22"/>
        </w:rPr>
        <w:t xml:space="preserve"> 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>(</w:t>
      </w:r>
      <w:proofErr w:type="gramStart"/>
      <w:r w:rsidRPr="00384BDA">
        <w:rPr>
          <w:b/>
          <w:bCs/>
          <w:szCs w:val="22"/>
        </w:rPr>
        <w:t xml:space="preserve">B)  </w:t>
      </w:r>
      <w:r w:rsidRPr="00384BDA">
        <w:rPr>
          <w:szCs w:val="22"/>
        </w:rPr>
        <w:t>20</w:t>
      </w:r>
      <w:proofErr w:type="gramEnd"/>
      <w:r w:rsidRPr="00384BDA">
        <w:rPr>
          <w:szCs w:val="22"/>
        </w:rPr>
        <w:t>%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 xml:space="preserve">(C)  </w:t>
      </w:r>
      <w:r w:rsidRPr="00384BDA">
        <w:rPr>
          <w:bCs/>
          <w:szCs w:val="22"/>
        </w:rPr>
        <w:t>0,3</w:t>
      </w:r>
      <w:r w:rsidRPr="00384BDA">
        <w:rPr>
          <w:szCs w:val="22"/>
        </w:rPr>
        <w:tab/>
      </w:r>
      <w:r w:rsidRPr="00384BDA">
        <w:rPr>
          <w:szCs w:val="22"/>
        </w:rPr>
        <w:tab/>
      </w:r>
      <w:r w:rsidRPr="00384BDA">
        <w:rPr>
          <w:b/>
          <w:bCs/>
          <w:szCs w:val="22"/>
        </w:rPr>
        <w:t xml:space="preserve">(D)  </w:t>
      </w:r>
      <w:r w:rsidRPr="00384BDA">
        <w:rPr>
          <w:bCs/>
          <w:szCs w:val="22"/>
        </w:rPr>
        <w:t>0,7</w:t>
      </w:r>
    </w:p>
    <w:p w14:paraId="49783361" w14:textId="77777777" w:rsidR="007361CB" w:rsidRPr="003108E1" w:rsidRDefault="007361CB" w:rsidP="007361CB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AECA18" wp14:editId="4D8BEDCF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259BB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AECA18" id="Oval 35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CE259BB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08E1">
        <w:t xml:space="preserve">Numa escala </w:t>
      </w:r>
      <w:proofErr w:type="gramStart"/>
      <w:r w:rsidRPr="003108E1">
        <w:t>de</w:t>
      </w:r>
      <w:r>
        <w:t xml:space="preserve"> </w:t>
      </w:r>
      <w:r w:rsidRPr="003108E1">
        <w:t xml:space="preserve"> 1</w:t>
      </w:r>
      <w:proofErr w:type="gramEnd"/>
      <w:r>
        <w:t xml:space="preserve"> </w:t>
      </w:r>
      <w:r w:rsidRPr="003108E1">
        <w:t xml:space="preserve"> a</w:t>
      </w:r>
      <w:r>
        <w:t xml:space="preserve"> </w:t>
      </w:r>
      <w:r w:rsidRPr="003108E1">
        <w:t xml:space="preserve"> 5</w:t>
      </w:r>
      <w:r>
        <w:t xml:space="preserve"> </w:t>
      </w:r>
      <w:r w:rsidRPr="003108E1">
        <w:t xml:space="preserve">, </w:t>
      </w:r>
      <w:r>
        <w:t xml:space="preserve"> </w:t>
      </w:r>
      <w:r w:rsidRPr="003108E1">
        <w:t>os níveis obtidos por um grupo de  20  alunos foram os seguintes.</w:t>
      </w:r>
    </w:p>
    <w:tbl>
      <w:tblPr>
        <w:tblStyle w:val="TabelacomGrelha"/>
        <w:tblW w:w="4047" w:type="pct"/>
        <w:tblInd w:w="7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79"/>
        <w:gridCol w:w="780"/>
        <w:gridCol w:w="780"/>
        <w:gridCol w:w="780"/>
        <w:gridCol w:w="780"/>
        <w:gridCol w:w="780"/>
        <w:gridCol w:w="780"/>
      </w:tblGrid>
      <w:tr w:rsidR="007361CB" w:rsidRPr="00384BDA" w14:paraId="252741A8" w14:textId="77777777" w:rsidTr="00B6794B">
        <w:trPr>
          <w:trHeight w:val="286"/>
        </w:trPr>
        <w:tc>
          <w:tcPr>
            <w:tcW w:w="780" w:type="dxa"/>
            <w:vAlign w:val="center"/>
          </w:tcPr>
          <w:p w14:paraId="2357E163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4</w:t>
            </w:r>
          </w:p>
        </w:tc>
        <w:tc>
          <w:tcPr>
            <w:tcW w:w="779" w:type="dxa"/>
            <w:vAlign w:val="center"/>
          </w:tcPr>
          <w:p w14:paraId="7D6E61F0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  <w:tc>
          <w:tcPr>
            <w:tcW w:w="779" w:type="dxa"/>
            <w:vAlign w:val="center"/>
          </w:tcPr>
          <w:p w14:paraId="0EB01F43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4</w:t>
            </w:r>
          </w:p>
        </w:tc>
        <w:tc>
          <w:tcPr>
            <w:tcW w:w="779" w:type="dxa"/>
            <w:vAlign w:val="center"/>
          </w:tcPr>
          <w:p w14:paraId="15AC168C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5</w:t>
            </w:r>
          </w:p>
        </w:tc>
        <w:tc>
          <w:tcPr>
            <w:tcW w:w="780" w:type="dxa"/>
            <w:vAlign w:val="center"/>
          </w:tcPr>
          <w:p w14:paraId="05E9BE19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  <w:tc>
          <w:tcPr>
            <w:tcW w:w="780" w:type="dxa"/>
            <w:vAlign w:val="center"/>
          </w:tcPr>
          <w:p w14:paraId="732E7243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2</w:t>
            </w:r>
          </w:p>
        </w:tc>
        <w:tc>
          <w:tcPr>
            <w:tcW w:w="780" w:type="dxa"/>
            <w:vAlign w:val="center"/>
          </w:tcPr>
          <w:p w14:paraId="57E2627C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  <w:tc>
          <w:tcPr>
            <w:tcW w:w="780" w:type="dxa"/>
            <w:vAlign w:val="center"/>
          </w:tcPr>
          <w:p w14:paraId="22E9097D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  <w:tc>
          <w:tcPr>
            <w:tcW w:w="780" w:type="dxa"/>
            <w:vAlign w:val="center"/>
          </w:tcPr>
          <w:p w14:paraId="611DBD1A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2</w:t>
            </w:r>
          </w:p>
        </w:tc>
        <w:tc>
          <w:tcPr>
            <w:tcW w:w="780" w:type="dxa"/>
            <w:vAlign w:val="center"/>
          </w:tcPr>
          <w:p w14:paraId="4CEC6D3B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</w:tr>
      <w:tr w:rsidR="007361CB" w:rsidRPr="00384BDA" w14:paraId="55E4E594" w14:textId="77777777" w:rsidTr="00B6794B">
        <w:trPr>
          <w:trHeight w:val="286"/>
        </w:trPr>
        <w:tc>
          <w:tcPr>
            <w:tcW w:w="780" w:type="dxa"/>
            <w:vAlign w:val="center"/>
          </w:tcPr>
          <w:p w14:paraId="6E0E9FF9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1</w:t>
            </w:r>
          </w:p>
        </w:tc>
        <w:tc>
          <w:tcPr>
            <w:tcW w:w="779" w:type="dxa"/>
            <w:vAlign w:val="center"/>
          </w:tcPr>
          <w:p w14:paraId="421BFA69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4</w:t>
            </w:r>
          </w:p>
        </w:tc>
        <w:tc>
          <w:tcPr>
            <w:tcW w:w="779" w:type="dxa"/>
            <w:vAlign w:val="center"/>
          </w:tcPr>
          <w:p w14:paraId="466257CD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2</w:t>
            </w:r>
          </w:p>
        </w:tc>
        <w:tc>
          <w:tcPr>
            <w:tcW w:w="779" w:type="dxa"/>
            <w:vAlign w:val="center"/>
          </w:tcPr>
          <w:p w14:paraId="45CF1C27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1</w:t>
            </w:r>
          </w:p>
        </w:tc>
        <w:tc>
          <w:tcPr>
            <w:tcW w:w="780" w:type="dxa"/>
            <w:vAlign w:val="center"/>
          </w:tcPr>
          <w:p w14:paraId="3577E55A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4</w:t>
            </w:r>
          </w:p>
        </w:tc>
        <w:tc>
          <w:tcPr>
            <w:tcW w:w="780" w:type="dxa"/>
            <w:vAlign w:val="center"/>
          </w:tcPr>
          <w:p w14:paraId="53A677B9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5</w:t>
            </w:r>
          </w:p>
        </w:tc>
        <w:tc>
          <w:tcPr>
            <w:tcW w:w="780" w:type="dxa"/>
            <w:vAlign w:val="center"/>
          </w:tcPr>
          <w:p w14:paraId="344BDFBB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2</w:t>
            </w:r>
          </w:p>
        </w:tc>
        <w:tc>
          <w:tcPr>
            <w:tcW w:w="780" w:type="dxa"/>
            <w:vAlign w:val="center"/>
          </w:tcPr>
          <w:p w14:paraId="5DD2D582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5</w:t>
            </w:r>
          </w:p>
        </w:tc>
        <w:tc>
          <w:tcPr>
            <w:tcW w:w="780" w:type="dxa"/>
            <w:vAlign w:val="center"/>
          </w:tcPr>
          <w:p w14:paraId="7C55CE7D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3</w:t>
            </w:r>
          </w:p>
        </w:tc>
        <w:tc>
          <w:tcPr>
            <w:tcW w:w="780" w:type="dxa"/>
            <w:vAlign w:val="center"/>
          </w:tcPr>
          <w:p w14:paraId="02DF91B1" w14:textId="77777777" w:rsidR="007361CB" w:rsidRPr="00384BDA" w:rsidRDefault="007361CB" w:rsidP="00B6794B">
            <w:pPr>
              <w:spacing w:after="40" w:line="240" w:lineRule="auto"/>
              <w:jc w:val="center"/>
              <w:rPr>
                <w:rFonts w:ascii="Arial" w:hAnsi="Arial" w:cs="Arial"/>
              </w:rPr>
            </w:pPr>
            <w:r w:rsidRPr="00384BDA">
              <w:rPr>
                <w:rFonts w:ascii="Arial" w:hAnsi="Arial" w:cs="Arial"/>
              </w:rPr>
              <w:t>4</w:t>
            </w:r>
          </w:p>
        </w:tc>
      </w:tr>
    </w:tbl>
    <w:p w14:paraId="49483409" w14:textId="77777777" w:rsidR="007361CB" w:rsidRPr="00384BDA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240" w:after="0" w:line="360" w:lineRule="auto"/>
        <w:ind w:left="425"/>
        <w:contextualSpacing w:val="0"/>
        <w:rPr>
          <w:rFonts w:ascii="Arial" w:hAnsi="Arial" w:cs="Arial"/>
        </w:rPr>
      </w:pPr>
      <w:r w:rsidRPr="00384BDA">
        <w:rPr>
          <w:rFonts w:ascii="Arial" w:hAnsi="Arial" w:cs="Arial"/>
        </w:rPr>
        <w:t>Qual das seguintes afirmações é verdadeira?</w:t>
      </w:r>
    </w:p>
    <w:p w14:paraId="720122DF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>
        <w:rPr>
          <w:b/>
          <w:szCs w:val="22"/>
        </w:rPr>
        <w:t xml:space="preserve">(A)  </w:t>
      </w:r>
      <w:r w:rsidRPr="00384BDA">
        <w:rPr>
          <w:bCs/>
          <w:szCs w:val="22"/>
        </w:rPr>
        <w:t xml:space="preserve">A percentagem de níveis superiores </w:t>
      </w:r>
      <w:proofErr w:type="gramStart"/>
      <w:r w:rsidRPr="00384BDA">
        <w:rPr>
          <w:bCs/>
          <w:szCs w:val="22"/>
        </w:rPr>
        <w:t>a  3</w:t>
      </w:r>
      <w:proofErr w:type="gramEnd"/>
      <w:r w:rsidRPr="00384BDA">
        <w:rPr>
          <w:bCs/>
          <w:szCs w:val="22"/>
        </w:rPr>
        <w:t xml:space="preserve">  é igual a  70% .</w:t>
      </w:r>
    </w:p>
    <w:p w14:paraId="30A3AA8A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>
        <w:rPr>
          <w:b/>
          <w:szCs w:val="22"/>
        </w:rPr>
        <w:t xml:space="preserve">(B)  </w:t>
      </w:r>
      <w:r w:rsidRPr="00384BDA">
        <w:rPr>
          <w:bCs/>
          <w:szCs w:val="22"/>
        </w:rPr>
        <w:t xml:space="preserve">A frequência relativa dos níveis inferiores </w:t>
      </w:r>
      <w:proofErr w:type="gramStart"/>
      <w:r w:rsidRPr="00384BDA">
        <w:rPr>
          <w:bCs/>
          <w:szCs w:val="22"/>
        </w:rPr>
        <w:t>a  3</w:t>
      </w:r>
      <w:proofErr w:type="gramEnd"/>
      <w:r w:rsidRPr="00384BDA">
        <w:rPr>
          <w:bCs/>
          <w:szCs w:val="22"/>
        </w:rPr>
        <w:t xml:space="preserve">  foi igual a  0,3</w:t>
      </w:r>
      <w:r>
        <w:rPr>
          <w:bCs/>
          <w:szCs w:val="22"/>
        </w:rPr>
        <w:t xml:space="preserve"> </w:t>
      </w:r>
      <w:r w:rsidRPr="00384BDA">
        <w:rPr>
          <w:bCs/>
          <w:szCs w:val="22"/>
        </w:rPr>
        <w:t>.</w:t>
      </w:r>
    </w:p>
    <w:p w14:paraId="11D24EC5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>
        <w:rPr>
          <w:b/>
          <w:szCs w:val="22"/>
        </w:rPr>
        <w:t xml:space="preserve">(C)  </w:t>
      </w:r>
      <w:r w:rsidRPr="00384BDA">
        <w:rPr>
          <w:bCs/>
          <w:szCs w:val="22"/>
        </w:rPr>
        <w:t xml:space="preserve">A percentagem de </w:t>
      </w:r>
      <w:proofErr w:type="gramStart"/>
      <w:r w:rsidRPr="00384BDA">
        <w:rPr>
          <w:bCs/>
          <w:szCs w:val="22"/>
        </w:rPr>
        <w:t>nível  3</w:t>
      </w:r>
      <w:proofErr w:type="gramEnd"/>
      <w:r w:rsidRPr="00384BDA">
        <w:rPr>
          <w:bCs/>
          <w:szCs w:val="22"/>
        </w:rPr>
        <w:t xml:space="preserve">  é a mesma da d</w:t>
      </w:r>
      <w:r>
        <w:rPr>
          <w:bCs/>
          <w:szCs w:val="22"/>
        </w:rPr>
        <w:t>o</w:t>
      </w:r>
      <w:r w:rsidRPr="00384BDA">
        <w:rPr>
          <w:bCs/>
          <w:szCs w:val="22"/>
        </w:rPr>
        <w:t xml:space="preserve"> níve</w:t>
      </w:r>
      <w:r>
        <w:rPr>
          <w:bCs/>
          <w:szCs w:val="22"/>
        </w:rPr>
        <w:t>l</w:t>
      </w:r>
      <w:r w:rsidRPr="00384BDA">
        <w:rPr>
          <w:bCs/>
          <w:szCs w:val="22"/>
        </w:rPr>
        <w:t xml:space="preserve">  2 .</w:t>
      </w:r>
    </w:p>
    <w:p w14:paraId="4C249EDA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>
        <w:rPr>
          <w:b/>
          <w:szCs w:val="22"/>
        </w:rPr>
        <w:t>(D)</w:t>
      </w:r>
      <w:r>
        <w:rPr>
          <w:bCs/>
          <w:szCs w:val="22"/>
        </w:rPr>
        <w:t xml:space="preserve">  </w:t>
      </w:r>
      <w:r w:rsidRPr="00384BDA">
        <w:rPr>
          <w:bCs/>
          <w:szCs w:val="22"/>
        </w:rPr>
        <w:t xml:space="preserve">A moda das notas obtidas é igual </w:t>
      </w:r>
      <w:proofErr w:type="gramStart"/>
      <w:r w:rsidRPr="00384BDA">
        <w:rPr>
          <w:bCs/>
          <w:szCs w:val="22"/>
        </w:rPr>
        <w:t>a  5</w:t>
      </w:r>
      <w:proofErr w:type="gramEnd"/>
      <w:r w:rsidRPr="00384BDA">
        <w:rPr>
          <w:bCs/>
          <w:szCs w:val="22"/>
        </w:rPr>
        <w:t xml:space="preserve"> .</w:t>
      </w:r>
    </w:p>
    <w:p w14:paraId="33EEEF62" w14:textId="77777777" w:rsidR="007361CB" w:rsidRPr="00384BDA" w:rsidRDefault="007361CB" w:rsidP="007361CB">
      <w:pPr>
        <w:pStyle w:val="QUESTAO1"/>
        <w:spacing w:before="12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2EF80B" wp14:editId="00EE694F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7C220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2EF80B" id="Oval 36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D47C220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84BDA">
        <w:rPr>
          <w:bCs/>
          <w:szCs w:val="22"/>
        </w:rPr>
        <w:t>Sabendo que se trata de uma tabela de frequências relativas em percentagem, qual é o valor em falta?</w:t>
      </w:r>
    </w:p>
    <w:tbl>
      <w:tblPr>
        <w:tblStyle w:val="TabelacomGrelha"/>
        <w:tblW w:w="8277" w:type="dxa"/>
        <w:jc w:val="center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2"/>
        <w:gridCol w:w="1657"/>
      </w:tblGrid>
      <w:tr w:rsidR="007361CB" w:rsidRPr="00384BDA" w14:paraId="0ACC254A" w14:textId="77777777" w:rsidTr="00B6794B">
        <w:trPr>
          <w:trHeight w:val="307"/>
          <w:jc w:val="center"/>
        </w:trPr>
        <w:tc>
          <w:tcPr>
            <w:tcW w:w="1656" w:type="dxa"/>
            <w:shd w:val="clear" w:color="auto" w:fill="DBE5F1" w:themeFill="accent1" w:themeFillTint="33"/>
            <w:vAlign w:val="center"/>
          </w:tcPr>
          <w:p w14:paraId="70624270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A</w:t>
            </w:r>
          </w:p>
        </w:tc>
        <w:tc>
          <w:tcPr>
            <w:tcW w:w="1656" w:type="dxa"/>
            <w:shd w:val="clear" w:color="auto" w:fill="DBE5F1" w:themeFill="accent1" w:themeFillTint="33"/>
            <w:vAlign w:val="center"/>
          </w:tcPr>
          <w:p w14:paraId="049BB99A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B</w:t>
            </w:r>
          </w:p>
        </w:tc>
        <w:tc>
          <w:tcPr>
            <w:tcW w:w="1656" w:type="dxa"/>
            <w:shd w:val="clear" w:color="auto" w:fill="DBE5F1" w:themeFill="accent1" w:themeFillTint="33"/>
            <w:vAlign w:val="center"/>
          </w:tcPr>
          <w:p w14:paraId="652C069C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C</w:t>
            </w:r>
          </w:p>
        </w:tc>
        <w:tc>
          <w:tcPr>
            <w:tcW w:w="1652" w:type="dxa"/>
            <w:shd w:val="clear" w:color="auto" w:fill="DBE5F1" w:themeFill="accent1" w:themeFillTint="33"/>
            <w:vAlign w:val="center"/>
          </w:tcPr>
          <w:p w14:paraId="65067B51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D</w:t>
            </w:r>
          </w:p>
        </w:tc>
        <w:tc>
          <w:tcPr>
            <w:tcW w:w="1657" w:type="dxa"/>
            <w:shd w:val="clear" w:color="auto" w:fill="DBE5F1" w:themeFill="accent1" w:themeFillTint="33"/>
            <w:vAlign w:val="center"/>
          </w:tcPr>
          <w:p w14:paraId="44B5BACD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E</w:t>
            </w:r>
          </w:p>
        </w:tc>
      </w:tr>
      <w:tr w:rsidR="007361CB" w:rsidRPr="00384BDA" w14:paraId="74E15610" w14:textId="77777777" w:rsidTr="00B6794B">
        <w:trPr>
          <w:trHeight w:val="312"/>
          <w:jc w:val="center"/>
        </w:trPr>
        <w:tc>
          <w:tcPr>
            <w:tcW w:w="1656" w:type="dxa"/>
            <w:vAlign w:val="center"/>
          </w:tcPr>
          <w:p w14:paraId="54BF410D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18</w:t>
            </w:r>
          </w:p>
        </w:tc>
        <w:tc>
          <w:tcPr>
            <w:tcW w:w="1656" w:type="dxa"/>
            <w:vAlign w:val="center"/>
          </w:tcPr>
          <w:p w14:paraId="482F8044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14</w:t>
            </w:r>
          </w:p>
        </w:tc>
        <w:tc>
          <w:tcPr>
            <w:tcW w:w="1656" w:type="dxa"/>
            <w:vAlign w:val="center"/>
          </w:tcPr>
          <w:p w14:paraId="615883CC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34</w:t>
            </w:r>
          </w:p>
        </w:tc>
        <w:tc>
          <w:tcPr>
            <w:tcW w:w="1652" w:type="dxa"/>
            <w:vAlign w:val="center"/>
          </w:tcPr>
          <w:p w14:paraId="1BC513CF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657" w:type="dxa"/>
            <w:vAlign w:val="center"/>
          </w:tcPr>
          <w:p w14:paraId="7295B8D9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12</w:t>
            </w:r>
          </w:p>
        </w:tc>
      </w:tr>
    </w:tbl>
    <w:p w14:paraId="03AFA01F" w14:textId="77777777" w:rsidR="007361CB" w:rsidRPr="00384BDA" w:rsidRDefault="007361CB" w:rsidP="007361CB">
      <w:pPr>
        <w:pStyle w:val="QUESTAO1"/>
        <w:tabs>
          <w:tab w:val="clear" w:pos="113"/>
          <w:tab w:val="left" w:pos="425"/>
        </w:tabs>
        <w:spacing w:before="0" w:line="240" w:lineRule="auto"/>
        <w:ind w:left="284" w:firstLine="0"/>
        <w:jc w:val="both"/>
        <w:rPr>
          <w:bCs/>
          <w:szCs w:val="22"/>
        </w:rPr>
      </w:pPr>
    </w:p>
    <w:p w14:paraId="039E85EE" w14:textId="77777777" w:rsidR="007361CB" w:rsidRPr="00384BDA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bCs/>
          <w:szCs w:val="22"/>
        </w:rPr>
      </w:pPr>
      <w:r>
        <w:rPr>
          <w:b/>
          <w:bCs/>
          <w:szCs w:val="22"/>
        </w:rPr>
        <w:t>(A)</w:t>
      </w:r>
      <w:r w:rsidRPr="00384BDA">
        <w:rPr>
          <w:b/>
          <w:bCs/>
          <w:szCs w:val="22"/>
        </w:rPr>
        <w:t xml:space="preserve">  </w:t>
      </w:r>
      <w:r w:rsidRPr="00384BDA">
        <w:rPr>
          <w:bCs/>
          <w:szCs w:val="22"/>
        </w:rPr>
        <w:t>18</w:t>
      </w:r>
      <w:r w:rsidRPr="00384BDA">
        <w:rPr>
          <w:b/>
          <w:bCs/>
          <w:szCs w:val="22"/>
        </w:rPr>
        <w:tab/>
      </w:r>
      <w:r w:rsidRPr="00384BDA">
        <w:rPr>
          <w:b/>
          <w:bCs/>
          <w:szCs w:val="22"/>
        </w:rPr>
        <w:tab/>
        <w:t>(</w:t>
      </w:r>
      <w:proofErr w:type="gramStart"/>
      <w:r w:rsidRPr="00384BDA">
        <w:rPr>
          <w:b/>
          <w:bCs/>
          <w:szCs w:val="22"/>
        </w:rPr>
        <w:t>B)</w:t>
      </w:r>
      <w:r>
        <w:rPr>
          <w:b/>
          <w:bCs/>
          <w:szCs w:val="22"/>
        </w:rPr>
        <w:t xml:space="preserve"> </w:t>
      </w:r>
      <w:r w:rsidRPr="00384BDA"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22</w:t>
      </w:r>
      <w:proofErr w:type="gramEnd"/>
      <w:r w:rsidRPr="00384BDA">
        <w:rPr>
          <w:b/>
          <w:bCs/>
          <w:szCs w:val="22"/>
        </w:rPr>
        <w:tab/>
      </w:r>
      <w:r w:rsidRPr="00384BDA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32</w:t>
      </w:r>
      <w:r w:rsidRPr="00384BDA">
        <w:rPr>
          <w:bCs/>
          <w:szCs w:val="22"/>
        </w:rPr>
        <w:tab/>
      </w:r>
      <w:r w:rsidRPr="00384BDA">
        <w:rPr>
          <w:b/>
          <w:bCs/>
          <w:szCs w:val="22"/>
        </w:rPr>
        <w:tab/>
      </w:r>
      <w:r w:rsidRPr="00384BDA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78</w:t>
      </w:r>
    </w:p>
    <w:tbl>
      <w:tblPr>
        <w:tblStyle w:val="TabelacomGrelha"/>
        <w:tblpPr w:leftFromText="141" w:rightFromText="141" w:vertAnchor="text" w:horzAnchor="margin" w:tblpXSpec="right" w:tblpY="278"/>
        <w:tblOverlap w:val="never"/>
        <w:tblW w:w="3724" w:type="dxa"/>
        <w:tblLayout w:type="fixed"/>
        <w:tblLook w:val="04A0" w:firstRow="1" w:lastRow="0" w:firstColumn="1" w:lastColumn="0" w:noHBand="0" w:noVBand="1"/>
      </w:tblPr>
      <w:tblGrid>
        <w:gridCol w:w="1073"/>
        <w:gridCol w:w="1325"/>
        <w:gridCol w:w="1326"/>
      </w:tblGrid>
      <w:tr w:rsidR="007361CB" w:rsidRPr="00384BDA" w14:paraId="13FFDCD1" w14:textId="77777777" w:rsidTr="00B6794B">
        <w:trPr>
          <w:trHeight w:val="366"/>
        </w:trPr>
        <w:tc>
          <w:tcPr>
            <w:tcW w:w="1073" w:type="dxa"/>
            <w:shd w:val="clear" w:color="auto" w:fill="B8CCE4" w:themeFill="accent1" w:themeFillTint="66"/>
            <w:vAlign w:val="center"/>
          </w:tcPr>
          <w:p w14:paraId="7384A591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Idade</w:t>
            </w:r>
          </w:p>
        </w:tc>
        <w:tc>
          <w:tcPr>
            <w:tcW w:w="1325" w:type="dxa"/>
            <w:shd w:val="clear" w:color="auto" w:fill="B8CCE4" w:themeFill="accent1" w:themeFillTint="66"/>
            <w:vAlign w:val="center"/>
          </w:tcPr>
          <w:p w14:paraId="42D0AF06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Raparigas</w:t>
            </w:r>
          </w:p>
        </w:tc>
        <w:tc>
          <w:tcPr>
            <w:tcW w:w="1326" w:type="dxa"/>
            <w:shd w:val="clear" w:color="auto" w:fill="B8CCE4" w:themeFill="accent1" w:themeFillTint="66"/>
            <w:vAlign w:val="center"/>
          </w:tcPr>
          <w:p w14:paraId="5AD7630D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Rapazes</w:t>
            </w:r>
          </w:p>
        </w:tc>
      </w:tr>
      <w:tr w:rsidR="007361CB" w:rsidRPr="00384BDA" w14:paraId="4F8D6A9C" w14:textId="77777777" w:rsidTr="00B6794B">
        <w:trPr>
          <w:trHeight w:val="372"/>
        </w:trPr>
        <w:tc>
          <w:tcPr>
            <w:tcW w:w="1073" w:type="dxa"/>
            <w:shd w:val="clear" w:color="auto" w:fill="DBE5F1" w:themeFill="accent1" w:themeFillTint="33"/>
            <w:vAlign w:val="center"/>
          </w:tcPr>
          <w:p w14:paraId="59C6F166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10</w:t>
            </w:r>
          </w:p>
        </w:tc>
        <w:tc>
          <w:tcPr>
            <w:tcW w:w="1325" w:type="dxa"/>
            <w:vAlign w:val="center"/>
          </w:tcPr>
          <w:p w14:paraId="4027CE17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8</w:t>
            </w:r>
          </w:p>
        </w:tc>
        <w:tc>
          <w:tcPr>
            <w:tcW w:w="1326" w:type="dxa"/>
            <w:vAlign w:val="center"/>
          </w:tcPr>
          <w:p w14:paraId="521A21BF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6</w:t>
            </w:r>
          </w:p>
        </w:tc>
      </w:tr>
      <w:tr w:rsidR="007361CB" w:rsidRPr="00384BDA" w14:paraId="4E468399" w14:textId="77777777" w:rsidTr="00B6794B">
        <w:trPr>
          <w:trHeight w:val="366"/>
        </w:trPr>
        <w:tc>
          <w:tcPr>
            <w:tcW w:w="1073" w:type="dxa"/>
            <w:shd w:val="clear" w:color="auto" w:fill="DBE5F1" w:themeFill="accent1" w:themeFillTint="33"/>
            <w:vAlign w:val="center"/>
          </w:tcPr>
          <w:p w14:paraId="7F3FD4C9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11</w:t>
            </w:r>
          </w:p>
        </w:tc>
        <w:tc>
          <w:tcPr>
            <w:tcW w:w="1325" w:type="dxa"/>
            <w:vAlign w:val="center"/>
          </w:tcPr>
          <w:p w14:paraId="4ED3155C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7</w:t>
            </w:r>
          </w:p>
        </w:tc>
        <w:tc>
          <w:tcPr>
            <w:tcW w:w="1326" w:type="dxa"/>
            <w:vAlign w:val="center"/>
          </w:tcPr>
          <w:p w14:paraId="12E74B75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12</w:t>
            </w:r>
          </w:p>
        </w:tc>
      </w:tr>
      <w:tr w:rsidR="007361CB" w:rsidRPr="00384BDA" w14:paraId="427A890B" w14:textId="77777777" w:rsidTr="00B6794B">
        <w:trPr>
          <w:trHeight w:val="372"/>
        </w:trPr>
        <w:tc>
          <w:tcPr>
            <w:tcW w:w="1073" w:type="dxa"/>
            <w:shd w:val="clear" w:color="auto" w:fill="DBE5F1" w:themeFill="accent1" w:themeFillTint="33"/>
            <w:vAlign w:val="center"/>
          </w:tcPr>
          <w:p w14:paraId="023351FD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384BDA">
              <w:rPr>
                <w:b/>
                <w:bCs/>
                <w:szCs w:val="22"/>
              </w:rPr>
              <w:t>12</w:t>
            </w:r>
          </w:p>
        </w:tc>
        <w:tc>
          <w:tcPr>
            <w:tcW w:w="1325" w:type="dxa"/>
            <w:vAlign w:val="center"/>
          </w:tcPr>
          <w:p w14:paraId="05DCFC61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3</w:t>
            </w:r>
          </w:p>
        </w:tc>
        <w:tc>
          <w:tcPr>
            <w:tcW w:w="1326" w:type="dxa"/>
            <w:vAlign w:val="center"/>
          </w:tcPr>
          <w:p w14:paraId="09CAC1D4" w14:textId="77777777" w:rsidR="007361CB" w:rsidRPr="00384BDA" w:rsidRDefault="007361CB" w:rsidP="00B6794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384BDA">
              <w:rPr>
                <w:bCs/>
                <w:szCs w:val="22"/>
              </w:rPr>
              <w:t>2</w:t>
            </w:r>
          </w:p>
        </w:tc>
      </w:tr>
    </w:tbl>
    <w:p w14:paraId="71E84DED" w14:textId="77777777" w:rsidR="007361CB" w:rsidRPr="00384BDA" w:rsidRDefault="007361CB" w:rsidP="007361CB">
      <w:pPr>
        <w:pStyle w:val="QUESTAO1"/>
        <w:spacing w:before="120"/>
        <w:rPr>
          <w:b/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4AAEB9" wp14:editId="2D1DE3CC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9ACED5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4AAEB9" id="Oval 37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9ACED5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84BDA">
        <w:rPr>
          <w:szCs w:val="22"/>
        </w:rPr>
        <w:t>Na tabela, encontram-se os dados relativos às idades dos praticantes de andebol de um clube desportivo.</w:t>
      </w:r>
    </w:p>
    <w:p w14:paraId="78027BB9" w14:textId="77777777" w:rsidR="007361CB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after="240" w:line="360" w:lineRule="auto"/>
        <w:ind w:left="425"/>
        <w:contextualSpacing w:val="0"/>
      </w:pPr>
      <w:r w:rsidRPr="00384BDA">
        <w:rPr>
          <w:rFonts w:ascii="Arial" w:hAnsi="Arial" w:cs="Arial"/>
        </w:rPr>
        <w:t xml:space="preserve">Qual é a frequência relativa de todos os praticantes de andebol </w:t>
      </w:r>
      <w:proofErr w:type="gramStart"/>
      <w:r w:rsidRPr="00384BDA">
        <w:rPr>
          <w:rFonts w:ascii="Arial" w:hAnsi="Arial" w:cs="Arial"/>
        </w:rPr>
        <w:t>com</w:t>
      </w:r>
      <w:r>
        <w:rPr>
          <w:rFonts w:ascii="Arial" w:hAnsi="Arial" w:cs="Arial"/>
        </w:rPr>
        <w:t xml:space="preserve"> </w:t>
      </w:r>
      <w:r w:rsidRPr="00384BDA">
        <w:rPr>
          <w:rFonts w:ascii="Arial" w:hAnsi="Arial" w:cs="Arial"/>
        </w:rPr>
        <w:t xml:space="preserve"> 11</w:t>
      </w:r>
      <w:proofErr w:type="gramEnd"/>
      <w:r>
        <w:rPr>
          <w:rFonts w:ascii="Arial" w:hAnsi="Arial" w:cs="Arial"/>
        </w:rPr>
        <w:t xml:space="preserve"> </w:t>
      </w:r>
      <w:r w:rsidRPr="00384BDA">
        <w:rPr>
          <w:rFonts w:ascii="Arial" w:hAnsi="Arial" w:cs="Arial"/>
        </w:rPr>
        <w:t xml:space="preserve"> anos?</w:t>
      </w:r>
    </w:p>
    <w:p w14:paraId="1299815C" w14:textId="43112F4D" w:rsidR="0079097A" w:rsidRPr="0079097A" w:rsidRDefault="007361CB" w:rsidP="0079097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bCs/>
          <w:szCs w:val="22"/>
        </w:rPr>
      </w:pPr>
      <w:r>
        <w:rPr>
          <w:b/>
          <w:bCs/>
        </w:rPr>
        <w:t>(A)</w:t>
      </w:r>
      <w:r w:rsidRPr="00384BDA">
        <w:rPr>
          <w:b/>
          <w:bCs/>
          <w:szCs w:val="22"/>
        </w:rPr>
        <w:t xml:space="preserve">  </w:t>
      </w:r>
      <w:r w:rsidRPr="00384BDA">
        <w:rPr>
          <w:bCs/>
          <w:szCs w:val="22"/>
        </w:rPr>
        <w:t>0,08</w:t>
      </w:r>
      <w:r>
        <w:rPr>
          <w:bCs/>
          <w:szCs w:val="22"/>
        </w:rPr>
        <w:tab/>
      </w:r>
      <w:r w:rsidRPr="00384BDA">
        <w:rPr>
          <w:b/>
          <w:bCs/>
          <w:szCs w:val="22"/>
        </w:rPr>
        <w:tab/>
        <w:t>(</w:t>
      </w:r>
      <w:proofErr w:type="gramStart"/>
      <w:r w:rsidRPr="00384BDA">
        <w:rPr>
          <w:b/>
          <w:bCs/>
          <w:szCs w:val="22"/>
        </w:rPr>
        <w:t>B)</w:t>
      </w:r>
      <w:r>
        <w:rPr>
          <w:b/>
          <w:bCs/>
          <w:szCs w:val="22"/>
        </w:rPr>
        <w:t xml:space="preserve"> </w:t>
      </w:r>
      <w:r w:rsidRPr="00384BDA"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0</w:t>
      </w:r>
      <w:proofErr w:type="gramEnd"/>
      <w:r w:rsidRPr="00384BDA">
        <w:rPr>
          <w:bCs/>
          <w:szCs w:val="22"/>
        </w:rPr>
        <w:t>,25</w:t>
      </w:r>
      <w:r>
        <w:rPr>
          <w:b/>
          <w:bCs/>
          <w:szCs w:val="22"/>
        </w:rPr>
        <w:tab/>
      </w:r>
      <w:r w:rsidRPr="00384BDA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0,5</w:t>
      </w:r>
      <w:r w:rsidRPr="00384BDA">
        <w:rPr>
          <w:bCs/>
          <w:szCs w:val="22"/>
        </w:rPr>
        <w:tab/>
      </w:r>
      <w:r w:rsidRPr="00384BDA">
        <w:rPr>
          <w:b/>
          <w:bCs/>
          <w:szCs w:val="22"/>
        </w:rPr>
        <w:tab/>
      </w:r>
      <w:r w:rsidRPr="00384BDA">
        <w:rPr>
          <w:b/>
          <w:bCs/>
          <w:szCs w:val="22"/>
        </w:rPr>
        <w:tab/>
        <w:t>(D)</w:t>
      </w:r>
      <w:r>
        <w:rPr>
          <w:b/>
          <w:bCs/>
          <w:szCs w:val="22"/>
        </w:rPr>
        <w:t xml:space="preserve"> </w:t>
      </w:r>
      <w:r w:rsidRPr="00384BDA">
        <w:rPr>
          <w:b/>
          <w:bCs/>
          <w:szCs w:val="22"/>
        </w:rPr>
        <w:t xml:space="preserve"> </w:t>
      </w:r>
      <w:r w:rsidRPr="00384BDA">
        <w:rPr>
          <w:bCs/>
          <w:szCs w:val="22"/>
        </w:rPr>
        <w:t>0,7</w:t>
      </w:r>
      <w:r w:rsidR="0079097A">
        <w:br w:type="page"/>
      </w:r>
    </w:p>
    <w:p w14:paraId="7C2DE5A4" w14:textId="43D662CF" w:rsidR="007361CB" w:rsidRPr="007361CB" w:rsidRDefault="007361CB" w:rsidP="007361CB">
      <w:pPr>
        <w:pStyle w:val="TITULOFICHAS"/>
        <w:tabs>
          <w:tab w:val="left" w:pos="3119"/>
        </w:tabs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2 – </w:t>
      </w:r>
      <w:r w:rsidRPr="00B14AEB">
        <w:rPr>
          <w:lang w:val="pt-PT"/>
        </w:rPr>
        <w:t>Gráficos de barras</w:t>
      </w:r>
    </w:p>
    <w:p w14:paraId="07CFCB9A" w14:textId="77777777" w:rsidR="007361CB" w:rsidRPr="005E7955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804EDDD" wp14:editId="302600F1">
                <wp:extent cx="6119640" cy="792000"/>
                <wp:effectExtent l="12700" t="12700" r="14605" b="8255"/>
                <wp:docPr id="3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118132E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9293A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366D6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0F705E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6943A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4C4D533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8A02B0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95D3B5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E7A251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4AD5E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FD5FB5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0AD95DF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7EEC47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3B4493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C27AA5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E7CB1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67A95F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FF73010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04EDDD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M38s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118132E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9293A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366D6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0F705E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156943A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4C4D533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48A02B0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95D3B5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E7A251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4AD5E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DFD5FB5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0AD95DF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D7EEC47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3B4493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1C27AA5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E7CB1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367A95F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FF73010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49C292B6" w14:textId="77777777" w:rsidR="007361CB" w:rsidRPr="00282988" w:rsidRDefault="007361CB" w:rsidP="007361CB">
      <w:pPr>
        <w:pStyle w:val="QUESTAO1"/>
        <w:spacing w:before="100" w:line="276" w:lineRule="auto"/>
        <w:rPr>
          <w:szCs w:val="22"/>
        </w:rPr>
      </w:pPr>
      <w:r w:rsidRPr="00282988">
        <w:rPr>
          <w:noProof/>
        </w:rPr>
        <w:drawing>
          <wp:anchor distT="0" distB="0" distL="114300" distR="114300" simplePos="0" relativeHeight="251666432" behindDoc="0" locked="0" layoutInCell="1" allowOverlap="1" wp14:anchorId="3CFEE63B" wp14:editId="19D3469E">
            <wp:simplePos x="0" y="0"/>
            <wp:positionH relativeFrom="margin">
              <wp:posOffset>4482778</wp:posOffset>
            </wp:positionH>
            <wp:positionV relativeFrom="paragraph">
              <wp:posOffset>100965</wp:posOffset>
            </wp:positionV>
            <wp:extent cx="1674000" cy="1368000"/>
            <wp:effectExtent l="0" t="0" r="2540" b="3810"/>
            <wp:wrapSquare wrapText="bothSides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000" cy="13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48E56D" wp14:editId="5C96721E">
                <wp:extent cx="216000" cy="216000"/>
                <wp:effectExtent l="0" t="0" r="0" b="0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1E24E0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48E56D" id="Oval 39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B1E24E0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14AEB">
        <w:t>O gráfico de barras representa o número de telemóveis vendidos numa loja.</w:t>
      </w:r>
      <w:r w:rsidRPr="00B14AEB">
        <w:rPr>
          <w:noProof/>
          <w:lang w:eastAsia="pt-PT"/>
        </w:rPr>
        <w:t xml:space="preserve"> </w:t>
      </w:r>
      <w:r w:rsidRPr="00B14AEB">
        <w:t xml:space="preserve">Esta loja tinha como meta vender, no </w:t>
      </w:r>
      <w:r>
        <w:t>1.º</w:t>
      </w:r>
      <w:r w:rsidRPr="00B14AEB">
        <w:t xml:space="preserve"> </w:t>
      </w:r>
      <w:proofErr w:type="gramStart"/>
      <w:r w:rsidRPr="00B14AEB">
        <w:t>semestre,  250</w:t>
      </w:r>
      <w:proofErr w:type="gramEnd"/>
      <w:r w:rsidRPr="00B14AEB">
        <w:t xml:space="preserve">  telemóveis.</w:t>
      </w:r>
      <w:r>
        <w:t xml:space="preserve"> </w:t>
      </w:r>
      <w:r w:rsidRPr="00282988">
        <w:rPr>
          <w:szCs w:val="22"/>
        </w:rPr>
        <w:t xml:space="preserve">Qual das afirmações seguintes é </w:t>
      </w:r>
      <w:r w:rsidRPr="00282988">
        <w:rPr>
          <w:b/>
          <w:szCs w:val="22"/>
        </w:rPr>
        <w:t>verdadeira</w:t>
      </w:r>
      <w:r w:rsidRPr="00282988">
        <w:rPr>
          <w:szCs w:val="22"/>
        </w:rPr>
        <w:t>?</w:t>
      </w:r>
      <w:r w:rsidRPr="00282988">
        <w:rPr>
          <w:noProof/>
          <w:szCs w:val="22"/>
          <w:lang w:eastAsia="pt-PT"/>
        </w:rPr>
        <w:t xml:space="preserve"> </w:t>
      </w:r>
    </w:p>
    <w:p w14:paraId="488319B2" w14:textId="77777777" w:rsidR="007361CB" w:rsidRPr="00282988" w:rsidRDefault="007361CB" w:rsidP="007361CB">
      <w:pPr>
        <w:pStyle w:val="QUESTAO1"/>
        <w:tabs>
          <w:tab w:val="clear" w:pos="113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76" w:lineRule="auto"/>
        <w:ind w:left="992" w:hanging="567"/>
        <w:rPr>
          <w:szCs w:val="22"/>
        </w:rPr>
      </w:pPr>
      <w:r>
        <w:rPr>
          <w:b/>
          <w:bCs/>
        </w:rPr>
        <w:t xml:space="preserve">(A)  </w:t>
      </w:r>
      <w:r w:rsidRPr="00282988">
        <w:rPr>
          <w:szCs w:val="22"/>
        </w:rPr>
        <w:t>A meta foi atingida.</w:t>
      </w:r>
    </w:p>
    <w:p w14:paraId="687DA9BD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76" w:lineRule="auto"/>
        <w:ind w:left="992" w:hanging="567"/>
        <w:rPr>
          <w:szCs w:val="22"/>
        </w:rPr>
      </w:pPr>
      <w:r>
        <w:rPr>
          <w:b/>
          <w:bCs/>
          <w:szCs w:val="22"/>
        </w:rPr>
        <w:t xml:space="preserve">(B)  </w:t>
      </w:r>
      <w:proofErr w:type="gramStart"/>
      <w:r w:rsidRPr="00282988">
        <w:rPr>
          <w:szCs w:val="22"/>
        </w:rPr>
        <w:t>A  meta</w:t>
      </w:r>
      <w:proofErr w:type="gramEnd"/>
      <w:r w:rsidRPr="00282988">
        <w:rPr>
          <w:szCs w:val="22"/>
        </w:rPr>
        <w:t xml:space="preserve"> foi superada.</w:t>
      </w:r>
    </w:p>
    <w:p w14:paraId="37E59CF7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76" w:lineRule="auto"/>
        <w:ind w:left="851" w:hanging="425"/>
        <w:rPr>
          <w:szCs w:val="22"/>
        </w:rPr>
      </w:pPr>
      <w:r>
        <w:rPr>
          <w:b/>
          <w:bCs/>
          <w:szCs w:val="22"/>
        </w:rPr>
        <w:t xml:space="preserve">(C)  </w:t>
      </w:r>
      <w:r w:rsidRPr="00282988">
        <w:rPr>
          <w:szCs w:val="22"/>
        </w:rPr>
        <w:t xml:space="preserve">Faltaram menos </w:t>
      </w:r>
      <w:proofErr w:type="gramStart"/>
      <w:r w:rsidRPr="00282988">
        <w:rPr>
          <w:szCs w:val="22"/>
        </w:rPr>
        <w:t>de  50</w:t>
      </w:r>
      <w:proofErr w:type="gramEnd"/>
      <w:r w:rsidRPr="00282988">
        <w:rPr>
          <w:szCs w:val="22"/>
        </w:rPr>
        <w:t xml:space="preserve">  vendas para se alcançar a meta.</w:t>
      </w:r>
    </w:p>
    <w:p w14:paraId="7EC37962" w14:textId="77777777" w:rsidR="007361CB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="40" w:line="276" w:lineRule="auto"/>
        <w:ind w:left="992" w:hanging="567"/>
        <w:rPr>
          <w:szCs w:val="22"/>
        </w:rPr>
      </w:pPr>
      <w:r>
        <w:rPr>
          <w:b/>
          <w:bCs/>
          <w:szCs w:val="22"/>
        </w:rPr>
        <w:t xml:space="preserve">(D)  </w:t>
      </w:r>
      <w:r w:rsidRPr="00282988">
        <w:rPr>
          <w:szCs w:val="22"/>
        </w:rPr>
        <w:t xml:space="preserve">As vendas </w:t>
      </w:r>
      <w:proofErr w:type="gramStart"/>
      <w:r w:rsidRPr="00282988">
        <w:rPr>
          <w:szCs w:val="22"/>
        </w:rPr>
        <w:t>ficaram  75</w:t>
      </w:r>
      <w:proofErr w:type="gramEnd"/>
      <w:r w:rsidRPr="00282988">
        <w:rPr>
          <w:szCs w:val="22"/>
        </w:rPr>
        <w:t xml:space="preserve">  unidades abaixo da meta.</w:t>
      </w:r>
    </w:p>
    <w:p w14:paraId="2C1493A6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="40" w:line="240" w:lineRule="auto"/>
        <w:ind w:left="992" w:hanging="567"/>
        <w:rPr>
          <w:szCs w:val="22"/>
        </w:rPr>
      </w:pPr>
    </w:p>
    <w:p w14:paraId="2C710246" w14:textId="77777777" w:rsidR="007361CB" w:rsidRPr="00B14AEB" w:rsidRDefault="007361CB" w:rsidP="007361CB">
      <w:pPr>
        <w:pStyle w:val="QUESTAO1"/>
        <w:spacing w:before="80" w:line="276" w:lineRule="auto"/>
      </w:pPr>
      <w:r w:rsidRPr="00282988">
        <w:rPr>
          <w:noProof/>
        </w:rPr>
        <w:drawing>
          <wp:anchor distT="0" distB="0" distL="114300" distR="114300" simplePos="0" relativeHeight="251669504" behindDoc="1" locked="0" layoutInCell="1" allowOverlap="1" wp14:anchorId="12A4DBD7" wp14:editId="59929302">
            <wp:simplePos x="0" y="0"/>
            <wp:positionH relativeFrom="margin">
              <wp:posOffset>4637026</wp:posOffset>
            </wp:positionH>
            <wp:positionV relativeFrom="paragraph">
              <wp:posOffset>118679</wp:posOffset>
            </wp:positionV>
            <wp:extent cx="1670400" cy="1227600"/>
            <wp:effectExtent l="0" t="0" r="6350" b="0"/>
            <wp:wrapTight wrapText="bothSides">
              <wp:wrapPolygon edited="0">
                <wp:start x="0" y="0"/>
                <wp:lineTo x="0" y="21120"/>
                <wp:lineTo x="21436" y="21120"/>
                <wp:lineTo x="21436" y="0"/>
                <wp:lineTo x="0" y="0"/>
              </wp:wrapPolygon>
            </wp:wrapTight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400" cy="122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1E8DA3" wp14:editId="1A2CA539">
                <wp:extent cx="216000" cy="216000"/>
                <wp:effectExtent l="0" t="0" r="0" b="0"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ECBFF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1E8DA3" id="Oval 40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DECBFF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14AEB">
        <w:t xml:space="preserve">Num inquérito </w:t>
      </w:r>
      <w:r w:rsidRPr="00B14AEB">
        <w:rPr>
          <w:i/>
        </w:rPr>
        <w:t>online</w:t>
      </w:r>
      <w:r w:rsidRPr="00B14AEB">
        <w:t>, perguntou-se aos internautas se acreditavam que as atividades humanas provocam o aquecimento global.</w:t>
      </w:r>
    </w:p>
    <w:p w14:paraId="06710F66" w14:textId="77777777" w:rsidR="007361CB" w:rsidRPr="00282988" w:rsidRDefault="007361CB" w:rsidP="007361CB">
      <w:pPr>
        <w:pStyle w:val="QUESTAO1"/>
        <w:tabs>
          <w:tab w:val="clear" w:pos="113"/>
          <w:tab w:val="left" w:pos="425"/>
        </w:tabs>
        <w:spacing w:before="0" w:after="40" w:line="240" w:lineRule="auto"/>
        <w:ind w:firstLine="0"/>
        <w:rPr>
          <w:szCs w:val="22"/>
        </w:rPr>
      </w:pPr>
      <w:r w:rsidRPr="00282988">
        <w:rPr>
          <w:szCs w:val="22"/>
        </w:rPr>
        <w:t xml:space="preserve">Em três opções </w:t>
      </w:r>
      <w:proofErr w:type="gramStart"/>
      <w:r w:rsidRPr="00282988">
        <w:rPr>
          <w:szCs w:val="22"/>
        </w:rPr>
        <w:t>possíveis,  279</w:t>
      </w:r>
      <w:proofErr w:type="gramEnd"/>
      <w:r w:rsidRPr="00282988">
        <w:rPr>
          <w:szCs w:val="22"/>
        </w:rPr>
        <w:t xml:space="preserve">  internautas deram as respostas que constam do gráfico de barras ao lado.</w:t>
      </w:r>
    </w:p>
    <w:p w14:paraId="3A6878F9" w14:textId="77777777" w:rsidR="007361CB" w:rsidRPr="00282988" w:rsidRDefault="007361CB" w:rsidP="007361CB">
      <w:pPr>
        <w:pStyle w:val="QUESTAO1"/>
        <w:tabs>
          <w:tab w:val="clear" w:pos="113"/>
          <w:tab w:val="left" w:pos="425"/>
        </w:tabs>
        <w:spacing w:before="0" w:after="40" w:line="276" w:lineRule="auto"/>
        <w:ind w:firstLine="0"/>
        <w:jc w:val="both"/>
        <w:rPr>
          <w:szCs w:val="22"/>
        </w:rPr>
      </w:pPr>
      <w:r w:rsidRPr="00282988">
        <w:rPr>
          <w:szCs w:val="22"/>
        </w:rPr>
        <w:t>Quantos internautas responderam «Não» ao inquérito?</w:t>
      </w:r>
    </w:p>
    <w:p w14:paraId="54F5B5C8" w14:textId="77777777" w:rsidR="007361CB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line="276" w:lineRule="auto"/>
        <w:ind w:left="992" w:hanging="567"/>
        <w:rPr>
          <w:szCs w:val="22"/>
        </w:rPr>
      </w:pPr>
      <w:r w:rsidRPr="00282988">
        <w:rPr>
          <w:b/>
          <w:szCs w:val="22"/>
        </w:rPr>
        <w:t>(A)</w:t>
      </w:r>
      <w:r w:rsidRPr="00282988">
        <w:rPr>
          <w:szCs w:val="22"/>
        </w:rPr>
        <w:t xml:space="preserve">  Menos </w:t>
      </w:r>
      <w:proofErr w:type="gramStart"/>
      <w:r w:rsidRPr="00282988">
        <w:rPr>
          <w:szCs w:val="22"/>
        </w:rPr>
        <w:t>de  23</w:t>
      </w:r>
      <w:proofErr w:type="gramEnd"/>
      <w:r w:rsidRPr="00282988">
        <w:rPr>
          <w:szCs w:val="22"/>
        </w:rPr>
        <w:t xml:space="preserve"> .</w:t>
      </w:r>
      <w:r>
        <w:rPr>
          <w:szCs w:val="22"/>
        </w:rPr>
        <w:tab/>
      </w:r>
    </w:p>
    <w:p w14:paraId="714BA4E0" w14:textId="77777777" w:rsidR="007361CB" w:rsidRPr="00282988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line="276" w:lineRule="auto"/>
        <w:ind w:left="992" w:hanging="567"/>
        <w:rPr>
          <w:szCs w:val="22"/>
        </w:rPr>
      </w:pPr>
      <w:r w:rsidRPr="00282988">
        <w:rPr>
          <w:b/>
          <w:szCs w:val="22"/>
        </w:rPr>
        <w:t xml:space="preserve">(B) </w:t>
      </w:r>
      <w:r>
        <w:rPr>
          <w:b/>
          <w:szCs w:val="22"/>
        </w:rPr>
        <w:t xml:space="preserve"> </w:t>
      </w:r>
      <w:r w:rsidRPr="00282988">
        <w:rPr>
          <w:szCs w:val="22"/>
        </w:rPr>
        <w:t xml:space="preserve">Mais </w:t>
      </w:r>
      <w:proofErr w:type="gramStart"/>
      <w:r w:rsidRPr="00282988">
        <w:rPr>
          <w:szCs w:val="22"/>
        </w:rPr>
        <w:t>de  23</w:t>
      </w:r>
      <w:proofErr w:type="gramEnd"/>
      <w:r w:rsidRPr="00282988">
        <w:rPr>
          <w:szCs w:val="22"/>
        </w:rPr>
        <w:t xml:space="preserve">  e menos de  25 .</w:t>
      </w:r>
    </w:p>
    <w:p w14:paraId="7E0122CD" w14:textId="77777777" w:rsidR="007361CB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line="276" w:lineRule="auto"/>
        <w:ind w:left="992" w:hanging="567"/>
        <w:rPr>
          <w:szCs w:val="22"/>
        </w:rPr>
      </w:pPr>
      <w:r w:rsidRPr="00282988">
        <w:rPr>
          <w:b/>
          <w:szCs w:val="22"/>
        </w:rPr>
        <w:t>(C)</w:t>
      </w:r>
      <w:r>
        <w:rPr>
          <w:b/>
          <w:szCs w:val="22"/>
        </w:rPr>
        <w:t xml:space="preserve"> </w:t>
      </w:r>
      <w:r w:rsidRPr="00282988">
        <w:rPr>
          <w:b/>
          <w:szCs w:val="22"/>
        </w:rPr>
        <w:t xml:space="preserve"> </w:t>
      </w:r>
      <w:r w:rsidRPr="00282988">
        <w:rPr>
          <w:szCs w:val="22"/>
        </w:rPr>
        <w:t xml:space="preserve">Mais </w:t>
      </w:r>
      <w:proofErr w:type="gramStart"/>
      <w:r w:rsidRPr="00282988">
        <w:rPr>
          <w:szCs w:val="22"/>
        </w:rPr>
        <w:t>de  50</w:t>
      </w:r>
      <w:proofErr w:type="gramEnd"/>
      <w:r w:rsidRPr="00282988">
        <w:rPr>
          <w:szCs w:val="22"/>
        </w:rPr>
        <w:t xml:space="preserve">  e menos de  75 .</w:t>
      </w:r>
    </w:p>
    <w:p w14:paraId="0CA11560" w14:textId="77777777" w:rsidR="007361CB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after="40" w:line="276" w:lineRule="auto"/>
        <w:ind w:left="992" w:hanging="567"/>
        <w:rPr>
          <w:szCs w:val="22"/>
        </w:rPr>
      </w:pPr>
      <w:r w:rsidRPr="00282988">
        <w:rPr>
          <w:noProof/>
          <w:szCs w:val="22"/>
        </w:rPr>
        <w:drawing>
          <wp:anchor distT="0" distB="0" distL="114300" distR="114300" simplePos="0" relativeHeight="251667456" behindDoc="0" locked="0" layoutInCell="1" allowOverlap="1" wp14:anchorId="3DCB2A9D" wp14:editId="362E97A3">
            <wp:simplePos x="0" y="0"/>
            <wp:positionH relativeFrom="margin">
              <wp:posOffset>4617720</wp:posOffset>
            </wp:positionH>
            <wp:positionV relativeFrom="paragraph">
              <wp:posOffset>101097</wp:posOffset>
            </wp:positionV>
            <wp:extent cx="1680210" cy="1252220"/>
            <wp:effectExtent l="0" t="0" r="0" b="5080"/>
            <wp:wrapSquare wrapText="bothSides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25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988">
        <w:rPr>
          <w:b/>
          <w:szCs w:val="22"/>
        </w:rPr>
        <w:t>(D)</w:t>
      </w:r>
      <w:r>
        <w:rPr>
          <w:b/>
          <w:szCs w:val="22"/>
        </w:rPr>
        <w:t xml:space="preserve"> </w:t>
      </w:r>
      <w:r w:rsidRPr="00282988">
        <w:rPr>
          <w:b/>
          <w:szCs w:val="22"/>
        </w:rPr>
        <w:t xml:space="preserve"> </w:t>
      </w:r>
      <w:r w:rsidRPr="00282988">
        <w:rPr>
          <w:szCs w:val="22"/>
        </w:rPr>
        <w:t xml:space="preserve">Mais </w:t>
      </w:r>
      <w:proofErr w:type="gramStart"/>
      <w:r w:rsidRPr="00282988">
        <w:rPr>
          <w:szCs w:val="22"/>
        </w:rPr>
        <w:t>de  100</w:t>
      </w:r>
      <w:proofErr w:type="gramEnd"/>
      <w:r w:rsidRPr="00282988">
        <w:rPr>
          <w:szCs w:val="22"/>
        </w:rPr>
        <w:t xml:space="preserve">  e menos de  190 .</w:t>
      </w:r>
    </w:p>
    <w:p w14:paraId="1ABDC3F1" w14:textId="77777777" w:rsidR="007361CB" w:rsidRPr="00DC44E9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after="40" w:line="240" w:lineRule="auto"/>
        <w:ind w:left="992" w:hanging="567"/>
        <w:rPr>
          <w:sz w:val="18"/>
          <w:szCs w:val="18"/>
        </w:rPr>
      </w:pPr>
    </w:p>
    <w:p w14:paraId="7D12B3A3" w14:textId="77777777" w:rsidR="007361CB" w:rsidRPr="00282988" w:rsidRDefault="007361CB" w:rsidP="007361CB">
      <w:pPr>
        <w:pStyle w:val="QUESTAO1"/>
        <w:spacing w:before="80" w:line="24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47C1072" wp14:editId="168FC327">
                <wp:extent cx="216000" cy="216000"/>
                <wp:effectExtent l="0" t="0" r="0" b="0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74803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7C1072" id="Oval 41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1D74803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szCs w:val="22"/>
        </w:rPr>
        <w:t>O</w:t>
      </w:r>
      <w:r w:rsidRPr="00282988">
        <w:rPr>
          <w:szCs w:val="22"/>
        </w:rPr>
        <w:t xml:space="preserve"> gráfico de barras </w:t>
      </w:r>
      <w:r>
        <w:rPr>
          <w:szCs w:val="22"/>
        </w:rPr>
        <w:t xml:space="preserve">ao lado </w:t>
      </w:r>
      <w:r w:rsidRPr="00282988">
        <w:rPr>
          <w:szCs w:val="22"/>
        </w:rPr>
        <w:t xml:space="preserve">representa o número de </w:t>
      </w:r>
      <w:r w:rsidRPr="00282988">
        <w:rPr>
          <w:i/>
          <w:szCs w:val="22"/>
        </w:rPr>
        <w:t>smartphones</w:t>
      </w:r>
      <w:r w:rsidRPr="00282988">
        <w:rPr>
          <w:szCs w:val="22"/>
        </w:rPr>
        <w:t xml:space="preserve"> que possuíam os alunos do 2.º ciclo de uma escola.</w:t>
      </w:r>
    </w:p>
    <w:p w14:paraId="5182722B" w14:textId="77777777" w:rsidR="007361CB" w:rsidRPr="00282988" w:rsidRDefault="007361CB" w:rsidP="007361CB">
      <w:pPr>
        <w:pStyle w:val="QUESTAO1"/>
        <w:tabs>
          <w:tab w:val="clear" w:pos="113"/>
          <w:tab w:val="left" w:pos="425"/>
        </w:tabs>
        <w:spacing w:before="0" w:after="40" w:line="276" w:lineRule="auto"/>
        <w:ind w:firstLine="0"/>
        <w:jc w:val="both"/>
        <w:rPr>
          <w:szCs w:val="22"/>
        </w:rPr>
      </w:pPr>
      <w:r w:rsidRPr="00282988">
        <w:rPr>
          <w:szCs w:val="22"/>
        </w:rPr>
        <w:t xml:space="preserve">Qual é a percentagem de alunos que frequentam o 6.º ano e não têm </w:t>
      </w:r>
      <w:r w:rsidRPr="00282988">
        <w:rPr>
          <w:i/>
          <w:szCs w:val="22"/>
        </w:rPr>
        <w:t>smartphone</w:t>
      </w:r>
      <w:r w:rsidRPr="00282988">
        <w:rPr>
          <w:szCs w:val="22"/>
        </w:rPr>
        <w:t>?</w:t>
      </w:r>
    </w:p>
    <w:p w14:paraId="1462C280" w14:textId="77777777" w:rsidR="007361CB" w:rsidRDefault="007361CB" w:rsidP="007361CB">
      <w:pPr>
        <w:pStyle w:val="QUESTAO1"/>
        <w:tabs>
          <w:tab w:val="clear" w:pos="113"/>
          <w:tab w:val="left" w:pos="1985"/>
          <w:tab w:val="left" w:pos="3686"/>
          <w:tab w:val="left" w:pos="5387"/>
          <w:tab w:val="left" w:pos="7371"/>
        </w:tabs>
        <w:spacing w:before="0" w:line="276" w:lineRule="auto"/>
        <w:ind w:left="992" w:hanging="567"/>
        <w:rPr>
          <w:szCs w:val="22"/>
        </w:rPr>
      </w:pPr>
      <w:r>
        <w:rPr>
          <w:b/>
          <w:bCs/>
          <w:szCs w:val="22"/>
        </w:rPr>
        <w:t xml:space="preserve">(A)  </w:t>
      </w:r>
      <w:r>
        <w:rPr>
          <w:szCs w:val="22"/>
        </w:rPr>
        <w:t>11</w:t>
      </w:r>
      <w:r w:rsidRPr="00282988">
        <w:rPr>
          <w:szCs w:val="22"/>
        </w:rPr>
        <w:t>%</w:t>
      </w:r>
      <w:r w:rsidRPr="00282988">
        <w:rPr>
          <w:szCs w:val="22"/>
        </w:rPr>
        <w:tab/>
      </w:r>
      <w:r w:rsidRPr="00282988">
        <w:rPr>
          <w:b/>
          <w:szCs w:val="22"/>
        </w:rPr>
        <w:t>(</w:t>
      </w:r>
      <w:proofErr w:type="gramStart"/>
      <w:r w:rsidRPr="00282988">
        <w:rPr>
          <w:b/>
          <w:szCs w:val="22"/>
        </w:rPr>
        <w:t>B)</w:t>
      </w:r>
      <w:r w:rsidRPr="00282988">
        <w:rPr>
          <w:szCs w:val="22"/>
        </w:rPr>
        <w:t xml:space="preserve"> </w:t>
      </w:r>
      <w:r>
        <w:rPr>
          <w:szCs w:val="22"/>
        </w:rPr>
        <w:t xml:space="preserve"> 2</w:t>
      </w:r>
      <w:r w:rsidRPr="00282988">
        <w:rPr>
          <w:szCs w:val="22"/>
        </w:rPr>
        <w:t>0</w:t>
      </w:r>
      <w:proofErr w:type="gramEnd"/>
      <w:r w:rsidRPr="00282988">
        <w:rPr>
          <w:szCs w:val="22"/>
        </w:rPr>
        <w:t>%</w:t>
      </w:r>
      <w:r>
        <w:rPr>
          <w:szCs w:val="22"/>
        </w:rPr>
        <w:tab/>
      </w:r>
      <w:r w:rsidRPr="00282988">
        <w:rPr>
          <w:b/>
          <w:szCs w:val="22"/>
        </w:rPr>
        <w:t>(C)</w:t>
      </w:r>
      <w:r w:rsidRPr="00282988">
        <w:rPr>
          <w:szCs w:val="22"/>
        </w:rPr>
        <w:t xml:space="preserve"> </w:t>
      </w:r>
      <w:r>
        <w:rPr>
          <w:szCs w:val="22"/>
        </w:rPr>
        <w:t xml:space="preserve"> </w:t>
      </w:r>
      <w:r w:rsidRPr="00282988">
        <w:rPr>
          <w:szCs w:val="22"/>
        </w:rPr>
        <w:t>2</w:t>
      </w:r>
      <w:r>
        <w:rPr>
          <w:szCs w:val="22"/>
        </w:rPr>
        <w:t>4</w:t>
      </w:r>
      <w:r w:rsidRPr="00282988">
        <w:rPr>
          <w:szCs w:val="22"/>
        </w:rPr>
        <w:t>%</w:t>
      </w:r>
      <w:r>
        <w:rPr>
          <w:szCs w:val="22"/>
        </w:rPr>
        <w:tab/>
      </w:r>
      <w:r w:rsidRPr="00282988">
        <w:rPr>
          <w:b/>
          <w:szCs w:val="22"/>
        </w:rPr>
        <w:t>(D)</w:t>
      </w:r>
      <w:r>
        <w:rPr>
          <w:b/>
          <w:szCs w:val="22"/>
        </w:rPr>
        <w:t xml:space="preserve"> </w:t>
      </w:r>
      <w:r w:rsidRPr="00282988">
        <w:rPr>
          <w:szCs w:val="22"/>
        </w:rPr>
        <w:t xml:space="preserve"> </w:t>
      </w:r>
      <w:r>
        <w:rPr>
          <w:szCs w:val="22"/>
        </w:rPr>
        <w:t>34</w:t>
      </w:r>
      <w:r w:rsidRPr="00282988">
        <w:rPr>
          <w:szCs w:val="22"/>
        </w:rPr>
        <w:t>%</w:t>
      </w:r>
    </w:p>
    <w:p w14:paraId="2BCC6B0A" w14:textId="77777777" w:rsidR="007361CB" w:rsidRPr="00DC44E9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after="40" w:line="240" w:lineRule="auto"/>
        <w:ind w:left="992" w:hanging="567"/>
        <w:rPr>
          <w:sz w:val="18"/>
          <w:szCs w:val="18"/>
        </w:rPr>
      </w:pPr>
    </w:p>
    <w:p w14:paraId="5C331D7F" w14:textId="77777777" w:rsidR="007361CB" w:rsidRPr="001E13A6" w:rsidRDefault="007361CB" w:rsidP="007361CB">
      <w:pPr>
        <w:pStyle w:val="QUESTAO1"/>
        <w:tabs>
          <w:tab w:val="clear" w:pos="113"/>
          <w:tab w:val="left" w:pos="1985"/>
          <w:tab w:val="left" w:pos="3686"/>
          <w:tab w:val="left" w:pos="5387"/>
          <w:tab w:val="left" w:pos="7371"/>
        </w:tabs>
        <w:spacing w:before="0" w:line="240" w:lineRule="auto"/>
        <w:rPr>
          <w:rFonts w:eastAsia="Calibri"/>
        </w:rPr>
      </w:pPr>
      <w:r w:rsidRPr="00282988">
        <w:rPr>
          <w:noProof/>
        </w:rPr>
        <w:drawing>
          <wp:anchor distT="0" distB="0" distL="114300" distR="114300" simplePos="0" relativeHeight="251668480" behindDoc="0" locked="0" layoutInCell="1" allowOverlap="1" wp14:anchorId="243E6B90" wp14:editId="09B1363A">
            <wp:simplePos x="0" y="0"/>
            <wp:positionH relativeFrom="margin">
              <wp:posOffset>4760306</wp:posOffset>
            </wp:positionH>
            <wp:positionV relativeFrom="paragraph">
              <wp:posOffset>70741</wp:posOffset>
            </wp:positionV>
            <wp:extent cx="1512570" cy="1048385"/>
            <wp:effectExtent l="0" t="0" r="0" b="0"/>
            <wp:wrapSquare wrapText="bothSides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7A0A69" wp14:editId="5AEE58F3">
                <wp:extent cx="216000" cy="216000"/>
                <wp:effectExtent l="0" t="0" r="0" b="0"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04F26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7A0A69" id="Oval 42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BA04F26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13A6">
        <w:rPr>
          <w:rFonts w:eastAsia="Calibri"/>
        </w:rPr>
        <w:t xml:space="preserve">O gráfico ao lado </w:t>
      </w:r>
      <w:r w:rsidRPr="00931708">
        <w:rPr>
          <w:szCs w:val="22"/>
        </w:rPr>
        <w:t>representa</w:t>
      </w:r>
      <w:r w:rsidRPr="001E13A6">
        <w:t xml:space="preserve"> </w:t>
      </w:r>
      <w:r w:rsidRPr="001E13A6">
        <w:rPr>
          <w:rFonts w:eastAsia="Calibri"/>
        </w:rPr>
        <w:t xml:space="preserve">as classificações dos alunos do </w:t>
      </w:r>
      <w:proofErr w:type="gramStart"/>
      <w:r w:rsidRPr="001E13A6">
        <w:rPr>
          <w:rFonts w:eastAsia="Calibri"/>
        </w:rPr>
        <w:t>5.°</w:t>
      </w:r>
      <w:proofErr w:type="gramEnd"/>
      <w:r w:rsidRPr="001E13A6">
        <w:rPr>
          <w:rFonts w:eastAsia="Calibri"/>
        </w:rPr>
        <w:t xml:space="preserve"> ano das turmas da professora Joana.</w:t>
      </w:r>
    </w:p>
    <w:p w14:paraId="2FFF7A30" w14:textId="77777777" w:rsidR="007361CB" w:rsidRPr="00282988" w:rsidRDefault="007361CB" w:rsidP="007361CB">
      <w:pPr>
        <w:pStyle w:val="QUESTAO1"/>
        <w:tabs>
          <w:tab w:val="clear" w:pos="113"/>
          <w:tab w:val="left" w:pos="425"/>
        </w:tabs>
        <w:spacing w:before="0" w:after="40" w:line="276" w:lineRule="auto"/>
        <w:ind w:firstLine="0"/>
        <w:jc w:val="both"/>
        <w:rPr>
          <w:rFonts w:eastAsia="Calibri"/>
          <w:szCs w:val="22"/>
        </w:rPr>
      </w:pPr>
      <w:r w:rsidRPr="00282988">
        <w:rPr>
          <w:szCs w:val="22"/>
        </w:rPr>
        <w:t>Quantos</w:t>
      </w:r>
      <w:r w:rsidRPr="00282988">
        <w:rPr>
          <w:rFonts w:eastAsia="Calibri"/>
          <w:szCs w:val="22"/>
        </w:rPr>
        <w:t xml:space="preserve"> alunos do </w:t>
      </w:r>
      <w:proofErr w:type="gramStart"/>
      <w:r w:rsidRPr="00282988">
        <w:rPr>
          <w:rFonts w:eastAsia="Calibri"/>
          <w:szCs w:val="22"/>
        </w:rPr>
        <w:t>5.°</w:t>
      </w:r>
      <w:proofErr w:type="gramEnd"/>
      <w:r w:rsidRPr="00282988">
        <w:rPr>
          <w:rFonts w:eastAsia="Calibri"/>
          <w:szCs w:val="22"/>
        </w:rPr>
        <w:t xml:space="preserve"> ano tem a professora Joana nas suas turmas?</w:t>
      </w:r>
    </w:p>
    <w:p w14:paraId="76FF503C" w14:textId="77777777" w:rsidR="007361CB" w:rsidRDefault="007361CB" w:rsidP="007361CB">
      <w:pPr>
        <w:pStyle w:val="QUESTAO1"/>
        <w:tabs>
          <w:tab w:val="clear" w:pos="113"/>
          <w:tab w:val="left" w:pos="1985"/>
          <w:tab w:val="left" w:pos="3686"/>
          <w:tab w:val="left" w:pos="5387"/>
          <w:tab w:val="left" w:pos="7371"/>
        </w:tabs>
        <w:spacing w:before="0" w:line="276" w:lineRule="auto"/>
        <w:ind w:left="992" w:hanging="567"/>
        <w:rPr>
          <w:szCs w:val="22"/>
        </w:rPr>
      </w:pPr>
      <w:r>
        <w:rPr>
          <w:b/>
          <w:bCs/>
          <w:szCs w:val="22"/>
        </w:rPr>
        <w:t xml:space="preserve">(A) </w:t>
      </w:r>
      <w:r w:rsidRPr="00282988">
        <w:rPr>
          <w:szCs w:val="22"/>
        </w:rPr>
        <w:t xml:space="preserve"> 33</w:t>
      </w:r>
      <w:r>
        <w:rPr>
          <w:szCs w:val="22"/>
        </w:rPr>
        <w:tab/>
      </w:r>
      <w:r w:rsidRPr="00282988">
        <w:rPr>
          <w:b/>
          <w:szCs w:val="22"/>
        </w:rPr>
        <w:t>(</w:t>
      </w:r>
      <w:proofErr w:type="gramStart"/>
      <w:r w:rsidRPr="00282988">
        <w:rPr>
          <w:b/>
          <w:szCs w:val="22"/>
        </w:rPr>
        <w:t>B)</w:t>
      </w:r>
      <w:r w:rsidRPr="00282988">
        <w:rPr>
          <w:szCs w:val="22"/>
        </w:rPr>
        <w:t xml:space="preserve"> </w:t>
      </w:r>
      <w:r>
        <w:rPr>
          <w:szCs w:val="22"/>
        </w:rPr>
        <w:t xml:space="preserve"> </w:t>
      </w:r>
      <w:r w:rsidRPr="00282988">
        <w:rPr>
          <w:szCs w:val="22"/>
        </w:rPr>
        <w:t>26</w:t>
      </w:r>
      <w:proofErr w:type="gramEnd"/>
      <w:r>
        <w:rPr>
          <w:szCs w:val="22"/>
        </w:rPr>
        <w:tab/>
      </w:r>
      <w:r w:rsidRPr="00282988">
        <w:rPr>
          <w:b/>
          <w:szCs w:val="22"/>
        </w:rPr>
        <w:t>(C)</w:t>
      </w:r>
      <w:r>
        <w:rPr>
          <w:b/>
          <w:szCs w:val="22"/>
        </w:rPr>
        <w:t xml:space="preserve"> </w:t>
      </w:r>
      <w:r w:rsidRPr="00282988">
        <w:rPr>
          <w:szCs w:val="22"/>
        </w:rPr>
        <w:t xml:space="preserve"> 30</w:t>
      </w:r>
      <w:r>
        <w:rPr>
          <w:szCs w:val="22"/>
        </w:rPr>
        <w:tab/>
      </w:r>
      <w:r w:rsidRPr="00282988">
        <w:rPr>
          <w:b/>
          <w:szCs w:val="22"/>
        </w:rPr>
        <w:t>(D)</w:t>
      </w:r>
      <w:r w:rsidRPr="00282988">
        <w:rPr>
          <w:szCs w:val="22"/>
        </w:rPr>
        <w:t xml:space="preserve"> </w:t>
      </w:r>
      <w:r>
        <w:rPr>
          <w:szCs w:val="22"/>
        </w:rPr>
        <w:t xml:space="preserve"> </w:t>
      </w:r>
      <w:r w:rsidRPr="00282988">
        <w:rPr>
          <w:szCs w:val="22"/>
        </w:rPr>
        <w:t>28</w:t>
      </w:r>
    </w:p>
    <w:p w14:paraId="3BB614F8" w14:textId="77777777" w:rsidR="007361CB" w:rsidRPr="00DC44E9" w:rsidRDefault="007361CB" w:rsidP="007361CB">
      <w:pPr>
        <w:pStyle w:val="QUESTAO1"/>
        <w:tabs>
          <w:tab w:val="clear" w:pos="113"/>
          <w:tab w:val="left" w:pos="3119"/>
          <w:tab w:val="left" w:pos="4253"/>
          <w:tab w:val="left" w:pos="5245"/>
          <w:tab w:val="left" w:pos="6804"/>
          <w:tab w:val="left" w:pos="7371"/>
        </w:tabs>
        <w:spacing w:before="0" w:after="40" w:line="240" w:lineRule="auto"/>
        <w:ind w:left="992" w:hanging="567"/>
        <w:rPr>
          <w:sz w:val="18"/>
          <w:szCs w:val="18"/>
        </w:rPr>
      </w:pPr>
    </w:p>
    <w:p w14:paraId="534F3BA5" w14:textId="77777777" w:rsidR="007361CB" w:rsidRDefault="007361CB" w:rsidP="007361CB">
      <w:pPr>
        <w:pStyle w:val="QUESTAO1"/>
        <w:spacing w:before="80" w:line="24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D75765" wp14:editId="54406D7F">
                <wp:extent cx="216000" cy="216000"/>
                <wp:effectExtent l="0" t="0" r="0" b="0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C80BC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D75765" id="Oval 43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4BC80BC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13A6">
        <w:t xml:space="preserve">A distribuição das idades dos </w:t>
      </w:r>
      <w:r>
        <w:rPr>
          <w:szCs w:val="22"/>
        </w:rPr>
        <w:t xml:space="preserve">alunos </w:t>
      </w:r>
      <w:r w:rsidRPr="001E13A6">
        <w:t>de uma turma é definida pelos gráficos seguintes</w:t>
      </w:r>
      <w:r>
        <w:t>.</w:t>
      </w:r>
    </w:p>
    <w:p w14:paraId="21B002B5" w14:textId="77777777" w:rsidR="007361CB" w:rsidRDefault="007361CB" w:rsidP="007361CB">
      <w:pPr>
        <w:pStyle w:val="QUESTAO1"/>
        <w:spacing w:before="200" w:line="276" w:lineRule="auto"/>
        <w:rPr>
          <w:szCs w:val="22"/>
        </w:rPr>
      </w:pPr>
      <w:r w:rsidRPr="00282988">
        <w:rPr>
          <w:noProof/>
          <w:szCs w:val="22"/>
          <w:lang w:eastAsia="pt-PT"/>
        </w:rPr>
        <w:drawing>
          <wp:anchor distT="0" distB="0" distL="114300" distR="114300" simplePos="0" relativeHeight="251670528" behindDoc="0" locked="0" layoutInCell="1" allowOverlap="1" wp14:anchorId="46B576A1" wp14:editId="3A94E1FE">
            <wp:simplePos x="0" y="0"/>
            <wp:positionH relativeFrom="column">
              <wp:posOffset>864870</wp:posOffset>
            </wp:positionH>
            <wp:positionV relativeFrom="paragraph">
              <wp:posOffset>66040</wp:posOffset>
            </wp:positionV>
            <wp:extent cx="1659255" cy="1130935"/>
            <wp:effectExtent l="0" t="0" r="0" b="0"/>
            <wp:wrapThrough wrapText="bothSides">
              <wp:wrapPolygon edited="0">
                <wp:start x="0" y="0"/>
                <wp:lineTo x="0" y="21103"/>
                <wp:lineTo x="21327" y="21103"/>
                <wp:lineTo x="21327" y="0"/>
                <wp:lineTo x="0" y="0"/>
              </wp:wrapPolygon>
            </wp:wrapThrough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5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 wp14:anchorId="7CAEAF80" wp14:editId="548FC6B9">
            <wp:simplePos x="0" y="0"/>
            <wp:positionH relativeFrom="column">
              <wp:posOffset>3620193</wp:posOffset>
            </wp:positionH>
            <wp:positionV relativeFrom="paragraph">
              <wp:posOffset>87663</wp:posOffset>
            </wp:positionV>
            <wp:extent cx="1670050" cy="1137285"/>
            <wp:effectExtent l="0" t="0" r="6350" b="5715"/>
            <wp:wrapSquare wrapText="bothSides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4A474" w14:textId="77777777" w:rsidR="007361CB" w:rsidRDefault="007361CB" w:rsidP="007361CB">
      <w:pPr>
        <w:pStyle w:val="QUESTAO1"/>
        <w:spacing w:before="0" w:line="276" w:lineRule="auto"/>
        <w:rPr>
          <w:szCs w:val="22"/>
        </w:rPr>
      </w:pPr>
    </w:p>
    <w:p w14:paraId="4805FA04" w14:textId="77777777" w:rsidR="007361CB" w:rsidRDefault="007361CB" w:rsidP="007361CB">
      <w:pPr>
        <w:pStyle w:val="QUESTAO1"/>
        <w:spacing w:before="0" w:line="276" w:lineRule="auto"/>
        <w:rPr>
          <w:szCs w:val="22"/>
        </w:rPr>
      </w:pPr>
    </w:p>
    <w:p w14:paraId="2855394E" w14:textId="77777777" w:rsidR="007361CB" w:rsidRDefault="007361CB" w:rsidP="007361CB">
      <w:pPr>
        <w:pStyle w:val="QUESTAO1"/>
        <w:spacing w:before="0" w:line="276" w:lineRule="auto"/>
        <w:rPr>
          <w:szCs w:val="22"/>
        </w:rPr>
      </w:pPr>
    </w:p>
    <w:p w14:paraId="6884349C" w14:textId="77777777" w:rsidR="007361CB" w:rsidRDefault="007361CB" w:rsidP="007361CB">
      <w:pPr>
        <w:pStyle w:val="QUESTAO1"/>
        <w:spacing w:before="0" w:line="480" w:lineRule="auto"/>
        <w:rPr>
          <w:szCs w:val="22"/>
        </w:rPr>
      </w:pPr>
    </w:p>
    <w:p w14:paraId="32E32541" w14:textId="77777777" w:rsidR="007361CB" w:rsidRDefault="007361CB" w:rsidP="007361CB">
      <w:pPr>
        <w:pStyle w:val="QUESTAO1"/>
        <w:spacing w:before="80" w:line="276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282988">
        <w:rPr>
          <w:szCs w:val="22"/>
        </w:rPr>
        <w:t>Qual das seguintes afirmações é verdadeira?</w:t>
      </w:r>
    </w:p>
    <w:p w14:paraId="4F190D9F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40" w:lineRule="auto"/>
        <w:ind w:left="992" w:hanging="567"/>
        <w:rPr>
          <w:szCs w:val="22"/>
        </w:rPr>
      </w:pPr>
      <w:r w:rsidRPr="00282988">
        <w:rPr>
          <w:b/>
          <w:szCs w:val="22"/>
        </w:rPr>
        <w:t>(A)</w:t>
      </w:r>
      <w:r>
        <w:rPr>
          <w:szCs w:val="22"/>
        </w:rPr>
        <w:t xml:space="preserve">  </w:t>
      </w:r>
      <w:r w:rsidRPr="00282988">
        <w:rPr>
          <w:szCs w:val="22"/>
        </w:rPr>
        <w:t>Na turma há mais raparigas do que rapazes.</w:t>
      </w:r>
    </w:p>
    <w:p w14:paraId="0F2C72E4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40" w:lineRule="auto"/>
        <w:ind w:left="992" w:hanging="567"/>
        <w:rPr>
          <w:szCs w:val="22"/>
        </w:rPr>
      </w:pPr>
      <w:r w:rsidRPr="00282988">
        <w:rPr>
          <w:b/>
          <w:szCs w:val="22"/>
        </w:rPr>
        <w:t>(B)</w:t>
      </w:r>
      <w:r>
        <w:rPr>
          <w:szCs w:val="22"/>
        </w:rPr>
        <w:t xml:space="preserve">  </w:t>
      </w:r>
      <w:r w:rsidRPr="00282988">
        <w:rPr>
          <w:szCs w:val="22"/>
        </w:rPr>
        <w:t>A moda das idades dos rapazes é superior à moda das idades das raparigas.</w:t>
      </w:r>
    </w:p>
    <w:p w14:paraId="37405E69" w14:textId="77777777" w:rsidR="007361CB" w:rsidRPr="00282988" w:rsidRDefault="007361CB" w:rsidP="007361CB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40" w:lineRule="auto"/>
        <w:ind w:left="992" w:hanging="567"/>
        <w:rPr>
          <w:szCs w:val="22"/>
        </w:rPr>
      </w:pPr>
      <w:r w:rsidRPr="00282988">
        <w:rPr>
          <w:b/>
          <w:szCs w:val="22"/>
        </w:rPr>
        <w:t>(C)</w:t>
      </w:r>
      <w:r>
        <w:rPr>
          <w:szCs w:val="22"/>
        </w:rPr>
        <w:t xml:space="preserve">  Mais </w:t>
      </w:r>
      <w:proofErr w:type="gramStart"/>
      <w:r>
        <w:rPr>
          <w:szCs w:val="22"/>
        </w:rPr>
        <w:t>de  2</w:t>
      </w:r>
      <w:r w:rsidRPr="00282988">
        <w:rPr>
          <w:szCs w:val="22"/>
        </w:rPr>
        <w:t>0</w:t>
      </w:r>
      <w:proofErr w:type="gramEnd"/>
      <w:r w:rsidRPr="00282988">
        <w:rPr>
          <w:szCs w:val="22"/>
        </w:rPr>
        <w:t xml:space="preserve">%  dos rapazes têm idade </w:t>
      </w:r>
      <w:r>
        <w:rPr>
          <w:szCs w:val="22"/>
        </w:rPr>
        <w:t>inferior</w:t>
      </w:r>
      <w:r w:rsidRPr="00282988">
        <w:rPr>
          <w:szCs w:val="22"/>
        </w:rPr>
        <w:t xml:space="preserve"> a</w:t>
      </w:r>
      <w:r>
        <w:rPr>
          <w:szCs w:val="22"/>
        </w:rPr>
        <w:t xml:space="preserve"> </w:t>
      </w:r>
      <w:r w:rsidRPr="00282988">
        <w:rPr>
          <w:szCs w:val="22"/>
        </w:rPr>
        <w:t xml:space="preserve"> 10  anos.</w:t>
      </w:r>
    </w:p>
    <w:p w14:paraId="7D775DE0" w14:textId="7971F745" w:rsidR="0079097A" w:rsidRPr="0079097A" w:rsidRDefault="007361CB" w:rsidP="0079097A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line="240" w:lineRule="auto"/>
        <w:ind w:left="992" w:hanging="567"/>
        <w:rPr>
          <w:szCs w:val="22"/>
        </w:rPr>
      </w:pPr>
      <w:r w:rsidRPr="00282988">
        <w:rPr>
          <w:b/>
          <w:szCs w:val="22"/>
        </w:rPr>
        <w:t>(D)</w:t>
      </w:r>
      <w:r>
        <w:rPr>
          <w:szCs w:val="22"/>
        </w:rPr>
        <w:t xml:space="preserve">  </w:t>
      </w:r>
      <w:r w:rsidRPr="00282988">
        <w:rPr>
          <w:szCs w:val="22"/>
        </w:rPr>
        <w:t xml:space="preserve">Mais </w:t>
      </w:r>
      <w:proofErr w:type="gramStart"/>
      <w:r w:rsidRPr="00282988">
        <w:rPr>
          <w:szCs w:val="22"/>
        </w:rPr>
        <w:t>de  50</w:t>
      </w:r>
      <w:proofErr w:type="gramEnd"/>
      <w:r w:rsidRPr="00282988">
        <w:rPr>
          <w:szCs w:val="22"/>
        </w:rPr>
        <w:t>%  das raparigas têm idade inferior a  11  anos.</w:t>
      </w:r>
      <w:r w:rsidR="0079097A">
        <w:br w:type="page"/>
      </w:r>
    </w:p>
    <w:p w14:paraId="7B4E1EE3" w14:textId="055087D3" w:rsidR="007361CB" w:rsidRPr="00981AED" w:rsidRDefault="007361CB" w:rsidP="007361CB">
      <w:pPr>
        <w:pStyle w:val="TITULOFICHAS"/>
        <w:ind w:left="1985" w:hanging="1985"/>
        <w:jc w:val="left"/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3 – </w:t>
      </w:r>
      <w:r w:rsidRPr="0078693C">
        <w:rPr>
          <w:lang w:val="pt-PT"/>
        </w:rPr>
        <w:t>Gráficos circulares</w:t>
      </w:r>
    </w:p>
    <w:p w14:paraId="7F03EA97" w14:textId="77777777" w:rsidR="007361CB" w:rsidRPr="005E7955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6FE1D00" wp14:editId="5DAB434B">
                <wp:extent cx="6119640" cy="792000"/>
                <wp:effectExtent l="12700" t="12700" r="14605" b="8255"/>
                <wp:docPr id="5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12A2300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D9638C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CCB4C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FCB47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6610E0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4246A9A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1A31EB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FA045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85AD76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5C6D9E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E639D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654C492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E83C3F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5C1408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7933E5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C8D2D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4DB602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A9E9876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FE1D00" id="_x0000_s106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Rs3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YwwQnvZQnJE1C91AOcM3FXawZc4/MYsThE3j&#10;VvhHPKQCLBJ6i5IS7K+/vQc8CoteShqcyJy6n0dmBSXqq0bJx3eBP+LjBQ0bjdvIKtkPr/pYrwAb&#10;HuPeGR7NgPVqMKWF+gWXZhmyoYtpjjlz6gdz5bv9wKXjYrmMIBxWw/xW7wwfhiRI8ty+MGt68TzK&#10;/gDDzLLsjXwdthNwefQgq6jtlc1+2nDQo0j9UoZN+v0eUde/jsUr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3uEbN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12A2300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CD9638C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ACCB4C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3FCB47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6610E0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4246A9A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1A31EB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EFA045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85AD76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5C6D9E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3E639D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654C492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E83C3F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5C1408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7933E5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C8D2D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94DB602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A9E9876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544B9412" w14:textId="77777777" w:rsidR="007361CB" w:rsidRPr="00853534" w:rsidRDefault="007361CB" w:rsidP="007361CB">
      <w:pPr>
        <w:pStyle w:val="QUESTAO1"/>
        <w:spacing w:line="276" w:lineRule="auto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674624" behindDoc="0" locked="0" layoutInCell="1" allowOverlap="1" wp14:anchorId="0E417A3A" wp14:editId="00FABEB8">
            <wp:simplePos x="0" y="0"/>
            <wp:positionH relativeFrom="column">
              <wp:posOffset>4704715</wp:posOffset>
            </wp:positionH>
            <wp:positionV relativeFrom="paragraph">
              <wp:posOffset>5080</wp:posOffset>
            </wp:positionV>
            <wp:extent cx="1238400" cy="2840400"/>
            <wp:effectExtent l="0" t="0" r="0" b="0"/>
            <wp:wrapSquare wrapText="bothSides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400" cy="284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733C70" wp14:editId="15E252E2">
                <wp:extent cx="216000" cy="216000"/>
                <wp:effectExtent l="0" t="0" r="0" b="0"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EDF6CC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733C70" id="Oval 51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EEDF6CC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53534">
        <w:rPr>
          <w:bCs/>
          <w:szCs w:val="22"/>
        </w:rPr>
        <w:t xml:space="preserve">Observa, ao lado, os gráficos circulares onde se pode observar a percentagem de rapazes e de raparigas de duas turmas do </w:t>
      </w:r>
      <w:proofErr w:type="gramStart"/>
      <w:r w:rsidRPr="00853534">
        <w:rPr>
          <w:bCs/>
          <w:szCs w:val="22"/>
        </w:rPr>
        <w:t>5.°</w:t>
      </w:r>
      <w:proofErr w:type="gramEnd"/>
      <w:r w:rsidRPr="00853534">
        <w:rPr>
          <w:bCs/>
          <w:szCs w:val="22"/>
        </w:rPr>
        <w:t xml:space="preserve"> ano. Podemos afirmar que:</w:t>
      </w:r>
      <w:r w:rsidRPr="00853534">
        <w:rPr>
          <w:noProof/>
          <w:szCs w:val="22"/>
          <w:lang w:eastAsia="pt-PT"/>
        </w:rPr>
        <w:t xml:space="preserve"> </w:t>
      </w:r>
    </w:p>
    <w:p w14:paraId="727C620F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76" w:lineRule="auto"/>
        <w:ind w:left="284" w:firstLine="0"/>
        <w:rPr>
          <w:bCs/>
          <w:szCs w:val="22"/>
        </w:rPr>
      </w:pPr>
      <w:r>
        <w:rPr>
          <w:b/>
          <w:szCs w:val="22"/>
        </w:rPr>
        <w:t xml:space="preserve">   (A)  </w:t>
      </w:r>
      <w:r w:rsidRPr="00853534">
        <w:rPr>
          <w:bCs/>
          <w:szCs w:val="22"/>
        </w:rPr>
        <w:t>As duas turmas têm o mesmo número de alunos.</w:t>
      </w:r>
    </w:p>
    <w:p w14:paraId="28CACC64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76" w:lineRule="auto"/>
        <w:ind w:left="284" w:firstLine="0"/>
        <w:rPr>
          <w:bCs/>
          <w:szCs w:val="22"/>
        </w:rPr>
      </w:pPr>
      <w:r>
        <w:rPr>
          <w:b/>
          <w:szCs w:val="22"/>
        </w:rPr>
        <w:t xml:space="preserve">   (B)  </w:t>
      </w:r>
      <w:r w:rsidRPr="00853534">
        <w:rPr>
          <w:bCs/>
          <w:szCs w:val="22"/>
        </w:rPr>
        <w:t>Não é possível saber em que turma há mais rapazes.</w:t>
      </w:r>
    </w:p>
    <w:p w14:paraId="070FE462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76" w:lineRule="auto"/>
        <w:ind w:left="284" w:firstLine="0"/>
        <w:rPr>
          <w:bCs/>
          <w:szCs w:val="22"/>
        </w:rPr>
      </w:pPr>
      <w:r>
        <w:rPr>
          <w:b/>
          <w:szCs w:val="22"/>
        </w:rPr>
        <w:t xml:space="preserve">   (C)  </w:t>
      </w:r>
      <w:r w:rsidRPr="00853534">
        <w:rPr>
          <w:bCs/>
          <w:szCs w:val="22"/>
        </w:rPr>
        <w:t xml:space="preserve">A </w:t>
      </w:r>
      <w:proofErr w:type="gramStart"/>
      <w:r w:rsidRPr="00853534">
        <w:rPr>
          <w:bCs/>
          <w:szCs w:val="22"/>
        </w:rPr>
        <w:t xml:space="preserve">turma  </w:t>
      </w:r>
      <w:r w:rsidRPr="00853534">
        <w:rPr>
          <w:bCs/>
          <w:i/>
          <w:szCs w:val="22"/>
        </w:rPr>
        <w:t>B</w:t>
      </w:r>
      <w:proofErr w:type="gramEnd"/>
      <w:r w:rsidRPr="00853534">
        <w:rPr>
          <w:bCs/>
          <w:szCs w:val="22"/>
        </w:rPr>
        <w:t xml:space="preserve">  tem mais raparigas que rapazes.</w:t>
      </w:r>
    </w:p>
    <w:p w14:paraId="07B94518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="240" w:line="276" w:lineRule="auto"/>
        <w:ind w:left="284" w:firstLine="0"/>
        <w:rPr>
          <w:bCs/>
          <w:szCs w:val="22"/>
        </w:rPr>
      </w:pPr>
      <w:r>
        <w:rPr>
          <w:b/>
          <w:szCs w:val="22"/>
        </w:rPr>
        <w:t xml:space="preserve">   (D)  </w:t>
      </w:r>
      <w:r w:rsidRPr="00853534">
        <w:rPr>
          <w:bCs/>
          <w:szCs w:val="22"/>
        </w:rPr>
        <w:t xml:space="preserve">A </w:t>
      </w:r>
      <w:proofErr w:type="gramStart"/>
      <w:r w:rsidRPr="00853534">
        <w:rPr>
          <w:bCs/>
          <w:szCs w:val="22"/>
        </w:rPr>
        <w:t xml:space="preserve">turma  </w:t>
      </w:r>
      <w:r w:rsidRPr="00853534">
        <w:rPr>
          <w:bCs/>
          <w:i/>
          <w:szCs w:val="22"/>
        </w:rPr>
        <w:t>A</w:t>
      </w:r>
      <w:proofErr w:type="gramEnd"/>
      <w:r w:rsidRPr="00853534">
        <w:rPr>
          <w:bCs/>
          <w:szCs w:val="22"/>
        </w:rPr>
        <w:t xml:space="preserve">  tem  12  raparigas e a turma  </w:t>
      </w:r>
      <w:r w:rsidRPr="00853534">
        <w:rPr>
          <w:bCs/>
          <w:i/>
          <w:szCs w:val="22"/>
        </w:rPr>
        <w:t>B</w:t>
      </w:r>
      <w:r w:rsidRPr="00853534">
        <w:rPr>
          <w:bCs/>
          <w:szCs w:val="22"/>
        </w:rPr>
        <w:t xml:space="preserve">  tem  15  raparigas</w:t>
      </w:r>
    </w:p>
    <w:p w14:paraId="699C53C0" w14:textId="77777777" w:rsidR="007361CB" w:rsidRPr="00853534" w:rsidRDefault="007361CB" w:rsidP="007361CB">
      <w:pPr>
        <w:pStyle w:val="QUESTAO1"/>
        <w:spacing w:before="200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925DF0" wp14:editId="582A9A5D">
                <wp:extent cx="216000" cy="216000"/>
                <wp:effectExtent l="0" t="0" r="0" b="0"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0BC7B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925DF0" id="Oval 52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40BC7B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53534">
        <w:rPr>
          <w:bCs/>
          <w:color w:val="auto"/>
          <w:szCs w:val="22"/>
        </w:rPr>
        <w:t xml:space="preserve">Relativamente ao gráfico da </w:t>
      </w:r>
      <w:proofErr w:type="gramStart"/>
      <w:r w:rsidRPr="00853534">
        <w:rPr>
          <w:bCs/>
          <w:color w:val="auto"/>
          <w:szCs w:val="22"/>
        </w:rPr>
        <w:t>turma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 xml:space="preserve"> </w:t>
      </w:r>
      <w:r w:rsidRPr="0078693C">
        <w:rPr>
          <w:bCs/>
          <w:i/>
          <w:iCs/>
          <w:color w:val="auto"/>
          <w:szCs w:val="22"/>
        </w:rPr>
        <w:t>B</w:t>
      </w:r>
      <w:proofErr w:type="gramEnd"/>
      <w:r w:rsidRPr="00853534">
        <w:rPr>
          <w:bCs/>
          <w:color w:val="auto"/>
          <w:szCs w:val="22"/>
        </w:rPr>
        <w:t xml:space="preserve"> 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>da questão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 xml:space="preserve"> 1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>,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 xml:space="preserve"> e sabendo que a turma tem 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>20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 xml:space="preserve"> alunos, quantas raparigas tem a turma </w:t>
      </w:r>
      <w:r>
        <w:rPr>
          <w:bCs/>
          <w:color w:val="auto"/>
          <w:szCs w:val="22"/>
        </w:rPr>
        <w:t xml:space="preserve"> </w:t>
      </w:r>
      <w:r w:rsidRPr="0078693C">
        <w:rPr>
          <w:bCs/>
          <w:i/>
          <w:iCs/>
          <w:color w:val="auto"/>
          <w:szCs w:val="22"/>
        </w:rPr>
        <w:t>B</w:t>
      </w:r>
      <w:r>
        <w:rPr>
          <w:bCs/>
          <w:color w:val="auto"/>
          <w:szCs w:val="22"/>
        </w:rPr>
        <w:t xml:space="preserve"> </w:t>
      </w:r>
      <w:r w:rsidRPr="00853534">
        <w:rPr>
          <w:bCs/>
          <w:color w:val="auto"/>
          <w:szCs w:val="22"/>
        </w:rPr>
        <w:t>?</w:t>
      </w:r>
    </w:p>
    <w:p w14:paraId="2D45E922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76" w:lineRule="auto"/>
        <w:ind w:left="284" w:firstLine="0"/>
        <w:rPr>
          <w:bCs/>
          <w:szCs w:val="22"/>
        </w:rPr>
      </w:pPr>
      <w:r>
        <w:rPr>
          <w:b/>
          <w:bCs/>
          <w:szCs w:val="22"/>
        </w:rPr>
        <w:t xml:space="preserve">   </w:t>
      </w:r>
      <w:r w:rsidRPr="0078693C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</w:t>
      </w:r>
      <w:r w:rsidRPr="00853534">
        <w:rPr>
          <w:b/>
          <w:bCs/>
          <w:szCs w:val="22"/>
        </w:rPr>
        <w:t xml:space="preserve"> </w:t>
      </w:r>
      <w:r w:rsidRPr="00853534">
        <w:rPr>
          <w:bCs/>
          <w:szCs w:val="22"/>
        </w:rPr>
        <w:t>6</w:t>
      </w:r>
      <w:r w:rsidRPr="00853534">
        <w:rPr>
          <w:bCs/>
          <w:szCs w:val="22"/>
        </w:rPr>
        <w:tab/>
      </w:r>
      <w:r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/>
          <w:bCs/>
          <w:szCs w:val="22"/>
        </w:rPr>
        <w:t>(</w:t>
      </w:r>
      <w:proofErr w:type="gramStart"/>
      <w:r w:rsidRPr="00853534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853534">
        <w:rPr>
          <w:bCs/>
          <w:szCs w:val="22"/>
        </w:rPr>
        <w:t>7</w:t>
      </w:r>
      <w:proofErr w:type="gramEnd"/>
    </w:p>
    <w:p w14:paraId="6E0D84E8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="240" w:line="276" w:lineRule="auto"/>
        <w:ind w:left="284" w:firstLine="0"/>
        <w:rPr>
          <w:bCs/>
          <w:szCs w:val="22"/>
        </w:rPr>
      </w:pPr>
      <w:r>
        <w:rPr>
          <w:b/>
          <w:bCs/>
          <w:szCs w:val="22"/>
        </w:rPr>
        <w:t xml:space="preserve">   (</w:t>
      </w:r>
      <w:r w:rsidRPr="00853534">
        <w:rPr>
          <w:b/>
          <w:bCs/>
          <w:szCs w:val="22"/>
        </w:rPr>
        <w:t xml:space="preserve">C) </w:t>
      </w:r>
      <w:r>
        <w:rPr>
          <w:b/>
          <w:bCs/>
          <w:szCs w:val="22"/>
        </w:rPr>
        <w:t xml:space="preserve"> </w:t>
      </w:r>
      <w:r w:rsidRPr="00853534">
        <w:rPr>
          <w:bCs/>
          <w:szCs w:val="22"/>
        </w:rPr>
        <w:t>8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>
        <w:rPr>
          <w:bCs/>
          <w:szCs w:val="22"/>
        </w:rPr>
        <w:tab/>
      </w:r>
      <w:r w:rsidRPr="00853534">
        <w:rPr>
          <w:b/>
          <w:bCs/>
          <w:szCs w:val="22"/>
        </w:rPr>
        <w:t>(D</w:t>
      </w:r>
      <w:proofErr w:type="gramStart"/>
      <w:r w:rsidRPr="00853534">
        <w:rPr>
          <w:b/>
          <w:bCs/>
          <w:szCs w:val="22"/>
        </w:rPr>
        <w:t>)</w:t>
      </w:r>
      <w:r>
        <w:rPr>
          <w:b/>
          <w:bCs/>
          <w:szCs w:val="22"/>
        </w:rPr>
        <w:t xml:space="preserve"> </w:t>
      </w:r>
      <w:r w:rsidRPr="00853534">
        <w:rPr>
          <w:b/>
          <w:bCs/>
          <w:szCs w:val="22"/>
        </w:rPr>
        <w:t xml:space="preserve"> </w:t>
      </w:r>
      <w:r w:rsidRPr="00853534">
        <w:rPr>
          <w:bCs/>
          <w:szCs w:val="22"/>
        </w:rPr>
        <w:t>9</w:t>
      </w:r>
      <w:proofErr w:type="gramEnd"/>
    </w:p>
    <w:tbl>
      <w:tblPr>
        <w:tblStyle w:val="TabelacomGrelha"/>
        <w:tblpPr w:leftFromText="141" w:rightFromText="141" w:vertAnchor="text" w:tblpXSpec="right" w:tblpY="309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439"/>
        <w:gridCol w:w="550"/>
        <w:gridCol w:w="439"/>
      </w:tblGrid>
      <w:tr w:rsidR="007361CB" w:rsidRPr="008073EE" w14:paraId="746D8457" w14:textId="77777777" w:rsidTr="00B6794B">
        <w:trPr>
          <w:trHeight w:val="331"/>
        </w:trPr>
        <w:tc>
          <w:tcPr>
            <w:tcW w:w="159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7B0A408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r w:rsidRPr="008073EE">
              <w:rPr>
                <w:b/>
                <w:bCs/>
                <w:sz w:val="20"/>
              </w:rPr>
              <w:t>Nível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6E91822C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3</w:t>
            </w:r>
          </w:p>
        </w:tc>
        <w:tc>
          <w:tcPr>
            <w:tcW w:w="550" w:type="dxa"/>
            <w:tcMar>
              <w:left w:w="57" w:type="dxa"/>
              <w:right w:w="57" w:type="dxa"/>
            </w:tcMar>
            <w:vAlign w:val="center"/>
          </w:tcPr>
          <w:p w14:paraId="5F3BC5D2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4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1321029A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5</w:t>
            </w:r>
          </w:p>
        </w:tc>
      </w:tr>
      <w:tr w:rsidR="007361CB" w:rsidRPr="008073EE" w14:paraId="0010978C" w14:textId="77777777" w:rsidTr="00B6794B">
        <w:trPr>
          <w:trHeight w:val="347"/>
        </w:trPr>
        <w:tc>
          <w:tcPr>
            <w:tcW w:w="159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87AF8DD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proofErr w:type="spellStart"/>
            <w:r w:rsidRPr="008073EE">
              <w:rPr>
                <w:b/>
                <w:bCs/>
                <w:sz w:val="20"/>
              </w:rPr>
              <w:t>N.°</w:t>
            </w:r>
            <w:proofErr w:type="spellEnd"/>
            <w:r w:rsidRPr="008073EE">
              <w:rPr>
                <w:b/>
                <w:bCs/>
                <w:sz w:val="20"/>
              </w:rPr>
              <w:t xml:space="preserve"> de alunos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10AA087C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</w:p>
        </w:tc>
        <w:tc>
          <w:tcPr>
            <w:tcW w:w="550" w:type="dxa"/>
            <w:tcMar>
              <w:left w:w="57" w:type="dxa"/>
              <w:right w:w="57" w:type="dxa"/>
            </w:tcMar>
            <w:vAlign w:val="center"/>
          </w:tcPr>
          <w:p w14:paraId="66143A7C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15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3114A527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4</w:t>
            </w:r>
          </w:p>
        </w:tc>
      </w:tr>
    </w:tbl>
    <w:p w14:paraId="17928930" w14:textId="77777777" w:rsidR="007361CB" w:rsidRPr="00853534" w:rsidRDefault="007361CB" w:rsidP="007361CB">
      <w:pPr>
        <w:pStyle w:val="QUESTAO1"/>
        <w:spacing w:before="200" w:line="276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70BFA1" wp14:editId="017483EB">
                <wp:extent cx="216000" cy="216000"/>
                <wp:effectExtent l="0" t="0" r="0" b="0"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97AB5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70BFA1" id="Oval 53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8297AB5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53534">
        <w:rPr>
          <w:bCs/>
          <w:szCs w:val="22"/>
        </w:rPr>
        <w:t>A tabela ao lado apresenta os resultados obtidos num teste de Matemática. Qual dos gráficos representa corretamente os dados da tabela?</w:t>
      </w:r>
    </w:p>
    <w:p w14:paraId="6BA5BA2C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bCs/>
          <w:szCs w:val="22"/>
        </w:rPr>
      </w:pPr>
      <w:r w:rsidRPr="00853534">
        <w:rPr>
          <w:bCs/>
          <w:noProof/>
          <w:szCs w:val="22"/>
        </w:rPr>
        <w:drawing>
          <wp:anchor distT="0" distB="0" distL="114300" distR="114300" simplePos="0" relativeHeight="251677696" behindDoc="0" locked="0" layoutInCell="1" allowOverlap="1" wp14:anchorId="6DF58EBB" wp14:editId="00719D44">
            <wp:simplePos x="0" y="0"/>
            <wp:positionH relativeFrom="column">
              <wp:posOffset>5025349</wp:posOffset>
            </wp:positionH>
            <wp:positionV relativeFrom="paragraph">
              <wp:posOffset>163196</wp:posOffset>
            </wp:positionV>
            <wp:extent cx="1111926" cy="1111926"/>
            <wp:effectExtent l="0" t="0" r="0" b="0"/>
            <wp:wrapThrough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hrough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782" cy="111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76672" behindDoc="0" locked="0" layoutInCell="1" allowOverlap="1" wp14:anchorId="21AAE5FD" wp14:editId="3445DBCD">
            <wp:simplePos x="0" y="0"/>
            <wp:positionH relativeFrom="column">
              <wp:posOffset>3438688</wp:posOffset>
            </wp:positionH>
            <wp:positionV relativeFrom="paragraph">
              <wp:posOffset>169545</wp:posOffset>
            </wp:positionV>
            <wp:extent cx="1121881" cy="1124223"/>
            <wp:effectExtent l="0" t="0" r="2540" b="0"/>
            <wp:wrapThrough wrapText="bothSides">
              <wp:wrapPolygon edited="0">
                <wp:start x="0" y="0"/>
                <wp:lineTo x="0" y="21234"/>
                <wp:lineTo x="21282" y="21234"/>
                <wp:lineTo x="21282" y="0"/>
                <wp:lineTo x="0" y="0"/>
              </wp:wrapPolygon>
            </wp:wrapThrough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408" cy="112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75648" behindDoc="0" locked="0" layoutInCell="1" allowOverlap="1" wp14:anchorId="770E11FC" wp14:editId="71D4F62E">
            <wp:simplePos x="0" y="0"/>
            <wp:positionH relativeFrom="column">
              <wp:posOffset>1857440</wp:posOffset>
            </wp:positionH>
            <wp:positionV relativeFrom="paragraph">
              <wp:posOffset>175895</wp:posOffset>
            </wp:positionV>
            <wp:extent cx="1120709" cy="1118367"/>
            <wp:effectExtent l="0" t="0" r="3810" b="5715"/>
            <wp:wrapThrough wrapText="bothSides">
              <wp:wrapPolygon edited="0">
                <wp:start x="0" y="0"/>
                <wp:lineTo x="0" y="21342"/>
                <wp:lineTo x="21306" y="21342"/>
                <wp:lineTo x="21306" y="0"/>
                <wp:lineTo x="0" y="0"/>
              </wp:wrapPolygon>
            </wp:wrapThrough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047" cy="112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82816" behindDoc="0" locked="0" layoutInCell="1" allowOverlap="1" wp14:anchorId="11F52E16" wp14:editId="05F5C0B6">
            <wp:simplePos x="0" y="0"/>
            <wp:positionH relativeFrom="column">
              <wp:posOffset>224155</wp:posOffset>
            </wp:positionH>
            <wp:positionV relativeFrom="paragraph">
              <wp:posOffset>194946</wp:posOffset>
            </wp:positionV>
            <wp:extent cx="1104900" cy="1104900"/>
            <wp:effectExtent l="0" t="0" r="0" b="0"/>
            <wp:wrapTopAndBottom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3534">
        <w:rPr>
          <w:b/>
          <w:bCs/>
          <w:szCs w:val="22"/>
        </w:rPr>
        <w:t>(A)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/>
          <w:bCs/>
          <w:szCs w:val="22"/>
        </w:rPr>
        <w:t>(B)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/>
          <w:bCs/>
          <w:szCs w:val="22"/>
        </w:rPr>
        <w:t>(C)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/>
          <w:bCs/>
          <w:szCs w:val="22"/>
        </w:rPr>
        <w:t>(D)</w:t>
      </w:r>
    </w:p>
    <w:p w14:paraId="4FE41945" w14:textId="77777777" w:rsidR="007361CB" w:rsidRDefault="007361CB" w:rsidP="007361CB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bCs/>
          <w:szCs w:val="22"/>
        </w:rPr>
      </w:pPr>
    </w:p>
    <w:p w14:paraId="7CAA5A6F" w14:textId="77777777" w:rsidR="007361CB" w:rsidRDefault="007361CB" w:rsidP="007361CB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noProof/>
          <w:szCs w:val="22"/>
          <w:lang w:eastAsia="pt-PT"/>
        </w:rPr>
      </w:pPr>
      <w:r w:rsidRPr="00853534">
        <w:rPr>
          <w:bCs/>
          <w:noProof/>
          <w:szCs w:val="22"/>
        </w:rPr>
        <w:drawing>
          <wp:anchor distT="0" distB="0" distL="114300" distR="114300" simplePos="0" relativeHeight="251673600" behindDoc="1" locked="0" layoutInCell="1" allowOverlap="1" wp14:anchorId="3FEEBADE" wp14:editId="4483ABB1">
            <wp:simplePos x="0" y="0"/>
            <wp:positionH relativeFrom="column">
              <wp:posOffset>4982210</wp:posOffset>
            </wp:positionH>
            <wp:positionV relativeFrom="paragraph">
              <wp:posOffset>93980</wp:posOffset>
            </wp:positionV>
            <wp:extent cx="1117600" cy="1117600"/>
            <wp:effectExtent l="0" t="0" r="6350" b="635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5E855D" wp14:editId="672EEF04">
                <wp:extent cx="216000" cy="216000"/>
                <wp:effectExtent l="0" t="0" r="0" b="0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69A9F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5E855D" id="Oval 54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769A9F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53534">
        <w:rPr>
          <w:bCs/>
          <w:szCs w:val="22"/>
        </w:rPr>
        <w:t>O gráfico circular apresentado ao lado mostra como os alunos de uma escola ocupam os tempos livres.</w:t>
      </w:r>
    </w:p>
    <w:p w14:paraId="2E5C4385" w14:textId="77777777" w:rsidR="007361CB" w:rsidRPr="00853534" w:rsidRDefault="007361CB" w:rsidP="007361CB">
      <w:pPr>
        <w:pStyle w:val="QUESTAO1"/>
        <w:spacing w:before="100" w:line="276" w:lineRule="auto"/>
        <w:rPr>
          <w:bCs/>
          <w:szCs w:val="22"/>
        </w:rPr>
      </w:pPr>
      <w:r>
        <w:rPr>
          <w:noProof/>
          <w:szCs w:val="22"/>
          <w:lang w:eastAsia="pt-PT"/>
        </w:rPr>
        <w:tab/>
      </w:r>
      <w:r>
        <w:rPr>
          <w:noProof/>
          <w:szCs w:val="22"/>
          <w:lang w:eastAsia="pt-PT"/>
        </w:rPr>
        <w:tab/>
      </w:r>
      <w:r w:rsidRPr="00853534">
        <w:rPr>
          <w:bCs/>
          <w:szCs w:val="22"/>
        </w:rPr>
        <w:t xml:space="preserve">Sabendo que foram </w:t>
      </w:r>
      <w:proofErr w:type="gramStart"/>
      <w:r w:rsidRPr="00853534">
        <w:rPr>
          <w:bCs/>
          <w:szCs w:val="22"/>
        </w:rPr>
        <w:t>questionados  1000</w:t>
      </w:r>
      <w:proofErr w:type="gramEnd"/>
      <w:r w:rsidRPr="00853534">
        <w:rPr>
          <w:bCs/>
          <w:szCs w:val="22"/>
        </w:rPr>
        <w:t xml:space="preserve">  alunos, qual o número de alunos que praticam desporto nos tempos livres?</w:t>
      </w:r>
    </w:p>
    <w:p w14:paraId="24970E13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1985"/>
          <w:tab w:val="left" w:pos="2552"/>
          <w:tab w:val="left" w:pos="4253"/>
          <w:tab w:val="left" w:pos="4820"/>
          <w:tab w:val="left" w:pos="5954"/>
        </w:tabs>
        <w:spacing w:before="0" w:afterLines="60" w:after="144" w:line="276" w:lineRule="auto"/>
        <w:ind w:left="284" w:firstLine="0"/>
        <w:rPr>
          <w:bCs/>
          <w:szCs w:val="22"/>
        </w:rPr>
      </w:pPr>
      <w:r>
        <w:rPr>
          <w:b/>
          <w:bCs/>
          <w:szCs w:val="22"/>
        </w:rPr>
        <w:t xml:space="preserve">   </w:t>
      </w:r>
      <w:r w:rsidRPr="00853534">
        <w:rPr>
          <w:b/>
          <w:bCs/>
          <w:szCs w:val="22"/>
        </w:rPr>
        <w:t>(A)</w:t>
      </w:r>
      <w:r w:rsidRPr="00853534">
        <w:rPr>
          <w:bCs/>
          <w:szCs w:val="22"/>
        </w:rPr>
        <w:t xml:space="preserve">  208</w:t>
      </w:r>
      <w:r w:rsidRPr="00853534">
        <w:rPr>
          <w:bCs/>
          <w:szCs w:val="22"/>
        </w:rPr>
        <w:tab/>
      </w:r>
      <w:r w:rsidRPr="00853534">
        <w:rPr>
          <w:b/>
          <w:bCs/>
          <w:szCs w:val="22"/>
        </w:rPr>
        <w:t>(</w:t>
      </w:r>
      <w:proofErr w:type="gramStart"/>
      <w:r w:rsidRPr="00853534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853534">
        <w:rPr>
          <w:bCs/>
          <w:szCs w:val="22"/>
        </w:rPr>
        <w:t>370</w:t>
      </w:r>
      <w:proofErr w:type="gramEnd"/>
      <w:r>
        <w:rPr>
          <w:bCs/>
          <w:szCs w:val="22"/>
        </w:rPr>
        <w:tab/>
      </w:r>
      <w:r w:rsidRPr="00853534">
        <w:rPr>
          <w:b/>
          <w:bCs/>
          <w:szCs w:val="22"/>
        </w:rPr>
        <w:t>(C)</w:t>
      </w:r>
      <w:r w:rsidRPr="00853534">
        <w:rPr>
          <w:bCs/>
          <w:szCs w:val="22"/>
        </w:rPr>
        <w:t xml:space="preserve">  250</w:t>
      </w:r>
      <w:r>
        <w:rPr>
          <w:bCs/>
          <w:szCs w:val="22"/>
        </w:rPr>
        <w:tab/>
      </w:r>
      <w:r w:rsidRPr="00853534">
        <w:rPr>
          <w:b/>
          <w:bCs/>
          <w:szCs w:val="22"/>
        </w:rPr>
        <w:t>(D)</w:t>
      </w:r>
      <w:r w:rsidRPr="00853534">
        <w:rPr>
          <w:bCs/>
          <w:szCs w:val="22"/>
        </w:rPr>
        <w:t xml:space="preserve">  167</w:t>
      </w:r>
    </w:p>
    <w:tbl>
      <w:tblPr>
        <w:tblStyle w:val="TabelacomGrelha"/>
        <w:tblpPr w:leftFromText="141" w:rightFromText="141" w:vertAnchor="text" w:horzAnchor="margin" w:tblpXSpec="right" w:tblpY="456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439"/>
        <w:gridCol w:w="550"/>
        <w:gridCol w:w="439"/>
      </w:tblGrid>
      <w:tr w:rsidR="007361CB" w:rsidRPr="008073EE" w14:paraId="1241965F" w14:textId="77777777" w:rsidTr="00B6794B">
        <w:trPr>
          <w:trHeight w:val="331"/>
        </w:trPr>
        <w:tc>
          <w:tcPr>
            <w:tcW w:w="159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203B0B0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r w:rsidRPr="008073EE">
              <w:rPr>
                <w:b/>
                <w:bCs/>
                <w:sz w:val="20"/>
              </w:rPr>
              <w:t>N.º de horas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729E3C35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1</w:t>
            </w:r>
          </w:p>
        </w:tc>
        <w:tc>
          <w:tcPr>
            <w:tcW w:w="550" w:type="dxa"/>
            <w:tcMar>
              <w:left w:w="57" w:type="dxa"/>
              <w:right w:w="57" w:type="dxa"/>
            </w:tcMar>
            <w:vAlign w:val="center"/>
          </w:tcPr>
          <w:p w14:paraId="3B78A927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2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1EFE063A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3</w:t>
            </w:r>
          </w:p>
        </w:tc>
      </w:tr>
      <w:tr w:rsidR="007361CB" w:rsidRPr="008073EE" w14:paraId="7F36C4FD" w14:textId="77777777" w:rsidTr="00B6794B">
        <w:trPr>
          <w:trHeight w:val="347"/>
        </w:trPr>
        <w:tc>
          <w:tcPr>
            <w:tcW w:w="159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9326FEF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r w:rsidRPr="008073EE">
              <w:rPr>
                <w:b/>
                <w:bCs/>
                <w:sz w:val="20"/>
              </w:rPr>
              <w:t>N.º de alunos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1EFD1139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7</w:t>
            </w:r>
          </w:p>
        </w:tc>
        <w:tc>
          <w:tcPr>
            <w:tcW w:w="550" w:type="dxa"/>
            <w:tcMar>
              <w:left w:w="57" w:type="dxa"/>
              <w:right w:w="57" w:type="dxa"/>
            </w:tcMar>
            <w:vAlign w:val="center"/>
          </w:tcPr>
          <w:p w14:paraId="6D8A72AC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11</w:t>
            </w:r>
          </w:p>
        </w:tc>
        <w:tc>
          <w:tcPr>
            <w:tcW w:w="439" w:type="dxa"/>
            <w:tcMar>
              <w:left w:w="57" w:type="dxa"/>
              <w:right w:w="57" w:type="dxa"/>
            </w:tcMar>
            <w:vAlign w:val="center"/>
          </w:tcPr>
          <w:p w14:paraId="735E2ED0" w14:textId="77777777" w:rsidR="007361CB" w:rsidRPr="008073EE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 w:val="20"/>
              </w:rPr>
            </w:pPr>
            <w:r w:rsidRPr="008073EE">
              <w:rPr>
                <w:bCs/>
                <w:sz w:val="20"/>
              </w:rPr>
              <w:t>7</w:t>
            </w:r>
          </w:p>
        </w:tc>
      </w:tr>
    </w:tbl>
    <w:p w14:paraId="73301F9C" w14:textId="77777777" w:rsidR="007361CB" w:rsidRDefault="007361CB" w:rsidP="007361CB">
      <w:pPr>
        <w:pStyle w:val="QUESTAO1"/>
        <w:spacing w:before="200" w:line="240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E944911" wp14:editId="69C3D821">
                <wp:extent cx="216000" cy="216000"/>
                <wp:effectExtent l="0" t="0" r="0" b="0"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CCD04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944911" id="Oval 55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55CCD04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53534">
        <w:rPr>
          <w:bCs/>
          <w:szCs w:val="22"/>
        </w:rPr>
        <w:t xml:space="preserve">Na tabela ao lado é possível ver o tempo que os alunos de uma turma do </w:t>
      </w:r>
      <w:proofErr w:type="gramStart"/>
      <w:r w:rsidRPr="00853534">
        <w:rPr>
          <w:bCs/>
          <w:szCs w:val="22"/>
        </w:rPr>
        <w:t>5.°</w:t>
      </w:r>
      <w:proofErr w:type="gramEnd"/>
      <w:r w:rsidRPr="00853534">
        <w:rPr>
          <w:bCs/>
          <w:szCs w:val="22"/>
        </w:rPr>
        <w:t xml:space="preserve"> ano passam a estudar por dia.</w:t>
      </w:r>
    </w:p>
    <w:p w14:paraId="18398DB3" w14:textId="77777777" w:rsidR="007361CB" w:rsidRPr="00853534" w:rsidRDefault="007361CB" w:rsidP="007361CB">
      <w:pPr>
        <w:pStyle w:val="QUESTAO1"/>
        <w:spacing w:before="100" w:line="276" w:lineRule="auto"/>
        <w:rPr>
          <w:bCs/>
          <w:szCs w:val="22"/>
        </w:rPr>
      </w:pPr>
      <w:r>
        <w:rPr>
          <w:bCs/>
          <w:szCs w:val="22"/>
        </w:rPr>
        <w:tab/>
      </w:r>
      <w:r>
        <w:rPr>
          <w:bCs/>
          <w:szCs w:val="22"/>
        </w:rPr>
        <w:tab/>
      </w:r>
      <w:r w:rsidRPr="00853534">
        <w:rPr>
          <w:bCs/>
          <w:szCs w:val="22"/>
        </w:rPr>
        <w:t>Qual dos gráficos seguintes pode representar os dados relativos à tabela?</w:t>
      </w:r>
    </w:p>
    <w:p w14:paraId="72FDC066" w14:textId="77777777" w:rsidR="007361CB" w:rsidRPr="0085353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bCs/>
          <w:szCs w:val="22"/>
        </w:rPr>
      </w:pPr>
      <w:r w:rsidRPr="00853534">
        <w:rPr>
          <w:bCs/>
          <w:noProof/>
          <w:szCs w:val="22"/>
          <w:lang w:eastAsia="pt-PT"/>
        </w:rPr>
        <w:drawing>
          <wp:anchor distT="0" distB="0" distL="114300" distR="114300" simplePos="0" relativeHeight="251678720" behindDoc="0" locked="0" layoutInCell="1" allowOverlap="1" wp14:anchorId="19476AB8" wp14:editId="63D5CA91">
            <wp:simplePos x="0" y="0"/>
            <wp:positionH relativeFrom="column">
              <wp:posOffset>506730</wp:posOffset>
            </wp:positionH>
            <wp:positionV relativeFrom="paragraph">
              <wp:posOffset>52705</wp:posOffset>
            </wp:positionV>
            <wp:extent cx="873125" cy="870585"/>
            <wp:effectExtent l="0" t="0" r="3175" b="5715"/>
            <wp:wrapNone/>
            <wp:docPr id="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81792" behindDoc="0" locked="0" layoutInCell="1" allowOverlap="1" wp14:anchorId="1BC8FF95" wp14:editId="0901C7FB">
            <wp:simplePos x="0" y="0"/>
            <wp:positionH relativeFrom="column">
              <wp:posOffset>5255895</wp:posOffset>
            </wp:positionH>
            <wp:positionV relativeFrom="paragraph">
              <wp:posOffset>45085</wp:posOffset>
            </wp:positionV>
            <wp:extent cx="876300" cy="873760"/>
            <wp:effectExtent l="0" t="0" r="0" b="2540"/>
            <wp:wrapNone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80768" behindDoc="0" locked="0" layoutInCell="1" allowOverlap="1" wp14:anchorId="24619B49" wp14:editId="4F8F14B6">
            <wp:simplePos x="0" y="0"/>
            <wp:positionH relativeFrom="column">
              <wp:posOffset>3638550</wp:posOffset>
            </wp:positionH>
            <wp:positionV relativeFrom="paragraph">
              <wp:posOffset>62230</wp:posOffset>
            </wp:positionV>
            <wp:extent cx="862965" cy="861060"/>
            <wp:effectExtent l="0" t="0" r="0" b="0"/>
            <wp:wrapNone/>
            <wp:docPr id="320" name="Imagem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3534">
        <w:rPr>
          <w:bCs/>
          <w:noProof/>
          <w:szCs w:val="22"/>
        </w:rPr>
        <w:drawing>
          <wp:anchor distT="0" distB="0" distL="114300" distR="114300" simplePos="0" relativeHeight="251679744" behindDoc="0" locked="0" layoutInCell="1" allowOverlap="1" wp14:anchorId="3F1A781D" wp14:editId="757EBCE2">
            <wp:simplePos x="0" y="0"/>
            <wp:positionH relativeFrom="column">
              <wp:posOffset>2102485</wp:posOffset>
            </wp:positionH>
            <wp:positionV relativeFrom="paragraph">
              <wp:posOffset>46990</wp:posOffset>
            </wp:positionV>
            <wp:extent cx="878205" cy="876300"/>
            <wp:effectExtent l="0" t="0" r="0" b="0"/>
            <wp:wrapNone/>
            <wp:docPr id="321" name="Imagem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2"/>
        </w:rPr>
        <w:t xml:space="preserve">   </w:t>
      </w:r>
      <w:r w:rsidRPr="00853534">
        <w:rPr>
          <w:b/>
          <w:bCs/>
          <w:szCs w:val="22"/>
        </w:rPr>
        <w:t>(A)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proofErr w:type="gramStart"/>
      <w:r>
        <w:rPr>
          <w:bCs/>
          <w:szCs w:val="22"/>
        </w:rPr>
        <w:t xml:space="preserve">   </w:t>
      </w:r>
      <w:r w:rsidRPr="00853534">
        <w:rPr>
          <w:b/>
          <w:bCs/>
          <w:szCs w:val="22"/>
        </w:rPr>
        <w:t>(</w:t>
      </w:r>
      <w:proofErr w:type="gramEnd"/>
      <w:r w:rsidRPr="00853534">
        <w:rPr>
          <w:b/>
          <w:bCs/>
          <w:szCs w:val="22"/>
        </w:rPr>
        <w:t>B)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>
        <w:rPr>
          <w:bCs/>
          <w:szCs w:val="22"/>
        </w:rPr>
        <w:t xml:space="preserve">   </w:t>
      </w:r>
      <w:r w:rsidRPr="00853534">
        <w:rPr>
          <w:b/>
          <w:bCs/>
          <w:szCs w:val="22"/>
        </w:rPr>
        <w:t>(C)</w:t>
      </w:r>
      <w:r w:rsidRPr="00853534">
        <w:rPr>
          <w:bCs/>
          <w:szCs w:val="22"/>
        </w:rPr>
        <w:tab/>
      </w:r>
      <w:r w:rsidRPr="00853534">
        <w:rPr>
          <w:bCs/>
          <w:szCs w:val="22"/>
        </w:rPr>
        <w:tab/>
      </w:r>
      <w:r>
        <w:rPr>
          <w:bCs/>
          <w:szCs w:val="22"/>
        </w:rPr>
        <w:t xml:space="preserve">   </w:t>
      </w:r>
      <w:r w:rsidRPr="00853534">
        <w:rPr>
          <w:b/>
          <w:bCs/>
          <w:szCs w:val="22"/>
        </w:rPr>
        <w:t>(D)</w:t>
      </w:r>
    </w:p>
    <w:p w14:paraId="0BCB07FD" w14:textId="77777777" w:rsidR="007361CB" w:rsidRPr="00853534" w:rsidRDefault="007361CB" w:rsidP="007361CB">
      <w:pPr>
        <w:pStyle w:val="QUESTAO1"/>
        <w:tabs>
          <w:tab w:val="clear" w:pos="113"/>
          <w:tab w:val="left" w:pos="1134"/>
        </w:tabs>
        <w:spacing w:before="0" w:line="240" w:lineRule="auto"/>
        <w:rPr>
          <w:bCs/>
          <w:szCs w:val="22"/>
        </w:rPr>
      </w:pPr>
    </w:p>
    <w:p w14:paraId="25250CBF" w14:textId="1000AF42" w:rsidR="007361CB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p w14:paraId="2EAE05B2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50FD8B72" w14:textId="24280755" w:rsidR="007361CB" w:rsidRPr="00E3612D" w:rsidRDefault="007361CB" w:rsidP="007361CB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r w:rsidRPr="006713A5">
        <w:rPr>
          <w:lang w:val="pt-PT"/>
        </w:rPr>
        <w:t>Média e moda</w:t>
      </w:r>
    </w:p>
    <w:p w14:paraId="29DB6D21" w14:textId="77777777" w:rsidR="007361CB" w:rsidRPr="00E9661E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5832395" wp14:editId="52F8D648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57E98E7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530DB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41B4C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C09F24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A5FD0D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36CBAA2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0AAA7F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3B8B7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6289C8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4C9BE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064D2E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33992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4AE50B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41B927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68E510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284CC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15A64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5D4D5BD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832395" id="_x0000_s106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b9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R08jE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poLm/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57E98E7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530DB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41B4C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C09F24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A5FD0D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36CBAA2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0AAA7F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3B8B7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6289C8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4C9BE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2064D2E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33992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4AE50B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A41B927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68E510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1284CC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15A64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5D4D5BD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61F66739" w14:textId="77777777" w:rsidR="007361CB" w:rsidRPr="00E050A6" w:rsidRDefault="007361CB" w:rsidP="007361CB">
      <w:pPr>
        <w:pStyle w:val="QUESTAO1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41691D" wp14:editId="7B6A5905">
                <wp:extent cx="216000" cy="216000"/>
                <wp:effectExtent l="0" t="0" r="0" b="0"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1B36D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41691D" id="Oval 322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B1B36D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050A6">
        <w:rPr>
          <w:bCs/>
          <w:szCs w:val="22"/>
        </w:rPr>
        <w:t xml:space="preserve">Qual é a moda do seguinte conjunto de dados? </w:t>
      </w:r>
    </w:p>
    <w:tbl>
      <w:tblPr>
        <w:tblStyle w:val="TabelacomGrelh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1615"/>
        <w:gridCol w:w="1614"/>
        <w:gridCol w:w="1614"/>
        <w:gridCol w:w="1615"/>
      </w:tblGrid>
      <w:tr w:rsidR="007361CB" w:rsidRPr="00E050A6" w14:paraId="238B260B" w14:textId="77777777" w:rsidTr="00B6794B">
        <w:trPr>
          <w:trHeight w:val="448"/>
          <w:jc w:val="center"/>
        </w:trPr>
        <w:tc>
          <w:tcPr>
            <w:tcW w:w="1615" w:type="dxa"/>
            <w:vAlign w:val="center"/>
          </w:tcPr>
          <w:p w14:paraId="44E2E68D" w14:textId="77777777" w:rsidR="007361CB" w:rsidRPr="00E050A6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ind w:left="0" w:firstLine="0"/>
              <w:jc w:val="center"/>
              <w:rPr>
                <w:bCs/>
                <w:szCs w:val="22"/>
              </w:rPr>
            </w:pPr>
            <w:r w:rsidRPr="00E050A6">
              <w:rPr>
                <w:bCs/>
                <w:szCs w:val="22"/>
              </w:rPr>
              <w:t>4</w:t>
            </w:r>
          </w:p>
        </w:tc>
        <w:tc>
          <w:tcPr>
            <w:tcW w:w="1615" w:type="dxa"/>
            <w:vAlign w:val="center"/>
          </w:tcPr>
          <w:p w14:paraId="4FB377D4" w14:textId="77777777" w:rsidR="007361CB" w:rsidRPr="00E050A6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ind w:left="0" w:firstLine="0"/>
              <w:jc w:val="center"/>
              <w:rPr>
                <w:bCs/>
                <w:szCs w:val="22"/>
              </w:rPr>
            </w:pPr>
            <w:r w:rsidRPr="00E050A6">
              <w:rPr>
                <w:bCs/>
                <w:szCs w:val="22"/>
              </w:rPr>
              <w:t>6</w:t>
            </w:r>
          </w:p>
        </w:tc>
        <w:tc>
          <w:tcPr>
            <w:tcW w:w="1614" w:type="dxa"/>
            <w:vAlign w:val="center"/>
          </w:tcPr>
          <w:p w14:paraId="3308DA3B" w14:textId="77777777" w:rsidR="007361CB" w:rsidRPr="00E050A6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ind w:left="0" w:firstLine="0"/>
              <w:jc w:val="center"/>
              <w:rPr>
                <w:bCs/>
                <w:szCs w:val="22"/>
              </w:rPr>
            </w:pPr>
            <w:r w:rsidRPr="00E050A6">
              <w:rPr>
                <w:bCs/>
                <w:szCs w:val="22"/>
              </w:rPr>
              <w:t>4</w:t>
            </w:r>
          </w:p>
        </w:tc>
        <w:tc>
          <w:tcPr>
            <w:tcW w:w="1614" w:type="dxa"/>
            <w:vAlign w:val="center"/>
          </w:tcPr>
          <w:p w14:paraId="75A8D795" w14:textId="77777777" w:rsidR="007361CB" w:rsidRPr="00E050A6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ind w:left="0" w:firstLine="0"/>
              <w:jc w:val="center"/>
              <w:rPr>
                <w:bCs/>
                <w:szCs w:val="22"/>
              </w:rPr>
            </w:pPr>
            <w:r w:rsidRPr="00E050A6">
              <w:rPr>
                <w:bCs/>
                <w:szCs w:val="22"/>
              </w:rPr>
              <w:t>5</w:t>
            </w:r>
          </w:p>
        </w:tc>
        <w:tc>
          <w:tcPr>
            <w:tcW w:w="1615" w:type="dxa"/>
            <w:vAlign w:val="center"/>
          </w:tcPr>
          <w:p w14:paraId="69635A46" w14:textId="77777777" w:rsidR="007361CB" w:rsidRPr="00E050A6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76" w:lineRule="auto"/>
              <w:ind w:left="0" w:firstLine="0"/>
              <w:jc w:val="center"/>
              <w:rPr>
                <w:bCs/>
                <w:szCs w:val="22"/>
              </w:rPr>
            </w:pPr>
            <w:r w:rsidRPr="00E050A6">
              <w:rPr>
                <w:bCs/>
                <w:szCs w:val="22"/>
              </w:rPr>
              <w:t>4</w:t>
            </w:r>
          </w:p>
        </w:tc>
      </w:tr>
    </w:tbl>
    <w:p w14:paraId="2C3F3C14" w14:textId="77777777" w:rsidR="007361CB" w:rsidRPr="00E050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="120" w:line="276" w:lineRule="auto"/>
        <w:ind w:left="284" w:firstLine="0"/>
        <w:rPr>
          <w:bCs/>
          <w:szCs w:val="22"/>
        </w:rPr>
      </w:pPr>
      <w:r>
        <w:rPr>
          <w:b/>
          <w:bCs/>
          <w:szCs w:val="22"/>
        </w:rPr>
        <w:t xml:space="preserve">(A) </w:t>
      </w:r>
      <w:r w:rsidRPr="00E050A6">
        <w:rPr>
          <w:szCs w:val="22"/>
        </w:rPr>
        <w:t xml:space="preserve"> 4</w:t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>(</w:t>
      </w:r>
      <w:proofErr w:type="gramStart"/>
      <w:r w:rsidRPr="00E050A6">
        <w:rPr>
          <w:b/>
          <w:szCs w:val="22"/>
        </w:rPr>
        <w:t>B)</w:t>
      </w:r>
      <w:r>
        <w:rPr>
          <w:b/>
          <w:szCs w:val="22"/>
        </w:rPr>
        <w:t xml:space="preserve"> </w:t>
      </w:r>
      <w:r w:rsidRPr="00E050A6">
        <w:rPr>
          <w:b/>
          <w:szCs w:val="22"/>
        </w:rPr>
        <w:t xml:space="preserve"> </w:t>
      </w:r>
      <w:r w:rsidRPr="00E050A6">
        <w:rPr>
          <w:szCs w:val="22"/>
        </w:rPr>
        <w:t>5</w:t>
      </w:r>
      <w:proofErr w:type="gramEnd"/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 xml:space="preserve">(C)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16</w:t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>(D)</w:t>
      </w:r>
      <w:r>
        <w:rPr>
          <w:b/>
          <w:szCs w:val="22"/>
        </w:rPr>
        <w:t xml:space="preserve"> </w:t>
      </w:r>
      <w:r w:rsidRPr="00E050A6">
        <w:rPr>
          <w:b/>
          <w:szCs w:val="22"/>
        </w:rPr>
        <w:t xml:space="preserve"> </w:t>
      </w:r>
      <w:r w:rsidRPr="00E050A6">
        <w:rPr>
          <w:szCs w:val="22"/>
        </w:rPr>
        <w:t xml:space="preserve">21 </w:t>
      </w:r>
    </w:p>
    <w:p w14:paraId="10F09B11" w14:textId="77777777" w:rsidR="007361CB" w:rsidRPr="00E050A6" w:rsidRDefault="007361CB" w:rsidP="007361CB">
      <w:pPr>
        <w:pStyle w:val="QUESTAO1"/>
        <w:spacing w:before="300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E60CB4" wp14:editId="498220D8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065F1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E60CB4" id="Oval 323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D3065F1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050A6">
        <w:rPr>
          <w:color w:val="auto"/>
          <w:szCs w:val="22"/>
        </w:rPr>
        <w:t>Observa o número de maçãs em cada cesto.</w:t>
      </w:r>
    </w:p>
    <w:p w14:paraId="79799FCF" w14:textId="77777777" w:rsidR="007361CB" w:rsidRPr="00E050A6" w:rsidRDefault="007361CB" w:rsidP="007361CB">
      <w:pPr>
        <w:pStyle w:val="QUESTAO1"/>
        <w:tabs>
          <w:tab w:val="left" w:pos="426"/>
        </w:tabs>
        <w:spacing w:before="0" w:line="240" w:lineRule="auto"/>
        <w:ind w:left="426" w:firstLine="0"/>
        <w:jc w:val="center"/>
        <w:rPr>
          <w:color w:val="auto"/>
          <w:szCs w:val="22"/>
        </w:rPr>
      </w:pPr>
      <w:r w:rsidRPr="00E050A6">
        <w:rPr>
          <w:noProof/>
          <w:szCs w:val="22"/>
        </w:rPr>
        <w:drawing>
          <wp:inline distT="0" distB="0" distL="0" distR="0" wp14:anchorId="2032D4F0" wp14:editId="591FC631">
            <wp:extent cx="3571200" cy="1083600"/>
            <wp:effectExtent l="0" t="0" r="0" b="2540"/>
            <wp:docPr id="328" name="Imagem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00" cy="10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4B0B9" w14:textId="77777777" w:rsidR="007361CB" w:rsidRPr="00E050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Lines="60" w:after="144"/>
        <w:ind w:left="425"/>
        <w:contextualSpacing w:val="0"/>
        <w:rPr>
          <w:rFonts w:ascii="Arial" w:hAnsi="Arial" w:cs="Arial"/>
        </w:rPr>
      </w:pPr>
      <w:r w:rsidRPr="00E050A6">
        <w:rPr>
          <w:rFonts w:ascii="Arial" w:hAnsi="Arial" w:cs="Arial"/>
        </w:rPr>
        <w:t>Em média, quantas maçãs há em cada cesto?</w:t>
      </w:r>
    </w:p>
    <w:p w14:paraId="4B2C9208" w14:textId="77777777" w:rsidR="007361CB" w:rsidRPr="00E050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="120" w:line="276" w:lineRule="auto"/>
        <w:ind w:left="284" w:firstLine="0"/>
        <w:rPr>
          <w:bCs/>
          <w:szCs w:val="22"/>
        </w:rPr>
      </w:pPr>
      <w:r>
        <w:rPr>
          <w:b/>
          <w:bCs/>
          <w:szCs w:val="22"/>
        </w:rPr>
        <w:t xml:space="preserve">(A)  </w:t>
      </w:r>
      <w:r w:rsidRPr="00E050A6">
        <w:rPr>
          <w:szCs w:val="22"/>
        </w:rPr>
        <w:t>8</w:t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>(</w:t>
      </w:r>
      <w:proofErr w:type="gramStart"/>
      <w:r w:rsidRPr="00E050A6">
        <w:rPr>
          <w:b/>
          <w:szCs w:val="22"/>
        </w:rPr>
        <w:t xml:space="preserve">B)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11</w:t>
      </w:r>
      <w:proofErr w:type="gramEnd"/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>(C)</w:t>
      </w:r>
      <w:r>
        <w:rPr>
          <w:b/>
          <w:szCs w:val="22"/>
        </w:rPr>
        <w:t xml:space="preserve"> </w:t>
      </w:r>
      <w:r w:rsidRPr="00E050A6">
        <w:rPr>
          <w:b/>
          <w:szCs w:val="22"/>
        </w:rPr>
        <w:t xml:space="preserve"> </w:t>
      </w:r>
      <w:r w:rsidRPr="00E050A6">
        <w:rPr>
          <w:szCs w:val="22"/>
        </w:rPr>
        <w:t>13</w:t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Cs/>
          <w:szCs w:val="22"/>
        </w:rPr>
        <w:tab/>
      </w:r>
      <w:r w:rsidRPr="00E050A6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Pr="00E050A6">
        <w:rPr>
          <w:szCs w:val="22"/>
        </w:rPr>
        <w:t xml:space="preserve">15 </w:t>
      </w:r>
    </w:p>
    <w:p w14:paraId="07EB1B2B" w14:textId="77777777" w:rsidR="007361CB" w:rsidRPr="00E050A6" w:rsidRDefault="007361CB" w:rsidP="007361CB">
      <w:pPr>
        <w:pStyle w:val="QUESTAO1"/>
        <w:spacing w:before="300"/>
        <w:rPr>
          <w:szCs w:val="22"/>
        </w:rPr>
      </w:pPr>
      <w:r w:rsidRPr="00E050A6">
        <w:rPr>
          <w:noProof/>
          <w:szCs w:val="22"/>
        </w:rPr>
        <w:drawing>
          <wp:anchor distT="0" distB="0" distL="114300" distR="114300" simplePos="0" relativeHeight="251684864" behindDoc="0" locked="0" layoutInCell="1" allowOverlap="1" wp14:anchorId="330318D3" wp14:editId="18DC1405">
            <wp:simplePos x="0" y="0"/>
            <wp:positionH relativeFrom="column">
              <wp:posOffset>4261485</wp:posOffset>
            </wp:positionH>
            <wp:positionV relativeFrom="paragraph">
              <wp:posOffset>217805</wp:posOffset>
            </wp:positionV>
            <wp:extent cx="1879200" cy="1447200"/>
            <wp:effectExtent l="0" t="0" r="6985" b="635"/>
            <wp:wrapSquare wrapText="bothSides"/>
            <wp:docPr id="329" name="Imagem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144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F8D497" wp14:editId="5E00775A">
                <wp:extent cx="216000" cy="216000"/>
                <wp:effectExtent l="0" t="0" r="0" b="0"/>
                <wp:docPr id="324" name="Oval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9E67F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F8D497" id="Oval 324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E9E67F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050A6">
        <w:rPr>
          <w:szCs w:val="22"/>
        </w:rPr>
        <w:t xml:space="preserve">O gráfico da figura refere-se às classificações a piano </w:t>
      </w:r>
      <w:r w:rsidRPr="00C942A8">
        <w:rPr>
          <w:color w:val="auto"/>
          <w:szCs w:val="22"/>
        </w:rPr>
        <w:t>obtidas</w:t>
      </w:r>
      <w:r w:rsidRPr="00E050A6">
        <w:rPr>
          <w:szCs w:val="22"/>
        </w:rPr>
        <w:t xml:space="preserve"> pelos alunos de uma escola de </w:t>
      </w:r>
      <w:r w:rsidRPr="006713A5">
        <w:rPr>
          <w:color w:val="auto"/>
          <w:szCs w:val="22"/>
        </w:rPr>
        <w:t>música</w:t>
      </w:r>
      <w:r w:rsidRPr="00E050A6">
        <w:rPr>
          <w:szCs w:val="22"/>
        </w:rPr>
        <w:t xml:space="preserve"> no primeiro período (as classificações podem variar </w:t>
      </w:r>
      <w:proofErr w:type="gramStart"/>
      <w:r w:rsidRPr="00E050A6">
        <w:rPr>
          <w:szCs w:val="22"/>
        </w:rPr>
        <w:t xml:space="preserve">de </w:t>
      </w:r>
      <w:r>
        <w:rPr>
          <w:szCs w:val="22"/>
        </w:rPr>
        <w:t xml:space="preserve"> </w:t>
      </w:r>
      <w:r w:rsidRPr="00E050A6">
        <w:rPr>
          <w:szCs w:val="22"/>
        </w:rPr>
        <w:t>0</w:t>
      </w:r>
      <w:proofErr w:type="gramEnd"/>
      <w:r>
        <w:rPr>
          <w:szCs w:val="22"/>
        </w:rPr>
        <w:t xml:space="preserve"> </w:t>
      </w:r>
      <w:r w:rsidRPr="00E050A6">
        <w:rPr>
          <w:szCs w:val="22"/>
        </w:rPr>
        <w:t xml:space="preserve"> a </w:t>
      </w:r>
      <w:r>
        <w:rPr>
          <w:szCs w:val="22"/>
        </w:rPr>
        <w:t xml:space="preserve"> </w:t>
      </w:r>
      <w:r w:rsidRPr="00E050A6">
        <w:rPr>
          <w:szCs w:val="22"/>
        </w:rPr>
        <w:t xml:space="preserve">20 </w:t>
      </w:r>
      <w:r>
        <w:rPr>
          <w:szCs w:val="22"/>
        </w:rPr>
        <w:t xml:space="preserve"> </w:t>
      </w:r>
      <w:r w:rsidRPr="00E050A6">
        <w:rPr>
          <w:szCs w:val="22"/>
        </w:rPr>
        <w:t>valores). Qual é a média das classificações obtidas pelos alunos?</w:t>
      </w:r>
      <w:r w:rsidRPr="00E050A6">
        <w:rPr>
          <w:noProof/>
          <w:szCs w:val="22"/>
          <w:lang w:eastAsia="pt-PT"/>
        </w:rPr>
        <w:t xml:space="preserve"> </w:t>
      </w:r>
    </w:p>
    <w:p w14:paraId="617E076D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Lines="60" w:after="144" w:line="276" w:lineRule="auto"/>
        <w:ind w:left="284" w:firstLine="0"/>
        <w:rPr>
          <w:szCs w:val="22"/>
        </w:rPr>
      </w:pPr>
      <w:r w:rsidRPr="00E050A6">
        <w:rPr>
          <w:b/>
          <w:szCs w:val="22"/>
        </w:rPr>
        <w:t xml:space="preserve">(A)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13,</w:t>
      </w:r>
      <w:proofErr w:type="gramStart"/>
      <w:r w:rsidRPr="00E050A6">
        <w:rPr>
          <w:szCs w:val="22"/>
        </w:rPr>
        <w:t>5  valores</w:t>
      </w:r>
      <w:proofErr w:type="gramEnd"/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b/>
          <w:szCs w:val="22"/>
        </w:rPr>
        <w:t xml:space="preserve">(B)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2,5  valores</w:t>
      </w:r>
    </w:p>
    <w:p w14:paraId="3AEFD363" w14:textId="77777777" w:rsidR="007361CB" w:rsidRPr="00E050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="120" w:line="276" w:lineRule="auto"/>
        <w:ind w:left="284" w:firstLine="0"/>
        <w:rPr>
          <w:szCs w:val="22"/>
        </w:rPr>
      </w:pPr>
      <w:r w:rsidRPr="00E050A6">
        <w:rPr>
          <w:b/>
          <w:szCs w:val="22"/>
        </w:rPr>
        <w:t xml:space="preserve">(C)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13,</w:t>
      </w:r>
      <w:proofErr w:type="gramStart"/>
      <w:r w:rsidRPr="00E050A6">
        <w:rPr>
          <w:szCs w:val="22"/>
        </w:rPr>
        <w:t>7  valores</w:t>
      </w:r>
      <w:proofErr w:type="gramEnd"/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Pr="00E050A6">
        <w:rPr>
          <w:szCs w:val="22"/>
        </w:rPr>
        <w:t>14  valores</w:t>
      </w:r>
    </w:p>
    <w:p w14:paraId="1D8D614C" w14:textId="77777777" w:rsidR="007361CB" w:rsidRPr="00E050A6" w:rsidRDefault="007361CB" w:rsidP="007361CB">
      <w:pPr>
        <w:pStyle w:val="QUESTAO1"/>
        <w:spacing w:before="3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2EF9102" wp14:editId="4B9AE759">
                <wp:extent cx="216000" cy="216000"/>
                <wp:effectExtent l="0" t="0" r="0" b="0"/>
                <wp:docPr id="325" name="Ov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02984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EF9102" id="Oval 325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302984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050A6">
        <w:rPr>
          <w:szCs w:val="22"/>
        </w:rPr>
        <w:t xml:space="preserve">O Matias </w:t>
      </w:r>
      <w:r w:rsidRPr="00C942A8">
        <w:rPr>
          <w:color w:val="auto"/>
          <w:szCs w:val="22"/>
        </w:rPr>
        <w:t>registou</w:t>
      </w:r>
      <w:r w:rsidRPr="00E050A6">
        <w:rPr>
          <w:szCs w:val="22"/>
        </w:rPr>
        <w:t xml:space="preserve"> as alturas dos seis elementos do seu grupo musical preferido.</w:t>
      </w:r>
    </w:p>
    <w:p w14:paraId="53DA5C67" w14:textId="77777777" w:rsidR="007361CB" w:rsidRPr="00E050A6" w:rsidRDefault="007361CB" w:rsidP="007361CB">
      <w:pPr>
        <w:pStyle w:val="PargrafodaLista"/>
        <w:tabs>
          <w:tab w:val="left" w:pos="5387"/>
          <w:tab w:val="left" w:pos="5812"/>
        </w:tabs>
        <w:spacing w:before="120" w:afterLines="60" w:after="144"/>
        <w:ind w:left="0"/>
        <w:contextualSpacing w:val="0"/>
        <w:jc w:val="center"/>
        <w:rPr>
          <w:rFonts w:ascii="Arial" w:hAnsi="Arial" w:cs="Arial"/>
        </w:rPr>
      </w:pPr>
      <w:r w:rsidRPr="00E050A6">
        <w:rPr>
          <w:rFonts w:ascii="Arial" w:hAnsi="Arial" w:cs="Arial"/>
        </w:rPr>
        <w:t>1,74 m    1,68 m    1,86 m    1,73 m    1,73 m    1,69 m</w:t>
      </w:r>
    </w:p>
    <w:p w14:paraId="7B17B34E" w14:textId="77777777" w:rsidR="007361CB" w:rsidRPr="00E050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Lines="60" w:after="144"/>
        <w:ind w:left="425"/>
        <w:contextualSpacing w:val="0"/>
        <w:rPr>
          <w:rFonts w:ascii="Arial" w:hAnsi="Arial" w:cs="Arial"/>
        </w:rPr>
      </w:pPr>
      <w:r w:rsidRPr="00E050A6">
        <w:rPr>
          <w:rFonts w:ascii="Arial" w:hAnsi="Arial" w:cs="Arial"/>
        </w:rPr>
        <w:t>Quantos elementos do grupo têm altura superior à média das alturas registadas pelo Matias?</w:t>
      </w:r>
    </w:p>
    <w:p w14:paraId="5746BA03" w14:textId="77777777" w:rsidR="007361CB" w:rsidRPr="00E050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="120" w:line="276" w:lineRule="auto"/>
        <w:ind w:left="284" w:firstLine="0"/>
        <w:rPr>
          <w:szCs w:val="22"/>
        </w:rPr>
      </w:pPr>
      <w:r w:rsidRPr="00E050A6">
        <w:rPr>
          <w:b/>
          <w:szCs w:val="22"/>
        </w:rPr>
        <w:t xml:space="preserve">(A) </w:t>
      </w:r>
      <w:r w:rsidRPr="00E050A6">
        <w:rPr>
          <w:szCs w:val="22"/>
        </w:rPr>
        <w:t xml:space="preserve"> 2</w:t>
      </w:r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b/>
          <w:szCs w:val="22"/>
        </w:rPr>
        <w:t>(</w:t>
      </w:r>
      <w:proofErr w:type="gramStart"/>
      <w:r w:rsidRPr="00E050A6">
        <w:rPr>
          <w:b/>
          <w:szCs w:val="22"/>
        </w:rPr>
        <w:t xml:space="preserve">B) </w:t>
      </w:r>
      <w:r w:rsidRPr="00E050A6">
        <w:rPr>
          <w:szCs w:val="22"/>
        </w:rPr>
        <w:t xml:space="preserve"> 3</w:t>
      </w:r>
      <w:proofErr w:type="gramEnd"/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b/>
          <w:szCs w:val="22"/>
        </w:rPr>
        <w:t xml:space="preserve">(C) </w:t>
      </w:r>
      <w:r w:rsidRPr="00E050A6">
        <w:rPr>
          <w:szCs w:val="22"/>
        </w:rPr>
        <w:t xml:space="preserve"> 4</w:t>
      </w:r>
      <w:r w:rsidRPr="00E050A6">
        <w:rPr>
          <w:szCs w:val="22"/>
        </w:rPr>
        <w:tab/>
      </w:r>
      <w:r w:rsidRPr="00E050A6">
        <w:rPr>
          <w:szCs w:val="22"/>
        </w:rPr>
        <w:tab/>
      </w:r>
      <w:r w:rsidRPr="00E050A6">
        <w:rPr>
          <w:b/>
          <w:szCs w:val="22"/>
        </w:rPr>
        <w:t xml:space="preserve">(D) </w:t>
      </w:r>
      <w:r w:rsidRPr="00E050A6">
        <w:rPr>
          <w:szCs w:val="22"/>
        </w:rPr>
        <w:t xml:space="preserve"> 5</w:t>
      </w:r>
    </w:p>
    <w:p w14:paraId="4F5AD689" w14:textId="77777777" w:rsidR="007361CB" w:rsidRPr="00E050A6" w:rsidRDefault="007361CB" w:rsidP="007361CB">
      <w:pPr>
        <w:pStyle w:val="QUESTAO1"/>
        <w:spacing w:before="300"/>
        <w:rPr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AA1135" wp14:editId="6762E9DB">
                <wp:extent cx="216000" cy="216000"/>
                <wp:effectExtent l="0" t="0" r="0" b="0"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447AB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AA1135" id="Oval 326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05447AB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050A6">
        <w:rPr>
          <w:color w:val="auto"/>
          <w:szCs w:val="22"/>
        </w:rPr>
        <w:t xml:space="preserve">Em quatro testes, a Letícia obteve as seguintes classificações numa escala </w:t>
      </w:r>
      <w:proofErr w:type="gramStart"/>
      <w:r w:rsidRPr="00E050A6">
        <w:rPr>
          <w:color w:val="auto"/>
          <w:szCs w:val="22"/>
        </w:rPr>
        <w:t>de  1</w:t>
      </w:r>
      <w:proofErr w:type="gramEnd"/>
      <w:r w:rsidRPr="00E050A6">
        <w:rPr>
          <w:color w:val="auto"/>
          <w:szCs w:val="22"/>
        </w:rPr>
        <w:t xml:space="preserve">  a  100 :</w:t>
      </w:r>
    </w:p>
    <w:p w14:paraId="6AE5309D" w14:textId="77777777" w:rsidR="007361CB" w:rsidRPr="00E050A6" w:rsidRDefault="007361CB" w:rsidP="007361CB">
      <w:pPr>
        <w:pStyle w:val="PargrafodaLista"/>
        <w:tabs>
          <w:tab w:val="left" w:pos="5387"/>
          <w:tab w:val="left" w:pos="5812"/>
        </w:tabs>
        <w:spacing w:before="120" w:after="0"/>
        <w:ind w:left="0"/>
        <w:contextualSpacing w:val="0"/>
        <w:jc w:val="center"/>
        <w:rPr>
          <w:rFonts w:ascii="Arial" w:hAnsi="Arial" w:cs="Arial"/>
        </w:rPr>
      </w:pPr>
      <w:proofErr w:type="gramStart"/>
      <w:r w:rsidRPr="00E050A6">
        <w:rPr>
          <w:rFonts w:ascii="Arial" w:hAnsi="Arial" w:cs="Arial"/>
          <w:b/>
        </w:rPr>
        <w:t>73</w:t>
      </w:r>
      <w:r w:rsidRPr="00E050A6">
        <w:rPr>
          <w:rFonts w:ascii="Arial" w:hAnsi="Arial" w:cs="Arial"/>
        </w:rPr>
        <w:t xml:space="preserve">,  </w:t>
      </w:r>
      <w:r w:rsidRPr="00E050A6">
        <w:rPr>
          <w:rFonts w:ascii="Arial" w:hAnsi="Arial" w:cs="Arial"/>
          <w:b/>
        </w:rPr>
        <w:t>90</w:t>
      </w:r>
      <w:proofErr w:type="gramEnd"/>
      <w:r w:rsidRPr="00E050A6">
        <w:rPr>
          <w:rFonts w:ascii="Arial" w:hAnsi="Arial" w:cs="Arial"/>
        </w:rPr>
        <w:t xml:space="preserve">,  </w:t>
      </w:r>
      <w:r w:rsidRPr="00E050A6">
        <w:rPr>
          <w:rFonts w:ascii="Arial" w:hAnsi="Arial" w:cs="Arial"/>
          <w:b/>
        </w:rPr>
        <w:t>38</w:t>
      </w:r>
      <w:r w:rsidRPr="00E050A6">
        <w:rPr>
          <w:rFonts w:ascii="Arial" w:hAnsi="Arial" w:cs="Arial"/>
        </w:rPr>
        <w:t xml:space="preserve">  e  </w:t>
      </w:r>
      <w:r w:rsidRPr="00E050A6">
        <w:rPr>
          <w:rFonts w:ascii="Arial" w:hAnsi="Arial" w:cs="Arial"/>
          <w:b/>
        </w:rPr>
        <w:t>50</w:t>
      </w:r>
    </w:p>
    <w:p w14:paraId="7586F7FC" w14:textId="77777777" w:rsidR="007361CB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0"/>
        <w:ind w:left="425"/>
        <w:contextualSpacing w:val="0"/>
        <w:rPr>
          <w:rFonts w:ascii="Arial" w:hAnsi="Arial" w:cs="Arial"/>
        </w:rPr>
      </w:pPr>
      <w:r w:rsidRPr="00E050A6">
        <w:rPr>
          <w:rFonts w:ascii="Arial" w:hAnsi="Arial" w:cs="Arial"/>
        </w:rPr>
        <w:tab/>
        <w:t xml:space="preserve">A Letícia esqueceu-se da classificação do quinto teste, mas sabe que a sua média é  </w:t>
      </w:r>
      <w:r w:rsidRPr="00E050A6">
        <w:rPr>
          <w:position w:val="-22"/>
        </w:rPr>
        <w:object w:dxaOrig="480" w:dyaOrig="580" w14:anchorId="08B02A4A">
          <v:shape id="_x0000_i1032" type="#_x0000_t75" style="width:24pt;height:28.5pt" o:ole="">
            <v:imagedata r:id="rId40" o:title=""/>
          </v:shape>
          <o:OLEObject Type="Embed" ProgID="Equation.DSMT4" ShapeID="_x0000_i1032" DrawAspect="Content" ObjectID="_1723550380" r:id="rId41"/>
        </w:object>
      </w:r>
      <w:r>
        <w:t xml:space="preserve"> .</w:t>
      </w:r>
    </w:p>
    <w:p w14:paraId="55E46F9D" w14:textId="77777777" w:rsidR="007361CB" w:rsidRPr="00E050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Lines="60" w:after="144"/>
        <w:ind w:left="425"/>
        <w:contextualSpacing w:val="0"/>
        <w:rPr>
          <w:rFonts w:ascii="Arial" w:hAnsi="Arial" w:cs="Arial"/>
        </w:rPr>
      </w:pPr>
      <w:r w:rsidRPr="00E050A6">
        <w:rPr>
          <w:rFonts w:ascii="Arial" w:hAnsi="Arial" w:cs="Arial"/>
        </w:rPr>
        <w:t xml:space="preserve">Qual é a classificação do </w:t>
      </w:r>
      <w:proofErr w:type="gramStart"/>
      <w:r w:rsidRPr="00E050A6">
        <w:rPr>
          <w:rFonts w:ascii="Arial" w:hAnsi="Arial" w:cs="Arial"/>
        </w:rPr>
        <w:t>5.°</w:t>
      </w:r>
      <w:proofErr w:type="gramEnd"/>
      <w:r w:rsidRPr="00E050A6">
        <w:rPr>
          <w:rFonts w:ascii="Arial" w:hAnsi="Arial" w:cs="Arial"/>
        </w:rPr>
        <w:t xml:space="preserve"> teste?</w:t>
      </w:r>
    </w:p>
    <w:p w14:paraId="701439E9" w14:textId="15BA1843" w:rsidR="0079097A" w:rsidRPr="0079097A" w:rsidRDefault="007361CB" w:rsidP="0079097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120" w:afterLines="60" w:after="144" w:line="276" w:lineRule="auto"/>
        <w:ind w:left="284" w:firstLine="0"/>
        <w:rPr>
          <w:color w:val="auto"/>
          <w:szCs w:val="22"/>
        </w:rPr>
      </w:pPr>
      <w:r w:rsidRPr="00E050A6">
        <w:rPr>
          <w:b/>
          <w:szCs w:val="22"/>
        </w:rPr>
        <w:t>(A)</w:t>
      </w:r>
      <w:r w:rsidRPr="00E050A6">
        <w:rPr>
          <w:color w:val="auto"/>
          <w:szCs w:val="22"/>
        </w:rPr>
        <w:t xml:space="preserve">  65,4%</w:t>
      </w:r>
      <w:r w:rsidRPr="00E050A6">
        <w:rPr>
          <w:color w:val="auto"/>
          <w:szCs w:val="22"/>
        </w:rPr>
        <w:tab/>
      </w:r>
      <w:r w:rsidRPr="00E050A6">
        <w:rPr>
          <w:color w:val="auto"/>
          <w:szCs w:val="22"/>
        </w:rPr>
        <w:tab/>
      </w:r>
      <w:r w:rsidRPr="00E050A6">
        <w:rPr>
          <w:b/>
          <w:szCs w:val="22"/>
        </w:rPr>
        <w:t>(</w:t>
      </w:r>
      <w:proofErr w:type="gramStart"/>
      <w:r w:rsidRPr="00E050A6">
        <w:rPr>
          <w:b/>
          <w:szCs w:val="22"/>
        </w:rPr>
        <w:t>B)</w:t>
      </w:r>
      <w:r w:rsidRPr="00E050A6">
        <w:rPr>
          <w:color w:val="auto"/>
          <w:szCs w:val="22"/>
        </w:rPr>
        <w:t xml:space="preserve">  64</w:t>
      </w:r>
      <w:proofErr w:type="gramEnd"/>
      <w:r w:rsidRPr="00E050A6">
        <w:rPr>
          <w:color w:val="auto"/>
          <w:szCs w:val="22"/>
        </w:rPr>
        <w:t>%</w:t>
      </w:r>
      <w:r w:rsidRPr="00E050A6">
        <w:rPr>
          <w:color w:val="auto"/>
          <w:szCs w:val="22"/>
        </w:rPr>
        <w:tab/>
      </w:r>
      <w:r w:rsidRPr="00E050A6">
        <w:rPr>
          <w:color w:val="auto"/>
          <w:szCs w:val="22"/>
        </w:rPr>
        <w:tab/>
      </w:r>
      <w:r w:rsidRPr="00E050A6">
        <w:rPr>
          <w:b/>
          <w:szCs w:val="22"/>
        </w:rPr>
        <w:t>(C)</w:t>
      </w:r>
      <w:r w:rsidRPr="00E050A6">
        <w:rPr>
          <w:color w:val="auto"/>
          <w:szCs w:val="22"/>
        </w:rPr>
        <w:t xml:space="preserve">  76% </w:t>
      </w:r>
      <w:r w:rsidRPr="00E050A6">
        <w:rPr>
          <w:color w:val="auto"/>
          <w:szCs w:val="22"/>
        </w:rPr>
        <w:tab/>
      </w:r>
      <w:r w:rsidRPr="00E050A6">
        <w:rPr>
          <w:color w:val="auto"/>
          <w:szCs w:val="22"/>
        </w:rPr>
        <w:tab/>
      </w:r>
      <w:r w:rsidRPr="00E050A6">
        <w:rPr>
          <w:b/>
          <w:szCs w:val="22"/>
        </w:rPr>
        <w:t>(D)</w:t>
      </w:r>
      <w:r w:rsidRPr="00E050A6">
        <w:rPr>
          <w:color w:val="auto"/>
          <w:szCs w:val="22"/>
        </w:rPr>
        <w:t xml:space="preserve">  70%</w:t>
      </w:r>
      <w:r w:rsidR="0079097A">
        <w:br w:type="page"/>
      </w:r>
    </w:p>
    <w:p w14:paraId="5EA07C75" w14:textId="6316785C" w:rsidR="007361CB" w:rsidRPr="007361CB" w:rsidRDefault="007361CB" w:rsidP="007361CB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5 – </w:t>
      </w:r>
      <w:r w:rsidRPr="007361CB">
        <w:rPr>
          <w:lang w:val="pt-PT"/>
        </w:rPr>
        <w:t>Probabilidade</w:t>
      </w:r>
    </w:p>
    <w:p w14:paraId="4DD386D8" w14:textId="77777777" w:rsidR="007361CB" w:rsidRPr="005E7955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23CD6A4" wp14:editId="4302FB77">
                <wp:extent cx="6119640" cy="792000"/>
                <wp:effectExtent l="12700" t="12700" r="14605" b="8255"/>
                <wp:docPr id="33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2C1A35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90DCB1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6F76B3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29895F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87BAE9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7E6B264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7E1DE3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4D438F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25CAB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DDF158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809F46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2905806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A7860B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CE4CB6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618734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8CD2B8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7CCE5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31AE4BA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3CD6A4" id="_x0000_s107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b6oSA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Oh4FgKEpz2UZ2TNwmWgnOGbGjvYMuefmcUJwqZx&#10;K/wTHlIBFgm9RUkF9uff3gMehUUvJS1OZEHdjyOzghL1RaPk2X3gj/h4QcNGYxpZJfvhVR+bFWDD&#10;Ge6d4dEMWK8GU1poXnFpliEbupjmmLOgfjBX/rIfuHRcLJcRhMNqmN/qneHDkARJXrpXZk0vnkfZ&#10;H2GYWZa/ke+CvQi4PHqQd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AfG+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2C1A35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90DCB1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6F76B3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29895F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87BAE9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7E6B264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7E1DE3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4D438F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25CAB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4DDF158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1809F46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2905806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A7860B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8CE4CB6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618734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8CD2B8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7CCE5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31AE4BA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46E8ED5A" w14:textId="77777777" w:rsidR="007361CB" w:rsidRPr="007977A6" w:rsidRDefault="007361CB" w:rsidP="007361CB">
      <w:pPr>
        <w:pStyle w:val="QUESTAO1"/>
        <w:spacing w:line="276" w:lineRule="auto"/>
        <w:rPr>
          <w:bCs/>
          <w:color w:val="000000" w:themeColor="text1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75CC4F" wp14:editId="162BE8DD">
                <wp:extent cx="216000" cy="216000"/>
                <wp:effectExtent l="0" t="0" r="0" b="0"/>
                <wp:docPr id="331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8FB52C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75CC4F" id="Oval 331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8FB52C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977A6">
        <w:rPr>
          <w:bCs/>
          <w:color w:val="000000" w:themeColor="text1"/>
          <w:szCs w:val="22"/>
        </w:rPr>
        <w:t>A probabilidade de um acontecimento é</w:t>
      </w:r>
      <w:r>
        <w:rPr>
          <w:bCs/>
          <w:color w:val="000000" w:themeColor="text1"/>
          <w:szCs w:val="22"/>
        </w:rPr>
        <w:t xml:space="preserve"> </w:t>
      </w:r>
      <w:r w:rsidRPr="007977A6">
        <w:rPr>
          <w:bCs/>
          <w:color w:val="000000" w:themeColor="text1"/>
          <w:szCs w:val="22"/>
        </w:rPr>
        <w:t xml:space="preserve"> </w:t>
      </w:r>
      <w:r w:rsidRPr="007977A6">
        <w:rPr>
          <w:position w:val="-22"/>
        </w:rPr>
        <w:object w:dxaOrig="220" w:dyaOrig="580" w14:anchorId="6695F243">
          <v:shape id="_x0000_i1034" type="#_x0000_t75" style="width:10.5pt;height:28.5pt" o:ole="">
            <v:imagedata r:id="rId42" o:title=""/>
          </v:shape>
          <o:OLEObject Type="Embed" ProgID="Equation.DSMT4" ShapeID="_x0000_i1034" DrawAspect="Content" ObjectID="_1723550381" r:id="rId43"/>
        </w:object>
      </w:r>
      <w:r>
        <w:t xml:space="preserve"> </w:t>
      </w:r>
      <w:r w:rsidRPr="007977A6">
        <w:rPr>
          <w:bCs/>
          <w:color w:val="000000" w:themeColor="text1"/>
          <w:szCs w:val="22"/>
        </w:rPr>
        <w:t>.</w:t>
      </w:r>
    </w:p>
    <w:p w14:paraId="70E66A36" w14:textId="77777777" w:rsidR="007361CB" w:rsidRPr="007977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0" w:line="360" w:lineRule="auto"/>
        <w:ind w:left="425"/>
        <w:contextualSpacing w:val="0"/>
        <w:rPr>
          <w:rFonts w:ascii="Arial" w:hAnsi="Arial" w:cs="Arial"/>
        </w:rPr>
      </w:pPr>
      <w:r w:rsidRPr="007977A6">
        <w:rPr>
          <w:rFonts w:ascii="Arial" w:hAnsi="Arial" w:cs="Arial"/>
        </w:rPr>
        <w:tab/>
        <w:t>Em percentagem, a probabilidade desse acontecimento é:</w:t>
      </w:r>
    </w:p>
    <w:p w14:paraId="5285959F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bCs/>
          <w:szCs w:val="22"/>
        </w:rPr>
        <w:t xml:space="preserve">  (A) </w:t>
      </w:r>
      <w:r w:rsidRPr="007977A6">
        <w:rPr>
          <w:szCs w:val="22"/>
        </w:rPr>
        <w:t xml:space="preserve"> 15%</w:t>
      </w:r>
      <w:r w:rsidRPr="007977A6">
        <w:rPr>
          <w:szCs w:val="22"/>
        </w:rPr>
        <w:tab/>
      </w:r>
      <w:r w:rsidRPr="007977A6">
        <w:rPr>
          <w:b/>
          <w:szCs w:val="22"/>
        </w:rPr>
        <w:tab/>
        <w:t>(</w:t>
      </w:r>
      <w:proofErr w:type="gramStart"/>
      <w:r w:rsidRPr="007977A6">
        <w:rPr>
          <w:b/>
          <w:szCs w:val="22"/>
        </w:rPr>
        <w:t>B)</w:t>
      </w:r>
      <w:r>
        <w:rPr>
          <w:b/>
          <w:szCs w:val="22"/>
        </w:rPr>
        <w:t xml:space="preserve"> </w:t>
      </w:r>
      <w:r w:rsidRPr="007977A6">
        <w:rPr>
          <w:szCs w:val="22"/>
        </w:rPr>
        <w:t xml:space="preserve"> 25</w:t>
      </w:r>
      <w:proofErr w:type="gramEnd"/>
      <w:r w:rsidRPr="007977A6">
        <w:rPr>
          <w:szCs w:val="22"/>
        </w:rPr>
        <w:t>%</w:t>
      </w:r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(C)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szCs w:val="22"/>
        </w:rPr>
        <w:t>40%</w:t>
      </w:r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(D)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szCs w:val="22"/>
        </w:rPr>
        <w:t>60%</w:t>
      </w:r>
    </w:p>
    <w:p w14:paraId="69C9E647" w14:textId="77777777" w:rsidR="007361CB" w:rsidRPr="007977A6" w:rsidRDefault="007361CB" w:rsidP="007361CB">
      <w:pPr>
        <w:pStyle w:val="QUESTAO1"/>
        <w:spacing w:before="300" w:line="276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912AEC" wp14:editId="352861E6">
                <wp:extent cx="216000" cy="216000"/>
                <wp:effectExtent l="0" t="0" r="0" b="0"/>
                <wp:docPr id="334" name="Oval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74025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912AEC" id="Oval 334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F74025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977A6">
        <w:rPr>
          <w:bCs/>
          <w:szCs w:val="22"/>
        </w:rPr>
        <w:t>A Maria lançou um dado cúbico</w:t>
      </w:r>
      <w:r>
        <w:rPr>
          <w:bCs/>
          <w:szCs w:val="22"/>
        </w:rPr>
        <w:t xml:space="preserve"> equilibrado</w:t>
      </w:r>
      <w:r w:rsidRPr="007977A6">
        <w:rPr>
          <w:bCs/>
          <w:szCs w:val="22"/>
        </w:rPr>
        <w:t xml:space="preserve"> com as faces numeradas </w:t>
      </w:r>
      <w:proofErr w:type="gramStart"/>
      <w:r w:rsidRPr="007977A6">
        <w:rPr>
          <w:bCs/>
          <w:szCs w:val="22"/>
        </w:rPr>
        <w:t xml:space="preserve">de </w:t>
      </w:r>
      <w:r>
        <w:rPr>
          <w:bCs/>
          <w:szCs w:val="22"/>
        </w:rPr>
        <w:t xml:space="preserve"> </w:t>
      </w:r>
      <w:r w:rsidRPr="007977A6">
        <w:rPr>
          <w:bCs/>
          <w:szCs w:val="22"/>
        </w:rPr>
        <w:t>1</w:t>
      </w:r>
      <w:proofErr w:type="gramEnd"/>
      <w:r>
        <w:rPr>
          <w:bCs/>
          <w:szCs w:val="22"/>
        </w:rPr>
        <w:t xml:space="preserve"> </w:t>
      </w:r>
      <w:r w:rsidRPr="007977A6">
        <w:rPr>
          <w:bCs/>
          <w:szCs w:val="22"/>
        </w:rPr>
        <w:t xml:space="preserve"> a</w:t>
      </w:r>
      <w:r>
        <w:rPr>
          <w:bCs/>
          <w:szCs w:val="22"/>
        </w:rPr>
        <w:t xml:space="preserve"> </w:t>
      </w:r>
      <w:r w:rsidRPr="007977A6">
        <w:rPr>
          <w:bCs/>
          <w:szCs w:val="22"/>
        </w:rPr>
        <w:t xml:space="preserve"> 6</w:t>
      </w:r>
      <w:r>
        <w:rPr>
          <w:bCs/>
          <w:szCs w:val="22"/>
        </w:rPr>
        <w:t xml:space="preserve"> </w:t>
      </w:r>
      <w:r w:rsidRPr="007977A6">
        <w:rPr>
          <w:bCs/>
          <w:szCs w:val="22"/>
        </w:rPr>
        <w:t xml:space="preserve">. </w:t>
      </w:r>
    </w:p>
    <w:p w14:paraId="019412C1" w14:textId="77777777" w:rsidR="007361CB" w:rsidRPr="007977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0" w:line="360" w:lineRule="auto"/>
        <w:ind w:left="425"/>
        <w:contextualSpacing w:val="0"/>
        <w:rPr>
          <w:rFonts w:ascii="Arial" w:hAnsi="Arial" w:cs="Arial"/>
          <w:bCs/>
        </w:rPr>
      </w:pPr>
      <w:r w:rsidRPr="007977A6">
        <w:rPr>
          <w:rFonts w:ascii="Arial" w:hAnsi="Arial" w:cs="Arial"/>
          <w:b/>
        </w:rPr>
        <w:tab/>
      </w:r>
      <w:r w:rsidRPr="007977A6">
        <w:rPr>
          <w:rFonts w:ascii="Arial" w:hAnsi="Arial" w:cs="Arial"/>
          <w:bCs/>
        </w:rPr>
        <w:t>Qual das seguintes afirmações é verdadeira?</w:t>
      </w:r>
    </w:p>
    <w:p w14:paraId="28A02B3D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(A) </w:t>
      </w:r>
      <w:r>
        <w:rPr>
          <w:b/>
          <w:szCs w:val="22"/>
        </w:rPr>
        <w:t xml:space="preserve"> </w:t>
      </w:r>
      <w:r w:rsidRPr="007977A6">
        <w:rPr>
          <w:szCs w:val="22"/>
        </w:rPr>
        <w:t>É impossível sair o número 6.</w:t>
      </w:r>
    </w:p>
    <w:p w14:paraId="23A794AF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(B) </w:t>
      </w:r>
      <w:r>
        <w:rPr>
          <w:b/>
          <w:szCs w:val="22"/>
        </w:rPr>
        <w:t xml:space="preserve"> </w:t>
      </w:r>
      <w:r w:rsidRPr="007977A6">
        <w:rPr>
          <w:szCs w:val="22"/>
        </w:rPr>
        <w:t>É possível sair o número 12.</w:t>
      </w:r>
    </w:p>
    <w:p w14:paraId="6EFFD487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(C) </w:t>
      </w:r>
      <w:r>
        <w:rPr>
          <w:b/>
          <w:szCs w:val="22"/>
        </w:rPr>
        <w:t xml:space="preserve"> </w:t>
      </w:r>
      <w:r w:rsidRPr="007977A6">
        <w:rPr>
          <w:szCs w:val="22"/>
        </w:rPr>
        <w:t>É muito provável sair o número 1.</w:t>
      </w:r>
    </w:p>
    <w:p w14:paraId="67892428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Pr="007977A6">
        <w:rPr>
          <w:szCs w:val="22"/>
        </w:rPr>
        <w:t>É igualmente provável sair número</w:t>
      </w:r>
      <w:r>
        <w:rPr>
          <w:szCs w:val="22"/>
        </w:rPr>
        <w:t xml:space="preserve"> par</w:t>
      </w:r>
      <w:r w:rsidRPr="007977A6">
        <w:rPr>
          <w:szCs w:val="22"/>
        </w:rPr>
        <w:t xml:space="preserve"> ou número ímpar.</w:t>
      </w:r>
      <w:r w:rsidRPr="007977A6">
        <w:rPr>
          <w:b/>
          <w:szCs w:val="22"/>
        </w:rPr>
        <w:t xml:space="preserve"> </w:t>
      </w:r>
    </w:p>
    <w:p w14:paraId="133D045A" w14:textId="77777777" w:rsidR="007361CB" w:rsidRPr="007977A6" w:rsidRDefault="007361CB" w:rsidP="007361CB">
      <w:pPr>
        <w:pStyle w:val="QUESTAO1"/>
        <w:spacing w:before="300" w:line="276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4076F0" wp14:editId="691FD2D7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FF899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4076F0" id="Oval 336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F1FF899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977A6">
        <w:rPr>
          <w:szCs w:val="22"/>
        </w:rPr>
        <w:t xml:space="preserve">Uma caixa </w:t>
      </w:r>
      <w:proofErr w:type="gramStart"/>
      <w:r w:rsidRPr="00982F18">
        <w:rPr>
          <w:bCs/>
          <w:szCs w:val="22"/>
        </w:rPr>
        <w:t>em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100</w:t>
      </w:r>
      <w:proofErr w:type="gramEnd"/>
      <w:r>
        <w:rPr>
          <w:szCs w:val="22"/>
        </w:rPr>
        <w:t xml:space="preserve"> </w:t>
      </w:r>
      <w:r w:rsidRPr="007977A6">
        <w:rPr>
          <w:szCs w:val="22"/>
        </w:rPr>
        <w:t xml:space="preserve"> cartões, 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27 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dos quais são amarelos, </w:t>
      </w:r>
      <w:r>
        <w:rPr>
          <w:szCs w:val="22"/>
        </w:rPr>
        <w:t xml:space="preserve"> </w:t>
      </w:r>
      <w:r w:rsidRPr="007977A6">
        <w:rPr>
          <w:szCs w:val="22"/>
        </w:rPr>
        <w:t>49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são azuis e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24 </w:t>
      </w:r>
      <w:r>
        <w:rPr>
          <w:szCs w:val="22"/>
        </w:rPr>
        <w:t xml:space="preserve"> </w:t>
      </w:r>
      <w:r w:rsidRPr="007977A6">
        <w:rPr>
          <w:szCs w:val="22"/>
        </w:rPr>
        <w:t>são verdes.</w:t>
      </w:r>
    </w:p>
    <w:p w14:paraId="26DCA0CD" w14:textId="77777777" w:rsidR="007361CB" w:rsidRPr="007977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0" w:line="360" w:lineRule="auto"/>
        <w:ind w:left="425"/>
        <w:contextualSpacing w:val="0"/>
        <w:rPr>
          <w:rFonts w:ascii="Arial" w:hAnsi="Arial" w:cs="Arial"/>
        </w:rPr>
      </w:pPr>
      <w:r w:rsidRPr="007977A6">
        <w:rPr>
          <w:rFonts w:ascii="Arial" w:hAnsi="Arial" w:cs="Arial"/>
        </w:rPr>
        <w:tab/>
        <w:t>O Matias vai tirar</w:t>
      </w:r>
      <w:r>
        <w:rPr>
          <w:rFonts w:ascii="Arial" w:hAnsi="Arial" w:cs="Arial"/>
        </w:rPr>
        <w:t>, ao acaso,</w:t>
      </w:r>
      <w:r w:rsidRPr="007977A6">
        <w:rPr>
          <w:rFonts w:ascii="Arial" w:hAnsi="Arial" w:cs="Arial"/>
        </w:rPr>
        <w:t xml:space="preserve"> um cartão da caixa. Qual é a probabilidade de ele tirar um cartão que não é azul?</w:t>
      </w:r>
    </w:p>
    <w:p w14:paraId="7911A379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bCs/>
          <w:szCs w:val="22"/>
        </w:rPr>
        <w:t xml:space="preserve">  (A)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27%</w:t>
      </w:r>
      <w:r w:rsidRPr="007977A6">
        <w:rPr>
          <w:szCs w:val="22"/>
        </w:rPr>
        <w:tab/>
      </w:r>
      <w:r w:rsidRPr="007977A6">
        <w:rPr>
          <w:b/>
          <w:szCs w:val="22"/>
        </w:rPr>
        <w:tab/>
        <w:t>(B)</w:t>
      </w:r>
      <w:r w:rsidRPr="007977A6">
        <w:rPr>
          <w:szCs w:val="22"/>
        </w:rPr>
        <w:t xml:space="preserve"> </w:t>
      </w:r>
      <w:bookmarkStart w:id="1" w:name="MTBlankEqn"/>
      <w:r>
        <w:rPr>
          <w:szCs w:val="22"/>
        </w:rPr>
        <w:t xml:space="preserve"> </w:t>
      </w:r>
      <w:r w:rsidRPr="007977A6">
        <w:rPr>
          <w:position w:val="-22"/>
        </w:rPr>
        <w:object w:dxaOrig="460" w:dyaOrig="580" w14:anchorId="217BEC87">
          <v:shape id="_x0000_i1035" type="#_x0000_t75" style="width:22.5pt;height:28.5pt" o:ole="">
            <v:imagedata r:id="rId44" o:title=""/>
          </v:shape>
          <o:OLEObject Type="Embed" ProgID="Equation.DSMT4" ShapeID="_x0000_i1035" DrawAspect="Content" ObjectID="_1723550382" r:id="rId45"/>
        </w:object>
      </w:r>
      <w:bookmarkEnd w:id="1"/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(C)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position w:val="-22"/>
        </w:rPr>
        <w:object w:dxaOrig="460" w:dyaOrig="580" w14:anchorId="2A2DB802">
          <v:shape id="_x0000_i1036" type="#_x0000_t75" style="width:22.5pt;height:28.5pt" o:ole="">
            <v:imagedata r:id="rId46" o:title=""/>
          </v:shape>
          <o:OLEObject Type="Embed" ProgID="Equation.DSMT4" ShapeID="_x0000_i1036" DrawAspect="Content" ObjectID="_1723550383" r:id="rId47"/>
        </w:object>
      </w:r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(D</w:t>
      </w:r>
      <w:proofErr w:type="gramStart"/>
      <w:r w:rsidRPr="007977A6">
        <w:rPr>
          <w:b/>
          <w:szCs w:val="22"/>
        </w:rPr>
        <w:t>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szCs w:val="22"/>
        </w:rPr>
        <w:t>50</w:t>
      </w:r>
      <w:proofErr w:type="gramEnd"/>
      <w:r w:rsidRPr="007977A6">
        <w:rPr>
          <w:szCs w:val="22"/>
        </w:rPr>
        <w:t>%</w:t>
      </w:r>
    </w:p>
    <w:p w14:paraId="34B95258" w14:textId="77777777" w:rsidR="007361CB" w:rsidRPr="007977A6" w:rsidRDefault="007361CB" w:rsidP="007361CB">
      <w:pPr>
        <w:pStyle w:val="QUESTAO1"/>
        <w:spacing w:before="300" w:line="276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E87367" wp14:editId="649FDC1B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C338E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E87367" id="Oval 337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77C338E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977A6">
        <w:rPr>
          <w:szCs w:val="22"/>
        </w:rPr>
        <w:t xml:space="preserve">A </w:t>
      </w:r>
      <w:r w:rsidRPr="00982F18">
        <w:rPr>
          <w:bCs/>
          <w:szCs w:val="22"/>
        </w:rPr>
        <w:t>probabilidade</w:t>
      </w:r>
      <w:r w:rsidRPr="007977A6">
        <w:rPr>
          <w:szCs w:val="22"/>
        </w:rPr>
        <w:t xml:space="preserve"> de um acontecimento não pode ser igual a:</w:t>
      </w:r>
    </w:p>
    <w:p w14:paraId="4498B756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bCs/>
          <w:szCs w:val="22"/>
        </w:rPr>
        <w:t xml:space="preserve">  (A)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szCs w:val="22"/>
        </w:rPr>
        <w:t>99,9%</w:t>
      </w:r>
      <w:r w:rsidRPr="007977A6">
        <w:rPr>
          <w:szCs w:val="22"/>
        </w:rPr>
        <w:tab/>
      </w:r>
      <w:r w:rsidRPr="007977A6">
        <w:rPr>
          <w:b/>
          <w:szCs w:val="22"/>
        </w:rPr>
        <w:tab/>
        <w:t>(B)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position w:val="-22"/>
        </w:rPr>
        <w:object w:dxaOrig="360" w:dyaOrig="580" w14:anchorId="36F8EAB6">
          <v:shape id="_x0000_i1037" type="#_x0000_t75" style="width:18pt;height:28.5pt" o:ole="">
            <v:imagedata r:id="rId48" o:title=""/>
          </v:shape>
          <o:OLEObject Type="Embed" ProgID="Equation.DSMT4" ShapeID="_x0000_i1037" DrawAspect="Content" ObjectID="_1723550384" r:id="rId49"/>
        </w:object>
      </w:r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(C)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position w:val="-22"/>
        </w:rPr>
        <w:object w:dxaOrig="220" w:dyaOrig="580" w14:anchorId="0651149F">
          <v:shape id="_x0000_i1038" type="#_x0000_t75" style="width:10.5pt;height:28.5pt" o:ole="">
            <v:imagedata r:id="rId50" o:title=""/>
          </v:shape>
          <o:OLEObject Type="Embed" ProgID="Equation.DSMT4" ShapeID="_x0000_i1038" DrawAspect="Content" ObjectID="_1723550385" r:id="rId51"/>
        </w:object>
      </w:r>
      <w:r w:rsidRPr="007977A6">
        <w:rPr>
          <w:szCs w:val="22"/>
        </w:rPr>
        <w:tab/>
      </w:r>
      <w:r w:rsidRPr="007977A6">
        <w:rPr>
          <w:szCs w:val="22"/>
        </w:rPr>
        <w:tab/>
      </w:r>
      <w:r w:rsidRPr="007977A6">
        <w:rPr>
          <w:b/>
          <w:szCs w:val="22"/>
        </w:rPr>
        <w:t>(D</w:t>
      </w:r>
      <w:proofErr w:type="gramStart"/>
      <w:r w:rsidRPr="007977A6">
        <w:rPr>
          <w:b/>
          <w:szCs w:val="22"/>
        </w:rPr>
        <w:t>)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7977A6">
        <w:rPr>
          <w:szCs w:val="22"/>
        </w:rPr>
        <w:t>0,995</w:t>
      </w:r>
      <w:proofErr w:type="gramEnd"/>
    </w:p>
    <w:p w14:paraId="31BE2F04" w14:textId="77777777" w:rsidR="007361CB" w:rsidRPr="007977A6" w:rsidRDefault="007361CB" w:rsidP="007361CB">
      <w:pPr>
        <w:pStyle w:val="QUESTAO1"/>
        <w:spacing w:before="300" w:line="276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CBDFA8" wp14:editId="1F5026CB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0102C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CBDFA8" id="Oval 338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80102C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977A6">
        <w:rPr>
          <w:szCs w:val="22"/>
        </w:rPr>
        <w:t xml:space="preserve">Observa </w:t>
      </w:r>
      <w:r>
        <w:rPr>
          <w:szCs w:val="22"/>
        </w:rPr>
        <w:t xml:space="preserve">os </w:t>
      </w:r>
      <w:proofErr w:type="gramStart"/>
      <w:r>
        <w:rPr>
          <w:szCs w:val="22"/>
        </w:rPr>
        <w:t>recipientes</w:t>
      </w:r>
      <w:r w:rsidRPr="007977A6">
        <w:rPr>
          <w:szCs w:val="22"/>
        </w:rPr>
        <w:t xml:space="preserve"> </w:t>
      </w:r>
      <w:r>
        <w:rPr>
          <w:szCs w:val="22"/>
        </w:rPr>
        <w:t xml:space="preserve"> </w:t>
      </w:r>
      <w:r w:rsidRPr="00632219">
        <w:rPr>
          <w:i/>
          <w:iCs/>
          <w:szCs w:val="22"/>
        </w:rPr>
        <w:t>A</w:t>
      </w:r>
      <w:proofErr w:type="gramEnd"/>
      <w:r>
        <w:rPr>
          <w:szCs w:val="22"/>
        </w:rPr>
        <w:t xml:space="preserve"> </w:t>
      </w:r>
      <w:r w:rsidRPr="007977A6">
        <w:rPr>
          <w:szCs w:val="22"/>
        </w:rPr>
        <w:t xml:space="preserve"> e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</w:t>
      </w:r>
      <w:r w:rsidRPr="00632219">
        <w:rPr>
          <w:i/>
          <w:iCs/>
          <w:szCs w:val="22"/>
        </w:rPr>
        <w:t>B</w:t>
      </w:r>
      <w:r>
        <w:rPr>
          <w:szCs w:val="22"/>
        </w:rPr>
        <w:t xml:space="preserve"> </w:t>
      </w:r>
      <w:r w:rsidRPr="007977A6">
        <w:rPr>
          <w:szCs w:val="22"/>
        </w:rPr>
        <w:t xml:space="preserve"> contendo bolas azuis, vermelhas e pretas.</w:t>
      </w:r>
    </w:p>
    <w:p w14:paraId="681E7EF2" w14:textId="77777777" w:rsidR="007361CB" w:rsidRPr="007977A6" w:rsidRDefault="007361CB" w:rsidP="007361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center"/>
        <w:rPr>
          <w:szCs w:val="22"/>
        </w:rPr>
      </w:pPr>
      <w:r w:rsidRPr="007977A6">
        <w:rPr>
          <w:noProof/>
          <w:szCs w:val="22"/>
        </w:rPr>
        <w:drawing>
          <wp:inline distT="0" distB="0" distL="0" distR="0" wp14:anchorId="60ED0FC3" wp14:editId="018299C4">
            <wp:extent cx="2872800" cy="1278000"/>
            <wp:effectExtent l="0" t="0" r="3810" b="0"/>
            <wp:docPr id="339" name="Imagem 339" descr="Uma imagem com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m 339" descr="Uma imagem com ClipArt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8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90997" w14:textId="77777777" w:rsidR="007361CB" w:rsidRPr="007977A6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0" w:line="360" w:lineRule="auto"/>
        <w:ind w:left="425"/>
        <w:contextualSpacing w:val="0"/>
        <w:rPr>
          <w:rFonts w:ascii="Arial" w:hAnsi="Arial" w:cs="Arial"/>
          <w:bCs/>
        </w:rPr>
      </w:pPr>
      <w:r w:rsidRPr="007977A6">
        <w:rPr>
          <w:rFonts w:ascii="Arial" w:hAnsi="Arial" w:cs="Arial"/>
          <w:b/>
        </w:rPr>
        <w:tab/>
      </w:r>
      <w:r w:rsidRPr="007977A6">
        <w:rPr>
          <w:rFonts w:ascii="Arial" w:hAnsi="Arial" w:cs="Arial"/>
          <w:bCs/>
        </w:rPr>
        <w:t>Qual das seguintes afirmações é falsa?</w:t>
      </w:r>
    </w:p>
    <w:p w14:paraId="10F1D37B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="80" w:line="276" w:lineRule="auto"/>
        <w:ind w:left="289" w:firstLine="0"/>
        <w:rPr>
          <w:b/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>(A)</w:t>
      </w:r>
      <w:r>
        <w:rPr>
          <w:b/>
          <w:szCs w:val="22"/>
        </w:rPr>
        <w:t xml:space="preserve"> </w:t>
      </w:r>
      <w:r w:rsidRPr="007977A6">
        <w:rPr>
          <w:b/>
          <w:szCs w:val="22"/>
        </w:rPr>
        <w:t xml:space="preserve"> </w:t>
      </w:r>
      <w:r w:rsidRPr="007977A6">
        <w:rPr>
          <w:szCs w:val="22"/>
        </w:rPr>
        <w:t xml:space="preserve">É mais provável sair bola vermelha </w:t>
      </w:r>
      <w:r>
        <w:rPr>
          <w:szCs w:val="22"/>
        </w:rPr>
        <w:t>do recipiente</w:t>
      </w:r>
      <w:r w:rsidRPr="007977A6">
        <w:rPr>
          <w:szCs w:val="22"/>
        </w:rPr>
        <w:t xml:space="preserve"> B do que </w:t>
      </w:r>
      <w:r>
        <w:rPr>
          <w:szCs w:val="22"/>
        </w:rPr>
        <w:t>do recipiente</w:t>
      </w:r>
      <w:r w:rsidRPr="007977A6">
        <w:rPr>
          <w:szCs w:val="22"/>
        </w:rPr>
        <w:t xml:space="preserve"> A.</w:t>
      </w:r>
    </w:p>
    <w:p w14:paraId="284ABF45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="80" w:line="276" w:lineRule="auto"/>
        <w:ind w:left="289" w:firstLine="0"/>
        <w:rPr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(B) </w:t>
      </w:r>
      <w:r>
        <w:rPr>
          <w:b/>
          <w:szCs w:val="22"/>
        </w:rPr>
        <w:t xml:space="preserve"> </w:t>
      </w:r>
      <w:r w:rsidRPr="007977A6">
        <w:rPr>
          <w:szCs w:val="22"/>
        </w:rPr>
        <w:t xml:space="preserve">É igualmente provável sair bola azul </w:t>
      </w:r>
      <w:r>
        <w:rPr>
          <w:szCs w:val="22"/>
        </w:rPr>
        <w:t>no recipiente</w:t>
      </w:r>
      <w:r w:rsidRPr="007977A6">
        <w:rPr>
          <w:szCs w:val="22"/>
        </w:rPr>
        <w:t xml:space="preserve"> A e bola vermelha </w:t>
      </w:r>
      <w:r>
        <w:rPr>
          <w:szCs w:val="22"/>
        </w:rPr>
        <w:t>no recipiente</w:t>
      </w:r>
      <w:r w:rsidRPr="007977A6">
        <w:rPr>
          <w:szCs w:val="22"/>
        </w:rPr>
        <w:t xml:space="preserve"> B.</w:t>
      </w:r>
    </w:p>
    <w:p w14:paraId="56988CA3" w14:textId="77777777" w:rsidR="007361CB" w:rsidRPr="007977A6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="80" w:line="276" w:lineRule="auto"/>
        <w:ind w:left="289" w:firstLine="0"/>
        <w:rPr>
          <w:b/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>(C)</w:t>
      </w:r>
      <w:r>
        <w:rPr>
          <w:b/>
          <w:szCs w:val="22"/>
        </w:rPr>
        <w:t xml:space="preserve"> </w:t>
      </w:r>
      <w:r w:rsidRPr="007977A6">
        <w:rPr>
          <w:b/>
          <w:szCs w:val="22"/>
        </w:rPr>
        <w:t xml:space="preserve"> </w:t>
      </w:r>
      <w:r w:rsidRPr="007977A6">
        <w:rPr>
          <w:szCs w:val="22"/>
        </w:rPr>
        <w:t xml:space="preserve">A probabilidade de sair bola preta </w:t>
      </w:r>
      <w:r>
        <w:rPr>
          <w:szCs w:val="22"/>
        </w:rPr>
        <w:t>no recipiente</w:t>
      </w:r>
      <w:r w:rsidRPr="007977A6">
        <w:rPr>
          <w:szCs w:val="22"/>
        </w:rPr>
        <w:t xml:space="preserve"> A é 20%.</w:t>
      </w:r>
    </w:p>
    <w:p w14:paraId="2EF551B8" w14:textId="7D876932" w:rsidR="0079097A" w:rsidRPr="0079097A" w:rsidRDefault="007361CB" w:rsidP="0079097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>
        <w:rPr>
          <w:b/>
          <w:szCs w:val="22"/>
        </w:rPr>
        <w:t xml:space="preserve">  </w:t>
      </w:r>
      <w:r w:rsidRPr="007977A6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Pr="007977A6">
        <w:rPr>
          <w:szCs w:val="22"/>
        </w:rPr>
        <w:t xml:space="preserve">É igualmente provável sair bola azul </w:t>
      </w:r>
      <w:r>
        <w:rPr>
          <w:szCs w:val="22"/>
        </w:rPr>
        <w:t>no recipiente</w:t>
      </w:r>
      <w:r w:rsidRPr="007977A6">
        <w:rPr>
          <w:szCs w:val="22"/>
        </w:rPr>
        <w:t xml:space="preserve"> A e bola azul </w:t>
      </w:r>
      <w:r>
        <w:rPr>
          <w:szCs w:val="22"/>
        </w:rPr>
        <w:t>no recipiente</w:t>
      </w:r>
      <w:r w:rsidRPr="007977A6">
        <w:rPr>
          <w:szCs w:val="22"/>
        </w:rPr>
        <w:t xml:space="preserve"> B.</w:t>
      </w:r>
      <w:bookmarkStart w:id="2" w:name="_Hlk108701868"/>
      <w:bookmarkEnd w:id="2"/>
      <w:r w:rsidR="0079097A">
        <w:br w:type="page"/>
      </w:r>
    </w:p>
    <w:p w14:paraId="7CF74184" w14:textId="1F4180C2" w:rsidR="007361CB" w:rsidRPr="00E3612D" w:rsidRDefault="007361CB" w:rsidP="007361CB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34995B7E" w14:textId="77777777" w:rsidR="007361CB" w:rsidRPr="001F156B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6139AD8" wp14:editId="19282D03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157EAE8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0E5E7F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4BE2A9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4353E6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F6649C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40EB4EE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F9720A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98C80A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3F22BE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24974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C9135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268940C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3E17E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273F13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AB8D0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4EFAB2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F469BC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A876A02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139AD8" id="_x0000_s108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900x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157EAE8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0E5E7F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4BE2A9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4353E6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F6649C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40EB4EE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F9720A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98C80A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B3F22BE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24974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6CC9135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268940C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3E17E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F273F13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AB8D0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4EFAB2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7F469BC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A876A02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p w14:paraId="7A57B208" w14:textId="77777777" w:rsidR="007361CB" w:rsidRDefault="007361CB" w:rsidP="007361CB">
      <w:pPr>
        <w:pStyle w:val="QUESTAO1"/>
        <w:spacing w:before="200" w:line="480" w:lineRule="auto"/>
      </w:pPr>
    </w:p>
    <w:p w14:paraId="1155E521" w14:textId="77777777" w:rsidR="007361CB" w:rsidRPr="00C96DC0" w:rsidRDefault="007361CB" w:rsidP="007361CB">
      <w:pPr>
        <w:pStyle w:val="QUESTAO1"/>
        <w:spacing w:before="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537CB8" wp14:editId="5EE47443">
                <wp:extent cx="216000" cy="216000"/>
                <wp:effectExtent l="0" t="0" r="0" b="0"/>
                <wp:docPr id="340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DF609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537CB8" id="Oval 340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B8DF609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96DC0">
        <w:t xml:space="preserve">Na tabela seguinte, estão registadas por frutos </w:t>
      </w:r>
      <w:proofErr w:type="gramStart"/>
      <w:r w:rsidRPr="00C96DC0">
        <w:t xml:space="preserve">as </w:t>
      </w:r>
      <w:r>
        <w:t xml:space="preserve"> </w:t>
      </w:r>
      <w:r w:rsidRPr="00C96DC0">
        <w:t>150</w:t>
      </w:r>
      <w:proofErr w:type="gramEnd"/>
      <w:r>
        <w:t xml:space="preserve"> </w:t>
      </w:r>
      <w:r w:rsidRPr="00C96DC0">
        <w:t xml:space="preserve"> árvores que o Sr. António tem na sua quinta, faltando indicar o número de laranjeiras.</w:t>
      </w:r>
    </w:p>
    <w:tbl>
      <w:tblPr>
        <w:tblStyle w:val="TabelacomGrelha"/>
        <w:tblW w:w="4145" w:type="pct"/>
        <w:jc w:val="center"/>
        <w:tblLook w:val="04A0" w:firstRow="1" w:lastRow="0" w:firstColumn="1" w:lastColumn="0" w:noHBand="0" w:noVBand="1"/>
      </w:tblPr>
      <w:tblGrid>
        <w:gridCol w:w="2449"/>
        <w:gridCol w:w="1268"/>
        <w:gridCol w:w="1696"/>
        <w:gridCol w:w="1135"/>
        <w:gridCol w:w="1429"/>
      </w:tblGrid>
      <w:tr w:rsidR="007361CB" w:rsidRPr="00F339A4" w14:paraId="4127A036" w14:textId="77777777" w:rsidTr="00B6794B">
        <w:trPr>
          <w:trHeight w:val="384"/>
          <w:jc w:val="center"/>
        </w:trPr>
        <w:tc>
          <w:tcPr>
            <w:tcW w:w="1535" w:type="pct"/>
            <w:shd w:val="clear" w:color="auto" w:fill="D9D9D9" w:themeFill="background1" w:themeFillShade="D9"/>
            <w:tcMar>
              <w:top w:w="57" w:type="dxa"/>
            </w:tcMar>
            <w:vAlign w:val="center"/>
          </w:tcPr>
          <w:p w14:paraId="2743DF28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Árvores de fruto</w:t>
            </w:r>
          </w:p>
        </w:tc>
        <w:tc>
          <w:tcPr>
            <w:tcW w:w="0" w:type="auto"/>
            <w:shd w:val="clear" w:color="auto" w:fill="EAF1DD" w:themeFill="accent3" w:themeFillTint="33"/>
            <w:tcMar>
              <w:top w:w="57" w:type="dxa"/>
            </w:tcMar>
            <w:vAlign w:val="center"/>
          </w:tcPr>
          <w:p w14:paraId="71D4D5E6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Macieiras</w:t>
            </w:r>
          </w:p>
        </w:tc>
        <w:tc>
          <w:tcPr>
            <w:tcW w:w="0" w:type="auto"/>
            <w:shd w:val="clear" w:color="auto" w:fill="F6FED0"/>
            <w:tcMar>
              <w:top w:w="57" w:type="dxa"/>
            </w:tcMar>
            <w:vAlign w:val="center"/>
          </w:tcPr>
          <w:p w14:paraId="0D1EC6A1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Pessegueiros</w:t>
            </w:r>
          </w:p>
        </w:tc>
        <w:tc>
          <w:tcPr>
            <w:tcW w:w="0" w:type="auto"/>
            <w:shd w:val="clear" w:color="auto" w:fill="EAF1DD" w:themeFill="accent3" w:themeFillTint="33"/>
            <w:tcMar>
              <w:top w:w="57" w:type="dxa"/>
            </w:tcMar>
            <w:vAlign w:val="center"/>
          </w:tcPr>
          <w:p w14:paraId="70B6BB84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Pereiras</w:t>
            </w:r>
          </w:p>
        </w:tc>
        <w:tc>
          <w:tcPr>
            <w:tcW w:w="0" w:type="auto"/>
            <w:shd w:val="clear" w:color="auto" w:fill="FFC000"/>
            <w:tcMar>
              <w:top w:w="57" w:type="dxa"/>
            </w:tcMar>
            <w:vAlign w:val="center"/>
          </w:tcPr>
          <w:p w14:paraId="2D44BD87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Laranjeiras</w:t>
            </w:r>
          </w:p>
        </w:tc>
      </w:tr>
      <w:tr w:rsidR="007361CB" w:rsidRPr="00F339A4" w14:paraId="2D4CF64D" w14:textId="77777777" w:rsidTr="00B6794B">
        <w:trPr>
          <w:trHeight w:val="366"/>
          <w:jc w:val="center"/>
        </w:trPr>
        <w:tc>
          <w:tcPr>
            <w:tcW w:w="1535" w:type="pct"/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283A0BFD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Número de árvores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55EAB09E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80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278670B8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26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6B9F1C15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39A4">
              <w:rPr>
                <w:rFonts w:ascii="Arial" w:hAnsi="Arial" w:cs="Arial"/>
              </w:rPr>
              <w:t>11</w:t>
            </w:r>
          </w:p>
        </w:tc>
        <w:tc>
          <w:tcPr>
            <w:tcW w:w="0" w:type="auto"/>
            <w:tcMar>
              <w:top w:w="57" w:type="dxa"/>
            </w:tcMar>
            <w:vAlign w:val="center"/>
          </w:tcPr>
          <w:p w14:paraId="52053848" w14:textId="77777777" w:rsidR="007361CB" w:rsidRPr="00F339A4" w:rsidRDefault="007361CB" w:rsidP="00B6794B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C91C122" w14:textId="77777777" w:rsidR="007361CB" w:rsidRPr="00F339A4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120"/>
        <w:ind w:left="425"/>
        <w:contextualSpacing w:val="0"/>
        <w:rPr>
          <w:rFonts w:ascii="Arial" w:hAnsi="Arial" w:cs="Arial"/>
        </w:rPr>
      </w:pPr>
      <w:r w:rsidRPr="00F339A4">
        <w:rPr>
          <w:rFonts w:ascii="Arial" w:hAnsi="Arial" w:cs="Arial"/>
        </w:rPr>
        <w:t>Qual é a frequência relativa do número de laranjeiras?</w:t>
      </w:r>
    </w:p>
    <w:p w14:paraId="7EAB3B65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szCs w:val="22"/>
        </w:rPr>
      </w:pPr>
      <w:r w:rsidRPr="00F339A4">
        <w:rPr>
          <w:b/>
          <w:szCs w:val="22"/>
        </w:rPr>
        <w:tab/>
        <w:t>(A)</w:t>
      </w:r>
      <w:r w:rsidRPr="00F339A4">
        <w:rPr>
          <w:szCs w:val="22"/>
        </w:rPr>
        <w:t xml:space="preserve">  0,33 </w:t>
      </w:r>
      <w:r w:rsidRPr="00F339A4">
        <w:rPr>
          <w:szCs w:val="22"/>
        </w:rPr>
        <w:tab/>
      </w:r>
      <w:r>
        <w:rPr>
          <w:szCs w:val="22"/>
        </w:rPr>
        <w:tab/>
      </w:r>
      <w:r w:rsidRPr="00F339A4">
        <w:rPr>
          <w:b/>
          <w:szCs w:val="22"/>
        </w:rPr>
        <w:t>(</w:t>
      </w:r>
      <w:proofErr w:type="gramStart"/>
      <w:r w:rsidRPr="00F339A4">
        <w:rPr>
          <w:b/>
          <w:szCs w:val="22"/>
        </w:rPr>
        <w:t>B)</w:t>
      </w:r>
      <w:r w:rsidRPr="00F339A4">
        <w:rPr>
          <w:szCs w:val="22"/>
        </w:rPr>
        <w:t xml:space="preserve">  0</w:t>
      </w:r>
      <w:proofErr w:type="gramEnd"/>
      <w:r w:rsidRPr="00F339A4">
        <w:rPr>
          <w:szCs w:val="22"/>
        </w:rPr>
        <w:t xml:space="preserve">,22% </w:t>
      </w:r>
      <w:r w:rsidRPr="00F339A4"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(C)</w:t>
      </w:r>
      <w:r w:rsidRPr="00F339A4">
        <w:rPr>
          <w:szCs w:val="22"/>
        </w:rPr>
        <w:t xml:space="preserve">  33% </w:t>
      </w:r>
      <w:r w:rsidRPr="00F339A4"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(D)</w:t>
      </w:r>
      <w:r w:rsidRPr="00F339A4">
        <w:rPr>
          <w:szCs w:val="22"/>
        </w:rPr>
        <w:t xml:space="preserve">  22%</w:t>
      </w:r>
    </w:p>
    <w:p w14:paraId="0A129040" w14:textId="77777777" w:rsidR="007361CB" w:rsidRPr="00C96DC0" w:rsidRDefault="007361CB" w:rsidP="007361CB">
      <w:pPr>
        <w:pStyle w:val="QUESTAO1"/>
        <w:spacing w:after="120"/>
      </w:pPr>
      <w:r w:rsidRPr="00F339A4">
        <w:rPr>
          <w:noProof/>
        </w:rPr>
        <w:drawing>
          <wp:anchor distT="0" distB="0" distL="114300" distR="114300" simplePos="0" relativeHeight="251686912" behindDoc="0" locked="0" layoutInCell="1" allowOverlap="1" wp14:anchorId="7D4D0ADF" wp14:editId="0FA719BB">
            <wp:simplePos x="0" y="0"/>
            <wp:positionH relativeFrom="column">
              <wp:posOffset>3697605</wp:posOffset>
            </wp:positionH>
            <wp:positionV relativeFrom="paragraph">
              <wp:posOffset>236220</wp:posOffset>
            </wp:positionV>
            <wp:extent cx="2134800" cy="1602000"/>
            <wp:effectExtent l="0" t="0" r="0" b="0"/>
            <wp:wrapSquare wrapText="bothSides"/>
            <wp:docPr id="347" name="Imagem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00" cy="16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92D335" wp14:editId="53BD5B8A">
                <wp:extent cx="216000" cy="216000"/>
                <wp:effectExtent l="0" t="0" r="0" b="0"/>
                <wp:docPr id="341" name="Ov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EF427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92D335" id="Oval 341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CEF427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96DC0">
        <w:t xml:space="preserve">No gráfico de barras estão representados os níveis de audiência de quatro canais de televisão, entre </w:t>
      </w:r>
      <w:proofErr w:type="gramStart"/>
      <w:r w:rsidRPr="00C96DC0">
        <w:t xml:space="preserve">as </w:t>
      </w:r>
      <w:r>
        <w:t xml:space="preserve"> </w:t>
      </w:r>
      <w:r w:rsidRPr="00C96DC0">
        <w:t>20</w:t>
      </w:r>
      <w:proofErr w:type="gramEnd"/>
      <w:r w:rsidRPr="00C96DC0">
        <w:t xml:space="preserve">:00 </w:t>
      </w:r>
      <w:r>
        <w:t xml:space="preserve"> </w:t>
      </w:r>
      <w:r w:rsidRPr="00C96DC0">
        <w:t>e as</w:t>
      </w:r>
      <w:r>
        <w:t xml:space="preserve"> </w:t>
      </w:r>
      <w:r w:rsidRPr="00C96DC0">
        <w:t xml:space="preserve"> 21:00</w:t>
      </w:r>
      <w:r>
        <w:t xml:space="preserve"> </w:t>
      </w:r>
      <w:r w:rsidRPr="00C96DC0">
        <w:t xml:space="preserve">, </w:t>
      </w:r>
      <w:r>
        <w:t xml:space="preserve"> </w:t>
      </w:r>
      <w:r w:rsidRPr="00C96DC0">
        <w:t>num determinado dia.</w:t>
      </w:r>
    </w:p>
    <w:p w14:paraId="053492CA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szCs w:val="22"/>
        </w:rPr>
      </w:pPr>
      <w:r w:rsidRPr="00F339A4">
        <w:rPr>
          <w:szCs w:val="22"/>
        </w:rPr>
        <w:tab/>
      </w:r>
      <w:r w:rsidRPr="00F339A4">
        <w:rPr>
          <w:b/>
          <w:szCs w:val="22"/>
        </w:rPr>
        <w:t>2.1.</w:t>
      </w:r>
      <w:r>
        <w:rPr>
          <w:szCs w:val="22"/>
        </w:rPr>
        <w:t xml:space="preserve">  </w:t>
      </w:r>
      <w:r w:rsidRPr="00F339A4">
        <w:rPr>
          <w:szCs w:val="22"/>
        </w:rPr>
        <w:t>Qual foi o número de residências da pesquisa?</w:t>
      </w:r>
    </w:p>
    <w:p w14:paraId="4CEFF0F3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szCs w:val="22"/>
        </w:rPr>
      </w:pPr>
      <w:r w:rsidRPr="00F339A4">
        <w:rPr>
          <w:szCs w:val="22"/>
        </w:rPr>
        <w:tab/>
      </w:r>
      <w:r w:rsidRPr="00F339A4">
        <w:rPr>
          <w:b/>
          <w:szCs w:val="22"/>
        </w:rPr>
        <w:t>2.2.</w:t>
      </w:r>
      <w:r>
        <w:rPr>
          <w:szCs w:val="22"/>
        </w:rPr>
        <w:t xml:space="preserve">  </w:t>
      </w:r>
      <w:r w:rsidRPr="00F339A4">
        <w:rPr>
          <w:szCs w:val="22"/>
        </w:rPr>
        <w:t>Em quantas residências se assistiu:</w:t>
      </w:r>
    </w:p>
    <w:p w14:paraId="2BFB8281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="120"/>
        <w:ind w:left="284" w:hanging="284"/>
        <w:rPr>
          <w:szCs w:val="22"/>
        </w:rPr>
      </w:pPr>
      <w:r w:rsidRPr="00F339A4"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a)</w:t>
      </w:r>
      <w:r w:rsidRPr="00F339A4">
        <w:rPr>
          <w:szCs w:val="22"/>
        </w:rPr>
        <w:t xml:space="preserve">  ao canal TV2;</w:t>
      </w:r>
    </w:p>
    <w:p w14:paraId="6ACA5BBD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szCs w:val="22"/>
        </w:rPr>
      </w:pPr>
      <w:r>
        <w:rPr>
          <w:b/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b)</w:t>
      </w:r>
      <w:r w:rsidRPr="00F339A4">
        <w:rPr>
          <w:szCs w:val="22"/>
        </w:rPr>
        <w:t xml:space="preserve">  ao canal TV4?</w:t>
      </w:r>
    </w:p>
    <w:p w14:paraId="702E496F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szCs w:val="22"/>
        </w:rPr>
      </w:pPr>
      <w:r w:rsidRPr="00F339A4">
        <w:rPr>
          <w:szCs w:val="22"/>
        </w:rPr>
        <w:tab/>
      </w:r>
      <w:r w:rsidRPr="00F339A4">
        <w:rPr>
          <w:b/>
          <w:szCs w:val="22"/>
        </w:rPr>
        <w:t>2.3.</w:t>
      </w:r>
      <w:r>
        <w:rPr>
          <w:szCs w:val="22"/>
        </w:rPr>
        <w:t xml:space="preserve">  </w:t>
      </w:r>
      <w:r w:rsidRPr="00F339A4">
        <w:rPr>
          <w:szCs w:val="22"/>
        </w:rPr>
        <w:t>Em quantas residências não se estava a assistir a qualquer um dos quatro canais?</w:t>
      </w:r>
    </w:p>
    <w:p w14:paraId="3AC41731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szCs w:val="22"/>
        </w:rPr>
      </w:pPr>
      <w:r w:rsidRPr="00F339A4">
        <w:rPr>
          <w:szCs w:val="22"/>
        </w:rPr>
        <w:tab/>
      </w:r>
      <w:r w:rsidRPr="00F339A4">
        <w:rPr>
          <w:b/>
          <w:szCs w:val="22"/>
        </w:rPr>
        <w:t>2.4.</w:t>
      </w:r>
      <w:r>
        <w:rPr>
          <w:b/>
          <w:szCs w:val="22"/>
        </w:rPr>
        <w:t xml:space="preserve">  </w:t>
      </w:r>
      <w:r w:rsidRPr="00F339A4">
        <w:rPr>
          <w:szCs w:val="22"/>
        </w:rPr>
        <w:t>Qual a percentagem de residências em que se estava a assistir à TV1?</w:t>
      </w:r>
    </w:p>
    <w:p w14:paraId="0FBA93FC" w14:textId="77777777" w:rsidR="007361CB" w:rsidRPr="00C96DC0" w:rsidRDefault="007361CB" w:rsidP="007361CB">
      <w:pPr>
        <w:pStyle w:val="QUESTAO1"/>
        <w:spacing w:after="120"/>
      </w:pPr>
      <w:r>
        <w:rPr>
          <w:b/>
          <w:noProof/>
        </w:rPr>
        <w:drawing>
          <wp:anchor distT="0" distB="0" distL="114300" distR="114300" simplePos="0" relativeHeight="251689984" behindDoc="0" locked="0" layoutInCell="1" allowOverlap="1" wp14:anchorId="226D9B52" wp14:editId="61EC58A0">
            <wp:simplePos x="0" y="0"/>
            <wp:positionH relativeFrom="column">
              <wp:posOffset>3674110</wp:posOffset>
            </wp:positionH>
            <wp:positionV relativeFrom="paragraph">
              <wp:posOffset>213995</wp:posOffset>
            </wp:positionV>
            <wp:extent cx="2228215" cy="1262380"/>
            <wp:effectExtent l="0" t="0" r="635" b="0"/>
            <wp:wrapSquare wrapText="bothSides"/>
            <wp:docPr id="348" name="Imagem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10E909" wp14:editId="7AC8E238">
                <wp:extent cx="216000" cy="216000"/>
                <wp:effectExtent l="0" t="0" r="0" b="0"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47829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10E909" id="Oval 342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DF47829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96DC0">
        <w:t>O diagrama de caule-e-folhas representado ao lado mostra a idade das pessoas que assistiram a um filme.</w:t>
      </w:r>
    </w:p>
    <w:p w14:paraId="03CBF494" w14:textId="77777777" w:rsidR="007361CB" w:rsidRPr="00F339A4" w:rsidRDefault="007361CB" w:rsidP="007361CB">
      <w:pPr>
        <w:pStyle w:val="QUESTAO1"/>
        <w:tabs>
          <w:tab w:val="clear" w:pos="113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709" w:hanging="425"/>
        <w:rPr>
          <w:color w:val="auto"/>
          <w:szCs w:val="22"/>
        </w:rPr>
      </w:pPr>
      <w:r w:rsidRPr="00F339A4">
        <w:rPr>
          <w:b/>
          <w:color w:val="auto"/>
          <w:szCs w:val="22"/>
        </w:rPr>
        <w:t>3.1.</w:t>
      </w:r>
      <w:r>
        <w:rPr>
          <w:color w:val="auto"/>
          <w:szCs w:val="22"/>
        </w:rPr>
        <w:t xml:space="preserve">  </w:t>
      </w:r>
      <w:r w:rsidRPr="00F339A4">
        <w:rPr>
          <w:color w:val="auto"/>
          <w:szCs w:val="22"/>
        </w:rPr>
        <w:t xml:space="preserve">Qual é a </w:t>
      </w:r>
      <w:r>
        <w:rPr>
          <w:color w:val="auto"/>
          <w:szCs w:val="22"/>
        </w:rPr>
        <w:t>diferença entre a idade máxima e a idade mínima</w:t>
      </w:r>
      <w:r w:rsidRPr="00F339A4">
        <w:rPr>
          <w:color w:val="auto"/>
          <w:szCs w:val="22"/>
        </w:rPr>
        <w:t>?</w:t>
      </w:r>
    </w:p>
    <w:p w14:paraId="427296ED" w14:textId="77777777" w:rsidR="007361CB" w:rsidRPr="00F339A4" w:rsidRDefault="007361CB" w:rsidP="007361CB">
      <w:pPr>
        <w:pStyle w:val="QUESTAO1"/>
        <w:tabs>
          <w:tab w:val="clear" w:pos="113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709" w:hanging="425"/>
        <w:rPr>
          <w:color w:val="auto"/>
          <w:szCs w:val="22"/>
        </w:rPr>
      </w:pPr>
      <w:r w:rsidRPr="00F339A4">
        <w:rPr>
          <w:b/>
          <w:color w:val="auto"/>
          <w:szCs w:val="22"/>
        </w:rPr>
        <w:t>3.2.</w:t>
      </w:r>
      <w:r>
        <w:rPr>
          <w:color w:val="auto"/>
          <w:szCs w:val="22"/>
        </w:rPr>
        <w:t xml:space="preserve">  </w:t>
      </w:r>
      <w:r w:rsidRPr="00F339A4">
        <w:rPr>
          <w:color w:val="auto"/>
          <w:szCs w:val="22"/>
        </w:rPr>
        <w:t xml:space="preserve">Quantas pessoas </w:t>
      </w:r>
      <w:proofErr w:type="gramStart"/>
      <w:r w:rsidRPr="00F339A4">
        <w:rPr>
          <w:color w:val="auto"/>
          <w:szCs w:val="22"/>
        </w:rPr>
        <w:t xml:space="preserve">com </w:t>
      </w:r>
      <w:r>
        <w:rPr>
          <w:color w:val="auto"/>
          <w:szCs w:val="22"/>
        </w:rPr>
        <w:t xml:space="preserve"> </w:t>
      </w:r>
      <w:r w:rsidRPr="00F339A4">
        <w:rPr>
          <w:color w:val="auto"/>
          <w:szCs w:val="22"/>
        </w:rPr>
        <w:t>30</w:t>
      </w:r>
      <w:proofErr w:type="gramEnd"/>
      <w:r w:rsidRPr="00F339A4">
        <w:rPr>
          <w:color w:val="auto"/>
          <w:szCs w:val="22"/>
        </w:rPr>
        <w:t xml:space="preserve"> ou mais anos assistiram ao filme?</w:t>
      </w:r>
    </w:p>
    <w:p w14:paraId="4114CEAD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851" w:hanging="567"/>
        <w:rPr>
          <w:szCs w:val="22"/>
        </w:rPr>
      </w:pPr>
      <w:r w:rsidRPr="00F339A4">
        <w:rPr>
          <w:b/>
          <w:color w:val="auto"/>
          <w:szCs w:val="22"/>
        </w:rPr>
        <w:t>3.3.</w:t>
      </w:r>
      <w:r>
        <w:rPr>
          <w:b/>
          <w:color w:val="auto"/>
          <w:szCs w:val="22"/>
        </w:rPr>
        <w:t xml:space="preserve">  </w:t>
      </w:r>
      <w:r w:rsidRPr="00F339A4">
        <w:rPr>
          <w:szCs w:val="22"/>
        </w:rPr>
        <w:t xml:space="preserve">Calcula a percentagem de pessoas que assistiram ao filme e tinham menos </w:t>
      </w:r>
      <w:proofErr w:type="gramStart"/>
      <w:r w:rsidRPr="00F339A4">
        <w:rPr>
          <w:szCs w:val="22"/>
        </w:rPr>
        <w:t xml:space="preserve">de </w:t>
      </w:r>
      <w:r>
        <w:rPr>
          <w:szCs w:val="22"/>
        </w:rPr>
        <w:t xml:space="preserve"> </w:t>
      </w:r>
      <w:r w:rsidRPr="00F339A4">
        <w:rPr>
          <w:szCs w:val="22"/>
        </w:rPr>
        <w:t>30</w:t>
      </w:r>
      <w:proofErr w:type="gramEnd"/>
      <w:r>
        <w:rPr>
          <w:szCs w:val="22"/>
        </w:rPr>
        <w:t xml:space="preserve"> </w:t>
      </w:r>
      <w:r w:rsidRPr="00F339A4">
        <w:rPr>
          <w:szCs w:val="22"/>
        </w:rPr>
        <w:t xml:space="preserve"> anos.</w:t>
      </w:r>
    </w:p>
    <w:p w14:paraId="56498EC0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851" w:hanging="567"/>
        <w:rPr>
          <w:color w:val="auto"/>
          <w:szCs w:val="22"/>
        </w:rPr>
      </w:pPr>
      <w:r w:rsidRPr="00F339A4">
        <w:rPr>
          <w:b/>
          <w:color w:val="auto"/>
          <w:szCs w:val="22"/>
        </w:rPr>
        <w:t>3.4.</w:t>
      </w:r>
      <w:r>
        <w:rPr>
          <w:b/>
          <w:color w:val="auto"/>
          <w:szCs w:val="22"/>
        </w:rPr>
        <w:t xml:space="preserve"> </w:t>
      </w:r>
      <w:r w:rsidRPr="00F339A4">
        <w:rPr>
          <w:b/>
          <w:color w:val="auto"/>
          <w:szCs w:val="22"/>
        </w:rPr>
        <w:t xml:space="preserve"> </w:t>
      </w:r>
      <w:r w:rsidRPr="00F339A4">
        <w:rPr>
          <w:color w:val="auto"/>
          <w:szCs w:val="22"/>
        </w:rPr>
        <w:t>Qual é a moda das idades?</w:t>
      </w:r>
    </w:p>
    <w:p w14:paraId="5EF635AA" w14:textId="77777777" w:rsidR="007361CB" w:rsidRDefault="007361CB" w:rsidP="007361CB">
      <w:pPr>
        <w:spacing w:after="0" w:line="240" w:lineRule="auto"/>
        <w:rPr>
          <w:rFonts w:ascii="Arial" w:hAnsi="Arial" w:cs="Arial"/>
        </w:rPr>
      </w:pPr>
      <w:r>
        <w:br w:type="page"/>
      </w:r>
    </w:p>
    <w:tbl>
      <w:tblPr>
        <w:tblStyle w:val="TabelacomGrelha"/>
        <w:tblpPr w:leftFromText="141" w:rightFromText="141" w:vertAnchor="text" w:horzAnchor="margin" w:tblpXSpec="right" w:tblpY="488"/>
        <w:tblOverlap w:val="never"/>
        <w:tblW w:w="0" w:type="auto"/>
        <w:tblLook w:val="04A0" w:firstRow="1" w:lastRow="0" w:firstColumn="1" w:lastColumn="0" w:noHBand="0" w:noVBand="1"/>
      </w:tblPr>
      <w:tblGrid>
        <w:gridCol w:w="1257"/>
        <w:gridCol w:w="1390"/>
      </w:tblGrid>
      <w:tr w:rsidR="007361CB" w:rsidRPr="00F339A4" w14:paraId="22AEB8B5" w14:textId="77777777" w:rsidTr="00B6794B">
        <w:tc>
          <w:tcPr>
            <w:tcW w:w="1257" w:type="dxa"/>
            <w:shd w:val="clear" w:color="auto" w:fill="F2F2F2" w:themeFill="background1" w:themeFillShade="F2"/>
            <w:tcMar>
              <w:top w:w="28" w:type="dxa"/>
            </w:tcMar>
            <w:vAlign w:val="center"/>
          </w:tcPr>
          <w:p w14:paraId="26759366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szCs w:val="22"/>
              </w:rPr>
            </w:pPr>
            <w:r w:rsidRPr="00F339A4">
              <w:rPr>
                <w:b/>
                <w:szCs w:val="22"/>
              </w:rPr>
              <w:lastRenderedPageBreak/>
              <w:t xml:space="preserve">N.º de </w:t>
            </w:r>
          </w:p>
          <w:p w14:paraId="07A48554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szCs w:val="22"/>
              </w:rPr>
            </w:pPr>
            <w:r w:rsidRPr="00F339A4">
              <w:rPr>
                <w:b/>
                <w:szCs w:val="22"/>
              </w:rPr>
              <w:t>filhos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28" w:type="dxa"/>
            </w:tcMar>
            <w:vAlign w:val="center"/>
          </w:tcPr>
          <w:p w14:paraId="4D9B8FC0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szCs w:val="22"/>
              </w:rPr>
            </w:pPr>
            <w:r w:rsidRPr="00F339A4">
              <w:rPr>
                <w:b/>
                <w:szCs w:val="22"/>
              </w:rPr>
              <w:t xml:space="preserve">Frequência </w:t>
            </w:r>
          </w:p>
          <w:p w14:paraId="63E6A758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b/>
                <w:szCs w:val="22"/>
              </w:rPr>
            </w:pPr>
            <w:r w:rsidRPr="00F339A4">
              <w:rPr>
                <w:b/>
                <w:szCs w:val="22"/>
              </w:rPr>
              <w:t>absoluta</w:t>
            </w:r>
          </w:p>
        </w:tc>
      </w:tr>
      <w:tr w:rsidR="007361CB" w:rsidRPr="00F339A4" w14:paraId="66F5C62F" w14:textId="77777777" w:rsidTr="00B6794B">
        <w:tc>
          <w:tcPr>
            <w:tcW w:w="1257" w:type="dxa"/>
            <w:tcMar>
              <w:top w:w="28" w:type="dxa"/>
            </w:tcMar>
            <w:vAlign w:val="center"/>
          </w:tcPr>
          <w:p w14:paraId="23F0B426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0</w:t>
            </w:r>
          </w:p>
        </w:tc>
        <w:tc>
          <w:tcPr>
            <w:tcW w:w="0" w:type="auto"/>
            <w:tcMar>
              <w:top w:w="28" w:type="dxa"/>
            </w:tcMar>
            <w:vAlign w:val="center"/>
          </w:tcPr>
          <w:p w14:paraId="643BD8B7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2</w:t>
            </w:r>
          </w:p>
        </w:tc>
      </w:tr>
      <w:tr w:rsidR="007361CB" w:rsidRPr="00F339A4" w14:paraId="658CE8A4" w14:textId="77777777" w:rsidTr="00B6794B">
        <w:tc>
          <w:tcPr>
            <w:tcW w:w="1257" w:type="dxa"/>
            <w:tcMar>
              <w:top w:w="28" w:type="dxa"/>
            </w:tcMar>
            <w:vAlign w:val="center"/>
          </w:tcPr>
          <w:p w14:paraId="7DC0F3E1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1</w:t>
            </w:r>
          </w:p>
        </w:tc>
        <w:tc>
          <w:tcPr>
            <w:tcW w:w="0" w:type="auto"/>
            <w:tcMar>
              <w:top w:w="28" w:type="dxa"/>
            </w:tcMar>
            <w:vAlign w:val="center"/>
          </w:tcPr>
          <w:p w14:paraId="6E58F3C6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10</w:t>
            </w:r>
          </w:p>
        </w:tc>
      </w:tr>
      <w:tr w:rsidR="007361CB" w:rsidRPr="00F339A4" w14:paraId="0D7118C5" w14:textId="77777777" w:rsidTr="00B6794B">
        <w:tc>
          <w:tcPr>
            <w:tcW w:w="1257" w:type="dxa"/>
            <w:tcMar>
              <w:top w:w="28" w:type="dxa"/>
            </w:tcMar>
            <w:vAlign w:val="center"/>
          </w:tcPr>
          <w:p w14:paraId="69C5C334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2</w:t>
            </w:r>
          </w:p>
        </w:tc>
        <w:tc>
          <w:tcPr>
            <w:tcW w:w="0" w:type="auto"/>
            <w:tcMar>
              <w:top w:w="28" w:type="dxa"/>
            </w:tcMar>
            <w:vAlign w:val="center"/>
          </w:tcPr>
          <w:p w14:paraId="62DE83BF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11</w:t>
            </w:r>
          </w:p>
        </w:tc>
      </w:tr>
      <w:tr w:rsidR="007361CB" w:rsidRPr="00F339A4" w14:paraId="7DD993D8" w14:textId="77777777" w:rsidTr="00B6794B">
        <w:tc>
          <w:tcPr>
            <w:tcW w:w="1257" w:type="dxa"/>
            <w:tcMar>
              <w:top w:w="28" w:type="dxa"/>
            </w:tcMar>
            <w:vAlign w:val="center"/>
          </w:tcPr>
          <w:p w14:paraId="46D00400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3</w:t>
            </w:r>
          </w:p>
        </w:tc>
        <w:tc>
          <w:tcPr>
            <w:tcW w:w="0" w:type="auto"/>
            <w:tcMar>
              <w:top w:w="28" w:type="dxa"/>
            </w:tcMar>
            <w:vAlign w:val="center"/>
          </w:tcPr>
          <w:p w14:paraId="353643F3" w14:textId="77777777" w:rsidR="007361CB" w:rsidRPr="00F339A4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szCs w:val="22"/>
              </w:rPr>
            </w:pPr>
            <w:r w:rsidRPr="00F339A4">
              <w:rPr>
                <w:szCs w:val="22"/>
              </w:rPr>
              <w:t>7</w:t>
            </w:r>
          </w:p>
        </w:tc>
      </w:tr>
    </w:tbl>
    <w:p w14:paraId="1F09CC1E" w14:textId="77777777" w:rsidR="007361CB" w:rsidRPr="00C96DC0" w:rsidRDefault="007361CB" w:rsidP="007361C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9B8A63" wp14:editId="7518BE2B">
                <wp:extent cx="216000" cy="216000"/>
                <wp:effectExtent l="0" t="0" r="0" b="0"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00AF8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9B8A63" id="Oval 343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B000AF8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96DC0">
        <w:t xml:space="preserve">Num prédio </w:t>
      </w:r>
      <w:proofErr w:type="gramStart"/>
      <w:r w:rsidRPr="00C96DC0">
        <w:t>com  15</w:t>
      </w:r>
      <w:proofErr w:type="gramEnd"/>
      <w:r w:rsidRPr="00C96DC0">
        <w:t xml:space="preserve">  andares vivem  30  famílias.</w:t>
      </w:r>
    </w:p>
    <w:p w14:paraId="55E85E1C" w14:textId="77777777" w:rsidR="007361CB" w:rsidRPr="00F339A4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120"/>
        <w:ind w:left="425"/>
        <w:contextualSpacing w:val="0"/>
        <w:rPr>
          <w:rFonts w:ascii="Arial" w:hAnsi="Arial" w:cs="Arial"/>
        </w:rPr>
      </w:pPr>
      <w:r w:rsidRPr="00F339A4">
        <w:rPr>
          <w:rFonts w:ascii="Arial" w:hAnsi="Arial" w:cs="Arial"/>
          <w:b/>
        </w:rPr>
        <w:tab/>
      </w:r>
      <w:r w:rsidRPr="00F339A4">
        <w:rPr>
          <w:rFonts w:ascii="Arial" w:hAnsi="Arial" w:cs="Arial"/>
        </w:rPr>
        <w:t xml:space="preserve">Pediu-se a cada família para indicar o número de filhos. </w:t>
      </w:r>
    </w:p>
    <w:p w14:paraId="4E6F2F63" w14:textId="77777777" w:rsidR="007361CB" w:rsidRPr="00F339A4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120"/>
        <w:ind w:left="425"/>
        <w:contextualSpacing w:val="0"/>
        <w:rPr>
          <w:rFonts w:ascii="Arial" w:hAnsi="Arial" w:cs="Arial"/>
        </w:rPr>
      </w:pPr>
      <w:r w:rsidRPr="00F339A4">
        <w:rPr>
          <w:rFonts w:ascii="Arial" w:hAnsi="Arial" w:cs="Arial"/>
        </w:rPr>
        <w:tab/>
        <w:t>Os dados recolhidos estão representados na tabela ao lado.</w:t>
      </w:r>
    </w:p>
    <w:p w14:paraId="1A79D34A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851" w:hanging="567"/>
        <w:rPr>
          <w:color w:val="auto"/>
          <w:szCs w:val="22"/>
        </w:rPr>
      </w:pPr>
      <w:r w:rsidRPr="00F339A4">
        <w:rPr>
          <w:b/>
          <w:color w:val="auto"/>
          <w:szCs w:val="22"/>
        </w:rPr>
        <w:t>4.1.</w:t>
      </w:r>
      <w:r>
        <w:rPr>
          <w:color w:val="auto"/>
          <w:szCs w:val="22"/>
        </w:rPr>
        <w:t xml:space="preserve">  </w:t>
      </w:r>
      <w:r w:rsidRPr="00F339A4">
        <w:rPr>
          <w:color w:val="auto"/>
          <w:szCs w:val="22"/>
        </w:rPr>
        <w:t>Qual é a moda?</w:t>
      </w:r>
    </w:p>
    <w:p w14:paraId="4EAB8E0E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851" w:hanging="567"/>
        <w:rPr>
          <w:szCs w:val="22"/>
        </w:rPr>
      </w:pPr>
      <w:r w:rsidRPr="00F339A4">
        <w:rPr>
          <w:b/>
          <w:color w:val="auto"/>
          <w:szCs w:val="22"/>
        </w:rPr>
        <w:t>4.2</w:t>
      </w:r>
      <w:r>
        <w:rPr>
          <w:b/>
          <w:color w:val="auto"/>
          <w:szCs w:val="22"/>
        </w:rPr>
        <w:t xml:space="preserve">.  </w:t>
      </w:r>
      <w:r w:rsidRPr="00F339A4">
        <w:rPr>
          <w:szCs w:val="22"/>
        </w:rPr>
        <w:t>Qual é a média do número de filhos por família?</w:t>
      </w:r>
    </w:p>
    <w:p w14:paraId="26759690" w14:textId="77777777" w:rsidR="007361CB" w:rsidRPr="00F339A4" w:rsidRDefault="007361CB" w:rsidP="007361CB">
      <w:pPr>
        <w:pStyle w:val="PargrafodaLista"/>
        <w:tabs>
          <w:tab w:val="left" w:pos="426"/>
          <w:tab w:val="left" w:pos="5387"/>
          <w:tab w:val="left" w:pos="5812"/>
        </w:tabs>
        <w:spacing w:before="120" w:after="120"/>
        <w:ind w:left="425"/>
        <w:contextualSpacing w:val="0"/>
        <w:rPr>
          <w:rFonts w:ascii="Arial" w:hAnsi="Arial" w:cs="Arial"/>
        </w:rPr>
      </w:pPr>
      <w:r w:rsidRPr="00F339A4">
        <w:rPr>
          <w:rFonts w:ascii="Arial" w:hAnsi="Arial" w:cs="Arial"/>
        </w:rPr>
        <w:tab/>
        <w:t>Apresenta o resultado com aproximação às décimas.</w:t>
      </w:r>
    </w:p>
    <w:p w14:paraId="081DE63C" w14:textId="77777777" w:rsidR="007361CB" w:rsidRPr="00BE4FD6" w:rsidRDefault="007361CB" w:rsidP="007361CB">
      <w:pPr>
        <w:pStyle w:val="QUESTAO1"/>
        <w:spacing w:after="120"/>
      </w:pPr>
      <w:r w:rsidRPr="00F339A4">
        <w:rPr>
          <w:noProof/>
          <w:szCs w:val="22"/>
        </w:rPr>
        <w:drawing>
          <wp:anchor distT="0" distB="0" distL="114300" distR="114300" simplePos="0" relativeHeight="251687936" behindDoc="0" locked="0" layoutInCell="1" allowOverlap="1" wp14:anchorId="51447F64" wp14:editId="4BD7FE43">
            <wp:simplePos x="0" y="0"/>
            <wp:positionH relativeFrom="margin">
              <wp:posOffset>3925955</wp:posOffset>
            </wp:positionH>
            <wp:positionV relativeFrom="paragraph">
              <wp:posOffset>266065</wp:posOffset>
            </wp:positionV>
            <wp:extent cx="1890000" cy="1602000"/>
            <wp:effectExtent l="0" t="0" r="0" b="0"/>
            <wp:wrapSquare wrapText="bothSides"/>
            <wp:docPr id="350" name="Imagem 350" descr="Uma imagem com texto, palavras cruzadas, recib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m 350" descr="Uma imagem com texto, palavras cruzadas, recib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16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422F80" wp14:editId="5E250F33">
                <wp:extent cx="216000" cy="216000"/>
                <wp:effectExtent l="0" t="0" r="0" b="0"/>
                <wp:docPr id="344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CCB5D3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422F80" id="Oval 344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6WO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1wrPW2gPj4GFqAfnOjlrcG/eSdiehQBJwUJ&#10;gNOfHvDQFrqKwyBx1kD48do72SOBUctZh5NX8fh9J4LizH5xSG0a01EIo7AZBbdrV4CMmOFe8TKL&#10;6BCSHUUdoH3GpbCkKKgSTmKsissUxssq9RsA14pUy2U2w3H0It25tZcETo0laj4dnkXwA4UTcv8e&#10;xql8QePeljwdLHcJtMkcP/VxaDmOcubOsHZoV/x6z1an5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/Olj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BCCB5D3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E4FD6">
        <w:t xml:space="preserve">O gráfico da figura refere-se às classificações a saxofone obtidas pelos alunos de uma escola de música no primeiro período (as classificações podem variar </w:t>
      </w:r>
      <w:proofErr w:type="gramStart"/>
      <w:r w:rsidRPr="00BE4FD6">
        <w:t xml:space="preserve">de </w:t>
      </w:r>
      <w:r>
        <w:t xml:space="preserve"> </w:t>
      </w:r>
      <w:r w:rsidRPr="00BE4FD6">
        <w:t>1</w:t>
      </w:r>
      <w:proofErr w:type="gramEnd"/>
      <w:r>
        <w:t xml:space="preserve"> </w:t>
      </w:r>
      <w:r w:rsidRPr="00BE4FD6">
        <w:t xml:space="preserve"> a </w:t>
      </w:r>
      <w:r>
        <w:t xml:space="preserve"> </w:t>
      </w:r>
      <w:r w:rsidRPr="00BE4FD6">
        <w:t>20</w:t>
      </w:r>
      <w:r>
        <w:t xml:space="preserve"> </w:t>
      </w:r>
      <w:r w:rsidRPr="00BE4FD6">
        <w:t xml:space="preserve"> valores). Qual é a média das classificações obtidas pelos alunos?</w:t>
      </w:r>
      <w:r w:rsidRPr="00BE4FD6">
        <w:rPr>
          <w:noProof/>
          <w:lang w:eastAsia="pt-PT"/>
        </w:rPr>
        <w:t xml:space="preserve"> </w:t>
      </w:r>
    </w:p>
    <w:p w14:paraId="7E16500E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szCs w:val="22"/>
        </w:rPr>
      </w:pPr>
      <w:r w:rsidRPr="00F339A4">
        <w:rPr>
          <w:b/>
          <w:szCs w:val="22"/>
        </w:rPr>
        <w:t>(A)</w:t>
      </w:r>
      <w:r w:rsidRPr="00F339A4">
        <w:rPr>
          <w:szCs w:val="22"/>
        </w:rPr>
        <w:t xml:space="preserve">  13,</w:t>
      </w:r>
      <w:proofErr w:type="gramStart"/>
      <w:r w:rsidRPr="00F339A4">
        <w:rPr>
          <w:szCs w:val="22"/>
        </w:rPr>
        <w:t>6  valores</w:t>
      </w:r>
      <w:proofErr w:type="gramEnd"/>
      <w:r w:rsidRPr="00F339A4"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(B)</w:t>
      </w:r>
      <w:r w:rsidRPr="00F339A4">
        <w:rPr>
          <w:szCs w:val="22"/>
        </w:rPr>
        <w:t xml:space="preserve">   2,5  valores</w:t>
      </w:r>
    </w:p>
    <w:p w14:paraId="390A1522" w14:textId="77777777" w:rsidR="007361CB" w:rsidRPr="00F339A4" w:rsidRDefault="007361CB" w:rsidP="007361CB">
      <w:pPr>
        <w:tabs>
          <w:tab w:val="left" w:pos="1985"/>
        </w:tabs>
        <w:spacing w:after="0" w:line="240" w:lineRule="auto"/>
        <w:ind w:firstLine="284"/>
        <w:rPr>
          <w:rFonts w:ascii="Arial" w:hAnsi="Arial" w:cs="Arial"/>
        </w:rPr>
      </w:pPr>
      <w:r w:rsidRPr="00F339A4">
        <w:rPr>
          <w:rFonts w:ascii="Arial" w:hAnsi="Arial" w:cs="Arial"/>
          <w:b/>
        </w:rPr>
        <w:t>(C)</w:t>
      </w:r>
      <w:r w:rsidRPr="00F339A4">
        <w:rPr>
          <w:rFonts w:ascii="Arial" w:hAnsi="Arial" w:cs="Arial"/>
        </w:rPr>
        <w:t xml:space="preserve">  13,</w:t>
      </w:r>
      <w:proofErr w:type="gramStart"/>
      <w:r w:rsidRPr="00F339A4">
        <w:rPr>
          <w:rFonts w:ascii="Arial" w:hAnsi="Arial" w:cs="Arial"/>
        </w:rPr>
        <w:t>7  valores</w:t>
      </w:r>
      <w:proofErr w:type="gramEnd"/>
      <w:r w:rsidRPr="00F339A4">
        <w:rPr>
          <w:rFonts w:ascii="Arial" w:hAnsi="Arial" w:cs="Arial"/>
        </w:rPr>
        <w:tab/>
      </w:r>
      <w:r w:rsidRPr="00F339A4">
        <w:rPr>
          <w:rFonts w:ascii="Arial" w:hAnsi="Arial" w:cs="Arial"/>
        </w:rPr>
        <w:tab/>
      </w:r>
      <w:r w:rsidRPr="00F339A4">
        <w:rPr>
          <w:rFonts w:ascii="Arial" w:hAnsi="Arial" w:cs="Arial"/>
        </w:rPr>
        <w:tab/>
      </w:r>
      <w:r w:rsidRPr="00F339A4">
        <w:rPr>
          <w:rFonts w:ascii="Arial" w:hAnsi="Arial" w:cs="Arial"/>
          <w:b/>
        </w:rPr>
        <w:t>(D)</w:t>
      </w:r>
      <w:r w:rsidRPr="00F339A4">
        <w:rPr>
          <w:rFonts w:ascii="Arial" w:hAnsi="Arial" w:cs="Arial"/>
        </w:rPr>
        <w:t xml:space="preserve">   14  valores</w:t>
      </w:r>
    </w:p>
    <w:p w14:paraId="52D9907E" w14:textId="77777777" w:rsidR="007361CB" w:rsidRPr="00BE4FD6" w:rsidRDefault="007361CB" w:rsidP="007361CB">
      <w:pPr>
        <w:pStyle w:val="QUESTAO1"/>
        <w:spacing w:after="120"/>
      </w:pPr>
      <w:r w:rsidRPr="00F339A4">
        <w:rPr>
          <w:noProof/>
        </w:rPr>
        <w:drawing>
          <wp:anchor distT="0" distB="0" distL="114300" distR="114300" simplePos="0" relativeHeight="251688960" behindDoc="0" locked="0" layoutInCell="1" allowOverlap="1" wp14:anchorId="4EC4FF3A" wp14:editId="76803CE4">
            <wp:simplePos x="0" y="0"/>
            <wp:positionH relativeFrom="column">
              <wp:posOffset>3651250</wp:posOffset>
            </wp:positionH>
            <wp:positionV relativeFrom="paragraph">
              <wp:posOffset>468630</wp:posOffset>
            </wp:positionV>
            <wp:extent cx="2160000" cy="1296000"/>
            <wp:effectExtent l="0" t="0" r="0" b="0"/>
            <wp:wrapSquare wrapText="bothSides"/>
            <wp:docPr id="351" name="Imagem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0ACFB74" wp14:editId="77375818">
                <wp:extent cx="216000" cy="216000"/>
                <wp:effectExtent l="0" t="0" r="0" b="0"/>
                <wp:docPr id="345" name="Ov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BA9CB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ACFB74" id="Oval 345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71BA9CB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E4FD6">
        <w:t>O gráfico de linha ao lado representa o lucro (em dezenas de milhares de euros) de uma mercearia nos primeiros quatro meses do ano passado.</w:t>
      </w:r>
      <w:r w:rsidRPr="00BE4FD6">
        <w:rPr>
          <w:noProof/>
          <w:lang w:eastAsia="pt-PT"/>
        </w:rPr>
        <w:t xml:space="preserve"> </w:t>
      </w:r>
      <w:r w:rsidRPr="00BE4FD6">
        <w:t xml:space="preserve">Qual foi o lucro que a mercearia teve no mês de março, sabendo que nesses quatro meses a média do lucro foi </w:t>
      </w:r>
      <w:proofErr w:type="gramStart"/>
      <w:r w:rsidRPr="00BE4FD6">
        <w:t>de  37</w:t>
      </w:r>
      <w:proofErr w:type="gramEnd"/>
      <w:r>
        <w:t xml:space="preserve"> </w:t>
      </w:r>
      <w:r w:rsidRPr="00BE4FD6">
        <w:t>000 € ?</w:t>
      </w:r>
    </w:p>
    <w:p w14:paraId="7F891520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szCs w:val="22"/>
        </w:rPr>
      </w:pPr>
      <w:r w:rsidRPr="00F339A4">
        <w:rPr>
          <w:b/>
          <w:szCs w:val="22"/>
        </w:rPr>
        <w:t>(A)</w:t>
      </w:r>
      <w:r w:rsidRPr="00F339A4">
        <w:rPr>
          <w:szCs w:val="22"/>
        </w:rPr>
        <w:t xml:space="preserve">  40 000 €</w:t>
      </w:r>
      <w:r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(</w:t>
      </w:r>
      <w:proofErr w:type="gramStart"/>
      <w:r w:rsidRPr="00F339A4">
        <w:rPr>
          <w:b/>
          <w:szCs w:val="22"/>
        </w:rPr>
        <w:t>B)</w:t>
      </w:r>
      <w:r w:rsidRPr="00F339A4">
        <w:rPr>
          <w:szCs w:val="22"/>
        </w:rPr>
        <w:t xml:space="preserve">  50</w:t>
      </w:r>
      <w:proofErr w:type="gramEnd"/>
      <w:r w:rsidRPr="00F339A4">
        <w:rPr>
          <w:szCs w:val="22"/>
        </w:rPr>
        <w:t xml:space="preserve"> 000 €</w:t>
      </w:r>
    </w:p>
    <w:p w14:paraId="48FC6748" w14:textId="77777777" w:rsidR="007361CB" w:rsidRPr="00F339A4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szCs w:val="22"/>
        </w:rPr>
      </w:pPr>
      <w:r w:rsidRPr="00F339A4">
        <w:rPr>
          <w:b/>
          <w:szCs w:val="22"/>
        </w:rPr>
        <w:t>(C)</w:t>
      </w:r>
      <w:r w:rsidRPr="00F339A4">
        <w:rPr>
          <w:szCs w:val="22"/>
        </w:rPr>
        <w:t xml:space="preserve">  41 000 €</w:t>
      </w:r>
      <w:r>
        <w:rPr>
          <w:szCs w:val="22"/>
        </w:rPr>
        <w:tab/>
      </w:r>
      <w:r w:rsidRPr="00F339A4">
        <w:rPr>
          <w:szCs w:val="22"/>
        </w:rPr>
        <w:tab/>
      </w:r>
      <w:r w:rsidRPr="00F339A4">
        <w:rPr>
          <w:b/>
          <w:szCs w:val="22"/>
        </w:rPr>
        <w:t>(D</w:t>
      </w:r>
      <w:proofErr w:type="gramStart"/>
      <w:r w:rsidRPr="00F339A4">
        <w:rPr>
          <w:b/>
          <w:szCs w:val="22"/>
        </w:rPr>
        <w:t>)</w:t>
      </w:r>
      <w:r w:rsidRPr="00F339A4">
        <w:rPr>
          <w:szCs w:val="22"/>
        </w:rPr>
        <w:t xml:space="preserve">  42</w:t>
      </w:r>
      <w:proofErr w:type="gramEnd"/>
      <w:r w:rsidRPr="00F339A4">
        <w:rPr>
          <w:szCs w:val="22"/>
        </w:rPr>
        <w:t xml:space="preserve"> 000 €</w:t>
      </w:r>
    </w:p>
    <w:p w14:paraId="16131C56" w14:textId="77777777" w:rsidR="007361CB" w:rsidRPr="00BE4FD6" w:rsidRDefault="007361CB" w:rsidP="007361CB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3B9173" wp14:editId="05479EA8">
                <wp:extent cx="216000" cy="216000"/>
                <wp:effectExtent l="0" t="0" r="0" b="0"/>
                <wp:docPr id="346" name="Ov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3EB0F" w14:textId="77777777" w:rsidR="007361CB" w:rsidRPr="00B3090E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3B9173" id="Oval 346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0A3EB0F" w14:textId="77777777" w:rsidR="007361CB" w:rsidRPr="00B3090E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E4FD6">
        <w:t xml:space="preserve">Classifica como </w:t>
      </w:r>
      <w:r w:rsidRPr="00BE4FD6">
        <w:rPr>
          <w:b/>
        </w:rPr>
        <w:t>verdadeira</w:t>
      </w:r>
      <w:r w:rsidRPr="00BE4FD6">
        <w:t xml:space="preserve"> ou </w:t>
      </w:r>
      <w:r w:rsidRPr="00BE4FD6">
        <w:rPr>
          <w:b/>
        </w:rPr>
        <w:t>falsa</w:t>
      </w:r>
      <w:r w:rsidRPr="00BE4FD6">
        <w:t xml:space="preserve"> cada uma das seguintes afirmações:</w:t>
      </w:r>
    </w:p>
    <w:p w14:paraId="7632C749" w14:textId="77777777" w:rsidR="007361CB" w:rsidRPr="00F339A4" w:rsidRDefault="007361CB" w:rsidP="007361CB">
      <w:pPr>
        <w:pStyle w:val="PargrafodaLista"/>
        <w:numPr>
          <w:ilvl w:val="0"/>
          <w:numId w:val="19"/>
        </w:num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F339A4">
        <w:rPr>
          <w:rFonts w:ascii="Arial" w:hAnsi="Arial" w:cs="Arial"/>
        </w:rPr>
        <w:t>No lançamento de um dado, é mais provável sair um número par do que um número ímpar.</w:t>
      </w:r>
    </w:p>
    <w:p w14:paraId="151436A1" w14:textId="77777777" w:rsidR="007361CB" w:rsidRPr="00F339A4" w:rsidRDefault="007361CB" w:rsidP="007361CB">
      <w:pPr>
        <w:pStyle w:val="PargrafodaLista"/>
        <w:numPr>
          <w:ilvl w:val="0"/>
          <w:numId w:val="19"/>
        </w:num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F339A4">
        <w:rPr>
          <w:rFonts w:ascii="Arial" w:hAnsi="Arial" w:cs="Arial"/>
        </w:rPr>
        <w:t>Três bilhetes para um jogo de futebol são sorteados por cinco pessoas. É mais provável que uma pessoa ganhe um bilhete do que não ganhe um bilhete.</w:t>
      </w:r>
    </w:p>
    <w:p w14:paraId="438082C0" w14:textId="77777777" w:rsidR="007361CB" w:rsidRPr="00F339A4" w:rsidRDefault="007361CB" w:rsidP="007361CB">
      <w:pPr>
        <w:pStyle w:val="PargrafodaLista"/>
        <w:numPr>
          <w:ilvl w:val="0"/>
          <w:numId w:val="19"/>
        </w:num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F339A4">
        <w:rPr>
          <w:rFonts w:ascii="Arial" w:hAnsi="Arial" w:cs="Arial"/>
        </w:rPr>
        <w:t>Em dez lançamentos de uma moeda saiu sempre a face nacional. Quando a moeda for lançada novamente é mais provável que saia face europeia.</w:t>
      </w:r>
    </w:p>
    <w:p w14:paraId="3424C56F" w14:textId="77777777" w:rsidR="007361CB" w:rsidRPr="00F339A4" w:rsidRDefault="007361CB" w:rsidP="007361CB">
      <w:pPr>
        <w:pStyle w:val="PargrafodaLista"/>
        <w:numPr>
          <w:ilvl w:val="0"/>
          <w:numId w:val="19"/>
        </w:num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F339A4">
        <w:rPr>
          <w:rFonts w:ascii="Arial" w:hAnsi="Arial" w:cs="Arial"/>
        </w:rPr>
        <w:t>Se a probabilidade de um acontecimento é superior a 50%, então é mais provável que esse acontecimento ocorra do que não ocorra.</w:t>
      </w:r>
    </w:p>
    <w:p w14:paraId="5C5BF034" w14:textId="65EF0B3D" w:rsidR="0079097A" w:rsidRPr="0079097A" w:rsidRDefault="007361CB" w:rsidP="0079097A">
      <w:pPr>
        <w:pStyle w:val="PargrafodaLista"/>
        <w:numPr>
          <w:ilvl w:val="0"/>
          <w:numId w:val="19"/>
        </w:num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F339A4">
        <w:rPr>
          <w:rFonts w:ascii="Arial" w:hAnsi="Arial" w:cs="Arial"/>
        </w:rPr>
        <w:t xml:space="preserve">É mais provável que uma pessoa qualquer tenha nascido numa terça, quinta ou </w:t>
      </w:r>
      <w:proofErr w:type="gramStart"/>
      <w:r w:rsidRPr="00F339A4">
        <w:rPr>
          <w:rFonts w:ascii="Arial" w:hAnsi="Arial" w:cs="Arial"/>
        </w:rPr>
        <w:t>sexta feira</w:t>
      </w:r>
      <w:proofErr w:type="gramEnd"/>
      <w:r w:rsidRPr="00F339A4">
        <w:rPr>
          <w:rFonts w:ascii="Arial" w:hAnsi="Arial" w:cs="Arial"/>
        </w:rPr>
        <w:t xml:space="preserve"> do que em qualquer outro dia da semana.</w:t>
      </w:r>
      <w:r w:rsidR="0079097A">
        <w:br w:type="page"/>
      </w:r>
    </w:p>
    <w:p w14:paraId="1F73312E" w14:textId="4EDBABD5" w:rsidR="007361CB" w:rsidRPr="00E3612D" w:rsidRDefault="007361CB" w:rsidP="007361CB">
      <w:pPr>
        <w:pStyle w:val="TITULOFICHAS"/>
        <w:rPr>
          <w:lang w:val="pt-PT"/>
        </w:rPr>
      </w:pPr>
      <w:r>
        <w:rPr>
          <w:lang w:val="pt-PT"/>
        </w:rPr>
        <w:lastRenderedPageBreak/>
        <w:t>Teste A +</w:t>
      </w:r>
    </w:p>
    <w:p w14:paraId="213279F2" w14:textId="77777777" w:rsidR="007361CB" w:rsidRPr="001F156B" w:rsidRDefault="007361CB" w:rsidP="007361C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CE0FD9D" wp14:editId="5E6E64B2">
                <wp:extent cx="6119640" cy="792000"/>
                <wp:effectExtent l="12700" t="12700" r="14605" b="8255"/>
                <wp:docPr id="35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361CB" w:rsidRPr="00DB2ED5" w14:paraId="75CC0BE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DEA1BB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EF307E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241609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6E33F5" w14:textId="77777777" w:rsidR="007361CB" w:rsidRPr="00DB2ED5" w:rsidRDefault="007361C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361CB" w:rsidRPr="00DB2ED5" w14:paraId="18165B2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F27FB4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19F8EE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6F827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EC5443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696A0D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361CB" w:rsidRPr="00DB2ED5" w14:paraId="7FB6468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B3A642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FE0992" w14:textId="77777777" w:rsidR="007361CB" w:rsidRPr="00DB2ED5" w:rsidRDefault="007361C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C1E67A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B3B841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B06F9B" w14:textId="77777777" w:rsidR="007361CB" w:rsidRPr="00DB2ED5" w:rsidRDefault="007361C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EBD86BD" w14:textId="77777777" w:rsidR="007361CB" w:rsidRPr="0005099D" w:rsidRDefault="007361CB" w:rsidP="007361C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E0FD9D" id="_x0000_s108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wWP9X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361CB" w:rsidRPr="00DB2ED5" w14:paraId="75CC0BE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2DEA1BB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EF307E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0241609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6E33F5" w14:textId="77777777" w:rsidR="007361CB" w:rsidRPr="00DB2ED5" w:rsidRDefault="007361C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361CB" w:rsidRPr="00DB2ED5" w14:paraId="18165B2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F27FB4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19F8EE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06F827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EC5443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696A0D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361CB" w:rsidRPr="00DB2ED5" w14:paraId="7FB6468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B3A642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2FE0992" w14:textId="77777777" w:rsidR="007361CB" w:rsidRPr="00DB2ED5" w:rsidRDefault="007361C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C1E67A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B3B841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4B06F9B" w14:textId="77777777" w:rsidR="007361CB" w:rsidRPr="00DB2ED5" w:rsidRDefault="007361C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EBD86BD" w14:textId="77777777" w:rsidR="007361CB" w:rsidRPr="0005099D" w:rsidRDefault="007361CB" w:rsidP="007361CB"/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pPr w:leftFromText="142" w:rightFromText="142" w:vertAnchor="text" w:horzAnchor="margin" w:tblpXSpec="right" w:tblpY="70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6"/>
      </w:tblGrid>
      <w:tr w:rsidR="007361CB" w:rsidRPr="006615A5" w14:paraId="5C1B0346" w14:textId="77777777" w:rsidTr="00B6794B"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CF04A" w14:textId="77777777" w:rsidR="007361CB" w:rsidRPr="006615A5" w:rsidRDefault="007361CB" w:rsidP="00B6794B">
            <w:pPr>
              <w:tabs>
                <w:tab w:val="left" w:pos="1985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1    1    0    3    7    6    8    6    3    1</w:t>
            </w:r>
          </w:p>
        </w:tc>
      </w:tr>
    </w:tbl>
    <w:p w14:paraId="13597DB5" w14:textId="77777777" w:rsidR="007361CB" w:rsidRPr="006822E7" w:rsidRDefault="007361CB" w:rsidP="007361C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19F9D3" wp14:editId="1B91E27B">
                <wp:extent cx="216000" cy="216000"/>
                <wp:effectExtent l="0" t="0" r="0" b="0"/>
                <wp:docPr id="353" name="Oval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B8703" w14:textId="77777777" w:rsidR="007361CB" w:rsidRPr="00086D19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19F9D3" id="Oval 353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6FB8703" w14:textId="77777777" w:rsidR="007361CB" w:rsidRPr="00086D19" w:rsidRDefault="007361CB" w:rsidP="00736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 xml:space="preserve">Considera a sequência de dados ao lado. </w:t>
      </w:r>
    </w:p>
    <w:p w14:paraId="6B384418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 xml:space="preserve">Qual é a frequência relativa do </w:t>
      </w:r>
      <w:proofErr w:type="gramStart"/>
      <w:r w:rsidRPr="006615A5">
        <w:rPr>
          <w:rFonts w:ascii="Arial" w:hAnsi="Arial" w:cs="Arial"/>
        </w:rPr>
        <w:t xml:space="preserve">valor </w:t>
      </w:r>
      <w:r>
        <w:rPr>
          <w:rFonts w:ascii="Arial" w:hAnsi="Arial" w:cs="Arial"/>
        </w:rPr>
        <w:t xml:space="preserve"> </w:t>
      </w:r>
      <w:r w:rsidRPr="006615A5">
        <w:rPr>
          <w:rFonts w:ascii="Arial" w:hAnsi="Arial" w:cs="Arial"/>
        </w:rPr>
        <w:t>1</w:t>
      </w:r>
      <w:proofErr w:type="gramEnd"/>
      <w:r w:rsidRPr="006615A5">
        <w:rPr>
          <w:rFonts w:ascii="Arial" w:hAnsi="Arial" w:cs="Arial"/>
        </w:rPr>
        <w:t xml:space="preserve"> ?</w:t>
      </w:r>
    </w:p>
    <w:p w14:paraId="68994786" w14:textId="77777777" w:rsidR="007361CB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szCs w:val="22"/>
        </w:rPr>
      </w:pPr>
      <w:r w:rsidRPr="006615A5">
        <w:rPr>
          <w:b/>
          <w:szCs w:val="22"/>
        </w:rPr>
        <w:t>(A)</w:t>
      </w:r>
      <w:r w:rsidRPr="006615A5">
        <w:rPr>
          <w:szCs w:val="22"/>
        </w:rPr>
        <w:t xml:space="preserve"> </w:t>
      </w:r>
      <w:r>
        <w:rPr>
          <w:szCs w:val="22"/>
        </w:rPr>
        <w:t xml:space="preserve"> </w:t>
      </w:r>
      <w:r w:rsidRPr="006615A5">
        <w:rPr>
          <w:position w:val="-22"/>
        </w:rPr>
        <w:object w:dxaOrig="220" w:dyaOrig="580" w14:anchorId="6ADFDA36">
          <v:shape id="_x0000_i1044" type="#_x0000_t75" style="width:10.5pt;height:29.25pt" o:ole="">
            <v:imagedata r:id="rId57" o:title=""/>
          </v:shape>
          <o:OLEObject Type="Embed" ProgID="Equation.DSMT4" ShapeID="_x0000_i1044" DrawAspect="Content" ObjectID="_1723550386" r:id="rId58"/>
        </w:object>
      </w:r>
      <w:r w:rsidRPr="006615A5">
        <w:rPr>
          <w:szCs w:val="22"/>
        </w:rPr>
        <w:tab/>
      </w:r>
      <w:r>
        <w:rPr>
          <w:szCs w:val="22"/>
        </w:rPr>
        <w:tab/>
      </w:r>
      <w:r w:rsidRPr="006615A5">
        <w:rPr>
          <w:b/>
          <w:szCs w:val="22"/>
        </w:rPr>
        <w:t>(</w:t>
      </w:r>
      <w:proofErr w:type="gramStart"/>
      <w:r w:rsidRPr="006615A5">
        <w:rPr>
          <w:b/>
          <w:szCs w:val="22"/>
        </w:rPr>
        <w:t xml:space="preserve">B) </w:t>
      </w:r>
      <w:r>
        <w:rPr>
          <w:b/>
          <w:szCs w:val="22"/>
        </w:rPr>
        <w:t xml:space="preserve"> </w:t>
      </w:r>
      <w:r w:rsidRPr="006615A5">
        <w:rPr>
          <w:szCs w:val="22"/>
        </w:rPr>
        <w:t>0</w:t>
      </w:r>
      <w:proofErr w:type="gramEnd"/>
      <w:r w:rsidRPr="006615A5">
        <w:rPr>
          <w:szCs w:val="22"/>
        </w:rPr>
        <w:t>,1</w:t>
      </w:r>
      <w:r w:rsidRPr="006615A5">
        <w:rPr>
          <w:szCs w:val="22"/>
        </w:rPr>
        <w:tab/>
      </w:r>
      <w:r w:rsidRPr="006615A5">
        <w:rPr>
          <w:szCs w:val="22"/>
        </w:rPr>
        <w:tab/>
      </w:r>
      <w:r w:rsidRPr="006615A5">
        <w:rPr>
          <w:b/>
          <w:szCs w:val="22"/>
        </w:rPr>
        <w:t xml:space="preserve">(C) </w:t>
      </w:r>
      <w:r>
        <w:rPr>
          <w:b/>
          <w:szCs w:val="22"/>
        </w:rPr>
        <w:t xml:space="preserve"> </w:t>
      </w:r>
      <w:r w:rsidRPr="006615A5">
        <w:rPr>
          <w:szCs w:val="22"/>
        </w:rPr>
        <w:t>0,3</w:t>
      </w:r>
      <w:r w:rsidRPr="006615A5">
        <w:rPr>
          <w:szCs w:val="22"/>
        </w:rPr>
        <w:tab/>
      </w:r>
      <w:r w:rsidRPr="006615A5">
        <w:rPr>
          <w:szCs w:val="22"/>
        </w:rPr>
        <w:tab/>
      </w:r>
      <w:r w:rsidRPr="006615A5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Pr="006615A5">
        <w:rPr>
          <w:szCs w:val="22"/>
        </w:rPr>
        <w:t xml:space="preserve">10%  </w:t>
      </w:r>
    </w:p>
    <w:p w14:paraId="5B59D4CB" w14:textId="77777777" w:rsidR="007361CB" w:rsidRPr="006615A5" w:rsidRDefault="007361CB" w:rsidP="007361C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firstLine="0"/>
        <w:rPr>
          <w:szCs w:val="22"/>
        </w:rPr>
      </w:pPr>
    </w:p>
    <w:p w14:paraId="204545EA" w14:textId="77777777" w:rsidR="007361CB" w:rsidRPr="006822E7" w:rsidRDefault="007361CB" w:rsidP="007361CB">
      <w:pPr>
        <w:pStyle w:val="QUESTAO1"/>
      </w:pPr>
      <w:r w:rsidRPr="006615A5">
        <w:rPr>
          <w:noProof/>
        </w:rPr>
        <w:drawing>
          <wp:anchor distT="0" distB="0" distL="114300" distR="114300" simplePos="0" relativeHeight="251692032" behindDoc="0" locked="0" layoutInCell="1" allowOverlap="1" wp14:anchorId="46AA3F75" wp14:editId="0C513CE1">
            <wp:simplePos x="0" y="0"/>
            <wp:positionH relativeFrom="margin">
              <wp:posOffset>3987800</wp:posOffset>
            </wp:positionH>
            <wp:positionV relativeFrom="paragraph">
              <wp:posOffset>294033</wp:posOffset>
            </wp:positionV>
            <wp:extent cx="2134800" cy="1728000"/>
            <wp:effectExtent l="0" t="0" r="0" b="5715"/>
            <wp:wrapSquare wrapText="bothSides"/>
            <wp:docPr id="360" name="Imagem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00" cy="17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994142" wp14:editId="49693953">
                <wp:extent cx="216000" cy="216000"/>
                <wp:effectExtent l="0" t="0" r="0" b="0"/>
                <wp:docPr id="354" name="Oval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5FB16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994142" id="Oval 354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55FB16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>Na escola do Dinis, realizou-se um inquérito sobre o número de livros que cada aluno leu nas férias de verão.</w:t>
      </w:r>
      <w:r w:rsidRPr="006822E7">
        <w:rPr>
          <w:noProof/>
          <w:lang w:eastAsia="pt-PT"/>
        </w:rPr>
        <w:t xml:space="preserve"> </w:t>
      </w:r>
    </w:p>
    <w:p w14:paraId="1C97F781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>Com base nas respostas, construiu-se o gráfico ao lado.</w:t>
      </w:r>
    </w:p>
    <w:p w14:paraId="0CFECD02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color w:val="auto"/>
          <w:szCs w:val="22"/>
        </w:rPr>
      </w:pPr>
      <w:r w:rsidRPr="006615A5">
        <w:rPr>
          <w:b/>
          <w:color w:val="auto"/>
          <w:szCs w:val="22"/>
        </w:rPr>
        <w:t>2.</w:t>
      </w:r>
      <w:r>
        <w:rPr>
          <w:b/>
          <w:color w:val="auto"/>
          <w:szCs w:val="22"/>
        </w:rPr>
        <w:t>1</w:t>
      </w:r>
      <w:r w:rsidRPr="006615A5">
        <w:rPr>
          <w:b/>
          <w:color w:val="auto"/>
          <w:szCs w:val="22"/>
        </w:rPr>
        <w:t>.</w:t>
      </w:r>
      <w:r>
        <w:rPr>
          <w:color w:val="auto"/>
          <w:szCs w:val="22"/>
        </w:rPr>
        <w:t xml:space="preserve">  </w:t>
      </w:r>
      <w:r w:rsidRPr="006615A5">
        <w:rPr>
          <w:color w:val="auto"/>
          <w:szCs w:val="22"/>
        </w:rPr>
        <w:t>O Pedro disse que mais de 30% dos alunos leram, pelo menos, dois livros.</w:t>
      </w:r>
    </w:p>
    <w:p w14:paraId="260B8199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color w:val="auto"/>
          <w:szCs w:val="22"/>
        </w:rPr>
      </w:pPr>
      <w:r w:rsidRPr="006615A5">
        <w:rPr>
          <w:color w:val="auto"/>
          <w:szCs w:val="22"/>
        </w:rPr>
        <w:tab/>
        <w:t>A afirmação do Pedro é verdadeira ou falsa?</w:t>
      </w:r>
    </w:p>
    <w:p w14:paraId="22778315" w14:textId="77777777" w:rsidR="007361CB" w:rsidRPr="006615A5" w:rsidRDefault="007361CB" w:rsidP="007361CB">
      <w:pPr>
        <w:pStyle w:val="QUESTAO1"/>
        <w:spacing w:before="0" w:after="40"/>
        <w:ind w:left="993" w:hanging="517"/>
        <w:rPr>
          <w:color w:val="auto"/>
          <w:szCs w:val="22"/>
        </w:rPr>
      </w:pPr>
      <w:r w:rsidRPr="006615A5">
        <w:rPr>
          <w:color w:val="auto"/>
          <w:szCs w:val="22"/>
        </w:rPr>
        <w:tab/>
        <w:t>Justifica a tua resposta.</w:t>
      </w:r>
    </w:p>
    <w:p w14:paraId="5DEC6E74" w14:textId="77777777" w:rsidR="007361CB" w:rsidRDefault="007361CB" w:rsidP="007361CB">
      <w:pPr>
        <w:pStyle w:val="QUESTAO1"/>
        <w:spacing w:before="0"/>
        <w:ind w:left="993" w:hanging="517"/>
        <w:rPr>
          <w:color w:val="auto"/>
          <w:szCs w:val="22"/>
        </w:rPr>
      </w:pPr>
      <w:r>
        <w:rPr>
          <w:b/>
          <w:bCs/>
          <w:color w:val="auto"/>
          <w:szCs w:val="22"/>
        </w:rPr>
        <w:t>2.2.</w:t>
      </w:r>
      <w:r>
        <w:rPr>
          <w:color w:val="auto"/>
          <w:szCs w:val="22"/>
        </w:rPr>
        <w:t xml:space="preserve">  </w:t>
      </w:r>
      <w:r w:rsidRPr="006615A5">
        <w:rPr>
          <w:color w:val="auto"/>
          <w:szCs w:val="22"/>
        </w:rPr>
        <w:t>Indica a moda do número de livros lidos pelos alunos.</w:t>
      </w:r>
    </w:p>
    <w:p w14:paraId="52565053" w14:textId="77777777" w:rsidR="007361CB" w:rsidRPr="006615A5" w:rsidRDefault="007361CB" w:rsidP="007361CB">
      <w:pPr>
        <w:pStyle w:val="QUESTAO1"/>
        <w:spacing w:before="0"/>
        <w:ind w:left="993" w:hanging="517"/>
        <w:rPr>
          <w:color w:val="auto"/>
          <w:szCs w:val="22"/>
        </w:rPr>
      </w:pPr>
    </w:p>
    <w:tbl>
      <w:tblPr>
        <w:tblStyle w:val="TabelacomGrelha"/>
        <w:tblpPr w:leftFromText="141" w:rightFromText="141" w:vertAnchor="text" w:horzAnchor="page" w:tblpX="5257" w:tblpY="409"/>
        <w:tblOverlap w:val="never"/>
        <w:tblW w:w="0" w:type="auto"/>
        <w:tblLook w:val="04A0" w:firstRow="1" w:lastRow="0" w:firstColumn="1" w:lastColumn="0" w:noHBand="0" w:noVBand="1"/>
      </w:tblPr>
      <w:tblGrid>
        <w:gridCol w:w="1629"/>
        <w:gridCol w:w="1256"/>
        <w:gridCol w:w="1146"/>
        <w:gridCol w:w="1549"/>
      </w:tblGrid>
      <w:tr w:rsidR="007361CB" w:rsidRPr="006615A5" w14:paraId="45129FAB" w14:textId="77777777" w:rsidTr="00B6794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4677A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b/>
                <w:color w:val="auto"/>
                <w:szCs w:val="22"/>
              </w:rPr>
            </w:pPr>
            <w:r w:rsidRPr="006615A5">
              <w:rPr>
                <w:rFonts w:eastAsia="Calibri"/>
                <w:b/>
                <w:color w:val="auto"/>
                <w:szCs w:val="22"/>
              </w:rPr>
              <w:t>Estatística de pontos da equipa</w:t>
            </w:r>
          </w:p>
        </w:tc>
      </w:tr>
      <w:tr w:rsidR="007361CB" w:rsidRPr="006615A5" w14:paraId="24BB4DDB" w14:textId="77777777" w:rsidTr="00B679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42F9F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b/>
                <w:color w:val="auto"/>
                <w:szCs w:val="22"/>
              </w:rPr>
            </w:pPr>
            <w:r w:rsidRPr="006615A5">
              <w:rPr>
                <w:rFonts w:eastAsia="Calibri"/>
                <w:b/>
                <w:color w:val="auto"/>
                <w:szCs w:val="22"/>
              </w:rPr>
              <w:t>N.º de pontos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3D20F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b/>
                <w:color w:val="auto"/>
                <w:szCs w:val="22"/>
              </w:rPr>
            </w:pPr>
            <w:proofErr w:type="spellStart"/>
            <w:r w:rsidRPr="006615A5">
              <w:rPr>
                <w:rFonts w:eastAsia="Calibri"/>
                <w:b/>
                <w:color w:val="auto"/>
                <w:szCs w:val="22"/>
              </w:rPr>
              <w:t>Freq</w:t>
            </w:r>
            <w:proofErr w:type="spellEnd"/>
            <w:r w:rsidRPr="006615A5">
              <w:rPr>
                <w:rFonts w:eastAsia="Calibri"/>
                <w:b/>
                <w:color w:val="auto"/>
                <w:szCs w:val="22"/>
              </w:rPr>
              <w:t xml:space="preserve">. </w:t>
            </w:r>
            <w:proofErr w:type="spellStart"/>
            <w:r w:rsidRPr="006615A5">
              <w:rPr>
                <w:rFonts w:eastAsia="Calibri"/>
                <w:b/>
                <w:color w:val="auto"/>
                <w:szCs w:val="22"/>
              </w:rPr>
              <w:t>abs</w:t>
            </w:r>
            <w:proofErr w:type="spellEnd"/>
            <w:r w:rsidRPr="006615A5">
              <w:rPr>
                <w:rFonts w:eastAsia="Calibri"/>
                <w:b/>
                <w:color w:val="auto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E677D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b/>
                <w:color w:val="auto"/>
                <w:szCs w:val="22"/>
              </w:rPr>
            </w:pPr>
            <w:proofErr w:type="spellStart"/>
            <w:r w:rsidRPr="006615A5">
              <w:rPr>
                <w:rFonts w:eastAsia="Calibri"/>
                <w:b/>
                <w:color w:val="auto"/>
                <w:szCs w:val="22"/>
              </w:rPr>
              <w:t>Freq</w:t>
            </w:r>
            <w:proofErr w:type="spellEnd"/>
            <w:r w:rsidRPr="006615A5">
              <w:rPr>
                <w:rFonts w:eastAsia="Calibri"/>
                <w:b/>
                <w:color w:val="auto"/>
                <w:szCs w:val="22"/>
              </w:rPr>
              <w:t>. rel.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4D84F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b/>
                <w:color w:val="auto"/>
                <w:szCs w:val="22"/>
              </w:rPr>
            </w:pPr>
            <w:proofErr w:type="spellStart"/>
            <w:r w:rsidRPr="006615A5">
              <w:rPr>
                <w:rFonts w:eastAsia="Calibri"/>
                <w:b/>
                <w:color w:val="auto"/>
                <w:szCs w:val="22"/>
              </w:rPr>
              <w:t>Freq</w:t>
            </w:r>
            <w:proofErr w:type="spellEnd"/>
            <w:r w:rsidRPr="006615A5">
              <w:rPr>
                <w:rFonts w:eastAsia="Calibri"/>
                <w:b/>
                <w:color w:val="auto"/>
                <w:szCs w:val="22"/>
              </w:rPr>
              <w:t>. rel. (%)</w:t>
            </w:r>
          </w:p>
        </w:tc>
      </w:tr>
      <w:tr w:rsidR="007361CB" w:rsidRPr="006615A5" w14:paraId="45C0D3B0" w14:textId="77777777" w:rsidTr="00B679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6877A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820A5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FF94529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8DF3354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</w:tr>
      <w:tr w:rsidR="007361CB" w:rsidRPr="006615A5" w14:paraId="435D60DC" w14:textId="77777777" w:rsidTr="00B679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5ED4B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D0E5E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64D07DC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433695A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</w:tr>
      <w:tr w:rsidR="007361CB" w:rsidRPr="006615A5" w14:paraId="61CF4E08" w14:textId="77777777" w:rsidTr="00B679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9B67B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A6F5D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74F252A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251A90F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</w:tr>
      <w:tr w:rsidR="007361CB" w:rsidRPr="006615A5" w14:paraId="4A3DE7C4" w14:textId="77777777" w:rsidTr="00B679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181D7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  <w:r w:rsidRPr="006615A5">
              <w:rPr>
                <w:rFonts w:eastAsia="Calibri"/>
                <w:color w:val="auto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40EF564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CE8C077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82C657B" w14:textId="77777777" w:rsidR="007361CB" w:rsidRPr="006615A5" w:rsidRDefault="007361CB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88" w:lineRule="auto"/>
              <w:ind w:left="0" w:firstLine="0"/>
              <w:jc w:val="center"/>
              <w:rPr>
                <w:rFonts w:eastAsia="Calibri"/>
                <w:color w:val="auto"/>
                <w:szCs w:val="22"/>
              </w:rPr>
            </w:pPr>
          </w:p>
        </w:tc>
      </w:tr>
    </w:tbl>
    <w:p w14:paraId="43F11A00" w14:textId="77777777" w:rsidR="007361CB" w:rsidRPr="006822E7" w:rsidRDefault="007361CB" w:rsidP="007361CB">
      <w:pPr>
        <w:pStyle w:val="QUESTAO1"/>
        <w:rPr>
          <w:rFonts w:eastAsia="Calibri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C8EF68" wp14:editId="0B9542D9">
                <wp:extent cx="216000" cy="216000"/>
                <wp:effectExtent l="0" t="0" r="0" b="0"/>
                <wp:docPr id="355" name="Ov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ECAE2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C8EF68" id="Oval 355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37ECAE2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>Observa</w:t>
      </w:r>
      <w:r w:rsidRPr="006822E7">
        <w:rPr>
          <w:rFonts w:eastAsia="Calibri"/>
        </w:rPr>
        <w:t xml:space="preserve"> a tabela.</w:t>
      </w:r>
    </w:p>
    <w:p w14:paraId="137F5D00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eastAsia="Calibri" w:hAnsi="Arial" w:cs="Arial"/>
        </w:rPr>
      </w:pPr>
      <w:r w:rsidRPr="006615A5">
        <w:rPr>
          <w:rFonts w:ascii="Arial" w:eastAsia="Calibri" w:hAnsi="Arial" w:cs="Arial"/>
        </w:rPr>
        <w:t>Num jogo de futebol, tem-se:</w:t>
      </w:r>
    </w:p>
    <w:p w14:paraId="181F8B2A" w14:textId="77777777" w:rsidR="007361CB" w:rsidRPr="006615A5" w:rsidRDefault="007361CB" w:rsidP="007361CB">
      <w:pPr>
        <w:pStyle w:val="PargrafodaLista"/>
        <w:spacing w:after="40" w:line="360" w:lineRule="auto"/>
        <w:ind w:left="425"/>
        <w:contextualSpacing w:val="0"/>
        <w:rPr>
          <w:rFonts w:ascii="Arial" w:eastAsia="Calibri" w:hAnsi="Arial" w:cs="Arial"/>
        </w:rPr>
      </w:pPr>
      <w:r w:rsidRPr="006615A5">
        <w:rPr>
          <w:rFonts w:ascii="Arial" w:eastAsia="Calibri" w:hAnsi="Arial" w:cs="Arial"/>
        </w:rPr>
        <w:t>•  3 pontos por vitória;</w:t>
      </w:r>
    </w:p>
    <w:p w14:paraId="0D2A8CA6" w14:textId="77777777" w:rsidR="007361CB" w:rsidRPr="006615A5" w:rsidRDefault="007361CB" w:rsidP="007361CB">
      <w:pPr>
        <w:pStyle w:val="PargrafodaLista"/>
        <w:spacing w:after="40" w:line="360" w:lineRule="auto"/>
        <w:ind w:left="425"/>
        <w:contextualSpacing w:val="0"/>
        <w:rPr>
          <w:rFonts w:ascii="Arial" w:eastAsia="Calibri" w:hAnsi="Arial" w:cs="Arial"/>
        </w:rPr>
      </w:pPr>
      <w:r w:rsidRPr="006615A5">
        <w:rPr>
          <w:rFonts w:ascii="Arial" w:eastAsia="Calibri" w:hAnsi="Arial" w:cs="Arial"/>
        </w:rPr>
        <w:t xml:space="preserve">•  1 ponto </w:t>
      </w:r>
      <w:r w:rsidRPr="006615A5">
        <w:rPr>
          <w:rFonts w:ascii="Arial" w:hAnsi="Arial" w:cs="Arial"/>
        </w:rPr>
        <w:t>por</w:t>
      </w:r>
      <w:r w:rsidRPr="006615A5">
        <w:rPr>
          <w:rFonts w:ascii="Arial" w:eastAsia="Calibri" w:hAnsi="Arial" w:cs="Arial"/>
        </w:rPr>
        <w:t xml:space="preserve"> empate;</w:t>
      </w:r>
    </w:p>
    <w:p w14:paraId="34626D3C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eastAsia="Calibri" w:hAnsi="Arial" w:cs="Arial"/>
        </w:rPr>
      </w:pPr>
      <w:r w:rsidRPr="006615A5">
        <w:rPr>
          <w:rFonts w:ascii="Arial" w:eastAsia="Calibri" w:hAnsi="Arial" w:cs="Arial"/>
        </w:rPr>
        <w:t xml:space="preserve">•  0 ponto </w:t>
      </w:r>
      <w:r w:rsidRPr="006615A5">
        <w:rPr>
          <w:rFonts w:ascii="Arial" w:hAnsi="Arial" w:cs="Arial"/>
        </w:rPr>
        <w:t>por</w:t>
      </w:r>
      <w:r w:rsidRPr="006615A5">
        <w:rPr>
          <w:rFonts w:ascii="Arial" w:eastAsia="Calibri" w:hAnsi="Arial" w:cs="Arial"/>
        </w:rPr>
        <w:t xml:space="preserve"> derrota.</w:t>
      </w:r>
    </w:p>
    <w:p w14:paraId="3F0561BA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3.1.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>Completa a tabela.</w:t>
      </w:r>
    </w:p>
    <w:p w14:paraId="4C82E89F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3.2.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>A equipa tem mais vitórias ou mais derrotas?</w:t>
      </w:r>
    </w:p>
    <w:p w14:paraId="5523039D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3.3.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 xml:space="preserve">Quantos </w:t>
      </w:r>
      <w:r w:rsidRPr="006615A5">
        <w:rPr>
          <w:color w:val="auto"/>
          <w:szCs w:val="22"/>
        </w:rPr>
        <w:t>pontos</w:t>
      </w:r>
      <w:r w:rsidRPr="006615A5">
        <w:rPr>
          <w:rFonts w:eastAsia="Calibri"/>
          <w:color w:val="auto"/>
          <w:szCs w:val="22"/>
        </w:rPr>
        <w:t xml:space="preserve"> tem a equipa?</w:t>
      </w:r>
    </w:p>
    <w:p w14:paraId="3B4E6E6F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3.4.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 xml:space="preserve">Qual é a </w:t>
      </w:r>
      <w:r w:rsidRPr="006615A5">
        <w:rPr>
          <w:color w:val="auto"/>
          <w:szCs w:val="22"/>
        </w:rPr>
        <w:t>moda</w:t>
      </w:r>
      <w:r w:rsidRPr="006615A5">
        <w:rPr>
          <w:rFonts w:eastAsia="Calibri"/>
          <w:color w:val="auto"/>
          <w:szCs w:val="22"/>
        </w:rPr>
        <w:t>?</w:t>
      </w:r>
    </w:p>
    <w:p w14:paraId="4AEF6E57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3.5.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>Qual é mé</w:t>
      </w:r>
      <w:r w:rsidRPr="006615A5">
        <w:rPr>
          <w:color w:val="auto"/>
          <w:szCs w:val="22"/>
        </w:rPr>
        <w:t>d</w:t>
      </w:r>
      <w:r w:rsidRPr="006615A5">
        <w:rPr>
          <w:rFonts w:eastAsia="Calibri"/>
          <w:color w:val="auto"/>
          <w:szCs w:val="22"/>
        </w:rPr>
        <w:t>ia de pontos por jogo?</w:t>
      </w:r>
    </w:p>
    <w:p w14:paraId="5E68ED86" w14:textId="77777777" w:rsidR="007361CB" w:rsidRDefault="007361CB" w:rsidP="007361CB">
      <w:pPr>
        <w:pStyle w:val="QUESTAO1"/>
        <w:spacing w:before="0"/>
        <w:ind w:left="993" w:hanging="517"/>
        <w:rPr>
          <w:rFonts w:eastAsia="Calibri"/>
          <w:color w:val="auto"/>
          <w:szCs w:val="22"/>
        </w:rPr>
      </w:pPr>
      <w:r w:rsidRPr="006615A5">
        <w:rPr>
          <w:rFonts w:eastAsia="Calibri"/>
          <w:b/>
          <w:color w:val="auto"/>
          <w:szCs w:val="22"/>
        </w:rPr>
        <w:t>3.6.</w:t>
      </w:r>
      <w:r>
        <w:rPr>
          <w:rFonts w:eastAsia="Calibri"/>
          <w:color w:val="auto"/>
          <w:szCs w:val="22"/>
        </w:rPr>
        <w:t xml:space="preserve">  </w:t>
      </w:r>
      <w:r w:rsidRPr="006615A5">
        <w:rPr>
          <w:rFonts w:eastAsia="Calibri"/>
          <w:color w:val="auto"/>
          <w:szCs w:val="22"/>
        </w:rPr>
        <w:t xml:space="preserve">Qual é a </w:t>
      </w:r>
      <w:r w:rsidRPr="006615A5">
        <w:rPr>
          <w:color w:val="auto"/>
          <w:szCs w:val="22"/>
        </w:rPr>
        <w:t>percentagem</w:t>
      </w:r>
      <w:r w:rsidRPr="006615A5">
        <w:rPr>
          <w:rFonts w:eastAsia="Calibri"/>
          <w:color w:val="auto"/>
          <w:szCs w:val="22"/>
        </w:rPr>
        <w:t xml:space="preserve"> de jogos que a equipa não perdeu?</w:t>
      </w:r>
    </w:p>
    <w:p w14:paraId="7A6D196C" w14:textId="77777777" w:rsidR="007361CB" w:rsidRDefault="007361CB" w:rsidP="007361CB">
      <w:pPr>
        <w:spacing w:after="0" w:line="240" w:lineRule="auto"/>
        <w:rPr>
          <w:rFonts w:ascii="Arial" w:eastAsia="Calibri" w:hAnsi="Arial" w:cs="Arial"/>
        </w:rPr>
      </w:pPr>
      <w:r>
        <w:rPr>
          <w:rFonts w:eastAsia="Calibri"/>
        </w:rPr>
        <w:br w:type="page"/>
      </w:r>
    </w:p>
    <w:p w14:paraId="46754C14" w14:textId="77777777" w:rsidR="007361CB" w:rsidRPr="006615A5" w:rsidRDefault="007361CB" w:rsidP="007361CB">
      <w:pPr>
        <w:pStyle w:val="QUESTAO1"/>
        <w:spacing w:before="0"/>
        <w:ind w:left="993" w:hanging="517"/>
        <w:rPr>
          <w:rFonts w:eastAsia="Calibri"/>
          <w:color w:val="auto"/>
          <w:szCs w:val="22"/>
        </w:rPr>
      </w:pPr>
    </w:p>
    <w:p w14:paraId="1CF4813F" w14:textId="77777777" w:rsidR="007361CB" w:rsidRPr="006822E7" w:rsidRDefault="007361CB" w:rsidP="007361C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323F0B" wp14:editId="3AA97C63">
                <wp:extent cx="216000" cy="216000"/>
                <wp:effectExtent l="0" t="0" r="0" b="0"/>
                <wp:docPr id="356" name="Ov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227C59" w14:textId="77777777" w:rsidR="007361CB" w:rsidRPr="00E4687D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323F0B" id="Oval 356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5227C59" w14:textId="77777777" w:rsidR="007361CB" w:rsidRPr="00E4687D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 xml:space="preserve">Em seis testes de avaliação, o Diogo obteve as seguintes classificações, em percentagem:  </w:t>
      </w:r>
    </w:p>
    <w:tbl>
      <w:tblPr>
        <w:tblStyle w:val="TabelacomGrelha"/>
        <w:tblW w:w="0" w:type="auto"/>
        <w:tblInd w:w="284" w:type="dxa"/>
        <w:tblLook w:val="04A0" w:firstRow="1" w:lastRow="0" w:firstColumn="1" w:lastColumn="0" w:noHBand="0" w:noVBand="1"/>
      </w:tblPr>
      <w:tblGrid>
        <w:gridCol w:w="1547"/>
        <w:gridCol w:w="1548"/>
        <w:gridCol w:w="1549"/>
        <w:gridCol w:w="1549"/>
        <w:gridCol w:w="1549"/>
        <w:gridCol w:w="1549"/>
      </w:tblGrid>
      <w:tr w:rsidR="007361CB" w:rsidRPr="006615A5" w14:paraId="09B0F064" w14:textId="77777777" w:rsidTr="00B6794B">
        <w:trPr>
          <w:trHeight w:val="406"/>
        </w:trPr>
        <w:tc>
          <w:tcPr>
            <w:tcW w:w="3095" w:type="dxa"/>
            <w:gridSpan w:val="2"/>
            <w:shd w:val="clear" w:color="auto" w:fill="DBE5F1" w:themeFill="accent1" w:themeFillTint="33"/>
            <w:vAlign w:val="center"/>
          </w:tcPr>
          <w:p w14:paraId="6B0F0987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  <w:r w:rsidRPr="006615A5">
              <w:rPr>
                <w:rFonts w:ascii="Arial" w:hAnsi="Arial" w:cs="Arial"/>
                <w:b/>
              </w:rPr>
              <w:t>1.º Período</w:t>
            </w:r>
          </w:p>
        </w:tc>
        <w:tc>
          <w:tcPr>
            <w:tcW w:w="3098" w:type="dxa"/>
            <w:gridSpan w:val="2"/>
            <w:shd w:val="clear" w:color="auto" w:fill="DBE5F1" w:themeFill="accent1" w:themeFillTint="33"/>
            <w:vAlign w:val="center"/>
          </w:tcPr>
          <w:p w14:paraId="3AED705C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  <w:r w:rsidRPr="006615A5">
              <w:rPr>
                <w:rFonts w:ascii="Arial" w:hAnsi="Arial" w:cs="Arial"/>
                <w:b/>
              </w:rPr>
              <w:t>2.º Período</w:t>
            </w:r>
          </w:p>
        </w:tc>
        <w:tc>
          <w:tcPr>
            <w:tcW w:w="3098" w:type="dxa"/>
            <w:gridSpan w:val="2"/>
            <w:shd w:val="clear" w:color="auto" w:fill="DBE5F1" w:themeFill="accent1" w:themeFillTint="33"/>
            <w:vAlign w:val="center"/>
          </w:tcPr>
          <w:p w14:paraId="41FC5E0D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</w:rPr>
            </w:pPr>
            <w:r w:rsidRPr="006615A5">
              <w:rPr>
                <w:rFonts w:ascii="Arial" w:hAnsi="Arial" w:cs="Arial"/>
                <w:b/>
              </w:rPr>
              <w:t>3.º Período</w:t>
            </w:r>
          </w:p>
        </w:tc>
      </w:tr>
      <w:tr w:rsidR="007361CB" w:rsidRPr="006615A5" w14:paraId="1787EC74" w14:textId="77777777" w:rsidTr="00B6794B">
        <w:trPr>
          <w:trHeight w:val="406"/>
        </w:trPr>
        <w:tc>
          <w:tcPr>
            <w:tcW w:w="1547" w:type="dxa"/>
            <w:vAlign w:val="center"/>
          </w:tcPr>
          <w:p w14:paraId="6402F3BC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81</w:t>
            </w:r>
          </w:p>
        </w:tc>
        <w:tc>
          <w:tcPr>
            <w:tcW w:w="1547" w:type="dxa"/>
            <w:vAlign w:val="center"/>
          </w:tcPr>
          <w:p w14:paraId="604D511B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66</w:t>
            </w:r>
          </w:p>
        </w:tc>
        <w:tc>
          <w:tcPr>
            <w:tcW w:w="1549" w:type="dxa"/>
            <w:vAlign w:val="center"/>
          </w:tcPr>
          <w:p w14:paraId="112D6289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60</w:t>
            </w:r>
          </w:p>
        </w:tc>
        <w:tc>
          <w:tcPr>
            <w:tcW w:w="1549" w:type="dxa"/>
            <w:vAlign w:val="center"/>
          </w:tcPr>
          <w:p w14:paraId="1529E090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?</w:t>
            </w:r>
          </w:p>
        </w:tc>
        <w:tc>
          <w:tcPr>
            <w:tcW w:w="1549" w:type="dxa"/>
            <w:vAlign w:val="center"/>
          </w:tcPr>
          <w:p w14:paraId="0298B009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70</w:t>
            </w:r>
          </w:p>
        </w:tc>
        <w:tc>
          <w:tcPr>
            <w:tcW w:w="1549" w:type="dxa"/>
            <w:vAlign w:val="center"/>
          </w:tcPr>
          <w:p w14:paraId="36A5F3D4" w14:textId="77777777" w:rsidR="007361CB" w:rsidRPr="006615A5" w:rsidRDefault="007361CB" w:rsidP="00B6794B">
            <w:pPr>
              <w:pStyle w:val="PargrafodaLista"/>
              <w:tabs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6615A5">
              <w:rPr>
                <w:rFonts w:ascii="Arial" w:hAnsi="Arial" w:cs="Arial"/>
              </w:rPr>
              <w:t>78</w:t>
            </w:r>
          </w:p>
        </w:tc>
      </w:tr>
    </w:tbl>
    <w:p w14:paraId="5486DFDA" w14:textId="77777777" w:rsidR="007361CB" w:rsidRPr="006615A5" w:rsidRDefault="007361CB" w:rsidP="007361CB">
      <w:pPr>
        <w:pStyle w:val="PargrafodaLista"/>
        <w:spacing w:before="120"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 xml:space="preserve">Sabe-se que a </w:t>
      </w:r>
      <w:proofErr w:type="gramStart"/>
      <w:r w:rsidRPr="006615A5">
        <w:rPr>
          <w:rFonts w:ascii="Arial" w:hAnsi="Arial" w:cs="Arial"/>
        </w:rPr>
        <w:t>média  é</w:t>
      </w:r>
      <w:proofErr w:type="gramEnd"/>
      <w:r w:rsidRPr="006615A5">
        <w:rPr>
          <w:rFonts w:ascii="Arial" w:hAnsi="Arial" w:cs="Arial"/>
        </w:rPr>
        <w:t xml:space="preserve">   </w:t>
      </w:r>
      <w:r w:rsidRPr="006615A5">
        <w:rPr>
          <w:position w:val="-22"/>
        </w:rPr>
        <w:object w:dxaOrig="480" w:dyaOrig="580" w14:anchorId="28C34806">
          <v:shape id="_x0000_i1045" type="#_x0000_t75" style="width:24pt;height:29.25pt" o:ole="">
            <v:imagedata r:id="rId60" o:title=""/>
          </v:shape>
          <o:OLEObject Type="Embed" ProgID="Equation.DSMT4" ShapeID="_x0000_i1045" DrawAspect="Content" ObjectID="_1723550387" r:id="rId61"/>
        </w:object>
      </w:r>
      <w:r w:rsidRPr="006615A5">
        <w:rPr>
          <w:rFonts w:ascii="Arial" w:hAnsi="Arial" w:cs="Arial"/>
        </w:rPr>
        <w:t xml:space="preserve">  .  Qual é a classificação do 4.º teste?  </w:t>
      </w:r>
    </w:p>
    <w:p w14:paraId="5546937F" w14:textId="77777777" w:rsidR="007361CB" w:rsidRPr="006822E7" w:rsidRDefault="007361CB" w:rsidP="007361C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15B151" wp14:editId="4240319D">
                <wp:extent cx="216000" cy="216000"/>
                <wp:effectExtent l="0" t="0" r="0" b="0"/>
                <wp:docPr id="357" name="Oval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D70D62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15B151" id="Oval 357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Jp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izm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EsEm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BD70D62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 xml:space="preserve">Uma pequena empresa </w:t>
      </w:r>
      <w:proofErr w:type="gramStart"/>
      <w:r w:rsidRPr="006822E7">
        <w:t>tem  20</w:t>
      </w:r>
      <w:proofErr w:type="gramEnd"/>
      <w:r w:rsidRPr="006822E7">
        <w:t xml:space="preserve">  funcionários:  12  mulheres e  8  homens. </w:t>
      </w:r>
    </w:p>
    <w:p w14:paraId="0F955F28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 xml:space="preserve">A média dos salários das mulheres </w:t>
      </w:r>
      <w:proofErr w:type="gramStart"/>
      <w:r w:rsidRPr="006615A5">
        <w:rPr>
          <w:rFonts w:ascii="Arial" w:hAnsi="Arial" w:cs="Arial"/>
        </w:rPr>
        <w:t>é  750</w:t>
      </w:r>
      <w:proofErr w:type="gramEnd"/>
      <w:r w:rsidRPr="006615A5">
        <w:rPr>
          <w:rFonts w:ascii="Arial" w:hAnsi="Arial" w:cs="Arial"/>
        </w:rPr>
        <w:t xml:space="preserve"> € .  </w:t>
      </w:r>
    </w:p>
    <w:p w14:paraId="70704A36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 xml:space="preserve">A média dos salários dos homens </w:t>
      </w:r>
      <w:proofErr w:type="gramStart"/>
      <w:r w:rsidRPr="006615A5">
        <w:rPr>
          <w:rFonts w:ascii="Arial" w:hAnsi="Arial" w:cs="Arial"/>
        </w:rPr>
        <w:t>é  725</w:t>
      </w:r>
      <w:proofErr w:type="gramEnd"/>
      <w:r w:rsidRPr="006615A5">
        <w:rPr>
          <w:rFonts w:ascii="Arial" w:hAnsi="Arial" w:cs="Arial"/>
        </w:rPr>
        <w:t xml:space="preserve"> € .  </w:t>
      </w:r>
    </w:p>
    <w:p w14:paraId="1EDBDACD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 xml:space="preserve">Qual é a média dos salários </w:t>
      </w:r>
      <w:proofErr w:type="gramStart"/>
      <w:r w:rsidRPr="006615A5">
        <w:rPr>
          <w:rFonts w:ascii="Arial" w:hAnsi="Arial" w:cs="Arial"/>
        </w:rPr>
        <w:t>dos  20</w:t>
      </w:r>
      <w:proofErr w:type="gramEnd"/>
      <w:r w:rsidRPr="006615A5">
        <w:rPr>
          <w:rFonts w:ascii="Arial" w:hAnsi="Arial" w:cs="Arial"/>
        </w:rPr>
        <w:t xml:space="preserve">  funcionários?</w:t>
      </w:r>
    </w:p>
    <w:p w14:paraId="7365B493" w14:textId="77777777" w:rsidR="007361CB" w:rsidRPr="006822E7" w:rsidRDefault="007361CB" w:rsidP="007361CB">
      <w:pPr>
        <w:pStyle w:val="QUESTAO1"/>
      </w:pPr>
      <w:r w:rsidRPr="006615A5">
        <w:rPr>
          <w:noProof/>
          <w:lang w:eastAsia="pt-PT"/>
        </w:rPr>
        <w:drawing>
          <wp:anchor distT="0" distB="0" distL="114300" distR="114300" simplePos="0" relativeHeight="251693056" behindDoc="1" locked="0" layoutInCell="1" allowOverlap="1" wp14:anchorId="33BC2EED" wp14:editId="5560FA3C">
            <wp:simplePos x="0" y="0"/>
            <wp:positionH relativeFrom="column">
              <wp:posOffset>3449955</wp:posOffset>
            </wp:positionH>
            <wp:positionV relativeFrom="paragraph">
              <wp:posOffset>120015</wp:posOffset>
            </wp:positionV>
            <wp:extent cx="2570400" cy="1360800"/>
            <wp:effectExtent l="0" t="0" r="1905" b="0"/>
            <wp:wrapTight wrapText="bothSides">
              <wp:wrapPolygon edited="0">
                <wp:start x="0" y="0"/>
                <wp:lineTo x="0" y="21176"/>
                <wp:lineTo x="21456" y="21176"/>
                <wp:lineTo x="21456" y="0"/>
                <wp:lineTo x="0" y="0"/>
              </wp:wrapPolygon>
            </wp:wrapTight>
            <wp:docPr id="361" name="Imagem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6CBC39" wp14:editId="5A7D83D0">
                <wp:extent cx="216000" cy="216000"/>
                <wp:effectExtent l="0" t="0" r="0" b="0"/>
                <wp:docPr id="358" name="Oval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9F19E" w14:textId="77777777" w:rsidR="007361CB" w:rsidRPr="000D632F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6CBC39" id="Oval 358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E9F19E" w14:textId="77777777" w:rsidR="007361CB" w:rsidRPr="000D632F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822E7">
        <w:t>A Constança fez um estudo sobre o género de livros consultados durante um mês na biblioteca da sua escola.</w:t>
      </w:r>
    </w:p>
    <w:p w14:paraId="1FCD5DE5" w14:textId="77777777" w:rsidR="007361CB" w:rsidRPr="006615A5" w:rsidRDefault="007361CB" w:rsidP="007361CB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6615A5">
        <w:rPr>
          <w:rFonts w:ascii="Arial" w:hAnsi="Arial" w:cs="Arial"/>
        </w:rPr>
        <w:t>O gráfico ao lado mostra os resultados que obteve.</w:t>
      </w:r>
    </w:p>
    <w:p w14:paraId="2497E2A6" w14:textId="77777777" w:rsidR="007361CB" w:rsidRPr="006615A5" w:rsidRDefault="007361CB" w:rsidP="007361CB">
      <w:pPr>
        <w:pStyle w:val="QUESTAO1"/>
        <w:spacing w:before="0"/>
        <w:ind w:left="993" w:hanging="517"/>
        <w:rPr>
          <w:szCs w:val="22"/>
        </w:rPr>
      </w:pPr>
      <w:r w:rsidRPr="006615A5">
        <w:rPr>
          <w:b/>
          <w:color w:val="auto"/>
          <w:szCs w:val="22"/>
        </w:rPr>
        <w:t>6.1.</w:t>
      </w:r>
      <w:r>
        <w:rPr>
          <w:color w:val="auto"/>
          <w:szCs w:val="22"/>
        </w:rPr>
        <w:t xml:space="preserve"> </w:t>
      </w:r>
      <w:r w:rsidRPr="006615A5">
        <w:rPr>
          <w:szCs w:val="22"/>
        </w:rPr>
        <w:t xml:space="preserve"> Completa.</w:t>
      </w:r>
    </w:p>
    <w:p w14:paraId="71DEC694" w14:textId="77777777" w:rsidR="007361CB" w:rsidRPr="006615A5" w:rsidRDefault="007361CB" w:rsidP="007361CB">
      <w:pPr>
        <w:pStyle w:val="PargrafodaLista"/>
        <w:spacing w:after="120" w:line="360" w:lineRule="auto"/>
        <w:ind w:left="709"/>
        <w:contextualSpacing w:val="0"/>
        <w:rPr>
          <w:rFonts w:ascii="Arial" w:hAnsi="Arial" w:cs="Arial"/>
        </w:rPr>
      </w:pPr>
      <w:r w:rsidRPr="006615A5">
        <w:rPr>
          <w:position w:val="-22"/>
        </w:rPr>
        <w:object w:dxaOrig="520" w:dyaOrig="620" w14:anchorId="66AED223">
          <v:shape id="_x0000_i1046" type="#_x0000_t75" style="width:25.5pt;height:31.5pt" o:ole="">
            <v:imagedata r:id="rId63" o:title=""/>
          </v:shape>
          <o:OLEObject Type="Embed" ProgID="Equation.DSMT4" ShapeID="_x0000_i1046" DrawAspect="Content" ObjectID="_1723550388" r:id="rId64"/>
        </w:object>
      </w:r>
      <w:r w:rsidRPr="006615A5">
        <w:rPr>
          <w:rFonts w:ascii="Arial" w:hAnsi="Arial" w:cs="Arial"/>
        </w:rPr>
        <w:t xml:space="preserve">  dos alunos consultaram livros escolares,  </w:t>
      </w:r>
      <w:r w:rsidRPr="006615A5">
        <w:rPr>
          <w:position w:val="-30"/>
        </w:rPr>
        <w:object w:dxaOrig="580" w:dyaOrig="700" w14:anchorId="5BC07F40">
          <v:shape id="_x0000_i1047" type="#_x0000_t75" style="width:29.25pt;height:35.25pt" o:ole="">
            <v:imagedata r:id="rId65" o:title=""/>
          </v:shape>
          <o:OLEObject Type="Embed" ProgID="Equation.DSMT4" ShapeID="_x0000_i1047" DrawAspect="Content" ObjectID="_1723550389" r:id="rId66"/>
        </w:object>
      </w:r>
      <w:r w:rsidRPr="006615A5">
        <w:rPr>
          <w:rFonts w:ascii="Arial" w:hAnsi="Arial" w:cs="Arial"/>
        </w:rPr>
        <w:t xml:space="preserve">  livros do </w:t>
      </w:r>
      <w:r>
        <w:rPr>
          <w:rFonts w:ascii="Arial" w:hAnsi="Arial" w:cs="Arial"/>
        </w:rPr>
        <w:t>P</w:t>
      </w:r>
      <w:r w:rsidRPr="006615A5">
        <w:rPr>
          <w:rFonts w:ascii="Arial" w:hAnsi="Arial" w:cs="Arial"/>
        </w:rPr>
        <w:t xml:space="preserve">lano </w:t>
      </w:r>
      <w:r>
        <w:rPr>
          <w:rFonts w:ascii="Arial" w:hAnsi="Arial" w:cs="Arial"/>
        </w:rPr>
        <w:t>N</w:t>
      </w:r>
      <w:r w:rsidRPr="006615A5">
        <w:rPr>
          <w:rFonts w:ascii="Arial" w:hAnsi="Arial" w:cs="Arial"/>
        </w:rPr>
        <w:t xml:space="preserve">acional de </w:t>
      </w:r>
      <w:r>
        <w:rPr>
          <w:rFonts w:ascii="Arial" w:hAnsi="Arial" w:cs="Arial"/>
        </w:rPr>
        <w:t>L</w:t>
      </w:r>
      <w:r w:rsidRPr="006615A5">
        <w:rPr>
          <w:rFonts w:ascii="Arial" w:hAnsi="Arial" w:cs="Arial"/>
        </w:rPr>
        <w:t>eitura</w:t>
      </w:r>
      <w:r>
        <w:rPr>
          <w:rFonts w:ascii="Arial" w:hAnsi="Arial" w:cs="Arial"/>
        </w:rPr>
        <w:t>.</w:t>
      </w:r>
    </w:p>
    <w:p w14:paraId="0A751886" w14:textId="77777777" w:rsidR="007361CB" w:rsidRPr="006615A5" w:rsidRDefault="007361CB" w:rsidP="007361CB">
      <w:pPr>
        <w:pStyle w:val="QUESTAO1"/>
        <w:spacing w:before="0"/>
        <w:ind w:left="993" w:hanging="517"/>
        <w:rPr>
          <w:szCs w:val="22"/>
        </w:rPr>
      </w:pPr>
      <w:r w:rsidRPr="006615A5">
        <w:rPr>
          <w:b/>
          <w:color w:val="auto"/>
          <w:szCs w:val="22"/>
        </w:rPr>
        <w:t>6.2.</w:t>
      </w:r>
      <w:r>
        <w:rPr>
          <w:color w:val="9B0FFF"/>
          <w:szCs w:val="22"/>
        </w:rPr>
        <w:t xml:space="preserve"> </w:t>
      </w:r>
      <w:r w:rsidRPr="006615A5">
        <w:rPr>
          <w:color w:val="9B0FFF"/>
          <w:szCs w:val="22"/>
        </w:rPr>
        <w:t xml:space="preserve"> </w:t>
      </w:r>
      <w:r w:rsidRPr="006615A5">
        <w:rPr>
          <w:szCs w:val="22"/>
        </w:rPr>
        <w:t xml:space="preserve">Supondo que, nesse mês, </w:t>
      </w:r>
      <w:proofErr w:type="gramStart"/>
      <w:r w:rsidRPr="006615A5">
        <w:rPr>
          <w:szCs w:val="22"/>
        </w:rPr>
        <w:t>houve  240</w:t>
      </w:r>
      <w:proofErr w:type="gramEnd"/>
      <w:r w:rsidRPr="006615A5">
        <w:rPr>
          <w:szCs w:val="22"/>
        </w:rPr>
        <w:t xml:space="preserve">  alunos a ir à biblioteca, quantos consultaram livros escolares?</w:t>
      </w:r>
    </w:p>
    <w:p w14:paraId="493A90CA" w14:textId="77777777" w:rsidR="007361CB" w:rsidRPr="00884A60" w:rsidRDefault="007361CB" w:rsidP="007361C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36A9BE" wp14:editId="781A9611">
                <wp:extent cx="216000" cy="216000"/>
                <wp:effectExtent l="0" t="0" r="0" b="0"/>
                <wp:docPr id="359" name="Oval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35BEB" w14:textId="77777777" w:rsidR="007361CB" w:rsidRPr="00B3090E" w:rsidRDefault="007361CB" w:rsidP="007361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36A9BE" id="Oval 359" o:sp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e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5kwXs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435BEB" w14:textId="77777777" w:rsidR="007361CB" w:rsidRPr="00B3090E" w:rsidRDefault="007361CB" w:rsidP="007361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84A60">
        <w:t>Ana (A), Bruno (B), Clara (C), Diogo (D) e Eduardo (E) sortearam, entre si, dois bilhetes de cinema.</w:t>
      </w:r>
    </w:p>
    <w:p w14:paraId="66D1737E" w14:textId="77777777" w:rsidR="007361CB" w:rsidRPr="006615A5" w:rsidRDefault="007361CB" w:rsidP="007361CB">
      <w:pPr>
        <w:pStyle w:val="QUESTAO1"/>
        <w:spacing w:before="0"/>
        <w:ind w:left="993" w:hanging="517"/>
        <w:rPr>
          <w:szCs w:val="22"/>
        </w:rPr>
      </w:pPr>
      <w:r w:rsidRPr="006615A5">
        <w:rPr>
          <w:b/>
          <w:szCs w:val="22"/>
        </w:rPr>
        <w:t>7.1.</w:t>
      </w:r>
      <w:r w:rsidRPr="006615A5">
        <w:rPr>
          <w:szCs w:val="22"/>
        </w:rPr>
        <w:t xml:space="preserve"> </w:t>
      </w:r>
      <w:r>
        <w:rPr>
          <w:szCs w:val="22"/>
        </w:rPr>
        <w:t xml:space="preserve"> </w:t>
      </w:r>
      <w:r w:rsidRPr="006615A5">
        <w:rPr>
          <w:szCs w:val="22"/>
        </w:rPr>
        <w:t>Escreve todos os pares de resultados possíveis do sorteio (como por exemplo: AC – Ana e Clara).</w:t>
      </w:r>
    </w:p>
    <w:p w14:paraId="0C488803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szCs w:val="22"/>
        </w:rPr>
      </w:pPr>
      <w:r w:rsidRPr="006615A5">
        <w:rPr>
          <w:b/>
          <w:szCs w:val="22"/>
        </w:rPr>
        <w:t>7.2.</w:t>
      </w:r>
      <w:r w:rsidRPr="006615A5">
        <w:rPr>
          <w:szCs w:val="22"/>
        </w:rPr>
        <w:t xml:space="preserve"> </w:t>
      </w:r>
      <w:r>
        <w:rPr>
          <w:szCs w:val="22"/>
        </w:rPr>
        <w:t xml:space="preserve"> </w:t>
      </w:r>
      <w:r w:rsidRPr="006615A5">
        <w:rPr>
          <w:szCs w:val="22"/>
        </w:rPr>
        <w:t>Qual é a probabilidade de:</w:t>
      </w:r>
    </w:p>
    <w:p w14:paraId="55968965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szCs w:val="22"/>
        </w:rPr>
      </w:pPr>
      <w:r w:rsidRPr="006615A5">
        <w:rPr>
          <w:b/>
          <w:szCs w:val="22"/>
        </w:rPr>
        <w:tab/>
        <w:t xml:space="preserve">a) </w:t>
      </w:r>
      <w:r w:rsidRPr="006615A5">
        <w:rPr>
          <w:szCs w:val="22"/>
        </w:rPr>
        <w:t>o Bruno e o Diogo ganharem os bilhetes;</w:t>
      </w:r>
    </w:p>
    <w:p w14:paraId="0B21CB46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szCs w:val="22"/>
        </w:rPr>
      </w:pPr>
      <w:r w:rsidRPr="006615A5">
        <w:rPr>
          <w:b/>
          <w:szCs w:val="22"/>
        </w:rPr>
        <w:tab/>
        <w:t>b)</w:t>
      </w:r>
      <w:r w:rsidRPr="006615A5">
        <w:rPr>
          <w:szCs w:val="22"/>
        </w:rPr>
        <w:t xml:space="preserve"> a Clara ganhar um bilhete;</w:t>
      </w:r>
    </w:p>
    <w:p w14:paraId="2A7FFF44" w14:textId="77777777" w:rsidR="007361CB" w:rsidRPr="006615A5" w:rsidRDefault="007361CB" w:rsidP="007361CB">
      <w:pPr>
        <w:pStyle w:val="QUESTAO1"/>
        <w:spacing w:before="0" w:after="40"/>
        <w:ind w:left="992" w:hanging="516"/>
        <w:rPr>
          <w:szCs w:val="22"/>
        </w:rPr>
      </w:pPr>
      <w:r w:rsidRPr="006615A5">
        <w:rPr>
          <w:b/>
          <w:szCs w:val="22"/>
        </w:rPr>
        <w:tab/>
        <w:t xml:space="preserve">c) </w:t>
      </w:r>
      <w:r w:rsidRPr="006615A5">
        <w:rPr>
          <w:szCs w:val="22"/>
        </w:rPr>
        <w:t>duas raparigas ganharem os bilhetes;</w:t>
      </w:r>
      <w:r w:rsidRPr="006615A5">
        <w:rPr>
          <w:szCs w:val="22"/>
        </w:rPr>
        <w:tab/>
      </w:r>
    </w:p>
    <w:p w14:paraId="0B70AE72" w14:textId="77777777" w:rsidR="007361CB" w:rsidRPr="006615A5" w:rsidRDefault="007361CB" w:rsidP="007361CB">
      <w:pPr>
        <w:pStyle w:val="QUESTAO1"/>
        <w:spacing w:before="0"/>
        <w:ind w:left="993" w:hanging="517"/>
        <w:rPr>
          <w:b/>
          <w:szCs w:val="22"/>
        </w:rPr>
      </w:pPr>
      <w:r w:rsidRPr="006615A5">
        <w:rPr>
          <w:b/>
          <w:szCs w:val="22"/>
        </w:rPr>
        <w:tab/>
        <w:t>d)</w:t>
      </w:r>
      <w:r w:rsidRPr="006615A5">
        <w:rPr>
          <w:szCs w:val="22"/>
        </w:rPr>
        <w:t xml:space="preserve"> o Eduardo ganhar um </w:t>
      </w:r>
      <w:proofErr w:type="gramStart"/>
      <w:r w:rsidRPr="006615A5">
        <w:rPr>
          <w:szCs w:val="22"/>
        </w:rPr>
        <w:t>bilhete</w:t>
      </w:r>
      <w:proofErr w:type="gramEnd"/>
      <w:r w:rsidRPr="006615A5">
        <w:rPr>
          <w:szCs w:val="22"/>
        </w:rPr>
        <w:t xml:space="preserve"> mas o Bruno não.</w:t>
      </w:r>
    </w:p>
    <w:p w14:paraId="72DF68E1" w14:textId="77777777" w:rsidR="0079097A" w:rsidRDefault="0079097A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0B58B708" w14:textId="1E8F19D9" w:rsidR="00D94AAB" w:rsidRPr="00E3612D" w:rsidRDefault="00D94AAB" w:rsidP="00D94AAB">
      <w:pPr>
        <w:pStyle w:val="TITULOFICHAS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657251CC" w14:textId="77777777" w:rsidR="00D94AAB" w:rsidRPr="00106401" w:rsidRDefault="00D94AAB" w:rsidP="00D94AA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8989FE8" wp14:editId="723B7F77">
                <wp:extent cx="6119640" cy="792000"/>
                <wp:effectExtent l="12700" t="12700" r="14605" b="8255"/>
                <wp:docPr id="36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94AAB" w:rsidRPr="00DB2ED5" w14:paraId="74A80D3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882335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BBA48F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A4E8F9" w14:textId="77777777" w:rsidR="00D94AAB" w:rsidRPr="00DB2ED5" w:rsidRDefault="00D94A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8A8F4C" w14:textId="77777777" w:rsidR="00D94AAB" w:rsidRPr="00DB2ED5" w:rsidRDefault="00D94A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94AAB" w:rsidRPr="00DB2ED5" w14:paraId="128FBB2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107A3B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2E158F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FDC69F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99A06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56D756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94AAB" w:rsidRPr="00DB2ED5" w14:paraId="219C4A7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0BE139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CC0C90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0AEDBE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4F6E90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514A4D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3E14638" w14:textId="77777777" w:rsidR="00D94AAB" w:rsidRPr="0005099D" w:rsidRDefault="00D94AAB" w:rsidP="00D94AA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989FE8" id="_x0000_s109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or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ApZCBCe9lCesWsWLgPlDN9IZLBlzj8zixOEpHEr&#10;/BMelQIsEnqLkhrsz7+9BzwKi15KWpzIgrofR2YFJeqLRsmz+9A/4uMFDRuNaewq2Q+v+tisAAln&#10;uHeGRzNgvRrMykLzikuzDNnQxTTHnAX1g7nyl/3ApeNiuYwgHFbD/FbvDB+GJEjy0r0ya3rxPMr+&#10;CMPMsvyNfBfsRcDl0UMlo7a3bvbThoMeReqXMmzS7/eIuv11LH4B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zCbor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94AAB" w:rsidRPr="00DB2ED5" w14:paraId="74A80D3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882335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BBA48F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A4E8F9" w14:textId="77777777" w:rsidR="00D94AAB" w:rsidRPr="00DB2ED5" w:rsidRDefault="00D94A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E8A8F4C" w14:textId="77777777" w:rsidR="00D94AAB" w:rsidRPr="00DB2ED5" w:rsidRDefault="00D94A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94AAB" w:rsidRPr="00DB2ED5" w14:paraId="128FBB2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107A3B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92E158F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7FDC69F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B99A06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456D756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94AAB" w:rsidRPr="00DB2ED5" w14:paraId="219C4A7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0BE139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CC0C90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0AEDBE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4F6E90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8514A4D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3E14638" w14:textId="77777777" w:rsidR="00D94AAB" w:rsidRPr="0005099D" w:rsidRDefault="00D94AAB" w:rsidP="00D94AAB"/>
                  </w:txbxContent>
                </v:textbox>
                <w10:anchorlock/>
              </v:roundrect>
            </w:pict>
          </mc:Fallback>
        </mc:AlternateContent>
      </w:r>
    </w:p>
    <w:p w14:paraId="6DB8D92C" w14:textId="77777777" w:rsidR="00D94AAB" w:rsidRPr="005A17A1" w:rsidRDefault="00D94AAB" w:rsidP="00D94AAB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95DF8E" wp14:editId="63AE3701">
                <wp:extent cx="216000" cy="216000"/>
                <wp:effectExtent l="0" t="0" r="0" b="0"/>
                <wp:docPr id="363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0853C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95DF8E" id="Oval 363" o:sp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BB0853C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A17A1">
        <w:t xml:space="preserve">Um grupo de alunos de uma turma do 5.º ano questionou quantos minutos alguns dos seus colegas de escola jogavam </w:t>
      </w:r>
      <w:r w:rsidRPr="005A17A1">
        <w:rPr>
          <w:i/>
        </w:rPr>
        <w:t>online</w:t>
      </w:r>
      <w:r w:rsidRPr="005A17A1">
        <w:t xml:space="preserve"> antes de dormir. </w:t>
      </w:r>
    </w:p>
    <w:p w14:paraId="6770538F" w14:textId="77777777" w:rsidR="00D94AAB" w:rsidRPr="006433CA" w:rsidRDefault="00D94AAB" w:rsidP="00D94AA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6433CA">
        <w:rPr>
          <w:rFonts w:ascii="Arial" w:hAnsi="Arial" w:cs="Arial"/>
        </w:rPr>
        <w:t>Apresentou o conjunto de dados segundo o diagrama de caule e folhas.</w:t>
      </w:r>
    </w:p>
    <w:tbl>
      <w:tblPr>
        <w:tblStyle w:val="TabelacomGrelh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2498"/>
        <w:gridCol w:w="422"/>
        <w:gridCol w:w="3032"/>
      </w:tblGrid>
      <w:tr w:rsidR="00D94AAB" w:rsidRPr="006433CA" w14:paraId="6543BFF5" w14:textId="77777777" w:rsidTr="00B6794B">
        <w:trPr>
          <w:jc w:val="right"/>
        </w:trPr>
        <w:tc>
          <w:tcPr>
            <w:tcW w:w="908" w:type="dxa"/>
            <w:tcBorders>
              <w:bottom w:val="single" w:sz="4" w:space="0" w:color="auto"/>
            </w:tcBorders>
          </w:tcPr>
          <w:p w14:paraId="5B42886A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6433CA">
              <w:rPr>
                <w:rFonts w:ascii="Arial" w:hAnsi="Arial" w:cs="Arial"/>
                <w:b/>
              </w:rPr>
              <w:t>Caule</w:t>
            </w:r>
          </w:p>
        </w:tc>
        <w:tc>
          <w:tcPr>
            <w:tcW w:w="2498" w:type="dxa"/>
            <w:tcBorders>
              <w:top w:val="nil"/>
              <w:bottom w:val="single" w:sz="4" w:space="0" w:color="auto"/>
              <w:right w:val="nil"/>
            </w:tcBorders>
          </w:tcPr>
          <w:p w14:paraId="227820D4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6433CA">
              <w:rPr>
                <w:rFonts w:ascii="Arial" w:hAnsi="Arial" w:cs="Arial"/>
                <w:b/>
              </w:rPr>
              <w:t>Folhas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75902214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35785AE4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D94AAB" w:rsidRPr="006433CA" w14:paraId="6A3A779A" w14:textId="77777777" w:rsidTr="00B6794B">
        <w:trPr>
          <w:jc w:val="right"/>
        </w:trPr>
        <w:tc>
          <w:tcPr>
            <w:tcW w:w="9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27FFC1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8B8293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0   1   1   2   5   5   7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631D3E28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73E66EED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94AAB" w:rsidRPr="006433CA" w14:paraId="2CE52907" w14:textId="77777777" w:rsidTr="00B6794B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600B3260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3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86824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 xml:space="preserve">3   7   7   8   8   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79DFE9B1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1E15297B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94AAB" w:rsidRPr="006433CA" w14:paraId="28583D91" w14:textId="77777777" w:rsidTr="00B6794B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6E63C71C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4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DA67A6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0   2   5   6   8   8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49C70320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72CFC8D3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94AAB" w:rsidRPr="006433CA" w14:paraId="4410D0B9" w14:textId="77777777" w:rsidTr="00B6794B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5C3EA157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5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C07340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0   0   4   4   4   5   9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71246A1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332C42F0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94AAB" w:rsidRPr="006433CA" w14:paraId="7A1EEB72" w14:textId="77777777" w:rsidTr="00B6794B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54241363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6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089010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0   0   0   0   5   5   5   8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6E8B7A25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</w:tcBorders>
          </w:tcPr>
          <w:p w14:paraId="77D9D074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94AAB" w:rsidRPr="006433CA" w14:paraId="3AFDCC65" w14:textId="77777777" w:rsidTr="00B6794B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0F3B779E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7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689DF8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 xml:space="preserve">2   3   3   4 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812E6E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E4D7" w14:textId="77777777" w:rsidR="00D94AAB" w:rsidRPr="006433CA" w:rsidRDefault="00D94AAB" w:rsidP="00B6794B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6433CA">
              <w:rPr>
                <w:rFonts w:ascii="Arial" w:hAnsi="Arial" w:cs="Arial"/>
              </w:rPr>
              <w:t>2 | 0 representa 20 minutos</w:t>
            </w:r>
          </w:p>
        </w:tc>
      </w:tr>
    </w:tbl>
    <w:p w14:paraId="359712B0" w14:textId="77777777" w:rsidR="00D94AAB" w:rsidRDefault="00D94AAB" w:rsidP="00D94AAB">
      <w:pPr>
        <w:ind w:left="141" w:firstLine="143"/>
        <w:rPr>
          <w:rFonts w:ascii="Arial" w:hAnsi="Arial" w:cs="Arial"/>
          <w:b/>
        </w:rPr>
      </w:pPr>
    </w:p>
    <w:p w14:paraId="7FB4B529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1</w:t>
      </w:r>
      <w:r w:rsidRPr="006433CA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</w:t>
      </w:r>
      <w:r w:rsidRPr="006433CA">
        <w:rPr>
          <w:rFonts w:ascii="Arial" w:hAnsi="Arial" w:cs="Arial"/>
        </w:rPr>
        <w:t xml:space="preserve">Quantos alunos jogam pelo </w:t>
      </w:r>
      <w:proofErr w:type="gramStart"/>
      <w:r w:rsidRPr="006433CA">
        <w:rPr>
          <w:rFonts w:ascii="Arial" w:hAnsi="Arial" w:cs="Arial"/>
        </w:rPr>
        <w:t xml:space="preserve">menos 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>54</w:t>
      </w:r>
      <w:proofErr w:type="gramEnd"/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minutos antes de dormir?</w:t>
      </w:r>
    </w:p>
    <w:p w14:paraId="5296F42F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2</w:t>
      </w:r>
      <w:r w:rsidRPr="006433CA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</w:t>
      </w:r>
      <w:r w:rsidRPr="006433CA">
        <w:rPr>
          <w:rFonts w:ascii="Arial" w:hAnsi="Arial" w:cs="Arial"/>
        </w:rPr>
        <w:t xml:space="preserve">Calcula a percentagem de alunos que jogam no </w:t>
      </w:r>
      <w:proofErr w:type="gramStart"/>
      <w:r w:rsidRPr="006433CA">
        <w:rPr>
          <w:rFonts w:ascii="Arial" w:hAnsi="Arial" w:cs="Arial"/>
        </w:rPr>
        <w:t>máximo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40</w:t>
      </w:r>
      <w:proofErr w:type="gramEnd"/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minutos antes de dormir.</w:t>
      </w:r>
    </w:p>
    <w:p w14:paraId="04228685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</w:rPr>
        <w:t>Apresenta o resultado com arredondamento às unidades.</w:t>
      </w:r>
    </w:p>
    <w:p w14:paraId="3B8F4ED2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3</w:t>
      </w:r>
      <w:r w:rsidRPr="006433CA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</w:t>
      </w:r>
      <w:r w:rsidRPr="006433CA">
        <w:rPr>
          <w:rFonts w:ascii="Arial" w:hAnsi="Arial" w:cs="Arial"/>
        </w:rPr>
        <w:t>Qual é a moda do tempo, em minutos, que os alunos jogam antes de dormir?</w:t>
      </w:r>
    </w:p>
    <w:p w14:paraId="03CF921A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4</w:t>
      </w:r>
      <w:r w:rsidRPr="006433CA">
        <w:rPr>
          <w:rFonts w:ascii="Arial" w:hAnsi="Arial" w:cs="Arial"/>
          <w:b/>
        </w:rPr>
        <w:t>.</w:t>
      </w:r>
      <w:r w:rsidRPr="006433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Calcula o tempo médio </w:t>
      </w:r>
      <w:proofErr w:type="gramStart"/>
      <w:r w:rsidRPr="006433CA">
        <w:rPr>
          <w:rFonts w:ascii="Arial" w:hAnsi="Arial" w:cs="Arial"/>
        </w:rPr>
        <w:t>dos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13</w:t>
      </w:r>
      <w:proofErr w:type="gramEnd"/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alunos que jogam mais tempo.</w:t>
      </w:r>
    </w:p>
    <w:p w14:paraId="4D24B1AE" w14:textId="77777777" w:rsidR="00D94AAB" w:rsidRDefault="00D94AAB" w:rsidP="00D94AAB">
      <w:pPr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</w:rPr>
        <w:t>Apresenta o resultado com arredondamento às unidades.</w:t>
      </w:r>
    </w:p>
    <w:p w14:paraId="13C14FEF" w14:textId="77777777" w:rsidR="00D94AAB" w:rsidRPr="006433CA" w:rsidRDefault="00D94AAB" w:rsidP="00D94AAB">
      <w:pPr>
        <w:ind w:left="141" w:firstLine="143"/>
        <w:rPr>
          <w:rFonts w:ascii="Arial" w:hAnsi="Arial" w:cs="Arial"/>
        </w:rPr>
      </w:pPr>
    </w:p>
    <w:p w14:paraId="7A2430A1" w14:textId="77777777" w:rsidR="00D94AAB" w:rsidRPr="005A17A1" w:rsidRDefault="00D94AAB" w:rsidP="00D94AAB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811B46" wp14:editId="4D001436">
                <wp:extent cx="216000" cy="216000"/>
                <wp:effectExtent l="0" t="0" r="0" b="0"/>
                <wp:docPr id="364" name="Oval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74A83" w14:textId="77777777" w:rsidR="00D94AAB" w:rsidRPr="00E4687D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811B46" id="Oval 364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mCaA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A774A83" w14:textId="77777777" w:rsidR="00D94AAB" w:rsidRPr="00E4687D" w:rsidRDefault="00D94AAB" w:rsidP="00D94AA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A17A1">
        <w:t xml:space="preserve">Coloca os números inteiros </w:t>
      </w:r>
      <w:proofErr w:type="gramStart"/>
      <w:r w:rsidRPr="005A17A1">
        <w:t>de  1</w:t>
      </w:r>
      <w:proofErr w:type="gramEnd"/>
      <w:r w:rsidRPr="005A17A1">
        <w:t xml:space="preserve">  a  6  de modo que a média dos números colocados em cada um dos lados do triângulo seja igual a  </w:t>
      </w:r>
      <w:r w:rsidRPr="006433CA">
        <w:rPr>
          <w:position w:val="-22"/>
        </w:rPr>
        <w:object w:dxaOrig="300" w:dyaOrig="580" w14:anchorId="32757CAA">
          <v:shape id="_x0000_i1055" type="#_x0000_t75" style="width:15pt;height:29.25pt" o:ole="">
            <v:imagedata r:id="rId67" o:title=""/>
          </v:shape>
          <o:OLEObject Type="Embed" ProgID="Equation.DSMT4" ShapeID="_x0000_i1055" DrawAspect="Content" ObjectID="_1723550390" r:id="rId68"/>
        </w:object>
      </w:r>
      <w:r w:rsidRPr="005A17A1">
        <w:t xml:space="preserve"> .</w:t>
      </w:r>
    </w:p>
    <w:p w14:paraId="596A8227" w14:textId="77777777" w:rsidR="00D94AAB" w:rsidRPr="006433CA" w:rsidRDefault="00D94AAB" w:rsidP="00D94AAB">
      <w:pPr>
        <w:spacing w:after="80" w:line="324" w:lineRule="auto"/>
        <w:ind w:left="425" w:hanging="425"/>
        <w:jc w:val="center"/>
        <w:rPr>
          <w:rFonts w:ascii="Arial" w:hAnsi="Arial" w:cs="Arial"/>
        </w:rPr>
      </w:pPr>
      <w:r w:rsidRPr="006433CA">
        <w:rPr>
          <w:rFonts w:ascii="Arial" w:hAnsi="Arial" w:cs="Arial"/>
          <w:noProof/>
        </w:rPr>
        <w:drawing>
          <wp:inline distT="0" distB="0" distL="0" distR="0" wp14:anchorId="171435E9" wp14:editId="7D64DA65">
            <wp:extent cx="3249295" cy="1624965"/>
            <wp:effectExtent l="0" t="0" r="8255" b="0"/>
            <wp:docPr id="369" name="Imagem 369" descr="20162583_D2_DD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 descr="20162583_D2_DD56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00123" w14:textId="77777777" w:rsidR="00D94AAB" w:rsidRPr="005A17A1" w:rsidRDefault="00D94AAB" w:rsidP="00D94AAB">
      <w:pPr>
        <w:pStyle w:val="QUESTAO1"/>
        <w:spacing w:before="200"/>
        <w:rPr>
          <w:rFonts w:eastAsia="Calibri"/>
        </w:rPr>
      </w:pPr>
      <w:r w:rsidRPr="005A17A1">
        <w:rPr>
          <w:b/>
          <w:color w:val="C00000"/>
        </w:rPr>
        <w:br w:type="page"/>
      </w:r>
      <w:r w:rsidRPr="006433CA">
        <w:rPr>
          <w:noProof/>
          <w:lang w:eastAsia="pt-PT"/>
        </w:rPr>
        <w:lastRenderedPageBreak/>
        <w:drawing>
          <wp:anchor distT="0" distB="0" distL="114300" distR="114300" simplePos="0" relativeHeight="251695104" behindDoc="1" locked="0" layoutInCell="1" allowOverlap="1" wp14:anchorId="211B6215" wp14:editId="328E902E">
            <wp:simplePos x="0" y="0"/>
            <wp:positionH relativeFrom="margin">
              <wp:align>right</wp:align>
            </wp:positionH>
            <wp:positionV relativeFrom="paragraph">
              <wp:posOffset>40640</wp:posOffset>
            </wp:positionV>
            <wp:extent cx="1590040" cy="1116330"/>
            <wp:effectExtent l="0" t="0" r="0" b="7620"/>
            <wp:wrapTight wrapText="bothSides">
              <wp:wrapPolygon edited="0">
                <wp:start x="0" y="0"/>
                <wp:lineTo x="0" y="21379"/>
                <wp:lineTo x="21220" y="21379"/>
                <wp:lineTo x="21220" y="0"/>
                <wp:lineTo x="0" y="0"/>
              </wp:wrapPolygon>
            </wp:wrapTight>
            <wp:docPr id="37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01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3DF24E" wp14:editId="3D8559A7">
                <wp:extent cx="216000" cy="216000"/>
                <wp:effectExtent l="0" t="0" r="0" b="0"/>
                <wp:docPr id="365" name="Oval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1991B" w14:textId="77777777" w:rsidR="00D94AAB" w:rsidRPr="000D632F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3DF24E" id="Oval 365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1B1991B" w14:textId="77777777" w:rsidR="00D94AAB" w:rsidRPr="000D632F" w:rsidRDefault="00D94AAB" w:rsidP="00D94AA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A17A1">
        <w:rPr>
          <w:rFonts w:eastAsia="Calibri"/>
        </w:rPr>
        <w:t>Na figura ao lado pode observar-se quatro bolas vermelhas, três bolas verdes, duas bolas cor-de-rosa e uma bola azul.</w:t>
      </w:r>
    </w:p>
    <w:p w14:paraId="0F0875EF" w14:textId="77777777" w:rsidR="00D94AAB" w:rsidRPr="006433CA" w:rsidRDefault="00D94AAB" w:rsidP="00D94AA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 w:line="360" w:lineRule="auto"/>
        <w:ind w:left="425"/>
        <w:contextualSpacing w:val="0"/>
        <w:rPr>
          <w:rFonts w:ascii="Arial" w:eastAsia="Calibri" w:hAnsi="Arial" w:cs="Arial"/>
        </w:rPr>
      </w:pPr>
      <w:r w:rsidRPr="006433CA">
        <w:rPr>
          <w:rFonts w:ascii="Arial" w:eastAsia="Calibri" w:hAnsi="Arial" w:cs="Arial"/>
        </w:rPr>
        <w:t xml:space="preserve">Escreve sob a forma de fração e sob a forma de percentagem a probabilidade de </w:t>
      </w:r>
      <w:r>
        <w:rPr>
          <w:rFonts w:ascii="Arial" w:eastAsia="Calibri" w:hAnsi="Arial" w:cs="Arial"/>
        </w:rPr>
        <w:t xml:space="preserve">ao </w:t>
      </w:r>
      <w:r w:rsidRPr="006433CA">
        <w:rPr>
          <w:rFonts w:ascii="Arial" w:eastAsia="Calibri" w:hAnsi="Arial" w:cs="Arial"/>
        </w:rPr>
        <w:t>selecionar aleatoriamente</w:t>
      </w:r>
      <w:r>
        <w:rPr>
          <w:rFonts w:ascii="Arial" w:eastAsia="Calibri" w:hAnsi="Arial" w:cs="Arial"/>
        </w:rPr>
        <w:t xml:space="preserve"> uma bola, sair</w:t>
      </w:r>
      <w:r w:rsidRPr="006433CA">
        <w:rPr>
          <w:rFonts w:ascii="Arial" w:eastAsia="Calibri" w:hAnsi="Arial" w:cs="Arial"/>
        </w:rPr>
        <w:t>:</w:t>
      </w:r>
    </w:p>
    <w:p w14:paraId="52A0F99C" w14:textId="77777777" w:rsidR="00D94AAB" w:rsidRPr="006433CA" w:rsidRDefault="00D94AAB" w:rsidP="00D94AAB">
      <w:pPr>
        <w:spacing w:after="120"/>
        <w:ind w:left="142" w:firstLine="14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1.1.</w:t>
      </w:r>
      <w:r>
        <w:rPr>
          <w:rFonts w:ascii="Arial" w:eastAsia="Calibri" w:hAnsi="Arial" w:cs="Arial"/>
        </w:rPr>
        <w:t xml:space="preserve">  </w:t>
      </w:r>
      <w:r w:rsidRPr="006433CA">
        <w:rPr>
          <w:rFonts w:ascii="Arial" w:eastAsia="Calibri" w:hAnsi="Arial" w:cs="Arial"/>
        </w:rPr>
        <w:t>uma bola azul;</w:t>
      </w:r>
    </w:p>
    <w:p w14:paraId="0494C0D3" w14:textId="77777777" w:rsidR="00D94AAB" w:rsidRPr="006433CA" w:rsidRDefault="00D94AAB" w:rsidP="00D94AAB">
      <w:pPr>
        <w:spacing w:after="120"/>
        <w:ind w:left="142" w:firstLine="14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1.2.</w:t>
      </w:r>
      <w:r w:rsidRPr="005A17A1">
        <w:rPr>
          <w:rFonts w:ascii="Arial" w:eastAsia="Calibri" w:hAnsi="Arial" w:cs="Arial"/>
        </w:rPr>
        <w:t xml:space="preserve">  </w:t>
      </w:r>
      <w:r w:rsidRPr="006433CA">
        <w:rPr>
          <w:rFonts w:ascii="Arial" w:eastAsia="Calibri" w:hAnsi="Arial" w:cs="Arial"/>
        </w:rPr>
        <w:t>uma bola vermelha;</w:t>
      </w:r>
    </w:p>
    <w:p w14:paraId="59B60863" w14:textId="77777777" w:rsidR="00D94AAB" w:rsidRPr="006433CA" w:rsidRDefault="00D94AAB" w:rsidP="00D94AAB">
      <w:pPr>
        <w:ind w:left="141" w:firstLine="143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1.3.</w:t>
      </w:r>
      <w:r>
        <w:rPr>
          <w:rFonts w:ascii="Arial" w:eastAsia="Calibri" w:hAnsi="Arial" w:cs="Arial"/>
        </w:rPr>
        <w:t xml:space="preserve">  </w:t>
      </w:r>
      <w:r w:rsidRPr="006433CA">
        <w:rPr>
          <w:rFonts w:ascii="Arial" w:eastAsia="Calibri" w:hAnsi="Arial" w:cs="Arial"/>
        </w:rPr>
        <w:t>uma bola que não seja verde.</w:t>
      </w:r>
    </w:p>
    <w:p w14:paraId="376C9E79" w14:textId="77777777" w:rsidR="00D94AAB" w:rsidRPr="005A17A1" w:rsidRDefault="00D94AAB" w:rsidP="00D94AAB">
      <w:pPr>
        <w:pStyle w:val="QUESTAO1"/>
        <w:spacing w:before="20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FCD21CD" wp14:editId="3B968FE9">
                <wp:extent cx="216000" cy="216000"/>
                <wp:effectExtent l="0" t="0" r="0" b="0"/>
                <wp:docPr id="366" name="Oval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7F687" w14:textId="77777777" w:rsidR="00D94AAB" w:rsidRPr="00E4687D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CD21CD" id="Oval 366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D7F687" w14:textId="77777777" w:rsidR="00D94AAB" w:rsidRPr="00E4687D" w:rsidRDefault="00D94AAB" w:rsidP="00D94AA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A17A1">
        <w:t>Considera as seguintes rodas da sorte e a experiência aleatória</w:t>
      </w:r>
      <w:r>
        <w:t xml:space="preserve"> </w:t>
      </w:r>
      <w:r w:rsidRPr="005A17A1">
        <w:t>que consiste em rodar os ponteiros de cada uma delas e anotar se saiu vermelho (V) ou branco (B).</w:t>
      </w:r>
    </w:p>
    <w:p w14:paraId="5D085FFF" w14:textId="77777777" w:rsidR="00D94AAB" w:rsidRPr="006433CA" w:rsidRDefault="00D94AAB" w:rsidP="00D94AAB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  <w:noProof/>
          <w:lang w:eastAsia="pt-PT"/>
        </w:rPr>
        <w:drawing>
          <wp:inline distT="0" distB="0" distL="0" distR="0" wp14:anchorId="1A1BC0B4" wp14:editId="35BC71D0">
            <wp:extent cx="1090800" cy="1090800"/>
            <wp:effectExtent l="0" t="0" r="0" b="0"/>
            <wp:docPr id="371" name="Imagem 72" descr="Uma imagem com texto, relógio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m 72" descr="Uma imagem com texto, relógio, ClipArt&#10;&#10;Descrição gerada automaticamente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  <w:noProof/>
          <w:lang w:eastAsia="pt-PT"/>
        </w:rPr>
        <w:drawing>
          <wp:inline distT="0" distB="0" distL="0" distR="0" wp14:anchorId="196709CA" wp14:editId="20EF39F7">
            <wp:extent cx="1090800" cy="1090800"/>
            <wp:effectExtent l="0" t="0" r="0" b="0"/>
            <wp:docPr id="74" name="Imagem 73" descr="Uma imagem com tex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m 73" descr="Uma imagem com texto, relógio&#10;&#10;Descrição gerada automaticamente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  <w:noProof/>
          <w:lang w:eastAsia="pt-PT"/>
        </w:rPr>
        <w:drawing>
          <wp:inline distT="0" distB="0" distL="0" distR="0" wp14:anchorId="148F7952" wp14:editId="5F2E084B">
            <wp:extent cx="1090800" cy="1090800"/>
            <wp:effectExtent l="0" t="0" r="0" b="0"/>
            <wp:docPr id="75" name="Imagem 74" descr="Uma imagem com tex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m 74" descr="Uma imagem com texto, relógio&#10;&#10;Descrição gerada automaticamente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3CA">
        <w:rPr>
          <w:rFonts w:ascii="Arial" w:hAnsi="Arial" w:cs="Arial"/>
        </w:rPr>
        <w:tab/>
      </w:r>
      <w:r w:rsidRPr="006433CA">
        <w:rPr>
          <w:rFonts w:ascii="Arial" w:hAnsi="Arial" w:cs="Arial"/>
          <w:noProof/>
          <w:lang w:eastAsia="pt-PT"/>
        </w:rPr>
        <w:drawing>
          <wp:inline distT="0" distB="0" distL="0" distR="0" wp14:anchorId="0401065B" wp14:editId="365D941F">
            <wp:extent cx="1090800" cy="1090800"/>
            <wp:effectExtent l="0" t="0" r="0" b="0"/>
            <wp:docPr id="76" name="Imagem 75" descr="Uma imagem com tex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m 75" descr="Uma imagem com texto, relógio&#10;&#10;Descrição gerada automaticamente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7A3E3" w14:textId="77777777" w:rsidR="00D94AAB" w:rsidRPr="006433CA" w:rsidRDefault="00D94AAB" w:rsidP="00D94AA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</w:rPr>
      </w:pP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  <w:t xml:space="preserve">  I</w:t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  <w:t xml:space="preserve"> II</w:t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  <w:t xml:space="preserve"> III</w:t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</w:r>
      <w:r w:rsidRPr="006433CA">
        <w:rPr>
          <w:rFonts w:ascii="Arial" w:hAnsi="Arial" w:cs="Arial"/>
          <w:b/>
        </w:rPr>
        <w:tab/>
        <w:t>IV</w:t>
      </w:r>
    </w:p>
    <w:p w14:paraId="2E3704AC" w14:textId="77777777" w:rsidR="00D94AAB" w:rsidRPr="006433CA" w:rsidRDefault="00D94AAB" w:rsidP="00D94AAB">
      <w:pPr>
        <w:spacing w:line="240" w:lineRule="auto"/>
        <w:ind w:left="141" w:firstLine="143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4.1.</w:t>
      </w:r>
      <w:r w:rsidRPr="006433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Qual é a roda cuja probabilidade de sair cor vermelha é </w:t>
      </w:r>
      <w:r>
        <w:rPr>
          <w:rFonts w:ascii="Arial" w:hAnsi="Arial" w:cs="Arial"/>
        </w:rPr>
        <w:t xml:space="preserve"> </w:t>
      </w:r>
      <w:r w:rsidRPr="006433CA">
        <w:rPr>
          <w:position w:val="-22"/>
        </w:rPr>
        <w:object w:dxaOrig="220" w:dyaOrig="580" w14:anchorId="603C6032">
          <v:shape id="_x0000_i1056" type="#_x0000_t75" style="width:11.25pt;height:29.25pt" o:ole="">
            <v:imagedata r:id="rId75" o:title=""/>
          </v:shape>
          <o:OLEObject Type="Embed" ProgID="Equation.DSMT4" ShapeID="_x0000_i1056" DrawAspect="Content" ObjectID="_1723550391" r:id="rId76"/>
        </w:object>
      </w:r>
      <w:r>
        <w:t xml:space="preserve"> </w:t>
      </w:r>
      <w:r w:rsidRPr="006433CA">
        <w:rPr>
          <w:rFonts w:ascii="Arial" w:hAnsi="Arial" w:cs="Arial"/>
        </w:rPr>
        <w:t>?</w:t>
      </w:r>
    </w:p>
    <w:p w14:paraId="0FBAFFB9" w14:textId="77777777" w:rsidR="00D94AAB" w:rsidRPr="006433CA" w:rsidRDefault="00D94AAB" w:rsidP="00D94AAB">
      <w:pPr>
        <w:spacing w:line="360" w:lineRule="auto"/>
        <w:ind w:left="709" w:hanging="425"/>
        <w:rPr>
          <w:rFonts w:ascii="Arial" w:hAnsi="Arial" w:cs="Arial"/>
        </w:rPr>
      </w:pPr>
      <w:r w:rsidRPr="006433CA">
        <w:rPr>
          <w:rFonts w:ascii="Arial" w:hAnsi="Arial" w:cs="Arial"/>
          <w:b/>
        </w:rPr>
        <w:t>4.2.</w:t>
      </w:r>
      <w:r w:rsidRPr="006433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>Para duas das rodas, a probabilidade de sair cor vermelha é maior que 60% e menor que 70%. Quais são essas rodas?</w:t>
      </w:r>
    </w:p>
    <w:p w14:paraId="13F10964" w14:textId="77777777" w:rsidR="00D94AAB" w:rsidRPr="002C6EC5" w:rsidRDefault="00D94AAB" w:rsidP="00D94AAB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F08328B" wp14:editId="3887CAB3">
                <wp:extent cx="216000" cy="216000"/>
                <wp:effectExtent l="0" t="0" r="0" b="0"/>
                <wp:docPr id="367" name="Ov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AE5EE" w14:textId="77777777" w:rsidR="00D94AAB" w:rsidRPr="00E4687D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08328B" id="Oval 367" o:sp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5kU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mR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4AE5EE" w14:textId="77777777" w:rsidR="00D94AAB" w:rsidRPr="00E4687D" w:rsidRDefault="00D94AAB" w:rsidP="00D94AA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C6EC5">
        <w:t>Num cesto há molas da roupa de três cores: vermelha, azul e preta.</w:t>
      </w:r>
    </w:p>
    <w:p w14:paraId="2102091D" w14:textId="77777777" w:rsidR="00D94AAB" w:rsidRPr="006433CA" w:rsidRDefault="00D94AAB" w:rsidP="00D94AAB">
      <w:pPr>
        <w:pStyle w:val="PargrafodaLista"/>
        <w:tabs>
          <w:tab w:val="left" w:pos="426"/>
          <w:tab w:val="left" w:pos="5387"/>
          <w:tab w:val="left" w:pos="5812"/>
        </w:tabs>
        <w:spacing w:after="0" w:line="240" w:lineRule="auto"/>
        <w:ind w:left="425"/>
        <w:contextualSpacing w:val="0"/>
        <w:rPr>
          <w:rFonts w:ascii="Arial" w:hAnsi="Arial" w:cs="Arial"/>
        </w:rPr>
      </w:pPr>
      <w:r w:rsidRPr="006433CA">
        <w:rPr>
          <w:rFonts w:ascii="Arial" w:hAnsi="Arial" w:cs="Arial"/>
        </w:rPr>
        <w:t xml:space="preserve">Sabe-se que a probabilidade de tirar uma mola </w:t>
      </w:r>
      <w:proofErr w:type="gramStart"/>
      <w:r w:rsidRPr="006433CA">
        <w:rPr>
          <w:rFonts w:ascii="Arial" w:hAnsi="Arial" w:cs="Arial"/>
        </w:rPr>
        <w:t>de cor vermelha</w:t>
      </w:r>
      <w:proofErr w:type="gramEnd"/>
      <w:r w:rsidRPr="006433CA">
        <w:rPr>
          <w:rFonts w:ascii="Arial" w:hAnsi="Arial" w:cs="Arial"/>
        </w:rPr>
        <w:t xml:space="preserve"> é </w:t>
      </w:r>
      <w:r>
        <w:rPr>
          <w:rFonts w:ascii="Arial" w:hAnsi="Arial" w:cs="Arial"/>
        </w:rPr>
        <w:t xml:space="preserve"> </w:t>
      </w:r>
      <w:r w:rsidRPr="006433CA">
        <w:rPr>
          <w:position w:val="-22"/>
        </w:rPr>
        <w:object w:dxaOrig="240" w:dyaOrig="580" w14:anchorId="07434139">
          <v:shape id="_x0000_i1057" type="#_x0000_t75" style="width:12pt;height:29.25pt" o:ole="">
            <v:imagedata r:id="rId77" o:title=""/>
          </v:shape>
          <o:OLEObject Type="Embed" ProgID="Equation.DSMT4" ShapeID="_x0000_i1057" DrawAspect="Content" ObjectID="_1723550392" r:id="rId78"/>
        </w:object>
      </w:r>
      <w:r>
        <w:t xml:space="preserve"> </w:t>
      </w:r>
      <w:r w:rsidRPr="006433CA">
        <w:rPr>
          <w:rFonts w:ascii="Arial" w:hAnsi="Arial" w:cs="Arial"/>
        </w:rPr>
        <w:t xml:space="preserve"> e a de tirar uma mola de cor azul é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</w:t>
      </w:r>
      <w:r w:rsidRPr="006433CA">
        <w:rPr>
          <w:position w:val="-22"/>
        </w:rPr>
        <w:object w:dxaOrig="220" w:dyaOrig="580" w14:anchorId="3A29E021">
          <v:shape id="_x0000_i1058" type="#_x0000_t75" style="width:11.25pt;height:29.25pt" o:ole="">
            <v:imagedata r:id="rId79" o:title=""/>
          </v:shape>
          <o:OLEObject Type="Embed" ProgID="Equation.DSMT4" ShapeID="_x0000_i1058" DrawAspect="Content" ObjectID="_1723550393" r:id="rId80"/>
        </w:object>
      </w:r>
      <w:r>
        <w:t xml:space="preserve"> </w:t>
      </w:r>
      <w:r w:rsidRPr="006433CA">
        <w:rPr>
          <w:rFonts w:ascii="Arial" w:hAnsi="Arial" w:cs="Arial"/>
        </w:rPr>
        <w:t>.</w:t>
      </w:r>
    </w:p>
    <w:p w14:paraId="66245175" w14:textId="77777777" w:rsidR="00D94AAB" w:rsidRPr="006433CA" w:rsidRDefault="00D94AAB" w:rsidP="00D94AAB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 w:line="360" w:lineRule="auto"/>
        <w:ind w:left="425"/>
        <w:contextualSpacing w:val="0"/>
        <w:rPr>
          <w:rFonts w:ascii="Arial" w:hAnsi="Arial" w:cs="Arial"/>
        </w:rPr>
      </w:pPr>
      <w:r w:rsidRPr="006433CA">
        <w:rPr>
          <w:rFonts w:ascii="Arial" w:hAnsi="Arial" w:cs="Arial"/>
        </w:rPr>
        <w:t xml:space="preserve">Sabendo que o cesto </w:t>
      </w:r>
      <w:proofErr w:type="gramStart"/>
      <w:r w:rsidRPr="006433CA">
        <w:rPr>
          <w:rFonts w:ascii="Arial" w:hAnsi="Arial" w:cs="Arial"/>
        </w:rPr>
        <w:t xml:space="preserve">tem </w:t>
      </w:r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>15</w:t>
      </w:r>
      <w:proofErr w:type="gramEnd"/>
      <w:r>
        <w:rPr>
          <w:rFonts w:ascii="Arial" w:hAnsi="Arial" w:cs="Arial"/>
        </w:rPr>
        <w:t xml:space="preserve"> </w:t>
      </w:r>
      <w:r w:rsidRPr="006433CA">
        <w:rPr>
          <w:rFonts w:ascii="Arial" w:hAnsi="Arial" w:cs="Arial"/>
        </w:rPr>
        <w:t xml:space="preserve"> molas de cor preta, determina quantas molas tem de cada uma das outras cores.</w:t>
      </w:r>
    </w:p>
    <w:p w14:paraId="1A55F0FD" w14:textId="77777777" w:rsidR="00D94AAB" w:rsidRPr="002C6EC5" w:rsidRDefault="00D94AAB" w:rsidP="00D94AAB">
      <w:pPr>
        <w:pStyle w:val="QUESTAO1"/>
        <w:spacing w:before="200"/>
        <w:rPr>
          <w:rFonts w:eastAsia="Calibri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780473" wp14:editId="334F9E4C">
                <wp:extent cx="216000" cy="216000"/>
                <wp:effectExtent l="0" t="0" r="0" b="0"/>
                <wp:docPr id="368" name="Ova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D96F5" w14:textId="77777777" w:rsidR="00D94AAB" w:rsidRPr="00E4687D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80473" id="Oval 368" o:sp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N+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xts3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AD96F5" w14:textId="77777777" w:rsidR="00D94AAB" w:rsidRPr="00E4687D" w:rsidRDefault="00D94AAB" w:rsidP="00D94AA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C6EC5">
        <w:rPr>
          <w:rFonts w:eastAsia="Calibri"/>
        </w:rPr>
        <w:t>A tabela seguinte refere-se à informação recolhida relativamente aos alunos do 5.º ano da escola do João.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4026"/>
        <w:gridCol w:w="2231"/>
        <w:gridCol w:w="2231"/>
      </w:tblGrid>
      <w:tr w:rsidR="00D94AAB" w:rsidRPr="006433CA" w14:paraId="1DEE79F7" w14:textId="77777777" w:rsidTr="00B6794B">
        <w:trPr>
          <w:trHeight w:val="328"/>
          <w:jc w:val="center"/>
        </w:trPr>
        <w:tc>
          <w:tcPr>
            <w:tcW w:w="40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0ADA92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31" w:type="dxa"/>
            <w:shd w:val="clear" w:color="auto" w:fill="D2ECB6"/>
            <w:vAlign w:val="center"/>
          </w:tcPr>
          <w:p w14:paraId="317009E0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433CA">
              <w:rPr>
                <w:rFonts w:ascii="Arial" w:eastAsia="Calibri" w:hAnsi="Arial" w:cs="Arial"/>
                <w:b/>
              </w:rPr>
              <w:t>Número de rapazes</w:t>
            </w:r>
          </w:p>
        </w:tc>
        <w:tc>
          <w:tcPr>
            <w:tcW w:w="2231" w:type="dxa"/>
            <w:shd w:val="clear" w:color="auto" w:fill="D2ECB6"/>
            <w:vAlign w:val="center"/>
          </w:tcPr>
          <w:p w14:paraId="3237B383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433CA">
              <w:rPr>
                <w:rFonts w:ascii="Arial" w:eastAsia="Calibri" w:hAnsi="Arial" w:cs="Arial"/>
                <w:b/>
              </w:rPr>
              <w:t>Número de raparigas</w:t>
            </w:r>
          </w:p>
        </w:tc>
      </w:tr>
      <w:tr w:rsidR="00D94AAB" w:rsidRPr="006433CA" w14:paraId="6E47FBCE" w14:textId="77777777" w:rsidTr="00B6794B">
        <w:trPr>
          <w:trHeight w:val="381"/>
          <w:jc w:val="center"/>
        </w:trPr>
        <w:tc>
          <w:tcPr>
            <w:tcW w:w="4026" w:type="dxa"/>
            <w:shd w:val="clear" w:color="auto" w:fill="D2ECB6"/>
            <w:vAlign w:val="center"/>
          </w:tcPr>
          <w:p w14:paraId="60C9B63F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433CA">
              <w:rPr>
                <w:rFonts w:ascii="Arial" w:eastAsia="Calibri" w:hAnsi="Arial" w:cs="Arial"/>
                <w:b/>
              </w:rPr>
              <w:t>Prefere a disciplina de Matemática</w:t>
            </w:r>
          </w:p>
        </w:tc>
        <w:tc>
          <w:tcPr>
            <w:tcW w:w="2231" w:type="dxa"/>
            <w:vAlign w:val="center"/>
          </w:tcPr>
          <w:p w14:paraId="35616D99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6433CA">
              <w:rPr>
                <w:rFonts w:ascii="Arial" w:eastAsia="Calibri" w:hAnsi="Arial" w:cs="Arial"/>
              </w:rPr>
              <w:t>38</w:t>
            </w:r>
          </w:p>
        </w:tc>
        <w:tc>
          <w:tcPr>
            <w:tcW w:w="2231" w:type="dxa"/>
            <w:vAlign w:val="center"/>
          </w:tcPr>
          <w:p w14:paraId="75B650D5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6433CA">
              <w:rPr>
                <w:rFonts w:ascii="Arial" w:eastAsia="Calibri" w:hAnsi="Arial" w:cs="Arial"/>
              </w:rPr>
              <w:t>44</w:t>
            </w:r>
          </w:p>
        </w:tc>
      </w:tr>
      <w:tr w:rsidR="00D94AAB" w:rsidRPr="006433CA" w14:paraId="5D3336E5" w14:textId="77777777" w:rsidTr="00B6794B">
        <w:trPr>
          <w:trHeight w:val="381"/>
          <w:jc w:val="center"/>
        </w:trPr>
        <w:tc>
          <w:tcPr>
            <w:tcW w:w="4026" w:type="dxa"/>
            <w:shd w:val="clear" w:color="auto" w:fill="D2ECB6"/>
            <w:vAlign w:val="center"/>
          </w:tcPr>
          <w:p w14:paraId="5A93F490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433CA">
              <w:rPr>
                <w:rFonts w:ascii="Arial" w:eastAsia="Calibri" w:hAnsi="Arial" w:cs="Arial"/>
                <w:b/>
              </w:rPr>
              <w:t>Prefere outra disciplina</w:t>
            </w:r>
          </w:p>
        </w:tc>
        <w:tc>
          <w:tcPr>
            <w:tcW w:w="2231" w:type="dxa"/>
            <w:vAlign w:val="center"/>
          </w:tcPr>
          <w:p w14:paraId="791A1359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6433CA">
              <w:rPr>
                <w:rFonts w:ascii="Arial" w:eastAsia="Calibri" w:hAnsi="Arial" w:cs="Arial"/>
              </w:rPr>
              <w:t>60</w:t>
            </w:r>
          </w:p>
        </w:tc>
        <w:tc>
          <w:tcPr>
            <w:tcW w:w="2231" w:type="dxa"/>
            <w:vAlign w:val="center"/>
          </w:tcPr>
          <w:p w14:paraId="786531C4" w14:textId="77777777" w:rsidR="00D94AAB" w:rsidRPr="006433CA" w:rsidRDefault="00D94AAB" w:rsidP="00B6794B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6433CA">
              <w:rPr>
                <w:rFonts w:ascii="Arial" w:eastAsia="Calibri" w:hAnsi="Arial" w:cs="Arial"/>
              </w:rPr>
              <w:t>54</w:t>
            </w:r>
          </w:p>
        </w:tc>
      </w:tr>
    </w:tbl>
    <w:p w14:paraId="10CDD16D" w14:textId="77777777" w:rsidR="00D94AAB" w:rsidRPr="006433CA" w:rsidRDefault="00D94AAB" w:rsidP="00D94AAB">
      <w:pPr>
        <w:spacing w:before="120"/>
        <w:ind w:left="709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6.1.  </w:t>
      </w:r>
      <w:r w:rsidRPr="006433CA">
        <w:rPr>
          <w:rFonts w:ascii="Arial" w:eastAsia="Calibri" w:hAnsi="Arial" w:cs="Arial"/>
        </w:rPr>
        <w:t>Encontrou-se, por acaso, um aluno do 5.º ano da escola do João. É mais provável ser rapaz ou rapariga?</w:t>
      </w:r>
    </w:p>
    <w:p w14:paraId="6EDEFCBD" w14:textId="5CDFE525" w:rsidR="0079097A" w:rsidRPr="0079097A" w:rsidRDefault="00D94AAB" w:rsidP="0079097A">
      <w:pPr>
        <w:ind w:left="709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6.2.  </w:t>
      </w:r>
      <w:r w:rsidRPr="006433CA">
        <w:rPr>
          <w:rFonts w:ascii="Arial" w:eastAsia="Calibri" w:hAnsi="Arial" w:cs="Arial"/>
        </w:rPr>
        <w:t>Qual é a probabilidade de um aluno, escolhido ao acaso, preferir a disciplina de Matemática? Apresenta o resultado, em percentagem, arredondado às décimas.</w:t>
      </w:r>
      <w:r w:rsidR="0079097A">
        <w:br w:type="page"/>
      </w:r>
    </w:p>
    <w:p w14:paraId="5B7C0D9D" w14:textId="556DC302" w:rsidR="00D94AAB" w:rsidRPr="00E3612D" w:rsidRDefault="00D94AAB" w:rsidP="00D94AAB">
      <w:pPr>
        <w:pStyle w:val="TITULOFICHAS"/>
        <w:rPr>
          <w:lang w:val="pt-PT"/>
        </w:rPr>
      </w:pPr>
      <w:r>
        <w:rPr>
          <w:lang w:val="pt-PT"/>
        </w:rPr>
        <w:lastRenderedPageBreak/>
        <w:t>Jogos e Desafios</w:t>
      </w:r>
    </w:p>
    <w:p w14:paraId="41232DCE" w14:textId="77777777" w:rsidR="00D94AAB" w:rsidRPr="001F156B" w:rsidRDefault="00D94AAB" w:rsidP="00D94AA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244E846" wp14:editId="488F8B0A">
                <wp:extent cx="6119640" cy="792000"/>
                <wp:effectExtent l="12700" t="12700" r="14605" b="8255"/>
                <wp:docPr id="3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94AAB" w:rsidRPr="00DB2ED5" w14:paraId="1C7F0A7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6CC1A0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4CF1B6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E1C41C" w14:textId="77777777" w:rsidR="00D94AAB" w:rsidRPr="00DB2ED5" w:rsidRDefault="00D94A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2D3CB8" w14:textId="77777777" w:rsidR="00D94AAB" w:rsidRPr="00DB2ED5" w:rsidRDefault="00D94A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94AAB" w:rsidRPr="00DB2ED5" w14:paraId="0717E85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C0D30B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6D21BE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B43A35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29E855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2DFFF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94AAB" w:rsidRPr="00DB2ED5" w14:paraId="54B1B63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384B7C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B4A8A3" w14:textId="77777777" w:rsidR="00D94AAB" w:rsidRPr="00DB2ED5" w:rsidRDefault="00D94A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B67831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2DB6C2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C90AD6" w14:textId="77777777" w:rsidR="00D94AAB" w:rsidRPr="00DB2ED5" w:rsidRDefault="00D94A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0A758C8" w14:textId="77777777" w:rsidR="00D94AAB" w:rsidRPr="0005099D" w:rsidRDefault="00D94AAB" w:rsidP="00D94AA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44E846" id="_x0000_s110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F7BE8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94AAB" w:rsidRPr="00DB2ED5" w14:paraId="1C7F0A7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56CC1A0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4CF1B6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E1C41C" w14:textId="77777777" w:rsidR="00D94AAB" w:rsidRPr="00DB2ED5" w:rsidRDefault="00D94A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2D3CB8" w14:textId="77777777" w:rsidR="00D94AAB" w:rsidRPr="00DB2ED5" w:rsidRDefault="00D94A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94AAB" w:rsidRPr="00DB2ED5" w14:paraId="0717E85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C0D30B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6D21BE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5B43A35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29E855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C2DFFF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94AAB" w:rsidRPr="00DB2ED5" w14:paraId="54B1B63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384B7C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B4A8A3" w14:textId="77777777" w:rsidR="00D94AAB" w:rsidRPr="00DB2ED5" w:rsidRDefault="00D94A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2B67831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2DB6C2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DC90AD6" w14:textId="77777777" w:rsidR="00D94AAB" w:rsidRPr="00DB2ED5" w:rsidRDefault="00D94A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0A758C8" w14:textId="77777777" w:rsidR="00D94AAB" w:rsidRPr="0005099D" w:rsidRDefault="00D94AAB" w:rsidP="00D94AAB"/>
                  </w:txbxContent>
                </v:textbox>
                <w10:anchorlock/>
              </v:roundrect>
            </w:pict>
          </mc:Fallback>
        </mc:AlternateContent>
      </w:r>
    </w:p>
    <w:p w14:paraId="7DA115A5" w14:textId="77777777" w:rsidR="00D94AAB" w:rsidRDefault="00D94AAB" w:rsidP="00D94AAB">
      <w:pPr>
        <w:pStyle w:val="QUESTAO1"/>
        <w:rPr>
          <w:b/>
          <w:color w:val="C00000"/>
          <w:sz w:val="28"/>
          <w:szCs w:val="28"/>
        </w:rPr>
      </w:pPr>
      <w:r w:rsidRPr="00DC76B8">
        <w:rPr>
          <w:b/>
          <w:color w:val="C00000"/>
          <w:sz w:val="28"/>
          <w:szCs w:val="28"/>
        </w:rPr>
        <w:t>Notas e gráficos</w:t>
      </w:r>
    </w:p>
    <w:p w14:paraId="27C844AB" w14:textId="77777777" w:rsidR="00D94AAB" w:rsidRPr="00AE6114" w:rsidRDefault="00D94AAB" w:rsidP="00D94AAB">
      <w:pPr>
        <w:pStyle w:val="QUESTAO1"/>
        <w:spacing w:before="200"/>
        <w:ind w:left="0" w:firstLine="0"/>
        <w:rPr>
          <w:rFonts w:eastAsia="Calibri"/>
          <w:szCs w:val="22"/>
        </w:rPr>
      </w:pPr>
      <w:r w:rsidRPr="00AE6114">
        <w:rPr>
          <w:rFonts w:eastAsia="Calibri"/>
          <w:szCs w:val="22"/>
        </w:rPr>
        <w:t>A professora Célia registou</w:t>
      </w:r>
      <w:r>
        <w:rPr>
          <w:rFonts w:eastAsia="Calibri"/>
          <w:szCs w:val="22"/>
        </w:rPr>
        <w:t>,</w:t>
      </w:r>
      <w:r w:rsidRPr="00AE6114">
        <w:rPr>
          <w:rFonts w:eastAsia="Calibri"/>
          <w:szCs w:val="22"/>
        </w:rPr>
        <w:t xml:space="preserve"> no final do segundo período</w:t>
      </w:r>
      <w:r>
        <w:rPr>
          <w:rFonts w:eastAsia="Calibri"/>
          <w:szCs w:val="22"/>
        </w:rPr>
        <w:t>,</w:t>
      </w:r>
      <w:r w:rsidRPr="00AE6114">
        <w:rPr>
          <w:rFonts w:eastAsia="Calibri"/>
          <w:szCs w:val="22"/>
        </w:rPr>
        <w:t xml:space="preserve"> as notas da disciplina de Matemática dos seus alunos do 5.º ano, </w:t>
      </w:r>
      <w:proofErr w:type="gramStart"/>
      <w:r w:rsidRPr="00AE6114">
        <w:rPr>
          <w:rFonts w:eastAsia="Calibri"/>
          <w:szCs w:val="22"/>
        </w:rPr>
        <w:t xml:space="preserve">turmas  </w:t>
      </w:r>
      <w:r w:rsidRPr="00AE6114">
        <w:rPr>
          <w:rFonts w:eastAsia="Calibri"/>
          <w:i/>
          <w:szCs w:val="22"/>
        </w:rPr>
        <w:t>A</w:t>
      </w:r>
      <w:proofErr w:type="gramEnd"/>
      <w:r w:rsidRPr="00AE6114">
        <w:rPr>
          <w:rFonts w:eastAsia="Calibri"/>
          <w:szCs w:val="22"/>
        </w:rPr>
        <w:t xml:space="preserve">  e  </w:t>
      </w:r>
      <w:r w:rsidRPr="00AE6114">
        <w:rPr>
          <w:rFonts w:eastAsia="Calibri"/>
          <w:i/>
          <w:szCs w:val="22"/>
        </w:rPr>
        <w:t>B</w:t>
      </w:r>
      <w:r w:rsidRPr="00AE6114">
        <w:rPr>
          <w:rFonts w:eastAsia="Calibri"/>
          <w:szCs w:val="22"/>
        </w:rPr>
        <w:t xml:space="preserve">  nos gráficos</w:t>
      </w:r>
      <w:r>
        <w:rPr>
          <w:rFonts w:eastAsia="Calibri"/>
          <w:szCs w:val="22"/>
        </w:rPr>
        <w:t xml:space="preserve"> </w:t>
      </w:r>
      <w:r w:rsidRPr="00AE6114">
        <w:rPr>
          <w:rFonts w:eastAsia="Calibri"/>
          <w:szCs w:val="22"/>
        </w:rPr>
        <w:t xml:space="preserve"> I</w:t>
      </w:r>
      <w:r>
        <w:rPr>
          <w:rFonts w:eastAsia="Calibri"/>
          <w:szCs w:val="22"/>
        </w:rPr>
        <w:t xml:space="preserve"> </w:t>
      </w:r>
      <w:r w:rsidRPr="00AE6114">
        <w:rPr>
          <w:rFonts w:eastAsia="Calibri"/>
          <w:szCs w:val="22"/>
        </w:rPr>
        <w:t xml:space="preserve"> e</w:t>
      </w:r>
      <w:r>
        <w:rPr>
          <w:rFonts w:eastAsia="Calibri"/>
          <w:szCs w:val="22"/>
        </w:rPr>
        <w:t xml:space="preserve"> </w:t>
      </w:r>
      <w:r w:rsidRPr="00AE6114">
        <w:rPr>
          <w:rFonts w:eastAsia="Calibri"/>
          <w:szCs w:val="22"/>
        </w:rPr>
        <w:t xml:space="preserve"> II</w:t>
      </w:r>
      <w:r>
        <w:rPr>
          <w:rFonts w:eastAsia="Calibri"/>
          <w:szCs w:val="22"/>
        </w:rPr>
        <w:t xml:space="preserve"> </w:t>
      </w:r>
      <w:r w:rsidRPr="00AE6114">
        <w:rPr>
          <w:rFonts w:eastAsia="Calibri"/>
          <w:szCs w:val="22"/>
        </w:rPr>
        <w:t xml:space="preserve">, </w:t>
      </w:r>
      <w:r>
        <w:rPr>
          <w:rFonts w:eastAsia="Calibri"/>
          <w:szCs w:val="22"/>
        </w:rPr>
        <w:t xml:space="preserve"> </w:t>
      </w:r>
      <w:r w:rsidRPr="00AE6114">
        <w:rPr>
          <w:rFonts w:eastAsia="Calibri"/>
          <w:szCs w:val="22"/>
        </w:rPr>
        <w:t>respetivamente.</w:t>
      </w:r>
    </w:p>
    <w:p w14:paraId="48FF12FC" w14:textId="77777777" w:rsidR="00D94AAB" w:rsidRPr="00DC76B8" w:rsidRDefault="00D94AAB" w:rsidP="00D94AAB">
      <w:pPr>
        <w:spacing w:after="100" w:line="240" w:lineRule="auto"/>
        <w:ind w:left="567" w:hanging="567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  <w:t>I)</w:t>
      </w:r>
    </w:p>
    <w:p w14:paraId="7C883698" w14:textId="77777777" w:rsidR="00D94AAB" w:rsidRPr="00AE6114" w:rsidRDefault="00D94AAB" w:rsidP="00D94AAB">
      <w:pPr>
        <w:spacing w:after="100" w:line="360" w:lineRule="auto"/>
        <w:ind w:left="567" w:hanging="567"/>
        <w:jc w:val="center"/>
        <w:rPr>
          <w:rFonts w:ascii="Arial" w:eastAsia="Calibri" w:hAnsi="Arial" w:cs="Arial"/>
          <w:b/>
          <w:color w:val="A50021"/>
        </w:rPr>
      </w:pPr>
      <w:r w:rsidRPr="00AE6114">
        <w:rPr>
          <w:rFonts w:ascii="Arial" w:eastAsia="Calibri" w:hAnsi="Arial" w:cs="Arial"/>
          <w:b/>
          <w:noProof/>
          <w:color w:val="A50021"/>
        </w:rPr>
        <w:drawing>
          <wp:inline distT="0" distB="0" distL="0" distR="0" wp14:anchorId="45D5CEA8" wp14:editId="3665DC92">
            <wp:extent cx="2851200" cy="1609200"/>
            <wp:effectExtent l="0" t="0" r="6350" b="0"/>
            <wp:docPr id="377" name="Imagem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5863" w14:textId="77777777" w:rsidR="00D94AAB" w:rsidRPr="00DC76B8" w:rsidRDefault="00D94AAB" w:rsidP="00D94AAB">
      <w:pPr>
        <w:spacing w:after="100" w:line="240" w:lineRule="auto"/>
        <w:ind w:left="567" w:hanging="567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  <w:t>II)</w:t>
      </w:r>
    </w:p>
    <w:p w14:paraId="6582887B" w14:textId="77777777" w:rsidR="00D94AAB" w:rsidRPr="00AE6114" w:rsidRDefault="00D94AAB" w:rsidP="00D94AAB">
      <w:pPr>
        <w:spacing w:after="100" w:line="360" w:lineRule="auto"/>
        <w:ind w:left="567" w:hanging="567"/>
        <w:jc w:val="center"/>
        <w:rPr>
          <w:rFonts w:ascii="Arial" w:eastAsia="Calibri" w:hAnsi="Arial" w:cs="Arial"/>
          <w:b/>
          <w:color w:val="A50021"/>
        </w:rPr>
      </w:pPr>
      <w:r w:rsidRPr="00AE6114">
        <w:rPr>
          <w:rFonts w:ascii="Arial" w:eastAsia="Calibri" w:hAnsi="Arial" w:cs="Arial"/>
          <w:b/>
          <w:noProof/>
          <w:color w:val="A50021"/>
        </w:rPr>
        <w:drawing>
          <wp:inline distT="0" distB="0" distL="0" distR="0" wp14:anchorId="7CCBA933" wp14:editId="2C26F367">
            <wp:extent cx="2851200" cy="1609200"/>
            <wp:effectExtent l="0" t="0" r="6350" b="0"/>
            <wp:docPr id="378" name="Imagem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AD191" w14:textId="77777777" w:rsidR="00D94AAB" w:rsidRPr="00AE6114" w:rsidRDefault="00D94AAB" w:rsidP="00D94AAB">
      <w:pPr>
        <w:spacing w:after="120"/>
        <w:ind w:left="142" w:firstLine="142"/>
        <w:rPr>
          <w:rFonts w:ascii="Arial" w:eastAsia="Calibri" w:hAnsi="Arial" w:cs="Arial"/>
        </w:rPr>
      </w:pPr>
      <w:r w:rsidRPr="00DC76B8">
        <w:rPr>
          <w:rFonts w:ascii="Arial" w:eastAsia="Calibri" w:hAnsi="Arial" w:cs="Arial"/>
          <w:b/>
        </w:rPr>
        <w:t>1.1.</w:t>
      </w:r>
      <w:r>
        <w:rPr>
          <w:rFonts w:ascii="Arial" w:eastAsia="Calibri" w:hAnsi="Arial" w:cs="Arial"/>
        </w:rPr>
        <w:t xml:space="preserve">  </w:t>
      </w:r>
      <w:r w:rsidRPr="00AE6114">
        <w:rPr>
          <w:rFonts w:ascii="Arial" w:eastAsia="Calibri" w:hAnsi="Arial" w:cs="Arial"/>
        </w:rPr>
        <w:t xml:space="preserve">Quantos alunos tem a mais </w:t>
      </w:r>
      <w:proofErr w:type="gramStart"/>
      <w:r w:rsidRPr="00AE6114">
        <w:rPr>
          <w:rFonts w:ascii="Arial" w:eastAsia="Calibri" w:hAnsi="Arial" w:cs="Arial"/>
        </w:rPr>
        <w:t>o  5.º</w:t>
      </w:r>
      <w:proofErr w:type="gramEnd"/>
      <w:r w:rsidRPr="00AE6114">
        <w:rPr>
          <w:rFonts w:ascii="Arial" w:eastAsia="Calibri" w:hAnsi="Arial" w:cs="Arial"/>
        </w:rPr>
        <w:t xml:space="preserve"> </w:t>
      </w:r>
      <w:r w:rsidRPr="00AE6114">
        <w:rPr>
          <w:rFonts w:ascii="Arial" w:eastAsia="Calibri" w:hAnsi="Arial" w:cs="Arial"/>
          <w:i/>
        </w:rPr>
        <w:t>B</w:t>
      </w:r>
      <w:r w:rsidRPr="00AE6114">
        <w:rPr>
          <w:rFonts w:ascii="Arial" w:eastAsia="Calibri" w:hAnsi="Arial" w:cs="Arial"/>
        </w:rPr>
        <w:t xml:space="preserve">  do que o  5.º </w:t>
      </w:r>
      <w:r w:rsidRPr="00AE6114">
        <w:rPr>
          <w:rFonts w:ascii="Arial" w:eastAsia="Calibri" w:hAnsi="Arial" w:cs="Arial"/>
          <w:i/>
        </w:rPr>
        <w:t>A</w:t>
      </w:r>
      <w:r w:rsidRPr="00AE6114">
        <w:rPr>
          <w:rFonts w:ascii="Arial" w:eastAsia="Calibri" w:hAnsi="Arial" w:cs="Arial"/>
        </w:rPr>
        <w:t xml:space="preserve"> ?</w:t>
      </w:r>
    </w:p>
    <w:p w14:paraId="29067D52" w14:textId="77777777" w:rsidR="00D94AAB" w:rsidRPr="00AE6114" w:rsidRDefault="00D94AAB" w:rsidP="00D94AAB">
      <w:pPr>
        <w:spacing w:after="120"/>
        <w:ind w:left="709" w:hanging="425"/>
        <w:rPr>
          <w:rFonts w:ascii="Arial" w:eastAsia="Calibri" w:hAnsi="Arial" w:cs="Arial"/>
        </w:rPr>
      </w:pPr>
      <w:r w:rsidRPr="00DC76B8">
        <w:rPr>
          <w:rFonts w:ascii="Arial" w:eastAsia="Calibri" w:hAnsi="Arial" w:cs="Arial"/>
          <w:b/>
        </w:rPr>
        <w:t>1.2.</w:t>
      </w:r>
      <w:r>
        <w:rPr>
          <w:rFonts w:ascii="Arial" w:eastAsia="Calibri" w:hAnsi="Arial" w:cs="Arial"/>
        </w:rPr>
        <w:t xml:space="preserve">  </w:t>
      </w:r>
      <w:r w:rsidRPr="00AE6114">
        <w:rPr>
          <w:rFonts w:ascii="Arial" w:eastAsia="Calibri" w:hAnsi="Arial" w:cs="Arial"/>
        </w:rPr>
        <w:t xml:space="preserve">Indica a moda das notas obtidas no segundo período na disciplina de Matemática pelos alunos </w:t>
      </w:r>
      <w:proofErr w:type="gramStart"/>
      <w:r w:rsidRPr="00AE6114">
        <w:rPr>
          <w:rFonts w:ascii="Arial" w:eastAsia="Calibri" w:hAnsi="Arial" w:cs="Arial"/>
        </w:rPr>
        <w:t>do  5.º</w:t>
      </w:r>
      <w:proofErr w:type="gramEnd"/>
      <w:r w:rsidRPr="00AE6114">
        <w:rPr>
          <w:rFonts w:ascii="Arial" w:eastAsia="Calibri" w:hAnsi="Arial" w:cs="Arial"/>
        </w:rPr>
        <w:t xml:space="preserve"> </w:t>
      </w:r>
      <w:r w:rsidRPr="00AE6114">
        <w:rPr>
          <w:rFonts w:ascii="Arial" w:eastAsia="Calibri" w:hAnsi="Arial" w:cs="Arial"/>
          <w:i/>
        </w:rPr>
        <w:t>A</w:t>
      </w:r>
      <w:r w:rsidRPr="00AE6114">
        <w:rPr>
          <w:rFonts w:ascii="Arial" w:eastAsia="Calibri" w:hAnsi="Arial" w:cs="Arial"/>
        </w:rPr>
        <w:t xml:space="preserve"> .</w:t>
      </w:r>
    </w:p>
    <w:p w14:paraId="79027DDD" w14:textId="77777777" w:rsidR="00D94AAB" w:rsidRPr="00AE6114" w:rsidRDefault="00D94AAB" w:rsidP="00D94AAB">
      <w:pPr>
        <w:spacing w:after="120"/>
        <w:ind w:left="142" w:firstLine="142"/>
        <w:rPr>
          <w:rFonts w:ascii="Arial" w:eastAsia="Calibri" w:hAnsi="Arial" w:cs="Arial"/>
        </w:rPr>
      </w:pPr>
      <w:r w:rsidRPr="00DC76B8">
        <w:rPr>
          <w:rFonts w:ascii="Arial" w:eastAsia="Calibri" w:hAnsi="Arial" w:cs="Arial"/>
          <w:b/>
        </w:rPr>
        <w:t>1.3.</w:t>
      </w:r>
      <w:r>
        <w:rPr>
          <w:rFonts w:ascii="Arial" w:eastAsia="Calibri" w:hAnsi="Arial" w:cs="Arial"/>
          <w:b/>
        </w:rPr>
        <w:t xml:space="preserve">  </w:t>
      </w:r>
      <w:r w:rsidRPr="00AE6114">
        <w:rPr>
          <w:rFonts w:ascii="Arial" w:eastAsia="Calibri" w:hAnsi="Arial" w:cs="Arial"/>
        </w:rPr>
        <w:t>A Inês afirmou:</w:t>
      </w:r>
    </w:p>
    <w:p w14:paraId="6FA387A2" w14:textId="77777777" w:rsidR="00D94AAB" w:rsidRPr="00AE6114" w:rsidRDefault="00D94AAB" w:rsidP="00D94AAB">
      <w:pPr>
        <w:ind w:left="141" w:firstLine="143"/>
        <w:rPr>
          <w:rFonts w:ascii="Arial" w:eastAsia="Calibri" w:hAnsi="Arial" w:cs="Arial"/>
        </w:rPr>
      </w:pPr>
      <w:r w:rsidRPr="00AE6114">
        <w:rPr>
          <w:rFonts w:ascii="Arial" w:eastAsia="Calibri" w:hAnsi="Arial" w:cs="Arial"/>
        </w:rPr>
        <w:tab/>
        <w:t xml:space="preserve">«A percentagem de alunos com </w:t>
      </w:r>
      <w:proofErr w:type="gramStart"/>
      <w:r w:rsidRPr="00AE6114">
        <w:rPr>
          <w:rFonts w:ascii="Arial" w:eastAsia="Calibri" w:hAnsi="Arial" w:cs="Arial"/>
        </w:rPr>
        <w:t xml:space="preserve">nível </w:t>
      </w:r>
      <w:r>
        <w:rPr>
          <w:rFonts w:ascii="Arial" w:eastAsia="Calibri" w:hAnsi="Arial" w:cs="Arial"/>
        </w:rPr>
        <w:t xml:space="preserve"> </w:t>
      </w:r>
      <w:r w:rsidRPr="00AE6114">
        <w:rPr>
          <w:rFonts w:ascii="Arial" w:eastAsia="Calibri" w:hAnsi="Arial" w:cs="Arial"/>
        </w:rPr>
        <w:t>3</w:t>
      </w:r>
      <w:proofErr w:type="gramEnd"/>
      <w:r>
        <w:rPr>
          <w:rFonts w:ascii="Arial" w:eastAsia="Calibri" w:hAnsi="Arial" w:cs="Arial"/>
        </w:rPr>
        <w:t xml:space="preserve"> </w:t>
      </w:r>
      <w:r w:rsidRPr="00AE6114">
        <w:rPr>
          <w:rFonts w:ascii="Arial" w:eastAsia="Calibri" w:hAnsi="Arial" w:cs="Arial"/>
        </w:rPr>
        <w:t xml:space="preserve"> é maior na turma  </w:t>
      </w:r>
      <w:r w:rsidRPr="00AE6114">
        <w:rPr>
          <w:rFonts w:ascii="Arial" w:eastAsia="Calibri" w:hAnsi="Arial" w:cs="Arial"/>
          <w:i/>
        </w:rPr>
        <w:t>A</w:t>
      </w:r>
      <w:r w:rsidRPr="00AE6114">
        <w:rPr>
          <w:rFonts w:ascii="Arial" w:eastAsia="Calibri" w:hAnsi="Arial" w:cs="Arial"/>
        </w:rPr>
        <w:t xml:space="preserve">  do que na turma  </w:t>
      </w:r>
      <w:r w:rsidRPr="00AE6114">
        <w:rPr>
          <w:rFonts w:ascii="Arial" w:eastAsia="Calibri" w:hAnsi="Arial" w:cs="Arial"/>
          <w:i/>
        </w:rPr>
        <w:t xml:space="preserve">B </w:t>
      </w:r>
      <w:r w:rsidRPr="00AE6114">
        <w:rPr>
          <w:rFonts w:ascii="Arial" w:eastAsia="Calibri" w:hAnsi="Arial" w:cs="Arial"/>
        </w:rPr>
        <w:t>».</w:t>
      </w:r>
    </w:p>
    <w:p w14:paraId="6F9757E5" w14:textId="77777777" w:rsidR="00D94AAB" w:rsidRPr="00AE6114" w:rsidRDefault="00D94AAB" w:rsidP="00D94AAB">
      <w:pPr>
        <w:ind w:left="141" w:firstLine="143"/>
        <w:rPr>
          <w:rFonts w:ascii="Arial" w:eastAsia="Calibri" w:hAnsi="Arial" w:cs="Arial"/>
        </w:rPr>
      </w:pPr>
      <w:r w:rsidRPr="00AE6114">
        <w:rPr>
          <w:rFonts w:ascii="Arial" w:eastAsia="Calibri" w:hAnsi="Arial" w:cs="Arial"/>
        </w:rPr>
        <w:tab/>
        <w:t>Concordas com a Inês? Justifica a tua resposta.</w:t>
      </w:r>
    </w:p>
    <w:p w14:paraId="1C13EABF" w14:textId="77777777" w:rsidR="00D94AAB" w:rsidRPr="00AE6114" w:rsidRDefault="00D94AAB" w:rsidP="00D94AAB">
      <w:pPr>
        <w:spacing w:after="120"/>
        <w:ind w:left="142" w:firstLine="142"/>
        <w:rPr>
          <w:rFonts w:ascii="Arial" w:eastAsia="Calibri" w:hAnsi="Arial" w:cs="Arial"/>
        </w:rPr>
      </w:pPr>
      <w:r w:rsidRPr="00DC76B8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</w:rPr>
        <w:t xml:space="preserve">  </w:t>
      </w:r>
      <w:r w:rsidRPr="00AE6114">
        <w:rPr>
          <w:rFonts w:ascii="Arial" w:eastAsia="Calibri" w:hAnsi="Arial" w:cs="Arial"/>
        </w:rPr>
        <w:t>Determina a percentagem:</w:t>
      </w:r>
    </w:p>
    <w:p w14:paraId="43217349" w14:textId="77777777" w:rsidR="00D94AAB" w:rsidRPr="00AE6114" w:rsidRDefault="00D94AAB" w:rsidP="00D94AAB">
      <w:pPr>
        <w:ind w:left="141" w:firstLine="143"/>
        <w:rPr>
          <w:rFonts w:ascii="Arial" w:eastAsia="Calibri" w:hAnsi="Arial" w:cs="Arial"/>
        </w:rPr>
      </w:pPr>
      <w:r w:rsidRPr="00AE6114">
        <w:rPr>
          <w:rFonts w:ascii="Arial" w:eastAsia="Calibri" w:hAnsi="Arial" w:cs="Arial"/>
        </w:rPr>
        <w:tab/>
      </w:r>
      <w:r w:rsidRPr="00DC76B8">
        <w:rPr>
          <w:rFonts w:ascii="Arial" w:eastAsia="Calibri" w:hAnsi="Arial" w:cs="Arial"/>
          <w:b/>
        </w:rPr>
        <w:t>a)</w:t>
      </w:r>
      <w:r w:rsidRPr="00DC76B8">
        <w:rPr>
          <w:rFonts w:ascii="Arial" w:eastAsia="Calibri" w:hAnsi="Arial" w:cs="Arial"/>
        </w:rPr>
        <w:t xml:space="preserve">  </w:t>
      </w:r>
      <w:r w:rsidRPr="00AE6114">
        <w:rPr>
          <w:rFonts w:ascii="Arial" w:eastAsia="Calibri" w:hAnsi="Arial" w:cs="Arial"/>
        </w:rPr>
        <w:t xml:space="preserve">dos alunos da </w:t>
      </w:r>
      <w:proofErr w:type="gramStart"/>
      <w:r w:rsidRPr="00AE6114">
        <w:rPr>
          <w:rFonts w:ascii="Arial" w:eastAsia="Calibri" w:hAnsi="Arial" w:cs="Arial"/>
        </w:rPr>
        <w:t xml:space="preserve">turma  </w:t>
      </w:r>
      <w:r w:rsidRPr="00AE6114">
        <w:rPr>
          <w:rFonts w:ascii="Arial" w:eastAsia="Calibri" w:hAnsi="Arial" w:cs="Arial"/>
          <w:i/>
        </w:rPr>
        <w:t>A</w:t>
      </w:r>
      <w:proofErr w:type="gramEnd"/>
      <w:r w:rsidRPr="00AE6114">
        <w:rPr>
          <w:rFonts w:ascii="Arial" w:eastAsia="Calibri" w:hAnsi="Arial" w:cs="Arial"/>
          <w:i/>
        </w:rPr>
        <w:t xml:space="preserve"> </w:t>
      </w:r>
      <w:r w:rsidRPr="00AE6114">
        <w:rPr>
          <w:rFonts w:ascii="Arial" w:eastAsia="Calibri" w:hAnsi="Arial" w:cs="Arial"/>
        </w:rPr>
        <w:t xml:space="preserve"> que obtiveram mais do que nível  2 ;</w:t>
      </w:r>
    </w:p>
    <w:p w14:paraId="75507F73" w14:textId="77777777" w:rsidR="00D94AAB" w:rsidRDefault="00D94AAB" w:rsidP="00D94AAB">
      <w:pPr>
        <w:ind w:left="141" w:firstLine="143"/>
        <w:rPr>
          <w:rFonts w:ascii="Arial" w:eastAsia="Calibri" w:hAnsi="Arial" w:cs="Arial"/>
        </w:rPr>
      </w:pPr>
      <w:r w:rsidRPr="00AE6114">
        <w:rPr>
          <w:rFonts w:ascii="Arial" w:eastAsia="Calibri" w:hAnsi="Arial" w:cs="Arial"/>
        </w:rPr>
        <w:tab/>
      </w:r>
      <w:r w:rsidRPr="00DC76B8">
        <w:rPr>
          <w:rFonts w:ascii="Arial" w:eastAsia="Calibri" w:hAnsi="Arial" w:cs="Arial"/>
          <w:b/>
        </w:rPr>
        <w:t>b)</w:t>
      </w:r>
      <w:r w:rsidRPr="00DC76B8">
        <w:rPr>
          <w:rFonts w:ascii="Arial" w:eastAsia="Calibri" w:hAnsi="Arial" w:cs="Arial"/>
        </w:rPr>
        <w:t xml:space="preserve">  </w:t>
      </w:r>
      <w:r w:rsidRPr="00AE6114">
        <w:rPr>
          <w:rFonts w:ascii="Arial" w:eastAsia="Calibri" w:hAnsi="Arial" w:cs="Arial"/>
        </w:rPr>
        <w:t xml:space="preserve">dos alunos da </w:t>
      </w:r>
      <w:proofErr w:type="gramStart"/>
      <w:r w:rsidRPr="00AE6114">
        <w:rPr>
          <w:rFonts w:ascii="Arial" w:eastAsia="Calibri" w:hAnsi="Arial" w:cs="Arial"/>
        </w:rPr>
        <w:t xml:space="preserve">turma  </w:t>
      </w:r>
      <w:r w:rsidRPr="00AE6114">
        <w:rPr>
          <w:rFonts w:ascii="Arial" w:eastAsia="Calibri" w:hAnsi="Arial" w:cs="Arial"/>
          <w:i/>
        </w:rPr>
        <w:t>B</w:t>
      </w:r>
      <w:proofErr w:type="gramEnd"/>
      <w:r w:rsidRPr="00AE6114">
        <w:rPr>
          <w:rFonts w:ascii="Arial" w:eastAsia="Calibri" w:hAnsi="Arial" w:cs="Arial"/>
        </w:rPr>
        <w:t xml:space="preserve">  que obtiveram menos do que nível  3 .</w:t>
      </w:r>
    </w:p>
    <w:p w14:paraId="2C364701" w14:textId="77777777" w:rsidR="00D94AAB" w:rsidRDefault="00D94AAB" w:rsidP="00D94AAB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394EBE51" w14:textId="77777777" w:rsidR="00D94AAB" w:rsidRDefault="00D94AAB" w:rsidP="00D94AAB">
      <w:pPr>
        <w:pStyle w:val="PargrafodaLista"/>
        <w:tabs>
          <w:tab w:val="left" w:pos="5387"/>
          <w:tab w:val="left" w:pos="5812"/>
        </w:tabs>
        <w:spacing w:after="360"/>
        <w:ind w:left="0"/>
        <w:contextualSpacing w:val="0"/>
        <w:rPr>
          <w:rFonts w:ascii="Arial" w:hAnsi="Arial" w:cs="Arial"/>
          <w:b/>
          <w:color w:val="C00000"/>
          <w:sz w:val="28"/>
          <w:szCs w:val="28"/>
        </w:rPr>
      </w:pPr>
      <w:r w:rsidRPr="00DC76B8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Classificações a </w:t>
      </w:r>
      <w:proofErr w:type="gramStart"/>
      <w:r w:rsidRPr="00DC76B8">
        <w:rPr>
          <w:rFonts w:ascii="Arial" w:hAnsi="Arial" w:cs="Arial"/>
          <w:b/>
          <w:color w:val="C00000"/>
          <w:sz w:val="28"/>
          <w:szCs w:val="28"/>
        </w:rPr>
        <w:t>Português</w:t>
      </w:r>
      <w:proofErr w:type="gramEnd"/>
    </w:p>
    <w:p w14:paraId="1CE7F1CF" w14:textId="77777777" w:rsidR="00D94AAB" w:rsidRPr="00174CE5" w:rsidRDefault="00D94AAB" w:rsidP="00D94AAB">
      <w:pPr>
        <w:pStyle w:val="QUESTAO1"/>
        <w:spacing w:before="200"/>
        <w:ind w:left="0" w:firstLine="0"/>
        <w:rPr>
          <w:szCs w:val="22"/>
        </w:rPr>
      </w:pPr>
      <w:r w:rsidRPr="00174CE5">
        <w:rPr>
          <w:szCs w:val="22"/>
        </w:rPr>
        <w:t xml:space="preserve">Os dados dos resultados obtidos num teste de Português pelos alunos dos 5.º e 6.º anos foram organizados nos gráficos de pontos abaixo. Os resultados do teste foram expressos numa escala </w:t>
      </w:r>
      <w:proofErr w:type="gramStart"/>
      <w:r w:rsidRPr="00174CE5">
        <w:rPr>
          <w:szCs w:val="22"/>
        </w:rPr>
        <w:t>de  0</w:t>
      </w:r>
      <w:proofErr w:type="gramEnd"/>
      <w:r w:rsidRPr="00174CE5">
        <w:rPr>
          <w:szCs w:val="22"/>
        </w:rPr>
        <w:t xml:space="preserve">  a  100.</w:t>
      </w:r>
    </w:p>
    <w:p w14:paraId="09345783" w14:textId="77777777" w:rsidR="00D94AAB" w:rsidRDefault="00D94AAB" w:rsidP="00D94AAB">
      <w:pPr>
        <w:spacing w:after="100" w:line="360" w:lineRule="auto"/>
        <w:rPr>
          <w:rFonts w:ascii="Arial" w:hAnsi="Arial" w:cs="Arial"/>
        </w:rPr>
      </w:pPr>
    </w:p>
    <w:p w14:paraId="380DF0BE" w14:textId="77777777" w:rsidR="00D94AAB" w:rsidRPr="00174CE5" w:rsidRDefault="00D94AAB" w:rsidP="00D94AAB">
      <w:pPr>
        <w:spacing w:after="100" w:line="360" w:lineRule="auto"/>
        <w:rPr>
          <w:rFonts w:ascii="Arial" w:hAnsi="Arial" w:cs="Arial"/>
        </w:rPr>
      </w:pPr>
    </w:p>
    <w:p w14:paraId="09D96CB0" w14:textId="77777777" w:rsidR="00D94AAB" w:rsidRPr="00174CE5" w:rsidRDefault="00D94AAB" w:rsidP="00D94AAB">
      <w:pPr>
        <w:spacing w:after="100" w:line="360" w:lineRule="auto"/>
        <w:jc w:val="center"/>
        <w:rPr>
          <w:rFonts w:ascii="Arial" w:hAnsi="Arial" w:cs="Arial"/>
        </w:rPr>
      </w:pPr>
      <w:r w:rsidRPr="00174CE5">
        <w:rPr>
          <w:rFonts w:ascii="Arial" w:hAnsi="Arial" w:cs="Arial"/>
          <w:noProof/>
        </w:rPr>
        <w:drawing>
          <wp:inline distT="0" distB="0" distL="0" distR="0" wp14:anchorId="6D548338" wp14:editId="5E3ADC26">
            <wp:extent cx="5392800" cy="1343640"/>
            <wp:effectExtent l="0" t="0" r="0" b="9525"/>
            <wp:docPr id="379" name="Imagem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134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503C" w14:textId="77777777" w:rsidR="00D94AAB" w:rsidRDefault="00D94AAB" w:rsidP="00D94AAB">
      <w:pPr>
        <w:spacing w:after="100" w:line="360" w:lineRule="auto"/>
        <w:jc w:val="center"/>
        <w:rPr>
          <w:rFonts w:ascii="Arial" w:hAnsi="Arial" w:cs="Arial"/>
        </w:rPr>
      </w:pPr>
    </w:p>
    <w:p w14:paraId="19B205C2" w14:textId="77777777" w:rsidR="00D94AAB" w:rsidRPr="00174CE5" w:rsidRDefault="00D94AAB" w:rsidP="00D94AAB">
      <w:pPr>
        <w:spacing w:after="100" w:line="360" w:lineRule="auto"/>
        <w:jc w:val="center"/>
        <w:rPr>
          <w:rFonts w:ascii="Arial" w:hAnsi="Arial" w:cs="Arial"/>
        </w:rPr>
      </w:pPr>
    </w:p>
    <w:p w14:paraId="5D93B5F9" w14:textId="77777777" w:rsidR="00D94AAB" w:rsidRPr="00174CE5" w:rsidRDefault="00D94AAB" w:rsidP="00D94AAB">
      <w:pPr>
        <w:spacing w:after="100" w:line="360" w:lineRule="auto"/>
        <w:jc w:val="center"/>
        <w:rPr>
          <w:rFonts w:ascii="Arial" w:hAnsi="Arial" w:cs="Arial"/>
        </w:rPr>
      </w:pPr>
    </w:p>
    <w:p w14:paraId="06B8EAC6" w14:textId="77777777" w:rsidR="00D94AAB" w:rsidRPr="00174CE5" w:rsidRDefault="00D94AAB" w:rsidP="00D94AAB">
      <w:pPr>
        <w:spacing w:after="100" w:line="360" w:lineRule="auto"/>
        <w:jc w:val="center"/>
        <w:rPr>
          <w:rFonts w:ascii="Arial" w:hAnsi="Arial" w:cs="Arial"/>
        </w:rPr>
      </w:pPr>
      <w:r w:rsidRPr="00174CE5">
        <w:rPr>
          <w:rFonts w:ascii="Arial" w:hAnsi="Arial" w:cs="Arial"/>
          <w:noProof/>
        </w:rPr>
        <w:drawing>
          <wp:inline distT="0" distB="0" distL="0" distR="0" wp14:anchorId="131C91B9" wp14:editId="4A0F199C">
            <wp:extent cx="5392800" cy="1357200"/>
            <wp:effectExtent l="0" t="0" r="0" b="0"/>
            <wp:docPr id="380" name="Imagem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3752F" w14:textId="77777777" w:rsidR="00D94AAB" w:rsidRPr="00174CE5" w:rsidRDefault="00D94AAB" w:rsidP="00D94AAB">
      <w:pPr>
        <w:spacing w:after="100" w:line="360" w:lineRule="auto"/>
        <w:rPr>
          <w:rFonts w:ascii="Arial" w:hAnsi="Arial" w:cs="Arial"/>
        </w:rPr>
      </w:pPr>
    </w:p>
    <w:p w14:paraId="28838250" w14:textId="77777777" w:rsidR="00D94AAB" w:rsidRPr="00174CE5" w:rsidRDefault="00D94AAB" w:rsidP="00D94AAB">
      <w:pPr>
        <w:pStyle w:val="QUESTAO1"/>
        <w:spacing w:before="200"/>
        <w:ind w:left="0" w:firstLine="0"/>
        <w:rPr>
          <w:szCs w:val="22"/>
        </w:rPr>
      </w:pPr>
      <w:r w:rsidRPr="00174CE5">
        <w:rPr>
          <w:szCs w:val="22"/>
        </w:rPr>
        <w:t>Observa atentamente os gráficos e responde às seguintes questões.</w:t>
      </w:r>
    </w:p>
    <w:p w14:paraId="582B02D0" w14:textId="77777777" w:rsidR="00D94AAB" w:rsidRPr="00174CE5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5.1.</w:t>
      </w:r>
      <w:r>
        <w:rPr>
          <w:rFonts w:ascii="Arial" w:hAnsi="Arial" w:cs="Arial"/>
        </w:rPr>
        <w:t xml:space="preserve">  </w:t>
      </w:r>
      <w:r w:rsidRPr="00174CE5">
        <w:rPr>
          <w:rFonts w:ascii="Arial" w:hAnsi="Arial" w:cs="Arial"/>
        </w:rPr>
        <w:t>Qual foi a classificação mais frequente dos alunos do 5.º ano?</w:t>
      </w:r>
    </w:p>
    <w:p w14:paraId="0517D7E8" w14:textId="77777777" w:rsidR="00D94AAB" w:rsidRPr="00174CE5" w:rsidRDefault="00D94AAB" w:rsidP="00D94AAB">
      <w:pPr>
        <w:ind w:left="141" w:firstLine="143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E do 6.º ano?</w:t>
      </w:r>
    </w:p>
    <w:p w14:paraId="7EC299CC" w14:textId="77777777" w:rsidR="00D94AAB" w:rsidRPr="00174CE5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5.2.</w:t>
      </w:r>
      <w:r>
        <w:rPr>
          <w:rFonts w:ascii="Arial" w:hAnsi="Arial" w:cs="Arial"/>
        </w:rPr>
        <w:t xml:space="preserve">  </w:t>
      </w:r>
      <w:r w:rsidRPr="00174CE5">
        <w:rPr>
          <w:rFonts w:ascii="Arial" w:hAnsi="Arial" w:cs="Arial"/>
        </w:rPr>
        <w:t xml:space="preserve">Indica o total de classificações inferiores </w:t>
      </w:r>
      <w:proofErr w:type="gramStart"/>
      <w:r w:rsidRPr="00174CE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 xml:space="preserve"> 70</w:t>
      </w:r>
      <w:proofErr w:type="gramEnd"/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 xml:space="preserve"> para cada ano.</w:t>
      </w:r>
    </w:p>
    <w:p w14:paraId="0A9321FF" w14:textId="77777777" w:rsidR="00D94AAB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5.3.</w:t>
      </w:r>
      <w:r>
        <w:rPr>
          <w:rFonts w:ascii="Arial" w:hAnsi="Arial" w:cs="Arial"/>
        </w:rPr>
        <w:t xml:space="preserve">  Em q</w:t>
      </w:r>
      <w:r w:rsidRPr="00174CE5">
        <w:rPr>
          <w:rFonts w:ascii="Arial" w:hAnsi="Arial" w:cs="Arial"/>
        </w:rPr>
        <w:t xml:space="preserve">ual dos anos </w:t>
      </w:r>
      <w:r>
        <w:rPr>
          <w:rFonts w:ascii="Arial" w:hAnsi="Arial" w:cs="Arial"/>
        </w:rPr>
        <w:t>(</w:t>
      </w:r>
      <w:r w:rsidRPr="00174CE5">
        <w:rPr>
          <w:rFonts w:ascii="Arial" w:hAnsi="Arial" w:cs="Arial"/>
        </w:rPr>
        <w:t>5.º ou 6.º</w:t>
      </w:r>
      <w:r>
        <w:rPr>
          <w:rFonts w:ascii="Arial" w:hAnsi="Arial" w:cs="Arial"/>
        </w:rPr>
        <w:t>)</w:t>
      </w:r>
      <w:r w:rsidRPr="00174CE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hou</w:t>
      </w:r>
      <w:r w:rsidRPr="00174CE5">
        <w:rPr>
          <w:rFonts w:ascii="Arial" w:hAnsi="Arial" w:cs="Arial"/>
        </w:rPr>
        <w:t xml:space="preserve">ve mais classificações superiores </w:t>
      </w:r>
      <w:proofErr w:type="gramStart"/>
      <w:r w:rsidRPr="00174CE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 xml:space="preserve"> 70</w:t>
      </w:r>
      <w:proofErr w:type="gramEnd"/>
      <w:r w:rsidRPr="00174C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>e inferiores a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 xml:space="preserve"> 80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>?</w:t>
      </w:r>
    </w:p>
    <w:p w14:paraId="498BE2EB" w14:textId="77777777" w:rsidR="00D94AAB" w:rsidRDefault="00D94AAB" w:rsidP="00D94AA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68D1C74" w14:textId="77777777" w:rsidR="00D94AAB" w:rsidRPr="00DC76B8" w:rsidRDefault="00D94AAB" w:rsidP="00D94AAB">
      <w:pPr>
        <w:pStyle w:val="PargrafodaLista"/>
        <w:tabs>
          <w:tab w:val="left" w:pos="5387"/>
          <w:tab w:val="left" w:pos="5812"/>
        </w:tabs>
        <w:spacing w:after="360"/>
        <w:ind w:left="0"/>
        <w:contextualSpacing w:val="0"/>
        <w:rPr>
          <w:rFonts w:ascii="Arial" w:hAnsi="Arial" w:cs="Arial"/>
          <w:b/>
          <w:color w:val="C00000"/>
          <w:sz w:val="28"/>
          <w:szCs w:val="28"/>
        </w:rPr>
      </w:pPr>
      <w:r w:rsidRPr="00DC76B8">
        <w:rPr>
          <w:rFonts w:ascii="Arial" w:hAnsi="Arial" w:cs="Arial"/>
          <w:b/>
          <w:color w:val="C00000"/>
          <w:sz w:val="28"/>
          <w:szCs w:val="28"/>
        </w:rPr>
        <w:lastRenderedPageBreak/>
        <w:t>Tabelas</w:t>
      </w:r>
    </w:p>
    <w:p w14:paraId="3E8941C4" w14:textId="77777777" w:rsidR="00D94AAB" w:rsidRDefault="00D94AAB" w:rsidP="00D94AAB">
      <w:pPr>
        <w:spacing w:after="10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564060" wp14:editId="47F08063">
                <wp:extent cx="216000" cy="216000"/>
                <wp:effectExtent l="0" t="0" r="0" b="0"/>
                <wp:docPr id="372" name="Ov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89F4D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564060" id="Oval 372" o:sp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kpij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BE89F4D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74CE5">
        <w:rPr>
          <w:rFonts w:ascii="Arial" w:hAnsi="Arial" w:cs="Arial"/>
        </w:rPr>
        <w:t>A tabela ao lado mostra a população, aproximada, em milhões, de quatro países da Europa.</w:t>
      </w:r>
    </w:p>
    <w:tbl>
      <w:tblPr>
        <w:tblStyle w:val="TabelacomGrelha"/>
        <w:tblpPr w:leftFromText="141" w:rightFromText="141" w:vertAnchor="text" w:horzAnchor="margin" w:tblpXSpec="center" w:tblpY="149"/>
        <w:tblW w:w="0" w:type="auto"/>
        <w:jc w:val="center"/>
        <w:tblBorders>
          <w:top w:val="single" w:sz="4" w:space="0" w:color="3473B8"/>
          <w:left w:val="single" w:sz="4" w:space="0" w:color="3473B8"/>
          <w:bottom w:val="single" w:sz="4" w:space="0" w:color="3473B8"/>
          <w:right w:val="single" w:sz="4" w:space="0" w:color="3473B8"/>
          <w:insideH w:val="single" w:sz="4" w:space="0" w:color="3473B8"/>
          <w:insideV w:val="single" w:sz="4" w:space="0" w:color="3473B8"/>
        </w:tblBorders>
        <w:tblLook w:val="04A0" w:firstRow="1" w:lastRow="0" w:firstColumn="1" w:lastColumn="0" w:noHBand="0" w:noVBand="1"/>
      </w:tblPr>
      <w:tblGrid>
        <w:gridCol w:w="1720"/>
        <w:gridCol w:w="2711"/>
      </w:tblGrid>
      <w:tr w:rsidR="00D94AAB" w:rsidRPr="00174CE5" w14:paraId="4DF19417" w14:textId="77777777" w:rsidTr="00B6794B">
        <w:trPr>
          <w:jc w:val="center"/>
        </w:trPr>
        <w:tc>
          <w:tcPr>
            <w:tcW w:w="0" w:type="auto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ACDBD0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País</w:t>
            </w:r>
          </w:p>
        </w:tc>
        <w:tc>
          <w:tcPr>
            <w:tcW w:w="0" w:type="auto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798BB6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  <w:b/>
              </w:rPr>
              <w:t>População aproximada</w:t>
            </w:r>
            <w:r w:rsidRPr="00174CE5">
              <w:rPr>
                <w:rFonts w:ascii="Arial" w:hAnsi="Arial" w:cs="Arial"/>
              </w:rPr>
              <w:t>*</w:t>
            </w:r>
            <w:r w:rsidRPr="00174CE5">
              <w:rPr>
                <w:rFonts w:ascii="Arial" w:hAnsi="Arial" w:cs="Arial"/>
              </w:rPr>
              <w:br/>
              <w:t>(milhões)</w:t>
            </w:r>
          </w:p>
        </w:tc>
      </w:tr>
      <w:tr w:rsidR="00D94AAB" w:rsidRPr="00174CE5" w14:paraId="41CA50FC" w14:textId="77777777" w:rsidTr="00B6794B">
        <w:trPr>
          <w:jc w:val="center"/>
        </w:trPr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47CB216E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Portugal</w:t>
            </w:r>
          </w:p>
        </w:tc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56CE4217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10</w:t>
            </w:r>
          </w:p>
        </w:tc>
      </w:tr>
      <w:tr w:rsidR="00D94AAB" w:rsidRPr="00174CE5" w14:paraId="341AC7C7" w14:textId="77777777" w:rsidTr="00B6794B">
        <w:trPr>
          <w:jc w:val="center"/>
        </w:trPr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0991AB37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Alemanha</w:t>
            </w:r>
          </w:p>
        </w:tc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34622463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81</w:t>
            </w:r>
          </w:p>
        </w:tc>
      </w:tr>
      <w:tr w:rsidR="00D94AAB" w:rsidRPr="00174CE5" w14:paraId="7D42995E" w14:textId="77777777" w:rsidTr="00B6794B">
        <w:trPr>
          <w:jc w:val="center"/>
        </w:trPr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026EE0A8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Inglaterra</w:t>
            </w:r>
          </w:p>
        </w:tc>
        <w:tc>
          <w:tcPr>
            <w:tcW w:w="0" w:type="auto"/>
            <w:tcMar>
              <w:top w:w="28" w:type="dxa"/>
              <w:bottom w:w="28" w:type="dxa"/>
            </w:tcMar>
            <w:vAlign w:val="center"/>
          </w:tcPr>
          <w:p w14:paraId="72AD4BD2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65</w:t>
            </w:r>
          </w:p>
        </w:tc>
      </w:tr>
      <w:tr w:rsidR="00D94AAB" w:rsidRPr="00174CE5" w14:paraId="1D4D2BEE" w14:textId="77777777" w:rsidTr="00B6794B">
        <w:trPr>
          <w:jc w:val="center"/>
        </w:trPr>
        <w:tc>
          <w:tcPr>
            <w:tcW w:w="0" w:type="auto"/>
            <w:tcBorders>
              <w:bottom w:val="single" w:sz="4" w:space="0" w:color="3473B8"/>
            </w:tcBorders>
            <w:tcMar>
              <w:top w:w="28" w:type="dxa"/>
              <w:bottom w:w="28" w:type="dxa"/>
            </w:tcMar>
            <w:vAlign w:val="center"/>
          </w:tcPr>
          <w:p w14:paraId="7F02B96F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Itália</w:t>
            </w:r>
          </w:p>
        </w:tc>
        <w:tc>
          <w:tcPr>
            <w:tcW w:w="0" w:type="auto"/>
            <w:tcBorders>
              <w:bottom w:val="single" w:sz="4" w:space="0" w:color="3473B8"/>
            </w:tcBorders>
            <w:tcMar>
              <w:top w:w="28" w:type="dxa"/>
              <w:bottom w:w="28" w:type="dxa"/>
            </w:tcMar>
            <w:vAlign w:val="center"/>
          </w:tcPr>
          <w:p w14:paraId="2690D521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60</w:t>
            </w:r>
          </w:p>
        </w:tc>
      </w:tr>
      <w:tr w:rsidR="00D94AAB" w:rsidRPr="00174CE5" w14:paraId="6EDCF94E" w14:textId="77777777" w:rsidTr="00B6794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349B143E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 xml:space="preserve">* </w:t>
            </w:r>
            <w:r w:rsidRPr="00DC76B8">
              <w:rPr>
                <w:rFonts w:ascii="Arial" w:hAnsi="Arial" w:cs="Arial"/>
                <w:sz w:val="20"/>
                <w:szCs w:val="20"/>
              </w:rPr>
              <w:t>Dados de 2015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3C644CA4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E551B59" w14:textId="77777777" w:rsidR="00D94AAB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12070279" w14:textId="77777777" w:rsidR="00D94AAB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31F686F8" w14:textId="77777777" w:rsidR="00D94AAB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59A4959C" w14:textId="77777777" w:rsidR="00D94AAB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1A0C6062" w14:textId="77777777" w:rsidR="00D94AAB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67DA59DA" w14:textId="77777777" w:rsidR="00D94AAB" w:rsidRPr="00174CE5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</w:p>
    <w:p w14:paraId="3EB6009F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Qual o tipo de gráficos que podemos utilizar para mostrar os dados da tabela?</w:t>
      </w:r>
    </w:p>
    <w:p w14:paraId="6742BA56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Indica o que consideras mais apropriado, explica porquê e constrói esse gráfico.</w:t>
      </w:r>
    </w:p>
    <w:p w14:paraId="05F368A3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</w:p>
    <w:p w14:paraId="6601DE33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07A23D0" wp14:editId="18BCD834">
                <wp:extent cx="216000" cy="216000"/>
                <wp:effectExtent l="0" t="0" r="0" b="0"/>
                <wp:docPr id="373" name="Oval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20D27B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7A23D0" id="Oval 373" o:sp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41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a6V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I3uN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920D27B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74CE5">
        <w:rPr>
          <w:rFonts w:ascii="Arial" w:hAnsi="Arial" w:cs="Arial"/>
        </w:rPr>
        <w:t xml:space="preserve">Na escola da Beatriz foi colocada </w:t>
      </w:r>
      <w:proofErr w:type="gramStart"/>
      <w:r w:rsidRPr="00174CE5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>120</w:t>
      </w:r>
      <w:proofErr w:type="gramEnd"/>
      <w:r w:rsidRPr="00174C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>alunos a questão seguinte.</w:t>
      </w:r>
    </w:p>
    <w:p w14:paraId="70B63213" w14:textId="77777777" w:rsidR="00D94AAB" w:rsidRPr="00174CE5" w:rsidRDefault="00D94AAB" w:rsidP="00D94AAB">
      <w:pPr>
        <w:spacing w:after="100" w:line="360" w:lineRule="auto"/>
        <w:ind w:left="567"/>
        <w:rPr>
          <w:rFonts w:ascii="Arial" w:hAnsi="Arial" w:cs="Arial"/>
        </w:rPr>
      </w:pPr>
      <w:r w:rsidRPr="00174CE5">
        <w:rPr>
          <w:rFonts w:ascii="Arial" w:hAnsi="Arial" w:cs="Arial"/>
        </w:rPr>
        <w:t>“Qual o género de filme que mais gostas?”</w:t>
      </w:r>
    </w:p>
    <w:p w14:paraId="18AC0428" w14:textId="77777777" w:rsidR="00D94AAB" w:rsidRPr="00174CE5" w:rsidRDefault="00D94AAB" w:rsidP="00D94AAB">
      <w:pPr>
        <w:spacing w:after="100" w:line="360" w:lineRule="auto"/>
        <w:ind w:left="567"/>
        <w:rPr>
          <w:rFonts w:ascii="Arial" w:hAnsi="Arial" w:cs="Arial"/>
        </w:rPr>
      </w:pPr>
      <w:r w:rsidRPr="00174CE5">
        <w:rPr>
          <w:rFonts w:ascii="Arial" w:hAnsi="Arial" w:cs="Arial"/>
        </w:rPr>
        <w:t>Os resultados obtidos foram os seguintes:</w:t>
      </w:r>
    </w:p>
    <w:tbl>
      <w:tblPr>
        <w:tblStyle w:val="TabelacomGrelha"/>
        <w:tblW w:w="4109" w:type="dxa"/>
        <w:jc w:val="center"/>
        <w:tblBorders>
          <w:top w:val="single" w:sz="4" w:space="0" w:color="3473B8"/>
          <w:left w:val="single" w:sz="4" w:space="0" w:color="3473B8"/>
          <w:bottom w:val="single" w:sz="4" w:space="0" w:color="3473B8"/>
          <w:right w:val="single" w:sz="4" w:space="0" w:color="3473B8"/>
          <w:insideH w:val="single" w:sz="4" w:space="0" w:color="3473B8"/>
          <w:insideV w:val="single" w:sz="4" w:space="0" w:color="3473B8"/>
        </w:tblBorders>
        <w:tblLook w:val="04A0" w:firstRow="1" w:lastRow="0" w:firstColumn="1" w:lastColumn="0" w:noHBand="0" w:noVBand="1"/>
      </w:tblPr>
      <w:tblGrid>
        <w:gridCol w:w="1923"/>
        <w:gridCol w:w="2186"/>
      </w:tblGrid>
      <w:tr w:rsidR="00D94AAB" w:rsidRPr="00174CE5" w14:paraId="23AA2FDC" w14:textId="77777777" w:rsidTr="00B6794B">
        <w:trPr>
          <w:trHeight w:val="18"/>
          <w:jc w:val="center"/>
        </w:trPr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1A2832BF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Género de filme</w:t>
            </w:r>
          </w:p>
        </w:tc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132F966B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Número de alunos</w:t>
            </w:r>
          </w:p>
        </w:tc>
      </w:tr>
      <w:tr w:rsidR="00D94AAB" w:rsidRPr="00174CE5" w14:paraId="7BB50AF3" w14:textId="77777777" w:rsidTr="00B6794B">
        <w:trPr>
          <w:trHeight w:val="256"/>
          <w:jc w:val="center"/>
        </w:trPr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52FACC1C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Romance</w:t>
            </w:r>
          </w:p>
        </w:tc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7A75290F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35</w:t>
            </w:r>
          </w:p>
        </w:tc>
      </w:tr>
      <w:tr w:rsidR="00D94AAB" w:rsidRPr="00174CE5" w14:paraId="63C1D542" w14:textId="77777777" w:rsidTr="00B6794B">
        <w:trPr>
          <w:trHeight w:val="264"/>
          <w:jc w:val="center"/>
        </w:trPr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6B71F8B2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Comédia</w:t>
            </w:r>
          </w:p>
        </w:tc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0E5EBE93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60</w:t>
            </w:r>
          </w:p>
        </w:tc>
      </w:tr>
      <w:tr w:rsidR="00D94AAB" w:rsidRPr="00174CE5" w14:paraId="2E2DFF26" w14:textId="77777777" w:rsidTr="00B6794B">
        <w:trPr>
          <w:trHeight w:val="256"/>
          <w:jc w:val="center"/>
        </w:trPr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1E1F263C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Policial</w:t>
            </w:r>
          </w:p>
        </w:tc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2C0A9CCC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12</w:t>
            </w:r>
          </w:p>
        </w:tc>
      </w:tr>
      <w:tr w:rsidR="00D94AAB" w:rsidRPr="00174CE5" w14:paraId="1D66D83C" w14:textId="77777777" w:rsidTr="00B6794B">
        <w:trPr>
          <w:trHeight w:val="256"/>
          <w:jc w:val="center"/>
        </w:trPr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35A221C2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Terror</w:t>
            </w:r>
          </w:p>
        </w:tc>
        <w:tc>
          <w:tcPr>
            <w:tcW w:w="0" w:type="auto"/>
            <w:shd w:val="clear" w:color="auto" w:fill="auto"/>
            <w:tcMar>
              <w:top w:w="113" w:type="dxa"/>
            </w:tcMar>
            <w:vAlign w:val="center"/>
          </w:tcPr>
          <w:p w14:paraId="27F5D7DC" w14:textId="77777777" w:rsidR="00D94AAB" w:rsidRPr="00174CE5" w:rsidRDefault="00D94AAB" w:rsidP="00B6794B">
            <w:pPr>
              <w:spacing w:before="40" w:after="40" w:line="288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D8229F3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</w:p>
    <w:p w14:paraId="559012F0" w14:textId="77777777" w:rsidR="00D94AAB" w:rsidRPr="00DC76B8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 xml:space="preserve">  </w:t>
      </w:r>
      <w:r w:rsidRPr="00DC76B8">
        <w:rPr>
          <w:rFonts w:ascii="Arial" w:hAnsi="Arial" w:cs="Arial"/>
        </w:rPr>
        <w:t>Completa a tabela.</w:t>
      </w:r>
    </w:p>
    <w:p w14:paraId="13335BDB" w14:textId="77777777" w:rsidR="00D94AAB" w:rsidRPr="00DC76B8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 xml:space="preserve">  </w:t>
      </w:r>
      <w:r w:rsidRPr="00DC76B8">
        <w:rPr>
          <w:rFonts w:ascii="Arial" w:hAnsi="Arial" w:cs="Arial"/>
        </w:rPr>
        <w:t>Qual a percentagem dos alunos inquiridos que preferem o género de filme Romance?</w:t>
      </w:r>
    </w:p>
    <w:p w14:paraId="34578BCB" w14:textId="77777777" w:rsidR="00D94AAB" w:rsidRPr="00174CE5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 xml:space="preserve">  </w:t>
      </w:r>
      <w:r w:rsidRPr="00DC76B8">
        <w:rPr>
          <w:rFonts w:ascii="Arial" w:hAnsi="Arial" w:cs="Arial"/>
        </w:rPr>
        <w:t xml:space="preserve">A Francisca afirmou: «Dos alunos inquiridos menos de 50% não gostam do género de filmes </w:t>
      </w:r>
      <w:r w:rsidRPr="00174CE5">
        <w:rPr>
          <w:rFonts w:ascii="Arial" w:hAnsi="Arial" w:cs="Arial"/>
        </w:rPr>
        <w:t>Comédia».</w:t>
      </w:r>
    </w:p>
    <w:p w14:paraId="1D9ABD2B" w14:textId="77777777" w:rsidR="00D94AAB" w:rsidRPr="00174CE5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Concordas com a Francisca?</w:t>
      </w:r>
    </w:p>
    <w:p w14:paraId="5457ECF7" w14:textId="77777777" w:rsidR="00D94AAB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Justifica a tua resposta.</w:t>
      </w:r>
    </w:p>
    <w:p w14:paraId="4C2AB179" w14:textId="77777777" w:rsidR="00D94AAB" w:rsidRDefault="00D94AAB" w:rsidP="00D94AA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E73E75" w14:textId="77777777" w:rsidR="00D94AAB" w:rsidRDefault="00D94AAB" w:rsidP="00D94AAB">
      <w:pPr>
        <w:tabs>
          <w:tab w:val="left" w:pos="567"/>
        </w:tabs>
        <w:spacing w:after="100" w:line="360" w:lineRule="auto"/>
        <w:ind w:left="567" w:hanging="567"/>
        <w:jc w:val="both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1FBEFD43" wp14:editId="7D06B9EB">
            <wp:simplePos x="0" y="0"/>
            <wp:positionH relativeFrom="column">
              <wp:posOffset>4105910</wp:posOffset>
            </wp:positionH>
            <wp:positionV relativeFrom="paragraph">
              <wp:posOffset>0</wp:posOffset>
            </wp:positionV>
            <wp:extent cx="2303780" cy="1839595"/>
            <wp:effectExtent l="0" t="0" r="1270" b="8255"/>
            <wp:wrapThrough wrapText="bothSides">
              <wp:wrapPolygon edited="0">
                <wp:start x="5537" y="0"/>
                <wp:lineTo x="2322" y="1342"/>
                <wp:lineTo x="1786" y="1789"/>
                <wp:lineTo x="1965" y="3579"/>
                <wp:lineTo x="357" y="4697"/>
                <wp:lineTo x="0" y="5368"/>
                <wp:lineTo x="0" y="8724"/>
                <wp:lineTo x="3036" y="14315"/>
                <wp:lineTo x="3394" y="15881"/>
                <wp:lineTo x="6609" y="17894"/>
                <wp:lineTo x="9109" y="17894"/>
                <wp:lineTo x="8931" y="21473"/>
                <wp:lineTo x="11431" y="21473"/>
                <wp:lineTo x="11252" y="17894"/>
                <wp:lineTo x="14825" y="17894"/>
                <wp:lineTo x="19647" y="15881"/>
                <wp:lineTo x="19469" y="14315"/>
                <wp:lineTo x="21433" y="12750"/>
                <wp:lineTo x="21433" y="8276"/>
                <wp:lineTo x="21076" y="7829"/>
                <wp:lineTo x="19469" y="7158"/>
                <wp:lineTo x="20004" y="5368"/>
                <wp:lineTo x="19469" y="3803"/>
                <wp:lineTo x="18218" y="3579"/>
                <wp:lineTo x="20183" y="1342"/>
                <wp:lineTo x="18754" y="447"/>
                <wp:lineTo x="7323" y="0"/>
                <wp:lineTo x="5537" y="0"/>
              </wp:wrapPolygon>
            </wp:wrapThrough>
            <wp:docPr id="381" name="Imagem 381" descr="Uma imagem com flor, planta, laranj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m 381" descr="Uma imagem com flor, planta, laranja&#10;&#10;Descrição gerada automaticamente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76B8">
        <w:rPr>
          <w:rFonts w:ascii="Arial" w:hAnsi="Arial" w:cs="Arial"/>
          <w:b/>
          <w:color w:val="C00000"/>
          <w:sz w:val="28"/>
          <w:szCs w:val="28"/>
        </w:rPr>
        <w:t>Médias</w:t>
      </w:r>
    </w:p>
    <w:p w14:paraId="6E53DDA0" w14:textId="77777777" w:rsidR="00D94AAB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1770A0" wp14:editId="4C484E2A">
                <wp:extent cx="216000" cy="216000"/>
                <wp:effectExtent l="0" t="0" r="0" b="0"/>
                <wp:docPr id="374" name="Oval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42F24F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1770A0" id="Oval 374" o:sp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8R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Talpw3Ux4fAAvSDE728Mfg3b0VMDyLgpCAB&#10;cPrTPR7aQldxGCTOGgg/XnsneyQwajnrcPIqHr/vRFCc2S8OqU1jOgphFDaj4HbtGpARM9wrXmYR&#10;HUKyo6gDtM+4FFYUBVXCSYxVcZnCeFmnfgPgWpFqtcpmOI5epFv36CWBU2OJmk+HZxH8QOGE3L+D&#10;cSpf0Li3JU8Hq10CbTLHT30cWo6jnLkzrB3aFb/es9VpOS5/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TfEX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42F24F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74CE5">
        <w:rPr>
          <w:rFonts w:ascii="Arial" w:hAnsi="Arial" w:cs="Arial"/>
        </w:rPr>
        <w:t>A tabela seguinte mostra a altura de uma laranjeira que foi medida durante oito semanas consecutivas.</w:t>
      </w:r>
    </w:p>
    <w:tbl>
      <w:tblPr>
        <w:tblStyle w:val="TabelacomGrelha"/>
        <w:tblpPr w:leftFromText="141" w:rightFromText="141" w:vertAnchor="text" w:horzAnchor="margin" w:tblpY="216"/>
        <w:tblW w:w="6873" w:type="dxa"/>
        <w:tblBorders>
          <w:top w:val="single" w:sz="4" w:space="0" w:color="3473B8"/>
          <w:left w:val="single" w:sz="4" w:space="0" w:color="3473B8"/>
          <w:bottom w:val="single" w:sz="4" w:space="0" w:color="3473B8"/>
          <w:right w:val="single" w:sz="4" w:space="0" w:color="3473B8"/>
          <w:insideH w:val="single" w:sz="4" w:space="0" w:color="3473B8"/>
          <w:insideV w:val="single" w:sz="4" w:space="0" w:color="3473B8"/>
        </w:tblBorders>
        <w:tblLook w:val="04A0" w:firstRow="1" w:lastRow="0" w:firstColumn="1" w:lastColumn="0" w:noHBand="0" w:noVBand="1"/>
      </w:tblPr>
      <w:tblGrid>
        <w:gridCol w:w="1551"/>
        <w:gridCol w:w="665"/>
        <w:gridCol w:w="665"/>
        <w:gridCol w:w="665"/>
        <w:gridCol w:w="666"/>
        <w:gridCol w:w="665"/>
        <w:gridCol w:w="665"/>
        <w:gridCol w:w="665"/>
        <w:gridCol w:w="666"/>
      </w:tblGrid>
      <w:tr w:rsidR="00D94AAB" w:rsidRPr="00174CE5" w14:paraId="54D39D0D" w14:textId="77777777" w:rsidTr="00B6794B">
        <w:trPr>
          <w:trHeight w:val="430"/>
        </w:trPr>
        <w:tc>
          <w:tcPr>
            <w:tcW w:w="1551" w:type="dxa"/>
            <w:shd w:val="clear" w:color="auto" w:fill="auto"/>
            <w:tcMar>
              <w:left w:w="142" w:type="dxa"/>
              <w:right w:w="142" w:type="dxa"/>
            </w:tcMar>
            <w:vAlign w:val="center"/>
          </w:tcPr>
          <w:p w14:paraId="226A3C23" w14:textId="77777777" w:rsidR="00D94AAB" w:rsidRPr="00174CE5" w:rsidRDefault="00D94AAB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6091CBAD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543F9831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2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26BE82AB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3</w:t>
            </w:r>
          </w:p>
        </w:tc>
        <w:tc>
          <w:tcPr>
            <w:tcW w:w="666" w:type="dxa"/>
            <w:tcMar>
              <w:left w:w="142" w:type="dxa"/>
              <w:right w:w="142" w:type="dxa"/>
            </w:tcMar>
            <w:vAlign w:val="center"/>
          </w:tcPr>
          <w:p w14:paraId="75A79F0D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4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3A8DBA1F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5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6A2A0F9A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6AA566B4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7</w:t>
            </w:r>
          </w:p>
        </w:tc>
        <w:tc>
          <w:tcPr>
            <w:tcW w:w="666" w:type="dxa"/>
            <w:tcMar>
              <w:left w:w="142" w:type="dxa"/>
              <w:right w:w="142" w:type="dxa"/>
            </w:tcMar>
            <w:vAlign w:val="center"/>
          </w:tcPr>
          <w:p w14:paraId="6661E679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8</w:t>
            </w:r>
          </w:p>
        </w:tc>
      </w:tr>
      <w:tr w:rsidR="00D94AAB" w:rsidRPr="00174CE5" w14:paraId="72DFCE16" w14:textId="77777777" w:rsidTr="00B6794B">
        <w:trPr>
          <w:trHeight w:val="430"/>
        </w:trPr>
        <w:tc>
          <w:tcPr>
            <w:tcW w:w="1551" w:type="dxa"/>
            <w:shd w:val="clear" w:color="auto" w:fill="auto"/>
            <w:tcMar>
              <w:left w:w="142" w:type="dxa"/>
              <w:right w:w="142" w:type="dxa"/>
            </w:tcMar>
            <w:vAlign w:val="center"/>
          </w:tcPr>
          <w:p w14:paraId="553CE78B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Altura (cm)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1C8BA7F3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34B6D0B2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15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64711813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28</w:t>
            </w:r>
          </w:p>
        </w:tc>
        <w:tc>
          <w:tcPr>
            <w:tcW w:w="666" w:type="dxa"/>
            <w:tcMar>
              <w:left w:w="142" w:type="dxa"/>
              <w:right w:w="142" w:type="dxa"/>
            </w:tcMar>
            <w:vAlign w:val="center"/>
          </w:tcPr>
          <w:p w14:paraId="61B581D1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66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0B4224DE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70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038D0862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100</w:t>
            </w:r>
          </w:p>
        </w:tc>
        <w:tc>
          <w:tcPr>
            <w:tcW w:w="665" w:type="dxa"/>
            <w:tcMar>
              <w:left w:w="142" w:type="dxa"/>
              <w:right w:w="142" w:type="dxa"/>
            </w:tcMar>
            <w:vAlign w:val="center"/>
          </w:tcPr>
          <w:p w14:paraId="54873FC3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130</w:t>
            </w:r>
          </w:p>
        </w:tc>
        <w:tc>
          <w:tcPr>
            <w:tcW w:w="666" w:type="dxa"/>
            <w:tcMar>
              <w:left w:w="142" w:type="dxa"/>
              <w:right w:w="142" w:type="dxa"/>
            </w:tcMar>
            <w:vAlign w:val="center"/>
          </w:tcPr>
          <w:p w14:paraId="63A60377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151</w:t>
            </w:r>
          </w:p>
        </w:tc>
      </w:tr>
    </w:tbl>
    <w:p w14:paraId="0EF20460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</w:p>
    <w:p w14:paraId="759E9D61" w14:textId="77777777" w:rsidR="00D94AAB" w:rsidRPr="00DC76B8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 </w:t>
      </w:r>
      <w:r w:rsidRPr="00DC76B8">
        <w:rPr>
          <w:rFonts w:ascii="Arial" w:hAnsi="Arial" w:cs="Arial"/>
        </w:rPr>
        <w:t>Constrói um gráfico de linhas para mostrar os dados da tabela.</w:t>
      </w:r>
    </w:p>
    <w:p w14:paraId="61088F84" w14:textId="77777777" w:rsidR="00D94AAB" w:rsidRPr="00174CE5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DC76B8">
        <w:rPr>
          <w:rFonts w:ascii="Arial" w:hAnsi="Arial" w:cs="Arial"/>
          <w:b/>
        </w:rPr>
        <w:t>1.2</w:t>
      </w:r>
      <w:r>
        <w:rPr>
          <w:rFonts w:ascii="Arial" w:hAnsi="Arial" w:cs="Arial"/>
          <w:b/>
        </w:rPr>
        <w:t xml:space="preserve">.  </w:t>
      </w:r>
      <w:r w:rsidRPr="00DC76B8">
        <w:rPr>
          <w:rFonts w:ascii="Arial" w:hAnsi="Arial" w:cs="Arial"/>
        </w:rPr>
        <w:t xml:space="preserve">Em </w:t>
      </w:r>
      <w:r w:rsidRPr="00174CE5">
        <w:rPr>
          <w:rFonts w:ascii="Arial" w:hAnsi="Arial" w:cs="Arial"/>
        </w:rPr>
        <w:t>média, quantos centímetros cresceu a laranjeira por semana.</w:t>
      </w:r>
    </w:p>
    <w:p w14:paraId="2076AFC5" w14:textId="77777777" w:rsidR="00D94AAB" w:rsidRPr="00174CE5" w:rsidRDefault="00D94AAB" w:rsidP="00D94AAB">
      <w:pPr>
        <w:spacing w:after="0" w:line="360" w:lineRule="auto"/>
        <w:ind w:left="567" w:hanging="567"/>
        <w:rPr>
          <w:rFonts w:ascii="Arial" w:hAnsi="Arial" w:cs="Arial"/>
        </w:rPr>
      </w:pPr>
    </w:p>
    <w:p w14:paraId="0441D2DD" w14:textId="77777777" w:rsidR="00D94AAB" w:rsidRPr="00174CE5" w:rsidRDefault="00D94AAB" w:rsidP="00D94AAB">
      <w:pPr>
        <w:spacing w:after="100" w:line="360" w:lineRule="auto"/>
        <w:ind w:left="567" w:hanging="567"/>
        <w:jc w:val="both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EB8943" wp14:editId="42FD8750">
                <wp:extent cx="216000" cy="216000"/>
                <wp:effectExtent l="0" t="0" r="0" b="0"/>
                <wp:docPr id="375" name="Oval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600CF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EB8943" id="Oval 375" o:sp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bvh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x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Ab5u+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32600CF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74CE5">
        <w:rPr>
          <w:rFonts w:ascii="Arial" w:hAnsi="Arial" w:cs="Arial"/>
        </w:rPr>
        <w:t xml:space="preserve">A Rita e a Isabel obtiveram a classificação </w:t>
      </w:r>
      <w:proofErr w:type="gramStart"/>
      <w:r w:rsidRPr="00174CE5">
        <w:rPr>
          <w:rFonts w:ascii="Arial" w:hAnsi="Arial" w:cs="Arial"/>
        </w:rPr>
        <w:t>de  72</w:t>
      </w:r>
      <w:proofErr w:type="gramEnd"/>
      <w:r w:rsidRPr="00174CE5">
        <w:rPr>
          <w:rFonts w:ascii="Arial" w:hAnsi="Arial" w:cs="Arial"/>
        </w:rPr>
        <w:t xml:space="preserve">%  e  85% , respetivamente, no último teste de Ciências. </w:t>
      </w:r>
    </w:p>
    <w:p w14:paraId="6C4327E6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A Margarida disse:</w:t>
      </w:r>
    </w:p>
    <w:p w14:paraId="675E848F" w14:textId="77777777" w:rsidR="00D94AAB" w:rsidRPr="00174CE5" w:rsidRDefault="00D94AAB" w:rsidP="00D94AAB">
      <w:pPr>
        <w:spacing w:after="100" w:line="360" w:lineRule="auto"/>
        <w:ind w:left="567" w:hanging="567"/>
        <w:jc w:val="center"/>
        <w:rPr>
          <w:rFonts w:ascii="Arial" w:hAnsi="Arial" w:cs="Arial"/>
        </w:rPr>
      </w:pPr>
      <w:r w:rsidRPr="00174CE5">
        <w:rPr>
          <w:rFonts w:ascii="Arial" w:hAnsi="Arial" w:cs="Arial"/>
        </w:rPr>
        <w:t xml:space="preserve">«Nós as três tivemos neste teste, em </w:t>
      </w:r>
      <w:proofErr w:type="gramStart"/>
      <w:r w:rsidRPr="00174CE5">
        <w:rPr>
          <w:rFonts w:ascii="Arial" w:hAnsi="Arial" w:cs="Arial"/>
        </w:rPr>
        <w:t>média,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 xml:space="preserve"> 80</w:t>
      </w:r>
      <w:proofErr w:type="gramEnd"/>
      <w:r w:rsidRPr="00174CE5">
        <w:rPr>
          <w:rFonts w:ascii="Arial" w:hAnsi="Arial" w:cs="Arial"/>
        </w:rPr>
        <w:t>%</w:t>
      </w:r>
      <w:r>
        <w:rPr>
          <w:rFonts w:ascii="Arial" w:hAnsi="Arial" w:cs="Arial"/>
        </w:rPr>
        <w:t xml:space="preserve"> </w:t>
      </w:r>
      <w:r w:rsidRPr="00174CE5">
        <w:rPr>
          <w:rFonts w:ascii="Arial" w:hAnsi="Arial" w:cs="Arial"/>
        </w:rPr>
        <w:t>.»</w:t>
      </w:r>
    </w:p>
    <w:p w14:paraId="30105245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Qual foi a classificação que a Margaria obteve no teste de Ciências?</w:t>
      </w:r>
    </w:p>
    <w:p w14:paraId="7D30DF41" w14:textId="77777777" w:rsidR="00D94AAB" w:rsidRPr="00174CE5" w:rsidRDefault="00D94AAB" w:rsidP="00D94AAB">
      <w:pPr>
        <w:spacing w:after="0" w:line="360" w:lineRule="auto"/>
        <w:ind w:left="567" w:hanging="567"/>
        <w:rPr>
          <w:rFonts w:ascii="Arial" w:hAnsi="Arial" w:cs="Arial"/>
        </w:rPr>
      </w:pPr>
    </w:p>
    <w:p w14:paraId="56F1B7AC" w14:textId="77777777" w:rsidR="00D94AAB" w:rsidRPr="00174CE5" w:rsidRDefault="00D94AAB" w:rsidP="00D94AAB">
      <w:pPr>
        <w:spacing w:after="100" w:line="360" w:lineRule="auto"/>
        <w:ind w:left="567" w:hanging="567"/>
        <w:jc w:val="both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3CD5D7" wp14:editId="1FE4616A">
                <wp:extent cx="216000" cy="216000"/>
                <wp:effectExtent l="0" t="0" r="0" b="0"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3B8C7" w14:textId="77777777" w:rsidR="00D94AAB" w:rsidRPr="00086D19" w:rsidRDefault="00D94AAB" w:rsidP="00D94A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3CD5D7" id="Oval 376" o:sp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5GL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NDkY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0C3B8C7" w14:textId="77777777" w:rsidR="00D94AAB" w:rsidRPr="00086D19" w:rsidRDefault="00D94AAB" w:rsidP="00D94A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74CE5">
        <w:rPr>
          <w:rFonts w:ascii="Arial" w:hAnsi="Arial" w:cs="Arial"/>
        </w:rPr>
        <w:t>A professora Joana questionou alguns dos seus colegas acerca da distância de sua casa à escola.</w:t>
      </w:r>
    </w:p>
    <w:p w14:paraId="12203374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  <w:r w:rsidRPr="00174CE5">
        <w:rPr>
          <w:rFonts w:ascii="Arial" w:hAnsi="Arial" w:cs="Arial"/>
        </w:rPr>
        <w:tab/>
        <w:t>Registou os dados no diagrama de caule-e-folha seguinte.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1806"/>
        <w:gridCol w:w="2658"/>
      </w:tblGrid>
      <w:tr w:rsidR="00D94AAB" w:rsidRPr="00174CE5" w14:paraId="7BB478D5" w14:textId="77777777" w:rsidTr="00B6794B">
        <w:trPr>
          <w:jc w:val="center"/>
        </w:trPr>
        <w:tc>
          <w:tcPr>
            <w:tcW w:w="0" w:type="auto"/>
            <w:gridSpan w:val="3"/>
          </w:tcPr>
          <w:p w14:paraId="7862A72E" w14:textId="77777777" w:rsidR="00D94AAB" w:rsidRPr="00174CE5" w:rsidRDefault="00D94AAB" w:rsidP="00B6794B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174CE5">
              <w:rPr>
                <w:rFonts w:ascii="Arial" w:hAnsi="Arial" w:cs="Arial"/>
                <w:b/>
              </w:rPr>
              <w:t>Distância de casa à escola</w:t>
            </w:r>
          </w:p>
        </w:tc>
      </w:tr>
      <w:tr w:rsidR="00D94AAB" w:rsidRPr="00174CE5" w14:paraId="1EF48F2F" w14:textId="77777777" w:rsidTr="00B6794B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14:paraId="558C7D96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9BAC73A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proofErr w:type="gramStart"/>
            <w:r w:rsidRPr="00174CE5">
              <w:rPr>
                <w:rFonts w:ascii="Arial" w:hAnsi="Arial" w:cs="Arial"/>
              </w:rPr>
              <w:t>0  1</w:t>
            </w:r>
            <w:proofErr w:type="gramEnd"/>
            <w:r w:rsidRPr="00174CE5">
              <w:rPr>
                <w:rFonts w:ascii="Arial" w:hAnsi="Arial" w:cs="Arial"/>
              </w:rPr>
              <w:t xml:space="preserve">  3  5  7  8  8</w:t>
            </w:r>
          </w:p>
        </w:tc>
        <w:tc>
          <w:tcPr>
            <w:tcW w:w="0" w:type="auto"/>
          </w:tcPr>
          <w:p w14:paraId="5D79A67A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</w:tr>
      <w:tr w:rsidR="00D94AAB" w:rsidRPr="00174CE5" w14:paraId="68C0AA15" w14:textId="77777777" w:rsidTr="00B6794B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14:paraId="2725B107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C0520CC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proofErr w:type="gramStart"/>
            <w:r w:rsidRPr="00174CE5">
              <w:rPr>
                <w:rFonts w:ascii="Arial" w:hAnsi="Arial" w:cs="Arial"/>
              </w:rPr>
              <w:t>2  5</w:t>
            </w:r>
            <w:proofErr w:type="gramEnd"/>
            <w:r w:rsidRPr="00174CE5">
              <w:rPr>
                <w:rFonts w:ascii="Arial" w:hAnsi="Arial" w:cs="Arial"/>
              </w:rPr>
              <w:t xml:space="preserve">  5  5  6</w:t>
            </w:r>
          </w:p>
        </w:tc>
        <w:tc>
          <w:tcPr>
            <w:tcW w:w="0" w:type="auto"/>
          </w:tcPr>
          <w:p w14:paraId="1BC82859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</w:tr>
      <w:tr w:rsidR="00D94AAB" w:rsidRPr="00174CE5" w14:paraId="0D263540" w14:textId="77777777" w:rsidTr="00B6794B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14:paraId="4249D9F8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63BDFFA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proofErr w:type="gramStart"/>
            <w:r w:rsidRPr="00174CE5">
              <w:rPr>
                <w:rFonts w:ascii="Arial" w:hAnsi="Arial" w:cs="Arial"/>
              </w:rPr>
              <w:t>0  0</w:t>
            </w:r>
            <w:proofErr w:type="gramEnd"/>
            <w:r w:rsidRPr="00174CE5">
              <w:rPr>
                <w:rFonts w:ascii="Arial" w:hAnsi="Arial" w:cs="Arial"/>
              </w:rPr>
              <w:t xml:space="preserve">  5  8  8</w:t>
            </w:r>
          </w:p>
        </w:tc>
        <w:tc>
          <w:tcPr>
            <w:tcW w:w="0" w:type="auto"/>
          </w:tcPr>
          <w:p w14:paraId="620C4E56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</w:tr>
      <w:tr w:rsidR="00D94AAB" w:rsidRPr="00174CE5" w14:paraId="61B6F61A" w14:textId="77777777" w:rsidTr="00B6794B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14:paraId="0DD5A355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7E7A781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proofErr w:type="gramStart"/>
            <w:r w:rsidRPr="00174CE5">
              <w:rPr>
                <w:rFonts w:ascii="Arial" w:hAnsi="Arial" w:cs="Arial"/>
              </w:rPr>
              <w:t>3  5</w:t>
            </w:r>
            <w:proofErr w:type="gramEnd"/>
            <w:r w:rsidRPr="00174CE5">
              <w:rPr>
                <w:rFonts w:ascii="Arial" w:hAnsi="Arial" w:cs="Arial"/>
              </w:rPr>
              <w:t xml:space="preserve">  5  8</w:t>
            </w:r>
          </w:p>
        </w:tc>
        <w:tc>
          <w:tcPr>
            <w:tcW w:w="0" w:type="auto"/>
          </w:tcPr>
          <w:p w14:paraId="6D11DF78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</w:tr>
      <w:tr w:rsidR="00D94AAB" w:rsidRPr="00174CE5" w14:paraId="692920A4" w14:textId="77777777" w:rsidTr="00B6794B">
        <w:trPr>
          <w:jc w:val="center"/>
        </w:trPr>
        <w:tc>
          <w:tcPr>
            <w:tcW w:w="0" w:type="auto"/>
          </w:tcPr>
          <w:p w14:paraId="430C38DC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6EE1B99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7A5A7F5" w14:textId="77777777" w:rsidR="00D94AAB" w:rsidRPr="00174CE5" w:rsidRDefault="00D94AAB" w:rsidP="00B6794B">
            <w:pPr>
              <w:spacing w:before="40" w:after="40" w:line="240" w:lineRule="auto"/>
              <w:rPr>
                <w:rFonts w:ascii="Arial" w:hAnsi="Arial" w:cs="Arial"/>
              </w:rPr>
            </w:pPr>
            <w:r w:rsidRPr="00174CE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174CE5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174CE5">
              <w:rPr>
                <w:rFonts w:ascii="Arial" w:hAnsi="Arial" w:cs="Arial"/>
              </w:rPr>
              <w:t>5  representam</w:t>
            </w:r>
            <w:proofErr w:type="gramEnd"/>
            <w:r w:rsidRPr="00174CE5">
              <w:rPr>
                <w:rFonts w:ascii="Arial" w:hAnsi="Arial" w:cs="Arial"/>
              </w:rPr>
              <w:t xml:space="preserve"> 35 km</w:t>
            </w:r>
          </w:p>
        </w:tc>
      </w:tr>
    </w:tbl>
    <w:p w14:paraId="69D62E15" w14:textId="77777777" w:rsidR="00D94AAB" w:rsidRPr="00174CE5" w:rsidRDefault="00D94AAB" w:rsidP="00D94AAB">
      <w:pPr>
        <w:spacing w:after="100" w:line="360" w:lineRule="auto"/>
        <w:ind w:left="567" w:hanging="567"/>
        <w:rPr>
          <w:rFonts w:ascii="Arial" w:hAnsi="Arial" w:cs="Arial"/>
        </w:rPr>
      </w:pPr>
    </w:p>
    <w:p w14:paraId="58B2DB28" w14:textId="77777777" w:rsidR="00D94AAB" w:rsidRPr="00060F24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060F24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 xml:space="preserve">  </w:t>
      </w:r>
      <w:r w:rsidRPr="00060F24">
        <w:rPr>
          <w:rFonts w:ascii="Arial" w:hAnsi="Arial" w:cs="Arial"/>
        </w:rPr>
        <w:t>Quantas colegas responderam à professora Joana?</w:t>
      </w:r>
    </w:p>
    <w:p w14:paraId="608E6D37" w14:textId="77777777" w:rsidR="00D94AAB" w:rsidRPr="00060F24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060F24">
        <w:rPr>
          <w:rFonts w:ascii="Arial" w:hAnsi="Arial" w:cs="Arial"/>
          <w:b/>
        </w:rPr>
        <w:t>3.2.</w:t>
      </w:r>
      <w:r>
        <w:rPr>
          <w:rFonts w:ascii="Arial" w:hAnsi="Arial" w:cs="Arial"/>
          <w:b/>
        </w:rPr>
        <w:t xml:space="preserve">  </w:t>
      </w:r>
      <w:r w:rsidRPr="00060F24">
        <w:rPr>
          <w:rFonts w:ascii="Arial" w:hAnsi="Arial" w:cs="Arial"/>
        </w:rPr>
        <w:t xml:space="preserve">Dos professores que responderam, quantos residem a mais </w:t>
      </w:r>
      <w:proofErr w:type="gramStart"/>
      <w:r w:rsidRPr="00060F24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 </w:t>
      </w:r>
      <w:r w:rsidRPr="00060F24">
        <w:rPr>
          <w:rFonts w:ascii="Arial" w:hAnsi="Arial" w:cs="Arial"/>
        </w:rPr>
        <w:t>42</w:t>
      </w:r>
      <w:proofErr w:type="gramEnd"/>
      <w:r w:rsidRPr="00060F24">
        <w:rPr>
          <w:rFonts w:ascii="Arial" w:hAnsi="Arial" w:cs="Arial"/>
        </w:rPr>
        <w:t xml:space="preserve"> km </w:t>
      </w:r>
      <w:r>
        <w:rPr>
          <w:rFonts w:ascii="Arial" w:hAnsi="Arial" w:cs="Arial"/>
        </w:rPr>
        <w:t xml:space="preserve"> </w:t>
      </w:r>
      <w:r w:rsidRPr="00060F24">
        <w:rPr>
          <w:rFonts w:ascii="Arial" w:hAnsi="Arial" w:cs="Arial"/>
        </w:rPr>
        <w:t>de distância de casa à escola?</w:t>
      </w:r>
    </w:p>
    <w:p w14:paraId="5300AF18" w14:textId="77777777" w:rsidR="00D94AAB" w:rsidRPr="00060F24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060F24">
        <w:rPr>
          <w:rFonts w:ascii="Arial" w:hAnsi="Arial" w:cs="Arial"/>
          <w:b/>
        </w:rPr>
        <w:t>3.3.</w:t>
      </w:r>
      <w:r>
        <w:rPr>
          <w:rFonts w:ascii="Arial" w:hAnsi="Arial" w:cs="Arial"/>
        </w:rPr>
        <w:t xml:space="preserve">  </w:t>
      </w:r>
      <w:r w:rsidRPr="00060F24">
        <w:rPr>
          <w:rFonts w:ascii="Arial" w:hAnsi="Arial" w:cs="Arial"/>
        </w:rPr>
        <w:t>Indica a moda.</w:t>
      </w:r>
    </w:p>
    <w:p w14:paraId="5C4A1CEF" w14:textId="77777777" w:rsidR="00D94AAB" w:rsidRPr="00060F24" w:rsidRDefault="00D94AAB" w:rsidP="00D94AAB">
      <w:pPr>
        <w:spacing w:after="120"/>
        <w:ind w:left="709" w:hanging="425"/>
        <w:rPr>
          <w:rFonts w:ascii="Arial" w:hAnsi="Arial" w:cs="Arial"/>
        </w:rPr>
      </w:pPr>
      <w:r w:rsidRPr="00060F24">
        <w:rPr>
          <w:rFonts w:ascii="Arial" w:hAnsi="Arial" w:cs="Arial"/>
          <w:b/>
        </w:rPr>
        <w:t>3.4.</w:t>
      </w:r>
      <w:r>
        <w:rPr>
          <w:rFonts w:ascii="Arial" w:hAnsi="Arial" w:cs="Arial"/>
        </w:rPr>
        <w:t xml:space="preserve">  </w:t>
      </w:r>
      <w:r w:rsidRPr="00060F24">
        <w:rPr>
          <w:rFonts w:ascii="Arial" w:hAnsi="Arial" w:cs="Arial"/>
        </w:rPr>
        <w:t>Em média, a que distância da escola residem estes professores?</w:t>
      </w:r>
    </w:p>
    <w:p w14:paraId="1B30E8C8" w14:textId="23950CCD" w:rsidR="007361CB" w:rsidRPr="00230914" w:rsidRDefault="007361CB" w:rsidP="00821FB1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rFonts w:eastAsia="Calibri"/>
          <w:szCs w:val="22"/>
        </w:rPr>
      </w:pPr>
    </w:p>
    <w:sectPr w:rsidR="007361CB" w:rsidRPr="00230914" w:rsidSect="00E16ADB">
      <w:footerReference w:type="even" r:id="rId86"/>
      <w:footerReference w:type="default" r:id="rId87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21D72" w14:textId="77777777" w:rsidR="002C07BD" w:rsidRDefault="002C07BD" w:rsidP="00D177B5">
      <w:pPr>
        <w:spacing w:after="0" w:line="240" w:lineRule="auto"/>
      </w:pPr>
      <w:r>
        <w:separator/>
      </w:r>
    </w:p>
  </w:endnote>
  <w:endnote w:type="continuationSeparator" w:id="0">
    <w:p w14:paraId="64FF625E" w14:textId="77777777" w:rsidR="002C07BD" w:rsidRDefault="002C07B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0D5B" w14:textId="03739626" w:rsidR="009674F5" w:rsidRDefault="009674F5" w:rsidP="009674F5">
    <w:pPr>
      <w:pStyle w:val="Rodap"/>
      <w:jc w:val="right"/>
    </w:pPr>
    <w:r>
      <w:rPr>
        <w:noProof/>
      </w:rPr>
      <w:drawing>
        <wp:inline distT="0" distB="0" distL="0" distR="0" wp14:anchorId="1A1010D0" wp14:editId="207CBBC1">
          <wp:extent cx="876300" cy="323850"/>
          <wp:effectExtent l="0" t="0" r="0" b="0"/>
          <wp:docPr id="64" name="Imagem 64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m 64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72AAF6BC" w:rsidR="002822D6" w:rsidRDefault="009674F5" w:rsidP="009674F5">
    <w:pPr>
      <w:pStyle w:val="Rodap"/>
      <w:jc w:val="right"/>
    </w:pPr>
    <w:r>
      <w:rPr>
        <w:noProof/>
      </w:rPr>
      <w:drawing>
        <wp:inline distT="0" distB="0" distL="0" distR="0" wp14:anchorId="23F7CC24" wp14:editId="5E0ED27C">
          <wp:extent cx="876300" cy="323850"/>
          <wp:effectExtent l="0" t="0" r="0" b="0"/>
          <wp:docPr id="383" name="Imagem 383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Imagem 38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CF36C" w14:textId="77777777" w:rsidR="002C07BD" w:rsidRDefault="002C07BD" w:rsidP="00D177B5">
      <w:pPr>
        <w:spacing w:after="0" w:line="240" w:lineRule="auto"/>
      </w:pPr>
      <w:r>
        <w:separator/>
      </w:r>
    </w:p>
  </w:footnote>
  <w:footnote w:type="continuationSeparator" w:id="0">
    <w:p w14:paraId="3DC19326" w14:textId="77777777" w:rsidR="002C07BD" w:rsidRDefault="002C07BD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18" type="#_x0000_t75" style="width:16.5pt;height:16.5pt;visibility:visible" o:bullet="t">
        <v:imagedata r:id="rId1" o:title=""/>
      </v:shape>
    </w:pict>
  </w:numPicBullet>
  <w:numPicBullet w:numPicBulletId="1">
    <w:pict>
      <v:shape id="_x0000_i15919" type="#_x0000_t75" style="width:16.5pt;height:16.5pt;visibility:visible" o:bullet="t">
        <v:imagedata r:id="rId2" o:title=""/>
      </v:shape>
    </w:pict>
  </w:numPicBullet>
  <w:numPicBullet w:numPicBulletId="2">
    <w:pict>
      <v:shape id="_x0000_i15920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5FB90390"/>
    <w:multiLevelType w:val="hybridMultilevel"/>
    <w:tmpl w:val="1222E1A4"/>
    <w:lvl w:ilvl="0" w:tplc="CC08E7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3" w15:restartNumberingAfterBreak="0">
    <w:nsid w:val="705A0559"/>
    <w:multiLevelType w:val="hybridMultilevel"/>
    <w:tmpl w:val="3A0A031E"/>
    <w:lvl w:ilvl="0" w:tplc="F6A0DA0E">
      <w:start w:val="1"/>
      <w:numFmt w:val="upperLetter"/>
      <w:lvlText w:val="%1."/>
      <w:lvlJc w:val="left"/>
      <w:pPr>
        <w:ind w:left="78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7" w:hanging="360"/>
      </w:pPr>
    </w:lvl>
    <w:lvl w:ilvl="2" w:tplc="0816001B" w:tentative="1">
      <w:start w:val="1"/>
      <w:numFmt w:val="lowerRoman"/>
      <w:lvlText w:val="%3."/>
      <w:lvlJc w:val="right"/>
      <w:pPr>
        <w:ind w:left="2227" w:hanging="180"/>
      </w:pPr>
    </w:lvl>
    <w:lvl w:ilvl="3" w:tplc="0816000F" w:tentative="1">
      <w:start w:val="1"/>
      <w:numFmt w:val="decimal"/>
      <w:lvlText w:val="%4."/>
      <w:lvlJc w:val="left"/>
      <w:pPr>
        <w:ind w:left="2947" w:hanging="360"/>
      </w:pPr>
    </w:lvl>
    <w:lvl w:ilvl="4" w:tplc="08160019" w:tentative="1">
      <w:start w:val="1"/>
      <w:numFmt w:val="lowerLetter"/>
      <w:lvlText w:val="%5."/>
      <w:lvlJc w:val="left"/>
      <w:pPr>
        <w:ind w:left="3667" w:hanging="360"/>
      </w:pPr>
    </w:lvl>
    <w:lvl w:ilvl="5" w:tplc="0816001B" w:tentative="1">
      <w:start w:val="1"/>
      <w:numFmt w:val="lowerRoman"/>
      <w:lvlText w:val="%6."/>
      <w:lvlJc w:val="right"/>
      <w:pPr>
        <w:ind w:left="4387" w:hanging="180"/>
      </w:pPr>
    </w:lvl>
    <w:lvl w:ilvl="6" w:tplc="0816000F" w:tentative="1">
      <w:start w:val="1"/>
      <w:numFmt w:val="decimal"/>
      <w:lvlText w:val="%7."/>
      <w:lvlJc w:val="left"/>
      <w:pPr>
        <w:ind w:left="5107" w:hanging="360"/>
      </w:pPr>
    </w:lvl>
    <w:lvl w:ilvl="7" w:tplc="08160019" w:tentative="1">
      <w:start w:val="1"/>
      <w:numFmt w:val="lowerLetter"/>
      <w:lvlText w:val="%8."/>
      <w:lvlJc w:val="left"/>
      <w:pPr>
        <w:ind w:left="5827" w:hanging="360"/>
      </w:pPr>
    </w:lvl>
    <w:lvl w:ilvl="8" w:tplc="0816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4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178739006">
    <w:abstractNumId w:val="7"/>
  </w:num>
  <w:num w:numId="2" w16cid:durableId="331758878">
    <w:abstractNumId w:val="15"/>
  </w:num>
  <w:num w:numId="3" w16cid:durableId="1629773187">
    <w:abstractNumId w:val="3"/>
  </w:num>
  <w:num w:numId="4" w16cid:durableId="91442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69829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663133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2064472">
    <w:abstractNumId w:val="11"/>
  </w:num>
  <w:num w:numId="8" w16cid:durableId="8334032">
    <w:abstractNumId w:val="9"/>
  </w:num>
  <w:num w:numId="9" w16cid:durableId="2009939765">
    <w:abstractNumId w:val="5"/>
  </w:num>
  <w:num w:numId="10" w16cid:durableId="1975208037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715352485">
    <w:abstractNumId w:val="0"/>
  </w:num>
  <w:num w:numId="12" w16cid:durableId="990405229">
    <w:abstractNumId w:val="6"/>
  </w:num>
  <w:num w:numId="13" w16cid:durableId="354119279">
    <w:abstractNumId w:val="4"/>
  </w:num>
  <w:num w:numId="14" w16cid:durableId="1553542219">
    <w:abstractNumId w:val="12"/>
  </w:num>
  <w:num w:numId="15" w16cid:durableId="1505316628">
    <w:abstractNumId w:val="8"/>
  </w:num>
  <w:num w:numId="16" w16cid:durableId="889730422">
    <w:abstractNumId w:val="2"/>
  </w:num>
  <w:num w:numId="17" w16cid:durableId="2000183521">
    <w:abstractNumId w:val="14"/>
  </w:num>
  <w:num w:numId="18" w16cid:durableId="1762874029">
    <w:abstractNumId w:val="10"/>
  </w:num>
  <w:num w:numId="19" w16cid:durableId="7233328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88E"/>
    <w:rsid w:val="000348B1"/>
    <w:rsid w:val="00084847"/>
    <w:rsid w:val="00086D19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45DD"/>
    <w:rsid w:val="00152806"/>
    <w:rsid w:val="00153DEB"/>
    <w:rsid w:val="00174392"/>
    <w:rsid w:val="00182809"/>
    <w:rsid w:val="001849CD"/>
    <w:rsid w:val="001959D8"/>
    <w:rsid w:val="001A7745"/>
    <w:rsid w:val="001C5DAF"/>
    <w:rsid w:val="001C7A1B"/>
    <w:rsid w:val="001D0CAD"/>
    <w:rsid w:val="0020144F"/>
    <w:rsid w:val="002109D0"/>
    <w:rsid w:val="00221223"/>
    <w:rsid w:val="00223CE9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FD0"/>
    <w:rsid w:val="00280379"/>
    <w:rsid w:val="002822D6"/>
    <w:rsid w:val="002921F6"/>
    <w:rsid w:val="002A1042"/>
    <w:rsid w:val="002B338B"/>
    <w:rsid w:val="002B376B"/>
    <w:rsid w:val="002C07BD"/>
    <w:rsid w:val="002C2D87"/>
    <w:rsid w:val="002E6EDD"/>
    <w:rsid w:val="002F3995"/>
    <w:rsid w:val="002F41AF"/>
    <w:rsid w:val="0030103E"/>
    <w:rsid w:val="003012AD"/>
    <w:rsid w:val="0030367A"/>
    <w:rsid w:val="0033552C"/>
    <w:rsid w:val="00350A6D"/>
    <w:rsid w:val="00360BC9"/>
    <w:rsid w:val="0036406B"/>
    <w:rsid w:val="00365C7C"/>
    <w:rsid w:val="00371CF4"/>
    <w:rsid w:val="00387161"/>
    <w:rsid w:val="00393C8A"/>
    <w:rsid w:val="003949E3"/>
    <w:rsid w:val="003B338A"/>
    <w:rsid w:val="003C5F1C"/>
    <w:rsid w:val="003C6B0A"/>
    <w:rsid w:val="003E2A77"/>
    <w:rsid w:val="003F5A65"/>
    <w:rsid w:val="0040597E"/>
    <w:rsid w:val="004067E0"/>
    <w:rsid w:val="0041387A"/>
    <w:rsid w:val="00426607"/>
    <w:rsid w:val="00427019"/>
    <w:rsid w:val="0042777D"/>
    <w:rsid w:val="00433136"/>
    <w:rsid w:val="0044282D"/>
    <w:rsid w:val="004453EA"/>
    <w:rsid w:val="00445942"/>
    <w:rsid w:val="004602AB"/>
    <w:rsid w:val="004715A2"/>
    <w:rsid w:val="00476446"/>
    <w:rsid w:val="00490305"/>
    <w:rsid w:val="00493BAA"/>
    <w:rsid w:val="004A36BB"/>
    <w:rsid w:val="004A38C1"/>
    <w:rsid w:val="004C048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729E"/>
    <w:rsid w:val="00570BCB"/>
    <w:rsid w:val="005728B7"/>
    <w:rsid w:val="00580C18"/>
    <w:rsid w:val="00585BC7"/>
    <w:rsid w:val="005912DB"/>
    <w:rsid w:val="00596566"/>
    <w:rsid w:val="005A06B8"/>
    <w:rsid w:val="005B0D45"/>
    <w:rsid w:val="005B4EAB"/>
    <w:rsid w:val="005C7E07"/>
    <w:rsid w:val="005D240E"/>
    <w:rsid w:val="005D38D7"/>
    <w:rsid w:val="005D5FF5"/>
    <w:rsid w:val="005E1CF5"/>
    <w:rsid w:val="006007F1"/>
    <w:rsid w:val="006007F2"/>
    <w:rsid w:val="006140DD"/>
    <w:rsid w:val="00616F7F"/>
    <w:rsid w:val="00626873"/>
    <w:rsid w:val="00627293"/>
    <w:rsid w:val="00633E57"/>
    <w:rsid w:val="00653546"/>
    <w:rsid w:val="00654202"/>
    <w:rsid w:val="006568A5"/>
    <w:rsid w:val="00682499"/>
    <w:rsid w:val="00687307"/>
    <w:rsid w:val="006A1B07"/>
    <w:rsid w:val="006A3D4C"/>
    <w:rsid w:val="006A50CF"/>
    <w:rsid w:val="006A59C6"/>
    <w:rsid w:val="006C3C18"/>
    <w:rsid w:val="006C4701"/>
    <w:rsid w:val="006D3A39"/>
    <w:rsid w:val="006D4D88"/>
    <w:rsid w:val="006E72C0"/>
    <w:rsid w:val="006F35DB"/>
    <w:rsid w:val="006F4F46"/>
    <w:rsid w:val="00702F0B"/>
    <w:rsid w:val="00715D47"/>
    <w:rsid w:val="00721BE9"/>
    <w:rsid w:val="007277CA"/>
    <w:rsid w:val="0073590B"/>
    <w:rsid w:val="00735AAF"/>
    <w:rsid w:val="007361CB"/>
    <w:rsid w:val="00747E54"/>
    <w:rsid w:val="00751EFB"/>
    <w:rsid w:val="00752AAD"/>
    <w:rsid w:val="0076259D"/>
    <w:rsid w:val="007628BB"/>
    <w:rsid w:val="00773ADD"/>
    <w:rsid w:val="00787FD3"/>
    <w:rsid w:val="0079097A"/>
    <w:rsid w:val="00794D89"/>
    <w:rsid w:val="007A4811"/>
    <w:rsid w:val="007A4F39"/>
    <w:rsid w:val="007A5DAC"/>
    <w:rsid w:val="007A6B5C"/>
    <w:rsid w:val="007B03B3"/>
    <w:rsid w:val="007B1BAC"/>
    <w:rsid w:val="007B66B9"/>
    <w:rsid w:val="007C335B"/>
    <w:rsid w:val="007C5022"/>
    <w:rsid w:val="007D1BDB"/>
    <w:rsid w:val="007D3BE0"/>
    <w:rsid w:val="007D7AD3"/>
    <w:rsid w:val="007E5FD3"/>
    <w:rsid w:val="007F14DE"/>
    <w:rsid w:val="007F1917"/>
    <w:rsid w:val="00813E36"/>
    <w:rsid w:val="00821FB1"/>
    <w:rsid w:val="00835C1D"/>
    <w:rsid w:val="00840629"/>
    <w:rsid w:val="008418E3"/>
    <w:rsid w:val="008434C6"/>
    <w:rsid w:val="00854FA7"/>
    <w:rsid w:val="00855161"/>
    <w:rsid w:val="00864342"/>
    <w:rsid w:val="00871045"/>
    <w:rsid w:val="008C3EF7"/>
    <w:rsid w:val="008C50B1"/>
    <w:rsid w:val="008D31FD"/>
    <w:rsid w:val="008E2813"/>
    <w:rsid w:val="008E3A6A"/>
    <w:rsid w:val="008E5DB9"/>
    <w:rsid w:val="008E7736"/>
    <w:rsid w:val="008F3880"/>
    <w:rsid w:val="00900C1F"/>
    <w:rsid w:val="0090122B"/>
    <w:rsid w:val="0090282A"/>
    <w:rsid w:val="00904DE7"/>
    <w:rsid w:val="00922AFF"/>
    <w:rsid w:val="00923321"/>
    <w:rsid w:val="009246FD"/>
    <w:rsid w:val="00927F3E"/>
    <w:rsid w:val="009519C0"/>
    <w:rsid w:val="009559C7"/>
    <w:rsid w:val="00960394"/>
    <w:rsid w:val="00963658"/>
    <w:rsid w:val="009674F5"/>
    <w:rsid w:val="00967586"/>
    <w:rsid w:val="00984F46"/>
    <w:rsid w:val="009858A5"/>
    <w:rsid w:val="009C2264"/>
    <w:rsid w:val="009C2ABF"/>
    <w:rsid w:val="009C5FCF"/>
    <w:rsid w:val="009E04ED"/>
    <w:rsid w:val="009E654C"/>
    <w:rsid w:val="00A115C4"/>
    <w:rsid w:val="00A158CE"/>
    <w:rsid w:val="00A22A4E"/>
    <w:rsid w:val="00A24A1D"/>
    <w:rsid w:val="00A25439"/>
    <w:rsid w:val="00A406BD"/>
    <w:rsid w:val="00A448BD"/>
    <w:rsid w:val="00A47644"/>
    <w:rsid w:val="00A6290F"/>
    <w:rsid w:val="00A649F4"/>
    <w:rsid w:val="00A70A8C"/>
    <w:rsid w:val="00A729CC"/>
    <w:rsid w:val="00A72A2F"/>
    <w:rsid w:val="00A748EA"/>
    <w:rsid w:val="00A91AE6"/>
    <w:rsid w:val="00AA2A7C"/>
    <w:rsid w:val="00AA3726"/>
    <w:rsid w:val="00AB40AA"/>
    <w:rsid w:val="00AB4A8F"/>
    <w:rsid w:val="00AC74EF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090E"/>
    <w:rsid w:val="00B35244"/>
    <w:rsid w:val="00B40527"/>
    <w:rsid w:val="00B50C52"/>
    <w:rsid w:val="00B514FB"/>
    <w:rsid w:val="00B60FC5"/>
    <w:rsid w:val="00B62A01"/>
    <w:rsid w:val="00B848AE"/>
    <w:rsid w:val="00BA0B0F"/>
    <w:rsid w:val="00BA3142"/>
    <w:rsid w:val="00BA4776"/>
    <w:rsid w:val="00BB57A9"/>
    <w:rsid w:val="00BB77A9"/>
    <w:rsid w:val="00BD7FDC"/>
    <w:rsid w:val="00BE0AAD"/>
    <w:rsid w:val="00BE18BB"/>
    <w:rsid w:val="00BE6E70"/>
    <w:rsid w:val="00BF5DA5"/>
    <w:rsid w:val="00C04C98"/>
    <w:rsid w:val="00C124A3"/>
    <w:rsid w:val="00C15927"/>
    <w:rsid w:val="00C2303C"/>
    <w:rsid w:val="00C23320"/>
    <w:rsid w:val="00C274FC"/>
    <w:rsid w:val="00C34871"/>
    <w:rsid w:val="00C368C6"/>
    <w:rsid w:val="00C37D31"/>
    <w:rsid w:val="00C410BD"/>
    <w:rsid w:val="00C54F1C"/>
    <w:rsid w:val="00C615BE"/>
    <w:rsid w:val="00C72BA7"/>
    <w:rsid w:val="00C76326"/>
    <w:rsid w:val="00C77EB1"/>
    <w:rsid w:val="00CA0714"/>
    <w:rsid w:val="00CA3B94"/>
    <w:rsid w:val="00CB3DD5"/>
    <w:rsid w:val="00CC47AC"/>
    <w:rsid w:val="00CC53E6"/>
    <w:rsid w:val="00CC6822"/>
    <w:rsid w:val="00CD729E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50060"/>
    <w:rsid w:val="00D60B65"/>
    <w:rsid w:val="00D62E7B"/>
    <w:rsid w:val="00D7603C"/>
    <w:rsid w:val="00D82537"/>
    <w:rsid w:val="00D94AAB"/>
    <w:rsid w:val="00D97572"/>
    <w:rsid w:val="00DA4DE7"/>
    <w:rsid w:val="00DB2ED5"/>
    <w:rsid w:val="00DB4D58"/>
    <w:rsid w:val="00DC38CA"/>
    <w:rsid w:val="00DC43A3"/>
    <w:rsid w:val="00DC5B66"/>
    <w:rsid w:val="00DD6C10"/>
    <w:rsid w:val="00E1496B"/>
    <w:rsid w:val="00E1561C"/>
    <w:rsid w:val="00E16ADB"/>
    <w:rsid w:val="00E212E0"/>
    <w:rsid w:val="00E24D3D"/>
    <w:rsid w:val="00E2610A"/>
    <w:rsid w:val="00E35125"/>
    <w:rsid w:val="00E3612D"/>
    <w:rsid w:val="00E42002"/>
    <w:rsid w:val="00E42D8A"/>
    <w:rsid w:val="00E4687D"/>
    <w:rsid w:val="00E64294"/>
    <w:rsid w:val="00E70E42"/>
    <w:rsid w:val="00E755D9"/>
    <w:rsid w:val="00E828DF"/>
    <w:rsid w:val="00E857AC"/>
    <w:rsid w:val="00E941C7"/>
    <w:rsid w:val="00EB2370"/>
    <w:rsid w:val="00EB4909"/>
    <w:rsid w:val="00ED02D8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749AB"/>
    <w:rsid w:val="00F75D18"/>
    <w:rsid w:val="00F77632"/>
    <w:rsid w:val="00F804DC"/>
    <w:rsid w:val="00F81987"/>
    <w:rsid w:val="00F9182C"/>
    <w:rsid w:val="00FA19DC"/>
    <w:rsid w:val="00FB3A45"/>
    <w:rsid w:val="00FC157B"/>
    <w:rsid w:val="00FC23DC"/>
    <w:rsid w:val="00FC5AF9"/>
    <w:rsid w:val="00FD2607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oleObject" Target="embeddings/oleObject2.bin"/><Relationship Id="rId42" Type="http://schemas.openxmlformats.org/officeDocument/2006/relationships/image" Target="media/image32.wmf"/><Relationship Id="rId47" Type="http://schemas.openxmlformats.org/officeDocument/2006/relationships/oleObject" Target="embeddings/oleObject6.bin"/><Relationship Id="rId63" Type="http://schemas.openxmlformats.org/officeDocument/2006/relationships/image" Target="media/image46.wmf"/><Relationship Id="rId68" Type="http://schemas.openxmlformats.org/officeDocument/2006/relationships/oleObject" Target="embeddings/oleObject13.bin"/><Relationship Id="rId84" Type="http://schemas.openxmlformats.org/officeDocument/2006/relationships/image" Target="media/image61.png"/><Relationship Id="rId89" Type="http://schemas.openxmlformats.org/officeDocument/2006/relationships/theme" Target="theme/theme1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38.png"/><Relationship Id="rId58" Type="http://schemas.openxmlformats.org/officeDocument/2006/relationships/oleObject" Target="embeddings/oleObject9.bin"/><Relationship Id="rId74" Type="http://schemas.openxmlformats.org/officeDocument/2006/relationships/image" Target="media/image54.jpg"/><Relationship Id="rId79" Type="http://schemas.openxmlformats.org/officeDocument/2006/relationships/image" Target="media/image57.wmf"/><Relationship Id="rId5" Type="http://schemas.openxmlformats.org/officeDocument/2006/relationships/numbering" Target="numbering.xml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oleObject" Target="embeddings/oleObject4.bin"/><Relationship Id="rId48" Type="http://schemas.openxmlformats.org/officeDocument/2006/relationships/image" Target="media/image35.wmf"/><Relationship Id="rId56" Type="http://schemas.openxmlformats.org/officeDocument/2006/relationships/image" Target="media/image41.png"/><Relationship Id="rId64" Type="http://schemas.openxmlformats.org/officeDocument/2006/relationships/oleObject" Target="embeddings/oleObject11.bin"/><Relationship Id="rId69" Type="http://schemas.openxmlformats.org/officeDocument/2006/relationships/image" Target="media/image49.png"/><Relationship Id="rId77" Type="http://schemas.openxmlformats.org/officeDocument/2006/relationships/image" Target="media/image56.w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8.bin"/><Relationship Id="rId72" Type="http://schemas.openxmlformats.org/officeDocument/2006/relationships/image" Target="media/image52.jpg"/><Relationship Id="rId80" Type="http://schemas.openxmlformats.org/officeDocument/2006/relationships/oleObject" Target="embeddings/oleObject16.bin"/><Relationship Id="rId85" Type="http://schemas.openxmlformats.org/officeDocument/2006/relationships/image" Target="media/image62.tif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4.wmf"/><Relationship Id="rId59" Type="http://schemas.openxmlformats.org/officeDocument/2006/relationships/image" Target="media/image43.png"/><Relationship Id="rId67" Type="http://schemas.openxmlformats.org/officeDocument/2006/relationships/image" Target="media/image48.wmf"/><Relationship Id="rId20" Type="http://schemas.openxmlformats.org/officeDocument/2006/relationships/image" Target="media/image12.wmf"/><Relationship Id="rId41" Type="http://schemas.openxmlformats.org/officeDocument/2006/relationships/oleObject" Target="embeddings/oleObject3.bin"/><Relationship Id="rId54" Type="http://schemas.openxmlformats.org/officeDocument/2006/relationships/image" Target="media/image39.png"/><Relationship Id="rId62" Type="http://schemas.openxmlformats.org/officeDocument/2006/relationships/image" Target="media/image45.png"/><Relationship Id="rId70" Type="http://schemas.openxmlformats.org/officeDocument/2006/relationships/image" Target="media/image50.jpg"/><Relationship Id="rId75" Type="http://schemas.openxmlformats.org/officeDocument/2006/relationships/image" Target="media/image55.wmf"/><Relationship Id="rId83" Type="http://schemas.openxmlformats.org/officeDocument/2006/relationships/image" Target="media/image60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oleObject" Target="embeddings/oleObject7.bin"/><Relationship Id="rId57" Type="http://schemas.openxmlformats.org/officeDocument/2006/relationships/image" Target="media/image42.wmf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3.wmf"/><Relationship Id="rId52" Type="http://schemas.openxmlformats.org/officeDocument/2006/relationships/image" Target="media/image37.png"/><Relationship Id="rId60" Type="http://schemas.openxmlformats.org/officeDocument/2006/relationships/image" Target="media/image44.wmf"/><Relationship Id="rId65" Type="http://schemas.openxmlformats.org/officeDocument/2006/relationships/image" Target="media/image47.wmf"/><Relationship Id="rId73" Type="http://schemas.openxmlformats.org/officeDocument/2006/relationships/image" Target="media/image53.jpg"/><Relationship Id="rId78" Type="http://schemas.openxmlformats.org/officeDocument/2006/relationships/oleObject" Target="embeddings/oleObject15.bin"/><Relationship Id="rId81" Type="http://schemas.openxmlformats.org/officeDocument/2006/relationships/image" Target="media/image58.png"/><Relationship Id="rId86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36.wmf"/><Relationship Id="rId55" Type="http://schemas.openxmlformats.org/officeDocument/2006/relationships/image" Target="media/image40.png"/><Relationship Id="rId76" Type="http://schemas.openxmlformats.org/officeDocument/2006/relationships/oleObject" Target="embeddings/oleObject14.bin"/><Relationship Id="rId7" Type="http://schemas.openxmlformats.org/officeDocument/2006/relationships/settings" Target="settings.xml"/><Relationship Id="rId71" Type="http://schemas.openxmlformats.org/officeDocument/2006/relationships/image" Target="media/image51.jp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wmf"/><Relationship Id="rId45" Type="http://schemas.openxmlformats.org/officeDocument/2006/relationships/oleObject" Target="embeddings/oleObject5.bin"/><Relationship Id="rId66" Type="http://schemas.openxmlformats.org/officeDocument/2006/relationships/oleObject" Target="embeddings/oleObject12.bin"/><Relationship Id="rId87" Type="http://schemas.openxmlformats.org/officeDocument/2006/relationships/footer" Target="footer2.xml"/><Relationship Id="rId61" Type="http://schemas.openxmlformats.org/officeDocument/2006/relationships/oleObject" Target="embeddings/oleObject10.bin"/><Relationship Id="rId82" Type="http://schemas.openxmlformats.org/officeDocument/2006/relationships/image" Target="media/image59.png"/><Relationship Id="rId1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7</TotalTime>
  <Pages>20</Pages>
  <Words>3416</Words>
  <Characters>18449</Characters>
  <Application>Microsoft Office Word</Application>
  <DocSecurity>0</DocSecurity>
  <Lines>153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2022-09-01T13:16:00Z</cp:lastPrinted>
  <dcterms:created xsi:type="dcterms:W3CDTF">2022-09-01T13:13:00Z</dcterms:created>
  <dcterms:modified xsi:type="dcterms:W3CDTF">2022-09-01T13:32:00Z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