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F2" w:rsidRPr="00A47D0B" w:rsidRDefault="00E053F2" w:rsidP="00E053F2">
      <w:bookmarkStart w:id="0" w:name="_GoBack"/>
      <w:bookmarkEnd w:id="0"/>
    </w:p>
    <w:p w:rsidR="00BB3E14" w:rsidRPr="00A47D0B" w:rsidRDefault="00BB3E14" w:rsidP="0071246E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A47D0B">
        <w:rPr>
          <w:sz w:val="22"/>
          <w:szCs w:val="22"/>
        </w:rPr>
        <w:t>Calcula</w:t>
      </w:r>
      <w:r w:rsidR="00EB40F1">
        <w:rPr>
          <w:sz w:val="22"/>
          <w:szCs w:val="22"/>
        </w:rPr>
        <w:t>.</w:t>
      </w:r>
    </w:p>
    <w:p w:rsidR="00BB3E14" w:rsidRPr="00A47D0B" w:rsidRDefault="00BB3E14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1.1.</w:t>
      </w:r>
      <w:r w:rsidRPr="00A47D0B">
        <w:rPr>
          <w:sz w:val="22"/>
          <w:szCs w:val="22"/>
        </w:rPr>
        <w:tab/>
        <w:t>1258 + 35 071</w:t>
      </w:r>
    </w:p>
    <w:p w:rsidR="00BB3E14" w:rsidRPr="00A47D0B" w:rsidRDefault="00BB3E14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1.2.</w:t>
      </w:r>
      <w:r w:rsidRPr="00A47D0B">
        <w:rPr>
          <w:sz w:val="22"/>
          <w:szCs w:val="22"/>
        </w:rPr>
        <w:tab/>
        <w:t>9500 – 799</w:t>
      </w:r>
    </w:p>
    <w:p w:rsidR="00BB3E14" w:rsidRPr="00A47D0B" w:rsidRDefault="00BB3E14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1.3.</w:t>
      </w:r>
      <w:r w:rsidRPr="00A47D0B">
        <w:rPr>
          <w:sz w:val="22"/>
          <w:szCs w:val="22"/>
        </w:rPr>
        <w:tab/>
        <w:t>2537 + 218 + 315</w:t>
      </w:r>
    </w:p>
    <w:p w:rsidR="00BB3E14" w:rsidRPr="00A47D0B" w:rsidRDefault="00BB3E14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1.4.</w:t>
      </w:r>
      <w:r w:rsidRPr="00A47D0B">
        <w:rPr>
          <w:sz w:val="22"/>
          <w:szCs w:val="22"/>
        </w:rPr>
        <w:tab/>
        <w:t>2,25 + 0,3 + 15</w:t>
      </w:r>
    </w:p>
    <w:p w:rsidR="00316577" w:rsidRPr="00A47D0B" w:rsidRDefault="00BB3E14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1.5.</w:t>
      </w:r>
      <w:r w:rsidRPr="00A47D0B">
        <w:rPr>
          <w:sz w:val="22"/>
          <w:szCs w:val="22"/>
        </w:rPr>
        <w:tab/>
        <w:t xml:space="preserve">8,37 – 6,5 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1.6.</w:t>
      </w:r>
      <w:r w:rsidRPr="00A47D0B">
        <w:rPr>
          <w:b/>
          <w:sz w:val="22"/>
          <w:szCs w:val="22"/>
        </w:rPr>
        <w:tab/>
      </w:r>
      <w:r w:rsidRPr="00A47D0B">
        <w:rPr>
          <w:sz w:val="22"/>
          <w:szCs w:val="22"/>
        </w:rPr>
        <w:t>12,3 – 7,25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1.7.</w:t>
      </w:r>
      <w:r w:rsidRPr="00A47D0B">
        <w:rPr>
          <w:b/>
          <w:sz w:val="22"/>
          <w:szCs w:val="22"/>
        </w:rPr>
        <w:tab/>
      </w:r>
      <w:r w:rsidRPr="00A47D0B">
        <w:rPr>
          <w:sz w:val="22"/>
          <w:szCs w:val="22"/>
        </w:rPr>
        <w:t>383 × 97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1.8.</w:t>
      </w:r>
      <w:r w:rsidRPr="00A47D0B">
        <w:rPr>
          <w:sz w:val="22"/>
          <w:szCs w:val="22"/>
        </w:rPr>
        <w:tab/>
        <w:t>589 × 309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1.9.</w:t>
      </w:r>
      <w:r w:rsidRPr="00A47D0B">
        <w:rPr>
          <w:b/>
          <w:sz w:val="22"/>
          <w:szCs w:val="22"/>
        </w:rPr>
        <w:tab/>
      </w:r>
      <w:r w:rsidRPr="00A47D0B">
        <w:rPr>
          <w:sz w:val="22"/>
          <w:szCs w:val="22"/>
        </w:rPr>
        <w:t>217 × 3102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1.10.</w:t>
      </w:r>
      <w:r w:rsidRPr="00A47D0B">
        <w:rPr>
          <w:sz w:val="22"/>
          <w:szCs w:val="22"/>
        </w:rPr>
        <w:tab/>
        <w:t>15,5 × 0,03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1.11.</w:t>
      </w:r>
      <w:r w:rsidRPr="00A47D0B">
        <w:rPr>
          <w:sz w:val="22"/>
          <w:szCs w:val="22"/>
        </w:rPr>
        <w:tab/>
        <w:t>0,2 × 1,23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1.12.</w:t>
      </w:r>
      <w:r w:rsidRPr="00A47D0B">
        <w:rPr>
          <w:sz w:val="22"/>
          <w:szCs w:val="22"/>
        </w:rPr>
        <w:tab/>
        <w:t>3,01 × 1,01</w:t>
      </w:r>
    </w:p>
    <w:p w:rsidR="00BB3E14" w:rsidRPr="00A47D0B" w:rsidRDefault="00BB3E14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BB3E14" w:rsidRPr="00A47D0B" w:rsidRDefault="00316577" w:rsidP="0071246E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A47D0B">
        <w:rPr>
          <w:sz w:val="22"/>
          <w:szCs w:val="22"/>
        </w:rPr>
        <w:t xml:space="preserve">Calcula o resto da divisão </w:t>
      </w:r>
      <w:proofErr w:type="gramStart"/>
      <w:r w:rsidRPr="00A47D0B">
        <w:rPr>
          <w:sz w:val="22"/>
          <w:szCs w:val="22"/>
        </w:rPr>
        <w:t>de</w:t>
      </w:r>
      <w:proofErr w:type="gramEnd"/>
      <w:r w:rsidRPr="00A47D0B">
        <w:rPr>
          <w:sz w:val="22"/>
          <w:szCs w:val="22"/>
        </w:rPr>
        <w:t>: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2.1.</w:t>
      </w:r>
      <w:r w:rsidRPr="00A47D0B">
        <w:rPr>
          <w:b/>
          <w:sz w:val="22"/>
          <w:szCs w:val="22"/>
        </w:rPr>
        <w:tab/>
      </w:r>
      <w:r w:rsidRPr="00A47D0B">
        <w:rPr>
          <w:sz w:val="22"/>
          <w:szCs w:val="22"/>
        </w:rPr>
        <w:t xml:space="preserve">315 </w:t>
      </w:r>
      <w:proofErr w:type="gramStart"/>
      <w:r w:rsidRPr="00A47D0B">
        <w:rPr>
          <w:sz w:val="22"/>
          <w:szCs w:val="22"/>
        </w:rPr>
        <w:t>por</w:t>
      </w:r>
      <w:proofErr w:type="gramEnd"/>
      <w:r w:rsidRPr="00A47D0B">
        <w:rPr>
          <w:sz w:val="22"/>
          <w:szCs w:val="22"/>
        </w:rPr>
        <w:t xml:space="preserve"> 12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2.2.</w:t>
      </w:r>
      <w:r w:rsidRPr="00A47D0B">
        <w:rPr>
          <w:sz w:val="22"/>
          <w:szCs w:val="22"/>
        </w:rPr>
        <w:tab/>
        <w:t xml:space="preserve">207 </w:t>
      </w:r>
      <w:proofErr w:type="gramStart"/>
      <w:r w:rsidRPr="00A47D0B">
        <w:rPr>
          <w:sz w:val="22"/>
          <w:szCs w:val="22"/>
        </w:rPr>
        <w:t>por</w:t>
      </w:r>
      <w:proofErr w:type="gramEnd"/>
      <w:r w:rsidRPr="00A47D0B">
        <w:rPr>
          <w:sz w:val="22"/>
          <w:szCs w:val="22"/>
        </w:rPr>
        <w:t xml:space="preserve"> 15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2.3.</w:t>
      </w:r>
      <w:r w:rsidRPr="00A47D0B">
        <w:rPr>
          <w:sz w:val="22"/>
          <w:szCs w:val="22"/>
        </w:rPr>
        <w:tab/>
        <w:t xml:space="preserve">1318 </w:t>
      </w:r>
      <w:proofErr w:type="gramStart"/>
      <w:r w:rsidRPr="00A47D0B">
        <w:rPr>
          <w:sz w:val="22"/>
          <w:szCs w:val="22"/>
        </w:rPr>
        <w:t>por</w:t>
      </w:r>
      <w:proofErr w:type="gramEnd"/>
      <w:r w:rsidRPr="00A47D0B">
        <w:rPr>
          <w:sz w:val="22"/>
          <w:szCs w:val="22"/>
        </w:rPr>
        <w:t xml:space="preserve"> 18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2.4.</w:t>
      </w:r>
      <w:r w:rsidRPr="00A47D0B">
        <w:rPr>
          <w:sz w:val="22"/>
          <w:szCs w:val="22"/>
        </w:rPr>
        <w:tab/>
        <w:t xml:space="preserve">2189 </w:t>
      </w:r>
      <w:proofErr w:type="gramStart"/>
      <w:r w:rsidRPr="00A47D0B">
        <w:rPr>
          <w:sz w:val="22"/>
          <w:szCs w:val="22"/>
        </w:rPr>
        <w:t>por</w:t>
      </w:r>
      <w:proofErr w:type="gramEnd"/>
      <w:r w:rsidRPr="00A47D0B">
        <w:rPr>
          <w:sz w:val="22"/>
          <w:szCs w:val="22"/>
        </w:rPr>
        <w:t xml:space="preserve"> 99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2.5.</w:t>
      </w:r>
      <w:r w:rsidRPr="00A47D0B">
        <w:rPr>
          <w:sz w:val="22"/>
          <w:szCs w:val="22"/>
        </w:rPr>
        <w:tab/>
        <w:t xml:space="preserve">9877 </w:t>
      </w:r>
      <w:proofErr w:type="gramStart"/>
      <w:r w:rsidRPr="00A47D0B">
        <w:rPr>
          <w:sz w:val="22"/>
          <w:szCs w:val="22"/>
        </w:rPr>
        <w:t>por</w:t>
      </w:r>
      <w:proofErr w:type="gramEnd"/>
      <w:r w:rsidRPr="00A47D0B">
        <w:rPr>
          <w:sz w:val="22"/>
          <w:szCs w:val="22"/>
        </w:rPr>
        <w:t xml:space="preserve"> 89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A47D0B">
        <w:rPr>
          <w:b/>
          <w:sz w:val="22"/>
          <w:szCs w:val="22"/>
        </w:rPr>
        <w:t>2.6.</w:t>
      </w:r>
      <w:r w:rsidR="004E40F6" w:rsidRPr="00A47D0B">
        <w:rPr>
          <w:sz w:val="22"/>
          <w:szCs w:val="22"/>
        </w:rPr>
        <w:tab/>
        <w:t>12</w:t>
      </w:r>
      <w:r w:rsidRPr="00A47D0B">
        <w:rPr>
          <w:sz w:val="22"/>
          <w:szCs w:val="22"/>
        </w:rPr>
        <w:t xml:space="preserve">03 </w:t>
      </w:r>
      <w:proofErr w:type="gramStart"/>
      <w:r w:rsidRPr="00A47D0B">
        <w:rPr>
          <w:sz w:val="22"/>
          <w:szCs w:val="22"/>
        </w:rPr>
        <w:t>por</w:t>
      </w:r>
      <w:proofErr w:type="gramEnd"/>
      <w:r w:rsidRPr="00A47D0B">
        <w:rPr>
          <w:sz w:val="22"/>
          <w:szCs w:val="22"/>
        </w:rPr>
        <w:t xml:space="preserve"> 51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0C380C" w:rsidRPr="00A47D0B" w:rsidRDefault="000C380C" w:rsidP="000C380C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ind w:left="714" w:hanging="357"/>
        <w:contextualSpacing/>
        <w:rPr>
          <w:sz w:val="22"/>
          <w:szCs w:val="22"/>
        </w:rPr>
      </w:pPr>
      <w:r w:rsidRPr="00A47D0B">
        <w:rPr>
          <w:sz w:val="22"/>
          <w:szCs w:val="22"/>
        </w:rPr>
        <w:t>A tabela mostra as despesas mensais da Sara.</w:t>
      </w:r>
    </w:p>
    <w:p w:rsidR="000C380C" w:rsidRPr="00A47D0B" w:rsidRDefault="000C380C" w:rsidP="00A47D0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jc w:val="center"/>
        <w:rPr>
          <w:sz w:val="22"/>
          <w:szCs w:val="22"/>
        </w:rPr>
      </w:pPr>
      <w:r w:rsidRPr="00A47D0B">
        <w:rPr>
          <w:noProof/>
          <w:sz w:val="22"/>
          <w:szCs w:val="22"/>
          <w:lang w:eastAsia="pt-PT"/>
        </w:rPr>
        <w:drawing>
          <wp:inline distT="0" distB="0" distL="0" distR="0">
            <wp:extent cx="1942612" cy="1008077"/>
            <wp:effectExtent l="19050" t="0" r="488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352" cy="101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80C" w:rsidRPr="00A47D0B" w:rsidRDefault="000C380C" w:rsidP="000C380C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A47D0B">
        <w:rPr>
          <w:sz w:val="22"/>
          <w:szCs w:val="22"/>
        </w:rPr>
        <w:t>A Sara ganha 1280 € mensais.</w:t>
      </w:r>
    </w:p>
    <w:p w:rsidR="000C380C" w:rsidRPr="00A47D0B" w:rsidRDefault="000C380C" w:rsidP="000C380C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A47D0B">
        <w:rPr>
          <w:sz w:val="22"/>
          <w:szCs w:val="22"/>
        </w:rPr>
        <w:t>Por mês a Sara poupa:</w:t>
      </w:r>
    </w:p>
    <w:p w:rsidR="000C380C" w:rsidRPr="00A47D0B" w:rsidRDefault="000C380C" w:rsidP="000C380C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(A) </w:t>
      </w:r>
      <w:r w:rsidRPr="00A47D0B">
        <w:rPr>
          <w:sz w:val="22"/>
          <w:szCs w:val="22"/>
        </w:rPr>
        <w:t>507 €</w:t>
      </w:r>
      <w:r w:rsidR="00A47D0B">
        <w:rPr>
          <w:sz w:val="22"/>
          <w:szCs w:val="22"/>
        </w:rPr>
        <w:tab/>
      </w:r>
      <w:r w:rsidR="00A47D0B">
        <w:rPr>
          <w:sz w:val="22"/>
          <w:szCs w:val="22"/>
        </w:rPr>
        <w:tab/>
      </w:r>
      <w:proofErr w:type="gramStart"/>
      <w:r w:rsidRPr="00A47D0B">
        <w:rPr>
          <w:b/>
          <w:bCs/>
          <w:sz w:val="22"/>
          <w:szCs w:val="22"/>
        </w:rPr>
        <w:t>(B</w:t>
      </w:r>
      <w:proofErr w:type="gramEnd"/>
      <w:r w:rsidRPr="00A47D0B">
        <w:rPr>
          <w:b/>
          <w:bCs/>
          <w:sz w:val="22"/>
          <w:szCs w:val="22"/>
        </w:rPr>
        <w:t xml:space="preserve">) </w:t>
      </w:r>
      <w:r w:rsidRPr="00A47D0B">
        <w:rPr>
          <w:sz w:val="22"/>
          <w:szCs w:val="22"/>
        </w:rPr>
        <w:t>445 €</w:t>
      </w:r>
    </w:p>
    <w:p w:rsidR="00BB3E14" w:rsidRPr="00A47D0B" w:rsidRDefault="000C380C" w:rsidP="00A47D0B">
      <w:pPr>
        <w:pStyle w:val="QUESTAO1"/>
        <w:tabs>
          <w:tab w:val="left" w:pos="425"/>
        </w:tabs>
        <w:spacing w:before="0" w:line="360" w:lineRule="auto"/>
        <w:ind w:left="714" w:firstLine="0"/>
        <w:contextualSpacing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(C) </w:t>
      </w:r>
      <w:r w:rsidRPr="00A47D0B">
        <w:rPr>
          <w:sz w:val="22"/>
          <w:szCs w:val="22"/>
        </w:rPr>
        <w:t>505 €</w:t>
      </w:r>
      <w:r w:rsidR="00A47D0B">
        <w:rPr>
          <w:sz w:val="22"/>
          <w:szCs w:val="22"/>
        </w:rPr>
        <w:tab/>
      </w:r>
      <w:r w:rsidR="00A47D0B">
        <w:rPr>
          <w:sz w:val="22"/>
          <w:szCs w:val="22"/>
        </w:rPr>
        <w:tab/>
      </w:r>
      <w:proofErr w:type="gramStart"/>
      <w:r w:rsidRPr="00A47D0B">
        <w:rPr>
          <w:b/>
          <w:bCs/>
          <w:sz w:val="22"/>
          <w:szCs w:val="22"/>
        </w:rPr>
        <w:t>(D</w:t>
      </w:r>
      <w:proofErr w:type="gramEnd"/>
      <w:r w:rsidRPr="00A47D0B">
        <w:rPr>
          <w:b/>
          <w:bCs/>
          <w:sz w:val="22"/>
          <w:szCs w:val="22"/>
        </w:rPr>
        <w:t xml:space="preserve">) </w:t>
      </w:r>
      <w:r w:rsidRPr="00A47D0B">
        <w:rPr>
          <w:sz w:val="22"/>
          <w:szCs w:val="22"/>
        </w:rPr>
        <w:t>545 €</w:t>
      </w:r>
    </w:p>
    <w:p w:rsidR="00316577" w:rsidRPr="00A47D0B" w:rsidRDefault="00316577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0C380C" w:rsidRPr="00A47D0B" w:rsidRDefault="002E3A36" w:rsidP="002E3A36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ind w:left="714" w:hanging="357"/>
        <w:rPr>
          <w:sz w:val="22"/>
          <w:szCs w:val="22"/>
        </w:rPr>
      </w:pPr>
      <w:r w:rsidRPr="00A47D0B"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4716780</wp:posOffset>
            </wp:positionH>
            <wp:positionV relativeFrom="paragraph">
              <wp:posOffset>-91440</wp:posOffset>
            </wp:positionV>
            <wp:extent cx="1126490" cy="113347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380C" w:rsidRPr="00A47D0B">
        <w:rPr>
          <w:sz w:val="22"/>
          <w:szCs w:val="22"/>
        </w:rPr>
        <w:t>A Ana e o Alex tinham o mesmo número de cromos.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sz w:val="22"/>
          <w:szCs w:val="22"/>
        </w:rPr>
        <w:t>A Ana deu 50 cromos ao Alex e este ficou com o triplo de cromos da Ana.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sz w:val="22"/>
          <w:szCs w:val="22"/>
        </w:rPr>
        <w:t>Agora a Ana tem: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(A) </w:t>
      </w:r>
      <w:r w:rsidRPr="00A47D0B">
        <w:rPr>
          <w:sz w:val="22"/>
          <w:szCs w:val="22"/>
        </w:rPr>
        <w:t>30 cromos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(B) </w:t>
      </w:r>
      <w:r w:rsidRPr="00A47D0B">
        <w:rPr>
          <w:sz w:val="22"/>
          <w:szCs w:val="22"/>
        </w:rPr>
        <w:t>40 cromos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(C) </w:t>
      </w:r>
      <w:r w:rsidRPr="00A47D0B">
        <w:rPr>
          <w:sz w:val="22"/>
          <w:szCs w:val="22"/>
        </w:rPr>
        <w:t>50 cromos</w:t>
      </w:r>
    </w:p>
    <w:p w:rsidR="00316577" w:rsidRPr="00A47D0B" w:rsidRDefault="000C380C" w:rsidP="002E3A36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(D) </w:t>
      </w:r>
      <w:r w:rsidRPr="00A47D0B">
        <w:rPr>
          <w:sz w:val="22"/>
          <w:szCs w:val="22"/>
        </w:rPr>
        <w:t>60 cromos</w:t>
      </w:r>
    </w:p>
    <w:p w:rsidR="000C380C" w:rsidRPr="00A47D0B" w:rsidRDefault="00A47D0B" w:rsidP="002E3A36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4514215</wp:posOffset>
            </wp:positionH>
            <wp:positionV relativeFrom="paragraph">
              <wp:posOffset>48260</wp:posOffset>
            </wp:positionV>
            <wp:extent cx="1378585" cy="989965"/>
            <wp:effectExtent l="0" t="0" r="0" b="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98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380C" w:rsidRPr="00A47D0B" w:rsidRDefault="000C380C" w:rsidP="002E3A36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ind w:left="714" w:hanging="357"/>
        <w:rPr>
          <w:sz w:val="22"/>
          <w:szCs w:val="22"/>
        </w:rPr>
      </w:pPr>
      <w:r w:rsidRPr="00A47D0B">
        <w:rPr>
          <w:sz w:val="22"/>
          <w:szCs w:val="22"/>
        </w:rPr>
        <w:t>O Dinis tem o triplo do dinheiro do Duarte.</w:t>
      </w:r>
      <w:r w:rsidR="00A47D0B" w:rsidRPr="00A47D0B">
        <w:rPr>
          <w:noProof/>
          <w:sz w:val="22"/>
          <w:szCs w:val="22"/>
          <w:lang w:eastAsia="pt-PT"/>
        </w:rPr>
        <w:t xml:space="preserve"> 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sz w:val="22"/>
          <w:szCs w:val="22"/>
        </w:rPr>
        <w:t>Se o Dinis der 20 € ao Duarte ficam ambos com o mesmo dinheiro.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sz w:val="22"/>
          <w:szCs w:val="22"/>
        </w:rPr>
        <w:t>O Dinis tem: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(A) </w:t>
      </w:r>
      <w:r w:rsidRPr="00A47D0B">
        <w:rPr>
          <w:sz w:val="22"/>
          <w:szCs w:val="22"/>
        </w:rPr>
        <w:t>20 €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(B) </w:t>
      </w:r>
      <w:r w:rsidRPr="00A47D0B">
        <w:rPr>
          <w:sz w:val="22"/>
          <w:szCs w:val="22"/>
        </w:rPr>
        <w:t>40 €</w:t>
      </w:r>
    </w:p>
    <w:p w:rsidR="000C380C" w:rsidRPr="00A47D0B" w:rsidRDefault="000C380C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(C) </w:t>
      </w:r>
      <w:r w:rsidRPr="00A47D0B">
        <w:rPr>
          <w:sz w:val="22"/>
          <w:szCs w:val="22"/>
        </w:rPr>
        <w:t>60 €</w:t>
      </w:r>
    </w:p>
    <w:p w:rsidR="00316577" w:rsidRPr="00A47D0B" w:rsidRDefault="000C380C" w:rsidP="002E3A36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(D) </w:t>
      </w:r>
      <w:r w:rsidRPr="00A47D0B">
        <w:rPr>
          <w:sz w:val="22"/>
          <w:szCs w:val="22"/>
        </w:rPr>
        <w:t>80 €</w:t>
      </w:r>
    </w:p>
    <w:p w:rsidR="000C380C" w:rsidRPr="00A47D0B" w:rsidRDefault="00A47D0B" w:rsidP="002E3A36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4717415</wp:posOffset>
            </wp:positionH>
            <wp:positionV relativeFrom="paragraph">
              <wp:posOffset>204470</wp:posOffset>
            </wp:positionV>
            <wp:extent cx="1087120" cy="730250"/>
            <wp:effectExtent l="0" t="0" r="0" b="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3A36" w:rsidRPr="00A47D0B" w:rsidRDefault="002E3A36" w:rsidP="002E3A36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ind w:left="714" w:hanging="357"/>
        <w:rPr>
          <w:sz w:val="22"/>
          <w:szCs w:val="22"/>
        </w:rPr>
      </w:pPr>
      <w:r w:rsidRPr="00A47D0B">
        <w:rPr>
          <w:sz w:val="22"/>
          <w:szCs w:val="22"/>
        </w:rPr>
        <w:t xml:space="preserve">Na Escola das Andorinhas há quatro turmas do 5.° </w:t>
      </w:r>
      <w:proofErr w:type="gramStart"/>
      <w:r w:rsidRPr="00A47D0B">
        <w:rPr>
          <w:sz w:val="22"/>
          <w:szCs w:val="22"/>
        </w:rPr>
        <w:t>ano</w:t>
      </w:r>
      <w:proofErr w:type="gramEnd"/>
      <w:r w:rsidRPr="00A47D0B">
        <w:rPr>
          <w:sz w:val="22"/>
          <w:szCs w:val="22"/>
        </w:rPr>
        <w:t xml:space="preserve"> com 11 rapazes em cada turma e sete turmas com 13 raparigas em cada turma.</w:t>
      </w:r>
    </w:p>
    <w:p w:rsidR="002E3A36" w:rsidRPr="00A47D0B" w:rsidRDefault="002E3A36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sz w:val="22"/>
          <w:szCs w:val="22"/>
        </w:rPr>
        <w:t>Em cada uma das 11 turmas há 25 alunos.</w:t>
      </w:r>
    </w:p>
    <w:p w:rsidR="002E3A36" w:rsidRPr="00A47D0B" w:rsidRDefault="002E3A36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sz w:val="22"/>
          <w:szCs w:val="22"/>
        </w:rPr>
        <w:t xml:space="preserve">Quantas raparigas estudam no 5.° </w:t>
      </w:r>
      <w:proofErr w:type="gramStart"/>
      <w:r w:rsidRPr="00A47D0B">
        <w:rPr>
          <w:sz w:val="22"/>
          <w:szCs w:val="22"/>
        </w:rPr>
        <w:t>ano</w:t>
      </w:r>
      <w:proofErr w:type="gramEnd"/>
      <w:r w:rsidRPr="00A47D0B">
        <w:rPr>
          <w:sz w:val="22"/>
          <w:szCs w:val="22"/>
        </w:rPr>
        <w:t xml:space="preserve"> na Escola das Andorinhas?</w:t>
      </w:r>
    </w:p>
    <w:p w:rsidR="002E3A36" w:rsidRPr="00A47D0B" w:rsidRDefault="002E3A36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(A) </w:t>
      </w:r>
      <w:r w:rsidRPr="00A47D0B">
        <w:rPr>
          <w:sz w:val="22"/>
          <w:szCs w:val="22"/>
        </w:rPr>
        <w:t xml:space="preserve">147 </w:t>
      </w:r>
    </w:p>
    <w:p w:rsidR="002E3A36" w:rsidRPr="00A47D0B" w:rsidRDefault="002E3A36" w:rsidP="002E3A36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(B) </w:t>
      </w:r>
      <w:r w:rsidRPr="00A47D0B">
        <w:rPr>
          <w:sz w:val="22"/>
          <w:szCs w:val="22"/>
        </w:rPr>
        <w:t>144</w:t>
      </w:r>
    </w:p>
    <w:p w:rsidR="002E3A36" w:rsidRPr="00A47D0B" w:rsidRDefault="002E3A36" w:rsidP="002E3A36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(C) </w:t>
      </w:r>
      <w:r w:rsidRPr="00A47D0B">
        <w:rPr>
          <w:sz w:val="22"/>
          <w:szCs w:val="22"/>
        </w:rPr>
        <w:t xml:space="preserve">168 </w:t>
      </w:r>
    </w:p>
    <w:p w:rsidR="000C380C" w:rsidRPr="00A47D0B" w:rsidRDefault="002E3A36" w:rsidP="002E3A36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(D) </w:t>
      </w:r>
      <w:r w:rsidRPr="00A47D0B">
        <w:rPr>
          <w:sz w:val="22"/>
          <w:szCs w:val="22"/>
        </w:rPr>
        <w:t>132</w:t>
      </w:r>
    </w:p>
    <w:p w:rsidR="002E3A36" w:rsidRPr="00A47D0B" w:rsidRDefault="002E3A36" w:rsidP="00712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EB40F1" w:rsidRPr="00A47D0B" w:rsidRDefault="00EB40F1" w:rsidP="00EB40F1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ind w:left="714" w:hanging="357"/>
        <w:rPr>
          <w:sz w:val="22"/>
          <w:szCs w:val="22"/>
        </w:rPr>
      </w:pPr>
      <w:r w:rsidRPr="00A47D0B">
        <w:rPr>
          <w:sz w:val="22"/>
          <w:szCs w:val="22"/>
        </w:rPr>
        <w:t>N</w:t>
      </w:r>
      <w:r>
        <w:rPr>
          <w:sz w:val="22"/>
          <w:szCs w:val="22"/>
        </w:rPr>
        <w:t>um supermercado, a manteiga é vendida em embalagens de 200 g</w:t>
      </w:r>
      <w:r w:rsidRPr="00A47D0B">
        <w:rPr>
          <w:sz w:val="22"/>
          <w:szCs w:val="22"/>
        </w:rPr>
        <w:t>.</w:t>
      </w:r>
    </w:p>
    <w:p w:rsidR="00EB40F1" w:rsidRDefault="00EB40F1" w:rsidP="00EB40F1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>
        <w:rPr>
          <w:sz w:val="22"/>
          <w:szCs w:val="22"/>
        </w:rPr>
        <w:t>Para fazer bolos, a Dores precisa de 2,25 kg de manteiga.</w:t>
      </w:r>
    </w:p>
    <w:p w:rsidR="00EB40F1" w:rsidRPr="00A47D0B" w:rsidRDefault="00EB40F1" w:rsidP="00EB40F1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proofErr w:type="gramStart"/>
      <w:r w:rsidRPr="00A47D0B">
        <w:rPr>
          <w:sz w:val="22"/>
          <w:szCs w:val="22"/>
        </w:rPr>
        <w:t xml:space="preserve">Quantas </w:t>
      </w:r>
      <w:r>
        <w:rPr>
          <w:sz w:val="22"/>
          <w:szCs w:val="22"/>
        </w:rPr>
        <w:t>embalagens de manteiga precisa</w:t>
      </w:r>
      <w:proofErr w:type="gramEnd"/>
      <w:r>
        <w:rPr>
          <w:sz w:val="22"/>
          <w:szCs w:val="22"/>
        </w:rPr>
        <w:t xml:space="preserve"> de comprar</w:t>
      </w:r>
      <w:r w:rsidRPr="00A47D0B">
        <w:rPr>
          <w:sz w:val="22"/>
          <w:szCs w:val="22"/>
        </w:rPr>
        <w:t>?</w:t>
      </w:r>
    </w:p>
    <w:p w:rsidR="00EB40F1" w:rsidRPr="00A47D0B" w:rsidRDefault="00EB40F1" w:rsidP="00EB40F1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(A) </w:t>
      </w:r>
      <w:r w:rsidRPr="00A47D0B">
        <w:rPr>
          <w:sz w:val="22"/>
          <w:szCs w:val="22"/>
        </w:rPr>
        <w:t>1</w:t>
      </w:r>
      <w:r>
        <w:rPr>
          <w:sz w:val="22"/>
          <w:szCs w:val="22"/>
        </w:rPr>
        <w:t>0</w:t>
      </w:r>
    </w:p>
    <w:p w:rsidR="00EB40F1" w:rsidRPr="00A47D0B" w:rsidRDefault="00EB40F1" w:rsidP="00EB40F1">
      <w:pPr>
        <w:pStyle w:val="QUESTAO1"/>
        <w:tabs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(B) </w:t>
      </w:r>
      <w:r w:rsidRPr="00A47D0B">
        <w:rPr>
          <w:sz w:val="22"/>
          <w:szCs w:val="22"/>
        </w:rPr>
        <w:t>1</w:t>
      </w:r>
      <w:r>
        <w:rPr>
          <w:sz w:val="22"/>
          <w:szCs w:val="22"/>
        </w:rPr>
        <w:t>1</w:t>
      </w:r>
    </w:p>
    <w:p w:rsidR="00EB40F1" w:rsidRPr="00A47D0B" w:rsidRDefault="00EB40F1" w:rsidP="00EB40F1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(C) </w:t>
      </w:r>
      <w:r w:rsidRPr="00A47D0B">
        <w:rPr>
          <w:sz w:val="22"/>
          <w:szCs w:val="22"/>
        </w:rPr>
        <w:t>1</w:t>
      </w:r>
      <w:r>
        <w:rPr>
          <w:sz w:val="22"/>
          <w:szCs w:val="22"/>
        </w:rPr>
        <w:t>2</w:t>
      </w:r>
    </w:p>
    <w:p w:rsidR="00EB40F1" w:rsidRPr="00A47D0B" w:rsidRDefault="00EB40F1" w:rsidP="00EB40F1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sz w:val="22"/>
          <w:szCs w:val="22"/>
        </w:rPr>
      </w:pPr>
      <w:r w:rsidRPr="00A47D0B">
        <w:rPr>
          <w:b/>
          <w:bCs/>
          <w:sz w:val="22"/>
          <w:szCs w:val="22"/>
        </w:rPr>
        <w:t xml:space="preserve">(D) </w:t>
      </w:r>
      <w:r w:rsidRPr="00A47D0B">
        <w:rPr>
          <w:sz w:val="22"/>
          <w:szCs w:val="22"/>
        </w:rPr>
        <w:t>13</w:t>
      </w:r>
    </w:p>
    <w:p w:rsidR="004139DE" w:rsidRPr="00A47D0B" w:rsidRDefault="00A47D0B" w:rsidP="004139DE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>
        <w:rPr>
          <w:rFonts w:ascii="Arial" w:hAnsi="Arial" w:cs="Arial"/>
          <w:b/>
          <w:color w:val="C00000"/>
          <w:sz w:val="22"/>
          <w:szCs w:val="22"/>
          <w:lang w:val="pt-PT"/>
        </w:rPr>
        <w:br w:type="column"/>
      </w:r>
      <w:r w:rsidR="00D01ED7" w:rsidRPr="00A47D0B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4C44FD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36 329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8701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3070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17,55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1,87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5,05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37 151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182 001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673 134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0,465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0,246</w:t>
      </w:r>
    </w:p>
    <w:p w:rsidR="004E40F6" w:rsidRPr="00A47D0B" w:rsidRDefault="004E40F6" w:rsidP="004E40F6">
      <w:pPr>
        <w:pStyle w:val="QUESTAO11"/>
        <w:numPr>
          <w:ilvl w:val="1"/>
          <w:numId w:val="2"/>
        </w:numPr>
        <w:tabs>
          <w:tab w:val="clear" w:pos="425"/>
          <w:tab w:val="left" w:pos="709"/>
        </w:tabs>
        <w:ind w:left="709" w:hanging="709"/>
        <w:rPr>
          <w:sz w:val="22"/>
          <w:szCs w:val="22"/>
        </w:rPr>
      </w:pPr>
      <w:r w:rsidRPr="00A47D0B">
        <w:rPr>
          <w:sz w:val="22"/>
          <w:szCs w:val="22"/>
        </w:rPr>
        <w:t>3,0401</w:t>
      </w:r>
    </w:p>
    <w:p w:rsidR="004E40F6" w:rsidRPr="00A47D0B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2.1.</w:t>
      </w:r>
      <w:r w:rsidRPr="00A47D0B">
        <w:rPr>
          <w:sz w:val="22"/>
          <w:szCs w:val="22"/>
        </w:rPr>
        <w:tab/>
        <w:t>3</w:t>
      </w:r>
    </w:p>
    <w:p w:rsidR="004E40F6" w:rsidRPr="00A47D0B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2.2.</w:t>
      </w:r>
      <w:r w:rsidRPr="00A47D0B">
        <w:rPr>
          <w:sz w:val="22"/>
          <w:szCs w:val="22"/>
        </w:rPr>
        <w:tab/>
        <w:t>12</w:t>
      </w:r>
    </w:p>
    <w:p w:rsidR="004E40F6" w:rsidRPr="00A47D0B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2.3.</w:t>
      </w:r>
      <w:r w:rsidRPr="00A47D0B">
        <w:rPr>
          <w:b/>
          <w:sz w:val="22"/>
          <w:szCs w:val="22"/>
        </w:rPr>
        <w:tab/>
      </w:r>
      <w:r w:rsidRPr="00A47D0B">
        <w:rPr>
          <w:sz w:val="22"/>
          <w:szCs w:val="22"/>
        </w:rPr>
        <w:t>4</w:t>
      </w:r>
    </w:p>
    <w:p w:rsidR="004E40F6" w:rsidRPr="00A47D0B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2.4.</w:t>
      </w:r>
      <w:r w:rsidRPr="00A47D0B">
        <w:rPr>
          <w:b/>
          <w:sz w:val="22"/>
          <w:szCs w:val="22"/>
        </w:rPr>
        <w:tab/>
      </w:r>
      <w:r w:rsidRPr="00A47D0B">
        <w:rPr>
          <w:sz w:val="22"/>
          <w:szCs w:val="22"/>
        </w:rPr>
        <w:t>11</w:t>
      </w:r>
    </w:p>
    <w:p w:rsidR="004E40F6" w:rsidRPr="00A47D0B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2.5.</w:t>
      </w:r>
      <w:r w:rsidRPr="00A47D0B">
        <w:rPr>
          <w:sz w:val="22"/>
          <w:szCs w:val="22"/>
        </w:rPr>
        <w:tab/>
        <w:t>87</w:t>
      </w:r>
    </w:p>
    <w:p w:rsidR="004E40F6" w:rsidRPr="00A47D0B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2.6.</w:t>
      </w:r>
      <w:r w:rsidRPr="00A47D0B">
        <w:rPr>
          <w:sz w:val="22"/>
          <w:szCs w:val="22"/>
        </w:rPr>
        <w:tab/>
        <w:t>30</w:t>
      </w:r>
    </w:p>
    <w:p w:rsidR="004E40F6" w:rsidRPr="00A47D0B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3.</w:t>
      </w:r>
      <w:r w:rsidRPr="00A47D0B">
        <w:rPr>
          <w:sz w:val="22"/>
          <w:szCs w:val="22"/>
        </w:rPr>
        <w:tab/>
      </w:r>
      <w:proofErr w:type="gramStart"/>
      <w:r w:rsidRPr="00EB40F1">
        <w:rPr>
          <w:b/>
          <w:sz w:val="22"/>
          <w:szCs w:val="22"/>
        </w:rPr>
        <w:t>(B</w:t>
      </w:r>
      <w:proofErr w:type="gramEnd"/>
      <w:r w:rsidRPr="00EB40F1">
        <w:rPr>
          <w:b/>
          <w:sz w:val="22"/>
          <w:szCs w:val="22"/>
        </w:rPr>
        <w:t>)</w:t>
      </w:r>
    </w:p>
    <w:p w:rsidR="004E40F6" w:rsidRPr="00A47D0B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4.</w:t>
      </w:r>
      <w:r w:rsidRPr="00A47D0B">
        <w:rPr>
          <w:sz w:val="22"/>
          <w:szCs w:val="22"/>
        </w:rPr>
        <w:tab/>
      </w:r>
      <w:proofErr w:type="gramStart"/>
      <w:r w:rsidRPr="00EB40F1">
        <w:rPr>
          <w:b/>
          <w:sz w:val="22"/>
          <w:szCs w:val="22"/>
        </w:rPr>
        <w:t>(C</w:t>
      </w:r>
      <w:proofErr w:type="gramEnd"/>
      <w:r w:rsidRPr="00EB40F1">
        <w:rPr>
          <w:b/>
          <w:sz w:val="22"/>
          <w:szCs w:val="22"/>
        </w:rPr>
        <w:t>)</w:t>
      </w:r>
    </w:p>
    <w:p w:rsidR="004E40F6" w:rsidRPr="00A47D0B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5.</w:t>
      </w:r>
      <w:r w:rsidRPr="00A47D0B">
        <w:rPr>
          <w:sz w:val="22"/>
          <w:szCs w:val="22"/>
        </w:rPr>
        <w:tab/>
      </w:r>
      <w:proofErr w:type="gramStart"/>
      <w:r w:rsidRPr="00EB40F1">
        <w:rPr>
          <w:b/>
          <w:sz w:val="22"/>
          <w:szCs w:val="22"/>
        </w:rPr>
        <w:t>(C</w:t>
      </w:r>
      <w:proofErr w:type="gramEnd"/>
      <w:r w:rsidRPr="00EB40F1">
        <w:rPr>
          <w:b/>
          <w:sz w:val="22"/>
          <w:szCs w:val="22"/>
        </w:rPr>
        <w:t>)</w:t>
      </w:r>
    </w:p>
    <w:p w:rsidR="004E40F6" w:rsidRDefault="004E40F6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 w:rsidRPr="00A47D0B">
        <w:rPr>
          <w:b/>
          <w:sz w:val="22"/>
          <w:szCs w:val="22"/>
        </w:rPr>
        <w:t>6.</w:t>
      </w:r>
      <w:r w:rsidRPr="00A47D0B">
        <w:rPr>
          <w:sz w:val="22"/>
          <w:szCs w:val="22"/>
        </w:rPr>
        <w:tab/>
      </w:r>
      <w:proofErr w:type="gramStart"/>
      <w:r w:rsidRPr="00EB40F1">
        <w:rPr>
          <w:b/>
          <w:sz w:val="22"/>
          <w:szCs w:val="22"/>
        </w:rPr>
        <w:t>(A</w:t>
      </w:r>
      <w:proofErr w:type="gramEnd"/>
      <w:r w:rsidRPr="00EB40F1">
        <w:rPr>
          <w:b/>
          <w:sz w:val="22"/>
          <w:szCs w:val="22"/>
        </w:rPr>
        <w:t>)</w:t>
      </w:r>
    </w:p>
    <w:p w:rsidR="00EB40F1" w:rsidRPr="00A47D0B" w:rsidRDefault="00EB40F1" w:rsidP="00EB40F1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Pr="00A47D0B">
        <w:rPr>
          <w:b/>
          <w:sz w:val="22"/>
          <w:szCs w:val="22"/>
        </w:rPr>
        <w:t>.</w:t>
      </w:r>
      <w:r w:rsidRPr="00A47D0B">
        <w:rPr>
          <w:sz w:val="22"/>
          <w:szCs w:val="22"/>
        </w:rPr>
        <w:tab/>
      </w:r>
      <w:proofErr w:type="gramStart"/>
      <w:r w:rsidRPr="00EB40F1">
        <w:rPr>
          <w:b/>
          <w:sz w:val="22"/>
          <w:szCs w:val="22"/>
        </w:rPr>
        <w:t>(C</w:t>
      </w:r>
      <w:proofErr w:type="gramEnd"/>
      <w:r w:rsidRPr="00EB40F1">
        <w:rPr>
          <w:b/>
          <w:sz w:val="22"/>
          <w:szCs w:val="22"/>
        </w:rPr>
        <w:t>)</w:t>
      </w:r>
    </w:p>
    <w:p w:rsidR="00EB40F1" w:rsidRPr="00A47D0B" w:rsidRDefault="00EB40F1" w:rsidP="004E40F6">
      <w:pPr>
        <w:pStyle w:val="QUESTAO11"/>
        <w:tabs>
          <w:tab w:val="clear" w:pos="425"/>
          <w:tab w:val="left" w:pos="0"/>
        </w:tabs>
        <w:rPr>
          <w:sz w:val="22"/>
          <w:szCs w:val="22"/>
        </w:rPr>
      </w:pPr>
    </w:p>
    <w:sectPr w:rsidR="00EB40F1" w:rsidRPr="00A47D0B" w:rsidSect="004139DE">
      <w:headerReference w:type="even" r:id="rId12"/>
      <w:headerReference w:type="default" r:id="rId13"/>
      <w:headerReference w:type="first" r:id="rId14"/>
      <w:footerReference w:type="first" r:id="rId1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DC3" w:rsidRDefault="000F3DC3" w:rsidP="00D177B5">
      <w:pPr>
        <w:spacing w:after="0" w:line="240" w:lineRule="auto"/>
      </w:pPr>
      <w:r>
        <w:separator/>
      </w:r>
    </w:p>
  </w:endnote>
  <w:endnote w:type="continuationSeparator" w:id="0">
    <w:p w:rsidR="000F3DC3" w:rsidRDefault="000F3DC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6E" w:rsidRPr="0071246E" w:rsidRDefault="0071246E" w:rsidP="0071246E">
    <w:pPr>
      <w:pStyle w:val="IDENTIFICACAO"/>
    </w:pPr>
    <w:r w:rsidRPr="0071246E">
      <w:t>CASA DA AULA – Centro de Explicaç</w:t>
    </w:r>
    <w:r>
      <w:t>ões</w:t>
    </w:r>
    <w:r>
      <w:t xml:space="preserve"> –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DC3" w:rsidRDefault="000F3DC3" w:rsidP="00D177B5">
      <w:pPr>
        <w:spacing w:after="0" w:line="240" w:lineRule="auto"/>
      </w:pPr>
      <w:r>
        <w:separator/>
      </w:r>
    </w:p>
  </w:footnote>
  <w:footnote w:type="continuationSeparator" w:id="0">
    <w:p w:rsidR="000F3DC3" w:rsidRDefault="000F3DC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1</w:t>
    </w:r>
    <w:r w:rsidR="00DA07BE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A47D0B" w:rsidP="0071246E">
    <w:pPr>
      <w:pStyle w:val="Cabealho"/>
      <w:jc w:val="both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5256530</wp:posOffset>
          </wp:positionH>
          <wp:positionV relativeFrom="paragraph">
            <wp:posOffset>-154305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975B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left:0;text-align:left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>
                  <w:rPr>
                    <w:b w:val="0"/>
                    <w:spacing w:val="0"/>
                    <w:sz w:val="28"/>
                    <w:szCs w:val="28"/>
                  </w:rPr>
                  <w:tab/>
                </w:r>
                <w:r w:rsidRPr="00EB40F1">
                  <w:rPr>
                    <w:spacing w:val="0"/>
                    <w:sz w:val="28"/>
                    <w:szCs w:val="28"/>
                  </w:rPr>
                  <w:t>1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975BF">
      <w:rPr>
        <w:noProof/>
        <w:lang w:val="pt-PT" w:eastAsia="pt-PT"/>
      </w:rPr>
      <w:pict>
        <v:shape id="Text Box 1" o:spid="_x0000_s4098" type="#_x0000_t202" style="position:absolute;left:0;text-align:left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71246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71246E" w:rsidRDefault="0071246E" w:rsidP="0071246E">
                      <w:pPr>
                        <w:pStyle w:val="IDENTIFICACAO"/>
                      </w:pPr>
                      <w:r w:rsidRPr="0071246E">
                        <w:t>CASA DA AULA – Centro de Explicaç</w:t>
                      </w:r>
                      <w: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A07BE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1246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1246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1246E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9975BF">
      <w:rPr>
        <w:noProof/>
        <w:lang w:val="pt-PT" w:eastAsia="pt-PT"/>
      </w:rPr>
      <w:pict>
        <v:rect id="Rectangle 8" o:spid="_x0000_s4097" style="position:absolute;left:0;text-align:left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06E52"/>
    <w:multiLevelType w:val="multilevel"/>
    <w:tmpl w:val="C25CB9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4057F"/>
    <w:rsid w:val="00075FB2"/>
    <w:rsid w:val="000C37B1"/>
    <w:rsid w:val="000C380C"/>
    <w:rsid w:val="000D5F6F"/>
    <w:rsid w:val="000F3806"/>
    <w:rsid w:val="000F3DC3"/>
    <w:rsid w:val="000F5C16"/>
    <w:rsid w:val="00130517"/>
    <w:rsid w:val="00241938"/>
    <w:rsid w:val="00266005"/>
    <w:rsid w:val="00271F71"/>
    <w:rsid w:val="002A1042"/>
    <w:rsid w:val="002E3A36"/>
    <w:rsid w:val="003012AD"/>
    <w:rsid w:val="00316577"/>
    <w:rsid w:val="00360BC9"/>
    <w:rsid w:val="0036406B"/>
    <w:rsid w:val="003F5A65"/>
    <w:rsid w:val="00404ADF"/>
    <w:rsid w:val="0040597E"/>
    <w:rsid w:val="004139DE"/>
    <w:rsid w:val="00433136"/>
    <w:rsid w:val="004602AB"/>
    <w:rsid w:val="00476446"/>
    <w:rsid w:val="00493BAA"/>
    <w:rsid w:val="004C44FD"/>
    <w:rsid w:val="004D0B7B"/>
    <w:rsid w:val="004D23F5"/>
    <w:rsid w:val="004E40F6"/>
    <w:rsid w:val="00560EC5"/>
    <w:rsid w:val="00596566"/>
    <w:rsid w:val="005E1CF5"/>
    <w:rsid w:val="006007F1"/>
    <w:rsid w:val="00627293"/>
    <w:rsid w:val="00653546"/>
    <w:rsid w:val="006678B3"/>
    <w:rsid w:val="006A50CF"/>
    <w:rsid w:val="006A59C6"/>
    <w:rsid w:val="006C3C18"/>
    <w:rsid w:val="006D4D88"/>
    <w:rsid w:val="0071246E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077E"/>
    <w:rsid w:val="007C335B"/>
    <w:rsid w:val="00871045"/>
    <w:rsid w:val="008A2AB8"/>
    <w:rsid w:val="008B58CD"/>
    <w:rsid w:val="009519C0"/>
    <w:rsid w:val="009559C7"/>
    <w:rsid w:val="00960394"/>
    <w:rsid w:val="00960AEE"/>
    <w:rsid w:val="009975BF"/>
    <w:rsid w:val="009C2ABF"/>
    <w:rsid w:val="009E04ED"/>
    <w:rsid w:val="00A115C4"/>
    <w:rsid w:val="00A25439"/>
    <w:rsid w:val="00A47D0B"/>
    <w:rsid w:val="00AA7FEB"/>
    <w:rsid w:val="00AC74EF"/>
    <w:rsid w:val="00AD5825"/>
    <w:rsid w:val="00B108B4"/>
    <w:rsid w:val="00B14123"/>
    <w:rsid w:val="00B22DF6"/>
    <w:rsid w:val="00B23018"/>
    <w:rsid w:val="00B35244"/>
    <w:rsid w:val="00B50C52"/>
    <w:rsid w:val="00B514FB"/>
    <w:rsid w:val="00B51703"/>
    <w:rsid w:val="00B55532"/>
    <w:rsid w:val="00BA4776"/>
    <w:rsid w:val="00BB3E14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01ED7"/>
    <w:rsid w:val="00D177B5"/>
    <w:rsid w:val="00D62E7B"/>
    <w:rsid w:val="00DA07BE"/>
    <w:rsid w:val="00DC5B66"/>
    <w:rsid w:val="00E053F2"/>
    <w:rsid w:val="00E1561C"/>
    <w:rsid w:val="00E70E42"/>
    <w:rsid w:val="00E755D9"/>
    <w:rsid w:val="00EB40F1"/>
    <w:rsid w:val="00EE0E1E"/>
    <w:rsid w:val="00F007C4"/>
    <w:rsid w:val="00F1013F"/>
    <w:rsid w:val="00F23FE9"/>
    <w:rsid w:val="00F363B7"/>
    <w:rsid w:val="00F5791C"/>
    <w:rsid w:val="00F74FD0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71246E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E40B5-EABD-419A-819E-9673E7315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165</TotalTime>
  <Pages>3</Pages>
  <Words>231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12</cp:revision>
  <cp:lastPrinted>2016-10-27T16:09:00Z</cp:lastPrinted>
  <dcterms:created xsi:type="dcterms:W3CDTF">2013-05-20T10:06:00Z</dcterms:created>
  <dcterms:modified xsi:type="dcterms:W3CDTF">2016-10-27T16:16:00Z</dcterms:modified>
</cp:coreProperties>
</file>