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EC" w:rsidRPr="008A7F1C" w:rsidRDefault="002430E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831162" w:rsidRPr="008A7F1C" w:rsidRDefault="00C34871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bCs/>
          <w:sz w:val="22"/>
          <w:szCs w:val="22"/>
        </w:rPr>
        <w:t>1.</w:t>
      </w:r>
      <w:r w:rsidR="00BE0AAD" w:rsidRPr="008A7F1C">
        <w:rPr>
          <w:sz w:val="22"/>
          <w:szCs w:val="22"/>
        </w:rPr>
        <w:tab/>
      </w:r>
      <w:r w:rsidR="00F633D4" w:rsidRPr="008A7F1C">
        <w:rPr>
          <w:sz w:val="22"/>
          <w:szCs w:val="22"/>
        </w:rPr>
        <w:t>Na figura seguinte está representado um retângulo dividido em dois retângulos.</w:t>
      </w:r>
    </w:p>
    <w:p w:rsidR="00F633D4" w:rsidRPr="008A7F1C" w:rsidRDefault="008A7F1C" w:rsidP="008A7F1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772535" cy="1000760"/>
            <wp:effectExtent l="0" t="0" r="0" b="0"/>
            <wp:docPr id="4" name="Picture 4" descr="\\srv-files1.portoeditora.pt\users$\BG\Restauracao\ndomingues\Desktop\_TRABALHO_\M5FN\05_CD\20124818_CONT_DD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00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3D4" w:rsidRPr="008A7F1C" w:rsidRDefault="00F633D4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sz w:val="22"/>
          <w:szCs w:val="22"/>
        </w:rPr>
        <w:tab/>
        <w:t>Para ca</w:t>
      </w:r>
      <w:r w:rsidR="00D006CD" w:rsidRPr="008A7F1C">
        <w:rPr>
          <w:sz w:val="22"/>
          <w:szCs w:val="22"/>
        </w:rPr>
        <w:t>lcular a área do retângulo maior a Helena efetuou os seguintes cálculos:</w:t>
      </w:r>
    </w:p>
    <w:p w:rsidR="00D006CD" w:rsidRPr="008A7F1C" w:rsidRDefault="00D006CD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D006CD" w:rsidRPr="008A7F1C" w:rsidRDefault="00D006CD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="00317948" w:rsidRPr="008A7F1C">
        <w:rPr>
          <w:sz w:val="22"/>
          <w:szCs w:val="22"/>
        </w:rPr>
        <w:tab/>
      </w:r>
      <w:r w:rsidR="00317948" w:rsidRPr="008A7F1C">
        <w:rPr>
          <w:rFonts w:ascii="Forte" w:hAnsi="Forte"/>
          <w:sz w:val="22"/>
          <w:szCs w:val="22"/>
        </w:rPr>
        <w:tab/>
      </w:r>
      <w:r w:rsidRPr="008A7F1C">
        <w:rPr>
          <w:b/>
          <w:sz w:val="22"/>
          <w:szCs w:val="22"/>
        </w:rPr>
        <w:t xml:space="preserve">2 × </w:t>
      </w:r>
      <w:r w:rsidR="00317948" w:rsidRPr="008A7F1C">
        <w:rPr>
          <w:b/>
          <w:sz w:val="22"/>
          <w:szCs w:val="22"/>
        </w:rPr>
        <w:t>(7 + 3) = 2 × 7 + 2 × 3 = 14 + 6 = 20</w:t>
      </w:r>
    </w:p>
    <w:p w:rsidR="00317948" w:rsidRPr="008A7F1C" w:rsidRDefault="0031794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17948" w:rsidRPr="008A7F1C" w:rsidRDefault="0031794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sz w:val="22"/>
          <w:szCs w:val="22"/>
        </w:rPr>
        <w:tab/>
        <w:t>Enuncia a propriedade da multiplicação que a Helena aplicou.</w:t>
      </w:r>
    </w:p>
    <w:p w:rsidR="00317948" w:rsidRPr="008A7F1C" w:rsidRDefault="0031794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17948" w:rsidRPr="008A7F1C" w:rsidRDefault="0031794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sz w:val="22"/>
          <w:szCs w:val="22"/>
        </w:rPr>
        <w:t>2.</w:t>
      </w:r>
      <w:r w:rsidRPr="008A7F1C">
        <w:rPr>
          <w:b/>
          <w:sz w:val="22"/>
          <w:szCs w:val="22"/>
        </w:rPr>
        <w:tab/>
      </w:r>
      <w:r w:rsidRPr="008A7F1C">
        <w:rPr>
          <w:sz w:val="22"/>
          <w:szCs w:val="22"/>
        </w:rPr>
        <w:t>Completa</w:t>
      </w:r>
      <w:r w:rsidR="00AD1F03">
        <w:rPr>
          <w:sz w:val="22"/>
          <w:szCs w:val="22"/>
        </w:rPr>
        <w:t>.</w:t>
      </w:r>
    </w:p>
    <w:tbl>
      <w:tblPr>
        <w:tblW w:w="4243" w:type="dxa"/>
        <w:tblInd w:w="1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"/>
        <w:gridCol w:w="202"/>
        <w:gridCol w:w="535"/>
        <w:gridCol w:w="202"/>
        <w:gridCol w:w="535"/>
        <w:gridCol w:w="202"/>
        <w:gridCol w:w="535"/>
        <w:gridCol w:w="202"/>
        <w:gridCol w:w="535"/>
        <w:gridCol w:w="202"/>
        <w:gridCol w:w="535"/>
        <w:gridCol w:w="202"/>
        <w:gridCol w:w="202"/>
      </w:tblGrid>
      <w:tr w:rsidR="008D71E8" w:rsidRPr="008A7F1C" w:rsidTr="008D71E8">
        <w:trPr>
          <w:trHeight w:val="347"/>
        </w:trPr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D71E8" w:rsidRPr="008A7F1C" w:rsidTr="008D71E8">
        <w:trPr>
          <w:trHeight w:val="161"/>
        </w:trPr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D71E8" w:rsidRPr="008A7F1C" w:rsidTr="008D71E8">
        <w:trPr>
          <w:trHeight w:val="347"/>
        </w:trPr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×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D71E8" w:rsidRPr="008A7F1C" w:rsidTr="008D71E8">
        <w:trPr>
          <w:trHeight w:val="174"/>
        </w:trPr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8D71E8" w:rsidRPr="008A7F1C" w:rsidTr="008D71E8">
        <w:trPr>
          <w:trHeight w:val="161"/>
        </w:trPr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D71E8" w:rsidRPr="008A7F1C" w:rsidTr="008D71E8">
        <w:trPr>
          <w:trHeight w:val="347"/>
        </w:trPr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D71E8" w:rsidRPr="008A7F1C" w:rsidTr="008D71E8">
        <w:trPr>
          <w:trHeight w:val="198"/>
        </w:trPr>
        <w:tc>
          <w:tcPr>
            <w:tcW w:w="196" w:type="dxa"/>
            <w:tcBorders>
              <w:top w:val="nil"/>
              <w:left w:val="nil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D71E8" w:rsidRPr="008A7F1C" w:rsidTr="008D71E8">
        <w:trPr>
          <w:trHeight w:val="347"/>
        </w:trPr>
        <w:tc>
          <w:tcPr>
            <w:tcW w:w="196" w:type="dxa"/>
            <w:tcBorders>
              <w:top w:val="nil"/>
              <w:left w:val="nil"/>
              <w:bottom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D71E8" w:rsidRPr="008A7F1C" w:rsidTr="008D71E8">
        <w:trPr>
          <w:trHeight w:val="198"/>
        </w:trPr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D71E8" w:rsidRPr="008A7F1C" w:rsidTr="008D71E8">
        <w:trPr>
          <w:trHeight w:val="136"/>
        </w:trPr>
        <w:tc>
          <w:tcPr>
            <w:tcW w:w="196" w:type="dxa"/>
            <w:tcBorders>
              <w:top w:val="single" w:sz="4" w:space="0" w:color="auto"/>
              <w:left w:val="nil"/>
              <w:right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8D71E8" w:rsidRPr="008A7F1C" w:rsidTr="008D71E8">
        <w:trPr>
          <w:trHeight w:val="347"/>
        </w:trPr>
        <w:tc>
          <w:tcPr>
            <w:tcW w:w="196" w:type="dxa"/>
            <w:tcBorders>
              <w:top w:val="nil"/>
              <w:bottom w:val="nil"/>
            </w:tcBorders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71E8" w:rsidRPr="008A7F1C" w:rsidRDefault="008D71E8" w:rsidP="00D263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317948" w:rsidRPr="008A7F1C" w:rsidRDefault="0031794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17948" w:rsidRPr="008A7F1C" w:rsidRDefault="00D2636D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sz w:val="22"/>
          <w:szCs w:val="22"/>
        </w:rPr>
        <w:t>3.</w:t>
      </w:r>
      <w:r w:rsidRPr="008A7F1C">
        <w:rPr>
          <w:sz w:val="22"/>
          <w:szCs w:val="22"/>
        </w:rPr>
        <w:tab/>
      </w:r>
      <w:r w:rsidR="00BF72DE" w:rsidRPr="008A7F1C">
        <w:rPr>
          <w:sz w:val="22"/>
          <w:szCs w:val="22"/>
        </w:rPr>
        <w:t>Como se chama a propriedade que permite escrever:</w:t>
      </w:r>
    </w:p>
    <w:p w:rsidR="00BF72DE" w:rsidRPr="008A7F1C" w:rsidRDefault="00BF72DE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F72DE" w:rsidRPr="008A7F1C" w:rsidRDefault="00BF72DE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Pr="008A7F1C">
        <w:rPr>
          <w:b/>
          <w:sz w:val="22"/>
          <w:szCs w:val="22"/>
        </w:rPr>
        <w:t xml:space="preserve">2 × (35 × 27) = (2 × 35) × </w:t>
      </w:r>
      <w:proofErr w:type="gramStart"/>
      <w:r w:rsidRPr="008A7F1C">
        <w:rPr>
          <w:b/>
          <w:sz w:val="22"/>
          <w:szCs w:val="22"/>
        </w:rPr>
        <w:t>27</w:t>
      </w:r>
      <w:r w:rsidRPr="008A7F1C">
        <w:rPr>
          <w:sz w:val="22"/>
          <w:szCs w:val="22"/>
        </w:rPr>
        <w:t xml:space="preserve"> ?</w:t>
      </w:r>
      <w:proofErr w:type="gramEnd"/>
    </w:p>
    <w:p w:rsidR="00BF72DE" w:rsidRPr="008A7F1C" w:rsidRDefault="008A7F1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4291330</wp:posOffset>
            </wp:positionH>
            <wp:positionV relativeFrom="paragraph">
              <wp:posOffset>195580</wp:posOffset>
            </wp:positionV>
            <wp:extent cx="1619885" cy="2203450"/>
            <wp:effectExtent l="0" t="0" r="0" b="0"/>
            <wp:wrapSquare wrapText="bothSides"/>
            <wp:docPr id="5" name="Picture 5" descr="\\srv-files1.portoeditora.pt\users$\BG\Restauracao\ndomingues\Desktop\_TRABALHO_\M5FN\05_CD\20124818_CONT_F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F0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33D4" w:rsidRPr="008A7F1C" w:rsidRDefault="00BF72DE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sz w:val="22"/>
          <w:szCs w:val="22"/>
        </w:rPr>
        <w:t>4.</w:t>
      </w:r>
      <w:r w:rsidRPr="008A7F1C">
        <w:rPr>
          <w:sz w:val="22"/>
          <w:szCs w:val="22"/>
        </w:rPr>
        <w:tab/>
        <w:t>A professora Margarida precisa de 1200 lápis de cor para a sua escola.</w:t>
      </w:r>
    </w:p>
    <w:p w:rsidR="00BF72DE" w:rsidRPr="008A7F1C" w:rsidRDefault="00BF72DE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sz w:val="22"/>
          <w:szCs w:val="22"/>
        </w:rPr>
        <w:tab/>
        <w:t>4.1.</w:t>
      </w:r>
      <w:r w:rsidRPr="008A7F1C">
        <w:rPr>
          <w:sz w:val="22"/>
          <w:szCs w:val="22"/>
        </w:rPr>
        <w:tab/>
        <w:t>Numa loja comprou 456 e nout</w:t>
      </w:r>
      <w:r w:rsidR="008D71E8" w:rsidRPr="008A7F1C">
        <w:rPr>
          <w:sz w:val="22"/>
          <w:szCs w:val="22"/>
        </w:rPr>
        <w:t xml:space="preserve">ra </w:t>
      </w:r>
      <w:r w:rsidRPr="008A7F1C">
        <w:rPr>
          <w:sz w:val="22"/>
          <w:szCs w:val="22"/>
        </w:rPr>
        <w:t>loja comprou 234.</w:t>
      </w:r>
    </w:p>
    <w:p w:rsidR="00BF72DE" w:rsidRPr="008A7F1C" w:rsidRDefault="00BF72DE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Pr="008A7F1C">
        <w:rPr>
          <w:sz w:val="22"/>
          <w:szCs w:val="22"/>
        </w:rPr>
        <w:tab/>
        <w:t>Quantos lápis ainda lhe faltam comprar?</w:t>
      </w:r>
    </w:p>
    <w:p w:rsidR="00BF72DE" w:rsidRPr="008A7F1C" w:rsidRDefault="00653227" w:rsidP="00653227">
      <w:pPr>
        <w:pStyle w:val="QUESTAO1"/>
        <w:tabs>
          <w:tab w:val="clear" w:pos="113"/>
          <w:tab w:val="left" w:pos="284"/>
        </w:tabs>
        <w:spacing w:before="0" w:line="360" w:lineRule="auto"/>
        <w:ind w:left="709" w:hanging="709"/>
        <w:rPr>
          <w:sz w:val="22"/>
          <w:szCs w:val="22"/>
        </w:rPr>
      </w:pPr>
      <w:r>
        <w:rPr>
          <w:b/>
          <w:sz w:val="22"/>
          <w:szCs w:val="22"/>
        </w:rPr>
        <w:tab/>
      </w:r>
      <w:bookmarkStart w:id="0" w:name="_GoBack"/>
      <w:bookmarkEnd w:id="0"/>
      <w:r w:rsidR="00BF72DE" w:rsidRPr="008A7F1C">
        <w:rPr>
          <w:b/>
          <w:sz w:val="22"/>
          <w:szCs w:val="22"/>
        </w:rPr>
        <w:t>4.2.</w:t>
      </w:r>
      <w:r w:rsidR="00BF72DE" w:rsidRPr="008A7F1C">
        <w:rPr>
          <w:b/>
          <w:sz w:val="22"/>
          <w:szCs w:val="22"/>
        </w:rPr>
        <w:tab/>
      </w:r>
      <w:r w:rsidR="00BF72DE" w:rsidRPr="008A7F1C">
        <w:rPr>
          <w:sz w:val="22"/>
          <w:szCs w:val="22"/>
        </w:rPr>
        <w:t xml:space="preserve">Se cada dúzia de lápis custa 2,50 euros, quanto vai gastar nos </w:t>
      </w:r>
      <w:r w:rsidR="008D71E8" w:rsidRPr="008A7F1C">
        <w:rPr>
          <w:sz w:val="22"/>
          <w:szCs w:val="22"/>
        </w:rPr>
        <w:t xml:space="preserve">1200 </w:t>
      </w:r>
      <w:r w:rsidR="00BF72DE" w:rsidRPr="008A7F1C">
        <w:rPr>
          <w:sz w:val="22"/>
          <w:szCs w:val="22"/>
        </w:rPr>
        <w:t>lápis?</w:t>
      </w:r>
    </w:p>
    <w:p w:rsidR="008A7F1C" w:rsidRDefault="008A7F1C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8D71E8" w:rsidRPr="008A7F1C" w:rsidRDefault="008D71E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sz w:val="22"/>
          <w:szCs w:val="22"/>
        </w:rPr>
        <w:lastRenderedPageBreak/>
        <w:t>1.</w:t>
      </w:r>
      <w:r w:rsidRPr="008A7F1C">
        <w:rPr>
          <w:b/>
          <w:sz w:val="22"/>
          <w:szCs w:val="22"/>
        </w:rPr>
        <w:tab/>
      </w:r>
      <w:r w:rsidR="00B0359C">
        <w:rPr>
          <w:b/>
          <w:sz w:val="22"/>
          <w:szCs w:val="22"/>
        </w:rPr>
        <w:tab/>
      </w:r>
      <w:r w:rsidR="00B0359C">
        <w:rPr>
          <w:b/>
          <w:sz w:val="22"/>
          <w:szCs w:val="22"/>
        </w:rPr>
        <w:tab/>
      </w:r>
      <w:r w:rsidRPr="008A7F1C">
        <w:rPr>
          <w:sz w:val="22"/>
          <w:szCs w:val="22"/>
        </w:rPr>
        <w:t>Propriedade distributiva da multiplicação relativamente à adição.</w:t>
      </w:r>
    </w:p>
    <w:p w:rsidR="008D71E8" w:rsidRPr="00AD1F03" w:rsidRDefault="008D71E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AD1F03">
        <w:rPr>
          <w:b/>
          <w:sz w:val="22"/>
          <w:szCs w:val="22"/>
        </w:rPr>
        <w:t>2.</w:t>
      </w:r>
    </w:p>
    <w:tbl>
      <w:tblPr>
        <w:tblW w:w="4243" w:type="dxa"/>
        <w:tblInd w:w="8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"/>
        <w:gridCol w:w="202"/>
        <w:gridCol w:w="535"/>
        <w:gridCol w:w="202"/>
        <w:gridCol w:w="535"/>
        <w:gridCol w:w="202"/>
        <w:gridCol w:w="535"/>
        <w:gridCol w:w="202"/>
        <w:gridCol w:w="535"/>
        <w:gridCol w:w="202"/>
        <w:gridCol w:w="535"/>
        <w:gridCol w:w="202"/>
        <w:gridCol w:w="202"/>
      </w:tblGrid>
      <w:tr w:rsidR="008A7F1C" w:rsidRPr="008A7F1C" w:rsidTr="008A7F1C">
        <w:trPr>
          <w:trHeight w:val="347"/>
        </w:trPr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F1C" w:rsidRPr="008A7F1C" w:rsidTr="008A7F1C">
        <w:trPr>
          <w:trHeight w:val="161"/>
        </w:trPr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F1C" w:rsidRPr="008A7F1C" w:rsidTr="008A7F1C">
        <w:trPr>
          <w:trHeight w:val="347"/>
        </w:trPr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×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F1C" w:rsidRPr="008A7F1C" w:rsidTr="008A7F1C">
        <w:trPr>
          <w:trHeight w:val="174"/>
        </w:trPr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8A7F1C" w:rsidRPr="008A7F1C" w:rsidTr="008A7F1C">
        <w:trPr>
          <w:trHeight w:val="161"/>
        </w:trPr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F1C" w:rsidRPr="008A7F1C" w:rsidTr="008A7F1C">
        <w:trPr>
          <w:trHeight w:val="347"/>
        </w:trPr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F1C" w:rsidRPr="008A7F1C" w:rsidTr="008A7F1C">
        <w:trPr>
          <w:trHeight w:val="198"/>
        </w:trPr>
        <w:tc>
          <w:tcPr>
            <w:tcW w:w="154" w:type="dxa"/>
            <w:tcBorders>
              <w:top w:val="nil"/>
              <w:left w:val="nil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F1C" w:rsidRPr="008A7F1C" w:rsidTr="008A7F1C">
        <w:trPr>
          <w:trHeight w:val="347"/>
        </w:trPr>
        <w:tc>
          <w:tcPr>
            <w:tcW w:w="154" w:type="dxa"/>
            <w:tcBorders>
              <w:top w:val="nil"/>
              <w:left w:val="nil"/>
              <w:bottom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F1C" w:rsidRPr="008A7F1C" w:rsidTr="008A7F1C">
        <w:trPr>
          <w:trHeight w:val="198"/>
        </w:trPr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F1C" w:rsidRPr="008A7F1C" w:rsidTr="008A7F1C">
        <w:trPr>
          <w:trHeight w:val="136"/>
        </w:trPr>
        <w:tc>
          <w:tcPr>
            <w:tcW w:w="154" w:type="dxa"/>
            <w:tcBorders>
              <w:top w:val="single" w:sz="4" w:space="0" w:color="auto"/>
              <w:left w:val="nil"/>
              <w:right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8A7F1C" w:rsidRPr="008A7F1C" w:rsidTr="008A7F1C">
        <w:trPr>
          <w:trHeight w:val="347"/>
        </w:trPr>
        <w:tc>
          <w:tcPr>
            <w:tcW w:w="154" w:type="dxa"/>
            <w:tcBorders>
              <w:top w:val="nil"/>
              <w:bottom w:val="nil"/>
            </w:tcBorders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F1C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1C" w:rsidRPr="008A7F1C" w:rsidRDefault="008A7F1C" w:rsidP="00FC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B0359C" w:rsidRDefault="00B0359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8D71E8" w:rsidRPr="008A7F1C" w:rsidRDefault="008D71E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sz w:val="22"/>
          <w:szCs w:val="22"/>
        </w:rPr>
        <w:t>3.</w:t>
      </w:r>
      <w:r w:rsidRPr="008A7F1C">
        <w:rPr>
          <w:b/>
          <w:sz w:val="22"/>
          <w:szCs w:val="22"/>
        </w:rPr>
        <w:tab/>
      </w:r>
      <w:r w:rsidRPr="008A7F1C">
        <w:rPr>
          <w:sz w:val="22"/>
          <w:szCs w:val="22"/>
        </w:rPr>
        <w:tab/>
      </w:r>
      <w:r w:rsidR="00B0359C">
        <w:rPr>
          <w:sz w:val="22"/>
          <w:szCs w:val="22"/>
        </w:rPr>
        <w:tab/>
      </w:r>
      <w:r w:rsidRPr="008A7F1C">
        <w:rPr>
          <w:sz w:val="22"/>
          <w:szCs w:val="22"/>
        </w:rPr>
        <w:t>Propriedade associativa da multiplicação.</w:t>
      </w:r>
    </w:p>
    <w:p w:rsidR="008D71E8" w:rsidRPr="008A7F1C" w:rsidRDefault="008D71E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sz w:val="22"/>
          <w:szCs w:val="22"/>
        </w:rPr>
        <w:t>4.1.</w:t>
      </w:r>
      <w:r w:rsidRPr="008A7F1C">
        <w:rPr>
          <w:sz w:val="22"/>
          <w:szCs w:val="22"/>
        </w:rPr>
        <w:tab/>
      </w:r>
      <w:r w:rsidR="00B0359C">
        <w:rPr>
          <w:sz w:val="22"/>
          <w:szCs w:val="22"/>
        </w:rPr>
        <w:tab/>
      </w:r>
      <w:r w:rsidRPr="008A7F1C">
        <w:rPr>
          <w:sz w:val="22"/>
          <w:szCs w:val="22"/>
        </w:rPr>
        <w:t xml:space="preserve">510 </w:t>
      </w:r>
      <w:proofErr w:type="gramStart"/>
      <w:r w:rsidRPr="008A7F1C">
        <w:rPr>
          <w:sz w:val="22"/>
          <w:szCs w:val="22"/>
        </w:rPr>
        <w:t>lápis</w:t>
      </w:r>
      <w:proofErr w:type="gramEnd"/>
    </w:p>
    <w:p w:rsidR="008D71E8" w:rsidRPr="008A7F1C" w:rsidRDefault="008D71E8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7F1C">
        <w:rPr>
          <w:b/>
          <w:sz w:val="22"/>
          <w:szCs w:val="22"/>
        </w:rPr>
        <w:t>4.2.</w:t>
      </w:r>
      <w:r w:rsidRPr="008A7F1C">
        <w:rPr>
          <w:b/>
          <w:sz w:val="22"/>
          <w:szCs w:val="22"/>
        </w:rPr>
        <w:tab/>
      </w:r>
      <w:r w:rsidR="00B0359C">
        <w:rPr>
          <w:b/>
          <w:sz w:val="22"/>
          <w:szCs w:val="22"/>
        </w:rPr>
        <w:tab/>
      </w:r>
      <w:r w:rsidRPr="008A7F1C">
        <w:rPr>
          <w:sz w:val="22"/>
          <w:szCs w:val="22"/>
        </w:rPr>
        <w:t xml:space="preserve">250 </w:t>
      </w:r>
      <w:proofErr w:type="gramStart"/>
      <w:r w:rsidRPr="008A7F1C">
        <w:rPr>
          <w:sz w:val="22"/>
          <w:szCs w:val="22"/>
        </w:rPr>
        <w:t>euros</w:t>
      </w:r>
      <w:proofErr w:type="gramEnd"/>
    </w:p>
    <w:p w:rsidR="00EF4FB5" w:rsidRPr="008A7F1C" w:rsidRDefault="00EF4FB5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EF4FB5" w:rsidRPr="008A7F1C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614" w:rsidRDefault="00844614" w:rsidP="00D177B5">
      <w:pPr>
        <w:spacing w:after="0" w:line="240" w:lineRule="auto"/>
      </w:pPr>
      <w:r>
        <w:separator/>
      </w:r>
    </w:p>
  </w:endnote>
  <w:endnote w:type="continuationSeparator" w:id="0">
    <w:p w:rsidR="00844614" w:rsidRDefault="0084461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rte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614" w:rsidRDefault="00844614" w:rsidP="00D177B5">
      <w:pPr>
        <w:spacing w:after="0" w:line="240" w:lineRule="auto"/>
      </w:pPr>
      <w:r>
        <w:separator/>
      </w:r>
    </w:p>
  </w:footnote>
  <w:footnote w:type="continuationSeparator" w:id="0">
    <w:p w:rsidR="00844614" w:rsidRDefault="0084461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F633D4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1</w:t>
    </w:r>
    <w:r w:rsidR="002430EC">
      <w:rPr>
        <w:spacing w:val="0"/>
        <w:sz w:val="20"/>
        <w:szCs w:val="20"/>
        <w:lang w:val="pt-PT"/>
      </w:rPr>
      <w:t>.</w:t>
    </w:r>
    <w:r>
      <w:rPr>
        <w:spacing w:val="0"/>
        <w:sz w:val="20"/>
        <w:szCs w:val="20"/>
        <w:lang w:val="pt-PT"/>
      </w:rPr>
      <w:t>4</w:t>
    </w:r>
    <w:r w:rsidR="002430EC">
      <w:rPr>
        <w:spacing w:val="0"/>
        <w:sz w:val="20"/>
        <w:szCs w:val="20"/>
        <w:lang w:val="pt-PT"/>
      </w:rPr>
      <w:t>.</w:t>
    </w:r>
    <w:r w:rsidR="008E1395" w:rsidRPr="00360BC9">
      <w:rPr>
        <w:spacing w:val="0"/>
        <w:sz w:val="20"/>
        <w:szCs w:val="20"/>
        <w:lang w:val="pt-PT"/>
      </w:rPr>
      <w:t xml:space="preserve"> </w:t>
    </w:r>
    <w:r w:rsidR="00EE3741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F633D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EE3741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5224145</wp:posOffset>
          </wp:positionH>
          <wp:positionV relativeFrom="paragraph">
            <wp:posOffset>-109220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5322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F633D4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1.4</w:t>
                </w:r>
                <w:r w:rsidR="008E1395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53227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653227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D71E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EE3741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D71E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D71E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20DD"/>
    <w:rsid w:val="000C37B1"/>
    <w:rsid w:val="000F3806"/>
    <w:rsid w:val="000F5C16"/>
    <w:rsid w:val="00130517"/>
    <w:rsid w:val="00140A26"/>
    <w:rsid w:val="001A1B8D"/>
    <w:rsid w:val="001D13CB"/>
    <w:rsid w:val="001D45BD"/>
    <w:rsid w:val="00222F51"/>
    <w:rsid w:val="00241938"/>
    <w:rsid w:val="002430EC"/>
    <w:rsid w:val="00256A42"/>
    <w:rsid w:val="00266005"/>
    <w:rsid w:val="00271F71"/>
    <w:rsid w:val="002A1042"/>
    <w:rsid w:val="003012AD"/>
    <w:rsid w:val="00306277"/>
    <w:rsid w:val="00317948"/>
    <w:rsid w:val="003539A4"/>
    <w:rsid w:val="00360BC9"/>
    <w:rsid w:val="0036406B"/>
    <w:rsid w:val="003F5A65"/>
    <w:rsid w:val="0040597E"/>
    <w:rsid w:val="00433136"/>
    <w:rsid w:val="00442141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E1CF5"/>
    <w:rsid w:val="006007F1"/>
    <w:rsid w:val="00614ECF"/>
    <w:rsid w:val="00627293"/>
    <w:rsid w:val="00632E69"/>
    <w:rsid w:val="00653227"/>
    <w:rsid w:val="00653546"/>
    <w:rsid w:val="006A50CF"/>
    <w:rsid w:val="006A59C6"/>
    <w:rsid w:val="006A61D9"/>
    <w:rsid w:val="006C3C18"/>
    <w:rsid w:val="006D4D88"/>
    <w:rsid w:val="00715D47"/>
    <w:rsid w:val="0074518B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44614"/>
    <w:rsid w:val="00871045"/>
    <w:rsid w:val="008A7F1C"/>
    <w:rsid w:val="008D71E8"/>
    <w:rsid w:val="008E1395"/>
    <w:rsid w:val="008F0171"/>
    <w:rsid w:val="0090740C"/>
    <w:rsid w:val="009519C0"/>
    <w:rsid w:val="009559C7"/>
    <w:rsid w:val="00960394"/>
    <w:rsid w:val="009C2ABF"/>
    <w:rsid w:val="009E04ED"/>
    <w:rsid w:val="00A07AF4"/>
    <w:rsid w:val="00A115C4"/>
    <w:rsid w:val="00A25439"/>
    <w:rsid w:val="00A50C94"/>
    <w:rsid w:val="00A75A37"/>
    <w:rsid w:val="00AC74EF"/>
    <w:rsid w:val="00AD1F03"/>
    <w:rsid w:val="00AD3AA3"/>
    <w:rsid w:val="00B0359C"/>
    <w:rsid w:val="00B04B13"/>
    <w:rsid w:val="00B108B4"/>
    <w:rsid w:val="00B35244"/>
    <w:rsid w:val="00B50C52"/>
    <w:rsid w:val="00B514FB"/>
    <w:rsid w:val="00B608FD"/>
    <w:rsid w:val="00BA4776"/>
    <w:rsid w:val="00BB57A9"/>
    <w:rsid w:val="00BB77A9"/>
    <w:rsid w:val="00BE0AAD"/>
    <w:rsid w:val="00BE18BB"/>
    <w:rsid w:val="00BE6E70"/>
    <w:rsid w:val="00BF5DA5"/>
    <w:rsid w:val="00BF72DE"/>
    <w:rsid w:val="00C23320"/>
    <w:rsid w:val="00C34871"/>
    <w:rsid w:val="00C615BE"/>
    <w:rsid w:val="00CC6822"/>
    <w:rsid w:val="00D006CD"/>
    <w:rsid w:val="00D13BC6"/>
    <w:rsid w:val="00D177B5"/>
    <w:rsid w:val="00D2636D"/>
    <w:rsid w:val="00D62E7B"/>
    <w:rsid w:val="00D829DF"/>
    <w:rsid w:val="00D85521"/>
    <w:rsid w:val="00DC5B66"/>
    <w:rsid w:val="00E1561C"/>
    <w:rsid w:val="00E36FB0"/>
    <w:rsid w:val="00E70E42"/>
    <w:rsid w:val="00E755D9"/>
    <w:rsid w:val="00EE0E1E"/>
    <w:rsid w:val="00EE3741"/>
    <w:rsid w:val="00EF4FB5"/>
    <w:rsid w:val="00F007C4"/>
    <w:rsid w:val="00F1013F"/>
    <w:rsid w:val="00F23545"/>
    <w:rsid w:val="00F363B7"/>
    <w:rsid w:val="00F5791C"/>
    <w:rsid w:val="00F633D4"/>
    <w:rsid w:val="00F66EC1"/>
    <w:rsid w:val="00F77632"/>
    <w:rsid w:val="00F804DC"/>
    <w:rsid w:val="00F849A6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118</TotalTime>
  <Pages>2</Pages>
  <Words>184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25</cp:revision>
  <cp:lastPrinted>2013-05-20T14:30:00Z</cp:lastPrinted>
  <dcterms:created xsi:type="dcterms:W3CDTF">2013-05-09T18:27:00Z</dcterms:created>
  <dcterms:modified xsi:type="dcterms:W3CDTF">2013-07-02T08:58:00Z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