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9AA" w:rsidRPr="005D7764" w:rsidRDefault="000159A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7B7B9D" w:rsidRPr="005D7764" w:rsidRDefault="007B7B9D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b/>
          <w:bCs/>
          <w:sz w:val="22"/>
          <w:szCs w:val="22"/>
        </w:rPr>
        <w:t>1.</w:t>
      </w:r>
      <w:r w:rsidRPr="005D7764">
        <w:rPr>
          <w:sz w:val="22"/>
          <w:szCs w:val="22"/>
        </w:rPr>
        <w:tab/>
      </w:r>
      <w:r w:rsidR="00D5097A" w:rsidRPr="005D7764">
        <w:rPr>
          <w:sz w:val="22"/>
          <w:szCs w:val="22"/>
        </w:rPr>
        <w:t xml:space="preserve">Considera o gráfico de barras </w:t>
      </w:r>
      <w:r w:rsidR="003B51BC" w:rsidRPr="005D7764">
        <w:rPr>
          <w:sz w:val="22"/>
          <w:szCs w:val="22"/>
        </w:rPr>
        <w:t xml:space="preserve">seguinte </w:t>
      </w:r>
      <w:r w:rsidR="00D5097A" w:rsidRPr="005D7764">
        <w:rPr>
          <w:sz w:val="22"/>
          <w:szCs w:val="22"/>
        </w:rPr>
        <w:t>e o comentário ao gráfico.</w:t>
      </w:r>
    </w:p>
    <w:p w:rsidR="007F064F" w:rsidRPr="005D7764" w:rsidRDefault="005D7764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008630" cy="1953895"/>
            <wp:effectExtent l="0" t="0" r="0" b="0"/>
            <wp:docPr id="3" name="Picture 3" descr="\\srv-files1.portoeditora.pt\users$\BG\Restauracao\ndomingues\Desktop\_TRABALHO_\M5FN\05_CD\20124818_CONT_DD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3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06954" cy="1688123"/>
            <wp:effectExtent l="0" t="0" r="0" b="0"/>
            <wp:docPr id="4" name="Picture 4" descr="\\srv-files1.portoeditora.pt\users$\BG\Restauracao\ndomingues\Desktop\_TRABALHO_\M5FN\05_CD\20124818_CONT_F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F0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" b="-17538"/>
                    <a:stretch/>
                  </pic:blipFill>
                  <pic:spPr bwMode="auto">
                    <a:xfrm>
                      <a:off x="0" y="0"/>
                      <a:ext cx="1911350" cy="169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F064F" w:rsidRPr="005D7764" w:rsidRDefault="007F064F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="00D5097A" w:rsidRPr="005D7764">
        <w:rPr>
          <w:sz w:val="22"/>
          <w:szCs w:val="22"/>
        </w:rPr>
        <w:t>Em 2005 deu-se continuidade ao processo de renovação da frota, tendo saído da frota de pesca nacional 364 embarcações, das quais 311 foram demolidas; em contrapartida, entraram 251 unidades, sendo 206 provenientes de novas construções.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>Quantas embarcações saíram na frota de pesca nacional em 2005?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>Quantas embarcações entraram na frota de pesca nacional em 2005?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 xml:space="preserve">Quantas embarcações entraram na frota de pesca nacional em 2005 provenientes de </w:t>
      </w:r>
      <w:r w:rsidR="00326A60"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>reparações?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 xml:space="preserve">Escreve uma pequena composição onde compares o fluxo das embarcações na frota de pesca </w:t>
      </w:r>
      <w:r w:rsidR="00326A60"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>nacional nos anos de 2004 e 2005.</w:t>
      </w:r>
    </w:p>
    <w:p w:rsidR="00D5097A" w:rsidRPr="005D7764" w:rsidRDefault="00D5097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705" w:firstLine="0"/>
        <w:rPr>
          <w:sz w:val="22"/>
          <w:szCs w:val="22"/>
        </w:rPr>
      </w:pPr>
    </w:p>
    <w:p w:rsidR="007F064F" w:rsidRPr="005D7764" w:rsidRDefault="00D5097A" w:rsidP="005D7764">
      <w:pPr>
        <w:pStyle w:val="QUESTAO1"/>
        <w:numPr>
          <w:ilvl w:val="0"/>
          <w:numId w:val="8"/>
        </w:numPr>
        <w:tabs>
          <w:tab w:val="clear" w:pos="113"/>
          <w:tab w:val="left" w:pos="425"/>
        </w:tabs>
        <w:spacing w:before="0" w:line="312" w:lineRule="auto"/>
        <w:rPr>
          <w:sz w:val="22"/>
          <w:szCs w:val="22"/>
        </w:rPr>
      </w:pPr>
      <w:r w:rsidRPr="005D7764">
        <w:rPr>
          <w:sz w:val="22"/>
          <w:szCs w:val="22"/>
        </w:rPr>
        <w:t>A Marta é professora de Matemática do 5.</w:t>
      </w:r>
      <w:r w:rsidRPr="005D7764">
        <w:rPr>
          <w:rFonts w:ascii="Symbol" w:hAnsi="Symbol"/>
          <w:sz w:val="22"/>
          <w:szCs w:val="22"/>
        </w:rPr>
        <w:t></w:t>
      </w:r>
      <w:r w:rsidRPr="005D7764">
        <w:rPr>
          <w:sz w:val="22"/>
          <w:szCs w:val="22"/>
        </w:rPr>
        <w:t>A e do 5.</w:t>
      </w:r>
      <w:r w:rsidRPr="005D7764">
        <w:rPr>
          <w:rFonts w:ascii="Symbol" w:hAnsi="Symbol"/>
          <w:sz w:val="22"/>
          <w:szCs w:val="22"/>
        </w:rPr>
        <w:t></w:t>
      </w:r>
      <w:r w:rsidRPr="005D7764">
        <w:rPr>
          <w:sz w:val="22"/>
          <w:szCs w:val="22"/>
        </w:rPr>
        <w:t>B.</w:t>
      </w:r>
    </w:p>
    <w:p w:rsidR="00D5097A" w:rsidRPr="005D7764" w:rsidRDefault="00D5097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sz w:val="22"/>
          <w:szCs w:val="22"/>
        </w:rPr>
        <w:t>Para c</w:t>
      </w:r>
      <w:r w:rsidR="00326A60" w:rsidRPr="005D7764">
        <w:rPr>
          <w:sz w:val="22"/>
          <w:szCs w:val="22"/>
        </w:rPr>
        <w:t>omparar as classificações, de 0 a 100 pontos, das duas turmas, organizou o seguinte diagrama de caule-e-folhas, usando o mesmo caule para as duas turmas.</w:t>
      </w:r>
    </w:p>
    <w:p w:rsidR="00326A60" w:rsidRPr="005D7764" w:rsidRDefault="00B538B8" w:rsidP="00841945">
      <w:pPr>
        <w:pStyle w:val="QUESTAO1"/>
        <w:tabs>
          <w:tab w:val="clear" w:pos="113"/>
          <w:tab w:val="left" w:pos="425"/>
        </w:tabs>
        <w:spacing w:before="0" w:line="24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41270" cy="1734820"/>
            <wp:effectExtent l="0" t="0" r="0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73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A60" w:rsidRPr="005D7764" w:rsidRDefault="000159A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sz w:val="22"/>
          <w:szCs w:val="22"/>
        </w:rPr>
        <w:t xml:space="preserve">0 </w:t>
      </w:r>
      <w:r w:rsidRPr="005D7764">
        <w:rPr>
          <w:color w:val="92CDDC" w:themeColor="accent5" w:themeTint="99"/>
          <w:sz w:val="22"/>
          <w:szCs w:val="22"/>
        </w:rPr>
        <w:t xml:space="preserve">| </w:t>
      </w:r>
      <w:r w:rsidRPr="005D7764">
        <w:rPr>
          <w:sz w:val="22"/>
          <w:szCs w:val="22"/>
        </w:rPr>
        <w:t xml:space="preserve">2 </w:t>
      </w:r>
      <w:r w:rsidRPr="005D7764">
        <w:rPr>
          <w:color w:val="92CDDC" w:themeColor="accent5" w:themeTint="99"/>
          <w:sz w:val="22"/>
          <w:szCs w:val="22"/>
        </w:rPr>
        <w:t>|</w:t>
      </w:r>
      <w:r w:rsidRPr="005D7764">
        <w:rPr>
          <w:sz w:val="22"/>
          <w:szCs w:val="22"/>
        </w:rPr>
        <w:t xml:space="preserve"> 1 representa 20 pontos para um aluno da turma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 xml:space="preserve"> e 21 pontos para um aluno da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>.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b/>
          <w:sz w:val="22"/>
          <w:szCs w:val="22"/>
        </w:rPr>
        <w:t>2.1.</w:t>
      </w:r>
      <w:r w:rsidRPr="005D7764">
        <w:rPr>
          <w:sz w:val="22"/>
          <w:szCs w:val="22"/>
        </w:rPr>
        <w:tab/>
        <w:t>Quantos alunos tem cada turma?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b/>
          <w:sz w:val="22"/>
          <w:szCs w:val="22"/>
        </w:rPr>
        <w:t>2.2.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Qual a classificação mais baixa da turma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>?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b/>
          <w:sz w:val="22"/>
          <w:szCs w:val="22"/>
        </w:rPr>
        <w:tab/>
        <w:t>2.3.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Qual a classificação mais alta da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>?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851" w:hanging="431"/>
        <w:rPr>
          <w:sz w:val="22"/>
          <w:szCs w:val="22"/>
        </w:rPr>
      </w:pPr>
      <w:r w:rsidRPr="005D7764">
        <w:rPr>
          <w:b/>
          <w:sz w:val="22"/>
          <w:szCs w:val="22"/>
        </w:rPr>
        <w:t>2.4.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>Qual das turmas obteve mais posit</w:t>
      </w:r>
      <w:r w:rsidR="003B51BC" w:rsidRPr="005D7764">
        <w:rPr>
          <w:sz w:val="22"/>
          <w:szCs w:val="22"/>
        </w:rPr>
        <w:t xml:space="preserve">ivas? </w:t>
      </w:r>
      <w:r w:rsidRPr="005D7764">
        <w:rPr>
          <w:sz w:val="22"/>
          <w:szCs w:val="22"/>
        </w:rPr>
        <w:t xml:space="preserve">Considera classificação positiva 50 ou mais pontos. </w:t>
      </w:r>
    </w:p>
    <w:p w:rsidR="005D7764" w:rsidRDefault="00326A60" w:rsidP="00DA7719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</w:pPr>
      <w:r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ab/>
        <w:t>Explica como obtiveste o resultado.</w:t>
      </w:r>
      <w:r w:rsidR="005D7764">
        <w:br w:type="page"/>
      </w:r>
    </w:p>
    <w:p w:rsidR="00326A60" w:rsidRPr="005D7764" w:rsidRDefault="000159AA" w:rsidP="00472E77">
      <w:pPr>
        <w:pStyle w:val="QUESTAO1"/>
        <w:numPr>
          <w:ilvl w:val="0"/>
          <w:numId w:val="8"/>
        </w:numPr>
        <w:tabs>
          <w:tab w:val="clear" w:pos="113"/>
          <w:tab w:val="left" w:pos="425"/>
          <w:tab w:val="left" w:pos="851"/>
        </w:tabs>
        <w:spacing w:before="0" w:afterLines="60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lastRenderedPageBreak/>
        <w:t>O gráfico ilustra o número de colaboradores em cinco empresas.</w:t>
      </w:r>
    </w:p>
    <w:p w:rsidR="00326A60" w:rsidRPr="005D7764" w:rsidRDefault="005D7764" w:rsidP="00472E77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36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102610" cy="2454275"/>
            <wp:effectExtent l="0" t="0" r="0" b="0"/>
            <wp:docPr id="5" name="Picture 5" descr="\\srv-files1.portoeditora.pt\users$\BG\Restauracao\ndomingues\Desktop\_TRABALHO_\M5FN\05_CD\20124818_CONT_DD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30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9AA" w:rsidRPr="005D7764" w:rsidRDefault="00326A60" w:rsidP="00472E77">
      <w:pPr>
        <w:pStyle w:val="QUESTAO1"/>
        <w:numPr>
          <w:ilvl w:val="1"/>
          <w:numId w:val="8"/>
        </w:numPr>
        <w:tabs>
          <w:tab w:val="clear" w:pos="113"/>
          <w:tab w:val="left" w:pos="284"/>
        </w:tabs>
        <w:spacing w:before="0" w:afterLines="60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="000159AA" w:rsidRPr="005D7764">
        <w:rPr>
          <w:sz w:val="22"/>
          <w:szCs w:val="22"/>
        </w:rPr>
        <w:t>Quais as empresas onde trabalham mais homens do que mulheres?</w:t>
      </w:r>
    </w:p>
    <w:p w:rsidR="000159AA" w:rsidRPr="005D7764" w:rsidRDefault="000159AA" w:rsidP="00472E77">
      <w:pPr>
        <w:pStyle w:val="QUESTAO1"/>
        <w:numPr>
          <w:ilvl w:val="1"/>
          <w:numId w:val="8"/>
        </w:numPr>
        <w:tabs>
          <w:tab w:val="clear" w:pos="113"/>
          <w:tab w:val="left" w:pos="284"/>
        </w:tabs>
        <w:spacing w:before="0" w:afterLines="60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 xml:space="preserve">Relativamente à empresa </w:t>
      </w:r>
      <w:r w:rsidRPr="005D7764">
        <w:rPr>
          <w:i/>
          <w:sz w:val="22"/>
          <w:szCs w:val="22"/>
        </w:rPr>
        <w:t>E</w:t>
      </w:r>
      <w:r w:rsidRPr="005D7764">
        <w:rPr>
          <w:sz w:val="22"/>
          <w:szCs w:val="22"/>
        </w:rPr>
        <w:t>, qual a percentagem de trabalhadores do sexo feminino</w:t>
      </w:r>
      <w:r w:rsidR="005A6184" w:rsidRPr="005D7764">
        <w:rPr>
          <w:sz w:val="22"/>
          <w:szCs w:val="22"/>
        </w:rPr>
        <w:t>?</w:t>
      </w:r>
    </w:p>
    <w:p w:rsidR="000159AA" w:rsidRPr="005D7764" w:rsidRDefault="000159AA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705" w:firstLine="0"/>
        <w:rPr>
          <w:sz w:val="22"/>
          <w:szCs w:val="22"/>
        </w:rPr>
      </w:pPr>
      <w:r w:rsidRPr="005D7764">
        <w:rPr>
          <w:sz w:val="22"/>
          <w:szCs w:val="22"/>
        </w:rPr>
        <w:t>Apresenta o resultado com duas casas decimais.</w:t>
      </w:r>
    </w:p>
    <w:p w:rsidR="000159AA" w:rsidRPr="005D7764" w:rsidRDefault="000159AA" w:rsidP="00472E77">
      <w:pPr>
        <w:pStyle w:val="QUESTAO1"/>
        <w:numPr>
          <w:ilvl w:val="1"/>
          <w:numId w:val="8"/>
        </w:numPr>
        <w:tabs>
          <w:tab w:val="clear" w:pos="113"/>
          <w:tab w:val="left" w:pos="284"/>
        </w:tabs>
        <w:spacing w:before="0" w:afterLines="60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 xml:space="preserve">20% dos colaboradores da empresa </w:t>
      </w:r>
      <w:r w:rsidRPr="005D7764">
        <w:rPr>
          <w:i/>
          <w:sz w:val="22"/>
          <w:szCs w:val="22"/>
        </w:rPr>
        <w:t xml:space="preserve">B </w:t>
      </w:r>
      <w:r w:rsidRPr="005D7764">
        <w:rPr>
          <w:sz w:val="22"/>
          <w:szCs w:val="22"/>
        </w:rPr>
        <w:t xml:space="preserve">foram transferidos para a empresa </w:t>
      </w:r>
      <w:r w:rsidRPr="005D7764">
        <w:rPr>
          <w:i/>
          <w:sz w:val="22"/>
          <w:szCs w:val="22"/>
        </w:rPr>
        <w:t xml:space="preserve">E </w:t>
      </w:r>
      <w:r w:rsidRPr="005D7764">
        <w:rPr>
          <w:sz w:val="22"/>
          <w:szCs w:val="22"/>
        </w:rPr>
        <w:t xml:space="preserve">e </w:t>
      </w:r>
      <w:r w:rsidR="00D0524D" w:rsidRPr="005D7764">
        <w:rPr>
          <w:position w:val="-18"/>
          <w:sz w:val="22"/>
          <w:szCs w:val="22"/>
        </w:rPr>
        <w:object w:dxaOrig="18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23.25pt" o:ole="">
            <v:imagedata r:id="rId13" o:title=""/>
          </v:shape>
          <o:OLEObject Type="Embed" ProgID="Equation.DSMT4" ShapeID="_x0000_i1025" DrawAspect="Content" ObjectID="_1586346458" r:id="rId14"/>
        </w:object>
      </w:r>
      <w:r w:rsidR="005A6184" w:rsidRPr="005D7764">
        <w:rPr>
          <w:sz w:val="22"/>
          <w:szCs w:val="22"/>
        </w:rPr>
        <w:t xml:space="preserve"> dos colaboradores da empresa </w:t>
      </w:r>
      <w:r w:rsidR="005A6184" w:rsidRPr="005D7764">
        <w:rPr>
          <w:i/>
          <w:sz w:val="22"/>
          <w:szCs w:val="22"/>
        </w:rPr>
        <w:t>C</w:t>
      </w:r>
      <w:r w:rsidR="005A6184" w:rsidRPr="005D7764">
        <w:rPr>
          <w:sz w:val="22"/>
          <w:szCs w:val="22"/>
        </w:rPr>
        <w:t xml:space="preserve"> também foram transferidos para a empresa </w:t>
      </w:r>
      <w:r w:rsidR="005A6184" w:rsidRPr="005D7764">
        <w:rPr>
          <w:i/>
          <w:sz w:val="22"/>
          <w:szCs w:val="22"/>
        </w:rPr>
        <w:t>E</w:t>
      </w:r>
      <w:r w:rsidR="005A6184" w:rsidRPr="005D7764">
        <w:rPr>
          <w:sz w:val="22"/>
          <w:szCs w:val="22"/>
        </w:rPr>
        <w:t>.</w:t>
      </w:r>
    </w:p>
    <w:p w:rsidR="005A6184" w:rsidRPr="005D7764" w:rsidRDefault="005A6184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705" w:firstLine="0"/>
        <w:rPr>
          <w:sz w:val="22"/>
          <w:szCs w:val="22"/>
        </w:rPr>
      </w:pPr>
      <w:r w:rsidRPr="005D7764">
        <w:rPr>
          <w:sz w:val="22"/>
          <w:szCs w:val="22"/>
        </w:rPr>
        <w:t xml:space="preserve">Quantos colaboradores têm agora as empresas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, </w:t>
      </w:r>
      <w:r w:rsidRPr="005D7764">
        <w:rPr>
          <w:i/>
          <w:sz w:val="22"/>
          <w:szCs w:val="22"/>
        </w:rPr>
        <w:t>C</w:t>
      </w:r>
      <w:r w:rsidRPr="005D7764">
        <w:rPr>
          <w:sz w:val="22"/>
          <w:szCs w:val="22"/>
        </w:rPr>
        <w:t xml:space="preserve"> e </w:t>
      </w:r>
      <w:r w:rsidRPr="005D7764">
        <w:rPr>
          <w:i/>
          <w:sz w:val="22"/>
          <w:szCs w:val="22"/>
        </w:rPr>
        <w:t>E</w:t>
      </w:r>
      <w:r w:rsidRPr="005D7764">
        <w:rPr>
          <w:sz w:val="22"/>
          <w:szCs w:val="22"/>
        </w:rPr>
        <w:t>?</w:t>
      </w:r>
    </w:p>
    <w:p w:rsidR="005A6184" w:rsidRPr="005D7764" w:rsidRDefault="005A6184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705" w:firstLine="0"/>
        <w:rPr>
          <w:sz w:val="22"/>
          <w:szCs w:val="22"/>
        </w:rPr>
      </w:pPr>
      <w:r w:rsidRPr="005D7764">
        <w:rPr>
          <w:sz w:val="22"/>
          <w:szCs w:val="22"/>
        </w:rPr>
        <w:t>Apresenta os cálculos que efetuares.</w:t>
      </w:r>
    </w:p>
    <w:p w:rsidR="003B51BC" w:rsidRPr="005D7764" w:rsidRDefault="003B51BC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705" w:firstLine="0"/>
        <w:rPr>
          <w:sz w:val="22"/>
          <w:szCs w:val="22"/>
        </w:rPr>
      </w:pPr>
    </w:p>
    <w:p w:rsidR="0072634F" w:rsidRPr="005D7764" w:rsidRDefault="005A6184" w:rsidP="00472E77">
      <w:pPr>
        <w:pStyle w:val="QUESTAO1"/>
        <w:numPr>
          <w:ilvl w:val="0"/>
          <w:numId w:val="8"/>
        </w:numPr>
        <w:tabs>
          <w:tab w:val="clear" w:pos="113"/>
          <w:tab w:val="left" w:pos="284"/>
        </w:tabs>
        <w:spacing w:before="0" w:afterLines="60" w:line="360" w:lineRule="auto"/>
        <w:ind w:left="284" w:hanging="284"/>
        <w:rPr>
          <w:sz w:val="22"/>
          <w:szCs w:val="22"/>
        </w:rPr>
      </w:pPr>
      <w:r w:rsidRPr="005D7764">
        <w:rPr>
          <w:sz w:val="22"/>
          <w:szCs w:val="22"/>
        </w:rPr>
        <w:t xml:space="preserve">Cinco meninas têm uma média de 12 ganchos de cabelo. </w:t>
      </w:r>
    </w:p>
    <w:p w:rsidR="005A6184" w:rsidRPr="005D7764" w:rsidRDefault="005A6184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Três delas têm 8, 9 e 15 ganchos, respetivamente.</w:t>
      </w:r>
    </w:p>
    <w:p w:rsidR="005A6184" w:rsidRPr="005D7764" w:rsidRDefault="005A6184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Quantos ganchos têm em média as outras duas?</w:t>
      </w:r>
    </w:p>
    <w:p w:rsidR="005A6184" w:rsidRPr="005D7764" w:rsidRDefault="005A6184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Explica como obtiveste a tua resposta.</w:t>
      </w:r>
    </w:p>
    <w:p w:rsidR="003B51BC" w:rsidRPr="005D7764" w:rsidRDefault="003B51BC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284" w:firstLine="0"/>
        <w:rPr>
          <w:sz w:val="22"/>
          <w:szCs w:val="22"/>
        </w:rPr>
      </w:pPr>
    </w:p>
    <w:p w:rsidR="003B51BC" w:rsidRPr="005D7764" w:rsidRDefault="003B51BC" w:rsidP="00472E77">
      <w:pPr>
        <w:pStyle w:val="QUESTAO1"/>
        <w:numPr>
          <w:ilvl w:val="0"/>
          <w:numId w:val="8"/>
        </w:numPr>
        <w:tabs>
          <w:tab w:val="clear" w:pos="113"/>
          <w:tab w:val="left" w:pos="284"/>
        </w:tabs>
        <w:spacing w:before="0" w:afterLines="60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>A moda de um conjunto de quatro notas de Matemática dos alunos do 5.</w:t>
      </w:r>
      <w:r w:rsidRPr="005D7764">
        <w:rPr>
          <w:rFonts w:ascii="Symbol" w:hAnsi="Symbol"/>
          <w:sz w:val="22"/>
          <w:szCs w:val="22"/>
        </w:rPr>
        <w:t></w:t>
      </w:r>
      <w:r w:rsidRPr="005D7764">
        <w:rPr>
          <w:sz w:val="22"/>
          <w:szCs w:val="22"/>
        </w:rPr>
        <w:t xml:space="preserve"> ano é 4 e a média é 3.</w:t>
      </w:r>
    </w:p>
    <w:p w:rsidR="005A6184" w:rsidRPr="005D7764" w:rsidRDefault="003B51BC" w:rsidP="00472E77">
      <w:pPr>
        <w:pStyle w:val="QUESTAO1"/>
        <w:tabs>
          <w:tab w:val="clear" w:pos="113"/>
          <w:tab w:val="left" w:pos="284"/>
        </w:tabs>
        <w:spacing w:before="0" w:afterLines="60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Que resultados obtiveram estes alunos?</w:t>
      </w:r>
    </w:p>
    <w:p w:rsidR="0072634F" w:rsidRPr="005D7764" w:rsidRDefault="0072634F" w:rsidP="005D7764">
      <w:pPr>
        <w:pStyle w:val="QUESTAO1"/>
        <w:tabs>
          <w:tab w:val="clear" w:pos="113"/>
          <w:tab w:val="left" w:pos="284"/>
        </w:tabs>
        <w:spacing w:before="0" w:line="312" w:lineRule="auto"/>
        <w:ind w:left="705" w:firstLine="0"/>
        <w:rPr>
          <w:sz w:val="22"/>
          <w:szCs w:val="22"/>
        </w:rPr>
      </w:pPr>
    </w:p>
    <w:p w:rsidR="005D7764" w:rsidRDefault="005D7764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5D7764" w:rsidRDefault="000B1630" w:rsidP="005D7764">
      <w:pPr>
        <w:pStyle w:val="Cabealho"/>
        <w:spacing w:line="312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5D7764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3B51BC" w:rsidRPr="005D7764" w:rsidRDefault="003B51BC" w:rsidP="005D7764">
      <w:pPr>
        <w:pStyle w:val="QUESTAO11"/>
        <w:spacing w:before="0" w:line="312" w:lineRule="auto"/>
        <w:rPr>
          <w:b/>
          <w:sz w:val="22"/>
          <w:szCs w:val="22"/>
        </w:rPr>
      </w:pPr>
    </w:p>
    <w:p w:rsidR="006E21F2" w:rsidRPr="005D7764" w:rsidRDefault="006E21F2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1.1.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364.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5D7764">
        <w:rPr>
          <w:sz w:val="22"/>
          <w:szCs w:val="22"/>
        </w:rPr>
        <w:tab/>
      </w:r>
      <w:r w:rsidRPr="005D7764">
        <w:rPr>
          <w:b/>
          <w:sz w:val="22"/>
          <w:szCs w:val="22"/>
        </w:rPr>
        <w:t>1.2.</w:t>
      </w:r>
      <w:r w:rsidRPr="005D7764">
        <w:rPr>
          <w:sz w:val="22"/>
          <w:szCs w:val="22"/>
        </w:rPr>
        <w:tab/>
        <w:t>251.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5D7764">
        <w:rPr>
          <w:sz w:val="22"/>
          <w:szCs w:val="22"/>
        </w:rPr>
        <w:tab/>
      </w:r>
      <w:r w:rsidRPr="005D7764">
        <w:rPr>
          <w:b/>
          <w:sz w:val="22"/>
          <w:szCs w:val="22"/>
        </w:rPr>
        <w:t>1.3.</w:t>
      </w:r>
      <w:r w:rsidRPr="005D7764">
        <w:rPr>
          <w:sz w:val="22"/>
          <w:szCs w:val="22"/>
        </w:rPr>
        <w:tab/>
        <w:t>45.</w:t>
      </w:r>
    </w:p>
    <w:p w:rsidR="006E21F2" w:rsidRPr="005D7764" w:rsidRDefault="006E21F2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1.4</w:t>
      </w:r>
      <w:r w:rsidR="00D0524D" w:rsidRPr="005D7764">
        <w:rPr>
          <w:b/>
          <w:sz w:val="22"/>
          <w:szCs w:val="22"/>
        </w:rPr>
        <w:t>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>Por exemplo:</w:t>
      </w:r>
    </w:p>
    <w:p w:rsidR="006E21F2" w:rsidRPr="005D7764" w:rsidRDefault="00DA7719" w:rsidP="005D7764">
      <w:pPr>
        <w:pStyle w:val="QUESTAO11"/>
        <w:spacing w:before="0" w:line="312" w:lineRule="auto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 xml:space="preserve">Observando o gráfico verifica-se que a diferença entre o número de embarcações saídas </w:t>
      </w: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 xml:space="preserve">e entradas em 2004 é superior à diferença entre o número de embarcações saídas e </w:t>
      </w: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>entradas em 2005.</w:t>
      </w:r>
    </w:p>
    <w:p w:rsidR="006E21F2" w:rsidRPr="005D7764" w:rsidRDefault="00DA7719" w:rsidP="005D7764">
      <w:pPr>
        <w:pStyle w:val="QUESTAO11"/>
        <w:spacing w:before="0" w:line="312" w:lineRule="auto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 xml:space="preserve">De facto, em 2005 deu-se continuidade ao processo de renovação da frota mas com ritmo </w:t>
      </w: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>mais lento.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Turma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>: 25 alunos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>: 25 alunos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2.2.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20 pontos.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2.3.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>99 pontos.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2.4.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 obteve 17 positivas e a turma</w:t>
      </w:r>
      <w:r w:rsidRPr="005D7764">
        <w:rPr>
          <w:i/>
          <w:sz w:val="22"/>
          <w:szCs w:val="22"/>
        </w:rPr>
        <w:t xml:space="preserve"> A</w:t>
      </w:r>
      <w:r w:rsidRPr="005D7764">
        <w:rPr>
          <w:sz w:val="22"/>
          <w:szCs w:val="22"/>
        </w:rPr>
        <w:t xml:space="preserve"> obteve 14 positivas.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Logo, 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 teve mais positivas.</w:t>
      </w:r>
      <w:r w:rsidRPr="005D7764">
        <w:rPr>
          <w:sz w:val="22"/>
          <w:szCs w:val="22"/>
        </w:rPr>
        <w:tab/>
      </w:r>
    </w:p>
    <w:p w:rsidR="00D0524D" w:rsidRPr="005D7764" w:rsidRDefault="00D0524D" w:rsidP="005D7764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b/>
          <w:sz w:val="22"/>
          <w:szCs w:val="22"/>
        </w:rPr>
        <w:t>3.1.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Empresas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 xml:space="preserve">, </w:t>
      </w:r>
      <w:r w:rsidRPr="005D7764">
        <w:rPr>
          <w:i/>
          <w:sz w:val="22"/>
          <w:szCs w:val="22"/>
        </w:rPr>
        <w:t>D</w:t>
      </w:r>
      <w:r w:rsidRPr="005D7764">
        <w:rPr>
          <w:sz w:val="22"/>
          <w:szCs w:val="22"/>
        </w:rPr>
        <w:t xml:space="preserve"> e </w:t>
      </w:r>
      <w:r w:rsidRPr="005D7764">
        <w:rPr>
          <w:i/>
          <w:sz w:val="22"/>
          <w:szCs w:val="22"/>
        </w:rPr>
        <w:t>E</w:t>
      </w:r>
      <w:r w:rsidRPr="005D7764">
        <w:rPr>
          <w:sz w:val="22"/>
          <w:szCs w:val="22"/>
        </w:rPr>
        <w:t>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3.2.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21,74%.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3.3.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Empresa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: 672 trabalhadores; Empresa </w:t>
      </w:r>
      <w:r w:rsidRPr="005D7764">
        <w:rPr>
          <w:i/>
          <w:sz w:val="22"/>
          <w:szCs w:val="22"/>
        </w:rPr>
        <w:t>C</w:t>
      </w:r>
      <w:r w:rsidRPr="005D7764">
        <w:rPr>
          <w:sz w:val="22"/>
          <w:szCs w:val="22"/>
        </w:rPr>
        <w:t xml:space="preserve">: 496 trabalhadores; Empresa </w:t>
      </w:r>
      <w:r w:rsidRPr="005D7764">
        <w:rPr>
          <w:i/>
          <w:sz w:val="22"/>
          <w:szCs w:val="22"/>
        </w:rPr>
        <w:t>E</w:t>
      </w:r>
      <w:r w:rsidRPr="005D7764">
        <w:rPr>
          <w:sz w:val="22"/>
          <w:szCs w:val="22"/>
        </w:rPr>
        <w:t>: 752</w:t>
      </w:r>
      <w:r w:rsidR="003B51BC" w:rsidRPr="005D7764">
        <w:rPr>
          <w:sz w:val="22"/>
          <w:szCs w:val="22"/>
        </w:rPr>
        <w:t xml:space="preserve"> </w:t>
      </w:r>
      <w:r w:rsidR="00DA7719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trabalhadores.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4.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Em média cada uma das meninas tem 14 ganchos.</w:t>
      </w:r>
    </w:p>
    <w:p w:rsidR="00D0524D" w:rsidRPr="005D7764" w:rsidRDefault="00D0524D" w:rsidP="005D7764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b/>
          <w:sz w:val="22"/>
          <w:szCs w:val="22"/>
        </w:rPr>
        <w:t>5.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3B51BC" w:rsidRPr="005D7764">
        <w:rPr>
          <w:sz w:val="22"/>
          <w:szCs w:val="22"/>
        </w:rPr>
        <w:t>1, 3, 4 e 4.</w:t>
      </w:r>
    </w:p>
    <w:p w:rsidR="003B51BC" w:rsidRPr="005D7764" w:rsidRDefault="003B51BC" w:rsidP="005D7764">
      <w:pPr>
        <w:pStyle w:val="QUESTAO11"/>
        <w:spacing w:before="0" w:line="312" w:lineRule="auto"/>
        <w:ind w:left="284" w:hanging="284"/>
        <w:rPr>
          <w:sz w:val="22"/>
          <w:szCs w:val="22"/>
        </w:rPr>
      </w:pPr>
    </w:p>
    <w:sectPr w:rsidR="003B51BC" w:rsidRPr="005D7764" w:rsidSect="004139DE">
      <w:headerReference w:type="even" r:id="rId15"/>
      <w:headerReference w:type="default" r:id="rId16"/>
      <w:footerReference w:type="default" r:id="rId17"/>
      <w:headerReference w:type="first" r:id="rId1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762" w:rsidRDefault="002B7762" w:rsidP="00D177B5">
      <w:pPr>
        <w:spacing w:after="0" w:line="240" w:lineRule="auto"/>
      </w:pPr>
      <w:r>
        <w:separator/>
      </w:r>
    </w:p>
  </w:endnote>
  <w:endnote w:type="continuationSeparator" w:id="0">
    <w:p w:rsidR="002B7762" w:rsidRDefault="002B776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77" w:rsidRPr="00472E77" w:rsidRDefault="00472E77">
    <w:pPr>
      <w:pStyle w:val="Rodap"/>
      <w:rPr>
        <w:lang w:val="pt-PT"/>
      </w:rPr>
    </w:pPr>
    <w:r>
      <w:rPr>
        <w:lang w:val="pt-PT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762" w:rsidRDefault="002B7762" w:rsidP="00D177B5">
      <w:pPr>
        <w:spacing w:after="0" w:line="240" w:lineRule="auto"/>
      </w:pPr>
      <w:r>
        <w:separator/>
      </w:r>
    </w:p>
  </w:footnote>
  <w:footnote w:type="continuationSeparator" w:id="0">
    <w:p w:rsidR="002B7762" w:rsidRDefault="002B776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587C4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39DE"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46055">
      <w:rPr>
        <w:spacing w:val="0"/>
        <w:sz w:val="20"/>
        <w:szCs w:val="20"/>
        <w:lang w:val="pt-PT"/>
      </w:rPr>
      <w:t xml:space="preserve">de avaliação </w:t>
    </w:r>
    <w:r w:rsidR="00776076">
      <w:rPr>
        <w:spacing w:val="0"/>
        <w:sz w:val="20"/>
        <w:szCs w:val="20"/>
        <w:lang w:val="pt-PT"/>
      </w:rPr>
      <w:t>6</w:t>
    </w:r>
    <w:r w:rsidR="007F064F">
      <w:rPr>
        <w:spacing w:val="0"/>
        <w:sz w:val="20"/>
        <w:szCs w:val="20"/>
        <w:lang w:val="pt-PT"/>
      </w:rPr>
      <w:t xml:space="preserve"> </w:t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587C4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5283835</wp:posOffset>
          </wp:positionH>
          <wp:positionV relativeFrom="paragraph">
            <wp:posOffset>-156845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02C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Teste </w:t>
                </w:r>
                <w:r w:rsidR="00A46055">
                  <w:rPr>
                    <w:spacing w:val="0"/>
                    <w:sz w:val="28"/>
                    <w:szCs w:val="28"/>
                  </w:rPr>
                  <w:t xml:space="preserve">de avaliação </w:t>
                </w:r>
                <w:r w:rsidR="00776076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0A02C6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72E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72E77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3B51BC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3B51BC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472E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72E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0A02C6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3BB70B92"/>
    <w:multiLevelType w:val="multilevel"/>
    <w:tmpl w:val="70C6F5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59AA"/>
    <w:rsid w:val="00035F41"/>
    <w:rsid w:val="000A02C6"/>
    <w:rsid w:val="000B1630"/>
    <w:rsid w:val="000C37B1"/>
    <w:rsid w:val="000C7BCA"/>
    <w:rsid w:val="000F3806"/>
    <w:rsid w:val="000F5C16"/>
    <w:rsid w:val="00105DA5"/>
    <w:rsid w:val="00126D00"/>
    <w:rsid w:val="00130517"/>
    <w:rsid w:val="0018435F"/>
    <w:rsid w:val="001B7D14"/>
    <w:rsid w:val="00241938"/>
    <w:rsid w:val="00266005"/>
    <w:rsid w:val="00271F71"/>
    <w:rsid w:val="00272684"/>
    <w:rsid w:val="002A1042"/>
    <w:rsid w:val="002B7762"/>
    <w:rsid w:val="003012AD"/>
    <w:rsid w:val="00326A60"/>
    <w:rsid w:val="00337A76"/>
    <w:rsid w:val="00360BC9"/>
    <w:rsid w:val="0036406B"/>
    <w:rsid w:val="003B51BC"/>
    <w:rsid w:val="003F5A65"/>
    <w:rsid w:val="004009CC"/>
    <w:rsid w:val="0040597E"/>
    <w:rsid w:val="00407C80"/>
    <w:rsid w:val="004139DE"/>
    <w:rsid w:val="00433136"/>
    <w:rsid w:val="004602AB"/>
    <w:rsid w:val="00472E77"/>
    <w:rsid w:val="00476446"/>
    <w:rsid w:val="00493BAA"/>
    <w:rsid w:val="004C44FD"/>
    <w:rsid w:val="004D0B7B"/>
    <w:rsid w:val="004D23F5"/>
    <w:rsid w:val="00560EC5"/>
    <w:rsid w:val="00587C4F"/>
    <w:rsid w:val="00596566"/>
    <w:rsid w:val="005A6184"/>
    <w:rsid w:val="005D2009"/>
    <w:rsid w:val="005D7764"/>
    <w:rsid w:val="005E1CF5"/>
    <w:rsid w:val="005F1DE5"/>
    <w:rsid w:val="006007F1"/>
    <w:rsid w:val="00627293"/>
    <w:rsid w:val="00653546"/>
    <w:rsid w:val="00660A37"/>
    <w:rsid w:val="006A50CF"/>
    <w:rsid w:val="006A59C6"/>
    <w:rsid w:val="006C3C18"/>
    <w:rsid w:val="006D4D88"/>
    <w:rsid w:val="006E21F2"/>
    <w:rsid w:val="00715D47"/>
    <w:rsid w:val="0072634F"/>
    <w:rsid w:val="00751EFB"/>
    <w:rsid w:val="0076259D"/>
    <w:rsid w:val="007655A3"/>
    <w:rsid w:val="00773ADD"/>
    <w:rsid w:val="00776076"/>
    <w:rsid w:val="00787FD3"/>
    <w:rsid w:val="00794D89"/>
    <w:rsid w:val="007A5DAC"/>
    <w:rsid w:val="007B03B3"/>
    <w:rsid w:val="007B1BAC"/>
    <w:rsid w:val="007B66B9"/>
    <w:rsid w:val="007B7B9D"/>
    <w:rsid w:val="007C335B"/>
    <w:rsid w:val="007F064F"/>
    <w:rsid w:val="00841945"/>
    <w:rsid w:val="00871045"/>
    <w:rsid w:val="008A2AB8"/>
    <w:rsid w:val="00946084"/>
    <w:rsid w:val="009519C0"/>
    <w:rsid w:val="009559C7"/>
    <w:rsid w:val="00960394"/>
    <w:rsid w:val="009C2ABF"/>
    <w:rsid w:val="009E04ED"/>
    <w:rsid w:val="00A01B67"/>
    <w:rsid w:val="00A115C4"/>
    <w:rsid w:val="00A25439"/>
    <w:rsid w:val="00A46055"/>
    <w:rsid w:val="00A579B7"/>
    <w:rsid w:val="00A875A2"/>
    <w:rsid w:val="00AC74EF"/>
    <w:rsid w:val="00B108B4"/>
    <w:rsid w:val="00B339B4"/>
    <w:rsid w:val="00B35244"/>
    <w:rsid w:val="00B50C52"/>
    <w:rsid w:val="00B514FB"/>
    <w:rsid w:val="00B538B8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606E0"/>
    <w:rsid w:val="00C615BE"/>
    <w:rsid w:val="00C927C5"/>
    <w:rsid w:val="00CC6822"/>
    <w:rsid w:val="00D0524D"/>
    <w:rsid w:val="00D14763"/>
    <w:rsid w:val="00D177B5"/>
    <w:rsid w:val="00D5097A"/>
    <w:rsid w:val="00D5464F"/>
    <w:rsid w:val="00D62E7B"/>
    <w:rsid w:val="00D8730C"/>
    <w:rsid w:val="00DA7719"/>
    <w:rsid w:val="00DC221E"/>
    <w:rsid w:val="00DC5B66"/>
    <w:rsid w:val="00DD35A1"/>
    <w:rsid w:val="00DF4BF8"/>
    <w:rsid w:val="00E1561C"/>
    <w:rsid w:val="00E70E42"/>
    <w:rsid w:val="00E755D9"/>
    <w:rsid w:val="00EE0E1E"/>
    <w:rsid w:val="00F007C4"/>
    <w:rsid w:val="00F0532D"/>
    <w:rsid w:val="00F1013F"/>
    <w:rsid w:val="00F23548"/>
    <w:rsid w:val="00F363B7"/>
    <w:rsid w:val="00F5791C"/>
    <w:rsid w:val="00F77632"/>
    <w:rsid w:val="00F804DC"/>
    <w:rsid w:val="00FA19DC"/>
    <w:rsid w:val="00FC5AF9"/>
    <w:rsid w:val="00FD3B0B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392</TotalTime>
  <Pages>3</Pages>
  <Words>442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22</cp:revision>
  <cp:lastPrinted>2013-05-30T17:48:00Z</cp:lastPrinted>
  <dcterms:created xsi:type="dcterms:W3CDTF">2013-05-20T16:13:00Z</dcterms:created>
  <dcterms:modified xsi:type="dcterms:W3CDTF">2018-04-27T14:01:00Z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