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024BC" w14:textId="77777777" w:rsidR="009A3418" w:rsidRPr="009A3418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  <w:r w:rsidRPr="009A3418">
        <w:rPr>
          <w:rFonts w:eastAsia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53973" wp14:editId="53E11A36">
                <wp:simplePos x="0" y="0"/>
                <wp:positionH relativeFrom="column">
                  <wp:posOffset>26670</wp:posOffset>
                </wp:positionH>
                <wp:positionV relativeFrom="paragraph">
                  <wp:posOffset>-106045</wp:posOffset>
                </wp:positionV>
                <wp:extent cx="5549265" cy="3302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27297" w14:textId="08F4B756" w:rsidR="009A3418" w:rsidRPr="004E293A" w:rsidRDefault="009A3418" w:rsidP="009A3418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 w:rsidRPr="004E293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Ficha de avaliação 1</w:t>
                            </w:r>
                            <w:r w:rsidR="00612B8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612B8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612B8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612B8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612B8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  <w:t>Ciências Naturais 6.º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F53973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.1pt;margin-top:-8.3pt;width:436.95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" filled="f" stroked="f">
                <v:textbox>
                  <w:txbxContent>
                    <w:p w14:paraId="7EE27297" w14:textId="08F4B756" w:rsidR="009A3418" w:rsidRPr="004E293A" w:rsidRDefault="009A3418" w:rsidP="009A3418">
                      <w:p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r w:rsidRPr="004E293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Ficha de avaliação 1</w:t>
                      </w:r>
                      <w:r w:rsidR="00612B8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  <w:r w:rsidR="00612B8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612B8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612B8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612B8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  <w:t>Ciências Naturais 6.º ano</w:t>
                      </w:r>
                    </w:p>
                  </w:txbxContent>
                </v:textbox>
              </v:shape>
            </w:pict>
          </mc:Fallback>
        </mc:AlternateContent>
      </w:r>
      <w:r w:rsidRPr="009A3418">
        <w:rPr>
          <w:rFonts w:eastAsia="Times New Roman"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A503B40" wp14:editId="22FDE603">
                <wp:simplePos x="0" y="0"/>
                <wp:positionH relativeFrom="page">
                  <wp:posOffset>906145</wp:posOffset>
                </wp:positionH>
                <wp:positionV relativeFrom="page">
                  <wp:posOffset>800100</wp:posOffset>
                </wp:positionV>
                <wp:extent cx="5579745" cy="323850"/>
                <wp:effectExtent l="1270" t="0" r="635" b="952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1020"/>
                          <a:chExt cx="8787" cy="510"/>
                        </a:xfrm>
                      </wpg:grpSpPr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1417" y="1020"/>
                            <a:ext cx="8787" cy="510"/>
                          </a:xfrm>
                          <a:custGeom>
                            <a:avLst/>
                            <a:gdLst>
                              <a:gd name="T0" fmla="+- 0 1474 1417"/>
                              <a:gd name="T1" fmla="*/ T0 w 8787"/>
                              <a:gd name="T2" fmla="+- 0 1020 1020"/>
                              <a:gd name="T3" fmla="*/ 1020 h 510"/>
                              <a:gd name="T4" fmla="+- 0 1418 1417"/>
                              <a:gd name="T5" fmla="*/ T4 w 8787"/>
                              <a:gd name="T6" fmla="+- 0 1044 1020"/>
                              <a:gd name="T7" fmla="*/ 1044 h 510"/>
                              <a:gd name="T8" fmla="+- 0 1417 1417"/>
                              <a:gd name="T9" fmla="*/ T8 w 8787"/>
                              <a:gd name="T10" fmla="+- 0 1474 1020"/>
                              <a:gd name="T11" fmla="*/ 1474 h 510"/>
                              <a:gd name="T12" fmla="+- 0 1418 1417"/>
                              <a:gd name="T13" fmla="*/ T12 w 8787"/>
                              <a:gd name="T14" fmla="+- 0 1507 1020"/>
                              <a:gd name="T15" fmla="*/ 1507 h 510"/>
                              <a:gd name="T16" fmla="+- 0 1424 1417"/>
                              <a:gd name="T17" fmla="*/ T16 w 8787"/>
                              <a:gd name="T18" fmla="+- 0 1523 1020"/>
                              <a:gd name="T19" fmla="*/ 1523 h 510"/>
                              <a:gd name="T20" fmla="+- 0 1441 1417"/>
                              <a:gd name="T21" fmla="*/ T20 w 8787"/>
                              <a:gd name="T22" fmla="+- 0 1530 1020"/>
                              <a:gd name="T23" fmla="*/ 1530 h 510"/>
                              <a:gd name="T24" fmla="+- 0 1473 1417"/>
                              <a:gd name="T25" fmla="*/ T24 w 8787"/>
                              <a:gd name="T26" fmla="+- 0 1531 1020"/>
                              <a:gd name="T27" fmla="*/ 1531 h 510"/>
                              <a:gd name="T28" fmla="+- 0 10148 1417"/>
                              <a:gd name="T29" fmla="*/ T28 w 8787"/>
                              <a:gd name="T30" fmla="+- 0 1531 1020"/>
                              <a:gd name="T31" fmla="*/ 1531 h 510"/>
                              <a:gd name="T32" fmla="+- 0 10181 1417"/>
                              <a:gd name="T33" fmla="*/ T32 w 8787"/>
                              <a:gd name="T34" fmla="+- 0 1530 1020"/>
                              <a:gd name="T35" fmla="*/ 1530 h 510"/>
                              <a:gd name="T36" fmla="+- 0 10197 1417"/>
                              <a:gd name="T37" fmla="*/ T36 w 8787"/>
                              <a:gd name="T38" fmla="+- 0 1523 1020"/>
                              <a:gd name="T39" fmla="*/ 1523 h 510"/>
                              <a:gd name="T40" fmla="+- 0 10204 1417"/>
                              <a:gd name="T41" fmla="*/ T40 w 8787"/>
                              <a:gd name="T42" fmla="+- 0 1507 1020"/>
                              <a:gd name="T43" fmla="*/ 1507 h 510"/>
                              <a:gd name="T44" fmla="+- 0 10205 1417"/>
                              <a:gd name="T45" fmla="*/ T44 w 8787"/>
                              <a:gd name="T46" fmla="+- 0 1474 1020"/>
                              <a:gd name="T47" fmla="*/ 1474 h 510"/>
                              <a:gd name="T48" fmla="+- 0 10205 1417"/>
                              <a:gd name="T49" fmla="*/ T48 w 8787"/>
                              <a:gd name="T50" fmla="+- 0 1077 1020"/>
                              <a:gd name="T51" fmla="*/ 1077 h 510"/>
                              <a:gd name="T52" fmla="+- 0 10204 1417"/>
                              <a:gd name="T53" fmla="*/ T52 w 8787"/>
                              <a:gd name="T54" fmla="+- 0 1044 1020"/>
                              <a:gd name="T55" fmla="*/ 1044 h 510"/>
                              <a:gd name="T56" fmla="+- 0 10197 1417"/>
                              <a:gd name="T57" fmla="*/ T56 w 8787"/>
                              <a:gd name="T58" fmla="+- 0 1027 1020"/>
                              <a:gd name="T59" fmla="*/ 1027 h 510"/>
                              <a:gd name="T60" fmla="+- 0 10181 1417"/>
                              <a:gd name="T61" fmla="*/ T60 w 8787"/>
                              <a:gd name="T62" fmla="+- 0 1021 1020"/>
                              <a:gd name="T63" fmla="*/ 1021 h 510"/>
                              <a:gd name="T64" fmla="+- 0 10148 1417"/>
                              <a:gd name="T65" fmla="*/ T64 w 8787"/>
                              <a:gd name="T66" fmla="+- 0 1020 1020"/>
                              <a:gd name="T67" fmla="*/ 1020 h 510"/>
                              <a:gd name="T68" fmla="+- 0 1474 1417"/>
                              <a:gd name="T69" fmla="*/ T68 w 8787"/>
                              <a:gd name="T70" fmla="+- 0 1020 1020"/>
                              <a:gd name="T71" fmla="*/ 102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454"/>
                                </a:lnTo>
                                <a:lnTo>
                                  <a:pt x="1" y="487"/>
                                </a:lnTo>
                                <a:lnTo>
                                  <a:pt x="7" y="503"/>
                                </a:lnTo>
                                <a:lnTo>
                                  <a:pt x="24" y="510"/>
                                </a:lnTo>
                                <a:lnTo>
                                  <a:pt x="56" y="511"/>
                                </a:lnTo>
                                <a:lnTo>
                                  <a:pt x="8731" y="511"/>
                                </a:lnTo>
                                <a:lnTo>
                                  <a:pt x="8764" y="510"/>
                                </a:lnTo>
                                <a:lnTo>
                                  <a:pt x="8780" y="503"/>
                                </a:lnTo>
                                <a:lnTo>
                                  <a:pt x="8787" y="487"/>
                                </a:lnTo>
                                <a:lnTo>
                                  <a:pt x="8788" y="454"/>
                                </a:lnTo>
                                <a:lnTo>
                                  <a:pt x="8788" y="57"/>
                                </a:lnTo>
                                <a:lnTo>
                                  <a:pt x="8787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4" y="1"/>
                                </a:lnTo>
                                <a:lnTo>
                                  <a:pt x="87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BCA7A4" id="Group 7" o:spid="_x0000_s1026" style="position:absolute;margin-left:71.35pt;margin-top:63pt;width:439.35pt;height:25.5pt;z-index:-251656192;mso-position-horizontal-relative:page;mso-position-vertical-relative:page" coordorigin="1417,1020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">
                <v:shape id="Freeform 4" o:spid="_x0000_s1027" style="position:absolute;left:1417;top:1020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" path="m57,l1,24,,454r1,33l7,503r17,7l56,511r8675,l8764,510r16,-7l8787,487r1,-33l8788,57r-1,-33l8780,7,8764,1,8731,,57,xe" fillcolor="#363435" stroked="f">
                  <v:path arrowok="t" o:connecttype="custom" o:connectlocs="57,1020;1,1044;0,1474;1,1507;7,1523;24,1530;56,1531;8731,1531;8764,1530;8780,1523;8787,1507;8788,1474;8788,1077;8787,1044;8780,1027;8764,1021;8731,1020;57,1020" o:connectangles="0,0,0,0,0,0,0,0,0,0,0,0,0,0,0,0,0,0"/>
                </v:shape>
                <w10:wrap anchorx="page" anchory="page"/>
              </v:group>
            </w:pict>
          </mc:Fallback>
        </mc:AlternateContent>
      </w:r>
    </w:p>
    <w:p w14:paraId="15BE0C21" w14:textId="77777777" w:rsidR="009A3418" w:rsidRPr="009A3418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</w:p>
    <w:p w14:paraId="36E3FA92" w14:textId="77777777" w:rsidR="009A3418" w:rsidRPr="009A3418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b/>
          <w:color w:val="848688"/>
        </w:rPr>
      </w:pPr>
      <w:r w:rsidRPr="009A3418">
        <w:rPr>
          <w:rFonts w:eastAsia="Times New Roman"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16DC547" wp14:editId="6B35F381">
                <wp:simplePos x="0" y="0"/>
                <wp:positionH relativeFrom="page">
                  <wp:posOffset>906145</wp:posOffset>
                </wp:positionH>
                <wp:positionV relativeFrom="paragraph">
                  <wp:posOffset>93345</wp:posOffset>
                </wp:positionV>
                <wp:extent cx="5579745" cy="323850"/>
                <wp:effectExtent l="4445" t="1270" r="6985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-112"/>
                          <a:chExt cx="8787" cy="510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1427" y="-102"/>
                            <a:ext cx="8767" cy="490"/>
                            <a:chOff x="1427" y="-102"/>
                            <a:chExt cx="8767" cy="490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1427" y="-102"/>
                              <a:ext cx="8767" cy="490"/>
                            </a:xfrm>
                            <a:custGeom>
                              <a:avLst/>
                              <a:gdLst>
                                <a:gd name="T0" fmla="+- 0 1474 1427"/>
                                <a:gd name="T1" fmla="*/ T0 w 8767"/>
                                <a:gd name="T2" fmla="+- 0 -102 -102"/>
                                <a:gd name="T3" fmla="*/ -102 h 490"/>
                                <a:gd name="T4" fmla="+- 0 1462 1427"/>
                                <a:gd name="T5" fmla="*/ T4 w 8767"/>
                                <a:gd name="T6" fmla="+- 0 -101 -102"/>
                                <a:gd name="T7" fmla="*/ -101 h 490"/>
                                <a:gd name="T8" fmla="+- 0 1442 1427"/>
                                <a:gd name="T9" fmla="*/ T8 w 8767"/>
                                <a:gd name="T10" fmla="+- 0 -91 -102"/>
                                <a:gd name="T11" fmla="*/ -91 h 490"/>
                                <a:gd name="T12" fmla="+- 0 1428 1427"/>
                                <a:gd name="T13" fmla="*/ T12 w 8767"/>
                                <a:gd name="T14" fmla="+- 0 -67 -102"/>
                                <a:gd name="T15" fmla="*/ -67 h 490"/>
                                <a:gd name="T16" fmla="+- 0 1427 1427"/>
                                <a:gd name="T17" fmla="*/ T16 w 8767"/>
                                <a:gd name="T18" fmla="+- 0 -56 -102"/>
                                <a:gd name="T19" fmla="*/ -56 h 490"/>
                                <a:gd name="T20" fmla="+- 0 1427 1427"/>
                                <a:gd name="T21" fmla="*/ T20 w 8767"/>
                                <a:gd name="T22" fmla="+- 0 341 -102"/>
                                <a:gd name="T23" fmla="*/ 341 h 490"/>
                                <a:gd name="T24" fmla="+- 0 1429 1427"/>
                                <a:gd name="T25" fmla="*/ T24 w 8767"/>
                                <a:gd name="T26" fmla="+- 0 354 -102"/>
                                <a:gd name="T27" fmla="*/ 354 h 490"/>
                                <a:gd name="T28" fmla="+- 0 1438 1427"/>
                                <a:gd name="T29" fmla="*/ T28 w 8767"/>
                                <a:gd name="T30" fmla="+- 0 373 -102"/>
                                <a:gd name="T31" fmla="*/ 373 h 490"/>
                                <a:gd name="T32" fmla="+- 0 1463 1427"/>
                                <a:gd name="T33" fmla="*/ T32 w 8767"/>
                                <a:gd name="T34" fmla="+- 0 387 -102"/>
                                <a:gd name="T35" fmla="*/ 387 h 490"/>
                                <a:gd name="T36" fmla="+- 0 1474 1427"/>
                                <a:gd name="T37" fmla="*/ T36 w 8767"/>
                                <a:gd name="T38" fmla="+- 0 388 -102"/>
                                <a:gd name="T39" fmla="*/ 388 h 490"/>
                                <a:gd name="T40" fmla="+- 0 10148 1427"/>
                                <a:gd name="T41" fmla="*/ T40 w 8767"/>
                                <a:gd name="T42" fmla="+- 0 388 -102"/>
                                <a:gd name="T43" fmla="*/ 388 h 490"/>
                                <a:gd name="T44" fmla="+- 0 10160 1427"/>
                                <a:gd name="T45" fmla="*/ T44 w 8767"/>
                                <a:gd name="T46" fmla="+- 0 386 -102"/>
                                <a:gd name="T47" fmla="*/ 386 h 490"/>
                                <a:gd name="T48" fmla="+- 0 10180 1427"/>
                                <a:gd name="T49" fmla="*/ T48 w 8767"/>
                                <a:gd name="T50" fmla="+- 0 377 -102"/>
                                <a:gd name="T51" fmla="*/ 377 h 490"/>
                                <a:gd name="T52" fmla="+- 0 10194 1427"/>
                                <a:gd name="T53" fmla="*/ T52 w 8767"/>
                                <a:gd name="T54" fmla="+- 0 353 -102"/>
                                <a:gd name="T55" fmla="*/ 353 h 490"/>
                                <a:gd name="T56" fmla="+- 0 10195 1427"/>
                                <a:gd name="T57" fmla="*/ T56 w 8767"/>
                                <a:gd name="T58" fmla="+- 0 341 -102"/>
                                <a:gd name="T59" fmla="*/ 341 h 490"/>
                                <a:gd name="T60" fmla="+- 0 10195 1427"/>
                                <a:gd name="T61" fmla="*/ T60 w 8767"/>
                                <a:gd name="T62" fmla="+- 0 -56 -102"/>
                                <a:gd name="T63" fmla="*/ -56 h 490"/>
                                <a:gd name="T64" fmla="+- 0 10193 1427"/>
                                <a:gd name="T65" fmla="*/ T64 w 8767"/>
                                <a:gd name="T66" fmla="+- 0 -68 -102"/>
                                <a:gd name="T67" fmla="*/ -68 h 490"/>
                                <a:gd name="T68" fmla="+- 0 10183 1427"/>
                                <a:gd name="T69" fmla="*/ T68 w 8767"/>
                                <a:gd name="T70" fmla="+- 0 -88 -102"/>
                                <a:gd name="T71" fmla="*/ -88 h 490"/>
                                <a:gd name="T72" fmla="+- 0 10159 1427"/>
                                <a:gd name="T73" fmla="*/ T72 w 8767"/>
                                <a:gd name="T74" fmla="+- 0 -101 -102"/>
                                <a:gd name="T75" fmla="*/ -101 h 490"/>
                                <a:gd name="T76" fmla="+- 0 10148 1427"/>
                                <a:gd name="T77" fmla="*/ T76 w 8767"/>
                                <a:gd name="T78" fmla="+- 0 -102 -102"/>
                                <a:gd name="T79" fmla="*/ -102 h 490"/>
                                <a:gd name="T80" fmla="+- 0 1474 1427"/>
                                <a:gd name="T81" fmla="*/ T80 w 8767"/>
                                <a:gd name="T82" fmla="+- 0 -102 -102"/>
                                <a:gd name="T83" fmla="*/ -102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490">
                                  <a:moveTo>
                                    <a:pt x="47" y="0"/>
                                  </a:moveTo>
                                  <a:lnTo>
                                    <a:pt x="35" y="1"/>
                                  </a:lnTo>
                                  <a:lnTo>
                                    <a:pt x="15" y="11"/>
                                  </a:lnTo>
                                  <a:lnTo>
                                    <a:pt x="1" y="35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2" y="456"/>
                                  </a:lnTo>
                                  <a:lnTo>
                                    <a:pt x="11" y="475"/>
                                  </a:lnTo>
                                  <a:lnTo>
                                    <a:pt x="36" y="489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8721" y="490"/>
                                  </a:lnTo>
                                  <a:lnTo>
                                    <a:pt x="8733" y="488"/>
                                  </a:lnTo>
                                  <a:lnTo>
                                    <a:pt x="8753" y="479"/>
                                  </a:lnTo>
                                  <a:lnTo>
                                    <a:pt x="8767" y="455"/>
                                  </a:lnTo>
                                  <a:lnTo>
                                    <a:pt x="8768" y="443"/>
                                  </a:lnTo>
                                  <a:lnTo>
                                    <a:pt x="8768" y="46"/>
                                  </a:lnTo>
                                  <a:lnTo>
                                    <a:pt x="8766" y="34"/>
                                  </a:lnTo>
                                  <a:lnTo>
                                    <a:pt x="8756" y="14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1" y="0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427" y="-102"/>
                              <a:ext cx="8767" cy="490"/>
                              <a:chOff x="1427" y="-102"/>
                              <a:chExt cx="8767" cy="490"/>
                            </a:xfrm>
                          </wpg:grpSpPr>
                          <wps:wsp>
                            <wps:cNvPr id="6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427" y="-102"/>
                                <a:ext cx="8767" cy="490"/>
                              </a:xfrm>
                              <a:custGeom>
                                <a:avLst/>
                                <a:gdLst>
                                  <a:gd name="T0" fmla="+- 0 1474 1427"/>
                                  <a:gd name="T1" fmla="*/ T0 w 8767"/>
                                  <a:gd name="T2" fmla="+- 0 -102 -102"/>
                                  <a:gd name="T3" fmla="*/ -102 h 490"/>
                                  <a:gd name="T4" fmla="+- 0 1462 1427"/>
                                  <a:gd name="T5" fmla="*/ T4 w 8767"/>
                                  <a:gd name="T6" fmla="+- 0 -101 -102"/>
                                  <a:gd name="T7" fmla="*/ -101 h 490"/>
                                  <a:gd name="T8" fmla="+- 0 1442 1427"/>
                                  <a:gd name="T9" fmla="*/ T8 w 8767"/>
                                  <a:gd name="T10" fmla="+- 0 -91 -102"/>
                                  <a:gd name="T11" fmla="*/ -91 h 490"/>
                                  <a:gd name="T12" fmla="+- 0 1428 1427"/>
                                  <a:gd name="T13" fmla="*/ T12 w 8767"/>
                                  <a:gd name="T14" fmla="+- 0 -67 -102"/>
                                  <a:gd name="T15" fmla="*/ -67 h 490"/>
                                  <a:gd name="T16" fmla="+- 0 1427 1427"/>
                                  <a:gd name="T17" fmla="*/ T16 w 8767"/>
                                  <a:gd name="T18" fmla="+- 0 -56 -102"/>
                                  <a:gd name="T19" fmla="*/ -56 h 490"/>
                                  <a:gd name="T20" fmla="+- 0 1427 1427"/>
                                  <a:gd name="T21" fmla="*/ T20 w 8767"/>
                                  <a:gd name="T22" fmla="+- 0 341 -102"/>
                                  <a:gd name="T23" fmla="*/ 341 h 490"/>
                                  <a:gd name="T24" fmla="+- 0 1429 1427"/>
                                  <a:gd name="T25" fmla="*/ T24 w 8767"/>
                                  <a:gd name="T26" fmla="+- 0 354 -102"/>
                                  <a:gd name="T27" fmla="*/ 354 h 490"/>
                                  <a:gd name="T28" fmla="+- 0 1438 1427"/>
                                  <a:gd name="T29" fmla="*/ T28 w 8767"/>
                                  <a:gd name="T30" fmla="+- 0 373 -102"/>
                                  <a:gd name="T31" fmla="*/ 373 h 490"/>
                                  <a:gd name="T32" fmla="+- 0 1463 1427"/>
                                  <a:gd name="T33" fmla="*/ T32 w 8767"/>
                                  <a:gd name="T34" fmla="+- 0 387 -102"/>
                                  <a:gd name="T35" fmla="*/ 387 h 490"/>
                                  <a:gd name="T36" fmla="+- 0 1474 1427"/>
                                  <a:gd name="T37" fmla="*/ T36 w 8767"/>
                                  <a:gd name="T38" fmla="+- 0 388 -102"/>
                                  <a:gd name="T39" fmla="*/ 388 h 490"/>
                                  <a:gd name="T40" fmla="+- 0 10148 1427"/>
                                  <a:gd name="T41" fmla="*/ T40 w 8767"/>
                                  <a:gd name="T42" fmla="+- 0 388 -102"/>
                                  <a:gd name="T43" fmla="*/ 388 h 490"/>
                                  <a:gd name="T44" fmla="+- 0 10160 1427"/>
                                  <a:gd name="T45" fmla="*/ T44 w 8767"/>
                                  <a:gd name="T46" fmla="+- 0 386 -102"/>
                                  <a:gd name="T47" fmla="*/ 386 h 490"/>
                                  <a:gd name="T48" fmla="+- 0 10180 1427"/>
                                  <a:gd name="T49" fmla="*/ T48 w 8767"/>
                                  <a:gd name="T50" fmla="+- 0 377 -102"/>
                                  <a:gd name="T51" fmla="*/ 377 h 490"/>
                                  <a:gd name="T52" fmla="+- 0 10194 1427"/>
                                  <a:gd name="T53" fmla="*/ T52 w 8767"/>
                                  <a:gd name="T54" fmla="+- 0 353 -102"/>
                                  <a:gd name="T55" fmla="*/ 353 h 490"/>
                                  <a:gd name="T56" fmla="+- 0 10195 1427"/>
                                  <a:gd name="T57" fmla="*/ T56 w 8767"/>
                                  <a:gd name="T58" fmla="+- 0 341 -102"/>
                                  <a:gd name="T59" fmla="*/ 341 h 490"/>
                                  <a:gd name="T60" fmla="+- 0 10195 1427"/>
                                  <a:gd name="T61" fmla="*/ T60 w 8767"/>
                                  <a:gd name="T62" fmla="+- 0 -56 -102"/>
                                  <a:gd name="T63" fmla="*/ -56 h 490"/>
                                  <a:gd name="T64" fmla="+- 0 10193 1427"/>
                                  <a:gd name="T65" fmla="*/ T64 w 8767"/>
                                  <a:gd name="T66" fmla="+- 0 -68 -102"/>
                                  <a:gd name="T67" fmla="*/ -68 h 490"/>
                                  <a:gd name="T68" fmla="+- 0 10183 1427"/>
                                  <a:gd name="T69" fmla="*/ T68 w 8767"/>
                                  <a:gd name="T70" fmla="+- 0 -88 -102"/>
                                  <a:gd name="T71" fmla="*/ -88 h 490"/>
                                  <a:gd name="T72" fmla="+- 0 10159 1427"/>
                                  <a:gd name="T73" fmla="*/ T72 w 8767"/>
                                  <a:gd name="T74" fmla="+- 0 -101 -102"/>
                                  <a:gd name="T75" fmla="*/ -101 h 490"/>
                                  <a:gd name="T76" fmla="+- 0 10148 1427"/>
                                  <a:gd name="T77" fmla="*/ T76 w 8767"/>
                                  <a:gd name="T78" fmla="+- 0 -102 -102"/>
                                  <a:gd name="T79" fmla="*/ -102 h 490"/>
                                  <a:gd name="T80" fmla="+- 0 1474 1427"/>
                                  <a:gd name="T81" fmla="*/ T80 w 8767"/>
                                  <a:gd name="T82" fmla="+- 0 -102 -102"/>
                                  <a:gd name="T83" fmla="*/ -102 h 4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490">
                                    <a:moveTo>
                                      <a:pt x="47" y="0"/>
                                    </a:moveTo>
                                    <a:lnTo>
                                      <a:pt x="35" y="1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0" y="443"/>
                                    </a:lnTo>
                                    <a:lnTo>
                                      <a:pt x="2" y="456"/>
                                    </a:lnTo>
                                    <a:lnTo>
                                      <a:pt x="11" y="475"/>
                                    </a:lnTo>
                                    <a:lnTo>
                                      <a:pt x="36" y="489"/>
                                    </a:lnTo>
                                    <a:lnTo>
                                      <a:pt x="47" y="490"/>
                                    </a:lnTo>
                                    <a:lnTo>
                                      <a:pt x="8721" y="490"/>
                                    </a:lnTo>
                                    <a:lnTo>
                                      <a:pt x="8733" y="488"/>
                                    </a:lnTo>
                                    <a:lnTo>
                                      <a:pt x="8753" y="479"/>
                                    </a:lnTo>
                                    <a:lnTo>
                                      <a:pt x="8767" y="455"/>
                                    </a:lnTo>
                                    <a:lnTo>
                                      <a:pt x="8768" y="443"/>
                                    </a:lnTo>
                                    <a:lnTo>
                                      <a:pt x="8768" y="46"/>
                                    </a:lnTo>
                                    <a:lnTo>
                                      <a:pt x="8766" y="34"/>
                                    </a:lnTo>
                                    <a:lnTo>
                                      <a:pt x="8756" y="14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1" y="0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607ECB" id="Group 1" o:spid="_x0000_s1026" style="position:absolute;margin-left:71.35pt;margin-top:7.35pt;width:439.35pt;height:25.5pt;z-index:-251655168;mso-position-horizontal-relative:page" coordorigin="1417,-112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">
                <v:group id="Group 6" o:spid="_x0000_s1027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" path="m47,l35,1,15,11,1,35,,46,,443r2,13l11,475r25,14l47,490r8674,l8733,488r20,-9l8767,455r1,-12l8768,46r-2,-12l8756,14,8732,1,8721,,47,xe" fillcolor="#fdfdfd" stroked="f">
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</v:shape>
                  <v:group id="Group 8" o:spid="_x0000_s1029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Freeform 9" o:spid="_x0000_s1030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" path="m47,l35,1,15,11,1,35,,46,,443r2,13l11,475r25,14l47,490r8674,l8733,488r20,-9l8767,455r1,-12l8768,46r-2,-12l8756,14,8732,1,8721,,47,xe" filled="f" strokecolor="#848688" strokeweight="1pt">
  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63108FCC" w14:textId="77777777" w:rsidR="009A3418" w:rsidRPr="009A3418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color w:val="808080" w:themeColor="background1" w:themeShade="80"/>
        </w:rPr>
      </w:pPr>
      <w:r w:rsidRPr="009A3418">
        <w:rPr>
          <w:rFonts w:eastAsia="Times New Roman" w:cs="Times New Roman"/>
          <w:b/>
          <w:color w:val="808080" w:themeColor="background1" w:themeShade="80"/>
        </w:rPr>
        <w:t>NOME</w:t>
      </w:r>
      <w:r w:rsidRPr="009A3418">
        <w:rPr>
          <w:rFonts w:eastAsia="Times New Roman" w:cs="Times New Roman"/>
          <w:color w:val="808080" w:themeColor="background1" w:themeShade="80"/>
        </w:rPr>
        <w:t xml:space="preserve">: </w:t>
      </w:r>
      <w:r w:rsidRPr="009A3418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9A3418">
        <w:rPr>
          <w:rFonts w:eastAsia="Times New Roman" w:cs="Times New Roman"/>
          <w:color w:val="808080" w:themeColor="background1" w:themeShade="80"/>
        </w:rPr>
        <w:t xml:space="preserve">  </w:t>
      </w:r>
      <w:r w:rsidRPr="009A3418">
        <w:rPr>
          <w:rFonts w:eastAsia="Times New Roman" w:cs="Times New Roman"/>
          <w:b/>
          <w:color w:val="808080" w:themeColor="background1" w:themeShade="80"/>
        </w:rPr>
        <w:t>N.</w:t>
      </w:r>
      <w:r w:rsidRPr="009A3418">
        <w:rPr>
          <w:rFonts w:eastAsia="Times New Roman" w:cs="Times New Roman"/>
          <w:b/>
          <w:color w:val="808080" w:themeColor="background1" w:themeShade="80"/>
          <w:vertAlign w:val="superscript"/>
        </w:rPr>
        <w:t>O</w:t>
      </w:r>
      <w:r w:rsidRPr="009A3418">
        <w:rPr>
          <w:rFonts w:eastAsia="Times New Roman" w:cs="Times New Roman"/>
          <w:color w:val="808080" w:themeColor="background1" w:themeShade="80"/>
        </w:rPr>
        <w:t xml:space="preserve">: </w:t>
      </w:r>
      <w:r w:rsidRPr="009A3418">
        <w:rPr>
          <w:rFonts w:eastAsia="Times New Roman" w:cs="Times New Roman"/>
          <w:color w:val="808080" w:themeColor="background1" w:themeShade="80"/>
          <w:u w:val="single" w:color="848688"/>
        </w:rPr>
        <w:t xml:space="preserve">   </w:t>
      </w:r>
      <w:proofErr w:type="gramStart"/>
      <w:r w:rsidRPr="009A3418">
        <w:rPr>
          <w:rFonts w:eastAsia="Times New Roman" w:cs="Times New Roman"/>
          <w:color w:val="808080" w:themeColor="background1" w:themeShade="80"/>
          <w:u w:val="single" w:color="848688"/>
        </w:rPr>
        <w:t>_</w:t>
      </w:r>
      <w:r w:rsidRPr="009A3418">
        <w:rPr>
          <w:rFonts w:eastAsia="Times New Roman" w:cs="Times New Roman"/>
          <w:color w:val="808080" w:themeColor="background1" w:themeShade="80"/>
        </w:rPr>
        <w:t xml:space="preserve">  </w:t>
      </w:r>
      <w:r w:rsidRPr="009A3418">
        <w:rPr>
          <w:rFonts w:eastAsia="Times New Roman" w:cs="Times New Roman"/>
          <w:b/>
          <w:color w:val="808080" w:themeColor="background1" w:themeShade="80"/>
        </w:rPr>
        <w:t>TURMA</w:t>
      </w:r>
      <w:proofErr w:type="gramEnd"/>
      <w:r w:rsidRPr="009A3418">
        <w:rPr>
          <w:rFonts w:eastAsia="Times New Roman" w:cs="Times New Roman"/>
          <w:color w:val="808080" w:themeColor="background1" w:themeShade="80"/>
        </w:rPr>
        <w:t xml:space="preserve">: </w:t>
      </w:r>
      <w:r w:rsidRPr="009A3418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</w:t>
      </w:r>
      <w:r w:rsidRPr="009A3418">
        <w:rPr>
          <w:rFonts w:eastAsia="Times New Roman" w:cs="Times New Roman"/>
          <w:color w:val="808080" w:themeColor="background1" w:themeShade="80"/>
        </w:rPr>
        <w:t xml:space="preserve">  </w:t>
      </w:r>
      <w:r w:rsidRPr="009A3418">
        <w:rPr>
          <w:rFonts w:eastAsia="Times New Roman" w:cs="Times New Roman"/>
          <w:b/>
          <w:color w:val="808080" w:themeColor="background1" w:themeShade="80"/>
        </w:rPr>
        <w:t>DATA</w:t>
      </w:r>
      <w:r w:rsidRPr="009A3418">
        <w:rPr>
          <w:rFonts w:eastAsia="Times New Roman" w:cs="Times New Roman"/>
          <w:color w:val="808080" w:themeColor="background1" w:themeShade="80"/>
        </w:rPr>
        <w:t>: ________</w:t>
      </w:r>
    </w:p>
    <w:p w14:paraId="0D69805F" w14:textId="77777777" w:rsidR="009A3418" w:rsidRDefault="009A3418" w:rsidP="009A3418">
      <w:pPr>
        <w:suppressLineNumbers/>
        <w:spacing w:before="120" w:after="120" w:line="240" w:lineRule="auto"/>
        <w:ind w:left="3544" w:right="-1"/>
        <w:jc w:val="right"/>
        <w:rPr>
          <w:rFonts w:eastAsia="Times New Roman" w:cs="Times New Roman"/>
          <w:b/>
          <w:sz w:val="20"/>
          <w:szCs w:val="20"/>
        </w:rPr>
      </w:pPr>
    </w:p>
    <w:p w14:paraId="236E6846" w14:textId="77777777" w:rsidR="00127815" w:rsidRPr="009A3418" w:rsidRDefault="009A3418" w:rsidP="009A3418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9A3418">
        <w:rPr>
          <w:rFonts w:ascii="Calibri" w:eastAsia="Times New Roman" w:hAnsi="Calibri" w:cs="Times New Roman"/>
          <w:b/>
          <w:sz w:val="28"/>
          <w:szCs w:val="24"/>
        </w:rPr>
        <w:t>GRUPO I</w:t>
      </w:r>
      <w:bookmarkStart w:id="0" w:name="_GoBack"/>
      <w:bookmarkEnd w:id="0"/>
    </w:p>
    <w:p w14:paraId="5DA2FBE7" w14:textId="77777777" w:rsidR="00127815" w:rsidRPr="00114A40" w:rsidRDefault="00127815" w:rsidP="00127815">
      <w:pPr>
        <w:jc w:val="center"/>
      </w:pPr>
      <w:r w:rsidRPr="009857E7">
        <w:rPr>
          <w:i/>
        </w:rPr>
        <w:t>A sobrevivência e o bem-estar de todos os sere</w:t>
      </w:r>
      <w:r>
        <w:rPr>
          <w:i/>
        </w:rPr>
        <w:t xml:space="preserve">s vivos </w:t>
      </w:r>
      <w:proofErr w:type="gramStart"/>
      <w:r>
        <w:rPr>
          <w:i/>
        </w:rPr>
        <w:t>depende</w:t>
      </w:r>
      <w:proofErr w:type="gramEnd"/>
      <w:r>
        <w:rPr>
          <w:i/>
        </w:rPr>
        <w:t xml:space="preserve"> da alimentação.</w:t>
      </w:r>
    </w:p>
    <w:p w14:paraId="50A6A8C8" w14:textId="77777777" w:rsidR="009A3418" w:rsidRDefault="009A3418" w:rsidP="00127815"/>
    <w:p w14:paraId="24A5CEA9" w14:textId="77777777" w:rsidR="009A3418" w:rsidRDefault="00127815" w:rsidP="009A3418">
      <w:pPr>
        <w:pStyle w:val="ListParagraph"/>
        <w:numPr>
          <w:ilvl w:val="0"/>
          <w:numId w:val="2"/>
        </w:numPr>
      </w:pPr>
      <w:r>
        <w:t xml:space="preserve">Define </w:t>
      </w:r>
      <w:proofErr w:type="spellStart"/>
      <w:r>
        <w:t>alimento</w:t>
      </w:r>
      <w:proofErr w:type="spellEnd"/>
      <w:r>
        <w:t>.</w:t>
      </w:r>
    </w:p>
    <w:p w14:paraId="07F5E03F" w14:textId="77777777" w:rsidR="009A3418" w:rsidRDefault="009A3418" w:rsidP="009A3418">
      <w:pPr>
        <w:pStyle w:val="ListParagraph"/>
        <w:ind w:left="720"/>
      </w:pPr>
    </w:p>
    <w:p w14:paraId="199EBA4D" w14:textId="77777777" w:rsidR="008506B6" w:rsidRDefault="008506B6" w:rsidP="008506B6">
      <w:pPr>
        <w:pStyle w:val="ListParagraph"/>
        <w:ind w:left="284"/>
      </w:pPr>
      <w:r>
        <w:t>__________________________________________________________________________________</w:t>
      </w:r>
    </w:p>
    <w:p w14:paraId="795DE6E6" w14:textId="77777777" w:rsidR="008506B6" w:rsidRDefault="008506B6" w:rsidP="008506B6">
      <w:pPr>
        <w:pStyle w:val="ListParagraph"/>
        <w:ind w:left="720"/>
      </w:pPr>
    </w:p>
    <w:p w14:paraId="226FF7F9" w14:textId="77777777" w:rsidR="008506B6" w:rsidRDefault="008506B6" w:rsidP="008506B6">
      <w:pPr>
        <w:pStyle w:val="ListParagraph"/>
        <w:ind w:left="284"/>
      </w:pPr>
      <w:r>
        <w:t>__________________________________________________________________________________</w:t>
      </w:r>
    </w:p>
    <w:p w14:paraId="3C88CD05" w14:textId="77777777" w:rsidR="008506B6" w:rsidRDefault="008506B6" w:rsidP="008506B6">
      <w:pPr>
        <w:pStyle w:val="ListParagraph"/>
        <w:ind w:left="720" w:right="4"/>
      </w:pPr>
    </w:p>
    <w:p w14:paraId="672E102E" w14:textId="77777777" w:rsidR="008506B6" w:rsidRDefault="008506B6" w:rsidP="008506B6">
      <w:pPr>
        <w:pStyle w:val="ListParagraph"/>
        <w:ind w:left="284"/>
      </w:pPr>
      <w:r>
        <w:t>__________________________________________________________________________________</w:t>
      </w:r>
    </w:p>
    <w:p w14:paraId="53643161" w14:textId="77777777" w:rsidR="009A3418" w:rsidRDefault="009A3418" w:rsidP="009A3418">
      <w:pPr>
        <w:pStyle w:val="ListParagraph"/>
        <w:ind w:left="720"/>
      </w:pPr>
    </w:p>
    <w:p w14:paraId="45C730FA" w14:textId="77777777" w:rsidR="00EC4375" w:rsidRDefault="00EC4375" w:rsidP="009A3418">
      <w:pPr>
        <w:pStyle w:val="ListParagraph"/>
        <w:ind w:left="720"/>
      </w:pPr>
    </w:p>
    <w:p w14:paraId="05AEBF64" w14:textId="77777777" w:rsidR="00127815" w:rsidRDefault="00127815" w:rsidP="009A3418">
      <w:pPr>
        <w:pStyle w:val="ListParagraph"/>
        <w:numPr>
          <w:ilvl w:val="0"/>
          <w:numId w:val="2"/>
        </w:numPr>
        <w:rPr>
          <w:lang w:val="pt-PT"/>
        </w:rPr>
      </w:pPr>
      <w:r w:rsidRPr="009A3418">
        <w:rPr>
          <w:lang w:val="pt-PT"/>
        </w:rPr>
        <w:t>Estabelece a correspondência correta entre as colunas I e II.</w:t>
      </w:r>
    </w:p>
    <w:p w14:paraId="1BF10744" w14:textId="77777777" w:rsidR="009A3418" w:rsidRPr="009A3418" w:rsidRDefault="009A3418" w:rsidP="009A3418">
      <w:pPr>
        <w:pStyle w:val="ListParagraph"/>
        <w:ind w:left="720"/>
        <w:rPr>
          <w:lang w:val="pt-PT"/>
        </w:rPr>
      </w:pP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990"/>
        <w:gridCol w:w="2693"/>
      </w:tblGrid>
      <w:tr w:rsidR="00FC7408" w:rsidRPr="00FC7408" w14:paraId="02B3FC35" w14:textId="77777777" w:rsidTr="0097349C">
        <w:tc>
          <w:tcPr>
            <w:tcW w:w="1559" w:type="dxa"/>
            <w:shd w:val="clear" w:color="auto" w:fill="808080" w:themeFill="background1" w:themeFillShade="80"/>
          </w:tcPr>
          <w:p w14:paraId="08B08E6D" w14:textId="77777777" w:rsidR="009A3418" w:rsidRPr="00FC7408" w:rsidRDefault="009A3418" w:rsidP="009A3418">
            <w:pPr>
              <w:jc w:val="center"/>
              <w:rPr>
                <w:b/>
                <w:color w:val="FFFFFF" w:themeColor="background1"/>
              </w:rPr>
            </w:pPr>
            <w:r w:rsidRPr="00FC7408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1990" w:type="dxa"/>
            <w:shd w:val="clear" w:color="auto" w:fill="808080" w:themeFill="background1" w:themeFillShade="80"/>
          </w:tcPr>
          <w:p w14:paraId="7854B373" w14:textId="77777777" w:rsidR="009A3418" w:rsidRPr="00FC7408" w:rsidRDefault="009A3418" w:rsidP="009A3418">
            <w:pPr>
              <w:rPr>
                <w:b/>
                <w:color w:val="FFFFFF" w:themeColor="background1"/>
              </w:rPr>
            </w:pPr>
          </w:p>
        </w:tc>
        <w:tc>
          <w:tcPr>
            <w:tcW w:w="2693" w:type="dxa"/>
            <w:shd w:val="clear" w:color="auto" w:fill="808080" w:themeFill="background1" w:themeFillShade="80"/>
          </w:tcPr>
          <w:p w14:paraId="64754A65" w14:textId="77777777" w:rsidR="009A3418" w:rsidRPr="00FC7408" w:rsidRDefault="009A3418" w:rsidP="00D67FAF">
            <w:pPr>
              <w:jc w:val="center"/>
              <w:rPr>
                <w:b/>
                <w:color w:val="FFFFFF" w:themeColor="background1"/>
              </w:rPr>
            </w:pPr>
            <w:r w:rsidRPr="00FC7408">
              <w:rPr>
                <w:b/>
                <w:color w:val="FFFFFF" w:themeColor="background1"/>
              </w:rPr>
              <w:t>Coluna II</w:t>
            </w:r>
          </w:p>
        </w:tc>
      </w:tr>
      <w:tr w:rsidR="009A3418" w14:paraId="4CF55226" w14:textId="77777777" w:rsidTr="0097349C">
        <w:tc>
          <w:tcPr>
            <w:tcW w:w="1559" w:type="dxa"/>
          </w:tcPr>
          <w:p w14:paraId="4DDF25DD" w14:textId="77777777" w:rsidR="009A3418" w:rsidRDefault="009A3418" w:rsidP="009A3418">
            <w:pPr>
              <w:ind w:left="173"/>
            </w:pPr>
            <w:r w:rsidRPr="009A3418">
              <w:rPr>
                <w:b/>
              </w:rPr>
              <w:t>1.</w:t>
            </w:r>
            <w:r>
              <w:t xml:space="preserve"> Carapau</w:t>
            </w:r>
          </w:p>
        </w:tc>
        <w:tc>
          <w:tcPr>
            <w:tcW w:w="1990" w:type="dxa"/>
          </w:tcPr>
          <w:p w14:paraId="04BC7A5D" w14:textId="7E6B9FB3" w:rsidR="009A3418" w:rsidRDefault="009A3418" w:rsidP="009A3418"/>
        </w:tc>
        <w:tc>
          <w:tcPr>
            <w:tcW w:w="2693" w:type="dxa"/>
          </w:tcPr>
          <w:p w14:paraId="4DAEFB8E" w14:textId="77777777" w:rsidR="009A3418" w:rsidRDefault="009A3418" w:rsidP="009A3418"/>
        </w:tc>
      </w:tr>
      <w:tr w:rsidR="00D67FAF" w14:paraId="3C8A2C2C" w14:textId="77777777" w:rsidTr="0097349C">
        <w:tc>
          <w:tcPr>
            <w:tcW w:w="1559" w:type="dxa"/>
          </w:tcPr>
          <w:p w14:paraId="7A5D544B" w14:textId="77777777" w:rsidR="00D67FAF" w:rsidRDefault="00D67FAF" w:rsidP="00D67FAF">
            <w:pPr>
              <w:ind w:left="173"/>
            </w:pPr>
            <w:r w:rsidRPr="009A3418">
              <w:rPr>
                <w:b/>
              </w:rPr>
              <w:t>2.</w:t>
            </w:r>
            <w:r>
              <w:t xml:space="preserve"> Pão</w:t>
            </w:r>
          </w:p>
        </w:tc>
        <w:tc>
          <w:tcPr>
            <w:tcW w:w="1990" w:type="dxa"/>
          </w:tcPr>
          <w:p w14:paraId="6977AEF0" w14:textId="77777777" w:rsidR="00D67FAF" w:rsidRDefault="00D67FAF" w:rsidP="00D67FAF"/>
        </w:tc>
        <w:tc>
          <w:tcPr>
            <w:tcW w:w="2693" w:type="dxa"/>
          </w:tcPr>
          <w:p w14:paraId="2F7F2A65" w14:textId="77777777" w:rsidR="00D67FAF" w:rsidRDefault="00D67FAF" w:rsidP="00D67FAF">
            <w:r w:rsidRPr="009A3418">
              <w:rPr>
                <w:b/>
              </w:rPr>
              <w:t>A.</w:t>
            </w:r>
            <w:r>
              <w:t xml:space="preserve"> Alimento transformado</w:t>
            </w:r>
          </w:p>
        </w:tc>
      </w:tr>
      <w:tr w:rsidR="00D67FAF" w14:paraId="296BF654" w14:textId="77777777" w:rsidTr="0097349C">
        <w:tc>
          <w:tcPr>
            <w:tcW w:w="1559" w:type="dxa"/>
          </w:tcPr>
          <w:p w14:paraId="1BCD78C4" w14:textId="77777777" w:rsidR="00D67FAF" w:rsidRDefault="00D67FAF" w:rsidP="00D67FAF">
            <w:pPr>
              <w:ind w:left="173"/>
            </w:pPr>
            <w:r w:rsidRPr="009A3418">
              <w:rPr>
                <w:b/>
              </w:rPr>
              <w:t>3.</w:t>
            </w:r>
            <w:r>
              <w:t xml:space="preserve"> Proteína</w:t>
            </w:r>
          </w:p>
        </w:tc>
        <w:tc>
          <w:tcPr>
            <w:tcW w:w="1990" w:type="dxa"/>
          </w:tcPr>
          <w:p w14:paraId="349EB672" w14:textId="77777777" w:rsidR="00D67FAF" w:rsidRDefault="00D67FAF" w:rsidP="00D67FAF"/>
        </w:tc>
        <w:tc>
          <w:tcPr>
            <w:tcW w:w="2693" w:type="dxa"/>
          </w:tcPr>
          <w:p w14:paraId="47C9F294" w14:textId="77777777" w:rsidR="00D67FAF" w:rsidRDefault="00D67FAF" w:rsidP="0015136B">
            <w:r w:rsidRPr="009A3418">
              <w:rPr>
                <w:b/>
              </w:rPr>
              <w:t>B.</w:t>
            </w:r>
            <w:r>
              <w:t xml:space="preserve"> Alimento natural</w:t>
            </w:r>
          </w:p>
        </w:tc>
      </w:tr>
      <w:tr w:rsidR="00D67FAF" w14:paraId="0A1EEB91" w14:textId="77777777" w:rsidTr="0097349C">
        <w:tc>
          <w:tcPr>
            <w:tcW w:w="1559" w:type="dxa"/>
          </w:tcPr>
          <w:p w14:paraId="2DD5B0D6" w14:textId="77777777" w:rsidR="00D67FAF" w:rsidRDefault="00D67FAF" w:rsidP="00D67FAF">
            <w:pPr>
              <w:ind w:left="173"/>
            </w:pPr>
            <w:r w:rsidRPr="009A3418">
              <w:rPr>
                <w:b/>
              </w:rPr>
              <w:t>4.</w:t>
            </w:r>
            <w:r>
              <w:t xml:space="preserve"> Maçã</w:t>
            </w:r>
          </w:p>
        </w:tc>
        <w:tc>
          <w:tcPr>
            <w:tcW w:w="1990" w:type="dxa"/>
          </w:tcPr>
          <w:p w14:paraId="79EDBDAE" w14:textId="77777777" w:rsidR="00D67FAF" w:rsidRDefault="00D67FAF" w:rsidP="00D67FAF"/>
        </w:tc>
        <w:tc>
          <w:tcPr>
            <w:tcW w:w="2693" w:type="dxa"/>
          </w:tcPr>
          <w:p w14:paraId="3092C867" w14:textId="77777777" w:rsidR="00D67FAF" w:rsidRDefault="00D67FAF" w:rsidP="00D67FAF">
            <w:r w:rsidRPr="009A3418">
              <w:rPr>
                <w:b/>
              </w:rPr>
              <w:t>C.</w:t>
            </w:r>
            <w:r>
              <w:t xml:space="preserve"> Nutriente</w:t>
            </w:r>
          </w:p>
        </w:tc>
      </w:tr>
      <w:tr w:rsidR="00D67FAF" w14:paraId="5828E389" w14:textId="77777777" w:rsidTr="0097349C">
        <w:tc>
          <w:tcPr>
            <w:tcW w:w="1559" w:type="dxa"/>
          </w:tcPr>
          <w:p w14:paraId="5F3FCC7A" w14:textId="77777777" w:rsidR="00D67FAF" w:rsidRDefault="00D67FAF" w:rsidP="00D67FAF">
            <w:pPr>
              <w:ind w:left="173"/>
            </w:pPr>
            <w:r w:rsidRPr="009A3418">
              <w:rPr>
                <w:b/>
              </w:rPr>
              <w:t>5.</w:t>
            </w:r>
            <w:r>
              <w:t xml:space="preserve"> Vitamina</w:t>
            </w:r>
          </w:p>
        </w:tc>
        <w:tc>
          <w:tcPr>
            <w:tcW w:w="1990" w:type="dxa"/>
          </w:tcPr>
          <w:p w14:paraId="2D944401" w14:textId="77777777" w:rsidR="00D67FAF" w:rsidRDefault="00D67FAF" w:rsidP="00D67FAF"/>
        </w:tc>
        <w:tc>
          <w:tcPr>
            <w:tcW w:w="2693" w:type="dxa"/>
          </w:tcPr>
          <w:p w14:paraId="2C01B27B" w14:textId="77777777" w:rsidR="00D67FAF" w:rsidRDefault="00D67FAF" w:rsidP="00D67FAF"/>
        </w:tc>
      </w:tr>
      <w:tr w:rsidR="00D67FAF" w14:paraId="096DF64D" w14:textId="77777777" w:rsidTr="0097349C">
        <w:tc>
          <w:tcPr>
            <w:tcW w:w="1559" w:type="dxa"/>
          </w:tcPr>
          <w:p w14:paraId="33ADEA38" w14:textId="77777777" w:rsidR="00D67FAF" w:rsidRDefault="00D67FAF" w:rsidP="00D67FAF">
            <w:pPr>
              <w:ind w:left="173"/>
            </w:pPr>
            <w:r w:rsidRPr="009A3418">
              <w:rPr>
                <w:b/>
              </w:rPr>
              <w:t>6.</w:t>
            </w:r>
            <w:r>
              <w:t xml:space="preserve"> Salsicha</w:t>
            </w:r>
          </w:p>
        </w:tc>
        <w:tc>
          <w:tcPr>
            <w:tcW w:w="1990" w:type="dxa"/>
          </w:tcPr>
          <w:p w14:paraId="31FF2BF4" w14:textId="77777777" w:rsidR="00D67FAF" w:rsidRDefault="00D67FAF" w:rsidP="00D67FAF"/>
        </w:tc>
        <w:tc>
          <w:tcPr>
            <w:tcW w:w="2693" w:type="dxa"/>
          </w:tcPr>
          <w:p w14:paraId="2545FFAA" w14:textId="77777777" w:rsidR="00D67FAF" w:rsidRDefault="00D67FAF" w:rsidP="00D67FAF"/>
        </w:tc>
      </w:tr>
    </w:tbl>
    <w:p w14:paraId="5A8E9DC5" w14:textId="77777777" w:rsidR="00127815" w:rsidRDefault="00127815" w:rsidP="00127815"/>
    <w:p w14:paraId="2C477871" w14:textId="77777777" w:rsidR="00127815" w:rsidRDefault="00127815" w:rsidP="00991B35">
      <w:pPr>
        <w:pStyle w:val="ListParagraph"/>
        <w:numPr>
          <w:ilvl w:val="0"/>
          <w:numId w:val="2"/>
        </w:numPr>
        <w:rPr>
          <w:lang w:val="pt-PT"/>
        </w:rPr>
      </w:pPr>
      <w:r w:rsidRPr="001B435B">
        <w:rPr>
          <w:lang w:val="pt-PT"/>
        </w:rPr>
        <w:t>Classifica as seguintes afirmações como verdadeiras (V) ou falsas (F).</w:t>
      </w:r>
    </w:p>
    <w:p w14:paraId="4CE453C7" w14:textId="77777777" w:rsidR="001B435B" w:rsidRDefault="001B435B" w:rsidP="001B435B">
      <w:pPr>
        <w:pStyle w:val="ListParagraph"/>
        <w:ind w:left="720"/>
        <w:rPr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1B435B" w14:paraId="0D166CB9" w14:textId="77777777" w:rsidTr="00130332">
        <w:tc>
          <w:tcPr>
            <w:tcW w:w="268" w:type="dxa"/>
            <w:tcBorders>
              <w:right w:val="single" w:sz="4" w:space="0" w:color="auto"/>
            </w:tcBorders>
          </w:tcPr>
          <w:p w14:paraId="6E6ED321" w14:textId="77777777" w:rsidR="001B435B" w:rsidRDefault="001B435B" w:rsidP="001B435B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A69106" w14:textId="77777777" w:rsidR="001B435B" w:rsidRDefault="00130332" w:rsidP="005906DA">
            <w:pPr>
              <w:pStyle w:val="ListParagraph"/>
              <w:ind w:left="0"/>
              <w:rPr>
                <w:lang w:val="pt-PT"/>
              </w:rPr>
            </w:pPr>
            <w:r w:rsidRPr="00130332">
              <w:rPr>
                <w:b/>
                <w:lang w:val="pt-PT"/>
              </w:rPr>
              <w:t xml:space="preserve">A. </w:t>
            </w:r>
            <w:r w:rsidRPr="001B435B">
              <w:rPr>
                <w:lang w:val="pt-PT"/>
              </w:rPr>
              <w:t>O azeite e a manteiga são alimentos ricos em proteínas.</w:t>
            </w:r>
          </w:p>
        </w:tc>
      </w:tr>
      <w:tr w:rsidR="00130332" w14:paraId="5EDDBD1D" w14:textId="77777777" w:rsidTr="00130332">
        <w:tc>
          <w:tcPr>
            <w:tcW w:w="268" w:type="dxa"/>
            <w:tcBorders>
              <w:right w:val="single" w:sz="4" w:space="0" w:color="auto"/>
            </w:tcBorders>
          </w:tcPr>
          <w:p w14:paraId="561CF54E" w14:textId="77777777" w:rsidR="00130332" w:rsidRDefault="00130332" w:rsidP="00AD650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FB8302" w14:textId="52899052" w:rsidR="00130332" w:rsidRDefault="005F0701" w:rsidP="00AD6506">
            <w:pPr>
              <w:pStyle w:val="ListParagraph"/>
              <w:ind w:left="0"/>
              <w:rPr>
                <w:lang w:val="pt-PT"/>
              </w:rPr>
            </w:pPr>
            <w:r>
              <w:rPr>
                <w:b/>
                <w:lang w:val="pt-PT"/>
              </w:rPr>
              <w:t>B</w:t>
            </w:r>
            <w:r w:rsidR="005906DA" w:rsidRPr="005906DA">
              <w:rPr>
                <w:b/>
                <w:lang w:val="pt-PT"/>
              </w:rPr>
              <w:t xml:space="preserve">. </w:t>
            </w:r>
            <w:r w:rsidR="005906DA" w:rsidRPr="001B435B">
              <w:rPr>
                <w:lang w:val="pt-PT"/>
              </w:rPr>
              <w:t>Os legumes e a fruta contêm elevada quantidade de vitaminas.</w:t>
            </w:r>
          </w:p>
        </w:tc>
      </w:tr>
      <w:tr w:rsidR="00130332" w14:paraId="6354564A" w14:textId="77777777" w:rsidTr="00130332">
        <w:tc>
          <w:tcPr>
            <w:tcW w:w="268" w:type="dxa"/>
            <w:tcBorders>
              <w:right w:val="single" w:sz="4" w:space="0" w:color="auto"/>
            </w:tcBorders>
          </w:tcPr>
          <w:p w14:paraId="7BACF61F" w14:textId="77777777" w:rsidR="00130332" w:rsidRDefault="00130332" w:rsidP="00AD650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AF561" w14:textId="7B495EFA" w:rsidR="00130332" w:rsidRDefault="005F0701" w:rsidP="00AD6506">
            <w:pPr>
              <w:pStyle w:val="ListParagraph"/>
              <w:ind w:left="0"/>
              <w:rPr>
                <w:lang w:val="pt-PT"/>
              </w:rPr>
            </w:pPr>
            <w:r>
              <w:rPr>
                <w:b/>
                <w:lang w:val="pt-PT"/>
              </w:rPr>
              <w:t>C</w:t>
            </w:r>
            <w:r w:rsidR="005906DA" w:rsidRPr="005906DA">
              <w:rPr>
                <w:b/>
                <w:lang w:val="pt-PT"/>
              </w:rPr>
              <w:t>.</w:t>
            </w:r>
            <w:r w:rsidR="005906DA">
              <w:rPr>
                <w:lang w:val="pt-PT"/>
              </w:rPr>
              <w:t xml:space="preserve"> </w:t>
            </w:r>
            <w:r w:rsidR="005906DA" w:rsidRPr="001B435B">
              <w:rPr>
                <w:lang w:val="pt-PT"/>
              </w:rPr>
              <w:t>A carne é um alimento com nutrientes que têm uma função reguladora.</w:t>
            </w:r>
          </w:p>
        </w:tc>
      </w:tr>
      <w:tr w:rsidR="00130332" w14:paraId="42A52AAF" w14:textId="77777777" w:rsidTr="00130332">
        <w:tc>
          <w:tcPr>
            <w:tcW w:w="268" w:type="dxa"/>
            <w:tcBorders>
              <w:right w:val="single" w:sz="4" w:space="0" w:color="auto"/>
            </w:tcBorders>
          </w:tcPr>
          <w:p w14:paraId="357F3CBC" w14:textId="77777777" w:rsidR="00130332" w:rsidRDefault="00130332" w:rsidP="00AD650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49C8B1" w14:textId="120843B4" w:rsidR="00130332" w:rsidRDefault="005F0701" w:rsidP="00AD6506">
            <w:pPr>
              <w:pStyle w:val="ListParagraph"/>
              <w:ind w:left="0"/>
              <w:rPr>
                <w:lang w:val="pt-PT"/>
              </w:rPr>
            </w:pPr>
            <w:r>
              <w:rPr>
                <w:b/>
                <w:lang w:val="pt-PT"/>
              </w:rPr>
              <w:t>D</w:t>
            </w:r>
            <w:r w:rsidR="005906DA" w:rsidRPr="005906DA">
              <w:rPr>
                <w:b/>
                <w:lang w:val="pt-PT"/>
              </w:rPr>
              <w:t>.</w:t>
            </w:r>
            <w:r w:rsidR="005906DA">
              <w:rPr>
                <w:lang w:val="pt-PT"/>
              </w:rPr>
              <w:t xml:space="preserve"> </w:t>
            </w:r>
            <w:r w:rsidR="005906DA" w:rsidRPr="001B435B">
              <w:rPr>
                <w:lang w:val="pt-PT"/>
              </w:rPr>
              <w:t>Os lípidos possuem uma função plástica porque fornecem energia calórica.</w:t>
            </w:r>
          </w:p>
        </w:tc>
      </w:tr>
      <w:tr w:rsidR="00824EB8" w14:paraId="67DAF1C7" w14:textId="77777777" w:rsidTr="00824EB8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55634321" w14:textId="77777777" w:rsidR="00824EB8" w:rsidRDefault="00824EB8" w:rsidP="00AD650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C1334BC" w14:textId="1966E098" w:rsidR="00824EB8" w:rsidRDefault="005F0701" w:rsidP="00824EB8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>
              <w:rPr>
                <w:b/>
                <w:lang w:val="pt-PT"/>
              </w:rPr>
              <w:t>E</w:t>
            </w:r>
            <w:r w:rsidR="00824EB8" w:rsidRPr="005906DA">
              <w:rPr>
                <w:b/>
                <w:lang w:val="pt-PT"/>
              </w:rPr>
              <w:t>.</w:t>
            </w:r>
            <w:r w:rsidR="00824EB8">
              <w:rPr>
                <w:lang w:val="pt-PT"/>
              </w:rPr>
              <w:t xml:space="preserve"> </w:t>
            </w:r>
            <w:r w:rsidR="00824EB8" w:rsidRPr="001B435B">
              <w:rPr>
                <w:lang w:val="pt-PT"/>
              </w:rPr>
              <w:t xml:space="preserve">As vitaminas são necessárias em quantidades muito pequenas, mas são essenciais </w:t>
            </w:r>
            <w:r w:rsidR="00824EB8">
              <w:rPr>
                <w:lang w:val="pt-PT"/>
              </w:rPr>
              <w:br/>
            </w:r>
            <w:r w:rsidR="00824EB8" w:rsidRPr="001B435B">
              <w:rPr>
                <w:lang w:val="pt-PT"/>
              </w:rPr>
              <w:t>para o bom funcionamento do organismo.</w:t>
            </w:r>
          </w:p>
        </w:tc>
      </w:tr>
      <w:tr w:rsidR="00824EB8" w14:paraId="53A01AF7" w14:textId="77777777" w:rsidTr="00824EB8">
        <w:tc>
          <w:tcPr>
            <w:tcW w:w="268" w:type="dxa"/>
            <w:tcBorders>
              <w:left w:val="nil"/>
              <w:right w:val="nil"/>
            </w:tcBorders>
          </w:tcPr>
          <w:p w14:paraId="557A4532" w14:textId="77777777" w:rsidR="00824EB8" w:rsidRDefault="00824EB8" w:rsidP="00AD650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4EBD6A34" w14:textId="77777777" w:rsidR="00824EB8" w:rsidRPr="005906DA" w:rsidRDefault="00824EB8" w:rsidP="00AD6506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5906DA" w14:paraId="40E3E56B" w14:textId="77777777" w:rsidTr="00130332">
        <w:tc>
          <w:tcPr>
            <w:tcW w:w="268" w:type="dxa"/>
            <w:tcBorders>
              <w:right w:val="single" w:sz="4" w:space="0" w:color="auto"/>
            </w:tcBorders>
          </w:tcPr>
          <w:p w14:paraId="403759E9" w14:textId="77777777" w:rsidR="005906DA" w:rsidRDefault="005906DA" w:rsidP="00AD650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8113DE" w14:textId="404410B9" w:rsidR="005906DA" w:rsidRDefault="005F0701" w:rsidP="00AD6506">
            <w:pPr>
              <w:pStyle w:val="ListParagraph"/>
              <w:ind w:left="0"/>
              <w:rPr>
                <w:lang w:val="pt-PT"/>
              </w:rPr>
            </w:pPr>
            <w:r>
              <w:rPr>
                <w:b/>
                <w:lang w:val="pt-PT"/>
              </w:rPr>
              <w:t>F</w:t>
            </w:r>
            <w:r w:rsidR="005906DA" w:rsidRPr="005906DA">
              <w:rPr>
                <w:b/>
                <w:lang w:val="pt-PT"/>
              </w:rPr>
              <w:t>.</w:t>
            </w:r>
            <w:r w:rsidR="005906DA">
              <w:rPr>
                <w:lang w:val="pt-PT"/>
              </w:rPr>
              <w:t xml:space="preserve"> </w:t>
            </w:r>
            <w:r w:rsidR="005906DA" w:rsidRPr="001B435B">
              <w:rPr>
                <w:lang w:val="pt-PT"/>
              </w:rPr>
              <w:t>Os minerais, como</w:t>
            </w:r>
            <w:r w:rsidR="003D1590">
              <w:rPr>
                <w:lang w:val="pt-PT"/>
              </w:rPr>
              <w:t>,</w:t>
            </w:r>
            <w:r w:rsidR="005906DA" w:rsidRPr="001B435B">
              <w:rPr>
                <w:lang w:val="pt-PT"/>
              </w:rPr>
              <w:t xml:space="preserve"> por exemplo</w:t>
            </w:r>
            <w:r w:rsidR="003D1590">
              <w:rPr>
                <w:lang w:val="pt-PT"/>
              </w:rPr>
              <w:t>,</w:t>
            </w:r>
            <w:r w:rsidR="005906DA" w:rsidRPr="001B435B">
              <w:rPr>
                <w:lang w:val="pt-PT"/>
              </w:rPr>
              <w:t xml:space="preserve"> o cálcio, apresentam uma função reguladora.</w:t>
            </w:r>
          </w:p>
        </w:tc>
      </w:tr>
    </w:tbl>
    <w:p w14:paraId="01E51570" w14:textId="77777777" w:rsidR="00EC4375" w:rsidRDefault="00EC4375" w:rsidP="001B435B">
      <w:pPr>
        <w:pStyle w:val="ListParagraph"/>
        <w:ind w:left="720"/>
        <w:rPr>
          <w:lang w:val="pt-PT"/>
        </w:rPr>
      </w:pPr>
      <w:r>
        <w:rPr>
          <w:lang w:val="pt-PT"/>
        </w:rPr>
        <w:br w:type="page"/>
      </w:r>
    </w:p>
    <w:p w14:paraId="4C741BD0" w14:textId="77777777" w:rsidR="001B435B" w:rsidRPr="001B435B" w:rsidRDefault="001B435B" w:rsidP="001B435B">
      <w:pPr>
        <w:pStyle w:val="ListParagraph"/>
        <w:ind w:left="720"/>
        <w:rPr>
          <w:lang w:val="pt-PT"/>
        </w:rPr>
      </w:pPr>
    </w:p>
    <w:p w14:paraId="1D5BE843" w14:textId="77777777" w:rsidR="00127815" w:rsidRDefault="00127815" w:rsidP="00EC4375">
      <w:pPr>
        <w:pStyle w:val="ListParagraph"/>
        <w:numPr>
          <w:ilvl w:val="0"/>
          <w:numId w:val="2"/>
        </w:numPr>
        <w:jc w:val="left"/>
        <w:rPr>
          <w:lang w:val="pt-PT"/>
        </w:rPr>
      </w:pPr>
      <w:r w:rsidRPr="001B435B">
        <w:rPr>
          <w:lang w:val="pt-PT"/>
        </w:rPr>
        <w:t xml:space="preserve">O João tem 13 anos e apresenta excesso de peso. </w:t>
      </w:r>
      <w:r w:rsidRPr="005D3838">
        <w:rPr>
          <w:lang w:val="pt-PT"/>
        </w:rPr>
        <w:t>Adora passar o</w:t>
      </w:r>
      <w:r w:rsidR="005D3838">
        <w:rPr>
          <w:lang w:val="pt-PT"/>
        </w:rPr>
        <w:t>s tempos livres no sofá a jogar na consola de jogos</w:t>
      </w:r>
      <w:r w:rsidRPr="005D3838">
        <w:rPr>
          <w:lang w:val="pt-PT"/>
        </w:rPr>
        <w:t xml:space="preserve">. O seu prato favorito é hambúrguer com batatas fritas e ovo estrelado, de preferência acompanhado por </w:t>
      </w:r>
      <w:r w:rsidR="005D3838" w:rsidRPr="005D3838">
        <w:rPr>
          <w:lang w:val="pt-PT"/>
        </w:rPr>
        <w:t>refrigerantes</w:t>
      </w:r>
      <w:r w:rsidRPr="005D3838">
        <w:rPr>
          <w:lang w:val="pt-PT"/>
        </w:rPr>
        <w:t>.</w:t>
      </w:r>
      <w:r w:rsidR="00EC4375">
        <w:rPr>
          <w:lang w:val="pt-PT"/>
        </w:rPr>
        <w:br/>
      </w:r>
      <w:r w:rsidRPr="00B0023B">
        <w:rPr>
          <w:lang w:val="pt-PT"/>
        </w:rPr>
        <w:t xml:space="preserve">Tendo em conta a </w:t>
      </w:r>
      <w:r w:rsidR="005D3838" w:rsidRPr="00B0023B">
        <w:rPr>
          <w:lang w:val="pt-PT"/>
        </w:rPr>
        <w:t>D</w:t>
      </w:r>
      <w:r w:rsidRPr="00B0023B">
        <w:rPr>
          <w:lang w:val="pt-PT"/>
        </w:rPr>
        <w:t xml:space="preserve">ieta </w:t>
      </w:r>
      <w:r w:rsidR="005D3838" w:rsidRPr="00B0023B">
        <w:rPr>
          <w:lang w:val="pt-PT"/>
        </w:rPr>
        <w:t>M</w:t>
      </w:r>
      <w:r w:rsidRPr="00B0023B">
        <w:rPr>
          <w:lang w:val="pt-PT"/>
        </w:rPr>
        <w:t>editerrânica, identifica os erros cometidos e sugere alternativas saudáveis.</w:t>
      </w:r>
    </w:p>
    <w:p w14:paraId="69EA19D2" w14:textId="77777777" w:rsidR="00EC4375" w:rsidRPr="00EC4375" w:rsidRDefault="00EC4375" w:rsidP="00EC4375">
      <w:pPr>
        <w:pStyle w:val="ListParagraph"/>
        <w:ind w:left="360"/>
        <w:jc w:val="left"/>
        <w:rPr>
          <w:lang w:val="pt-PT"/>
        </w:rPr>
      </w:pPr>
    </w:p>
    <w:p w14:paraId="54ED7211" w14:textId="778171F2" w:rsidR="00EC4375" w:rsidRDefault="00EC4375" w:rsidP="006C4F67">
      <w:pPr>
        <w:pStyle w:val="ListParagraph"/>
        <w:ind w:left="284"/>
      </w:pPr>
      <w:r>
        <w:t>______________________________________________________________________________</w:t>
      </w:r>
      <w:r w:rsidR="001E4779">
        <w:t>____</w:t>
      </w:r>
    </w:p>
    <w:p w14:paraId="343DDBC8" w14:textId="77777777" w:rsidR="00EC4375" w:rsidRDefault="00EC4375" w:rsidP="00EC4375">
      <w:pPr>
        <w:pStyle w:val="ListParagraph"/>
        <w:ind w:left="720"/>
      </w:pPr>
    </w:p>
    <w:p w14:paraId="442546D2" w14:textId="3BFD4CC5" w:rsidR="00EC4375" w:rsidRDefault="00EC4375" w:rsidP="001E4779">
      <w:pPr>
        <w:pStyle w:val="ListParagraph"/>
        <w:ind w:left="284"/>
      </w:pPr>
      <w:r>
        <w:t>______________________________________________________________________________</w:t>
      </w:r>
      <w:r w:rsidR="001E4779">
        <w:t>____</w:t>
      </w:r>
    </w:p>
    <w:p w14:paraId="651AC4D9" w14:textId="77777777" w:rsidR="00EC4375" w:rsidRDefault="00EC4375" w:rsidP="001E4779">
      <w:pPr>
        <w:pStyle w:val="ListParagraph"/>
        <w:ind w:left="720" w:right="4"/>
      </w:pPr>
    </w:p>
    <w:p w14:paraId="4EFE9B83" w14:textId="7F770524" w:rsidR="00EC4375" w:rsidRDefault="00EC4375" w:rsidP="001E4779">
      <w:pPr>
        <w:pStyle w:val="ListParagraph"/>
        <w:ind w:left="284"/>
      </w:pPr>
      <w:r>
        <w:t>______________________________________________________________________________</w:t>
      </w:r>
      <w:r w:rsidR="001E4779">
        <w:t>____</w:t>
      </w:r>
    </w:p>
    <w:p w14:paraId="18A0D2E6" w14:textId="77777777" w:rsidR="00EC4375" w:rsidRDefault="00EC4375" w:rsidP="00127815">
      <w:pPr>
        <w:jc w:val="both"/>
      </w:pPr>
    </w:p>
    <w:p w14:paraId="6CC78104" w14:textId="4847A97B" w:rsidR="00127815" w:rsidRPr="001E4779" w:rsidRDefault="00127815" w:rsidP="008B5BF0">
      <w:pPr>
        <w:pStyle w:val="ListParagraph"/>
        <w:numPr>
          <w:ilvl w:val="0"/>
          <w:numId w:val="2"/>
        </w:numPr>
        <w:rPr>
          <w:lang w:val="pt-PT"/>
        </w:rPr>
      </w:pPr>
      <w:r w:rsidRPr="001E4779">
        <w:rPr>
          <w:lang w:val="pt-PT"/>
        </w:rPr>
        <w:t xml:space="preserve">Analisa a </w:t>
      </w:r>
      <w:r w:rsidR="00EB4082" w:rsidRPr="001E4779">
        <w:rPr>
          <w:lang w:val="pt-PT"/>
        </w:rPr>
        <w:t xml:space="preserve">figura </w:t>
      </w:r>
      <w:r w:rsidRPr="001E4779">
        <w:rPr>
          <w:lang w:val="pt-PT"/>
        </w:rPr>
        <w:t>seguinte.</w:t>
      </w:r>
    </w:p>
    <w:p w14:paraId="3CAD70E3" w14:textId="77777777" w:rsidR="00127815" w:rsidRDefault="007500BC" w:rsidP="00C65C68">
      <w:pPr>
        <w:jc w:val="center"/>
      </w:pPr>
      <w:r>
        <w:rPr>
          <w:noProof/>
          <w:lang w:val="en-US"/>
        </w:rPr>
        <w:drawing>
          <wp:inline distT="0" distB="0" distL="0" distR="0" wp14:anchorId="0FCB9D58" wp14:editId="115FF331">
            <wp:extent cx="4171950" cy="273073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440" cy="273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086CF" w14:textId="77777777" w:rsidR="00951DE4" w:rsidRPr="00951DE4" w:rsidRDefault="00127815" w:rsidP="005E6DD8">
      <w:pPr>
        <w:pStyle w:val="ListParagraph"/>
        <w:numPr>
          <w:ilvl w:val="1"/>
          <w:numId w:val="2"/>
        </w:numPr>
        <w:rPr>
          <w:lang w:val="pt-PT"/>
        </w:rPr>
      </w:pPr>
      <w:r w:rsidRPr="00951DE4">
        <w:rPr>
          <w:lang w:val="pt-PT"/>
        </w:rPr>
        <w:t>A partir dos dados do rótulo indica:</w:t>
      </w:r>
    </w:p>
    <w:p w14:paraId="2ED0A4F1" w14:textId="77777777" w:rsidR="00951DE4" w:rsidRPr="00951DE4" w:rsidRDefault="00127815" w:rsidP="002507D7">
      <w:pPr>
        <w:pStyle w:val="ListParagraph"/>
        <w:numPr>
          <w:ilvl w:val="0"/>
          <w:numId w:val="5"/>
        </w:numPr>
        <w:rPr>
          <w:lang w:val="pt-PT"/>
        </w:rPr>
      </w:pPr>
      <w:r w:rsidRPr="00951DE4">
        <w:rPr>
          <w:lang w:val="pt-PT"/>
        </w:rPr>
        <w:t>um nutriente com função energética;</w:t>
      </w:r>
    </w:p>
    <w:p w14:paraId="1554810D" w14:textId="77777777" w:rsidR="00951DE4" w:rsidRPr="00951DE4" w:rsidRDefault="00127815" w:rsidP="00BA3805">
      <w:pPr>
        <w:pStyle w:val="ListParagraph"/>
        <w:numPr>
          <w:ilvl w:val="0"/>
          <w:numId w:val="5"/>
        </w:numPr>
        <w:rPr>
          <w:lang w:val="pt-PT"/>
        </w:rPr>
      </w:pPr>
      <w:r w:rsidRPr="00951DE4">
        <w:rPr>
          <w:lang w:val="pt-PT"/>
        </w:rPr>
        <w:t>um nutriente com função plástica;</w:t>
      </w:r>
    </w:p>
    <w:p w14:paraId="65E79ED8" w14:textId="77777777" w:rsidR="00951DE4" w:rsidRDefault="00127815" w:rsidP="003C1312">
      <w:pPr>
        <w:pStyle w:val="ListParagraph"/>
        <w:numPr>
          <w:ilvl w:val="0"/>
          <w:numId w:val="5"/>
        </w:numPr>
      </w:pPr>
      <w:r>
        <w:t>um mineral;</w:t>
      </w:r>
    </w:p>
    <w:p w14:paraId="01C5BD7B" w14:textId="77777777" w:rsidR="00127815" w:rsidRDefault="00127815" w:rsidP="003C1312">
      <w:pPr>
        <w:pStyle w:val="ListParagraph"/>
        <w:numPr>
          <w:ilvl w:val="0"/>
          <w:numId w:val="5"/>
        </w:numPr>
      </w:pPr>
      <w:r>
        <w:t xml:space="preserve">um </w:t>
      </w:r>
      <w:proofErr w:type="spellStart"/>
      <w:r>
        <w:t>aditivo</w:t>
      </w:r>
      <w:proofErr w:type="spellEnd"/>
      <w:r>
        <w:t xml:space="preserve"> </w:t>
      </w:r>
      <w:proofErr w:type="spellStart"/>
      <w:r>
        <w:t>alimentar</w:t>
      </w:r>
      <w:proofErr w:type="spellEnd"/>
      <w:r>
        <w:t>.</w:t>
      </w:r>
    </w:p>
    <w:p w14:paraId="1A02D893" w14:textId="77777777" w:rsidR="00127815" w:rsidRDefault="00127815" w:rsidP="00127815">
      <w:pPr>
        <w:jc w:val="both"/>
      </w:pPr>
    </w:p>
    <w:p w14:paraId="7A3B3E6B" w14:textId="1AE761AE" w:rsidR="00127815" w:rsidRDefault="00127815" w:rsidP="00127815">
      <w:pPr>
        <w:pStyle w:val="ListParagraph"/>
        <w:numPr>
          <w:ilvl w:val="1"/>
          <w:numId w:val="2"/>
        </w:numPr>
        <w:rPr>
          <w:lang w:val="pt-PT"/>
        </w:rPr>
      </w:pPr>
      <w:r w:rsidRPr="00B0023B">
        <w:rPr>
          <w:lang w:val="pt-PT"/>
        </w:rPr>
        <w:t xml:space="preserve">Refere o nutriente </w:t>
      </w:r>
      <w:r w:rsidR="00EB4082" w:rsidRPr="00B0023B">
        <w:rPr>
          <w:lang w:val="pt-PT"/>
        </w:rPr>
        <w:t xml:space="preserve">que não é absorvido pelo organismo </w:t>
      </w:r>
      <w:r w:rsidRPr="00B0023B">
        <w:rPr>
          <w:lang w:val="pt-PT"/>
        </w:rPr>
        <w:t>que está em falta neste alimento.</w:t>
      </w:r>
    </w:p>
    <w:p w14:paraId="4DD6767F" w14:textId="77777777" w:rsidR="00EC4375" w:rsidRDefault="00EC4375" w:rsidP="00EC4375">
      <w:pPr>
        <w:pStyle w:val="ListParagraph"/>
        <w:ind w:left="792"/>
        <w:rPr>
          <w:lang w:val="pt-PT"/>
        </w:rPr>
      </w:pPr>
    </w:p>
    <w:p w14:paraId="378CC812" w14:textId="77777777" w:rsidR="00EC4375" w:rsidRPr="00EC4375" w:rsidRDefault="00EC4375" w:rsidP="00EC4375">
      <w:pPr>
        <w:pStyle w:val="ListParagraph"/>
        <w:ind w:left="792"/>
        <w:rPr>
          <w:lang w:val="pt-PT"/>
        </w:rPr>
      </w:pPr>
      <w:r w:rsidRPr="00EC4375">
        <w:rPr>
          <w:lang w:val="pt-PT"/>
        </w:rPr>
        <w:t>______________________________________________________________________________</w:t>
      </w:r>
    </w:p>
    <w:p w14:paraId="2EE41D87" w14:textId="77777777" w:rsidR="00EC4375" w:rsidRPr="00EC4375" w:rsidRDefault="00EC4375" w:rsidP="00EC4375">
      <w:pPr>
        <w:pStyle w:val="ListParagraph"/>
        <w:ind w:left="792"/>
        <w:rPr>
          <w:lang w:val="pt-PT"/>
        </w:rPr>
      </w:pPr>
    </w:p>
    <w:p w14:paraId="004D865C" w14:textId="77777777" w:rsidR="00EC4375" w:rsidRPr="00E40D0E" w:rsidRDefault="00127815" w:rsidP="004F1A44">
      <w:pPr>
        <w:pStyle w:val="ListParagraph"/>
        <w:numPr>
          <w:ilvl w:val="1"/>
          <w:numId w:val="2"/>
        </w:numPr>
        <w:rPr>
          <w:lang w:val="pt-PT"/>
        </w:rPr>
      </w:pPr>
      <w:r w:rsidRPr="00EC4375">
        <w:rPr>
          <w:lang w:val="pt-PT"/>
        </w:rPr>
        <w:t>Indica duas desvantagens da utilização de aditivos alimentares.</w:t>
      </w:r>
    </w:p>
    <w:p w14:paraId="39282162" w14:textId="77777777" w:rsidR="00EC4375" w:rsidRPr="00E40D0E" w:rsidRDefault="00EC4375" w:rsidP="00EC4375">
      <w:pPr>
        <w:pStyle w:val="ListParagraph"/>
        <w:ind w:left="792"/>
        <w:rPr>
          <w:lang w:val="pt-PT"/>
        </w:rPr>
      </w:pPr>
    </w:p>
    <w:p w14:paraId="53957BA7" w14:textId="77777777" w:rsidR="00EC4375" w:rsidRPr="00E40D0E" w:rsidRDefault="00EC4375" w:rsidP="00EC4375">
      <w:pPr>
        <w:pStyle w:val="ListParagraph"/>
        <w:ind w:left="792"/>
        <w:rPr>
          <w:lang w:val="pt-PT"/>
        </w:rPr>
      </w:pPr>
      <w:r w:rsidRPr="00E40D0E">
        <w:rPr>
          <w:lang w:val="pt-PT"/>
        </w:rPr>
        <w:t>______________________________________________________________________________</w:t>
      </w:r>
    </w:p>
    <w:p w14:paraId="28B58FBC" w14:textId="77777777" w:rsidR="00127815" w:rsidRDefault="00127815" w:rsidP="00127815"/>
    <w:p w14:paraId="5857DF82" w14:textId="77777777" w:rsidR="00EC4375" w:rsidRDefault="00EC4375" w:rsidP="00127815">
      <w:pPr>
        <w:jc w:val="center"/>
      </w:pPr>
      <w:r>
        <w:br w:type="page"/>
      </w:r>
    </w:p>
    <w:p w14:paraId="3E26719E" w14:textId="77777777" w:rsidR="00127815" w:rsidRPr="00EC4375" w:rsidRDefault="00127815" w:rsidP="00EC4375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EC4375">
        <w:rPr>
          <w:rFonts w:ascii="Calibri" w:eastAsia="Times New Roman" w:hAnsi="Calibri" w:cs="Times New Roman"/>
          <w:b/>
          <w:sz w:val="28"/>
          <w:szCs w:val="24"/>
        </w:rPr>
        <w:lastRenderedPageBreak/>
        <w:t>Grupo II</w:t>
      </w:r>
    </w:p>
    <w:p w14:paraId="63E189BF" w14:textId="77777777" w:rsidR="00127815" w:rsidRPr="009857E7" w:rsidRDefault="00127815" w:rsidP="00EC4375">
      <w:pPr>
        <w:jc w:val="center"/>
        <w:rPr>
          <w:i/>
        </w:rPr>
      </w:pPr>
      <w:r w:rsidRPr="009857E7">
        <w:rPr>
          <w:i/>
        </w:rPr>
        <w:t xml:space="preserve">Ao longo do tubo digestivo, os alimentos sofrem transformações (mecânicas e químicas) para que os nutrientes que os constituem sejam separados; ou seja, até que estejam reduzidos a partículas tão pequenas que possam passar para o sangue para </w:t>
      </w:r>
      <w:r w:rsidR="00EC4375">
        <w:rPr>
          <w:i/>
        </w:rPr>
        <w:t>serem utilizadas pelas células.</w:t>
      </w:r>
    </w:p>
    <w:p w14:paraId="5E6E4BF0" w14:textId="77777777" w:rsidR="00EC4375" w:rsidRDefault="00EC4375" w:rsidP="00127815"/>
    <w:p w14:paraId="48641113" w14:textId="77777777" w:rsidR="00127815" w:rsidRPr="0097349C" w:rsidRDefault="00127815" w:rsidP="0097349C">
      <w:pPr>
        <w:pStyle w:val="ListParagraph"/>
        <w:numPr>
          <w:ilvl w:val="0"/>
          <w:numId w:val="6"/>
        </w:numPr>
        <w:rPr>
          <w:lang w:val="pt-PT"/>
        </w:rPr>
      </w:pPr>
      <w:r w:rsidRPr="0097349C">
        <w:rPr>
          <w:lang w:val="pt-PT"/>
        </w:rPr>
        <w:t xml:space="preserve">A figura seguinte representa o </w:t>
      </w:r>
      <w:r w:rsidR="0097349C">
        <w:rPr>
          <w:lang w:val="pt-PT"/>
        </w:rPr>
        <w:t>s</w:t>
      </w:r>
      <w:r w:rsidRPr="0097349C">
        <w:rPr>
          <w:lang w:val="pt-PT"/>
        </w:rPr>
        <w:t xml:space="preserve">istema </w:t>
      </w:r>
      <w:r w:rsidR="0097349C">
        <w:rPr>
          <w:lang w:val="pt-PT"/>
        </w:rPr>
        <w:t>d</w:t>
      </w:r>
      <w:r w:rsidRPr="0097349C">
        <w:rPr>
          <w:lang w:val="pt-PT"/>
        </w:rPr>
        <w:t>igestivo.</w:t>
      </w:r>
    </w:p>
    <w:p w14:paraId="41EFEC68" w14:textId="77777777" w:rsidR="00127815" w:rsidRDefault="00127815" w:rsidP="00127815"/>
    <w:p w14:paraId="2C4D17D7" w14:textId="77777777" w:rsidR="0097349C" w:rsidRDefault="0097349C" w:rsidP="0097349C">
      <w:pPr>
        <w:jc w:val="center"/>
      </w:pPr>
      <w:r>
        <w:rPr>
          <w:noProof/>
          <w:lang w:val="en-US"/>
        </w:rPr>
        <w:drawing>
          <wp:inline distT="0" distB="0" distL="0" distR="0" wp14:anchorId="29015773" wp14:editId="3384968B">
            <wp:extent cx="2781058" cy="3600000"/>
            <wp:effectExtent l="0" t="0" r="63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05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86694" w14:textId="77777777" w:rsidR="00127815" w:rsidRDefault="00127815" w:rsidP="00127815"/>
    <w:p w14:paraId="05A3FC95" w14:textId="77777777" w:rsidR="00127815" w:rsidRDefault="00127815" w:rsidP="0097349C">
      <w:pPr>
        <w:pStyle w:val="ListParagraph"/>
        <w:numPr>
          <w:ilvl w:val="1"/>
          <w:numId w:val="6"/>
        </w:numPr>
        <w:rPr>
          <w:lang w:val="pt-PT"/>
        </w:rPr>
      </w:pPr>
      <w:r w:rsidRPr="0097349C">
        <w:rPr>
          <w:lang w:val="pt-PT"/>
        </w:rPr>
        <w:t xml:space="preserve">Faz a legenda do </w:t>
      </w:r>
      <w:r w:rsidR="0097349C">
        <w:rPr>
          <w:lang w:val="pt-PT"/>
        </w:rPr>
        <w:t>s</w:t>
      </w:r>
      <w:r w:rsidRPr="0097349C">
        <w:rPr>
          <w:lang w:val="pt-PT"/>
        </w:rPr>
        <w:t xml:space="preserve">istema </w:t>
      </w:r>
      <w:r w:rsidR="0097349C">
        <w:rPr>
          <w:lang w:val="pt-PT"/>
        </w:rPr>
        <w:t>d</w:t>
      </w:r>
      <w:r w:rsidRPr="0097349C">
        <w:rPr>
          <w:lang w:val="pt-PT"/>
        </w:rPr>
        <w:t>igestivo</w:t>
      </w:r>
      <w:r w:rsidR="003333A1">
        <w:rPr>
          <w:lang w:val="pt-PT"/>
        </w:rPr>
        <w:t>.</w:t>
      </w:r>
    </w:p>
    <w:p w14:paraId="7F1D982C" w14:textId="77777777" w:rsidR="009C740F" w:rsidRPr="009C740F" w:rsidRDefault="009C740F" w:rsidP="009C740F">
      <w:pPr>
        <w:pStyle w:val="ListParagraph"/>
        <w:ind w:left="792"/>
        <w:rPr>
          <w:lang w:val="pt-PT"/>
        </w:rPr>
      </w:pPr>
    </w:p>
    <w:p w14:paraId="2D63CB18" w14:textId="77777777" w:rsidR="009C740F" w:rsidRDefault="009C740F" w:rsidP="009C740F">
      <w:pPr>
        <w:pStyle w:val="ListParagraph"/>
        <w:numPr>
          <w:ilvl w:val="0"/>
          <w:numId w:val="7"/>
        </w:numPr>
        <w:spacing w:line="360" w:lineRule="auto"/>
        <w:rPr>
          <w:lang w:val="pt-PT"/>
        </w:rPr>
      </w:pPr>
      <w:r w:rsidRPr="009C740F">
        <w:rPr>
          <w:lang w:val="pt-PT"/>
        </w:rPr>
        <w:t>______________</w:t>
      </w:r>
      <w:r>
        <w:rPr>
          <w:lang w:val="pt-PT"/>
        </w:rPr>
        <w:tab/>
      </w:r>
      <w:r>
        <w:rPr>
          <w:lang w:val="pt-PT"/>
        </w:rPr>
        <w:tab/>
        <w:t xml:space="preserve">5. </w:t>
      </w:r>
      <w:r w:rsidRPr="009C740F">
        <w:rPr>
          <w:lang w:val="pt-PT"/>
        </w:rPr>
        <w:t>______________</w:t>
      </w:r>
      <w:r>
        <w:rPr>
          <w:lang w:val="pt-PT"/>
        </w:rPr>
        <w:tab/>
      </w:r>
      <w:proofErr w:type="gramStart"/>
      <w:r>
        <w:rPr>
          <w:lang w:val="pt-PT"/>
        </w:rPr>
        <w:tab/>
        <w:t xml:space="preserve">  9</w:t>
      </w:r>
      <w:proofErr w:type="gramEnd"/>
      <w:r>
        <w:rPr>
          <w:lang w:val="pt-PT"/>
        </w:rPr>
        <w:t xml:space="preserve">. </w:t>
      </w:r>
      <w:r w:rsidRPr="009C740F">
        <w:rPr>
          <w:lang w:val="pt-PT"/>
        </w:rPr>
        <w:t>______________</w:t>
      </w:r>
    </w:p>
    <w:p w14:paraId="68731BFA" w14:textId="77777777" w:rsidR="009C740F" w:rsidRDefault="009C740F" w:rsidP="009C740F">
      <w:pPr>
        <w:pStyle w:val="ListParagraph"/>
        <w:numPr>
          <w:ilvl w:val="0"/>
          <w:numId w:val="7"/>
        </w:numPr>
        <w:spacing w:line="360" w:lineRule="auto"/>
        <w:rPr>
          <w:lang w:val="pt-PT"/>
        </w:rPr>
      </w:pPr>
      <w:r w:rsidRPr="009C740F">
        <w:rPr>
          <w:lang w:val="pt-PT"/>
        </w:rPr>
        <w:t>______________</w:t>
      </w:r>
      <w:r>
        <w:rPr>
          <w:lang w:val="pt-PT"/>
        </w:rPr>
        <w:tab/>
      </w:r>
      <w:r>
        <w:rPr>
          <w:lang w:val="pt-PT"/>
        </w:rPr>
        <w:tab/>
        <w:t xml:space="preserve">6. </w:t>
      </w:r>
      <w:r w:rsidRPr="009C740F">
        <w:rPr>
          <w:lang w:val="pt-PT"/>
        </w:rPr>
        <w:t>______________</w:t>
      </w:r>
      <w:r>
        <w:rPr>
          <w:lang w:val="pt-PT"/>
        </w:rPr>
        <w:tab/>
      </w:r>
      <w:r>
        <w:rPr>
          <w:lang w:val="pt-PT"/>
        </w:rPr>
        <w:tab/>
        <w:t xml:space="preserve">10. </w:t>
      </w:r>
      <w:r w:rsidRPr="009C740F">
        <w:rPr>
          <w:lang w:val="pt-PT"/>
        </w:rPr>
        <w:t>______________</w:t>
      </w:r>
    </w:p>
    <w:p w14:paraId="230531DE" w14:textId="77777777" w:rsidR="009C740F" w:rsidRDefault="009C740F" w:rsidP="009C740F">
      <w:pPr>
        <w:pStyle w:val="ListParagraph"/>
        <w:numPr>
          <w:ilvl w:val="0"/>
          <w:numId w:val="7"/>
        </w:numPr>
        <w:spacing w:line="360" w:lineRule="auto"/>
        <w:rPr>
          <w:lang w:val="pt-PT"/>
        </w:rPr>
      </w:pPr>
      <w:r w:rsidRPr="009C740F">
        <w:rPr>
          <w:lang w:val="pt-PT"/>
        </w:rPr>
        <w:t>______________</w:t>
      </w:r>
      <w:r>
        <w:rPr>
          <w:lang w:val="pt-PT"/>
        </w:rPr>
        <w:tab/>
      </w:r>
      <w:r>
        <w:rPr>
          <w:lang w:val="pt-PT"/>
        </w:rPr>
        <w:tab/>
        <w:t xml:space="preserve">7. </w:t>
      </w:r>
      <w:r w:rsidRPr="009C740F">
        <w:rPr>
          <w:lang w:val="pt-PT"/>
        </w:rPr>
        <w:t>______________</w:t>
      </w:r>
      <w:r>
        <w:rPr>
          <w:lang w:val="pt-PT"/>
        </w:rPr>
        <w:tab/>
      </w:r>
      <w:r>
        <w:rPr>
          <w:lang w:val="pt-PT"/>
        </w:rPr>
        <w:tab/>
        <w:t xml:space="preserve">11. </w:t>
      </w:r>
      <w:r w:rsidRPr="009C740F">
        <w:rPr>
          <w:lang w:val="pt-PT"/>
        </w:rPr>
        <w:t>______________</w:t>
      </w:r>
    </w:p>
    <w:p w14:paraId="1956E8A5" w14:textId="77777777" w:rsidR="009C740F" w:rsidRPr="009C740F" w:rsidRDefault="009C740F" w:rsidP="009C740F">
      <w:pPr>
        <w:pStyle w:val="ListParagraph"/>
        <w:numPr>
          <w:ilvl w:val="0"/>
          <w:numId w:val="7"/>
        </w:numPr>
        <w:spacing w:line="360" w:lineRule="auto"/>
        <w:rPr>
          <w:lang w:val="pt-PT"/>
        </w:rPr>
      </w:pPr>
      <w:r w:rsidRPr="009C740F">
        <w:rPr>
          <w:lang w:val="pt-PT"/>
        </w:rPr>
        <w:t>______________</w:t>
      </w:r>
      <w:r>
        <w:rPr>
          <w:lang w:val="pt-PT"/>
        </w:rPr>
        <w:tab/>
      </w:r>
      <w:r>
        <w:rPr>
          <w:lang w:val="pt-PT"/>
        </w:rPr>
        <w:tab/>
        <w:t xml:space="preserve">8. </w:t>
      </w:r>
      <w:r w:rsidRPr="009C740F">
        <w:rPr>
          <w:lang w:val="pt-PT"/>
        </w:rPr>
        <w:t>______________</w:t>
      </w:r>
    </w:p>
    <w:p w14:paraId="3627B0FF" w14:textId="77777777" w:rsidR="009C740F" w:rsidRPr="0097349C" w:rsidRDefault="009C740F" w:rsidP="009C740F">
      <w:pPr>
        <w:pStyle w:val="ListParagraph"/>
        <w:ind w:left="792"/>
        <w:rPr>
          <w:lang w:val="pt-PT"/>
        </w:rPr>
      </w:pPr>
    </w:p>
    <w:p w14:paraId="2BBE032D" w14:textId="77777777" w:rsidR="00127815" w:rsidRDefault="00127815" w:rsidP="009C740F">
      <w:pPr>
        <w:pStyle w:val="ListParagraph"/>
        <w:numPr>
          <w:ilvl w:val="1"/>
          <w:numId w:val="6"/>
        </w:numPr>
        <w:rPr>
          <w:lang w:val="pt-PT"/>
        </w:rPr>
      </w:pPr>
      <w:r w:rsidRPr="009C740F">
        <w:rPr>
          <w:lang w:val="pt-PT"/>
        </w:rPr>
        <w:t>Identifica as glândulas anexas deste sistema.</w:t>
      </w:r>
    </w:p>
    <w:p w14:paraId="338C9556" w14:textId="77777777" w:rsidR="009C740F" w:rsidRPr="009C740F" w:rsidRDefault="009C740F" w:rsidP="009C740F">
      <w:pPr>
        <w:pStyle w:val="ListParagraph"/>
        <w:ind w:left="792"/>
        <w:rPr>
          <w:lang w:val="pt-PT"/>
        </w:rPr>
      </w:pPr>
    </w:p>
    <w:p w14:paraId="3349E2BA" w14:textId="77777777" w:rsidR="00127815" w:rsidRDefault="009C740F" w:rsidP="009C740F">
      <w:pPr>
        <w:pStyle w:val="ListParagraph"/>
        <w:ind w:left="792"/>
        <w:rPr>
          <w:lang w:val="pt-PT"/>
        </w:rPr>
      </w:pPr>
      <w:r w:rsidRPr="009C740F">
        <w:rPr>
          <w:lang w:val="pt-PT"/>
        </w:rPr>
        <w:t>______________________________________________________________________</w:t>
      </w:r>
    </w:p>
    <w:p w14:paraId="348BD549" w14:textId="77777777" w:rsidR="009C740F" w:rsidRDefault="009C740F" w:rsidP="009C740F">
      <w:pPr>
        <w:pStyle w:val="ListParagraph"/>
        <w:ind w:left="792"/>
        <w:rPr>
          <w:lang w:val="pt-PT"/>
        </w:rPr>
      </w:pPr>
      <w:r>
        <w:rPr>
          <w:lang w:val="pt-PT"/>
        </w:rPr>
        <w:br w:type="page"/>
      </w:r>
    </w:p>
    <w:p w14:paraId="73821195" w14:textId="77777777" w:rsidR="009C740F" w:rsidRPr="009C740F" w:rsidRDefault="009C740F" w:rsidP="009C740F">
      <w:pPr>
        <w:pStyle w:val="ListParagraph"/>
        <w:ind w:left="792"/>
        <w:rPr>
          <w:lang w:val="pt-PT"/>
        </w:rPr>
      </w:pPr>
    </w:p>
    <w:p w14:paraId="5FE96695" w14:textId="77777777" w:rsidR="009C740F" w:rsidRDefault="00127815" w:rsidP="009C2FAB">
      <w:pPr>
        <w:pStyle w:val="ListParagraph"/>
        <w:numPr>
          <w:ilvl w:val="1"/>
          <w:numId w:val="6"/>
        </w:numPr>
        <w:rPr>
          <w:lang w:val="pt-PT"/>
        </w:rPr>
      </w:pPr>
      <w:r w:rsidRPr="009C740F">
        <w:rPr>
          <w:lang w:val="pt-PT"/>
        </w:rPr>
        <w:t>Faz corresponder cada uma das seguintes afirmações a um número da figura.</w:t>
      </w:r>
    </w:p>
    <w:p w14:paraId="181139DF" w14:textId="77777777" w:rsidR="009C740F" w:rsidRDefault="00127815" w:rsidP="00127815">
      <w:pPr>
        <w:pStyle w:val="ListParagraph"/>
        <w:numPr>
          <w:ilvl w:val="0"/>
          <w:numId w:val="8"/>
        </w:numPr>
        <w:rPr>
          <w:lang w:val="pt-PT"/>
        </w:rPr>
      </w:pPr>
      <w:r w:rsidRPr="009C740F">
        <w:rPr>
          <w:lang w:val="pt-PT"/>
        </w:rPr>
        <w:t>Órgão onde se forma o quimo.</w:t>
      </w:r>
    </w:p>
    <w:p w14:paraId="67E5EE62" w14:textId="77777777" w:rsidR="009C740F" w:rsidRPr="009C740F" w:rsidRDefault="00127815" w:rsidP="00127815">
      <w:pPr>
        <w:pStyle w:val="ListParagraph"/>
        <w:numPr>
          <w:ilvl w:val="0"/>
          <w:numId w:val="8"/>
        </w:numPr>
        <w:rPr>
          <w:lang w:val="pt-PT"/>
        </w:rPr>
      </w:pPr>
      <w:r w:rsidRPr="009C740F">
        <w:rPr>
          <w:lang w:val="pt-PT"/>
        </w:rPr>
        <w:t>Órgão com elevada capacidade de absorção.</w:t>
      </w:r>
    </w:p>
    <w:p w14:paraId="7AF725A7" w14:textId="77777777" w:rsidR="009C740F" w:rsidRPr="009C740F" w:rsidRDefault="00127815" w:rsidP="00127815">
      <w:pPr>
        <w:pStyle w:val="ListParagraph"/>
        <w:numPr>
          <w:ilvl w:val="0"/>
          <w:numId w:val="8"/>
        </w:numPr>
        <w:rPr>
          <w:lang w:val="pt-PT"/>
        </w:rPr>
      </w:pPr>
      <w:r w:rsidRPr="009C740F">
        <w:rPr>
          <w:lang w:val="pt-PT"/>
        </w:rPr>
        <w:t>Local onde se forma o bolo alimentar.</w:t>
      </w:r>
    </w:p>
    <w:p w14:paraId="766C61C3" w14:textId="77777777" w:rsidR="009C740F" w:rsidRPr="009C740F" w:rsidRDefault="00127815" w:rsidP="00127815">
      <w:pPr>
        <w:pStyle w:val="ListParagraph"/>
        <w:numPr>
          <w:ilvl w:val="0"/>
          <w:numId w:val="8"/>
        </w:numPr>
        <w:rPr>
          <w:lang w:val="pt-PT"/>
        </w:rPr>
      </w:pPr>
      <w:r w:rsidRPr="009C740F">
        <w:rPr>
          <w:lang w:val="pt-PT"/>
        </w:rPr>
        <w:t>Órgão que produz a bílis.</w:t>
      </w:r>
    </w:p>
    <w:p w14:paraId="36EF7DD6" w14:textId="77777777" w:rsidR="00127815" w:rsidRPr="009C740F" w:rsidRDefault="00127815" w:rsidP="00127815">
      <w:pPr>
        <w:pStyle w:val="ListParagraph"/>
        <w:numPr>
          <w:ilvl w:val="0"/>
          <w:numId w:val="8"/>
        </w:numPr>
        <w:rPr>
          <w:lang w:val="pt-PT"/>
        </w:rPr>
      </w:pPr>
      <w:r w:rsidRPr="00E40D0E">
        <w:rPr>
          <w:lang w:val="pt-PT"/>
        </w:rPr>
        <w:t>Órgão onde atua o suco pancreático.</w:t>
      </w:r>
    </w:p>
    <w:p w14:paraId="1CBB484C" w14:textId="77777777" w:rsidR="00127815" w:rsidRDefault="00127815" w:rsidP="00127815">
      <w:pPr>
        <w:jc w:val="both"/>
      </w:pPr>
    </w:p>
    <w:p w14:paraId="57D13F02" w14:textId="77777777" w:rsidR="00127815" w:rsidRPr="009C740F" w:rsidRDefault="00127815" w:rsidP="009C740F">
      <w:pPr>
        <w:pStyle w:val="ListParagraph"/>
        <w:numPr>
          <w:ilvl w:val="1"/>
          <w:numId w:val="6"/>
        </w:numPr>
        <w:rPr>
          <w:lang w:val="pt-PT"/>
        </w:rPr>
      </w:pPr>
      <w:r w:rsidRPr="009C740F">
        <w:rPr>
          <w:lang w:val="pt-PT"/>
        </w:rPr>
        <w:t xml:space="preserve"> Explica como ocorre a progressão dos alimentos ao longo do tubo digestivo.</w:t>
      </w:r>
    </w:p>
    <w:p w14:paraId="116B20CC" w14:textId="77777777" w:rsidR="00127815" w:rsidRDefault="00127815" w:rsidP="00127815">
      <w:pPr>
        <w:jc w:val="both"/>
      </w:pPr>
    </w:p>
    <w:p w14:paraId="55D5E941" w14:textId="4592CDF6" w:rsidR="00127815" w:rsidRDefault="00127815" w:rsidP="009C740F">
      <w:pPr>
        <w:pStyle w:val="ListParagraph"/>
        <w:numPr>
          <w:ilvl w:val="0"/>
          <w:numId w:val="6"/>
        </w:numPr>
      </w:pPr>
      <w:proofErr w:type="spellStart"/>
      <w:r>
        <w:t>Analisa</w:t>
      </w:r>
      <w:proofErr w:type="spellEnd"/>
      <w:r>
        <w:t xml:space="preserve"> as </w:t>
      </w:r>
      <w:r w:rsidR="00663631">
        <w:t xml:space="preserve">figuras </w:t>
      </w:r>
      <w:proofErr w:type="spellStart"/>
      <w:r>
        <w:t>seguintes</w:t>
      </w:r>
      <w:proofErr w:type="spellEnd"/>
      <w:r>
        <w:t>.</w:t>
      </w:r>
    </w:p>
    <w:p w14:paraId="0A6256D5" w14:textId="77777777" w:rsidR="00127815" w:rsidRDefault="00127815" w:rsidP="00127815">
      <w:pPr>
        <w:jc w:val="both"/>
      </w:pPr>
    </w:p>
    <w:p w14:paraId="79A9D249" w14:textId="77777777" w:rsidR="00127815" w:rsidRDefault="009C740F" w:rsidP="009C740F">
      <w:pPr>
        <w:jc w:val="center"/>
      </w:pPr>
      <w:r>
        <w:rPr>
          <w:noProof/>
          <w:lang w:val="en-US"/>
        </w:rPr>
        <w:drawing>
          <wp:inline distT="0" distB="0" distL="0" distR="0" wp14:anchorId="00901C14" wp14:editId="3391ECFB">
            <wp:extent cx="3136900" cy="1244695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70" cy="125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54178" w14:textId="77777777" w:rsidR="00127815" w:rsidRDefault="00127815" w:rsidP="009C740F">
      <w:pPr>
        <w:pStyle w:val="ListParagraph"/>
        <w:numPr>
          <w:ilvl w:val="1"/>
          <w:numId w:val="6"/>
        </w:numPr>
        <w:rPr>
          <w:lang w:val="pt-PT"/>
        </w:rPr>
      </w:pPr>
      <w:r w:rsidRPr="009C740F">
        <w:rPr>
          <w:lang w:val="pt-PT"/>
        </w:rPr>
        <w:t>Faz a legenda das figuras A e B.</w:t>
      </w:r>
    </w:p>
    <w:p w14:paraId="15DD5151" w14:textId="77777777" w:rsidR="009C740F" w:rsidRDefault="009C740F" w:rsidP="009C740F">
      <w:pPr>
        <w:pStyle w:val="ListParagraph"/>
        <w:ind w:left="792"/>
        <w:rPr>
          <w:lang w:val="pt-PT"/>
        </w:rPr>
      </w:pPr>
    </w:p>
    <w:p w14:paraId="66855729" w14:textId="77777777" w:rsidR="009C740F" w:rsidRDefault="009C740F" w:rsidP="009C740F">
      <w:pPr>
        <w:pStyle w:val="ListParagraph"/>
        <w:spacing w:line="360" w:lineRule="auto"/>
        <w:ind w:left="792"/>
        <w:rPr>
          <w:lang w:val="pt-PT"/>
        </w:rPr>
      </w:pPr>
      <w:r w:rsidRPr="0056389A">
        <w:rPr>
          <w:b/>
          <w:lang w:val="pt-PT"/>
        </w:rPr>
        <w:t>Figura A:</w:t>
      </w:r>
      <w:r>
        <w:rPr>
          <w:lang w:val="pt-PT"/>
        </w:rPr>
        <w:t xml:space="preserve">  1. ________________</w:t>
      </w:r>
      <w:r>
        <w:rPr>
          <w:lang w:val="pt-PT"/>
        </w:rPr>
        <w:tab/>
      </w:r>
      <w:r>
        <w:rPr>
          <w:lang w:val="pt-PT"/>
        </w:rPr>
        <w:tab/>
      </w:r>
      <w:r w:rsidRPr="0056389A">
        <w:rPr>
          <w:b/>
          <w:lang w:val="pt-PT"/>
        </w:rPr>
        <w:t>Figura B:</w:t>
      </w:r>
      <w:r>
        <w:rPr>
          <w:lang w:val="pt-PT"/>
        </w:rPr>
        <w:t xml:space="preserve"> 1. ________________</w:t>
      </w:r>
    </w:p>
    <w:p w14:paraId="246D9C5C" w14:textId="77777777" w:rsidR="009C740F" w:rsidRDefault="009C740F" w:rsidP="009C740F">
      <w:pPr>
        <w:pStyle w:val="ListParagraph"/>
        <w:spacing w:line="360" w:lineRule="auto"/>
        <w:ind w:left="792" w:firstLine="909"/>
        <w:rPr>
          <w:lang w:val="pt-PT"/>
        </w:rPr>
      </w:pPr>
      <w:r>
        <w:rPr>
          <w:lang w:val="pt-PT"/>
        </w:rPr>
        <w:t>2. ________________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 xml:space="preserve">   2. ________________</w:t>
      </w:r>
    </w:p>
    <w:p w14:paraId="1C142E72" w14:textId="77777777" w:rsidR="009C740F" w:rsidRDefault="009C740F" w:rsidP="009C740F">
      <w:pPr>
        <w:pStyle w:val="ListParagraph"/>
        <w:spacing w:line="360" w:lineRule="auto"/>
        <w:ind w:left="792" w:firstLine="909"/>
        <w:rPr>
          <w:lang w:val="pt-PT"/>
        </w:rPr>
      </w:pPr>
      <w:r>
        <w:rPr>
          <w:lang w:val="pt-PT"/>
        </w:rPr>
        <w:t>3. ________________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 xml:space="preserve">   3. ________________</w:t>
      </w:r>
    </w:p>
    <w:p w14:paraId="4D4687A8" w14:textId="77777777" w:rsidR="009C740F" w:rsidRPr="009C740F" w:rsidRDefault="009C740F" w:rsidP="009C740F">
      <w:pPr>
        <w:pStyle w:val="ListParagraph"/>
        <w:spacing w:line="360" w:lineRule="auto"/>
        <w:ind w:left="792" w:firstLine="909"/>
        <w:rPr>
          <w:lang w:val="pt-PT"/>
        </w:rPr>
      </w:pPr>
      <w:r>
        <w:rPr>
          <w:lang w:val="pt-PT"/>
        </w:rPr>
        <w:t>4. ________________</w:t>
      </w:r>
    </w:p>
    <w:p w14:paraId="25CF135F" w14:textId="77777777" w:rsidR="00127815" w:rsidRDefault="00127815" w:rsidP="00127815">
      <w:pPr>
        <w:jc w:val="both"/>
      </w:pPr>
    </w:p>
    <w:p w14:paraId="1426E71A" w14:textId="122F8F22" w:rsidR="00127815" w:rsidRPr="0056389A" w:rsidRDefault="00127815" w:rsidP="0056389A">
      <w:pPr>
        <w:pStyle w:val="ListParagraph"/>
        <w:numPr>
          <w:ilvl w:val="1"/>
          <w:numId w:val="6"/>
        </w:numPr>
        <w:rPr>
          <w:lang w:val="pt-PT"/>
        </w:rPr>
      </w:pPr>
      <w:r w:rsidRPr="0056389A">
        <w:rPr>
          <w:lang w:val="pt-PT"/>
        </w:rPr>
        <w:t xml:space="preserve">Refere dois cuidados que </w:t>
      </w:r>
      <w:r w:rsidR="00732FE2" w:rsidRPr="0056389A">
        <w:rPr>
          <w:lang w:val="pt-PT"/>
        </w:rPr>
        <w:t>promov</w:t>
      </w:r>
      <w:r w:rsidR="00732FE2">
        <w:rPr>
          <w:lang w:val="pt-PT"/>
        </w:rPr>
        <w:t>a</w:t>
      </w:r>
      <w:r w:rsidR="00732FE2" w:rsidRPr="0056389A">
        <w:rPr>
          <w:lang w:val="pt-PT"/>
        </w:rPr>
        <w:t xml:space="preserve">m </w:t>
      </w:r>
      <w:r w:rsidRPr="0056389A">
        <w:rPr>
          <w:lang w:val="pt-PT"/>
        </w:rPr>
        <w:t>a saúde dos dentes.</w:t>
      </w:r>
    </w:p>
    <w:p w14:paraId="337C7DC7" w14:textId="77777777" w:rsidR="0056389A" w:rsidRDefault="0056389A" w:rsidP="0056389A">
      <w:pPr>
        <w:pStyle w:val="ListParagraph"/>
        <w:ind w:left="792"/>
        <w:rPr>
          <w:lang w:val="pt-PT"/>
        </w:rPr>
      </w:pPr>
    </w:p>
    <w:p w14:paraId="49F21103" w14:textId="77777777" w:rsidR="0056389A" w:rsidRDefault="0056389A" w:rsidP="0056389A">
      <w:pPr>
        <w:pStyle w:val="ListParagraph"/>
        <w:spacing w:line="360" w:lineRule="auto"/>
        <w:ind w:left="792"/>
        <w:rPr>
          <w:lang w:val="pt-PT"/>
        </w:rPr>
      </w:pPr>
      <w:r w:rsidRPr="009C740F">
        <w:rPr>
          <w:lang w:val="pt-PT"/>
        </w:rPr>
        <w:t>______________________________________________________________________</w:t>
      </w:r>
    </w:p>
    <w:p w14:paraId="66837222" w14:textId="77777777" w:rsidR="00127815" w:rsidRPr="0056389A" w:rsidRDefault="0056389A" w:rsidP="0056389A">
      <w:pPr>
        <w:pStyle w:val="ListParagraph"/>
        <w:spacing w:line="360" w:lineRule="auto"/>
        <w:ind w:left="792"/>
        <w:rPr>
          <w:lang w:val="pt-PT"/>
        </w:rPr>
      </w:pPr>
      <w:r w:rsidRPr="009C740F">
        <w:rPr>
          <w:lang w:val="pt-PT"/>
        </w:rPr>
        <w:t>______________________________________________________________________</w:t>
      </w:r>
    </w:p>
    <w:p w14:paraId="5BBE7E95" w14:textId="77777777" w:rsidR="0056389A" w:rsidRDefault="0056389A" w:rsidP="00FB3BD7">
      <w:pPr>
        <w:jc w:val="both"/>
      </w:pPr>
      <w:r>
        <w:br w:type="page"/>
      </w:r>
    </w:p>
    <w:p w14:paraId="360AFA1D" w14:textId="77777777" w:rsidR="00127815" w:rsidRPr="00FB3BD7" w:rsidRDefault="00127815" w:rsidP="00FB3BD7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FB3BD7">
        <w:rPr>
          <w:rFonts w:ascii="Calibri" w:eastAsia="Times New Roman" w:hAnsi="Calibri" w:cs="Times New Roman"/>
          <w:b/>
          <w:sz w:val="28"/>
          <w:szCs w:val="24"/>
        </w:rPr>
        <w:lastRenderedPageBreak/>
        <w:t>Grupo III</w:t>
      </w:r>
    </w:p>
    <w:p w14:paraId="5E29F829" w14:textId="77777777" w:rsidR="00127815" w:rsidRPr="009857E7" w:rsidRDefault="00127815" w:rsidP="002D0990">
      <w:pPr>
        <w:jc w:val="center"/>
        <w:rPr>
          <w:i/>
        </w:rPr>
      </w:pPr>
      <w:r w:rsidRPr="009857E7">
        <w:rPr>
          <w:i/>
        </w:rPr>
        <w:t xml:space="preserve">O </w:t>
      </w:r>
      <w:r w:rsidR="002D0990">
        <w:rPr>
          <w:i/>
        </w:rPr>
        <w:t>s</w:t>
      </w:r>
      <w:r w:rsidRPr="009857E7">
        <w:rPr>
          <w:i/>
        </w:rPr>
        <w:t xml:space="preserve">istema </w:t>
      </w:r>
      <w:r w:rsidR="002D0990">
        <w:rPr>
          <w:i/>
        </w:rPr>
        <w:t>d</w:t>
      </w:r>
      <w:r w:rsidRPr="009857E7">
        <w:rPr>
          <w:i/>
        </w:rPr>
        <w:t xml:space="preserve">igestivo não apresenta as mesmas características </w:t>
      </w:r>
      <w:r w:rsidR="002D0990">
        <w:rPr>
          <w:i/>
        </w:rPr>
        <w:br/>
      </w:r>
      <w:r w:rsidRPr="009857E7">
        <w:rPr>
          <w:i/>
        </w:rPr>
        <w:t xml:space="preserve">nos diferentes animais, embora </w:t>
      </w:r>
      <w:r w:rsidR="002D0990">
        <w:rPr>
          <w:i/>
        </w:rPr>
        <w:t>apresente a mesma função básica.</w:t>
      </w:r>
    </w:p>
    <w:p w14:paraId="0B221DA1" w14:textId="77777777" w:rsidR="00127815" w:rsidRDefault="00127815" w:rsidP="00127815">
      <w:pPr>
        <w:jc w:val="both"/>
      </w:pPr>
    </w:p>
    <w:p w14:paraId="36D77012" w14:textId="032A19D5" w:rsidR="00127815" w:rsidRDefault="00127815" w:rsidP="00B9179B">
      <w:pPr>
        <w:pStyle w:val="ListParagraph"/>
        <w:numPr>
          <w:ilvl w:val="0"/>
          <w:numId w:val="9"/>
        </w:numPr>
      </w:pPr>
      <w:proofErr w:type="spellStart"/>
      <w:r>
        <w:t>Analisa</w:t>
      </w:r>
      <w:proofErr w:type="spellEnd"/>
      <w:r>
        <w:t xml:space="preserve"> as </w:t>
      </w:r>
      <w:r w:rsidR="00FF1ECE">
        <w:t xml:space="preserve">figuras </w:t>
      </w:r>
      <w:proofErr w:type="spellStart"/>
      <w:r>
        <w:t>seguintes</w:t>
      </w:r>
      <w:proofErr w:type="spellEnd"/>
      <w:r>
        <w:t>.</w:t>
      </w:r>
    </w:p>
    <w:p w14:paraId="01F3406E" w14:textId="77777777" w:rsidR="00127815" w:rsidRDefault="00127815" w:rsidP="00127815">
      <w:pPr>
        <w:jc w:val="both"/>
      </w:pPr>
    </w:p>
    <w:p w14:paraId="6BFB5FED" w14:textId="77777777" w:rsidR="00127815" w:rsidRDefault="00672457" w:rsidP="00672457">
      <w:pPr>
        <w:jc w:val="center"/>
      </w:pPr>
      <w:r>
        <w:rPr>
          <w:noProof/>
          <w:lang w:val="en-US"/>
        </w:rPr>
        <w:drawing>
          <wp:inline distT="0" distB="0" distL="0" distR="0" wp14:anchorId="003D1821" wp14:editId="42D358C8">
            <wp:extent cx="4210050" cy="18783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155" cy="188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BE822" w14:textId="77777777" w:rsidR="00127815" w:rsidRDefault="00127815" w:rsidP="00127815">
      <w:pPr>
        <w:jc w:val="both"/>
      </w:pPr>
    </w:p>
    <w:p w14:paraId="69253372" w14:textId="77777777" w:rsidR="00127815" w:rsidRDefault="00127815" w:rsidP="00672457">
      <w:pPr>
        <w:pStyle w:val="ListParagraph"/>
        <w:numPr>
          <w:ilvl w:val="1"/>
          <w:numId w:val="9"/>
        </w:numPr>
        <w:rPr>
          <w:lang w:val="pt-PT"/>
        </w:rPr>
      </w:pPr>
      <w:r w:rsidRPr="00003309">
        <w:rPr>
          <w:lang w:val="pt-PT"/>
        </w:rPr>
        <w:t>Faz a legenda das figuras A e B.</w:t>
      </w:r>
    </w:p>
    <w:p w14:paraId="5333871C" w14:textId="77777777" w:rsidR="00003309" w:rsidRDefault="00003309" w:rsidP="00003309">
      <w:pPr>
        <w:pStyle w:val="ListParagraph"/>
        <w:ind w:left="792"/>
        <w:rPr>
          <w:lang w:val="pt-PT"/>
        </w:rPr>
      </w:pPr>
    </w:p>
    <w:p w14:paraId="7AD3302F" w14:textId="77777777" w:rsidR="00003309" w:rsidRDefault="00003309" w:rsidP="00003309">
      <w:pPr>
        <w:pStyle w:val="ListParagraph"/>
        <w:spacing w:line="360" w:lineRule="auto"/>
        <w:ind w:left="792"/>
        <w:rPr>
          <w:lang w:val="pt-PT"/>
        </w:rPr>
      </w:pPr>
      <w:r w:rsidRPr="0056389A">
        <w:rPr>
          <w:b/>
          <w:lang w:val="pt-PT"/>
        </w:rPr>
        <w:t>Figura A:</w:t>
      </w:r>
      <w:r>
        <w:rPr>
          <w:lang w:val="pt-PT"/>
        </w:rPr>
        <w:t xml:space="preserve">  1. ________________</w:t>
      </w:r>
      <w:r>
        <w:rPr>
          <w:lang w:val="pt-PT"/>
        </w:rPr>
        <w:tab/>
      </w:r>
      <w:r>
        <w:rPr>
          <w:lang w:val="pt-PT"/>
        </w:rPr>
        <w:tab/>
      </w:r>
      <w:r w:rsidRPr="0056389A">
        <w:rPr>
          <w:b/>
          <w:lang w:val="pt-PT"/>
        </w:rPr>
        <w:t>Figura B:</w:t>
      </w:r>
      <w:r>
        <w:rPr>
          <w:lang w:val="pt-PT"/>
        </w:rPr>
        <w:t xml:space="preserve"> 1. ________________</w:t>
      </w:r>
    </w:p>
    <w:p w14:paraId="12EC7450" w14:textId="77777777" w:rsidR="00003309" w:rsidRDefault="00003309" w:rsidP="00003309">
      <w:pPr>
        <w:pStyle w:val="ListParagraph"/>
        <w:spacing w:line="360" w:lineRule="auto"/>
        <w:ind w:left="792" w:firstLine="909"/>
        <w:rPr>
          <w:lang w:val="pt-PT"/>
        </w:rPr>
      </w:pPr>
      <w:r>
        <w:rPr>
          <w:lang w:val="pt-PT"/>
        </w:rPr>
        <w:t>2. ________________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 xml:space="preserve">   2. ________________</w:t>
      </w:r>
    </w:p>
    <w:p w14:paraId="1436D0A5" w14:textId="77777777" w:rsidR="00003309" w:rsidRDefault="00003309" w:rsidP="00003309">
      <w:pPr>
        <w:pStyle w:val="ListParagraph"/>
        <w:spacing w:line="360" w:lineRule="auto"/>
        <w:ind w:left="792" w:firstLine="909"/>
        <w:rPr>
          <w:lang w:val="pt-PT"/>
        </w:rPr>
      </w:pPr>
      <w:r>
        <w:rPr>
          <w:lang w:val="pt-PT"/>
        </w:rPr>
        <w:t>3. ________________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  <w:t xml:space="preserve">   3. ________________</w:t>
      </w:r>
    </w:p>
    <w:p w14:paraId="15EF0A88" w14:textId="77777777" w:rsidR="00003309" w:rsidRPr="009C740F" w:rsidRDefault="00003309" w:rsidP="00003309">
      <w:pPr>
        <w:pStyle w:val="ListParagraph"/>
        <w:spacing w:line="360" w:lineRule="auto"/>
        <w:ind w:left="792" w:firstLine="909"/>
        <w:rPr>
          <w:lang w:val="pt-PT"/>
        </w:rPr>
      </w:pPr>
      <w:r>
        <w:rPr>
          <w:lang w:val="pt-PT"/>
        </w:rPr>
        <w:t>4. ________________</w:t>
      </w:r>
      <w:r w:rsidR="00674B40">
        <w:rPr>
          <w:lang w:val="pt-PT"/>
        </w:rPr>
        <w:tab/>
      </w:r>
      <w:r w:rsidR="00674B40">
        <w:rPr>
          <w:lang w:val="pt-PT"/>
        </w:rPr>
        <w:tab/>
      </w:r>
      <w:r w:rsidR="00674B40">
        <w:rPr>
          <w:lang w:val="pt-PT"/>
        </w:rPr>
        <w:tab/>
        <w:t xml:space="preserve">   4. ________________</w:t>
      </w:r>
    </w:p>
    <w:p w14:paraId="0E73CCEA" w14:textId="77777777" w:rsidR="00003309" w:rsidRPr="00003309" w:rsidRDefault="00003309" w:rsidP="00003309">
      <w:pPr>
        <w:pStyle w:val="ListParagraph"/>
        <w:ind w:left="792"/>
        <w:rPr>
          <w:lang w:val="pt-PT"/>
        </w:rPr>
      </w:pPr>
    </w:p>
    <w:p w14:paraId="0B88E7C1" w14:textId="77777777" w:rsidR="00127815" w:rsidRDefault="00127815" w:rsidP="00127815">
      <w:pPr>
        <w:jc w:val="both"/>
      </w:pPr>
    </w:p>
    <w:p w14:paraId="1E2F9A2D" w14:textId="77777777" w:rsidR="00127815" w:rsidRDefault="00127815" w:rsidP="00003309">
      <w:pPr>
        <w:pStyle w:val="ListParagraph"/>
        <w:numPr>
          <w:ilvl w:val="1"/>
          <w:numId w:val="9"/>
        </w:numPr>
        <w:rPr>
          <w:lang w:val="pt-PT"/>
        </w:rPr>
      </w:pPr>
      <w:r w:rsidRPr="00003309">
        <w:rPr>
          <w:lang w:val="pt-PT"/>
        </w:rPr>
        <w:t>Identifica o regime alimentar de cada um dos seres vivos representados.</w:t>
      </w:r>
    </w:p>
    <w:p w14:paraId="233A79A1" w14:textId="77777777" w:rsidR="00674B40" w:rsidRDefault="00674B40" w:rsidP="00674B40">
      <w:pPr>
        <w:pStyle w:val="ListParagraph"/>
        <w:ind w:left="792"/>
        <w:rPr>
          <w:lang w:val="pt-PT"/>
        </w:rPr>
      </w:pPr>
    </w:p>
    <w:p w14:paraId="1558E1B1" w14:textId="77777777" w:rsidR="00674B40" w:rsidRDefault="00674B40" w:rsidP="00674B40">
      <w:pPr>
        <w:pStyle w:val="ListParagraph"/>
        <w:spacing w:line="360" w:lineRule="auto"/>
        <w:ind w:left="792"/>
        <w:rPr>
          <w:lang w:val="pt-PT"/>
        </w:rPr>
      </w:pPr>
      <w:r w:rsidRPr="0056389A">
        <w:rPr>
          <w:b/>
          <w:lang w:val="pt-PT"/>
        </w:rPr>
        <w:t>Figura A:</w:t>
      </w:r>
      <w:r>
        <w:rPr>
          <w:lang w:val="pt-PT"/>
        </w:rPr>
        <w:t xml:space="preserve">  ________________</w:t>
      </w:r>
      <w:r>
        <w:rPr>
          <w:lang w:val="pt-PT"/>
        </w:rPr>
        <w:tab/>
      </w:r>
      <w:r>
        <w:rPr>
          <w:lang w:val="pt-PT"/>
        </w:rPr>
        <w:tab/>
      </w:r>
      <w:r w:rsidRPr="0056389A">
        <w:rPr>
          <w:b/>
          <w:lang w:val="pt-PT"/>
        </w:rPr>
        <w:t>Figura B:</w:t>
      </w:r>
      <w:r>
        <w:rPr>
          <w:lang w:val="pt-PT"/>
        </w:rPr>
        <w:t xml:space="preserve"> ________________</w:t>
      </w:r>
    </w:p>
    <w:p w14:paraId="0DD712BA" w14:textId="77777777" w:rsidR="00674B40" w:rsidRDefault="00674B40" w:rsidP="00674B40">
      <w:pPr>
        <w:pStyle w:val="ListParagraph"/>
        <w:ind w:left="792"/>
        <w:rPr>
          <w:lang w:val="pt-PT"/>
        </w:rPr>
      </w:pPr>
    </w:p>
    <w:p w14:paraId="0EF631BB" w14:textId="5CDF3922" w:rsidR="00127815" w:rsidRDefault="00127815" w:rsidP="00127815">
      <w:pPr>
        <w:pStyle w:val="ListParagraph"/>
        <w:numPr>
          <w:ilvl w:val="1"/>
          <w:numId w:val="9"/>
        </w:numPr>
        <w:rPr>
          <w:lang w:val="pt-PT"/>
        </w:rPr>
      </w:pPr>
      <w:r w:rsidRPr="00674B40">
        <w:rPr>
          <w:lang w:val="pt-PT"/>
        </w:rPr>
        <w:t xml:space="preserve">Indica duas características do sistema digestivo de um ser vivo </w:t>
      </w:r>
      <w:r w:rsidR="00392EEC">
        <w:rPr>
          <w:lang w:val="pt-PT"/>
        </w:rPr>
        <w:t>que tenha</w:t>
      </w:r>
      <w:r w:rsidR="00392EEC" w:rsidRPr="00674B40">
        <w:rPr>
          <w:lang w:val="pt-PT"/>
        </w:rPr>
        <w:t xml:space="preserve"> </w:t>
      </w:r>
      <w:r w:rsidRPr="00674B40">
        <w:rPr>
          <w:lang w:val="pt-PT"/>
        </w:rPr>
        <w:t>um regime alimentar semelhante ao do animal A.</w:t>
      </w:r>
    </w:p>
    <w:p w14:paraId="15DE8357" w14:textId="77777777" w:rsidR="00674B40" w:rsidRDefault="00674B40" w:rsidP="00674B40">
      <w:pPr>
        <w:pStyle w:val="ListParagraph"/>
        <w:ind w:left="792"/>
        <w:rPr>
          <w:lang w:val="pt-PT"/>
        </w:rPr>
      </w:pPr>
    </w:p>
    <w:p w14:paraId="1461611F" w14:textId="77777777" w:rsidR="00127815" w:rsidRDefault="00674B40" w:rsidP="00674B40">
      <w:pPr>
        <w:pStyle w:val="ListParagraph"/>
        <w:ind w:left="792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14:paraId="76D7A4CC" w14:textId="77777777" w:rsidR="00674B40" w:rsidRPr="00674B40" w:rsidRDefault="00674B40" w:rsidP="00674B40">
      <w:pPr>
        <w:pStyle w:val="ListParagraph"/>
        <w:ind w:left="792"/>
        <w:rPr>
          <w:lang w:val="pt-PT"/>
        </w:rPr>
      </w:pPr>
    </w:p>
    <w:p w14:paraId="49DA0B56" w14:textId="77777777" w:rsidR="0018431A" w:rsidRPr="00E40D0E" w:rsidRDefault="00127815" w:rsidP="006D6753">
      <w:pPr>
        <w:pStyle w:val="ListParagraph"/>
        <w:numPr>
          <w:ilvl w:val="1"/>
          <w:numId w:val="9"/>
        </w:numPr>
        <w:rPr>
          <w:lang w:val="pt-PT"/>
        </w:rPr>
      </w:pPr>
      <w:r w:rsidRPr="00674B40">
        <w:rPr>
          <w:lang w:val="pt-PT"/>
        </w:rPr>
        <w:t>Explica por</w:t>
      </w:r>
      <w:r w:rsidR="003333A1">
        <w:rPr>
          <w:lang w:val="pt-PT"/>
        </w:rPr>
        <w:t xml:space="preserve"> </w:t>
      </w:r>
      <w:r w:rsidRPr="00674B40">
        <w:rPr>
          <w:lang w:val="pt-PT"/>
        </w:rPr>
        <w:t>que razão o ser vivo B ingere grãos de areia com os alimentos.</w:t>
      </w:r>
    </w:p>
    <w:p w14:paraId="4CF1CB5E" w14:textId="77777777" w:rsidR="007F6413" w:rsidRPr="00E40D0E" w:rsidRDefault="007F6413" w:rsidP="007F6413">
      <w:pPr>
        <w:pStyle w:val="ListParagraph"/>
        <w:ind w:left="792"/>
        <w:rPr>
          <w:lang w:val="pt-PT"/>
        </w:rPr>
      </w:pPr>
    </w:p>
    <w:p w14:paraId="7313A8EA" w14:textId="77777777" w:rsidR="00674B40" w:rsidRDefault="00674B40" w:rsidP="00C52308">
      <w:pPr>
        <w:pStyle w:val="ListParagraph"/>
        <w:spacing w:line="360" w:lineRule="auto"/>
        <w:ind w:left="792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14:paraId="54441C0E" w14:textId="77777777" w:rsidR="00674B40" w:rsidRPr="007B189D" w:rsidRDefault="00674B40" w:rsidP="00C52308">
      <w:pPr>
        <w:pStyle w:val="ListParagraph"/>
        <w:spacing w:line="360" w:lineRule="auto"/>
        <w:ind w:left="792"/>
      </w:pPr>
      <w:r>
        <w:rPr>
          <w:lang w:val="pt-PT"/>
        </w:rPr>
        <w:t>_____________________________________________________________________________</w:t>
      </w:r>
    </w:p>
    <w:sectPr w:rsidR="00674B40" w:rsidRPr="007B189D" w:rsidSect="009D164A">
      <w:footerReference w:type="even" r:id="rId11"/>
      <w:footerReference w:type="defaul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C61FE7D" w16cid:durableId="1D08C8C8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CD30D" w14:textId="77777777" w:rsidR="00406832" w:rsidRDefault="00406832">
      <w:r>
        <w:separator/>
      </w:r>
    </w:p>
  </w:endnote>
  <w:endnote w:type="continuationSeparator" w:id="0">
    <w:p w14:paraId="46CA3C81" w14:textId="77777777" w:rsidR="00406832" w:rsidRDefault="00406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E5B41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FFAB19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B872D" w14:textId="412F0BFE" w:rsidR="00BE1BC8" w:rsidRPr="002D0990" w:rsidRDefault="00E47F49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</w:t>
    </w:r>
    <w:r w:rsidR="002D0990" w:rsidRPr="002D0990">
      <w:rPr>
        <w:sz w:val="18"/>
        <w:lang w:val="pt-PT"/>
      </w:rPr>
      <w:t xml:space="preserve">Terra Viva • Ciências Naturais 6.º ano • </w:t>
    </w:r>
    <w:r w:rsidRPr="002D0990">
      <w:rPr>
        <w:sz w:val="18"/>
        <w:lang w:val="pt-PT"/>
      </w:rPr>
      <w:t>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612B8A">
      <w:rPr>
        <w:noProof/>
        <w:sz w:val="18"/>
        <w:lang w:val="pt-PT"/>
      </w:rPr>
      <w:t>2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0BB09" w14:textId="77777777" w:rsidR="00406832" w:rsidRDefault="00406832">
      <w:r>
        <w:separator/>
      </w:r>
    </w:p>
  </w:footnote>
  <w:footnote w:type="continuationSeparator" w:id="0">
    <w:p w14:paraId="65F8FE6F" w14:textId="77777777" w:rsidR="00406832" w:rsidRDefault="00406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2533D"/>
    <w:multiLevelType w:val="hybridMultilevel"/>
    <w:tmpl w:val="421A5F80"/>
    <w:lvl w:ilvl="0" w:tplc="795E93B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1A0B4E52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AD64095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F6343F5"/>
    <w:multiLevelType w:val="multilevel"/>
    <w:tmpl w:val="2FC2A8B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21AB5575"/>
    <w:multiLevelType w:val="hybridMultilevel"/>
    <w:tmpl w:val="812297A8"/>
    <w:lvl w:ilvl="0" w:tplc="9D960A9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7244B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D8F70C7"/>
    <w:multiLevelType w:val="multilevel"/>
    <w:tmpl w:val="48E6F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C042002"/>
    <w:multiLevelType w:val="hybridMultilevel"/>
    <w:tmpl w:val="0B54E90A"/>
    <w:lvl w:ilvl="0" w:tplc="E918E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>
    <w:nsid w:val="3E28480C"/>
    <w:multiLevelType w:val="multilevel"/>
    <w:tmpl w:val="D25A6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1226E5F"/>
    <w:multiLevelType w:val="multilevel"/>
    <w:tmpl w:val="2AF09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CAB45C1"/>
    <w:multiLevelType w:val="hybridMultilevel"/>
    <w:tmpl w:val="D638A9DA"/>
    <w:lvl w:ilvl="0" w:tplc="C0028F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0B6720"/>
    <w:multiLevelType w:val="hybridMultilevel"/>
    <w:tmpl w:val="2B942786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0"/>
  </w:num>
  <w:num w:numId="5">
    <w:abstractNumId w:val="11"/>
  </w:num>
  <w:num w:numId="6">
    <w:abstractNumId w:val="8"/>
  </w:num>
  <w:num w:numId="7">
    <w:abstractNumId w:val="0"/>
  </w:num>
  <w:num w:numId="8">
    <w:abstractNumId w:val="7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3309"/>
    <w:rsid w:val="00005012"/>
    <w:rsid w:val="00007569"/>
    <w:rsid w:val="00010093"/>
    <w:rsid w:val="00014A49"/>
    <w:rsid w:val="000171EA"/>
    <w:rsid w:val="00017BC6"/>
    <w:rsid w:val="0003186B"/>
    <w:rsid w:val="00033EBD"/>
    <w:rsid w:val="000368A1"/>
    <w:rsid w:val="0003786C"/>
    <w:rsid w:val="0004133A"/>
    <w:rsid w:val="00046807"/>
    <w:rsid w:val="00047BE3"/>
    <w:rsid w:val="000515E3"/>
    <w:rsid w:val="000535DC"/>
    <w:rsid w:val="00060F02"/>
    <w:rsid w:val="0006310D"/>
    <w:rsid w:val="00065B7C"/>
    <w:rsid w:val="00075F9D"/>
    <w:rsid w:val="00083F87"/>
    <w:rsid w:val="00092039"/>
    <w:rsid w:val="000A3AAA"/>
    <w:rsid w:val="000B24AC"/>
    <w:rsid w:val="000B37F2"/>
    <w:rsid w:val="000B7B2F"/>
    <w:rsid w:val="000C220A"/>
    <w:rsid w:val="000C23BB"/>
    <w:rsid w:val="000C781B"/>
    <w:rsid w:val="000E39A1"/>
    <w:rsid w:val="000E6120"/>
    <w:rsid w:val="000F02BE"/>
    <w:rsid w:val="000F11D3"/>
    <w:rsid w:val="000F5FED"/>
    <w:rsid w:val="000F74F6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0332"/>
    <w:rsid w:val="00131199"/>
    <w:rsid w:val="001342E3"/>
    <w:rsid w:val="00134C73"/>
    <w:rsid w:val="001352ED"/>
    <w:rsid w:val="00135E42"/>
    <w:rsid w:val="00136231"/>
    <w:rsid w:val="00140327"/>
    <w:rsid w:val="00144EFC"/>
    <w:rsid w:val="0015136B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A02AB"/>
    <w:rsid w:val="001A1AE4"/>
    <w:rsid w:val="001A1DB2"/>
    <w:rsid w:val="001A5D6D"/>
    <w:rsid w:val="001A620E"/>
    <w:rsid w:val="001B435B"/>
    <w:rsid w:val="001B5333"/>
    <w:rsid w:val="001C7CD7"/>
    <w:rsid w:val="001D08D3"/>
    <w:rsid w:val="001D3B41"/>
    <w:rsid w:val="001E3FC3"/>
    <w:rsid w:val="001E4779"/>
    <w:rsid w:val="001E60E3"/>
    <w:rsid w:val="001F13F1"/>
    <w:rsid w:val="001F16AB"/>
    <w:rsid w:val="001F59B6"/>
    <w:rsid w:val="001F7402"/>
    <w:rsid w:val="00212351"/>
    <w:rsid w:val="00214176"/>
    <w:rsid w:val="00214435"/>
    <w:rsid w:val="002178BA"/>
    <w:rsid w:val="00217F4A"/>
    <w:rsid w:val="00225ECD"/>
    <w:rsid w:val="002270AC"/>
    <w:rsid w:val="002337E6"/>
    <w:rsid w:val="00242F56"/>
    <w:rsid w:val="00246A08"/>
    <w:rsid w:val="00256635"/>
    <w:rsid w:val="002570DD"/>
    <w:rsid w:val="0025767D"/>
    <w:rsid w:val="00257EFC"/>
    <w:rsid w:val="002628EC"/>
    <w:rsid w:val="00262A63"/>
    <w:rsid w:val="00262F34"/>
    <w:rsid w:val="00264DC8"/>
    <w:rsid w:val="00267B58"/>
    <w:rsid w:val="002732F9"/>
    <w:rsid w:val="002735B0"/>
    <w:rsid w:val="0028466B"/>
    <w:rsid w:val="00291544"/>
    <w:rsid w:val="002923A8"/>
    <w:rsid w:val="00296084"/>
    <w:rsid w:val="002B1212"/>
    <w:rsid w:val="002B1540"/>
    <w:rsid w:val="002B2725"/>
    <w:rsid w:val="002B2F31"/>
    <w:rsid w:val="002B3102"/>
    <w:rsid w:val="002B435C"/>
    <w:rsid w:val="002C7D2B"/>
    <w:rsid w:val="002D024B"/>
    <w:rsid w:val="002D04CC"/>
    <w:rsid w:val="002D06CA"/>
    <w:rsid w:val="002D0990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4630"/>
    <w:rsid w:val="00304FB4"/>
    <w:rsid w:val="00305B2A"/>
    <w:rsid w:val="003224E9"/>
    <w:rsid w:val="00324CFB"/>
    <w:rsid w:val="003331A0"/>
    <w:rsid w:val="003333A1"/>
    <w:rsid w:val="00344148"/>
    <w:rsid w:val="003448DE"/>
    <w:rsid w:val="0035064B"/>
    <w:rsid w:val="003524CB"/>
    <w:rsid w:val="00354F9D"/>
    <w:rsid w:val="00366076"/>
    <w:rsid w:val="00371E25"/>
    <w:rsid w:val="003746D1"/>
    <w:rsid w:val="0039199B"/>
    <w:rsid w:val="00392EEC"/>
    <w:rsid w:val="003963E5"/>
    <w:rsid w:val="003A035B"/>
    <w:rsid w:val="003A4F0E"/>
    <w:rsid w:val="003A6749"/>
    <w:rsid w:val="003B416C"/>
    <w:rsid w:val="003B667F"/>
    <w:rsid w:val="003C2724"/>
    <w:rsid w:val="003C3A40"/>
    <w:rsid w:val="003C7355"/>
    <w:rsid w:val="003D0F73"/>
    <w:rsid w:val="003D1590"/>
    <w:rsid w:val="003D7A1D"/>
    <w:rsid w:val="00402B51"/>
    <w:rsid w:val="00406146"/>
    <w:rsid w:val="00406832"/>
    <w:rsid w:val="004103EE"/>
    <w:rsid w:val="00421D71"/>
    <w:rsid w:val="00425393"/>
    <w:rsid w:val="00425988"/>
    <w:rsid w:val="00426CA8"/>
    <w:rsid w:val="00430A27"/>
    <w:rsid w:val="00431A12"/>
    <w:rsid w:val="00436AA3"/>
    <w:rsid w:val="00441FA1"/>
    <w:rsid w:val="00450B8B"/>
    <w:rsid w:val="00454D77"/>
    <w:rsid w:val="00464090"/>
    <w:rsid w:val="00467250"/>
    <w:rsid w:val="00471B44"/>
    <w:rsid w:val="0048327E"/>
    <w:rsid w:val="0048526B"/>
    <w:rsid w:val="004906C0"/>
    <w:rsid w:val="00490848"/>
    <w:rsid w:val="00492169"/>
    <w:rsid w:val="004A5A64"/>
    <w:rsid w:val="004A70B2"/>
    <w:rsid w:val="004A7CBC"/>
    <w:rsid w:val="004B2347"/>
    <w:rsid w:val="004B6F7D"/>
    <w:rsid w:val="004C05D2"/>
    <w:rsid w:val="004C076A"/>
    <w:rsid w:val="004C6773"/>
    <w:rsid w:val="004C7F05"/>
    <w:rsid w:val="004D0012"/>
    <w:rsid w:val="004D358D"/>
    <w:rsid w:val="004D4D19"/>
    <w:rsid w:val="004E293A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6F59"/>
    <w:rsid w:val="005217FA"/>
    <w:rsid w:val="00530B15"/>
    <w:rsid w:val="005357FF"/>
    <w:rsid w:val="00537693"/>
    <w:rsid w:val="005408FC"/>
    <w:rsid w:val="005431EF"/>
    <w:rsid w:val="00544783"/>
    <w:rsid w:val="0055120F"/>
    <w:rsid w:val="0055485C"/>
    <w:rsid w:val="00555263"/>
    <w:rsid w:val="0056389A"/>
    <w:rsid w:val="005672CA"/>
    <w:rsid w:val="005723E6"/>
    <w:rsid w:val="00581551"/>
    <w:rsid w:val="00585B2D"/>
    <w:rsid w:val="005906DA"/>
    <w:rsid w:val="0059080B"/>
    <w:rsid w:val="00590D86"/>
    <w:rsid w:val="00592500"/>
    <w:rsid w:val="005948F2"/>
    <w:rsid w:val="005A203C"/>
    <w:rsid w:val="005B1978"/>
    <w:rsid w:val="005B2F3A"/>
    <w:rsid w:val="005B5359"/>
    <w:rsid w:val="005C4BF1"/>
    <w:rsid w:val="005C53EF"/>
    <w:rsid w:val="005D0655"/>
    <w:rsid w:val="005D3838"/>
    <w:rsid w:val="005D5EF0"/>
    <w:rsid w:val="005E7BCA"/>
    <w:rsid w:val="005F019B"/>
    <w:rsid w:val="005F0701"/>
    <w:rsid w:val="005F3DAB"/>
    <w:rsid w:val="00600FAD"/>
    <w:rsid w:val="00610E68"/>
    <w:rsid w:val="00612B8A"/>
    <w:rsid w:val="0061353C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63631"/>
    <w:rsid w:val="00670DE7"/>
    <w:rsid w:val="00671492"/>
    <w:rsid w:val="00672457"/>
    <w:rsid w:val="00674B40"/>
    <w:rsid w:val="006759E9"/>
    <w:rsid w:val="006908DF"/>
    <w:rsid w:val="00691267"/>
    <w:rsid w:val="006A2F8A"/>
    <w:rsid w:val="006A47DD"/>
    <w:rsid w:val="006B74B6"/>
    <w:rsid w:val="006C4F67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251E"/>
    <w:rsid w:val="00710427"/>
    <w:rsid w:val="007125CA"/>
    <w:rsid w:val="00713B66"/>
    <w:rsid w:val="0072506E"/>
    <w:rsid w:val="00732FE2"/>
    <w:rsid w:val="0073453A"/>
    <w:rsid w:val="00734C86"/>
    <w:rsid w:val="007421B5"/>
    <w:rsid w:val="0074359F"/>
    <w:rsid w:val="00746F83"/>
    <w:rsid w:val="007500BC"/>
    <w:rsid w:val="00752F5B"/>
    <w:rsid w:val="0076296A"/>
    <w:rsid w:val="00766384"/>
    <w:rsid w:val="00770CF5"/>
    <w:rsid w:val="007759C8"/>
    <w:rsid w:val="0077677F"/>
    <w:rsid w:val="007820D3"/>
    <w:rsid w:val="007846F2"/>
    <w:rsid w:val="00786F95"/>
    <w:rsid w:val="00792BDC"/>
    <w:rsid w:val="007A4317"/>
    <w:rsid w:val="007B189D"/>
    <w:rsid w:val="007B1F59"/>
    <w:rsid w:val="007B2A2C"/>
    <w:rsid w:val="007B3D18"/>
    <w:rsid w:val="007B6EE9"/>
    <w:rsid w:val="007C4BA8"/>
    <w:rsid w:val="007C6EEB"/>
    <w:rsid w:val="007C74B3"/>
    <w:rsid w:val="007E4CB5"/>
    <w:rsid w:val="007E6BE4"/>
    <w:rsid w:val="007E7202"/>
    <w:rsid w:val="007F1DD8"/>
    <w:rsid w:val="007F6413"/>
    <w:rsid w:val="00800709"/>
    <w:rsid w:val="0080248C"/>
    <w:rsid w:val="00805B36"/>
    <w:rsid w:val="00814744"/>
    <w:rsid w:val="00817309"/>
    <w:rsid w:val="00823191"/>
    <w:rsid w:val="00824EB8"/>
    <w:rsid w:val="00825CA1"/>
    <w:rsid w:val="00830832"/>
    <w:rsid w:val="00831D8C"/>
    <w:rsid w:val="0083231F"/>
    <w:rsid w:val="008334B6"/>
    <w:rsid w:val="0083652B"/>
    <w:rsid w:val="00837491"/>
    <w:rsid w:val="008506B6"/>
    <w:rsid w:val="008527AB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5BF0"/>
    <w:rsid w:val="008B78EC"/>
    <w:rsid w:val="008C09C5"/>
    <w:rsid w:val="008C0CD0"/>
    <w:rsid w:val="008C3767"/>
    <w:rsid w:val="008D1150"/>
    <w:rsid w:val="008D49B2"/>
    <w:rsid w:val="008D7288"/>
    <w:rsid w:val="008F0367"/>
    <w:rsid w:val="008F1D35"/>
    <w:rsid w:val="008F7A30"/>
    <w:rsid w:val="00901081"/>
    <w:rsid w:val="00905D7B"/>
    <w:rsid w:val="00905DCC"/>
    <w:rsid w:val="009074D2"/>
    <w:rsid w:val="00916C12"/>
    <w:rsid w:val="00922F3B"/>
    <w:rsid w:val="00930F57"/>
    <w:rsid w:val="00932F40"/>
    <w:rsid w:val="009333C2"/>
    <w:rsid w:val="00940B0C"/>
    <w:rsid w:val="00951DE4"/>
    <w:rsid w:val="009540C4"/>
    <w:rsid w:val="00962C31"/>
    <w:rsid w:val="009668AB"/>
    <w:rsid w:val="009730F4"/>
    <w:rsid w:val="0097349C"/>
    <w:rsid w:val="00975011"/>
    <w:rsid w:val="00982194"/>
    <w:rsid w:val="00985B7B"/>
    <w:rsid w:val="009869BC"/>
    <w:rsid w:val="009871D7"/>
    <w:rsid w:val="009909D2"/>
    <w:rsid w:val="00991B35"/>
    <w:rsid w:val="009968AA"/>
    <w:rsid w:val="009A3418"/>
    <w:rsid w:val="009B758B"/>
    <w:rsid w:val="009C0477"/>
    <w:rsid w:val="009C740F"/>
    <w:rsid w:val="009C7E2E"/>
    <w:rsid w:val="009D164A"/>
    <w:rsid w:val="009D398A"/>
    <w:rsid w:val="009D5923"/>
    <w:rsid w:val="009E0F4D"/>
    <w:rsid w:val="009E7F0D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783B"/>
    <w:rsid w:val="00A7275F"/>
    <w:rsid w:val="00A85598"/>
    <w:rsid w:val="00A9384D"/>
    <w:rsid w:val="00AA4E69"/>
    <w:rsid w:val="00AC0696"/>
    <w:rsid w:val="00AC1469"/>
    <w:rsid w:val="00AC71A3"/>
    <w:rsid w:val="00AD0E09"/>
    <w:rsid w:val="00AD0E34"/>
    <w:rsid w:val="00AD39ED"/>
    <w:rsid w:val="00AE568B"/>
    <w:rsid w:val="00AE59A2"/>
    <w:rsid w:val="00AE741C"/>
    <w:rsid w:val="00B0023B"/>
    <w:rsid w:val="00B00FE3"/>
    <w:rsid w:val="00B06C86"/>
    <w:rsid w:val="00B15B4D"/>
    <w:rsid w:val="00B2279C"/>
    <w:rsid w:val="00B302DA"/>
    <w:rsid w:val="00B40C28"/>
    <w:rsid w:val="00B42F9E"/>
    <w:rsid w:val="00B50F48"/>
    <w:rsid w:val="00B53B1D"/>
    <w:rsid w:val="00B54103"/>
    <w:rsid w:val="00B54EEC"/>
    <w:rsid w:val="00B567FA"/>
    <w:rsid w:val="00B606E5"/>
    <w:rsid w:val="00B635EA"/>
    <w:rsid w:val="00B66E89"/>
    <w:rsid w:val="00B71B38"/>
    <w:rsid w:val="00B74440"/>
    <w:rsid w:val="00B76344"/>
    <w:rsid w:val="00B8174E"/>
    <w:rsid w:val="00B81C53"/>
    <w:rsid w:val="00B86C10"/>
    <w:rsid w:val="00B9179B"/>
    <w:rsid w:val="00B93C69"/>
    <w:rsid w:val="00B940D7"/>
    <w:rsid w:val="00B9579A"/>
    <w:rsid w:val="00B95F22"/>
    <w:rsid w:val="00BA43F3"/>
    <w:rsid w:val="00BA499A"/>
    <w:rsid w:val="00BB2F65"/>
    <w:rsid w:val="00BB40CF"/>
    <w:rsid w:val="00BB7876"/>
    <w:rsid w:val="00BC6DF4"/>
    <w:rsid w:val="00BE1BC8"/>
    <w:rsid w:val="00BF20DE"/>
    <w:rsid w:val="00BF48E6"/>
    <w:rsid w:val="00BF531A"/>
    <w:rsid w:val="00BF67A4"/>
    <w:rsid w:val="00C0712D"/>
    <w:rsid w:val="00C128EE"/>
    <w:rsid w:val="00C12C4E"/>
    <w:rsid w:val="00C13304"/>
    <w:rsid w:val="00C176BD"/>
    <w:rsid w:val="00C45C77"/>
    <w:rsid w:val="00C52308"/>
    <w:rsid w:val="00C56468"/>
    <w:rsid w:val="00C56D14"/>
    <w:rsid w:val="00C63655"/>
    <w:rsid w:val="00C64E9D"/>
    <w:rsid w:val="00C65C68"/>
    <w:rsid w:val="00C67C8F"/>
    <w:rsid w:val="00C76367"/>
    <w:rsid w:val="00C76B05"/>
    <w:rsid w:val="00C80CE0"/>
    <w:rsid w:val="00C83BFB"/>
    <w:rsid w:val="00C90DB2"/>
    <w:rsid w:val="00C9724E"/>
    <w:rsid w:val="00CA1E6B"/>
    <w:rsid w:val="00CA5FD8"/>
    <w:rsid w:val="00CA6099"/>
    <w:rsid w:val="00CB15E2"/>
    <w:rsid w:val="00CC02E3"/>
    <w:rsid w:val="00CC7715"/>
    <w:rsid w:val="00CD63B4"/>
    <w:rsid w:val="00CD76BF"/>
    <w:rsid w:val="00CE1F17"/>
    <w:rsid w:val="00CE287E"/>
    <w:rsid w:val="00CE4A3A"/>
    <w:rsid w:val="00CE79A9"/>
    <w:rsid w:val="00CE7EDC"/>
    <w:rsid w:val="00CF07AE"/>
    <w:rsid w:val="00CF1825"/>
    <w:rsid w:val="00CF1F6F"/>
    <w:rsid w:val="00CF4849"/>
    <w:rsid w:val="00CF6F63"/>
    <w:rsid w:val="00D06A55"/>
    <w:rsid w:val="00D1243C"/>
    <w:rsid w:val="00D21012"/>
    <w:rsid w:val="00D4192C"/>
    <w:rsid w:val="00D446A9"/>
    <w:rsid w:val="00D44727"/>
    <w:rsid w:val="00D67E49"/>
    <w:rsid w:val="00D67FAF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3841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2F0E"/>
    <w:rsid w:val="00E1451B"/>
    <w:rsid w:val="00E14647"/>
    <w:rsid w:val="00E33B58"/>
    <w:rsid w:val="00E36DEE"/>
    <w:rsid w:val="00E4013B"/>
    <w:rsid w:val="00E40D0E"/>
    <w:rsid w:val="00E411BB"/>
    <w:rsid w:val="00E44E9E"/>
    <w:rsid w:val="00E47F06"/>
    <w:rsid w:val="00E47F49"/>
    <w:rsid w:val="00E53ACC"/>
    <w:rsid w:val="00E666A6"/>
    <w:rsid w:val="00E67CB9"/>
    <w:rsid w:val="00E734B6"/>
    <w:rsid w:val="00E75D15"/>
    <w:rsid w:val="00E821F5"/>
    <w:rsid w:val="00E90501"/>
    <w:rsid w:val="00E9621F"/>
    <w:rsid w:val="00E96F1D"/>
    <w:rsid w:val="00EA1D9C"/>
    <w:rsid w:val="00EB0BAE"/>
    <w:rsid w:val="00EB4082"/>
    <w:rsid w:val="00EB5E07"/>
    <w:rsid w:val="00EC1791"/>
    <w:rsid w:val="00EC22D1"/>
    <w:rsid w:val="00EC4375"/>
    <w:rsid w:val="00EC4446"/>
    <w:rsid w:val="00EE668C"/>
    <w:rsid w:val="00EF1410"/>
    <w:rsid w:val="00EF775D"/>
    <w:rsid w:val="00F10DE8"/>
    <w:rsid w:val="00F13024"/>
    <w:rsid w:val="00F23553"/>
    <w:rsid w:val="00F23DAD"/>
    <w:rsid w:val="00F24FD7"/>
    <w:rsid w:val="00F31494"/>
    <w:rsid w:val="00F3286C"/>
    <w:rsid w:val="00F41CE5"/>
    <w:rsid w:val="00F42206"/>
    <w:rsid w:val="00F43A09"/>
    <w:rsid w:val="00F62476"/>
    <w:rsid w:val="00F63191"/>
    <w:rsid w:val="00F637F1"/>
    <w:rsid w:val="00F73A17"/>
    <w:rsid w:val="00F73B1C"/>
    <w:rsid w:val="00F74EC4"/>
    <w:rsid w:val="00F84058"/>
    <w:rsid w:val="00F9003A"/>
    <w:rsid w:val="00F94715"/>
    <w:rsid w:val="00F94E1F"/>
    <w:rsid w:val="00FA174B"/>
    <w:rsid w:val="00FA2156"/>
    <w:rsid w:val="00FA3B1A"/>
    <w:rsid w:val="00FA77D9"/>
    <w:rsid w:val="00FB3BD7"/>
    <w:rsid w:val="00FB452B"/>
    <w:rsid w:val="00FC428D"/>
    <w:rsid w:val="00FC48C2"/>
    <w:rsid w:val="00FC7408"/>
    <w:rsid w:val="00FD4883"/>
    <w:rsid w:val="00FD6F83"/>
    <w:rsid w:val="00FE4980"/>
    <w:rsid w:val="00FF1ECE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C456AAE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060F02"/>
    <w:pPr>
      <w:keepNext/>
      <w:numPr>
        <w:numId w:val="1"/>
      </w:numPr>
      <w:spacing w:before="360" w:after="120" w:line="240" w:lineRule="auto"/>
      <w:ind w:left="431" w:hanging="431"/>
      <w:jc w:val="both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9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250</TotalTime>
  <Pages>5</Pages>
  <Words>712</Words>
  <Characters>4059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4762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8</cp:revision>
  <cp:lastPrinted>2009-01-25T11:18:00Z</cp:lastPrinted>
  <dcterms:created xsi:type="dcterms:W3CDTF">2017-06-28T17:20:00Z</dcterms:created>
  <dcterms:modified xsi:type="dcterms:W3CDTF">2017-07-16T17:15:00Z</dcterms:modified>
</cp:coreProperties>
</file>