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4DC74A" w14:textId="77777777" w:rsidR="009A3418" w:rsidRPr="00717D2F" w:rsidRDefault="009A3418" w:rsidP="009A3418">
      <w:pPr>
        <w:suppressLineNumbers/>
        <w:spacing w:after="0" w:line="140" w:lineRule="exact"/>
        <w:ind w:left="323" w:firstLine="708"/>
        <w:rPr>
          <w:rFonts w:eastAsia="Times New Roman" w:cs="Times New Roman"/>
          <w:b/>
          <w:color w:val="FDFDFD"/>
          <w:spacing w:val="105"/>
          <w:position w:val="-1"/>
          <w:sz w:val="50"/>
          <w:szCs w:val="50"/>
        </w:rPr>
      </w:pPr>
      <w:r w:rsidRPr="00717D2F">
        <w:rPr>
          <w:rFonts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54C5A17" wp14:editId="1D290397">
                <wp:simplePos x="0" y="0"/>
                <wp:positionH relativeFrom="column">
                  <wp:posOffset>26670</wp:posOffset>
                </wp:positionH>
                <wp:positionV relativeFrom="paragraph">
                  <wp:posOffset>-106045</wp:posOffset>
                </wp:positionV>
                <wp:extent cx="5549265" cy="33020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265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CDE428" w14:textId="77777777" w:rsidR="009A3418" w:rsidRPr="004E293A" w:rsidRDefault="009A3418" w:rsidP="009A3418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</w:pPr>
                            <w:r w:rsidRPr="004E293A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Ficha de avaliação </w:t>
                            </w:r>
                            <w:r w:rsidR="00226B1B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2</w:t>
                            </w:r>
                            <w:r w:rsidR="00BC43FA" w:rsidRPr="00BC43FA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BC43FA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BC43FA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BC43FA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BC43FA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BC43FA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Ciências Naturais 6.º ano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4C5A17" id="_x0000_t202" coordsize="21600,21600" o:spt="202" path="m0,0l0,21600,21600,21600,21600,0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.1pt;margin-top:-8.3pt;width:436.95pt;height:2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" filled="f" stroked="f">
                <v:textbox>
                  <w:txbxContent>
                    <w:p w14:paraId="40CDE428" w14:textId="77777777" w:rsidR="009A3418" w:rsidRPr="004E293A" w:rsidRDefault="009A3418" w:rsidP="009A3418">
                      <w:pPr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</w:pPr>
                      <w:r w:rsidRPr="004E293A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 xml:space="preserve">Ficha de avaliação </w:t>
                      </w:r>
                      <w:r w:rsidR="00226B1B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2</w:t>
                      </w:r>
                      <w:r w:rsidR="00BC43FA" w:rsidRPr="00BC43FA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 xml:space="preserve"> </w:t>
                      </w:r>
                      <w:r w:rsidR="00BC43FA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BC43FA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BC43FA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BC43FA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BC43FA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Ciências Naturais 6.º ano</w:t>
                      </w:r>
                    </w:p>
                  </w:txbxContent>
                </v:textbox>
              </v:shape>
            </w:pict>
          </mc:Fallback>
        </mc:AlternateContent>
      </w:r>
      <w:r w:rsidRPr="00717D2F">
        <w:rPr>
          <w:rFonts w:eastAsia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497B8C86" wp14:editId="23CAD443">
                <wp:simplePos x="0" y="0"/>
                <wp:positionH relativeFrom="page">
                  <wp:posOffset>906145</wp:posOffset>
                </wp:positionH>
                <wp:positionV relativeFrom="page">
                  <wp:posOffset>800100</wp:posOffset>
                </wp:positionV>
                <wp:extent cx="5579745" cy="323850"/>
                <wp:effectExtent l="1270" t="0" r="635" b="952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9745" cy="323850"/>
                          <a:chOff x="1417" y="1020"/>
                          <a:chExt cx="8787" cy="510"/>
                        </a:xfrm>
                      </wpg:grpSpPr>
                      <wps:wsp>
                        <wps:cNvPr id="8" name="Freeform 4"/>
                        <wps:cNvSpPr>
                          <a:spLocks/>
                        </wps:cNvSpPr>
                        <wps:spPr bwMode="auto">
                          <a:xfrm>
                            <a:off x="1417" y="1020"/>
                            <a:ext cx="8787" cy="510"/>
                          </a:xfrm>
                          <a:custGeom>
                            <a:avLst/>
                            <a:gdLst>
                              <a:gd name="T0" fmla="+- 0 1474 1417"/>
                              <a:gd name="T1" fmla="*/ T0 w 8787"/>
                              <a:gd name="T2" fmla="+- 0 1020 1020"/>
                              <a:gd name="T3" fmla="*/ 1020 h 510"/>
                              <a:gd name="T4" fmla="+- 0 1418 1417"/>
                              <a:gd name="T5" fmla="*/ T4 w 8787"/>
                              <a:gd name="T6" fmla="+- 0 1044 1020"/>
                              <a:gd name="T7" fmla="*/ 1044 h 510"/>
                              <a:gd name="T8" fmla="+- 0 1417 1417"/>
                              <a:gd name="T9" fmla="*/ T8 w 8787"/>
                              <a:gd name="T10" fmla="+- 0 1474 1020"/>
                              <a:gd name="T11" fmla="*/ 1474 h 510"/>
                              <a:gd name="T12" fmla="+- 0 1418 1417"/>
                              <a:gd name="T13" fmla="*/ T12 w 8787"/>
                              <a:gd name="T14" fmla="+- 0 1507 1020"/>
                              <a:gd name="T15" fmla="*/ 1507 h 510"/>
                              <a:gd name="T16" fmla="+- 0 1424 1417"/>
                              <a:gd name="T17" fmla="*/ T16 w 8787"/>
                              <a:gd name="T18" fmla="+- 0 1523 1020"/>
                              <a:gd name="T19" fmla="*/ 1523 h 510"/>
                              <a:gd name="T20" fmla="+- 0 1441 1417"/>
                              <a:gd name="T21" fmla="*/ T20 w 8787"/>
                              <a:gd name="T22" fmla="+- 0 1530 1020"/>
                              <a:gd name="T23" fmla="*/ 1530 h 510"/>
                              <a:gd name="T24" fmla="+- 0 1473 1417"/>
                              <a:gd name="T25" fmla="*/ T24 w 8787"/>
                              <a:gd name="T26" fmla="+- 0 1531 1020"/>
                              <a:gd name="T27" fmla="*/ 1531 h 510"/>
                              <a:gd name="T28" fmla="+- 0 10148 1417"/>
                              <a:gd name="T29" fmla="*/ T28 w 8787"/>
                              <a:gd name="T30" fmla="+- 0 1531 1020"/>
                              <a:gd name="T31" fmla="*/ 1531 h 510"/>
                              <a:gd name="T32" fmla="+- 0 10181 1417"/>
                              <a:gd name="T33" fmla="*/ T32 w 8787"/>
                              <a:gd name="T34" fmla="+- 0 1530 1020"/>
                              <a:gd name="T35" fmla="*/ 1530 h 510"/>
                              <a:gd name="T36" fmla="+- 0 10197 1417"/>
                              <a:gd name="T37" fmla="*/ T36 w 8787"/>
                              <a:gd name="T38" fmla="+- 0 1523 1020"/>
                              <a:gd name="T39" fmla="*/ 1523 h 510"/>
                              <a:gd name="T40" fmla="+- 0 10204 1417"/>
                              <a:gd name="T41" fmla="*/ T40 w 8787"/>
                              <a:gd name="T42" fmla="+- 0 1507 1020"/>
                              <a:gd name="T43" fmla="*/ 1507 h 510"/>
                              <a:gd name="T44" fmla="+- 0 10205 1417"/>
                              <a:gd name="T45" fmla="*/ T44 w 8787"/>
                              <a:gd name="T46" fmla="+- 0 1474 1020"/>
                              <a:gd name="T47" fmla="*/ 1474 h 510"/>
                              <a:gd name="T48" fmla="+- 0 10205 1417"/>
                              <a:gd name="T49" fmla="*/ T48 w 8787"/>
                              <a:gd name="T50" fmla="+- 0 1077 1020"/>
                              <a:gd name="T51" fmla="*/ 1077 h 510"/>
                              <a:gd name="T52" fmla="+- 0 10204 1417"/>
                              <a:gd name="T53" fmla="*/ T52 w 8787"/>
                              <a:gd name="T54" fmla="+- 0 1044 1020"/>
                              <a:gd name="T55" fmla="*/ 1044 h 510"/>
                              <a:gd name="T56" fmla="+- 0 10197 1417"/>
                              <a:gd name="T57" fmla="*/ T56 w 8787"/>
                              <a:gd name="T58" fmla="+- 0 1027 1020"/>
                              <a:gd name="T59" fmla="*/ 1027 h 510"/>
                              <a:gd name="T60" fmla="+- 0 10181 1417"/>
                              <a:gd name="T61" fmla="*/ T60 w 8787"/>
                              <a:gd name="T62" fmla="+- 0 1021 1020"/>
                              <a:gd name="T63" fmla="*/ 1021 h 510"/>
                              <a:gd name="T64" fmla="+- 0 10148 1417"/>
                              <a:gd name="T65" fmla="*/ T64 w 8787"/>
                              <a:gd name="T66" fmla="+- 0 1020 1020"/>
                              <a:gd name="T67" fmla="*/ 1020 h 510"/>
                              <a:gd name="T68" fmla="+- 0 1474 1417"/>
                              <a:gd name="T69" fmla="*/ T68 w 8787"/>
                              <a:gd name="T70" fmla="+- 0 1020 1020"/>
                              <a:gd name="T71" fmla="*/ 1020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787" h="510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454"/>
                                </a:lnTo>
                                <a:lnTo>
                                  <a:pt x="1" y="487"/>
                                </a:lnTo>
                                <a:lnTo>
                                  <a:pt x="7" y="503"/>
                                </a:lnTo>
                                <a:lnTo>
                                  <a:pt x="24" y="510"/>
                                </a:lnTo>
                                <a:lnTo>
                                  <a:pt x="56" y="511"/>
                                </a:lnTo>
                                <a:lnTo>
                                  <a:pt x="8731" y="511"/>
                                </a:lnTo>
                                <a:lnTo>
                                  <a:pt x="8764" y="510"/>
                                </a:lnTo>
                                <a:lnTo>
                                  <a:pt x="8780" y="503"/>
                                </a:lnTo>
                                <a:lnTo>
                                  <a:pt x="8787" y="487"/>
                                </a:lnTo>
                                <a:lnTo>
                                  <a:pt x="8788" y="454"/>
                                </a:lnTo>
                                <a:lnTo>
                                  <a:pt x="8788" y="57"/>
                                </a:lnTo>
                                <a:lnTo>
                                  <a:pt x="8787" y="24"/>
                                </a:lnTo>
                                <a:lnTo>
                                  <a:pt x="8780" y="7"/>
                                </a:lnTo>
                                <a:lnTo>
                                  <a:pt x="8764" y="1"/>
                                </a:lnTo>
                                <a:lnTo>
                                  <a:pt x="8731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07BBEB9" id="Group 7" o:spid="_x0000_s1026" style="position:absolute;margin-left:71.35pt;margin-top:63pt;width:439.35pt;height:25.5pt;z-index:-251661312;mso-position-horizontal-relative:page;mso-position-vertical-relative:page" coordorigin="1417,1020" coordsize="878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">
                <v:shape id="Freeform 4" o:spid="_x0000_s1027" style="position:absolute;left:1417;top:1020;width:8787;height:510;visibility:visible;mso-wrap-style:square;v-text-anchor:top" coordsize="8787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" path="m57,l1,24,,454r1,33l7,503r17,7l56,511r8675,l8764,510r16,-7l8787,487r1,-33l8788,57r-1,-33l8780,7,8764,1,8731,,57,xe" fillcolor="#363435" stroked="f">
                  <v:path arrowok="t" o:connecttype="custom" o:connectlocs="57,1020;1,1044;0,1474;1,1507;7,1523;24,1530;56,1531;8731,1531;8764,1530;8780,1523;8787,1507;8788,1474;8788,1077;8787,1044;8780,1027;8764,1021;8731,1020;57,1020" o:connectangles="0,0,0,0,0,0,0,0,0,0,0,0,0,0,0,0,0,0"/>
                </v:shape>
                <w10:wrap anchorx="page" anchory="page"/>
              </v:group>
            </w:pict>
          </mc:Fallback>
        </mc:AlternateContent>
      </w:r>
    </w:p>
    <w:p w14:paraId="72E366F4" w14:textId="77777777" w:rsidR="009A3418" w:rsidRPr="00717D2F" w:rsidRDefault="009A3418" w:rsidP="009A3418">
      <w:pPr>
        <w:suppressLineNumbers/>
        <w:spacing w:after="0" w:line="140" w:lineRule="exact"/>
        <w:ind w:left="323" w:firstLine="708"/>
        <w:rPr>
          <w:rFonts w:eastAsia="Times New Roman" w:cs="Times New Roman"/>
          <w:b/>
          <w:color w:val="FDFDFD"/>
          <w:spacing w:val="105"/>
          <w:position w:val="-1"/>
          <w:sz w:val="50"/>
          <w:szCs w:val="50"/>
        </w:rPr>
      </w:pPr>
    </w:p>
    <w:p w14:paraId="18F18F43" w14:textId="77777777" w:rsidR="009A3418" w:rsidRPr="00717D2F" w:rsidRDefault="009A3418" w:rsidP="009A3418">
      <w:pPr>
        <w:suppressLineNumbers/>
        <w:tabs>
          <w:tab w:val="left" w:pos="9580"/>
        </w:tabs>
        <w:spacing w:after="0" w:line="276" w:lineRule="auto"/>
        <w:rPr>
          <w:rFonts w:eastAsia="Times New Roman" w:cs="Times New Roman"/>
          <w:b/>
          <w:color w:val="848688"/>
        </w:rPr>
      </w:pPr>
      <w:r w:rsidRPr="00717D2F">
        <w:rPr>
          <w:rFonts w:eastAsia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373DD12D" wp14:editId="598E8616">
                <wp:simplePos x="0" y="0"/>
                <wp:positionH relativeFrom="page">
                  <wp:posOffset>906145</wp:posOffset>
                </wp:positionH>
                <wp:positionV relativeFrom="paragraph">
                  <wp:posOffset>93345</wp:posOffset>
                </wp:positionV>
                <wp:extent cx="5579745" cy="323850"/>
                <wp:effectExtent l="4445" t="1270" r="6985" b="825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9745" cy="323850"/>
                          <a:chOff x="1417" y="-112"/>
                          <a:chExt cx="8787" cy="510"/>
                        </a:xfrm>
                      </wpg:grpSpPr>
                      <wpg:grpSp>
                        <wpg:cNvPr id="3" name="Group 6"/>
                        <wpg:cNvGrpSpPr>
                          <a:grpSpLocks/>
                        </wpg:cNvGrpSpPr>
                        <wpg:grpSpPr bwMode="auto">
                          <a:xfrm>
                            <a:off x="1427" y="-102"/>
                            <a:ext cx="8767" cy="490"/>
                            <a:chOff x="1427" y="-102"/>
                            <a:chExt cx="8767" cy="490"/>
                          </a:xfrm>
                        </wpg:grpSpPr>
                        <wps:wsp>
                          <wps:cNvPr id="4" name="Freeform 7"/>
                          <wps:cNvSpPr>
                            <a:spLocks/>
                          </wps:cNvSpPr>
                          <wps:spPr bwMode="auto">
                            <a:xfrm>
                              <a:off x="1427" y="-102"/>
                              <a:ext cx="8767" cy="490"/>
                            </a:xfrm>
                            <a:custGeom>
                              <a:avLst/>
                              <a:gdLst>
                                <a:gd name="T0" fmla="+- 0 1474 1427"/>
                                <a:gd name="T1" fmla="*/ T0 w 8767"/>
                                <a:gd name="T2" fmla="+- 0 -102 -102"/>
                                <a:gd name="T3" fmla="*/ -102 h 490"/>
                                <a:gd name="T4" fmla="+- 0 1462 1427"/>
                                <a:gd name="T5" fmla="*/ T4 w 8767"/>
                                <a:gd name="T6" fmla="+- 0 -101 -102"/>
                                <a:gd name="T7" fmla="*/ -101 h 490"/>
                                <a:gd name="T8" fmla="+- 0 1442 1427"/>
                                <a:gd name="T9" fmla="*/ T8 w 8767"/>
                                <a:gd name="T10" fmla="+- 0 -91 -102"/>
                                <a:gd name="T11" fmla="*/ -91 h 490"/>
                                <a:gd name="T12" fmla="+- 0 1428 1427"/>
                                <a:gd name="T13" fmla="*/ T12 w 8767"/>
                                <a:gd name="T14" fmla="+- 0 -67 -102"/>
                                <a:gd name="T15" fmla="*/ -67 h 490"/>
                                <a:gd name="T16" fmla="+- 0 1427 1427"/>
                                <a:gd name="T17" fmla="*/ T16 w 8767"/>
                                <a:gd name="T18" fmla="+- 0 -56 -102"/>
                                <a:gd name="T19" fmla="*/ -56 h 490"/>
                                <a:gd name="T20" fmla="+- 0 1427 1427"/>
                                <a:gd name="T21" fmla="*/ T20 w 8767"/>
                                <a:gd name="T22" fmla="+- 0 341 -102"/>
                                <a:gd name="T23" fmla="*/ 341 h 490"/>
                                <a:gd name="T24" fmla="+- 0 1429 1427"/>
                                <a:gd name="T25" fmla="*/ T24 w 8767"/>
                                <a:gd name="T26" fmla="+- 0 354 -102"/>
                                <a:gd name="T27" fmla="*/ 354 h 490"/>
                                <a:gd name="T28" fmla="+- 0 1438 1427"/>
                                <a:gd name="T29" fmla="*/ T28 w 8767"/>
                                <a:gd name="T30" fmla="+- 0 373 -102"/>
                                <a:gd name="T31" fmla="*/ 373 h 490"/>
                                <a:gd name="T32" fmla="+- 0 1463 1427"/>
                                <a:gd name="T33" fmla="*/ T32 w 8767"/>
                                <a:gd name="T34" fmla="+- 0 387 -102"/>
                                <a:gd name="T35" fmla="*/ 387 h 490"/>
                                <a:gd name="T36" fmla="+- 0 1474 1427"/>
                                <a:gd name="T37" fmla="*/ T36 w 8767"/>
                                <a:gd name="T38" fmla="+- 0 388 -102"/>
                                <a:gd name="T39" fmla="*/ 388 h 490"/>
                                <a:gd name="T40" fmla="+- 0 10148 1427"/>
                                <a:gd name="T41" fmla="*/ T40 w 8767"/>
                                <a:gd name="T42" fmla="+- 0 388 -102"/>
                                <a:gd name="T43" fmla="*/ 388 h 490"/>
                                <a:gd name="T44" fmla="+- 0 10160 1427"/>
                                <a:gd name="T45" fmla="*/ T44 w 8767"/>
                                <a:gd name="T46" fmla="+- 0 386 -102"/>
                                <a:gd name="T47" fmla="*/ 386 h 490"/>
                                <a:gd name="T48" fmla="+- 0 10180 1427"/>
                                <a:gd name="T49" fmla="*/ T48 w 8767"/>
                                <a:gd name="T50" fmla="+- 0 377 -102"/>
                                <a:gd name="T51" fmla="*/ 377 h 490"/>
                                <a:gd name="T52" fmla="+- 0 10194 1427"/>
                                <a:gd name="T53" fmla="*/ T52 w 8767"/>
                                <a:gd name="T54" fmla="+- 0 353 -102"/>
                                <a:gd name="T55" fmla="*/ 353 h 490"/>
                                <a:gd name="T56" fmla="+- 0 10195 1427"/>
                                <a:gd name="T57" fmla="*/ T56 w 8767"/>
                                <a:gd name="T58" fmla="+- 0 341 -102"/>
                                <a:gd name="T59" fmla="*/ 341 h 490"/>
                                <a:gd name="T60" fmla="+- 0 10195 1427"/>
                                <a:gd name="T61" fmla="*/ T60 w 8767"/>
                                <a:gd name="T62" fmla="+- 0 -56 -102"/>
                                <a:gd name="T63" fmla="*/ -56 h 490"/>
                                <a:gd name="T64" fmla="+- 0 10193 1427"/>
                                <a:gd name="T65" fmla="*/ T64 w 8767"/>
                                <a:gd name="T66" fmla="+- 0 -68 -102"/>
                                <a:gd name="T67" fmla="*/ -68 h 490"/>
                                <a:gd name="T68" fmla="+- 0 10183 1427"/>
                                <a:gd name="T69" fmla="*/ T68 w 8767"/>
                                <a:gd name="T70" fmla="+- 0 -88 -102"/>
                                <a:gd name="T71" fmla="*/ -88 h 490"/>
                                <a:gd name="T72" fmla="+- 0 10159 1427"/>
                                <a:gd name="T73" fmla="*/ T72 w 8767"/>
                                <a:gd name="T74" fmla="+- 0 -101 -102"/>
                                <a:gd name="T75" fmla="*/ -101 h 490"/>
                                <a:gd name="T76" fmla="+- 0 10148 1427"/>
                                <a:gd name="T77" fmla="*/ T76 w 8767"/>
                                <a:gd name="T78" fmla="+- 0 -102 -102"/>
                                <a:gd name="T79" fmla="*/ -102 h 490"/>
                                <a:gd name="T80" fmla="+- 0 1474 1427"/>
                                <a:gd name="T81" fmla="*/ T80 w 8767"/>
                                <a:gd name="T82" fmla="+- 0 -102 -102"/>
                                <a:gd name="T83" fmla="*/ -102 h 4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8767" h="490">
                                  <a:moveTo>
                                    <a:pt x="47" y="0"/>
                                  </a:moveTo>
                                  <a:lnTo>
                                    <a:pt x="35" y="1"/>
                                  </a:lnTo>
                                  <a:lnTo>
                                    <a:pt x="15" y="11"/>
                                  </a:lnTo>
                                  <a:lnTo>
                                    <a:pt x="1" y="35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443"/>
                                  </a:lnTo>
                                  <a:lnTo>
                                    <a:pt x="2" y="456"/>
                                  </a:lnTo>
                                  <a:lnTo>
                                    <a:pt x="11" y="475"/>
                                  </a:lnTo>
                                  <a:lnTo>
                                    <a:pt x="36" y="489"/>
                                  </a:lnTo>
                                  <a:lnTo>
                                    <a:pt x="47" y="490"/>
                                  </a:lnTo>
                                  <a:lnTo>
                                    <a:pt x="8721" y="490"/>
                                  </a:lnTo>
                                  <a:lnTo>
                                    <a:pt x="8733" y="488"/>
                                  </a:lnTo>
                                  <a:lnTo>
                                    <a:pt x="8753" y="479"/>
                                  </a:lnTo>
                                  <a:lnTo>
                                    <a:pt x="8767" y="455"/>
                                  </a:lnTo>
                                  <a:lnTo>
                                    <a:pt x="8768" y="443"/>
                                  </a:lnTo>
                                  <a:lnTo>
                                    <a:pt x="8768" y="46"/>
                                  </a:lnTo>
                                  <a:lnTo>
                                    <a:pt x="8766" y="34"/>
                                  </a:lnTo>
                                  <a:lnTo>
                                    <a:pt x="8756" y="14"/>
                                  </a:lnTo>
                                  <a:lnTo>
                                    <a:pt x="8732" y="1"/>
                                  </a:lnTo>
                                  <a:lnTo>
                                    <a:pt x="8721" y="0"/>
                                  </a:lnTo>
                                  <a:lnTo>
                                    <a:pt x="4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1427" y="-102"/>
                              <a:ext cx="8767" cy="490"/>
                              <a:chOff x="1427" y="-102"/>
                              <a:chExt cx="8767" cy="490"/>
                            </a:xfrm>
                          </wpg:grpSpPr>
                          <wps:wsp>
                            <wps:cNvPr id="6" name="Freeform 9"/>
                            <wps:cNvSpPr>
                              <a:spLocks/>
                            </wps:cNvSpPr>
                            <wps:spPr bwMode="auto">
                              <a:xfrm>
                                <a:off x="1427" y="-102"/>
                                <a:ext cx="8767" cy="490"/>
                              </a:xfrm>
                              <a:custGeom>
                                <a:avLst/>
                                <a:gdLst>
                                  <a:gd name="T0" fmla="+- 0 1474 1427"/>
                                  <a:gd name="T1" fmla="*/ T0 w 8767"/>
                                  <a:gd name="T2" fmla="+- 0 -102 -102"/>
                                  <a:gd name="T3" fmla="*/ -102 h 490"/>
                                  <a:gd name="T4" fmla="+- 0 1462 1427"/>
                                  <a:gd name="T5" fmla="*/ T4 w 8767"/>
                                  <a:gd name="T6" fmla="+- 0 -101 -102"/>
                                  <a:gd name="T7" fmla="*/ -101 h 490"/>
                                  <a:gd name="T8" fmla="+- 0 1442 1427"/>
                                  <a:gd name="T9" fmla="*/ T8 w 8767"/>
                                  <a:gd name="T10" fmla="+- 0 -91 -102"/>
                                  <a:gd name="T11" fmla="*/ -91 h 490"/>
                                  <a:gd name="T12" fmla="+- 0 1428 1427"/>
                                  <a:gd name="T13" fmla="*/ T12 w 8767"/>
                                  <a:gd name="T14" fmla="+- 0 -67 -102"/>
                                  <a:gd name="T15" fmla="*/ -67 h 490"/>
                                  <a:gd name="T16" fmla="+- 0 1427 1427"/>
                                  <a:gd name="T17" fmla="*/ T16 w 8767"/>
                                  <a:gd name="T18" fmla="+- 0 -56 -102"/>
                                  <a:gd name="T19" fmla="*/ -56 h 490"/>
                                  <a:gd name="T20" fmla="+- 0 1427 1427"/>
                                  <a:gd name="T21" fmla="*/ T20 w 8767"/>
                                  <a:gd name="T22" fmla="+- 0 341 -102"/>
                                  <a:gd name="T23" fmla="*/ 341 h 490"/>
                                  <a:gd name="T24" fmla="+- 0 1429 1427"/>
                                  <a:gd name="T25" fmla="*/ T24 w 8767"/>
                                  <a:gd name="T26" fmla="+- 0 354 -102"/>
                                  <a:gd name="T27" fmla="*/ 354 h 490"/>
                                  <a:gd name="T28" fmla="+- 0 1438 1427"/>
                                  <a:gd name="T29" fmla="*/ T28 w 8767"/>
                                  <a:gd name="T30" fmla="+- 0 373 -102"/>
                                  <a:gd name="T31" fmla="*/ 373 h 490"/>
                                  <a:gd name="T32" fmla="+- 0 1463 1427"/>
                                  <a:gd name="T33" fmla="*/ T32 w 8767"/>
                                  <a:gd name="T34" fmla="+- 0 387 -102"/>
                                  <a:gd name="T35" fmla="*/ 387 h 490"/>
                                  <a:gd name="T36" fmla="+- 0 1474 1427"/>
                                  <a:gd name="T37" fmla="*/ T36 w 8767"/>
                                  <a:gd name="T38" fmla="+- 0 388 -102"/>
                                  <a:gd name="T39" fmla="*/ 388 h 490"/>
                                  <a:gd name="T40" fmla="+- 0 10148 1427"/>
                                  <a:gd name="T41" fmla="*/ T40 w 8767"/>
                                  <a:gd name="T42" fmla="+- 0 388 -102"/>
                                  <a:gd name="T43" fmla="*/ 388 h 490"/>
                                  <a:gd name="T44" fmla="+- 0 10160 1427"/>
                                  <a:gd name="T45" fmla="*/ T44 w 8767"/>
                                  <a:gd name="T46" fmla="+- 0 386 -102"/>
                                  <a:gd name="T47" fmla="*/ 386 h 490"/>
                                  <a:gd name="T48" fmla="+- 0 10180 1427"/>
                                  <a:gd name="T49" fmla="*/ T48 w 8767"/>
                                  <a:gd name="T50" fmla="+- 0 377 -102"/>
                                  <a:gd name="T51" fmla="*/ 377 h 490"/>
                                  <a:gd name="T52" fmla="+- 0 10194 1427"/>
                                  <a:gd name="T53" fmla="*/ T52 w 8767"/>
                                  <a:gd name="T54" fmla="+- 0 353 -102"/>
                                  <a:gd name="T55" fmla="*/ 353 h 490"/>
                                  <a:gd name="T56" fmla="+- 0 10195 1427"/>
                                  <a:gd name="T57" fmla="*/ T56 w 8767"/>
                                  <a:gd name="T58" fmla="+- 0 341 -102"/>
                                  <a:gd name="T59" fmla="*/ 341 h 490"/>
                                  <a:gd name="T60" fmla="+- 0 10195 1427"/>
                                  <a:gd name="T61" fmla="*/ T60 w 8767"/>
                                  <a:gd name="T62" fmla="+- 0 -56 -102"/>
                                  <a:gd name="T63" fmla="*/ -56 h 490"/>
                                  <a:gd name="T64" fmla="+- 0 10193 1427"/>
                                  <a:gd name="T65" fmla="*/ T64 w 8767"/>
                                  <a:gd name="T66" fmla="+- 0 -68 -102"/>
                                  <a:gd name="T67" fmla="*/ -68 h 490"/>
                                  <a:gd name="T68" fmla="+- 0 10183 1427"/>
                                  <a:gd name="T69" fmla="*/ T68 w 8767"/>
                                  <a:gd name="T70" fmla="+- 0 -88 -102"/>
                                  <a:gd name="T71" fmla="*/ -88 h 490"/>
                                  <a:gd name="T72" fmla="+- 0 10159 1427"/>
                                  <a:gd name="T73" fmla="*/ T72 w 8767"/>
                                  <a:gd name="T74" fmla="+- 0 -101 -102"/>
                                  <a:gd name="T75" fmla="*/ -101 h 490"/>
                                  <a:gd name="T76" fmla="+- 0 10148 1427"/>
                                  <a:gd name="T77" fmla="*/ T76 w 8767"/>
                                  <a:gd name="T78" fmla="+- 0 -102 -102"/>
                                  <a:gd name="T79" fmla="*/ -102 h 490"/>
                                  <a:gd name="T80" fmla="+- 0 1474 1427"/>
                                  <a:gd name="T81" fmla="*/ T80 w 8767"/>
                                  <a:gd name="T82" fmla="+- 0 -102 -102"/>
                                  <a:gd name="T83" fmla="*/ -102 h 49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</a:cxnLst>
                                <a:rect l="0" t="0" r="r" b="b"/>
                                <a:pathLst>
                                  <a:path w="8767" h="490">
                                    <a:moveTo>
                                      <a:pt x="47" y="0"/>
                                    </a:moveTo>
                                    <a:lnTo>
                                      <a:pt x="35" y="1"/>
                                    </a:lnTo>
                                    <a:lnTo>
                                      <a:pt x="15" y="11"/>
                                    </a:lnTo>
                                    <a:lnTo>
                                      <a:pt x="1" y="35"/>
                                    </a:lnTo>
                                    <a:lnTo>
                                      <a:pt x="0" y="46"/>
                                    </a:lnTo>
                                    <a:lnTo>
                                      <a:pt x="0" y="443"/>
                                    </a:lnTo>
                                    <a:lnTo>
                                      <a:pt x="2" y="456"/>
                                    </a:lnTo>
                                    <a:lnTo>
                                      <a:pt x="11" y="475"/>
                                    </a:lnTo>
                                    <a:lnTo>
                                      <a:pt x="36" y="489"/>
                                    </a:lnTo>
                                    <a:lnTo>
                                      <a:pt x="47" y="490"/>
                                    </a:lnTo>
                                    <a:lnTo>
                                      <a:pt x="8721" y="490"/>
                                    </a:lnTo>
                                    <a:lnTo>
                                      <a:pt x="8733" y="488"/>
                                    </a:lnTo>
                                    <a:lnTo>
                                      <a:pt x="8753" y="479"/>
                                    </a:lnTo>
                                    <a:lnTo>
                                      <a:pt x="8767" y="455"/>
                                    </a:lnTo>
                                    <a:lnTo>
                                      <a:pt x="8768" y="443"/>
                                    </a:lnTo>
                                    <a:lnTo>
                                      <a:pt x="8768" y="46"/>
                                    </a:lnTo>
                                    <a:lnTo>
                                      <a:pt x="8766" y="34"/>
                                    </a:lnTo>
                                    <a:lnTo>
                                      <a:pt x="8756" y="14"/>
                                    </a:lnTo>
                                    <a:lnTo>
                                      <a:pt x="8732" y="1"/>
                                    </a:lnTo>
                                    <a:lnTo>
                                      <a:pt x="8721" y="0"/>
                                    </a:lnTo>
                                    <a:lnTo>
                                      <a:pt x="47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43389C8" id="Group 1" o:spid="_x0000_s1026" style="position:absolute;margin-left:71.35pt;margin-top:7.35pt;width:439.35pt;height:25.5pt;z-index:-251660288;mso-position-horizontal-relative:page" coordorigin="1417,-112" coordsize="878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">
                <v:group id="Group 6" o:spid="_x0000_s1027" style="position:absolute;left:1427;top:-102;width:8767;height:490" coordorigin="1427,-102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7" o:spid="_x0000_s1028" style="position:absolute;left:1427;top:-102;width:8767;height:490;visibility:visible;mso-wrap-style:square;v-text-anchor:top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" path="m47,l35,1,15,11,1,35,,46,,443r2,13l11,475r25,14l47,490r8674,l8733,488r20,-9l8767,455r1,-12l8768,46r-2,-12l8756,14,8732,1,8721,,47,xe" fillcolor="#fdfdfd" stroked="f">
                    <v:path arrowok="t" o:connecttype="custom" o:connectlocs="47,-102;35,-101;15,-91;1,-67;0,-56;0,341;2,354;11,373;36,387;47,388;8721,388;8733,386;8753,377;8767,353;8768,341;8768,-56;8766,-68;8756,-88;8732,-101;8721,-102;47,-102" o:connectangles="0,0,0,0,0,0,0,0,0,0,0,0,0,0,0,0,0,0,0,0,0"/>
                  </v:shape>
                  <v:group id="Group 8" o:spid="_x0000_s1029" style="position:absolute;left:1427;top:-102;width:8767;height:490" coordorigin="1427,-102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shape id="Freeform 9" o:spid="_x0000_s1030" style="position:absolute;left:1427;top:-102;width:8767;height:490;visibility:visible;mso-wrap-style:square;v-text-anchor:top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" path="m47,l35,1,15,11,1,35,,46,,443r2,13l11,475r25,14l47,490r8674,l8733,488r20,-9l8767,455r1,-12l8768,46r-2,-12l8756,14,8732,1,8721,,47,xe" filled="f" strokecolor="#848688" strokeweight="1pt">
                      <v:path arrowok="t" o:connecttype="custom" o:connectlocs="47,-102;35,-101;15,-91;1,-67;0,-56;0,341;2,354;11,373;36,387;47,388;8721,388;8733,386;8753,377;8767,353;8768,341;8768,-56;8766,-68;8756,-88;8732,-101;8721,-102;47,-102" o:connectangles="0,0,0,0,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</w:p>
    <w:p w14:paraId="0611B11F" w14:textId="77777777" w:rsidR="009A3418" w:rsidRPr="00717D2F" w:rsidRDefault="009A3418" w:rsidP="009A3418">
      <w:pPr>
        <w:suppressLineNumbers/>
        <w:tabs>
          <w:tab w:val="left" w:pos="9580"/>
        </w:tabs>
        <w:spacing w:after="0" w:line="276" w:lineRule="auto"/>
        <w:rPr>
          <w:rFonts w:eastAsia="Times New Roman" w:cs="Times New Roman"/>
          <w:color w:val="808080" w:themeColor="background1" w:themeShade="80"/>
        </w:rPr>
      </w:pPr>
      <w:r w:rsidRPr="00717D2F">
        <w:rPr>
          <w:rFonts w:eastAsia="Times New Roman" w:cs="Times New Roman"/>
          <w:b/>
          <w:color w:val="808080" w:themeColor="background1" w:themeShade="80"/>
        </w:rPr>
        <w:t>NOME</w:t>
      </w:r>
      <w:r w:rsidRPr="00717D2F">
        <w:rPr>
          <w:rFonts w:eastAsia="Times New Roman" w:cs="Times New Roman"/>
          <w:color w:val="808080" w:themeColor="background1" w:themeShade="80"/>
        </w:rPr>
        <w:t xml:space="preserve">: </w:t>
      </w:r>
      <w:r w:rsidRPr="00717D2F">
        <w:rPr>
          <w:rFonts w:eastAsia="Times New Roman" w:cs="Times New Roman"/>
          <w:color w:val="808080" w:themeColor="background1" w:themeShade="80"/>
          <w:u w:val="single" w:color="848688"/>
        </w:rPr>
        <w:t xml:space="preserve">                                                                                </w:t>
      </w:r>
      <w:r w:rsidRPr="00717D2F">
        <w:rPr>
          <w:rFonts w:eastAsia="Times New Roman" w:cs="Times New Roman"/>
          <w:color w:val="808080" w:themeColor="background1" w:themeShade="80"/>
        </w:rPr>
        <w:t xml:space="preserve">  </w:t>
      </w:r>
      <w:r w:rsidRPr="00717D2F">
        <w:rPr>
          <w:rFonts w:eastAsia="Times New Roman" w:cs="Times New Roman"/>
          <w:b/>
          <w:color w:val="808080" w:themeColor="background1" w:themeShade="80"/>
        </w:rPr>
        <w:t>N.</w:t>
      </w:r>
      <w:r w:rsidRPr="00717D2F">
        <w:rPr>
          <w:rFonts w:eastAsia="Times New Roman" w:cs="Times New Roman"/>
          <w:b/>
          <w:color w:val="808080" w:themeColor="background1" w:themeShade="80"/>
          <w:vertAlign w:val="superscript"/>
        </w:rPr>
        <w:t>O</w:t>
      </w:r>
      <w:r w:rsidRPr="00717D2F">
        <w:rPr>
          <w:rFonts w:eastAsia="Times New Roman" w:cs="Times New Roman"/>
          <w:color w:val="808080" w:themeColor="background1" w:themeShade="80"/>
        </w:rPr>
        <w:t xml:space="preserve">: </w:t>
      </w:r>
      <w:r w:rsidRPr="00717D2F">
        <w:rPr>
          <w:rFonts w:eastAsia="Times New Roman" w:cs="Times New Roman"/>
          <w:color w:val="808080" w:themeColor="background1" w:themeShade="80"/>
          <w:u w:val="single" w:color="848688"/>
        </w:rPr>
        <w:t xml:space="preserve">   _</w:t>
      </w:r>
      <w:r w:rsidRPr="00717D2F">
        <w:rPr>
          <w:rFonts w:eastAsia="Times New Roman" w:cs="Times New Roman"/>
          <w:color w:val="808080" w:themeColor="background1" w:themeShade="80"/>
        </w:rPr>
        <w:t xml:space="preserve">  </w:t>
      </w:r>
      <w:r w:rsidRPr="00717D2F">
        <w:rPr>
          <w:rFonts w:eastAsia="Times New Roman" w:cs="Times New Roman"/>
          <w:b/>
          <w:color w:val="808080" w:themeColor="background1" w:themeShade="80"/>
        </w:rPr>
        <w:t>TURMA</w:t>
      </w:r>
      <w:r w:rsidRPr="00717D2F">
        <w:rPr>
          <w:rFonts w:eastAsia="Times New Roman" w:cs="Times New Roman"/>
          <w:color w:val="808080" w:themeColor="background1" w:themeShade="80"/>
        </w:rPr>
        <w:t xml:space="preserve">: </w:t>
      </w:r>
      <w:r w:rsidRPr="00717D2F">
        <w:rPr>
          <w:rFonts w:eastAsia="Times New Roman" w:cs="Times New Roman"/>
          <w:color w:val="808080" w:themeColor="background1" w:themeShade="80"/>
          <w:u w:val="single" w:color="848688"/>
        </w:rPr>
        <w:t xml:space="preserve">        </w:t>
      </w:r>
      <w:r w:rsidRPr="00717D2F">
        <w:rPr>
          <w:rFonts w:eastAsia="Times New Roman" w:cs="Times New Roman"/>
          <w:color w:val="808080" w:themeColor="background1" w:themeShade="80"/>
        </w:rPr>
        <w:t xml:space="preserve">  </w:t>
      </w:r>
      <w:r w:rsidRPr="00717D2F">
        <w:rPr>
          <w:rFonts w:eastAsia="Times New Roman" w:cs="Times New Roman"/>
          <w:b/>
          <w:color w:val="808080" w:themeColor="background1" w:themeShade="80"/>
        </w:rPr>
        <w:t>DATA</w:t>
      </w:r>
      <w:r w:rsidRPr="00717D2F">
        <w:rPr>
          <w:rFonts w:eastAsia="Times New Roman" w:cs="Times New Roman"/>
          <w:color w:val="808080" w:themeColor="background1" w:themeShade="80"/>
        </w:rPr>
        <w:t>: ________</w:t>
      </w:r>
    </w:p>
    <w:p w14:paraId="6FC49314" w14:textId="77777777" w:rsidR="009A3418" w:rsidRPr="00717D2F" w:rsidRDefault="009A3418" w:rsidP="005F498F">
      <w:pPr>
        <w:suppressLineNumbers/>
        <w:spacing w:after="0" w:line="240" w:lineRule="auto"/>
        <w:rPr>
          <w:rFonts w:eastAsia="Times New Roman" w:cs="Times New Roman"/>
          <w:b/>
          <w:sz w:val="20"/>
          <w:szCs w:val="20"/>
        </w:rPr>
      </w:pPr>
    </w:p>
    <w:p w14:paraId="634B5588" w14:textId="77777777" w:rsidR="00127815" w:rsidRPr="00717D2F" w:rsidRDefault="009A3418" w:rsidP="009A3418">
      <w:pPr>
        <w:suppressLineNumbers/>
        <w:spacing w:before="120" w:after="120" w:line="240" w:lineRule="auto"/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717D2F">
        <w:rPr>
          <w:rFonts w:ascii="Calibri" w:eastAsia="Times New Roman" w:hAnsi="Calibri" w:cs="Times New Roman"/>
          <w:b/>
          <w:sz w:val="28"/>
          <w:szCs w:val="24"/>
        </w:rPr>
        <w:t>GRUPO I</w:t>
      </w:r>
    </w:p>
    <w:p w14:paraId="5C1D3891" w14:textId="77777777" w:rsidR="00226B1B" w:rsidRPr="00717D2F" w:rsidRDefault="00226B1B" w:rsidP="00226B1B">
      <w:pPr>
        <w:pStyle w:val="BodyText2"/>
        <w:jc w:val="center"/>
        <w:rPr>
          <w:rFonts w:asciiTheme="minorHAnsi" w:hAnsiTheme="minorHAnsi" w:cstheme="minorHAnsi"/>
          <w:i/>
          <w:iCs/>
        </w:rPr>
      </w:pPr>
      <w:r w:rsidRPr="00717D2F">
        <w:rPr>
          <w:rFonts w:asciiTheme="minorHAnsi" w:hAnsiTheme="minorHAnsi" w:cstheme="minorHAnsi"/>
          <w:i/>
          <w:iCs/>
        </w:rPr>
        <w:t xml:space="preserve">O oxigénio é indispensável para a produção de energia no nosso corpo, </w:t>
      </w:r>
      <w:r w:rsidR="00E2474A" w:rsidRPr="00717D2F">
        <w:rPr>
          <w:rFonts w:asciiTheme="minorHAnsi" w:hAnsiTheme="minorHAnsi" w:cstheme="minorHAnsi"/>
          <w:i/>
          <w:iCs/>
        </w:rPr>
        <w:br/>
      </w:r>
      <w:r w:rsidR="009709B1" w:rsidRPr="00717D2F">
        <w:rPr>
          <w:rFonts w:asciiTheme="minorHAnsi" w:hAnsiTheme="minorHAnsi" w:cstheme="minorHAnsi"/>
          <w:i/>
          <w:iCs/>
        </w:rPr>
        <w:t>uma vez que permite</w:t>
      </w:r>
      <w:r w:rsidRPr="00717D2F">
        <w:rPr>
          <w:rFonts w:asciiTheme="minorHAnsi" w:hAnsiTheme="minorHAnsi" w:cstheme="minorHAnsi"/>
          <w:i/>
          <w:iCs/>
        </w:rPr>
        <w:t xml:space="preserve"> assegurar as funções vitais das nossas células.</w:t>
      </w:r>
    </w:p>
    <w:p w14:paraId="680FFDAC" w14:textId="77777777" w:rsidR="00226B1B" w:rsidRPr="00717D2F" w:rsidRDefault="00226B1B" w:rsidP="00226B1B"/>
    <w:p w14:paraId="48839802" w14:textId="77777777" w:rsidR="00226B1B" w:rsidRPr="00717D2F" w:rsidRDefault="00226B1B" w:rsidP="00E2474A">
      <w:pPr>
        <w:pStyle w:val="ListParagraph"/>
        <w:numPr>
          <w:ilvl w:val="0"/>
          <w:numId w:val="2"/>
        </w:numPr>
        <w:rPr>
          <w:lang w:val="pt-PT"/>
        </w:rPr>
      </w:pPr>
      <w:r w:rsidRPr="00717D2F">
        <w:rPr>
          <w:lang w:val="pt-PT"/>
        </w:rPr>
        <w:t>Analisa a tabela seguinte.</w:t>
      </w:r>
    </w:p>
    <w:p w14:paraId="7B6B6D79" w14:textId="77777777" w:rsidR="00BF5996" w:rsidRPr="00717D2F" w:rsidRDefault="00BF5996" w:rsidP="00BF5996">
      <w:pPr>
        <w:pStyle w:val="ListParagraph"/>
        <w:ind w:left="360"/>
        <w:rPr>
          <w:lang w:val="pt-PT"/>
        </w:rPr>
      </w:pPr>
    </w:p>
    <w:p w14:paraId="6353B89C" w14:textId="77777777" w:rsidR="00226B1B" w:rsidRPr="00717D2F" w:rsidRDefault="00BF5996" w:rsidP="00BF5996">
      <w:pPr>
        <w:jc w:val="center"/>
      </w:pPr>
      <w:r w:rsidRPr="00717D2F">
        <w:rPr>
          <w:noProof/>
        </w:rPr>
        <w:drawing>
          <wp:inline distT="0" distB="0" distL="0" distR="0" wp14:anchorId="4BBAD28F" wp14:editId="592C8640">
            <wp:extent cx="5939790" cy="1336040"/>
            <wp:effectExtent l="0" t="0" r="381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3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E2A0A" w14:textId="77777777" w:rsidR="00BF5996" w:rsidRPr="00717D2F" w:rsidRDefault="00226B1B" w:rsidP="009D2AEF">
      <w:pPr>
        <w:pStyle w:val="ListParagraph"/>
        <w:numPr>
          <w:ilvl w:val="1"/>
          <w:numId w:val="2"/>
        </w:numPr>
        <w:rPr>
          <w:lang w:val="pt-PT"/>
        </w:rPr>
      </w:pPr>
      <w:r w:rsidRPr="00717D2F">
        <w:rPr>
          <w:lang w:val="pt-PT"/>
        </w:rPr>
        <w:t>Identifica a coluna que representa o ar inspirado.</w:t>
      </w:r>
    </w:p>
    <w:p w14:paraId="6EFF94A7" w14:textId="77777777" w:rsidR="00BF5996" w:rsidRPr="00717D2F" w:rsidRDefault="00BF5996" w:rsidP="00BF5996">
      <w:pPr>
        <w:pStyle w:val="ListParagraph"/>
        <w:ind w:left="792"/>
        <w:rPr>
          <w:lang w:val="pt-PT"/>
        </w:rPr>
      </w:pPr>
    </w:p>
    <w:p w14:paraId="5DF6AE65" w14:textId="77777777" w:rsidR="00BF5996" w:rsidRPr="00717D2F" w:rsidRDefault="00BF5996" w:rsidP="00BF5996">
      <w:pPr>
        <w:pStyle w:val="ListParagraph"/>
        <w:ind w:left="792"/>
        <w:rPr>
          <w:lang w:val="pt-PT"/>
        </w:rPr>
      </w:pPr>
      <w:r w:rsidRPr="00717D2F">
        <w:rPr>
          <w:lang w:val="pt-PT"/>
        </w:rPr>
        <w:t>______________________________________________________________________________</w:t>
      </w:r>
    </w:p>
    <w:p w14:paraId="5B8D4FE7" w14:textId="77777777" w:rsidR="00BF5996" w:rsidRPr="00717D2F" w:rsidRDefault="00BF5996" w:rsidP="00BF5996">
      <w:pPr>
        <w:pStyle w:val="ListParagraph"/>
        <w:ind w:left="792"/>
        <w:rPr>
          <w:lang w:val="pt-PT"/>
        </w:rPr>
      </w:pPr>
    </w:p>
    <w:p w14:paraId="573F2A62" w14:textId="77777777" w:rsidR="00BF5996" w:rsidRPr="00717D2F" w:rsidRDefault="00226B1B" w:rsidP="00226B1B">
      <w:pPr>
        <w:pStyle w:val="ListParagraph"/>
        <w:numPr>
          <w:ilvl w:val="1"/>
          <w:numId w:val="2"/>
        </w:numPr>
        <w:rPr>
          <w:lang w:val="pt-PT"/>
        </w:rPr>
      </w:pPr>
      <w:r w:rsidRPr="00717D2F">
        <w:rPr>
          <w:lang w:val="pt-PT"/>
        </w:rPr>
        <w:t>Substitui as letras C, D e E pelos termos corretos, de forma a completar</w:t>
      </w:r>
      <w:r w:rsidR="009709B1" w:rsidRPr="00717D2F">
        <w:rPr>
          <w:lang w:val="pt-PT"/>
        </w:rPr>
        <w:t>es</w:t>
      </w:r>
      <w:r w:rsidRPr="00717D2F">
        <w:rPr>
          <w:lang w:val="pt-PT"/>
        </w:rPr>
        <w:t xml:space="preserve"> a tabela.</w:t>
      </w:r>
    </w:p>
    <w:p w14:paraId="2D49C6CC" w14:textId="77777777" w:rsidR="00BF5996" w:rsidRPr="00717D2F" w:rsidRDefault="00BF5996" w:rsidP="00BF5996">
      <w:pPr>
        <w:pStyle w:val="ListParagraph"/>
        <w:ind w:left="792"/>
        <w:rPr>
          <w:lang w:val="pt-PT"/>
        </w:rPr>
      </w:pPr>
    </w:p>
    <w:p w14:paraId="025C47BF" w14:textId="77777777" w:rsidR="00BF5996" w:rsidRPr="00717D2F" w:rsidRDefault="00BF5996" w:rsidP="00BF5996">
      <w:pPr>
        <w:pStyle w:val="ListParagraph"/>
        <w:ind w:left="792"/>
        <w:rPr>
          <w:lang w:val="pt-PT"/>
        </w:rPr>
      </w:pPr>
      <w:r w:rsidRPr="00717D2F">
        <w:rPr>
          <w:lang w:val="pt-PT"/>
        </w:rPr>
        <w:t>______________________________________________________________________________</w:t>
      </w:r>
    </w:p>
    <w:p w14:paraId="29391061" w14:textId="77777777" w:rsidR="00BF5996" w:rsidRPr="00717D2F" w:rsidRDefault="00BF5996" w:rsidP="00BF5996">
      <w:pPr>
        <w:pStyle w:val="ListParagraph"/>
        <w:ind w:left="792"/>
        <w:rPr>
          <w:lang w:val="pt-PT"/>
        </w:rPr>
      </w:pPr>
    </w:p>
    <w:p w14:paraId="0D36103E" w14:textId="77777777" w:rsidR="00226B1B" w:rsidRPr="00717D2F" w:rsidRDefault="00226B1B" w:rsidP="00226B1B">
      <w:pPr>
        <w:pStyle w:val="ListParagraph"/>
        <w:numPr>
          <w:ilvl w:val="1"/>
          <w:numId w:val="2"/>
        </w:numPr>
        <w:rPr>
          <w:lang w:val="pt-PT"/>
        </w:rPr>
      </w:pPr>
      <w:r w:rsidRPr="00717D2F">
        <w:rPr>
          <w:lang w:val="pt-PT"/>
        </w:rPr>
        <w:t>Justifica a diferença de valores nas colunas A e B relativamente à percentagem de oxigénio.</w:t>
      </w:r>
    </w:p>
    <w:p w14:paraId="6E19CB13" w14:textId="77777777" w:rsidR="00CB03EA" w:rsidRPr="00717D2F" w:rsidRDefault="00CB03EA" w:rsidP="00CB03EA">
      <w:pPr>
        <w:pStyle w:val="ListParagraph"/>
        <w:ind w:left="792"/>
        <w:rPr>
          <w:lang w:val="pt-PT"/>
        </w:rPr>
      </w:pPr>
    </w:p>
    <w:p w14:paraId="6E908CB7" w14:textId="77777777" w:rsidR="00CB03EA" w:rsidRPr="00717D2F" w:rsidRDefault="00CB03EA" w:rsidP="00CB03EA">
      <w:pPr>
        <w:pStyle w:val="ListParagraph"/>
        <w:ind w:left="792"/>
        <w:rPr>
          <w:lang w:val="pt-PT"/>
        </w:rPr>
      </w:pPr>
      <w:r w:rsidRPr="00717D2F">
        <w:rPr>
          <w:lang w:val="pt-PT"/>
        </w:rPr>
        <w:t>______________________________________________________________________________</w:t>
      </w:r>
    </w:p>
    <w:p w14:paraId="3A732937" w14:textId="77777777" w:rsidR="00226B1B" w:rsidRPr="00717D2F" w:rsidRDefault="00226B1B" w:rsidP="00226B1B"/>
    <w:p w14:paraId="6F00E9A3" w14:textId="77777777" w:rsidR="00226B1B" w:rsidRPr="00717D2F" w:rsidRDefault="00226B1B" w:rsidP="00CB03EA">
      <w:pPr>
        <w:pStyle w:val="ListParagraph"/>
        <w:numPr>
          <w:ilvl w:val="0"/>
          <w:numId w:val="2"/>
        </w:numPr>
        <w:rPr>
          <w:lang w:val="pt-PT"/>
        </w:rPr>
      </w:pPr>
      <w:r w:rsidRPr="00717D2F">
        <w:rPr>
          <w:lang w:val="pt-PT"/>
        </w:rPr>
        <w:t>Distingue respiração externa de respiração celular.</w:t>
      </w:r>
    </w:p>
    <w:p w14:paraId="110FF712" w14:textId="77777777" w:rsidR="00CB03EA" w:rsidRPr="00717D2F" w:rsidRDefault="00CB03EA" w:rsidP="00CB03EA">
      <w:pPr>
        <w:pStyle w:val="ListParagraph"/>
        <w:ind w:left="360"/>
        <w:rPr>
          <w:lang w:val="pt-PT"/>
        </w:rPr>
      </w:pPr>
    </w:p>
    <w:p w14:paraId="2C8633E6" w14:textId="77777777" w:rsidR="00CB03EA" w:rsidRPr="00717D2F" w:rsidRDefault="00CB03EA" w:rsidP="00CB03EA">
      <w:pPr>
        <w:pStyle w:val="ListParagraph"/>
        <w:ind w:left="360"/>
        <w:rPr>
          <w:lang w:val="pt-PT"/>
        </w:rPr>
      </w:pPr>
      <w:r w:rsidRPr="00717D2F">
        <w:rPr>
          <w:lang w:val="pt-PT"/>
        </w:rPr>
        <w:t>__________________________________________________________________________________</w:t>
      </w:r>
    </w:p>
    <w:p w14:paraId="3381C789" w14:textId="77777777" w:rsidR="00CB03EA" w:rsidRPr="00717D2F" w:rsidRDefault="00CB03EA" w:rsidP="00CB03EA">
      <w:pPr>
        <w:pStyle w:val="ListParagraph"/>
        <w:ind w:left="360"/>
        <w:rPr>
          <w:lang w:val="pt-PT"/>
        </w:rPr>
      </w:pPr>
    </w:p>
    <w:p w14:paraId="14D0A977" w14:textId="77777777" w:rsidR="00CB03EA" w:rsidRPr="00717D2F" w:rsidRDefault="00CB03EA" w:rsidP="00CB03EA">
      <w:pPr>
        <w:pStyle w:val="ListParagraph"/>
        <w:ind w:left="360"/>
        <w:rPr>
          <w:lang w:val="pt-PT"/>
        </w:rPr>
      </w:pPr>
      <w:r w:rsidRPr="00717D2F">
        <w:rPr>
          <w:lang w:val="pt-PT"/>
        </w:rPr>
        <w:t>__________________________________________________________________________________</w:t>
      </w:r>
    </w:p>
    <w:p w14:paraId="2401F3C7" w14:textId="77777777" w:rsidR="00226B1B" w:rsidRPr="00717D2F" w:rsidRDefault="00226B1B" w:rsidP="00226B1B"/>
    <w:p w14:paraId="79F1DFF2" w14:textId="77777777" w:rsidR="00CB03EA" w:rsidRPr="00717D2F" w:rsidRDefault="00CB03EA" w:rsidP="00CB03EA">
      <w:pPr>
        <w:pStyle w:val="ListParagraph"/>
        <w:numPr>
          <w:ilvl w:val="0"/>
          <w:numId w:val="2"/>
        </w:numPr>
        <w:rPr>
          <w:lang w:val="pt-PT"/>
        </w:rPr>
      </w:pPr>
      <w:r w:rsidRPr="00717D2F">
        <w:rPr>
          <w:lang w:val="pt-PT"/>
        </w:rPr>
        <w:t>Seleciona a opção correta.</w:t>
      </w:r>
    </w:p>
    <w:p w14:paraId="4F295221" w14:textId="77777777" w:rsidR="00226B1B" w:rsidRPr="00717D2F" w:rsidRDefault="00226B1B" w:rsidP="00CB03EA">
      <w:pPr>
        <w:pStyle w:val="ListParagraph"/>
        <w:ind w:left="360"/>
        <w:rPr>
          <w:lang w:val="pt-PT"/>
        </w:rPr>
      </w:pPr>
      <w:r w:rsidRPr="00717D2F">
        <w:rPr>
          <w:lang w:val="pt-PT"/>
        </w:rPr>
        <w:t xml:space="preserve">Para uma célula </w:t>
      </w:r>
      <w:r w:rsidR="00CB03EA" w:rsidRPr="00717D2F">
        <w:rPr>
          <w:lang w:val="pt-PT"/>
        </w:rPr>
        <w:t>funcionar necessita de receber…</w:t>
      </w:r>
    </w:p>
    <w:p w14:paraId="7F40A8B5" w14:textId="77777777" w:rsidR="00CB03EA" w:rsidRPr="00717D2F" w:rsidRDefault="00CB03EA" w:rsidP="00CB03EA">
      <w:pPr>
        <w:pStyle w:val="ListParagraph"/>
        <w:ind w:left="360"/>
        <w:rPr>
          <w:lang w:val="pt-PT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CB03EA" w:rsidRPr="00717D2F" w14:paraId="745E7BA7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6E951718" w14:textId="77777777" w:rsidR="00CB03EA" w:rsidRPr="00717D2F" w:rsidRDefault="00CB03EA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A3F0EC" w14:textId="77777777" w:rsidR="00CB03EA" w:rsidRPr="00717D2F" w:rsidRDefault="00CB03EA" w:rsidP="00CB03EA">
            <w:pPr>
              <w:pStyle w:val="ListParagraph"/>
              <w:ind w:left="0"/>
              <w:rPr>
                <w:lang w:val="pt-PT"/>
              </w:rPr>
            </w:pPr>
            <w:r w:rsidRPr="00717D2F">
              <w:rPr>
                <w:b/>
                <w:lang w:val="pt-PT"/>
              </w:rPr>
              <w:t xml:space="preserve">A. </w:t>
            </w:r>
            <w:r w:rsidRPr="00717D2F">
              <w:rPr>
                <w:lang w:val="pt-PT"/>
              </w:rPr>
              <w:t>Dióxido de carbono e nitrogénio.</w:t>
            </w:r>
          </w:p>
        </w:tc>
      </w:tr>
      <w:tr w:rsidR="005F498F" w:rsidRPr="00717D2F" w14:paraId="1302CF8F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67BAA16A" w14:textId="77777777" w:rsidR="005F498F" w:rsidRPr="00717D2F" w:rsidRDefault="005F498F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CF4123" w14:textId="77777777" w:rsidR="005F498F" w:rsidRPr="00717D2F" w:rsidRDefault="005F498F" w:rsidP="005F498F">
            <w:pPr>
              <w:pStyle w:val="ListParagraph"/>
              <w:ind w:left="0"/>
              <w:rPr>
                <w:b/>
                <w:lang w:val="pt-PT"/>
              </w:rPr>
            </w:pPr>
            <w:r w:rsidRPr="00717D2F">
              <w:rPr>
                <w:b/>
                <w:lang w:val="pt-PT"/>
              </w:rPr>
              <w:t xml:space="preserve">B. </w:t>
            </w:r>
            <w:r w:rsidRPr="00717D2F">
              <w:rPr>
                <w:lang w:val="pt-PT"/>
              </w:rPr>
              <w:t>Oxigénio e energia.</w:t>
            </w:r>
          </w:p>
        </w:tc>
      </w:tr>
      <w:tr w:rsidR="005F498F" w:rsidRPr="00717D2F" w14:paraId="741941A9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6DE14D87" w14:textId="77777777" w:rsidR="005F498F" w:rsidRPr="00717D2F" w:rsidRDefault="005F498F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68372A" w14:textId="77777777" w:rsidR="005F498F" w:rsidRPr="00717D2F" w:rsidRDefault="005F498F" w:rsidP="005F498F">
            <w:pPr>
              <w:pStyle w:val="ListParagraph"/>
              <w:ind w:left="0"/>
              <w:rPr>
                <w:b/>
                <w:lang w:val="pt-PT"/>
              </w:rPr>
            </w:pPr>
            <w:r w:rsidRPr="00717D2F">
              <w:rPr>
                <w:b/>
                <w:lang w:val="pt-PT"/>
              </w:rPr>
              <w:t xml:space="preserve">C. </w:t>
            </w:r>
            <w:r w:rsidRPr="00717D2F">
              <w:rPr>
                <w:lang w:val="pt-PT"/>
              </w:rPr>
              <w:t>Nutrientes e dióxido de carbono.</w:t>
            </w:r>
          </w:p>
        </w:tc>
      </w:tr>
      <w:tr w:rsidR="005F498F" w:rsidRPr="00717D2F" w14:paraId="102F08B1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07F8F6E5" w14:textId="77777777" w:rsidR="005F498F" w:rsidRPr="00717D2F" w:rsidRDefault="005F498F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246476" w14:textId="77777777" w:rsidR="005F498F" w:rsidRPr="00717D2F" w:rsidRDefault="005F498F" w:rsidP="005F498F">
            <w:pPr>
              <w:pStyle w:val="ListParagraph"/>
              <w:ind w:left="0"/>
              <w:rPr>
                <w:b/>
                <w:lang w:val="pt-PT"/>
              </w:rPr>
            </w:pPr>
            <w:r w:rsidRPr="00717D2F">
              <w:rPr>
                <w:b/>
                <w:lang w:val="pt-PT"/>
              </w:rPr>
              <w:t>D.</w:t>
            </w:r>
            <w:r w:rsidRPr="00717D2F">
              <w:rPr>
                <w:lang w:val="pt-PT"/>
              </w:rPr>
              <w:t xml:space="preserve"> Nutrientes e oxigénio.</w:t>
            </w:r>
          </w:p>
        </w:tc>
      </w:tr>
    </w:tbl>
    <w:p w14:paraId="776D31A9" w14:textId="77777777" w:rsidR="006C725D" w:rsidRPr="00717D2F" w:rsidRDefault="006C725D" w:rsidP="00CB03EA">
      <w:pPr>
        <w:pStyle w:val="ListParagraph"/>
        <w:ind w:left="360"/>
        <w:rPr>
          <w:lang w:val="pt-PT"/>
        </w:rPr>
      </w:pPr>
      <w:r w:rsidRPr="00717D2F">
        <w:rPr>
          <w:lang w:val="pt-PT"/>
        </w:rPr>
        <w:br w:type="page"/>
      </w:r>
    </w:p>
    <w:p w14:paraId="3317058D" w14:textId="77777777" w:rsidR="00226B1B" w:rsidRPr="00717D2F" w:rsidRDefault="00226B1B" w:rsidP="00226B1B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717D2F">
        <w:rPr>
          <w:rFonts w:ascii="Calibri" w:eastAsia="Times New Roman" w:hAnsi="Calibri" w:cs="Times New Roman"/>
          <w:b/>
          <w:sz w:val="28"/>
          <w:szCs w:val="24"/>
        </w:rPr>
        <w:lastRenderedPageBreak/>
        <w:t>Grupo II</w:t>
      </w:r>
    </w:p>
    <w:p w14:paraId="153CAE18" w14:textId="77777777" w:rsidR="00226B1B" w:rsidRPr="00717D2F" w:rsidRDefault="00226B1B" w:rsidP="00226B1B">
      <w:pPr>
        <w:pStyle w:val="BodyText2"/>
        <w:jc w:val="center"/>
        <w:rPr>
          <w:rFonts w:asciiTheme="minorHAnsi" w:hAnsiTheme="minorHAnsi" w:cstheme="minorHAnsi"/>
          <w:i/>
          <w:iCs/>
        </w:rPr>
      </w:pPr>
      <w:r w:rsidRPr="00717D2F">
        <w:rPr>
          <w:rFonts w:asciiTheme="minorHAnsi" w:hAnsiTheme="minorHAnsi" w:cstheme="minorHAnsi"/>
          <w:i/>
          <w:iCs/>
        </w:rPr>
        <w:t xml:space="preserve">As trocas gasosas entre os animais e o seu meio </w:t>
      </w:r>
      <w:r w:rsidR="006C725D" w:rsidRPr="00717D2F">
        <w:rPr>
          <w:rFonts w:asciiTheme="minorHAnsi" w:hAnsiTheme="minorHAnsi" w:cstheme="minorHAnsi"/>
          <w:i/>
          <w:iCs/>
        </w:rPr>
        <w:br/>
      </w:r>
      <w:r w:rsidRPr="00717D2F">
        <w:rPr>
          <w:rFonts w:asciiTheme="minorHAnsi" w:hAnsiTheme="minorHAnsi" w:cstheme="minorHAnsi"/>
          <w:i/>
          <w:iCs/>
        </w:rPr>
        <w:t>são atividades vitais indispens</w:t>
      </w:r>
      <w:r w:rsidR="006C725D" w:rsidRPr="00717D2F">
        <w:rPr>
          <w:rFonts w:asciiTheme="minorHAnsi" w:hAnsiTheme="minorHAnsi" w:cstheme="minorHAnsi"/>
          <w:i/>
          <w:iCs/>
        </w:rPr>
        <w:t>áveis para a sua sobrevivência.</w:t>
      </w:r>
    </w:p>
    <w:p w14:paraId="53EF8737" w14:textId="77777777" w:rsidR="00226B1B" w:rsidRPr="00717D2F" w:rsidRDefault="005D020E" w:rsidP="00226B1B">
      <w:pPr>
        <w:jc w:val="center"/>
      </w:pPr>
      <w:r w:rsidRPr="00717D2F">
        <w:rPr>
          <w:noProof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 wp14:anchorId="1C2717F9" wp14:editId="22CF7351">
                <wp:simplePos x="0" y="0"/>
                <wp:positionH relativeFrom="column">
                  <wp:posOffset>-23854</wp:posOffset>
                </wp:positionH>
                <wp:positionV relativeFrom="paragraph">
                  <wp:posOffset>293149</wp:posOffset>
                </wp:positionV>
                <wp:extent cx="6561537" cy="3498436"/>
                <wp:effectExtent l="0" t="0" r="0" b="6985"/>
                <wp:wrapNone/>
                <wp:docPr id="687" name="Group 6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1537" cy="3498436"/>
                          <a:chOff x="0" y="0"/>
                          <a:chExt cx="6561537" cy="3498436"/>
                        </a:xfrm>
                      </wpg:grpSpPr>
                      <wpg:grpSp>
                        <wpg:cNvPr id="682" name="Group 682"/>
                        <wpg:cNvGrpSpPr/>
                        <wpg:grpSpPr>
                          <a:xfrm>
                            <a:off x="0" y="0"/>
                            <a:ext cx="5185962" cy="3086100"/>
                            <a:chOff x="0" y="0"/>
                            <a:chExt cx="5185962" cy="3086100"/>
                          </a:xfrm>
                        </wpg:grpSpPr>
                        <pic:pic xmlns:pic="http://schemas.openxmlformats.org/drawingml/2006/picture">
                          <pic:nvPicPr>
                            <pic:cNvPr id="23" name="Picture 2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432300" cy="30861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681" name="Group 681"/>
                          <wpg:cNvGrpSpPr/>
                          <wpg:grpSpPr>
                            <a:xfrm>
                              <a:off x="3347499" y="946205"/>
                              <a:ext cx="1838463" cy="834114"/>
                              <a:chOff x="0" y="0"/>
                              <a:chExt cx="1838463" cy="834114"/>
                            </a:xfrm>
                          </wpg:grpSpPr>
                          <wps:wsp>
                            <wps:cNvPr id="317" name="AutoShape 14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993913" y="707666"/>
                                <a:ext cx="6165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72" name="Text Box 15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55374" y="0"/>
                                <a:ext cx="296527" cy="26222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D7AF91D" w14:textId="77777777" w:rsidR="00226B1B" w:rsidRDefault="00226B1B" w:rsidP="00226B1B"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73" name="AutoShape 14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135173"/>
                                <a:ext cx="818984" cy="304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74" name="Text Box 15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42553" y="572494"/>
                                <a:ext cx="295910" cy="261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30F2C38" w14:textId="77777777" w:rsidR="00226B1B" w:rsidRDefault="005D020E" w:rsidP="00226B1B"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" name="Text Box 15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58741" y="182880"/>
                                <a:ext cx="295910" cy="261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A5BCC9A" w14:textId="77777777" w:rsidR="005D020E" w:rsidRDefault="005D020E" w:rsidP="005D020E"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" name="AutoShape 14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03367" y="326004"/>
                                <a:ext cx="818984" cy="304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683" name="Group 683"/>
                        <wpg:cNvGrpSpPr/>
                        <wpg:grpSpPr>
                          <a:xfrm>
                            <a:off x="4556097" y="1956021"/>
                            <a:ext cx="2005440" cy="1542415"/>
                            <a:chOff x="0" y="0"/>
                            <a:chExt cx="2005440" cy="1542415"/>
                          </a:xfrm>
                        </wpg:grpSpPr>
                        <pic:pic xmlns:pic="http://schemas.openxmlformats.org/drawingml/2006/picture">
                          <pic:nvPicPr>
                            <pic:cNvPr id="26" name="Picture 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604010" cy="15424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7" name="AutoShape 14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68842" y="715618"/>
                              <a:ext cx="61658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" name="Text Box 1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9530" y="572494"/>
                              <a:ext cx="295910" cy="261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BB2CC0D" w14:textId="77777777" w:rsidR="005D020E" w:rsidRDefault="005D020E" w:rsidP="005D020E">
                                <w: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6" name="Group 686"/>
                        <wpg:cNvGrpSpPr/>
                        <wpg:grpSpPr>
                          <a:xfrm>
                            <a:off x="4810539" y="119270"/>
                            <a:ext cx="1682115" cy="1661049"/>
                            <a:chOff x="0" y="0"/>
                            <a:chExt cx="1682115" cy="1661049"/>
                          </a:xfrm>
                        </wpg:grpSpPr>
                        <pic:pic xmlns:pic="http://schemas.openxmlformats.org/drawingml/2006/picture">
                          <pic:nvPicPr>
                            <pic:cNvPr id="31" name="Picture 3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flipH="1">
                              <a:off x="0" y="0"/>
                              <a:ext cx="1682115" cy="12719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684" name="AutoShape 1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0932" y="1065474"/>
                              <a:ext cx="46769" cy="38961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5" name="Text Box 1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8640" y="1399429"/>
                              <a:ext cx="295894" cy="261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25355D1" w14:textId="77777777" w:rsidR="005D020E" w:rsidRDefault="005D020E" w:rsidP="005D020E">
                                <w: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C2717F9" id="Group 687" o:spid="_x0000_s1027" style="position:absolute;left:0;text-align:left;margin-left:-1.9pt;margin-top:23.1pt;width:516.65pt;height:275.45pt;z-index:-251630592" coordsize="6561537,3498436" o:gfxdata="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8wAAAABSZ2h0bG9uZwAA&#10;AV0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QAAAAAAAQAAAAWOEJJTQQM&#10;AAAAABGOAAAAAQAAAKAAAABvAAAB4AAA0CAAABFyABgAAf/Y/+0ADEFkb2JlX0NNAAH/7gAOQWRv&#10;YmUAZIAAAAAB/9sAhAAMCAgICQgMCQkMEQsKCxEVDwwMDxUYExMVExMYEQwMDAwMDBEMDAwMDAwM&#10;DAwMDAwMDAwMDAwMDAwMDAwMDAwMAQ0LCw0ODRAODhAUDg4OFBQODg4OFBEMDAwMDBERDAwMDAwM&#10;EQwMDAwMDAwMDAwMDAwMDAwMDAwMDAwMDAwMDAz/wAARCABv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">
                <v:group id="Group 682" o:spid="_x0000_s1028" style="position:absolute;width:5185962;height:3086100" coordsize="5185962,30861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5I2+PxAAAANwAAAAP&#10;AAAAAAAAAAAAAAAAAKkCAABkcnMvZG93bnJldi54bWxQSwUGAAAAAAQABAD6AAAAmg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3" o:spid="_x0000_s1029" type="#_x0000_t75" style="position:absolute;width:4432300;height:30861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F5&#10;8FzDAAAA2wAAAA8AAABkcnMvZG93bnJldi54bWxEj0FrwkAUhO+F/oflCd7qRgvSpq4ihUILXrS5&#10;9PbMvmRDs++l2a2J/94VBI/DzHzDrDajb9WJ+tAIG5jPMlDEpdiGawPF98fTC6gQkS22wmTgTAE2&#10;68eHFeZWBt7T6RBrlSAccjTgYuxyrUPpyGOYSUecvEp6jzHJvta2xyHBfasXWbbUHhtOCw47endU&#10;/h7+vYFq/nOsJDtLMRz/CnzdOfnyozHTybh9AxVpjPfwrf1pDSye4fol/QC9vg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IXnwXMMAAADbAAAADwAAAAAAAAAAAAAAAACcAgAA&#10;ZHJzL2Rvd25yZXYueG1sUEsFBgAAAAAEAAQA9wAAAIwDAAAAAA==&#10;">
                    <v:imagedata r:id="rId11" o:title=""/>
                    <v:path arrowok="t"/>
                  </v:shape>
                  <v:group id="Group 681" o:spid="_x0000_s1030" style="position:absolute;left:3347499;top:946205;width:1838463;height:834114" coordsize="1838463,83411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J8fH4xAAAANwAAAAP&#10;AAAAAAAAAAAAAAAAAKkCAABkcnMvZG93bnJldi54bWxQSwUGAAAAAAQABAD6AAAAmgMAAAAA&#10;">
                    <v:shapetype id="_x0000_t32" coordsize="21600,21600" o:spt="32" o:oned="t" path="m0,0l21600,21600e" filled="f">
                      <v:path arrowok="t" fillok="f" o:connecttype="none"/>
                      <o:lock v:ext="edit" shapetype="t"/>
                    </v:shapetype>
                    <v:shape id="AutoShape 146" o:spid="_x0000_s1031" type="#_x0000_t32" style="position:absolute;left:993913;top:707666;width:616585;height:0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VoFn8MAAADcAAAADwAAAGRycy9kb3ducmV2LnhtbESPQWsCMRSE74X+h/AK3mpWxbasRmkF&#10;QbxItVCPj81zN7h5WTZxs/57Iwgeh5n5hpkve1uLjlpvHCsYDTMQxIXThksFf4f1+xcIH5A11o5J&#10;wZU8LBevL3PMtYv8S90+lCJB2OeooAqhyaX0RUUW/dA1xMk7udZiSLItpW4xJrit5TjLPqRFw2mh&#10;woZWFRXn/cUqMHFnumazij/b/6PXkcx16oxSg7f+ewYiUB+e4Ud7oxVMRp9wP5OOgFzc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EFaBZ/DAAAA3AAAAA8AAAAAAAAAAAAA&#10;AAAAoQIAAGRycy9kb3ducmV2LnhtbFBLBQYAAAAABAAEAPkAAACRAwAAAAA=&#10;">
                      <v:stroke endarrow="block"/>
                    </v:shape>
                    <v:shape id="Text Box 154" o:spid="_x0000_s1032" type="#_x0000_t202" style="position:absolute;left:755374;width:296527;height:26222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YpoUwwAA&#10;ANwAAAAPAAAAZHJzL2Rvd25yZXYueG1sRI9BawIxFITvgv8hPMGbJkq1djWKWAo9KbW14O2xee4u&#10;bl6WTXTXf28EweMwM98wi1VrS3Gl2heONYyGCgRx6kzBmYa/36/BDIQPyAZLx6ThRh5Wy25ngYlx&#10;Df/QdR8yESHsE9SQh1AlUvo0J4t+6Cri6J1cbTFEWWfS1NhEuC3lWKmptFhwXMixok1O6Xl/sRoO&#10;29Px/03tsk87qRrXKsn2Q2rd77XrOYhAbXiFn+1vo2H6PobHmXgE5PIO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rYpoUwwAAANwAAAAPAAAAAAAAAAAAAAAAAJcCAABkcnMvZG93&#10;bnJldi54bWxQSwUGAAAAAAQABAD1AAAAhwMAAAAA&#10;" filled="f" stroked="f">
                      <v:textbox>
                        <w:txbxContent>
                          <w:p w14:paraId="3D7AF91D" w14:textId="77777777" w:rsidR="00226B1B" w:rsidRDefault="00226B1B" w:rsidP="00226B1B">
                            <w:r>
                              <w:t>1</w:t>
                            </w:r>
                          </w:p>
                        </w:txbxContent>
                      </v:textbox>
                    </v:shape>
                    <v:shape id="AutoShape 146" o:spid="_x0000_s1033" type="#_x0000_t32" style="position:absolute;top:135173;width:818984;height:304855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tBFuMQAAADcAAAADwAAAGRycy9kb3ducmV2LnhtbESPS2vDMBCE74X8B7GB3ho5LXngWg5p&#10;oBB6KXlAelysrS1qrYylWs6/rwKFHIeZ+YYpNqNtxUC9N44VzGcZCOLKacO1gvPp/WkNwgdkja1j&#10;UnAlD5ty8lBgrl3kAw3HUIsEYZ+jgiaELpfSVw1Z9DPXESfv2/UWQ5J9LXWPMcFtK5+zbCktGk4L&#10;DXa0a6j6Of5aBSZ+mqHb7+Lbx+XL60jmunBGqcfpuH0FEWgM9/B/e68VLFcvcDuTjoAs/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O0EW4xAAAANwAAAAPAAAAAAAAAAAA&#10;AAAAAKECAABkcnMvZG93bnJldi54bWxQSwUGAAAAAAQABAD5AAAAkgMAAAAA&#10;">
                      <v:stroke endarrow="block"/>
                    </v:shape>
                    <v:shape id="Text Box 154" o:spid="_x0000_s1034" type="#_x0000_t202" style="position:absolute;left:1542553;top:572494;width:295910;height:2616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x6f7xQAA&#10;ANwAAAAPAAAAZHJzL2Rvd25yZXYueG1sRI/NasMwEITvgbyD2EBvjdSQv7qWQ0go9JQStyn0tlgb&#10;29RaGUuNnbePCoUch5n5hkk3g23EhTpfO9bwNFUgiAtnai41fH68Pq5B+IBssHFMGq7kYZONRykm&#10;xvV8pEseShEh7BPUUIXQJlL6oiKLfupa4uidXWcxRNmV0nTYR7ht5EyppbRYc1yosKVdRcVP/ms1&#10;nA7n76+5ei/3dtH2blCS7bPU+mEybF9ABBrCPfzffjMalqs5/J2JR0BmN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vHp/vFAAAA3AAAAA8AAAAAAAAAAAAAAAAAlwIAAGRycy9k&#10;b3ducmV2LnhtbFBLBQYAAAAABAAEAPUAAACJAwAAAAA=&#10;" filled="f" stroked="f">
                      <v:textbox>
                        <w:txbxContent>
                          <w:p w14:paraId="530F2C38" w14:textId="77777777" w:rsidR="00226B1B" w:rsidRDefault="005D020E" w:rsidP="00226B1B">
                            <w:r>
                              <w:t>3</w:t>
                            </w:r>
                          </w:p>
                        </w:txbxContent>
                      </v:textbox>
                    </v:shape>
                    <v:shape id="Text Box 154" o:spid="_x0000_s1035" type="#_x0000_t202" style="position:absolute;left:858741;top:182880;width:295910;height:2616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1rbZwwAA&#10;ANsAAAAPAAAAZHJzL2Rvd25yZXYueG1sRI/NasMwEITvhbyD2EBvtZTQltiJbEJLoKeW5g9yW6yN&#10;bWKtjKXE7ttXhUKOw8x8w6yK0bbiRr1vHGuYJQoEcelMw5WG/W7ztADhA7LB1jFp+CEPRT55WGFm&#10;3MDfdNuGSkQI+ww11CF0mZS+rMmiT1xHHL2z6y2GKPtKmh6HCLetnCv1Ki02HBdq7OitpvKyvVoN&#10;h8/z6fisvqp3+9INblSSbSq1fpyO6yWIQGO4h//bH0bDPIW/L/EHyPwX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D1rbZwwAAANsAAAAPAAAAAAAAAAAAAAAAAJcCAABkcnMvZG93&#10;bnJldi54bWxQSwUGAAAAAAQABAD1AAAAhwMAAAAA&#10;" filled="f" stroked="f">
                      <v:textbox>
                        <w:txbxContent>
                          <w:p w14:paraId="5A5BCC9A" w14:textId="77777777" w:rsidR="005D020E" w:rsidRDefault="005D020E" w:rsidP="005D020E">
                            <w:r>
                              <w:t>2</w:t>
                            </w:r>
                          </w:p>
                        </w:txbxContent>
                      </v:textbox>
                    </v:shape>
                    <v:shape id="AutoShape 146" o:spid="_x0000_s1036" type="#_x0000_t32" style="position:absolute;left:103367;top:326004;width:818984;height:304855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">
                      <v:stroke endarrow="block"/>
                    </v:shape>
                  </v:group>
                </v:group>
                <v:group id="Group 683" o:spid="_x0000_s1037" style="position:absolute;left:4556097;top:1956021;width:2005440;height:1542415" coordsize="2005440,154241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Wb8oUxAAAANwAAAAP&#10;AAAAAAAAAAAAAAAAAKkCAABkcnMvZG93bnJldi54bWxQSwUGAAAAAAQABAD6AAAAmgMAAAAA&#10;">
                  <v:shape id="Picture 26" o:spid="_x0000_s1038" type="#_x0000_t75" style="position:absolute;width:1604010;height:154241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Cm&#10;Y4vCAAAA2wAAAA8AAABkcnMvZG93bnJldi54bWxEj0GLwjAUhO8L/ofwBG/bVA8qXaOIoIh4ULuH&#10;PT6at013m5faRK3/3giCx2FmvmFmi87W4kqtrxwrGCYpCOLC6YpLBd/5+nMKwgdkjbVjUnAnD4t5&#10;72OGmXY3PtL1FEoRIewzVGBCaDIpfWHIok9cQxy9X9daDFG2pdQt3iLc1nKUpmNpseK4YLChlaHi&#10;/3SxCnbOT2S+KfLd389hdb5T2O6NVmrQ75ZfIAJ14R1+tbdawWgMzy/xB8j5Aw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DgpmOLwgAAANsAAAAPAAAAAAAAAAAAAAAAAJwCAABk&#10;cnMvZG93bnJldi54bWxQSwUGAAAAAAQABAD3AAAAiwMAAAAA&#10;">
                    <v:imagedata r:id="rId12" o:title=""/>
                    <v:path arrowok="t"/>
                  </v:shape>
                  <v:shape id="AutoShape 146" o:spid="_x0000_s1039" type="#_x0000_t32" style="position:absolute;left:1168842;top:715618;width:616585;height:0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9v9CksMAAADbAAAADwAAAGRycy9kb3ducmV2LnhtbESPT2sCMRTE7wW/Q3hCb91shVpZjVKF&#10;gvRS/AN6fGyeu8HNy7KJm/XbN4LQ4zAzv2EWq8E2oqfOG8cK3rMcBHHptOFKwfHw/TYD4QOyxsYx&#10;KbiTh9Vy9LLAQrvIO+r3oRIJwr5ABXUIbSGlL2uy6DPXEifv4jqLIcmukrrDmOC2kZM8n0qLhtNC&#10;jS1taiqv+5tVYOKv6dvtJq5/TmevI5n7hzNKvY6HrzmIQEP4Dz/bW61g8gmPL+kHyOUf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Pb/QpLDAAAA2wAAAA8AAAAAAAAAAAAA&#10;AAAAoQIAAGRycy9kb3ducmV2LnhtbFBLBQYAAAAABAAEAPkAAACRAwAAAAA=&#10;">
                    <v:stroke endarrow="block"/>
                  </v:shape>
                  <v:shape id="Text Box 154" o:spid="_x0000_s1040" type="#_x0000_t202" style="position:absolute;left:1709530;top:572494;width:295910;height:2616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mhNCwAAA&#10;ANsAAAAPAAAAZHJzL2Rvd25yZXYueG1sRE/Pa8IwFL4L+x/CG3izycTJVhtlKIOdJtZN8PZonm2x&#10;eQlNZrv/3hwGO358v4vNaDtxoz60jjU8ZQoEceVMy7WGr+P77AVEiMgGO8ek4ZcCbNYPkwJz4wY+&#10;0K2MtUghHHLU0MTocylD1ZDFkDlPnLiL6y3GBPtamh6HFG47OVdqKS22nBoa9LRtqLqWP1bD9+fl&#10;fFqofb2zz35wo5JsX6XW08fxbQUi0hj/xX/uD6NhnsamL+kHyPU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smhNCwAAAANsAAAAPAAAAAAAAAAAAAAAAAJcCAABkcnMvZG93bnJl&#10;di54bWxQSwUGAAAAAAQABAD1AAAAhAMAAAAA&#10;" filled="f" stroked="f">
                    <v:textbox>
                      <w:txbxContent>
                        <w:p w14:paraId="3BB2CC0D" w14:textId="77777777" w:rsidR="005D020E" w:rsidRDefault="005D020E" w:rsidP="005D020E">
                          <w:r>
                            <w:t>5</w:t>
                          </w:r>
                        </w:p>
                      </w:txbxContent>
                    </v:textbox>
                  </v:shape>
                </v:group>
                <v:group id="Group 686" o:spid="_x0000_s1041" style="position:absolute;left:4810539;top:119270;width:1682115;height:1661049" coordsize="1682115,166104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GGGmMxAAAANwAAAAP&#10;AAAAAAAAAAAAAAAAAKkCAABkcnMvZG93bnJldi54bWxQSwUGAAAAAAQABAD6AAAAmgMAAAAA&#10;">
                  <v:shape id="Picture 31" o:spid="_x0000_s1042" type="#_x0000_t75" style="position:absolute;width:1682115;height:1271905;flip:x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mG&#10;UjrCAAAA2wAAAA8AAABkcnMvZG93bnJldi54bWxEj0+LwjAUxO+C3yE8wZumVVikGosoLl6EXf+d&#10;H80zLW1eSpPV+u03Cwseh5n5DbPKe9uIB3W+cqwgnSYgiAunKzYKLuf9ZAHCB2SNjWNS8CIP+Xo4&#10;WGGm3ZO/6XEKRkQI+wwVlCG0mZS+KMmin7qWOHp311kMUXZG6g6fEW4bOUuSD2mx4rhQYkvbkor6&#10;9GMV1Mfb3FzNbVu0vdvpL2l1PftUajzqN0sQgfrwDv+3D1rBPIW/L/EHyPUv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BJhlI6wgAAANsAAAAPAAAAAAAAAAAAAAAAAJwCAABk&#10;cnMvZG93bnJldi54bWxQSwUGAAAAAAQABAD3AAAAiwMAAAAA&#10;">
                    <v:imagedata r:id="rId13" o:title=""/>
                    <v:path arrowok="t"/>
                  </v:shape>
                  <v:shape id="AutoShape 146" o:spid="_x0000_s1043" type="#_x0000_t32" style="position:absolute;left:500932;top:1065474;width:46769;height:389614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f3mqMUAAADcAAAADwAAAGRycy9kb3ducmV2LnhtbESPQWvCQBSE74X+h+UVeqsbpYhGVykF&#10;S1E8aCTo7ZF9TUKzb8PuqtFf7wqCx2FmvmGm88404kTO15YV9HsJCOLC6ppLBbts8TEC4QOyxsYy&#10;KbiQh/ns9WWKqbZn3tBpG0oRIexTVFCF0KZS+qIig75nW+Lo/VlnMETpSqkdniPcNHKQJENpsOa4&#10;UGFL3xUV/9ujUbBfjY/5JV/TMu+Plwd0xl+zH6Xe37qvCYhAXXiGH+1frWA4+oT7mXgE5OwG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Jf3mqMUAAADcAAAADwAAAAAAAAAA&#10;AAAAAAChAgAAZHJzL2Rvd25yZXYueG1sUEsFBgAAAAAEAAQA+QAAAJMDAAAAAA==&#10;">
                    <v:stroke endarrow="block"/>
                  </v:shape>
                  <v:shape id="Text Box 154" o:spid="_x0000_s1044" type="#_x0000_t202" style="position:absolute;left:548640;top:1399429;width:295894;height:2616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XnJHxAAA&#10;ANwAAAAPAAAAZHJzL2Rvd25yZXYueG1sRI9Ba8JAFITvQv/D8gq96W5LDZq6CWIp9KQYW6G3R/aZ&#10;hGbfhuzWpP/eFQSPw8x8w6zy0bbiTL1vHGt4nikQxKUzDVcavg4f0wUIH5ANto5Jwz95yLOHyQpT&#10;4wbe07kIlYgQ9ilqqEPoUil9WZNFP3MdcfROrrcYouwraXocIty28kWpRFpsOC7U2NGmpvK3+LMa&#10;vrenn+Or2lXvdt4NblSS7VJq/fQ4rt9ABBrDPXxrfxoNyWIO1zPxCMjs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UV5yR8QAAADcAAAADwAAAAAAAAAAAAAAAACXAgAAZHJzL2Rv&#10;d25yZXYueG1sUEsFBgAAAAAEAAQA9QAAAIgDAAAAAA==&#10;" filled="f" stroked="f">
                    <v:textbox>
                      <w:txbxContent>
                        <w:p w14:paraId="325355D1" w14:textId="77777777" w:rsidR="005D020E" w:rsidRDefault="005D020E" w:rsidP="005D020E">
                          <w:r>
                            <w:t>4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723212C" w14:textId="77777777" w:rsidR="00226B1B" w:rsidRPr="00717D2F" w:rsidRDefault="00226B1B" w:rsidP="007A6CF3">
      <w:pPr>
        <w:pStyle w:val="ListParagraph"/>
        <w:numPr>
          <w:ilvl w:val="0"/>
          <w:numId w:val="10"/>
        </w:numPr>
        <w:rPr>
          <w:lang w:val="pt-PT"/>
        </w:rPr>
      </w:pPr>
      <w:r w:rsidRPr="00717D2F">
        <w:rPr>
          <w:lang w:val="pt-PT"/>
        </w:rPr>
        <w:t xml:space="preserve">Analisa a </w:t>
      </w:r>
      <w:r w:rsidR="00FB1E10" w:rsidRPr="00717D2F">
        <w:rPr>
          <w:lang w:val="pt-PT"/>
        </w:rPr>
        <w:t>figura</w:t>
      </w:r>
      <w:r w:rsidRPr="00717D2F">
        <w:rPr>
          <w:lang w:val="pt-PT"/>
        </w:rPr>
        <w:t xml:space="preserve"> seguinte.</w:t>
      </w:r>
    </w:p>
    <w:p w14:paraId="09BC66CF" w14:textId="77777777" w:rsidR="00226B1B" w:rsidRPr="00717D2F" w:rsidRDefault="00226B1B" w:rsidP="00226B1B"/>
    <w:p w14:paraId="1BC0D42A" w14:textId="77777777" w:rsidR="007A6CF3" w:rsidRPr="00717D2F" w:rsidRDefault="007A6CF3" w:rsidP="00226B1B"/>
    <w:p w14:paraId="4F98153D" w14:textId="77777777" w:rsidR="007A6CF3" w:rsidRPr="00717D2F" w:rsidRDefault="007A6CF3" w:rsidP="00226B1B"/>
    <w:p w14:paraId="1873B807" w14:textId="77777777" w:rsidR="00226B1B" w:rsidRPr="00717D2F" w:rsidRDefault="00226B1B" w:rsidP="00B838A1"/>
    <w:p w14:paraId="2A67A97B" w14:textId="77777777" w:rsidR="00226B1B" w:rsidRPr="00717D2F" w:rsidRDefault="00226B1B" w:rsidP="00B838A1"/>
    <w:p w14:paraId="65DD8B5A" w14:textId="77777777" w:rsidR="00226B1B" w:rsidRPr="00717D2F" w:rsidRDefault="00226B1B" w:rsidP="00B838A1"/>
    <w:p w14:paraId="7F37FA52" w14:textId="77777777" w:rsidR="00226B1B" w:rsidRPr="00717D2F" w:rsidRDefault="00226B1B" w:rsidP="00B838A1"/>
    <w:p w14:paraId="218B1AF2" w14:textId="77777777" w:rsidR="00226B1B" w:rsidRPr="00717D2F" w:rsidRDefault="00226B1B" w:rsidP="00B838A1"/>
    <w:p w14:paraId="709572D4" w14:textId="77777777" w:rsidR="00226B1B" w:rsidRPr="00717D2F" w:rsidRDefault="00226B1B" w:rsidP="00B838A1"/>
    <w:p w14:paraId="306322B5" w14:textId="77777777" w:rsidR="00226B1B" w:rsidRPr="00717D2F" w:rsidRDefault="00226B1B" w:rsidP="00B838A1"/>
    <w:p w14:paraId="66373E9C" w14:textId="77777777" w:rsidR="00226B1B" w:rsidRPr="00717D2F" w:rsidRDefault="00226B1B" w:rsidP="00B838A1"/>
    <w:p w14:paraId="7069E419" w14:textId="77777777" w:rsidR="00226B1B" w:rsidRPr="00717D2F" w:rsidRDefault="00226B1B" w:rsidP="00B838A1"/>
    <w:p w14:paraId="296095D5" w14:textId="77777777" w:rsidR="00B838A1" w:rsidRPr="00717D2F" w:rsidRDefault="00226B1B" w:rsidP="00057F08">
      <w:pPr>
        <w:pStyle w:val="ListParagraph"/>
        <w:numPr>
          <w:ilvl w:val="1"/>
          <w:numId w:val="10"/>
        </w:numPr>
        <w:rPr>
          <w:lang w:val="pt-PT"/>
        </w:rPr>
      </w:pPr>
      <w:r w:rsidRPr="00717D2F">
        <w:rPr>
          <w:lang w:val="pt-PT"/>
        </w:rPr>
        <w:t>Faz a legenda da figura.</w:t>
      </w:r>
    </w:p>
    <w:p w14:paraId="7960E4DE" w14:textId="77777777" w:rsidR="00B838A1" w:rsidRPr="00717D2F" w:rsidRDefault="00B838A1" w:rsidP="00B838A1">
      <w:pPr>
        <w:pStyle w:val="ListParagraph"/>
        <w:ind w:left="792"/>
        <w:rPr>
          <w:lang w:val="pt-PT"/>
        </w:rPr>
      </w:pPr>
    </w:p>
    <w:p w14:paraId="15390659" w14:textId="77777777" w:rsidR="00B838A1" w:rsidRPr="00717D2F" w:rsidRDefault="00B838A1" w:rsidP="00B838A1">
      <w:pPr>
        <w:pStyle w:val="ListParagraph"/>
        <w:spacing w:line="360" w:lineRule="auto"/>
        <w:ind w:left="792"/>
        <w:rPr>
          <w:lang w:val="pt-PT"/>
        </w:rPr>
      </w:pPr>
      <w:r w:rsidRPr="00717D2F">
        <w:rPr>
          <w:lang w:val="pt-PT"/>
        </w:rPr>
        <w:t>1. ______________________</w:t>
      </w:r>
      <w:r w:rsidRPr="00717D2F">
        <w:rPr>
          <w:lang w:val="pt-PT"/>
        </w:rPr>
        <w:tab/>
        <w:t>3. ______________________</w:t>
      </w:r>
      <w:r w:rsidRPr="00717D2F">
        <w:rPr>
          <w:lang w:val="pt-PT"/>
        </w:rPr>
        <w:tab/>
        <w:t>5. ______________________</w:t>
      </w:r>
    </w:p>
    <w:p w14:paraId="47B534CF" w14:textId="77777777" w:rsidR="00B838A1" w:rsidRPr="00717D2F" w:rsidRDefault="00B838A1" w:rsidP="00B838A1">
      <w:pPr>
        <w:pStyle w:val="ListParagraph"/>
        <w:spacing w:line="360" w:lineRule="auto"/>
        <w:ind w:left="792"/>
        <w:rPr>
          <w:lang w:val="pt-PT"/>
        </w:rPr>
      </w:pPr>
      <w:r w:rsidRPr="00717D2F">
        <w:rPr>
          <w:lang w:val="pt-PT"/>
        </w:rPr>
        <w:t>2. ______________________</w:t>
      </w:r>
      <w:r w:rsidRPr="00717D2F">
        <w:rPr>
          <w:lang w:val="pt-PT"/>
        </w:rPr>
        <w:tab/>
        <w:t>4. ______________________</w:t>
      </w:r>
    </w:p>
    <w:p w14:paraId="0DB7D70C" w14:textId="77777777" w:rsidR="00B838A1" w:rsidRPr="00717D2F" w:rsidRDefault="00B838A1" w:rsidP="00B838A1">
      <w:pPr>
        <w:pStyle w:val="ListParagraph"/>
        <w:ind w:left="792"/>
        <w:rPr>
          <w:lang w:val="pt-PT"/>
        </w:rPr>
      </w:pPr>
    </w:p>
    <w:p w14:paraId="60C1A5C6" w14:textId="7554B742" w:rsidR="00226B1B" w:rsidRPr="00717D2F" w:rsidRDefault="00226B1B" w:rsidP="00057F08">
      <w:pPr>
        <w:pStyle w:val="ListParagraph"/>
        <w:numPr>
          <w:ilvl w:val="1"/>
          <w:numId w:val="10"/>
        </w:numPr>
        <w:rPr>
          <w:lang w:val="pt-PT"/>
        </w:rPr>
      </w:pPr>
      <w:r w:rsidRPr="00717D2F">
        <w:rPr>
          <w:lang w:val="pt-PT"/>
        </w:rPr>
        <w:t>Organiza as seguintes afirmações de forma que indiquem o trajeto realizado pela água no sistema respiratório de um peixe.</w:t>
      </w:r>
    </w:p>
    <w:p w14:paraId="00018289" w14:textId="77777777" w:rsidR="00226B1B" w:rsidRPr="00717D2F" w:rsidRDefault="00226B1B" w:rsidP="00685A80">
      <w:pPr>
        <w:pStyle w:val="ListParagraph"/>
        <w:numPr>
          <w:ilvl w:val="0"/>
          <w:numId w:val="11"/>
        </w:numPr>
        <w:rPr>
          <w:lang w:val="pt-PT"/>
        </w:rPr>
      </w:pPr>
      <w:r w:rsidRPr="00717D2F">
        <w:rPr>
          <w:lang w:val="pt-PT"/>
        </w:rPr>
        <w:t>Realizam-se as trocas gasosas entre o sangue e a água.</w:t>
      </w:r>
    </w:p>
    <w:p w14:paraId="54F980EF" w14:textId="77777777" w:rsidR="00226B1B" w:rsidRPr="00717D2F" w:rsidRDefault="00226B1B" w:rsidP="00685A80">
      <w:pPr>
        <w:pStyle w:val="ListParagraph"/>
        <w:numPr>
          <w:ilvl w:val="0"/>
          <w:numId w:val="11"/>
        </w:numPr>
        <w:rPr>
          <w:lang w:val="pt-PT"/>
        </w:rPr>
      </w:pPr>
      <w:r w:rsidRPr="00717D2F">
        <w:rPr>
          <w:lang w:val="pt-PT"/>
        </w:rPr>
        <w:t>A água com oxigénio passa pela faringe até às câmaras branquiais.</w:t>
      </w:r>
    </w:p>
    <w:p w14:paraId="02D42F64" w14:textId="77777777" w:rsidR="00226B1B" w:rsidRPr="00717D2F" w:rsidRDefault="00226B1B" w:rsidP="00685A80">
      <w:pPr>
        <w:pStyle w:val="ListParagraph"/>
        <w:numPr>
          <w:ilvl w:val="0"/>
          <w:numId w:val="11"/>
        </w:numPr>
        <w:rPr>
          <w:lang w:val="pt-PT"/>
        </w:rPr>
      </w:pPr>
      <w:r w:rsidRPr="00717D2F">
        <w:rPr>
          <w:lang w:val="pt-PT"/>
        </w:rPr>
        <w:t>O peixe bebe água pela boca.</w:t>
      </w:r>
    </w:p>
    <w:p w14:paraId="212AB325" w14:textId="77777777" w:rsidR="00226B1B" w:rsidRPr="00717D2F" w:rsidRDefault="00226B1B" w:rsidP="00685A80">
      <w:pPr>
        <w:pStyle w:val="ListParagraph"/>
        <w:numPr>
          <w:ilvl w:val="0"/>
          <w:numId w:val="11"/>
        </w:numPr>
        <w:rPr>
          <w:lang w:val="pt-PT"/>
        </w:rPr>
      </w:pPr>
      <w:r w:rsidRPr="00717D2F">
        <w:rPr>
          <w:lang w:val="pt-PT"/>
        </w:rPr>
        <w:t>A água sai pelas fendas operculares.</w:t>
      </w:r>
    </w:p>
    <w:p w14:paraId="7E276589" w14:textId="77777777" w:rsidR="00226B1B" w:rsidRPr="00717D2F" w:rsidRDefault="00226B1B" w:rsidP="00685A80">
      <w:pPr>
        <w:pStyle w:val="ListParagraph"/>
        <w:numPr>
          <w:ilvl w:val="0"/>
          <w:numId w:val="11"/>
        </w:numPr>
        <w:rPr>
          <w:lang w:val="pt-PT"/>
        </w:rPr>
      </w:pPr>
      <w:r w:rsidRPr="00717D2F">
        <w:rPr>
          <w:lang w:val="pt-PT"/>
        </w:rPr>
        <w:t>A boca fecha.</w:t>
      </w:r>
    </w:p>
    <w:p w14:paraId="486F3A78" w14:textId="77777777" w:rsidR="00060C71" w:rsidRPr="00717D2F" w:rsidRDefault="00060C71" w:rsidP="00060C71">
      <w:pPr>
        <w:pStyle w:val="ListParagraph"/>
        <w:ind w:left="1152"/>
        <w:rPr>
          <w:lang w:val="pt-PT"/>
        </w:rPr>
      </w:pPr>
    </w:p>
    <w:p w14:paraId="6E22F79D" w14:textId="77777777" w:rsidR="00060C71" w:rsidRPr="00717D2F" w:rsidRDefault="00060C71" w:rsidP="00060C71">
      <w:pPr>
        <w:pStyle w:val="ListParagraph"/>
        <w:ind w:left="1152"/>
        <w:rPr>
          <w:lang w:val="pt-PT"/>
        </w:rPr>
      </w:pPr>
      <w:r w:rsidRPr="00717D2F">
        <w:rPr>
          <w:lang w:val="pt-PT"/>
        </w:rPr>
        <w:t>__________________________________________________________________________</w:t>
      </w:r>
    </w:p>
    <w:p w14:paraId="4E824310" w14:textId="77777777" w:rsidR="00226B1B" w:rsidRPr="00717D2F" w:rsidRDefault="00226B1B" w:rsidP="00226B1B"/>
    <w:p w14:paraId="76538E8E" w14:textId="77777777" w:rsidR="00226B1B" w:rsidRPr="00717D2F" w:rsidRDefault="00226B1B" w:rsidP="00AB2058">
      <w:pPr>
        <w:pStyle w:val="ListParagraph"/>
        <w:numPr>
          <w:ilvl w:val="1"/>
          <w:numId w:val="10"/>
        </w:numPr>
        <w:rPr>
          <w:lang w:val="pt-PT"/>
        </w:rPr>
      </w:pPr>
      <w:r w:rsidRPr="00717D2F">
        <w:rPr>
          <w:lang w:val="pt-PT"/>
        </w:rPr>
        <w:t xml:space="preserve">Identifica e explica o fenómeno que ocorre na estrutura </w:t>
      </w:r>
      <w:r w:rsidRPr="00717D2F">
        <w:rPr>
          <w:b/>
          <w:lang w:val="pt-PT"/>
        </w:rPr>
        <w:t>5</w:t>
      </w:r>
      <w:r w:rsidRPr="00717D2F">
        <w:rPr>
          <w:lang w:val="pt-PT"/>
        </w:rPr>
        <w:t>.</w:t>
      </w:r>
    </w:p>
    <w:p w14:paraId="7E90E44E" w14:textId="77777777" w:rsidR="00FE1642" w:rsidRPr="00717D2F" w:rsidRDefault="00FE1642" w:rsidP="00FE1642">
      <w:pPr>
        <w:pStyle w:val="ListParagraph"/>
        <w:ind w:left="792"/>
        <w:rPr>
          <w:lang w:val="pt-PT"/>
        </w:rPr>
      </w:pPr>
    </w:p>
    <w:p w14:paraId="179374F5" w14:textId="77777777" w:rsidR="00FE1642" w:rsidRPr="00717D2F" w:rsidRDefault="00FE1642" w:rsidP="0038675A">
      <w:pPr>
        <w:pStyle w:val="ListParagraph"/>
        <w:spacing w:line="360" w:lineRule="auto"/>
        <w:ind w:left="792"/>
        <w:rPr>
          <w:lang w:val="pt-PT"/>
        </w:rPr>
      </w:pPr>
      <w:r w:rsidRPr="00717D2F">
        <w:rPr>
          <w:lang w:val="pt-PT"/>
        </w:rPr>
        <w:t>_________________________________________________________</w:t>
      </w:r>
      <w:r w:rsidR="0038675A" w:rsidRPr="00717D2F">
        <w:rPr>
          <w:lang w:val="pt-PT"/>
        </w:rPr>
        <w:t>___</w:t>
      </w:r>
      <w:r w:rsidRPr="00717D2F">
        <w:rPr>
          <w:lang w:val="pt-PT"/>
        </w:rPr>
        <w:t>_________________</w:t>
      </w:r>
    </w:p>
    <w:p w14:paraId="0EFA8EC8" w14:textId="77777777" w:rsidR="00AB2058" w:rsidRPr="00717D2F" w:rsidRDefault="0038675A" w:rsidP="0038675A">
      <w:pPr>
        <w:pStyle w:val="ListParagraph"/>
        <w:spacing w:line="360" w:lineRule="auto"/>
        <w:ind w:left="792"/>
        <w:rPr>
          <w:lang w:val="pt-PT"/>
        </w:rPr>
      </w:pPr>
      <w:r w:rsidRPr="00717D2F">
        <w:rPr>
          <w:lang w:val="pt-PT"/>
        </w:rPr>
        <w:t>_____________________________________________________________________________</w:t>
      </w:r>
      <w:r w:rsidR="00AB2058" w:rsidRPr="00717D2F">
        <w:rPr>
          <w:lang w:val="pt-PT"/>
        </w:rPr>
        <w:br w:type="page"/>
      </w:r>
    </w:p>
    <w:p w14:paraId="3D4455D7" w14:textId="77777777" w:rsidR="00226B1B" w:rsidRPr="00717D2F" w:rsidRDefault="00226B1B" w:rsidP="00226B1B">
      <w:pPr>
        <w:pStyle w:val="ListParagraph"/>
        <w:numPr>
          <w:ilvl w:val="0"/>
          <w:numId w:val="10"/>
        </w:numPr>
        <w:rPr>
          <w:lang w:val="pt-PT"/>
        </w:rPr>
      </w:pPr>
      <w:r w:rsidRPr="00717D2F">
        <w:rPr>
          <w:lang w:val="pt-PT"/>
        </w:rPr>
        <w:lastRenderedPageBreak/>
        <w:t>As imagens seguintes exemplificam diferentes superfícies respiratórias.</w:t>
      </w:r>
    </w:p>
    <w:p w14:paraId="019DE204" w14:textId="77777777" w:rsidR="00986F4D" w:rsidRPr="00717D2F" w:rsidRDefault="00701E56" w:rsidP="00600CFF">
      <w:pPr>
        <w:jc w:val="center"/>
      </w:pPr>
      <w:r w:rsidRPr="00717D2F">
        <w:rPr>
          <w:noProof/>
        </w:rPr>
        <w:drawing>
          <wp:inline distT="0" distB="0" distL="0" distR="0" wp14:anchorId="0B87A553" wp14:editId="6DDE0BC9">
            <wp:extent cx="5060338" cy="1946283"/>
            <wp:effectExtent l="0" t="0" r="6985" b="0"/>
            <wp:docPr id="691" name="Picture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147" cy="195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45CD1" w14:textId="6E6F610F" w:rsidR="00701E56" w:rsidRPr="00717D2F" w:rsidRDefault="00226B1B" w:rsidP="00701E56">
      <w:pPr>
        <w:pStyle w:val="ListParagraph"/>
        <w:numPr>
          <w:ilvl w:val="1"/>
          <w:numId w:val="10"/>
        </w:numPr>
        <w:rPr>
          <w:lang w:val="pt-PT"/>
        </w:rPr>
      </w:pPr>
      <w:r w:rsidRPr="00717D2F">
        <w:rPr>
          <w:lang w:val="pt-PT"/>
        </w:rPr>
        <w:t xml:space="preserve">Faz corresponder a cada uma das letras que representam as superfícies respiratórias um dos seguintes habitats: </w:t>
      </w:r>
      <w:r w:rsidR="00701E56" w:rsidRPr="00717D2F">
        <w:rPr>
          <w:lang w:val="pt-PT"/>
        </w:rPr>
        <w:t>anfíbio, inseto e ave</w:t>
      </w:r>
      <w:r w:rsidRPr="00717D2F">
        <w:rPr>
          <w:lang w:val="pt-PT"/>
        </w:rPr>
        <w:t>.</w:t>
      </w:r>
    </w:p>
    <w:p w14:paraId="59997B97" w14:textId="77777777" w:rsidR="00701E56" w:rsidRPr="00717D2F" w:rsidRDefault="00701E56" w:rsidP="00701E56">
      <w:pPr>
        <w:pStyle w:val="ListParagraph"/>
        <w:ind w:left="792"/>
        <w:rPr>
          <w:lang w:val="pt-PT"/>
        </w:rPr>
      </w:pPr>
    </w:p>
    <w:p w14:paraId="70274800" w14:textId="77777777" w:rsidR="00701E56" w:rsidRPr="00717D2F" w:rsidRDefault="00701E56" w:rsidP="00701E56">
      <w:pPr>
        <w:pStyle w:val="ListParagraph"/>
        <w:ind w:left="792"/>
        <w:rPr>
          <w:lang w:val="pt-PT"/>
        </w:rPr>
      </w:pPr>
      <w:r w:rsidRPr="00717D2F">
        <w:rPr>
          <w:lang w:val="pt-PT"/>
        </w:rPr>
        <w:t>A.  _________________   B.  _________________   C.  _________________</w:t>
      </w:r>
    </w:p>
    <w:p w14:paraId="2E021EFD" w14:textId="77777777" w:rsidR="00226B1B" w:rsidRPr="00717D2F" w:rsidRDefault="00226B1B" w:rsidP="00226B1B"/>
    <w:p w14:paraId="226B9479" w14:textId="77777777" w:rsidR="00226B1B" w:rsidRPr="00717D2F" w:rsidRDefault="00226B1B" w:rsidP="00701E56">
      <w:pPr>
        <w:pStyle w:val="ListParagraph"/>
        <w:numPr>
          <w:ilvl w:val="1"/>
          <w:numId w:val="10"/>
        </w:numPr>
        <w:rPr>
          <w:lang w:val="pt-PT"/>
        </w:rPr>
      </w:pPr>
      <w:r w:rsidRPr="00717D2F">
        <w:rPr>
          <w:lang w:val="pt-PT"/>
        </w:rPr>
        <w:t>Indica a função comum a todas as superfícies respiratórias representadas.</w:t>
      </w:r>
    </w:p>
    <w:p w14:paraId="142BA127" w14:textId="77777777" w:rsidR="003218E4" w:rsidRPr="00717D2F" w:rsidRDefault="003218E4" w:rsidP="003218E4">
      <w:pPr>
        <w:pStyle w:val="ListParagraph"/>
        <w:ind w:left="792"/>
        <w:rPr>
          <w:lang w:val="pt-PT"/>
        </w:rPr>
      </w:pPr>
    </w:p>
    <w:p w14:paraId="68D21BAC" w14:textId="77777777" w:rsidR="003218E4" w:rsidRPr="00717D2F" w:rsidRDefault="003218E4" w:rsidP="003218E4">
      <w:pPr>
        <w:pStyle w:val="ListParagraph"/>
        <w:ind w:left="792"/>
        <w:rPr>
          <w:lang w:val="pt-PT"/>
        </w:rPr>
      </w:pPr>
      <w:r w:rsidRPr="00717D2F">
        <w:rPr>
          <w:lang w:val="pt-PT"/>
        </w:rPr>
        <w:t>_____________________________________________________________________________</w:t>
      </w:r>
    </w:p>
    <w:p w14:paraId="5F7C92C3" w14:textId="77777777" w:rsidR="00226B1B" w:rsidRPr="00717D2F" w:rsidRDefault="00226B1B" w:rsidP="00226B1B"/>
    <w:p w14:paraId="491737A7" w14:textId="77777777" w:rsidR="00226B1B" w:rsidRPr="00717D2F" w:rsidRDefault="00226B1B" w:rsidP="00226B1B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717D2F">
        <w:rPr>
          <w:rFonts w:ascii="Calibri" w:eastAsia="Times New Roman" w:hAnsi="Calibri" w:cs="Times New Roman"/>
          <w:b/>
          <w:sz w:val="28"/>
          <w:szCs w:val="24"/>
        </w:rPr>
        <w:t>Grupo III</w:t>
      </w:r>
    </w:p>
    <w:p w14:paraId="1ABEE254" w14:textId="77777777" w:rsidR="00226B1B" w:rsidRPr="00717D2F" w:rsidRDefault="00226B1B" w:rsidP="00226B1B">
      <w:pPr>
        <w:jc w:val="center"/>
        <w:rPr>
          <w:i/>
        </w:rPr>
      </w:pPr>
      <w:r w:rsidRPr="00717D2F">
        <w:rPr>
          <w:i/>
        </w:rPr>
        <w:t>Para que o ar chegue aos pulmões e deles venha até ao exterior, é necessária a existência</w:t>
      </w:r>
      <w:r w:rsidR="003218E4" w:rsidRPr="00717D2F">
        <w:rPr>
          <w:i/>
        </w:rPr>
        <w:br/>
      </w:r>
      <w:r w:rsidRPr="00717D2F">
        <w:rPr>
          <w:i/>
        </w:rPr>
        <w:t>e o trabalho de um conjunto de órgãos que constitui o sistema respiratório.</w:t>
      </w:r>
    </w:p>
    <w:p w14:paraId="27FD7022" w14:textId="77777777" w:rsidR="00454723" w:rsidRPr="00717D2F" w:rsidRDefault="00454723" w:rsidP="00454723"/>
    <w:p w14:paraId="40C383FF" w14:textId="77777777" w:rsidR="00226B1B" w:rsidRPr="00717D2F" w:rsidRDefault="00226B1B" w:rsidP="00454723">
      <w:pPr>
        <w:pStyle w:val="ListParagraph"/>
        <w:numPr>
          <w:ilvl w:val="0"/>
          <w:numId w:val="13"/>
        </w:numPr>
        <w:rPr>
          <w:lang w:val="pt-PT"/>
        </w:rPr>
      </w:pPr>
      <w:r w:rsidRPr="00717D2F">
        <w:rPr>
          <w:lang w:val="pt-PT"/>
        </w:rPr>
        <w:t>A figura seguinte representa o sistema respiratório humano.</w:t>
      </w:r>
    </w:p>
    <w:p w14:paraId="27AB9798" w14:textId="77777777" w:rsidR="00600CFF" w:rsidRPr="00717D2F" w:rsidRDefault="00600CFF" w:rsidP="00600CFF">
      <w:pPr>
        <w:pStyle w:val="ListParagraph"/>
        <w:ind w:left="360"/>
        <w:jc w:val="center"/>
        <w:rPr>
          <w:lang w:val="pt-PT"/>
        </w:rPr>
      </w:pPr>
      <w:r w:rsidRPr="00717D2F">
        <w:rPr>
          <w:noProof/>
          <w:lang w:val="pt-PT"/>
        </w:rPr>
        <w:drawing>
          <wp:inline distT="0" distB="0" distL="0" distR="0" wp14:anchorId="7A77056B" wp14:editId="4317CD30">
            <wp:extent cx="3041788" cy="2867922"/>
            <wp:effectExtent l="0" t="0" r="6350" b="8890"/>
            <wp:docPr id="692" name="Picture 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784" cy="2905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36068" w14:textId="77777777" w:rsidR="00600CFF" w:rsidRPr="00717D2F" w:rsidRDefault="00226B1B" w:rsidP="00226B1B">
      <w:pPr>
        <w:pStyle w:val="ListParagraph"/>
        <w:numPr>
          <w:ilvl w:val="1"/>
          <w:numId w:val="13"/>
        </w:numPr>
        <w:rPr>
          <w:lang w:val="pt-PT"/>
        </w:rPr>
      </w:pPr>
      <w:r w:rsidRPr="00717D2F">
        <w:rPr>
          <w:lang w:val="pt-PT"/>
        </w:rPr>
        <w:lastRenderedPageBreak/>
        <w:t xml:space="preserve"> Faz a legenda da figura.</w:t>
      </w:r>
    </w:p>
    <w:p w14:paraId="39F66CD8" w14:textId="77777777" w:rsidR="00600CFF" w:rsidRPr="00717D2F" w:rsidRDefault="00600CFF" w:rsidP="00600CFF">
      <w:pPr>
        <w:pStyle w:val="ListParagraph"/>
        <w:ind w:left="792"/>
        <w:rPr>
          <w:lang w:val="pt-PT"/>
        </w:rPr>
      </w:pPr>
    </w:p>
    <w:p w14:paraId="3DBA6612" w14:textId="77777777" w:rsidR="00600CFF" w:rsidRPr="00717D2F" w:rsidRDefault="00600CFF" w:rsidP="00600CFF">
      <w:pPr>
        <w:pStyle w:val="ListParagraph"/>
        <w:spacing w:line="360" w:lineRule="auto"/>
        <w:ind w:left="792"/>
        <w:rPr>
          <w:lang w:val="pt-PT"/>
        </w:rPr>
      </w:pPr>
      <w:r w:rsidRPr="00717D2F">
        <w:rPr>
          <w:lang w:val="pt-PT"/>
        </w:rPr>
        <w:t>1. ________________</w:t>
      </w:r>
      <w:r w:rsidRPr="00717D2F">
        <w:rPr>
          <w:lang w:val="pt-PT"/>
        </w:rPr>
        <w:tab/>
      </w:r>
      <w:r w:rsidRPr="00717D2F">
        <w:rPr>
          <w:lang w:val="pt-PT"/>
        </w:rPr>
        <w:tab/>
      </w:r>
      <w:r w:rsidR="00F71197" w:rsidRPr="00717D2F">
        <w:rPr>
          <w:lang w:val="pt-PT"/>
        </w:rPr>
        <w:t>5</w:t>
      </w:r>
      <w:r w:rsidRPr="00717D2F">
        <w:rPr>
          <w:lang w:val="pt-PT"/>
        </w:rPr>
        <w:t>. ________________</w:t>
      </w:r>
      <w:r w:rsidRPr="00717D2F">
        <w:rPr>
          <w:lang w:val="pt-PT"/>
        </w:rPr>
        <w:tab/>
      </w:r>
      <w:r w:rsidRPr="00717D2F">
        <w:rPr>
          <w:lang w:val="pt-PT"/>
        </w:rPr>
        <w:tab/>
      </w:r>
      <w:r w:rsidR="00B73801" w:rsidRPr="00717D2F">
        <w:rPr>
          <w:lang w:val="pt-PT"/>
        </w:rPr>
        <w:t xml:space="preserve">  </w:t>
      </w:r>
      <w:r w:rsidR="00733543" w:rsidRPr="00717D2F">
        <w:rPr>
          <w:lang w:val="pt-PT"/>
        </w:rPr>
        <w:t>9</w:t>
      </w:r>
      <w:r w:rsidRPr="00717D2F">
        <w:rPr>
          <w:lang w:val="pt-PT"/>
        </w:rPr>
        <w:t>. ________________</w:t>
      </w:r>
    </w:p>
    <w:p w14:paraId="32EAA4F2" w14:textId="77777777" w:rsidR="00600CFF" w:rsidRPr="00717D2F" w:rsidRDefault="00600CFF" w:rsidP="00600CFF">
      <w:pPr>
        <w:pStyle w:val="ListParagraph"/>
        <w:spacing w:line="360" w:lineRule="auto"/>
        <w:ind w:left="792"/>
        <w:rPr>
          <w:lang w:val="pt-PT"/>
        </w:rPr>
      </w:pPr>
      <w:r w:rsidRPr="00717D2F">
        <w:rPr>
          <w:lang w:val="pt-PT"/>
        </w:rPr>
        <w:t>2. ________________</w:t>
      </w:r>
      <w:r w:rsidRPr="00717D2F">
        <w:rPr>
          <w:lang w:val="pt-PT"/>
        </w:rPr>
        <w:tab/>
      </w:r>
      <w:r w:rsidRPr="00717D2F">
        <w:rPr>
          <w:lang w:val="pt-PT"/>
        </w:rPr>
        <w:tab/>
      </w:r>
      <w:r w:rsidR="00F71197" w:rsidRPr="00717D2F">
        <w:rPr>
          <w:lang w:val="pt-PT"/>
        </w:rPr>
        <w:t>6</w:t>
      </w:r>
      <w:r w:rsidRPr="00717D2F">
        <w:rPr>
          <w:lang w:val="pt-PT"/>
        </w:rPr>
        <w:t>. ________________</w:t>
      </w:r>
      <w:r w:rsidRPr="00717D2F">
        <w:rPr>
          <w:lang w:val="pt-PT"/>
        </w:rPr>
        <w:tab/>
      </w:r>
      <w:r w:rsidRPr="00717D2F">
        <w:rPr>
          <w:lang w:val="pt-PT"/>
        </w:rPr>
        <w:tab/>
      </w:r>
      <w:r w:rsidR="00733543" w:rsidRPr="00717D2F">
        <w:rPr>
          <w:lang w:val="pt-PT"/>
        </w:rPr>
        <w:t>10</w:t>
      </w:r>
      <w:r w:rsidRPr="00717D2F">
        <w:rPr>
          <w:lang w:val="pt-PT"/>
        </w:rPr>
        <w:t>. ________________</w:t>
      </w:r>
    </w:p>
    <w:p w14:paraId="6EC69AAC" w14:textId="77777777" w:rsidR="00600CFF" w:rsidRPr="00717D2F" w:rsidRDefault="00600CFF" w:rsidP="00600CFF">
      <w:pPr>
        <w:pStyle w:val="ListParagraph"/>
        <w:spacing w:line="360" w:lineRule="auto"/>
        <w:ind w:left="792"/>
        <w:rPr>
          <w:lang w:val="pt-PT"/>
        </w:rPr>
      </w:pPr>
      <w:r w:rsidRPr="00717D2F">
        <w:rPr>
          <w:lang w:val="pt-PT"/>
        </w:rPr>
        <w:t>3. ________________</w:t>
      </w:r>
      <w:r w:rsidRPr="00717D2F">
        <w:rPr>
          <w:lang w:val="pt-PT"/>
        </w:rPr>
        <w:tab/>
      </w:r>
      <w:r w:rsidRPr="00717D2F">
        <w:rPr>
          <w:lang w:val="pt-PT"/>
        </w:rPr>
        <w:tab/>
      </w:r>
      <w:r w:rsidR="00F71197" w:rsidRPr="00717D2F">
        <w:rPr>
          <w:lang w:val="pt-PT"/>
        </w:rPr>
        <w:t>7</w:t>
      </w:r>
      <w:r w:rsidRPr="00717D2F">
        <w:rPr>
          <w:lang w:val="pt-PT"/>
        </w:rPr>
        <w:t>. ________________</w:t>
      </w:r>
    </w:p>
    <w:p w14:paraId="5428B29E" w14:textId="77777777" w:rsidR="00F71197" w:rsidRPr="00717D2F" w:rsidRDefault="00F71197" w:rsidP="00600CFF">
      <w:pPr>
        <w:pStyle w:val="ListParagraph"/>
        <w:spacing w:line="360" w:lineRule="auto"/>
        <w:ind w:left="792"/>
        <w:rPr>
          <w:lang w:val="pt-PT"/>
        </w:rPr>
      </w:pPr>
      <w:r w:rsidRPr="00717D2F">
        <w:rPr>
          <w:lang w:val="pt-PT"/>
        </w:rPr>
        <w:t>4. ________________</w:t>
      </w:r>
      <w:r w:rsidR="00733543" w:rsidRPr="00717D2F">
        <w:rPr>
          <w:lang w:val="pt-PT"/>
        </w:rPr>
        <w:tab/>
      </w:r>
      <w:r w:rsidR="00733543" w:rsidRPr="00717D2F">
        <w:rPr>
          <w:lang w:val="pt-PT"/>
        </w:rPr>
        <w:tab/>
        <w:t>8. ________________</w:t>
      </w:r>
    </w:p>
    <w:p w14:paraId="3859343C" w14:textId="77777777" w:rsidR="00600CFF" w:rsidRPr="00717D2F" w:rsidRDefault="00600CFF" w:rsidP="00600CFF">
      <w:pPr>
        <w:pStyle w:val="ListParagraph"/>
        <w:ind w:left="792"/>
        <w:rPr>
          <w:lang w:val="pt-PT"/>
        </w:rPr>
      </w:pPr>
    </w:p>
    <w:p w14:paraId="5135BDA9" w14:textId="77777777" w:rsidR="00226B1B" w:rsidRPr="00717D2F" w:rsidRDefault="00226B1B" w:rsidP="00226B1B">
      <w:pPr>
        <w:pStyle w:val="ListParagraph"/>
        <w:numPr>
          <w:ilvl w:val="1"/>
          <w:numId w:val="13"/>
        </w:numPr>
        <w:rPr>
          <w:lang w:val="pt-PT"/>
        </w:rPr>
      </w:pPr>
      <w:r w:rsidRPr="00717D2F">
        <w:rPr>
          <w:lang w:val="pt-PT"/>
        </w:rPr>
        <w:t>Classifica as seguintes afirmações como verdadeiras (V) ou falsas (F).</w:t>
      </w:r>
    </w:p>
    <w:p w14:paraId="15B9CA66" w14:textId="77777777" w:rsidR="00F71197" w:rsidRPr="00717D2F" w:rsidRDefault="00F71197" w:rsidP="00F71197">
      <w:pPr>
        <w:pStyle w:val="ListParagraph"/>
        <w:ind w:left="792"/>
        <w:rPr>
          <w:lang w:val="pt-PT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897CA0" w:rsidRPr="00717D2F" w14:paraId="4C87CABC" w14:textId="77777777" w:rsidTr="00897CA0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139661E8" w14:textId="77777777" w:rsidR="00897CA0" w:rsidRPr="00717D2F" w:rsidRDefault="00897CA0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B36B343" w14:textId="77777777" w:rsidR="00897CA0" w:rsidRPr="00717D2F" w:rsidRDefault="00897CA0" w:rsidP="00E641F6">
            <w:pPr>
              <w:pStyle w:val="ListParagraph"/>
              <w:ind w:left="0"/>
              <w:rPr>
                <w:lang w:val="pt-PT"/>
              </w:rPr>
            </w:pPr>
            <w:r w:rsidRPr="00717D2F">
              <w:rPr>
                <w:b/>
                <w:lang w:val="pt-PT"/>
              </w:rPr>
              <w:t xml:space="preserve">A. </w:t>
            </w:r>
            <w:r w:rsidRPr="00717D2F">
              <w:rPr>
                <w:lang w:val="pt-PT"/>
              </w:rPr>
              <w:t>Os bronquíolos são os principais órgãos do sistema respiratório humano e os mais volumosos do organismo.</w:t>
            </w:r>
          </w:p>
        </w:tc>
      </w:tr>
      <w:tr w:rsidR="00897CA0" w:rsidRPr="00717D2F" w14:paraId="6F671BB3" w14:textId="77777777" w:rsidTr="00897CA0">
        <w:tc>
          <w:tcPr>
            <w:tcW w:w="268" w:type="dxa"/>
            <w:tcBorders>
              <w:left w:val="nil"/>
              <w:right w:val="nil"/>
            </w:tcBorders>
          </w:tcPr>
          <w:p w14:paraId="10796D62" w14:textId="77777777" w:rsidR="00897CA0" w:rsidRPr="00717D2F" w:rsidRDefault="00897CA0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nil"/>
              <w:bottom w:val="nil"/>
              <w:right w:val="nil"/>
            </w:tcBorders>
          </w:tcPr>
          <w:p w14:paraId="1D660F56" w14:textId="77777777" w:rsidR="00897CA0" w:rsidRPr="00717D2F" w:rsidRDefault="00897CA0" w:rsidP="00E641F6">
            <w:pPr>
              <w:pStyle w:val="ListParagraph"/>
              <w:ind w:left="0"/>
              <w:rPr>
                <w:b/>
                <w:lang w:val="pt-PT"/>
              </w:rPr>
            </w:pPr>
          </w:p>
        </w:tc>
      </w:tr>
      <w:tr w:rsidR="00897CA0" w:rsidRPr="00717D2F" w14:paraId="3D011C9A" w14:textId="77777777" w:rsidTr="00897CA0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619E8A7A" w14:textId="77777777" w:rsidR="00897CA0" w:rsidRPr="00717D2F" w:rsidRDefault="00897CA0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1A334C41" w14:textId="77777777" w:rsidR="00897CA0" w:rsidRPr="00717D2F" w:rsidRDefault="00897CA0" w:rsidP="00E641F6">
            <w:pPr>
              <w:pStyle w:val="ListParagraph"/>
              <w:ind w:left="0"/>
              <w:rPr>
                <w:b/>
                <w:lang w:val="pt-PT"/>
              </w:rPr>
            </w:pPr>
            <w:r w:rsidRPr="00717D2F">
              <w:rPr>
                <w:b/>
                <w:lang w:val="pt-PT"/>
              </w:rPr>
              <w:t xml:space="preserve">B. </w:t>
            </w:r>
            <w:r w:rsidRPr="00717D2F">
              <w:rPr>
                <w:lang w:val="pt-PT"/>
              </w:rPr>
              <w:t>A traqueia consiste num tubo formado por anéis incompletos que se bifurca em dois outros tubos.</w:t>
            </w:r>
          </w:p>
        </w:tc>
      </w:tr>
      <w:tr w:rsidR="00897CA0" w:rsidRPr="00717D2F" w14:paraId="62164F05" w14:textId="77777777" w:rsidTr="00897CA0">
        <w:tc>
          <w:tcPr>
            <w:tcW w:w="268" w:type="dxa"/>
            <w:tcBorders>
              <w:left w:val="nil"/>
              <w:right w:val="nil"/>
            </w:tcBorders>
          </w:tcPr>
          <w:p w14:paraId="6EB30241" w14:textId="77777777" w:rsidR="00897CA0" w:rsidRPr="00717D2F" w:rsidRDefault="00897CA0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nil"/>
              <w:bottom w:val="nil"/>
              <w:right w:val="nil"/>
            </w:tcBorders>
          </w:tcPr>
          <w:p w14:paraId="646A6E4C" w14:textId="77777777" w:rsidR="00897CA0" w:rsidRPr="00717D2F" w:rsidRDefault="00897CA0" w:rsidP="00E641F6">
            <w:pPr>
              <w:pStyle w:val="ListParagraph"/>
              <w:ind w:left="0"/>
              <w:rPr>
                <w:b/>
                <w:lang w:val="pt-PT"/>
              </w:rPr>
            </w:pPr>
          </w:p>
        </w:tc>
      </w:tr>
      <w:tr w:rsidR="00F71197" w:rsidRPr="00717D2F" w14:paraId="224A5F77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0CE264DC" w14:textId="77777777" w:rsidR="00F71197" w:rsidRPr="00717D2F" w:rsidRDefault="00F71197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4410EE" w14:textId="77777777" w:rsidR="00F71197" w:rsidRPr="00717D2F" w:rsidRDefault="00F71197" w:rsidP="00E641F6">
            <w:pPr>
              <w:pStyle w:val="ListParagraph"/>
              <w:ind w:left="0"/>
              <w:rPr>
                <w:b/>
                <w:lang w:val="pt-PT"/>
              </w:rPr>
            </w:pPr>
            <w:r w:rsidRPr="00717D2F">
              <w:rPr>
                <w:b/>
                <w:lang w:val="pt-PT"/>
              </w:rPr>
              <w:t xml:space="preserve">C. </w:t>
            </w:r>
            <w:r w:rsidRPr="00717D2F">
              <w:rPr>
                <w:lang w:val="pt-PT"/>
              </w:rPr>
              <w:t>A laringe é o local onde estão localizadas as cordas vocais.</w:t>
            </w:r>
          </w:p>
        </w:tc>
      </w:tr>
      <w:tr w:rsidR="00F71197" w:rsidRPr="00717D2F" w14:paraId="165EB752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1A3D2C61" w14:textId="77777777" w:rsidR="00F71197" w:rsidRPr="00717D2F" w:rsidRDefault="00F71197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DC380A" w14:textId="77777777" w:rsidR="00F71197" w:rsidRPr="00717D2F" w:rsidRDefault="00F71197" w:rsidP="00E641F6">
            <w:pPr>
              <w:pStyle w:val="ListParagraph"/>
              <w:ind w:left="0"/>
              <w:rPr>
                <w:b/>
                <w:lang w:val="pt-PT"/>
              </w:rPr>
            </w:pPr>
            <w:r w:rsidRPr="00717D2F">
              <w:rPr>
                <w:b/>
                <w:lang w:val="pt-PT"/>
              </w:rPr>
              <w:t xml:space="preserve">D. </w:t>
            </w:r>
            <w:r w:rsidRPr="00717D2F">
              <w:rPr>
                <w:lang w:val="pt-PT"/>
              </w:rPr>
              <w:t>A boca é o local por onde o ar entra e é filtrado do pó e das impurezas.</w:t>
            </w:r>
          </w:p>
        </w:tc>
      </w:tr>
      <w:tr w:rsidR="00F71197" w:rsidRPr="00717D2F" w14:paraId="34A8AAC8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4AAB768B" w14:textId="77777777" w:rsidR="00F71197" w:rsidRPr="00717D2F" w:rsidRDefault="00F71197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EF7D5A" w14:textId="77777777" w:rsidR="00F71197" w:rsidRPr="00717D2F" w:rsidRDefault="00F71197" w:rsidP="00E641F6">
            <w:pPr>
              <w:pStyle w:val="ListParagraph"/>
              <w:ind w:left="0"/>
              <w:rPr>
                <w:b/>
                <w:lang w:val="pt-PT"/>
              </w:rPr>
            </w:pPr>
            <w:r w:rsidRPr="00717D2F">
              <w:rPr>
                <w:b/>
                <w:lang w:val="pt-PT"/>
              </w:rPr>
              <w:t xml:space="preserve">E. </w:t>
            </w:r>
            <w:r w:rsidRPr="00717D2F">
              <w:rPr>
                <w:lang w:val="pt-PT"/>
              </w:rPr>
              <w:t>O miocárdio é o músculo respiratório onde assentam os pulmões.</w:t>
            </w:r>
          </w:p>
        </w:tc>
      </w:tr>
      <w:tr w:rsidR="00F71197" w:rsidRPr="00717D2F" w14:paraId="6B74391B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45AC8044" w14:textId="77777777" w:rsidR="00F71197" w:rsidRPr="00717D2F" w:rsidRDefault="00F71197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C180BB" w14:textId="77777777" w:rsidR="00F71197" w:rsidRPr="00717D2F" w:rsidRDefault="00F71197" w:rsidP="00E641F6">
            <w:pPr>
              <w:pStyle w:val="ListParagraph"/>
              <w:ind w:left="0"/>
              <w:rPr>
                <w:b/>
                <w:lang w:val="pt-PT"/>
              </w:rPr>
            </w:pPr>
            <w:r w:rsidRPr="00717D2F">
              <w:rPr>
                <w:b/>
                <w:lang w:val="pt-PT"/>
              </w:rPr>
              <w:t xml:space="preserve">F. </w:t>
            </w:r>
            <w:r w:rsidRPr="00717D2F">
              <w:rPr>
                <w:lang w:val="pt-PT"/>
              </w:rPr>
              <w:t>Os tubos que resultam da ramificação da traqueia denominam-se brônquios.</w:t>
            </w:r>
          </w:p>
        </w:tc>
      </w:tr>
      <w:tr w:rsidR="00897CA0" w:rsidRPr="00717D2F" w14:paraId="6CABE194" w14:textId="77777777" w:rsidTr="00897CA0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64BFC355" w14:textId="77777777" w:rsidR="00897CA0" w:rsidRPr="00717D2F" w:rsidRDefault="00897CA0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2BB57DE7" w14:textId="77777777" w:rsidR="00897CA0" w:rsidRPr="00717D2F" w:rsidRDefault="00897CA0" w:rsidP="00E641F6">
            <w:pPr>
              <w:pStyle w:val="ListParagraph"/>
              <w:ind w:left="0"/>
              <w:rPr>
                <w:b/>
                <w:lang w:val="pt-PT"/>
              </w:rPr>
            </w:pPr>
            <w:r w:rsidRPr="00717D2F">
              <w:rPr>
                <w:b/>
                <w:lang w:val="pt-PT"/>
              </w:rPr>
              <w:t xml:space="preserve">G. </w:t>
            </w:r>
            <w:r w:rsidRPr="00717D2F">
              <w:rPr>
                <w:lang w:val="pt-PT"/>
              </w:rPr>
              <w:t>Os alvéolos assemelham-se a sacos de dimensões microscópicas rodeados por uma rede de capilares sanguíneos.</w:t>
            </w:r>
          </w:p>
        </w:tc>
      </w:tr>
      <w:tr w:rsidR="00897CA0" w:rsidRPr="00717D2F" w14:paraId="3950817E" w14:textId="77777777" w:rsidTr="00897CA0">
        <w:tc>
          <w:tcPr>
            <w:tcW w:w="268" w:type="dxa"/>
            <w:tcBorders>
              <w:left w:val="nil"/>
              <w:right w:val="nil"/>
            </w:tcBorders>
          </w:tcPr>
          <w:p w14:paraId="18F9E2BB" w14:textId="77777777" w:rsidR="00897CA0" w:rsidRPr="00717D2F" w:rsidRDefault="00897CA0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nil"/>
              <w:bottom w:val="nil"/>
              <w:right w:val="nil"/>
            </w:tcBorders>
          </w:tcPr>
          <w:p w14:paraId="457BCC11" w14:textId="77777777" w:rsidR="00897CA0" w:rsidRPr="00717D2F" w:rsidRDefault="00897CA0" w:rsidP="00E641F6">
            <w:pPr>
              <w:pStyle w:val="ListParagraph"/>
              <w:ind w:left="0"/>
              <w:rPr>
                <w:b/>
                <w:lang w:val="pt-PT"/>
              </w:rPr>
            </w:pPr>
          </w:p>
        </w:tc>
      </w:tr>
      <w:tr w:rsidR="00F71197" w:rsidRPr="00717D2F" w14:paraId="1C88B443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60848607" w14:textId="77777777" w:rsidR="00F71197" w:rsidRPr="00717D2F" w:rsidRDefault="00F71197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16B0C7" w14:textId="77777777" w:rsidR="00F71197" w:rsidRPr="00717D2F" w:rsidRDefault="00F71197" w:rsidP="00E641F6">
            <w:pPr>
              <w:pStyle w:val="ListParagraph"/>
              <w:ind w:left="0"/>
              <w:rPr>
                <w:b/>
                <w:lang w:val="pt-PT"/>
              </w:rPr>
            </w:pPr>
            <w:r w:rsidRPr="00717D2F">
              <w:rPr>
                <w:b/>
                <w:lang w:val="pt-PT"/>
              </w:rPr>
              <w:t xml:space="preserve">H. </w:t>
            </w:r>
            <w:r w:rsidRPr="00717D2F">
              <w:rPr>
                <w:lang w:val="pt-PT"/>
              </w:rPr>
              <w:t>Os bronquíolos são tubos muito finos que terminam nos alvéolos pulmonares.</w:t>
            </w:r>
          </w:p>
        </w:tc>
      </w:tr>
    </w:tbl>
    <w:p w14:paraId="43782C61" w14:textId="77777777" w:rsidR="00F71197" w:rsidRPr="00717D2F" w:rsidRDefault="00F71197" w:rsidP="00F71197">
      <w:pPr>
        <w:pStyle w:val="ListParagraph"/>
        <w:ind w:left="792"/>
        <w:rPr>
          <w:lang w:val="pt-PT"/>
        </w:rPr>
      </w:pPr>
    </w:p>
    <w:p w14:paraId="744B6E5C" w14:textId="77777777" w:rsidR="00226B1B" w:rsidRPr="00717D2F" w:rsidRDefault="00226B1B" w:rsidP="00F71197">
      <w:pPr>
        <w:pStyle w:val="ListParagraph"/>
        <w:numPr>
          <w:ilvl w:val="2"/>
          <w:numId w:val="13"/>
        </w:numPr>
        <w:rPr>
          <w:lang w:val="pt-PT"/>
        </w:rPr>
      </w:pPr>
      <w:r w:rsidRPr="00717D2F">
        <w:rPr>
          <w:lang w:val="pt-PT"/>
        </w:rPr>
        <w:t>Corrige as afirmações que consideraste falsas, sem recorrer à negação.</w:t>
      </w:r>
    </w:p>
    <w:p w14:paraId="0CD5B98F" w14:textId="77777777" w:rsidR="00F71197" w:rsidRPr="00717D2F" w:rsidRDefault="00F71197" w:rsidP="00F71197">
      <w:pPr>
        <w:pStyle w:val="ListParagraph"/>
        <w:ind w:left="1224"/>
        <w:rPr>
          <w:lang w:val="pt-PT"/>
        </w:rPr>
      </w:pPr>
    </w:p>
    <w:p w14:paraId="7E3C596B" w14:textId="77777777" w:rsidR="00F71197" w:rsidRPr="00717D2F" w:rsidRDefault="00F71197" w:rsidP="00F71197">
      <w:pPr>
        <w:pStyle w:val="ListParagraph"/>
        <w:spacing w:line="360" w:lineRule="auto"/>
        <w:ind w:left="1224"/>
        <w:rPr>
          <w:lang w:val="pt-PT"/>
        </w:rPr>
      </w:pPr>
      <w:r w:rsidRPr="00717D2F">
        <w:rPr>
          <w:lang w:val="pt-PT"/>
        </w:rPr>
        <w:t>__________________________________________________________________________</w:t>
      </w:r>
    </w:p>
    <w:p w14:paraId="6C3F6018" w14:textId="77777777" w:rsidR="00F71197" w:rsidRPr="00717D2F" w:rsidRDefault="00F71197" w:rsidP="00F71197">
      <w:pPr>
        <w:pStyle w:val="ListParagraph"/>
        <w:spacing w:line="360" w:lineRule="auto"/>
        <w:ind w:left="1224"/>
        <w:rPr>
          <w:lang w:val="pt-PT"/>
        </w:rPr>
      </w:pPr>
      <w:r w:rsidRPr="00717D2F">
        <w:rPr>
          <w:lang w:val="pt-PT"/>
        </w:rPr>
        <w:t>__________________________________________________________________________</w:t>
      </w:r>
    </w:p>
    <w:p w14:paraId="56566D3B" w14:textId="77777777" w:rsidR="00F71197" w:rsidRPr="00717D2F" w:rsidRDefault="00F71197" w:rsidP="00F71197">
      <w:pPr>
        <w:pStyle w:val="ListParagraph"/>
        <w:spacing w:line="360" w:lineRule="auto"/>
        <w:ind w:left="1224"/>
        <w:rPr>
          <w:lang w:val="pt-PT"/>
        </w:rPr>
      </w:pPr>
    </w:p>
    <w:p w14:paraId="4CA95BA8" w14:textId="77777777" w:rsidR="00226B1B" w:rsidRPr="00717D2F" w:rsidRDefault="00226B1B" w:rsidP="00F71197">
      <w:pPr>
        <w:pStyle w:val="ListParagraph"/>
        <w:numPr>
          <w:ilvl w:val="1"/>
          <w:numId w:val="13"/>
        </w:numPr>
        <w:rPr>
          <w:lang w:val="pt-PT"/>
        </w:rPr>
      </w:pPr>
      <w:r w:rsidRPr="00717D2F">
        <w:rPr>
          <w:lang w:val="pt-PT"/>
        </w:rPr>
        <w:t>Indica a estrutura comum ao sistema respiratório e ao sistema digestivo.</w:t>
      </w:r>
    </w:p>
    <w:p w14:paraId="182E131A" w14:textId="77777777" w:rsidR="00F71197" w:rsidRPr="00717D2F" w:rsidRDefault="00F71197" w:rsidP="00F71197">
      <w:pPr>
        <w:pStyle w:val="ListParagraph"/>
        <w:ind w:left="792"/>
        <w:rPr>
          <w:lang w:val="pt-PT"/>
        </w:rPr>
      </w:pPr>
    </w:p>
    <w:p w14:paraId="3A9F8278" w14:textId="77777777" w:rsidR="00F71197" w:rsidRPr="00717D2F" w:rsidRDefault="00F71197" w:rsidP="00F71197">
      <w:pPr>
        <w:pStyle w:val="ListParagraph"/>
        <w:spacing w:line="360" w:lineRule="auto"/>
        <w:ind w:left="792"/>
        <w:rPr>
          <w:lang w:val="pt-PT"/>
        </w:rPr>
      </w:pPr>
      <w:r w:rsidRPr="00717D2F">
        <w:rPr>
          <w:lang w:val="pt-PT"/>
        </w:rPr>
        <w:t>__________________________________________________________________________</w:t>
      </w:r>
    </w:p>
    <w:p w14:paraId="145D0E03" w14:textId="77777777" w:rsidR="00F71197" w:rsidRPr="00717D2F" w:rsidRDefault="00F71197" w:rsidP="00F71197">
      <w:pPr>
        <w:pStyle w:val="ListParagraph"/>
        <w:ind w:left="792"/>
        <w:rPr>
          <w:lang w:val="pt-PT"/>
        </w:rPr>
      </w:pPr>
    </w:p>
    <w:p w14:paraId="50EF4974" w14:textId="77777777" w:rsidR="00B77BB0" w:rsidRPr="00717D2F" w:rsidRDefault="00226B1B" w:rsidP="00B77BB0">
      <w:pPr>
        <w:pStyle w:val="ListParagraph"/>
        <w:numPr>
          <w:ilvl w:val="1"/>
          <w:numId w:val="13"/>
        </w:numPr>
        <w:rPr>
          <w:lang w:val="pt-PT"/>
        </w:rPr>
      </w:pPr>
      <w:r w:rsidRPr="00717D2F">
        <w:rPr>
          <w:lang w:val="pt-PT"/>
        </w:rPr>
        <w:t xml:space="preserve">Identifica as características da estrutura </w:t>
      </w:r>
      <w:r w:rsidRPr="00717D2F">
        <w:rPr>
          <w:b/>
          <w:lang w:val="pt-PT"/>
        </w:rPr>
        <w:t>9</w:t>
      </w:r>
      <w:r w:rsidRPr="00717D2F">
        <w:rPr>
          <w:lang w:val="pt-PT"/>
        </w:rPr>
        <w:t xml:space="preserve"> que facilitam as trocas gasosas.</w:t>
      </w:r>
    </w:p>
    <w:p w14:paraId="06E1C21B" w14:textId="77777777" w:rsidR="00B77BB0" w:rsidRPr="00717D2F" w:rsidRDefault="00B77BB0" w:rsidP="00B77BB0">
      <w:pPr>
        <w:pStyle w:val="ListParagraph"/>
        <w:ind w:left="792"/>
        <w:rPr>
          <w:lang w:val="pt-PT"/>
        </w:rPr>
      </w:pPr>
    </w:p>
    <w:p w14:paraId="1DE04CEB" w14:textId="77777777" w:rsidR="00B77BB0" w:rsidRPr="00717D2F" w:rsidRDefault="00B77BB0" w:rsidP="00B77BB0">
      <w:pPr>
        <w:pStyle w:val="ListParagraph"/>
        <w:ind w:left="792"/>
        <w:rPr>
          <w:lang w:val="pt-PT"/>
        </w:rPr>
      </w:pPr>
      <w:r w:rsidRPr="00717D2F">
        <w:rPr>
          <w:lang w:val="pt-PT"/>
        </w:rPr>
        <w:t>__________________________________________________________________________</w:t>
      </w:r>
    </w:p>
    <w:p w14:paraId="40F3954F" w14:textId="77777777" w:rsidR="00B77BB0" w:rsidRPr="00717D2F" w:rsidRDefault="00B77BB0" w:rsidP="00B77BB0">
      <w:pPr>
        <w:pStyle w:val="ListParagraph"/>
        <w:ind w:left="792"/>
        <w:rPr>
          <w:lang w:val="pt-PT"/>
        </w:rPr>
      </w:pPr>
    </w:p>
    <w:p w14:paraId="5BB3CB8B" w14:textId="77777777" w:rsidR="00226B1B" w:rsidRPr="00717D2F" w:rsidRDefault="00226B1B" w:rsidP="00B77BB0">
      <w:pPr>
        <w:pStyle w:val="ListParagraph"/>
        <w:numPr>
          <w:ilvl w:val="1"/>
          <w:numId w:val="13"/>
        </w:numPr>
        <w:rPr>
          <w:lang w:val="pt-PT"/>
        </w:rPr>
      </w:pPr>
      <w:r w:rsidRPr="00717D2F">
        <w:rPr>
          <w:lang w:val="pt-PT"/>
        </w:rPr>
        <w:t>Explica a função do sangue na hematose pulmonar e na hematose tecidular.</w:t>
      </w:r>
    </w:p>
    <w:p w14:paraId="1B947727" w14:textId="77777777" w:rsidR="00B77BB0" w:rsidRPr="00717D2F" w:rsidRDefault="00B77BB0" w:rsidP="00B77BB0">
      <w:pPr>
        <w:pStyle w:val="ListParagraph"/>
        <w:ind w:left="792"/>
        <w:rPr>
          <w:lang w:val="pt-PT"/>
        </w:rPr>
      </w:pPr>
    </w:p>
    <w:p w14:paraId="29ABDCF9" w14:textId="77777777" w:rsidR="00B77BB0" w:rsidRPr="00717D2F" w:rsidRDefault="00B77BB0" w:rsidP="00B77BB0">
      <w:pPr>
        <w:pStyle w:val="ListParagraph"/>
        <w:ind w:left="792"/>
        <w:rPr>
          <w:lang w:val="pt-PT"/>
        </w:rPr>
      </w:pPr>
      <w:r w:rsidRPr="00717D2F">
        <w:rPr>
          <w:lang w:val="pt-PT"/>
        </w:rPr>
        <w:t>__________________________________________________________________________</w:t>
      </w:r>
    </w:p>
    <w:p w14:paraId="41491313" w14:textId="77777777" w:rsidR="00B77BB0" w:rsidRPr="00717D2F" w:rsidRDefault="00B77BB0" w:rsidP="00B77BB0">
      <w:pPr>
        <w:pStyle w:val="ListParagraph"/>
        <w:ind w:left="792"/>
        <w:rPr>
          <w:lang w:val="pt-PT"/>
        </w:rPr>
      </w:pPr>
    </w:p>
    <w:p w14:paraId="2B6D98D8" w14:textId="77777777" w:rsidR="00B77BB0" w:rsidRPr="00717D2F" w:rsidRDefault="00B77BB0" w:rsidP="00B77BB0">
      <w:pPr>
        <w:pStyle w:val="ListParagraph"/>
        <w:ind w:left="792"/>
        <w:rPr>
          <w:lang w:val="pt-PT"/>
        </w:rPr>
      </w:pPr>
    </w:p>
    <w:p w14:paraId="268D6140" w14:textId="77777777" w:rsidR="00B77BB0" w:rsidRPr="00717D2F" w:rsidRDefault="00B77BB0" w:rsidP="00226B1B">
      <w:r w:rsidRPr="00717D2F">
        <w:br w:type="page"/>
      </w:r>
    </w:p>
    <w:p w14:paraId="18D8925E" w14:textId="77777777" w:rsidR="00226B1B" w:rsidRPr="00717D2F" w:rsidRDefault="00226B1B" w:rsidP="00226B1B">
      <w:pPr>
        <w:pStyle w:val="ListParagraph"/>
        <w:numPr>
          <w:ilvl w:val="0"/>
          <w:numId w:val="13"/>
        </w:numPr>
        <w:rPr>
          <w:lang w:val="pt-PT"/>
        </w:rPr>
      </w:pPr>
      <w:r w:rsidRPr="00717D2F">
        <w:rPr>
          <w:lang w:val="pt-PT"/>
        </w:rPr>
        <w:lastRenderedPageBreak/>
        <w:t>Analisa os esquemas seguintes.</w:t>
      </w:r>
    </w:p>
    <w:p w14:paraId="4773E9E1" w14:textId="77777777" w:rsidR="0043448E" w:rsidRPr="00717D2F" w:rsidRDefault="0043448E" w:rsidP="0043448E">
      <w:pPr>
        <w:jc w:val="center"/>
      </w:pPr>
      <w:r w:rsidRPr="00717D2F">
        <w:rPr>
          <w:noProof/>
        </w:rPr>
        <w:drawing>
          <wp:inline distT="0" distB="0" distL="0" distR="0" wp14:anchorId="032772E6" wp14:editId="1B6F8779">
            <wp:extent cx="4345388" cy="2339824"/>
            <wp:effectExtent l="0" t="0" r="0" b="3810"/>
            <wp:docPr id="693" name="Picture 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3862" cy="2344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02C63" w14:textId="63307225" w:rsidR="00B77BB0" w:rsidRPr="00717D2F" w:rsidRDefault="00226B1B" w:rsidP="00226B1B">
      <w:pPr>
        <w:pStyle w:val="ListParagraph"/>
        <w:numPr>
          <w:ilvl w:val="1"/>
          <w:numId w:val="13"/>
        </w:numPr>
        <w:rPr>
          <w:lang w:val="pt-PT"/>
        </w:rPr>
      </w:pPr>
      <w:r w:rsidRPr="00717D2F">
        <w:rPr>
          <w:lang w:val="pt-PT"/>
        </w:rPr>
        <w:t xml:space="preserve">Identifica os movimentos respiratórios representados </w:t>
      </w:r>
      <w:r w:rsidR="005C729A" w:rsidRPr="00717D2F">
        <w:rPr>
          <w:lang w:val="pt-PT"/>
        </w:rPr>
        <w:t>pelos esquemas</w:t>
      </w:r>
      <w:r w:rsidRPr="00717D2F">
        <w:rPr>
          <w:lang w:val="pt-PT"/>
        </w:rPr>
        <w:t xml:space="preserve"> A e B.</w:t>
      </w:r>
    </w:p>
    <w:p w14:paraId="6713AF06" w14:textId="77777777" w:rsidR="00B77BB0" w:rsidRPr="00717D2F" w:rsidRDefault="00B77BB0" w:rsidP="00B77BB0">
      <w:pPr>
        <w:pStyle w:val="ListParagraph"/>
        <w:ind w:left="792"/>
        <w:rPr>
          <w:lang w:val="pt-PT"/>
        </w:rPr>
      </w:pPr>
    </w:p>
    <w:p w14:paraId="792E69F2" w14:textId="77777777" w:rsidR="00B77BB0" w:rsidRPr="00717D2F" w:rsidRDefault="00B77BB0" w:rsidP="00B77BB0">
      <w:pPr>
        <w:pStyle w:val="ListParagraph"/>
        <w:spacing w:line="360" w:lineRule="auto"/>
        <w:ind w:left="792"/>
        <w:rPr>
          <w:lang w:val="pt-PT"/>
        </w:rPr>
      </w:pPr>
      <w:r w:rsidRPr="00717D2F">
        <w:rPr>
          <w:lang w:val="pt-PT"/>
        </w:rPr>
        <w:t>___________________________________________________________________________</w:t>
      </w:r>
    </w:p>
    <w:p w14:paraId="04A350EB" w14:textId="77777777" w:rsidR="00B77BB0" w:rsidRPr="00717D2F" w:rsidRDefault="00B77BB0" w:rsidP="00B77BB0">
      <w:pPr>
        <w:pStyle w:val="ListParagraph"/>
        <w:spacing w:line="360" w:lineRule="auto"/>
        <w:ind w:left="792"/>
        <w:rPr>
          <w:lang w:val="pt-PT"/>
        </w:rPr>
      </w:pPr>
      <w:r w:rsidRPr="00717D2F">
        <w:rPr>
          <w:lang w:val="pt-PT"/>
        </w:rPr>
        <w:t>___________________________________________________________________________</w:t>
      </w:r>
    </w:p>
    <w:p w14:paraId="0863FF59" w14:textId="77777777" w:rsidR="00B77BB0" w:rsidRPr="00717D2F" w:rsidRDefault="00B77BB0" w:rsidP="00B77BB0">
      <w:pPr>
        <w:pStyle w:val="ListParagraph"/>
        <w:ind w:left="792"/>
        <w:rPr>
          <w:lang w:val="pt-PT"/>
        </w:rPr>
      </w:pPr>
    </w:p>
    <w:p w14:paraId="7F47A0BE" w14:textId="77777777" w:rsidR="00226B1B" w:rsidRPr="00717D2F" w:rsidRDefault="00226B1B" w:rsidP="00226B1B">
      <w:pPr>
        <w:pStyle w:val="ListParagraph"/>
        <w:numPr>
          <w:ilvl w:val="1"/>
          <w:numId w:val="13"/>
        </w:numPr>
        <w:rPr>
          <w:lang w:val="pt-PT"/>
        </w:rPr>
      </w:pPr>
      <w:r w:rsidRPr="00717D2F">
        <w:rPr>
          <w:lang w:val="pt-PT"/>
        </w:rPr>
        <w:t>Faz corresponder a cada uma das afirmações uma das letras, A ou B, que representam os movimentos respiratórios.</w:t>
      </w:r>
    </w:p>
    <w:p w14:paraId="79EE87B0" w14:textId="77777777" w:rsidR="0043448E" w:rsidRPr="00717D2F" w:rsidRDefault="0043448E" w:rsidP="0043448E">
      <w:pPr>
        <w:pStyle w:val="ListParagraph"/>
        <w:ind w:left="792"/>
        <w:rPr>
          <w:lang w:val="pt-PT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43448E" w:rsidRPr="00717D2F" w14:paraId="0CE1840D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4ED87614" w14:textId="77777777" w:rsidR="0043448E" w:rsidRPr="00717D2F" w:rsidRDefault="0043448E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36C2F1" w14:textId="77777777" w:rsidR="0043448E" w:rsidRPr="00717D2F" w:rsidRDefault="0043448E" w:rsidP="00E641F6">
            <w:pPr>
              <w:pStyle w:val="ListParagraph"/>
              <w:ind w:left="0"/>
              <w:rPr>
                <w:lang w:val="pt-PT"/>
              </w:rPr>
            </w:pPr>
            <w:r w:rsidRPr="00717D2F">
              <w:rPr>
                <w:b/>
                <w:lang w:val="pt-PT"/>
              </w:rPr>
              <w:t xml:space="preserve">I. </w:t>
            </w:r>
            <w:r w:rsidR="00617A91" w:rsidRPr="00717D2F">
              <w:rPr>
                <w:lang w:val="pt-PT"/>
              </w:rPr>
              <w:t>O perímetro torácico aumenta.</w:t>
            </w:r>
          </w:p>
        </w:tc>
      </w:tr>
      <w:tr w:rsidR="00617A91" w:rsidRPr="00717D2F" w14:paraId="11D0950C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42939ACC" w14:textId="77777777" w:rsidR="00617A91" w:rsidRPr="00717D2F" w:rsidRDefault="00617A91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A6672A" w14:textId="77777777" w:rsidR="00617A91" w:rsidRPr="00717D2F" w:rsidRDefault="00617A91" w:rsidP="00E641F6">
            <w:pPr>
              <w:pStyle w:val="ListParagraph"/>
              <w:ind w:left="0"/>
              <w:rPr>
                <w:lang w:val="pt-PT"/>
              </w:rPr>
            </w:pPr>
            <w:r w:rsidRPr="00717D2F">
              <w:rPr>
                <w:b/>
                <w:lang w:val="pt-PT"/>
              </w:rPr>
              <w:t xml:space="preserve">II. </w:t>
            </w:r>
            <w:r w:rsidRPr="00717D2F">
              <w:rPr>
                <w:lang w:val="pt-PT"/>
              </w:rPr>
              <w:t>O diafragma distende-se e sobe.</w:t>
            </w:r>
          </w:p>
        </w:tc>
      </w:tr>
      <w:tr w:rsidR="00617A91" w:rsidRPr="00717D2F" w14:paraId="6A1B4178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09F29839" w14:textId="77777777" w:rsidR="00617A91" w:rsidRPr="00717D2F" w:rsidRDefault="00617A91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C6724A" w14:textId="77777777" w:rsidR="00617A91" w:rsidRPr="00717D2F" w:rsidRDefault="00617A91" w:rsidP="00E641F6">
            <w:pPr>
              <w:pStyle w:val="ListParagraph"/>
              <w:ind w:left="0"/>
              <w:rPr>
                <w:b/>
                <w:lang w:val="pt-PT"/>
              </w:rPr>
            </w:pPr>
            <w:r w:rsidRPr="00717D2F">
              <w:rPr>
                <w:b/>
                <w:lang w:val="pt-PT"/>
              </w:rPr>
              <w:t xml:space="preserve">III. </w:t>
            </w:r>
            <w:r w:rsidRPr="00717D2F">
              <w:rPr>
                <w:lang w:val="pt-PT"/>
              </w:rPr>
              <w:t>O volume da caixa torácica aumenta.</w:t>
            </w:r>
          </w:p>
        </w:tc>
      </w:tr>
      <w:tr w:rsidR="00617A91" w:rsidRPr="00717D2F" w14:paraId="629BF4E1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32AB8876" w14:textId="77777777" w:rsidR="00617A91" w:rsidRPr="00717D2F" w:rsidRDefault="00617A91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9EF7F9" w14:textId="77777777" w:rsidR="00617A91" w:rsidRPr="00717D2F" w:rsidRDefault="00617A91" w:rsidP="00E641F6">
            <w:pPr>
              <w:pStyle w:val="ListParagraph"/>
              <w:ind w:left="0"/>
              <w:rPr>
                <w:b/>
                <w:lang w:val="pt-PT"/>
              </w:rPr>
            </w:pPr>
            <w:r w:rsidRPr="00717D2F">
              <w:rPr>
                <w:b/>
                <w:lang w:val="pt-PT"/>
              </w:rPr>
              <w:t xml:space="preserve">IV. </w:t>
            </w:r>
            <w:r w:rsidRPr="00717D2F">
              <w:rPr>
                <w:lang w:val="pt-PT"/>
              </w:rPr>
              <w:t>Os músculos intercostais relaxam e as costelas descem.</w:t>
            </w:r>
          </w:p>
        </w:tc>
      </w:tr>
      <w:tr w:rsidR="00617A91" w:rsidRPr="00717D2F" w14:paraId="3847AA27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140E4B76" w14:textId="77777777" w:rsidR="00617A91" w:rsidRPr="00717D2F" w:rsidRDefault="00617A91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719AAE" w14:textId="77777777" w:rsidR="00617A91" w:rsidRPr="00717D2F" w:rsidRDefault="00617A91" w:rsidP="00E641F6">
            <w:pPr>
              <w:pStyle w:val="ListParagraph"/>
              <w:ind w:left="0"/>
              <w:rPr>
                <w:b/>
                <w:lang w:val="pt-PT"/>
              </w:rPr>
            </w:pPr>
            <w:r w:rsidRPr="00717D2F">
              <w:rPr>
                <w:b/>
                <w:lang w:val="pt-PT"/>
              </w:rPr>
              <w:t xml:space="preserve">V. </w:t>
            </w:r>
            <w:r w:rsidRPr="00717D2F">
              <w:rPr>
                <w:lang w:val="pt-PT"/>
              </w:rPr>
              <w:t>O esterno sobe.</w:t>
            </w:r>
          </w:p>
        </w:tc>
      </w:tr>
      <w:tr w:rsidR="00617A91" w:rsidRPr="00717D2F" w14:paraId="71188FB3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305762B3" w14:textId="77777777" w:rsidR="00617A91" w:rsidRPr="00717D2F" w:rsidRDefault="00617A91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724046" w14:textId="77777777" w:rsidR="00617A91" w:rsidRPr="00717D2F" w:rsidRDefault="00617A91" w:rsidP="00E641F6">
            <w:pPr>
              <w:pStyle w:val="ListParagraph"/>
              <w:ind w:left="0"/>
              <w:rPr>
                <w:b/>
                <w:lang w:val="pt-PT"/>
              </w:rPr>
            </w:pPr>
            <w:r w:rsidRPr="00717D2F">
              <w:rPr>
                <w:b/>
                <w:lang w:val="pt-PT"/>
              </w:rPr>
              <w:t xml:space="preserve">VI. </w:t>
            </w:r>
            <w:r w:rsidRPr="00717D2F">
              <w:rPr>
                <w:lang w:val="pt-PT"/>
              </w:rPr>
              <w:t>O ar entra.</w:t>
            </w:r>
          </w:p>
        </w:tc>
      </w:tr>
    </w:tbl>
    <w:p w14:paraId="564DB0CD" w14:textId="77777777" w:rsidR="00226B1B" w:rsidRPr="00717D2F" w:rsidRDefault="00226B1B" w:rsidP="00B446E3">
      <w:pPr>
        <w:pStyle w:val="ListParagraph"/>
        <w:ind w:left="792"/>
        <w:rPr>
          <w:lang w:val="pt-PT"/>
        </w:rPr>
      </w:pPr>
    </w:p>
    <w:p w14:paraId="7D847C2A" w14:textId="77777777" w:rsidR="00226B1B" w:rsidRPr="00717D2F" w:rsidRDefault="00226B1B" w:rsidP="00617A91">
      <w:pPr>
        <w:pStyle w:val="ListParagraph"/>
        <w:numPr>
          <w:ilvl w:val="0"/>
          <w:numId w:val="13"/>
        </w:numPr>
        <w:rPr>
          <w:lang w:val="pt-PT"/>
        </w:rPr>
      </w:pPr>
      <w:r w:rsidRPr="00717D2F">
        <w:rPr>
          <w:lang w:val="pt-PT"/>
        </w:rPr>
        <w:t>Explica porque devemos evitar respirar pela boca.</w:t>
      </w:r>
    </w:p>
    <w:p w14:paraId="5E9C5356" w14:textId="77777777" w:rsidR="00617A91" w:rsidRPr="00717D2F" w:rsidRDefault="00617A91" w:rsidP="00617A91">
      <w:pPr>
        <w:pStyle w:val="ListParagraph"/>
        <w:ind w:left="360"/>
        <w:rPr>
          <w:lang w:val="pt-PT"/>
        </w:rPr>
      </w:pPr>
    </w:p>
    <w:p w14:paraId="2E3602A7" w14:textId="77777777" w:rsidR="00617A91" w:rsidRPr="00717D2F" w:rsidRDefault="00617A91" w:rsidP="00617A91">
      <w:pPr>
        <w:pStyle w:val="ListParagraph"/>
        <w:spacing w:line="360" w:lineRule="auto"/>
        <w:ind w:left="360"/>
        <w:rPr>
          <w:lang w:val="pt-PT"/>
        </w:rPr>
      </w:pPr>
      <w:r w:rsidRPr="00717D2F">
        <w:rPr>
          <w:lang w:val="pt-PT"/>
        </w:rPr>
        <w:t>_________________________________________________________________________________</w:t>
      </w:r>
    </w:p>
    <w:p w14:paraId="69109689" w14:textId="77777777" w:rsidR="00226B1B" w:rsidRPr="00717D2F" w:rsidRDefault="00617A91" w:rsidP="00617A91">
      <w:pPr>
        <w:pStyle w:val="ListParagraph"/>
        <w:spacing w:line="360" w:lineRule="auto"/>
        <w:ind w:left="360"/>
        <w:rPr>
          <w:lang w:val="pt-PT"/>
        </w:rPr>
      </w:pPr>
      <w:r w:rsidRPr="00717D2F">
        <w:rPr>
          <w:lang w:val="pt-PT"/>
        </w:rPr>
        <w:t>_________________________________________________________________________________</w:t>
      </w:r>
      <w:bookmarkStart w:id="0" w:name="_GoBack"/>
      <w:bookmarkEnd w:id="0"/>
    </w:p>
    <w:p w14:paraId="3C6BE5C1" w14:textId="77777777" w:rsidR="00226B1B" w:rsidRPr="00717D2F" w:rsidRDefault="00226B1B" w:rsidP="00617A91">
      <w:pPr>
        <w:pStyle w:val="ListParagraph"/>
        <w:numPr>
          <w:ilvl w:val="0"/>
          <w:numId w:val="13"/>
        </w:numPr>
        <w:rPr>
          <w:lang w:val="pt-PT"/>
        </w:rPr>
      </w:pPr>
      <w:r w:rsidRPr="00717D2F">
        <w:rPr>
          <w:lang w:val="pt-PT"/>
        </w:rPr>
        <w:t xml:space="preserve">Seleciona das afirmações seguintes as que contribuem para a higiene e </w:t>
      </w:r>
      <w:r w:rsidR="00323524" w:rsidRPr="00717D2F">
        <w:rPr>
          <w:lang w:val="pt-PT"/>
        </w:rPr>
        <w:t xml:space="preserve">o </w:t>
      </w:r>
      <w:r w:rsidRPr="00717D2F">
        <w:rPr>
          <w:lang w:val="pt-PT"/>
        </w:rPr>
        <w:t>equilíbrio do sistema respiratório.</w:t>
      </w:r>
    </w:p>
    <w:p w14:paraId="1259EABE" w14:textId="77777777" w:rsidR="00A01794" w:rsidRPr="00717D2F" w:rsidRDefault="00A01794" w:rsidP="00A01794">
      <w:pPr>
        <w:pStyle w:val="ListParagraph"/>
        <w:ind w:left="360"/>
        <w:rPr>
          <w:lang w:val="pt-PT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617A91" w:rsidRPr="00717D2F" w14:paraId="5C629D50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1E8F3565" w14:textId="77777777" w:rsidR="00617A91" w:rsidRPr="00717D2F" w:rsidRDefault="00617A91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002A45" w14:textId="77777777" w:rsidR="00617A91" w:rsidRPr="00717D2F" w:rsidRDefault="00617A91" w:rsidP="00E641F6">
            <w:pPr>
              <w:pStyle w:val="ListParagraph"/>
              <w:ind w:left="0"/>
              <w:rPr>
                <w:lang w:val="pt-PT"/>
              </w:rPr>
            </w:pPr>
            <w:r w:rsidRPr="00717D2F">
              <w:rPr>
                <w:b/>
                <w:lang w:val="pt-PT"/>
              </w:rPr>
              <w:t xml:space="preserve">A. </w:t>
            </w:r>
            <w:r w:rsidRPr="00717D2F">
              <w:rPr>
                <w:lang w:val="pt-PT"/>
              </w:rPr>
              <w:t>Arejar os espaços interiores.</w:t>
            </w:r>
          </w:p>
        </w:tc>
      </w:tr>
      <w:tr w:rsidR="00617A91" w:rsidRPr="00717D2F" w14:paraId="5C1676C9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4E39F6D4" w14:textId="77777777" w:rsidR="00617A91" w:rsidRPr="00717D2F" w:rsidRDefault="00617A91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BF0B05" w14:textId="77777777" w:rsidR="00617A91" w:rsidRPr="00717D2F" w:rsidRDefault="00617A91" w:rsidP="00E641F6">
            <w:pPr>
              <w:pStyle w:val="ListParagraph"/>
              <w:ind w:left="0"/>
              <w:rPr>
                <w:lang w:val="pt-PT"/>
              </w:rPr>
            </w:pPr>
            <w:r w:rsidRPr="00717D2F">
              <w:rPr>
                <w:b/>
                <w:lang w:val="pt-PT"/>
              </w:rPr>
              <w:t xml:space="preserve">B. </w:t>
            </w:r>
            <w:r w:rsidRPr="00717D2F">
              <w:rPr>
                <w:lang w:val="pt-PT"/>
              </w:rPr>
              <w:t>Fumar cigarros eletrónicos.</w:t>
            </w:r>
          </w:p>
        </w:tc>
      </w:tr>
      <w:tr w:rsidR="00617A91" w:rsidRPr="00717D2F" w14:paraId="299BDB3C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64D7F128" w14:textId="77777777" w:rsidR="00617A91" w:rsidRPr="00717D2F" w:rsidRDefault="00617A91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4B7A33" w14:textId="77777777" w:rsidR="00617A91" w:rsidRPr="00717D2F" w:rsidRDefault="00617A91" w:rsidP="00617A91">
            <w:pPr>
              <w:pStyle w:val="ListParagraph"/>
              <w:ind w:left="0"/>
              <w:rPr>
                <w:b/>
                <w:lang w:val="pt-PT"/>
              </w:rPr>
            </w:pPr>
            <w:r w:rsidRPr="00717D2F">
              <w:rPr>
                <w:b/>
                <w:lang w:val="pt-PT"/>
              </w:rPr>
              <w:t xml:space="preserve">C. </w:t>
            </w:r>
            <w:r w:rsidRPr="00717D2F">
              <w:rPr>
                <w:lang w:val="pt-PT"/>
              </w:rPr>
              <w:t>Frequentar espaços fechados.</w:t>
            </w:r>
          </w:p>
        </w:tc>
      </w:tr>
      <w:tr w:rsidR="00617A91" w:rsidRPr="00717D2F" w14:paraId="64B52AD6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5B364511" w14:textId="77777777" w:rsidR="00617A91" w:rsidRPr="00717D2F" w:rsidRDefault="00617A91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0486D3" w14:textId="77777777" w:rsidR="00617A91" w:rsidRPr="00717D2F" w:rsidRDefault="00617A91" w:rsidP="00E641F6">
            <w:pPr>
              <w:pStyle w:val="ListParagraph"/>
              <w:ind w:left="0"/>
              <w:rPr>
                <w:b/>
                <w:lang w:val="pt-PT"/>
              </w:rPr>
            </w:pPr>
            <w:r w:rsidRPr="00717D2F">
              <w:rPr>
                <w:b/>
                <w:lang w:val="pt-PT"/>
              </w:rPr>
              <w:t xml:space="preserve">D. </w:t>
            </w:r>
            <w:r w:rsidRPr="00717D2F">
              <w:rPr>
                <w:lang w:val="pt-PT"/>
              </w:rPr>
              <w:t>Praticar exercício físico regularmente.</w:t>
            </w:r>
          </w:p>
        </w:tc>
      </w:tr>
      <w:tr w:rsidR="00617A91" w:rsidRPr="00717D2F" w14:paraId="34ED97D3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153939F3" w14:textId="77777777" w:rsidR="00617A91" w:rsidRPr="00717D2F" w:rsidRDefault="00617A91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70C976" w14:textId="77777777" w:rsidR="00617A91" w:rsidRPr="00717D2F" w:rsidRDefault="00617A91" w:rsidP="00E641F6">
            <w:pPr>
              <w:pStyle w:val="ListParagraph"/>
              <w:ind w:left="0"/>
              <w:rPr>
                <w:b/>
                <w:lang w:val="pt-PT"/>
              </w:rPr>
            </w:pPr>
            <w:r w:rsidRPr="00717D2F">
              <w:rPr>
                <w:b/>
                <w:lang w:val="pt-PT"/>
              </w:rPr>
              <w:t xml:space="preserve">E. </w:t>
            </w:r>
            <w:r w:rsidRPr="00717D2F">
              <w:rPr>
                <w:lang w:val="pt-PT"/>
              </w:rPr>
              <w:t>Dormir pouco.</w:t>
            </w:r>
          </w:p>
        </w:tc>
      </w:tr>
      <w:tr w:rsidR="00617A91" w:rsidRPr="00717D2F" w14:paraId="7AF3B381" w14:textId="77777777" w:rsidTr="00E641F6">
        <w:tc>
          <w:tcPr>
            <w:tcW w:w="268" w:type="dxa"/>
            <w:tcBorders>
              <w:right w:val="single" w:sz="4" w:space="0" w:color="auto"/>
            </w:tcBorders>
          </w:tcPr>
          <w:p w14:paraId="19E638F8" w14:textId="77777777" w:rsidR="00617A91" w:rsidRPr="00717D2F" w:rsidRDefault="00617A91" w:rsidP="00E641F6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24483A" w14:textId="77777777" w:rsidR="00617A91" w:rsidRPr="00717D2F" w:rsidRDefault="00617A91" w:rsidP="00E641F6">
            <w:pPr>
              <w:pStyle w:val="ListParagraph"/>
              <w:ind w:left="0"/>
              <w:rPr>
                <w:lang w:val="pt-PT"/>
              </w:rPr>
            </w:pPr>
            <w:r w:rsidRPr="00717D2F">
              <w:rPr>
                <w:b/>
                <w:lang w:val="pt-PT"/>
              </w:rPr>
              <w:t xml:space="preserve">F. </w:t>
            </w:r>
            <w:r w:rsidRPr="00717D2F">
              <w:rPr>
                <w:lang w:val="pt-PT"/>
              </w:rPr>
              <w:t>Manter o corpo aquecido se a temperatura ambiente for baixa.</w:t>
            </w:r>
          </w:p>
        </w:tc>
      </w:tr>
    </w:tbl>
    <w:p w14:paraId="723A6547" w14:textId="77777777" w:rsidR="00617A91" w:rsidRPr="00717D2F" w:rsidRDefault="00617A91" w:rsidP="00617A91">
      <w:pPr>
        <w:pStyle w:val="ListParagraph"/>
        <w:ind w:left="360"/>
        <w:rPr>
          <w:lang w:val="pt-PT"/>
        </w:rPr>
      </w:pPr>
    </w:p>
    <w:sectPr w:rsidR="00617A91" w:rsidRPr="00717D2F" w:rsidSect="009D164A">
      <w:footerReference w:type="even" r:id="rId17"/>
      <w:footerReference w:type="default" r:id="rId18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7D2C96" w14:textId="77777777" w:rsidR="00E36348" w:rsidRDefault="00E36348">
      <w:r>
        <w:separator/>
      </w:r>
    </w:p>
  </w:endnote>
  <w:endnote w:type="continuationSeparator" w:id="0">
    <w:p w14:paraId="194ABFA9" w14:textId="77777777" w:rsidR="00E36348" w:rsidRDefault="00E3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"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B29E5C" w14:textId="77777777" w:rsidR="00BE1BC8" w:rsidRDefault="00BE1BC8" w:rsidP="009D16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721C12" w14:textId="77777777" w:rsidR="00BE1BC8" w:rsidRDefault="00BE1BC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0DBC6" w14:textId="77777777" w:rsidR="00BE1BC8" w:rsidRPr="002D0990" w:rsidRDefault="00E47F49">
    <w:pPr>
      <w:pStyle w:val="Footer"/>
      <w:rPr>
        <w:sz w:val="18"/>
        <w:lang w:val="pt-PT"/>
      </w:rPr>
    </w:pPr>
    <w:r w:rsidRPr="002D0990">
      <w:rPr>
        <w:sz w:val="18"/>
        <w:lang w:val="pt-PT"/>
      </w:rPr>
      <w:t xml:space="preserve">© </w:t>
    </w:r>
    <w:r w:rsidR="002D0990" w:rsidRPr="002D0990">
      <w:rPr>
        <w:sz w:val="18"/>
        <w:lang w:val="pt-PT"/>
      </w:rPr>
      <w:t xml:space="preserve">Terra Viva • Ciências Naturais 6.º ano • </w:t>
    </w:r>
    <w:r w:rsidRPr="002D0990">
      <w:rPr>
        <w:sz w:val="18"/>
        <w:lang w:val="pt-PT"/>
      </w:rPr>
      <w:t>Santillana</w:t>
    </w:r>
    <w:r w:rsidRPr="002D0990">
      <w:rPr>
        <w:sz w:val="18"/>
        <w:lang w:val="pt-PT"/>
      </w:rPr>
      <w:tab/>
    </w:r>
    <w:r w:rsidRPr="002D0990">
      <w:rPr>
        <w:sz w:val="18"/>
        <w:lang w:val="pt-PT"/>
      </w:rPr>
      <w:tab/>
    </w:r>
    <w:r w:rsidRPr="002B1212">
      <w:rPr>
        <w:sz w:val="18"/>
      </w:rPr>
      <w:fldChar w:fldCharType="begin"/>
    </w:r>
    <w:r w:rsidRPr="002D0990">
      <w:rPr>
        <w:sz w:val="18"/>
        <w:lang w:val="pt-PT"/>
      </w:rPr>
      <w:instrText>PAGE   \* MERGEFORMAT</w:instrText>
    </w:r>
    <w:r w:rsidRPr="002B1212">
      <w:rPr>
        <w:sz w:val="18"/>
      </w:rPr>
      <w:fldChar w:fldCharType="separate"/>
    </w:r>
    <w:r w:rsidR="00717D2F">
      <w:rPr>
        <w:noProof/>
        <w:sz w:val="18"/>
        <w:lang w:val="pt-PT"/>
      </w:rPr>
      <w:t>2</w:t>
    </w:r>
    <w:r w:rsidRPr="002B1212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0C55B1" w14:textId="77777777" w:rsidR="00E36348" w:rsidRDefault="00E36348">
      <w:r>
        <w:separator/>
      </w:r>
    </w:p>
  </w:footnote>
  <w:footnote w:type="continuationSeparator" w:id="0">
    <w:p w14:paraId="47247560" w14:textId="77777777" w:rsidR="00E36348" w:rsidRDefault="00E363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52533D"/>
    <w:multiLevelType w:val="hybridMultilevel"/>
    <w:tmpl w:val="421A5F80"/>
    <w:lvl w:ilvl="0" w:tplc="795E93BC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>
    <w:nsid w:val="18C91FA5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BE0248F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F6343F5"/>
    <w:multiLevelType w:val="multilevel"/>
    <w:tmpl w:val="2FC2A8B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>
    <w:nsid w:val="21AB5575"/>
    <w:multiLevelType w:val="hybridMultilevel"/>
    <w:tmpl w:val="812297A8"/>
    <w:lvl w:ilvl="0" w:tplc="9D960A90">
      <w:start w:val="1"/>
      <w:numFmt w:val="upperLetter"/>
      <w:lvlText w:val="%1.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A524BB7"/>
    <w:multiLevelType w:val="multilevel"/>
    <w:tmpl w:val="AE4E91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D8F70C7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3F90571"/>
    <w:multiLevelType w:val="hybridMultilevel"/>
    <w:tmpl w:val="439C232E"/>
    <w:lvl w:ilvl="0" w:tplc="D7A6A8E8">
      <w:start w:val="1"/>
      <w:numFmt w:val="upperLetter"/>
      <w:lvlText w:val="%1.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>
    <w:nsid w:val="3C042002"/>
    <w:multiLevelType w:val="hybridMultilevel"/>
    <w:tmpl w:val="0B54E90A"/>
    <w:lvl w:ilvl="0" w:tplc="E918E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>
    <w:nsid w:val="3C193AE5"/>
    <w:multiLevelType w:val="multilevel"/>
    <w:tmpl w:val="A7D2B7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E28480C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1226E5F"/>
    <w:multiLevelType w:val="multilevel"/>
    <w:tmpl w:val="A73AEE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2F03D1F"/>
    <w:multiLevelType w:val="multilevel"/>
    <w:tmpl w:val="A7D2B7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7362EA9"/>
    <w:multiLevelType w:val="hybridMultilevel"/>
    <w:tmpl w:val="AE1E602C"/>
    <w:lvl w:ilvl="0" w:tplc="08160013">
      <w:start w:val="1"/>
      <w:numFmt w:val="upperRoman"/>
      <w:lvlText w:val="%1."/>
      <w:lvlJc w:val="right"/>
      <w:pPr>
        <w:ind w:left="1512" w:hanging="360"/>
      </w:p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4">
    <w:nsid w:val="4852471B"/>
    <w:multiLevelType w:val="multilevel"/>
    <w:tmpl w:val="D75092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5CAB45C1"/>
    <w:multiLevelType w:val="hybridMultilevel"/>
    <w:tmpl w:val="D638A9DA"/>
    <w:lvl w:ilvl="0" w:tplc="C0028F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0B6720"/>
    <w:multiLevelType w:val="hybridMultilevel"/>
    <w:tmpl w:val="2B942786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7">
    <w:nsid w:val="72D8090B"/>
    <w:multiLevelType w:val="hybridMultilevel"/>
    <w:tmpl w:val="6EF04F9C"/>
    <w:lvl w:ilvl="0" w:tplc="61FEE300">
      <w:start w:val="1"/>
      <w:numFmt w:val="upperLetter"/>
      <w:lvlText w:val="%1."/>
      <w:lvlJc w:val="left"/>
      <w:pPr>
        <w:ind w:left="115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15"/>
  </w:num>
  <w:num w:numId="5">
    <w:abstractNumId w:val="16"/>
  </w:num>
  <w:num w:numId="6">
    <w:abstractNumId w:val="10"/>
  </w:num>
  <w:num w:numId="7">
    <w:abstractNumId w:val="0"/>
  </w:num>
  <w:num w:numId="8">
    <w:abstractNumId w:val="8"/>
  </w:num>
  <w:num w:numId="9">
    <w:abstractNumId w:val="6"/>
  </w:num>
  <w:num w:numId="10">
    <w:abstractNumId w:val="9"/>
  </w:num>
  <w:num w:numId="11">
    <w:abstractNumId w:val="17"/>
  </w:num>
  <w:num w:numId="12">
    <w:abstractNumId w:val="7"/>
  </w:num>
  <w:num w:numId="13">
    <w:abstractNumId w:val="14"/>
  </w:num>
  <w:num w:numId="14">
    <w:abstractNumId w:val="13"/>
  </w:num>
  <w:num w:numId="15">
    <w:abstractNumId w:val="2"/>
  </w:num>
  <w:num w:numId="16">
    <w:abstractNumId w:val="1"/>
  </w:num>
  <w:num w:numId="17">
    <w:abstractNumId w:val="12"/>
  </w:num>
  <w:num w:numId="18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815"/>
    <w:rsid w:val="00003309"/>
    <w:rsid w:val="00005012"/>
    <w:rsid w:val="00007569"/>
    <w:rsid w:val="00010093"/>
    <w:rsid w:val="00014A49"/>
    <w:rsid w:val="000171EA"/>
    <w:rsid w:val="00017BC6"/>
    <w:rsid w:val="0003186B"/>
    <w:rsid w:val="00033EBD"/>
    <w:rsid w:val="0003786C"/>
    <w:rsid w:val="00046807"/>
    <w:rsid w:val="00047BE3"/>
    <w:rsid w:val="000535DC"/>
    <w:rsid w:val="00060C71"/>
    <w:rsid w:val="00060F02"/>
    <w:rsid w:val="0006310D"/>
    <w:rsid w:val="00065B7C"/>
    <w:rsid w:val="00075F9D"/>
    <w:rsid w:val="00083F87"/>
    <w:rsid w:val="00092039"/>
    <w:rsid w:val="000A160B"/>
    <w:rsid w:val="000A3AAA"/>
    <w:rsid w:val="000B24AC"/>
    <w:rsid w:val="000B37F2"/>
    <w:rsid w:val="000B7B2F"/>
    <w:rsid w:val="000C220A"/>
    <w:rsid w:val="000C23BB"/>
    <w:rsid w:val="000C781B"/>
    <w:rsid w:val="000E39A1"/>
    <w:rsid w:val="000E6120"/>
    <w:rsid w:val="000F02BE"/>
    <w:rsid w:val="000F03E0"/>
    <w:rsid w:val="000F11D3"/>
    <w:rsid w:val="000F5FED"/>
    <w:rsid w:val="000F74F6"/>
    <w:rsid w:val="00104E5E"/>
    <w:rsid w:val="001111FC"/>
    <w:rsid w:val="001143B4"/>
    <w:rsid w:val="00116395"/>
    <w:rsid w:val="00122573"/>
    <w:rsid w:val="00122A52"/>
    <w:rsid w:val="001248B8"/>
    <w:rsid w:val="00127815"/>
    <w:rsid w:val="00130217"/>
    <w:rsid w:val="00130332"/>
    <w:rsid w:val="00131199"/>
    <w:rsid w:val="001342E3"/>
    <w:rsid w:val="00134C73"/>
    <w:rsid w:val="001352ED"/>
    <w:rsid w:val="00135E42"/>
    <w:rsid w:val="00136231"/>
    <w:rsid w:val="00140327"/>
    <w:rsid w:val="00141CC4"/>
    <w:rsid w:val="00144EFC"/>
    <w:rsid w:val="0015136B"/>
    <w:rsid w:val="00152887"/>
    <w:rsid w:val="001579DC"/>
    <w:rsid w:val="00165302"/>
    <w:rsid w:val="00175181"/>
    <w:rsid w:val="00180AC8"/>
    <w:rsid w:val="00181A76"/>
    <w:rsid w:val="00181BDF"/>
    <w:rsid w:val="0018431A"/>
    <w:rsid w:val="00185ED7"/>
    <w:rsid w:val="00191E54"/>
    <w:rsid w:val="00193B6A"/>
    <w:rsid w:val="001951F5"/>
    <w:rsid w:val="001A02AB"/>
    <w:rsid w:val="001A1AE4"/>
    <w:rsid w:val="001A1DB2"/>
    <w:rsid w:val="001A5D6D"/>
    <w:rsid w:val="001A620E"/>
    <w:rsid w:val="001B435B"/>
    <w:rsid w:val="001B5333"/>
    <w:rsid w:val="001C7CD7"/>
    <w:rsid w:val="001D08D3"/>
    <w:rsid w:val="001D3B41"/>
    <w:rsid w:val="001E3FC3"/>
    <w:rsid w:val="001E60E3"/>
    <w:rsid w:val="001F13F1"/>
    <w:rsid w:val="001F16AB"/>
    <w:rsid w:val="001F59B6"/>
    <w:rsid w:val="001F7402"/>
    <w:rsid w:val="00212351"/>
    <w:rsid w:val="00214176"/>
    <w:rsid w:val="00214435"/>
    <w:rsid w:val="002178BA"/>
    <w:rsid w:val="00217F4A"/>
    <w:rsid w:val="00225ECD"/>
    <w:rsid w:val="00226B1B"/>
    <w:rsid w:val="002270AC"/>
    <w:rsid w:val="002337E6"/>
    <w:rsid w:val="00242F56"/>
    <w:rsid w:val="00246A08"/>
    <w:rsid w:val="00256635"/>
    <w:rsid w:val="002570DD"/>
    <w:rsid w:val="0025767D"/>
    <w:rsid w:val="00257EFC"/>
    <w:rsid w:val="002628EC"/>
    <w:rsid w:val="00262F34"/>
    <w:rsid w:val="00264DC8"/>
    <w:rsid w:val="00267B58"/>
    <w:rsid w:val="002732F9"/>
    <w:rsid w:val="002735B0"/>
    <w:rsid w:val="0028466B"/>
    <w:rsid w:val="002875CD"/>
    <w:rsid w:val="00291544"/>
    <w:rsid w:val="002923A8"/>
    <w:rsid w:val="00296084"/>
    <w:rsid w:val="002B1212"/>
    <w:rsid w:val="002B1540"/>
    <w:rsid w:val="002B2725"/>
    <w:rsid w:val="002B2F31"/>
    <w:rsid w:val="002B435C"/>
    <w:rsid w:val="002C7D2B"/>
    <w:rsid w:val="002D024B"/>
    <w:rsid w:val="002D04CC"/>
    <w:rsid w:val="002D06CA"/>
    <w:rsid w:val="002D0990"/>
    <w:rsid w:val="002D35D1"/>
    <w:rsid w:val="002D4E0A"/>
    <w:rsid w:val="002E174B"/>
    <w:rsid w:val="002E2840"/>
    <w:rsid w:val="002E4047"/>
    <w:rsid w:val="002E5A6A"/>
    <w:rsid w:val="002E6A87"/>
    <w:rsid w:val="002F25E9"/>
    <w:rsid w:val="002F430F"/>
    <w:rsid w:val="002F48F1"/>
    <w:rsid w:val="00301D17"/>
    <w:rsid w:val="00304630"/>
    <w:rsid w:val="00304FB4"/>
    <w:rsid w:val="00305B2A"/>
    <w:rsid w:val="003218E4"/>
    <w:rsid w:val="003224E9"/>
    <w:rsid w:val="00323524"/>
    <w:rsid w:val="00324CFB"/>
    <w:rsid w:val="003331A0"/>
    <w:rsid w:val="00344148"/>
    <w:rsid w:val="003448DE"/>
    <w:rsid w:val="0035064B"/>
    <w:rsid w:val="003524CB"/>
    <w:rsid w:val="00354F9D"/>
    <w:rsid w:val="00366076"/>
    <w:rsid w:val="00371E25"/>
    <w:rsid w:val="003746D1"/>
    <w:rsid w:val="0038675A"/>
    <w:rsid w:val="0039199B"/>
    <w:rsid w:val="003963E5"/>
    <w:rsid w:val="003A035B"/>
    <w:rsid w:val="003A4F0E"/>
    <w:rsid w:val="003A6749"/>
    <w:rsid w:val="003B416C"/>
    <w:rsid w:val="003B667F"/>
    <w:rsid w:val="003C2724"/>
    <w:rsid w:val="003C3A40"/>
    <w:rsid w:val="003C7355"/>
    <w:rsid w:val="003D0F73"/>
    <w:rsid w:val="003D7A1D"/>
    <w:rsid w:val="00402B51"/>
    <w:rsid w:val="00406146"/>
    <w:rsid w:val="004103EE"/>
    <w:rsid w:val="00421D71"/>
    <w:rsid w:val="00425393"/>
    <w:rsid w:val="00425988"/>
    <w:rsid w:val="00426CA8"/>
    <w:rsid w:val="00430A27"/>
    <w:rsid w:val="00431A12"/>
    <w:rsid w:val="0043448E"/>
    <w:rsid w:val="00436AA3"/>
    <w:rsid w:val="00441FA1"/>
    <w:rsid w:val="00450B8B"/>
    <w:rsid w:val="00454723"/>
    <w:rsid w:val="00454D77"/>
    <w:rsid w:val="00464090"/>
    <w:rsid w:val="00467250"/>
    <w:rsid w:val="00471B44"/>
    <w:rsid w:val="0048327E"/>
    <w:rsid w:val="0048526B"/>
    <w:rsid w:val="004906C0"/>
    <w:rsid w:val="00490848"/>
    <w:rsid w:val="00492169"/>
    <w:rsid w:val="004A5A64"/>
    <w:rsid w:val="004A70B2"/>
    <w:rsid w:val="004A7CBC"/>
    <w:rsid w:val="004B2347"/>
    <w:rsid w:val="004B6F7D"/>
    <w:rsid w:val="004C05D2"/>
    <w:rsid w:val="004C076A"/>
    <w:rsid w:val="004C0A86"/>
    <w:rsid w:val="004C6773"/>
    <w:rsid w:val="004C7F05"/>
    <w:rsid w:val="004D0012"/>
    <w:rsid w:val="004D358D"/>
    <w:rsid w:val="004D4D19"/>
    <w:rsid w:val="004E293A"/>
    <w:rsid w:val="004E3A6C"/>
    <w:rsid w:val="004E65AE"/>
    <w:rsid w:val="004F03B6"/>
    <w:rsid w:val="004F228E"/>
    <w:rsid w:val="004F6712"/>
    <w:rsid w:val="0050065B"/>
    <w:rsid w:val="00503062"/>
    <w:rsid w:val="0050497D"/>
    <w:rsid w:val="005051E1"/>
    <w:rsid w:val="00505EB7"/>
    <w:rsid w:val="00506B42"/>
    <w:rsid w:val="00507B66"/>
    <w:rsid w:val="00516F59"/>
    <w:rsid w:val="005217FA"/>
    <w:rsid w:val="00530B15"/>
    <w:rsid w:val="005357FF"/>
    <w:rsid w:val="00537693"/>
    <w:rsid w:val="005408FC"/>
    <w:rsid w:val="005431EF"/>
    <w:rsid w:val="00544783"/>
    <w:rsid w:val="0055120F"/>
    <w:rsid w:val="0055485C"/>
    <w:rsid w:val="00555263"/>
    <w:rsid w:val="0056389A"/>
    <w:rsid w:val="005672CA"/>
    <w:rsid w:val="005723E6"/>
    <w:rsid w:val="00581551"/>
    <w:rsid w:val="00585B2D"/>
    <w:rsid w:val="005906DA"/>
    <w:rsid w:val="0059080B"/>
    <w:rsid w:val="00590D86"/>
    <w:rsid w:val="00592500"/>
    <w:rsid w:val="005948F2"/>
    <w:rsid w:val="005A203C"/>
    <w:rsid w:val="005B1978"/>
    <w:rsid w:val="005B2F3A"/>
    <w:rsid w:val="005B5359"/>
    <w:rsid w:val="005C4BF1"/>
    <w:rsid w:val="005C53EF"/>
    <w:rsid w:val="005C729A"/>
    <w:rsid w:val="005D020E"/>
    <w:rsid w:val="005D0655"/>
    <w:rsid w:val="005D3838"/>
    <w:rsid w:val="005D5EF0"/>
    <w:rsid w:val="005E7BCA"/>
    <w:rsid w:val="005F019B"/>
    <w:rsid w:val="005F3DAB"/>
    <w:rsid w:val="005F498F"/>
    <w:rsid w:val="00600CFF"/>
    <w:rsid w:val="00600FAD"/>
    <w:rsid w:val="00610E68"/>
    <w:rsid w:val="0061353C"/>
    <w:rsid w:val="00617A91"/>
    <w:rsid w:val="00624A34"/>
    <w:rsid w:val="00624E34"/>
    <w:rsid w:val="0062542E"/>
    <w:rsid w:val="00630759"/>
    <w:rsid w:val="00637670"/>
    <w:rsid w:val="006418E2"/>
    <w:rsid w:val="00642C91"/>
    <w:rsid w:val="00654074"/>
    <w:rsid w:val="006617D3"/>
    <w:rsid w:val="00661858"/>
    <w:rsid w:val="00670DE7"/>
    <w:rsid w:val="00671492"/>
    <w:rsid w:val="00672457"/>
    <w:rsid w:val="00674B40"/>
    <w:rsid w:val="006759E9"/>
    <w:rsid w:val="00685A80"/>
    <w:rsid w:val="006908DF"/>
    <w:rsid w:val="00691267"/>
    <w:rsid w:val="006A47DD"/>
    <w:rsid w:val="006B74B6"/>
    <w:rsid w:val="006C6E26"/>
    <w:rsid w:val="006C725D"/>
    <w:rsid w:val="006C7E39"/>
    <w:rsid w:val="006D473D"/>
    <w:rsid w:val="006E59C3"/>
    <w:rsid w:val="006E64BF"/>
    <w:rsid w:val="006E6CD9"/>
    <w:rsid w:val="006E75E7"/>
    <w:rsid w:val="006F3895"/>
    <w:rsid w:val="006F4C30"/>
    <w:rsid w:val="006F7880"/>
    <w:rsid w:val="00701E56"/>
    <w:rsid w:val="0070251E"/>
    <w:rsid w:val="00710427"/>
    <w:rsid w:val="007125CA"/>
    <w:rsid w:val="00713B66"/>
    <w:rsid w:val="00717D2F"/>
    <w:rsid w:val="0072506E"/>
    <w:rsid w:val="00733543"/>
    <w:rsid w:val="0073453A"/>
    <w:rsid w:val="00734C86"/>
    <w:rsid w:val="007421B5"/>
    <w:rsid w:val="0074359F"/>
    <w:rsid w:val="007500BC"/>
    <w:rsid w:val="00752F5B"/>
    <w:rsid w:val="0076296A"/>
    <w:rsid w:val="00766384"/>
    <w:rsid w:val="00770CF5"/>
    <w:rsid w:val="007759C8"/>
    <w:rsid w:val="0077677F"/>
    <w:rsid w:val="007820D3"/>
    <w:rsid w:val="007846F2"/>
    <w:rsid w:val="00786F95"/>
    <w:rsid w:val="00792BDC"/>
    <w:rsid w:val="007A4317"/>
    <w:rsid w:val="007A6CF3"/>
    <w:rsid w:val="007B189D"/>
    <w:rsid w:val="007B1F59"/>
    <w:rsid w:val="007B2A2C"/>
    <w:rsid w:val="007B3D18"/>
    <w:rsid w:val="007B6EE9"/>
    <w:rsid w:val="007C4BA8"/>
    <w:rsid w:val="007C6EEB"/>
    <w:rsid w:val="007C74B3"/>
    <w:rsid w:val="007E4CB5"/>
    <w:rsid w:val="007E6BE4"/>
    <w:rsid w:val="007E7202"/>
    <w:rsid w:val="007F1DD8"/>
    <w:rsid w:val="007F6413"/>
    <w:rsid w:val="00800709"/>
    <w:rsid w:val="0080248C"/>
    <w:rsid w:val="00805B36"/>
    <w:rsid w:val="00814744"/>
    <w:rsid w:val="00817309"/>
    <w:rsid w:val="00823191"/>
    <w:rsid w:val="00823415"/>
    <w:rsid w:val="00824EB8"/>
    <w:rsid w:val="00830832"/>
    <w:rsid w:val="00831D8C"/>
    <w:rsid w:val="0083231F"/>
    <w:rsid w:val="0083652B"/>
    <w:rsid w:val="008527AB"/>
    <w:rsid w:val="00877568"/>
    <w:rsid w:val="00877680"/>
    <w:rsid w:val="00886346"/>
    <w:rsid w:val="00887212"/>
    <w:rsid w:val="00892A10"/>
    <w:rsid w:val="00893069"/>
    <w:rsid w:val="00893722"/>
    <w:rsid w:val="00893CEE"/>
    <w:rsid w:val="00894793"/>
    <w:rsid w:val="00897CA0"/>
    <w:rsid w:val="008A2F60"/>
    <w:rsid w:val="008A34B2"/>
    <w:rsid w:val="008A4BBE"/>
    <w:rsid w:val="008B1CD3"/>
    <w:rsid w:val="008B4E3C"/>
    <w:rsid w:val="008B5989"/>
    <w:rsid w:val="008B5BF0"/>
    <w:rsid w:val="008B78EC"/>
    <w:rsid w:val="008C09C5"/>
    <w:rsid w:val="008C0CD0"/>
    <w:rsid w:val="008C3767"/>
    <w:rsid w:val="008D1150"/>
    <w:rsid w:val="008D49B2"/>
    <w:rsid w:val="008D7288"/>
    <w:rsid w:val="008F0367"/>
    <w:rsid w:val="008F1D35"/>
    <w:rsid w:val="008F7A30"/>
    <w:rsid w:val="00901081"/>
    <w:rsid w:val="00905D7B"/>
    <w:rsid w:val="00905DCC"/>
    <w:rsid w:val="00916C12"/>
    <w:rsid w:val="00922F3B"/>
    <w:rsid w:val="00930F57"/>
    <w:rsid w:val="00932F40"/>
    <w:rsid w:val="009333C2"/>
    <w:rsid w:val="00940B0C"/>
    <w:rsid w:val="00951DE4"/>
    <w:rsid w:val="009540C4"/>
    <w:rsid w:val="00962C31"/>
    <w:rsid w:val="009668AB"/>
    <w:rsid w:val="009709B1"/>
    <w:rsid w:val="009730F4"/>
    <w:rsid w:val="0097349C"/>
    <w:rsid w:val="00975011"/>
    <w:rsid w:val="00982194"/>
    <w:rsid w:val="00985B7B"/>
    <w:rsid w:val="009869BC"/>
    <w:rsid w:val="00986F4D"/>
    <w:rsid w:val="009871D7"/>
    <w:rsid w:val="009909D2"/>
    <w:rsid w:val="00991B35"/>
    <w:rsid w:val="009968AA"/>
    <w:rsid w:val="009A3418"/>
    <w:rsid w:val="009B758B"/>
    <w:rsid w:val="009C0477"/>
    <w:rsid w:val="009C740F"/>
    <w:rsid w:val="009C7E2E"/>
    <w:rsid w:val="009D164A"/>
    <w:rsid w:val="009D398A"/>
    <w:rsid w:val="009D5923"/>
    <w:rsid w:val="009E0F4D"/>
    <w:rsid w:val="009E7F0D"/>
    <w:rsid w:val="00A01794"/>
    <w:rsid w:val="00A067AA"/>
    <w:rsid w:val="00A15EC6"/>
    <w:rsid w:val="00A1661B"/>
    <w:rsid w:val="00A27507"/>
    <w:rsid w:val="00A36009"/>
    <w:rsid w:val="00A4216E"/>
    <w:rsid w:val="00A42914"/>
    <w:rsid w:val="00A438E5"/>
    <w:rsid w:val="00A461B5"/>
    <w:rsid w:val="00A50ADA"/>
    <w:rsid w:val="00A50C1B"/>
    <w:rsid w:val="00A531AA"/>
    <w:rsid w:val="00A532F8"/>
    <w:rsid w:val="00A5783B"/>
    <w:rsid w:val="00A66106"/>
    <w:rsid w:val="00A7275F"/>
    <w:rsid w:val="00A85598"/>
    <w:rsid w:val="00A9384D"/>
    <w:rsid w:val="00AA4E69"/>
    <w:rsid w:val="00AB2058"/>
    <w:rsid w:val="00AC0696"/>
    <w:rsid w:val="00AC1469"/>
    <w:rsid w:val="00AC71A3"/>
    <w:rsid w:val="00AD0E09"/>
    <w:rsid w:val="00AD0E34"/>
    <w:rsid w:val="00AD39ED"/>
    <w:rsid w:val="00AE568B"/>
    <w:rsid w:val="00AE59A2"/>
    <w:rsid w:val="00AE741C"/>
    <w:rsid w:val="00B0023B"/>
    <w:rsid w:val="00B00FE3"/>
    <w:rsid w:val="00B06C86"/>
    <w:rsid w:val="00B15B4D"/>
    <w:rsid w:val="00B17A6F"/>
    <w:rsid w:val="00B2279C"/>
    <w:rsid w:val="00B302DA"/>
    <w:rsid w:val="00B40C28"/>
    <w:rsid w:val="00B42F9E"/>
    <w:rsid w:val="00B446E3"/>
    <w:rsid w:val="00B50F48"/>
    <w:rsid w:val="00B53B1D"/>
    <w:rsid w:val="00B54103"/>
    <w:rsid w:val="00B54EEC"/>
    <w:rsid w:val="00B567FA"/>
    <w:rsid w:val="00B635EA"/>
    <w:rsid w:val="00B66E89"/>
    <w:rsid w:val="00B71B38"/>
    <w:rsid w:val="00B73801"/>
    <w:rsid w:val="00B74440"/>
    <w:rsid w:val="00B76344"/>
    <w:rsid w:val="00B77BB0"/>
    <w:rsid w:val="00B8174E"/>
    <w:rsid w:val="00B81C53"/>
    <w:rsid w:val="00B838A1"/>
    <w:rsid w:val="00B86C10"/>
    <w:rsid w:val="00B9179B"/>
    <w:rsid w:val="00B917C8"/>
    <w:rsid w:val="00B93C69"/>
    <w:rsid w:val="00B940D7"/>
    <w:rsid w:val="00B9579A"/>
    <w:rsid w:val="00B95F22"/>
    <w:rsid w:val="00BA43F3"/>
    <w:rsid w:val="00BA499A"/>
    <w:rsid w:val="00BB2F65"/>
    <w:rsid w:val="00BB40CF"/>
    <w:rsid w:val="00BB61D4"/>
    <w:rsid w:val="00BB7876"/>
    <w:rsid w:val="00BC43FA"/>
    <w:rsid w:val="00BE1BC8"/>
    <w:rsid w:val="00BF20DE"/>
    <w:rsid w:val="00BF48E6"/>
    <w:rsid w:val="00BF531A"/>
    <w:rsid w:val="00BF5996"/>
    <w:rsid w:val="00BF67A4"/>
    <w:rsid w:val="00C0712D"/>
    <w:rsid w:val="00C128EE"/>
    <w:rsid w:val="00C12C4E"/>
    <w:rsid w:val="00C13304"/>
    <w:rsid w:val="00C176BD"/>
    <w:rsid w:val="00C45C77"/>
    <w:rsid w:val="00C52308"/>
    <w:rsid w:val="00C56468"/>
    <w:rsid w:val="00C56D14"/>
    <w:rsid w:val="00C63655"/>
    <w:rsid w:val="00C64E9D"/>
    <w:rsid w:val="00C65C68"/>
    <w:rsid w:val="00C67C8F"/>
    <w:rsid w:val="00C76367"/>
    <w:rsid w:val="00C76B05"/>
    <w:rsid w:val="00C80CE0"/>
    <w:rsid w:val="00C83921"/>
    <w:rsid w:val="00C83BFB"/>
    <w:rsid w:val="00C90DB2"/>
    <w:rsid w:val="00C9724E"/>
    <w:rsid w:val="00CA1E6B"/>
    <w:rsid w:val="00CA5FD8"/>
    <w:rsid w:val="00CA6099"/>
    <w:rsid w:val="00CB03EA"/>
    <w:rsid w:val="00CB15E2"/>
    <w:rsid w:val="00CC02E3"/>
    <w:rsid w:val="00CC7715"/>
    <w:rsid w:val="00CD63B4"/>
    <w:rsid w:val="00CD76BF"/>
    <w:rsid w:val="00CE1F17"/>
    <w:rsid w:val="00CE287E"/>
    <w:rsid w:val="00CE4A3A"/>
    <w:rsid w:val="00CE7138"/>
    <w:rsid w:val="00CE79A9"/>
    <w:rsid w:val="00CE7EDC"/>
    <w:rsid w:val="00CF07AE"/>
    <w:rsid w:val="00CF1825"/>
    <w:rsid w:val="00CF1F6F"/>
    <w:rsid w:val="00CF4849"/>
    <w:rsid w:val="00CF6F63"/>
    <w:rsid w:val="00D06A55"/>
    <w:rsid w:val="00D1243C"/>
    <w:rsid w:val="00D21012"/>
    <w:rsid w:val="00D4192C"/>
    <w:rsid w:val="00D446A9"/>
    <w:rsid w:val="00D44727"/>
    <w:rsid w:val="00D503C6"/>
    <w:rsid w:val="00D67E49"/>
    <w:rsid w:val="00D67FAF"/>
    <w:rsid w:val="00D70561"/>
    <w:rsid w:val="00D7223C"/>
    <w:rsid w:val="00D743AF"/>
    <w:rsid w:val="00D74CBC"/>
    <w:rsid w:val="00D74DC0"/>
    <w:rsid w:val="00D801D5"/>
    <w:rsid w:val="00D80F39"/>
    <w:rsid w:val="00D82789"/>
    <w:rsid w:val="00D827E4"/>
    <w:rsid w:val="00D838BD"/>
    <w:rsid w:val="00D84602"/>
    <w:rsid w:val="00D85338"/>
    <w:rsid w:val="00DA3841"/>
    <w:rsid w:val="00DB4272"/>
    <w:rsid w:val="00DB799D"/>
    <w:rsid w:val="00DC274B"/>
    <w:rsid w:val="00DC7092"/>
    <w:rsid w:val="00DC7DC4"/>
    <w:rsid w:val="00DD3207"/>
    <w:rsid w:val="00DE3337"/>
    <w:rsid w:val="00DE6BCF"/>
    <w:rsid w:val="00DF22F5"/>
    <w:rsid w:val="00E00228"/>
    <w:rsid w:val="00E01D1B"/>
    <w:rsid w:val="00E045C9"/>
    <w:rsid w:val="00E0479B"/>
    <w:rsid w:val="00E06AE6"/>
    <w:rsid w:val="00E12F0E"/>
    <w:rsid w:val="00E1451B"/>
    <w:rsid w:val="00E14647"/>
    <w:rsid w:val="00E2474A"/>
    <w:rsid w:val="00E33B58"/>
    <w:rsid w:val="00E36348"/>
    <w:rsid w:val="00E36DEE"/>
    <w:rsid w:val="00E4013B"/>
    <w:rsid w:val="00E411BB"/>
    <w:rsid w:val="00E44E9E"/>
    <w:rsid w:val="00E47F06"/>
    <w:rsid w:val="00E47F49"/>
    <w:rsid w:val="00E53ACC"/>
    <w:rsid w:val="00E666A6"/>
    <w:rsid w:val="00E67CB9"/>
    <w:rsid w:val="00E734B6"/>
    <w:rsid w:val="00E75D15"/>
    <w:rsid w:val="00E821F5"/>
    <w:rsid w:val="00E87B31"/>
    <w:rsid w:val="00E90501"/>
    <w:rsid w:val="00E9621F"/>
    <w:rsid w:val="00E96F1D"/>
    <w:rsid w:val="00EA1D9C"/>
    <w:rsid w:val="00EB0BAE"/>
    <w:rsid w:val="00EB5E07"/>
    <w:rsid w:val="00EC1791"/>
    <w:rsid w:val="00EC22D1"/>
    <w:rsid w:val="00EC4375"/>
    <w:rsid w:val="00EE668C"/>
    <w:rsid w:val="00EF1410"/>
    <w:rsid w:val="00EF373F"/>
    <w:rsid w:val="00EF775D"/>
    <w:rsid w:val="00F10DE8"/>
    <w:rsid w:val="00F13024"/>
    <w:rsid w:val="00F23553"/>
    <w:rsid w:val="00F23DAD"/>
    <w:rsid w:val="00F24FD7"/>
    <w:rsid w:val="00F31494"/>
    <w:rsid w:val="00F3286C"/>
    <w:rsid w:val="00F41CE5"/>
    <w:rsid w:val="00F42206"/>
    <w:rsid w:val="00F43A09"/>
    <w:rsid w:val="00F62476"/>
    <w:rsid w:val="00F63191"/>
    <w:rsid w:val="00F637F1"/>
    <w:rsid w:val="00F71197"/>
    <w:rsid w:val="00F73A17"/>
    <w:rsid w:val="00F73B1C"/>
    <w:rsid w:val="00F74EC4"/>
    <w:rsid w:val="00F84058"/>
    <w:rsid w:val="00F9003A"/>
    <w:rsid w:val="00F94715"/>
    <w:rsid w:val="00F94E1F"/>
    <w:rsid w:val="00FA174B"/>
    <w:rsid w:val="00FA3B1A"/>
    <w:rsid w:val="00FA77D9"/>
    <w:rsid w:val="00FB1E10"/>
    <w:rsid w:val="00FB3BD7"/>
    <w:rsid w:val="00FB452B"/>
    <w:rsid w:val="00FC428D"/>
    <w:rsid w:val="00FC48C2"/>
    <w:rsid w:val="00FC7408"/>
    <w:rsid w:val="00FD4883"/>
    <w:rsid w:val="00FD6F83"/>
    <w:rsid w:val="00FE1642"/>
    <w:rsid w:val="00FE4980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5AF46E9B"/>
  <w15:chartTrackingRefBased/>
  <w15:docId w15:val="{BA170C5F-1DC4-429D-8AEE-E1FCCF5C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2781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autoRedefine/>
    <w:qFormat/>
    <w:rsid w:val="00060F02"/>
    <w:pPr>
      <w:keepNext/>
      <w:numPr>
        <w:numId w:val="1"/>
      </w:numPr>
      <w:spacing w:before="360" w:after="120" w:line="240" w:lineRule="auto"/>
      <w:ind w:left="431" w:hanging="431"/>
      <w:jc w:val="both"/>
      <w:outlineLvl w:val="0"/>
    </w:pPr>
    <w:rPr>
      <w:rFonts w:ascii="Calibri" w:eastAsia="Times New Roman" w:hAnsi="Calibri" w:cs="Times New Roman"/>
      <w:b/>
      <w:color w:val="2F5496" w:themeColor="accent5" w:themeShade="BF"/>
      <w:sz w:val="32"/>
      <w:szCs w:val="20"/>
      <w:lang w:val="en-US"/>
    </w:rPr>
  </w:style>
  <w:style w:type="paragraph" w:styleId="Heading2">
    <w:name w:val="heading 2"/>
    <w:basedOn w:val="Normal"/>
    <w:next w:val="Normal"/>
    <w:qFormat/>
    <w:rsid w:val="00060F02"/>
    <w:pPr>
      <w:keepNext/>
      <w:keepLines/>
      <w:numPr>
        <w:ilvl w:val="1"/>
        <w:numId w:val="1"/>
      </w:numPr>
      <w:spacing w:after="0" w:line="240" w:lineRule="atLeast"/>
      <w:jc w:val="both"/>
      <w:outlineLvl w:val="1"/>
    </w:pPr>
    <w:rPr>
      <w:rFonts w:ascii="Helv" w:eastAsia="Times New Roman" w:hAnsi="Helv" w:cs="Times New Roman"/>
      <w:b/>
      <w:snapToGrid w:val="0"/>
      <w:color w:val="2F5496" w:themeColor="accent5" w:themeShade="BF"/>
      <w:sz w:val="28"/>
      <w:szCs w:val="20"/>
      <w:lang w:val="en-US"/>
    </w:rPr>
  </w:style>
  <w:style w:type="paragraph" w:styleId="Heading3">
    <w:name w:val="heading 3"/>
    <w:basedOn w:val="Normal"/>
    <w:next w:val="Normal"/>
    <w:qFormat/>
    <w:rsid w:val="00BB7876"/>
    <w:pPr>
      <w:keepNext/>
      <w:numPr>
        <w:ilvl w:val="2"/>
        <w:numId w:val="1"/>
      </w:numPr>
      <w:tabs>
        <w:tab w:val="left" w:leader="underscore" w:pos="5040"/>
        <w:tab w:val="left" w:pos="5760"/>
        <w:tab w:val="left" w:leader="underscore" w:pos="8640"/>
      </w:tabs>
      <w:spacing w:after="0" w:line="240" w:lineRule="auto"/>
      <w:jc w:val="both"/>
      <w:outlineLvl w:val="2"/>
    </w:pPr>
    <w:rPr>
      <w:rFonts w:ascii="Calibri" w:eastAsia="Times New Roman" w:hAnsi="Calibri" w:cs="Times New Roman"/>
      <w:b/>
      <w:sz w:val="24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F63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F63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F63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F63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F63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F63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libri Light" w:eastAsia="Times New Roman" w:hAnsi="Calibri Light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paragraph" w:styleId="BalloonText">
    <w:name w:val="Balloon Text"/>
    <w:basedOn w:val="Normal"/>
    <w:semiHidden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pPr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Hyperlink">
    <w:name w:val="Hyperlink"/>
    <w:uiPriority w:val="99"/>
    <w:rsid w:val="00397A13"/>
    <w:rPr>
      <w:color w:val="0000FF"/>
      <w:u w:val="single"/>
    </w:rPr>
  </w:style>
  <w:style w:type="paragraph" w:styleId="BodyTextIndent">
    <w:name w:val="Body Text Indent"/>
    <w:basedOn w:val="Normal"/>
    <w:rsid w:val="00764104"/>
    <w:pPr>
      <w:spacing w:after="120" w:line="240" w:lineRule="auto"/>
      <w:ind w:left="36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3">
    <w:name w:val="toc 3"/>
    <w:basedOn w:val="Normal"/>
    <w:next w:val="Normal"/>
    <w:autoRedefine/>
    <w:semiHidden/>
    <w:rsid w:val="008A0853"/>
    <w:pPr>
      <w:spacing w:after="0" w:line="240" w:lineRule="auto"/>
      <w:ind w:left="40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rsid w:val="006134AB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character" w:styleId="PageNumber">
    <w:name w:val="page number"/>
    <w:basedOn w:val="DefaultParagraphFont"/>
    <w:rsid w:val="0019556F"/>
  </w:style>
  <w:style w:type="paragraph" w:styleId="NormalWeb">
    <w:name w:val="Normal (Web)"/>
    <w:basedOn w:val="Normal"/>
    <w:rsid w:val="008C264F"/>
    <w:pPr>
      <w:spacing w:before="100" w:beforeAutospacing="1" w:after="100" w:afterAutospacing="1" w:line="240" w:lineRule="auto"/>
      <w:jc w:val="both"/>
    </w:pPr>
    <w:rPr>
      <w:rFonts w:ascii="Calibri" w:eastAsia="SimSun" w:hAnsi="Calibri" w:cs="Times New Roman"/>
      <w:sz w:val="24"/>
      <w:szCs w:val="24"/>
      <w:lang w:val="en-US" w:eastAsia="zh-CN"/>
    </w:rPr>
  </w:style>
  <w:style w:type="table" w:styleId="TableGrid">
    <w:name w:val="Table Grid"/>
    <w:basedOn w:val="TableNormal"/>
    <w:uiPriority w:val="39"/>
    <w:rsid w:val="006661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0">
    <w:name w:val="bodytext"/>
    <w:basedOn w:val="Normal"/>
    <w:rsid w:val="007846F2"/>
    <w:pPr>
      <w:spacing w:before="100" w:beforeAutospacing="1" w:after="100" w:afterAutospacing="1" w:line="240" w:lineRule="auto"/>
      <w:jc w:val="both"/>
    </w:pPr>
    <w:rPr>
      <w:rFonts w:ascii="Arial" w:eastAsia="SimSun" w:hAnsi="Arial" w:cs="Arial"/>
      <w:lang w:val="en-US" w:eastAsia="zh-CN"/>
    </w:rPr>
  </w:style>
  <w:style w:type="paragraph" w:customStyle="1" w:styleId="NormalWeb2">
    <w:name w:val="Normal (Web)2"/>
    <w:basedOn w:val="Normal"/>
    <w:rsid w:val="00E67CB9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styleId="Strong">
    <w:name w:val="Strong"/>
    <w:qFormat/>
    <w:rsid w:val="00E67CB9"/>
    <w:rPr>
      <w:b/>
      <w:bCs/>
    </w:rPr>
  </w:style>
  <w:style w:type="paragraph" w:customStyle="1" w:styleId="Normal1">
    <w:name w:val="Normal1"/>
    <w:basedOn w:val="Normal"/>
    <w:rsid w:val="00D74CBC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customStyle="1" w:styleId="Heading4Char">
    <w:name w:val="Heading 4 Char"/>
    <w:link w:val="Heading4"/>
    <w:uiPriority w:val="9"/>
    <w:semiHidden/>
    <w:rsid w:val="00CF6F6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CF6F6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uiPriority w:val="9"/>
    <w:semiHidden/>
    <w:rsid w:val="00CF6F63"/>
    <w:rPr>
      <w:rFonts w:ascii="Calibri" w:hAnsi="Calibri"/>
      <w:b/>
      <w:bCs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semiHidden/>
    <w:rsid w:val="00CF6F63"/>
    <w:rPr>
      <w:rFonts w:ascii="Calibri" w:hAnsi="Calibri"/>
      <w:sz w:val="24"/>
      <w:szCs w:val="24"/>
      <w:lang w:val="en-US" w:eastAsia="en-US"/>
    </w:rPr>
  </w:style>
  <w:style w:type="character" w:customStyle="1" w:styleId="Heading8Char">
    <w:name w:val="Heading 8 Char"/>
    <w:link w:val="Heading8"/>
    <w:uiPriority w:val="9"/>
    <w:semiHidden/>
    <w:rsid w:val="00CF6F6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Heading9Char">
    <w:name w:val="Heading 9 Char"/>
    <w:link w:val="Heading9"/>
    <w:uiPriority w:val="9"/>
    <w:semiHidden/>
    <w:rsid w:val="00CF6F63"/>
    <w:rPr>
      <w:rFonts w:ascii="Calibri Light" w:hAnsi="Calibri Light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72"/>
    <w:qFormat/>
    <w:rsid w:val="00893CEE"/>
    <w:pPr>
      <w:spacing w:after="0" w:line="240" w:lineRule="auto"/>
      <w:ind w:left="708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869BC"/>
    <w:pPr>
      <w:widowControl w:val="0"/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4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869BC"/>
    <w:rPr>
      <w:rFonts w:ascii="Cambria" w:hAnsi="Cambria"/>
      <w:spacing w:val="-10"/>
      <w:kern w:val="28"/>
      <w:sz w:val="40"/>
      <w:szCs w:val="56"/>
      <w:lang w:val="en-US" w:eastAsia="en-US"/>
    </w:rPr>
  </w:style>
  <w:style w:type="paragraph" w:styleId="BodyText2">
    <w:name w:val="Body Text 2"/>
    <w:basedOn w:val="Normal"/>
    <w:link w:val="BodyText2Char"/>
    <w:semiHidden/>
    <w:rsid w:val="00226B1B"/>
    <w:pPr>
      <w:spacing w:after="0" w:line="240" w:lineRule="auto"/>
      <w:jc w:val="both"/>
    </w:pPr>
    <w:rPr>
      <w:rFonts w:ascii="Comic Sans MS" w:eastAsia="Times New Roman" w:hAnsi="Comic Sans MS" w:cs="Times New Roman"/>
      <w:szCs w:val="24"/>
      <w:lang w:eastAsia="pt-PT"/>
    </w:rPr>
  </w:style>
  <w:style w:type="character" w:customStyle="1" w:styleId="BodyText2Char">
    <w:name w:val="Body Text 2 Char"/>
    <w:basedOn w:val="DefaultParagraphFont"/>
    <w:link w:val="BodyText2"/>
    <w:semiHidden/>
    <w:rsid w:val="00226B1B"/>
    <w:rPr>
      <w:rFonts w:ascii="Comic Sans MS" w:hAnsi="Comic Sans MS"/>
      <w:sz w:val="22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951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25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93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2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4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821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6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592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20" Type="http://schemas.openxmlformats.org/officeDocument/2006/relationships/theme" Target="theme/theme1.xml"/><Relationship Id="rId10" Type="http://schemas.openxmlformats.org/officeDocument/2006/relationships/image" Target="media/image4.png"/><Relationship Id="rId11" Type="http://schemas.openxmlformats.org/officeDocument/2006/relationships/image" Target="media/image5.jpe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madoria\Documents\madori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C:\Users\madoria\Documents\madoria.dotx</Template>
  <TotalTime>367</TotalTime>
  <Pages>5</Pages>
  <Words>845</Words>
  <Characters>4822</Characters>
  <Application>Microsoft Macintosh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Lessons Learned Template</vt:lpstr>
    </vt:vector>
  </TitlesOfParts>
  <Company/>
  <LinksUpToDate>false</LinksUpToDate>
  <CharactersWithSpaces>5656</CharactersWithSpaces>
  <SharedDoc>false</SharedDoc>
  <HLinks>
    <vt:vector size="36" baseType="variant">
      <vt:variant>
        <vt:i4>1179703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_Toc461547613</vt:lpwstr>
      </vt:variant>
      <vt:variant>
        <vt:i4>1179703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_Toc461547612</vt:lpwstr>
      </vt:variant>
      <vt:variant>
        <vt:i4>1179703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_Toc461547611</vt:lpwstr>
      </vt:variant>
      <vt:variant>
        <vt:i4>1179703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_Toc461547610</vt:lpwstr>
      </vt:variant>
      <vt:variant>
        <vt:i4>1245239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_Toc461547609</vt:lpwstr>
      </vt:variant>
      <vt:variant>
        <vt:i4>1245239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_Toc461547608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Lessons Learned Template</dc:title>
  <dc:subject>PMBOK Lessons Learned Template</dc:subject>
  <dc:creator>Maria Amélia Dória</dc:creator>
  <cp:keywords/>
  <cp:lastModifiedBy>Microsoft Office User</cp:lastModifiedBy>
  <cp:revision>37</cp:revision>
  <cp:lastPrinted>2009-01-25T11:18:00Z</cp:lastPrinted>
  <dcterms:created xsi:type="dcterms:W3CDTF">2017-06-28T09:31:00Z</dcterms:created>
  <dcterms:modified xsi:type="dcterms:W3CDTF">2017-07-16T18:58:00Z</dcterms:modified>
</cp:coreProperties>
</file>