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17A53" w14:textId="77777777" w:rsidR="009A3418" w:rsidRPr="0086512E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86512E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89BC401" wp14:editId="3ABB4A15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DA71F" w14:textId="77777777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Ficha de avaliação </w:t>
                            </w:r>
                            <w:r w:rsidR="00270C89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3</w:t>
                            </w:r>
                            <w:r w:rsidR="0086512E" w:rsidRP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86512E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BC401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2A4DA71F" w14:textId="77777777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Ficha de avaliação </w:t>
                      </w:r>
                      <w:r w:rsidR="00270C89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3</w:t>
                      </w:r>
                      <w:r w:rsidR="0086512E" w:rsidRP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86512E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86512E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3E15DACD" wp14:editId="6777B5C6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3A8C47F" id="Group 7" o:spid="_x0000_s1026" style="position:absolute;margin-left:71.35pt;margin-top:63pt;width:439.35pt;height:25.5pt;z-index:-251681792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0C4EB70B" w14:textId="77777777" w:rsidR="009A3418" w:rsidRPr="0086512E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42D0E242" w14:textId="77777777" w:rsidR="009A3418" w:rsidRPr="0086512E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86512E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76855BD2" wp14:editId="752080E5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5E5A81B" id="Group 1" o:spid="_x0000_s1026" style="position:absolute;margin-left:71.35pt;margin-top:7.35pt;width:439.35pt;height:25.5pt;z-index:-251680768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6284DFD5" w14:textId="77777777" w:rsidR="009A3418" w:rsidRPr="0086512E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86512E">
        <w:rPr>
          <w:rFonts w:eastAsia="Times New Roman" w:cs="Times New Roman"/>
          <w:b/>
          <w:color w:val="808080" w:themeColor="background1" w:themeShade="80"/>
        </w:rPr>
        <w:t>NOME</w:t>
      </w:r>
      <w:r w:rsidRPr="0086512E">
        <w:rPr>
          <w:rFonts w:eastAsia="Times New Roman" w:cs="Times New Roman"/>
          <w:color w:val="808080" w:themeColor="background1" w:themeShade="80"/>
        </w:rPr>
        <w:t xml:space="preserve">: </w:t>
      </w:r>
      <w:r w:rsidRPr="0086512E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86512E">
        <w:rPr>
          <w:rFonts w:eastAsia="Times New Roman" w:cs="Times New Roman"/>
          <w:color w:val="808080" w:themeColor="background1" w:themeShade="80"/>
        </w:rPr>
        <w:t xml:space="preserve">  </w:t>
      </w:r>
      <w:r w:rsidRPr="0086512E">
        <w:rPr>
          <w:rFonts w:eastAsia="Times New Roman" w:cs="Times New Roman"/>
          <w:b/>
          <w:color w:val="808080" w:themeColor="background1" w:themeShade="80"/>
        </w:rPr>
        <w:t>N.</w:t>
      </w:r>
      <w:r w:rsidRPr="0086512E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86512E">
        <w:rPr>
          <w:rFonts w:eastAsia="Times New Roman" w:cs="Times New Roman"/>
          <w:color w:val="808080" w:themeColor="background1" w:themeShade="80"/>
        </w:rPr>
        <w:t xml:space="preserve">: </w:t>
      </w:r>
      <w:r w:rsidRPr="0086512E">
        <w:rPr>
          <w:rFonts w:eastAsia="Times New Roman" w:cs="Times New Roman"/>
          <w:color w:val="808080" w:themeColor="background1" w:themeShade="80"/>
          <w:u w:val="single" w:color="848688"/>
        </w:rPr>
        <w:t xml:space="preserve">   </w:t>
      </w:r>
      <w:proofErr w:type="gramStart"/>
      <w:r w:rsidRPr="0086512E">
        <w:rPr>
          <w:rFonts w:eastAsia="Times New Roman" w:cs="Times New Roman"/>
          <w:color w:val="808080" w:themeColor="background1" w:themeShade="80"/>
          <w:u w:val="single" w:color="848688"/>
        </w:rPr>
        <w:t>_</w:t>
      </w:r>
      <w:r w:rsidRPr="0086512E">
        <w:rPr>
          <w:rFonts w:eastAsia="Times New Roman" w:cs="Times New Roman"/>
          <w:color w:val="808080" w:themeColor="background1" w:themeShade="80"/>
        </w:rPr>
        <w:t xml:space="preserve">  </w:t>
      </w:r>
      <w:r w:rsidRPr="0086512E">
        <w:rPr>
          <w:rFonts w:eastAsia="Times New Roman" w:cs="Times New Roman"/>
          <w:b/>
          <w:color w:val="808080" w:themeColor="background1" w:themeShade="80"/>
        </w:rPr>
        <w:t>TURMA</w:t>
      </w:r>
      <w:proofErr w:type="gramEnd"/>
      <w:r w:rsidRPr="0086512E">
        <w:rPr>
          <w:rFonts w:eastAsia="Times New Roman" w:cs="Times New Roman"/>
          <w:color w:val="808080" w:themeColor="background1" w:themeShade="80"/>
        </w:rPr>
        <w:t xml:space="preserve">: </w:t>
      </w:r>
      <w:r w:rsidRPr="0086512E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86512E">
        <w:rPr>
          <w:rFonts w:eastAsia="Times New Roman" w:cs="Times New Roman"/>
          <w:color w:val="808080" w:themeColor="background1" w:themeShade="80"/>
        </w:rPr>
        <w:t xml:space="preserve">  </w:t>
      </w:r>
      <w:r w:rsidRPr="0086512E">
        <w:rPr>
          <w:rFonts w:eastAsia="Times New Roman" w:cs="Times New Roman"/>
          <w:b/>
          <w:color w:val="808080" w:themeColor="background1" w:themeShade="80"/>
        </w:rPr>
        <w:t>DATA</w:t>
      </w:r>
      <w:r w:rsidRPr="0086512E">
        <w:rPr>
          <w:rFonts w:eastAsia="Times New Roman" w:cs="Times New Roman"/>
          <w:color w:val="808080" w:themeColor="background1" w:themeShade="80"/>
        </w:rPr>
        <w:t>: ________</w:t>
      </w:r>
    </w:p>
    <w:p w14:paraId="1E8BD0C3" w14:textId="77777777" w:rsidR="009A3418" w:rsidRPr="0086512E" w:rsidRDefault="009A3418" w:rsidP="005F498F">
      <w:pPr>
        <w:suppressLineNumbers/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74D48F45" w14:textId="77777777" w:rsidR="00127815" w:rsidRPr="0086512E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6512E">
        <w:rPr>
          <w:rFonts w:ascii="Calibri" w:eastAsia="Times New Roman" w:hAnsi="Calibri" w:cs="Times New Roman"/>
          <w:b/>
          <w:sz w:val="28"/>
          <w:szCs w:val="24"/>
        </w:rPr>
        <w:t>GRUPO I</w:t>
      </w:r>
    </w:p>
    <w:p w14:paraId="19894061" w14:textId="77777777" w:rsidR="00270C89" w:rsidRPr="0086512E" w:rsidRDefault="00270C89" w:rsidP="00F75A4B">
      <w:pPr>
        <w:pStyle w:val="BodyText2"/>
        <w:jc w:val="center"/>
        <w:rPr>
          <w:rFonts w:asciiTheme="minorHAnsi" w:hAnsiTheme="minorHAnsi" w:cstheme="minorHAnsi"/>
          <w:i/>
          <w:iCs/>
        </w:rPr>
      </w:pPr>
      <w:r w:rsidRPr="0086512E">
        <w:rPr>
          <w:rFonts w:asciiTheme="minorHAnsi" w:hAnsiTheme="minorHAnsi" w:cstheme="minorHAnsi"/>
          <w:i/>
          <w:iCs/>
        </w:rPr>
        <w:t xml:space="preserve">Os seres vivos necessitam de um sistema de transporte </w:t>
      </w:r>
      <w:r w:rsidR="00F75A4B" w:rsidRPr="0086512E">
        <w:rPr>
          <w:rFonts w:asciiTheme="minorHAnsi" w:hAnsiTheme="minorHAnsi" w:cstheme="minorHAnsi"/>
          <w:i/>
          <w:iCs/>
        </w:rPr>
        <w:br/>
      </w:r>
      <w:r w:rsidRPr="0086512E">
        <w:rPr>
          <w:rFonts w:asciiTheme="minorHAnsi" w:hAnsiTheme="minorHAnsi" w:cstheme="minorHAnsi"/>
          <w:i/>
          <w:iCs/>
        </w:rPr>
        <w:t>para os materiais nutritivos</w:t>
      </w:r>
      <w:r w:rsidR="00F75A4B" w:rsidRPr="0086512E">
        <w:rPr>
          <w:rFonts w:asciiTheme="minorHAnsi" w:hAnsiTheme="minorHAnsi" w:cstheme="minorHAnsi"/>
          <w:i/>
          <w:iCs/>
        </w:rPr>
        <w:t>, gases e produtos de secreção.</w:t>
      </w:r>
    </w:p>
    <w:p w14:paraId="41779BE2" w14:textId="77777777" w:rsidR="00270C89" w:rsidRPr="0086512E" w:rsidRDefault="00270C89" w:rsidP="00270C89">
      <w:pPr>
        <w:rPr>
          <w:rFonts w:cstheme="minorHAnsi"/>
        </w:rPr>
      </w:pPr>
    </w:p>
    <w:p w14:paraId="24A4145B" w14:textId="77777777" w:rsidR="00270C89" w:rsidRPr="0086512E" w:rsidRDefault="00270C89" w:rsidP="00F75A4B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Analisa a figura seguinte.</w:t>
      </w:r>
      <w:r w:rsidRPr="0086512E">
        <w:rPr>
          <w:rFonts w:cstheme="minorHAnsi"/>
          <w:noProof/>
          <w:lang w:val="pt-PT"/>
        </w:rPr>
        <w:t xml:space="preserve"> </w:t>
      </w:r>
    </w:p>
    <w:p w14:paraId="45ADA613" w14:textId="77777777" w:rsidR="00270C89" w:rsidRPr="0086512E" w:rsidRDefault="00270C89" w:rsidP="00270C89">
      <w:pPr>
        <w:rPr>
          <w:rFonts w:cstheme="minorHAnsi"/>
        </w:rPr>
      </w:pPr>
    </w:p>
    <w:p w14:paraId="31C8F787" w14:textId="77777777" w:rsidR="00270C89" w:rsidRPr="0086512E" w:rsidRDefault="005A5998" w:rsidP="005A5998">
      <w:pPr>
        <w:ind w:left="720" w:firstLine="720"/>
        <w:rPr>
          <w:rFonts w:cstheme="minorHAnsi"/>
        </w:rPr>
      </w:pPr>
      <w:r w:rsidRPr="0086512E">
        <w:rPr>
          <w:rFonts w:cstheme="minorHAnsi"/>
          <w:noProof/>
        </w:rPr>
        <mc:AlternateContent>
          <mc:Choice Requires="wpg">
            <w:drawing>
              <wp:inline distT="0" distB="0" distL="0" distR="0" wp14:anchorId="7AFDC9E6" wp14:editId="75376E5E">
                <wp:extent cx="3569335" cy="3382645"/>
                <wp:effectExtent l="0" t="0" r="12065" b="8255"/>
                <wp:docPr id="299" name="Group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35" cy="3382645"/>
                          <a:chOff x="0" y="0"/>
                          <a:chExt cx="3569335" cy="3382645"/>
                        </a:xfrm>
                      </wpg:grpSpPr>
                      <wpg:grpSp>
                        <wpg:cNvPr id="297" name="Group 297"/>
                        <wpg:cNvGrpSpPr/>
                        <wpg:grpSpPr>
                          <a:xfrm>
                            <a:off x="0" y="0"/>
                            <a:ext cx="3569335" cy="3382645"/>
                            <a:chOff x="0" y="0"/>
                            <a:chExt cx="3569335" cy="3382645"/>
                          </a:xfrm>
                        </wpg:grpSpPr>
                        <wpg:grpSp>
                          <wpg:cNvPr id="296" name="Group 296"/>
                          <wpg:cNvGrpSpPr/>
                          <wpg:grpSpPr>
                            <a:xfrm>
                              <a:off x="0" y="0"/>
                              <a:ext cx="3569335" cy="3382645"/>
                              <a:chOff x="0" y="0"/>
                              <a:chExt cx="3569335" cy="3382645"/>
                            </a:xfrm>
                          </wpg:grpSpPr>
                          <wps:wsp>
                            <wps:cNvPr id="695" name="Conexão reta unidirecional 3"/>
                            <wps:cNvCnPr/>
                            <wps:spPr>
                              <a:xfrm flipH="1">
                                <a:off x="2075290" y="174929"/>
                                <a:ext cx="876300" cy="4143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295" name="Group 295"/>
                            <wpg:cNvGrpSpPr/>
                            <wpg:grpSpPr>
                              <a:xfrm>
                                <a:off x="0" y="0"/>
                                <a:ext cx="3569335" cy="3382645"/>
                                <a:chOff x="0" y="-87465"/>
                                <a:chExt cx="3569639" cy="3383115"/>
                              </a:xfrm>
                            </wpg:grpSpPr>
                            <wpg:grpSp>
                              <wpg:cNvPr id="294" name="Group 294"/>
                              <wpg:cNvGrpSpPr/>
                              <wpg:grpSpPr>
                                <a:xfrm>
                                  <a:off x="0" y="-87465"/>
                                  <a:ext cx="3569639" cy="3383115"/>
                                  <a:chOff x="0" y="-87465"/>
                                  <a:chExt cx="3569639" cy="3383115"/>
                                </a:xfrm>
                              </wpg:grpSpPr>
                              <wps:wsp>
                                <wps:cNvPr id="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52083" y="2186608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ysClr val="window" lastClr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ADCD7E6" w14:textId="77777777" w:rsidR="005A5998" w:rsidRDefault="005A5998" w:rsidP="005A5998">
                                      <w: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93" name="Group 293"/>
                                <wpg:cNvGrpSpPr/>
                                <wpg:grpSpPr>
                                  <a:xfrm>
                                    <a:off x="0" y="-87465"/>
                                    <a:ext cx="3569639" cy="3383115"/>
                                    <a:chOff x="0" y="-87465"/>
                                    <a:chExt cx="3569639" cy="3383115"/>
                                  </a:xfrm>
                                </wpg:grpSpPr>
                                <wps:wsp>
                                  <wps:cNvPr id="699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52083" y="1542553"/>
                                      <a:ext cx="2857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" lastClr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E2DB7D" w14:textId="77777777" w:rsidR="005A5998" w:rsidRDefault="005A5998" w:rsidP="005A5998"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g:grpSp>
                                  <wpg:cNvPr id="292" name="Group 292"/>
                                  <wpg:cNvGrpSpPr/>
                                  <wpg:grpSpPr>
                                    <a:xfrm>
                                      <a:off x="0" y="-87465"/>
                                      <a:ext cx="3569639" cy="3383115"/>
                                      <a:chOff x="0" y="-87465"/>
                                      <a:chExt cx="3569639" cy="3383115"/>
                                    </a:xfrm>
                                  </wpg:grpSpPr>
                                  <wps:wsp>
                                    <wps:cNvPr id="697" name="Caixa de Texto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283889" y="795130"/>
                                        <a:ext cx="285750" cy="2762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ysClr val="window" lastClr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56D41B71" w14:textId="77777777" w:rsidR="005A5998" w:rsidRDefault="005A5998" w:rsidP="005A5998">
                                          <w: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g:grpSp>
                                    <wpg:cNvPr id="291" name="Group 291"/>
                                    <wpg:cNvGrpSpPr/>
                                    <wpg:grpSpPr>
                                      <a:xfrm>
                                        <a:off x="0" y="-87465"/>
                                        <a:ext cx="3561687" cy="3383115"/>
                                        <a:chOff x="0" y="-87465"/>
                                        <a:chExt cx="3561687" cy="3383115"/>
                                      </a:xfrm>
                                    </wpg:grpSpPr>
                                    <wps:wsp>
                                      <wps:cNvPr id="694" name="Caixa de Texto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275937" y="143123"/>
                                          <a:ext cx="2857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ysClr val="window" lastClr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4C1D00FF" w14:textId="77777777" w:rsidR="005A5998" w:rsidRDefault="005A5998" w:rsidP="005A5998">
                                            <w:r>
                                              <w:t>2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290" name="Group 290"/>
                                      <wpg:cNvGrpSpPr/>
                                      <wpg:grpSpPr>
                                        <a:xfrm>
                                          <a:off x="0" y="-87465"/>
                                          <a:ext cx="3338596" cy="3383115"/>
                                          <a:chOff x="0" y="-87465"/>
                                          <a:chExt cx="3338596" cy="3383115"/>
                                        </a:xfrm>
                                      </wpg:grpSpPr>
                                      <wps:wsp>
                                        <wps:cNvPr id="14" name="Caixa de Texto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1184744"/>
                                            <a:ext cx="285750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ysClr val="window" lastClr="FFFFFF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3E85D656" w14:textId="77777777" w:rsidR="005A5998" w:rsidRDefault="005A5998" w:rsidP="005A5998">
                                              <w:r>
                                                <w:t xml:space="preserve">7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289" name="Group 289"/>
                                        <wpg:cNvGrpSpPr/>
                                        <wpg:grpSpPr>
                                          <a:xfrm>
                                            <a:off x="182880" y="-87465"/>
                                            <a:ext cx="3155716" cy="3383115"/>
                                            <a:chOff x="0" y="-87465"/>
                                            <a:chExt cx="3155716" cy="3383115"/>
                                          </a:xfrm>
                                        </wpg:grpSpPr>
                                        <wps:wsp>
                                          <wps:cNvPr id="12" name="Caixa de Texto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0" y="389614"/>
                                              <a:ext cx="285750" cy="276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9525">
                                              <a:solidFill>
                                                <a:sysClr val="window" lastClr="FFFFFF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53967CCD" w14:textId="77777777" w:rsidR="005A5998" w:rsidRDefault="005A5998" w:rsidP="005A5998">
                                                <w:r>
                                                  <w:t>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288" name="Group 288"/>
                                          <wpg:cNvGrpSpPr/>
                                          <wpg:grpSpPr>
                                            <a:xfrm>
                                              <a:off x="23854" y="-87465"/>
                                              <a:ext cx="3131862" cy="3383115"/>
                                              <a:chOff x="0" y="-87465"/>
                                              <a:chExt cx="3131862" cy="3383115"/>
                                            </a:xfrm>
                                          </wpg:grpSpPr>
                                          <wpg:grpSp>
                                            <wpg:cNvPr id="703" name="Group 703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3131862" cy="3295650"/>
                                                <a:chOff x="0" y="0"/>
                                                <a:chExt cx="3131862" cy="3295650"/>
                                              </a:xfrm>
                                            </wpg:grpSpPr>
                                            <pic:pic xmlns:pic="http://schemas.openxmlformats.org/drawingml/2006/picture">
                                              <pic:nvPicPr>
                                                <pic:cNvPr id="702" name="Imagem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190831" y="0"/>
                                                  <a:ext cx="2771775" cy="3295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  <wps:wsp>
                                              <wps:cNvPr id="698" name="Conexão reta unidirecional 7"/>
                                              <wps:cNvCnPr/>
                                              <wps:spPr>
                                                <a:xfrm flipH="1">
                                                  <a:off x="2584174" y="978010"/>
                                                  <a:ext cx="547688" cy="240348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700" name="Conexão reta unidirecional 9"/>
                                              <wps:cNvCnPr/>
                                              <wps:spPr>
                                                <a:xfrm flipH="1">
                                                  <a:off x="2194560" y="1709530"/>
                                                  <a:ext cx="876300" cy="414337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11" name="Conexão reta unidirecional 11"/>
                                              <wps:cNvCnPr/>
                                              <wps:spPr>
                                                <a:xfrm flipH="1">
                                                  <a:off x="2210462" y="2369488"/>
                                                  <a:ext cx="876300" cy="414337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13" name="Conexão reta unidirecional 13"/>
                                              <wps:cNvCnPr/>
                                              <wps:spPr>
                                                <a:xfrm>
                                                  <a:off x="246490" y="572494"/>
                                                  <a:ext cx="719138" cy="418783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15" name="Conexão reta unidirecional 15"/>
                                              <wps:cNvCnPr/>
                                              <wps:spPr>
                                                <a:xfrm>
                                                  <a:off x="0" y="1391478"/>
                                                  <a:ext cx="1009332" cy="414020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  <wps:wsp>
                                              <wps:cNvPr id="17" name="Conexão reta unidirecional 17"/>
                                              <wps:cNvCnPr/>
                                              <wps:spPr>
                                                <a:xfrm>
                                                  <a:off x="333955" y="2488758"/>
                                                  <a:ext cx="804545" cy="218758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noFill/>
                                                <a:ln w="19050" cap="flat" cmpd="sng" algn="ctr">
                                                  <a:solidFill>
                                                    <a:srgbClr val="92D050"/>
                                                  </a:solidFill>
                                                  <a:prstDash val="solid"/>
                                                  <a:miter lim="800000"/>
                                                  <a:tailEnd type="triangle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</wpg:grpSp>
                                          <wps:wsp>
                                            <wps:cNvPr id="217" name="Caixa de Texto 2"/>
                                            <wps:cNvSpPr txBox="1"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2679589" y="-87465"/>
                                                <a:ext cx="285750" cy="2762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FFFFFF"/>
                                              </a:solidFill>
                                              <a:ln w="9525">
                                                <a:solidFill>
                                                  <a:schemeClr val="bg1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343487BB" w14:textId="77777777" w:rsidR="005A5998" w:rsidRDefault="005A5998" w:rsidP="005A5998">
                                                  <w:r>
                                                    <w:t>1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square" lIns="91440" tIns="45720" rIns="91440" bIns="45720" anchor="t" anchorCtr="0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6247" y="2305878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val="window" lastClr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C1D9BB" w14:textId="77777777" w:rsidR="005A5998" w:rsidRDefault="005A5998" w:rsidP="005A5998">
                                    <w: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696" name="Conexão reta unidirecional 5"/>
                          <wps:cNvCnPr/>
                          <wps:spPr>
                            <a:xfrm flipH="1">
                              <a:off x="2449002" y="405517"/>
                              <a:ext cx="876300" cy="414020"/>
                            </a:xfrm>
                            <a:prstGeom prst="straightConnector1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92D05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298" name="Conexão reta unidirecional 5"/>
                        <wps:cNvCnPr/>
                        <wps:spPr>
                          <a:xfrm flipH="1">
                            <a:off x="2075290" y="174928"/>
                            <a:ext cx="876300" cy="41402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92D05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DC9E6" id="Group 299" o:spid="_x0000_s1027" style="width:281.05pt;height:266.35pt;mso-position-horizontal-relative:char;mso-position-vertical-relative:line" coordsize="3569335,3382645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">
                <v:group id="Group 297" o:spid="_x0000_s1028" style="position:absolute;width:3569335;height:3382645" coordsize="3569335,338264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cC9tPGAAAA3AAA&#10;AA8AAAAAAAAAAAAAAAAAqQIAAGRycy9kb3ducmV2LnhtbFBLBQYAAAAABAAEAPoAAACcAwAAAAA=&#10;">
                  <v:group id="Group 296" o:spid="_x0000_s1029" style="position:absolute;width:3569335;height:3382645" coordsize="3569335,338264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TlNIxgAAANwAAAAPAAAAZHJzL2Rvd25yZXYueG1sRI9Ba8JAFITvBf/D8oTe&#10;mk0sDTVmFRErHkKhKpTeHtlnEsy+DdltEv99t1DocZiZb5h8M5lWDNS7xrKCJIpBEJdWN1wpuJzf&#10;nl5BOI+ssbVMCu7kYLOePeSYaTvyBw0nX4kAYZehgtr7LpPSlTUZdJHtiIN3tb1BH2RfSd3jGOCm&#10;lYs4TqXBhsNCjR3taipvp2+j4DDiuH1O9kNxu+7uX+eX988iIaUe59N2BcLT5P/Df+2jVrBYp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hOU0jGAAAA3AAA&#10;AA8AAAAAAAAAAAAAAAAAqQIAAGRycy9kb3ducmV2LnhtbFBLBQYAAAAABAAEAPoAAACcAwAAAAA=&#10;"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Conexão reta unidirecional 3" o:spid="_x0000_s1030" type="#_x0000_t32" style="position:absolute;left:2075290;top:174929;width:876300;height:414337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eiL3MUAAADcAAAADwAAAGRycy9kb3ducmV2LnhtbESP3WoCMRSE7wu+QzhCb0STFurPahQR&#10;LYoo+PMAh81xd3Fzst1EXd++KQi9HGbmG2Yya2wp7lT7wrGGj54CQZw6U3Cm4XxadYcgfEA2WDom&#10;DU/yMJu23iaYGPfgA92PIRMRwj5BDXkIVSKlT3Oy6HuuIo7exdUWQ5R1Jk2Njwi3pfxUqi8tFhwX&#10;cqxokVN6Pd6sBrv8Xg+aznPXseXPyWy92uyD0vq93czHIAI14T/8aq+Nhv7oC/7OxCMgp7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5eiL3MUAAADcAAAADwAAAAAAAAAA&#10;AAAAAAChAgAAZHJzL2Rvd25yZXYueG1sUEsFBgAAAAAEAAQA+QAAAJMDAAAAAA==&#10;" strokecolor="black [3213]" strokeweight=".5pt">
                      <v:stroke endarrow="block" joinstyle="miter"/>
                    </v:shape>
                    <v:group id="Group 295" o:spid="_x0000_s1031" style="position:absolute;width:3569335;height:3382645" coordorigin=",-87465" coordsize="3569639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onM0/xQAAANwAAAAPAAAAZHJzL2Rvd25yZXYueG1sRI9Bi8IwFITvwv6H8IS9&#10;aVoXxa1GEVmXPYigLoi3R/Nsi81LaWJb/70RBI/DzHzDzJedKUVDtSssK4iHEQji1OqCMwX/x81g&#10;CsJ5ZI2lZVJwJwfLxUdvjom2Le+pOfhMBAi7BBXk3leJlC7NyaAb2oo4eBdbG/RB1pnUNbYBbko5&#10;iqKJNFhwWMixonVO6fVwMwp+W2xXX/FPs71e1vfzcbw7bWNS6rPfrWYgPHX+HX61/7SC0fcY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aJzNP8UAAADcAAAA&#10;DwAAAAAAAAAAAAAAAACpAgAAZHJzL2Rvd25yZXYueG1sUEsFBgAAAAAEAAQA+gAAAJsDAAAAAA==&#10;">
                      <v:group id="Group 294" o:spid="_x0000_s1032" style="position:absolute;top:-87465;width:3569639;height:3383115" coordorigin=",-87465" coordsize="3569639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B9BopMUAAADcAAAA&#10;DwAAAAAAAAAAAAAAAACpAgAAZHJzL2Rvd25yZXYueG1sUEsFBgAAAAAEAAQA+gAAAJsDAAAAAA==&#10;">
                        <v:shape id="Caixa de Texto 2" o:spid="_x0000_s1033" type="#_x0000_t202" style="position:absolute;left:3252083;top:2186608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zn9awwAA&#10;ANsAAAAPAAAAZHJzL2Rvd25yZXYueG1sRI9Ba8JAEIXvQv/DMgVvummlIqmrSKjgJQWjl97G7JgE&#10;s7NLdqvpv+8cCr3N8N689816O7pe3WmInWcDL/MMFHHtbceNgfNpP1uBignZYu+ZDPxQhO3mabLG&#10;3PoHH+lepUZJCMccDbQphVzrWLfkMM59IBbt6geHSdah0XbAh4S7Xr9m2VI77FgaWgxUtFTfqm9n&#10;YH8pQsDP6uOrXCzi5Y3LHRWlMdPncfcOKtGY/s1/1wcr+EIvv8gAevM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6zn9awwAAANsAAAAPAAAAAAAAAAAAAAAAAJcCAABkcnMvZG93&#10;bnJldi54bWxQSwUGAAAAAAQABAD1AAAAhwMAAAAA&#10;" strokecolor="window">
                          <v:textbox>
                            <w:txbxContent>
                              <w:p w14:paraId="2ADCD7E6" w14:textId="77777777" w:rsidR="005A5998" w:rsidRDefault="005A5998" w:rsidP="005A5998">
                                <w:r>
                                  <w:t>5</w:t>
                                </w:r>
                              </w:p>
                            </w:txbxContent>
                          </v:textbox>
                        </v:shape>
                        <v:group id="Group 293" o:spid="_x0000_s1034" style="position:absolute;top:-87465;width:3569639;height:3383115" coordorigin=",-87465" coordsize="3569639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OfDQxgAAANwAAAAPAAAAZHJzL2Rvd25yZXYueG1sRI9Pa8JAFMTvBb/D8gq9&#10;1c0fLDV1DSK2eBChKpTeHtlnEpJ9G7LbJH77bkHocZiZ3zCrfDKtGKh3tWUF8TwCQVxYXXOp4HJ+&#10;f34F4TyyxtYyKbiRg3w9e1hhpu3InzScfCkChF2GCirvu0xKV1Rk0M1tRxy8q+0N+iD7UuoexwA3&#10;rUyi6EUarDksVNjRtqKiOf0YBR8jjps03g2H5rq9fZ8Xx69DTEo9PU6bNxCeJv8fvrf3WkGyTOH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g58NDGAAAA3AAA&#10;AA8AAAAAAAAAAAAAAAAAqQIAAGRycy9kb3ducmV2LnhtbFBLBQYAAAAABAAEAPoAAACcAwAAAAA=&#10;">
                          <v:shape id="Caixa de Texto 2" o:spid="_x0000_s1035" type="#_x0000_t202" style="position:absolute;left:3252083;top:1542553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JyTWxAAA&#10;ANwAAAAPAAAAZHJzL2Rvd25yZXYueG1sRI9Ba8JAFITvgv9heYXedFOloqlrCEGhlxQavfT2zD6T&#10;YPbtkl01/ffdQqHHYWa+YbbZaHpxp8F3lhW8zBMQxLXVHTcKTsfDbA3CB2SNvWVS8E0est10ssVU&#10;2wd/0r0KjYgQ9ikqaENwqZS+bsmgn1tHHL2LHQyGKIdG6gEfEW56uUiSlTTYcVxo0VHRUn2tbkbB&#10;4Vw4hx/V/qtcLv35lcucilKp56cxfwMRaAz/4b/2u1aw2mzg90w8AnL3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ick1sQAAADcAAAADwAAAAAAAAAAAAAAAACXAgAAZHJzL2Rv&#10;d25yZXYueG1sUEsFBgAAAAAEAAQA9QAAAIgDAAAAAA==&#10;" strokecolor="window">
                            <v:textbox>
                              <w:txbxContent>
                                <w:p w14:paraId="19E2DB7D" w14:textId="77777777" w:rsidR="005A5998" w:rsidRDefault="005A5998" w:rsidP="005A5998"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group id="Group 292" o:spid="_x0000_s1036" style="position:absolute;top:-87465;width:3569639;height:3383115" coordorigin=",-87465" coordsize="3569639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3VVS8UAAADcAAAA&#10;DwAAAAAAAAAAAAAAAACpAgAAZHJzL2Rvd25yZXYueG1sUEsFBgAAAAAEAAQA+gAAAJsDAAAAAA==&#10;">
                            <v:shape id="Caixa de Texto 2" o:spid="_x0000_s1037" type="#_x0000_t202" style="position:absolute;left:3283889;top:795130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9BU/xAAA&#10;ANwAAAAPAAAAZHJzL2Rvd25yZXYueG1sRI9Ba8JAFITvBf/D8gRvdaNSramrSFDwkoKxF2/P7GsS&#10;zL5dsqvGf98tFHocZuYbZrXpTSvu1PnGsoLJOAFBXFrdcKXg67R/fQfhA7LG1jIpeJKHzXrwssJU&#10;2wcf6V6ESkQI+xQV1CG4VEpf1mTQj60jjt637QyGKLtK6g4fEW5aOU2SuTTYcFyo0VFWU3ktbkbB&#10;/pI5h5/F7pzPZv7yxvmWslyp0bDffoAI1If/8F/7oBXMlwv4PROPgFz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PQVP8QAAADcAAAADwAAAAAAAAAAAAAAAACXAgAAZHJzL2Rv&#10;d25yZXYueG1sUEsFBgAAAAAEAAQA9QAAAIgDAAAAAA==&#10;" strokecolor="window">
                              <v:textbox>
                                <w:txbxContent>
                                  <w:p w14:paraId="56D41B71" w14:textId="77777777" w:rsidR="005A5998" w:rsidRDefault="005A5998" w:rsidP="005A5998">
                                    <w: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group id="Group 291" o:spid="_x0000_s1038" style="position:absolute;top:-87465;width:3561687;height:3383115" coordorigin=",-87465" coordsize="3561687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Xp8s8xAAAANw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2kMzzPh&#10;CMjF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Xp8s8xAAAANwAAAAP&#10;AAAAAAAAAAAAAAAAAKkCAABkcnMvZG93bnJldi54bWxQSwUGAAAAAAQABAD6AAAAmgMAAAAA&#10;">
                              <v:shape id="Caixa de Texto 2" o:spid="_x0000_s1039" type="#_x0000_t202" style="position:absolute;left:3275937;top:143123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JotIxQAA&#10;ANwAAAAPAAAAZHJzL2Rvd25yZXYueG1sRI9Ba8JAFITvBf/D8gRvddPaSk1dQwgKvaRg7MXbM/ua&#10;hGbfLtmtpv++Kwgeh5n5hllno+nFmQbfWVbwNE9AENdWd9wo+DrsHt9A+ICssbdMCv7IQ7aZPKwx&#10;1fbCezpXoRERwj5FBW0ILpXS1y0Z9HPriKP3bQeDIcqhkXrAS4SbXj4nyVIa7DgutOioaKn+qX6N&#10;gt2pcA4/q+2xXCz86ZXLnIpSqdl0zN9BBBrDPXxrf2gFy9ULXM/EIyA3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gmi0jFAAAA3AAAAA8AAAAAAAAAAAAAAAAAlwIAAGRycy9k&#10;b3ducmV2LnhtbFBLBQYAAAAABAAEAPUAAACJAwAAAAA=&#10;" strokecolor="window">
                                <v:textbox>
                                  <w:txbxContent>
                                    <w:p w14:paraId="4C1D00FF" w14:textId="77777777" w:rsidR="005A5998" w:rsidRDefault="005A5998" w:rsidP="005A5998">
                                      <w:r>
                                        <w:t>2</w:t>
                                      </w:r>
                                    </w:p>
                                  </w:txbxContent>
                                </v:textbox>
                              </v:shape>
                              <v:group id="Group 290" o:spid="_x0000_s1040" style="position:absolute;top:-87465;width:3338596;height:3383115" coordorigin=",-87465" coordsize="3338596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4626nwgAAANwAAAAPAAAAZHJzL2Rvd25yZXYueG1sRE9Ni8IwEL0L+x/CLHjT&#10;tIrido0isi57EMG6IN6GZmyLzaQ0sa3/3hwEj4/3vVz3phItNa60rCAeRyCIM6tLzhX8n3ajBQjn&#10;kTVWlknBgxysVx+DJSbadnykNvW5CCHsElRQeF8nUrqsIINubGviwF1tY9AH2ORSN9iFcFPJSRTN&#10;pcGSQ0OBNW0Lym7p3Sj47bDbTOOfdn+7bh+X0+xw3sek1PCz33yD8NT7t/jl/tMKJl9hfj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eOtup8IAAADcAAAADwAA&#10;AAAAAAAAAAAAAACpAgAAZHJzL2Rvd25yZXYueG1sUEsFBgAAAAAEAAQA+gAAAJgDAAAAAA==&#10;">
                                <v:shape id="Caixa de Texto 2" o:spid="_x0000_s1041" type="#_x0000_t202" style="position:absolute;top:1184744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9XlZwAAA&#10;ANsAAAAPAAAAZHJzL2Rvd25yZXYueG1sRE9Ni8IwEL0v+B/CCN7WdHVXpGsUKQpeKmz14m1sZtuy&#10;zSQ0Ueu/3wiCt3m8z1msetOKK3W+sazgY5yAIC6tbrhScDxs3+cgfEDW2FomBXfysFoO3haYanvj&#10;H7oWoRIxhH2KCuoQXCqlL2sy6MfWEUfu13YGQ4RdJXWHtxhuWjlJkpk02HBsqNFRVlP5V1yMgu05&#10;cw73xeaUT6f+/MX5mrJcqdGwX3+DCNSHl/jp3uk4/xMev8QD5PI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F9XlZwAAAANsAAAAPAAAAAAAAAAAAAAAAAJcCAABkcnMvZG93bnJl&#10;di54bWxQSwUGAAAAAAQABAD1AAAAhAMAAAAA&#10;" strokecolor="window">
                                  <v:textbox>
                                    <w:txbxContent>
                                      <w:p w14:paraId="3E85D656" w14:textId="77777777" w:rsidR="005A5998" w:rsidRDefault="005A5998" w:rsidP="005A5998">
                                        <w:r>
                                          <w:t xml:space="preserve">7 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oup 289" o:spid="_x0000_s1042" style="position:absolute;left:182880;top:-87465;width:3155716;height:3383115" coordorigin=",-87465" coordsize="3155716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bAhR58UAAADcAAAA&#10;DwAAAAAAAAAAAAAAAACpAgAAZHJzL2Rvd25yZXYueG1sUEsFBgAAAAAEAAQA+gAAAJsDAAAAAA==&#10;">
                                  <v:shape id="Caixa de Texto 2" o:spid="_x0000_s1043" type="#_x0000_t202" style="position:absolute;top:389614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UES2wAAA&#10;ANsAAAAPAAAAZHJzL2Rvd25yZXYueG1sRE9Ni8IwEL0L+x/CLHjTdBVl6RpFygpeKlj3srexGdti&#10;MwlN1PrvjSB4m8f7nMWqN624Uucbywq+xgkI4tLqhisFf4fN6BuED8gaW8uk4E4eVsuPwQJTbW+8&#10;p2sRKhFD2KeooA7BpVL6siaDfmwdceROtjMYIuwqqTu8xXDTykmSzKXBhmNDjY6ymspzcTEKNsfM&#10;OdwVv//5dOqPM87XlOVKDT/79Q+IQH14i1/urY7zJ/D8JR4glw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lUES2wAAAANsAAAAPAAAAAAAAAAAAAAAAAJcCAABkcnMvZG93bnJl&#10;di54bWxQSwUGAAAAAAQABAD1AAAAhAMAAAAA&#10;" strokecolor="window">
                                    <v:textbox>
                                      <w:txbxContent>
                                        <w:p w14:paraId="53967CCD" w14:textId="77777777" w:rsidR="005A5998" w:rsidRDefault="005A5998" w:rsidP="005A5998">
                                          <w: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group id="Group 288" o:spid="_x0000_s1044" style="position:absolute;left:23854;top:-87465;width:3131862;height:3383115" coordorigin=",-87465" coordsize="3131862,33831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A0T0fMIAAADcAAAADwAA&#10;AAAAAAAAAAAAAACpAgAAZHJzL2Rvd25yZXYueG1sUEsFBgAAAAAEAAQA+gAAAJgDAAAAAA==&#10;">
                                    <v:group id="Group 703" o:spid="_x0000_s1045" style="position:absolute;width:3131862;height:3295650" coordsize="3131862,329565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XcbTxQAAANw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TKMx/J0J&#10;R0Aufw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DV3G08UAAADcAAAA&#10;DwAAAAAAAAAAAAAAAACpAgAAZHJzL2Rvd25yZXYueG1sUEsFBgAAAAAEAAQA+gAAAJsDAAAAAA==&#10;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Imagem 1" o:spid="_x0000_s1046" type="#_x0000_t75" style="position:absolute;left:190831;width:2771775;height:32956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I0&#10;JNPFAAAA3AAAAA8AAABkcnMvZG93bnJldi54bWxEj0FrwkAUhO8F/8PyCt7qplJsTF3Ftoheiui2&#10;99fsaxKafRuyaxL99W6h4HGYmW+YxWqwteio9ZVjBY+TBARx7kzFhYJPvXlIQfiAbLB2TArO5GG1&#10;HN0tMDOu5wN1x1CICGGfoYIyhCaT0uclWfQT1xBH78e1FkOUbSFNi32E21pOk2QmLVYcF0ps6K2k&#10;/Pd4sgrS/iml1+5bB631fv5++dhsv+ZKje+H9QuIQEO4hf/bO6PgOZnC35l4BOTyCg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yNCTTxQAAANwAAAAPAAAAAAAAAAAAAAAAAJwC&#10;AABkcnMvZG93bnJldi54bWxQSwUGAAAAAAQABAD3AAAAjgMAAAAA&#10;">
                                        <v:imagedata r:id="rId8" o:title=""/>
                                        <v:path arrowok="t"/>
                                      </v:shape>
                                      <v:shape id="Conexão reta unidirecional 7" o:spid="_x0000_s1047" type="#_x0000_t32" style="position:absolute;left:2584174;top:978010;width:547688;height:240348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AJSo8AAAADcAAAADwAAAGRycy9kb3ducmV2LnhtbERPu27CMBTdK/EP1kViKw4MUQkYhCoh&#10;MZa06nwV38ZJ4+vUdvPg6/FQqePReR9Ok+3EQD40jhVs1hkI4srphmsFH++X5xcQISJr7ByTgpkC&#10;nI6LpwMW2o18o6GMtUghHApUYGLsCylDZchiWLueOHFfzluMCfpaao9jCred3GZZLi02nBoM9vRq&#10;qPouf62C81RvP21Lu7fWz9Saa37/cajUajmd9yAiTfFf/Oe+agX5Lq1NZ9IRkMcH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QCUqPAAAAA3AAAAA8AAAAAAAAAAAAAAAAA&#10;oQIAAGRycy9kb3ducmV2LnhtbFBLBQYAAAAABAAEAPkAAACOAwAAAAA=&#10;" strokecolor="#92d050" strokeweight="1.5pt">
                                        <v:stroke endarrow="block" joinstyle="miter"/>
                                      </v:shape>
                                      <v:shape id="Conexão reta unidirecional 9" o:spid="_x0000_s1048" type="#_x0000_t32" style="position:absolute;left:2194560;top:1709530;width:876300;height:414337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J/Ev8AAAADcAAAADwAAAGRycy9kb3ducmV2LnhtbERPPW/CMBDdkfofrKvUjThloDRgEEJC&#10;YmxpxXyKr3ZCfE5tNwn99fVQifHpfW92k+vEQCE2nhU8FyUI4trrho2Cz4/jfAUiJmSNnWdScKMI&#10;u+3DbIOV9iO/03BORuQQjhUqsCn1lZSxtuQwFr4nztyXDw5ThsFIHXDM4a6Ti7JcSocN5waLPR0s&#10;1dfzj1Own8zi4lp6fWvDjVp7Wv5+e1Tq6XHar0EkmtJd/O8+aQUvZZ6fz+QjILd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CSfxL/AAAAA3AAAAA8AAAAAAAAAAAAAAAAA&#10;oQIAAGRycy9kb3ducmV2LnhtbFBLBQYAAAAABAAEAPkAAACOAwAAAAA=&#10;" strokecolor="#92d050" strokeweight="1.5pt">
                                        <v:stroke endarrow="block" joinstyle="miter"/>
                                      </v:shape>
                                      <v:shape id="Conexão reta unidirecional 11" o:spid="_x0000_s1049" type="#_x0000_t32" style="position:absolute;left:2210462;top:2369488;width:876300;height:414337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9PSHL4AAADbAAAADwAAAGRycy9kb3ducmV2LnhtbERPS4vCMBC+L/gfwgje1lQP4lajiCB4&#10;XB94HpqxaW0mNclq9dcbQdjbfHzPmS8724gb+VA5VjAaZiCIC6crLhUcD5vvKYgQkTU2jknBgwIs&#10;F72vOeba3XlHt30sRQrhkKMCE2ObSxkKQxbD0LXEiTs7bzEm6EupPd5TuG3kOMsm0mLFqcFgS2tD&#10;xWX/ZxWsunJ8sjX9/Nb+QbXZTp5Xh0oN+t1qBiJSF//FH/dWp/kjeP+SDpCLFwA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DX09IcvgAAANsAAAAPAAAAAAAAAAAAAAAAAKEC&#10;AABkcnMvZG93bnJldi54bWxQSwUGAAAAAAQABAD5AAAAjAMAAAAA&#10;" strokecolor="#92d050" strokeweight="1.5pt">
                                        <v:stroke endarrow="block" joinstyle="miter"/>
                                      </v:shape>
                                      <v:shape id="Conexão reta unidirecional 13" o:spid="_x0000_s1050" type="#_x0000_t32" style="position:absolute;left:246490;top:572494;width:719138;height:418783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T8rYcIAAADbAAAADwAAAGRycy9kb3ducmV2LnhtbERPTWvCQBC9F/wPywi91U0rBEldQwkK&#10;HoSgBoq3ITvJBrOzIbs16b/vFgq9zeN9zjafbS8eNPrOsYLXVQKCuHa641ZBdT28bED4gKyxd0wK&#10;vslDvls8bTHTbuIzPS6hFTGEfYYKTAhDJqWvDVn0KzcQR65xo8UQ4dhKPeIUw20v35IklRY7jg0G&#10;ByoM1ffLl1XAyak8m9v92KSft74pi33qq0qp5+X88Q4i0Bz+xX/uo47z1/D7SzxA7n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T8rYcIAAADbAAAADwAAAAAAAAAAAAAA&#10;AAChAgAAZHJzL2Rvd25yZXYueG1sUEsFBgAAAAAEAAQA+QAAAJADAAAAAA==&#10;" strokecolor="#92d050" strokeweight="1.5pt">
                                        <v:stroke endarrow="block" joinstyle="miter"/>
                                      </v:shape>
                                      <v:shape id="Conexão reta unidirecional 15" o:spid="_x0000_s1051" type="#_x0000_t32" style="position:absolute;top:1391478;width:1009332;height:41402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ZoWjsIAAADbAAAADwAAAGRycy9kb3ducmV2LnhtbERPTWvCQBC9F/wPywi91U0LBkldQwkK&#10;HoSgBoq3ITvJBrOzIbs16b/vFgq9zeN9zjafbS8eNPrOsYLXVQKCuHa641ZBdT28bED4gKyxd0wK&#10;vslDvls8bTHTbuIzPS6hFTGEfYYKTAhDJqWvDVn0KzcQR65xo8UQ4dhKPeIUw20v35IklRY7jg0G&#10;ByoM1ffLl1XAyak8m9v92KSft74pi33qq0qp5+X88Q4i0Bz+xX/uo47z1/D7SzxA7n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3ZoWjsIAAADbAAAADwAAAAAAAAAAAAAA&#10;AAChAgAAZHJzL2Rvd25yZXYueG1sUEsFBgAAAAAEAAQA+QAAAJADAAAAAA==&#10;" strokecolor="#92d050" strokeweight="1.5pt">
                                        <v:stroke endarrow="block" joinstyle="miter"/>
                                      </v:shape>
                                      <v:shape id="Conexão reta unidirecional 17" o:spid="_x0000_s1052" type="#_x0000_t32" style="position:absolute;left:333955;top:2488758;width:804545;height:218758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gQtYsIAAADbAAAADwAAAGRycy9kb3ducmV2LnhtbERPTWuDQBC9F/oflin01qzJwRSbjQRp&#10;IYdC0ArF2+COrsSdFXeT2H/fDRR6m8f7nF2+2FFcafaDYwXrVQKCuHV64F5B/fXx8grCB2SNo2NS&#10;8EMe8v3jww4z7W5c0rUKvYgh7DNUYEKYMil9a8iiX7mJOHKdmy2GCOde6hlvMdyOcpMkqbQ4cGww&#10;OFFhqD1XF6uAk89TaZrzsUu/m7E7Fe+pr2ulnp+WwxuIQEv4F/+5jzrO38L9l3iA3P8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gQtYsIAAADbAAAADwAAAAAAAAAAAAAA&#10;AAChAgAAZHJzL2Rvd25yZXYueG1sUEsFBgAAAAAEAAQA+QAAAJADAAAAAA==&#10;" strokecolor="#92d050" strokeweight="1.5pt">
                                        <v:stroke endarrow="block" joinstyle="miter"/>
                                      </v:shape>
                                    </v:group>
                                    <v:shape id="Caixa de Texto 2" o:spid="_x0000_s1053" type="#_x0000_t202" style="position:absolute;left:2679589;top:-87465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8xDRxQAA&#10;ANwAAAAPAAAAZHJzL2Rvd25yZXYueG1sRI9Pa8JAFMTvBb/D8gRvdaOIf6KrlJZKL1KMoh6f2WcS&#10;zL4N2a1GP71bEDwOM/MbZrZoTCkuVLvCsoJeNwJBnFpdcKZgu/l+H4NwHlljaZkU3MjBYt56m2Gs&#10;7ZXXdEl8JgKEXYwKcu+rWEqX5mTQdW1FHLyTrQ36IOtM6hqvAW5K2Y+ioTRYcFjIsaLPnNJz8mcU&#10;uDQa7n4HyW5/lEu6T7T+OixXSnXazccUhKfGv8LP9o9W0O+N4P9MOAJy/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vzENHFAAAA3AAAAA8AAAAAAAAAAAAAAAAAlwIAAGRycy9k&#10;b3ducmV2LnhtbFBLBQYAAAAABAAEAPUAAACJAwAAAAA=&#10;" strokecolor="white [3212]">
                                      <v:textbox>
                                        <w:txbxContent>
                                          <w:p w14:paraId="343487BB" w14:textId="77777777" w:rsidR="005A5998" w:rsidRDefault="005A5998" w:rsidP="005A5998">
                                            <w:r>
                                              <w:t>1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  <v:shape id="Caixa de Texto 2" o:spid="_x0000_s1054" type="#_x0000_t202" style="position:absolute;left:286247;top:2305878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a0K1wAAA&#10;ANsAAAAPAAAAZHJzL2Rvd25yZXYueG1sRE9Ni8IwEL0L/ocwC3vTdBVFqlGkKOylgtWLt7EZ22Iz&#10;CU3U7r/fLCx4m8f7nNWmN614Uucbywq+xgkI4tLqhisF59N+tADhA7LG1jIp+CEPm/VwsMJU2xcf&#10;6VmESsQQ9ikqqENwqZS+rMmgH1tHHLmb7QyGCLtK6g5fMdy0cpIkc2mw4dhQo6OspvJePIyC/TVz&#10;Dg/F7pJPp/4643xLWa7U50e/XYII1Ie3+N/9reP8Ofz9Eg+Q6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aa0K1wAAAANsAAAAPAAAAAAAAAAAAAAAAAJcCAABkcnMvZG93bnJl&#10;di54bWxQSwUGAAAAAAQABAD1AAAAhAMAAAAA&#10;" strokecolor="window">
                        <v:textbox>
                          <w:txbxContent>
                            <w:p w14:paraId="05C1D9BB" w14:textId="77777777" w:rsidR="005A5998" w:rsidRDefault="005A5998" w:rsidP="005A5998">
                              <w: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Conexão reta unidirecional 5" o:spid="_x0000_s1055" type="#_x0000_t32" style="position:absolute;left:2449002;top:405517;width:876300;height:41402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tFjSsEAAADcAAAADwAAAGRycy9kb3ducmV2LnhtbESPQYvCMBSE7wv+h/AEb2uqh6Jdo4gg&#10;eNxV8fxo3jbtNi/dJGr11xtB8DjMzDfMYtXbVlzIh9qxgsk4A0FcOl1zpeB42H7OQISIrLF1TApu&#10;FGC1HHwssNDuyj902cdKJAiHAhWYGLtCylAashjGriNO3q/zFmOSvpLa4zXBbSunWZZLizWnBYMd&#10;bQyVf/uzVbDuq+nJNjT/bvyNGrPL7/8OlRoN+/UXiEh9fIdf7Z1WkM9zeJ5JR0AuH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a0WNKwQAAANwAAAAPAAAAAAAAAAAAAAAA&#10;AKECAABkcnMvZG93bnJldi54bWxQSwUGAAAAAAQABAD5AAAAjwMAAAAA&#10;" strokecolor="#92d050" strokeweight="1.5pt">
                    <v:stroke endarrow="block" joinstyle="miter"/>
                  </v:shape>
                </v:group>
                <v:shape id="Conexão reta unidirecional 5" o:spid="_x0000_s1056" type="#_x0000_t32" style="position:absolute;left:2075290;top:174928;width:876300;height:41402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43+usAAAADcAAAADwAAAGRycy9kb3ducmV2LnhtbERPPWvDMBDdA/0P4grdYrkeTOJECaFQ&#10;8Jg6pfNhXS271smVFMfpr6+GQsfH+94fFzuKmXzoHSt4znIQxK3TPXcK3i+v6w2IEJE1jo5JwZ0C&#10;HA8Pqz1W2t34jeYmdiKFcKhQgYlxqqQMrSGLIXMTceI+nbcYE/Sd1B5vKdyOssjzUlrsOTUYnOjF&#10;UPvVXK2C09IVH3ag7XnwdxpMXf58O1Tq6XE57UBEWuK/+M9dawXFNq1NZ9IRkIdf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F+N/rrAAAAA3AAAAA8AAAAAAAAAAAAAAAAA&#10;oQIAAGRycy9kb3ducmV2LnhtbFBLBQYAAAAABAAEAPkAAACOAwAAAAA=&#10;" strokecolor="#92d050" strokeweight="1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05CCBA9B" w14:textId="77777777" w:rsidR="00CD41E8" w:rsidRPr="0086512E" w:rsidRDefault="00270C89" w:rsidP="00270C89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Legenda a figura.</w:t>
      </w:r>
    </w:p>
    <w:p w14:paraId="1A1F8781" w14:textId="77777777" w:rsidR="00CD41E8" w:rsidRPr="0086512E" w:rsidRDefault="00CD41E8" w:rsidP="00CD41E8">
      <w:pPr>
        <w:pStyle w:val="ListParagraph"/>
        <w:ind w:left="792"/>
        <w:rPr>
          <w:rFonts w:cstheme="minorHAnsi"/>
          <w:lang w:val="pt-PT"/>
        </w:rPr>
      </w:pPr>
    </w:p>
    <w:p w14:paraId="469E265F" w14:textId="77777777" w:rsidR="00CD41E8" w:rsidRPr="0086512E" w:rsidRDefault="00CD41E8" w:rsidP="00CD41E8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1. ________________</w:t>
      </w:r>
      <w:r w:rsidRPr="0086512E">
        <w:rPr>
          <w:rFonts w:cstheme="minorHAnsi"/>
          <w:lang w:val="pt-PT"/>
        </w:rPr>
        <w:tab/>
      </w:r>
      <w:r w:rsidRPr="0086512E">
        <w:rPr>
          <w:rFonts w:cstheme="minorHAnsi"/>
          <w:lang w:val="pt-PT"/>
        </w:rPr>
        <w:tab/>
        <w:t>4. ________________</w:t>
      </w:r>
      <w:r w:rsidRPr="0086512E">
        <w:rPr>
          <w:rFonts w:cstheme="minorHAnsi"/>
          <w:lang w:val="pt-PT"/>
        </w:rPr>
        <w:tab/>
      </w:r>
      <w:r w:rsidRPr="0086512E">
        <w:rPr>
          <w:rFonts w:cstheme="minorHAnsi"/>
          <w:lang w:val="pt-PT"/>
        </w:rPr>
        <w:tab/>
        <w:t>7. ________________</w:t>
      </w:r>
    </w:p>
    <w:p w14:paraId="3C32E16E" w14:textId="77777777" w:rsidR="00CD41E8" w:rsidRPr="0086512E" w:rsidRDefault="00CD41E8" w:rsidP="00CD41E8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2. ________________</w:t>
      </w:r>
      <w:r w:rsidRPr="0086512E">
        <w:rPr>
          <w:rFonts w:cstheme="minorHAnsi"/>
          <w:lang w:val="pt-PT"/>
        </w:rPr>
        <w:tab/>
      </w:r>
      <w:r w:rsidRPr="0086512E">
        <w:rPr>
          <w:rFonts w:cstheme="minorHAnsi"/>
          <w:lang w:val="pt-PT"/>
        </w:rPr>
        <w:tab/>
        <w:t>5. ________________</w:t>
      </w:r>
      <w:r w:rsidRPr="0086512E">
        <w:rPr>
          <w:rFonts w:cstheme="minorHAnsi"/>
          <w:lang w:val="pt-PT"/>
        </w:rPr>
        <w:tab/>
      </w:r>
      <w:r w:rsidRPr="0086512E">
        <w:rPr>
          <w:rFonts w:cstheme="minorHAnsi"/>
          <w:lang w:val="pt-PT"/>
        </w:rPr>
        <w:tab/>
        <w:t>8. ________________</w:t>
      </w:r>
    </w:p>
    <w:p w14:paraId="06FF076A" w14:textId="77777777" w:rsidR="00CD41E8" w:rsidRPr="0086512E" w:rsidRDefault="00CD41E8" w:rsidP="00CD41E8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3. ________________</w:t>
      </w:r>
      <w:r w:rsidRPr="0086512E">
        <w:rPr>
          <w:rFonts w:cstheme="minorHAnsi"/>
          <w:lang w:val="pt-PT"/>
        </w:rPr>
        <w:tab/>
      </w:r>
      <w:r w:rsidRPr="0086512E">
        <w:rPr>
          <w:rFonts w:cstheme="minorHAnsi"/>
          <w:lang w:val="pt-PT"/>
        </w:rPr>
        <w:tab/>
        <w:t>6. ________________</w:t>
      </w:r>
    </w:p>
    <w:p w14:paraId="00CC27CE" w14:textId="77777777" w:rsidR="00CD41E8" w:rsidRPr="0086512E" w:rsidRDefault="00CD41E8" w:rsidP="00CD41E8">
      <w:pPr>
        <w:pStyle w:val="ListParagraph"/>
        <w:ind w:left="792"/>
        <w:rPr>
          <w:rFonts w:cstheme="minorHAnsi"/>
          <w:lang w:val="pt-PT"/>
        </w:rPr>
      </w:pPr>
    </w:p>
    <w:p w14:paraId="331FC974" w14:textId="77777777" w:rsidR="00CD41E8" w:rsidRPr="0086512E" w:rsidRDefault="00270C89" w:rsidP="00270C89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Relaciona a espessura da parede dos ventrículos direito e esquerdo com a respetiva função.</w:t>
      </w:r>
    </w:p>
    <w:p w14:paraId="658022C8" w14:textId="77777777" w:rsidR="00CD41E8" w:rsidRPr="0086512E" w:rsidRDefault="00CD41E8" w:rsidP="00CD41E8">
      <w:pPr>
        <w:pStyle w:val="ListParagraph"/>
        <w:ind w:left="792"/>
        <w:rPr>
          <w:rFonts w:cstheme="minorHAnsi"/>
          <w:lang w:val="pt-PT"/>
        </w:rPr>
      </w:pPr>
    </w:p>
    <w:p w14:paraId="7FC34E79" w14:textId="77777777" w:rsidR="00CD41E8" w:rsidRPr="0086512E" w:rsidRDefault="00595142" w:rsidP="00CD41E8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</w:t>
      </w:r>
    </w:p>
    <w:p w14:paraId="02A66B33" w14:textId="77777777" w:rsidR="00CD41E8" w:rsidRPr="0086512E" w:rsidRDefault="00CD41E8" w:rsidP="00CD41E8">
      <w:pPr>
        <w:pStyle w:val="ListParagraph"/>
        <w:ind w:left="792"/>
        <w:rPr>
          <w:rFonts w:cstheme="minorHAnsi"/>
          <w:lang w:val="pt-PT"/>
        </w:rPr>
      </w:pPr>
    </w:p>
    <w:p w14:paraId="456B4517" w14:textId="77777777" w:rsidR="00595142" w:rsidRPr="0086512E" w:rsidRDefault="00270C89" w:rsidP="00595142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Indica a função do septo interventricular.</w:t>
      </w:r>
    </w:p>
    <w:p w14:paraId="3F465AB9" w14:textId="77777777" w:rsidR="00595142" w:rsidRPr="0086512E" w:rsidRDefault="00595142" w:rsidP="00595142">
      <w:pPr>
        <w:pStyle w:val="ListParagraph"/>
        <w:ind w:left="792"/>
        <w:rPr>
          <w:rFonts w:cstheme="minorHAnsi"/>
          <w:lang w:val="pt-PT"/>
        </w:rPr>
      </w:pPr>
    </w:p>
    <w:p w14:paraId="0913541C" w14:textId="77777777" w:rsidR="00595142" w:rsidRPr="0086512E" w:rsidRDefault="00595142" w:rsidP="00595142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</w:t>
      </w:r>
      <w:r w:rsidRPr="0086512E">
        <w:rPr>
          <w:rFonts w:cstheme="minorHAnsi"/>
          <w:lang w:val="pt-PT"/>
        </w:rPr>
        <w:br w:type="page"/>
      </w:r>
    </w:p>
    <w:p w14:paraId="458E7509" w14:textId="77777777" w:rsidR="00270C89" w:rsidRPr="0086512E" w:rsidRDefault="00BA7B3B" w:rsidP="00595142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lastRenderedPageBreak/>
        <w:t>O s</w:t>
      </w:r>
      <w:r w:rsidR="00270C89" w:rsidRPr="0086512E">
        <w:rPr>
          <w:rFonts w:cstheme="minorHAnsi"/>
          <w:lang w:val="pt-PT"/>
        </w:rPr>
        <w:t xml:space="preserve">istema </w:t>
      </w:r>
      <w:r w:rsidRPr="0086512E">
        <w:rPr>
          <w:rFonts w:cstheme="minorHAnsi"/>
          <w:lang w:val="pt-PT"/>
        </w:rPr>
        <w:t>ci</w:t>
      </w:r>
      <w:r w:rsidR="00270C89" w:rsidRPr="0086512E">
        <w:rPr>
          <w:rFonts w:cstheme="minorHAnsi"/>
          <w:lang w:val="pt-PT"/>
        </w:rPr>
        <w:t xml:space="preserve">rculatório é formado pelo coração e por uma rede de vasos sanguíneos. Observa a </w:t>
      </w:r>
      <w:r w:rsidR="008F442C" w:rsidRPr="0086512E">
        <w:rPr>
          <w:rFonts w:cstheme="minorHAnsi"/>
          <w:lang w:val="pt-PT"/>
        </w:rPr>
        <w:t xml:space="preserve">figura </w:t>
      </w:r>
      <w:r w:rsidR="00270C89" w:rsidRPr="0086512E">
        <w:rPr>
          <w:rFonts w:cstheme="minorHAnsi"/>
          <w:lang w:val="pt-PT"/>
        </w:rPr>
        <w:t>seguinte.</w:t>
      </w:r>
    </w:p>
    <w:p w14:paraId="052CC353" w14:textId="77777777" w:rsidR="00270C89" w:rsidRPr="0086512E" w:rsidRDefault="008B09EC" w:rsidP="008B09EC">
      <w:pPr>
        <w:ind w:left="1440" w:firstLine="720"/>
        <w:rPr>
          <w:rFonts w:cstheme="minorHAnsi"/>
        </w:rPr>
      </w:pPr>
      <w:r w:rsidRPr="0086512E">
        <w:rPr>
          <w:rFonts w:cstheme="minorHAnsi"/>
          <w:noProof/>
        </w:rPr>
        <mc:AlternateContent>
          <mc:Choice Requires="wpg">
            <w:drawing>
              <wp:inline distT="0" distB="0" distL="0" distR="0" wp14:anchorId="6A92090D" wp14:editId="7F723021">
                <wp:extent cx="4078522" cy="1779536"/>
                <wp:effectExtent l="0" t="0" r="17780" b="0"/>
                <wp:docPr id="303" name="Group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8522" cy="1779536"/>
                          <a:chOff x="0" y="0"/>
                          <a:chExt cx="4078522" cy="1779536"/>
                        </a:xfrm>
                      </wpg:grpSpPr>
                      <wpg:grpSp>
                        <wpg:cNvPr id="302" name="Group 302"/>
                        <wpg:cNvGrpSpPr/>
                        <wpg:grpSpPr>
                          <a:xfrm>
                            <a:off x="0" y="0"/>
                            <a:ext cx="4078522" cy="1779536"/>
                            <a:chOff x="0" y="0"/>
                            <a:chExt cx="4078522" cy="1779536"/>
                          </a:xfrm>
                        </wpg:grpSpPr>
                        <wps:wsp>
                          <wps:cNvPr id="2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5750" cy="276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FA3883" w14:textId="77777777" w:rsidR="00270C89" w:rsidRDefault="00270C89" w:rsidP="00270C89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301" name="Group 301"/>
                          <wpg:cNvGrpSpPr/>
                          <wpg:grpSpPr>
                            <a:xfrm>
                              <a:off x="238539" y="39749"/>
                              <a:ext cx="3839983" cy="1739787"/>
                              <a:chOff x="0" y="-8"/>
                              <a:chExt cx="3839983" cy="1739787"/>
                            </a:xfrm>
                          </wpg:grpSpPr>
                          <wps:wsp>
                            <wps:cNvPr id="701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54233" y="477078"/>
                                <a:ext cx="2857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2AAF3" w14:textId="77777777" w:rsidR="00270C89" w:rsidRDefault="00270C89" w:rsidP="00270C89"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300" name="Group 300"/>
                            <wpg:cNvGrpSpPr/>
                            <wpg:grpSpPr>
                              <a:xfrm>
                                <a:off x="0" y="-8"/>
                                <a:ext cx="3635403" cy="1739787"/>
                                <a:chOff x="0" y="-8"/>
                                <a:chExt cx="3635403" cy="17397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7978" y="-8"/>
                                  <a:ext cx="2822787" cy="1739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9" name="Conexão reta unidirecional 19"/>
                              <wps:cNvCnPr/>
                              <wps:spPr>
                                <a:xfrm flipH="1">
                                  <a:off x="2965837" y="636104"/>
                                  <a:ext cx="669566" cy="3657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92D05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" name="Conexão reta unidirecional 21"/>
                              <wps:cNvCnPr/>
                              <wps:spPr>
                                <a:xfrm>
                                  <a:off x="0" y="151074"/>
                                  <a:ext cx="609600" cy="4806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92D05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" name="Conexão reta unidirecional 23"/>
                              <wps:cNvCnPr/>
                              <wps:spPr>
                                <a:xfrm flipV="1">
                                  <a:off x="946206" y="850789"/>
                                  <a:ext cx="428625" cy="581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92D05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98498" y="1470992"/>
                            <a:ext cx="2857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83B797" w14:textId="77777777" w:rsidR="00270C89" w:rsidRDefault="00270C89" w:rsidP="00270C89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92090D" id="Group 303" o:spid="_x0000_s1057" style="width:321.15pt;height:140.1pt;mso-position-horizontal-relative:char;mso-position-vertical-relative:line" coordsize="4078522,1779536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">
                <v:group id="Group 302" o:spid="_x0000_s1058" style="position:absolute;width:4078522;height:1779536" coordsize="4078522,17795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Hmez1HGAAAA3AAA&#10;AA8AAAAAAAAAAAAAAAAAqQIAAGRycy9kb3ducmV2LnhtbFBLBQYAAAAABAAEAPoAAACcAwAAAAA=&#10;">
                  <v:shape id="Caixa de Texto 2" o:spid="_x0000_s1059" type="#_x0000_t202" style="position:absolute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orXnwQAA&#10;ANsAAAAPAAAAZHJzL2Rvd25yZXYueG1sRE/Pa8IwFL4P/B/CE7zNVMvG6BpFioKXDla97PbavLXF&#10;5iU00Xb//XIY7Pjx/c73sxnEg0bfW1awWScgiBure24VXC+n5zcQPiBrHCyTgh/ysN8tnnLMtJ34&#10;kx5VaEUMYZ+hgi4El0npm44M+rV1xJH7tqPBEOHYSj3iFMPNILdJ8ioN9hwbOnRUdNTcqrtRcKoL&#10;5/CjOn6VaerrFy4PVJRKrZbz4R1EoDn8i//cZ61gG9fHL/EHyN0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KK158EAAADbAAAADwAAAAAAAAAAAAAAAACXAgAAZHJzL2Rvd25y&#10;ZXYueG1sUEsFBgAAAAAEAAQA9QAAAIUDAAAAAA==&#10;" strokecolor="window">
                    <v:textbox>
                      <w:txbxContent>
                        <w:p w14:paraId="0BFA3883" w14:textId="77777777" w:rsidR="00270C89" w:rsidRDefault="00270C89" w:rsidP="00270C89">
                          <w:r>
                            <w:t>B</w:t>
                          </w:r>
                        </w:p>
                      </w:txbxContent>
                    </v:textbox>
                  </v:shape>
                  <v:group id="Group 301" o:spid="_x0000_s1060" style="position:absolute;left:238539;top:39749;width:3839983;height:1739787" coordorigin=",-8" coordsize="3839983,173978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lMUSbGAAAA3AAA&#10;AA8AAAAAAAAAAAAAAAAAqQIAAGRycy9kb3ducmV2LnhtbFBLBQYAAAAABAAEAPoAAACcAwAAAAA=&#10;">
                    <v:shape id="Caixa de Texto 2" o:spid="_x0000_s1061" type="#_x0000_t202" style="position:absolute;left:3554233;top:477078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urLKxAAA&#10;ANwAAAAPAAAAZHJzL2Rvd25yZXYueG1sRI9Ba8JAFITvQv/D8grezEalVaKrSFDoJUJjL709s69J&#10;aPbtkl01/fddQfA4zMw3zHo7mE5cqfetZQXTJAVBXFndcq3g63SYLEH4gKyxs0wK/sjDdvMyWmOm&#10;7Y0/6VqGWkQI+wwVNCG4TEpfNWTQJ9YRR+/H9gZDlH0tdY+3CDednKXpuzTYclxo0FHeUPVbXoyC&#10;wzl3Do/l/ruYz/35jYsd5YVS49dhtwIRaAjP8KP9oRUs0incz8QjIDf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rqyysQAAADcAAAADwAAAAAAAAAAAAAAAACXAgAAZHJzL2Rv&#10;d25yZXYueG1sUEsFBgAAAAAEAAQA9QAAAIgDAAAAAA==&#10;" strokecolor="window">
                      <v:textbox>
                        <w:txbxContent>
                          <w:p w14:paraId="2E42AAF3" w14:textId="77777777" w:rsidR="00270C89" w:rsidRDefault="00270C89" w:rsidP="00270C89">
                            <w:r>
                              <w:t>A</w:t>
                            </w:r>
                          </w:p>
                        </w:txbxContent>
                      </v:textbox>
                    </v:shape>
                    <v:group id="Group 300" o:spid="_x0000_s1062" style="position:absolute;top:-8;width:3635403;height:1739787" coordorigin=",-8" coordsize="3635403,173978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APS9wgAAANwAAAAPAAAAZHJzL2Rvd25yZXYueG1sRE/LisIwFN0L/kO4wuw0&#10;7YgiHVMRGQcXIqgDw+wuze0Dm5vSxLb+vVkILg/nvd4MphYdta6yrCCeRSCIM6srLhT8XvfTFQjn&#10;kTXWlknBgxxs0vFojYm2PZ+pu/hChBB2CSoovW8SKV1WkkE3sw1x4HLbGvQBtoXULfYh3NTyM4qW&#10;0mDFoaHEhnYlZbfL3Sj46bHfzuPv7njLd4//6+L0d4xJqY/JsP0C4Wnwb/HLfdAK5lGYH86EIyDT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5gD0vcIAAADcAAAADwAA&#10;AAAAAAAAAAAAAACpAgAAZHJzL2Rvd25yZXYueG1sUEsFBgAAAAAEAAQA+gAAAJgDAAAAAA==&#10;">
                      <v:shape id="Imagem 2" o:spid="_x0000_s1063" type="#_x0000_t75" style="position:absolute;left:317978;top:-8;width:2822787;height:173978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Qa&#10;LoLDAAAA2gAAAA8AAABkcnMvZG93bnJldi54bWxEj09rwkAUxO8Fv8PyCl5K3W1SRFJXkYIgeDIV&#10;wdsj+5oEs29DdvNHP323UOhxmJnfMOvtZBsxUOdrxxreFgoEceFMzaWG89f+dQXCB2SDjWPScCcP&#10;283saY2ZcSOfaMhDKSKEfYYaqhDaTEpfVGTRL1xLHL1v11kMUXalNB2OEW4bmSi1lBZrjgsVtvRZ&#10;UXHLe6shzVP/OMr+qobTBdP8vS9v6kXr+fO0+wARaAr/4b/2wWhI4PdKvAFy8w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1BougsMAAADaAAAADwAAAAAAAAAAAAAAAACcAgAA&#10;ZHJzL2Rvd25yZXYueG1sUEsFBgAAAAAEAAQA9wAAAIwDAAAAAA==&#10;">
                        <v:imagedata r:id="rId10" o:title=""/>
                        <v:path arrowok="t"/>
                      </v:shape>
                      <v:shape id="Conexão reta unidirecional 19" o:spid="_x0000_s1064" type="#_x0000_t32" style="position:absolute;left:2965837;top:636104;width:669566;height:36576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Ts6ZMIAAADbAAAADwAAAGRycy9kb3ducmV2LnhtbERPTWvCQBC9F/oflil4KbpphKKpq5Si&#10;kIsHo7TXITtNUrOzYXeN0V/vCgVv83ifs1gNphU9Od9YVvA2SUAQl1Y3XCk47DfjGQgfkDW2lknB&#10;hTysls9PC8y0PfOO+iJUIoawz1BBHUKXSenLmgz6ie2II/drncEQoaukdniO4aaVaZK8S4MNx4Ya&#10;O/qqqTwWJ6MgbV/Tdfez+d5P86LPt3R1xfFPqdHL8PkBItAQHuJ/d67j/Dncf4kHyOUN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9Ts6ZMIAAADbAAAADwAAAAAAAAAAAAAA&#10;AAChAgAAZHJzL2Rvd25yZXYueG1sUEsFBgAAAAAEAAQA+QAAAJADAAAAAA==&#10;" strokecolor="#92d050" strokeweight="2.25pt">
                        <v:stroke endarrow="block" joinstyle="miter"/>
                      </v:shape>
                      <v:shape id="Conexão reta unidirecional 21" o:spid="_x0000_s1065" type="#_x0000_t32" style="position:absolute;top:151074;width:609600;height:480695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P2ZzcYAAADbAAAADwAAAGRycy9kb3ducmV2LnhtbESPQWvCQBSE7wX/w/KE3pqNKYhGN0Fs&#10;hR7aQ1UovT2zzySafRuz25j++25B8DjMzDfMMh9MI3rqXG1ZwSSKQRAXVtdcKtjvNk8zEM4ja2ws&#10;k4JfcpBno4clptpe+ZP6rS9FgLBLUUHlfZtK6YqKDLrItsTBO9rOoA+yK6Xu8BrgppFJHE+lwZrD&#10;QoUtrSsqztsfo+Aye3mffsxfD3FzOT1vkq/jd7nrlXocD6sFCE+Dv4dv7TetIJnA/5fwA2T2B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AD9mc3GAAAA2wAAAA8AAAAAAAAA&#10;AAAAAAAAoQIAAGRycy9kb3ducmV2LnhtbFBLBQYAAAAABAAEAPkAAACUAwAAAAA=&#10;" strokecolor="#92d050" strokeweight="2.25pt">
                        <v:stroke endarrow="block" joinstyle="miter"/>
                      </v:shape>
                      <v:shape id="Conexão reta unidirecional 23" o:spid="_x0000_s1066" type="#_x0000_t32" style="position:absolute;left:946206;top:850789;width:428625;height:58102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r/HM8QAAADbAAAADwAAAGRycy9kb3ducmV2LnhtbESPQWvCQBSE7wX/w/KEXkrdGEFKdCNF&#10;FHLpoVHa6yP7TNJk34bdNab99d1CweMw880w291kejGS861lBctFAoK4srrlWsH5dHx+AeEDssbe&#10;Min4Jg+7fPawxUzbG7/TWIZaxBL2GSpoQhgyKX3VkEG/sANx9C7WGQxRulpqh7dYbnqZJslaGmw5&#10;LjQ40L6hqiuvRkHaP6WH4fP4cVoV5Vi80Y8ruy+lHufT6wZEoCncw/90oSO3gr8v8QfI/B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av8czxAAAANsAAAAPAAAAAAAAAAAA&#10;AAAAAKECAABkcnMvZG93bnJldi54bWxQSwUGAAAAAAQABAD5AAAAkgMAAAAA&#10;" strokecolor="#92d050" strokeweight="2.25pt">
                        <v:stroke endarrow="block" joinstyle="miter"/>
                      </v:shape>
                    </v:group>
                  </v:group>
                </v:group>
                <v:shape id="Caixa de Texto 2" o:spid="_x0000_s1067" type="#_x0000_t202" style="position:absolute;left:898498;top:1470992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PI4LwwAA&#10;ANsAAAAPAAAAZHJzL2Rvd25yZXYueG1sRI9Ba8JAFITvBf/D8oTe6sZIS0ndBAkKXlIw9tLbM/tM&#10;gtm3S3bV9N93C0KPw8x8w6yLyQziRqPvLStYLhIQxI3VPbcKvo67l3cQPiBrHCyTgh/yUOSzpzVm&#10;2t75QLc6tCJC2GeooAvBZVL6piODfmEdcfTOdjQYohxbqUe8R7gZZJokb9Jgz3GhQ0dlR82lvhoF&#10;u1PpHH7W2+9qtfKnV642VFZKPc+nzQeIQFP4Dz/ae60gTeHvS/wBMv8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rPI4LwwAAANsAAAAPAAAAAAAAAAAAAAAAAJcCAABkcnMvZG93&#10;bnJldi54bWxQSwUGAAAAAAQABAD1AAAAhwMAAAAA&#10;" strokecolor="window">
                  <v:textbox>
                    <w:txbxContent>
                      <w:p w14:paraId="2C83B797" w14:textId="77777777" w:rsidR="00270C89" w:rsidRDefault="00270C89" w:rsidP="00270C89">
                        <w: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4DED98" w14:textId="77777777" w:rsidR="008B09EC" w:rsidRPr="0086512E" w:rsidRDefault="00270C89" w:rsidP="00E91C7F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Legenda a </w:t>
      </w:r>
      <w:r w:rsidR="008F442C" w:rsidRPr="0086512E">
        <w:rPr>
          <w:rFonts w:cstheme="minorHAnsi"/>
          <w:lang w:val="pt-PT"/>
        </w:rPr>
        <w:t>figura</w:t>
      </w:r>
      <w:r w:rsidRPr="0086512E">
        <w:rPr>
          <w:rFonts w:cstheme="minorHAnsi"/>
          <w:lang w:val="pt-PT"/>
        </w:rPr>
        <w:t>.</w:t>
      </w:r>
    </w:p>
    <w:p w14:paraId="45A09AAA" w14:textId="77777777" w:rsidR="008B09EC" w:rsidRPr="0086512E" w:rsidRDefault="008B09EC" w:rsidP="008B09EC">
      <w:pPr>
        <w:pStyle w:val="ListParagraph"/>
        <w:ind w:left="792"/>
        <w:rPr>
          <w:rFonts w:cstheme="minorHAnsi"/>
          <w:lang w:val="pt-PT"/>
        </w:rPr>
      </w:pPr>
    </w:p>
    <w:p w14:paraId="3D5A394F" w14:textId="77777777" w:rsidR="008B09EC" w:rsidRPr="0086512E" w:rsidRDefault="008B09EC" w:rsidP="008B09EC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A. ___________________</w:t>
      </w:r>
      <w:r w:rsidRPr="0086512E">
        <w:rPr>
          <w:rFonts w:cstheme="minorHAnsi"/>
          <w:lang w:val="pt-PT"/>
        </w:rPr>
        <w:tab/>
        <w:t>B. ___________________</w:t>
      </w:r>
      <w:r w:rsidRPr="0086512E">
        <w:rPr>
          <w:rFonts w:cstheme="minorHAnsi"/>
          <w:lang w:val="pt-PT"/>
        </w:rPr>
        <w:tab/>
        <w:t>C. ___________________</w:t>
      </w:r>
    </w:p>
    <w:p w14:paraId="49556577" w14:textId="77777777" w:rsidR="008B09EC" w:rsidRPr="0086512E" w:rsidRDefault="008B09EC" w:rsidP="008B09EC">
      <w:pPr>
        <w:pStyle w:val="ListParagraph"/>
        <w:ind w:left="792"/>
        <w:rPr>
          <w:rFonts w:cstheme="minorHAnsi"/>
          <w:lang w:val="pt-PT"/>
        </w:rPr>
      </w:pPr>
    </w:p>
    <w:p w14:paraId="6C2250EE" w14:textId="77777777" w:rsidR="008B09EC" w:rsidRPr="0086512E" w:rsidRDefault="00270C89" w:rsidP="008200F9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Identifica os vasos sanguíneos que permitem a realização de trocas com as células e justifica a tua escolha.</w:t>
      </w:r>
    </w:p>
    <w:p w14:paraId="7B87BE55" w14:textId="77777777" w:rsidR="00B549F3" w:rsidRPr="0086512E" w:rsidRDefault="00B549F3" w:rsidP="00B549F3">
      <w:pPr>
        <w:pStyle w:val="ListParagraph"/>
        <w:ind w:left="792"/>
        <w:rPr>
          <w:rFonts w:cstheme="minorHAnsi"/>
          <w:lang w:val="pt-PT"/>
        </w:rPr>
      </w:pPr>
    </w:p>
    <w:p w14:paraId="219DB718" w14:textId="77777777" w:rsidR="00B549F3" w:rsidRPr="0086512E" w:rsidRDefault="00B549F3" w:rsidP="00B549F3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</w:t>
      </w:r>
    </w:p>
    <w:p w14:paraId="3A85E312" w14:textId="77777777" w:rsidR="00B549F3" w:rsidRPr="0086512E" w:rsidRDefault="00B549F3" w:rsidP="00B549F3">
      <w:pPr>
        <w:pStyle w:val="ListParagraph"/>
        <w:ind w:left="792"/>
        <w:rPr>
          <w:rFonts w:cstheme="minorHAnsi"/>
          <w:lang w:val="pt-PT"/>
        </w:rPr>
      </w:pPr>
    </w:p>
    <w:p w14:paraId="3D64EABA" w14:textId="77777777" w:rsidR="00270C89" w:rsidRPr="0086512E" w:rsidRDefault="00270C89" w:rsidP="008200F9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Faz a correspondência entre a figura e </w:t>
      </w:r>
      <w:r w:rsidR="001A6C91" w:rsidRPr="0086512E">
        <w:rPr>
          <w:rFonts w:cstheme="minorHAnsi"/>
          <w:lang w:val="pt-PT"/>
        </w:rPr>
        <w:t>as afirmações seguintes</w:t>
      </w:r>
      <w:r w:rsidR="008F442C" w:rsidRPr="0086512E">
        <w:rPr>
          <w:rFonts w:cstheme="minorHAnsi"/>
          <w:lang w:val="pt-PT"/>
        </w:rPr>
        <w:t xml:space="preserve"> escrevendo as letras </w:t>
      </w:r>
      <w:r w:rsidR="00B50937">
        <w:rPr>
          <w:rFonts w:cstheme="minorHAnsi"/>
          <w:lang w:val="pt-PT"/>
        </w:rPr>
        <w:t>no espaço adequado</w:t>
      </w:r>
      <w:r w:rsidR="001A6C91" w:rsidRPr="0086512E">
        <w:rPr>
          <w:rFonts w:cstheme="minorHAnsi"/>
          <w:lang w:val="pt-PT"/>
        </w:rPr>
        <w:t>.</w:t>
      </w:r>
    </w:p>
    <w:p w14:paraId="638DBC75" w14:textId="77777777" w:rsidR="001A6C91" w:rsidRPr="0086512E" w:rsidRDefault="001A6C91" w:rsidP="001A6C91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1A6C91" w:rsidRPr="0086512E" w14:paraId="14134F7E" w14:textId="77777777" w:rsidTr="001A6C91">
        <w:tc>
          <w:tcPr>
            <w:tcW w:w="268" w:type="dxa"/>
            <w:tcBorders>
              <w:right w:val="single" w:sz="4" w:space="0" w:color="auto"/>
            </w:tcBorders>
          </w:tcPr>
          <w:p w14:paraId="4F83BB01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A01CA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1. </w:t>
            </w:r>
            <w:r w:rsidRPr="0086512E">
              <w:rPr>
                <w:rFonts w:cstheme="minorHAnsi"/>
                <w:lang w:val="pt-PT"/>
              </w:rPr>
              <w:t>Possuem paredes muito finas, com apenas uma camada de células.</w:t>
            </w:r>
          </w:p>
        </w:tc>
      </w:tr>
      <w:tr w:rsidR="001A6C91" w:rsidRPr="0086512E" w14:paraId="519F27A9" w14:textId="77777777" w:rsidTr="001A6C9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3DD5596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2939E7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2. </w:t>
            </w:r>
            <w:r w:rsidRPr="0086512E">
              <w:rPr>
                <w:rFonts w:cstheme="minorHAnsi"/>
                <w:lang w:val="pt-PT"/>
              </w:rPr>
              <w:t>Possuem paredes muito espessas e musculosas, transportando o sangue que sai do coração para todas as partes do corpo.</w:t>
            </w:r>
          </w:p>
        </w:tc>
      </w:tr>
      <w:tr w:rsidR="001A6C91" w:rsidRPr="0086512E" w14:paraId="64E15D99" w14:textId="77777777" w:rsidTr="001A6C91">
        <w:tc>
          <w:tcPr>
            <w:tcW w:w="268" w:type="dxa"/>
            <w:tcBorders>
              <w:left w:val="nil"/>
              <w:right w:val="nil"/>
            </w:tcBorders>
          </w:tcPr>
          <w:p w14:paraId="61C168F1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53E3CAA1" w14:textId="77777777" w:rsidR="001A6C91" w:rsidRPr="0086512E" w:rsidRDefault="001A6C91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1A6C91" w:rsidRPr="0086512E" w14:paraId="2002FCB1" w14:textId="77777777" w:rsidTr="001A6C91">
        <w:tc>
          <w:tcPr>
            <w:tcW w:w="268" w:type="dxa"/>
            <w:tcBorders>
              <w:right w:val="single" w:sz="4" w:space="0" w:color="auto"/>
            </w:tcBorders>
          </w:tcPr>
          <w:p w14:paraId="34D0B1FD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916F8" w14:textId="77777777" w:rsidR="001A6C91" w:rsidRPr="0086512E" w:rsidRDefault="001A6C91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3. </w:t>
            </w:r>
            <w:r w:rsidRPr="0086512E">
              <w:rPr>
                <w:rFonts w:cstheme="minorHAnsi"/>
                <w:lang w:val="pt-PT"/>
              </w:rPr>
              <w:t>Transportam o sangue de todo o corpo até ao coração.</w:t>
            </w:r>
          </w:p>
        </w:tc>
      </w:tr>
    </w:tbl>
    <w:p w14:paraId="2DA4C88D" w14:textId="77777777" w:rsidR="001A6C91" w:rsidRPr="0086512E" w:rsidRDefault="001A6C91" w:rsidP="001A6C91">
      <w:pPr>
        <w:pStyle w:val="ListParagraph"/>
        <w:ind w:left="792"/>
        <w:rPr>
          <w:rFonts w:cstheme="minorHAnsi"/>
          <w:lang w:val="pt-PT"/>
        </w:rPr>
      </w:pPr>
    </w:p>
    <w:p w14:paraId="25AE902F" w14:textId="77777777" w:rsidR="00270C89" w:rsidRPr="0086512E" w:rsidRDefault="00270C89" w:rsidP="00FE72B6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Explica a função das válvulas no vaso B.</w:t>
      </w:r>
    </w:p>
    <w:p w14:paraId="34DE0F13" w14:textId="77777777" w:rsidR="008E7C0A" w:rsidRPr="0086512E" w:rsidRDefault="008E7C0A" w:rsidP="008E7C0A">
      <w:pPr>
        <w:pStyle w:val="ListParagraph"/>
        <w:ind w:left="792"/>
        <w:rPr>
          <w:rFonts w:cstheme="minorHAnsi"/>
          <w:lang w:val="pt-PT"/>
        </w:rPr>
      </w:pPr>
    </w:p>
    <w:p w14:paraId="45F527FD" w14:textId="77777777" w:rsidR="00FE72B6" w:rsidRPr="0086512E" w:rsidRDefault="00270C89" w:rsidP="00447F86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Analisa os resultados do hemograma do Paciente A e do Paciente B e compara-os com os valores de referência.</w:t>
      </w:r>
    </w:p>
    <w:p w14:paraId="690BF7D0" w14:textId="77777777" w:rsidR="0069370B" w:rsidRPr="0086512E" w:rsidRDefault="0069370B" w:rsidP="0069370B">
      <w:pPr>
        <w:pStyle w:val="ListParagraph"/>
        <w:ind w:left="360"/>
        <w:jc w:val="center"/>
        <w:rPr>
          <w:rFonts w:cstheme="minorHAnsi"/>
          <w:b/>
          <w:lang w:val="pt-PT"/>
        </w:rPr>
      </w:pPr>
      <w:r w:rsidRPr="0086512E">
        <w:rPr>
          <w:rFonts w:cstheme="minorHAnsi"/>
          <w:b/>
          <w:lang w:val="pt-PT"/>
        </w:rPr>
        <w:t>Análise de sangue</w:t>
      </w:r>
    </w:p>
    <w:p w14:paraId="0B2EDDC7" w14:textId="77777777" w:rsidR="0069370B" w:rsidRPr="0086512E" w:rsidRDefault="0069370B" w:rsidP="0069370B">
      <w:pPr>
        <w:pStyle w:val="ListParagraph"/>
        <w:ind w:left="360"/>
        <w:jc w:val="center"/>
        <w:rPr>
          <w:rFonts w:cstheme="minorHAnsi"/>
          <w:b/>
          <w:lang w:val="pt-PT"/>
        </w:rPr>
      </w:pPr>
      <w:r w:rsidRPr="0086512E">
        <w:rPr>
          <w:rFonts w:cstheme="minorHAnsi"/>
          <w:b/>
          <w:lang w:val="pt-PT"/>
        </w:rPr>
        <w:t>Hemograma</w:t>
      </w:r>
    </w:p>
    <w:p w14:paraId="1FFECE65" w14:textId="77777777" w:rsidR="0069370B" w:rsidRPr="0086512E" w:rsidRDefault="0069370B" w:rsidP="0069370B">
      <w:pPr>
        <w:pStyle w:val="ListParagraph"/>
        <w:ind w:left="360"/>
        <w:jc w:val="center"/>
        <w:rPr>
          <w:rFonts w:cstheme="minorHAnsi"/>
          <w:b/>
          <w:lang w:val="pt-PT"/>
        </w:rPr>
      </w:pP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3256"/>
        <w:gridCol w:w="2693"/>
        <w:gridCol w:w="2551"/>
      </w:tblGrid>
      <w:tr w:rsidR="00270C89" w:rsidRPr="0086512E" w14:paraId="56882BAF" w14:textId="77777777" w:rsidTr="008E7C0A">
        <w:trPr>
          <w:jc w:val="center"/>
        </w:trPr>
        <w:tc>
          <w:tcPr>
            <w:tcW w:w="3256" w:type="dxa"/>
            <w:tcBorders>
              <w:top w:val="nil"/>
              <w:left w:val="nil"/>
            </w:tcBorders>
          </w:tcPr>
          <w:p w14:paraId="0D40CDE3" w14:textId="77777777" w:rsidR="00270C89" w:rsidRPr="0086512E" w:rsidRDefault="00270C89" w:rsidP="0069370B">
            <w:pPr>
              <w:spacing w:after="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0A27451A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  <w:b/>
              </w:rPr>
            </w:pPr>
            <w:r w:rsidRPr="0086512E">
              <w:rPr>
                <w:rFonts w:cstheme="minorHAnsi"/>
                <w:b/>
              </w:rPr>
              <w:t>Paciente A</w:t>
            </w:r>
          </w:p>
        </w:tc>
        <w:tc>
          <w:tcPr>
            <w:tcW w:w="2551" w:type="dxa"/>
          </w:tcPr>
          <w:p w14:paraId="1F929C70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  <w:b/>
              </w:rPr>
            </w:pPr>
            <w:r w:rsidRPr="0086512E">
              <w:rPr>
                <w:rFonts w:cstheme="minorHAnsi"/>
                <w:b/>
              </w:rPr>
              <w:t>Paciente B</w:t>
            </w:r>
          </w:p>
        </w:tc>
      </w:tr>
      <w:tr w:rsidR="00270C89" w:rsidRPr="0086512E" w14:paraId="383A447E" w14:textId="77777777" w:rsidTr="008E7C0A">
        <w:trPr>
          <w:jc w:val="center"/>
        </w:trPr>
        <w:tc>
          <w:tcPr>
            <w:tcW w:w="3256" w:type="dxa"/>
          </w:tcPr>
          <w:p w14:paraId="4100BEDA" w14:textId="77777777" w:rsidR="00270C89" w:rsidRPr="0086512E" w:rsidRDefault="0069370B" w:rsidP="0069370B">
            <w:pPr>
              <w:spacing w:after="0"/>
              <w:rPr>
                <w:rFonts w:cstheme="minorHAnsi"/>
                <w:b/>
              </w:rPr>
            </w:pPr>
            <w:r w:rsidRPr="0086512E">
              <w:rPr>
                <w:rFonts w:cstheme="minorHAnsi"/>
                <w:b/>
              </w:rPr>
              <w:t>Glóbulos vermelhos</w:t>
            </w:r>
          </w:p>
          <w:p w14:paraId="54A688B6" w14:textId="77777777" w:rsidR="00270C89" w:rsidRPr="0086512E" w:rsidRDefault="00270C89" w:rsidP="0069370B">
            <w:pPr>
              <w:spacing w:after="0"/>
              <w:rPr>
                <w:rFonts w:cstheme="minorHAnsi"/>
              </w:rPr>
            </w:pPr>
            <w:r w:rsidRPr="0086512E">
              <w:rPr>
                <w:rFonts w:cstheme="minorHAnsi"/>
                <w:sz w:val="18"/>
              </w:rPr>
              <w:t>Valores de referência:</w:t>
            </w:r>
            <w:r w:rsidR="0069370B" w:rsidRPr="0086512E">
              <w:rPr>
                <w:rFonts w:cstheme="minorHAnsi"/>
                <w:sz w:val="18"/>
              </w:rPr>
              <w:t xml:space="preserve"> </w:t>
            </w:r>
            <w:r w:rsidRPr="0086512E">
              <w:rPr>
                <w:rFonts w:cstheme="minorHAnsi"/>
                <w:sz w:val="18"/>
              </w:rPr>
              <w:t xml:space="preserve">4,5 a 6,0 milhões </w:t>
            </w:r>
            <w:r w:rsidR="008F442C" w:rsidRPr="0086512E">
              <w:rPr>
                <w:rFonts w:cstheme="minorHAnsi"/>
                <w:sz w:val="18"/>
              </w:rPr>
              <w:t xml:space="preserve">de </w:t>
            </w:r>
            <w:r w:rsidRPr="0086512E">
              <w:rPr>
                <w:rFonts w:cstheme="minorHAnsi"/>
                <w:sz w:val="18"/>
              </w:rPr>
              <w:t>glóbulos vermelhos/mm</w:t>
            </w:r>
            <w:r w:rsidRPr="0086512E">
              <w:rPr>
                <w:rFonts w:cstheme="minorHAnsi"/>
                <w:sz w:val="1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14:paraId="13D78DF4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  <w:vertAlign w:val="superscript"/>
              </w:rPr>
            </w:pPr>
            <w:r w:rsidRPr="0086512E">
              <w:rPr>
                <w:rFonts w:cstheme="minorHAnsi"/>
              </w:rPr>
              <w:t xml:space="preserve">3 milhões </w:t>
            </w:r>
            <w:r w:rsidR="008F442C" w:rsidRPr="0086512E">
              <w:rPr>
                <w:rFonts w:cstheme="minorHAnsi"/>
              </w:rPr>
              <w:t xml:space="preserve">de </w:t>
            </w:r>
            <w:r w:rsidRPr="0086512E">
              <w:rPr>
                <w:rFonts w:cstheme="minorHAnsi"/>
              </w:rPr>
              <w:t>glóbulos vermelhos/mm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4F6D8954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</w:rPr>
            </w:pPr>
            <w:r w:rsidRPr="0086512E">
              <w:rPr>
                <w:rFonts w:cstheme="minorHAnsi"/>
              </w:rPr>
              <w:t xml:space="preserve">5,5 milhões </w:t>
            </w:r>
            <w:r w:rsidR="008F442C" w:rsidRPr="0086512E">
              <w:rPr>
                <w:rFonts w:cstheme="minorHAnsi"/>
              </w:rPr>
              <w:t xml:space="preserve">de </w:t>
            </w:r>
            <w:r w:rsidRPr="0086512E">
              <w:rPr>
                <w:rFonts w:cstheme="minorHAnsi"/>
              </w:rPr>
              <w:t>glóbulos vermelhos/mm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</w:tr>
      <w:tr w:rsidR="00270C89" w:rsidRPr="0086512E" w14:paraId="29F8F95A" w14:textId="77777777" w:rsidTr="008E7C0A">
        <w:trPr>
          <w:jc w:val="center"/>
        </w:trPr>
        <w:tc>
          <w:tcPr>
            <w:tcW w:w="3256" w:type="dxa"/>
          </w:tcPr>
          <w:p w14:paraId="2E625B9C" w14:textId="749BD113" w:rsidR="00270C89" w:rsidRPr="0086512E" w:rsidRDefault="00270C89" w:rsidP="0069370B">
            <w:pPr>
              <w:spacing w:after="0"/>
              <w:rPr>
                <w:rFonts w:cstheme="minorHAnsi"/>
                <w:b/>
              </w:rPr>
            </w:pPr>
            <w:r w:rsidRPr="0086512E">
              <w:rPr>
                <w:rFonts w:cstheme="minorHAnsi"/>
                <w:b/>
              </w:rPr>
              <w:t xml:space="preserve">Glóbulos </w:t>
            </w:r>
            <w:r w:rsidR="008F442C" w:rsidRPr="0086512E">
              <w:rPr>
                <w:rFonts w:cstheme="minorHAnsi"/>
                <w:b/>
              </w:rPr>
              <w:t>brancos</w:t>
            </w:r>
          </w:p>
          <w:p w14:paraId="0E612E3E" w14:textId="18B0B4E0" w:rsidR="00270C89" w:rsidRPr="0086512E" w:rsidRDefault="00270C89" w:rsidP="0069370B">
            <w:pPr>
              <w:spacing w:after="0"/>
              <w:rPr>
                <w:rFonts w:cstheme="minorHAnsi"/>
              </w:rPr>
            </w:pPr>
            <w:r w:rsidRPr="0086512E">
              <w:rPr>
                <w:rFonts w:cstheme="minorHAnsi"/>
                <w:sz w:val="18"/>
              </w:rPr>
              <w:t>Valores de referência:</w:t>
            </w:r>
            <w:r w:rsidR="0069370B" w:rsidRPr="0086512E">
              <w:rPr>
                <w:rFonts w:cstheme="minorHAnsi"/>
                <w:sz w:val="18"/>
              </w:rPr>
              <w:t xml:space="preserve"> </w:t>
            </w:r>
            <w:r w:rsidRPr="0086512E">
              <w:rPr>
                <w:rFonts w:cstheme="minorHAnsi"/>
                <w:sz w:val="18"/>
              </w:rPr>
              <w:t>4300 a 10 000 glóbulos brancos/mm</w:t>
            </w:r>
            <w:r w:rsidRPr="00086AA3">
              <w:rPr>
                <w:rFonts w:cstheme="minorHAnsi"/>
                <w:sz w:val="1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14:paraId="4137A756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</w:rPr>
            </w:pPr>
            <w:r w:rsidRPr="0086512E">
              <w:rPr>
                <w:rFonts w:cstheme="minorHAnsi"/>
              </w:rPr>
              <w:t>6000</w:t>
            </w:r>
            <w:r w:rsidRPr="0086512E">
              <w:t xml:space="preserve"> </w:t>
            </w:r>
            <w:r w:rsidRPr="0086512E">
              <w:rPr>
                <w:rFonts w:cstheme="minorHAnsi"/>
              </w:rPr>
              <w:t>glóbulos brancos/mm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0F1B6B88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</w:rPr>
            </w:pPr>
            <w:r w:rsidRPr="0086512E">
              <w:rPr>
                <w:rFonts w:cstheme="minorHAnsi"/>
              </w:rPr>
              <w:t>15 000</w:t>
            </w:r>
            <w:r w:rsidRPr="0086512E">
              <w:t xml:space="preserve"> </w:t>
            </w:r>
            <w:r w:rsidRPr="0086512E">
              <w:rPr>
                <w:rFonts w:cstheme="minorHAnsi"/>
              </w:rPr>
              <w:t>glóbulos brancos/mm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</w:tr>
      <w:tr w:rsidR="00270C89" w:rsidRPr="0086512E" w14:paraId="56B4C966" w14:textId="77777777" w:rsidTr="008E7C0A">
        <w:trPr>
          <w:jc w:val="center"/>
        </w:trPr>
        <w:tc>
          <w:tcPr>
            <w:tcW w:w="3256" w:type="dxa"/>
          </w:tcPr>
          <w:p w14:paraId="4F82CD55" w14:textId="77777777" w:rsidR="00270C89" w:rsidRPr="0086512E" w:rsidRDefault="00270C89" w:rsidP="0069370B">
            <w:pPr>
              <w:spacing w:after="0"/>
              <w:rPr>
                <w:rFonts w:cstheme="minorHAnsi"/>
                <w:b/>
              </w:rPr>
            </w:pPr>
            <w:r w:rsidRPr="0086512E">
              <w:rPr>
                <w:rFonts w:cstheme="minorHAnsi"/>
                <w:b/>
              </w:rPr>
              <w:t>Plaquetas</w:t>
            </w:r>
          </w:p>
          <w:p w14:paraId="680C1556" w14:textId="77777777" w:rsidR="00270C89" w:rsidRPr="0086512E" w:rsidRDefault="00270C89" w:rsidP="0069370B">
            <w:pPr>
              <w:spacing w:after="0"/>
              <w:rPr>
                <w:rFonts w:cstheme="minorHAnsi"/>
              </w:rPr>
            </w:pPr>
            <w:r w:rsidRPr="0086512E">
              <w:rPr>
                <w:rFonts w:cstheme="minorHAnsi"/>
                <w:sz w:val="18"/>
              </w:rPr>
              <w:t>Valores de referência:</w:t>
            </w:r>
            <w:r w:rsidR="0069370B" w:rsidRPr="0086512E">
              <w:rPr>
                <w:rFonts w:cstheme="minorHAnsi"/>
                <w:sz w:val="18"/>
              </w:rPr>
              <w:t xml:space="preserve"> </w:t>
            </w:r>
            <w:r w:rsidRPr="0086512E">
              <w:rPr>
                <w:rFonts w:cstheme="minorHAnsi"/>
                <w:sz w:val="18"/>
              </w:rPr>
              <w:t>150 000 a</w:t>
            </w:r>
            <w:r w:rsidR="008F442C" w:rsidRPr="0086512E">
              <w:rPr>
                <w:rFonts w:cstheme="minorHAnsi"/>
                <w:sz w:val="18"/>
              </w:rPr>
              <w:t xml:space="preserve"> </w:t>
            </w:r>
            <w:r w:rsidRPr="0086512E">
              <w:rPr>
                <w:rFonts w:cstheme="minorHAnsi"/>
                <w:sz w:val="18"/>
              </w:rPr>
              <w:t>450 000 plaquetas/mm</w:t>
            </w:r>
            <w:r w:rsidRPr="00086AA3">
              <w:rPr>
                <w:rFonts w:cstheme="minorHAnsi"/>
                <w:sz w:val="18"/>
                <w:vertAlign w:val="superscript"/>
              </w:rPr>
              <w:t>3</w:t>
            </w:r>
          </w:p>
        </w:tc>
        <w:tc>
          <w:tcPr>
            <w:tcW w:w="2693" w:type="dxa"/>
            <w:vAlign w:val="center"/>
          </w:tcPr>
          <w:p w14:paraId="329B6DD1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</w:rPr>
            </w:pPr>
            <w:r w:rsidRPr="0086512E">
              <w:rPr>
                <w:rFonts w:cstheme="minorHAnsi"/>
              </w:rPr>
              <w:t>200 000 plaquetas/mm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2551" w:type="dxa"/>
            <w:vAlign w:val="center"/>
          </w:tcPr>
          <w:p w14:paraId="0FD0C225" w14:textId="77777777" w:rsidR="00270C89" w:rsidRPr="0086512E" w:rsidRDefault="00270C89" w:rsidP="0069370B">
            <w:pPr>
              <w:spacing w:after="0"/>
              <w:jc w:val="center"/>
              <w:rPr>
                <w:rFonts w:cstheme="minorHAnsi"/>
              </w:rPr>
            </w:pPr>
            <w:r w:rsidRPr="0086512E">
              <w:rPr>
                <w:rFonts w:cstheme="minorHAnsi"/>
              </w:rPr>
              <w:t>300 000 plaquetas/mm</w:t>
            </w:r>
            <w:r w:rsidRPr="0086512E">
              <w:rPr>
                <w:rFonts w:cstheme="minorHAnsi"/>
                <w:vertAlign w:val="superscript"/>
              </w:rPr>
              <w:t>3</w:t>
            </w:r>
          </w:p>
        </w:tc>
      </w:tr>
    </w:tbl>
    <w:p w14:paraId="709F4497" w14:textId="77777777" w:rsidR="00FE72B6" w:rsidRPr="0086512E" w:rsidRDefault="00FE72B6" w:rsidP="00FE72B6">
      <w:pPr>
        <w:jc w:val="center"/>
        <w:rPr>
          <w:rFonts w:cstheme="minorHAnsi"/>
          <w:sz w:val="18"/>
        </w:rPr>
      </w:pPr>
      <w:r w:rsidRPr="0086512E">
        <w:rPr>
          <w:rFonts w:cstheme="minorHAnsi"/>
          <w:sz w:val="18"/>
        </w:rPr>
        <w:t>Tabela I: Análise de sangue</w:t>
      </w:r>
    </w:p>
    <w:p w14:paraId="29173C55" w14:textId="77777777" w:rsidR="00270C89" w:rsidRPr="0086512E" w:rsidRDefault="00270C89" w:rsidP="00FE72B6">
      <w:pPr>
        <w:pStyle w:val="ListParagraph"/>
        <w:numPr>
          <w:ilvl w:val="1"/>
          <w:numId w:val="15"/>
        </w:numPr>
        <w:rPr>
          <w:noProof/>
          <w:lang w:val="pt-PT" w:eastAsia="pt-PT"/>
        </w:rPr>
      </w:pPr>
      <w:r w:rsidRPr="0086512E">
        <w:rPr>
          <w:noProof/>
          <w:lang w:val="pt-PT" w:eastAsia="pt-PT"/>
        </w:rPr>
        <w:lastRenderedPageBreak/>
        <w:t>Identifica o elemento figurado do sangue com valores anómalos no Paciente A e no Paciente B.</w:t>
      </w:r>
    </w:p>
    <w:p w14:paraId="7B725CDF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</w:p>
    <w:p w14:paraId="6D61C89A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  <w:r w:rsidRPr="0086512E">
        <w:rPr>
          <w:noProof/>
          <w:lang w:val="pt-PT" w:eastAsia="pt-PT"/>
        </w:rPr>
        <w:t>_____________________________________________________________________________</w:t>
      </w:r>
    </w:p>
    <w:p w14:paraId="5B59A3DF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</w:p>
    <w:p w14:paraId="18F07975" w14:textId="15FCA633" w:rsidR="00270C89" w:rsidRPr="0086512E" w:rsidRDefault="00270C89" w:rsidP="00FE72B6">
      <w:pPr>
        <w:pStyle w:val="ListParagraph"/>
        <w:numPr>
          <w:ilvl w:val="1"/>
          <w:numId w:val="15"/>
        </w:numPr>
        <w:rPr>
          <w:noProof/>
          <w:lang w:val="pt-PT" w:eastAsia="pt-PT"/>
        </w:rPr>
      </w:pPr>
      <w:r w:rsidRPr="0086512E">
        <w:rPr>
          <w:noProof/>
          <w:lang w:val="pt-PT" w:eastAsia="pt-PT"/>
        </w:rPr>
        <w:t xml:space="preserve">Tendo em conta a função desempenhada pelo elemento figurado do sangue, explica o que está a acontecer </w:t>
      </w:r>
      <w:r w:rsidR="00DA284F" w:rsidRPr="0086512E">
        <w:rPr>
          <w:noProof/>
          <w:lang w:val="pt-PT" w:eastAsia="pt-PT"/>
        </w:rPr>
        <w:t>a</w:t>
      </w:r>
      <w:r w:rsidRPr="0086512E">
        <w:rPr>
          <w:noProof/>
          <w:lang w:val="pt-PT" w:eastAsia="pt-PT"/>
        </w:rPr>
        <w:t>o Paciente A.</w:t>
      </w:r>
    </w:p>
    <w:p w14:paraId="5C703001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</w:p>
    <w:p w14:paraId="56EE8089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  <w:r w:rsidRPr="0086512E">
        <w:rPr>
          <w:noProof/>
          <w:lang w:val="pt-PT" w:eastAsia="pt-PT"/>
        </w:rPr>
        <w:t>_____________________________________________________________________________</w:t>
      </w:r>
    </w:p>
    <w:p w14:paraId="16C5F05F" w14:textId="77777777" w:rsidR="00FE72B6" w:rsidRPr="0086512E" w:rsidRDefault="00FE72B6" w:rsidP="00FE72B6">
      <w:pPr>
        <w:pStyle w:val="ListParagraph"/>
        <w:ind w:left="792"/>
        <w:rPr>
          <w:noProof/>
          <w:lang w:val="pt-PT" w:eastAsia="pt-PT"/>
        </w:rPr>
      </w:pPr>
    </w:p>
    <w:p w14:paraId="42A335DE" w14:textId="77777777" w:rsidR="00FE72B6" w:rsidRPr="0086512E" w:rsidRDefault="00FE72B6" w:rsidP="00FE72B6">
      <w:pPr>
        <w:pStyle w:val="ListParagraph"/>
        <w:numPr>
          <w:ilvl w:val="1"/>
          <w:numId w:val="15"/>
        </w:numPr>
        <w:rPr>
          <w:noProof/>
          <w:lang w:val="pt-PT" w:eastAsia="pt-PT"/>
        </w:rPr>
      </w:pPr>
      <w:r w:rsidRPr="0086512E">
        <w:rPr>
          <w:noProof/>
          <w:lang w:val="pt-PT" w:eastAsia="pt-PT"/>
        </w:rPr>
        <w:t>Seleciona a opção correta.</w:t>
      </w:r>
    </w:p>
    <w:p w14:paraId="0A5658D3" w14:textId="77777777" w:rsidR="00270C89" w:rsidRPr="0086512E" w:rsidRDefault="00270C89" w:rsidP="00FE72B6">
      <w:pPr>
        <w:pStyle w:val="ListParagraph"/>
        <w:ind w:left="792"/>
        <w:rPr>
          <w:noProof/>
          <w:lang w:val="pt-PT" w:eastAsia="pt-PT"/>
        </w:rPr>
      </w:pPr>
      <w:r w:rsidRPr="0086512E">
        <w:rPr>
          <w:noProof/>
          <w:lang w:val="pt-PT" w:eastAsia="pt-PT"/>
        </w:rPr>
        <w:t>No caso do Paciente B, o valor anómalo do elemento figurado do sangue pode dever-se</w:t>
      </w:r>
      <w:r w:rsidR="00FA085B" w:rsidRPr="0086512E">
        <w:rPr>
          <w:noProof/>
          <w:lang w:val="pt-PT" w:eastAsia="pt-PT"/>
        </w:rPr>
        <w:t>…</w:t>
      </w:r>
    </w:p>
    <w:p w14:paraId="2D9A3B98" w14:textId="77777777" w:rsidR="0069370B" w:rsidRPr="0086512E" w:rsidRDefault="0069370B" w:rsidP="00FE72B6">
      <w:pPr>
        <w:pStyle w:val="ListParagraph"/>
        <w:ind w:left="792"/>
        <w:rPr>
          <w:noProof/>
          <w:lang w:val="pt-PT" w:eastAsia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FA085B" w:rsidRPr="0086512E" w14:paraId="6978AEE8" w14:textId="77777777" w:rsidTr="00FA085B">
        <w:tc>
          <w:tcPr>
            <w:tcW w:w="268" w:type="dxa"/>
            <w:tcBorders>
              <w:right w:val="single" w:sz="4" w:space="0" w:color="auto"/>
            </w:tcBorders>
          </w:tcPr>
          <w:p w14:paraId="10ECFEC1" w14:textId="77777777" w:rsidR="00FA085B" w:rsidRPr="0086512E" w:rsidRDefault="00FA085B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F5DEFE" w14:textId="77777777" w:rsidR="00FA085B" w:rsidRPr="0086512E" w:rsidRDefault="00FA085B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A. </w:t>
            </w:r>
            <w:r w:rsidRPr="0086512E">
              <w:rPr>
                <w:lang w:val="pt-PT"/>
              </w:rPr>
              <w:t>…</w:t>
            </w:r>
            <w:r w:rsidRPr="0086512E">
              <w:rPr>
                <w:b/>
                <w:lang w:val="pt-PT"/>
              </w:rPr>
              <w:t xml:space="preserve"> </w:t>
            </w:r>
            <w:r w:rsidRPr="0086512E">
              <w:rPr>
                <w:noProof/>
                <w:lang w:val="pt-PT" w:eastAsia="pt-PT"/>
              </w:rPr>
              <w:t>a uma anemia.</w:t>
            </w:r>
          </w:p>
        </w:tc>
      </w:tr>
      <w:tr w:rsidR="00FA085B" w:rsidRPr="0086512E" w14:paraId="62174B48" w14:textId="77777777" w:rsidTr="00FA085B">
        <w:tc>
          <w:tcPr>
            <w:tcW w:w="268" w:type="dxa"/>
            <w:tcBorders>
              <w:right w:val="single" w:sz="4" w:space="0" w:color="auto"/>
            </w:tcBorders>
          </w:tcPr>
          <w:p w14:paraId="55DAE534" w14:textId="77777777" w:rsidR="00FA085B" w:rsidRPr="0086512E" w:rsidRDefault="00FA085B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97DD72" w14:textId="77777777" w:rsidR="00FA085B" w:rsidRPr="0086512E" w:rsidRDefault="00FA085B" w:rsidP="00247DC9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>B</w:t>
            </w:r>
            <w:r w:rsidR="00247DC9" w:rsidRPr="0086512E">
              <w:rPr>
                <w:b/>
                <w:lang w:val="pt-PT"/>
              </w:rPr>
              <w:t xml:space="preserve">. </w:t>
            </w:r>
            <w:r w:rsidR="00247DC9" w:rsidRPr="0086512E">
              <w:rPr>
                <w:lang w:val="pt-PT"/>
              </w:rPr>
              <w:t xml:space="preserve">… </w:t>
            </w:r>
            <w:r w:rsidR="00247DC9" w:rsidRPr="0086512E">
              <w:rPr>
                <w:noProof/>
                <w:lang w:val="pt-PT" w:eastAsia="pt-PT"/>
              </w:rPr>
              <w:t>a uma infeção.</w:t>
            </w:r>
          </w:p>
        </w:tc>
      </w:tr>
      <w:tr w:rsidR="00FA085B" w:rsidRPr="0086512E" w14:paraId="13DEB060" w14:textId="77777777" w:rsidTr="00FA085B">
        <w:tc>
          <w:tcPr>
            <w:tcW w:w="268" w:type="dxa"/>
            <w:tcBorders>
              <w:right w:val="single" w:sz="4" w:space="0" w:color="auto"/>
            </w:tcBorders>
          </w:tcPr>
          <w:p w14:paraId="32B00670" w14:textId="77777777" w:rsidR="00FA085B" w:rsidRPr="0086512E" w:rsidRDefault="00FA085B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F3C524" w14:textId="77777777" w:rsidR="00FA085B" w:rsidRPr="0086512E" w:rsidRDefault="00FA085B" w:rsidP="00247DC9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C. </w:t>
            </w:r>
            <w:r w:rsidR="00247DC9" w:rsidRPr="0086512E">
              <w:rPr>
                <w:rFonts w:cstheme="minorHAnsi"/>
                <w:lang w:val="pt-PT"/>
              </w:rPr>
              <w:t xml:space="preserve">… </w:t>
            </w:r>
            <w:r w:rsidR="00247DC9" w:rsidRPr="0086512E">
              <w:rPr>
                <w:noProof/>
                <w:lang w:val="pt-PT" w:eastAsia="pt-PT"/>
              </w:rPr>
              <w:t>a hipertensão.</w:t>
            </w:r>
          </w:p>
        </w:tc>
      </w:tr>
      <w:tr w:rsidR="00FA085B" w:rsidRPr="0086512E" w14:paraId="4227FDD3" w14:textId="77777777" w:rsidTr="00FA085B">
        <w:tc>
          <w:tcPr>
            <w:tcW w:w="268" w:type="dxa"/>
            <w:tcBorders>
              <w:right w:val="single" w:sz="4" w:space="0" w:color="auto"/>
            </w:tcBorders>
          </w:tcPr>
          <w:p w14:paraId="6121127D" w14:textId="77777777" w:rsidR="00FA085B" w:rsidRPr="0086512E" w:rsidRDefault="00FA085B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F276A" w14:textId="1880A794" w:rsidR="00FA085B" w:rsidRPr="0086512E" w:rsidRDefault="00FA085B" w:rsidP="00247DC9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D. </w:t>
            </w:r>
            <w:r w:rsidR="00247DC9" w:rsidRPr="0086512E">
              <w:rPr>
                <w:rFonts w:cstheme="minorHAnsi"/>
                <w:lang w:val="pt-PT"/>
              </w:rPr>
              <w:t xml:space="preserve">… </w:t>
            </w:r>
            <w:r w:rsidR="00247DC9" w:rsidRPr="0086512E">
              <w:rPr>
                <w:noProof/>
                <w:lang w:val="pt-PT" w:eastAsia="pt-PT"/>
              </w:rPr>
              <w:t xml:space="preserve">a </w:t>
            </w:r>
            <w:r w:rsidR="00D95436" w:rsidRPr="0086512E">
              <w:rPr>
                <w:noProof/>
                <w:lang w:val="pt-PT" w:eastAsia="pt-PT"/>
              </w:rPr>
              <w:t>hipercolesteremia</w:t>
            </w:r>
            <w:r w:rsidR="00247DC9" w:rsidRPr="0086512E">
              <w:rPr>
                <w:noProof/>
                <w:lang w:val="pt-PT" w:eastAsia="pt-PT"/>
              </w:rPr>
              <w:t>.</w:t>
            </w:r>
          </w:p>
        </w:tc>
      </w:tr>
    </w:tbl>
    <w:p w14:paraId="13416C36" w14:textId="77777777" w:rsidR="0069370B" w:rsidRPr="0086512E" w:rsidRDefault="0069370B" w:rsidP="00FE72B6">
      <w:pPr>
        <w:pStyle w:val="ListParagraph"/>
        <w:ind w:left="792"/>
        <w:rPr>
          <w:noProof/>
          <w:lang w:val="pt-PT" w:eastAsia="pt-PT"/>
        </w:rPr>
      </w:pPr>
    </w:p>
    <w:p w14:paraId="4FE0FDF3" w14:textId="78EB505C" w:rsidR="00270C89" w:rsidRPr="0086512E" w:rsidRDefault="00270C89" w:rsidP="008E7C0A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Ordena as frases seguintes </w:t>
      </w:r>
      <w:r w:rsidR="00A80C52" w:rsidRPr="0086512E">
        <w:rPr>
          <w:rFonts w:cstheme="minorHAnsi"/>
          <w:lang w:val="pt-PT"/>
        </w:rPr>
        <w:t>par</w:t>
      </w:r>
      <w:r w:rsidRPr="0086512E">
        <w:rPr>
          <w:rFonts w:cstheme="minorHAnsi"/>
          <w:lang w:val="pt-PT"/>
        </w:rPr>
        <w:t>a obteres a sequência correta da circulação pulmonar.</w:t>
      </w:r>
    </w:p>
    <w:p w14:paraId="057B452C" w14:textId="77777777" w:rsidR="008E7C0A" w:rsidRPr="0086512E" w:rsidRDefault="008E7C0A" w:rsidP="008E7C0A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8E7C0A" w:rsidRPr="0086512E" w14:paraId="673F1E46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519600E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86E656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1. </w:t>
            </w:r>
            <w:r w:rsidRPr="0086512E">
              <w:rPr>
                <w:rFonts w:cstheme="minorHAnsi"/>
                <w:lang w:val="pt-PT"/>
              </w:rPr>
              <w:t>O sangue venoso chega aos pulmões.</w:t>
            </w:r>
          </w:p>
        </w:tc>
      </w:tr>
      <w:tr w:rsidR="008E7C0A" w:rsidRPr="0086512E" w14:paraId="771DC1D4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7B7943A2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24A6BE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2. </w:t>
            </w:r>
            <w:r w:rsidRPr="0086512E">
              <w:rPr>
                <w:rFonts w:cstheme="minorHAnsi"/>
                <w:lang w:val="pt-PT"/>
              </w:rPr>
              <w:t>As veias pulmonares transportam sangue arterial.</w:t>
            </w:r>
          </w:p>
        </w:tc>
      </w:tr>
      <w:tr w:rsidR="008E7C0A" w:rsidRPr="0086512E" w14:paraId="5B082AE5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BA1D721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C6E33C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3. </w:t>
            </w:r>
            <w:r w:rsidRPr="0086512E">
              <w:rPr>
                <w:rFonts w:cstheme="minorHAnsi"/>
                <w:lang w:val="pt-PT"/>
              </w:rPr>
              <w:t>O sangue liberta dióxido de carbono e recebe oxigénio.</w:t>
            </w:r>
          </w:p>
        </w:tc>
      </w:tr>
      <w:tr w:rsidR="008E7C0A" w:rsidRPr="0086512E" w14:paraId="69EDAC10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3627293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D25402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4. </w:t>
            </w:r>
            <w:r w:rsidRPr="0086512E">
              <w:rPr>
                <w:rFonts w:cstheme="minorHAnsi"/>
                <w:lang w:val="pt-PT"/>
              </w:rPr>
              <w:t>O ventrículo direito contrai-se impulsionando o sangue para a artéria pulmonar.</w:t>
            </w:r>
          </w:p>
        </w:tc>
      </w:tr>
      <w:tr w:rsidR="008E7C0A" w:rsidRPr="0086512E" w14:paraId="388C1C7D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5DEECBC2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0BCB89" w14:textId="77777777" w:rsidR="008E7C0A" w:rsidRPr="0086512E" w:rsidRDefault="008E7C0A" w:rsidP="008E7C0A">
            <w:pPr>
              <w:pStyle w:val="ListParagraph"/>
              <w:ind w:left="0"/>
              <w:rPr>
                <w:b/>
                <w:lang w:val="pt-PT"/>
              </w:rPr>
            </w:pPr>
            <w:r w:rsidRPr="0086512E">
              <w:rPr>
                <w:b/>
                <w:lang w:val="pt-PT"/>
              </w:rPr>
              <w:t xml:space="preserve">5. </w:t>
            </w:r>
            <w:r w:rsidRPr="0086512E">
              <w:rPr>
                <w:rFonts w:cstheme="minorHAnsi"/>
                <w:lang w:val="pt-PT"/>
              </w:rPr>
              <w:t>O sangue entra na aurícula esquerda.</w:t>
            </w:r>
          </w:p>
        </w:tc>
      </w:tr>
    </w:tbl>
    <w:p w14:paraId="722DB974" w14:textId="77777777" w:rsidR="008E7C0A" w:rsidRPr="0086512E" w:rsidRDefault="008E7C0A" w:rsidP="008E7C0A">
      <w:pPr>
        <w:pStyle w:val="ListParagraph"/>
        <w:ind w:left="360"/>
        <w:rPr>
          <w:rFonts w:cstheme="minorHAnsi"/>
          <w:lang w:val="pt-PT"/>
        </w:rPr>
      </w:pPr>
    </w:p>
    <w:p w14:paraId="5F30935F" w14:textId="77777777" w:rsidR="008E7C0A" w:rsidRPr="0086512E" w:rsidRDefault="008E7C0A" w:rsidP="008E7C0A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Seleciona a opção correta.</w:t>
      </w:r>
    </w:p>
    <w:p w14:paraId="659283A5" w14:textId="77777777" w:rsidR="00270C89" w:rsidRPr="0086512E" w:rsidRDefault="00270C89" w:rsidP="008E7C0A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Para que o sangue que está na perna direita chegue à perna esquerda tem de passar…</w:t>
      </w:r>
    </w:p>
    <w:p w14:paraId="40D12C81" w14:textId="77777777" w:rsidR="008E7C0A" w:rsidRPr="0086512E" w:rsidRDefault="008E7C0A" w:rsidP="008E7C0A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8E7C0A" w:rsidRPr="0086512E" w14:paraId="7262862B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3A5295B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304F63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A. </w:t>
            </w:r>
            <w:r w:rsidRPr="0086512E">
              <w:rPr>
                <w:rFonts w:cstheme="minorHAnsi"/>
                <w:lang w:val="pt-PT"/>
              </w:rPr>
              <w:t>… uma vez pelo coração.</w:t>
            </w:r>
          </w:p>
        </w:tc>
      </w:tr>
      <w:tr w:rsidR="008E7C0A" w:rsidRPr="0086512E" w14:paraId="1BCDB913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8C20D77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B7328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B. </w:t>
            </w:r>
            <w:r w:rsidRPr="0086512E">
              <w:rPr>
                <w:rFonts w:cstheme="minorHAnsi"/>
                <w:lang w:val="pt-PT"/>
              </w:rPr>
              <w:t>… duas vezes pelo coração.</w:t>
            </w:r>
          </w:p>
        </w:tc>
      </w:tr>
      <w:tr w:rsidR="008E7C0A" w:rsidRPr="0086512E" w14:paraId="4040060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E41C4D3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28B1F5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C. </w:t>
            </w:r>
            <w:r w:rsidRPr="0086512E">
              <w:rPr>
                <w:rFonts w:cstheme="minorHAnsi"/>
                <w:lang w:val="pt-PT"/>
              </w:rPr>
              <w:t>… três vezes pelo coração.</w:t>
            </w:r>
          </w:p>
        </w:tc>
      </w:tr>
      <w:tr w:rsidR="008E7C0A" w:rsidRPr="0086512E" w14:paraId="4BD3A78B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733333E5" w14:textId="77777777" w:rsidR="008E7C0A" w:rsidRPr="0086512E" w:rsidRDefault="008E7C0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5AC8BD" w14:textId="77777777" w:rsidR="008E7C0A" w:rsidRPr="0086512E" w:rsidRDefault="008E7C0A" w:rsidP="008E7C0A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D. </w:t>
            </w:r>
            <w:r w:rsidRPr="0086512E">
              <w:rPr>
                <w:rFonts w:cstheme="minorHAnsi"/>
                <w:lang w:val="pt-PT"/>
              </w:rPr>
              <w:t>… quatro vezes pelo coração.</w:t>
            </w:r>
          </w:p>
        </w:tc>
      </w:tr>
    </w:tbl>
    <w:p w14:paraId="11CF51C5" w14:textId="77777777" w:rsidR="00270C89" w:rsidRPr="0086512E" w:rsidRDefault="00270C89" w:rsidP="00270C89">
      <w:pPr>
        <w:rPr>
          <w:rFonts w:cstheme="minorHAnsi"/>
        </w:rPr>
      </w:pPr>
    </w:p>
    <w:p w14:paraId="5980B6FA" w14:textId="77777777" w:rsidR="00270C89" w:rsidRPr="0086512E" w:rsidRDefault="00270C89" w:rsidP="008217A6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Distingue sangue arterial de sangue venoso.</w:t>
      </w:r>
    </w:p>
    <w:p w14:paraId="39F86871" w14:textId="77777777" w:rsidR="008217A6" w:rsidRPr="0086512E" w:rsidRDefault="008217A6" w:rsidP="008217A6">
      <w:pPr>
        <w:pStyle w:val="ListParagraph"/>
        <w:ind w:left="360"/>
        <w:rPr>
          <w:rFonts w:cstheme="minorHAnsi"/>
          <w:lang w:val="pt-PT"/>
        </w:rPr>
      </w:pPr>
    </w:p>
    <w:p w14:paraId="09CB85CE" w14:textId="77777777" w:rsidR="008217A6" w:rsidRPr="0086512E" w:rsidRDefault="008217A6" w:rsidP="008217A6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5FD8DFA3" w14:textId="77777777" w:rsidR="00BE5609" w:rsidRPr="0086512E" w:rsidRDefault="00BE5609" w:rsidP="008217A6">
      <w:pPr>
        <w:pStyle w:val="ListParagraph"/>
        <w:ind w:left="360"/>
        <w:rPr>
          <w:rFonts w:cstheme="minorHAnsi"/>
          <w:lang w:val="pt-PT"/>
        </w:rPr>
      </w:pPr>
    </w:p>
    <w:p w14:paraId="1E086C13" w14:textId="77777777" w:rsidR="00BE5609" w:rsidRPr="0086512E" w:rsidRDefault="00270C89" w:rsidP="00270C89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Identifica as fases do ciclo cardíaco nas descrições seguintes.</w:t>
      </w:r>
    </w:p>
    <w:p w14:paraId="4426D20B" w14:textId="77777777" w:rsidR="00BC065F" w:rsidRPr="0086512E" w:rsidRDefault="00BC065F" w:rsidP="00BC065F">
      <w:pPr>
        <w:pStyle w:val="ListParagraph"/>
        <w:ind w:left="360"/>
        <w:jc w:val="left"/>
        <w:rPr>
          <w:rFonts w:cstheme="minorHAnsi"/>
          <w:lang w:val="pt-PT"/>
        </w:rPr>
      </w:pPr>
    </w:p>
    <w:p w14:paraId="2054D23B" w14:textId="230ED0D5" w:rsidR="00BC065F" w:rsidRPr="0086512E" w:rsidRDefault="00617471" w:rsidP="00F16E64">
      <w:pPr>
        <w:pStyle w:val="ListParagraph"/>
        <w:spacing w:line="360" w:lineRule="auto"/>
        <w:ind w:left="360"/>
        <w:jc w:val="left"/>
        <w:rPr>
          <w:rFonts w:cstheme="minorHAnsi"/>
          <w:lang w:val="pt-PT"/>
        </w:rPr>
      </w:pPr>
      <w:r w:rsidRPr="00617471">
        <w:rPr>
          <w:rFonts w:cstheme="minorHAnsi"/>
          <w:b/>
          <w:lang w:val="pt-PT"/>
        </w:rPr>
        <w:t>A.</w:t>
      </w:r>
      <w:r>
        <w:rPr>
          <w:rFonts w:cstheme="minorHAnsi"/>
          <w:lang w:val="pt-PT"/>
        </w:rPr>
        <w:t xml:space="preserve"> </w:t>
      </w:r>
      <w:r w:rsidR="00BE5609" w:rsidRPr="0086512E">
        <w:rPr>
          <w:rFonts w:cstheme="minorHAnsi"/>
          <w:lang w:val="pt-PT"/>
        </w:rPr>
        <w:t>Contração ventricular e passagem do sangue dos ventrículos para as artérias. ___________</w:t>
      </w:r>
      <w:r w:rsidR="00BC065F" w:rsidRPr="0086512E">
        <w:rPr>
          <w:rFonts w:cstheme="minorHAnsi"/>
          <w:lang w:val="pt-PT"/>
        </w:rPr>
        <w:t>_</w:t>
      </w:r>
      <w:r w:rsidR="00BE5609" w:rsidRPr="0086512E">
        <w:rPr>
          <w:rFonts w:cstheme="minorHAnsi"/>
          <w:lang w:val="pt-PT"/>
        </w:rPr>
        <w:t>____</w:t>
      </w:r>
    </w:p>
    <w:p w14:paraId="7111D9ED" w14:textId="1CD2B235" w:rsidR="00BC065F" w:rsidRPr="0086512E" w:rsidRDefault="00617471" w:rsidP="00F16E64">
      <w:pPr>
        <w:pStyle w:val="ListParagraph"/>
        <w:spacing w:line="360" w:lineRule="auto"/>
        <w:ind w:left="360"/>
        <w:jc w:val="left"/>
        <w:rPr>
          <w:rFonts w:cstheme="minorHAnsi"/>
          <w:lang w:val="pt-PT"/>
        </w:rPr>
      </w:pPr>
      <w:r w:rsidRPr="00617471">
        <w:rPr>
          <w:rFonts w:cstheme="minorHAnsi"/>
          <w:b/>
          <w:lang w:val="pt-PT"/>
        </w:rPr>
        <w:t>B.</w:t>
      </w:r>
      <w:r>
        <w:rPr>
          <w:rFonts w:cstheme="minorHAnsi"/>
          <w:lang w:val="pt-PT"/>
        </w:rPr>
        <w:t xml:space="preserve"> </w:t>
      </w:r>
      <w:r w:rsidR="00270C89" w:rsidRPr="0086512E">
        <w:rPr>
          <w:rFonts w:cstheme="minorHAnsi"/>
          <w:lang w:val="pt-PT"/>
        </w:rPr>
        <w:t>Relaxamento do miocárdio e consequente passagem do sangue, vindo de todo o corpo, nas aurículas.</w:t>
      </w:r>
      <w:r w:rsidR="00BC065F" w:rsidRPr="0086512E">
        <w:rPr>
          <w:rFonts w:cstheme="minorHAnsi"/>
          <w:lang w:val="pt-PT"/>
        </w:rPr>
        <w:t xml:space="preserve"> ________________</w:t>
      </w:r>
    </w:p>
    <w:p w14:paraId="54E257A7" w14:textId="6FA16236" w:rsidR="00270C89" w:rsidRPr="0086512E" w:rsidRDefault="00617471" w:rsidP="00F16E64">
      <w:pPr>
        <w:pStyle w:val="ListParagraph"/>
        <w:spacing w:line="360" w:lineRule="auto"/>
        <w:ind w:left="360"/>
        <w:jc w:val="left"/>
        <w:rPr>
          <w:rFonts w:cstheme="minorHAnsi"/>
          <w:lang w:val="pt-PT"/>
        </w:rPr>
      </w:pPr>
      <w:r w:rsidRPr="00617471">
        <w:rPr>
          <w:rFonts w:cstheme="minorHAnsi"/>
          <w:b/>
          <w:lang w:val="pt-PT"/>
        </w:rPr>
        <w:t>C.</w:t>
      </w:r>
      <w:r>
        <w:rPr>
          <w:rFonts w:cstheme="minorHAnsi"/>
          <w:lang w:val="pt-PT"/>
        </w:rPr>
        <w:t xml:space="preserve"> </w:t>
      </w:r>
      <w:r w:rsidR="00270C89" w:rsidRPr="0086512E">
        <w:rPr>
          <w:rFonts w:cstheme="minorHAnsi"/>
          <w:lang w:val="pt-PT"/>
        </w:rPr>
        <w:t>Contração auricular e passagem do sangue para os ventrículos.</w:t>
      </w:r>
      <w:r w:rsidR="00BC065F" w:rsidRPr="0086512E">
        <w:rPr>
          <w:rFonts w:cstheme="minorHAnsi"/>
          <w:lang w:val="pt-PT"/>
        </w:rPr>
        <w:t xml:space="preserve"> ________________</w:t>
      </w:r>
    </w:p>
    <w:p w14:paraId="0A497391" w14:textId="77777777" w:rsidR="00F16E64" w:rsidRPr="0086512E" w:rsidRDefault="00F16E64" w:rsidP="00270C89">
      <w:pPr>
        <w:rPr>
          <w:rFonts w:cstheme="minorHAnsi"/>
        </w:rPr>
      </w:pPr>
      <w:r w:rsidRPr="0086512E">
        <w:rPr>
          <w:rFonts w:cstheme="minorHAnsi"/>
        </w:rPr>
        <w:br w:type="page"/>
      </w:r>
    </w:p>
    <w:p w14:paraId="3EE3499B" w14:textId="77777777" w:rsidR="00AF6850" w:rsidRPr="0086512E" w:rsidRDefault="00270C89" w:rsidP="00747865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lastRenderedPageBreak/>
        <w:t>No di</w:t>
      </w:r>
      <w:r w:rsidR="00AF6850" w:rsidRPr="0086512E">
        <w:rPr>
          <w:rFonts w:cstheme="minorHAnsi"/>
          <w:lang w:val="pt-PT"/>
        </w:rPr>
        <w:t xml:space="preserve">a 29 de setembro comemora-se o </w:t>
      </w:r>
      <w:r w:rsidRPr="0086512E">
        <w:rPr>
          <w:rFonts w:cstheme="minorHAnsi"/>
          <w:lang w:val="pt-PT"/>
        </w:rPr>
        <w:t xml:space="preserve">Dia Mundial do Coração. O </w:t>
      </w:r>
      <w:r w:rsidRPr="00617471">
        <w:rPr>
          <w:rFonts w:cstheme="minorHAnsi"/>
          <w:i/>
          <w:lang w:val="pt-PT"/>
        </w:rPr>
        <w:t>slogan</w:t>
      </w:r>
      <w:r w:rsidRPr="0086512E">
        <w:rPr>
          <w:rFonts w:cstheme="minorHAnsi"/>
          <w:lang w:val="pt-PT"/>
        </w:rPr>
        <w:t xml:space="preserve"> da campanha de 2015</w:t>
      </w:r>
      <w:r w:rsidR="00AF6850" w:rsidRPr="0086512E">
        <w:rPr>
          <w:rFonts w:cstheme="minorHAnsi"/>
          <w:lang w:val="pt-PT"/>
        </w:rPr>
        <w:t xml:space="preserve"> era: «</w:t>
      </w:r>
      <w:r w:rsidRPr="0086512E">
        <w:rPr>
          <w:rFonts w:cstheme="minorHAnsi"/>
          <w:lang w:val="pt-PT"/>
        </w:rPr>
        <w:t>Escolhas saudáveis para o coração, para todos, em qualquer lugar.</w:t>
      </w:r>
      <w:r w:rsidR="00AF6850" w:rsidRPr="0086512E">
        <w:rPr>
          <w:rFonts w:cstheme="minorHAnsi"/>
          <w:lang w:val="pt-PT"/>
        </w:rPr>
        <w:t>»</w:t>
      </w:r>
    </w:p>
    <w:p w14:paraId="308BA789" w14:textId="77777777" w:rsidR="00270C89" w:rsidRPr="0086512E" w:rsidRDefault="00270C89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Explica a necessidade de realizar escolhas saudáveis para o coração e indica dois cuidados que contribuem para o bom funcionamento do sistema cardiovascular.</w:t>
      </w:r>
    </w:p>
    <w:p w14:paraId="78A6FFA5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39AA44B8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541B1059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2D4F0771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4BDD3D1C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017E4AD2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65090020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2556C16A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0C46D322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141E67BE" w14:textId="77777777" w:rsidR="00270C89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_________________________________________________________________________________</w:t>
      </w:r>
    </w:p>
    <w:p w14:paraId="6D7E93D3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p w14:paraId="2BFA0183" w14:textId="77777777" w:rsidR="00270C89" w:rsidRPr="0086512E" w:rsidRDefault="00270C89" w:rsidP="00AF6850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6512E">
        <w:rPr>
          <w:rFonts w:ascii="Calibri" w:eastAsia="Times New Roman" w:hAnsi="Calibri" w:cs="Times New Roman"/>
          <w:b/>
          <w:sz w:val="28"/>
          <w:szCs w:val="24"/>
        </w:rPr>
        <w:t>Grupo II</w:t>
      </w:r>
    </w:p>
    <w:p w14:paraId="3118BBCF" w14:textId="0E2FBFD0" w:rsidR="00270C89" w:rsidRPr="0086512E" w:rsidRDefault="00270C89" w:rsidP="00AF6850">
      <w:pPr>
        <w:jc w:val="center"/>
        <w:rPr>
          <w:rFonts w:cstheme="minorHAnsi"/>
          <w:i/>
        </w:rPr>
      </w:pPr>
      <w:r w:rsidRPr="0086512E">
        <w:rPr>
          <w:rFonts w:cstheme="minorHAnsi"/>
          <w:i/>
        </w:rPr>
        <w:t>Na respiração interna não é só libertada a energia contida nos alimentos,</w:t>
      </w:r>
      <w:r w:rsidR="00AF6850" w:rsidRPr="0086512E">
        <w:rPr>
          <w:rFonts w:cstheme="minorHAnsi"/>
          <w:i/>
        </w:rPr>
        <w:br/>
      </w:r>
      <w:r w:rsidRPr="0086512E">
        <w:rPr>
          <w:rFonts w:cstheme="minorHAnsi"/>
          <w:i/>
        </w:rPr>
        <w:t xml:space="preserve">são </w:t>
      </w:r>
      <w:r w:rsidR="00E13C1F" w:rsidRPr="0086512E">
        <w:rPr>
          <w:rFonts w:cstheme="minorHAnsi"/>
          <w:i/>
        </w:rPr>
        <w:t xml:space="preserve">também </w:t>
      </w:r>
      <w:r w:rsidRPr="0086512E">
        <w:rPr>
          <w:rFonts w:cstheme="minorHAnsi"/>
          <w:i/>
        </w:rPr>
        <w:t>produzidas substâncias tóx</w:t>
      </w:r>
      <w:r w:rsidR="00AF6850" w:rsidRPr="0086512E">
        <w:rPr>
          <w:rFonts w:cstheme="minorHAnsi"/>
          <w:i/>
        </w:rPr>
        <w:t>icas que têm de ser eliminadas.</w:t>
      </w:r>
    </w:p>
    <w:p w14:paraId="1CE9B70A" w14:textId="77777777" w:rsidR="00270C89" w:rsidRPr="0086512E" w:rsidRDefault="00270C89" w:rsidP="00270C89">
      <w:pPr>
        <w:rPr>
          <w:rFonts w:cstheme="minorHAnsi"/>
        </w:rPr>
      </w:pPr>
    </w:p>
    <w:p w14:paraId="4D1FAF02" w14:textId="77777777" w:rsidR="00270C89" w:rsidRPr="0086512E" w:rsidRDefault="00270C89" w:rsidP="00AF6850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Seleciona a opção que completa a afirmação seguinte, tendo em conta a constituição do sistema urinário.</w:t>
      </w:r>
    </w:p>
    <w:p w14:paraId="5389B84A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O sistema excretor tem um papel fundamental na regulação do organismo e é constituído por…</w:t>
      </w:r>
    </w:p>
    <w:p w14:paraId="656FE38B" w14:textId="77777777" w:rsidR="00AF6850" w:rsidRPr="0086512E" w:rsidRDefault="00AF6850" w:rsidP="00AF6850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AF6850" w:rsidRPr="0086512E" w14:paraId="5F5FD7CD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0794495" w14:textId="77777777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48CFFD" w14:textId="4E3A6335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A. </w:t>
            </w:r>
            <w:r w:rsidRPr="0086512E">
              <w:rPr>
                <w:lang w:val="pt-PT"/>
              </w:rPr>
              <w:t>… rins, bexiga e intestinos.</w:t>
            </w:r>
          </w:p>
        </w:tc>
      </w:tr>
      <w:tr w:rsidR="00AF6850" w:rsidRPr="0086512E" w14:paraId="39F5A99C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7AE6CAD5" w14:textId="77777777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034C9" w14:textId="1B409E03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B. </w:t>
            </w:r>
            <w:r w:rsidRPr="0086512E">
              <w:rPr>
                <w:lang w:val="pt-PT"/>
              </w:rPr>
              <w:t>… bexiga, pele e intestinos.</w:t>
            </w:r>
          </w:p>
        </w:tc>
      </w:tr>
      <w:tr w:rsidR="00AF6850" w:rsidRPr="0086512E" w14:paraId="1966998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20788E0F" w14:textId="77777777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E8B66" w14:textId="4C5379FB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C. </w:t>
            </w:r>
            <w:r w:rsidRPr="0086512E">
              <w:rPr>
                <w:lang w:val="pt-PT"/>
              </w:rPr>
              <w:t>… rins, bexiga e pele.</w:t>
            </w:r>
          </w:p>
        </w:tc>
      </w:tr>
      <w:tr w:rsidR="00AF6850" w:rsidRPr="0086512E" w14:paraId="3E05365D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01BAE5A" w14:textId="77777777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FC66EC" w14:textId="44BFA9CB" w:rsidR="00AF6850" w:rsidRPr="0086512E" w:rsidRDefault="00AF685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D. </w:t>
            </w:r>
            <w:r w:rsidRPr="0086512E">
              <w:rPr>
                <w:lang w:val="pt-PT"/>
              </w:rPr>
              <w:t>… rins, pele e intestinos.</w:t>
            </w:r>
          </w:p>
        </w:tc>
      </w:tr>
    </w:tbl>
    <w:p w14:paraId="69036453" w14:textId="77777777" w:rsidR="00270C89" w:rsidRPr="0086512E" w:rsidRDefault="00270C89" w:rsidP="00270C89">
      <w:pPr>
        <w:rPr>
          <w:rFonts w:cstheme="minorHAnsi"/>
        </w:rPr>
      </w:pPr>
    </w:p>
    <w:p w14:paraId="422CBC7D" w14:textId="07E1BC6C" w:rsidR="00AC2720" w:rsidRPr="0086512E" w:rsidRDefault="00270C89" w:rsidP="00AC2720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Analisa a </w:t>
      </w:r>
      <w:r w:rsidR="00E13C1F" w:rsidRPr="0086512E">
        <w:rPr>
          <w:rFonts w:cstheme="minorHAnsi"/>
          <w:lang w:val="pt-PT"/>
        </w:rPr>
        <w:t xml:space="preserve">figura </w:t>
      </w:r>
      <w:r w:rsidRPr="0086512E">
        <w:rPr>
          <w:rFonts w:cstheme="minorHAnsi"/>
          <w:lang w:val="pt-PT"/>
        </w:rPr>
        <w:t>seguinte.</w:t>
      </w:r>
    </w:p>
    <w:p w14:paraId="1D5EB973" w14:textId="77777777" w:rsidR="00D57E27" w:rsidRDefault="00D57E27" w:rsidP="00270C89">
      <w:pPr>
        <w:rPr>
          <w:rFonts w:cstheme="minorHAnsi"/>
        </w:rPr>
        <w:sectPr w:rsidR="00D57E27" w:rsidSect="009D164A">
          <w:footerReference w:type="even" r:id="rId11"/>
          <w:footerReference w:type="default" r:id="rId12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4A433425" w14:textId="01384B57" w:rsidR="00D57E27" w:rsidRPr="00D57E27" w:rsidRDefault="00AC2720" w:rsidP="00D57E27">
      <w:pPr>
        <w:rPr>
          <w:rFonts w:cstheme="minorHAnsi"/>
        </w:rPr>
      </w:pPr>
      <w:r w:rsidRPr="0086512E">
        <w:rPr>
          <w:rFonts w:cstheme="minorHAnsi"/>
          <w:noProof/>
        </w:rPr>
        <w:lastRenderedPageBreak/>
        <mc:AlternateContent>
          <mc:Choice Requires="wpg">
            <w:drawing>
              <wp:inline distT="0" distB="0" distL="0" distR="0" wp14:anchorId="5AAD5E38" wp14:editId="713B2409">
                <wp:extent cx="2846070" cy="2456815"/>
                <wp:effectExtent l="0" t="0" r="11430" b="635"/>
                <wp:docPr id="308" name="Group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6070" cy="2456815"/>
                          <a:chOff x="0" y="0"/>
                          <a:chExt cx="2846070" cy="2456815"/>
                        </a:xfrm>
                      </wpg:grpSpPr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2369" y="302149"/>
                            <a:ext cx="2857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00B522" w14:textId="77777777" w:rsidR="00270C89" w:rsidRDefault="00270C89" w:rsidP="00270C89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2369" y="826935"/>
                            <a:ext cx="2857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6C3CC" w14:textId="77777777" w:rsidR="00270C89" w:rsidRDefault="00270C89" w:rsidP="00270C89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2369" y="1494845"/>
                            <a:ext cx="28575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F1D39B" w14:textId="77777777" w:rsidR="00270C89" w:rsidRDefault="00270C89" w:rsidP="00270C89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07" name="Group 307"/>
                        <wpg:cNvGrpSpPr/>
                        <wpg:grpSpPr>
                          <a:xfrm>
                            <a:off x="0" y="0"/>
                            <a:ext cx="2846070" cy="2456815"/>
                            <a:chOff x="0" y="0"/>
                            <a:chExt cx="2846070" cy="2456815"/>
                          </a:xfrm>
                        </wpg:grpSpPr>
                        <pic:pic xmlns:pic="http://schemas.openxmlformats.org/drawingml/2006/picture">
                          <pic:nvPicPr>
                            <pic:cNvPr id="304" name="Picture 304" descr="C:\Users\madoria\Downloads\GettyImages-537040693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56815" cy="2456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306" name="Group 306"/>
                          <wpg:cNvGrpSpPr/>
                          <wpg:grpSpPr>
                            <a:xfrm>
                              <a:off x="1200647" y="413468"/>
                              <a:ext cx="1645423" cy="1902294"/>
                              <a:chOff x="0" y="0"/>
                              <a:chExt cx="1645423" cy="1902294"/>
                            </a:xfrm>
                          </wpg:grpSpPr>
                          <wps:wsp>
                            <wps:cNvPr id="19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59673" y="1431235"/>
                                <a:ext cx="2857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1EFA3D" w14:textId="77777777" w:rsidR="00AC2720" w:rsidRDefault="00AC2720" w:rsidP="00AC2720"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305" name="Group 305"/>
                            <wpg:cNvGrpSpPr/>
                            <wpg:grpSpPr>
                              <a:xfrm>
                                <a:off x="0" y="0"/>
                                <a:ext cx="1361329" cy="1902294"/>
                                <a:chOff x="0" y="0"/>
                                <a:chExt cx="1361329" cy="1902294"/>
                              </a:xfrm>
                            </wpg:grpSpPr>
                            <wps:wsp>
                              <wps:cNvPr id="27" name="Conexão reta unidirecional 27"/>
                              <wps:cNvCnPr/>
                              <wps:spPr>
                                <a:xfrm flipH="1">
                                  <a:off x="485029" y="0"/>
                                  <a:ext cx="876300" cy="41433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" name="Conexão reta unidirecional 29"/>
                              <wps:cNvCnPr/>
                              <wps:spPr>
                                <a:xfrm flipH="1">
                                  <a:off x="278295" y="556591"/>
                                  <a:ext cx="1071245" cy="4330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" name="Conexão reta unidirecional 31"/>
                              <wps:cNvCnPr/>
                              <wps:spPr>
                                <a:xfrm flipH="1">
                                  <a:off x="151075" y="1216550"/>
                                  <a:ext cx="1200150" cy="3663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3" name="Conexão reta unidirecional 193"/>
                              <wps:cNvCnPr/>
                              <wps:spPr>
                                <a:xfrm flipH="1">
                                  <a:off x="0" y="1550504"/>
                                  <a:ext cx="1337945" cy="3517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AD5E38" id="Group 308" o:spid="_x0000_s1068" style="width:224.1pt;height:193.45pt;mso-position-horizontal-relative:char;mso-position-vertical-relative:line" coordsize="2846070,245681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PD94cGFja2V0IGVuZD0ndyc/Pv/iDFhJQ0NfUFJPRklMRQABAQAADEhMaW5vAhAA&#10;AG1udHJSR0IgWFlaIAfOAAIACQAGADEAAGFjc3BNU0ZUAAAAAElFQyBzUkdCAAAAAAAAAAAAAAAA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">
                <v:shape id="Caixa de Texto 2" o:spid="_x0000_s1069" type="#_x0000_t202" style="position:absolute;left:2552369;top:302149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B4gIxAAA&#10;ANsAAAAPAAAAZHJzL2Rvd25yZXYueG1sRI/BasMwEETvhf6D2EJujVyHhuJGCcHEkIsLdXLpbWNt&#10;bVNrJSzFdv4+KhR6HGbmDbPZzaYXIw2+s6zgZZmAIK6t7rhRcD4Vz28gfEDW2FsmBTfysNs+Pmww&#10;03biTxqr0IgIYZ+hgjYEl0np65YM+qV1xNH7toPBEOXQSD3gFOGml2mSrKXBjuNCi47yluqf6moU&#10;FJfcOfyoDl/lauUvr1zuKS+VWjzN+3cQgebwH/5rH7WCdA2/X+IPkNs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AeICMQAAADbAAAADwAAAAAAAAAAAAAAAACXAgAAZHJzL2Rv&#10;d25yZXYueG1sUEsFBgAAAAAEAAQA9QAAAIgDAAAAAA==&#10;" strokecolor="window">
                  <v:textbox>
                    <w:txbxContent>
                      <w:p w14:paraId="7100B522" w14:textId="77777777" w:rsidR="00270C89" w:rsidRDefault="00270C89" w:rsidP="00270C89">
                        <w:r>
                          <w:t>1</w:t>
                        </w:r>
                      </w:p>
                    </w:txbxContent>
                  </v:textbox>
                </v:shape>
                <v:shape id="Caixa de Texto 2" o:spid="_x0000_s1070" type="#_x0000_t202" style="position:absolute;left:2552369;top:826935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1LnhwQAA&#10;ANsAAAAPAAAAZHJzL2Rvd25yZXYueG1sRE/Pa8IwFL4P/B/CE7zNVMvG6BpFioKXDla97PbavLXF&#10;5iU00Xb//XIY7Pjx/c73sxnEg0bfW1awWScgiBure24VXC+n5zcQPiBrHCyTgh/ysN8tnnLMtJ34&#10;kx5VaEUMYZ+hgi4El0npm44M+rV1xJH7tqPBEOHYSj3iFMPNILdJ8ioN9hwbOnRUdNTcqrtRcKoL&#10;5/CjOn6VaerrFy4PVJRKrZbz4R1EoDn8i//cZ61gG8fGL/EHyN0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tS54cEAAADbAAAADwAAAAAAAAAAAAAAAACXAgAAZHJzL2Rvd25y&#10;ZXYueG1sUEsFBgAAAAAEAAQA9QAAAIUDAAAAAA==&#10;" strokecolor="window">
                  <v:textbox>
                    <w:txbxContent>
                      <w:p w14:paraId="6896C3CC" w14:textId="77777777" w:rsidR="00270C89" w:rsidRDefault="00270C89" w:rsidP="00270C89">
                        <w:r>
                          <w:t>2</w:t>
                        </w:r>
                      </w:p>
                    </w:txbxContent>
                  </v:textbox>
                </v:shape>
                <v:shape id="Caixa de Texto 2" o:spid="_x0000_s1071" type="#_x0000_t202" style="position:absolute;left:2552369;top:1494845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eyM6vwAA&#10;ANsAAAAPAAAAZHJzL2Rvd25yZXYueG1sRE9Ni8IwEL0L/ocwwt401eKyVKNIUdhLha178TY2Y1ts&#10;JqGJWv+9OSzs8fG+19vBdOJBvW8tK5jPEhDEldUt1wp+T4fpFwgfkDV2lknBizxsN+PRGjNtn/xD&#10;jzLUIoawz1BBE4LLpPRVQwb9zDriyF1tbzBE2NdS9/iM4aaTiyT5lAZbjg0NOsobqm7l3Sg4XHLn&#10;8Fjuz0Wa+suSix3lhVIfk2G3AhFoCP/iP/e3VpDG9fFL/AFy8wY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F7Izq/AAAA2wAAAA8AAAAAAAAAAAAAAAAAlwIAAGRycy9kb3ducmV2&#10;LnhtbFBLBQYAAAAABAAEAPUAAACDAwAAAAA=&#10;" strokecolor="window">
                  <v:textbox>
                    <w:txbxContent>
                      <w:p w14:paraId="5AF1D39B" w14:textId="77777777" w:rsidR="00270C89" w:rsidRDefault="00270C89" w:rsidP="00270C89">
                        <w:r>
                          <w:t>3</w:t>
                        </w:r>
                      </w:p>
                    </w:txbxContent>
                  </v:textbox>
                </v:shape>
                <v:group id="Group 307" o:spid="_x0000_s1072" style="position:absolute;width:2846070;height:2456815" coordsize="2846070,24568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p6WzJxQAAANw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Mp/J0J&#10;R0Aufw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aelsycUAAADcAAAA&#10;DwAAAAAAAAAAAAAAAACpAgAAZHJzL2Rvd25yZXYueG1sUEsFBgAAAAAEAAQA+gAAAJsDAAAAAA==&#10;">
                  <v:shape id="Picture 304" o:spid="_x0000_s1073" type="#_x0000_t75" alt="C:\Users\madoria\Downloads\GettyImages-537040693.jpg" style="position:absolute;width:2456815;height:24568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zd&#10;RWLDAAAA3AAAAA8AAABkcnMvZG93bnJldi54bWxEj1FrwjAUhd8H/odwBd9m6pRhq1FkUHBPY+oP&#10;uDTXptjc1CbWuF+/CIM9Hs453+Gst9G2YqDeN44VzKYZCOLK6YZrBadj+boE4QOyxtYxKXiQh+1m&#10;9LLGQrs7f9NwCLVIEPYFKjAhdIWUvjJk0U9dR5y8s+sthiT7Wuoe7wluW/mWZe/SYsNpwWBHH4aq&#10;y+FmFeTlJUr5VVbmvP+Mw88xv7a5VmoyjrsViEAx/If/2nutYJ4t4HkmHQG5+QU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vN1FYsMAAADcAAAADwAAAAAAAAAAAAAAAACcAgAA&#10;ZHJzL2Rvd25yZXYueG1sUEsFBgAAAAAEAAQA9wAAAIwDAAAAAA==&#10;">
                    <v:imagedata r:id="rId14" o:title="GettyImages-537040693.jpg"/>
                    <v:path arrowok="t"/>
                  </v:shape>
                  <v:group id="Group 306" o:spid="_x0000_s1074" style="position:absolute;left:1200647;top:413468;width:1645423;height:1902294" coordsize="1645423,190229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GpclSxAAAANw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rG0QT+zoQj&#10;IBd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GpclSxAAAANwAAAAP&#10;AAAAAAAAAAAAAAAAAKkCAABkcnMvZG93bnJldi54bWxQSwUGAAAAAAQABAD6AAAAmgMAAAAA&#10;">
                    <v:shape id="Caixa de Texto 2" o:spid="_x0000_s1075" type="#_x0000_t202" style="position:absolute;left:1359673;top:1431235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KXvCwgAA&#10;ANwAAAAPAAAAZHJzL2Rvd25yZXYueG1sRE9Na8JAEL0L/Q/LFLyZTZVKjW6ChAq9pGDaS29jdkyC&#10;2dklu2r677uFQm/zeJ+zKyYziBuNvres4ClJQRA3VvfcKvj8OCxeQPiArHGwTAq+yUORP8x2mGl7&#10;5yPd6tCKGMI+QwVdCC6T0jcdGfSJdcSRO9vRYIhwbKUe8R7DzSCXabqWBnuODR06KjtqLvXVKDic&#10;SufwvX79qlYrf3rmak9lpdT8cdpvQQSawr/4z/2m4/zNEn6fiRfI/A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gpe8LCAAAA3AAAAA8AAAAAAAAAAAAAAAAAlwIAAGRycy9kb3du&#10;cmV2LnhtbFBLBQYAAAAABAAEAPUAAACGAwAAAAA=&#10;" strokecolor="window">
                      <v:textbox>
                        <w:txbxContent>
                          <w:p w14:paraId="2F1EFA3D" w14:textId="77777777" w:rsidR="00AC2720" w:rsidRDefault="00AC2720" w:rsidP="00AC2720">
                            <w:r>
                              <w:t>4</w:t>
                            </w:r>
                          </w:p>
                        </w:txbxContent>
                      </v:textbox>
                    </v:shape>
                    <v:group id="Group 305" o:spid="_x0000_s1076" style="position:absolute;width:1361329;height:1902294" coordsize="1361329,190229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Z3VyXGAAAA3AAA&#10;AA8AAAAAAAAAAAAAAAAAqQIAAGRycy9kb3ducmV2LnhtbFBLBQYAAAAABAAEAPoAAACcAwAAAAA=&#10;">
                      <v:shape id="Conexão reta unidirecional 27" o:spid="_x0000_s1077" type="#_x0000_t32" style="position:absolute;left:485029;width:876300;height:414337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z9RQsQAAADbAAAADwAAAGRycy9kb3ducmV2LnhtbESPT2vCQBTE7wW/w/IEb3VjpFWiq2hA&#10;a0/in4u3R/aZBLNvQ3aNaT+9Wyh4HGbmN8x82ZlKtNS40rKC0TACQZxZXXKu4HzavE9BOI+ssbJM&#10;Cn7IwXLRe5tjou2DD9QefS4ChF2CCgrv60RKlxVk0A1tTRy8q20M+iCbXOoGHwFuKhlH0ac0WHJY&#10;KLCmtKDsdrwbBZfW5+m33W/HH+t9etn+xt30K1Zq0O9WMxCeOv8K/7d3WkE8gb8v4QfIxR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TP1FCxAAAANsAAAAPAAAAAAAAAAAA&#10;AAAAAKECAABkcnMvZG93bnJldi54bWxQSwUGAAAAAAQABAD5AAAAkgMAAAAA&#10;" strokecolor="windowText" strokeweight=".5pt">
                        <v:stroke endarrow="block" joinstyle="miter"/>
                      </v:shape>
                      <v:shape id="Conexão reta unidirecional 29" o:spid="_x0000_s1078" type="#_x0000_t32" style="position:absolute;left:278295;top:556591;width:1071245;height:43307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exgq8UAAADbAAAADwAAAGRycy9kb3ducmV2LnhtbESPQWvCQBSE70L/w/IKvemmKUoa3YQ2&#10;UK0nqe3F2yP7TEKzb0N2G6O/visIHoeZ+YZZ5aNpxUC9aywreJ5FIIhLqxuuFPx8f0wTEM4ja2wt&#10;k4IzOcizh8kKU21P/EXD3lciQNilqKD2vkuldGVNBt3MdsTBO9reoA+yr6Tu8RTgppVxFC2kwYbD&#10;Qo0dFTWVv/s/o+Aw+KrY2t36Zf6+Kw7rSzwmm1ipp8fxbQnC0+jv4Vv7UyuIX+H6JfwAmf0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Dexgq8UAAADbAAAADwAAAAAAAAAA&#10;AAAAAAChAgAAZHJzL2Rvd25yZXYueG1sUEsFBgAAAAAEAAQA+QAAAJMDAAAAAA==&#10;" strokecolor="windowText" strokeweight=".5pt">
                        <v:stroke endarrow="block" joinstyle="miter"/>
                      </v:shape>
                      <v:shape id="Conexão reta unidirecional 31" o:spid="_x0000_s1079" type="#_x0000_t32" style="position:absolute;left:151075;top:1216550;width:1200150;height:366395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kP6cMQAAADbAAAADwAAAGRycy9kb3ducmV2LnhtbESPT4vCMBTE78J+h/AWvGlqZUWqUdzC&#10;+uckunvx9miebbF5KU2s1U+/EQSPw8z8hpkvO1OJlhpXWlYwGkYgiDOrS84V/P3+DKYgnEfWWFkm&#10;BXdysFx89OaYaHvjA7VHn4sAYZeggsL7OpHSZQUZdENbEwfvbBuDPsgml7rBW4CbSsZRNJEGSw4L&#10;BdaUFpRdjlej4NT6PN3Z/Xr89b1PT+tH3E03sVL9z241A+Gp8+/wq73VCsYjeH4JP0Au/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2Q/pwxAAAANsAAAAPAAAAAAAAAAAA&#10;AAAAAKECAABkcnMvZG93bnJldi54bWxQSwUGAAAAAAQABAD5AAAAkgMAAAAA&#10;" strokecolor="windowText" strokeweight=".5pt">
                        <v:stroke endarrow="block" joinstyle="miter"/>
                      </v:shape>
                      <v:shape id="Conexão reta unidirecional 193" o:spid="_x0000_s1080" type="#_x0000_t32" style="position:absolute;top:1550504;width:1337945;height:35179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XPe98MAAADcAAAADwAAAGRycy9kb3ducmV2LnhtbERPTWvCQBC9C/6HZYTedGOkxUY3wQZq&#10;9SRaL96G7DQJzc6G7Dam/fWuUPA2j/c562wwjeipc7VlBfNZBIK4sLrmUsH58326BOE8ssbGMin4&#10;JQdZOh6tMdH2ykfqT74UIYRdggoq79tESldUZNDNbEscuC/bGfQBdqXUHV5DuGlkHEUv0mDNoaHC&#10;lvKKiu/Tj1Fw6X2Z7+1hu3h+O+SX7V88LD9ipZ4mw2YFwtPgH+J/906H+a8LuD8TLpDpD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lz3vfDAAAA3AAAAA8AAAAAAAAAAAAA&#10;AAAAoQIAAGRycy9kb3ducmV2LnhtbFBLBQYAAAAABAAEAPkAAACRAwAAAAA=&#10;" strokecolor="windowText" strokeweight=".5pt">
                        <v:stroke endarrow="block" joinstyle="miter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483CAC40" w14:textId="77777777" w:rsidR="00DE32D2" w:rsidRDefault="00DE32D2" w:rsidP="00DE32D2">
      <w:pPr>
        <w:pStyle w:val="ListParagraph"/>
        <w:spacing w:line="480" w:lineRule="auto"/>
        <w:ind w:left="1152"/>
        <w:rPr>
          <w:rFonts w:cstheme="minorHAnsi"/>
          <w:lang w:val="pt-PT"/>
        </w:rPr>
      </w:pPr>
    </w:p>
    <w:p w14:paraId="15B30BC6" w14:textId="77777777" w:rsidR="00D57E27" w:rsidRPr="0086512E" w:rsidRDefault="00D57E27" w:rsidP="00D57E27">
      <w:pPr>
        <w:pStyle w:val="ListParagraph"/>
        <w:numPr>
          <w:ilvl w:val="0"/>
          <w:numId w:val="17"/>
        </w:numPr>
        <w:spacing w:line="480" w:lineRule="auto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</w:t>
      </w:r>
      <w:r>
        <w:rPr>
          <w:rFonts w:cstheme="minorHAnsi"/>
          <w:lang w:val="pt-PT"/>
        </w:rPr>
        <w:t>___________________________</w:t>
      </w:r>
    </w:p>
    <w:p w14:paraId="55584F8E" w14:textId="77777777" w:rsidR="00D57E27" w:rsidRPr="0086512E" w:rsidRDefault="00D57E27" w:rsidP="00D57E27">
      <w:pPr>
        <w:pStyle w:val="ListParagraph"/>
        <w:numPr>
          <w:ilvl w:val="0"/>
          <w:numId w:val="17"/>
        </w:numPr>
        <w:spacing w:line="480" w:lineRule="auto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</w:t>
      </w:r>
      <w:r>
        <w:rPr>
          <w:rFonts w:cstheme="minorHAnsi"/>
          <w:lang w:val="pt-PT"/>
        </w:rPr>
        <w:t>___________________________</w:t>
      </w:r>
    </w:p>
    <w:p w14:paraId="37F0F013" w14:textId="77777777" w:rsidR="00D57E27" w:rsidRPr="0086512E" w:rsidRDefault="00D57E27" w:rsidP="00D57E27">
      <w:pPr>
        <w:pStyle w:val="ListParagraph"/>
        <w:numPr>
          <w:ilvl w:val="0"/>
          <w:numId w:val="17"/>
        </w:numPr>
        <w:spacing w:line="480" w:lineRule="auto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</w:t>
      </w:r>
      <w:r>
        <w:rPr>
          <w:rFonts w:cstheme="minorHAnsi"/>
          <w:lang w:val="pt-PT"/>
        </w:rPr>
        <w:t>___________________________</w:t>
      </w:r>
    </w:p>
    <w:p w14:paraId="6DCD1A64" w14:textId="77777777" w:rsidR="00D57E27" w:rsidRPr="0086512E" w:rsidRDefault="00D57E27" w:rsidP="00D57E27">
      <w:pPr>
        <w:pStyle w:val="ListParagraph"/>
        <w:numPr>
          <w:ilvl w:val="0"/>
          <w:numId w:val="17"/>
        </w:numPr>
        <w:spacing w:line="480" w:lineRule="auto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</w:t>
      </w:r>
      <w:r>
        <w:rPr>
          <w:rFonts w:cstheme="minorHAnsi"/>
          <w:lang w:val="pt-PT"/>
        </w:rPr>
        <w:t>___________________________</w:t>
      </w:r>
    </w:p>
    <w:p w14:paraId="7DF1B8EF" w14:textId="77777777" w:rsidR="00D57E27" w:rsidRDefault="00D57E27" w:rsidP="00D57E27">
      <w:pPr>
        <w:rPr>
          <w:rFonts w:cstheme="minorHAnsi"/>
        </w:rPr>
        <w:sectPr w:rsidR="00D57E27" w:rsidSect="00D57E27">
          <w:type w:val="continuous"/>
          <w:pgSz w:w="12240" w:h="15840" w:code="1"/>
          <w:pgMar w:top="1440" w:right="1440" w:bottom="1440" w:left="1440" w:header="720" w:footer="720" w:gutter="0"/>
          <w:cols w:num="2" w:space="720"/>
        </w:sectPr>
      </w:pPr>
    </w:p>
    <w:p w14:paraId="1C67C8E3" w14:textId="3C7F627A" w:rsidR="00AC2720" w:rsidRPr="00D57E27" w:rsidRDefault="00270C89" w:rsidP="00DE32D2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D57E27">
        <w:rPr>
          <w:rFonts w:cstheme="minorHAnsi"/>
          <w:lang w:val="pt-PT"/>
        </w:rPr>
        <w:lastRenderedPageBreak/>
        <w:t xml:space="preserve">Legenda </w:t>
      </w:r>
      <w:r w:rsidR="00D57E27" w:rsidRPr="00D57E27">
        <w:rPr>
          <w:rFonts w:cstheme="minorHAnsi"/>
          <w:lang w:val="pt-PT"/>
        </w:rPr>
        <w:t>a</w:t>
      </w:r>
      <w:r w:rsidRPr="00D57E27">
        <w:rPr>
          <w:rFonts w:cstheme="minorHAnsi"/>
          <w:lang w:val="pt-PT"/>
        </w:rPr>
        <w:t xml:space="preserve"> figura.</w:t>
      </w:r>
    </w:p>
    <w:p w14:paraId="2321518D" w14:textId="77777777" w:rsidR="00D57E27" w:rsidRPr="00D57E27" w:rsidRDefault="00D57E27" w:rsidP="00D57E27">
      <w:pPr>
        <w:pStyle w:val="ListParagraph"/>
        <w:ind w:left="792"/>
        <w:rPr>
          <w:rFonts w:cstheme="minorHAnsi"/>
          <w:lang w:val="pt-PT"/>
        </w:rPr>
      </w:pPr>
    </w:p>
    <w:p w14:paraId="54925F31" w14:textId="77777777" w:rsidR="00270C89" w:rsidRPr="0086512E" w:rsidRDefault="00270C89" w:rsidP="00AC2720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Identifica a função do órgão assinalado com o número </w:t>
      </w:r>
      <w:r w:rsidRPr="0086512E">
        <w:rPr>
          <w:rFonts w:cstheme="minorHAnsi"/>
          <w:b/>
          <w:lang w:val="pt-PT"/>
        </w:rPr>
        <w:t>3</w:t>
      </w:r>
      <w:r w:rsidRPr="0086512E">
        <w:rPr>
          <w:rFonts w:cstheme="minorHAnsi"/>
          <w:lang w:val="pt-PT"/>
        </w:rPr>
        <w:t>.</w:t>
      </w:r>
    </w:p>
    <w:p w14:paraId="0E5AB385" w14:textId="77777777" w:rsidR="00AC2720" w:rsidRPr="0086512E" w:rsidRDefault="00AC2720" w:rsidP="00AC2720">
      <w:pPr>
        <w:pStyle w:val="ListParagraph"/>
        <w:ind w:left="792"/>
        <w:rPr>
          <w:rFonts w:cstheme="minorHAnsi"/>
          <w:lang w:val="pt-PT"/>
        </w:rPr>
      </w:pPr>
    </w:p>
    <w:p w14:paraId="48A5AB31" w14:textId="77777777" w:rsidR="00AC2720" w:rsidRPr="0086512E" w:rsidRDefault="00AC2720" w:rsidP="00AC2720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</w:t>
      </w:r>
    </w:p>
    <w:p w14:paraId="16A54148" w14:textId="77777777" w:rsidR="00AC2720" w:rsidRPr="0086512E" w:rsidRDefault="00AC2720" w:rsidP="00AC2720">
      <w:pPr>
        <w:pStyle w:val="ListParagraph"/>
        <w:ind w:left="792"/>
        <w:rPr>
          <w:rFonts w:cstheme="minorHAnsi"/>
          <w:lang w:val="pt-PT"/>
        </w:rPr>
      </w:pPr>
    </w:p>
    <w:p w14:paraId="5CC62FC3" w14:textId="77777777" w:rsidR="00270C89" w:rsidRPr="0086512E" w:rsidRDefault="00270C89" w:rsidP="00AC2720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Ordena as frases </w:t>
      </w:r>
      <w:r w:rsidR="00AC2720" w:rsidRPr="0086512E">
        <w:rPr>
          <w:rFonts w:cstheme="minorHAnsi"/>
          <w:lang w:val="pt-PT"/>
        </w:rPr>
        <w:t>sobre a</w:t>
      </w:r>
      <w:r w:rsidRPr="0086512E">
        <w:rPr>
          <w:rFonts w:cstheme="minorHAnsi"/>
          <w:lang w:val="pt-PT"/>
        </w:rPr>
        <w:t xml:space="preserve"> formação da urina.</w:t>
      </w:r>
    </w:p>
    <w:p w14:paraId="3A23260E" w14:textId="77777777" w:rsidR="00AC2720" w:rsidRPr="0086512E" w:rsidRDefault="00AC2720" w:rsidP="00AC2720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AC2720" w:rsidRPr="0086512E" w14:paraId="3534792A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7177B53C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70A9F2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A. </w:t>
            </w:r>
            <w:r w:rsidR="000A1332" w:rsidRPr="0086512E">
              <w:rPr>
                <w:rFonts w:cstheme="minorHAnsi"/>
                <w:lang w:val="pt-PT"/>
              </w:rPr>
              <w:t>Ocorre a filtração do sangue.</w:t>
            </w:r>
          </w:p>
        </w:tc>
      </w:tr>
      <w:tr w:rsidR="00AC2720" w:rsidRPr="0086512E" w14:paraId="1145776B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9190857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61C168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B. </w:t>
            </w:r>
            <w:r w:rsidR="000A1332" w:rsidRPr="0086512E">
              <w:rPr>
                <w:rFonts w:cstheme="minorHAnsi"/>
                <w:lang w:val="pt-PT"/>
              </w:rPr>
              <w:t>Ocorre micção.</w:t>
            </w:r>
          </w:p>
        </w:tc>
      </w:tr>
      <w:tr w:rsidR="00AC2720" w:rsidRPr="0086512E" w14:paraId="38158953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1030609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0B49A8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C. </w:t>
            </w:r>
            <w:r w:rsidR="000A1332" w:rsidRPr="0086512E">
              <w:rPr>
                <w:rFonts w:cstheme="minorHAnsi"/>
                <w:lang w:val="pt-PT"/>
              </w:rPr>
              <w:t>As excreções do sangue e a água formam a urina</w:t>
            </w:r>
            <w:r w:rsidR="006A0847" w:rsidRPr="0086512E">
              <w:rPr>
                <w:rFonts w:cstheme="minorHAnsi"/>
                <w:lang w:val="pt-PT"/>
              </w:rPr>
              <w:t>,</w:t>
            </w:r>
            <w:r w:rsidR="000A1332" w:rsidRPr="0086512E">
              <w:rPr>
                <w:rFonts w:cstheme="minorHAnsi"/>
                <w:lang w:val="pt-PT"/>
              </w:rPr>
              <w:t xml:space="preserve"> que é conduzida para o uréter.</w:t>
            </w:r>
          </w:p>
        </w:tc>
      </w:tr>
      <w:tr w:rsidR="00AC2720" w:rsidRPr="0086512E" w14:paraId="1089881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2D420015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9F1AE" w14:textId="77777777" w:rsidR="00AC2720" w:rsidRPr="0086512E" w:rsidRDefault="00AC2720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D. </w:t>
            </w:r>
            <w:r w:rsidR="000A1332" w:rsidRPr="0086512E">
              <w:rPr>
                <w:rFonts w:cstheme="minorHAnsi"/>
                <w:lang w:val="pt-PT"/>
              </w:rPr>
              <w:t>A bexiga acumula a urina produzida.</w:t>
            </w:r>
          </w:p>
        </w:tc>
      </w:tr>
      <w:tr w:rsidR="000A1332" w:rsidRPr="0086512E" w14:paraId="2DAC5BC6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07359E37" w14:textId="77777777" w:rsidR="000A1332" w:rsidRPr="0086512E" w:rsidRDefault="000A1332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353A3" w14:textId="77777777" w:rsidR="000A1332" w:rsidRPr="0086512E" w:rsidRDefault="000A1332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E. </w:t>
            </w:r>
            <w:r w:rsidR="00AD050A" w:rsidRPr="0086512E">
              <w:rPr>
                <w:rFonts w:cstheme="minorHAnsi"/>
                <w:lang w:val="pt-PT"/>
              </w:rPr>
              <w:t>O sangue entra no rim.</w:t>
            </w:r>
          </w:p>
        </w:tc>
      </w:tr>
    </w:tbl>
    <w:p w14:paraId="48498050" w14:textId="77777777" w:rsidR="00AC2720" w:rsidRPr="0086512E" w:rsidRDefault="00AC2720" w:rsidP="00AC2720">
      <w:pPr>
        <w:pStyle w:val="ListParagraph"/>
        <w:ind w:left="792"/>
        <w:rPr>
          <w:rFonts w:cstheme="minorHAnsi"/>
          <w:lang w:val="pt-PT"/>
        </w:rPr>
      </w:pPr>
    </w:p>
    <w:p w14:paraId="46CC5E8B" w14:textId="77777777" w:rsidR="00270C89" w:rsidRPr="0086512E" w:rsidRDefault="00270C89" w:rsidP="004432D2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Refere dois cuidados que se devem ter para evitar infeções urinárias.</w:t>
      </w:r>
    </w:p>
    <w:p w14:paraId="2953E066" w14:textId="77777777" w:rsidR="004432D2" w:rsidRPr="0086512E" w:rsidRDefault="004432D2" w:rsidP="004432D2">
      <w:pPr>
        <w:pStyle w:val="ListParagraph"/>
        <w:ind w:left="792"/>
        <w:rPr>
          <w:rFonts w:cstheme="minorHAnsi"/>
          <w:lang w:val="pt-PT"/>
        </w:rPr>
      </w:pPr>
    </w:p>
    <w:p w14:paraId="11D48419" w14:textId="77777777" w:rsidR="004432D2" w:rsidRPr="0086512E" w:rsidRDefault="004432D2" w:rsidP="004432D2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</w:t>
      </w:r>
    </w:p>
    <w:p w14:paraId="6D233C97" w14:textId="77777777" w:rsidR="00D57E27" w:rsidRDefault="00D57E27" w:rsidP="00D57E27">
      <w:pPr>
        <w:rPr>
          <w:rFonts w:cstheme="minorHAnsi"/>
        </w:rPr>
      </w:pPr>
    </w:p>
    <w:p w14:paraId="409401ED" w14:textId="19FBD4E6" w:rsidR="00270C89" w:rsidRPr="00D57E27" w:rsidRDefault="00270C89" w:rsidP="00D57E27">
      <w:pPr>
        <w:jc w:val="center"/>
        <w:rPr>
          <w:rFonts w:cstheme="minorHAnsi"/>
        </w:rPr>
      </w:pPr>
      <w:r w:rsidRPr="0086512E">
        <w:rPr>
          <w:rFonts w:ascii="Calibri" w:eastAsia="Times New Roman" w:hAnsi="Calibri" w:cs="Times New Roman"/>
          <w:b/>
          <w:sz w:val="28"/>
          <w:szCs w:val="24"/>
        </w:rPr>
        <w:t>Grupo III</w:t>
      </w:r>
    </w:p>
    <w:p w14:paraId="091AB552" w14:textId="7A6CD4F2" w:rsidR="00270C89" w:rsidRPr="0086512E" w:rsidRDefault="00270C89" w:rsidP="00C436C0">
      <w:pPr>
        <w:jc w:val="center"/>
        <w:rPr>
          <w:rFonts w:cstheme="minorHAnsi"/>
          <w:i/>
        </w:rPr>
      </w:pPr>
      <w:r w:rsidRPr="0086512E">
        <w:rPr>
          <w:rFonts w:cstheme="minorHAnsi"/>
          <w:i/>
        </w:rPr>
        <w:t xml:space="preserve">O maior órgão do nosso </w:t>
      </w:r>
      <w:r w:rsidR="00AF144F" w:rsidRPr="0086512E">
        <w:rPr>
          <w:rFonts w:cstheme="minorHAnsi"/>
          <w:i/>
        </w:rPr>
        <w:t xml:space="preserve">corpo </w:t>
      </w:r>
      <w:r w:rsidR="00C436C0" w:rsidRPr="0086512E">
        <w:rPr>
          <w:rFonts w:cstheme="minorHAnsi"/>
          <w:i/>
        </w:rPr>
        <w:t>pesa 2</w:t>
      </w:r>
      <w:r w:rsidR="00410FA4" w:rsidRPr="0086512E">
        <w:rPr>
          <w:rFonts w:cstheme="minorHAnsi"/>
          <w:i/>
        </w:rPr>
        <w:t xml:space="preserve"> kg</w:t>
      </w:r>
      <w:r w:rsidR="00C436C0" w:rsidRPr="0086512E">
        <w:rPr>
          <w:rFonts w:cstheme="minorHAnsi"/>
          <w:i/>
        </w:rPr>
        <w:t xml:space="preserve">, </w:t>
      </w:r>
      <w:r w:rsidRPr="0086512E">
        <w:rPr>
          <w:rFonts w:cstheme="minorHAnsi"/>
          <w:i/>
        </w:rPr>
        <w:t>tem uma área de quase 2 metros quadrados</w:t>
      </w:r>
      <w:r w:rsidR="00C436C0" w:rsidRPr="0086512E">
        <w:rPr>
          <w:rFonts w:cstheme="minorHAnsi"/>
          <w:i/>
        </w:rPr>
        <w:br/>
      </w:r>
      <w:r w:rsidRPr="0086512E">
        <w:rPr>
          <w:rFonts w:cstheme="minorHAnsi"/>
          <w:i/>
        </w:rPr>
        <w:t>e é a nossa primeir</w:t>
      </w:r>
      <w:r w:rsidR="00C436C0" w:rsidRPr="0086512E">
        <w:rPr>
          <w:rFonts w:cstheme="minorHAnsi"/>
          <w:i/>
        </w:rPr>
        <w:t xml:space="preserve">a barreira </w:t>
      </w:r>
      <w:r w:rsidR="00AF144F" w:rsidRPr="0086512E">
        <w:rPr>
          <w:rFonts w:cstheme="minorHAnsi"/>
          <w:i/>
        </w:rPr>
        <w:t xml:space="preserve">no contacto </w:t>
      </w:r>
      <w:r w:rsidR="00C436C0" w:rsidRPr="0086512E">
        <w:rPr>
          <w:rFonts w:cstheme="minorHAnsi"/>
          <w:i/>
        </w:rPr>
        <w:t>com o mundo externo.</w:t>
      </w:r>
    </w:p>
    <w:p w14:paraId="60AAC48F" w14:textId="77777777" w:rsidR="00270C89" w:rsidRPr="0086512E" w:rsidRDefault="00270C89" w:rsidP="00C436C0"/>
    <w:p w14:paraId="12437D84" w14:textId="77777777" w:rsidR="004432D2" w:rsidRPr="0086512E" w:rsidRDefault="00270C89" w:rsidP="00C436C0">
      <w:pPr>
        <w:pStyle w:val="ListParagraph"/>
        <w:numPr>
          <w:ilvl w:val="0"/>
          <w:numId w:val="19"/>
        </w:numPr>
        <w:rPr>
          <w:lang w:val="pt-PT"/>
        </w:rPr>
      </w:pPr>
      <w:r w:rsidRPr="0086512E">
        <w:rPr>
          <w:lang w:val="pt-PT"/>
        </w:rPr>
        <w:t>Analisa a figura seguinte.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432D2" w:rsidRPr="0086512E" w14:paraId="540B23D8" w14:textId="77777777" w:rsidTr="00C436C0">
        <w:tc>
          <w:tcPr>
            <w:tcW w:w="4675" w:type="dxa"/>
          </w:tcPr>
          <w:p w14:paraId="4232E315" w14:textId="77777777" w:rsidR="004432D2" w:rsidRPr="0086512E" w:rsidRDefault="004432D2" w:rsidP="00270C89">
            <w:pPr>
              <w:rPr>
                <w:rFonts w:cstheme="minorHAnsi"/>
              </w:rPr>
            </w:pPr>
            <w:r w:rsidRPr="0086512E">
              <w:rPr>
                <w:rFonts w:cstheme="minorHAnsi"/>
                <w:noProof/>
              </w:rPr>
              <w:drawing>
                <wp:inline distT="0" distB="0" distL="0" distR="0" wp14:anchorId="6C75A5E1" wp14:editId="521F946F">
                  <wp:extent cx="2449002" cy="3086172"/>
                  <wp:effectExtent l="0" t="0" r="1905" b="0"/>
                  <wp:docPr id="309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002" cy="3086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53E63F6" w14:textId="77777777" w:rsidR="00C436C0" w:rsidRPr="0086512E" w:rsidRDefault="00C436C0" w:rsidP="00C436C0">
            <w:pPr>
              <w:pStyle w:val="ListParagraph"/>
              <w:spacing w:line="480" w:lineRule="auto"/>
              <w:ind w:left="720"/>
              <w:rPr>
                <w:rFonts w:cstheme="minorHAnsi"/>
                <w:lang w:val="pt-PT"/>
              </w:rPr>
            </w:pPr>
          </w:p>
          <w:p w14:paraId="358DAB36" w14:textId="77777777" w:rsidR="00C436C0" w:rsidRPr="0086512E" w:rsidRDefault="00C436C0" w:rsidP="00C436C0">
            <w:pPr>
              <w:pStyle w:val="ListParagraph"/>
              <w:spacing w:line="480" w:lineRule="auto"/>
              <w:ind w:left="720"/>
              <w:rPr>
                <w:rFonts w:cstheme="minorHAnsi"/>
                <w:lang w:val="pt-PT"/>
              </w:rPr>
            </w:pPr>
          </w:p>
          <w:p w14:paraId="16EDFE1A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4339E9DC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1FCD8287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2A153436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0A80B3D1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067F153F" w14:textId="77777777" w:rsidR="004432D2" w:rsidRPr="0086512E" w:rsidRDefault="004432D2" w:rsidP="004432D2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  <w:p w14:paraId="545ECDD4" w14:textId="77777777" w:rsidR="004432D2" w:rsidRPr="0086512E" w:rsidRDefault="004432D2" w:rsidP="00C436C0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theme="minorHAnsi"/>
                <w:lang w:val="pt-PT"/>
              </w:rPr>
            </w:pPr>
            <w:r w:rsidRPr="0086512E">
              <w:rPr>
                <w:rFonts w:cstheme="minorHAnsi"/>
                <w:lang w:val="pt-PT"/>
              </w:rPr>
              <w:t>_________________________________</w:t>
            </w:r>
          </w:p>
        </w:tc>
      </w:tr>
    </w:tbl>
    <w:p w14:paraId="4A6AE98A" w14:textId="77777777" w:rsidR="00270C89" w:rsidRPr="0086512E" w:rsidRDefault="00270C89" w:rsidP="00270C89">
      <w:pPr>
        <w:rPr>
          <w:rFonts w:cstheme="minorHAnsi"/>
        </w:rPr>
      </w:pPr>
    </w:p>
    <w:p w14:paraId="028E2555" w14:textId="77777777" w:rsidR="00C436C0" w:rsidRPr="0086512E" w:rsidRDefault="00270C89" w:rsidP="00270C89">
      <w:pPr>
        <w:pStyle w:val="ListParagraph"/>
        <w:numPr>
          <w:ilvl w:val="1"/>
          <w:numId w:val="19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Legenda a figura.</w:t>
      </w:r>
    </w:p>
    <w:p w14:paraId="223AEB52" w14:textId="77777777" w:rsidR="00C436C0" w:rsidRPr="0086512E" w:rsidRDefault="00C436C0" w:rsidP="00C436C0">
      <w:pPr>
        <w:pStyle w:val="ListParagraph"/>
        <w:ind w:left="792"/>
        <w:rPr>
          <w:rFonts w:cstheme="minorHAnsi"/>
          <w:lang w:val="pt-PT"/>
        </w:rPr>
      </w:pPr>
      <w:bookmarkStart w:id="0" w:name="_GoBack"/>
      <w:bookmarkEnd w:id="0"/>
    </w:p>
    <w:p w14:paraId="49628088" w14:textId="77777777" w:rsidR="00270C89" w:rsidRPr="0086512E" w:rsidRDefault="00270C89" w:rsidP="00270C89">
      <w:pPr>
        <w:pStyle w:val="ListParagraph"/>
        <w:numPr>
          <w:ilvl w:val="1"/>
          <w:numId w:val="19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Indica três funções da pele.</w:t>
      </w:r>
    </w:p>
    <w:p w14:paraId="62E9C6C8" w14:textId="77777777" w:rsidR="00C436C0" w:rsidRPr="0086512E" w:rsidRDefault="00C436C0" w:rsidP="00C436C0">
      <w:pPr>
        <w:pStyle w:val="ListParagraph"/>
        <w:rPr>
          <w:rFonts w:cstheme="minorHAnsi"/>
          <w:lang w:val="pt-PT"/>
        </w:rPr>
      </w:pPr>
    </w:p>
    <w:p w14:paraId="3D7BDDA5" w14:textId="77777777" w:rsidR="00C436C0" w:rsidRPr="0086512E" w:rsidRDefault="00C436C0" w:rsidP="00C436C0">
      <w:pPr>
        <w:pStyle w:val="ListParagraph"/>
        <w:ind w:left="792"/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>____________________________________________________________________________</w:t>
      </w:r>
    </w:p>
    <w:p w14:paraId="53F2C780" w14:textId="77777777" w:rsidR="00C436C0" w:rsidRPr="0086512E" w:rsidRDefault="00C436C0" w:rsidP="00C436C0">
      <w:pPr>
        <w:pStyle w:val="ListParagraph"/>
        <w:ind w:left="792"/>
        <w:rPr>
          <w:rFonts w:cstheme="minorHAnsi"/>
          <w:lang w:val="pt-PT"/>
        </w:rPr>
      </w:pPr>
    </w:p>
    <w:p w14:paraId="23DC5B0F" w14:textId="41D7D95D" w:rsidR="00270C89" w:rsidRPr="0086512E" w:rsidRDefault="00270C89" w:rsidP="00C436C0">
      <w:pPr>
        <w:pStyle w:val="ListParagraph"/>
        <w:numPr>
          <w:ilvl w:val="1"/>
          <w:numId w:val="19"/>
        </w:numPr>
        <w:rPr>
          <w:rFonts w:cstheme="minorHAnsi"/>
          <w:lang w:val="pt-PT"/>
        </w:rPr>
      </w:pPr>
      <w:r w:rsidRPr="0086512E">
        <w:rPr>
          <w:rFonts w:cstheme="minorHAnsi"/>
          <w:lang w:val="pt-PT"/>
        </w:rPr>
        <w:t xml:space="preserve">Ordena as afirmações seguintes </w:t>
      </w:r>
      <w:r w:rsidR="00750332" w:rsidRPr="0086512E">
        <w:rPr>
          <w:rFonts w:cstheme="minorHAnsi"/>
          <w:lang w:val="pt-PT"/>
        </w:rPr>
        <w:t>para</w:t>
      </w:r>
      <w:r w:rsidRPr="0086512E">
        <w:rPr>
          <w:rFonts w:cstheme="minorHAnsi"/>
          <w:lang w:val="pt-PT"/>
        </w:rPr>
        <w:t xml:space="preserve"> que traduzam a sequência da produção de suor.</w:t>
      </w:r>
    </w:p>
    <w:p w14:paraId="579E14F5" w14:textId="77777777" w:rsidR="00A53057" w:rsidRPr="0086512E" w:rsidRDefault="00A53057" w:rsidP="00A53057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A53057" w:rsidRPr="0086512E" w14:paraId="75D300BB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696D1EB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0192F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A. </w:t>
            </w:r>
            <w:r w:rsidRPr="0086512E">
              <w:rPr>
                <w:rFonts w:cstheme="minorHAnsi"/>
                <w:lang w:val="pt-PT"/>
              </w:rPr>
              <w:t>Ocorre degradação das substâncias do suor, realizada por bactérias.</w:t>
            </w:r>
          </w:p>
        </w:tc>
      </w:tr>
      <w:tr w:rsidR="00A53057" w:rsidRPr="0086512E" w14:paraId="168C4F7F" w14:textId="77777777" w:rsidTr="00A53057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3ACFEBE9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59A2BBA" w14:textId="77777777" w:rsidR="00A53057" w:rsidRPr="0086512E" w:rsidRDefault="00A53057" w:rsidP="00A53057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B. </w:t>
            </w:r>
            <w:r w:rsidRPr="0086512E">
              <w:rPr>
                <w:rFonts w:cstheme="minorHAnsi"/>
                <w:lang w:val="pt-PT"/>
              </w:rPr>
              <w:t>As glândulas sudoríparas filtram do sangue água, sais minerais e outras excreções que constituem o suor.</w:t>
            </w:r>
          </w:p>
        </w:tc>
      </w:tr>
      <w:tr w:rsidR="00A53057" w:rsidRPr="0086512E" w14:paraId="2E0EB586" w14:textId="77777777" w:rsidTr="00A53057">
        <w:tc>
          <w:tcPr>
            <w:tcW w:w="268" w:type="dxa"/>
            <w:tcBorders>
              <w:left w:val="nil"/>
              <w:right w:val="nil"/>
            </w:tcBorders>
          </w:tcPr>
          <w:p w14:paraId="1FD27535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67E74353" w14:textId="77777777" w:rsidR="00A53057" w:rsidRPr="0086512E" w:rsidRDefault="00A53057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A53057" w:rsidRPr="0086512E" w14:paraId="4B44A81E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05569E84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0BD058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C. </w:t>
            </w:r>
            <w:r w:rsidRPr="0086512E">
              <w:rPr>
                <w:rFonts w:cstheme="minorHAnsi"/>
                <w:lang w:val="pt-PT"/>
              </w:rPr>
              <w:t>O suor é eliminado para o exterior através dos poros da pele.</w:t>
            </w:r>
          </w:p>
        </w:tc>
      </w:tr>
      <w:tr w:rsidR="00A53057" w:rsidRPr="0086512E" w14:paraId="563ACB5F" w14:textId="77777777" w:rsidTr="00A53057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23F2732C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7392485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D. </w:t>
            </w:r>
            <w:r w:rsidRPr="0086512E">
              <w:rPr>
                <w:rFonts w:cstheme="minorHAnsi"/>
                <w:lang w:val="pt-PT"/>
              </w:rPr>
              <w:t>O cérebro ativa as glândulas sudoríparas, consequência do estímulo (aumento da temperatura).</w:t>
            </w:r>
          </w:p>
        </w:tc>
      </w:tr>
      <w:tr w:rsidR="00A53057" w:rsidRPr="0086512E" w14:paraId="73849AF5" w14:textId="77777777" w:rsidTr="00A53057">
        <w:tc>
          <w:tcPr>
            <w:tcW w:w="268" w:type="dxa"/>
            <w:tcBorders>
              <w:left w:val="nil"/>
              <w:right w:val="nil"/>
            </w:tcBorders>
          </w:tcPr>
          <w:p w14:paraId="2898D92D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0AD048C6" w14:textId="77777777" w:rsidR="00A53057" w:rsidRPr="0086512E" w:rsidRDefault="00A53057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A53057" w:rsidRPr="0086512E" w14:paraId="7915C56C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139B0B3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3C9B11" w14:textId="77777777" w:rsidR="00A53057" w:rsidRPr="0086512E" w:rsidRDefault="00A53057" w:rsidP="00E641F6">
            <w:pPr>
              <w:pStyle w:val="ListParagraph"/>
              <w:ind w:left="0"/>
              <w:rPr>
                <w:lang w:val="pt-PT"/>
              </w:rPr>
            </w:pPr>
            <w:r w:rsidRPr="0086512E">
              <w:rPr>
                <w:b/>
                <w:lang w:val="pt-PT"/>
              </w:rPr>
              <w:t xml:space="preserve">E. </w:t>
            </w:r>
            <w:r w:rsidRPr="0086512E">
              <w:rPr>
                <w:rFonts w:cstheme="minorHAnsi"/>
                <w:lang w:val="pt-PT"/>
              </w:rPr>
              <w:t>Em contacto com a superfície da pele</w:t>
            </w:r>
            <w:r w:rsidR="00C82E93" w:rsidRPr="0086512E">
              <w:rPr>
                <w:rFonts w:cstheme="minorHAnsi"/>
                <w:lang w:val="pt-PT"/>
              </w:rPr>
              <w:t>,</w:t>
            </w:r>
            <w:r w:rsidRPr="0086512E">
              <w:rPr>
                <w:rFonts w:cstheme="minorHAnsi"/>
                <w:lang w:val="pt-PT"/>
              </w:rPr>
              <w:t xml:space="preserve"> o suor evapora e arrefece o organismo.</w:t>
            </w:r>
          </w:p>
        </w:tc>
      </w:tr>
    </w:tbl>
    <w:p w14:paraId="5343AFCD" w14:textId="77777777" w:rsidR="00270C89" w:rsidRPr="0086512E" w:rsidRDefault="00270C89" w:rsidP="00270C89">
      <w:pPr>
        <w:rPr>
          <w:rFonts w:cstheme="minorHAnsi"/>
        </w:rPr>
      </w:pPr>
    </w:p>
    <w:sectPr w:rsidR="00270C89" w:rsidRPr="0086512E" w:rsidSect="00D57E27">
      <w:type w:val="continuous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F9F64" w14:textId="77777777" w:rsidR="00F10EF4" w:rsidRDefault="00F10EF4">
      <w:r>
        <w:separator/>
      </w:r>
    </w:p>
  </w:endnote>
  <w:endnote w:type="continuationSeparator" w:id="0">
    <w:p w14:paraId="1FEFC68A" w14:textId="77777777" w:rsidR="00F10EF4" w:rsidRDefault="00F1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8F3E3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10BC0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C6067" w14:textId="77777777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8B6EF2">
      <w:rPr>
        <w:noProof/>
        <w:sz w:val="18"/>
        <w:lang w:val="pt-PT"/>
      </w:rPr>
      <w:t>1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0BA46" w14:textId="77777777" w:rsidR="00F10EF4" w:rsidRDefault="00F10EF4">
      <w:r>
        <w:separator/>
      </w:r>
    </w:p>
  </w:footnote>
  <w:footnote w:type="continuationSeparator" w:id="0">
    <w:p w14:paraId="1A86C68E" w14:textId="77777777" w:rsidR="00F10EF4" w:rsidRDefault="00F10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43D56"/>
    <w:multiLevelType w:val="multilevel"/>
    <w:tmpl w:val="40102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>
    <w:nsid w:val="1C774ADE"/>
    <w:multiLevelType w:val="hybridMultilevel"/>
    <w:tmpl w:val="432E9E6C"/>
    <w:lvl w:ilvl="0" w:tplc="7A56C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6B6367"/>
    <w:multiLevelType w:val="hybridMultilevel"/>
    <w:tmpl w:val="616E3D3E"/>
    <w:lvl w:ilvl="0" w:tplc="990CE896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>
    <w:nsid w:val="2D8F70C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10C5FC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3F90571"/>
    <w:multiLevelType w:val="hybridMultilevel"/>
    <w:tmpl w:val="439C232E"/>
    <w:lvl w:ilvl="0" w:tplc="D7A6A8E8">
      <w:start w:val="1"/>
      <w:numFmt w:val="upperLetter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39F702EE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A673B22"/>
    <w:multiLevelType w:val="multilevel"/>
    <w:tmpl w:val="B70E0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>
    <w:nsid w:val="3C193AE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E2848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1226E5F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7362EA9"/>
    <w:multiLevelType w:val="hybridMultilevel"/>
    <w:tmpl w:val="AE1E602C"/>
    <w:lvl w:ilvl="0" w:tplc="08160013">
      <w:start w:val="1"/>
      <w:numFmt w:val="upperRoman"/>
      <w:lvlText w:val="%1."/>
      <w:lvlJc w:val="right"/>
      <w:pPr>
        <w:ind w:left="1512" w:hanging="360"/>
      </w:p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>
    <w:nsid w:val="4852471B"/>
    <w:multiLevelType w:val="multilevel"/>
    <w:tmpl w:val="AE4E91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9">
    <w:nsid w:val="71E23890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2D8090B"/>
    <w:multiLevelType w:val="hybridMultilevel"/>
    <w:tmpl w:val="6EF04F9C"/>
    <w:lvl w:ilvl="0" w:tplc="61FEE300">
      <w:start w:val="1"/>
      <w:numFmt w:val="upperLetter"/>
      <w:lvlText w:val="%1."/>
      <w:lvlJc w:val="left"/>
      <w:pPr>
        <w:ind w:left="115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>
    <w:nsid w:val="7A9D3666"/>
    <w:multiLevelType w:val="multilevel"/>
    <w:tmpl w:val="24A40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17"/>
  </w:num>
  <w:num w:numId="5">
    <w:abstractNumId w:val="18"/>
  </w:num>
  <w:num w:numId="6">
    <w:abstractNumId w:val="13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20"/>
  </w:num>
  <w:num w:numId="12">
    <w:abstractNumId w:val="8"/>
  </w:num>
  <w:num w:numId="13">
    <w:abstractNumId w:val="16"/>
  </w:num>
  <w:num w:numId="14">
    <w:abstractNumId w:val="15"/>
  </w:num>
  <w:num w:numId="15">
    <w:abstractNumId w:val="21"/>
  </w:num>
  <w:num w:numId="16">
    <w:abstractNumId w:val="10"/>
  </w:num>
  <w:num w:numId="17">
    <w:abstractNumId w:val="5"/>
  </w:num>
  <w:num w:numId="18">
    <w:abstractNumId w:val="2"/>
  </w:num>
  <w:num w:numId="19">
    <w:abstractNumId w:val="0"/>
  </w:num>
  <w:num w:numId="20">
    <w:abstractNumId w:val="19"/>
  </w:num>
  <w:num w:numId="21">
    <w:abstractNumId w:val="9"/>
  </w:num>
  <w:num w:numId="22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71EA"/>
    <w:rsid w:val="00017BC6"/>
    <w:rsid w:val="0003186B"/>
    <w:rsid w:val="00033EBD"/>
    <w:rsid w:val="0003786C"/>
    <w:rsid w:val="00046807"/>
    <w:rsid w:val="00047BE3"/>
    <w:rsid w:val="000535DC"/>
    <w:rsid w:val="00060C71"/>
    <w:rsid w:val="00060F02"/>
    <w:rsid w:val="0006310D"/>
    <w:rsid w:val="00065B7C"/>
    <w:rsid w:val="00075F9D"/>
    <w:rsid w:val="00083F87"/>
    <w:rsid w:val="00086AA3"/>
    <w:rsid w:val="00092039"/>
    <w:rsid w:val="000A1332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11D3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1199"/>
    <w:rsid w:val="001342E3"/>
    <w:rsid w:val="00134C73"/>
    <w:rsid w:val="001352ED"/>
    <w:rsid w:val="00135E42"/>
    <w:rsid w:val="00136231"/>
    <w:rsid w:val="00140327"/>
    <w:rsid w:val="00144EFC"/>
    <w:rsid w:val="0015136B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51F5"/>
    <w:rsid w:val="001A02AB"/>
    <w:rsid w:val="001A1AE4"/>
    <w:rsid w:val="001A1DB2"/>
    <w:rsid w:val="001A5D6D"/>
    <w:rsid w:val="001A620E"/>
    <w:rsid w:val="001A6C91"/>
    <w:rsid w:val="001B435B"/>
    <w:rsid w:val="001B5333"/>
    <w:rsid w:val="001C58AE"/>
    <w:rsid w:val="001C7CD7"/>
    <w:rsid w:val="001D08D3"/>
    <w:rsid w:val="001D3B41"/>
    <w:rsid w:val="001E3FC3"/>
    <w:rsid w:val="001E60E3"/>
    <w:rsid w:val="001F13F1"/>
    <w:rsid w:val="001F16AB"/>
    <w:rsid w:val="001F59B6"/>
    <w:rsid w:val="001F7402"/>
    <w:rsid w:val="00212351"/>
    <w:rsid w:val="00214176"/>
    <w:rsid w:val="00214435"/>
    <w:rsid w:val="002178BA"/>
    <w:rsid w:val="00217F4A"/>
    <w:rsid w:val="00225ECD"/>
    <w:rsid w:val="00226B1B"/>
    <w:rsid w:val="002270AC"/>
    <w:rsid w:val="002337E6"/>
    <w:rsid w:val="00234853"/>
    <w:rsid w:val="00242F56"/>
    <w:rsid w:val="00246A08"/>
    <w:rsid w:val="00247DC9"/>
    <w:rsid w:val="00256635"/>
    <w:rsid w:val="002570DD"/>
    <w:rsid w:val="0025767D"/>
    <w:rsid w:val="00257EFC"/>
    <w:rsid w:val="002628EC"/>
    <w:rsid w:val="00262F34"/>
    <w:rsid w:val="00264DC8"/>
    <w:rsid w:val="00267B58"/>
    <w:rsid w:val="00270C89"/>
    <w:rsid w:val="002732F9"/>
    <w:rsid w:val="002735B0"/>
    <w:rsid w:val="0028466B"/>
    <w:rsid w:val="00291544"/>
    <w:rsid w:val="002923A8"/>
    <w:rsid w:val="00296084"/>
    <w:rsid w:val="002B1212"/>
    <w:rsid w:val="002B1540"/>
    <w:rsid w:val="002B2725"/>
    <w:rsid w:val="002B2F31"/>
    <w:rsid w:val="002B435C"/>
    <w:rsid w:val="002C7D2B"/>
    <w:rsid w:val="002D024B"/>
    <w:rsid w:val="002D04CC"/>
    <w:rsid w:val="002D06CA"/>
    <w:rsid w:val="002D0990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1D17"/>
    <w:rsid w:val="00304630"/>
    <w:rsid w:val="00304FB4"/>
    <w:rsid w:val="00305B2A"/>
    <w:rsid w:val="003218E4"/>
    <w:rsid w:val="003224E9"/>
    <w:rsid w:val="00324CFB"/>
    <w:rsid w:val="003331A0"/>
    <w:rsid w:val="00344148"/>
    <w:rsid w:val="003448DE"/>
    <w:rsid w:val="0035064B"/>
    <w:rsid w:val="003524CB"/>
    <w:rsid w:val="00354F9D"/>
    <w:rsid w:val="00366076"/>
    <w:rsid w:val="00371E25"/>
    <w:rsid w:val="003746D1"/>
    <w:rsid w:val="00376883"/>
    <w:rsid w:val="0038675A"/>
    <w:rsid w:val="0039199B"/>
    <w:rsid w:val="003963E5"/>
    <w:rsid w:val="003A035B"/>
    <w:rsid w:val="003A4F0E"/>
    <w:rsid w:val="003A6749"/>
    <w:rsid w:val="003B416C"/>
    <w:rsid w:val="003B667F"/>
    <w:rsid w:val="003C2724"/>
    <w:rsid w:val="003C3A40"/>
    <w:rsid w:val="003C7355"/>
    <w:rsid w:val="003D0F73"/>
    <w:rsid w:val="003D7A1D"/>
    <w:rsid w:val="00402B51"/>
    <w:rsid w:val="00406146"/>
    <w:rsid w:val="004103EE"/>
    <w:rsid w:val="00410FA4"/>
    <w:rsid w:val="00421D71"/>
    <w:rsid w:val="00425393"/>
    <w:rsid w:val="00425988"/>
    <w:rsid w:val="00426CA8"/>
    <w:rsid w:val="00430A27"/>
    <w:rsid w:val="00431A12"/>
    <w:rsid w:val="0043448E"/>
    <w:rsid w:val="00436AA3"/>
    <w:rsid w:val="00441FA1"/>
    <w:rsid w:val="004432D2"/>
    <w:rsid w:val="00450B8B"/>
    <w:rsid w:val="00454723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A5A64"/>
    <w:rsid w:val="004A70B2"/>
    <w:rsid w:val="004A7CBC"/>
    <w:rsid w:val="004B2347"/>
    <w:rsid w:val="004B6F7D"/>
    <w:rsid w:val="004C05D2"/>
    <w:rsid w:val="004C076A"/>
    <w:rsid w:val="004C0A86"/>
    <w:rsid w:val="004C6773"/>
    <w:rsid w:val="004C7F05"/>
    <w:rsid w:val="004D0012"/>
    <w:rsid w:val="004D358D"/>
    <w:rsid w:val="004D4D19"/>
    <w:rsid w:val="004E293A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693"/>
    <w:rsid w:val="005408FC"/>
    <w:rsid w:val="005431EF"/>
    <w:rsid w:val="00544783"/>
    <w:rsid w:val="0055120F"/>
    <w:rsid w:val="0055485C"/>
    <w:rsid w:val="00555263"/>
    <w:rsid w:val="0056389A"/>
    <w:rsid w:val="005672CA"/>
    <w:rsid w:val="005723E6"/>
    <w:rsid w:val="00581551"/>
    <w:rsid w:val="00585B2D"/>
    <w:rsid w:val="005906DA"/>
    <w:rsid w:val="0059080B"/>
    <w:rsid w:val="00590D86"/>
    <w:rsid w:val="00592500"/>
    <w:rsid w:val="005948F2"/>
    <w:rsid w:val="00595142"/>
    <w:rsid w:val="005A18CE"/>
    <w:rsid w:val="005A203C"/>
    <w:rsid w:val="005A5998"/>
    <w:rsid w:val="005B1978"/>
    <w:rsid w:val="005B2F3A"/>
    <w:rsid w:val="005B5359"/>
    <w:rsid w:val="005C4BF1"/>
    <w:rsid w:val="005C53EF"/>
    <w:rsid w:val="005D020E"/>
    <w:rsid w:val="005D0655"/>
    <w:rsid w:val="005D3838"/>
    <w:rsid w:val="005D5EF0"/>
    <w:rsid w:val="005E49E2"/>
    <w:rsid w:val="005E7BCA"/>
    <w:rsid w:val="005F019B"/>
    <w:rsid w:val="005F3DAB"/>
    <w:rsid w:val="005F498F"/>
    <w:rsid w:val="00600CFF"/>
    <w:rsid w:val="00600FAD"/>
    <w:rsid w:val="00610E68"/>
    <w:rsid w:val="0061353C"/>
    <w:rsid w:val="00617471"/>
    <w:rsid w:val="00617A91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2457"/>
    <w:rsid w:val="00674B40"/>
    <w:rsid w:val="006759E9"/>
    <w:rsid w:val="00685A80"/>
    <w:rsid w:val="006908DF"/>
    <w:rsid w:val="00691267"/>
    <w:rsid w:val="0069370B"/>
    <w:rsid w:val="006A0847"/>
    <w:rsid w:val="006A47DD"/>
    <w:rsid w:val="006B74B6"/>
    <w:rsid w:val="006C6E26"/>
    <w:rsid w:val="006C725D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1E56"/>
    <w:rsid w:val="0070251E"/>
    <w:rsid w:val="00710427"/>
    <w:rsid w:val="007125CA"/>
    <w:rsid w:val="00713B66"/>
    <w:rsid w:val="0072506E"/>
    <w:rsid w:val="00733543"/>
    <w:rsid w:val="0073453A"/>
    <w:rsid w:val="00734C86"/>
    <w:rsid w:val="007421B5"/>
    <w:rsid w:val="0074359F"/>
    <w:rsid w:val="007464D7"/>
    <w:rsid w:val="007500BC"/>
    <w:rsid w:val="00750332"/>
    <w:rsid w:val="00752F5B"/>
    <w:rsid w:val="0076296A"/>
    <w:rsid w:val="00766384"/>
    <w:rsid w:val="00770CF5"/>
    <w:rsid w:val="007759C8"/>
    <w:rsid w:val="0077677F"/>
    <w:rsid w:val="007820D3"/>
    <w:rsid w:val="007846F2"/>
    <w:rsid w:val="00786F95"/>
    <w:rsid w:val="00792BDC"/>
    <w:rsid w:val="007A4317"/>
    <w:rsid w:val="007A6CF3"/>
    <w:rsid w:val="007B189D"/>
    <w:rsid w:val="007B1F59"/>
    <w:rsid w:val="007B2A2C"/>
    <w:rsid w:val="007B3D18"/>
    <w:rsid w:val="007B6EE9"/>
    <w:rsid w:val="007C4BA8"/>
    <w:rsid w:val="007C6EEB"/>
    <w:rsid w:val="007C74B3"/>
    <w:rsid w:val="007D19D7"/>
    <w:rsid w:val="007D7AD2"/>
    <w:rsid w:val="007E4CB5"/>
    <w:rsid w:val="007E60DC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17A6"/>
    <w:rsid w:val="00823191"/>
    <w:rsid w:val="00823415"/>
    <w:rsid w:val="00824EB8"/>
    <w:rsid w:val="00830832"/>
    <w:rsid w:val="00831D8C"/>
    <w:rsid w:val="0083231F"/>
    <w:rsid w:val="0083652B"/>
    <w:rsid w:val="008527AB"/>
    <w:rsid w:val="0086512E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97CA0"/>
    <w:rsid w:val="008A2F60"/>
    <w:rsid w:val="008A34B2"/>
    <w:rsid w:val="008A4BBE"/>
    <w:rsid w:val="008B09EC"/>
    <w:rsid w:val="008B1CD3"/>
    <w:rsid w:val="008B4E3C"/>
    <w:rsid w:val="008B5989"/>
    <w:rsid w:val="008B5BF0"/>
    <w:rsid w:val="008B6EF2"/>
    <w:rsid w:val="008B78EC"/>
    <w:rsid w:val="008C09C5"/>
    <w:rsid w:val="008C0CD0"/>
    <w:rsid w:val="008C3767"/>
    <w:rsid w:val="008D1150"/>
    <w:rsid w:val="008D49B2"/>
    <w:rsid w:val="008D7288"/>
    <w:rsid w:val="008E7C0A"/>
    <w:rsid w:val="008F0367"/>
    <w:rsid w:val="008F1D35"/>
    <w:rsid w:val="008F442C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1DE4"/>
    <w:rsid w:val="009540C4"/>
    <w:rsid w:val="00962C31"/>
    <w:rsid w:val="009668AB"/>
    <w:rsid w:val="009730F4"/>
    <w:rsid w:val="0097349C"/>
    <w:rsid w:val="00975011"/>
    <w:rsid w:val="00982194"/>
    <w:rsid w:val="00985B7B"/>
    <w:rsid w:val="009869BC"/>
    <w:rsid w:val="00986F4D"/>
    <w:rsid w:val="009871D7"/>
    <w:rsid w:val="009909D2"/>
    <w:rsid w:val="00991B35"/>
    <w:rsid w:val="009968AA"/>
    <w:rsid w:val="009A3418"/>
    <w:rsid w:val="009B758B"/>
    <w:rsid w:val="009C0477"/>
    <w:rsid w:val="009C740F"/>
    <w:rsid w:val="009C7E2E"/>
    <w:rsid w:val="009D164A"/>
    <w:rsid w:val="009D398A"/>
    <w:rsid w:val="009D5923"/>
    <w:rsid w:val="009E0F4D"/>
    <w:rsid w:val="009E7F0D"/>
    <w:rsid w:val="00A01794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057"/>
    <w:rsid w:val="00A531AA"/>
    <w:rsid w:val="00A532F8"/>
    <w:rsid w:val="00A5783B"/>
    <w:rsid w:val="00A7275F"/>
    <w:rsid w:val="00A80C52"/>
    <w:rsid w:val="00A85598"/>
    <w:rsid w:val="00A9384D"/>
    <w:rsid w:val="00AA4E69"/>
    <w:rsid w:val="00AB2058"/>
    <w:rsid w:val="00AC0696"/>
    <w:rsid w:val="00AC1469"/>
    <w:rsid w:val="00AC2720"/>
    <w:rsid w:val="00AC71A3"/>
    <w:rsid w:val="00AD050A"/>
    <w:rsid w:val="00AD0E09"/>
    <w:rsid w:val="00AD0E34"/>
    <w:rsid w:val="00AD39ED"/>
    <w:rsid w:val="00AE568B"/>
    <w:rsid w:val="00AE59A2"/>
    <w:rsid w:val="00AE741C"/>
    <w:rsid w:val="00AF144F"/>
    <w:rsid w:val="00AF6850"/>
    <w:rsid w:val="00B0023B"/>
    <w:rsid w:val="00B00FE3"/>
    <w:rsid w:val="00B06C86"/>
    <w:rsid w:val="00B15B4D"/>
    <w:rsid w:val="00B2279C"/>
    <w:rsid w:val="00B302DA"/>
    <w:rsid w:val="00B40C28"/>
    <w:rsid w:val="00B42F9E"/>
    <w:rsid w:val="00B446E3"/>
    <w:rsid w:val="00B50937"/>
    <w:rsid w:val="00B50F48"/>
    <w:rsid w:val="00B53B1D"/>
    <w:rsid w:val="00B54103"/>
    <w:rsid w:val="00B549F3"/>
    <w:rsid w:val="00B54EEC"/>
    <w:rsid w:val="00B567FA"/>
    <w:rsid w:val="00B635EA"/>
    <w:rsid w:val="00B66E89"/>
    <w:rsid w:val="00B66F40"/>
    <w:rsid w:val="00B71B38"/>
    <w:rsid w:val="00B73801"/>
    <w:rsid w:val="00B74440"/>
    <w:rsid w:val="00B76344"/>
    <w:rsid w:val="00B77BB0"/>
    <w:rsid w:val="00B8174E"/>
    <w:rsid w:val="00B81C53"/>
    <w:rsid w:val="00B838A1"/>
    <w:rsid w:val="00B86C10"/>
    <w:rsid w:val="00B9179B"/>
    <w:rsid w:val="00B917C8"/>
    <w:rsid w:val="00B93C69"/>
    <w:rsid w:val="00B940D7"/>
    <w:rsid w:val="00B9579A"/>
    <w:rsid w:val="00B95F22"/>
    <w:rsid w:val="00BA43F3"/>
    <w:rsid w:val="00BA499A"/>
    <w:rsid w:val="00BA7B3B"/>
    <w:rsid w:val="00BB2F65"/>
    <w:rsid w:val="00BB40CF"/>
    <w:rsid w:val="00BB61D4"/>
    <w:rsid w:val="00BB7876"/>
    <w:rsid w:val="00BC065F"/>
    <w:rsid w:val="00BE1BC8"/>
    <w:rsid w:val="00BE5609"/>
    <w:rsid w:val="00BF20DE"/>
    <w:rsid w:val="00BF48E6"/>
    <w:rsid w:val="00BF531A"/>
    <w:rsid w:val="00BF5996"/>
    <w:rsid w:val="00BF67A4"/>
    <w:rsid w:val="00C0712D"/>
    <w:rsid w:val="00C128EE"/>
    <w:rsid w:val="00C12C4E"/>
    <w:rsid w:val="00C13304"/>
    <w:rsid w:val="00C176BD"/>
    <w:rsid w:val="00C436C0"/>
    <w:rsid w:val="00C45C77"/>
    <w:rsid w:val="00C52308"/>
    <w:rsid w:val="00C56468"/>
    <w:rsid w:val="00C56D14"/>
    <w:rsid w:val="00C63655"/>
    <w:rsid w:val="00C64E9D"/>
    <w:rsid w:val="00C65C68"/>
    <w:rsid w:val="00C67C8F"/>
    <w:rsid w:val="00C76367"/>
    <w:rsid w:val="00C76B05"/>
    <w:rsid w:val="00C77BA3"/>
    <w:rsid w:val="00C80CE0"/>
    <w:rsid w:val="00C82E93"/>
    <w:rsid w:val="00C83921"/>
    <w:rsid w:val="00C83BFB"/>
    <w:rsid w:val="00C90DB2"/>
    <w:rsid w:val="00C91324"/>
    <w:rsid w:val="00C9724E"/>
    <w:rsid w:val="00CA1E6B"/>
    <w:rsid w:val="00CA5FD8"/>
    <w:rsid w:val="00CA6099"/>
    <w:rsid w:val="00CB03EA"/>
    <w:rsid w:val="00CB15E2"/>
    <w:rsid w:val="00CC02E3"/>
    <w:rsid w:val="00CC7715"/>
    <w:rsid w:val="00CD41E8"/>
    <w:rsid w:val="00CD63B4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4849"/>
    <w:rsid w:val="00CF6F63"/>
    <w:rsid w:val="00D06A55"/>
    <w:rsid w:val="00D1243C"/>
    <w:rsid w:val="00D21012"/>
    <w:rsid w:val="00D4192C"/>
    <w:rsid w:val="00D43CDC"/>
    <w:rsid w:val="00D446A9"/>
    <w:rsid w:val="00D44727"/>
    <w:rsid w:val="00D503C6"/>
    <w:rsid w:val="00D548B0"/>
    <w:rsid w:val="00D57E27"/>
    <w:rsid w:val="00D67E49"/>
    <w:rsid w:val="00D67FAF"/>
    <w:rsid w:val="00D70561"/>
    <w:rsid w:val="00D7223C"/>
    <w:rsid w:val="00D743AF"/>
    <w:rsid w:val="00D74CBC"/>
    <w:rsid w:val="00D74DC0"/>
    <w:rsid w:val="00D801D5"/>
    <w:rsid w:val="00D80F39"/>
    <w:rsid w:val="00D82789"/>
    <w:rsid w:val="00D827E4"/>
    <w:rsid w:val="00D838BD"/>
    <w:rsid w:val="00D84602"/>
    <w:rsid w:val="00D85338"/>
    <w:rsid w:val="00D95436"/>
    <w:rsid w:val="00DA284F"/>
    <w:rsid w:val="00DA3841"/>
    <w:rsid w:val="00DB4272"/>
    <w:rsid w:val="00DB799D"/>
    <w:rsid w:val="00DC274B"/>
    <w:rsid w:val="00DC7092"/>
    <w:rsid w:val="00DC7DC4"/>
    <w:rsid w:val="00DD3207"/>
    <w:rsid w:val="00DE32D2"/>
    <w:rsid w:val="00DE3337"/>
    <w:rsid w:val="00DE6BCF"/>
    <w:rsid w:val="00DF22F5"/>
    <w:rsid w:val="00E00228"/>
    <w:rsid w:val="00E01D1B"/>
    <w:rsid w:val="00E045C9"/>
    <w:rsid w:val="00E0479B"/>
    <w:rsid w:val="00E06AE6"/>
    <w:rsid w:val="00E12F0E"/>
    <w:rsid w:val="00E13C1F"/>
    <w:rsid w:val="00E1451B"/>
    <w:rsid w:val="00E14647"/>
    <w:rsid w:val="00E2474A"/>
    <w:rsid w:val="00E33B58"/>
    <w:rsid w:val="00E36DEE"/>
    <w:rsid w:val="00E4013B"/>
    <w:rsid w:val="00E411BB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87B31"/>
    <w:rsid w:val="00E90501"/>
    <w:rsid w:val="00E947B3"/>
    <w:rsid w:val="00E9621F"/>
    <w:rsid w:val="00E96F1D"/>
    <w:rsid w:val="00EA1D9C"/>
    <w:rsid w:val="00EB0BAE"/>
    <w:rsid w:val="00EB5E07"/>
    <w:rsid w:val="00EC1791"/>
    <w:rsid w:val="00EC22D1"/>
    <w:rsid w:val="00EC4375"/>
    <w:rsid w:val="00EE668C"/>
    <w:rsid w:val="00EF1410"/>
    <w:rsid w:val="00EF775D"/>
    <w:rsid w:val="00F10DE8"/>
    <w:rsid w:val="00F10EF4"/>
    <w:rsid w:val="00F13024"/>
    <w:rsid w:val="00F16E64"/>
    <w:rsid w:val="00F23553"/>
    <w:rsid w:val="00F23DAD"/>
    <w:rsid w:val="00F24FD7"/>
    <w:rsid w:val="00F31494"/>
    <w:rsid w:val="00F3286C"/>
    <w:rsid w:val="00F41CE5"/>
    <w:rsid w:val="00F42206"/>
    <w:rsid w:val="00F43A09"/>
    <w:rsid w:val="00F62476"/>
    <w:rsid w:val="00F63191"/>
    <w:rsid w:val="00F637F1"/>
    <w:rsid w:val="00F65D2A"/>
    <w:rsid w:val="00F71197"/>
    <w:rsid w:val="00F73A17"/>
    <w:rsid w:val="00F73B1C"/>
    <w:rsid w:val="00F74EC4"/>
    <w:rsid w:val="00F757BB"/>
    <w:rsid w:val="00F75A4B"/>
    <w:rsid w:val="00F84058"/>
    <w:rsid w:val="00F9003A"/>
    <w:rsid w:val="00F94715"/>
    <w:rsid w:val="00F94E1F"/>
    <w:rsid w:val="00FA0494"/>
    <w:rsid w:val="00FA085B"/>
    <w:rsid w:val="00FA174B"/>
    <w:rsid w:val="00FA3B1A"/>
    <w:rsid w:val="00FA77D9"/>
    <w:rsid w:val="00FB3BD7"/>
    <w:rsid w:val="00FB452B"/>
    <w:rsid w:val="00FC428D"/>
    <w:rsid w:val="00FC48C2"/>
    <w:rsid w:val="00FC7408"/>
    <w:rsid w:val="00FD4883"/>
    <w:rsid w:val="00FD6F83"/>
    <w:rsid w:val="00FE1642"/>
    <w:rsid w:val="00FE4980"/>
    <w:rsid w:val="00FE72B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71DAA4A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  <w:style w:type="paragraph" w:styleId="BodyText2">
    <w:name w:val="Body Text 2"/>
    <w:basedOn w:val="Normal"/>
    <w:link w:val="BodyText2Char"/>
    <w:semiHidden/>
    <w:rsid w:val="00226B1B"/>
    <w:pPr>
      <w:spacing w:after="0" w:line="240" w:lineRule="auto"/>
      <w:jc w:val="both"/>
    </w:pPr>
    <w:rPr>
      <w:rFonts w:ascii="Comic Sans MS" w:eastAsia="Times New Roman" w:hAnsi="Comic Sans MS" w:cs="Times New Roman"/>
      <w:szCs w:val="24"/>
      <w:lang w:eastAsia="pt-PT"/>
    </w:rPr>
  </w:style>
  <w:style w:type="character" w:customStyle="1" w:styleId="BodyText2Char">
    <w:name w:val="Body Text 2 Char"/>
    <w:basedOn w:val="DefaultParagraphFont"/>
    <w:link w:val="BodyText2"/>
    <w:semiHidden/>
    <w:rsid w:val="00226B1B"/>
    <w:rPr>
      <w:rFonts w:ascii="Comic Sans MS" w:hAnsi="Comic Sans MS"/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951F5"/>
    <w:rPr>
      <w:color w:val="954F72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70C8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70C89"/>
    <w:rPr>
      <w:rFonts w:asciiTheme="minorHAnsi" w:eastAsiaTheme="minorHAnsi" w:hAnsiTheme="minorHAnsi" w:cstheme="minorBid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199</TotalTime>
  <Pages>6</Pages>
  <Words>1016</Words>
  <Characters>5796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6799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44</cp:revision>
  <cp:lastPrinted>2009-01-25T11:18:00Z</cp:lastPrinted>
  <dcterms:created xsi:type="dcterms:W3CDTF">2017-06-28T14:20:00Z</dcterms:created>
  <dcterms:modified xsi:type="dcterms:W3CDTF">2017-07-16T20:09:00Z</dcterms:modified>
</cp:coreProperties>
</file>