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644E73" w14:textId="77777777" w:rsidR="009A3418" w:rsidRPr="00D5643C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  <w:r w:rsidRPr="00D5643C">
        <w:rPr>
          <w:rFonts w:eastAsia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DC40477" wp14:editId="40ED515F">
                <wp:simplePos x="0" y="0"/>
                <wp:positionH relativeFrom="column">
                  <wp:posOffset>26670</wp:posOffset>
                </wp:positionH>
                <wp:positionV relativeFrom="paragraph">
                  <wp:posOffset>-106045</wp:posOffset>
                </wp:positionV>
                <wp:extent cx="5549265" cy="3302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9265" cy="33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B8EC72" w14:textId="2B665A1A" w:rsidR="009A3418" w:rsidRPr="004E293A" w:rsidRDefault="009A3418" w:rsidP="009A3418">
                            <w:pPr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</w:pPr>
                            <w:r w:rsidRPr="004E293A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Ficha de avaliação </w:t>
                            </w:r>
                            <w:r w:rsidR="002403C5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4</w:t>
                            </w:r>
                            <w:r w:rsidR="00B20C33" w:rsidRPr="00B20C33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 xml:space="preserve"> </w:t>
                            </w:r>
                            <w:r w:rsidR="00B20C33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0C33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0C33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0C33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ab/>
                            </w:r>
                            <w:r w:rsidR="00B20C33">
                              <w:rPr>
                                <w:b/>
                                <w:color w:val="FFFFFF" w:themeColor="background1"/>
                                <w:sz w:val="28"/>
                                <w:szCs w:val="24"/>
                              </w:rPr>
                              <w:t>Ciências Naturais 6.º ano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C40477" id="_x0000_t202" coordsize="21600,21600" o:spt="202" path="m0,0l0,21600,21600,21600,21600,0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2.1pt;margin-top:-8.3pt;width:436.95pt;height:2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" filled="f" stroked="f">
                <v:textbox>
                  <w:txbxContent>
                    <w:p w14:paraId="6AB8EC72" w14:textId="2B665A1A" w:rsidR="009A3418" w:rsidRPr="004E293A" w:rsidRDefault="009A3418" w:rsidP="009A3418">
                      <w:pPr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</w:pPr>
                      <w:r w:rsidRPr="004E293A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Ficha de avaliação </w:t>
                      </w:r>
                      <w:r w:rsidR="002403C5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4</w:t>
                      </w:r>
                      <w:r w:rsidR="00B20C33" w:rsidRPr="00B20C33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 xml:space="preserve"> </w:t>
                      </w:r>
                      <w:r w:rsidR="00B20C33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0C33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0C33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0C33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ab/>
                      </w:r>
                      <w:r w:rsidR="00B20C33">
                        <w:rPr>
                          <w:b/>
                          <w:color w:val="FFFFFF" w:themeColor="background1"/>
                          <w:sz w:val="28"/>
                          <w:szCs w:val="24"/>
                        </w:rPr>
                        <w:t>Ciências Naturais 6.º ano</w:t>
                      </w:r>
                    </w:p>
                  </w:txbxContent>
                </v:textbox>
              </v:shape>
            </w:pict>
          </mc:Fallback>
        </mc:AlternateContent>
      </w:r>
      <w:r w:rsidRPr="00D5643C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5E4B162" wp14:editId="2175CFB3">
                <wp:simplePos x="0" y="0"/>
                <wp:positionH relativeFrom="page">
                  <wp:posOffset>906145</wp:posOffset>
                </wp:positionH>
                <wp:positionV relativeFrom="page">
                  <wp:posOffset>800100</wp:posOffset>
                </wp:positionV>
                <wp:extent cx="5579745" cy="323850"/>
                <wp:effectExtent l="1270" t="0" r="635" b="9525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1020"/>
                          <a:chExt cx="8787" cy="510"/>
                        </a:xfrm>
                      </wpg:grpSpPr>
                      <wps:wsp>
                        <wps:cNvPr id="8" name="Freeform 4"/>
                        <wps:cNvSpPr>
                          <a:spLocks/>
                        </wps:cNvSpPr>
                        <wps:spPr bwMode="auto">
                          <a:xfrm>
                            <a:off x="1417" y="1020"/>
                            <a:ext cx="8787" cy="510"/>
                          </a:xfrm>
                          <a:custGeom>
                            <a:avLst/>
                            <a:gdLst>
                              <a:gd name="T0" fmla="+- 0 1474 1417"/>
                              <a:gd name="T1" fmla="*/ T0 w 8787"/>
                              <a:gd name="T2" fmla="+- 0 1020 1020"/>
                              <a:gd name="T3" fmla="*/ 1020 h 510"/>
                              <a:gd name="T4" fmla="+- 0 1418 1417"/>
                              <a:gd name="T5" fmla="*/ T4 w 8787"/>
                              <a:gd name="T6" fmla="+- 0 1044 1020"/>
                              <a:gd name="T7" fmla="*/ 1044 h 510"/>
                              <a:gd name="T8" fmla="+- 0 1417 1417"/>
                              <a:gd name="T9" fmla="*/ T8 w 8787"/>
                              <a:gd name="T10" fmla="+- 0 1474 1020"/>
                              <a:gd name="T11" fmla="*/ 1474 h 510"/>
                              <a:gd name="T12" fmla="+- 0 1418 1417"/>
                              <a:gd name="T13" fmla="*/ T12 w 8787"/>
                              <a:gd name="T14" fmla="+- 0 1507 1020"/>
                              <a:gd name="T15" fmla="*/ 1507 h 510"/>
                              <a:gd name="T16" fmla="+- 0 1424 1417"/>
                              <a:gd name="T17" fmla="*/ T16 w 8787"/>
                              <a:gd name="T18" fmla="+- 0 1523 1020"/>
                              <a:gd name="T19" fmla="*/ 1523 h 510"/>
                              <a:gd name="T20" fmla="+- 0 1441 1417"/>
                              <a:gd name="T21" fmla="*/ T20 w 8787"/>
                              <a:gd name="T22" fmla="+- 0 1530 1020"/>
                              <a:gd name="T23" fmla="*/ 1530 h 510"/>
                              <a:gd name="T24" fmla="+- 0 1473 1417"/>
                              <a:gd name="T25" fmla="*/ T24 w 8787"/>
                              <a:gd name="T26" fmla="+- 0 1531 1020"/>
                              <a:gd name="T27" fmla="*/ 1531 h 510"/>
                              <a:gd name="T28" fmla="+- 0 10148 1417"/>
                              <a:gd name="T29" fmla="*/ T28 w 8787"/>
                              <a:gd name="T30" fmla="+- 0 1531 1020"/>
                              <a:gd name="T31" fmla="*/ 1531 h 510"/>
                              <a:gd name="T32" fmla="+- 0 10181 1417"/>
                              <a:gd name="T33" fmla="*/ T32 w 8787"/>
                              <a:gd name="T34" fmla="+- 0 1530 1020"/>
                              <a:gd name="T35" fmla="*/ 1530 h 510"/>
                              <a:gd name="T36" fmla="+- 0 10197 1417"/>
                              <a:gd name="T37" fmla="*/ T36 w 8787"/>
                              <a:gd name="T38" fmla="+- 0 1523 1020"/>
                              <a:gd name="T39" fmla="*/ 1523 h 510"/>
                              <a:gd name="T40" fmla="+- 0 10204 1417"/>
                              <a:gd name="T41" fmla="*/ T40 w 8787"/>
                              <a:gd name="T42" fmla="+- 0 1507 1020"/>
                              <a:gd name="T43" fmla="*/ 1507 h 510"/>
                              <a:gd name="T44" fmla="+- 0 10205 1417"/>
                              <a:gd name="T45" fmla="*/ T44 w 8787"/>
                              <a:gd name="T46" fmla="+- 0 1474 1020"/>
                              <a:gd name="T47" fmla="*/ 1474 h 510"/>
                              <a:gd name="T48" fmla="+- 0 10205 1417"/>
                              <a:gd name="T49" fmla="*/ T48 w 8787"/>
                              <a:gd name="T50" fmla="+- 0 1077 1020"/>
                              <a:gd name="T51" fmla="*/ 1077 h 510"/>
                              <a:gd name="T52" fmla="+- 0 10204 1417"/>
                              <a:gd name="T53" fmla="*/ T52 w 8787"/>
                              <a:gd name="T54" fmla="+- 0 1044 1020"/>
                              <a:gd name="T55" fmla="*/ 1044 h 510"/>
                              <a:gd name="T56" fmla="+- 0 10197 1417"/>
                              <a:gd name="T57" fmla="*/ T56 w 8787"/>
                              <a:gd name="T58" fmla="+- 0 1027 1020"/>
                              <a:gd name="T59" fmla="*/ 1027 h 510"/>
                              <a:gd name="T60" fmla="+- 0 10181 1417"/>
                              <a:gd name="T61" fmla="*/ T60 w 8787"/>
                              <a:gd name="T62" fmla="+- 0 1021 1020"/>
                              <a:gd name="T63" fmla="*/ 1021 h 510"/>
                              <a:gd name="T64" fmla="+- 0 10148 1417"/>
                              <a:gd name="T65" fmla="*/ T64 w 8787"/>
                              <a:gd name="T66" fmla="+- 0 1020 1020"/>
                              <a:gd name="T67" fmla="*/ 1020 h 510"/>
                              <a:gd name="T68" fmla="+- 0 1474 1417"/>
                              <a:gd name="T69" fmla="*/ T68 w 8787"/>
                              <a:gd name="T70" fmla="+- 0 1020 1020"/>
                              <a:gd name="T71" fmla="*/ 1020 h 51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8787" h="510">
                                <a:moveTo>
                                  <a:pt x="57" y="0"/>
                                </a:moveTo>
                                <a:lnTo>
                                  <a:pt x="1" y="24"/>
                                </a:lnTo>
                                <a:lnTo>
                                  <a:pt x="0" y="454"/>
                                </a:lnTo>
                                <a:lnTo>
                                  <a:pt x="1" y="487"/>
                                </a:lnTo>
                                <a:lnTo>
                                  <a:pt x="7" y="503"/>
                                </a:lnTo>
                                <a:lnTo>
                                  <a:pt x="24" y="510"/>
                                </a:lnTo>
                                <a:lnTo>
                                  <a:pt x="56" y="511"/>
                                </a:lnTo>
                                <a:lnTo>
                                  <a:pt x="8731" y="511"/>
                                </a:lnTo>
                                <a:lnTo>
                                  <a:pt x="8764" y="510"/>
                                </a:lnTo>
                                <a:lnTo>
                                  <a:pt x="8780" y="503"/>
                                </a:lnTo>
                                <a:lnTo>
                                  <a:pt x="8787" y="487"/>
                                </a:lnTo>
                                <a:lnTo>
                                  <a:pt x="8788" y="454"/>
                                </a:lnTo>
                                <a:lnTo>
                                  <a:pt x="8788" y="57"/>
                                </a:lnTo>
                                <a:lnTo>
                                  <a:pt x="8787" y="24"/>
                                </a:lnTo>
                                <a:lnTo>
                                  <a:pt x="8780" y="7"/>
                                </a:lnTo>
                                <a:lnTo>
                                  <a:pt x="8764" y="1"/>
                                </a:lnTo>
                                <a:lnTo>
                                  <a:pt x="8731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6343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7D9DED86" id="Group 7" o:spid="_x0000_s1026" style="position:absolute;margin-left:71.35pt;margin-top:63pt;width:439.35pt;height:25.5pt;z-index:-251657216;mso-position-horizontal-relative:page;mso-position-vertical-relative:page" coordorigin="1417,1020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">
                <v:shape id="Freeform 4" o:spid="_x0000_s1027" style="position:absolute;left:1417;top:1020;width:8787;height:510;visibility:visible;mso-wrap-style:square;v-text-anchor:top" coordsize="8787,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" path="m57,l1,24,,454r1,33l7,503r17,7l56,511r8675,l8764,510r16,-7l8787,487r1,-33l8788,57r-1,-33l8780,7,8764,1,8731,,57,xe" fillcolor="#363435" stroked="f">
                  <v:path arrowok="t" o:connecttype="custom" o:connectlocs="57,1020;1,1044;0,1474;1,1507;7,1523;24,1530;56,1531;8731,1531;8764,1530;8780,1523;8787,1507;8788,1474;8788,1077;8787,1044;8780,1027;8764,1021;8731,1020;57,1020" o:connectangles="0,0,0,0,0,0,0,0,0,0,0,0,0,0,0,0,0,0"/>
                </v:shape>
                <w10:wrap anchorx="page" anchory="page"/>
              </v:group>
            </w:pict>
          </mc:Fallback>
        </mc:AlternateContent>
      </w:r>
    </w:p>
    <w:p w14:paraId="72225E5A" w14:textId="77777777" w:rsidR="009A3418" w:rsidRPr="00D5643C" w:rsidRDefault="009A3418" w:rsidP="009A3418">
      <w:pPr>
        <w:suppressLineNumbers/>
        <w:spacing w:after="0" w:line="140" w:lineRule="exact"/>
        <w:ind w:left="323" w:firstLine="708"/>
        <w:rPr>
          <w:rFonts w:eastAsia="Times New Roman" w:cs="Times New Roman"/>
          <w:b/>
          <w:color w:val="FDFDFD"/>
          <w:spacing w:val="105"/>
          <w:position w:val="-1"/>
          <w:sz w:val="50"/>
          <w:szCs w:val="50"/>
        </w:rPr>
      </w:pPr>
    </w:p>
    <w:p w14:paraId="2B8A94F6" w14:textId="77777777" w:rsidR="009A3418" w:rsidRPr="00D5643C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b/>
          <w:color w:val="848688"/>
        </w:rPr>
      </w:pPr>
      <w:r w:rsidRPr="00D5643C">
        <w:rPr>
          <w:rFonts w:eastAsia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3FADCA5D" wp14:editId="09391E71">
                <wp:simplePos x="0" y="0"/>
                <wp:positionH relativeFrom="page">
                  <wp:posOffset>906145</wp:posOffset>
                </wp:positionH>
                <wp:positionV relativeFrom="paragraph">
                  <wp:posOffset>93345</wp:posOffset>
                </wp:positionV>
                <wp:extent cx="5579745" cy="323850"/>
                <wp:effectExtent l="4445" t="1270" r="6985" b="82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79745" cy="323850"/>
                          <a:chOff x="1417" y="-112"/>
                          <a:chExt cx="8787" cy="510"/>
                        </a:xfrm>
                      </wpg:grpSpPr>
                      <wpg:grpSp>
                        <wpg:cNvPr id="3" name="Group 6"/>
                        <wpg:cNvGrpSpPr>
                          <a:grpSpLocks/>
                        </wpg:cNvGrpSpPr>
                        <wpg:grpSpPr bwMode="auto">
                          <a:xfrm>
                            <a:off x="1427" y="-102"/>
                            <a:ext cx="8767" cy="490"/>
                            <a:chOff x="1427" y="-102"/>
                            <a:chExt cx="8767" cy="490"/>
                          </a:xfrm>
                        </wpg:grpSpPr>
                        <wps:wsp>
                          <wps:cNvPr id="4" name="Freeform 7"/>
                          <wps:cNvSpPr>
                            <a:spLocks/>
                          </wps:cNvSpPr>
                          <wps:spPr bwMode="auto">
                            <a:xfrm>
                              <a:off x="1427" y="-102"/>
                              <a:ext cx="8767" cy="490"/>
                            </a:xfrm>
                            <a:custGeom>
                              <a:avLst/>
                              <a:gdLst>
                                <a:gd name="T0" fmla="+- 0 1474 1427"/>
                                <a:gd name="T1" fmla="*/ T0 w 8767"/>
                                <a:gd name="T2" fmla="+- 0 -102 -102"/>
                                <a:gd name="T3" fmla="*/ -102 h 490"/>
                                <a:gd name="T4" fmla="+- 0 1462 1427"/>
                                <a:gd name="T5" fmla="*/ T4 w 8767"/>
                                <a:gd name="T6" fmla="+- 0 -101 -102"/>
                                <a:gd name="T7" fmla="*/ -101 h 490"/>
                                <a:gd name="T8" fmla="+- 0 1442 1427"/>
                                <a:gd name="T9" fmla="*/ T8 w 8767"/>
                                <a:gd name="T10" fmla="+- 0 -91 -102"/>
                                <a:gd name="T11" fmla="*/ -91 h 490"/>
                                <a:gd name="T12" fmla="+- 0 1428 1427"/>
                                <a:gd name="T13" fmla="*/ T12 w 8767"/>
                                <a:gd name="T14" fmla="+- 0 -67 -102"/>
                                <a:gd name="T15" fmla="*/ -67 h 490"/>
                                <a:gd name="T16" fmla="+- 0 1427 1427"/>
                                <a:gd name="T17" fmla="*/ T16 w 8767"/>
                                <a:gd name="T18" fmla="+- 0 -56 -102"/>
                                <a:gd name="T19" fmla="*/ -56 h 490"/>
                                <a:gd name="T20" fmla="+- 0 1427 1427"/>
                                <a:gd name="T21" fmla="*/ T20 w 8767"/>
                                <a:gd name="T22" fmla="+- 0 341 -102"/>
                                <a:gd name="T23" fmla="*/ 341 h 490"/>
                                <a:gd name="T24" fmla="+- 0 1429 1427"/>
                                <a:gd name="T25" fmla="*/ T24 w 8767"/>
                                <a:gd name="T26" fmla="+- 0 354 -102"/>
                                <a:gd name="T27" fmla="*/ 354 h 490"/>
                                <a:gd name="T28" fmla="+- 0 1438 1427"/>
                                <a:gd name="T29" fmla="*/ T28 w 8767"/>
                                <a:gd name="T30" fmla="+- 0 373 -102"/>
                                <a:gd name="T31" fmla="*/ 373 h 490"/>
                                <a:gd name="T32" fmla="+- 0 1463 1427"/>
                                <a:gd name="T33" fmla="*/ T32 w 8767"/>
                                <a:gd name="T34" fmla="+- 0 387 -102"/>
                                <a:gd name="T35" fmla="*/ 387 h 490"/>
                                <a:gd name="T36" fmla="+- 0 1474 1427"/>
                                <a:gd name="T37" fmla="*/ T36 w 8767"/>
                                <a:gd name="T38" fmla="+- 0 388 -102"/>
                                <a:gd name="T39" fmla="*/ 388 h 490"/>
                                <a:gd name="T40" fmla="+- 0 10148 1427"/>
                                <a:gd name="T41" fmla="*/ T40 w 8767"/>
                                <a:gd name="T42" fmla="+- 0 388 -102"/>
                                <a:gd name="T43" fmla="*/ 388 h 490"/>
                                <a:gd name="T44" fmla="+- 0 10160 1427"/>
                                <a:gd name="T45" fmla="*/ T44 w 8767"/>
                                <a:gd name="T46" fmla="+- 0 386 -102"/>
                                <a:gd name="T47" fmla="*/ 386 h 490"/>
                                <a:gd name="T48" fmla="+- 0 10180 1427"/>
                                <a:gd name="T49" fmla="*/ T48 w 8767"/>
                                <a:gd name="T50" fmla="+- 0 377 -102"/>
                                <a:gd name="T51" fmla="*/ 377 h 490"/>
                                <a:gd name="T52" fmla="+- 0 10194 1427"/>
                                <a:gd name="T53" fmla="*/ T52 w 8767"/>
                                <a:gd name="T54" fmla="+- 0 353 -102"/>
                                <a:gd name="T55" fmla="*/ 353 h 490"/>
                                <a:gd name="T56" fmla="+- 0 10195 1427"/>
                                <a:gd name="T57" fmla="*/ T56 w 8767"/>
                                <a:gd name="T58" fmla="+- 0 341 -102"/>
                                <a:gd name="T59" fmla="*/ 341 h 490"/>
                                <a:gd name="T60" fmla="+- 0 10195 1427"/>
                                <a:gd name="T61" fmla="*/ T60 w 8767"/>
                                <a:gd name="T62" fmla="+- 0 -56 -102"/>
                                <a:gd name="T63" fmla="*/ -56 h 490"/>
                                <a:gd name="T64" fmla="+- 0 10193 1427"/>
                                <a:gd name="T65" fmla="*/ T64 w 8767"/>
                                <a:gd name="T66" fmla="+- 0 -68 -102"/>
                                <a:gd name="T67" fmla="*/ -68 h 490"/>
                                <a:gd name="T68" fmla="+- 0 10183 1427"/>
                                <a:gd name="T69" fmla="*/ T68 w 8767"/>
                                <a:gd name="T70" fmla="+- 0 -88 -102"/>
                                <a:gd name="T71" fmla="*/ -88 h 490"/>
                                <a:gd name="T72" fmla="+- 0 10159 1427"/>
                                <a:gd name="T73" fmla="*/ T72 w 8767"/>
                                <a:gd name="T74" fmla="+- 0 -101 -102"/>
                                <a:gd name="T75" fmla="*/ -101 h 490"/>
                                <a:gd name="T76" fmla="+- 0 10148 1427"/>
                                <a:gd name="T77" fmla="*/ T76 w 8767"/>
                                <a:gd name="T78" fmla="+- 0 -102 -102"/>
                                <a:gd name="T79" fmla="*/ -102 h 490"/>
                                <a:gd name="T80" fmla="+- 0 1474 1427"/>
                                <a:gd name="T81" fmla="*/ T80 w 8767"/>
                                <a:gd name="T82" fmla="+- 0 -102 -102"/>
                                <a:gd name="T83" fmla="*/ -102 h 49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</a:cxnLst>
                              <a:rect l="0" t="0" r="r" b="b"/>
                              <a:pathLst>
                                <a:path w="8767" h="490">
                                  <a:moveTo>
                                    <a:pt x="47" y="0"/>
                                  </a:moveTo>
                                  <a:lnTo>
                                    <a:pt x="35" y="1"/>
                                  </a:lnTo>
                                  <a:lnTo>
                                    <a:pt x="15" y="11"/>
                                  </a:lnTo>
                                  <a:lnTo>
                                    <a:pt x="1" y="35"/>
                                  </a:lnTo>
                                  <a:lnTo>
                                    <a:pt x="0" y="46"/>
                                  </a:lnTo>
                                  <a:lnTo>
                                    <a:pt x="0" y="443"/>
                                  </a:lnTo>
                                  <a:lnTo>
                                    <a:pt x="2" y="456"/>
                                  </a:lnTo>
                                  <a:lnTo>
                                    <a:pt x="11" y="475"/>
                                  </a:lnTo>
                                  <a:lnTo>
                                    <a:pt x="36" y="489"/>
                                  </a:lnTo>
                                  <a:lnTo>
                                    <a:pt x="47" y="490"/>
                                  </a:lnTo>
                                  <a:lnTo>
                                    <a:pt x="8721" y="490"/>
                                  </a:lnTo>
                                  <a:lnTo>
                                    <a:pt x="8733" y="488"/>
                                  </a:lnTo>
                                  <a:lnTo>
                                    <a:pt x="8753" y="479"/>
                                  </a:lnTo>
                                  <a:lnTo>
                                    <a:pt x="8767" y="455"/>
                                  </a:lnTo>
                                  <a:lnTo>
                                    <a:pt x="8768" y="443"/>
                                  </a:lnTo>
                                  <a:lnTo>
                                    <a:pt x="8768" y="46"/>
                                  </a:lnTo>
                                  <a:lnTo>
                                    <a:pt x="8766" y="34"/>
                                  </a:lnTo>
                                  <a:lnTo>
                                    <a:pt x="8756" y="14"/>
                                  </a:lnTo>
                                  <a:lnTo>
                                    <a:pt x="8732" y="1"/>
                                  </a:lnTo>
                                  <a:lnTo>
                                    <a:pt x="8721" y="0"/>
                                  </a:lnTo>
                                  <a:lnTo>
                                    <a:pt x="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5" name="Group 8"/>
                          <wpg:cNvGrpSpPr>
                            <a:grpSpLocks/>
                          </wpg:cNvGrpSpPr>
                          <wpg:grpSpPr bwMode="auto">
                            <a:xfrm>
                              <a:off x="1427" y="-102"/>
                              <a:ext cx="8767" cy="490"/>
                              <a:chOff x="1427" y="-102"/>
                              <a:chExt cx="8767" cy="490"/>
                            </a:xfrm>
                          </wpg:grpSpPr>
                          <wps:wsp>
                            <wps:cNvPr id="6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1427" y="-102"/>
                                <a:ext cx="8767" cy="490"/>
                              </a:xfrm>
                              <a:custGeom>
                                <a:avLst/>
                                <a:gdLst>
                                  <a:gd name="T0" fmla="+- 0 1474 1427"/>
                                  <a:gd name="T1" fmla="*/ T0 w 8767"/>
                                  <a:gd name="T2" fmla="+- 0 -102 -102"/>
                                  <a:gd name="T3" fmla="*/ -102 h 490"/>
                                  <a:gd name="T4" fmla="+- 0 1462 1427"/>
                                  <a:gd name="T5" fmla="*/ T4 w 8767"/>
                                  <a:gd name="T6" fmla="+- 0 -101 -102"/>
                                  <a:gd name="T7" fmla="*/ -101 h 490"/>
                                  <a:gd name="T8" fmla="+- 0 1442 1427"/>
                                  <a:gd name="T9" fmla="*/ T8 w 8767"/>
                                  <a:gd name="T10" fmla="+- 0 -91 -102"/>
                                  <a:gd name="T11" fmla="*/ -91 h 490"/>
                                  <a:gd name="T12" fmla="+- 0 1428 1427"/>
                                  <a:gd name="T13" fmla="*/ T12 w 8767"/>
                                  <a:gd name="T14" fmla="+- 0 -67 -102"/>
                                  <a:gd name="T15" fmla="*/ -67 h 490"/>
                                  <a:gd name="T16" fmla="+- 0 1427 1427"/>
                                  <a:gd name="T17" fmla="*/ T16 w 8767"/>
                                  <a:gd name="T18" fmla="+- 0 -56 -102"/>
                                  <a:gd name="T19" fmla="*/ -56 h 490"/>
                                  <a:gd name="T20" fmla="+- 0 1427 1427"/>
                                  <a:gd name="T21" fmla="*/ T20 w 8767"/>
                                  <a:gd name="T22" fmla="+- 0 341 -102"/>
                                  <a:gd name="T23" fmla="*/ 341 h 490"/>
                                  <a:gd name="T24" fmla="+- 0 1429 1427"/>
                                  <a:gd name="T25" fmla="*/ T24 w 8767"/>
                                  <a:gd name="T26" fmla="+- 0 354 -102"/>
                                  <a:gd name="T27" fmla="*/ 354 h 490"/>
                                  <a:gd name="T28" fmla="+- 0 1438 1427"/>
                                  <a:gd name="T29" fmla="*/ T28 w 8767"/>
                                  <a:gd name="T30" fmla="+- 0 373 -102"/>
                                  <a:gd name="T31" fmla="*/ 373 h 490"/>
                                  <a:gd name="T32" fmla="+- 0 1463 1427"/>
                                  <a:gd name="T33" fmla="*/ T32 w 8767"/>
                                  <a:gd name="T34" fmla="+- 0 387 -102"/>
                                  <a:gd name="T35" fmla="*/ 387 h 490"/>
                                  <a:gd name="T36" fmla="+- 0 1474 1427"/>
                                  <a:gd name="T37" fmla="*/ T36 w 8767"/>
                                  <a:gd name="T38" fmla="+- 0 388 -102"/>
                                  <a:gd name="T39" fmla="*/ 388 h 490"/>
                                  <a:gd name="T40" fmla="+- 0 10148 1427"/>
                                  <a:gd name="T41" fmla="*/ T40 w 8767"/>
                                  <a:gd name="T42" fmla="+- 0 388 -102"/>
                                  <a:gd name="T43" fmla="*/ 388 h 490"/>
                                  <a:gd name="T44" fmla="+- 0 10160 1427"/>
                                  <a:gd name="T45" fmla="*/ T44 w 8767"/>
                                  <a:gd name="T46" fmla="+- 0 386 -102"/>
                                  <a:gd name="T47" fmla="*/ 386 h 490"/>
                                  <a:gd name="T48" fmla="+- 0 10180 1427"/>
                                  <a:gd name="T49" fmla="*/ T48 w 8767"/>
                                  <a:gd name="T50" fmla="+- 0 377 -102"/>
                                  <a:gd name="T51" fmla="*/ 377 h 490"/>
                                  <a:gd name="T52" fmla="+- 0 10194 1427"/>
                                  <a:gd name="T53" fmla="*/ T52 w 8767"/>
                                  <a:gd name="T54" fmla="+- 0 353 -102"/>
                                  <a:gd name="T55" fmla="*/ 353 h 490"/>
                                  <a:gd name="T56" fmla="+- 0 10195 1427"/>
                                  <a:gd name="T57" fmla="*/ T56 w 8767"/>
                                  <a:gd name="T58" fmla="+- 0 341 -102"/>
                                  <a:gd name="T59" fmla="*/ 341 h 490"/>
                                  <a:gd name="T60" fmla="+- 0 10195 1427"/>
                                  <a:gd name="T61" fmla="*/ T60 w 8767"/>
                                  <a:gd name="T62" fmla="+- 0 -56 -102"/>
                                  <a:gd name="T63" fmla="*/ -56 h 490"/>
                                  <a:gd name="T64" fmla="+- 0 10193 1427"/>
                                  <a:gd name="T65" fmla="*/ T64 w 8767"/>
                                  <a:gd name="T66" fmla="+- 0 -68 -102"/>
                                  <a:gd name="T67" fmla="*/ -68 h 490"/>
                                  <a:gd name="T68" fmla="+- 0 10183 1427"/>
                                  <a:gd name="T69" fmla="*/ T68 w 8767"/>
                                  <a:gd name="T70" fmla="+- 0 -88 -102"/>
                                  <a:gd name="T71" fmla="*/ -88 h 490"/>
                                  <a:gd name="T72" fmla="+- 0 10159 1427"/>
                                  <a:gd name="T73" fmla="*/ T72 w 8767"/>
                                  <a:gd name="T74" fmla="+- 0 -101 -102"/>
                                  <a:gd name="T75" fmla="*/ -101 h 490"/>
                                  <a:gd name="T76" fmla="+- 0 10148 1427"/>
                                  <a:gd name="T77" fmla="*/ T76 w 8767"/>
                                  <a:gd name="T78" fmla="+- 0 -102 -102"/>
                                  <a:gd name="T79" fmla="*/ -102 h 490"/>
                                  <a:gd name="T80" fmla="+- 0 1474 1427"/>
                                  <a:gd name="T81" fmla="*/ T80 w 8767"/>
                                  <a:gd name="T82" fmla="+- 0 -102 -102"/>
                                  <a:gd name="T83" fmla="*/ -102 h 49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</a:cxnLst>
                                <a:rect l="0" t="0" r="r" b="b"/>
                                <a:pathLst>
                                  <a:path w="8767" h="490">
                                    <a:moveTo>
                                      <a:pt x="47" y="0"/>
                                    </a:moveTo>
                                    <a:lnTo>
                                      <a:pt x="35" y="1"/>
                                    </a:lnTo>
                                    <a:lnTo>
                                      <a:pt x="15" y="11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0" y="443"/>
                                    </a:lnTo>
                                    <a:lnTo>
                                      <a:pt x="2" y="456"/>
                                    </a:lnTo>
                                    <a:lnTo>
                                      <a:pt x="11" y="475"/>
                                    </a:lnTo>
                                    <a:lnTo>
                                      <a:pt x="36" y="489"/>
                                    </a:lnTo>
                                    <a:lnTo>
                                      <a:pt x="47" y="490"/>
                                    </a:lnTo>
                                    <a:lnTo>
                                      <a:pt x="8721" y="490"/>
                                    </a:lnTo>
                                    <a:lnTo>
                                      <a:pt x="8733" y="488"/>
                                    </a:lnTo>
                                    <a:lnTo>
                                      <a:pt x="8753" y="479"/>
                                    </a:lnTo>
                                    <a:lnTo>
                                      <a:pt x="8767" y="455"/>
                                    </a:lnTo>
                                    <a:lnTo>
                                      <a:pt x="8768" y="443"/>
                                    </a:lnTo>
                                    <a:lnTo>
                                      <a:pt x="8768" y="46"/>
                                    </a:lnTo>
                                    <a:lnTo>
                                      <a:pt x="8766" y="34"/>
                                    </a:lnTo>
                                    <a:lnTo>
                                      <a:pt x="8756" y="14"/>
                                    </a:lnTo>
                                    <a:lnTo>
                                      <a:pt x="8732" y="1"/>
                                    </a:lnTo>
                                    <a:lnTo>
                                      <a:pt x="8721" y="0"/>
                                    </a:lnTo>
                                    <a:lnTo>
                                      <a:pt x="47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848688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3C0C8C6" id="Group 1" o:spid="_x0000_s1026" style="position:absolute;margin-left:71.35pt;margin-top:7.35pt;width:439.35pt;height:25.5pt;z-index:-251656192;mso-position-horizontal-relative:page" coordorigin="1417,-112" coordsize="8787,5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">
                <v:group id="Group 6" o:spid="_x0000_s1027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7" o:spid="_x0000_s1028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" path="m47,l35,1,15,11,1,35,,46,,443r2,13l11,475r25,14l47,490r8674,l8733,488r20,-9l8767,455r1,-12l8768,46r-2,-12l8756,14,8732,1,8721,,47,xe" fillcolor="#fdfdfd" stroked="f">
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</v:shape>
                  <v:group id="Group 8" o:spid="_x0000_s1029" style="position:absolute;left:1427;top:-102;width:8767;height:490" coordorigin="1427,-102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  <v:shape id="Freeform 9" o:spid="_x0000_s1030" style="position:absolute;left:1427;top:-102;width:8767;height:490;visibility:visible;mso-wrap-style:square;v-text-anchor:top" coordsize="8767,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" path="m47,l35,1,15,11,1,35,,46,,443r2,13l11,475r25,14l47,490r8674,l8733,488r20,-9l8767,455r1,-12l8768,46r-2,-12l8756,14,8732,1,8721,,47,xe" filled="f" strokecolor="#848688" strokeweight="1pt">
                      <v:path arrowok="t" o:connecttype="custom" o:connectlocs="47,-102;35,-101;15,-91;1,-67;0,-56;0,341;2,354;11,373;36,387;47,388;8721,388;8733,386;8753,377;8767,353;8768,341;8768,-56;8766,-68;8756,-88;8732,-101;8721,-102;47,-102" o:connectangles="0,0,0,0,0,0,0,0,0,0,0,0,0,0,0,0,0,0,0,0,0"/>
                    </v:shape>
                  </v:group>
                </v:group>
                <w10:wrap anchorx="page"/>
              </v:group>
            </w:pict>
          </mc:Fallback>
        </mc:AlternateContent>
      </w:r>
    </w:p>
    <w:p w14:paraId="7E817B5A" w14:textId="77777777" w:rsidR="009A3418" w:rsidRPr="00D5643C" w:rsidRDefault="009A3418" w:rsidP="009A3418">
      <w:pPr>
        <w:suppressLineNumbers/>
        <w:tabs>
          <w:tab w:val="left" w:pos="9580"/>
        </w:tabs>
        <w:spacing w:after="0" w:line="276" w:lineRule="auto"/>
        <w:rPr>
          <w:rFonts w:eastAsia="Times New Roman" w:cs="Times New Roman"/>
          <w:color w:val="808080" w:themeColor="background1" w:themeShade="80"/>
        </w:rPr>
      </w:pPr>
      <w:r w:rsidRPr="00D5643C">
        <w:rPr>
          <w:rFonts w:eastAsia="Times New Roman" w:cs="Times New Roman"/>
          <w:b/>
          <w:color w:val="808080" w:themeColor="background1" w:themeShade="80"/>
        </w:rPr>
        <w:t>NOME</w:t>
      </w:r>
      <w:r w:rsidRPr="00D5643C">
        <w:rPr>
          <w:rFonts w:eastAsia="Times New Roman" w:cs="Times New Roman"/>
          <w:color w:val="808080" w:themeColor="background1" w:themeShade="80"/>
        </w:rPr>
        <w:t xml:space="preserve">: </w:t>
      </w:r>
      <w:r w:rsidRPr="00D5643C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                                                                        </w:t>
      </w:r>
      <w:r w:rsidRPr="00D5643C">
        <w:rPr>
          <w:rFonts w:eastAsia="Times New Roman" w:cs="Times New Roman"/>
          <w:color w:val="808080" w:themeColor="background1" w:themeShade="80"/>
        </w:rPr>
        <w:t xml:space="preserve">  </w:t>
      </w:r>
      <w:r w:rsidRPr="00D5643C">
        <w:rPr>
          <w:rFonts w:eastAsia="Times New Roman" w:cs="Times New Roman"/>
          <w:b/>
          <w:color w:val="808080" w:themeColor="background1" w:themeShade="80"/>
        </w:rPr>
        <w:t>N.</w:t>
      </w:r>
      <w:r w:rsidRPr="00D5643C">
        <w:rPr>
          <w:rFonts w:eastAsia="Times New Roman" w:cs="Times New Roman"/>
          <w:b/>
          <w:color w:val="808080" w:themeColor="background1" w:themeShade="80"/>
          <w:vertAlign w:val="superscript"/>
        </w:rPr>
        <w:t>O</w:t>
      </w:r>
      <w:r w:rsidRPr="00D5643C">
        <w:rPr>
          <w:rFonts w:eastAsia="Times New Roman" w:cs="Times New Roman"/>
          <w:color w:val="808080" w:themeColor="background1" w:themeShade="80"/>
        </w:rPr>
        <w:t xml:space="preserve">: </w:t>
      </w:r>
      <w:r w:rsidRPr="00D5643C">
        <w:rPr>
          <w:rFonts w:eastAsia="Times New Roman" w:cs="Times New Roman"/>
          <w:color w:val="808080" w:themeColor="background1" w:themeShade="80"/>
          <w:u w:val="single" w:color="848688"/>
        </w:rPr>
        <w:t xml:space="preserve">   </w:t>
      </w:r>
      <w:proofErr w:type="gramStart"/>
      <w:r w:rsidRPr="00D5643C">
        <w:rPr>
          <w:rFonts w:eastAsia="Times New Roman" w:cs="Times New Roman"/>
          <w:color w:val="808080" w:themeColor="background1" w:themeShade="80"/>
          <w:u w:val="single" w:color="848688"/>
        </w:rPr>
        <w:t>_</w:t>
      </w:r>
      <w:r w:rsidRPr="00D5643C">
        <w:rPr>
          <w:rFonts w:eastAsia="Times New Roman" w:cs="Times New Roman"/>
          <w:color w:val="808080" w:themeColor="background1" w:themeShade="80"/>
        </w:rPr>
        <w:t xml:space="preserve">  </w:t>
      </w:r>
      <w:r w:rsidRPr="00D5643C">
        <w:rPr>
          <w:rFonts w:eastAsia="Times New Roman" w:cs="Times New Roman"/>
          <w:b/>
          <w:color w:val="808080" w:themeColor="background1" w:themeShade="80"/>
        </w:rPr>
        <w:t>TURMA</w:t>
      </w:r>
      <w:proofErr w:type="gramEnd"/>
      <w:r w:rsidRPr="00D5643C">
        <w:rPr>
          <w:rFonts w:eastAsia="Times New Roman" w:cs="Times New Roman"/>
          <w:color w:val="808080" w:themeColor="background1" w:themeShade="80"/>
        </w:rPr>
        <w:t xml:space="preserve">: </w:t>
      </w:r>
      <w:r w:rsidRPr="00D5643C">
        <w:rPr>
          <w:rFonts w:eastAsia="Times New Roman" w:cs="Times New Roman"/>
          <w:color w:val="808080" w:themeColor="background1" w:themeShade="80"/>
          <w:u w:val="single" w:color="848688"/>
        </w:rPr>
        <w:t xml:space="preserve">        </w:t>
      </w:r>
      <w:r w:rsidRPr="00D5643C">
        <w:rPr>
          <w:rFonts w:eastAsia="Times New Roman" w:cs="Times New Roman"/>
          <w:color w:val="808080" w:themeColor="background1" w:themeShade="80"/>
        </w:rPr>
        <w:t xml:space="preserve">  </w:t>
      </w:r>
      <w:r w:rsidRPr="00D5643C">
        <w:rPr>
          <w:rFonts w:eastAsia="Times New Roman" w:cs="Times New Roman"/>
          <w:b/>
          <w:color w:val="808080" w:themeColor="background1" w:themeShade="80"/>
        </w:rPr>
        <w:t>DATA</w:t>
      </w:r>
      <w:r w:rsidRPr="00D5643C">
        <w:rPr>
          <w:rFonts w:eastAsia="Times New Roman" w:cs="Times New Roman"/>
          <w:color w:val="808080" w:themeColor="background1" w:themeShade="80"/>
        </w:rPr>
        <w:t>: ________</w:t>
      </w:r>
    </w:p>
    <w:p w14:paraId="486631AB" w14:textId="77777777" w:rsidR="009A3418" w:rsidRPr="00D5643C" w:rsidRDefault="009A3418" w:rsidP="009A3418">
      <w:pPr>
        <w:suppressLineNumbers/>
        <w:spacing w:before="120" w:after="120" w:line="240" w:lineRule="auto"/>
        <w:ind w:left="3544" w:right="-1"/>
        <w:jc w:val="right"/>
        <w:rPr>
          <w:rFonts w:eastAsia="Times New Roman" w:cs="Times New Roman"/>
          <w:b/>
          <w:sz w:val="20"/>
          <w:szCs w:val="20"/>
        </w:rPr>
      </w:pPr>
    </w:p>
    <w:p w14:paraId="138C3E45" w14:textId="77777777" w:rsidR="00127815" w:rsidRPr="00D5643C" w:rsidRDefault="009A3418" w:rsidP="009A3418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D5643C">
        <w:rPr>
          <w:rFonts w:ascii="Calibri" w:eastAsia="Times New Roman" w:hAnsi="Calibri" w:cs="Times New Roman"/>
          <w:b/>
          <w:sz w:val="28"/>
          <w:szCs w:val="24"/>
        </w:rPr>
        <w:t>GRUPO I</w:t>
      </w:r>
    </w:p>
    <w:p w14:paraId="063DAC0B" w14:textId="77777777" w:rsidR="00127815" w:rsidRPr="00D5643C" w:rsidRDefault="002B0C3A" w:rsidP="00127815">
      <w:pPr>
        <w:jc w:val="center"/>
        <w:rPr>
          <w:i/>
        </w:rPr>
      </w:pPr>
      <w:r w:rsidRPr="00D5643C">
        <w:rPr>
          <w:i/>
        </w:rPr>
        <w:t>Alguns seres vivos «aprenderam» a captar energia luminosa e a convertê-la em energia bioquímica.</w:t>
      </w:r>
    </w:p>
    <w:p w14:paraId="06FDE6B6" w14:textId="77777777" w:rsidR="00337BDE" w:rsidRPr="00D5643C" w:rsidRDefault="00337BDE" w:rsidP="00337BDE">
      <w:pPr>
        <w:spacing w:after="0"/>
        <w:jc w:val="center"/>
      </w:pPr>
    </w:p>
    <w:p w14:paraId="558876E2" w14:textId="77777777" w:rsidR="006A2F8A" w:rsidRPr="00D5643C" w:rsidRDefault="006A2F8A" w:rsidP="00BD27B2">
      <w:pPr>
        <w:pStyle w:val="ListParagraph"/>
        <w:numPr>
          <w:ilvl w:val="0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Explica a importância da fotossíntese para o desenvolvimento das plantas.</w:t>
      </w:r>
    </w:p>
    <w:p w14:paraId="6F45A0BA" w14:textId="77777777" w:rsidR="00BD27B2" w:rsidRPr="00D5643C" w:rsidRDefault="00BD27B2" w:rsidP="00BD27B2">
      <w:pPr>
        <w:pStyle w:val="ListParagraph"/>
        <w:ind w:left="360"/>
        <w:rPr>
          <w:rFonts w:cstheme="minorHAnsi"/>
          <w:lang w:val="pt-PT"/>
        </w:rPr>
      </w:pPr>
    </w:p>
    <w:p w14:paraId="5D33FD99" w14:textId="77777777" w:rsidR="00BD27B2" w:rsidRPr="00D5643C" w:rsidRDefault="00BD27B2" w:rsidP="00BD27B2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__________________________________________________________________________________</w:t>
      </w:r>
    </w:p>
    <w:p w14:paraId="2E94C481" w14:textId="77777777" w:rsidR="00BD27B2" w:rsidRPr="00D5643C" w:rsidRDefault="00BD27B2" w:rsidP="00BD27B2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__________________________________________________________________________________</w:t>
      </w:r>
    </w:p>
    <w:p w14:paraId="1C434E40" w14:textId="77777777" w:rsidR="00BD27B2" w:rsidRPr="00D5643C" w:rsidRDefault="00BD27B2" w:rsidP="00BD27B2">
      <w:pPr>
        <w:pStyle w:val="ListParagraph"/>
        <w:ind w:left="360"/>
        <w:rPr>
          <w:rFonts w:cstheme="minorHAnsi"/>
          <w:lang w:val="pt-PT"/>
        </w:rPr>
      </w:pPr>
    </w:p>
    <w:p w14:paraId="5D1DA85E" w14:textId="77777777" w:rsidR="00BD27B2" w:rsidRPr="00D5643C" w:rsidRDefault="006A2F8A" w:rsidP="00337BDE">
      <w:pPr>
        <w:pStyle w:val="ListParagraph"/>
        <w:numPr>
          <w:ilvl w:val="0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Analisa a experiência seguinte, em que se pretenderam investigar as condições necessárias à realização da fotossíntese.</w:t>
      </w:r>
    </w:p>
    <w:p w14:paraId="55D1040D" w14:textId="77777777" w:rsidR="00337BDE" w:rsidRPr="00D5643C" w:rsidRDefault="00BD27B2" w:rsidP="00BD27B2">
      <w:pPr>
        <w:pStyle w:val="ListParagraph"/>
        <w:ind w:left="360"/>
        <w:jc w:val="center"/>
        <w:rPr>
          <w:rFonts w:cstheme="minorHAnsi"/>
          <w:lang w:val="pt-PT"/>
        </w:rPr>
      </w:pPr>
      <w:r w:rsidRPr="00D5643C">
        <w:rPr>
          <w:rFonts w:cstheme="minorHAnsi"/>
          <w:noProof/>
          <w:lang w:val="pt-PT"/>
        </w:rPr>
        <w:drawing>
          <wp:inline distT="0" distB="0" distL="0" distR="0" wp14:anchorId="6F51818E" wp14:editId="24E420BE">
            <wp:extent cx="3601940" cy="344839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xperiencia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34502" cy="3479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541C3" w14:textId="77777777" w:rsidR="00337BDE" w:rsidRPr="00D5643C" w:rsidRDefault="006A2F8A" w:rsidP="006A2F8A">
      <w:pPr>
        <w:rPr>
          <w:rFonts w:cstheme="minorHAnsi"/>
        </w:rPr>
      </w:pPr>
      <w:r w:rsidRPr="00D5643C">
        <w:rPr>
          <w:rFonts w:cstheme="minorHAnsi"/>
          <w:b/>
        </w:rPr>
        <w:t>Dados adicionais:</w:t>
      </w:r>
      <w:r w:rsidRPr="00D5643C">
        <w:rPr>
          <w:rFonts w:cstheme="minorHAnsi"/>
        </w:rPr>
        <w:t xml:space="preserve"> </w:t>
      </w:r>
    </w:p>
    <w:p w14:paraId="4F08A3EA" w14:textId="77777777" w:rsidR="00337BDE" w:rsidRPr="00D5643C" w:rsidRDefault="006A2F8A" w:rsidP="006A2F8A">
      <w:pPr>
        <w:pStyle w:val="ListParagraph"/>
        <w:numPr>
          <w:ilvl w:val="0"/>
          <w:numId w:val="10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O gás presente na água gaseificada é o dióxido de carbono.</w:t>
      </w:r>
    </w:p>
    <w:p w14:paraId="19852C31" w14:textId="77777777" w:rsidR="006A2F8A" w:rsidRPr="00D5643C" w:rsidRDefault="006A2F8A" w:rsidP="006A2F8A">
      <w:pPr>
        <w:pStyle w:val="ListParagraph"/>
        <w:numPr>
          <w:ilvl w:val="0"/>
          <w:numId w:val="10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A água fervida não tem dióxido de carbono.</w:t>
      </w:r>
    </w:p>
    <w:p w14:paraId="24FD01A9" w14:textId="77777777" w:rsidR="009B0ADD" w:rsidRPr="00D5643C" w:rsidRDefault="009B0ADD" w:rsidP="009B0ADD">
      <w:pPr>
        <w:pStyle w:val="ListParagraph"/>
        <w:ind w:left="720"/>
        <w:rPr>
          <w:rFonts w:cstheme="minorHAnsi"/>
          <w:lang w:val="pt-PT"/>
        </w:rPr>
      </w:pPr>
    </w:p>
    <w:p w14:paraId="19356A2B" w14:textId="77777777" w:rsidR="006A2F8A" w:rsidRPr="00D5643C" w:rsidRDefault="006A2F8A" w:rsidP="009B0ADD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Indica a montagem experimental em que consideras estarem reunidas as condições para a realização da fotossíntese, justificando a tua resposta.</w:t>
      </w:r>
    </w:p>
    <w:p w14:paraId="3136A8D2" w14:textId="77777777" w:rsidR="009B0ADD" w:rsidRPr="00D5643C" w:rsidRDefault="009B0ADD" w:rsidP="009B0ADD">
      <w:pPr>
        <w:pStyle w:val="ListParagraph"/>
        <w:ind w:left="792"/>
        <w:rPr>
          <w:rFonts w:cstheme="minorHAnsi"/>
          <w:sz w:val="14"/>
          <w:lang w:val="pt-PT"/>
        </w:rPr>
      </w:pPr>
    </w:p>
    <w:p w14:paraId="18F758C8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6415B7FC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  <w:r w:rsidRPr="00D5643C">
        <w:rPr>
          <w:rFonts w:cstheme="minorHAnsi"/>
          <w:lang w:val="pt-PT"/>
        </w:rPr>
        <w:br w:type="page"/>
      </w:r>
    </w:p>
    <w:p w14:paraId="30403BC1" w14:textId="77777777" w:rsidR="006A2F8A" w:rsidRPr="00D5643C" w:rsidRDefault="006A2F8A" w:rsidP="009B0ADD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lastRenderedPageBreak/>
        <w:t>Identifica o que falta nas montagens A e D para as plantas conseguirem realizar a fotossíntese.</w:t>
      </w:r>
    </w:p>
    <w:p w14:paraId="2B412299" w14:textId="77777777" w:rsidR="009B0ADD" w:rsidRPr="00D5643C" w:rsidRDefault="009B0ADD" w:rsidP="009B0ADD">
      <w:pPr>
        <w:pStyle w:val="ListParagraph"/>
        <w:ind w:left="792"/>
        <w:rPr>
          <w:rFonts w:cstheme="minorHAnsi"/>
          <w:lang w:val="pt-PT"/>
        </w:rPr>
      </w:pPr>
    </w:p>
    <w:p w14:paraId="7CD905FE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2CC7ED3E" w14:textId="77777777" w:rsidR="006A2F8A" w:rsidRPr="00D5643C" w:rsidRDefault="009B0ADD" w:rsidP="009B0ADD">
      <w:pPr>
        <w:pStyle w:val="ListParagraph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0CE522B1" w14:textId="77777777" w:rsidR="009B0ADD" w:rsidRPr="00D5643C" w:rsidRDefault="009B0ADD" w:rsidP="009B0ADD">
      <w:pPr>
        <w:pStyle w:val="ListParagraph"/>
        <w:ind w:left="792"/>
        <w:rPr>
          <w:rFonts w:cstheme="minorHAnsi"/>
          <w:lang w:val="pt-PT"/>
        </w:rPr>
      </w:pPr>
    </w:p>
    <w:p w14:paraId="4D70987F" w14:textId="77777777" w:rsidR="006A2F8A" w:rsidRPr="00D5643C" w:rsidRDefault="006A2F8A" w:rsidP="009B0ADD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Explica a ausência de alterações na montagem experimental C.</w:t>
      </w:r>
    </w:p>
    <w:p w14:paraId="739722D1" w14:textId="77777777" w:rsidR="009B0ADD" w:rsidRPr="00D5643C" w:rsidRDefault="009B0ADD" w:rsidP="009B0ADD">
      <w:pPr>
        <w:pStyle w:val="ListParagraph"/>
        <w:ind w:left="792"/>
        <w:rPr>
          <w:rFonts w:cstheme="minorHAnsi"/>
          <w:lang w:val="pt-PT"/>
        </w:rPr>
      </w:pPr>
    </w:p>
    <w:p w14:paraId="081F8E3C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3DA05343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4AA70569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</w:p>
    <w:p w14:paraId="04875F58" w14:textId="77777777" w:rsidR="006A2F8A" w:rsidRPr="00D5643C" w:rsidRDefault="00BB2B3A" w:rsidP="009B0ADD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Identifica</w:t>
      </w:r>
      <w:r w:rsidR="006A2F8A" w:rsidRPr="00D5643C">
        <w:rPr>
          <w:rFonts w:cstheme="minorHAnsi"/>
          <w:lang w:val="pt-PT"/>
        </w:rPr>
        <w:t xml:space="preserve"> a estrutura das células das plantas que permite a ocorrência da fotossíntese.</w:t>
      </w:r>
    </w:p>
    <w:p w14:paraId="58617069" w14:textId="77777777" w:rsidR="009B0ADD" w:rsidRPr="00D5643C" w:rsidRDefault="009B0ADD" w:rsidP="009B0ADD">
      <w:pPr>
        <w:pStyle w:val="ListParagraph"/>
        <w:ind w:left="792"/>
        <w:rPr>
          <w:rFonts w:cstheme="minorHAnsi"/>
          <w:lang w:val="pt-PT"/>
        </w:rPr>
      </w:pPr>
    </w:p>
    <w:p w14:paraId="2D2243E3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169329D8" w14:textId="77777777" w:rsidR="009B0ADD" w:rsidRPr="00D5643C" w:rsidRDefault="009B0ADD" w:rsidP="009B0ADD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26B8F6CC" w14:textId="77777777" w:rsidR="009B0ADD" w:rsidRPr="00D5643C" w:rsidRDefault="009B0ADD" w:rsidP="009B0ADD">
      <w:pPr>
        <w:pStyle w:val="ListParagraph"/>
        <w:ind w:left="792"/>
        <w:rPr>
          <w:rFonts w:cstheme="minorHAnsi"/>
          <w:lang w:val="pt-PT"/>
        </w:rPr>
      </w:pPr>
    </w:p>
    <w:p w14:paraId="20E0B3D9" w14:textId="648D1FAF" w:rsidR="006A2F8A" w:rsidRPr="00D5643C" w:rsidRDefault="006A2F8A" w:rsidP="009B0ADD">
      <w:pPr>
        <w:pStyle w:val="ListParagraph"/>
        <w:numPr>
          <w:ilvl w:val="0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 xml:space="preserve">Analisa a </w:t>
      </w:r>
      <w:r w:rsidR="003C3209" w:rsidRPr="00D5643C">
        <w:rPr>
          <w:rFonts w:cstheme="minorHAnsi"/>
          <w:lang w:val="pt-PT"/>
        </w:rPr>
        <w:t>figura</w:t>
      </w:r>
      <w:r w:rsidRPr="00D5643C">
        <w:rPr>
          <w:rFonts w:cstheme="minorHAnsi"/>
          <w:lang w:val="pt-PT"/>
        </w:rPr>
        <w:t xml:space="preserve"> seguinte.</w:t>
      </w:r>
      <w:r w:rsidRPr="00D5643C">
        <w:rPr>
          <w:lang w:val="pt-PT"/>
        </w:rPr>
        <w:t xml:space="preserve"> </w:t>
      </w:r>
      <w:r w:rsidRPr="00D5643C">
        <w:rPr>
          <w:rFonts w:cstheme="minorHAnsi"/>
          <w:lang w:val="pt-PT"/>
        </w:rPr>
        <w:t xml:space="preserve">A planta sujeita à experiência foi cortada pelo caule e a raiz foi ligada a um tubo manométrico com mercúrio. </w:t>
      </w:r>
    </w:p>
    <w:p w14:paraId="67604719" w14:textId="77777777" w:rsidR="001042AF" w:rsidRPr="00D5643C" w:rsidRDefault="001042AF" w:rsidP="001042AF">
      <w:pPr>
        <w:jc w:val="center"/>
        <w:rPr>
          <w:rFonts w:cstheme="minorHAnsi"/>
        </w:rPr>
      </w:pPr>
      <w:r w:rsidRPr="00D5643C">
        <w:rPr>
          <w:rFonts w:cstheme="minorHAnsi"/>
          <w:noProof/>
        </w:rPr>
        <w:drawing>
          <wp:inline distT="0" distB="0" distL="0" distR="0" wp14:anchorId="5EC8F21D" wp14:editId="5DFD1B40">
            <wp:extent cx="4378492" cy="1800000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experiencia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7849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47DEB" w14:textId="77777777" w:rsidR="001042AF" w:rsidRPr="00D5643C" w:rsidRDefault="006A2F8A" w:rsidP="006A2F8A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 xml:space="preserve">Indica o que aconteceu ao mercúrio que estava dentro do tubo </w:t>
      </w:r>
      <w:r w:rsidR="001042AF" w:rsidRPr="00D5643C">
        <w:rPr>
          <w:rFonts w:cstheme="minorHAnsi"/>
          <w:lang w:val="pt-PT"/>
        </w:rPr>
        <w:t>m</w:t>
      </w:r>
      <w:r w:rsidRPr="00D5643C">
        <w:rPr>
          <w:rFonts w:cstheme="minorHAnsi"/>
          <w:lang w:val="pt-PT"/>
        </w:rPr>
        <w:t>anométrico.</w:t>
      </w:r>
    </w:p>
    <w:p w14:paraId="22AF9988" w14:textId="77777777" w:rsidR="009308D1" w:rsidRPr="00D5643C" w:rsidRDefault="009308D1" w:rsidP="009308D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45A1C54E" w14:textId="77777777" w:rsidR="009308D1" w:rsidRPr="00D5643C" w:rsidRDefault="009308D1" w:rsidP="009308D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6A1B2570" w14:textId="77777777" w:rsidR="009308D1" w:rsidRPr="00D5643C" w:rsidRDefault="009308D1" w:rsidP="009308D1">
      <w:pPr>
        <w:pStyle w:val="ListParagraph"/>
        <w:ind w:left="792"/>
        <w:rPr>
          <w:rFonts w:cstheme="minorHAnsi"/>
          <w:lang w:val="pt-PT"/>
        </w:rPr>
      </w:pPr>
    </w:p>
    <w:p w14:paraId="2E782D4E" w14:textId="77777777" w:rsidR="001042AF" w:rsidRPr="00D5643C" w:rsidRDefault="006A2F8A" w:rsidP="006A2F8A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Identifica as substâncias absorvidas pela raiz que provocaram o resultado obtido.</w:t>
      </w:r>
    </w:p>
    <w:p w14:paraId="536EC73A" w14:textId="77777777" w:rsidR="009308D1" w:rsidRPr="00D5643C" w:rsidRDefault="009308D1" w:rsidP="009308D1">
      <w:pPr>
        <w:pStyle w:val="ListParagraph"/>
        <w:rPr>
          <w:rFonts w:cstheme="minorHAnsi"/>
          <w:lang w:val="pt-PT"/>
        </w:rPr>
      </w:pPr>
    </w:p>
    <w:p w14:paraId="5BDDD742" w14:textId="77777777" w:rsidR="009308D1" w:rsidRPr="00D5643C" w:rsidRDefault="009308D1" w:rsidP="009308D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6897DAFD" w14:textId="77777777" w:rsidR="009308D1" w:rsidRPr="00D5643C" w:rsidRDefault="009308D1" w:rsidP="009308D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24B8F7D9" w14:textId="77777777" w:rsidR="009308D1" w:rsidRPr="00D5643C" w:rsidRDefault="009308D1" w:rsidP="009308D1">
      <w:pPr>
        <w:pStyle w:val="ListParagraph"/>
        <w:rPr>
          <w:rFonts w:cstheme="minorHAnsi"/>
          <w:lang w:val="pt-PT"/>
        </w:rPr>
      </w:pPr>
    </w:p>
    <w:p w14:paraId="670914CC" w14:textId="77777777" w:rsidR="009308D1" w:rsidRPr="00D5643C" w:rsidRDefault="001042AF" w:rsidP="009308D1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 xml:space="preserve">Identifica </w:t>
      </w:r>
      <w:r w:rsidR="006A2F8A" w:rsidRPr="00D5643C">
        <w:rPr>
          <w:rFonts w:cstheme="minorHAnsi"/>
          <w:lang w:val="pt-PT"/>
        </w:rPr>
        <w:t>os vasos condutores que efetuam o transporte das substâncias absorvidas pela raiz.</w:t>
      </w:r>
    </w:p>
    <w:p w14:paraId="626FD590" w14:textId="77777777" w:rsidR="009308D1" w:rsidRPr="00D5643C" w:rsidRDefault="009308D1" w:rsidP="009308D1">
      <w:pPr>
        <w:pStyle w:val="ListParagraph"/>
        <w:rPr>
          <w:rFonts w:cstheme="minorHAnsi"/>
          <w:lang w:val="pt-PT"/>
        </w:rPr>
      </w:pPr>
    </w:p>
    <w:p w14:paraId="7760CE06" w14:textId="77777777" w:rsidR="009308D1" w:rsidRPr="00D5643C" w:rsidRDefault="009308D1" w:rsidP="009308D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57CCBEC7" w14:textId="77777777" w:rsidR="009308D1" w:rsidRPr="00D5643C" w:rsidRDefault="009308D1" w:rsidP="009308D1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64BFC935" w14:textId="77777777" w:rsidR="009308D1" w:rsidRPr="00D5643C" w:rsidRDefault="009308D1" w:rsidP="009308D1">
      <w:pPr>
        <w:pStyle w:val="ListParagraph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br w:type="page"/>
      </w:r>
    </w:p>
    <w:p w14:paraId="2C96EC31" w14:textId="77777777" w:rsidR="00AA0895" w:rsidRPr="00D5643C" w:rsidRDefault="006A2F8A" w:rsidP="00AA0895">
      <w:pPr>
        <w:pStyle w:val="ListParagraph"/>
        <w:numPr>
          <w:ilvl w:val="0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lastRenderedPageBreak/>
        <w:t xml:space="preserve">Os </w:t>
      </w:r>
      <w:proofErr w:type="spellStart"/>
      <w:r w:rsidRPr="00D5643C">
        <w:rPr>
          <w:rFonts w:cstheme="minorHAnsi"/>
          <w:lang w:val="pt-PT"/>
        </w:rPr>
        <w:t>afídeos</w:t>
      </w:r>
      <w:proofErr w:type="spellEnd"/>
      <w:r w:rsidR="00AA0895" w:rsidRPr="00D5643C">
        <w:rPr>
          <w:rFonts w:cstheme="minorHAnsi"/>
          <w:lang w:val="pt-PT"/>
        </w:rPr>
        <w:t>,</w:t>
      </w:r>
      <w:r w:rsidRPr="00D5643C">
        <w:rPr>
          <w:rFonts w:cstheme="minorHAnsi"/>
          <w:lang w:val="pt-PT"/>
        </w:rPr>
        <w:t xml:space="preserve"> ou pulgões, são pequenos insetos que parasitam as plantas. Possuem na zona da boca um estilete, </w:t>
      </w:r>
      <w:r w:rsidR="009F081A" w:rsidRPr="00D5643C">
        <w:rPr>
          <w:rFonts w:cstheme="minorHAnsi"/>
          <w:lang w:val="pt-PT"/>
        </w:rPr>
        <w:t xml:space="preserve">que é uma </w:t>
      </w:r>
      <w:r w:rsidRPr="00D5643C">
        <w:rPr>
          <w:rFonts w:cstheme="minorHAnsi"/>
          <w:lang w:val="pt-PT"/>
        </w:rPr>
        <w:t>estrutura que lhes permite furar o caule da planta e aceder aos</w:t>
      </w:r>
      <w:r w:rsidR="009F081A" w:rsidRPr="00D5643C">
        <w:rPr>
          <w:rFonts w:cstheme="minorHAnsi"/>
          <w:lang w:val="pt-PT"/>
        </w:rPr>
        <w:t xml:space="preserve"> seus</w:t>
      </w:r>
      <w:r w:rsidRPr="00D5643C">
        <w:rPr>
          <w:rFonts w:cstheme="minorHAnsi"/>
          <w:lang w:val="pt-PT"/>
        </w:rPr>
        <w:t xml:space="preserve"> vasos condutores. A seiva passa então para o estilete e</w:t>
      </w:r>
      <w:r w:rsidR="009308D1" w:rsidRPr="00D5643C">
        <w:rPr>
          <w:rFonts w:cstheme="minorHAnsi"/>
          <w:lang w:val="pt-PT"/>
        </w:rPr>
        <w:t>,</w:t>
      </w:r>
      <w:r w:rsidRPr="00D5643C">
        <w:rPr>
          <w:rFonts w:cstheme="minorHAnsi"/>
          <w:lang w:val="pt-PT"/>
        </w:rPr>
        <w:t xml:space="preserve"> deste</w:t>
      </w:r>
      <w:r w:rsidR="009308D1" w:rsidRPr="00D5643C">
        <w:rPr>
          <w:rFonts w:cstheme="minorHAnsi"/>
          <w:lang w:val="pt-PT"/>
        </w:rPr>
        <w:t>,</w:t>
      </w:r>
      <w:r w:rsidRPr="00D5643C">
        <w:rPr>
          <w:rFonts w:cstheme="minorHAnsi"/>
          <w:lang w:val="pt-PT"/>
        </w:rPr>
        <w:t xml:space="preserve"> para o tubo digestivo do animal. Como circula a uma pressão elevada, no ânus do animal forma-se uma bola de seiva.</w:t>
      </w:r>
    </w:p>
    <w:p w14:paraId="34EFE9E5" w14:textId="77777777" w:rsidR="00AA0895" w:rsidRPr="00D5643C" w:rsidRDefault="00AA0895" w:rsidP="00AA0895">
      <w:pPr>
        <w:pStyle w:val="ListParagraph"/>
        <w:ind w:left="360"/>
        <w:rPr>
          <w:rFonts w:cstheme="minorHAnsi"/>
          <w:lang w:val="pt-PT"/>
        </w:rPr>
      </w:pPr>
    </w:p>
    <w:p w14:paraId="72ECC4B7" w14:textId="77777777" w:rsidR="006A2F8A" w:rsidRPr="00D5643C" w:rsidRDefault="009308D1" w:rsidP="00AA0895">
      <w:pPr>
        <w:pStyle w:val="ListParagraph"/>
        <w:ind w:left="360"/>
        <w:jc w:val="center"/>
        <w:rPr>
          <w:rFonts w:cstheme="minorHAnsi"/>
          <w:lang w:val="pt-PT"/>
        </w:rPr>
      </w:pPr>
      <w:r w:rsidRPr="00D5643C">
        <w:rPr>
          <w:noProof/>
          <w:lang w:val="pt-PT"/>
        </w:rPr>
        <w:drawing>
          <wp:inline distT="0" distB="0" distL="0" distR="0" wp14:anchorId="520B427C" wp14:editId="15027FE4">
            <wp:extent cx="4381169" cy="2052859"/>
            <wp:effectExtent l="0" t="0" r="635" b="5080"/>
            <wp:docPr id="11" name="Picture 11" descr="C:\Users\madoria\Downloads\GettyImages-5582329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doria\Downloads\GettyImages-5582329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0212" b="30766"/>
                    <a:stretch/>
                  </pic:blipFill>
                  <pic:spPr bwMode="auto">
                    <a:xfrm>
                      <a:off x="0" y="0"/>
                      <a:ext cx="4430657" cy="2076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43881C" w14:textId="77777777" w:rsidR="006A2F8A" w:rsidRPr="00D5643C" w:rsidRDefault="006A2F8A" w:rsidP="006A2F8A">
      <w:pPr>
        <w:jc w:val="both"/>
        <w:rPr>
          <w:rFonts w:cstheme="minorHAnsi"/>
        </w:rPr>
      </w:pPr>
    </w:p>
    <w:p w14:paraId="39C955BE" w14:textId="77777777" w:rsidR="006A2F8A" w:rsidRPr="00D5643C" w:rsidRDefault="006A2F8A" w:rsidP="009F081A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 xml:space="preserve">Identifica os vasos condutores das plantas que os </w:t>
      </w:r>
      <w:proofErr w:type="spellStart"/>
      <w:r w:rsidRPr="00D5643C">
        <w:rPr>
          <w:rFonts w:cstheme="minorHAnsi"/>
          <w:lang w:val="pt-PT"/>
        </w:rPr>
        <w:t>afídeos</w:t>
      </w:r>
      <w:proofErr w:type="spellEnd"/>
      <w:r w:rsidRPr="00D5643C">
        <w:rPr>
          <w:rFonts w:cstheme="minorHAnsi"/>
          <w:lang w:val="pt-PT"/>
        </w:rPr>
        <w:t xml:space="preserve"> perfuram para obter o seu alimento.</w:t>
      </w:r>
    </w:p>
    <w:p w14:paraId="7BEB1D02" w14:textId="77777777" w:rsidR="009F081A" w:rsidRPr="00D5643C" w:rsidRDefault="009F081A" w:rsidP="009F081A">
      <w:pPr>
        <w:pStyle w:val="ListParagraph"/>
        <w:ind w:left="792"/>
        <w:rPr>
          <w:rFonts w:cstheme="minorHAnsi"/>
          <w:lang w:val="pt-PT"/>
        </w:rPr>
      </w:pPr>
    </w:p>
    <w:p w14:paraId="05C4CCCB" w14:textId="77777777" w:rsidR="009F081A" w:rsidRPr="00D5643C" w:rsidRDefault="009F081A" w:rsidP="009F081A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6457A3F3" w14:textId="77777777" w:rsidR="009F081A" w:rsidRPr="00D5643C" w:rsidRDefault="009F081A" w:rsidP="009F081A">
      <w:pPr>
        <w:pStyle w:val="ListParagraph"/>
        <w:ind w:left="792"/>
        <w:rPr>
          <w:rFonts w:cstheme="minorHAnsi"/>
          <w:lang w:val="pt-PT"/>
        </w:rPr>
      </w:pPr>
    </w:p>
    <w:p w14:paraId="11398A68" w14:textId="77777777" w:rsidR="006A2F8A" w:rsidRPr="00D5643C" w:rsidRDefault="009F081A" w:rsidP="009F081A">
      <w:pPr>
        <w:pStyle w:val="ListParagraph"/>
        <w:numPr>
          <w:ilvl w:val="1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Identifica</w:t>
      </w:r>
      <w:r w:rsidR="006A2F8A" w:rsidRPr="00D5643C">
        <w:rPr>
          <w:rFonts w:cstheme="minorHAnsi"/>
          <w:lang w:val="pt-PT"/>
        </w:rPr>
        <w:t xml:space="preserve"> a seiva que circula nos vasos condutores</w:t>
      </w:r>
      <w:r w:rsidRPr="00D5643C">
        <w:rPr>
          <w:rFonts w:cstheme="minorHAnsi"/>
          <w:lang w:val="pt-PT"/>
        </w:rPr>
        <w:t xml:space="preserve"> da planta</w:t>
      </w:r>
      <w:r w:rsidR="006A2F8A" w:rsidRPr="00D5643C">
        <w:rPr>
          <w:rFonts w:cstheme="minorHAnsi"/>
          <w:lang w:val="pt-PT"/>
        </w:rPr>
        <w:t xml:space="preserve"> que contêm o alimento para o </w:t>
      </w:r>
      <w:proofErr w:type="spellStart"/>
      <w:r w:rsidR="006A2F8A" w:rsidRPr="00D5643C">
        <w:rPr>
          <w:rFonts w:cstheme="minorHAnsi"/>
          <w:lang w:val="pt-PT"/>
        </w:rPr>
        <w:t>afídeo</w:t>
      </w:r>
      <w:proofErr w:type="spellEnd"/>
      <w:r w:rsidR="006A2F8A" w:rsidRPr="00D5643C">
        <w:rPr>
          <w:rFonts w:cstheme="minorHAnsi"/>
          <w:lang w:val="pt-PT"/>
        </w:rPr>
        <w:t>.</w:t>
      </w:r>
    </w:p>
    <w:p w14:paraId="677F6530" w14:textId="77777777" w:rsidR="00996A6C" w:rsidRPr="00D5643C" w:rsidRDefault="00996A6C" w:rsidP="00996A6C">
      <w:pPr>
        <w:pStyle w:val="ListParagraph"/>
        <w:ind w:left="792"/>
        <w:rPr>
          <w:rFonts w:cstheme="minorHAnsi"/>
          <w:lang w:val="pt-PT"/>
        </w:rPr>
      </w:pPr>
    </w:p>
    <w:p w14:paraId="1D59BF20" w14:textId="77777777" w:rsidR="00996A6C" w:rsidRPr="00D5643C" w:rsidRDefault="00996A6C" w:rsidP="00996A6C">
      <w:pPr>
        <w:pStyle w:val="ListParagraph"/>
        <w:spacing w:line="360" w:lineRule="auto"/>
        <w:ind w:left="792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5BB68377" w14:textId="77777777" w:rsidR="00996A6C" w:rsidRPr="00D5643C" w:rsidRDefault="00996A6C" w:rsidP="00996A6C">
      <w:pPr>
        <w:pStyle w:val="ListParagraph"/>
        <w:ind w:left="792"/>
        <w:rPr>
          <w:rFonts w:cstheme="minorHAnsi"/>
          <w:lang w:val="pt-PT"/>
        </w:rPr>
      </w:pPr>
    </w:p>
    <w:p w14:paraId="03DE48B2" w14:textId="36DCC64B" w:rsidR="006A2F8A" w:rsidRPr="00D5643C" w:rsidRDefault="006A2F8A" w:rsidP="00996A6C">
      <w:pPr>
        <w:pStyle w:val="ListParagraph"/>
        <w:numPr>
          <w:ilvl w:val="0"/>
          <w:numId w:val="2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 xml:space="preserve">Classifica cada uma das seguintes afirmações como verdadeira (V) ou </w:t>
      </w:r>
      <w:r w:rsidR="0050171B" w:rsidRPr="00D5643C">
        <w:rPr>
          <w:rFonts w:cstheme="minorHAnsi"/>
          <w:lang w:val="pt-PT"/>
        </w:rPr>
        <w:t xml:space="preserve">falsa </w:t>
      </w:r>
      <w:r w:rsidRPr="00D5643C">
        <w:rPr>
          <w:rFonts w:cstheme="minorHAnsi"/>
          <w:lang w:val="pt-PT"/>
        </w:rPr>
        <w:t>(F).</w:t>
      </w:r>
    </w:p>
    <w:p w14:paraId="01978DB0" w14:textId="77777777" w:rsidR="00996A6C" w:rsidRPr="00D5643C" w:rsidRDefault="00996A6C" w:rsidP="00996A6C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68"/>
        <w:gridCol w:w="8362"/>
      </w:tblGrid>
      <w:tr w:rsidR="00F565E5" w:rsidRPr="00D5643C" w14:paraId="1A3A3ED0" w14:textId="77777777" w:rsidTr="003A10E6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2E23552E" w14:textId="77777777" w:rsidR="00F565E5" w:rsidRPr="00D5643C" w:rsidRDefault="00F565E5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1C87A10D" w14:textId="77777777" w:rsidR="00F565E5" w:rsidRPr="00D5643C" w:rsidRDefault="00F565E5" w:rsidP="00CD76A8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D5643C">
              <w:rPr>
                <w:b/>
                <w:lang w:val="pt-PT"/>
              </w:rPr>
              <w:t xml:space="preserve">A. </w:t>
            </w:r>
            <w:r w:rsidRPr="00D5643C">
              <w:rPr>
                <w:rFonts w:cstheme="minorHAnsi"/>
                <w:lang w:val="pt-PT"/>
              </w:rPr>
              <w:t>Durante o processo fotossintético</w:t>
            </w:r>
            <w:r w:rsidR="0050171B" w:rsidRPr="00D5643C">
              <w:rPr>
                <w:rFonts w:cstheme="minorHAnsi"/>
                <w:lang w:val="pt-PT"/>
              </w:rPr>
              <w:t>,</w:t>
            </w:r>
            <w:r w:rsidRPr="00D5643C">
              <w:rPr>
                <w:rFonts w:cstheme="minorHAnsi"/>
                <w:lang w:val="pt-PT"/>
              </w:rPr>
              <w:t xml:space="preserve"> as plantas absorvem dióxido de carbono e libertam oxigénio.</w:t>
            </w:r>
          </w:p>
        </w:tc>
      </w:tr>
      <w:tr w:rsidR="00F565E5" w:rsidRPr="00D5643C" w14:paraId="2B323648" w14:textId="77777777" w:rsidTr="003A10E6">
        <w:tc>
          <w:tcPr>
            <w:tcW w:w="268" w:type="dxa"/>
            <w:tcBorders>
              <w:left w:val="nil"/>
              <w:right w:val="nil"/>
            </w:tcBorders>
          </w:tcPr>
          <w:p w14:paraId="47886D8B" w14:textId="77777777" w:rsidR="00F565E5" w:rsidRPr="00D5643C" w:rsidRDefault="00F565E5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57DF43A0" w14:textId="77777777" w:rsidR="00F565E5" w:rsidRPr="00D5643C" w:rsidRDefault="00F565E5" w:rsidP="00596411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F565E5" w:rsidRPr="00D5643C" w14:paraId="4F51590B" w14:textId="77777777" w:rsidTr="003A10E6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405923E0" w14:textId="77777777" w:rsidR="00F565E5" w:rsidRPr="00D5643C" w:rsidRDefault="00F565E5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6C2194C" w14:textId="77777777" w:rsidR="00F565E5" w:rsidRPr="00D5643C" w:rsidRDefault="00F565E5" w:rsidP="00CD76A8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D5643C">
              <w:rPr>
                <w:b/>
                <w:lang w:val="pt-PT"/>
              </w:rPr>
              <w:t>B.</w:t>
            </w:r>
            <w:r w:rsidRPr="00D5643C">
              <w:rPr>
                <w:lang w:val="pt-PT"/>
              </w:rPr>
              <w:t xml:space="preserve"> </w:t>
            </w:r>
            <w:r w:rsidRPr="00D5643C">
              <w:rPr>
                <w:rFonts w:cstheme="minorHAnsi"/>
                <w:lang w:val="pt-PT"/>
              </w:rPr>
              <w:t>Durante a respiração celular, as plantas absorvem vapor de água e libertam dióxido de carbono.</w:t>
            </w:r>
          </w:p>
        </w:tc>
      </w:tr>
      <w:tr w:rsidR="00F565E5" w:rsidRPr="00D5643C" w14:paraId="663241C3" w14:textId="77777777" w:rsidTr="003A10E6">
        <w:tc>
          <w:tcPr>
            <w:tcW w:w="268" w:type="dxa"/>
            <w:tcBorders>
              <w:left w:val="nil"/>
              <w:right w:val="nil"/>
            </w:tcBorders>
          </w:tcPr>
          <w:p w14:paraId="7ED1CC11" w14:textId="77777777" w:rsidR="00F565E5" w:rsidRPr="00D5643C" w:rsidRDefault="00F565E5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518E968B" w14:textId="77777777" w:rsidR="00F565E5" w:rsidRPr="00D5643C" w:rsidRDefault="00F565E5" w:rsidP="00596411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996A6C" w:rsidRPr="00D5643C" w14:paraId="49EEE345" w14:textId="77777777" w:rsidTr="00596411">
        <w:tc>
          <w:tcPr>
            <w:tcW w:w="268" w:type="dxa"/>
            <w:tcBorders>
              <w:right w:val="single" w:sz="4" w:space="0" w:color="auto"/>
            </w:tcBorders>
          </w:tcPr>
          <w:p w14:paraId="3111CBEE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C92721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  <w:r w:rsidRPr="00D5643C">
              <w:rPr>
                <w:b/>
                <w:lang w:val="pt-PT"/>
              </w:rPr>
              <w:t xml:space="preserve">C. </w:t>
            </w:r>
            <w:r w:rsidR="003A10E6" w:rsidRPr="00D5643C">
              <w:rPr>
                <w:rFonts w:cstheme="minorHAnsi"/>
                <w:lang w:val="pt-PT"/>
              </w:rPr>
              <w:t>Na fotossíntese não é necessária radiação solar.</w:t>
            </w:r>
          </w:p>
        </w:tc>
      </w:tr>
      <w:tr w:rsidR="00996A6C" w:rsidRPr="00D5643C" w14:paraId="7C9BE8D1" w14:textId="77777777" w:rsidTr="00596411">
        <w:tc>
          <w:tcPr>
            <w:tcW w:w="268" w:type="dxa"/>
            <w:tcBorders>
              <w:right w:val="single" w:sz="4" w:space="0" w:color="auto"/>
            </w:tcBorders>
          </w:tcPr>
          <w:p w14:paraId="6C91B670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10E7DE" w14:textId="3C32E442" w:rsidR="00996A6C" w:rsidRPr="00D5643C" w:rsidRDefault="00996A6C" w:rsidP="00F4528A">
            <w:pPr>
              <w:pStyle w:val="ListParagraph"/>
              <w:ind w:left="0"/>
              <w:rPr>
                <w:lang w:val="pt-PT"/>
              </w:rPr>
            </w:pPr>
            <w:r w:rsidRPr="00D5643C">
              <w:rPr>
                <w:b/>
                <w:lang w:val="pt-PT"/>
              </w:rPr>
              <w:t>D.</w:t>
            </w:r>
            <w:r w:rsidRPr="00D5643C">
              <w:rPr>
                <w:lang w:val="pt-PT"/>
              </w:rPr>
              <w:t xml:space="preserve"> </w:t>
            </w:r>
            <w:r w:rsidR="003A10E6" w:rsidRPr="00D5643C">
              <w:rPr>
                <w:rFonts w:cstheme="minorHAnsi"/>
                <w:lang w:val="pt-PT"/>
              </w:rPr>
              <w:t xml:space="preserve">As trocas gasosas realizadas pelas plantas com a atmosfera </w:t>
            </w:r>
            <w:r w:rsidR="00F4528A" w:rsidRPr="00D5643C">
              <w:rPr>
                <w:rFonts w:cstheme="minorHAnsi"/>
                <w:lang w:val="pt-PT"/>
              </w:rPr>
              <w:t>ocorrem</w:t>
            </w:r>
            <w:r w:rsidR="003A10E6" w:rsidRPr="00D5643C">
              <w:rPr>
                <w:rFonts w:cstheme="minorHAnsi"/>
                <w:lang w:val="pt-PT"/>
              </w:rPr>
              <w:t xml:space="preserve"> nos cloroplastos.</w:t>
            </w:r>
          </w:p>
        </w:tc>
      </w:tr>
      <w:tr w:rsidR="00996A6C" w:rsidRPr="00D5643C" w14:paraId="3CB73A61" w14:textId="77777777" w:rsidTr="00596411">
        <w:tc>
          <w:tcPr>
            <w:tcW w:w="268" w:type="dxa"/>
            <w:tcBorders>
              <w:right w:val="single" w:sz="4" w:space="0" w:color="auto"/>
            </w:tcBorders>
          </w:tcPr>
          <w:p w14:paraId="043F8A79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AFF0D8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  <w:r w:rsidRPr="00D5643C">
              <w:rPr>
                <w:b/>
                <w:lang w:val="pt-PT"/>
              </w:rPr>
              <w:t>E.</w:t>
            </w:r>
            <w:r w:rsidRPr="00D5643C">
              <w:rPr>
                <w:lang w:val="pt-PT"/>
              </w:rPr>
              <w:t xml:space="preserve"> </w:t>
            </w:r>
            <w:r w:rsidR="003A10E6" w:rsidRPr="00D5643C">
              <w:rPr>
                <w:rFonts w:cstheme="minorHAnsi"/>
                <w:lang w:val="pt-PT"/>
              </w:rPr>
              <w:t>O açúcar produzido na fotossíntese é transportado nos vasos de xilema.</w:t>
            </w:r>
          </w:p>
        </w:tc>
      </w:tr>
      <w:tr w:rsidR="00996A6C" w:rsidRPr="00D5643C" w14:paraId="16A0F0DA" w14:textId="77777777" w:rsidTr="00596411">
        <w:tc>
          <w:tcPr>
            <w:tcW w:w="268" w:type="dxa"/>
            <w:tcBorders>
              <w:bottom w:val="single" w:sz="4" w:space="0" w:color="auto"/>
              <w:right w:val="single" w:sz="4" w:space="0" w:color="auto"/>
            </w:tcBorders>
          </w:tcPr>
          <w:p w14:paraId="5C475FA5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 w:val="restart"/>
            <w:tcBorders>
              <w:top w:val="nil"/>
              <w:left w:val="single" w:sz="4" w:space="0" w:color="auto"/>
              <w:right w:val="nil"/>
            </w:tcBorders>
          </w:tcPr>
          <w:p w14:paraId="392D36ED" w14:textId="77777777" w:rsidR="00996A6C" w:rsidRPr="00D5643C" w:rsidRDefault="00996A6C" w:rsidP="00596411">
            <w:pPr>
              <w:pStyle w:val="ListParagraph"/>
              <w:ind w:left="176" w:hanging="176"/>
              <w:jc w:val="left"/>
              <w:rPr>
                <w:lang w:val="pt-PT"/>
              </w:rPr>
            </w:pPr>
            <w:r w:rsidRPr="00D5643C">
              <w:rPr>
                <w:b/>
                <w:lang w:val="pt-PT"/>
              </w:rPr>
              <w:t>F.</w:t>
            </w:r>
            <w:r w:rsidRPr="00D5643C">
              <w:rPr>
                <w:lang w:val="pt-PT"/>
              </w:rPr>
              <w:t xml:space="preserve"> </w:t>
            </w:r>
            <w:r w:rsidR="003A10E6" w:rsidRPr="00D5643C">
              <w:rPr>
                <w:rFonts w:cstheme="minorHAnsi"/>
                <w:lang w:val="pt-PT"/>
              </w:rPr>
              <w:t xml:space="preserve">O dióxido de carbono e a água libertados na respiração celular são a matéria </w:t>
            </w:r>
            <w:r w:rsidR="0050171B" w:rsidRPr="00D5643C">
              <w:rPr>
                <w:rFonts w:cstheme="minorHAnsi"/>
                <w:lang w:val="pt-PT"/>
              </w:rPr>
              <w:t xml:space="preserve">de </w:t>
            </w:r>
            <w:r w:rsidR="003A10E6" w:rsidRPr="00D5643C">
              <w:rPr>
                <w:rFonts w:cstheme="minorHAnsi"/>
                <w:lang w:val="pt-PT"/>
              </w:rPr>
              <w:t>que a planta necessita para realizar a fotossíntese.</w:t>
            </w:r>
          </w:p>
        </w:tc>
      </w:tr>
      <w:tr w:rsidR="00996A6C" w:rsidRPr="00D5643C" w14:paraId="0AD74948" w14:textId="77777777" w:rsidTr="00596411">
        <w:tc>
          <w:tcPr>
            <w:tcW w:w="268" w:type="dxa"/>
            <w:tcBorders>
              <w:left w:val="nil"/>
              <w:right w:val="nil"/>
            </w:tcBorders>
          </w:tcPr>
          <w:p w14:paraId="37448B00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vMerge/>
            <w:tcBorders>
              <w:left w:val="nil"/>
              <w:bottom w:val="nil"/>
              <w:right w:val="nil"/>
            </w:tcBorders>
          </w:tcPr>
          <w:p w14:paraId="5B95547E" w14:textId="77777777" w:rsidR="00996A6C" w:rsidRPr="00D5643C" w:rsidRDefault="00996A6C" w:rsidP="00596411">
            <w:pPr>
              <w:pStyle w:val="ListParagraph"/>
              <w:ind w:left="0"/>
              <w:rPr>
                <w:b/>
                <w:lang w:val="pt-PT"/>
              </w:rPr>
            </w:pPr>
          </w:p>
        </w:tc>
      </w:tr>
      <w:tr w:rsidR="00996A6C" w:rsidRPr="00D5643C" w14:paraId="29EF8BD4" w14:textId="77777777" w:rsidTr="00596411">
        <w:tc>
          <w:tcPr>
            <w:tcW w:w="268" w:type="dxa"/>
            <w:tcBorders>
              <w:right w:val="single" w:sz="4" w:space="0" w:color="auto"/>
            </w:tcBorders>
          </w:tcPr>
          <w:p w14:paraId="00230B07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6AC40A" w14:textId="77777777" w:rsidR="00996A6C" w:rsidRPr="00D5643C" w:rsidRDefault="00996A6C" w:rsidP="00596411">
            <w:pPr>
              <w:pStyle w:val="ListParagraph"/>
              <w:ind w:left="0"/>
              <w:rPr>
                <w:lang w:val="pt-PT"/>
              </w:rPr>
            </w:pPr>
            <w:r w:rsidRPr="00D5643C">
              <w:rPr>
                <w:b/>
                <w:lang w:val="pt-PT"/>
              </w:rPr>
              <w:t>G.</w:t>
            </w:r>
            <w:r w:rsidRPr="00D5643C">
              <w:rPr>
                <w:lang w:val="pt-PT"/>
              </w:rPr>
              <w:t xml:space="preserve"> </w:t>
            </w:r>
            <w:r w:rsidR="003A10E6" w:rsidRPr="00D5643C">
              <w:rPr>
                <w:rFonts w:cstheme="minorHAnsi"/>
                <w:lang w:val="pt-PT"/>
              </w:rPr>
              <w:t>Um dos pigmentos fotossintéticos que existe no cloroplasto é a clorofila.</w:t>
            </w:r>
          </w:p>
        </w:tc>
      </w:tr>
      <w:tr w:rsidR="003A10E6" w:rsidRPr="00D5643C" w14:paraId="015D0D84" w14:textId="77777777" w:rsidTr="00596411">
        <w:tc>
          <w:tcPr>
            <w:tcW w:w="268" w:type="dxa"/>
            <w:tcBorders>
              <w:right w:val="single" w:sz="4" w:space="0" w:color="auto"/>
            </w:tcBorders>
          </w:tcPr>
          <w:p w14:paraId="65D3FDDC" w14:textId="77777777" w:rsidR="003A10E6" w:rsidRPr="00D5643C" w:rsidRDefault="003A10E6" w:rsidP="00596411">
            <w:pPr>
              <w:pStyle w:val="ListParagraph"/>
              <w:ind w:left="0"/>
              <w:rPr>
                <w:lang w:val="pt-PT"/>
              </w:rPr>
            </w:pPr>
          </w:p>
        </w:tc>
        <w:tc>
          <w:tcPr>
            <w:tcW w:w="836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0BEC375" w14:textId="77777777" w:rsidR="003A10E6" w:rsidRPr="00D5643C" w:rsidRDefault="003A10E6" w:rsidP="00596411">
            <w:pPr>
              <w:pStyle w:val="ListParagraph"/>
              <w:ind w:left="0"/>
              <w:rPr>
                <w:lang w:val="pt-PT"/>
              </w:rPr>
            </w:pPr>
            <w:r w:rsidRPr="00D5643C">
              <w:rPr>
                <w:b/>
                <w:lang w:val="pt-PT"/>
              </w:rPr>
              <w:t xml:space="preserve">H. </w:t>
            </w:r>
            <w:r w:rsidRPr="00D5643C">
              <w:rPr>
                <w:rFonts w:cstheme="minorHAnsi"/>
                <w:lang w:val="pt-PT"/>
              </w:rPr>
              <w:t>Uma planta com folhas possuidoras de grande área tem uma baixa taxa fotossintética.</w:t>
            </w:r>
          </w:p>
        </w:tc>
      </w:tr>
    </w:tbl>
    <w:p w14:paraId="69DC224B" w14:textId="77777777" w:rsidR="00996A6C" w:rsidRPr="00D5643C" w:rsidRDefault="003A10E6" w:rsidP="006A2F8A">
      <w:pPr>
        <w:jc w:val="both"/>
        <w:rPr>
          <w:rFonts w:cstheme="minorHAnsi"/>
        </w:rPr>
      </w:pPr>
      <w:r w:rsidRPr="00D5643C">
        <w:rPr>
          <w:rFonts w:cstheme="minorHAnsi"/>
        </w:rPr>
        <w:br w:type="page"/>
      </w:r>
    </w:p>
    <w:p w14:paraId="3D1C90EE" w14:textId="77777777" w:rsidR="006A2F8A" w:rsidRPr="00D5643C" w:rsidRDefault="006A2F8A" w:rsidP="007A29B8">
      <w:pPr>
        <w:suppressLineNumbers/>
        <w:spacing w:before="120" w:after="120" w:line="240" w:lineRule="auto"/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D5643C">
        <w:rPr>
          <w:rFonts w:ascii="Calibri" w:eastAsia="Times New Roman" w:hAnsi="Calibri" w:cs="Times New Roman"/>
          <w:b/>
          <w:sz w:val="28"/>
          <w:szCs w:val="24"/>
        </w:rPr>
        <w:lastRenderedPageBreak/>
        <w:t>Grupo II</w:t>
      </w:r>
    </w:p>
    <w:p w14:paraId="0BF0DF2B" w14:textId="77777777" w:rsidR="006A2F8A" w:rsidRPr="00D5643C" w:rsidRDefault="006A2F8A" w:rsidP="007A29B8">
      <w:pPr>
        <w:jc w:val="center"/>
        <w:rPr>
          <w:rFonts w:cstheme="minorHAnsi"/>
        </w:rPr>
      </w:pPr>
      <w:r w:rsidRPr="00D5643C">
        <w:rPr>
          <w:rFonts w:cstheme="minorHAnsi"/>
          <w:i/>
        </w:rPr>
        <w:t xml:space="preserve">As plantas são a base </w:t>
      </w:r>
      <w:r w:rsidR="007A29B8" w:rsidRPr="00D5643C">
        <w:rPr>
          <w:rFonts w:cstheme="minorHAnsi"/>
          <w:i/>
        </w:rPr>
        <w:t>de sustentação da vida na Terra.</w:t>
      </w:r>
    </w:p>
    <w:p w14:paraId="32AE2CE5" w14:textId="77777777" w:rsidR="00601237" w:rsidRPr="00D5643C" w:rsidRDefault="00601237" w:rsidP="0053712F">
      <w:pPr>
        <w:spacing w:after="0"/>
        <w:jc w:val="center"/>
        <w:rPr>
          <w:rFonts w:cstheme="minorHAnsi"/>
        </w:rPr>
      </w:pPr>
    </w:p>
    <w:p w14:paraId="5EFD107A" w14:textId="77777777" w:rsidR="006A2F8A" w:rsidRPr="00D5643C" w:rsidRDefault="006A2F8A" w:rsidP="007A29B8">
      <w:pPr>
        <w:pStyle w:val="ListParagraph"/>
        <w:numPr>
          <w:ilvl w:val="0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As plantas produzem o seu próprio alimento. Se produzirem mais do que consomem, armazenam o excesso em reservas. Identifica os órgãos das plantas que podem funcionar como reservas.</w:t>
      </w:r>
    </w:p>
    <w:p w14:paraId="2D6DF682" w14:textId="77777777" w:rsidR="0053712F" w:rsidRPr="00D5643C" w:rsidRDefault="0053712F" w:rsidP="0053712F">
      <w:pPr>
        <w:pStyle w:val="ListParagraph"/>
        <w:ind w:left="360"/>
        <w:rPr>
          <w:rFonts w:cstheme="minorHAnsi"/>
          <w:lang w:val="pt-PT"/>
        </w:rPr>
      </w:pPr>
    </w:p>
    <w:p w14:paraId="6E969910" w14:textId="77777777" w:rsidR="0053712F" w:rsidRPr="00D5643C" w:rsidRDefault="0053712F" w:rsidP="0053712F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227AF1BA" w14:textId="77777777" w:rsidR="0053712F" w:rsidRPr="00D5643C" w:rsidRDefault="0053712F" w:rsidP="0053712F">
      <w:pPr>
        <w:pStyle w:val="ListParagraph"/>
        <w:spacing w:line="360" w:lineRule="auto"/>
        <w:ind w:left="36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61982A3C" w14:textId="77777777" w:rsidR="0053712F" w:rsidRPr="00D5643C" w:rsidRDefault="0053712F" w:rsidP="0053712F">
      <w:pPr>
        <w:pStyle w:val="ListParagraph"/>
        <w:spacing w:line="360" w:lineRule="auto"/>
        <w:ind w:left="360"/>
        <w:rPr>
          <w:rFonts w:cstheme="minorHAnsi"/>
          <w:lang w:val="pt-PT"/>
        </w:rPr>
      </w:pPr>
    </w:p>
    <w:p w14:paraId="25992C72" w14:textId="77777777" w:rsidR="006A2F8A" w:rsidRPr="00D5643C" w:rsidRDefault="006A2F8A" w:rsidP="0053712F">
      <w:pPr>
        <w:pStyle w:val="ListParagraph"/>
        <w:numPr>
          <w:ilvl w:val="0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Estabelece a correspondência correta entre as letras dos órgãos da coluna A e os números dos exemplos da coluna B.</w:t>
      </w:r>
    </w:p>
    <w:p w14:paraId="004AD36E" w14:textId="77777777" w:rsidR="00CC7F97" w:rsidRPr="00D5643C" w:rsidRDefault="00CC7F97" w:rsidP="00CC7F97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91"/>
        <w:gridCol w:w="2851"/>
        <w:gridCol w:w="1362"/>
      </w:tblGrid>
      <w:tr w:rsidR="004B255C" w:rsidRPr="00D5643C" w14:paraId="2C834769" w14:textId="77777777" w:rsidTr="00CC7F97">
        <w:tc>
          <w:tcPr>
            <w:tcW w:w="2591" w:type="dxa"/>
            <w:shd w:val="clear" w:color="auto" w:fill="808080" w:themeFill="background1" w:themeFillShade="80"/>
            <w:hideMark/>
          </w:tcPr>
          <w:p w14:paraId="519DD769" w14:textId="77777777" w:rsidR="00CC7F97" w:rsidRPr="00D5643C" w:rsidRDefault="00CC7F97" w:rsidP="00CC7F97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D5643C">
              <w:rPr>
                <w:rFonts w:cstheme="minorHAnsi"/>
                <w:b/>
                <w:color w:val="FFFFFF" w:themeColor="background1"/>
              </w:rPr>
              <w:t>COLUNA A</w:t>
            </w:r>
          </w:p>
          <w:p w14:paraId="2F5DB6AE" w14:textId="77777777" w:rsidR="004B255C" w:rsidRPr="00D5643C" w:rsidRDefault="004B255C" w:rsidP="00CC7F97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</w:rPr>
            </w:pPr>
            <w:r w:rsidRPr="00D5643C">
              <w:rPr>
                <w:rFonts w:cstheme="minorHAnsi"/>
                <w:color w:val="FFFFFF" w:themeColor="background1"/>
              </w:rPr>
              <w:t xml:space="preserve">Órgãos da planta que </w:t>
            </w:r>
            <w:r w:rsidRPr="00D5643C">
              <w:rPr>
                <w:rFonts w:cstheme="minorHAnsi"/>
                <w:color w:val="FFFFFF" w:themeColor="background1"/>
              </w:rPr>
              <w:br/>
              <w:t>funcionam como reservas</w:t>
            </w:r>
          </w:p>
        </w:tc>
        <w:tc>
          <w:tcPr>
            <w:tcW w:w="2851" w:type="dxa"/>
            <w:shd w:val="clear" w:color="auto" w:fill="808080" w:themeFill="background1" w:themeFillShade="80"/>
          </w:tcPr>
          <w:p w14:paraId="393609C7" w14:textId="77777777" w:rsidR="004B255C" w:rsidRPr="00D5643C" w:rsidRDefault="004B255C" w:rsidP="00CC7F97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</w:rPr>
            </w:pPr>
          </w:p>
        </w:tc>
        <w:tc>
          <w:tcPr>
            <w:tcW w:w="1362" w:type="dxa"/>
            <w:shd w:val="clear" w:color="auto" w:fill="808080" w:themeFill="background1" w:themeFillShade="80"/>
            <w:hideMark/>
          </w:tcPr>
          <w:p w14:paraId="6921E597" w14:textId="77777777" w:rsidR="00CC7F97" w:rsidRPr="00D5643C" w:rsidRDefault="00CC7F97" w:rsidP="00CC7F97">
            <w:pPr>
              <w:spacing w:after="0" w:line="240" w:lineRule="auto"/>
              <w:jc w:val="center"/>
              <w:rPr>
                <w:rFonts w:cstheme="minorHAnsi"/>
                <w:b/>
                <w:color w:val="FFFFFF" w:themeColor="background1"/>
              </w:rPr>
            </w:pPr>
            <w:r w:rsidRPr="00D5643C">
              <w:rPr>
                <w:rFonts w:cstheme="minorHAnsi"/>
                <w:b/>
                <w:color w:val="FFFFFF" w:themeColor="background1"/>
              </w:rPr>
              <w:t>COLUNA B</w:t>
            </w:r>
          </w:p>
          <w:p w14:paraId="5471CAF0" w14:textId="77777777" w:rsidR="004B255C" w:rsidRPr="00D5643C" w:rsidRDefault="004B255C" w:rsidP="00CC7F97">
            <w:pPr>
              <w:spacing w:after="0" w:line="240" w:lineRule="auto"/>
              <w:jc w:val="center"/>
              <w:rPr>
                <w:rFonts w:cstheme="minorHAnsi"/>
                <w:color w:val="FFFFFF" w:themeColor="background1"/>
              </w:rPr>
            </w:pPr>
            <w:r w:rsidRPr="00D5643C">
              <w:rPr>
                <w:rFonts w:cstheme="minorHAnsi"/>
                <w:color w:val="FFFFFF" w:themeColor="background1"/>
              </w:rPr>
              <w:t>Exemplos</w:t>
            </w:r>
          </w:p>
        </w:tc>
      </w:tr>
      <w:tr w:rsidR="004B255C" w:rsidRPr="00D5643C" w14:paraId="583D9CC7" w14:textId="77777777" w:rsidTr="004B255C">
        <w:tc>
          <w:tcPr>
            <w:tcW w:w="2591" w:type="dxa"/>
            <w:hideMark/>
          </w:tcPr>
          <w:p w14:paraId="4357420A" w14:textId="77777777" w:rsidR="004B255C" w:rsidRPr="00D5643C" w:rsidRDefault="004B255C" w:rsidP="001331F0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A</w:t>
            </w:r>
            <w:r w:rsidR="001331F0" w:rsidRPr="00D5643C">
              <w:rPr>
                <w:rFonts w:cstheme="minorHAnsi"/>
                <w:b/>
              </w:rPr>
              <w:t>.</w:t>
            </w:r>
            <w:r w:rsidRPr="00D5643C">
              <w:rPr>
                <w:rFonts w:cstheme="minorHAnsi"/>
              </w:rPr>
              <w:t xml:space="preserve"> Raiz</w:t>
            </w:r>
          </w:p>
        </w:tc>
        <w:tc>
          <w:tcPr>
            <w:tcW w:w="2851" w:type="dxa"/>
          </w:tcPr>
          <w:p w14:paraId="058D4AA2" w14:textId="77777777" w:rsidR="004B255C" w:rsidRPr="00D5643C" w:rsidRDefault="004B255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362" w:type="dxa"/>
            <w:hideMark/>
          </w:tcPr>
          <w:p w14:paraId="1874E9E4" w14:textId="77777777" w:rsidR="004B255C" w:rsidRPr="00D5643C" w:rsidRDefault="004B255C" w:rsidP="004B255C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1.</w:t>
            </w:r>
            <w:r w:rsidRPr="00D5643C">
              <w:rPr>
                <w:rFonts w:cstheme="minorHAnsi"/>
              </w:rPr>
              <w:t xml:space="preserve"> Espargo</w:t>
            </w:r>
          </w:p>
        </w:tc>
      </w:tr>
      <w:tr w:rsidR="004B255C" w:rsidRPr="00D5643C" w14:paraId="18BEECD7" w14:textId="77777777" w:rsidTr="004B255C">
        <w:tc>
          <w:tcPr>
            <w:tcW w:w="2591" w:type="dxa"/>
            <w:hideMark/>
          </w:tcPr>
          <w:p w14:paraId="4EB46D09" w14:textId="77777777" w:rsidR="004B255C" w:rsidRPr="00D5643C" w:rsidRDefault="004B255C" w:rsidP="001331F0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B</w:t>
            </w:r>
            <w:r w:rsidR="001331F0" w:rsidRPr="00D5643C">
              <w:rPr>
                <w:rFonts w:cstheme="minorHAnsi"/>
                <w:b/>
              </w:rPr>
              <w:t>.</w:t>
            </w:r>
            <w:r w:rsidRPr="00D5643C">
              <w:rPr>
                <w:rFonts w:cstheme="minorHAnsi"/>
              </w:rPr>
              <w:t xml:space="preserve"> Semente</w:t>
            </w:r>
          </w:p>
        </w:tc>
        <w:tc>
          <w:tcPr>
            <w:tcW w:w="2851" w:type="dxa"/>
          </w:tcPr>
          <w:p w14:paraId="7AC7DDF0" w14:textId="1E37F957" w:rsidR="004B255C" w:rsidRPr="00D5643C" w:rsidRDefault="004B255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362" w:type="dxa"/>
            <w:hideMark/>
          </w:tcPr>
          <w:p w14:paraId="609A4110" w14:textId="77777777" w:rsidR="004B255C" w:rsidRPr="00D5643C" w:rsidRDefault="004B255C" w:rsidP="004B255C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2.</w:t>
            </w:r>
            <w:r w:rsidRPr="00D5643C">
              <w:rPr>
                <w:rFonts w:cstheme="minorHAnsi"/>
              </w:rPr>
              <w:t xml:space="preserve"> Avelã</w:t>
            </w:r>
          </w:p>
        </w:tc>
      </w:tr>
      <w:tr w:rsidR="004B255C" w:rsidRPr="00D5643C" w14:paraId="47063B9C" w14:textId="77777777" w:rsidTr="004B255C">
        <w:tc>
          <w:tcPr>
            <w:tcW w:w="2591" w:type="dxa"/>
            <w:hideMark/>
          </w:tcPr>
          <w:p w14:paraId="6F90A867" w14:textId="77777777" w:rsidR="004B255C" w:rsidRPr="00D5643C" w:rsidRDefault="004B255C" w:rsidP="001331F0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C</w:t>
            </w:r>
            <w:r w:rsidR="001331F0" w:rsidRPr="00D5643C">
              <w:rPr>
                <w:rFonts w:cstheme="minorHAnsi"/>
                <w:b/>
              </w:rPr>
              <w:t>.</w:t>
            </w:r>
            <w:r w:rsidRPr="00D5643C">
              <w:rPr>
                <w:rFonts w:cstheme="minorHAnsi"/>
              </w:rPr>
              <w:t xml:space="preserve"> Flor</w:t>
            </w:r>
          </w:p>
        </w:tc>
        <w:tc>
          <w:tcPr>
            <w:tcW w:w="2851" w:type="dxa"/>
          </w:tcPr>
          <w:p w14:paraId="1B996F61" w14:textId="77777777" w:rsidR="004B255C" w:rsidRPr="00D5643C" w:rsidRDefault="004B255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362" w:type="dxa"/>
            <w:hideMark/>
          </w:tcPr>
          <w:p w14:paraId="6852AEBB" w14:textId="77777777" w:rsidR="004B255C" w:rsidRPr="00D5643C" w:rsidRDefault="004B255C" w:rsidP="004B255C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3.</w:t>
            </w:r>
            <w:r w:rsidRPr="00D5643C">
              <w:rPr>
                <w:rFonts w:cstheme="minorHAnsi"/>
              </w:rPr>
              <w:t xml:space="preserve"> Nabo</w:t>
            </w:r>
          </w:p>
        </w:tc>
      </w:tr>
      <w:tr w:rsidR="004B255C" w:rsidRPr="00D5643C" w14:paraId="4E1798B0" w14:textId="77777777" w:rsidTr="004B255C">
        <w:tc>
          <w:tcPr>
            <w:tcW w:w="2591" w:type="dxa"/>
            <w:hideMark/>
          </w:tcPr>
          <w:p w14:paraId="5529BD4A" w14:textId="77777777" w:rsidR="004B255C" w:rsidRPr="00D5643C" w:rsidRDefault="004B255C" w:rsidP="001331F0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D</w:t>
            </w:r>
            <w:r w:rsidR="001331F0" w:rsidRPr="00D5643C">
              <w:rPr>
                <w:rFonts w:cstheme="minorHAnsi"/>
                <w:b/>
              </w:rPr>
              <w:t>.</w:t>
            </w:r>
            <w:r w:rsidRPr="00D5643C">
              <w:rPr>
                <w:rFonts w:cstheme="minorHAnsi"/>
              </w:rPr>
              <w:t xml:space="preserve"> Fruto seco</w:t>
            </w:r>
          </w:p>
        </w:tc>
        <w:tc>
          <w:tcPr>
            <w:tcW w:w="2851" w:type="dxa"/>
          </w:tcPr>
          <w:p w14:paraId="3D4FB61F" w14:textId="77777777" w:rsidR="004B255C" w:rsidRPr="00D5643C" w:rsidRDefault="004B255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362" w:type="dxa"/>
            <w:hideMark/>
          </w:tcPr>
          <w:p w14:paraId="360A8EDE" w14:textId="77777777" w:rsidR="004B255C" w:rsidRPr="00D5643C" w:rsidRDefault="004B255C" w:rsidP="004B255C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4.</w:t>
            </w:r>
            <w:r w:rsidRPr="00D5643C">
              <w:rPr>
                <w:rFonts w:cstheme="minorHAnsi"/>
              </w:rPr>
              <w:t xml:space="preserve"> Pêssego</w:t>
            </w:r>
          </w:p>
        </w:tc>
      </w:tr>
      <w:tr w:rsidR="004B255C" w:rsidRPr="00D5643C" w14:paraId="565A95AB" w14:textId="77777777" w:rsidTr="004B255C">
        <w:tc>
          <w:tcPr>
            <w:tcW w:w="2591" w:type="dxa"/>
            <w:hideMark/>
          </w:tcPr>
          <w:p w14:paraId="7A49810F" w14:textId="77777777" w:rsidR="004B255C" w:rsidRPr="00D5643C" w:rsidRDefault="004B255C" w:rsidP="001331F0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E</w:t>
            </w:r>
            <w:r w:rsidR="001331F0" w:rsidRPr="00D5643C">
              <w:rPr>
                <w:rFonts w:cstheme="minorHAnsi"/>
                <w:b/>
              </w:rPr>
              <w:t>.</w:t>
            </w:r>
            <w:r w:rsidRPr="00D5643C">
              <w:rPr>
                <w:rFonts w:cstheme="minorHAnsi"/>
              </w:rPr>
              <w:t xml:space="preserve"> Fruto carnudo</w:t>
            </w:r>
          </w:p>
        </w:tc>
        <w:tc>
          <w:tcPr>
            <w:tcW w:w="2851" w:type="dxa"/>
          </w:tcPr>
          <w:p w14:paraId="70E91694" w14:textId="77777777" w:rsidR="004B255C" w:rsidRPr="00D5643C" w:rsidRDefault="004B255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362" w:type="dxa"/>
            <w:hideMark/>
          </w:tcPr>
          <w:p w14:paraId="39142EF7" w14:textId="77777777" w:rsidR="004B255C" w:rsidRPr="00D5643C" w:rsidRDefault="004B255C" w:rsidP="004B255C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5.</w:t>
            </w:r>
            <w:r w:rsidRPr="00D5643C">
              <w:rPr>
                <w:rFonts w:cstheme="minorHAnsi"/>
              </w:rPr>
              <w:t xml:space="preserve"> Brócolo</w:t>
            </w:r>
          </w:p>
        </w:tc>
      </w:tr>
      <w:tr w:rsidR="004B255C" w:rsidRPr="00D5643C" w14:paraId="3680F519" w14:textId="77777777" w:rsidTr="004B255C">
        <w:tc>
          <w:tcPr>
            <w:tcW w:w="2591" w:type="dxa"/>
            <w:hideMark/>
          </w:tcPr>
          <w:p w14:paraId="6C2C9616" w14:textId="77777777" w:rsidR="004B255C" w:rsidRPr="00D5643C" w:rsidRDefault="004B255C" w:rsidP="001331F0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F</w:t>
            </w:r>
            <w:r w:rsidR="001331F0" w:rsidRPr="00D5643C">
              <w:rPr>
                <w:rFonts w:cstheme="minorHAnsi"/>
                <w:b/>
              </w:rPr>
              <w:t>.</w:t>
            </w:r>
            <w:r w:rsidRPr="00D5643C">
              <w:rPr>
                <w:rFonts w:cstheme="minorHAnsi"/>
              </w:rPr>
              <w:t xml:space="preserve"> Caule aéreo</w:t>
            </w:r>
          </w:p>
        </w:tc>
        <w:tc>
          <w:tcPr>
            <w:tcW w:w="2851" w:type="dxa"/>
          </w:tcPr>
          <w:p w14:paraId="0586C973" w14:textId="77777777" w:rsidR="004B255C" w:rsidRPr="00D5643C" w:rsidRDefault="004B255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362" w:type="dxa"/>
            <w:hideMark/>
          </w:tcPr>
          <w:p w14:paraId="1EEAF335" w14:textId="77777777" w:rsidR="004B255C" w:rsidRPr="00D5643C" w:rsidRDefault="004B255C" w:rsidP="004B255C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6.</w:t>
            </w:r>
            <w:r w:rsidRPr="00D5643C">
              <w:rPr>
                <w:rFonts w:cstheme="minorHAnsi"/>
              </w:rPr>
              <w:t xml:space="preserve"> Cebola</w:t>
            </w:r>
          </w:p>
        </w:tc>
      </w:tr>
      <w:tr w:rsidR="004B255C" w:rsidRPr="00D5643C" w14:paraId="17D6287E" w14:textId="77777777" w:rsidTr="004B255C">
        <w:tc>
          <w:tcPr>
            <w:tcW w:w="2591" w:type="dxa"/>
            <w:hideMark/>
          </w:tcPr>
          <w:p w14:paraId="0C478671" w14:textId="77777777" w:rsidR="004B255C" w:rsidRPr="00D5643C" w:rsidRDefault="004B255C" w:rsidP="001331F0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G</w:t>
            </w:r>
            <w:r w:rsidR="001331F0" w:rsidRPr="00D5643C">
              <w:rPr>
                <w:rFonts w:cstheme="minorHAnsi"/>
                <w:b/>
              </w:rPr>
              <w:t>.</w:t>
            </w:r>
            <w:r w:rsidRPr="00D5643C">
              <w:rPr>
                <w:rFonts w:cstheme="minorHAnsi"/>
              </w:rPr>
              <w:t xml:space="preserve"> Caule subterrâneo</w:t>
            </w:r>
          </w:p>
        </w:tc>
        <w:tc>
          <w:tcPr>
            <w:tcW w:w="2851" w:type="dxa"/>
          </w:tcPr>
          <w:p w14:paraId="2EFD6608" w14:textId="77777777" w:rsidR="004B255C" w:rsidRPr="00D5643C" w:rsidRDefault="004B255C">
            <w:pPr>
              <w:spacing w:after="0" w:line="240" w:lineRule="auto"/>
              <w:jc w:val="both"/>
              <w:rPr>
                <w:rFonts w:cstheme="minorHAnsi"/>
              </w:rPr>
            </w:pPr>
          </w:p>
        </w:tc>
        <w:tc>
          <w:tcPr>
            <w:tcW w:w="1362" w:type="dxa"/>
            <w:hideMark/>
          </w:tcPr>
          <w:p w14:paraId="4A401799" w14:textId="77777777" w:rsidR="004B255C" w:rsidRPr="00D5643C" w:rsidRDefault="004B255C" w:rsidP="004B255C">
            <w:pPr>
              <w:spacing w:after="0" w:line="240" w:lineRule="auto"/>
              <w:jc w:val="both"/>
              <w:rPr>
                <w:rFonts w:cstheme="minorHAnsi"/>
              </w:rPr>
            </w:pPr>
            <w:r w:rsidRPr="00D5643C">
              <w:rPr>
                <w:rFonts w:cstheme="minorHAnsi"/>
                <w:b/>
              </w:rPr>
              <w:t>7.</w:t>
            </w:r>
            <w:r w:rsidRPr="00D5643C">
              <w:rPr>
                <w:rFonts w:cstheme="minorHAnsi"/>
              </w:rPr>
              <w:t xml:space="preserve"> Castanha</w:t>
            </w:r>
          </w:p>
        </w:tc>
      </w:tr>
    </w:tbl>
    <w:p w14:paraId="0DDC306F" w14:textId="77777777" w:rsidR="006A2F8A" w:rsidRPr="00D5643C" w:rsidRDefault="006A2F8A" w:rsidP="006A2F8A">
      <w:pPr>
        <w:jc w:val="both"/>
        <w:rPr>
          <w:rFonts w:cstheme="minorHAnsi"/>
        </w:rPr>
      </w:pPr>
    </w:p>
    <w:p w14:paraId="533AD0D0" w14:textId="77777777" w:rsidR="006A2F8A" w:rsidRPr="00D5643C" w:rsidRDefault="006A2F8A" w:rsidP="00015743">
      <w:pPr>
        <w:pStyle w:val="ListParagraph"/>
        <w:numPr>
          <w:ilvl w:val="0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 xml:space="preserve">A partir das matérias-primas vegetais é possível obter uma série de produtos úteis para a </w:t>
      </w:r>
      <w:r w:rsidR="00015743" w:rsidRPr="00D5643C">
        <w:rPr>
          <w:rFonts w:cstheme="minorHAnsi"/>
          <w:lang w:val="pt-PT"/>
        </w:rPr>
        <w:t>s</w:t>
      </w:r>
      <w:r w:rsidRPr="00D5643C">
        <w:rPr>
          <w:rFonts w:cstheme="minorHAnsi"/>
          <w:lang w:val="pt-PT"/>
        </w:rPr>
        <w:t>ociedade. Dá exemplo de um produto que se pode obter a partir das seguintes matérias-primas: algodão, resina e celulose.</w:t>
      </w:r>
    </w:p>
    <w:p w14:paraId="1269A823" w14:textId="77777777" w:rsidR="00015743" w:rsidRPr="00D5643C" w:rsidRDefault="00015743" w:rsidP="00015743">
      <w:pPr>
        <w:pStyle w:val="ListParagraph"/>
        <w:ind w:left="360"/>
        <w:rPr>
          <w:rFonts w:cstheme="minorHAnsi"/>
          <w:lang w:val="pt-PT"/>
        </w:rPr>
      </w:pPr>
    </w:p>
    <w:p w14:paraId="7A6401C1" w14:textId="77777777" w:rsidR="005B75E5" w:rsidRPr="00D5643C" w:rsidRDefault="00015743" w:rsidP="005B75E5">
      <w:pPr>
        <w:pStyle w:val="ListParagraph"/>
        <w:ind w:left="36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Algodão: ________________</w:t>
      </w:r>
      <w:r w:rsidRPr="00D5643C">
        <w:rPr>
          <w:rFonts w:cstheme="minorHAnsi"/>
          <w:lang w:val="pt-PT"/>
        </w:rPr>
        <w:tab/>
        <w:t>Resina: ________________</w:t>
      </w:r>
      <w:r w:rsidRPr="00D5643C">
        <w:rPr>
          <w:rFonts w:cstheme="minorHAnsi"/>
          <w:lang w:val="pt-PT"/>
        </w:rPr>
        <w:tab/>
        <w:t>Celulose: ________________</w:t>
      </w:r>
    </w:p>
    <w:p w14:paraId="69A44E69" w14:textId="77777777" w:rsidR="005B75E5" w:rsidRPr="00D5643C" w:rsidRDefault="005B75E5" w:rsidP="005B75E5">
      <w:pPr>
        <w:pStyle w:val="ListParagraph"/>
        <w:ind w:left="360"/>
        <w:rPr>
          <w:rFonts w:cstheme="minorHAnsi"/>
          <w:lang w:val="pt-PT"/>
        </w:rPr>
      </w:pPr>
    </w:p>
    <w:p w14:paraId="5F60F160" w14:textId="113E573E" w:rsidR="006A2F8A" w:rsidRPr="00D5643C" w:rsidRDefault="00E63ED3" w:rsidP="005B75E5">
      <w:pPr>
        <w:pStyle w:val="ListParagraph"/>
        <w:numPr>
          <w:ilvl w:val="0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noProof/>
          <w:lang w:val="pt-PT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BF11670" wp14:editId="0AF67A8B">
                <wp:simplePos x="0" y="0"/>
                <wp:positionH relativeFrom="column">
                  <wp:posOffset>302150</wp:posOffset>
                </wp:positionH>
                <wp:positionV relativeFrom="paragraph">
                  <wp:posOffset>173162</wp:posOffset>
                </wp:positionV>
                <wp:extent cx="3474720" cy="2058670"/>
                <wp:effectExtent l="0" t="0" r="0" b="0"/>
                <wp:wrapNone/>
                <wp:docPr id="18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4720" cy="2058670"/>
                          <a:chOff x="0" y="0"/>
                          <a:chExt cx="3474720" cy="2058670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4720" cy="2058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 Box 217"/>
                        <wps:cNvSpPr txBox="1">
                          <a:spLocks noChangeArrowheads="1"/>
                        </wps:cNvSpPr>
                        <wps:spPr bwMode="auto">
                          <a:xfrm>
                            <a:off x="2798859" y="341906"/>
                            <a:ext cx="285750" cy="280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07F2CB" w14:textId="77777777" w:rsidR="00CC41E4" w:rsidRDefault="00CC41E4" w:rsidP="00CC41E4">
                              <w: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F11670" id="Group 18" o:spid="_x0000_s1027" style="position:absolute;left:0;text-align:left;margin-left:23.8pt;margin-top:13.65pt;width:273.6pt;height:162.1pt;z-index:251665408" coordsize="3474720,205867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width:3474720;height:205867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">
                  <v:imagedata r:id="rId11" o:title=""/>
                  <v:path arrowok="t"/>
                </v:shape>
                <v:shape id="Text Box 217" o:spid="_x0000_s1029" type="#_x0000_t202" style="position:absolute;left:2798859;top:341906;width:285750;height:28067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RXA1xAAA&#10;ANwAAAAPAAAAZHJzL2Rvd25yZXYueG1sRI9Pa8JAFMTvBb/D8gRvuqvYqjEbkZZCTy3+BW+P7DMJ&#10;Zt+G7Nak375bEHocZuY3TLrpbS3u1PrKsYbpRIEgzp2puNBwPLyPlyB8QDZYOyYNP+Rhkw2eUkyM&#10;63hH930oRISwT1BDGUKTSOnzkiz6iWuIo3d1rcUQZVtI02IX4baWM6VepMWK40KJDb2WlN/231bD&#10;6fN6Oc/VV/Fmn5vO9UqyXUmtR8N+uwYRqA//4Uf7w2iYTRfwdyYeAZn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UVwNcQAAADcAAAADwAAAAAAAAAAAAAAAACXAgAAZHJzL2Rv&#10;d25yZXYueG1sUEsFBgAAAAAEAAQA9QAAAIgDAAAAAA==&#10;" filled="f" stroked="f">
                  <v:textbox>
                    <w:txbxContent>
                      <w:p w14:paraId="5107F2CB" w14:textId="77777777" w:rsidR="00CC41E4" w:rsidRDefault="00CC41E4" w:rsidP="00CC41E4">
                        <w:r>
                          <w:t>X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6A2F8A" w:rsidRPr="00D5643C">
        <w:rPr>
          <w:rFonts w:cstheme="minorHAnsi"/>
          <w:lang w:val="pt-PT"/>
        </w:rPr>
        <w:t xml:space="preserve">Analisa a </w:t>
      </w:r>
      <w:r w:rsidR="00A55458" w:rsidRPr="00D5643C">
        <w:rPr>
          <w:rFonts w:cstheme="minorHAnsi"/>
          <w:lang w:val="pt-PT"/>
        </w:rPr>
        <w:t xml:space="preserve">figura </w:t>
      </w:r>
      <w:r w:rsidR="006A2F8A" w:rsidRPr="00D5643C">
        <w:rPr>
          <w:rFonts w:cstheme="minorHAnsi"/>
          <w:lang w:val="pt-PT"/>
        </w:rPr>
        <w:t>seguinte.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89"/>
        <w:gridCol w:w="3401"/>
      </w:tblGrid>
      <w:tr w:rsidR="00E63ED3" w:rsidRPr="00D5643C" w14:paraId="1796476E" w14:textId="77777777" w:rsidTr="00E63ED3">
        <w:trPr>
          <w:trHeight w:val="3280"/>
        </w:trPr>
        <w:tc>
          <w:tcPr>
            <w:tcW w:w="5589" w:type="dxa"/>
          </w:tcPr>
          <w:p w14:paraId="2518EAE9" w14:textId="77777777" w:rsidR="00E63ED3" w:rsidRPr="00D5643C" w:rsidRDefault="00E63ED3" w:rsidP="00E63ED3">
            <w:pPr>
              <w:pStyle w:val="ListParagraph"/>
              <w:ind w:left="0"/>
              <w:rPr>
                <w:rFonts w:cstheme="minorHAnsi"/>
                <w:lang w:val="pt-PT"/>
              </w:rPr>
            </w:pPr>
          </w:p>
        </w:tc>
        <w:tc>
          <w:tcPr>
            <w:tcW w:w="3401" w:type="dxa"/>
          </w:tcPr>
          <w:p w14:paraId="47F8A9DC" w14:textId="77777777" w:rsidR="00E63ED3" w:rsidRPr="00D5643C" w:rsidRDefault="00E63ED3" w:rsidP="00E63ED3">
            <w:pPr>
              <w:pStyle w:val="ListParagraph"/>
              <w:ind w:left="792"/>
              <w:jc w:val="left"/>
              <w:rPr>
                <w:rFonts w:cstheme="minorHAnsi"/>
                <w:lang w:val="pt-PT"/>
              </w:rPr>
            </w:pPr>
          </w:p>
          <w:p w14:paraId="2999461F" w14:textId="77777777" w:rsidR="002403C5" w:rsidRPr="00D5643C" w:rsidRDefault="002403C5" w:rsidP="00E63ED3">
            <w:pPr>
              <w:pStyle w:val="ListParagraph"/>
              <w:ind w:left="792"/>
              <w:jc w:val="left"/>
              <w:rPr>
                <w:rFonts w:cstheme="minorHAnsi"/>
                <w:lang w:val="pt-PT"/>
              </w:rPr>
            </w:pPr>
          </w:p>
          <w:p w14:paraId="7823EDFF" w14:textId="77777777" w:rsidR="00E63ED3" w:rsidRPr="00D5643C" w:rsidRDefault="00E63ED3" w:rsidP="00E63ED3">
            <w:pPr>
              <w:pStyle w:val="ListParagraph"/>
              <w:numPr>
                <w:ilvl w:val="1"/>
                <w:numId w:val="11"/>
              </w:numPr>
              <w:jc w:val="left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Identifica as estruturas representadas em X.</w:t>
            </w:r>
          </w:p>
          <w:p w14:paraId="156E4E91" w14:textId="77777777" w:rsidR="00E63ED3" w:rsidRPr="00D5643C" w:rsidRDefault="00E63ED3" w:rsidP="00E63ED3">
            <w:pPr>
              <w:pStyle w:val="ListParagraph"/>
              <w:ind w:left="792"/>
              <w:rPr>
                <w:rFonts w:cstheme="minorHAnsi"/>
                <w:lang w:val="pt-PT"/>
              </w:rPr>
            </w:pPr>
          </w:p>
          <w:p w14:paraId="43C8DF20" w14:textId="77777777" w:rsidR="00E63ED3" w:rsidRPr="00D5643C" w:rsidRDefault="00E63ED3" w:rsidP="00E63ED3">
            <w:pPr>
              <w:pStyle w:val="ListParagraph"/>
              <w:spacing w:line="360" w:lineRule="auto"/>
              <w:ind w:left="720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</w:t>
            </w:r>
          </w:p>
          <w:p w14:paraId="0C24AF49" w14:textId="77777777" w:rsidR="00E63ED3" w:rsidRPr="00D5643C" w:rsidRDefault="00E63ED3" w:rsidP="00E63ED3">
            <w:pPr>
              <w:pStyle w:val="ListParagraph"/>
              <w:spacing w:line="360" w:lineRule="auto"/>
              <w:ind w:left="720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</w:t>
            </w:r>
          </w:p>
          <w:p w14:paraId="76654321" w14:textId="77777777" w:rsidR="00E63ED3" w:rsidRPr="00D5643C" w:rsidRDefault="00E63ED3" w:rsidP="00E63ED3">
            <w:pPr>
              <w:pStyle w:val="ListParagraph"/>
              <w:spacing w:line="360" w:lineRule="auto"/>
              <w:ind w:left="720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</w:t>
            </w:r>
          </w:p>
          <w:p w14:paraId="25CD515C" w14:textId="77777777" w:rsidR="00E63ED3" w:rsidRPr="00D5643C" w:rsidRDefault="00E63ED3" w:rsidP="00E63ED3">
            <w:pPr>
              <w:pStyle w:val="ListParagraph"/>
              <w:spacing w:line="360" w:lineRule="auto"/>
              <w:ind w:left="720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</w:t>
            </w:r>
          </w:p>
          <w:p w14:paraId="50B70060" w14:textId="77777777" w:rsidR="00E63ED3" w:rsidRPr="00D5643C" w:rsidRDefault="00E63ED3" w:rsidP="00E63ED3">
            <w:pPr>
              <w:pStyle w:val="ListParagraph"/>
              <w:ind w:left="0"/>
              <w:rPr>
                <w:rFonts w:cstheme="minorHAnsi"/>
                <w:lang w:val="pt-PT"/>
              </w:rPr>
            </w:pPr>
          </w:p>
        </w:tc>
      </w:tr>
    </w:tbl>
    <w:p w14:paraId="7B3F17A8" w14:textId="77777777" w:rsidR="00E63ED3" w:rsidRPr="00D5643C" w:rsidRDefault="00E63ED3" w:rsidP="00E63ED3">
      <w:pPr>
        <w:pStyle w:val="ListParagraph"/>
        <w:ind w:left="360"/>
        <w:rPr>
          <w:rFonts w:cstheme="minorHAnsi"/>
          <w:lang w:val="pt-PT"/>
        </w:rPr>
      </w:pPr>
    </w:p>
    <w:p w14:paraId="3E7B79EC" w14:textId="77777777" w:rsidR="00CC41E4" w:rsidRPr="00D5643C" w:rsidRDefault="00CC41E4" w:rsidP="00CC41E4">
      <w:pPr>
        <w:jc w:val="center"/>
        <w:rPr>
          <w:rFonts w:cstheme="minorHAnsi"/>
        </w:rPr>
      </w:pPr>
    </w:p>
    <w:p w14:paraId="2201302C" w14:textId="77777777" w:rsidR="006A2F8A" w:rsidRPr="00D5643C" w:rsidRDefault="006A2F8A" w:rsidP="006A2F8A">
      <w:pPr>
        <w:pStyle w:val="ListParagraph"/>
        <w:numPr>
          <w:ilvl w:val="1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lastRenderedPageBreak/>
        <w:t>Indica as trocas gasosas que se podem efetuar através destas estruturas.</w:t>
      </w:r>
    </w:p>
    <w:p w14:paraId="22A1CEDE" w14:textId="77777777" w:rsidR="00CC41E4" w:rsidRPr="00D5643C" w:rsidRDefault="00CC41E4" w:rsidP="00CC41E4">
      <w:pPr>
        <w:pStyle w:val="ListParagraph"/>
        <w:ind w:left="792"/>
        <w:rPr>
          <w:rFonts w:cstheme="minorHAnsi"/>
          <w:lang w:val="pt-PT"/>
        </w:rPr>
      </w:pPr>
    </w:p>
    <w:p w14:paraId="3489EE0B" w14:textId="77777777" w:rsidR="00CC41E4" w:rsidRPr="00D5643C" w:rsidRDefault="00CC41E4" w:rsidP="00CC41E4">
      <w:pPr>
        <w:pStyle w:val="ListParagraph"/>
        <w:spacing w:line="360" w:lineRule="auto"/>
        <w:ind w:left="72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558060D7" w14:textId="77777777" w:rsidR="00D5643C" w:rsidRPr="00D5643C" w:rsidRDefault="00D5643C" w:rsidP="00D5643C">
      <w:pPr>
        <w:pStyle w:val="ListParagraph"/>
        <w:spacing w:line="360" w:lineRule="auto"/>
        <w:ind w:left="72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3910008E" w14:textId="77777777" w:rsidR="00D5643C" w:rsidRPr="00D5643C" w:rsidRDefault="00D5643C" w:rsidP="00D5643C">
      <w:pPr>
        <w:pStyle w:val="ListParagraph"/>
        <w:spacing w:line="360" w:lineRule="auto"/>
        <w:ind w:left="72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3E41396C" w14:textId="77777777" w:rsidR="00CC41E4" w:rsidRPr="00D5643C" w:rsidRDefault="00CC41E4" w:rsidP="00CC41E4">
      <w:pPr>
        <w:pStyle w:val="ListParagraph"/>
        <w:ind w:left="792"/>
        <w:rPr>
          <w:rFonts w:cstheme="minorHAnsi"/>
          <w:lang w:val="pt-PT"/>
        </w:rPr>
      </w:pPr>
    </w:p>
    <w:p w14:paraId="6744B89A" w14:textId="77777777" w:rsidR="006A2F8A" w:rsidRPr="00D5643C" w:rsidRDefault="006A2F8A" w:rsidP="006A2F8A">
      <w:pPr>
        <w:pStyle w:val="ListParagraph"/>
        <w:numPr>
          <w:ilvl w:val="1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Deduz o que aconteceria se a folha da planta fosse impermeabilizada com vaselina.</w:t>
      </w:r>
    </w:p>
    <w:p w14:paraId="526ADA04" w14:textId="77777777" w:rsidR="00CC41E4" w:rsidRPr="00D5643C" w:rsidRDefault="00CC41E4" w:rsidP="00CC41E4">
      <w:pPr>
        <w:pStyle w:val="ListParagraph"/>
        <w:ind w:left="792"/>
        <w:rPr>
          <w:rFonts w:cstheme="minorHAnsi"/>
          <w:lang w:val="pt-PT"/>
        </w:rPr>
      </w:pPr>
    </w:p>
    <w:p w14:paraId="683A9EC5" w14:textId="77777777" w:rsidR="00CC41E4" w:rsidRPr="00D5643C" w:rsidRDefault="00CC41E4" w:rsidP="00CC41E4">
      <w:pPr>
        <w:pStyle w:val="ListParagraph"/>
        <w:spacing w:line="360" w:lineRule="auto"/>
        <w:ind w:left="72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2BE9EB2C" w14:textId="77777777" w:rsidR="00CC41E4" w:rsidRPr="00D5643C" w:rsidRDefault="00CC41E4" w:rsidP="00CC41E4">
      <w:pPr>
        <w:pStyle w:val="ListParagraph"/>
        <w:spacing w:line="360" w:lineRule="auto"/>
        <w:ind w:left="720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</w:t>
      </w:r>
    </w:p>
    <w:p w14:paraId="47EFB746" w14:textId="77777777" w:rsidR="00CC41E4" w:rsidRPr="00D5643C" w:rsidRDefault="00CC41E4" w:rsidP="00CC41E4">
      <w:pPr>
        <w:pStyle w:val="ListParagraph"/>
        <w:ind w:left="792"/>
        <w:rPr>
          <w:rFonts w:cstheme="minorHAnsi"/>
          <w:lang w:val="pt-PT"/>
        </w:rPr>
      </w:pPr>
    </w:p>
    <w:p w14:paraId="5256CC6C" w14:textId="77777777" w:rsidR="006A2F8A" w:rsidRPr="00D5643C" w:rsidRDefault="006A2F8A" w:rsidP="00CC41E4">
      <w:pPr>
        <w:pStyle w:val="ListParagraph"/>
        <w:numPr>
          <w:ilvl w:val="0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Explica a importância das trocas gasosas das plantas para o ar atmosférico.</w:t>
      </w:r>
    </w:p>
    <w:p w14:paraId="66ED3CD3" w14:textId="77777777" w:rsidR="00E63ED3" w:rsidRPr="00D5643C" w:rsidRDefault="00E63ED3" w:rsidP="00E63ED3">
      <w:pPr>
        <w:pStyle w:val="ListParagraph"/>
        <w:ind w:left="360"/>
        <w:rPr>
          <w:rFonts w:cstheme="minorHAnsi"/>
          <w:lang w:val="pt-PT"/>
        </w:rPr>
      </w:pPr>
    </w:p>
    <w:p w14:paraId="36435294" w14:textId="77777777" w:rsidR="00E63ED3" w:rsidRPr="00D5643C" w:rsidRDefault="00E63ED3" w:rsidP="00E63ED3">
      <w:pPr>
        <w:pStyle w:val="ListParagraph"/>
        <w:spacing w:line="360" w:lineRule="auto"/>
        <w:ind w:left="288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__________________________________________________________________________________</w:t>
      </w:r>
    </w:p>
    <w:p w14:paraId="4FC3CF22" w14:textId="77777777" w:rsidR="00E63ED3" w:rsidRDefault="00E63ED3" w:rsidP="00E63ED3">
      <w:pPr>
        <w:pStyle w:val="ListParagraph"/>
        <w:spacing w:line="360" w:lineRule="auto"/>
        <w:ind w:left="288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__________________________________________________________________________________</w:t>
      </w:r>
    </w:p>
    <w:p w14:paraId="0A6FC386" w14:textId="2CE31043" w:rsidR="00D5643C" w:rsidRPr="00D5643C" w:rsidRDefault="00D5643C" w:rsidP="00D5643C">
      <w:pPr>
        <w:pStyle w:val="ListParagraph"/>
        <w:spacing w:line="360" w:lineRule="auto"/>
        <w:ind w:left="288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__________________________________________________________________________________</w:t>
      </w:r>
    </w:p>
    <w:p w14:paraId="25EE1D40" w14:textId="77777777" w:rsidR="00E63ED3" w:rsidRPr="00D5643C" w:rsidRDefault="00E63ED3" w:rsidP="00E63ED3">
      <w:pPr>
        <w:pStyle w:val="ListParagraph"/>
        <w:ind w:left="360"/>
        <w:rPr>
          <w:rFonts w:cstheme="minorHAnsi"/>
          <w:lang w:val="pt-PT"/>
        </w:rPr>
      </w:pPr>
    </w:p>
    <w:p w14:paraId="3AE4E82F" w14:textId="042E566C" w:rsidR="006A2F8A" w:rsidRPr="00D5643C" w:rsidRDefault="00E63ED3" w:rsidP="00E63ED3">
      <w:pPr>
        <w:pStyle w:val="ListParagraph"/>
        <w:numPr>
          <w:ilvl w:val="0"/>
          <w:numId w:val="11"/>
        </w:numPr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«Plantar Portugal»</w:t>
      </w:r>
      <w:r w:rsidR="006A2F8A" w:rsidRPr="00D5643C">
        <w:rPr>
          <w:rFonts w:cstheme="minorHAnsi"/>
          <w:lang w:val="pt-PT"/>
        </w:rPr>
        <w:t xml:space="preserve"> é um movimento nacional de cidadania ativa, que pretende unir a sociedade em torno do desígnio de tornar Portugal um país mais sustentável, através da valorização das Florestas</w:t>
      </w:r>
      <w:r w:rsidR="006B1F93">
        <w:rPr>
          <w:rFonts w:cstheme="minorHAnsi"/>
          <w:lang w:val="pt-PT"/>
        </w:rPr>
        <w:t xml:space="preserve">, Agricultura e Meio Ambiente. </w:t>
      </w:r>
      <w:r w:rsidR="006A2F8A" w:rsidRPr="00D5643C">
        <w:rPr>
          <w:rFonts w:cstheme="minorHAnsi"/>
          <w:lang w:val="pt-PT"/>
        </w:rPr>
        <w:t xml:space="preserve">No ano de 2016 </w:t>
      </w:r>
      <w:r w:rsidR="006B1F93">
        <w:rPr>
          <w:rFonts w:cstheme="minorHAnsi"/>
          <w:lang w:val="pt-PT"/>
        </w:rPr>
        <w:t>o movimento realizou</w:t>
      </w:r>
      <w:r w:rsidR="006A2F8A" w:rsidRPr="00D5643C">
        <w:rPr>
          <w:rFonts w:cstheme="minorHAnsi"/>
          <w:lang w:val="pt-PT"/>
        </w:rPr>
        <w:t xml:space="preserve"> uma campanha nacional para promover a reflorestação do nosso país.</w:t>
      </w:r>
    </w:p>
    <w:p w14:paraId="7AAC14EF" w14:textId="77777777" w:rsidR="00E63ED3" w:rsidRPr="00D5643C" w:rsidRDefault="00E63ED3" w:rsidP="00E63ED3">
      <w:pPr>
        <w:pStyle w:val="ListParagraph"/>
        <w:ind w:left="360"/>
        <w:rPr>
          <w:rFonts w:cstheme="minorHAnsi"/>
          <w:lang w:val="pt-PT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5953"/>
      </w:tblGrid>
      <w:tr w:rsidR="00E63ED3" w:rsidRPr="00D5643C" w14:paraId="6BC6CF11" w14:textId="77777777" w:rsidTr="00E63ED3">
        <w:tc>
          <w:tcPr>
            <w:tcW w:w="3037" w:type="dxa"/>
          </w:tcPr>
          <w:p w14:paraId="36AC0811" w14:textId="77777777" w:rsidR="00E63ED3" w:rsidRPr="00D5643C" w:rsidRDefault="00E63ED3" w:rsidP="00E63ED3">
            <w:pPr>
              <w:pStyle w:val="ListParagraph"/>
              <w:ind w:left="0"/>
              <w:rPr>
                <w:rFonts w:cstheme="minorHAnsi"/>
                <w:lang w:val="pt-PT"/>
              </w:rPr>
            </w:pPr>
            <w:r w:rsidRPr="00D5643C">
              <w:rPr>
                <w:noProof/>
                <w:lang w:val="pt-PT"/>
              </w:rPr>
              <w:drawing>
                <wp:inline distT="0" distB="0" distL="0" distR="0" wp14:anchorId="2CC7CE49" wp14:editId="08418B4F">
                  <wp:extent cx="1788795" cy="2345690"/>
                  <wp:effectExtent l="0" t="0" r="1905" b="0"/>
                  <wp:docPr id="13" name="Picture 13" descr="Semana da Reflorestação Nacio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29697" descr="Semana da Reflorestação Nacio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234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53" w:type="dxa"/>
          </w:tcPr>
          <w:p w14:paraId="00BE35BE" w14:textId="0489922E" w:rsidR="00E63ED3" w:rsidRPr="00D5643C" w:rsidRDefault="00E63ED3" w:rsidP="00E63ED3">
            <w:pPr>
              <w:pStyle w:val="ListParagraph"/>
              <w:numPr>
                <w:ilvl w:val="1"/>
                <w:numId w:val="11"/>
              </w:numPr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Explica por</w:t>
            </w:r>
            <w:r w:rsidR="007B12AC" w:rsidRPr="00D5643C">
              <w:rPr>
                <w:rFonts w:cstheme="minorHAnsi"/>
                <w:lang w:val="pt-PT"/>
              </w:rPr>
              <w:t xml:space="preserve"> </w:t>
            </w:r>
            <w:r w:rsidRPr="00D5643C">
              <w:rPr>
                <w:rFonts w:cstheme="minorHAnsi"/>
                <w:lang w:val="pt-PT"/>
              </w:rPr>
              <w:t>que razão é importante reflorestar o nosso país.</w:t>
            </w:r>
          </w:p>
          <w:p w14:paraId="1C206B07" w14:textId="77777777" w:rsidR="00E63ED3" w:rsidRPr="00D5643C" w:rsidRDefault="00E63ED3" w:rsidP="00E63ED3">
            <w:pPr>
              <w:pStyle w:val="ListParagraph"/>
              <w:ind w:left="792"/>
              <w:rPr>
                <w:rFonts w:cstheme="minorHAnsi"/>
                <w:lang w:val="pt-PT"/>
              </w:rPr>
            </w:pPr>
          </w:p>
          <w:p w14:paraId="22B6BD71" w14:textId="77777777" w:rsidR="00E63ED3" w:rsidRPr="00D5643C" w:rsidRDefault="00E63ED3" w:rsidP="00E63ED3">
            <w:pPr>
              <w:pStyle w:val="ListParagraph"/>
              <w:spacing w:line="360" w:lineRule="auto"/>
              <w:ind w:left="792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_____________________________________________</w:t>
            </w:r>
          </w:p>
          <w:p w14:paraId="578E6B7B" w14:textId="77777777" w:rsidR="00E63ED3" w:rsidRPr="00D5643C" w:rsidRDefault="00E63ED3" w:rsidP="00E63ED3">
            <w:pPr>
              <w:pStyle w:val="ListParagraph"/>
              <w:spacing w:line="360" w:lineRule="auto"/>
              <w:ind w:left="792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_____________________________________________</w:t>
            </w:r>
          </w:p>
          <w:p w14:paraId="0DBE4490" w14:textId="77777777" w:rsidR="00E63ED3" w:rsidRPr="00D5643C" w:rsidRDefault="00E63ED3" w:rsidP="00E63ED3">
            <w:pPr>
              <w:pStyle w:val="ListParagraph"/>
              <w:spacing w:line="360" w:lineRule="auto"/>
              <w:ind w:left="792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_____________________________________________</w:t>
            </w:r>
          </w:p>
          <w:p w14:paraId="5758EF46" w14:textId="77777777" w:rsidR="00E63ED3" w:rsidRPr="00D5643C" w:rsidRDefault="00E63ED3" w:rsidP="00E63ED3">
            <w:pPr>
              <w:pStyle w:val="ListParagraph"/>
              <w:numPr>
                <w:ilvl w:val="1"/>
                <w:numId w:val="11"/>
              </w:numPr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Identifica as principais ameaças à floresta portuguesa.</w:t>
            </w:r>
          </w:p>
          <w:p w14:paraId="09E03BA8" w14:textId="77777777" w:rsidR="00E63ED3" w:rsidRPr="00D5643C" w:rsidRDefault="00E63ED3" w:rsidP="00E63ED3">
            <w:pPr>
              <w:pStyle w:val="ListParagraph"/>
              <w:ind w:left="792"/>
              <w:rPr>
                <w:rFonts w:cstheme="minorHAnsi"/>
                <w:lang w:val="pt-PT"/>
              </w:rPr>
            </w:pPr>
          </w:p>
          <w:p w14:paraId="7A5D4CBB" w14:textId="77777777" w:rsidR="00E63ED3" w:rsidRPr="00D5643C" w:rsidRDefault="00E63ED3" w:rsidP="00E63ED3">
            <w:pPr>
              <w:pStyle w:val="ListParagraph"/>
              <w:spacing w:line="360" w:lineRule="auto"/>
              <w:ind w:left="792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_____________________________________________</w:t>
            </w:r>
          </w:p>
          <w:p w14:paraId="6855A4AE" w14:textId="77777777" w:rsidR="00E63ED3" w:rsidRPr="00D5643C" w:rsidRDefault="00E63ED3" w:rsidP="00E63ED3">
            <w:pPr>
              <w:pStyle w:val="ListParagraph"/>
              <w:spacing w:line="360" w:lineRule="auto"/>
              <w:ind w:left="792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_____________________________________________</w:t>
            </w:r>
          </w:p>
          <w:p w14:paraId="389BA611" w14:textId="77777777" w:rsidR="00E63ED3" w:rsidRPr="00D5643C" w:rsidRDefault="00E63ED3" w:rsidP="00E63ED3">
            <w:pPr>
              <w:pStyle w:val="ListParagraph"/>
              <w:spacing w:line="360" w:lineRule="auto"/>
              <w:ind w:left="792"/>
              <w:rPr>
                <w:rFonts w:cstheme="minorHAnsi"/>
                <w:lang w:val="pt-PT"/>
              </w:rPr>
            </w:pPr>
            <w:r w:rsidRPr="00D5643C">
              <w:rPr>
                <w:rFonts w:cstheme="minorHAnsi"/>
                <w:lang w:val="pt-PT"/>
              </w:rPr>
              <w:t>_____________________________________________</w:t>
            </w:r>
          </w:p>
          <w:p w14:paraId="463EA182" w14:textId="77777777" w:rsidR="00E63ED3" w:rsidRPr="00D5643C" w:rsidRDefault="00E63ED3" w:rsidP="00E63ED3">
            <w:pPr>
              <w:pStyle w:val="ListParagraph"/>
              <w:ind w:left="792"/>
              <w:rPr>
                <w:rFonts w:cstheme="minorHAnsi"/>
                <w:lang w:val="pt-PT"/>
              </w:rPr>
            </w:pPr>
          </w:p>
        </w:tc>
      </w:tr>
    </w:tbl>
    <w:p w14:paraId="4502AD05" w14:textId="77777777" w:rsidR="006A2F8A" w:rsidRPr="00D5643C" w:rsidRDefault="006A2F8A" w:rsidP="00E63ED3">
      <w:pPr>
        <w:pStyle w:val="ListParagraph"/>
        <w:numPr>
          <w:ilvl w:val="1"/>
          <w:numId w:val="11"/>
        </w:numPr>
        <w:rPr>
          <w:rFonts w:cstheme="minorHAnsi"/>
          <w:lang w:val="pt-PT"/>
        </w:rPr>
      </w:pPr>
      <w:bookmarkStart w:id="0" w:name="_GoBack"/>
      <w:bookmarkEnd w:id="0"/>
      <w:r w:rsidRPr="00D5643C">
        <w:rPr>
          <w:rFonts w:cstheme="minorHAnsi"/>
          <w:lang w:val="pt-PT"/>
        </w:rPr>
        <w:t>Sugere três medidas para proteger a floresta portuguesa.</w:t>
      </w:r>
    </w:p>
    <w:p w14:paraId="12B47DBF" w14:textId="77777777" w:rsidR="00E63ED3" w:rsidRPr="00D5643C" w:rsidRDefault="00E63ED3" w:rsidP="00E63ED3">
      <w:pPr>
        <w:pStyle w:val="ListParagraph"/>
        <w:ind w:left="792"/>
        <w:rPr>
          <w:rFonts w:cstheme="minorHAnsi"/>
          <w:lang w:val="pt-PT"/>
        </w:rPr>
      </w:pPr>
    </w:p>
    <w:p w14:paraId="3148D590" w14:textId="77777777" w:rsidR="00E63ED3" w:rsidRPr="00D5643C" w:rsidRDefault="00E63ED3" w:rsidP="00E63ED3">
      <w:pPr>
        <w:pStyle w:val="ListParagraph"/>
        <w:numPr>
          <w:ilvl w:val="0"/>
          <w:numId w:val="13"/>
        </w:numPr>
        <w:spacing w:line="360" w:lineRule="auto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</w:t>
      </w:r>
    </w:p>
    <w:p w14:paraId="5235D299" w14:textId="77777777" w:rsidR="00E63ED3" w:rsidRPr="00D5643C" w:rsidRDefault="00E63ED3" w:rsidP="00E63ED3">
      <w:pPr>
        <w:pStyle w:val="ListParagraph"/>
        <w:numPr>
          <w:ilvl w:val="0"/>
          <w:numId w:val="13"/>
        </w:numPr>
        <w:spacing w:line="360" w:lineRule="auto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</w:t>
      </w:r>
    </w:p>
    <w:p w14:paraId="75DD16E3" w14:textId="77777777" w:rsidR="00E63ED3" w:rsidRPr="00D5643C" w:rsidRDefault="00E63ED3" w:rsidP="00E63ED3">
      <w:pPr>
        <w:pStyle w:val="ListParagraph"/>
        <w:numPr>
          <w:ilvl w:val="0"/>
          <w:numId w:val="13"/>
        </w:numPr>
        <w:spacing w:line="360" w:lineRule="auto"/>
        <w:rPr>
          <w:rFonts w:cstheme="minorHAnsi"/>
          <w:lang w:val="pt-PT"/>
        </w:rPr>
      </w:pPr>
      <w:r w:rsidRPr="00D5643C">
        <w:rPr>
          <w:rFonts w:cstheme="minorHAnsi"/>
          <w:lang w:val="pt-PT"/>
        </w:rPr>
        <w:t>__________________________________________________________________________</w:t>
      </w:r>
    </w:p>
    <w:sectPr w:rsidR="00E63ED3" w:rsidRPr="00D5643C" w:rsidSect="009D164A">
      <w:footerReference w:type="even" r:id="rId13"/>
      <w:footerReference w:type="default" r:id="rId14"/>
      <w:pgSz w:w="12240" w:h="15840" w:code="1"/>
      <w:pgMar w:top="1440" w:right="1440" w:bottom="1440" w:left="144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A1925D5" w16cid:durableId="1D0DC61D"/>
  <w16cid:commentId w16cid:paraId="21CD346C" w16cid:durableId="1D0DC6E0"/>
  <w16cid:commentId w16cid:paraId="4D9790E8" w16cid:durableId="1D0DC965"/>
  <w16cid:commentId w16cid:paraId="05DBF34A" w16cid:durableId="1D0DC9AA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2F30651" w14:textId="77777777" w:rsidR="00FF52D6" w:rsidRDefault="00FF52D6">
      <w:r>
        <w:separator/>
      </w:r>
    </w:p>
  </w:endnote>
  <w:endnote w:type="continuationSeparator" w:id="0">
    <w:p w14:paraId="2FEDD641" w14:textId="77777777" w:rsidR="00FF52D6" w:rsidRDefault="00FF5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B83788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371BB9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DD3A0C" w14:textId="547E8ED0" w:rsidR="00BE1BC8" w:rsidRPr="002D0990" w:rsidRDefault="00E47F49">
    <w:pPr>
      <w:pStyle w:val="Footer"/>
      <w:rPr>
        <w:sz w:val="18"/>
        <w:lang w:val="pt-PT"/>
      </w:rPr>
    </w:pPr>
    <w:r w:rsidRPr="002D0990">
      <w:rPr>
        <w:sz w:val="18"/>
        <w:lang w:val="pt-PT"/>
      </w:rPr>
      <w:t xml:space="preserve">© </w:t>
    </w:r>
    <w:r w:rsidR="002D0990" w:rsidRPr="002D0990">
      <w:rPr>
        <w:sz w:val="18"/>
        <w:lang w:val="pt-PT"/>
      </w:rPr>
      <w:t xml:space="preserve">Terra Viva • Ciências Naturais 6.º ano • </w:t>
    </w:r>
    <w:r w:rsidRPr="002D0990">
      <w:rPr>
        <w:sz w:val="18"/>
        <w:lang w:val="pt-PT"/>
      </w:rPr>
      <w:t>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6B1F93">
      <w:rPr>
        <w:noProof/>
        <w:sz w:val="18"/>
        <w:lang w:val="pt-PT"/>
      </w:rPr>
      <w:t>1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CE30F" w14:textId="77777777" w:rsidR="00FF52D6" w:rsidRDefault="00FF52D6">
      <w:r>
        <w:separator/>
      </w:r>
    </w:p>
  </w:footnote>
  <w:footnote w:type="continuationSeparator" w:id="0">
    <w:p w14:paraId="452A3142" w14:textId="77777777" w:rsidR="00FF52D6" w:rsidRDefault="00FF52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204B9"/>
    <w:multiLevelType w:val="hybridMultilevel"/>
    <w:tmpl w:val="BC7A45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FB2995"/>
    <w:multiLevelType w:val="multilevel"/>
    <w:tmpl w:val="6B9A52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>
    <w:nsid w:val="1752533D"/>
    <w:multiLevelType w:val="hybridMultilevel"/>
    <w:tmpl w:val="421A5F80"/>
    <w:lvl w:ilvl="0" w:tplc="795E93BC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>
    <w:nsid w:val="1E461C9F"/>
    <w:multiLevelType w:val="hybridMultilevel"/>
    <w:tmpl w:val="2A568D94"/>
    <w:lvl w:ilvl="0" w:tplc="BA969A4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>
    <w:nsid w:val="1F6343F5"/>
    <w:multiLevelType w:val="multilevel"/>
    <w:tmpl w:val="2FC2A8BE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>
    <w:nsid w:val="21AB5575"/>
    <w:multiLevelType w:val="hybridMultilevel"/>
    <w:tmpl w:val="812297A8"/>
    <w:lvl w:ilvl="0" w:tplc="9D960A90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8F70C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3C042002"/>
    <w:multiLevelType w:val="hybridMultilevel"/>
    <w:tmpl w:val="0B54E90A"/>
    <w:lvl w:ilvl="0" w:tplc="E918E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">
    <w:nsid w:val="3E28480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41226E5F"/>
    <w:multiLevelType w:val="multilevel"/>
    <w:tmpl w:val="78528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4E431E2D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5CAB45C1"/>
    <w:multiLevelType w:val="hybridMultilevel"/>
    <w:tmpl w:val="D638A9DA"/>
    <w:lvl w:ilvl="0" w:tplc="C0028F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2943E7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30B6720"/>
    <w:multiLevelType w:val="hybridMultilevel"/>
    <w:tmpl w:val="2B942786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>
    <w:nsid w:val="73FE21D9"/>
    <w:multiLevelType w:val="hybridMultilevel"/>
    <w:tmpl w:val="2A568D94"/>
    <w:lvl w:ilvl="0" w:tplc="BA969A48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num w:numId="1">
    <w:abstractNumId w:val="4"/>
  </w:num>
  <w:num w:numId="2">
    <w:abstractNumId w:val="9"/>
  </w:num>
  <w:num w:numId="3">
    <w:abstractNumId w:val="5"/>
  </w:num>
  <w:num w:numId="4">
    <w:abstractNumId w:val="11"/>
  </w:num>
  <w:num w:numId="5">
    <w:abstractNumId w:val="13"/>
  </w:num>
  <w:num w:numId="6">
    <w:abstractNumId w:val="8"/>
  </w:num>
  <w:num w:numId="7">
    <w:abstractNumId w:val="2"/>
  </w:num>
  <w:num w:numId="8">
    <w:abstractNumId w:val="7"/>
  </w:num>
  <w:num w:numId="9">
    <w:abstractNumId w:val="6"/>
  </w:num>
  <w:num w:numId="10">
    <w:abstractNumId w:val="0"/>
  </w:num>
  <w:num w:numId="11">
    <w:abstractNumId w:val="1"/>
  </w:num>
  <w:num w:numId="12">
    <w:abstractNumId w:val="14"/>
  </w:num>
  <w:num w:numId="13">
    <w:abstractNumId w:val="3"/>
  </w:num>
  <w:num w:numId="14">
    <w:abstractNumId w:val="10"/>
  </w:num>
  <w:num w:numId="15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3309"/>
    <w:rsid w:val="00005012"/>
    <w:rsid w:val="00007569"/>
    <w:rsid w:val="00010093"/>
    <w:rsid w:val="00014A49"/>
    <w:rsid w:val="00015743"/>
    <w:rsid w:val="000171EA"/>
    <w:rsid w:val="00017BC6"/>
    <w:rsid w:val="0003186B"/>
    <w:rsid w:val="00033EBD"/>
    <w:rsid w:val="0003786C"/>
    <w:rsid w:val="00046807"/>
    <w:rsid w:val="00047BE3"/>
    <w:rsid w:val="000535DC"/>
    <w:rsid w:val="00060F02"/>
    <w:rsid w:val="0006310D"/>
    <w:rsid w:val="00065B7C"/>
    <w:rsid w:val="00075F9D"/>
    <w:rsid w:val="00083F87"/>
    <w:rsid w:val="00090BBC"/>
    <w:rsid w:val="00092039"/>
    <w:rsid w:val="000A3AAA"/>
    <w:rsid w:val="000B24AC"/>
    <w:rsid w:val="000B37F2"/>
    <w:rsid w:val="000B7B2F"/>
    <w:rsid w:val="000B7C45"/>
    <w:rsid w:val="000C220A"/>
    <w:rsid w:val="000C23BB"/>
    <w:rsid w:val="000C781B"/>
    <w:rsid w:val="000E39A1"/>
    <w:rsid w:val="000E6120"/>
    <w:rsid w:val="000F02BE"/>
    <w:rsid w:val="000F11D3"/>
    <w:rsid w:val="000F5FED"/>
    <w:rsid w:val="000F74F6"/>
    <w:rsid w:val="001042AF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0332"/>
    <w:rsid w:val="00131199"/>
    <w:rsid w:val="001331F0"/>
    <w:rsid w:val="001342E3"/>
    <w:rsid w:val="00134C73"/>
    <w:rsid w:val="001352ED"/>
    <w:rsid w:val="00135E42"/>
    <w:rsid w:val="00136231"/>
    <w:rsid w:val="00140327"/>
    <w:rsid w:val="00144EFC"/>
    <w:rsid w:val="0015136B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A02AB"/>
    <w:rsid w:val="001A1AE4"/>
    <w:rsid w:val="001A1DB2"/>
    <w:rsid w:val="001A5D6D"/>
    <w:rsid w:val="001A620E"/>
    <w:rsid w:val="001B435B"/>
    <w:rsid w:val="001B5333"/>
    <w:rsid w:val="001C7CD7"/>
    <w:rsid w:val="001D08D3"/>
    <w:rsid w:val="001D3B41"/>
    <w:rsid w:val="001E3FC3"/>
    <w:rsid w:val="001E60E3"/>
    <w:rsid w:val="001F13F1"/>
    <w:rsid w:val="001F16AB"/>
    <w:rsid w:val="001F59B6"/>
    <w:rsid w:val="001F7402"/>
    <w:rsid w:val="00212351"/>
    <w:rsid w:val="00214176"/>
    <w:rsid w:val="00214435"/>
    <w:rsid w:val="002178BA"/>
    <w:rsid w:val="00217F4A"/>
    <w:rsid w:val="00225ECD"/>
    <w:rsid w:val="002270AC"/>
    <w:rsid w:val="002337E6"/>
    <w:rsid w:val="002403C5"/>
    <w:rsid w:val="00242F56"/>
    <w:rsid w:val="00246A08"/>
    <w:rsid w:val="00256635"/>
    <w:rsid w:val="002570DD"/>
    <w:rsid w:val="0025767D"/>
    <w:rsid w:val="00257EFC"/>
    <w:rsid w:val="002628EC"/>
    <w:rsid w:val="00262F34"/>
    <w:rsid w:val="00264DC8"/>
    <w:rsid w:val="00267B58"/>
    <w:rsid w:val="002732F9"/>
    <w:rsid w:val="002735B0"/>
    <w:rsid w:val="0028466B"/>
    <w:rsid w:val="00291544"/>
    <w:rsid w:val="002923A8"/>
    <w:rsid w:val="00296084"/>
    <w:rsid w:val="002B0C3A"/>
    <w:rsid w:val="002B1212"/>
    <w:rsid w:val="002B1540"/>
    <w:rsid w:val="002B2725"/>
    <w:rsid w:val="002B2F31"/>
    <w:rsid w:val="002B435C"/>
    <w:rsid w:val="002C7D2B"/>
    <w:rsid w:val="002D024B"/>
    <w:rsid w:val="002D04CC"/>
    <w:rsid w:val="002D06CA"/>
    <w:rsid w:val="002D0990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4630"/>
    <w:rsid w:val="00304FB4"/>
    <w:rsid w:val="00305B2A"/>
    <w:rsid w:val="003224E9"/>
    <w:rsid w:val="00324CFB"/>
    <w:rsid w:val="003331A0"/>
    <w:rsid w:val="00337BDE"/>
    <w:rsid w:val="00344148"/>
    <w:rsid w:val="003448DE"/>
    <w:rsid w:val="0035064B"/>
    <w:rsid w:val="003524CB"/>
    <w:rsid w:val="00354F9D"/>
    <w:rsid w:val="0036204E"/>
    <w:rsid w:val="00366076"/>
    <w:rsid w:val="00371E25"/>
    <w:rsid w:val="003746D1"/>
    <w:rsid w:val="0039199B"/>
    <w:rsid w:val="003963E5"/>
    <w:rsid w:val="003A035B"/>
    <w:rsid w:val="003A10E6"/>
    <w:rsid w:val="003A4F0E"/>
    <w:rsid w:val="003A6749"/>
    <w:rsid w:val="003B416C"/>
    <w:rsid w:val="003B667F"/>
    <w:rsid w:val="003C2724"/>
    <w:rsid w:val="003C3209"/>
    <w:rsid w:val="003C3A40"/>
    <w:rsid w:val="003C7355"/>
    <w:rsid w:val="003D0F73"/>
    <w:rsid w:val="003D7A1D"/>
    <w:rsid w:val="00402B51"/>
    <w:rsid w:val="00406146"/>
    <w:rsid w:val="004103EE"/>
    <w:rsid w:val="004157D9"/>
    <w:rsid w:val="00421D71"/>
    <w:rsid w:val="00425393"/>
    <w:rsid w:val="00425988"/>
    <w:rsid w:val="00426CA8"/>
    <w:rsid w:val="00430A27"/>
    <w:rsid w:val="00431A12"/>
    <w:rsid w:val="00436193"/>
    <w:rsid w:val="00436AA3"/>
    <w:rsid w:val="00441FA1"/>
    <w:rsid w:val="00450B8B"/>
    <w:rsid w:val="00454D77"/>
    <w:rsid w:val="00464090"/>
    <w:rsid w:val="00467250"/>
    <w:rsid w:val="00471B44"/>
    <w:rsid w:val="0048327E"/>
    <w:rsid w:val="0048526B"/>
    <w:rsid w:val="004906C0"/>
    <w:rsid w:val="00490848"/>
    <w:rsid w:val="00492169"/>
    <w:rsid w:val="004A5A64"/>
    <w:rsid w:val="004A70B2"/>
    <w:rsid w:val="004A7CBC"/>
    <w:rsid w:val="004B2347"/>
    <w:rsid w:val="004B255C"/>
    <w:rsid w:val="004B6F7D"/>
    <w:rsid w:val="004C05D2"/>
    <w:rsid w:val="004C076A"/>
    <w:rsid w:val="004C6773"/>
    <w:rsid w:val="004C7F05"/>
    <w:rsid w:val="004D0012"/>
    <w:rsid w:val="004D358D"/>
    <w:rsid w:val="004D4D19"/>
    <w:rsid w:val="004E293A"/>
    <w:rsid w:val="004E3A6C"/>
    <w:rsid w:val="004E65AE"/>
    <w:rsid w:val="004F03B6"/>
    <w:rsid w:val="004F228E"/>
    <w:rsid w:val="004F6712"/>
    <w:rsid w:val="0050065B"/>
    <w:rsid w:val="0050171B"/>
    <w:rsid w:val="00503062"/>
    <w:rsid w:val="0050497D"/>
    <w:rsid w:val="005051E1"/>
    <w:rsid w:val="00505EB7"/>
    <w:rsid w:val="00506B42"/>
    <w:rsid w:val="00507B66"/>
    <w:rsid w:val="00516F59"/>
    <w:rsid w:val="005217FA"/>
    <w:rsid w:val="00530B15"/>
    <w:rsid w:val="005357FF"/>
    <w:rsid w:val="0053712F"/>
    <w:rsid w:val="00537693"/>
    <w:rsid w:val="005408FC"/>
    <w:rsid w:val="005431EF"/>
    <w:rsid w:val="00544783"/>
    <w:rsid w:val="0055120F"/>
    <w:rsid w:val="0055485C"/>
    <w:rsid w:val="00555263"/>
    <w:rsid w:val="0056389A"/>
    <w:rsid w:val="005672CA"/>
    <w:rsid w:val="005723E6"/>
    <w:rsid w:val="00581551"/>
    <w:rsid w:val="00585B2D"/>
    <w:rsid w:val="005906DA"/>
    <w:rsid w:val="0059080B"/>
    <w:rsid w:val="00590D86"/>
    <w:rsid w:val="00592500"/>
    <w:rsid w:val="005948F2"/>
    <w:rsid w:val="005A203C"/>
    <w:rsid w:val="005B1978"/>
    <w:rsid w:val="005B2F3A"/>
    <w:rsid w:val="005B5359"/>
    <w:rsid w:val="005B75E5"/>
    <w:rsid w:val="005C4BF1"/>
    <w:rsid w:val="005C53EF"/>
    <w:rsid w:val="005C753C"/>
    <w:rsid w:val="005D0655"/>
    <w:rsid w:val="005D3838"/>
    <w:rsid w:val="005D5EF0"/>
    <w:rsid w:val="005E7BCA"/>
    <w:rsid w:val="005F019B"/>
    <w:rsid w:val="005F3DAB"/>
    <w:rsid w:val="00600FAD"/>
    <w:rsid w:val="00601237"/>
    <w:rsid w:val="00610E68"/>
    <w:rsid w:val="0061353C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70DE7"/>
    <w:rsid w:val="00671492"/>
    <w:rsid w:val="00672457"/>
    <w:rsid w:val="00674B40"/>
    <w:rsid w:val="006759E9"/>
    <w:rsid w:val="006908DF"/>
    <w:rsid w:val="00691267"/>
    <w:rsid w:val="006A2F8A"/>
    <w:rsid w:val="006A47DD"/>
    <w:rsid w:val="006B1F93"/>
    <w:rsid w:val="006B74B6"/>
    <w:rsid w:val="006B7A1E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251E"/>
    <w:rsid w:val="00710427"/>
    <w:rsid w:val="007125CA"/>
    <w:rsid w:val="00713B66"/>
    <w:rsid w:val="0072506E"/>
    <w:rsid w:val="0073453A"/>
    <w:rsid w:val="00734C86"/>
    <w:rsid w:val="007421B5"/>
    <w:rsid w:val="0074359F"/>
    <w:rsid w:val="007500BC"/>
    <w:rsid w:val="00752F5B"/>
    <w:rsid w:val="0076296A"/>
    <w:rsid w:val="00766384"/>
    <w:rsid w:val="00770CF5"/>
    <w:rsid w:val="007759C8"/>
    <w:rsid w:val="0077677F"/>
    <w:rsid w:val="007820D3"/>
    <w:rsid w:val="007846F2"/>
    <w:rsid w:val="00786F95"/>
    <w:rsid w:val="007912F3"/>
    <w:rsid w:val="00792BDC"/>
    <w:rsid w:val="007A29B8"/>
    <w:rsid w:val="007A4317"/>
    <w:rsid w:val="007B12AC"/>
    <w:rsid w:val="007B189D"/>
    <w:rsid w:val="007B1F59"/>
    <w:rsid w:val="007B2A2C"/>
    <w:rsid w:val="007B3D18"/>
    <w:rsid w:val="007B6EE9"/>
    <w:rsid w:val="007C4BA8"/>
    <w:rsid w:val="007C6EEB"/>
    <w:rsid w:val="007C74B3"/>
    <w:rsid w:val="007E4CB5"/>
    <w:rsid w:val="007E6BE4"/>
    <w:rsid w:val="007E7202"/>
    <w:rsid w:val="007F1DD8"/>
    <w:rsid w:val="007F6413"/>
    <w:rsid w:val="00800709"/>
    <w:rsid w:val="0080248C"/>
    <w:rsid w:val="00805B36"/>
    <w:rsid w:val="00814744"/>
    <w:rsid w:val="00817309"/>
    <w:rsid w:val="00823191"/>
    <w:rsid w:val="00824EB8"/>
    <w:rsid w:val="00830832"/>
    <w:rsid w:val="00831D8C"/>
    <w:rsid w:val="0083231F"/>
    <w:rsid w:val="0083652B"/>
    <w:rsid w:val="00837491"/>
    <w:rsid w:val="008527AB"/>
    <w:rsid w:val="0086153F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5BF0"/>
    <w:rsid w:val="008B78EC"/>
    <w:rsid w:val="008C09C5"/>
    <w:rsid w:val="008C0CD0"/>
    <w:rsid w:val="008C3767"/>
    <w:rsid w:val="008D1150"/>
    <w:rsid w:val="008D49B2"/>
    <w:rsid w:val="008D7288"/>
    <w:rsid w:val="008F0367"/>
    <w:rsid w:val="008F1D35"/>
    <w:rsid w:val="008F7A30"/>
    <w:rsid w:val="00901081"/>
    <w:rsid w:val="00905D7B"/>
    <w:rsid w:val="00905DCC"/>
    <w:rsid w:val="00916C12"/>
    <w:rsid w:val="00922F3B"/>
    <w:rsid w:val="009308D1"/>
    <w:rsid w:val="00930F57"/>
    <w:rsid w:val="00932F40"/>
    <w:rsid w:val="009333C2"/>
    <w:rsid w:val="00940B0C"/>
    <w:rsid w:val="00951DE4"/>
    <w:rsid w:val="009540C4"/>
    <w:rsid w:val="00962C31"/>
    <w:rsid w:val="009668AB"/>
    <w:rsid w:val="009730F4"/>
    <w:rsid w:val="0097349C"/>
    <w:rsid w:val="00975011"/>
    <w:rsid w:val="00982194"/>
    <w:rsid w:val="00985B7B"/>
    <w:rsid w:val="009869BC"/>
    <w:rsid w:val="009871D7"/>
    <w:rsid w:val="009909D2"/>
    <w:rsid w:val="00991B35"/>
    <w:rsid w:val="009968AA"/>
    <w:rsid w:val="00996A6C"/>
    <w:rsid w:val="009A3418"/>
    <w:rsid w:val="009B0ADD"/>
    <w:rsid w:val="009B758B"/>
    <w:rsid w:val="009C0477"/>
    <w:rsid w:val="009C740F"/>
    <w:rsid w:val="009C7E2E"/>
    <w:rsid w:val="009D164A"/>
    <w:rsid w:val="009D398A"/>
    <w:rsid w:val="009D5923"/>
    <w:rsid w:val="009E0F4D"/>
    <w:rsid w:val="009E7F0D"/>
    <w:rsid w:val="009F081A"/>
    <w:rsid w:val="00A067AA"/>
    <w:rsid w:val="00A15EC6"/>
    <w:rsid w:val="00A1661B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5458"/>
    <w:rsid w:val="00A5783B"/>
    <w:rsid w:val="00A7275F"/>
    <w:rsid w:val="00A85598"/>
    <w:rsid w:val="00A9384D"/>
    <w:rsid w:val="00AA0895"/>
    <w:rsid w:val="00AA4E69"/>
    <w:rsid w:val="00AC0696"/>
    <w:rsid w:val="00AC1469"/>
    <w:rsid w:val="00AC55EB"/>
    <w:rsid w:val="00AC71A3"/>
    <w:rsid w:val="00AD0E09"/>
    <w:rsid w:val="00AD0E34"/>
    <w:rsid w:val="00AD39ED"/>
    <w:rsid w:val="00AE568B"/>
    <w:rsid w:val="00AE59A2"/>
    <w:rsid w:val="00AE741C"/>
    <w:rsid w:val="00B0023B"/>
    <w:rsid w:val="00B00FE3"/>
    <w:rsid w:val="00B06C86"/>
    <w:rsid w:val="00B15B4D"/>
    <w:rsid w:val="00B20C33"/>
    <w:rsid w:val="00B2279C"/>
    <w:rsid w:val="00B302DA"/>
    <w:rsid w:val="00B40C28"/>
    <w:rsid w:val="00B42F9E"/>
    <w:rsid w:val="00B50F48"/>
    <w:rsid w:val="00B53B1D"/>
    <w:rsid w:val="00B54103"/>
    <w:rsid w:val="00B54EEC"/>
    <w:rsid w:val="00B567FA"/>
    <w:rsid w:val="00B635EA"/>
    <w:rsid w:val="00B66E89"/>
    <w:rsid w:val="00B71B38"/>
    <w:rsid w:val="00B74440"/>
    <w:rsid w:val="00B76344"/>
    <w:rsid w:val="00B8174E"/>
    <w:rsid w:val="00B81C53"/>
    <w:rsid w:val="00B86C10"/>
    <w:rsid w:val="00B9179B"/>
    <w:rsid w:val="00B93C69"/>
    <w:rsid w:val="00B940D7"/>
    <w:rsid w:val="00B9579A"/>
    <w:rsid w:val="00B95F22"/>
    <w:rsid w:val="00BA43F3"/>
    <w:rsid w:val="00BA499A"/>
    <w:rsid w:val="00BB2B3A"/>
    <w:rsid w:val="00BB2F65"/>
    <w:rsid w:val="00BB40CF"/>
    <w:rsid w:val="00BB7876"/>
    <w:rsid w:val="00BC6DF4"/>
    <w:rsid w:val="00BD27B2"/>
    <w:rsid w:val="00BE1BC8"/>
    <w:rsid w:val="00BF20DE"/>
    <w:rsid w:val="00BF48E6"/>
    <w:rsid w:val="00BF531A"/>
    <w:rsid w:val="00BF67A4"/>
    <w:rsid w:val="00C0712D"/>
    <w:rsid w:val="00C10035"/>
    <w:rsid w:val="00C128EE"/>
    <w:rsid w:val="00C12C4E"/>
    <w:rsid w:val="00C13304"/>
    <w:rsid w:val="00C176BD"/>
    <w:rsid w:val="00C45C77"/>
    <w:rsid w:val="00C52308"/>
    <w:rsid w:val="00C56468"/>
    <w:rsid w:val="00C56D14"/>
    <w:rsid w:val="00C63655"/>
    <w:rsid w:val="00C64E9D"/>
    <w:rsid w:val="00C65C68"/>
    <w:rsid w:val="00C67C8F"/>
    <w:rsid w:val="00C76367"/>
    <w:rsid w:val="00C76B05"/>
    <w:rsid w:val="00C80CE0"/>
    <w:rsid w:val="00C83BFB"/>
    <w:rsid w:val="00C90DB2"/>
    <w:rsid w:val="00C9724E"/>
    <w:rsid w:val="00CA1E6B"/>
    <w:rsid w:val="00CA54E4"/>
    <w:rsid w:val="00CA5FD8"/>
    <w:rsid w:val="00CA6099"/>
    <w:rsid w:val="00CB15E2"/>
    <w:rsid w:val="00CC02E3"/>
    <w:rsid w:val="00CC41E4"/>
    <w:rsid w:val="00CC7715"/>
    <w:rsid w:val="00CC7F97"/>
    <w:rsid w:val="00CD63B4"/>
    <w:rsid w:val="00CD76A8"/>
    <w:rsid w:val="00CD76BF"/>
    <w:rsid w:val="00CE1F17"/>
    <w:rsid w:val="00CE287E"/>
    <w:rsid w:val="00CE4A3A"/>
    <w:rsid w:val="00CE79A9"/>
    <w:rsid w:val="00CE7EDC"/>
    <w:rsid w:val="00CF07AE"/>
    <w:rsid w:val="00CF1825"/>
    <w:rsid w:val="00CF1F6F"/>
    <w:rsid w:val="00CF4849"/>
    <w:rsid w:val="00CF6F63"/>
    <w:rsid w:val="00D06A55"/>
    <w:rsid w:val="00D1243C"/>
    <w:rsid w:val="00D21012"/>
    <w:rsid w:val="00D4192C"/>
    <w:rsid w:val="00D446A9"/>
    <w:rsid w:val="00D44727"/>
    <w:rsid w:val="00D5643C"/>
    <w:rsid w:val="00D67E49"/>
    <w:rsid w:val="00D67FAF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3841"/>
    <w:rsid w:val="00DA627A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2F0E"/>
    <w:rsid w:val="00E1451B"/>
    <w:rsid w:val="00E14647"/>
    <w:rsid w:val="00E33B58"/>
    <w:rsid w:val="00E36DEE"/>
    <w:rsid w:val="00E4013B"/>
    <w:rsid w:val="00E411BB"/>
    <w:rsid w:val="00E44E9E"/>
    <w:rsid w:val="00E47F06"/>
    <w:rsid w:val="00E47F49"/>
    <w:rsid w:val="00E53ACC"/>
    <w:rsid w:val="00E63ED3"/>
    <w:rsid w:val="00E666A6"/>
    <w:rsid w:val="00E67CB9"/>
    <w:rsid w:val="00E734B6"/>
    <w:rsid w:val="00E75D15"/>
    <w:rsid w:val="00E821F5"/>
    <w:rsid w:val="00E90501"/>
    <w:rsid w:val="00E9621F"/>
    <w:rsid w:val="00E96F1D"/>
    <w:rsid w:val="00EA1D9C"/>
    <w:rsid w:val="00EB0BAE"/>
    <w:rsid w:val="00EB5E07"/>
    <w:rsid w:val="00EC1791"/>
    <w:rsid w:val="00EC22D1"/>
    <w:rsid w:val="00EC4375"/>
    <w:rsid w:val="00EE668C"/>
    <w:rsid w:val="00EF1410"/>
    <w:rsid w:val="00EF775D"/>
    <w:rsid w:val="00F10DE8"/>
    <w:rsid w:val="00F13024"/>
    <w:rsid w:val="00F23553"/>
    <w:rsid w:val="00F23DAD"/>
    <w:rsid w:val="00F24FD7"/>
    <w:rsid w:val="00F31494"/>
    <w:rsid w:val="00F3286C"/>
    <w:rsid w:val="00F333FE"/>
    <w:rsid w:val="00F41CE5"/>
    <w:rsid w:val="00F42206"/>
    <w:rsid w:val="00F43A09"/>
    <w:rsid w:val="00F4528A"/>
    <w:rsid w:val="00F565E5"/>
    <w:rsid w:val="00F6049B"/>
    <w:rsid w:val="00F62476"/>
    <w:rsid w:val="00F63191"/>
    <w:rsid w:val="00F637F1"/>
    <w:rsid w:val="00F73A17"/>
    <w:rsid w:val="00F73B1C"/>
    <w:rsid w:val="00F74EC4"/>
    <w:rsid w:val="00F84058"/>
    <w:rsid w:val="00F9003A"/>
    <w:rsid w:val="00F94715"/>
    <w:rsid w:val="00F94E1F"/>
    <w:rsid w:val="00FA174B"/>
    <w:rsid w:val="00FA3B1A"/>
    <w:rsid w:val="00FA77D9"/>
    <w:rsid w:val="00FB3BD7"/>
    <w:rsid w:val="00FB452B"/>
    <w:rsid w:val="00FC428D"/>
    <w:rsid w:val="00FC48C2"/>
    <w:rsid w:val="00FC7408"/>
    <w:rsid w:val="00FD4883"/>
    <w:rsid w:val="00FD6F83"/>
    <w:rsid w:val="00FE4980"/>
    <w:rsid w:val="00FF52D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2837537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3712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060F02"/>
    <w:pPr>
      <w:keepNext/>
      <w:numPr>
        <w:numId w:val="1"/>
      </w:numPr>
      <w:spacing w:before="360" w:after="120" w:line="240" w:lineRule="auto"/>
      <w:ind w:left="431" w:hanging="431"/>
      <w:jc w:val="both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96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5.png"/><Relationship Id="rId12" Type="http://schemas.openxmlformats.org/officeDocument/2006/relationships/image" Target="media/image6.jpeg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7" Type="http://schemas.microsoft.com/office/2016/09/relationships/commentsIds" Target="commentsId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image" Target="media/image3.jpeg"/><Relationship Id="rId10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43</TotalTime>
  <Pages>5</Pages>
  <Words>1090</Words>
  <Characters>6213</Characters>
  <Application>Microsoft Macintosh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7289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11</cp:revision>
  <cp:lastPrinted>2017-06-29T14:39:00Z</cp:lastPrinted>
  <dcterms:created xsi:type="dcterms:W3CDTF">2017-06-29T15:41:00Z</dcterms:created>
  <dcterms:modified xsi:type="dcterms:W3CDTF">2017-07-16T21:31:00Z</dcterms:modified>
</cp:coreProperties>
</file>