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A50F46" w14:textId="77777777" w:rsidR="00C951E8" w:rsidRPr="00AA4026" w:rsidRDefault="00C951E8" w:rsidP="009A098F">
      <w:pPr>
        <w:pStyle w:val="Heading1"/>
        <w:rPr>
          <w:lang w:val="pt-PT"/>
        </w:rPr>
      </w:pPr>
      <w:r w:rsidRPr="00AA4026">
        <w:rPr>
          <w:lang w:val="pt-PT"/>
        </w:rPr>
        <w:t xml:space="preserve">Proposta de </w:t>
      </w:r>
      <w:r w:rsidR="000158A4" w:rsidRPr="00AA4026">
        <w:rPr>
          <w:lang w:val="pt-PT"/>
        </w:rPr>
        <w:t>c</w:t>
      </w:r>
      <w:r w:rsidRPr="00AA4026">
        <w:rPr>
          <w:lang w:val="pt-PT"/>
        </w:rPr>
        <w:t xml:space="preserve">ritérios de </w:t>
      </w:r>
      <w:r w:rsidR="000158A4" w:rsidRPr="00AA4026">
        <w:rPr>
          <w:lang w:val="pt-PT"/>
        </w:rPr>
        <w:t>c</w:t>
      </w:r>
      <w:r w:rsidRPr="00AA4026">
        <w:rPr>
          <w:lang w:val="pt-PT"/>
        </w:rPr>
        <w:t>orreção</w:t>
      </w:r>
      <w:r w:rsidR="000158A4" w:rsidRPr="00AA4026">
        <w:rPr>
          <w:lang w:val="pt-PT"/>
        </w:rPr>
        <w:br/>
      </w:r>
      <w:r w:rsidRPr="00AA4026">
        <w:rPr>
          <w:lang w:val="pt-PT"/>
        </w:rPr>
        <w:t xml:space="preserve">Ficha de Avaliação </w:t>
      </w:r>
      <w:r w:rsidR="00F917D0" w:rsidRPr="00AA4026">
        <w:rPr>
          <w:lang w:val="pt-PT"/>
        </w:rPr>
        <w:t>4</w:t>
      </w:r>
    </w:p>
    <w:p w14:paraId="5947ECA9" w14:textId="77777777" w:rsidR="009A098F" w:rsidRPr="00AA4026" w:rsidRDefault="009A098F" w:rsidP="009A098F">
      <w:pPr>
        <w:jc w:val="center"/>
        <w:rPr>
          <w:rFonts w:ascii="Calibri" w:eastAsia="Times New Roman" w:hAnsi="Calibri" w:cs="Times New Roman"/>
          <w:b/>
          <w:sz w:val="28"/>
          <w:szCs w:val="24"/>
        </w:rPr>
      </w:pPr>
    </w:p>
    <w:p w14:paraId="374EEF61" w14:textId="77777777" w:rsidR="00F917D0" w:rsidRPr="00AA4026" w:rsidRDefault="00AE7DCF" w:rsidP="006173D7">
      <w:pPr>
        <w:jc w:val="center"/>
        <w:rPr>
          <w:rFonts w:ascii="Calibri" w:eastAsia="Times New Roman" w:hAnsi="Calibri" w:cs="Times New Roman"/>
          <w:b/>
          <w:sz w:val="28"/>
          <w:szCs w:val="24"/>
        </w:rPr>
      </w:pPr>
      <w:r w:rsidRPr="00AA4026">
        <w:rPr>
          <w:rFonts w:ascii="Calibri" w:eastAsia="Times New Roman" w:hAnsi="Calibri" w:cs="Times New Roman"/>
          <w:b/>
          <w:sz w:val="28"/>
          <w:szCs w:val="24"/>
        </w:rPr>
        <w:t>Grupo I (</w:t>
      </w:r>
      <w:r w:rsidR="00CA3CA4" w:rsidRPr="00AA4026">
        <w:rPr>
          <w:rFonts w:ascii="Calibri" w:eastAsia="Times New Roman" w:hAnsi="Calibri" w:cs="Times New Roman"/>
          <w:b/>
          <w:sz w:val="28"/>
          <w:szCs w:val="24"/>
        </w:rPr>
        <w:t>47</w:t>
      </w:r>
      <w:r w:rsidRPr="00AA4026">
        <w:rPr>
          <w:rFonts w:ascii="Calibri" w:eastAsia="Times New Roman" w:hAnsi="Calibri" w:cs="Times New Roman"/>
          <w:b/>
          <w:sz w:val="28"/>
          <w:szCs w:val="24"/>
        </w:rPr>
        <w:t xml:space="preserve"> pontos)</w:t>
      </w:r>
    </w:p>
    <w:p w14:paraId="6A4229DD" w14:textId="63AD17A3" w:rsidR="00317ED4" w:rsidRPr="00AA4026" w:rsidRDefault="00F917D0" w:rsidP="006538C4">
      <w:pPr>
        <w:pStyle w:val="ListParagraph"/>
        <w:numPr>
          <w:ilvl w:val="0"/>
          <w:numId w:val="5"/>
        </w:numPr>
        <w:jc w:val="left"/>
        <w:rPr>
          <w:lang w:val="pt-PT"/>
        </w:rPr>
      </w:pPr>
      <w:r w:rsidRPr="00AA4026">
        <w:rPr>
          <w:lang w:val="pt-PT"/>
        </w:rPr>
        <w:t xml:space="preserve">A fotossíntese é a função realizada pelas plantas com clorofila, dependente </w:t>
      </w:r>
      <w:r w:rsidR="00CA3CA4" w:rsidRPr="00AA4026">
        <w:rPr>
          <w:lang w:val="pt-PT"/>
        </w:rPr>
        <w:br/>
      </w:r>
      <w:r w:rsidRPr="00AA4026">
        <w:rPr>
          <w:lang w:val="pt-PT"/>
        </w:rPr>
        <w:t>da luz solar,</w:t>
      </w:r>
      <w:r w:rsidR="00CA3CA4" w:rsidRPr="00AA4026">
        <w:rPr>
          <w:lang w:val="pt-PT"/>
        </w:rPr>
        <w:t xml:space="preserve"> </w:t>
      </w:r>
      <w:r w:rsidRPr="00AA4026">
        <w:rPr>
          <w:lang w:val="pt-PT"/>
        </w:rPr>
        <w:t xml:space="preserve">que transforma o dióxido de carbono e a água em nutrientes </w:t>
      </w:r>
      <w:r w:rsidR="00CA3CA4" w:rsidRPr="00AA4026">
        <w:rPr>
          <w:lang w:val="pt-PT"/>
        </w:rPr>
        <w:br/>
      </w:r>
      <w:r w:rsidRPr="00AA4026">
        <w:rPr>
          <w:lang w:val="pt-PT"/>
        </w:rPr>
        <w:t xml:space="preserve">orgânicos, libertando oxigénio. </w:t>
      </w:r>
      <w:r w:rsidR="00CA3CA4" w:rsidRPr="00AA4026">
        <w:rPr>
          <w:lang w:val="pt-PT"/>
        </w:rPr>
        <w:tab/>
      </w:r>
      <w:r w:rsidR="00CA3CA4" w:rsidRPr="00AA4026">
        <w:rPr>
          <w:lang w:val="pt-PT"/>
        </w:rPr>
        <w:tab/>
      </w:r>
      <w:r w:rsidR="00CA3CA4" w:rsidRPr="00AA4026">
        <w:rPr>
          <w:lang w:val="pt-PT"/>
        </w:rPr>
        <w:tab/>
      </w:r>
      <w:r w:rsidR="00CA3CA4" w:rsidRPr="00AA4026">
        <w:rPr>
          <w:lang w:val="pt-PT"/>
        </w:rPr>
        <w:tab/>
      </w:r>
      <w:r w:rsidR="00CA3CA4" w:rsidRPr="00AA4026">
        <w:rPr>
          <w:lang w:val="pt-PT"/>
        </w:rPr>
        <w:tab/>
      </w:r>
      <w:r w:rsidR="00CA3CA4" w:rsidRPr="00AA4026">
        <w:rPr>
          <w:lang w:val="pt-PT"/>
        </w:rPr>
        <w:tab/>
      </w:r>
      <w:r w:rsidR="00CA3CA4" w:rsidRPr="00AA4026">
        <w:rPr>
          <w:lang w:val="pt-PT"/>
        </w:rPr>
        <w:tab/>
      </w:r>
      <w:r w:rsidRPr="00AA4026">
        <w:rPr>
          <w:b/>
          <w:lang w:val="pt-PT"/>
        </w:rPr>
        <w:t>(3 pontos)</w:t>
      </w:r>
      <w:r w:rsidR="00A53E81" w:rsidRPr="00AA4026">
        <w:rPr>
          <w:b/>
          <w:lang w:val="pt-PT"/>
        </w:rPr>
        <w:br/>
      </w:r>
      <w:r w:rsidRPr="00AA4026">
        <w:rPr>
          <w:lang w:val="pt-PT"/>
        </w:rPr>
        <w:t>É importante para o desenvolvimento das plantas</w:t>
      </w:r>
      <w:r w:rsidR="00353AB4" w:rsidRPr="00AA4026">
        <w:rPr>
          <w:lang w:val="pt-PT"/>
        </w:rPr>
        <w:t>,</w:t>
      </w:r>
      <w:r w:rsidRPr="00AA4026">
        <w:rPr>
          <w:lang w:val="pt-PT"/>
        </w:rPr>
        <w:t xml:space="preserve"> pois assegura a produção </w:t>
      </w:r>
      <w:r w:rsidR="00A53E81" w:rsidRPr="00AA4026">
        <w:rPr>
          <w:lang w:val="pt-PT"/>
        </w:rPr>
        <w:br/>
      </w:r>
      <w:r w:rsidRPr="00AA4026">
        <w:rPr>
          <w:lang w:val="pt-PT"/>
        </w:rPr>
        <w:t xml:space="preserve">do </w:t>
      </w:r>
      <w:r w:rsidR="0028189C" w:rsidRPr="00AA4026">
        <w:rPr>
          <w:lang w:val="pt-PT"/>
        </w:rPr>
        <w:t>alimento (nutrientes orgânicos)</w:t>
      </w:r>
      <w:r w:rsidRPr="00AA4026">
        <w:rPr>
          <w:lang w:val="pt-PT"/>
        </w:rPr>
        <w:t xml:space="preserve"> através do qual conseguem obter </w:t>
      </w:r>
      <w:r w:rsidR="00A53E81" w:rsidRPr="00AA4026">
        <w:rPr>
          <w:lang w:val="pt-PT"/>
        </w:rPr>
        <w:br/>
      </w:r>
      <w:r w:rsidRPr="00AA4026">
        <w:rPr>
          <w:lang w:val="pt-PT"/>
        </w:rPr>
        <w:t>energia para a real</w:t>
      </w:r>
      <w:bookmarkStart w:id="0" w:name="_Hlk479684523"/>
      <w:r w:rsidR="00A53E81" w:rsidRPr="00AA4026">
        <w:rPr>
          <w:lang w:val="pt-PT"/>
        </w:rPr>
        <w:t>ização das funções vitais.</w:t>
      </w:r>
      <w:r w:rsidR="00A53E81" w:rsidRPr="00AA4026">
        <w:rPr>
          <w:lang w:val="pt-PT"/>
        </w:rPr>
        <w:tab/>
      </w:r>
      <w:r w:rsidR="00A53E81" w:rsidRPr="00AA4026">
        <w:rPr>
          <w:lang w:val="pt-PT"/>
        </w:rPr>
        <w:tab/>
      </w:r>
      <w:r w:rsidR="0028189C" w:rsidRPr="00AA4026">
        <w:rPr>
          <w:lang w:val="pt-PT"/>
        </w:rPr>
        <w:tab/>
      </w:r>
      <w:r w:rsidR="00A53E81" w:rsidRPr="00AA4026">
        <w:rPr>
          <w:lang w:val="pt-PT"/>
        </w:rPr>
        <w:tab/>
      </w:r>
      <w:r w:rsidR="00A53E81" w:rsidRPr="00AA4026">
        <w:rPr>
          <w:lang w:val="pt-PT"/>
        </w:rPr>
        <w:tab/>
      </w:r>
      <w:r w:rsidR="00A53E81" w:rsidRPr="00AA4026">
        <w:rPr>
          <w:lang w:val="pt-PT"/>
        </w:rPr>
        <w:tab/>
      </w:r>
      <w:r w:rsidRPr="00AA4026">
        <w:rPr>
          <w:b/>
          <w:lang w:val="pt-PT"/>
        </w:rPr>
        <w:t>(3 pontos)</w:t>
      </w:r>
      <w:bookmarkEnd w:id="0"/>
    </w:p>
    <w:p w14:paraId="7B6047EF" w14:textId="77777777" w:rsidR="00A2530B" w:rsidRPr="00AA4026" w:rsidRDefault="00A2530B" w:rsidP="00A2530B">
      <w:pPr>
        <w:pStyle w:val="ListParagraph"/>
        <w:ind w:left="360"/>
        <w:jc w:val="left"/>
        <w:rPr>
          <w:lang w:val="pt-PT"/>
        </w:rPr>
      </w:pPr>
      <w:r w:rsidRPr="00AA4026">
        <w:rPr>
          <w:b/>
          <w:lang w:val="pt-PT"/>
        </w:rPr>
        <w:t xml:space="preserve">Total: </w:t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  <w:t>(6 pontos)</w:t>
      </w:r>
    </w:p>
    <w:p w14:paraId="074CE405" w14:textId="77777777" w:rsidR="00317ED4" w:rsidRPr="00AA4026" w:rsidRDefault="00317ED4" w:rsidP="00317ED4">
      <w:pPr>
        <w:pStyle w:val="ListParagraph"/>
        <w:ind w:left="360"/>
        <w:jc w:val="left"/>
        <w:rPr>
          <w:lang w:val="pt-PT"/>
        </w:rPr>
      </w:pPr>
    </w:p>
    <w:p w14:paraId="2BD45A67" w14:textId="77777777" w:rsidR="00317ED4" w:rsidRPr="00AA4026" w:rsidRDefault="00317ED4" w:rsidP="006538C4">
      <w:pPr>
        <w:pStyle w:val="ListParagraph"/>
        <w:numPr>
          <w:ilvl w:val="0"/>
          <w:numId w:val="5"/>
        </w:numPr>
        <w:jc w:val="left"/>
        <w:rPr>
          <w:lang w:val="pt-PT"/>
        </w:rPr>
      </w:pPr>
    </w:p>
    <w:p w14:paraId="0C9CD8F1" w14:textId="77777777" w:rsidR="002B79FC" w:rsidRPr="00AA4026" w:rsidRDefault="00F917D0" w:rsidP="00D35F0C">
      <w:pPr>
        <w:pStyle w:val="ListParagraph"/>
        <w:numPr>
          <w:ilvl w:val="1"/>
          <w:numId w:val="5"/>
        </w:numPr>
        <w:jc w:val="left"/>
        <w:rPr>
          <w:lang w:val="pt-PT"/>
        </w:rPr>
      </w:pPr>
      <w:r w:rsidRPr="00AA4026">
        <w:rPr>
          <w:lang w:val="pt-PT"/>
        </w:rPr>
        <w:t>A montagem experimental B</w:t>
      </w:r>
      <w:r w:rsidR="00317ED4" w:rsidRPr="00AA4026">
        <w:rPr>
          <w:lang w:val="pt-PT"/>
        </w:rPr>
        <w:t>,</w:t>
      </w:r>
      <w:r w:rsidRPr="00AA4026">
        <w:rPr>
          <w:lang w:val="pt-PT"/>
        </w:rPr>
        <w:t xml:space="preserve"> </w:t>
      </w:r>
      <w:r w:rsidR="00317ED4" w:rsidRPr="00AA4026">
        <w:rPr>
          <w:lang w:val="pt-PT"/>
        </w:rPr>
        <w:tab/>
      </w:r>
      <w:r w:rsidR="00317ED4" w:rsidRPr="00AA4026">
        <w:rPr>
          <w:lang w:val="pt-PT"/>
        </w:rPr>
        <w:tab/>
      </w:r>
      <w:r w:rsidR="00317ED4" w:rsidRPr="00AA4026">
        <w:rPr>
          <w:lang w:val="pt-PT"/>
        </w:rPr>
        <w:tab/>
      </w:r>
      <w:r w:rsidR="00317ED4" w:rsidRPr="00AA4026">
        <w:rPr>
          <w:lang w:val="pt-PT"/>
        </w:rPr>
        <w:tab/>
      </w:r>
      <w:r w:rsidR="00317ED4" w:rsidRPr="00AA4026">
        <w:rPr>
          <w:lang w:val="pt-PT"/>
        </w:rPr>
        <w:tab/>
      </w:r>
      <w:r w:rsidR="00317ED4" w:rsidRPr="00AA4026">
        <w:rPr>
          <w:lang w:val="pt-PT"/>
        </w:rPr>
        <w:tab/>
      </w:r>
      <w:r w:rsidR="00317ED4" w:rsidRPr="00AA4026">
        <w:rPr>
          <w:lang w:val="pt-PT"/>
        </w:rPr>
        <w:tab/>
      </w:r>
      <w:r w:rsidRPr="00AA4026">
        <w:rPr>
          <w:b/>
          <w:lang w:val="pt-PT"/>
        </w:rPr>
        <w:t>(1 ponto)</w:t>
      </w:r>
      <w:r w:rsidR="00317ED4" w:rsidRPr="00AA4026">
        <w:rPr>
          <w:lang w:val="pt-PT"/>
        </w:rPr>
        <w:br/>
      </w:r>
      <w:r w:rsidRPr="00AA4026">
        <w:rPr>
          <w:lang w:val="pt-PT"/>
        </w:rPr>
        <w:t>uma vez que o</w:t>
      </w:r>
      <w:r w:rsidR="00317ED4" w:rsidRPr="00AA4026">
        <w:rPr>
          <w:lang w:val="pt-PT"/>
        </w:rPr>
        <w:t xml:space="preserve">s agriões têm à sua disposição </w:t>
      </w:r>
      <w:r w:rsidRPr="00AA4026">
        <w:rPr>
          <w:lang w:val="pt-PT"/>
        </w:rPr>
        <w:t>água</w:t>
      </w:r>
      <w:r w:rsidR="00317ED4" w:rsidRPr="00AA4026">
        <w:rPr>
          <w:lang w:val="pt-PT"/>
        </w:rPr>
        <w:t>,</w:t>
      </w:r>
      <w:r w:rsidRPr="00AA4026">
        <w:rPr>
          <w:lang w:val="pt-PT"/>
        </w:rPr>
        <w:t xml:space="preserve"> </w:t>
      </w:r>
      <w:r w:rsidR="00317ED4" w:rsidRPr="00AA4026">
        <w:rPr>
          <w:lang w:val="pt-PT"/>
        </w:rPr>
        <w:tab/>
      </w:r>
      <w:r w:rsidR="00317ED4" w:rsidRPr="00AA4026">
        <w:rPr>
          <w:lang w:val="pt-PT"/>
        </w:rPr>
        <w:tab/>
      </w:r>
      <w:r w:rsidR="00317ED4" w:rsidRPr="00AA4026">
        <w:rPr>
          <w:lang w:val="pt-PT"/>
        </w:rPr>
        <w:tab/>
      </w:r>
      <w:r w:rsidR="00317ED4" w:rsidRPr="00AA4026">
        <w:rPr>
          <w:lang w:val="pt-PT"/>
        </w:rPr>
        <w:tab/>
      </w:r>
      <w:r w:rsidRPr="00AA4026">
        <w:rPr>
          <w:b/>
          <w:lang w:val="pt-PT"/>
        </w:rPr>
        <w:t>(2 pontos)</w:t>
      </w:r>
      <w:r w:rsidR="00317ED4" w:rsidRPr="00AA4026">
        <w:rPr>
          <w:lang w:val="pt-PT"/>
        </w:rPr>
        <w:br/>
      </w:r>
      <w:r w:rsidRPr="00AA4026">
        <w:rPr>
          <w:lang w:val="pt-PT"/>
        </w:rPr>
        <w:t xml:space="preserve">dióxido de carbono (porque a água é gaseificada) </w:t>
      </w:r>
      <w:r w:rsidR="00317ED4" w:rsidRPr="00AA4026">
        <w:rPr>
          <w:lang w:val="pt-PT"/>
        </w:rPr>
        <w:tab/>
      </w:r>
      <w:r w:rsidR="00317ED4" w:rsidRPr="00AA4026">
        <w:rPr>
          <w:lang w:val="pt-PT"/>
        </w:rPr>
        <w:tab/>
      </w:r>
      <w:r w:rsidR="00317ED4" w:rsidRPr="00AA4026">
        <w:rPr>
          <w:lang w:val="pt-PT"/>
        </w:rPr>
        <w:tab/>
      </w:r>
      <w:r w:rsidR="00317ED4" w:rsidRPr="00AA4026">
        <w:rPr>
          <w:lang w:val="pt-PT"/>
        </w:rPr>
        <w:tab/>
      </w:r>
      <w:r w:rsidRPr="00AA4026">
        <w:rPr>
          <w:b/>
          <w:lang w:val="pt-PT"/>
        </w:rPr>
        <w:t>(2 pontos)</w:t>
      </w:r>
      <w:r w:rsidR="00317ED4" w:rsidRPr="00AA4026">
        <w:rPr>
          <w:lang w:val="pt-PT"/>
        </w:rPr>
        <w:br/>
        <w:t xml:space="preserve">e luz. </w:t>
      </w:r>
      <w:r w:rsidR="00317ED4" w:rsidRPr="00AA4026">
        <w:rPr>
          <w:lang w:val="pt-PT"/>
        </w:rPr>
        <w:tab/>
      </w:r>
      <w:r w:rsidR="00317ED4" w:rsidRPr="00AA4026">
        <w:rPr>
          <w:lang w:val="pt-PT"/>
        </w:rPr>
        <w:tab/>
      </w:r>
      <w:r w:rsidR="00317ED4" w:rsidRPr="00AA4026">
        <w:rPr>
          <w:lang w:val="pt-PT"/>
        </w:rPr>
        <w:tab/>
      </w:r>
      <w:r w:rsidR="00317ED4" w:rsidRPr="00AA4026">
        <w:rPr>
          <w:lang w:val="pt-PT"/>
        </w:rPr>
        <w:tab/>
      </w:r>
      <w:r w:rsidR="00317ED4" w:rsidRPr="00AA4026">
        <w:rPr>
          <w:lang w:val="pt-PT"/>
        </w:rPr>
        <w:tab/>
      </w:r>
      <w:r w:rsidR="00317ED4" w:rsidRPr="00AA4026">
        <w:rPr>
          <w:lang w:val="pt-PT"/>
        </w:rPr>
        <w:tab/>
      </w:r>
      <w:r w:rsidR="00317ED4" w:rsidRPr="00AA4026">
        <w:rPr>
          <w:lang w:val="pt-PT"/>
        </w:rPr>
        <w:tab/>
      </w:r>
      <w:r w:rsidR="00317ED4" w:rsidRPr="00AA4026">
        <w:rPr>
          <w:lang w:val="pt-PT"/>
        </w:rPr>
        <w:tab/>
      </w:r>
      <w:r w:rsidR="00317ED4" w:rsidRPr="00AA4026">
        <w:rPr>
          <w:lang w:val="pt-PT"/>
        </w:rPr>
        <w:tab/>
      </w:r>
      <w:r w:rsidR="00317ED4" w:rsidRPr="00AA4026">
        <w:rPr>
          <w:lang w:val="pt-PT"/>
        </w:rPr>
        <w:tab/>
      </w:r>
      <w:r w:rsidR="00317ED4" w:rsidRPr="00AA4026">
        <w:rPr>
          <w:b/>
          <w:lang w:val="pt-PT"/>
        </w:rPr>
        <w:t>(2 pontos)</w:t>
      </w:r>
    </w:p>
    <w:p w14:paraId="2371514B" w14:textId="7031467C" w:rsidR="00A2530B" w:rsidRPr="00AA4026" w:rsidRDefault="00A2530B" w:rsidP="00A2530B">
      <w:pPr>
        <w:pStyle w:val="ListParagraph"/>
        <w:ind w:left="432" w:firstLine="360"/>
        <w:jc w:val="left"/>
        <w:rPr>
          <w:lang w:val="pt-PT"/>
        </w:rPr>
      </w:pPr>
      <w:r w:rsidRPr="00AA4026">
        <w:rPr>
          <w:b/>
          <w:lang w:val="pt-PT"/>
        </w:rPr>
        <w:t xml:space="preserve">Total: </w:t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  <w:t>(7 pontos)</w:t>
      </w:r>
    </w:p>
    <w:p w14:paraId="783B5FE0" w14:textId="77777777" w:rsidR="005C4B10" w:rsidRPr="00AA4026" w:rsidRDefault="005C4B10" w:rsidP="005C4B10">
      <w:pPr>
        <w:pStyle w:val="ListParagraph"/>
        <w:ind w:left="792"/>
        <w:jc w:val="left"/>
        <w:rPr>
          <w:lang w:val="pt-PT"/>
        </w:rPr>
      </w:pPr>
    </w:p>
    <w:p w14:paraId="18DA1BC6" w14:textId="7B51E0CE" w:rsidR="005C4B10" w:rsidRPr="00AA4026" w:rsidRDefault="00F917D0" w:rsidP="00B4697C">
      <w:pPr>
        <w:pStyle w:val="ListParagraph"/>
        <w:numPr>
          <w:ilvl w:val="1"/>
          <w:numId w:val="5"/>
        </w:numPr>
        <w:jc w:val="left"/>
        <w:rPr>
          <w:lang w:val="pt-PT"/>
        </w:rPr>
      </w:pPr>
      <w:r w:rsidRPr="00AA4026">
        <w:rPr>
          <w:lang w:val="pt-PT"/>
        </w:rPr>
        <w:t xml:space="preserve">Na montagem A é usada água fervida, logo a planta </w:t>
      </w:r>
      <w:r w:rsidR="002B79FC" w:rsidRPr="00AA4026">
        <w:rPr>
          <w:lang w:val="pt-PT"/>
        </w:rPr>
        <w:br/>
      </w:r>
      <w:r w:rsidRPr="00AA4026">
        <w:rPr>
          <w:lang w:val="pt-PT"/>
        </w:rPr>
        <w:t xml:space="preserve">não tem acesso a dióxido de carbono. </w:t>
      </w:r>
      <w:bookmarkStart w:id="1" w:name="_Hlk479684720"/>
      <w:r w:rsidR="002B79FC" w:rsidRPr="00AA4026">
        <w:rPr>
          <w:lang w:val="pt-PT"/>
        </w:rPr>
        <w:tab/>
      </w:r>
      <w:r w:rsidR="002B79FC" w:rsidRPr="00AA4026">
        <w:rPr>
          <w:lang w:val="pt-PT"/>
        </w:rPr>
        <w:tab/>
      </w:r>
      <w:r w:rsidR="002B79FC" w:rsidRPr="00AA4026">
        <w:rPr>
          <w:lang w:val="pt-PT"/>
        </w:rPr>
        <w:tab/>
      </w:r>
      <w:r w:rsidR="002B79FC" w:rsidRPr="00AA4026">
        <w:rPr>
          <w:lang w:val="pt-PT"/>
        </w:rPr>
        <w:tab/>
      </w:r>
      <w:r w:rsidR="002B79FC" w:rsidRPr="00AA4026">
        <w:rPr>
          <w:lang w:val="pt-PT"/>
        </w:rPr>
        <w:tab/>
      </w:r>
      <w:r w:rsidR="002B79FC" w:rsidRPr="00AA4026">
        <w:rPr>
          <w:lang w:val="pt-PT"/>
        </w:rPr>
        <w:tab/>
      </w:r>
      <w:r w:rsidRPr="00AA4026">
        <w:rPr>
          <w:b/>
          <w:lang w:val="pt-PT"/>
        </w:rPr>
        <w:t>(2 pontos)</w:t>
      </w:r>
      <w:bookmarkEnd w:id="1"/>
      <w:r w:rsidR="007F53C3" w:rsidRPr="00AA4026">
        <w:rPr>
          <w:b/>
          <w:lang w:val="pt-PT"/>
        </w:rPr>
        <w:br/>
      </w:r>
      <w:r w:rsidRPr="00AA4026">
        <w:rPr>
          <w:lang w:val="pt-PT"/>
        </w:rPr>
        <w:t xml:space="preserve">Na montagem D a planta está dentro de uma caixa, </w:t>
      </w:r>
      <w:r w:rsidR="007F53C3" w:rsidRPr="00AA4026">
        <w:rPr>
          <w:lang w:val="pt-PT"/>
        </w:rPr>
        <w:br/>
      </w:r>
      <w:r w:rsidRPr="00AA4026">
        <w:rPr>
          <w:lang w:val="pt-PT"/>
        </w:rPr>
        <w:t xml:space="preserve">logo não tem acesso à luz/radiação. </w:t>
      </w:r>
      <w:r w:rsidR="007F53C3" w:rsidRPr="00AA4026">
        <w:rPr>
          <w:lang w:val="pt-PT"/>
        </w:rPr>
        <w:tab/>
      </w:r>
      <w:r w:rsidR="007F53C3" w:rsidRPr="00AA4026">
        <w:rPr>
          <w:lang w:val="pt-PT"/>
        </w:rPr>
        <w:tab/>
      </w:r>
      <w:r w:rsidR="007F53C3" w:rsidRPr="00AA4026">
        <w:rPr>
          <w:lang w:val="pt-PT"/>
        </w:rPr>
        <w:tab/>
      </w:r>
      <w:r w:rsidR="007F53C3" w:rsidRPr="00AA4026">
        <w:rPr>
          <w:lang w:val="pt-PT"/>
        </w:rPr>
        <w:tab/>
      </w:r>
      <w:r w:rsidR="007F53C3" w:rsidRPr="00AA4026">
        <w:rPr>
          <w:lang w:val="pt-PT"/>
        </w:rPr>
        <w:tab/>
      </w:r>
      <w:r w:rsidR="007F53C3" w:rsidRPr="00AA4026">
        <w:rPr>
          <w:lang w:val="pt-PT"/>
        </w:rPr>
        <w:tab/>
      </w:r>
      <w:r w:rsidRPr="00AA4026">
        <w:rPr>
          <w:b/>
          <w:lang w:val="pt-PT"/>
        </w:rPr>
        <w:t>(2 pontos)</w:t>
      </w:r>
    </w:p>
    <w:p w14:paraId="2D69E7C1" w14:textId="58458C40" w:rsidR="00A2530B" w:rsidRPr="00AA4026" w:rsidRDefault="00A2530B" w:rsidP="00A2530B">
      <w:pPr>
        <w:pStyle w:val="ListParagraph"/>
        <w:ind w:left="432" w:firstLine="360"/>
        <w:jc w:val="left"/>
        <w:rPr>
          <w:lang w:val="pt-PT"/>
        </w:rPr>
      </w:pPr>
      <w:r w:rsidRPr="00AA4026">
        <w:rPr>
          <w:b/>
          <w:lang w:val="pt-PT"/>
        </w:rPr>
        <w:t xml:space="preserve">Total: </w:t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  <w:t>(4 pontos)</w:t>
      </w:r>
    </w:p>
    <w:p w14:paraId="0268371A" w14:textId="77777777" w:rsidR="005C4B10" w:rsidRPr="00AA4026" w:rsidRDefault="005C4B10" w:rsidP="005C4B10">
      <w:pPr>
        <w:pStyle w:val="ListParagraph"/>
        <w:ind w:left="792"/>
        <w:jc w:val="left"/>
        <w:rPr>
          <w:lang w:val="pt-PT"/>
        </w:rPr>
      </w:pPr>
    </w:p>
    <w:p w14:paraId="73168E73" w14:textId="77777777" w:rsidR="00CD3458" w:rsidRPr="00AA4026" w:rsidRDefault="00F917D0" w:rsidP="006524C9">
      <w:pPr>
        <w:pStyle w:val="ListParagraph"/>
        <w:numPr>
          <w:ilvl w:val="1"/>
          <w:numId w:val="5"/>
        </w:numPr>
        <w:jc w:val="left"/>
        <w:rPr>
          <w:lang w:val="pt-PT"/>
        </w:rPr>
      </w:pPr>
      <w:r w:rsidRPr="00AA4026">
        <w:rPr>
          <w:lang w:val="pt-PT"/>
        </w:rPr>
        <w:t xml:space="preserve">Na montagem experimental C está um fungo que não </w:t>
      </w:r>
      <w:r w:rsidR="005C4B10" w:rsidRPr="00AA4026">
        <w:rPr>
          <w:lang w:val="pt-PT"/>
        </w:rPr>
        <w:br/>
      </w:r>
      <w:r w:rsidRPr="00AA4026">
        <w:rPr>
          <w:lang w:val="pt-PT"/>
        </w:rPr>
        <w:t>realiza a fotossíntese (não tem pigmentos fotossintéticos/clorofila).</w:t>
      </w:r>
      <w:r w:rsidR="005C4B10" w:rsidRPr="00AA4026">
        <w:rPr>
          <w:lang w:val="pt-PT"/>
        </w:rPr>
        <w:tab/>
      </w:r>
      <w:r w:rsidR="005C4B10" w:rsidRPr="00AA4026">
        <w:rPr>
          <w:lang w:val="pt-PT"/>
        </w:rPr>
        <w:tab/>
      </w:r>
      <w:r w:rsidRPr="00AA4026">
        <w:rPr>
          <w:b/>
          <w:lang w:val="pt-PT"/>
        </w:rPr>
        <w:t>(2 pontos)</w:t>
      </w:r>
    </w:p>
    <w:p w14:paraId="4363BFD9" w14:textId="77777777" w:rsidR="00CD3458" w:rsidRPr="00AA4026" w:rsidRDefault="00CD3458" w:rsidP="00CD3458">
      <w:pPr>
        <w:pStyle w:val="ListParagraph"/>
        <w:rPr>
          <w:lang w:val="pt-PT"/>
        </w:rPr>
      </w:pPr>
    </w:p>
    <w:p w14:paraId="64C3D227" w14:textId="77777777" w:rsidR="009B43DE" w:rsidRPr="00AA4026" w:rsidRDefault="00CD3458" w:rsidP="00CB74EA">
      <w:pPr>
        <w:pStyle w:val="ListParagraph"/>
        <w:numPr>
          <w:ilvl w:val="1"/>
          <w:numId w:val="5"/>
        </w:numPr>
        <w:jc w:val="left"/>
        <w:rPr>
          <w:lang w:val="pt-PT"/>
        </w:rPr>
      </w:pPr>
      <w:r w:rsidRPr="00AA4026">
        <w:rPr>
          <w:lang w:val="pt-PT"/>
        </w:rPr>
        <w:t>Cloroplasto.</w:t>
      </w:r>
      <w:r w:rsidRPr="00AA4026">
        <w:rPr>
          <w:lang w:val="pt-PT"/>
        </w:rPr>
        <w:tab/>
      </w:r>
      <w:r w:rsidRPr="00AA4026">
        <w:rPr>
          <w:lang w:val="pt-PT"/>
        </w:rPr>
        <w:tab/>
      </w:r>
      <w:r w:rsidRPr="00AA4026">
        <w:rPr>
          <w:lang w:val="pt-PT"/>
        </w:rPr>
        <w:tab/>
      </w:r>
      <w:r w:rsidRPr="00AA4026">
        <w:rPr>
          <w:lang w:val="pt-PT"/>
        </w:rPr>
        <w:tab/>
      </w:r>
      <w:r w:rsidRPr="00AA4026">
        <w:rPr>
          <w:lang w:val="pt-PT"/>
        </w:rPr>
        <w:tab/>
      </w:r>
      <w:r w:rsidRPr="00AA4026">
        <w:rPr>
          <w:lang w:val="pt-PT"/>
        </w:rPr>
        <w:tab/>
      </w:r>
      <w:r w:rsidRPr="00AA4026">
        <w:rPr>
          <w:lang w:val="pt-PT"/>
        </w:rPr>
        <w:tab/>
      </w:r>
      <w:r w:rsidRPr="00AA4026">
        <w:rPr>
          <w:lang w:val="pt-PT"/>
        </w:rPr>
        <w:tab/>
      </w:r>
      <w:r w:rsidRPr="00AA4026">
        <w:rPr>
          <w:lang w:val="pt-PT"/>
        </w:rPr>
        <w:tab/>
      </w:r>
      <w:r w:rsidR="00F917D0" w:rsidRPr="00AA4026">
        <w:rPr>
          <w:b/>
          <w:lang w:val="pt-PT"/>
        </w:rPr>
        <w:t>(3 pontos)</w:t>
      </w:r>
    </w:p>
    <w:p w14:paraId="476218B4" w14:textId="77777777" w:rsidR="009B43DE" w:rsidRPr="00AA4026" w:rsidRDefault="009B43DE" w:rsidP="009B43DE">
      <w:pPr>
        <w:pStyle w:val="ListParagraph"/>
        <w:rPr>
          <w:lang w:val="pt-PT"/>
        </w:rPr>
      </w:pPr>
    </w:p>
    <w:p w14:paraId="195A98DF" w14:textId="77777777" w:rsidR="009B43DE" w:rsidRPr="00AA4026" w:rsidRDefault="009B43DE" w:rsidP="009B43DE">
      <w:pPr>
        <w:pStyle w:val="ListParagraph"/>
        <w:numPr>
          <w:ilvl w:val="0"/>
          <w:numId w:val="5"/>
        </w:numPr>
        <w:jc w:val="left"/>
        <w:rPr>
          <w:lang w:val="pt-PT"/>
        </w:rPr>
      </w:pPr>
    </w:p>
    <w:p w14:paraId="43A75091" w14:textId="77777777" w:rsidR="009B43DE" w:rsidRPr="00AA4026" w:rsidRDefault="00F917D0" w:rsidP="00643BB4">
      <w:pPr>
        <w:pStyle w:val="ListParagraph"/>
        <w:numPr>
          <w:ilvl w:val="1"/>
          <w:numId w:val="5"/>
        </w:numPr>
        <w:jc w:val="left"/>
        <w:rPr>
          <w:lang w:val="pt-PT"/>
        </w:rPr>
      </w:pPr>
      <w:r w:rsidRPr="00AA4026">
        <w:rPr>
          <w:lang w:val="pt-PT"/>
        </w:rPr>
        <w:t>O mercúrio deslocou-se no tubo.</w:t>
      </w:r>
      <w:r w:rsidR="009B43DE" w:rsidRPr="00AA4026">
        <w:rPr>
          <w:lang w:val="pt-PT"/>
        </w:rPr>
        <w:tab/>
      </w:r>
      <w:r w:rsidR="009B43DE" w:rsidRPr="00AA4026">
        <w:rPr>
          <w:lang w:val="pt-PT"/>
        </w:rPr>
        <w:tab/>
      </w:r>
      <w:r w:rsidR="009B43DE" w:rsidRPr="00AA4026">
        <w:rPr>
          <w:lang w:val="pt-PT"/>
        </w:rPr>
        <w:tab/>
      </w:r>
      <w:r w:rsidR="009B43DE" w:rsidRPr="00AA4026">
        <w:rPr>
          <w:lang w:val="pt-PT"/>
        </w:rPr>
        <w:tab/>
      </w:r>
      <w:r w:rsidR="009B43DE" w:rsidRPr="00AA4026">
        <w:rPr>
          <w:lang w:val="pt-PT"/>
        </w:rPr>
        <w:tab/>
      </w:r>
      <w:r w:rsidR="009B43DE" w:rsidRPr="00AA4026">
        <w:rPr>
          <w:lang w:val="pt-PT"/>
        </w:rPr>
        <w:tab/>
      </w:r>
      <w:r w:rsidRPr="00AA4026">
        <w:rPr>
          <w:b/>
          <w:lang w:val="pt-PT"/>
        </w:rPr>
        <w:t>(3 pontos</w:t>
      </w:r>
      <w:r w:rsidR="009B43DE" w:rsidRPr="00AA4026">
        <w:rPr>
          <w:b/>
          <w:lang w:val="pt-PT"/>
        </w:rPr>
        <w:t>)</w:t>
      </w:r>
    </w:p>
    <w:p w14:paraId="04CAB54D" w14:textId="77777777" w:rsidR="009B43DE" w:rsidRPr="00AA4026" w:rsidRDefault="009B43DE" w:rsidP="009B43DE">
      <w:pPr>
        <w:pStyle w:val="ListParagraph"/>
        <w:ind w:left="792"/>
        <w:jc w:val="left"/>
        <w:rPr>
          <w:lang w:val="pt-PT"/>
        </w:rPr>
      </w:pPr>
    </w:p>
    <w:p w14:paraId="6F9A10A7" w14:textId="714088B7" w:rsidR="00461D28" w:rsidRPr="00AA4026" w:rsidRDefault="00F917D0" w:rsidP="006D2189">
      <w:pPr>
        <w:pStyle w:val="ListParagraph"/>
        <w:numPr>
          <w:ilvl w:val="1"/>
          <w:numId w:val="5"/>
        </w:numPr>
        <w:jc w:val="left"/>
        <w:rPr>
          <w:lang w:val="pt-PT"/>
        </w:rPr>
      </w:pPr>
      <w:r w:rsidRPr="00AA4026">
        <w:rPr>
          <w:lang w:val="pt-PT"/>
        </w:rPr>
        <w:t xml:space="preserve">As substâncias absorvidas pela raiz da planta foram água e sais minerais, </w:t>
      </w:r>
      <w:r w:rsidR="009B1DE3" w:rsidRPr="00AA4026">
        <w:rPr>
          <w:lang w:val="pt-PT"/>
        </w:rPr>
        <w:tab/>
      </w:r>
      <w:r w:rsidR="009B1DE3" w:rsidRPr="00AA4026">
        <w:rPr>
          <w:b/>
          <w:lang w:val="pt-PT"/>
        </w:rPr>
        <w:t>(4 pontos)</w:t>
      </w:r>
      <w:r w:rsidR="009B43DE" w:rsidRPr="00AA4026">
        <w:rPr>
          <w:lang w:val="pt-PT"/>
        </w:rPr>
        <w:br/>
      </w:r>
      <w:r w:rsidRPr="00AA4026">
        <w:rPr>
          <w:lang w:val="pt-PT"/>
        </w:rPr>
        <w:t>que</w:t>
      </w:r>
      <w:r w:rsidR="00353AB4" w:rsidRPr="00AA4026">
        <w:rPr>
          <w:lang w:val="pt-PT"/>
        </w:rPr>
        <w:t>,</w:t>
      </w:r>
      <w:r w:rsidRPr="00AA4026">
        <w:rPr>
          <w:lang w:val="pt-PT"/>
        </w:rPr>
        <w:t xml:space="preserve"> ao ascender</w:t>
      </w:r>
      <w:r w:rsidR="000326AF" w:rsidRPr="00AA4026">
        <w:rPr>
          <w:lang w:val="pt-PT"/>
        </w:rPr>
        <w:t>em</w:t>
      </w:r>
      <w:r w:rsidRPr="00AA4026">
        <w:rPr>
          <w:lang w:val="pt-PT"/>
        </w:rPr>
        <w:t>/subir</w:t>
      </w:r>
      <w:r w:rsidR="000326AF" w:rsidRPr="00AA4026">
        <w:rPr>
          <w:lang w:val="pt-PT"/>
        </w:rPr>
        <w:t>em</w:t>
      </w:r>
      <w:r w:rsidRPr="00AA4026">
        <w:rPr>
          <w:lang w:val="pt-PT"/>
        </w:rPr>
        <w:t xml:space="preserve"> na planta, fizeram deslocar o mercúrio.</w:t>
      </w:r>
      <w:r w:rsidR="000326AF" w:rsidRPr="00AA4026">
        <w:rPr>
          <w:lang w:val="pt-PT"/>
        </w:rPr>
        <w:tab/>
      </w:r>
      <w:r w:rsidR="000326AF" w:rsidRPr="00AA4026">
        <w:rPr>
          <w:lang w:val="pt-PT"/>
        </w:rPr>
        <w:tab/>
      </w:r>
      <w:r w:rsidR="009B43DE" w:rsidRPr="00AA4026">
        <w:rPr>
          <w:b/>
          <w:lang w:val="pt-PT"/>
        </w:rPr>
        <w:br/>
        <w:t>(2 pontos para cada substância)</w:t>
      </w:r>
    </w:p>
    <w:p w14:paraId="047DD407" w14:textId="77777777" w:rsidR="00461D28" w:rsidRPr="00AA4026" w:rsidRDefault="00461D28" w:rsidP="00461D28">
      <w:pPr>
        <w:pStyle w:val="ListParagraph"/>
        <w:rPr>
          <w:lang w:val="pt-PT"/>
        </w:rPr>
      </w:pPr>
    </w:p>
    <w:p w14:paraId="6A3BBFAC" w14:textId="77777777" w:rsidR="00F917D0" w:rsidRPr="00AA4026" w:rsidRDefault="00F917D0" w:rsidP="006D2189">
      <w:pPr>
        <w:pStyle w:val="ListParagraph"/>
        <w:numPr>
          <w:ilvl w:val="1"/>
          <w:numId w:val="5"/>
        </w:numPr>
        <w:jc w:val="left"/>
        <w:rPr>
          <w:lang w:val="pt-PT"/>
        </w:rPr>
      </w:pPr>
      <w:r w:rsidRPr="00AA4026">
        <w:rPr>
          <w:lang w:val="pt-PT"/>
        </w:rPr>
        <w:t>Xilema.</w:t>
      </w:r>
      <w:r w:rsidR="00461D28" w:rsidRPr="00AA4026">
        <w:rPr>
          <w:lang w:val="pt-PT"/>
        </w:rPr>
        <w:tab/>
      </w:r>
      <w:r w:rsidR="00461D28" w:rsidRPr="00AA4026">
        <w:rPr>
          <w:lang w:val="pt-PT"/>
        </w:rPr>
        <w:tab/>
      </w:r>
      <w:r w:rsidR="00461D28" w:rsidRPr="00AA4026">
        <w:rPr>
          <w:lang w:val="pt-PT"/>
        </w:rPr>
        <w:tab/>
      </w:r>
      <w:r w:rsidR="00461D28" w:rsidRPr="00AA4026">
        <w:rPr>
          <w:lang w:val="pt-PT"/>
        </w:rPr>
        <w:tab/>
      </w:r>
      <w:r w:rsidR="00461D28" w:rsidRPr="00AA4026">
        <w:rPr>
          <w:lang w:val="pt-PT"/>
        </w:rPr>
        <w:tab/>
      </w:r>
      <w:r w:rsidR="00461D28" w:rsidRPr="00AA4026">
        <w:rPr>
          <w:lang w:val="pt-PT"/>
        </w:rPr>
        <w:tab/>
      </w:r>
      <w:r w:rsidR="00461D28" w:rsidRPr="00AA4026">
        <w:rPr>
          <w:lang w:val="pt-PT"/>
        </w:rPr>
        <w:tab/>
      </w:r>
      <w:r w:rsidR="00461D28" w:rsidRPr="00AA4026">
        <w:rPr>
          <w:lang w:val="pt-PT"/>
        </w:rPr>
        <w:tab/>
      </w:r>
      <w:r w:rsidR="00461D28" w:rsidRPr="00AA4026">
        <w:rPr>
          <w:lang w:val="pt-PT"/>
        </w:rPr>
        <w:tab/>
      </w:r>
      <w:r w:rsidRPr="00AA4026">
        <w:rPr>
          <w:b/>
          <w:lang w:val="pt-PT"/>
        </w:rPr>
        <w:t>(3 pontos)</w:t>
      </w:r>
    </w:p>
    <w:p w14:paraId="11350CFE" w14:textId="77777777" w:rsidR="00700834" w:rsidRPr="00AA4026" w:rsidRDefault="00700834" w:rsidP="00700834">
      <w:pPr>
        <w:pStyle w:val="ListParagraph"/>
        <w:rPr>
          <w:lang w:val="pt-PT"/>
        </w:rPr>
      </w:pPr>
    </w:p>
    <w:p w14:paraId="3B402824" w14:textId="77777777" w:rsidR="00700834" w:rsidRPr="00AA4026" w:rsidRDefault="00700834" w:rsidP="00F917D0">
      <w:pPr>
        <w:pStyle w:val="ListParagraph"/>
        <w:numPr>
          <w:ilvl w:val="0"/>
          <w:numId w:val="5"/>
        </w:numPr>
        <w:jc w:val="left"/>
        <w:rPr>
          <w:lang w:val="pt-PT"/>
        </w:rPr>
      </w:pPr>
    </w:p>
    <w:p w14:paraId="2750CBF0" w14:textId="77777777" w:rsidR="00563573" w:rsidRPr="00AA4026" w:rsidRDefault="00F917D0" w:rsidP="00E64475">
      <w:pPr>
        <w:pStyle w:val="ListParagraph"/>
        <w:numPr>
          <w:ilvl w:val="1"/>
          <w:numId w:val="5"/>
        </w:numPr>
        <w:jc w:val="left"/>
        <w:rPr>
          <w:lang w:val="pt-PT"/>
        </w:rPr>
      </w:pPr>
      <w:r w:rsidRPr="00AA4026">
        <w:rPr>
          <w:lang w:val="pt-PT"/>
        </w:rPr>
        <w:t xml:space="preserve">Floema. </w:t>
      </w:r>
      <w:r w:rsidR="00700834" w:rsidRPr="00AA4026">
        <w:rPr>
          <w:lang w:val="pt-PT"/>
        </w:rPr>
        <w:tab/>
      </w:r>
      <w:r w:rsidR="00700834" w:rsidRPr="00AA4026">
        <w:rPr>
          <w:lang w:val="pt-PT"/>
        </w:rPr>
        <w:tab/>
      </w:r>
      <w:r w:rsidR="00700834" w:rsidRPr="00AA4026">
        <w:rPr>
          <w:lang w:val="pt-PT"/>
        </w:rPr>
        <w:tab/>
      </w:r>
      <w:r w:rsidR="00700834" w:rsidRPr="00AA4026">
        <w:rPr>
          <w:lang w:val="pt-PT"/>
        </w:rPr>
        <w:tab/>
      </w:r>
      <w:r w:rsidR="00700834" w:rsidRPr="00AA4026">
        <w:rPr>
          <w:lang w:val="pt-PT"/>
        </w:rPr>
        <w:tab/>
      </w:r>
      <w:r w:rsidR="00700834" w:rsidRPr="00AA4026">
        <w:rPr>
          <w:lang w:val="pt-PT"/>
        </w:rPr>
        <w:tab/>
      </w:r>
      <w:r w:rsidR="00700834" w:rsidRPr="00AA4026">
        <w:rPr>
          <w:lang w:val="pt-PT"/>
        </w:rPr>
        <w:tab/>
      </w:r>
      <w:r w:rsidR="00700834" w:rsidRPr="00AA4026">
        <w:rPr>
          <w:lang w:val="pt-PT"/>
        </w:rPr>
        <w:tab/>
      </w:r>
      <w:r w:rsidR="00700834" w:rsidRPr="00AA4026">
        <w:rPr>
          <w:lang w:val="pt-PT"/>
        </w:rPr>
        <w:tab/>
      </w:r>
      <w:r w:rsidRPr="00AA4026">
        <w:rPr>
          <w:b/>
          <w:lang w:val="pt-PT"/>
        </w:rPr>
        <w:t>(3 pontos)</w:t>
      </w:r>
    </w:p>
    <w:p w14:paraId="61AC8E60" w14:textId="77777777" w:rsidR="0048684E" w:rsidRPr="00AA4026" w:rsidRDefault="00F917D0" w:rsidP="00F917D0">
      <w:pPr>
        <w:pStyle w:val="ListParagraph"/>
        <w:numPr>
          <w:ilvl w:val="1"/>
          <w:numId w:val="5"/>
        </w:numPr>
        <w:jc w:val="left"/>
        <w:rPr>
          <w:lang w:val="pt-PT"/>
        </w:rPr>
      </w:pPr>
      <w:r w:rsidRPr="00AA4026">
        <w:rPr>
          <w:lang w:val="pt-PT"/>
        </w:rPr>
        <w:t>Seiva elaborada.</w:t>
      </w:r>
      <w:bookmarkStart w:id="2" w:name="_Hlk479684959"/>
      <w:r w:rsidR="00563573" w:rsidRPr="00AA4026">
        <w:rPr>
          <w:lang w:val="pt-PT"/>
        </w:rPr>
        <w:tab/>
      </w:r>
      <w:r w:rsidR="00563573" w:rsidRPr="00AA4026">
        <w:rPr>
          <w:lang w:val="pt-PT"/>
        </w:rPr>
        <w:tab/>
      </w:r>
      <w:r w:rsidR="00563573" w:rsidRPr="00AA4026">
        <w:rPr>
          <w:lang w:val="pt-PT"/>
        </w:rPr>
        <w:tab/>
      </w:r>
      <w:r w:rsidR="00563573" w:rsidRPr="00AA4026">
        <w:rPr>
          <w:lang w:val="pt-PT"/>
        </w:rPr>
        <w:tab/>
      </w:r>
      <w:r w:rsidR="00563573" w:rsidRPr="00AA4026">
        <w:rPr>
          <w:lang w:val="pt-PT"/>
        </w:rPr>
        <w:tab/>
      </w:r>
      <w:r w:rsidR="00563573" w:rsidRPr="00AA4026">
        <w:rPr>
          <w:lang w:val="pt-PT"/>
        </w:rPr>
        <w:tab/>
      </w:r>
      <w:r w:rsidR="00563573" w:rsidRPr="00AA4026">
        <w:rPr>
          <w:lang w:val="pt-PT"/>
        </w:rPr>
        <w:tab/>
      </w:r>
      <w:r w:rsidR="00563573" w:rsidRPr="00AA4026">
        <w:rPr>
          <w:lang w:val="pt-PT"/>
        </w:rPr>
        <w:tab/>
      </w:r>
      <w:r w:rsidRPr="00AA4026">
        <w:rPr>
          <w:b/>
          <w:lang w:val="pt-PT"/>
        </w:rPr>
        <w:t>(3 pontos)</w:t>
      </w:r>
      <w:bookmarkEnd w:id="2"/>
    </w:p>
    <w:p w14:paraId="33DEF110" w14:textId="77777777" w:rsidR="0048684E" w:rsidRPr="00AA4026" w:rsidRDefault="0048684E" w:rsidP="0048684E">
      <w:pPr>
        <w:pStyle w:val="ListParagraph"/>
        <w:ind w:left="792"/>
        <w:jc w:val="left"/>
        <w:rPr>
          <w:lang w:val="pt-PT"/>
        </w:rPr>
      </w:pPr>
    </w:p>
    <w:p w14:paraId="4FFCA623" w14:textId="77777777" w:rsidR="00103AA0" w:rsidRPr="00AA4026" w:rsidRDefault="00F917D0" w:rsidP="0048684E">
      <w:pPr>
        <w:pStyle w:val="ListParagraph"/>
        <w:numPr>
          <w:ilvl w:val="0"/>
          <w:numId w:val="5"/>
        </w:numPr>
        <w:jc w:val="left"/>
        <w:rPr>
          <w:lang w:val="pt-PT"/>
        </w:rPr>
      </w:pPr>
      <w:r w:rsidRPr="00AA4026">
        <w:rPr>
          <w:lang w:val="pt-PT"/>
        </w:rPr>
        <w:lastRenderedPageBreak/>
        <w:t xml:space="preserve">A, F e G </w:t>
      </w:r>
      <w:r w:rsidR="00353AB4" w:rsidRPr="00AA4026">
        <w:rPr>
          <w:lang w:val="pt-PT"/>
        </w:rPr>
        <w:t xml:space="preserve">— </w:t>
      </w:r>
      <w:r w:rsidRPr="00AA4026">
        <w:rPr>
          <w:lang w:val="pt-PT"/>
        </w:rPr>
        <w:t>verdadeiras</w:t>
      </w:r>
      <w:r w:rsidR="00353AB4" w:rsidRPr="00AA4026">
        <w:rPr>
          <w:lang w:val="pt-PT"/>
        </w:rPr>
        <w:t xml:space="preserve">; restantes — </w:t>
      </w:r>
      <w:r w:rsidRPr="00AA4026">
        <w:rPr>
          <w:lang w:val="pt-PT"/>
        </w:rPr>
        <w:t>falsas.</w:t>
      </w:r>
      <w:r w:rsidR="00353AB4" w:rsidRPr="00AA4026">
        <w:rPr>
          <w:lang w:val="pt-PT"/>
        </w:rPr>
        <w:tab/>
      </w:r>
      <w:r w:rsidR="0048684E" w:rsidRPr="00AA4026">
        <w:rPr>
          <w:lang w:val="pt-PT"/>
        </w:rPr>
        <w:tab/>
      </w:r>
      <w:r w:rsidR="0048684E" w:rsidRPr="00AA4026">
        <w:rPr>
          <w:lang w:val="pt-PT"/>
        </w:rPr>
        <w:tab/>
      </w:r>
      <w:r w:rsidR="0048684E" w:rsidRPr="00AA4026">
        <w:rPr>
          <w:lang w:val="pt-PT"/>
        </w:rPr>
        <w:tab/>
      </w:r>
      <w:r w:rsidR="0048684E" w:rsidRPr="00AA4026">
        <w:rPr>
          <w:lang w:val="pt-PT"/>
        </w:rPr>
        <w:tab/>
      </w:r>
      <w:r w:rsidR="0048684E" w:rsidRPr="00AA4026">
        <w:rPr>
          <w:lang w:val="pt-PT"/>
        </w:rPr>
        <w:tab/>
      </w:r>
      <w:r w:rsidRPr="00AA4026">
        <w:rPr>
          <w:b/>
          <w:lang w:val="pt-PT"/>
        </w:rPr>
        <w:t>(9 pontos</w:t>
      </w:r>
      <w:r w:rsidR="0048684E" w:rsidRPr="00AA4026">
        <w:rPr>
          <w:b/>
          <w:lang w:val="pt-PT"/>
        </w:rPr>
        <w:t>)</w:t>
      </w:r>
    </w:p>
    <w:p w14:paraId="08D5E77C" w14:textId="77777777" w:rsidR="00103AA0" w:rsidRPr="00AD34EE" w:rsidRDefault="0048684E" w:rsidP="00A44800">
      <w:pPr>
        <w:pStyle w:val="ListParagraph"/>
        <w:spacing w:line="360" w:lineRule="auto"/>
        <w:ind w:left="360"/>
        <w:jc w:val="left"/>
        <w:rPr>
          <w:b/>
          <w:lang w:val="pt-PT"/>
        </w:rPr>
      </w:pPr>
      <w:r w:rsidRPr="00AD34EE">
        <w:rPr>
          <w:b/>
          <w:lang w:val="pt-PT"/>
        </w:rPr>
        <w:t>(</w:t>
      </w:r>
      <w:r w:rsidR="00F917D0" w:rsidRPr="00AD34EE">
        <w:rPr>
          <w:b/>
          <w:lang w:val="pt-PT"/>
        </w:rPr>
        <w:t xml:space="preserve">1/2 </w:t>
      </w:r>
      <w:r w:rsidR="00353AB4" w:rsidRPr="00AD34EE">
        <w:rPr>
          <w:b/>
          <w:lang w:val="pt-PT"/>
        </w:rPr>
        <w:t xml:space="preserve">— </w:t>
      </w:r>
      <w:r w:rsidR="00F917D0" w:rsidRPr="00AD34EE">
        <w:rPr>
          <w:b/>
          <w:lang w:val="pt-PT"/>
        </w:rPr>
        <w:t xml:space="preserve">3 pontos; 3/4 </w:t>
      </w:r>
      <w:r w:rsidR="00353AB4" w:rsidRPr="00AD34EE">
        <w:rPr>
          <w:b/>
          <w:lang w:val="pt-PT"/>
        </w:rPr>
        <w:t xml:space="preserve">— </w:t>
      </w:r>
      <w:r w:rsidR="00F917D0" w:rsidRPr="00AD34EE">
        <w:rPr>
          <w:b/>
          <w:lang w:val="pt-PT"/>
        </w:rPr>
        <w:t xml:space="preserve">5 pontos e 5/6 </w:t>
      </w:r>
      <w:r w:rsidR="00353AB4" w:rsidRPr="00AD34EE">
        <w:rPr>
          <w:b/>
          <w:lang w:val="pt-PT"/>
        </w:rPr>
        <w:t xml:space="preserve">— </w:t>
      </w:r>
      <w:r w:rsidR="00F917D0" w:rsidRPr="00AD34EE">
        <w:rPr>
          <w:b/>
          <w:lang w:val="pt-PT"/>
        </w:rPr>
        <w:t xml:space="preserve">7 pontos; 7/8 </w:t>
      </w:r>
      <w:r w:rsidR="00353AB4" w:rsidRPr="00AD34EE">
        <w:rPr>
          <w:b/>
          <w:lang w:val="pt-PT"/>
        </w:rPr>
        <w:t xml:space="preserve">— </w:t>
      </w:r>
      <w:r w:rsidR="00F917D0" w:rsidRPr="00AD34EE">
        <w:rPr>
          <w:b/>
          <w:lang w:val="pt-PT"/>
        </w:rPr>
        <w:t>9 pontos)</w:t>
      </w:r>
    </w:p>
    <w:p w14:paraId="4C8C25CB" w14:textId="77777777" w:rsidR="00103AA0" w:rsidRPr="00AA4026" w:rsidRDefault="00103AA0" w:rsidP="00A44800">
      <w:pPr>
        <w:pStyle w:val="ListParagraph"/>
        <w:spacing w:line="360" w:lineRule="auto"/>
        <w:ind w:left="360"/>
        <w:jc w:val="left"/>
        <w:rPr>
          <w:lang w:val="pt-PT"/>
        </w:rPr>
      </w:pPr>
    </w:p>
    <w:p w14:paraId="50479F46" w14:textId="111E255D" w:rsidR="00F917D0" w:rsidRPr="00AA4026" w:rsidRDefault="00F917D0" w:rsidP="00A44800">
      <w:pPr>
        <w:pStyle w:val="ListParagraph"/>
        <w:spacing w:line="360" w:lineRule="auto"/>
        <w:ind w:left="360"/>
        <w:jc w:val="center"/>
        <w:rPr>
          <w:lang w:val="pt-PT"/>
        </w:rPr>
      </w:pPr>
      <w:r w:rsidRPr="00AA4026">
        <w:rPr>
          <w:b/>
          <w:sz w:val="28"/>
          <w:szCs w:val="24"/>
          <w:lang w:val="pt-PT"/>
        </w:rPr>
        <w:t>Grupo II (53 pontos)</w:t>
      </w:r>
    </w:p>
    <w:p w14:paraId="112CE5E3" w14:textId="77777777" w:rsidR="00A44800" w:rsidRPr="00AA4026" w:rsidRDefault="00F917D0" w:rsidP="00F917D0">
      <w:pPr>
        <w:pStyle w:val="ListParagraph"/>
        <w:numPr>
          <w:ilvl w:val="0"/>
          <w:numId w:val="10"/>
        </w:numPr>
        <w:jc w:val="left"/>
        <w:rPr>
          <w:b/>
          <w:lang w:val="pt-PT"/>
        </w:rPr>
      </w:pPr>
      <w:r w:rsidRPr="00AA4026">
        <w:rPr>
          <w:lang w:val="pt-PT"/>
        </w:rPr>
        <w:t>Os órgãos das plantas que podem funcionar como reservas são:</w:t>
      </w:r>
    </w:p>
    <w:p w14:paraId="66B6334B" w14:textId="7537C4F2" w:rsidR="006173D7" w:rsidRPr="00AD34EE" w:rsidRDefault="00F917D0" w:rsidP="00AD34EE">
      <w:pPr>
        <w:rPr>
          <w:b/>
        </w:rPr>
      </w:pPr>
      <w:r w:rsidRPr="00AD34EE">
        <w:t xml:space="preserve">as raízes, as sementes, os caules (subterrâneos e aéreos), </w:t>
      </w:r>
      <w:r w:rsidR="006173D7" w:rsidRPr="00AD34EE">
        <w:br/>
      </w:r>
      <w:r w:rsidRPr="00AD34EE">
        <w:t>as flores e os frutos (carnudos e secos).</w:t>
      </w:r>
      <w:r w:rsidR="006173D7" w:rsidRPr="00AD34EE">
        <w:tab/>
      </w:r>
      <w:r w:rsidR="006173D7" w:rsidRPr="00AD34EE">
        <w:tab/>
      </w:r>
      <w:r w:rsidR="006173D7" w:rsidRPr="00AD34EE">
        <w:tab/>
      </w:r>
      <w:r w:rsidR="006173D7" w:rsidRPr="00AD34EE">
        <w:tab/>
      </w:r>
      <w:r w:rsidR="006173D7" w:rsidRPr="00AD34EE">
        <w:tab/>
      </w:r>
      <w:r w:rsidR="00AD34EE">
        <w:tab/>
      </w:r>
      <w:r w:rsidR="006173D7" w:rsidRPr="00AD34EE">
        <w:tab/>
      </w:r>
      <w:r w:rsidRPr="00AD34EE">
        <w:rPr>
          <w:b/>
        </w:rPr>
        <w:t>(5 pontos)</w:t>
      </w:r>
    </w:p>
    <w:p w14:paraId="76DAAF8A" w14:textId="77777777" w:rsidR="006173D7" w:rsidRPr="00AA4026" w:rsidRDefault="006173D7" w:rsidP="006173D7">
      <w:pPr>
        <w:pStyle w:val="ListParagraph"/>
        <w:ind w:left="360"/>
        <w:jc w:val="left"/>
        <w:rPr>
          <w:b/>
          <w:lang w:val="pt-PT"/>
        </w:rPr>
      </w:pPr>
    </w:p>
    <w:p w14:paraId="5AB9C2F3" w14:textId="229EDD95" w:rsidR="00AA2F85" w:rsidRPr="00AA4026" w:rsidRDefault="00F917D0" w:rsidP="006C2729">
      <w:pPr>
        <w:pStyle w:val="ListParagraph"/>
        <w:numPr>
          <w:ilvl w:val="0"/>
          <w:numId w:val="10"/>
        </w:numPr>
        <w:jc w:val="left"/>
        <w:rPr>
          <w:lang w:val="pt-PT"/>
        </w:rPr>
      </w:pPr>
      <w:r w:rsidRPr="00AA4026">
        <w:rPr>
          <w:lang w:val="pt-PT"/>
        </w:rPr>
        <w:t xml:space="preserve">A </w:t>
      </w:r>
      <w:r w:rsidR="009F0896" w:rsidRPr="00AA4026">
        <w:rPr>
          <w:lang w:val="pt-PT"/>
        </w:rPr>
        <w:t xml:space="preserve">— </w:t>
      </w:r>
      <w:r w:rsidRPr="00AA4026">
        <w:rPr>
          <w:lang w:val="pt-PT"/>
        </w:rPr>
        <w:t>3;</w:t>
      </w:r>
      <w:r w:rsidR="00AD34EE">
        <w:rPr>
          <w:lang w:val="pt-PT"/>
        </w:rPr>
        <w:t xml:space="preserve"> </w:t>
      </w:r>
      <w:r w:rsidR="00A44800" w:rsidRPr="00AA4026">
        <w:rPr>
          <w:lang w:val="pt-PT"/>
        </w:rPr>
        <w:t>B</w:t>
      </w:r>
      <w:r w:rsidRPr="00AA4026">
        <w:rPr>
          <w:lang w:val="pt-PT"/>
        </w:rPr>
        <w:t xml:space="preserve"> </w:t>
      </w:r>
      <w:r w:rsidR="009F0896" w:rsidRPr="00AA4026">
        <w:rPr>
          <w:lang w:val="pt-PT"/>
        </w:rPr>
        <w:t xml:space="preserve">— </w:t>
      </w:r>
      <w:r w:rsidRPr="00AA4026">
        <w:rPr>
          <w:lang w:val="pt-PT"/>
        </w:rPr>
        <w:t>7;</w:t>
      </w:r>
      <w:r w:rsidR="00AD34EE">
        <w:rPr>
          <w:lang w:val="pt-PT"/>
        </w:rPr>
        <w:t xml:space="preserve"> </w:t>
      </w:r>
      <w:r w:rsidRPr="00AA4026">
        <w:rPr>
          <w:lang w:val="pt-PT"/>
        </w:rPr>
        <w:t xml:space="preserve">C </w:t>
      </w:r>
      <w:r w:rsidR="009F0896" w:rsidRPr="00AA4026">
        <w:rPr>
          <w:lang w:val="pt-PT"/>
        </w:rPr>
        <w:t xml:space="preserve">— </w:t>
      </w:r>
      <w:r w:rsidRPr="00AA4026">
        <w:rPr>
          <w:lang w:val="pt-PT"/>
        </w:rPr>
        <w:t xml:space="preserve">5; D </w:t>
      </w:r>
      <w:r w:rsidR="009F0896" w:rsidRPr="00AA4026">
        <w:rPr>
          <w:lang w:val="pt-PT"/>
        </w:rPr>
        <w:t xml:space="preserve">— </w:t>
      </w:r>
      <w:r w:rsidRPr="00AA4026">
        <w:rPr>
          <w:lang w:val="pt-PT"/>
        </w:rPr>
        <w:t xml:space="preserve">2; </w:t>
      </w:r>
      <w:r w:rsidR="00A44800" w:rsidRPr="00AA4026">
        <w:rPr>
          <w:lang w:val="pt-PT"/>
        </w:rPr>
        <w:t xml:space="preserve">E — </w:t>
      </w:r>
      <w:r w:rsidRPr="00AA4026">
        <w:rPr>
          <w:lang w:val="pt-PT"/>
        </w:rPr>
        <w:t xml:space="preserve">4; F </w:t>
      </w:r>
      <w:r w:rsidR="009F0896" w:rsidRPr="00AA4026">
        <w:rPr>
          <w:lang w:val="pt-PT"/>
        </w:rPr>
        <w:t xml:space="preserve">— </w:t>
      </w:r>
      <w:r w:rsidRPr="00AA4026">
        <w:rPr>
          <w:lang w:val="pt-PT"/>
        </w:rPr>
        <w:t xml:space="preserve">1; G </w:t>
      </w:r>
      <w:r w:rsidR="009F0896" w:rsidRPr="00AA4026">
        <w:rPr>
          <w:lang w:val="pt-PT"/>
        </w:rPr>
        <w:t xml:space="preserve">— </w:t>
      </w:r>
      <w:r w:rsidRPr="00AA4026">
        <w:rPr>
          <w:lang w:val="pt-PT"/>
        </w:rPr>
        <w:t>6</w:t>
      </w:r>
      <w:r w:rsidR="009F0896" w:rsidRPr="00AA4026">
        <w:rPr>
          <w:lang w:val="pt-PT"/>
        </w:rPr>
        <w:t>.</w:t>
      </w:r>
      <w:r w:rsidRPr="00AA4026">
        <w:rPr>
          <w:lang w:val="pt-PT"/>
        </w:rPr>
        <w:t xml:space="preserve"> </w:t>
      </w:r>
      <w:r w:rsidR="00AD34EE">
        <w:rPr>
          <w:lang w:val="pt-PT"/>
        </w:rPr>
        <w:tab/>
      </w:r>
      <w:r w:rsidR="00AD34EE">
        <w:rPr>
          <w:lang w:val="pt-PT"/>
        </w:rPr>
        <w:tab/>
      </w:r>
      <w:r w:rsidR="00AD34EE">
        <w:rPr>
          <w:lang w:val="pt-PT"/>
        </w:rPr>
        <w:tab/>
      </w:r>
      <w:r w:rsidR="00AD34EE">
        <w:rPr>
          <w:lang w:val="pt-PT"/>
        </w:rPr>
        <w:tab/>
      </w:r>
      <w:r w:rsidR="00AD34EE">
        <w:rPr>
          <w:lang w:val="pt-PT"/>
        </w:rPr>
        <w:tab/>
      </w:r>
      <w:r w:rsidR="00AD34EE" w:rsidRPr="00AA4026">
        <w:rPr>
          <w:b/>
          <w:lang w:val="pt-PT"/>
        </w:rPr>
        <w:t>(8 pontos)</w:t>
      </w:r>
    </w:p>
    <w:p w14:paraId="4CB14ABF" w14:textId="582D46A6" w:rsidR="005A0E8B" w:rsidRPr="00AA4026" w:rsidRDefault="006173D7" w:rsidP="00AD34EE">
      <w:pPr>
        <w:pStyle w:val="ListParagraph"/>
        <w:ind w:left="360"/>
        <w:jc w:val="left"/>
        <w:rPr>
          <w:lang w:val="pt-PT"/>
        </w:rPr>
      </w:pPr>
      <w:r w:rsidRPr="00AA4026">
        <w:rPr>
          <w:b/>
          <w:lang w:val="pt-PT"/>
        </w:rPr>
        <w:t>(</w:t>
      </w:r>
      <w:r w:rsidR="00F917D0" w:rsidRPr="00AA4026">
        <w:rPr>
          <w:b/>
          <w:lang w:val="pt-PT"/>
        </w:rPr>
        <w:t xml:space="preserve">0/1 </w:t>
      </w:r>
      <w:r w:rsidR="00E44B05" w:rsidRPr="00AA4026">
        <w:rPr>
          <w:b/>
          <w:lang w:val="pt-PT"/>
        </w:rPr>
        <w:t xml:space="preserve">— </w:t>
      </w:r>
      <w:r w:rsidR="00F917D0" w:rsidRPr="00AA4026">
        <w:rPr>
          <w:b/>
          <w:lang w:val="pt-PT"/>
        </w:rPr>
        <w:t xml:space="preserve">0 pontos; 2/3 </w:t>
      </w:r>
      <w:r w:rsidR="00E44B05" w:rsidRPr="00AA4026">
        <w:rPr>
          <w:b/>
          <w:lang w:val="pt-PT"/>
        </w:rPr>
        <w:t xml:space="preserve">— </w:t>
      </w:r>
      <w:r w:rsidR="00F917D0" w:rsidRPr="00AA4026">
        <w:rPr>
          <w:b/>
          <w:lang w:val="pt-PT"/>
        </w:rPr>
        <w:t xml:space="preserve">4 pontos; 4/5 </w:t>
      </w:r>
      <w:r w:rsidR="00E44B05" w:rsidRPr="00AA4026">
        <w:rPr>
          <w:b/>
          <w:lang w:val="pt-PT"/>
        </w:rPr>
        <w:t xml:space="preserve">— </w:t>
      </w:r>
      <w:r w:rsidR="00C52AEE">
        <w:rPr>
          <w:b/>
          <w:lang w:val="pt-PT"/>
        </w:rPr>
        <w:t>6 pontos;</w:t>
      </w:r>
      <w:bookmarkStart w:id="3" w:name="_GoBack"/>
      <w:bookmarkEnd w:id="3"/>
      <w:r w:rsidR="00F917D0" w:rsidRPr="00AA4026">
        <w:rPr>
          <w:b/>
          <w:lang w:val="pt-PT"/>
        </w:rPr>
        <w:t xml:space="preserve"> 6/7 </w:t>
      </w:r>
      <w:r w:rsidR="00E44B05" w:rsidRPr="00AA4026">
        <w:rPr>
          <w:b/>
          <w:lang w:val="pt-PT"/>
        </w:rPr>
        <w:t xml:space="preserve">— </w:t>
      </w:r>
      <w:r w:rsidR="00F917D0" w:rsidRPr="00AA4026">
        <w:rPr>
          <w:b/>
          <w:lang w:val="pt-PT"/>
        </w:rPr>
        <w:t>8 pontos)</w:t>
      </w:r>
      <w:r w:rsidR="00AA2F85" w:rsidRPr="00AA4026">
        <w:rPr>
          <w:b/>
          <w:lang w:val="pt-PT"/>
        </w:rPr>
        <w:tab/>
      </w:r>
      <w:r w:rsidR="00AD34EE">
        <w:rPr>
          <w:b/>
          <w:lang w:val="pt-PT"/>
        </w:rPr>
        <w:tab/>
      </w:r>
      <w:r w:rsidR="00AA2F85" w:rsidRPr="00AA4026">
        <w:rPr>
          <w:b/>
          <w:lang w:val="pt-PT"/>
        </w:rPr>
        <w:br/>
      </w:r>
    </w:p>
    <w:p w14:paraId="488D6125" w14:textId="08E974F6" w:rsidR="00AD6E30" w:rsidRPr="00AA4026" w:rsidRDefault="005A0E8B" w:rsidP="00F917D0">
      <w:pPr>
        <w:pStyle w:val="ListParagraph"/>
        <w:numPr>
          <w:ilvl w:val="0"/>
          <w:numId w:val="10"/>
        </w:numPr>
        <w:jc w:val="left"/>
        <w:rPr>
          <w:lang w:val="pt-PT"/>
        </w:rPr>
      </w:pPr>
      <w:r w:rsidRPr="00AA4026">
        <w:rPr>
          <w:lang w:val="pt-PT"/>
        </w:rPr>
        <w:t xml:space="preserve">Por exemplo: </w:t>
      </w:r>
      <w:r w:rsidRPr="00AA4026">
        <w:rPr>
          <w:lang w:val="pt-PT"/>
        </w:rPr>
        <w:br/>
      </w:r>
      <w:r w:rsidR="00F917D0" w:rsidRPr="00AA4026">
        <w:rPr>
          <w:lang w:val="pt-PT"/>
        </w:rPr>
        <w:t>Algodão</w:t>
      </w:r>
      <w:r w:rsidRPr="00AA4026">
        <w:rPr>
          <w:lang w:val="pt-PT"/>
        </w:rPr>
        <w:t>:</w:t>
      </w:r>
      <w:r w:rsidR="00F917D0" w:rsidRPr="00AA4026">
        <w:rPr>
          <w:lang w:val="pt-PT"/>
        </w:rPr>
        <w:t xml:space="preserve"> </w:t>
      </w:r>
      <w:r w:rsidR="00E44B05" w:rsidRPr="00AA4026">
        <w:rPr>
          <w:i/>
          <w:lang w:val="pt-PT"/>
        </w:rPr>
        <w:t>T</w:t>
      </w:r>
      <w:r w:rsidR="00F917D0" w:rsidRPr="00AA4026">
        <w:rPr>
          <w:i/>
          <w:lang w:val="pt-PT"/>
        </w:rPr>
        <w:t>-shirt</w:t>
      </w:r>
      <w:r w:rsidR="00F917D0" w:rsidRPr="00AA4026">
        <w:rPr>
          <w:lang w:val="pt-PT"/>
        </w:rPr>
        <w:t xml:space="preserve"> (indústria têxtil); </w:t>
      </w:r>
      <w:r w:rsidRPr="00AA4026">
        <w:rPr>
          <w:lang w:val="pt-PT"/>
        </w:rPr>
        <w:tab/>
      </w:r>
      <w:r w:rsidRPr="00AA4026">
        <w:rPr>
          <w:lang w:val="pt-PT"/>
        </w:rPr>
        <w:tab/>
      </w:r>
      <w:r w:rsidRPr="00AA4026">
        <w:rPr>
          <w:lang w:val="pt-PT"/>
        </w:rPr>
        <w:tab/>
      </w:r>
      <w:r w:rsidRPr="00AA4026">
        <w:rPr>
          <w:lang w:val="pt-PT"/>
        </w:rPr>
        <w:tab/>
      </w:r>
      <w:r w:rsidRPr="00AA4026">
        <w:rPr>
          <w:lang w:val="pt-PT"/>
        </w:rPr>
        <w:tab/>
      </w:r>
      <w:r w:rsidRPr="00AA4026">
        <w:rPr>
          <w:lang w:val="pt-PT"/>
        </w:rPr>
        <w:tab/>
      </w:r>
      <w:r w:rsidRPr="00AA4026">
        <w:rPr>
          <w:lang w:val="pt-PT"/>
        </w:rPr>
        <w:tab/>
      </w:r>
      <w:r w:rsidRPr="00AA4026">
        <w:rPr>
          <w:b/>
          <w:lang w:val="pt-PT"/>
        </w:rPr>
        <w:t>(2 pontos)</w:t>
      </w:r>
      <w:r w:rsidRPr="00AA4026">
        <w:rPr>
          <w:lang w:val="pt-PT"/>
        </w:rPr>
        <w:br/>
      </w:r>
      <w:r w:rsidR="00F917D0" w:rsidRPr="00AA4026">
        <w:rPr>
          <w:lang w:val="pt-PT"/>
        </w:rPr>
        <w:t>Resina</w:t>
      </w:r>
      <w:r w:rsidRPr="00AA4026">
        <w:rPr>
          <w:lang w:val="pt-PT"/>
        </w:rPr>
        <w:t>:</w:t>
      </w:r>
      <w:r w:rsidR="00F917D0" w:rsidRPr="00AA4026">
        <w:rPr>
          <w:lang w:val="pt-PT"/>
        </w:rPr>
        <w:t xml:space="preserve"> colas; </w:t>
      </w:r>
      <w:r w:rsidRPr="00AA4026">
        <w:rPr>
          <w:lang w:val="pt-PT"/>
        </w:rPr>
        <w:tab/>
      </w:r>
      <w:r w:rsidRPr="00AA4026">
        <w:rPr>
          <w:lang w:val="pt-PT"/>
        </w:rPr>
        <w:tab/>
      </w:r>
      <w:r w:rsidRPr="00AA4026">
        <w:rPr>
          <w:lang w:val="pt-PT"/>
        </w:rPr>
        <w:tab/>
      </w:r>
      <w:r w:rsidRPr="00AA4026">
        <w:rPr>
          <w:lang w:val="pt-PT"/>
        </w:rPr>
        <w:tab/>
      </w:r>
      <w:r w:rsidRPr="00AA4026">
        <w:rPr>
          <w:lang w:val="pt-PT"/>
        </w:rPr>
        <w:tab/>
      </w:r>
      <w:r w:rsidRPr="00AA4026">
        <w:rPr>
          <w:lang w:val="pt-PT"/>
        </w:rPr>
        <w:tab/>
      </w:r>
      <w:r w:rsidRPr="00AA4026">
        <w:rPr>
          <w:lang w:val="pt-PT"/>
        </w:rPr>
        <w:tab/>
      </w:r>
      <w:r w:rsidRPr="00AA4026">
        <w:rPr>
          <w:lang w:val="pt-PT"/>
        </w:rPr>
        <w:tab/>
      </w:r>
      <w:r w:rsidRPr="00AA4026">
        <w:rPr>
          <w:lang w:val="pt-PT"/>
        </w:rPr>
        <w:tab/>
      </w:r>
      <w:r w:rsidRPr="00AA4026">
        <w:rPr>
          <w:b/>
          <w:lang w:val="pt-PT"/>
        </w:rPr>
        <w:t>(2 pontos)</w:t>
      </w:r>
      <w:r w:rsidRPr="00AA4026">
        <w:rPr>
          <w:lang w:val="pt-PT"/>
        </w:rPr>
        <w:br/>
      </w:r>
      <w:r w:rsidR="00F917D0" w:rsidRPr="00AA4026">
        <w:rPr>
          <w:lang w:val="pt-PT"/>
        </w:rPr>
        <w:t>Celulose</w:t>
      </w:r>
      <w:r w:rsidRPr="00AA4026">
        <w:rPr>
          <w:lang w:val="pt-PT"/>
        </w:rPr>
        <w:t>: p</w:t>
      </w:r>
      <w:r w:rsidR="00F917D0" w:rsidRPr="00AA4026">
        <w:rPr>
          <w:lang w:val="pt-PT"/>
        </w:rPr>
        <w:t>apel</w:t>
      </w:r>
      <w:r w:rsidRPr="00AA4026">
        <w:rPr>
          <w:lang w:val="pt-PT"/>
        </w:rPr>
        <w:t xml:space="preserve">. </w:t>
      </w:r>
      <w:r w:rsidRPr="00AA4026">
        <w:rPr>
          <w:lang w:val="pt-PT"/>
        </w:rPr>
        <w:tab/>
      </w:r>
      <w:r w:rsidRPr="00AA4026">
        <w:rPr>
          <w:lang w:val="pt-PT"/>
        </w:rPr>
        <w:tab/>
      </w:r>
      <w:r w:rsidRPr="00AA4026">
        <w:rPr>
          <w:lang w:val="pt-PT"/>
        </w:rPr>
        <w:tab/>
      </w:r>
      <w:r w:rsidRPr="00AA4026">
        <w:rPr>
          <w:lang w:val="pt-PT"/>
        </w:rPr>
        <w:tab/>
      </w:r>
      <w:r w:rsidRPr="00AA4026">
        <w:rPr>
          <w:lang w:val="pt-PT"/>
        </w:rPr>
        <w:tab/>
      </w:r>
      <w:r w:rsidRPr="00AA4026">
        <w:rPr>
          <w:lang w:val="pt-PT"/>
        </w:rPr>
        <w:tab/>
      </w:r>
      <w:r w:rsidRPr="00AA4026">
        <w:rPr>
          <w:lang w:val="pt-PT"/>
        </w:rPr>
        <w:tab/>
      </w:r>
      <w:r w:rsidRPr="00AA4026">
        <w:rPr>
          <w:lang w:val="pt-PT"/>
        </w:rPr>
        <w:tab/>
      </w:r>
      <w:r w:rsidRPr="00AA4026">
        <w:rPr>
          <w:lang w:val="pt-PT"/>
        </w:rPr>
        <w:tab/>
      </w:r>
      <w:r w:rsidRPr="00AA4026">
        <w:rPr>
          <w:b/>
          <w:lang w:val="pt-PT"/>
        </w:rPr>
        <w:t>(2 pontos)</w:t>
      </w:r>
      <w:r w:rsidRPr="00AA4026">
        <w:rPr>
          <w:lang w:val="pt-PT"/>
        </w:rPr>
        <w:br/>
      </w:r>
      <w:r w:rsidRPr="00AA4026">
        <w:rPr>
          <w:b/>
          <w:lang w:val="pt-PT"/>
        </w:rPr>
        <w:t xml:space="preserve">Total: </w:t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="00F917D0" w:rsidRPr="00AA4026">
        <w:rPr>
          <w:b/>
          <w:lang w:val="pt-PT"/>
        </w:rPr>
        <w:t>(6 pontos)</w:t>
      </w:r>
    </w:p>
    <w:p w14:paraId="72D4A786" w14:textId="77777777" w:rsidR="00AD6E30" w:rsidRPr="00AA4026" w:rsidRDefault="00AD6E30" w:rsidP="00AD6E30">
      <w:pPr>
        <w:pStyle w:val="ListParagraph"/>
        <w:rPr>
          <w:lang w:val="pt-PT"/>
        </w:rPr>
      </w:pPr>
    </w:p>
    <w:p w14:paraId="632BACC6" w14:textId="77777777" w:rsidR="00AD6E30" w:rsidRPr="00AA4026" w:rsidRDefault="00AD6E30" w:rsidP="00F917D0">
      <w:pPr>
        <w:pStyle w:val="ListParagraph"/>
        <w:numPr>
          <w:ilvl w:val="0"/>
          <w:numId w:val="10"/>
        </w:numPr>
        <w:jc w:val="left"/>
        <w:rPr>
          <w:lang w:val="pt-PT"/>
        </w:rPr>
      </w:pPr>
    </w:p>
    <w:p w14:paraId="1D9013C1" w14:textId="77777777" w:rsidR="00E27A8D" w:rsidRPr="00AA4026" w:rsidRDefault="00F917D0" w:rsidP="004A5F6A">
      <w:pPr>
        <w:pStyle w:val="ListParagraph"/>
        <w:numPr>
          <w:ilvl w:val="1"/>
          <w:numId w:val="10"/>
        </w:numPr>
        <w:jc w:val="left"/>
        <w:rPr>
          <w:lang w:val="pt-PT"/>
        </w:rPr>
      </w:pPr>
      <w:r w:rsidRPr="00AA4026">
        <w:rPr>
          <w:lang w:val="pt-PT"/>
        </w:rPr>
        <w:t>Estomas.</w:t>
      </w:r>
      <w:r w:rsidR="00AD6E30" w:rsidRPr="00AA4026">
        <w:rPr>
          <w:lang w:val="pt-PT"/>
        </w:rPr>
        <w:tab/>
      </w:r>
      <w:r w:rsidR="00AD6E30" w:rsidRPr="00AA4026">
        <w:rPr>
          <w:lang w:val="pt-PT"/>
        </w:rPr>
        <w:tab/>
      </w:r>
      <w:r w:rsidR="00AD6E30" w:rsidRPr="00AA4026">
        <w:rPr>
          <w:lang w:val="pt-PT"/>
        </w:rPr>
        <w:tab/>
      </w:r>
      <w:r w:rsidR="00AD6E30" w:rsidRPr="00AA4026">
        <w:rPr>
          <w:lang w:val="pt-PT"/>
        </w:rPr>
        <w:tab/>
      </w:r>
      <w:r w:rsidR="00AD6E30" w:rsidRPr="00AA4026">
        <w:rPr>
          <w:lang w:val="pt-PT"/>
        </w:rPr>
        <w:tab/>
      </w:r>
      <w:r w:rsidR="00AD6E30" w:rsidRPr="00AA4026">
        <w:rPr>
          <w:lang w:val="pt-PT"/>
        </w:rPr>
        <w:tab/>
      </w:r>
      <w:r w:rsidR="00AD6E30" w:rsidRPr="00AA4026">
        <w:rPr>
          <w:lang w:val="pt-PT"/>
        </w:rPr>
        <w:tab/>
      </w:r>
      <w:r w:rsidR="00AD6E30" w:rsidRPr="00AA4026">
        <w:rPr>
          <w:lang w:val="pt-PT"/>
        </w:rPr>
        <w:tab/>
      </w:r>
      <w:r w:rsidR="00AD6E30" w:rsidRPr="00AA4026">
        <w:rPr>
          <w:lang w:val="pt-PT"/>
        </w:rPr>
        <w:tab/>
      </w:r>
      <w:r w:rsidRPr="00AA4026">
        <w:rPr>
          <w:b/>
          <w:lang w:val="pt-PT"/>
        </w:rPr>
        <w:t>(3 pontos)</w:t>
      </w:r>
    </w:p>
    <w:p w14:paraId="3B529533" w14:textId="77777777" w:rsidR="00E27A8D" w:rsidRPr="00AA4026" w:rsidRDefault="00E27A8D" w:rsidP="00E27A8D">
      <w:pPr>
        <w:pStyle w:val="ListParagraph"/>
        <w:ind w:left="792"/>
        <w:jc w:val="left"/>
        <w:rPr>
          <w:lang w:val="pt-PT"/>
        </w:rPr>
      </w:pPr>
    </w:p>
    <w:p w14:paraId="6A32A74E" w14:textId="65D7B890" w:rsidR="00C60327" w:rsidRPr="00AA4026" w:rsidRDefault="00F917D0" w:rsidP="003952DC">
      <w:pPr>
        <w:pStyle w:val="ListParagraph"/>
        <w:numPr>
          <w:ilvl w:val="1"/>
          <w:numId w:val="10"/>
        </w:numPr>
        <w:jc w:val="left"/>
        <w:rPr>
          <w:lang w:val="pt-PT"/>
        </w:rPr>
      </w:pPr>
      <w:r w:rsidRPr="00AA4026">
        <w:rPr>
          <w:lang w:val="pt-PT"/>
        </w:rPr>
        <w:t xml:space="preserve">As trocas que as plantas realizam nestas estruturas são: </w:t>
      </w:r>
      <w:r w:rsidR="00E27A8D" w:rsidRPr="00AA4026">
        <w:rPr>
          <w:lang w:val="pt-PT"/>
        </w:rPr>
        <w:br/>
      </w:r>
      <w:r w:rsidRPr="00AA4026">
        <w:rPr>
          <w:lang w:val="pt-PT"/>
        </w:rPr>
        <w:t xml:space="preserve">fotossíntese </w:t>
      </w:r>
      <w:r w:rsidR="00E44B05" w:rsidRPr="00AA4026">
        <w:rPr>
          <w:lang w:val="pt-PT"/>
        </w:rPr>
        <w:t xml:space="preserve">— </w:t>
      </w:r>
      <w:r w:rsidRPr="00AA4026">
        <w:rPr>
          <w:lang w:val="pt-PT"/>
        </w:rPr>
        <w:t>absorve dióxido de carbono</w:t>
      </w:r>
      <w:r w:rsidR="00E27A8D" w:rsidRPr="00AA4026">
        <w:rPr>
          <w:lang w:val="pt-PT"/>
        </w:rPr>
        <w:t xml:space="preserve"> e liberta oxigénio;</w:t>
      </w:r>
      <w:r w:rsidR="00E27A8D" w:rsidRPr="00AA4026">
        <w:rPr>
          <w:lang w:val="pt-PT"/>
        </w:rPr>
        <w:tab/>
      </w:r>
      <w:r w:rsidR="00E27A8D" w:rsidRPr="00AA4026">
        <w:rPr>
          <w:lang w:val="pt-PT"/>
        </w:rPr>
        <w:tab/>
      </w:r>
      <w:r w:rsidR="00E27A8D" w:rsidRPr="00AA4026">
        <w:rPr>
          <w:lang w:val="pt-PT"/>
        </w:rPr>
        <w:tab/>
      </w:r>
      <w:r w:rsidR="00E27A8D" w:rsidRPr="00AA4026">
        <w:rPr>
          <w:b/>
          <w:lang w:val="pt-PT"/>
        </w:rPr>
        <w:t>(2 pontos)</w:t>
      </w:r>
      <w:r w:rsidR="00E27A8D" w:rsidRPr="00AA4026">
        <w:rPr>
          <w:lang w:val="pt-PT"/>
        </w:rPr>
        <w:br/>
      </w:r>
      <w:r w:rsidRPr="00AA4026">
        <w:rPr>
          <w:lang w:val="pt-PT"/>
        </w:rPr>
        <w:t xml:space="preserve">respiração </w:t>
      </w:r>
      <w:r w:rsidR="00E44B05" w:rsidRPr="00AA4026">
        <w:rPr>
          <w:lang w:val="pt-PT"/>
        </w:rPr>
        <w:t xml:space="preserve">— </w:t>
      </w:r>
      <w:r w:rsidRPr="00AA4026">
        <w:rPr>
          <w:lang w:val="pt-PT"/>
        </w:rPr>
        <w:t>absorve oxigénio e liberta dióxido de carbono</w:t>
      </w:r>
      <w:r w:rsidR="00E27A8D" w:rsidRPr="00AA4026">
        <w:rPr>
          <w:lang w:val="pt-PT"/>
        </w:rPr>
        <w:t>;</w:t>
      </w:r>
      <w:r w:rsidR="00E27A8D" w:rsidRPr="00AA4026">
        <w:rPr>
          <w:lang w:val="pt-PT"/>
        </w:rPr>
        <w:tab/>
      </w:r>
      <w:r w:rsidR="00E27A8D" w:rsidRPr="00AA4026">
        <w:rPr>
          <w:lang w:val="pt-PT"/>
        </w:rPr>
        <w:tab/>
      </w:r>
      <w:r w:rsidR="00E27A8D" w:rsidRPr="00AA4026">
        <w:rPr>
          <w:lang w:val="pt-PT"/>
        </w:rPr>
        <w:tab/>
      </w:r>
      <w:r w:rsidRPr="00AA4026">
        <w:rPr>
          <w:b/>
          <w:lang w:val="pt-PT"/>
        </w:rPr>
        <w:t>(2 pontos)</w:t>
      </w:r>
      <w:r w:rsidR="00E27A8D" w:rsidRPr="00AA4026">
        <w:rPr>
          <w:b/>
          <w:lang w:val="pt-PT"/>
        </w:rPr>
        <w:br/>
      </w:r>
      <w:r w:rsidRPr="00AA4026">
        <w:rPr>
          <w:lang w:val="pt-PT"/>
        </w:rPr>
        <w:t xml:space="preserve">transpiração </w:t>
      </w:r>
      <w:r w:rsidR="00E44B05" w:rsidRPr="00AA4026">
        <w:rPr>
          <w:lang w:val="pt-PT"/>
        </w:rPr>
        <w:t xml:space="preserve">— </w:t>
      </w:r>
      <w:r w:rsidRPr="00AA4026">
        <w:rPr>
          <w:lang w:val="pt-PT"/>
        </w:rPr>
        <w:t xml:space="preserve">liberta vapor de água. </w:t>
      </w:r>
      <w:r w:rsidR="00E27A8D" w:rsidRPr="00AA4026">
        <w:rPr>
          <w:lang w:val="pt-PT"/>
        </w:rPr>
        <w:tab/>
      </w:r>
      <w:r w:rsidR="00E27A8D" w:rsidRPr="00AA4026">
        <w:rPr>
          <w:lang w:val="pt-PT"/>
        </w:rPr>
        <w:tab/>
      </w:r>
      <w:r w:rsidR="00E27A8D" w:rsidRPr="00AA4026">
        <w:rPr>
          <w:lang w:val="pt-PT"/>
        </w:rPr>
        <w:tab/>
      </w:r>
      <w:r w:rsidR="00E27A8D" w:rsidRPr="00AA4026">
        <w:rPr>
          <w:lang w:val="pt-PT"/>
        </w:rPr>
        <w:tab/>
      </w:r>
      <w:r w:rsidR="00E27A8D" w:rsidRPr="00AA4026">
        <w:rPr>
          <w:lang w:val="pt-PT"/>
        </w:rPr>
        <w:tab/>
      </w:r>
      <w:r w:rsidR="00E27A8D" w:rsidRPr="00AA4026">
        <w:rPr>
          <w:lang w:val="pt-PT"/>
        </w:rPr>
        <w:tab/>
      </w:r>
      <w:r w:rsidRPr="00AA4026">
        <w:rPr>
          <w:b/>
          <w:lang w:val="pt-PT"/>
        </w:rPr>
        <w:t>(2 pontos)</w:t>
      </w:r>
    </w:p>
    <w:p w14:paraId="38728B10" w14:textId="77777777" w:rsidR="00AD34EE" w:rsidRPr="00AD34EE" w:rsidRDefault="00AD34EE" w:rsidP="00AD34EE">
      <w:pPr>
        <w:pStyle w:val="ListParagraph"/>
        <w:ind w:left="432" w:firstLine="360"/>
        <w:jc w:val="left"/>
        <w:rPr>
          <w:lang w:val="pt-PT"/>
        </w:rPr>
      </w:pPr>
      <w:r w:rsidRPr="00AA4026">
        <w:rPr>
          <w:b/>
          <w:lang w:val="pt-PT"/>
        </w:rPr>
        <w:t xml:space="preserve">Total: </w:t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  <w:t>(6 pontos)</w:t>
      </w:r>
    </w:p>
    <w:p w14:paraId="1D4DC433" w14:textId="77777777" w:rsidR="00AD34EE" w:rsidRPr="00AA4026" w:rsidRDefault="00AD34EE" w:rsidP="00AD34EE">
      <w:pPr>
        <w:pStyle w:val="ListParagraph"/>
        <w:ind w:left="360"/>
        <w:jc w:val="left"/>
        <w:rPr>
          <w:lang w:val="pt-PT"/>
        </w:rPr>
      </w:pPr>
    </w:p>
    <w:p w14:paraId="7D85EC16" w14:textId="77777777" w:rsidR="008906F4" w:rsidRPr="00AA4026" w:rsidRDefault="00F917D0" w:rsidP="004A5A1F">
      <w:pPr>
        <w:pStyle w:val="ListParagraph"/>
        <w:numPr>
          <w:ilvl w:val="1"/>
          <w:numId w:val="10"/>
        </w:numPr>
        <w:jc w:val="left"/>
        <w:rPr>
          <w:lang w:val="pt-PT"/>
        </w:rPr>
      </w:pPr>
      <w:r w:rsidRPr="00AA4026">
        <w:rPr>
          <w:lang w:val="pt-PT"/>
        </w:rPr>
        <w:t>Não poderia realizar as trocas gasosas.</w:t>
      </w:r>
      <w:r w:rsidR="00C60327" w:rsidRPr="00AA4026">
        <w:rPr>
          <w:lang w:val="pt-PT"/>
        </w:rPr>
        <w:tab/>
      </w:r>
      <w:r w:rsidR="00C60327" w:rsidRPr="00AA4026">
        <w:rPr>
          <w:lang w:val="pt-PT"/>
        </w:rPr>
        <w:tab/>
      </w:r>
      <w:r w:rsidR="00C60327" w:rsidRPr="00AA4026">
        <w:rPr>
          <w:lang w:val="pt-PT"/>
        </w:rPr>
        <w:tab/>
      </w:r>
      <w:r w:rsidR="00C60327" w:rsidRPr="00AA4026">
        <w:rPr>
          <w:lang w:val="pt-PT"/>
        </w:rPr>
        <w:tab/>
      </w:r>
      <w:r w:rsidR="00C60327" w:rsidRPr="00AA4026">
        <w:rPr>
          <w:lang w:val="pt-PT"/>
        </w:rPr>
        <w:tab/>
      </w:r>
      <w:r w:rsidR="00C60327" w:rsidRPr="00AA4026">
        <w:rPr>
          <w:lang w:val="pt-PT"/>
        </w:rPr>
        <w:tab/>
      </w:r>
      <w:r w:rsidRPr="00AA4026">
        <w:rPr>
          <w:b/>
          <w:lang w:val="pt-PT"/>
        </w:rPr>
        <w:t>(3 pontos)</w:t>
      </w:r>
    </w:p>
    <w:p w14:paraId="15BEFDEF" w14:textId="77777777" w:rsidR="008906F4" w:rsidRPr="00AA4026" w:rsidRDefault="008906F4" w:rsidP="008906F4">
      <w:pPr>
        <w:pStyle w:val="ListParagraph"/>
        <w:rPr>
          <w:lang w:val="pt-PT"/>
        </w:rPr>
      </w:pPr>
    </w:p>
    <w:p w14:paraId="5B2069B4" w14:textId="77777777" w:rsidR="00DA745A" w:rsidRPr="00AA4026" w:rsidRDefault="00F917D0" w:rsidP="00F917D0">
      <w:pPr>
        <w:pStyle w:val="ListParagraph"/>
        <w:numPr>
          <w:ilvl w:val="0"/>
          <w:numId w:val="10"/>
        </w:numPr>
        <w:jc w:val="left"/>
        <w:rPr>
          <w:lang w:val="pt-PT"/>
        </w:rPr>
      </w:pPr>
      <w:r w:rsidRPr="00AA4026">
        <w:rPr>
          <w:lang w:val="pt-PT"/>
        </w:rPr>
        <w:t xml:space="preserve">As plantas reduzem o teor de dióxido de carbono e aumentam </w:t>
      </w:r>
      <w:r w:rsidR="008906F4" w:rsidRPr="00AA4026">
        <w:rPr>
          <w:lang w:val="pt-PT"/>
        </w:rPr>
        <w:br/>
      </w:r>
      <w:r w:rsidRPr="00AA4026">
        <w:rPr>
          <w:lang w:val="pt-PT"/>
        </w:rPr>
        <w:t xml:space="preserve">os níveis de oxigénio da atmosfera, contribuindo para a renovação </w:t>
      </w:r>
      <w:r w:rsidR="0079501A" w:rsidRPr="00AA4026">
        <w:rPr>
          <w:lang w:val="pt-PT"/>
        </w:rPr>
        <w:br/>
      </w:r>
      <w:r w:rsidRPr="00AA4026">
        <w:rPr>
          <w:lang w:val="pt-PT"/>
        </w:rPr>
        <w:t>do ar, através da fotossíntese.</w:t>
      </w:r>
      <w:r w:rsidR="008906F4" w:rsidRPr="00AA4026">
        <w:rPr>
          <w:lang w:val="pt-PT"/>
        </w:rPr>
        <w:tab/>
      </w:r>
      <w:r w:rsidR="008906F4" w:rsidRPr="00AA4026">
        <w:rPr>
          <w:lang w:val="pt-PT"/>
        </w:rPr>
        <w:tab/>
      </w:r>
      <w:r w:rsidR="008906F4" w:rsidRPr="00AA4026">
        <w:rPr>
          <w:lang w:val="pt-PT"/>
        </w:rPr>
        <w:tab/>
      </w:r>
      <w:r w:rsidR="008906F4" w:rsidRPr="00AA4026">
        <w:rPr>
          <w:lang w:val="pt-PT"/>
        </w:rPr>
        <w:tab/>
      </w:r>
      <w:r w:rsidR="008906F4" w:rsidRPr="00AA4026">
        <w:rPr>
          <w:lang w:val="pt-PT"/>
        </w:rPr>
        <w:tab/>
      </w:r>
      <w:r w:rsidR="008906F4" w:rsidRPr="00AA4026">
        <w:rPr>
          <w:lang w:val="pt-PT"/>
        </w:rPr>
        <w:tab/>
      </w:r>
      <w:r w:rsidR="008906F4" w:rsidRPr="00AA4026">
        <w:rPr>
          <w:lang w:val="pt-PT"/>
        </w:rPr>
        <w:tab/>
      </w:r>
      <w:r w:rsidRPr="00AA4026">
        <w:rPr>
          <w:b/>
          <w:lang w:val="pt-PT"/>
        </w:rPr>
        <w:t>(3 pontos)</w:t>
      </w:r>
      <w:r w:rsidR="0079501A" w:rsidRPr="00AA4026">
        <w:rPr>
          <w:b/>
          <w:lang w:val="pt-PT"/>
        </w:rPr>
        <w:br/>
      </w:r>
      <w:r w:rsidRPr="00AA4026">
        <w:rPr>
          <w:lang w:val="pt-PT"/>
        </w:rPr>
        <w:t xml:space="preserve">A transpiração aumenta a humidade do ar atmosférico promovendo </w:t>
      </w:r>
      <w:r w:rsidR="0079501A" w:rsidRPr="00AA4026">
        <w:rPr>
          <w:lang w:val="pt-PT"/>
        </w:rPr>
        <w:br/>
      </w:r>
      <w:r w:rsidRPr="00AA4026">
        <w:rPr>
          <w:lang w:val="pt-PT"/>
        </w:rPr>
        <w:t xml:space="preserve">um clima mais ameno. </w:t>
      </w:r>
      <w:r w:rsidR="0079501A" w:rsidRPr="00AA4026">
        <w:rPr>
          <w:lang w:val="pt-PT"/>
        </w:rPr>
        <w:tab/>
      </w:r>
      <w:r w:rsidR="0079501A" w:rsidRPr="00AA4026">
        <w:rPr>
          <w:lang w:val="pt-PT"/>
        </w:rPr>
        <w:tab/>
      </w:r>
      <w:r w:rsidR="0079501A" w:rsidRPr="00AA4026">
        <w:rPr>
          <w:lang w:val="pt-PT"/>
        </w:rPr>
        <w:tab/>
      </w:r>
      <w:r w:rsidR="0079501A" w:rsidRPr="00AA4026">
        <w:rPr>
          <w:lang w:val="pt-PT"/>
        </w:rPr>
        <w:tab/>
      </w:r>
      <w:r w:rsidR="0079501A" w:rsidRPr="00AA4026">
        <w:rPr>
          <w:lang w:val="pt-PT"/>
        </w:rPr>
        <w:tab/>
      </w:r>
      <w:r w:rsidR="0079501A" w:rsidRPr="00AA4026">
        <w:rPr>
          <w:lang w:val="pt-PT"/>
        </w:rPr>
        <w:tab/>
      </w:r>
      <w:r w:rsidR="0079501A" w:rsidRPr="00AA4026">
        <w:rPr>
          <w:lang w:val="pt-PT"/>
        </w:rPr>
        <w:tab/>
      </w:r>
      <w:r w:rsidR="0079501A" w:rsidRPr="00AA4026">
        <w:rPr>
          <w:lang w:val="pt-PT"/>
        </w:rPr>
        <w:tab/>
      </w:r>
      <w:r w:rsidRPr="00AA4026">
        <w:rPr>
          <w:b/>
          <w:lang w:val="pt-PT"/>
        </w:rPr>
        <w:t>(3 pontos)</w:t>
      </w:r>
    </w:p>
    <w:p w14:paraId="4D9F6F88" w14:textId="77777777" w:rsidR="00AD34EE" w:rsidRPr="00AD34EE" w:rsidRDefault="00AD34EE" w:rsidP="00AD34EE">
      <w:pPr>
        <w:pStyle w:val="ListParagraph"/>
        <w:ind w:left="360"/>
        <w:jc w:val="left"/>
        <w:rPr>
          <w:lang w:val="pt-PT"/>
        </w:rPr>
      </w:pPr>
      <w:r w:rsidRPr="00AA4026">
        <w:rPr>
          <w:b/>
          <w:lang w:val="pt-PT"/>
        </w:rPr>
        <w:t xml:space="preserve">Total: </w:t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  <w:t>(6 pontos)</w:t>
      </w:r>
    </w:p>
    <w:p w14:paraId="0583FADB" w14:textId="77777777" w:rsidR="00DA745A" w:rsidRPr="00AA4026" w:rsidRDefault="00DA745A" w:rsidP="00DA745A">
      <w:pPr>
        <w:pStyle w:val="ListParagraph"/>
        <w:ind w:left="360"/>
        <w:jc w:val="left"/>
        <w:rPr>
          <w:lang w:val="pt-PT"/>
        </w:rPr>
      </w:pPr>
    </w:p>
    <w:p w14:paraId="333B5C95" w14:textId="77777777" w:rsidR="00DA745A" w:rsidRPr="00AA4026" w:rsidRDefault="00DA745A" w:rsidP="00F917D0">
      <w:pPr>
        <w:pStyle w:val="ListParagraph"/>
        <w:numPr>
          <w:ilvl w:val="0"/>
          <w:numId w:val="10"/>
        </w:numPr>
        <w:jc w:val="left"/>
        <w:rPr>
          <w:lang w:val="pt-PT"/>
        </w:rPr>
      </w:pPr>
    </w:p>
    <w:p w14:paraId="075B7C60" w14:textId="77777777" w:rsidR="00E5661A" w:rsidRPr="00AD34EE" w:rsidRDefault="00F917D0" w:rsidP="006443EE">
      <w:pPr>
        <w:pStyle w:val="ListParagraph"/>
        <w:numPr>
          <w:ilvl w:val="1"/>
          <w:numId w:val="10"/>
        </w:numPr>
        <w:jc w:val="left"/>
        <w:rPr>
          <w:lang w:val="pt-PT"/>
        </w:rPr>
      </w:pPr>
      <w:r w:rsidRPr="00AA4026">
        <w:rPr>
          <w:lang w:val="pt-PT"/>
        </w:rPr>
        <w:t xml:space="preserve">As árvores consomem mais dióxido de carbono durante a fotossíntese </w:t>
      </w:r>
      <w:r w:rsidR="00DA745A" w:rsidRPr="00AA4026">
        <w:rPr>
          <w:lang w:val="pt-PT"/>
        </w:rPr>
        <w:br/>
      </w:r>
      <w:r w:rsidRPr="00AA4026">
        <w:rPr>
          <w:lang w:val="pt-PT"/>
        </w:rPr>
        <w:t xml:space="preserve">do que </w:t>
      </w:r>
      <w:r w:rsidR="00712034" w:rsidRPr="00AA4026">
        <w:rPr>
          <w:lang w:val="pt-PT"/>
        </w:rPr>
        <w:t xml:space="preserve">aquele que </w:t>
      </w:r>
      <w:r w:rsidRPr="00AA4026">
        <w:rPr>
          <w:lang w:val="pt-PT"/>
        </w:rPr>
        <w:t>libertam na respiração</w:t>
      </w:r>
      <w:r w:rsidR="00712034" w:rsidRPr="00AA4026">
        <w:rPr>
          <w:lang w:val="pt-PT"/>
        </w:rPr>
        <w:t>;</w:t>
      </w:r>
      <w:r w:rsidRPr="00AA4026">
        <w:rPr>
          <w:lang w:val="pt-PT"/>
        </w:rPr>
        <w:t xml:space="preserve"> como também produzem oxigénio</w:t>
      </w:r>
      <w:r w:rsidR="00DA745A" w:rsidRPr="00AA4026">
        <w:rPr>
          <w:lang w:val="pt-PT"/>
        </w:rPr>
        <w:t>,</w:t>
      </w:r>
      <w:r w:rsidR="00712034" w:rsidRPr="00AA4026">
        <w:rPr>
          <w:lang w:val="pt-PT"/>
        </w:rPr>
        <w:tab/>
      </w:r>
      <w:r w:rsidRPr="00AA4026">
        <w:rPr>
          <w:b/>
          <w:lang w:val="pt-PT"/>
        </w:rPr>
        <w:t>(2 pontos)</w:t>
      </w:r>
      <w:r w:rsidR="00DA745A" w:rsidRPr="00AA4026">
        <w:rPr>
          <w:lang w:val="pt-PT"/>
        </w:rPr>
        <w:br/>
        <w:t>s</w:t>
      </w:r>
      <w:r w:rsidRPr="00AA4026">
        <w:rPr>
          <w:lang w:val="pt-PT"/>
        </w:rPr>
        <w:t>ão muito importantes para manter a qualidade do ar atmosférico.</w:t>
      </w:r>
      <w:r w:rsidR="00DA745A" w:rsidRPr="00AA4026">
        <w:rPr>
          <w:lang w:val="pt-PT"/>
        </w:rPr>
        <w:tab/>
      </w:r>
      <w:r w:rsidR="00DA745A" w:rsidRPr="00AA4026">
        <w:rPr>
          <w:lang w:val="pt-PT"/>
        </w:rPr>
        <w:tab/>
      </w:r>
      <w:r w:rsidRPr="00AA4026">
        <w:rPr>
          <w:b/>
          <w:lang w:val="pt-PT"/>
        </w:rPr>
        <w:t>(2 pontos)</w:t>
      </w:r>
    </w:p>
    <w:p w14:paraId="15485657" w14:textId="3B6EF75E" w:rsidR="00AD34EE" w:rsidRPr="00AD34EE" w:rsidRDefault="00AD34EE" w:rsidP="00AD34EE">
      <w:pPr>
        <w:pStyle w:val="ListParagraph"/>
        <w:ind w:left="432" w:firstLine="360"/>
        <w:jc w:val="left"/>
        <w:rPr>
          <w:lang w:val="pt-PT"/>
        </w:rPr>
      </w:pPr>
      <w:r w:rsidRPr="00AD34EE">
        <w:rPr>
          <w:b/>
          <w:lang w:val="pt-PT"/>
        </w:rPr>
        <w:t xml:space="preserve">Total: </w:t>
      </w:r>
      <w:r w:rsidRPr="00AD34EE">
        <w:rPr>
          <w:b/>
          <w:lang w:val="pt-PT"/>
        </w:rPr>
        <w:tab/>
      </w:r>
      <w:r w:rsidRPr="00AD34EE">
        <w:rPr>
          <w:b/>
          <w:lang w:val="pt-PT"/>
        </w:rPr>
        <w:tab/>
      </w:r>
      <w:r w:rsidRPr="00AD34EE">
        <w:rPr>
          <w:b/>
          <w:lang w:val="pt-PT"/>
        </w:rPr>
        <w:tab/>
      </w:r>
      <w:r w:rsidRPr="00AD34EE">
        <w:rPr>
          <w:b/>
          <w:lang w:val="pt-PT"/>
        </w:rPr>
        <w:tab/>
      </w:r>
      <w:r w:rsidRPr="00AD34EE">
        <w:rPr>
          <w:b/>
          <w:lang w:val="pt-PT"/>
        </w:rPr>
        <w:tab/>
      </w:r>
      <w:r w:rsidRPr="00AD34EE">
        <w:rPr>
          <w:b/>
          <w:lang w:val="pt-PT"/>
        </w:rPr>
        <w:tab/>
      </w:r>
      <w:r w:rsidRPr="00AD34EE">
        <w:rPr>
          <w:b/>
          <w:lang w:val="pt-PT"/>
        </w:rPr>
        <w:tab/>
      </w:r>
      <w:r w:rsidRPr="00AD34EE">
        <w:rPr>
          <w:b/>
          <w:lang w:val="pt-PT"/>
        </w:rPr>
        <w:tab/>
      </w:r>
      <w:r w:rsidRPr="00AD34EE">
        <w:rPr>
          <w:b/>
          <w:lang w:val="pt-PT"/>
        </w:rPr>
        <w:tab/>
      </w:r>
      <w:r w:rsidRPr="00AD34EE">
        <w:rPr>
          <w:b/>
          <w:lang w:val="pt-PT"/>
        </w:rPr>
        <w:tab/>
      </w:r>
      <w:r>
        <w:rPr>
          <w:b/>
          <w:lang w:val="pt-PT"/>
        </w:rPr>
        <w:t>(4</w:t>
      </w:r>
      <w:r w:rsidRPr="00AD34EE">
        <w:rPr>
          <w:b/>
          <w:lang w:val="pt-PT"/>
        </w:rPr>
        <w:t xml:space="preserve"> pontos)</w:t>
      </w:r>
    </w:p>
    <w:p w14:paraId="5BBF23D9" w14:textId="77777777" w:rsidR="00E5661A" w:rsidRPr="00AD34EE" w:rsidRDefault="00E5661A" w:rsidP="00E5661A">
      <w:pPr>
        <w:pStyle w:val="ListParagraph"/>
        <w:ind w:left="792"/>
        <w:jc w:val="left"/>
        <w:rPr>
          <w:lang w:val="pt-PT"/>
        </w:rPr>
      </w:pPr>
    </w:p>
    <w:p w14:paraId="7BE93D59" w14:textId="4F781DAC" w:rsidR="003E4049" w:rsidRPr="00AD34EE" w:rsidRDefault="00F917D0" w:rsidP="00A44800">
      <w:pPr>
        <w:pStyle w:val="ListParagraph"/>
        <w:numPr>
          <w:ilvl w:val="1"/>
          <w:numId w:val="10"/>
        </w:numPr>
        <w:jc w:val="left"/>
        <w:rPr>
          <w:lang w:val="pt-PT"/>
        </w:rPr>
      </w:pPr>
      <w:r w:rsidRPr="00AA4026">
        <w:rPr>
          <w:lang w:val="pt-PT"/>
        </w:rPr>
        <w:t>Incêndios</w:t>
      </w:r>
      <w:r w:rsidR="00E5661A" w:rsidRPr="00AA4026">
        <w:rPr>
          <w:lang w:val="pt-PT"/>
        </w:rPr>
        <w:t xml:space="preserve"> </w:t>
      </w:r>
      <w:r w:rsidR="00E5661A" w:rsidRPr="00AA4026">
        <w:rPr>
          <w:lang w:val="pt-PT"/>
        </w:rPr>
        <w:tab/>
      </w:r>
      <w:r w:rsidR="00E5661A" w:rsidRPr="00AA4026">
        <w:rPr>
          <w:lang w:val="pt-PT"/>
        </w:rPr>
        <w:tab/>
      </w:r>
      <w:r w:rsidR="00E5661A" w:rsidRPr="00AA4026">
        <w:rPr>
          <w:lang w:val="pt-PT"/>
        </w:rPr>
        <w:tab/>
      </w:r>
      <w:r w:rsidR="00E5661A" w:rsidRPr="00AA4026">
        <w:rPr>
          <w:lang w:val="pt-PT"/>
        </w:rPr>
        <w:tab/>
      </w:r>
      <w:r w:rsidR="00E5661A" w:rsidRPr="00AA4026">
        <w:rPr>
          <w:lang w:val="pt-PT"/>
        </w:rPr>
        <w:tab/>
      </w:r>
      <w:r w:rsidR="00E5661A" w:rsidRPr="00AA4026">
        <w:rPr>
          <w:lang w:val="pt-PT"/>
        </w:rPr>
        <w:tab/>
      </w:r>
      <w:r w:rsidR="00E5661A" w:rsidRPr="00AA4026">
        <w:rPr>
          <w:lang w:val="pt-PT"/>
        </w:rPr>
        <w:tab/>
      </w:r>
      <w:r w:rsidR="00E5661A" w:rsidRPr="00AA4026">
        <w:rPr>
          <w:lang w:val="pt-PT"/>
        </w:rPr>
        <w:tab/>
      </w:r>
      <w:r w:rsidR="00E5661A" w:rsidRPr="00AA4026">
        <w:rPr>
          <w:lang w:val="pt-PT"/>
        </w:rPr>
        <w:tab/>
      </w:r>
      <w:r w:rsidRPr="00AA4026">
        <w:rPr>
          <w:b/>
          <w:lang w:val="pt-PT"/>
        </w:rPr>
        <w:t>(3 pontos)</w:t>
      </w:r>
      <w:r w:rsidR="00E5661A" w:rsidRPr="00AA4026">
        <w:rPr>
          <w:lang w:val="pt-PT"/>
        </w:rPr>
        <w:br/>
      </w:r>
      <w:r w:rsidRPr="00AA4026">
        <w:rPr>
          <w:lang w:val="pt-PT"/>
        </w:rPr>
        <w:t>e desflorestação.</w:t>
      </w:r>
      <w:r w:rsidR="00E5661A" w:rsidRPr="00AA4026">
        <w:rPr>
          <w:lang w:val="pt-PT"/>
        </w:rPr>
        <w:tab/>
      </w:r>
      <w:r w:rsidR="00E5661A" w:rsidRPr="00AA4026">
        <w:rPr>
          <w:lang w:val="pt-PT"/>
        </w:rPr>
        <w:tab/>
      </w:r>
      <w:r w:rsidR="00E5661A" w:rsidRPr="00AA4026">
        <w:rPr>
          <w:lang w:val="pt-PT"/>
        </w:rPr>
        <w:tab/>
      </w:r>
      <w:r w:rsidR="00E5661A" w:rsidRPr="00AA4026">
        <w:rPr>
          <w:lang w:val="pt-PT"/>
        </w:rPr>
        <w:tab/>
      </w:r>
      <w:r w:rsidR="00E5661A" w:rsidRPr="00AA4026">
        <w:rPr>
          <w:lang w:val="pt-PT"/>
        </w:rPr>
        <w:tab/>
      </w:r>
      <w:r w:rsidR="00E5661A" w:rsidRPr="00AA4026">
        <w:rPr>
          <w:lang w:val="pt-PT"/>
        </w:rPr>
        <w:tab/>
      </w:r>
      <w:r w:rsidR="00E5661A" w:rsidRPr="00AA4026">
        <w:rPr>
          <w:lang w:val="pt-PT"/>
        </w:rPr>
        <w:tab/>
      </w:r>
      <w:r w:rsidR="00E5661A" w:rsidRPr="00AA4026">
        <w:rPr>
          <w:lang w:val="pt-PT"/>
        </w:rPr>
        <w:tab/>
      </w:r>
      <w:r w:rsidRPr="00AA4026">
        <w:rPr>
          <w:b/>
          <w:lang w:val="pt-PT"/>
        </w:rPr>
        <w:t>(3 pontos)</w:t>
      </w:r>
    </w:p>
    <w:p w14:paraId="33395DD4" w14:textId="77777777" w:rsidR="00AD34EE" w:rsidRPr="00AD34EE" w:rsidRDefault="00AD34EE" w:rsidP="00AD34EE">
      <w:pPr>
        <w:pStyle w:val="ListParagraph"/>
        <w:ind w:left="432" w:firstLine="360"/>
        <w:jc w:val="left"/>
        <w:rPr>
          <w:lang w:val="pt-PT"/>
        </w:rPr>
      </w:pPr>
      <w:r w:rsidRPr="00AA4026">
        <w:rPr>
          <w:b/>
          <w:lang w:val="pt-PT"/>
        </w:rPr>
        <w:t xml:space="preserve">Total: </w:t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  <w:t>(6 pontos)</w:t>
      </w:r>
    </w:p>
    <w:p w14:paraId="778B5CC4" w14:textId="77777777" w:rsidR="00AD34EE" w:rsidRPr="00AA4026" w:rsidRDefault="00AD34EE" w:rsidP="00AD34EE">
      <w:pPr>
        <w:pStyle w:val="ListParagraph"/>
        <w:ind w:left="792"/>
        <w:jc w:val="left"/>
        <w:rPr>
          <w:lang w:val="pt-PT"/>
        </w:rPr>
      </w:pPr>
    </w:p>
    <w:p w14:paraId="3AD169CE" w14:textId="77777777" w:rsidR="00AD34EE" w:rsidRDefault="00F917D0" w:rsidP="002325A4">
      <w:pPr>
        <w:pStyle w:val="ListParagraph"/>
        <w:numPr>
          <w:ilvl w:val="1"/>
          <w:numId w:val="10"/>
        </w:numPr>
        <w:jc w:val="left"/>
        <w:rPr>
          <w:b/>
          <w:lang w:val="pt-PT"/>
        </w:rPr>
      </w:pPr>
      <w:r w:rsidRPr="00AA4026">
        <w:rPr>
          <w:lang w:val="pt-PT"/>
        </w:rPr>
        <w:lastRenderedPageBreak/>
        <w:t xml:space="preserve">Por exemplo: prevenir incêndios; promover a reflorestação; </w:t>
      </w:r>
      <w:r w:rsidR="003E4049" w:rsidRPr="00AA4026">
        <w:rPr>
          <w:b/>
          <w:lang w:val="pt-PT"/>
        </w:rPr>
        <w:tab/>
      </w:r>
      <w:r w:rsidR="003E4049" w:rsidRPr="00AA4026">
        <w:rPr>
          <w:b/>
          <w:lang w:val="pt-PT"/>
        </w:rPr>
        <w:tab/>
      </w:r>
      <w:r w:rsidR="003E4049" w:rsidRPr="00AA4026">
        <w:rPr>
          <w:b/>
          <w:lang w:val="pt-PT"/>
        </w:rPr>
        <w:tab/>
        <w:t>(2 pontos)</w:t>
      </w:r>
      <w:r w:rsidR="003E4049" w:rsidRPr="00AA4026">
        <w:rPr>
          <w:lang w:val="pt-PT"/>
        </w:rPr>
        <w:br/>
      </w:r>
      <w:r w:rsidRPr="00AA4026">
        <w:rPr>
          <w:lang w:val="pt-PT"/>
        </w:rPr>
        <w:t xml:space="preserve">melhorar o planeamento </w:t>
      </w:r>
      <w:r w:rsidR="003E4049" w:rsidRPr="00AA4026">
        <w:rPr>
          <w:b/>
          <w:lang w:val="pt-PT"/>
        </w:rPr>
        <w:tab/>
      </w:r>
      <w:r w:rsidR="003E4049" w:rsidRPr="00AA4026">
        <w:rPr>
          <w:b/>
          <w:lang w:val="pt-PT"/>
        </w:rPr>
        <w:tab/>
      </w:r>
      <w:r w:rsidR="003E4049" w:rsidRPr="00AA4026">
        <w:rPr>
          <w:b/>
          <w:lang w:val="pt-PT"/>
        </w:rPr>
        <w:tab/>
      </w:r>
      <w:r w:rsidR="003E4049" w:rsidRPr="00AA4026">
        <w:rPr>
          <w:b/>
          <w:lang w:val="pt-PT"/>
        </w:rPr>
        <w:tab/>
      </w:r>
      <w:r w:rsidR="003E4049" w:rsidRPr="00AA4026">
        <w:rPr>
          <w:b/>
          <w:lang w:val="pt-PT"/>
        </w:rPr>
        <w:tab/>
      </w:r>
      <w:r w:rsidR="003E4049" w:rsidRPr="00AA4026">
        <w:rPr>
          <w:b/>
          <w:lang w:val="pt-PT"/>
        </w:rPr>
        <w:tab/>
      </w:r>
      <w:r w:rsidR="003E4049" w:rsidRPr="00AA4026">
        <w:rPr>
          <w:b/>
          <w:lang w:val="pt-PT"/>
        </w:rPr>
        <w:tab/>
        <w:t>(2 pontos)</w:t>
      </w:r>
      <w:r w:rsidR="003E4049" w:rsidRPr="00AA4026">
        <w:rPr>
          <w:lang w:val="pt-PT"/>
        </w:rPr>
        <w:br/>
      </w:r>
      <w:r w:rsidRPr="00AA4026">
        <w:rPr>
          <w:lang w:val="pt-PT"/>
        </w:rPr>
        <w:t>e a gestão das áreas florestais.</w:t>
      </w:r>
      <w:r w:rsidR="003E4049" w:rsidRPr="00AA4026">
        <w:rPr>
          <w:b/>
          <w:lang w:val="pt-PT"/>
        </w:rPr>
        <w:t xml:space="preserve"> </w:t>
      </w:r>
      <w:r w:rsidR="003E4049" w:rsidRPr="00AA4026">
        <w:rPr>
          <w:b/>
          <w:lang w:val="pt-PT"/>
        </w:rPr>
        <w:tab/>
      </w:r>
      <w:r w:rsidR="003E4049" w:rsidRPr="00AA4026">
        <w:rPr>
          <w:b/>
          <w:lang w:val="pt-PT"/>
        </w:rPr>
        <w:tab/>
      </w:r>
      <w:r w:rsidR="003E4049" w:rsidRPr="00AA4026">
        <w:rPr>
          <w:b/>
          <w:lang w:val="pt-PT"/>
        </w:rPr>
        <w:tab/>
      </w:r>
      <w:r w:rsidR="003E4049" w:rsidRPr="00AA4026">
        <w:rPr>
          <w:b/>
          <w:lang w:val="pt-PT"/>
        </w:rPr>
        <w:tab/>
      </w:r>
      <w:r w:rsidR="003E4049" w:rsidRPr="00AA4026">
        <w:rPr>
          <w:b/>
          <w:lang w:val="pt-PT"/>
        </w:rPr>
        <w:tab/>
      </w:r>
      <w:r w:rsidR="003E4049" w:rsidRPr="00AA4026">
        <w:rPr>
          <w:b/>
          <w:lang w:val="pt-PT"/>
        </w:rPr>
        <w:tab/>
      </w:r>
      <w:r w:rsidR="003E4049" w:rsidRPr="00AA4026">
        <w:rPr>
          <w:b/>
          <w:lang w:val="pt-PT"/>
        </w:rPr>
        <w:tab/>
        <w:t>(2 pontos)</w:t>
      </w:r>
    </w:p>
    <w:p w14:paraId="3DE37B6A" w14:textId="68DEFD11" w:rsidR="00F917D0" w:rsidRPr="00AD34EE" w:rsidRDefault="00AD34EE" w:rsidP="00AD34EE">
      <w:pPr>
        <w:pStyle w:val="ListParagraph"/>
        <w:ind w:left="432" w:firstLine="360"/>
        <w:jc w:val="left"/>
        <w:rPr>
          <w:lang w:val="pt-PT"/>
        </w:rPr>
      </w:pPr>
      <w:r w:rsidRPr="00AA4026">
        <w:rPr>
          <w:b/>
          <w:lang w:val="pt-PT"/>
        </w:rPr>
        <w:t xml:space="preserve">Total: </w:t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</w:r>
      <w:r w:rsidRPr="00AA4026">
        <w:rPr>
          <w:b/>
          <w:lang w:val="pt-PT"/>
        </w:rPr>
        <w:tab/>
        <w:t>(6 pontos)</w:t>
      </w:r>
    </w:p>
    <w:p w14:paraId="5B02638E" w14:textId="77777777" w:rsidR="00F917D0" w:rsidRPr="00AA4026" w:rsidRDefault="00F917D0" w:rsidP="00F917D0"/>
    <w:p w14:paraId="05B21475" w14:textId="77777777" w:rsidR="0018431A" w:rsidRPr="00AA4026" w:rsidRDefault="00C951E8" w:rsidP="00B93F2D">
      <w:pPr>
        <w:jc w:val="right"/>
        <w:rPr>
          <w:b/>
        </w:rPr>
      </w:pPr>
      <w:r w:rsidRPr="00AA4026">
        <w:rPr>
          <w:b/>
        </w:rPr>
        <w:t>Total: 100 pontos</w:t>
      </w:r>
    </w:p>
    <w:sectPr w:rsidR="0018431A" w:rsidRPr="00AA4026" w:rsidSect="009D164A">
      <w:footerReference w:type="even" r:id="rId8"/>
      <w:footerReference w:type="default" r:id="rId9"/>
      <w:pgSz w:w="12240" w:h="15840" w:code="1"/>
      <w:pgMar w:top="1440" w:right="1440" w:bottom="1440" w:left="1440" w:header="720" w:footer="720" w:gutter="0"/>
      <w:cols w:space="72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0714740" w16cid:durableId="1D0DC4D6"/>
</w16cid:commentsId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8574AE" w14:textId="77777777" w:rsidR="005E47A6" w:rsidRDefault="005E47A6">
      <w:r>
        <w:separator/>
      </w:r>
    </w:p>
  </w:endnote>
  <w:endnote w:type="continuationSeparator" w:id="0">
    <w:p w14:paraId="676D3C1C" w14:textId="77777777" w:rsidR="005E47A6" w:rsidRDefault="005E4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Helv"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7F5ABD" w14:textId="77777777" w:rsidR="00BE1BC8" w:rsidRDefault="00BE1BC8" w:rsidP="009D16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2C8EEEA" w14:textId="77777777" w:rsidR="00BE1BC8" w:rsidRDefault="00BE1BC8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92152D" w14:textId="71F28AAF" w:rsidR="00BE1BC8" w:rsidRPr="00305E3C" w:rsidRDefault="00305E3C" w:rsidP="00305E3C">
    <w:pPr>
      <w:pStyle w:val="Footer"/>
      <w:rPr>
        <w:sz w:val="18"/>
        <w:lang w:val="pt-PT"/>
      </w:rPr>
    </w:pPr>
    <w:r w:rsidRPr="002D0990">
      <w:rPr>
        <w:sz w:val="18"/>
        <w:lang w:val="pt-PT"/>
      </w:rPr>
      <w:t>© Terra Viva • Ciências Naturais 6.º ano • Santillana</w:t>
    </w:r>
    <w:r w:rsidRPr="002D0990">
      <w:rPr>
        <w:sz w:val="18"/>
        <w:lang w:val="pt-PT"/>
      </w:rPr>
      <w:tab/>
    </w:r>
    <w:r w:rsidRPr="002D0990">
      <w:rPr>
        <w:sz w:val="18"/>
        <w:lang w:val="pt-PT"/>
      </w:rPr>
      <w:tab/>
    </w:r>
    <w:r w:rsidRPr="002B1212">
      <w:rPr>
        <w:sz w:val="18"/>
      </w:rPr>
      <w:fldChar w:fldCharType="begin"/>
    </w:r>
    <w:r w:rsidRPr="002D0990">
      <w:rPr>
        <w:sz w:val="18"/>
        <w:lang w:val="pt-PT"/>
      </w:rPr>
      <w:instrText>PAGE   \* MERGEFORMAT</w:instrText>
    </w:r>
    <w:r w:rsidRPr="002B1212">
      <w:rPr>
        <w:sz w:val="18"/>
      </w:rPr>
      <w:fldChar w:fldCharType="separate"/>
    </w:r>
    <w:r w:rsidR="00C52AEE">
      <w:rPr>
        <w:noProof/>
        <w:sz w:val="18"/>
        <w:lang w:val="pt-PT"/>
      </w:rPr>
      <w:t>3</w:t>
    </w:r>
    <w:r w:rsidRPr="002B1212"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8B8C8D" w14:textId="77777777" w:rsidR="005E47A6" w:rsidRDefault="005E47A6">
      <w:r>
        <w:separator/>
      </w:r>
    </w:p>
  </w:footnote>
  <w:footnote w:type="continuationSeparator" w:id="0">
    <w:p w14:paraId="04563BC9" w14:textId="77777777" w:rsidR="005E47A6" w:rsidRDefault="005E47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835CBC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F6343F5"/>
    <w:multiLevelType w:val="multilevel"/>
    <w:tmpl w:val="2FC2A8B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>
    <w:nsid w:val="2CBF5ACB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439D3110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446A586D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4B95683A"/>
    <w:multiLevelType w:val="multilevel"/>
    <w:tmpl w:val="B83697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50B8608B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54213197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600E4B7C"/>
    <w:multiLevelType w:val="multilevel"/>
    <w:tmpl w:val="2714B1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C70569C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70315F6C"/>
    <w:multiLevelType w:val="multilevel"/>
    <w:tmpl w:val="7B82C3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54821E3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6"/>
  </w:num>
  <w:num w:numId="5">
    <w:abstractNumId w:val="5"/>
  </w:num>
  <w:num w:numId="6">
    <w:abstractNumId w:val="9"/>
  </w:num>
  <w:num w:numId="7">
    <w:abstractNumId w:val="8"/>
  </w:num>
  <w:num w:numId="8">
    <w:abstractNumId w:val="11"/>
  </w:num>
  <w:num w:numId="9">
    <w:abstractNumId w:val="7"/>
  </w:num>
  <w:num w:numId="10">
    <w:abstractNumId w:val="10"/>
  </w:num>
  <w:num w:numId="11">
    <w:abstractNumId w:val="2"/>
  </w:num>
  <w:num w:numId="12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815"/>
    <w:rsid w:val="00005012"/>
    <w:rsid w:val="00007569"/>
    <w:rsid w:val="00010093"/>
    <w:rsid w:val="00014A49"/>
    <w:rsid w:val="000158A4"/>
    <w:rsid w:val="000171EA"/>
    <w:rsid w:val="00017BC6"/>
    <w:rsid w:val="00027A85"/>
    <w:rsid w:val="0003186B"/>
    <w:rsid w:val="000326AF"/>
    <w:rsid w:val="00033EBD"/>
    <w:rsid w:val="000368A1"/>
    <w:rsid w:val="0003786C"/>
    <w:rsid w:val="00046807"/>
    <w:rsid w:val="00047BE3"/>
    <w:rsid w:val="000535DC"/>
    <w:rsid w:val="00060F02"/>
    <w:rsid w:val="0006310D"/>
    <w:rsid w:val="00065B7C"/>
    <w:rsid w:val="00073C1B"/>
    <w:rsid w:val="00075F9D"/>
    <w:rsid w:val="00077D29"/>
    <w:rsid w:val="00083F87"/>
    <w:rsid w:val="00092039"/>
    <w:rsid w:val="000932FA"/>
    <w:rsid w:val="000A012F"/>
    <w:rsid w:val="000A3AAA"/>
    <w:rsid w:val="000B24AC"/>
    <w:rsid w:val="000B37F2"/>
    <w:rsid w:val="000B6961"/>
    <w:rsid w:val="000B7B2F"/>
    <w:rsid w:val="000C220A"/>
    <w:rsid w:val="000C23BB"/>
    <w:rsid w:val="000C781B"/>
    <w:rsid w:val="000E39A1"/>
    <w:rsid w:val="000E6120"/>
    <w:rsid w:val="000F02BE"/>
    <w:rsid w:val="000F11D3"/>
    <w:rsid w:val="000F3396"/>
    <w:rsid w:val="000F5FED"/>
    <w:rsid w:val="000F74F6"/>
    <w:rsid w:val="00103AA0"/>
    <w:rsid w:val="00104E5E"/>
    <w:rsid w:val="001111FC"/>
    <w:rsid w:val="001143B4"/>
    <w:rsid w:val="00116395"/>
    <w:rsid w:val="00122573"/>
    <w:rsid w:val="00122A52"/>
    <w:rsid w:val="001248B8"/>
    <w:rsid w:val="00127815"/>
    <w:rsid w:val="00130217"/>
    <w:rsid w:val="00131199"/>
    <w:rsid w:val="001342E3"/>
    <w:rsid w:val="00134C73"/>
    <w:rsid w:val="001352ED"/>
    <w:rsid w:val="00135E42"/>
    <w:rsid w:val="00136231"/>
    <w:rsid w:val="00140327"/>
    <w:rsid w:val="00140B33"/>
    <w:rsid w:val="00144EFC"/>
    <w:rsid w:val="00152887"/>
    <w:rsid w:val="001579DC"/>
    <w:rsid w:val="00165302"/>
    <w:rsid w:val="00175181"/>
    <w:rsid w:val="00177006"/>
    <w:rsid w:val="00180AC8"/>
    <w:rsid w:val="00181A76"/>
    <w:rsid w:val="00181BDF"/>
    <w:rsid w:val="0018431A"/>
    <w:rsid w:val="00185ED7"/>
    <w:rsid w:val="00191E54"/>
    <w:rsid w:val="00193B6A"/>
    <w:rsid w:val="0019680D"/>
    <w:rsid w:val="001A02AB"/>
    <w:rsid w:val="001A1AE4"/>
    <w:rsid w:val="001A1DB2"/>
    <w:rsid w:val="001A5D6D"/>
    <w:rsid w:val="001A620E"/>
    <w:rsid w:val="001B1568"/>
    <w:rsid w:val="001B5333"/>
    <w:rsid w:val="001C7CD7"/>
    <w:rsid w:val="001D0229"/>
    <w:rsid w:val="001D08D3"/>
    <w:rsid w:val="001D3B41"/>
    <w:rsid w:val="001E3FC3"/>
    <w:rsid w:val="001E60E3"/>
    <w:rsid w:val="001F13F1"/>
    <w:rsid w:val="001F16AB"/>
    <w:rsid w:val="001F59B6"/>
    <w:rsid w:val="001F7402"/>
    <w:rsid w:val="00201101"/>
    <w:rsid w:val="00212351"/>
    <w:rsid w:val="00214176"/>
    <w:rsid w:val="00214435"/>
    <w:rsid w:val="002178BA"/>
    <w:rsid w:val="00217F4A"/>
    <w:rsid w:val="00225ECD"/>
    <w:rsid w:val="002270AC"/>
    <w:rsid w:val="002337E6"/>
    <w:rsid w:val="00236283"/>
    <w:rsid w:val="00242F56"/>
    <w:rsid w:val="00246A08"/>
    <w:rsid w:val="00256635"/>
    <w:rsid w:val="002570DD"/>
    <w:rsid w:val="0025767D"/>
    <w:rsid w:val="00257EFC"/>
    <w:rsid w:val="002628EC"/>
    <w:rsid w:val="00262F34"/>
    <w:rsid w:val="00264DC8"/>
    <w:rsid w:val="00267B58"/>
    <w:rsid w:val="0027008F"/>
    <w:rsid w:val="00272FC1"/>
    <w:rsid w:val="002732F9"/>
    <w:rsid w:val="002735B0"/>
    <w:rsid w:val="0028189C"/>
    <w:rsid w:val="0028466B"/>
    <w:rsid w:val="00291544"/>
    <w:rsid w:val="002923A8"/>
    <w:rsid w:val="00292C21"/>
    <w:rsid w:val="00296084"/>
    <w:rsid w:val="002A6711"/>
    <w:rsid w:val="002A78CF"/>
    <w:rsid w:val="002B1212"/>
    <w:rsid w:val="002B1540"/>
    <w:rsid w:val="002B2725"/>
    <w:rsid w:val="002B2F31"/>
    <w:rsid w:val="002B435C"/>
    <w:rsid w:val="002B51A7"/>
    <w:rsid w:val="002B79FC"/>
    <w:rsid w:val="002C7D2B"/>
    <w:rsid w:val="002D024B"/>
    <w:rsid w:val="002D04CC"/>
    <w:rsid w:val="002D06CA"/>
    <w:rsid w:val="002D35D1"/>
    <w:rsid w:val="002D4E0A"/>
    <w:rsid w:val="002E174B"/>
    <w:rsid w:val="002E2840"/>
    <w:rsid w:val="002E4047"/>
    <w:rsid w:val="002E5A6A"/>
    <w:rsid w:val="002E6A87"/>
    <w:rsid w:val="002F25E9"/>
    <w:rsid w:val="002F430F"/>
    <w:rsid w:val="002F48F1"/>
    <w:rsid w:val="003002B0"/>
    <w:rsid w:val="00304630"/>
    <w:rsid w:val="00304FB4"/>
    <w:rsid w:val="00305B2A"/>
    <w:rsid w:val="00305E3C"/>
    <w:rsid w:val="003159E8"/>
    <w:rsid w:val="00317ED4"/>
    <w:rsid w:val="003224E9"/>
    <w:rsid w:val="00324CFB"/>
    <w:rsid w:val="003331A0"/>
    <w:rsid w:val="00344148"/>
    <w:rsid w:val="003448DE"/>
    <w:rsid w:val="0035064B"/>
    <w:rsid w:val="003524CB"/>
    <w:rsid w:val="00353AB4"/>
    <w:rsid w:val="00354F9D"/>
    <w:rsid w:val="00366076"/>
    <w:rsid w:val="00371E25"/>
    <w:rsid w:val="003746D1"/>
    <w:rsid w:val="0039199B"/>
    <w:rsid w:val="003963E5"/>
    <w:rsid w:val="003A035B"/>
    <w:rsid w:val="003A4F0E"/>
    <w:rsid w:val="003A6749"/>
    <w:rsid w:val="003B416C"/>
    <w:rsid w:val="003B667F"/>
    <w:rsid w:val="003B7A7B"/>
    <w:rsid w:val="003C2724"/>
    <w:rsid w:val="003C3A40"/>
    <w:rsid w:val="003C67CB"/>
    <w:rsid w:val="003C7355"/>
    <w:rsid w:val="003D0F73"/>
    <w:rsid w:val="003D7A1D"/>
    <w:rsid w:val="003E4049"/>
    <w:rsid w:val="00402B51"/>
    <w:rsid w:val="00406146"/>
    <w:rsid w:val="004103EE"/>
    <w:rsid w:val="00421D71"/>
    <w:rsid w:val="004235CE"/>
    <w:rsid w:val="00425393"/>
    <w:rsid w:val="00425988"/>
    <w:rsid w:val="00426CA8"/>
    <w:rsid w:val="00430A27"/>
    <w:rsid w:val="00431A12"/>
    <w:rsid w:val="00435FD2"/>
    <w:rsid w:val="004360C0"/>
    <w:rsid w:val="00436AA3"/>
    <w:rsid w:val="00436B8B"/>
    <w:rsid w:val="00441FA1"/>
    <w:rsid w:val="00450B8B"/>
    <w:rsid w:val="00453A8D"/>
    <w:rsid w:val="00454D77"/>
    <w:rsid w:val="004554E1"/>
    <w:rsid w:val="00461D28"/>
    <w:rsid w:val="00464090"/>
    <w:rsid w:val="00467250"/>
    <w:rsid w:val="00471B44"/>
    <w:rsid w:val="0048327E"/>
    <w:rsid w:val="0048526B"/>
    <w:rsid w:val="0048668B"/>
    <w:rsid w:val="0048684E"/>
    <w:rsid w:val="004906C0"/>
    <w:rsid w:val="00490848"/>
    <w:rsid w:val="00492169"/>
    <w:rsid w:val="004A5A64"/>
    <w:rsid w:val="004A70B2"/>
    <w:rsid w:val="004A7CBC"/>
    <w:rsid w:val="004B2347"/>
    <w:rsid w:val="004B4110"/>
    <w:rsid w:val="004B6F7D"/>
    <w:rsid w:val="004C05D2"/>
    <w:rsid w:val="004C076A"/>
    <w:rsid w:val="004C6773"/>
    <w:rsid w:val="004C7F05"/>
    <w:rsid w:val="004D0012"/>
    <w:rsid w:val="004D358D"/>
    <w:rsid w:val="004D4D19"/>
    <w:rsid w:val="004E3A6C"/>
    <w:rsid w:val="004E65AE"/>
    <w:rsid w:val="004F03B6"/>
    <w:rsid w:val="004F228E"/>
    <w:rsid w:val="004F6712"/>
    <w:rsid w:val="0050065B"/>
    <w:rsid w:val="00503062"/>
    <w:rsid w:val="0050497D"/>
    <w:rsid w:val="005051E1"/>
    <w:rsid w:val="00505EB7"/>
    <w:rsid w:val="00506B42"/>
    <w:rsid w:val="00507B66"/>
    <w:rsid w:val="00514196"/>
    <w:rsid w:val="00516F59"/>
    <w:rsid w:val="005217FA"/>
    <w:rsid w:val="00523B71"/>
    <w:rsid w:val="005262A9"/>
    <w:rsid w:val="00530B15"/>
    <w:rsid w:val="005357FF"/>
    <w:rsid w:val="00537693"/>
    <w:rsid w:val="005408FC"/>
    <w:rsid w:val="00540974"/>
    <w:rsid w:val="005431EF"/>
    <w:rsid w:val="00544783"/>
    <w:rsid w:val="00545415"/>
    <w:rsid w:val="00547BBE"/>
    <w:rsid w:val="0055120F"/>
    <w:rsid w:val="0055485C"/>
    <w:rsid w:val="00555263"/>
    <w:rsid w:val="00563573"/>
    <w:rsid w:val="005672CA"/>
    <w:rsid w:val="005723E6"/>
    <w:rsid w:val="00581551"/>
    <w:rsid w:val="00585B2D"/>
    <w:rsid w:val="0059080B"/>
    <w:rsid w:val="00590D86"/>
    <w:rsid w:val="00592500"/>
    <w:rsid w:val="00593282"/>
    <w:rsid w:val="005948F2"/>
    <w:rsid w:val="005A0E8B"/>
    <w:rsid w:val="005A203C"/>
    <w:rsid w:val="005B1978"/>
    <w:rsid w:val="005B2F3A"/>
    <w:rsid w:val="005B5359"/>
    <w:rsid w:val="005B72F4"/>
    <w:rsid w:val="005C4B10"/>
    <w:rsid w:val="005C4BF1"/>
    <w:rsid w:val="005C53EF"/>
    <w:rsid w:val="005D0655"/>
    <w:rsid w:val="005D5EF0"/>
    <w:rsid w:val="005E47A6"/>
    <w:rsid w:val="005E7BCA"/>
    <w:rsid w:val="005F019B"/>
    <w:rsid w:val="005F3DAB"/>
    <w:rsid w:val="00600FAD"/>
    <w:rsid w:val="00610E68"/>
    <w:rsid w:val="00611B41"/>
    <w:rsid w:val="0061353C"/>
    <w:rsid w:val="006173D7"/>
    <w:rsid w:val="00624A34"/>
    <w:rsid w:val="00624E34"/>
    <w:rsid w:val="0062542E"/>
    <w:rsid w:val="00630759"/>
    <w:rsid w:val="00637670"/>
    <w:rsid w:val="006418E2"/>
    <w:rsid w:val="00642C91"/>
    <w:rsid w:val="00654074"/>
    <w:rsid w:val="006617D3"/>
    <w:rsid w:val="00661858"/>
    <w:rsid w:val="00670DE7"/>
    <w:rsid w:val="00671492"/>
    <w:rsid w:val="00674214"/>
    <w:rsid w:val="006759E9"/>
    <w:rsid w:val="00686814"/>
    <w:rsid w:val="006908DF"/>
    <w:rsid w:val="00691267"/>
    <w:rsid w:val="006A3FEB"/>
    <w:rsid w:val="006A43EC"/>
    <w:rsid w:val="006A47DD"/>
    <w:rsid w:val="006A6394"/>
    <w:rsid w:val="006B2F2A"/>
    <w:rsid w:val="006B74B6"/>
    <w:rsid w:val="006C6E26"/>
    <w:rsid w:val="006C7E39"/>
    <w:rsid w:val="006D473D"/>
    <w:rsid w:val="006E59C3"/>
    <w:rsid w:val="006E64BF"/>
    <w:rsid w:val="006E6CD9"/>
    <w:rsid w:val="006E75E7"/>
    <w:rsid w:val="006F3895"/>
    <w:rsid w:val="006F4C30"/>
    <w:rsid w:val="006F7880"/>
    <w:rsid w:val="00700834"/>
    <w:rsid w:val="0070251E"/>
    <w:rsid w:val="00710427"/>
    <w:rsid w:val="00712034"/>
    <w:rsid w:val="007125CA"/>
    <w:rsid w:val="00713B66"/>
    <w:rsid w:val="00715F9A"/>
    <w:rsid w:val="0072506E"/>
    <w:rsid w:val="0073453A"/>
    <w:rsid w:val="00734C86"/>
    <w:rsid w:val="007421B5"/>
    <w:rsid w:val="0074359F"/>
    <w:rsid w:val="007500BC"/>
    <w:rsid w:val="00752F5B"/>
    <w:rsid w:val="0076296A"/>
    <w:rsid w:val="00766384"/>
    <w:rsid w:val="00770CF5"/>
    <w:rsid w:val="007759C8"/>
    <w:rsid w:val="0077677F"/>
    <w:rsid w:val="007808C2"/>
    <w:rsid w:val="007820D3"/>
    <w:rsid w:val="007846F2"/>
    <w:rsid w:val="00786F95"/>
    <w:rsid w:val="00792BDC"/>
    <w:rsid w:val="0079501A"/>
    <w:rsid w:val="007A4317"/>
    <w:rsid w:val="007B189D"/>
    <w:rsid w:val="007B1F59"/>
    <w:rsid w:val="007B2A2C"/>
    <w:rsid w:val="007B3D18"/>
    <w:rsid w:val="007B6EE9"/>
    <w:rsid w:val="007C4BA8"/>
    <w:rsid w:val="007C6EEB"/>
    <w:rsid w:val="007C74B3"/>
    <w:rsid w:val="007E4CB5"/>
    <w:rsid w:val="007E6BE4"/>
    <w:rsid w:val="007E7202"/>
    <w:rsid w:val="007F1DD8"/>
    <w:rsid w:val="007F53C3"/>
    <w:rsid w:val="00800270"/>
    <w:rsid w:val="00800709"/>
    <w:rsid w:val="0080248C"/>
    <w:rsid w:val="00802878"/>
    <w:rsid w:val="00805B36"/>
    <w:rsid w:val="00814744"/>
    <w:rsid w:val="00817309"/>
    <w:rsid w:val="00823191"/>
    <w:rsid w:val="00830832"/>
    <w:rsid w:val="00831D8C"/>
    <w:rsid w:val="0083231F"/>
    <w:rsid w:val="0083652B"/>
    <w:rsid w:val="008527AB"/>
    <w:rsid w:val="00871DDF"/>
    <w:rsid w:val="00877568"/>
    <w:rsid w:val="00877680"/>
    <w:rsid w:val="00886346"/>
    <w:rsid w:val="00887212"/>
    <w:rsid w:val="008906F4"/>
    <w:rsid w:val="00892A10"/>
    <w:rsid w:val="00893069"/>
    <w:rsid w:val="00893722"/>
    <w:rsid w:val="00893CEE"/>
    <w:rsid w:val="00894793"/>
    <w:rsid w:val="008A2F60"/>
    <w:rsid w:val="008A34B2"/>
    <w:rsid w:val="008A4BBE"/>
    <w:rsid w:val="008B1CD3"/>
    <w:rsid w:val="008B4E3C"/>
    <w:rsid w:val="008B5989"/>
    <w:rsid w:val="008B78EC"/>
    <w:rsid w:val="008C09C5"/>
    <w:rsid w:val="008C0CD0"/>
    <w:rsid w:val="008C3767"/>
    <w:rsid w:val="008D1150"/>
    <w:rsid w:val="008D49B2"/>
    <w:rsid w:val="008D7288"/>
    <w:rsid w:val="008F001D"/>
    <w:rsid w:val="008F0367"/>
    <w:rsid w:val="008F1D35"/>
    <w:rsid w:val="008F7A30"/>
    <w:rsid w:val="00901081"/>
    <w:rsid w:val="00905D7B"/>
    <w:rsid w:val="00905DCC"/>
    <w:rsid w:val="00916C12"/>
    <w:rsid w:val="00922F3B"/>
    <w:rsid w:val="00930F57"/>
    <w:rsid w:val="00932F40"/>
    <w:rsid w:val="009333C2"/>
    <w:rsid w:val="00940B0C"/>
    <w:rsid w:val="009540C4"/>
    <w:rsid w:val="00962C31"/>
    <w:rsid w:val="009668AB"/>
    <w:rsid w:val="009730F4"/>
    <w:rsid w:val="009732B7"/>
    <w:rsid w:val="00975011"/>
    <w:rsid w:val="0097608B"/>
    <w:rsid w:val="00982194"/>
    <w:rsid w:val="00985B7B"/>
    <w:rsid w:val="009869BC"/>
    <w:rsid w:val="009871D7"/>
    <w:rsid w:val="009909D2"/>
    <w:rsid w:val="009968AA"/>
    <w:rsid w:val="0099732F"/>
    <w:rsid w:val="009A098F"/>
    <w:rsid w:val="009B1DE3"/>
    <w:rsid w:val="009B43DE"/>
    <w:rsid w:val="009B758B"/>
    <w:rsid w:val="009C0477"/>
    <w:rsid w:val="009C08FC"/>
    <w:rsid w:val="009C7E2E"/>
    <w:rsid w:val="009D164A"/>
    <w:rsid w:val="009D398A"/>
    <w:rsid w:val="009D5923"/>
    <w:rsid w:val="009E0F4D"/>
    <w:rsid w:val="009E7F0D"/>
    <w:rsid w:val="009F0896"/>
    <w:rsid w:val="00A067AA"/>
    <w:rsid w:val="00A15EC6"/>
    <w:rsid w:val="00A1661B"/>
    <w:rsid w:val="00A2530B"/>
    <w:rsid w:val="00A27507"/>
    <w:rsid w:val="00A36009"/>
    <w:rsid w:val="00A4216E"/>
    <w:rsid w:val="00A42914"/>
    <w:rsid w:val="00A438E5"/>
    <w:rsid w:val="00A44800"/>
    <w:rsid w:val="00A461B5"/>
    <w:rsid w:val="00A50ADA"/>
    <w:rsid w:val="00A50C1B"/>
    <w:rsid w:val="00A531AA"/>
    <w:rsid w:val="00A532F8"/>
    <w:rsid w:val="00A53E81"/>
    <w:rsid w:val="00A5783B"/>
    <w:rsid w:val="00A62AFA"/>
    <w:rsid w:val="00A7275F"/>
    <w:rsid w:val="00A85598"/>
    <w:rsid w:val="00A9384D"/>
    <w:rsid w:val="00A94131"/>
    <w:rsid w:val="00A96135"/>
    <w:rsid w:val="00AA2F85"/>
    <w:rsid w:val="00AA4026"/>
    <w:rsid w:val="00AA4E69"/>
    <w:rsid w:val="00AB0836"/>
    <w:rsid w:val="00AC0696"/>
    <w:rsid w:val="00AC1469"/>
    <w:rsid w:val="00AC71A3"/>
    <w:rsid w:val="00AD0E09"/>
    <w:rsid w:val="00AD0E34"/>
    <w:rsid w:val="00AD34EE"/>
    <w:rsid w:val="00AD39ED"/>
    <w:rsid w:val="00AD6E30"/>
    <w:rsid w:val="00AE568B"/>
    <w:rsid w:val="00AE59A2"/>
    <w:rsid w:val="00AE741C"/>
    <w:rsid w:val="00AE7DCF"/>
    <w:rsid w:val="00AF4DF7"/>
    <w:rsid w:val="00B00FE3"/>
    <w:rsid w:val="00B06C86"/>
    <w:rsid w:val="00B15B4D"/>
    <w:rsid w:val="00B2279C"/>
    <w:rsid w:val="00B302DA"/>
    <w:rsid w:val="00B40C28"/>
    <w:rsid w:val="00B42F9E"/>
    <w:rsid w:val="00B50F48"/>
    <w:rsid w:val="00B53B1D"/>
    <w:rsid w:val="00B54103"/>
    <w:rsid w:val="00B54EEC"/>
    <w:rsid w:val="00B567FA"/>
    <w:rsid w:val="00B635EA"/>
    <w:rsid w:val="00B66052"/>
    <w:rsid w:val="00B66E89"/>
    <w:rsid w:val="00B71B38"/>
    <w:rsid w:val="00B74440"/>
    <w:rsid w:val="00B74DCF"/>
    <w:rsid w:val="00B76344"/>
    <w:rsid w:val="00B8174E"/>
    <w:rsid w:val="00B81C53"/>
    <w:rsid w:val="00B86C10"/>
    <w:rsid w:val="00B93C69"/>
    <w:rsid w:val="00B93F2D"/>
    <w:rsid w:val="00B940D7"/>
    <w:rsid w:val="00B9579A"/>
    <w:rsid w:val="00B95F22"/>
    <w:rsid w:val="00BA43F3"/>
    <w:rsid w:val="00BA499A"/>
    <w:rsid w:val="00BB2B91"/>
    <w:rsid w:val="00BB2F65"/>
    <w:rsid w:val="00BB40CF"/>
    <w:rsid w:val="00BB7876"/>
    <w:rsid w:val="00BC253F"/>
    <w:rsid w:val="00BC3C5C"/>
    <w:rsid w:val="00BD0762"/>
    <w:rsid w:val="00BE1BC8"/>
    <w:rsid w:val="00BF1900"/>
    <w:rsid w:val="00BF20DE"/>
    <w:rsid w:val="00BF48E6"/>
    <w:rsid w:val="00BF531A"/>
    <w:rsid w:val="00BF67A4"/>
    <w:rsid w:val="00C0712D"/>
    <w:rsid w:val="00C128EE"/>
    <w:rsid w:val="00C12C4E"/>
    <w:rsid w:val="00C13304"/>
    <w:rsid w:val="00C176BD"/>
    <w:rsid w:val="00C454F7"/>
    <w:rsid w:val="00C45C77"/>
    <w:rsid w:val="00C52AEE"/>
    <w:rsid w:val="00C56468"/>
    <w:rsid w:val="00C56D14"/>
    <w:rsid w:val="00C60327"/>
    <w:rsid w:val="00C63655"/>
    <w:rsid w:val="00C64E9D"/>
    <w:rsid w:val="00C67C8F"/>
    <w:rsid w:val="00C76367"/>
    <w:rsid w:val="00C76B05"/>
    <w:rsid w:val="00C80CE0"/>
    <w:rsid w:val="00C83BFB"/>
    <w:rsid w:val="00C90DB2"/>
    <w:rsid w:val="00C91C38"/>
    <w:rsid w:val="00C951E8"/>
    <w:rsid w:val="00C9724E"/>
    <w:rsid w:val="00CA189A"/>
    <w:rsid w:val="00CA1E6B"/>
    <w:rsid w:val="00CA3CA4"/>
    <w:rsid w:val="00CA4F5B"/>
    <w:rsid w:val="00CA5941"/>
    <w:rsid w:val="00CA5FD8"/>
    <w:rsid w:val="00CA6099"/>
    <w:rsid w:val="00CB15E2"/>
    <w:rsid w:val="00CC02E3"/>
    <w:rsid w:val="00CC603A"/>
    <w:rsid w:val="00CC7715"/>
    <w:rsid w:val="00CD3458"/>
    <w:rsid w:val="00CD63B4"/>
    <w:rsid w:val="00CD76BF"/>
    <w:rsid w:val="00CE0D49"/>
    <w:rsid w:val="00CE1F17"/>
    <w:rsid w:val="00CE287E"/>
    <w:rsid w:val="00CE4A3A"/>
    <w:rsid w:val="00CE79A9"/>
    <w:rsid w:val="00CE7EDC"/>
    <w:rsid w:val="00CF07AE"/>
    <w:rsid w:val="00CF1825"/>
    <w:rsid w:val="00CF1F6F"/>
    <w:rsid w:val="00CF28C6"/>
    <w:rsid w:val="00CF2AF9"/>
    <w:rsid w:val="00CF4849"/>
    <w:rsid w:val="00CF6F63"/>
    <w:rsid w:val="00D00CA7"/>
    <w:rsid w:val="00D06A55"/>
    <w:rsid w:val="00D071C8"/>
    <w:rsid w:val="00D1243C"/>
    <w:rsid w:val="00D12FBE"/>
    <w:rsid w:val="00D21012"/>
    <w:rsid w:val="00D4192C"/>
    <w:rsid w:val="00D446A9"/>
    <w:rsid w:val="00D44727"/>
    <w:rsid w:val="00D464CB"/>
    <w:rsid w:val="00D62E3D"/>
    <w:rsid w:val="00D67E49"/>
    <w:rsid w:val="00D70561"/>
    <w:rsid w:val="00D7223C"/>
    <w:rsid w:val="00D743AF"/>
    <w:rsid w:val="00D74CBC"/>
    <w:rsid w:val="00D74DC0"/>
    <w:rsid w:val="00D801D5"/>
    <w:rsid w:val="00D80F39"/>
    <w:rsid w:val="00D827E4"/>
    <w:rsid w:val="00D838BD"/>
    <w:rsid w:val="00D84602"/>
    <w:rsid w:val="00D85338"/>
    <w:rsid w:val="00DA19ED"/>
    <w:rsid w:val="00DA3841"/>
    <w:rsid w:val="00DA745A"/>
    <w:rsid w:val="00DB4272"/>
    <w:rsid w:val="00DB799D"/>
    <w:rsid w:val="00DC274B"/>
    <w:rsid w:val="00DC7092"/>
    <w:rsid w:val="00DC7DC4"/>
    <w:rsid w:val="00DD3207"/>
    <w:rsid w:val="00DE3337"/>
    <w:rsid w:val="00DE6BCF"/>
    <w:rsid w:val="00DF22F5"/>
    <w:rsid w:val="00E00228"/>
    <w:rsid w:val="00E01D1B"/>
    <w:rsid w:val="00E045C9"/>
    <w:rsid w:val="00E0479B"/>
    <w:rsid w:val="00E06AE6"/>
    <w:rsid w:val="00E10F7F"/>
    <w:rsid w:val="00E12F0E"/>
    <w:rsid w:val="00E1451B"/>
    <w:rsid w:val="00E14647"/>
    <w:rsid w:val="00E2230F"/>
    <w:rsid w:val="00E27A8D"/>
    <w:rsid w:val="00E33B58"/>
    <w:rsid w:val="00E36DEE"/>
    <w:rsid w:val="00E4013B"/>
    <w:rsid w:val="00E411BB"/>
    <w:rsid w:val="00E44B05"/>
    <w:rsid w:val="00E44E9E"/>
    <w:rsid w:val="00E47F06"/>
    <w:rsid w:val="00E47F49"/>
    <w:rsid w:val="00E53ACC"/>
    <w:rsid w:val="00E5661A"/>
    <w:rsid w:val="00E666A6"/>
    <w:rsid w:val="00E67CB9"/>
    <w:rsid w:val="00E734B6"/>
    <w:rsid w:val="00E75D15"/>
    <w:rsid w:val="00E778C9"/>
    <w:rsid w:val="00E821F5"/>
    <w:rsid w:val="00E90501"/>
    <w:rsid w:val="00E91F29"/>
    <w:rsid w:val="00E9621F"/>
    <w:rsid w:val="00E96F1D"/>
    <w:rsid w:val="00EA1D9C"/>
    <w:rsid w:val="00EB0BAE"/>
    <w:rsid w:val="00EB5E07"/>
    <w:rsid w:val="00EC1791"/>
    <w:rsid w:val="00EC22D1"/>
    <w:rsid w:val="00ED7557"/>
    <w:rsid w:val="00EE668C"/>
    <w:rsid w:val="00EE7728"/>
    <w:rsid w:val="00EF1410"/>
    <w:rsid w:val="00EF775D"/>
    <w:rsid w:val="00F10DE8"/>
    <w:rsid w:val="00F13024"/>
    <w:rsid w:val="00F20891"/>
    <w:rsid w:val="00F23553"/>
    <w:rsid w:val="00F23DAD"/>
    <w:rsid w:val="00F24FD7"/>
    <w:rsid w:val="00F31494"/>
    <w:rsid w:val="00F3286C"/>
    <w:rsid w:val="00F41CE5"/>
    <w:rsid w:val="00F42206"/>
    <w:rsid w:val="00F43A09"/>
    <w:rsid w:val="00F55446"/>
    <w:rsid w:val="00F62476"/>
    <w:rsid w:val="00F63191"/>
    <w:rsid w:val="00F637F1"/>
    <w:rsid w:val="00F63A7D"/>
    <w:rsid w:val="00F73A17"/>
    <w:rsid w:val="00F73B1C"/>
    <w:rsid w:val="00F74EC4"/>
    <w:rsid w:val="00F84058"/>
    <w:rsid w:val="00F9003A"/>
    <w:rsid w:val="00F917D0"/>
    <w:rsid w:val="00F94715"/>
    <w:rsid w:val="00F94E1F"/>
    <w:rsid w:val="00FA174B"/>
    <w:rsid w:val="00FA3B1A"/>
    <w:rsid w:val="00FA77D9"/>
    <w:rsid w:val="00FB452B"/>
    <w:rsid w:val="00FC428D"/>
    <w:rsid w:val="00FC48C2"/>
    <w:rsid w:val="00FD4883"/>
    <w:rsid w:val="00FD6F83"/>
    <w:rsid w:val="00FE4980"/>
    <w:rsid w:val="00FE5E41"/>
    <w:rsid w:val="00FF0A16"/>
    <w:rsid w:val="00FF61DE"/>
    <w:rsid w:val="00FF7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121628EA"/>
  <w15:chartTrackingRefBased/>
  <w15:docId w15:val="{BA170C5F-1DC4-429D-8AEE-E1FCCF5CE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27815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ing1">
    <w:name w:val="heading 1"/>
    <w:basedOn w:val="Normal"/>
    <w:next w:val="Normal"/>
    <w:autoRedefine/>
    <w:qFormat/>
    <w:rsid w:val="009A098F"/>
    <w:pPr>
      <w:keepNext/>
      <w:spacing w:before="360" w:after="120" w:line="240" w:lineRule="auto"/>
      <w:jc w:val="center"/>
      <w:outlineLvl w:val="0"/>
    </w:pPr>
    <w:rPr>
      <w:rFonts w:ascii="Calibri" w:eastAsia="Times New Roman" w:hAnsi="Calibri" w:cs="Times New Roman"/>
      <w:b/>
      <w:color w:val="2F5496" w:themeColor="accent5" w:themeShade="BF"/>
      <w:sz w:val="32"/>
      <w:szCs w:val="20"/>
      <w:lang w:val="en-US"/>
    </w:rPr>
  </w:style>
  <w:style w:type="paragraph" w:styleId="Heading2">
    <w:name w:val="heading 2"/>
    <w:basedOn w:val="Normal"/>
    <w:next w:val="Normal"/>
    <w:qFormat/>
    <w:rsid w:val="00060F02"/>
    <w:pPr>
      <w:keepNext/>
      <w:keepLines/>
      <w:numPr>
        <w:ilvl w:val="1"/>
        <w:numId w:val="1"/>
      </w:numPr>
      <w:spacing w:after="0" w:line="240" w:lineRule="atLeast"/>
      <w:jc w:val="both"/>
      <w:outlineLvl w:val="1"/>
    </w:pPr>
    <w:rPr>
      <w:rFonts w:ascii="Helv" w:eastAsia="Times New Roman" w:hAnsi="Helv" w:cs="Times New Roman"/>
      <w:b/>
      <w:snapToGrid w:val="0"/>
      <w:color w:val="2F5496" w:themeColor="accent5" w:themeShade="BF"/>
      <w:sz w:val="28"/>
      <w:szCs w:val="20"/>
      <w:lang w:val="en-US"/>
    </w:rPr>
  </w:style>
  <w:style w:type="paragraph" w:styleId="Heading3">
    <w:name w:val="heading 3"/>
    <w:basedOn w:val="Normal"/>
    <w:next w:val="Normal"/>
    <w:qFormat/>
    <w:rsid w:val="00BB7876"/>
    <w:pPr>
      <w:keepNext/>
      <w:numPr>
        <w:ilvl w:val="2"/>
        <w:numId w:val="1"/>
      </w:numPr>
      <w:tabs>
        <w:tab w:val="left" w:leader="underscore" w:pos="5040"/>
        <w:tab w:val="left" w:pos="5760"/>
        <w:tab w:val="left" w:leader="underscore" w:pos="8640"/>
      </w:tabs>
      <w:spacing w:after="0" w:line="240" w:lineRule="auto"/>
      <w:jc w:val="both"/>
      <w:outlineLvl w:val="2"/>
    </w:pPr>
    <w:rPr>
      <w:rFonts w:ascii="Calibri" w:eastAsia="Times New Roman" w:hAnsi="Calibri" w:cs="Times New Roman"/>
      <w:b/>
      <w:sz w:val="24"/>
      <w:szCs w:val="20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6F63"/>
    <w:pPr>
      <w:keepNext/>
      <w:numPr>
        <w:ilvl w:val="3"/>
        <w:numId w:val="1"/>
      </w:numPr>
      <w:spacing w:before="240" w:after="60" w:line="240" w:lineRule="auto"/>
      <w:jc w:val="both"/>
      <w:outlineLvl w:val="3"/>
    </w:pPr>
    <w:rPr>
      <w:rFonts w:ascii="Calibri" w:eastAsia="Times New Roman" w:hAnsi="Calibri" w:cs="Times New Roman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6F63"/>
    <w:pPr>
      <w:numPr>
        <w:ilvl w:val="4"/>
        <w:numId w:val="1"/>
      </w:numPr>
      <w:spacing w:before="240" w:after="60" w:line="240" w:lineRule="auto"/>
      <w:jc w:val="both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6F63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Calibri" w:eastAsia="Times New Roman" w:hAnsi="Calibri" w:cs="Times New Roman"/>
      <w:b/>
      <w:bCs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6F63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Calibri" w:eastAsia="Times New Roman" w:hAnsi="Calibri" w:cs="Times New Roman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6F63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Calibri" w:eastAsia="Times New Roman" w:hAnsi="Calibri" w:cs="Times New Roman"/>
      <w:i/>
      <w:iCs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6F63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Calibri Light" w:eastAsia="Times New Roman" w:hAnsi="Calibri Light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  <w:spacing w:after="0" w:line="240" w:lineRule="auto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spacing w:after="0" w:line="240" w:lineRule="auto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BodyText">
    <w:name w:val="Body Text"/>
    <w:basedOn w:val="Normal"/>
    <w:pPr>
      <w:spacing w:after="0" w:line="240" w:lineRule="auto"/>
      <w:jc w:val="both"/>
    </w:pPr>
    <w:rPr>
      <w:rFonts w:ascii="Calibri" w:eastAsia="Times New Roman" w:hAnsi="Calibri" w:cs="Times New Roman"/>
      <w:sz w:val="24"/>
      <w:szCs w:val="20"/>
      <w:lang w:val="en-US"/>
    </w:rPr>
  </w:style>
  <w:style w:type="paragraph" w:styleId="BalloonText">
    <w:name w:val="Balloon Text"/>
    <w:basedOn w:val="Normal"/>
    <w:semiHidden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n-US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pPr>
      <w:spacing w:after="0" w:line="240" w:lineRule="auto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character" w:styleId="Hyperlink">
    <w:name w:val="Hyperlink"/>
    <w:uiPriority w:val="99"/>
    <w:rsid w:val="00397A13"/>
    <w:rPr>
      <w:color w:val="0000FF"/>
      <w:u w:val="single"/>
    </w:rPr>
  </w:style>
  <w:style w:type="paragraph" w:styleId="BodyTextIndent">
    <w:name w:val="Body Text Indent"/>
    <w:basedOn w:val="Normal"/>
    <w:rsid w:val="00764104"/>
    <w:pPr>
      <w:spacing w:after="120" w:line="240" w:lineRule="auto"/>
      <w:ind w:left="360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TOC3">
    <w:name w:val="toc 3"/>
    <w:basedOn w:val="Normal"/>
    <w:next w:val="Normal"/>
    <w:autoRedefine/>
    <w:semiHidden/>
    <w:rsid w:val="008A0853"/>
    <w:pPr>
      <w:spacing w:after="0" w:line="240" w:lineRule="auto"/>
      <w:ind w:left="400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TOC1">
    <w:name w:val="toc 1"/>
    <w:basedOn w:val="Normal"/>
    <w:next w:val="Normal"/>
    <w:autoRedefine/>
    <w:uiPriority w:val="39"/>
    <w:rsid w:val="006134AB"/>
    <w:pPr>
      <w:spacing w:after="0" w:line="240" w:lineRule="auto"/>
      <w:jc w:val="both"/>
    </w:pPr>
    <w:rPr>
      <w:rFonts w:ascii="Calibri" w:eastAsia="Times New Roman" w:hAnsi="Calibri" w:cs="Times New Roman"/>
      <w:sz w:val="24"/>
      <w:szCs w:val="20"/>
      <w:lang w:val="en-US"/>
    </w:rPr>
  </w:style>
  <w:style w:type="character" w:styleId="PageNumber">
    <w:name w:val="page number"/>
    <w:basedOn w:val="DefaultParagraphFont"/>
    <w:rsid w:val="0019556F"/>
  </w:style>
  <w:style w:type="paragraph" w:styleId="NormalWeb">
    <w:name w:val="Normal (Web)"/>
    <w:basedOn w:val="Normal"/>
    <w:rsid w:val="008C264F"/>
    <w:pPr>
      <w:spacing w:before="100" w:beforeAutospacing="1" w:after="100" w:afterAutospacing="1" w:line="240" w:lineRule="auto"/>
      <w:jc w:val="both"/>
    </w:pPr>
    <w:rPr>
      <w:rFonts w:ascii="Calibri" w:eastAsia="SimSun" w:hAnsi="Calibri" w:cs="Times New Roman"/>
      <w:sz w:val="24"/>
      <w:szCs w:val="24"/>
      <w:lang w:val="en-US" w:eastAsia="zh-CN"/>
    </w:rPr>
  </w:style>
  <w:style w:type="table" w:styleId="TableGrid">
    <w:name w:val="Table Grid"/>
    <w:basedOn w:val="TableNormal"/>
    <w:uiPriority w:val="39"/>
    <w:rsid w:val="006661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0">
    <w:name w:val="bodytext"/>
    <w:basedOn w:val="Normal"/>
    <w:rsid w:val="007846F2"/>
    <w:pPr>
      <w:spacing w:before="100" w:beforeAutospacing="1" w:after="100" w:afterAutospacing="1" w:line="240" w:lineRule="auto"/>
      <w:jc w:val="both"/>
    </w:pPr>
    <w:rPr>
      <w:rFonts w:ascii="Arial" w:eastAsia="SimSun" w:hAnsi="Arial" w:cs="Arial"/>
      <w:lang w:val="en-US" w:eastAsia="zh-CN"/>
    </w:rPr>
  </w:style>
  <w:style w:type="paragraph" w:customStyle="1" w:styleId="NormalWeb2">
    <w:name w:val="Normal (Web)2"/>
    <w:basedOn w:val="Normal"/>
    <w:rsid w:val="00E67CB9"/>
    <w:pPr>
      <w:spacing w:after="225" w:line="312" w:lineRule="atLeast"/>
      <w:jc w:val="both"/>
    </w:pPr>
    <w:rPr>
      <w:rFonts w:ascii="Calibri" w:eastAsia="SimSun" w:hAnsi="Calibri" w:cs="Times New Roman"/>
      <w:lang w:val="en-US" w:eastAsia="zh-CN"/>
    </w:rPr>
  </w:style>
  <w:style w:type="character" w:styleId="Strong">
    <w:name w:val="Strong"/>
    <w:qFormat/>
    <w:rsid w:val="00E67CB9"/>
    <w:rPr>
      <w:b/>
      <w:bCs/>
    </w:rPr>
  </w:style>
  <w:style w:type="paragraph" w:customStyle="1" w:styleId="Normal1">
    <w:name w:val="Normal1"/>
    <w:basedOn w:val="Normal"/>
    <w:rsid w:val="00D74CBC"/>
    <w:pPr>
      <w:spacing w:after="225" w:line="312" w:lineRule="atLeast"/>
      <w:jc w:val="both"/>
    </w:pPr>
    <w:rPr>
      <w:rFonts w:ascii="Calibri" w:eastAsia="SimSun" w:hAnsi="Calibri" w:cs="Times New Roman"/>
      <w:lang w:val="en-US" w:eastAsia="zh-CN"/>
    </w:rPr>
  </w:style>
  <w:style w:type="character" w:customStyle="1" w:styleId="Heading4Char">
    <w:name w:val="Heading 4 Char"/>
    <w:link w:val="Heading4"/>
    <w:uiPriority w:val="9"/>
    <w:semiHidden/>
    <w:rsid w:val="00CF6F63"/>
    <w:rPr>
      <w:rFonts w:ascii="Calibri" w:hAnsi="Calibri"/>
      <w:b/>
      <w:bCs/>
      <w:sz w:val="28"/>
      <w:szCs w:val="28"/>
      <w:lang w:val="en-US" w:eastAsia="en-US"/>
    </w:rPr>
  </w:style>
  <w:style w:type="character" w:customStyle="1" w:styleId="Heading5Char">
    <w:name w:val="Heading 5 Char"/>
    <w:link w:val="Heading5"/>
    <w:uiPriority w:val="9"/>
    <w:semiHidden/>
    <w:rsid w:val="00CF6F63"/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customStyle="1" w:styleId="Heading6Char">
    <w:name w:val="Heading 6 Char"/>
    <w:link w:val="Heading6"/>
    <w:uiPriority w:val="9"/>
    <w:semiHidden/>
    <w:rsid w:val="00CF6F63"/>
    <w:rPr>
      <w:rFonts w:ascii="Calibri" w:hAnsi="Calibri"/>
      <w:b/>
      <w:bCs/>
      <w:sz w:val="22"/>
      <w:szCs w:val="22"/>
      <w:lang w:val="en-US" w:eastAsia="en-US"/>
    </w:rPr>
  </w:style>
  <w:style w:type="character" w:customStyle="1" w:styleId="Heading7Char">
    <w:name w:val="Heading 7 Char"/>
    <w:link w:val="Heading7"/>
    <w:uiPriority w:val="9"/>
    <w:semiHidden/>
    <w:rsid w:val="00CF6F63"/>
    <w:rPr>
      <w:rFonts w:ascii="Calibri" w:hAnsi="Calibri"/>
      <w:sz w:val="24"/>
      <w:szCs w:val="24"/>
      <w:lang w:val="en-US" w:eastAsia="en-US"/>
    </w:rPr>
  </w:style>
  <w:style w:type="character" w:customStyle="1" w:styleId="Heading8Char">
    <w:name w:val="Heading 8 Char"/>
    <w:link w:val="Heading8"/>
    <w:uiPriority w:val="9"/>
    <w:semiHidden/>
    <w:rsid w:val="00CF6F63"/>
    <w:rPr>
      <w:rFonts w:ascii="Calibri" w:hAnsi="Calibri"/>
      <w:i/>
      <w:iCs/>
      <w:sz w:val="24"/>
      <w:szCs w:val="24"/>
      <w:lang w:val="en-US" w:eastAsia="en-US"/>
    </w:rPr>
  </w:style>
  <w:style w:type="character" w:customStyle="1" w:styleId="Heading9Char">
    <w:name w:val="Heading 9 Char"/>
    <w:link w:val="Heading9"/>
    <w:uiPriority w:val="9"/>
    <w:semiHidden/>
    <w:rsid w:val="00CF6F63"/>
    <w:rPr>
      <w:rFonts w:ascii="Calibri Light" w:hAnsi="Calibri Light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72"/>
    <w:qFormat/>
    <w:rsid w:val="00893CEE"/>
    <w:pPr>
      <w:spacing w:after="0" w:line="240" w:lineRule="auto"/>
      <w:ind w:left="708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9869BC"/>
    <w:pPr>
      <w:widowControl w:val="0"/>
      <w:spacing w:after="0" w:line="240" w:lineRule="auto"/>
      <w:contextualSpacing/>
    </w:pPr>
    <w:rPr>
      <w:rFonts w:ascii="Cambria" w:eastAsia="Times New Roman" w:hAnsi="Cambria" w:cs="Times New Roman"/>
      <w:spacing w:val="-10"/>
      <w:kern w:val="28"/>
      <w:sz w:val="40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9869BC"/>
    <w:rPr>
      <w:rFonts w:ascii="Cambria" w:hAnsi="Cambria"/>
      <w:spacing w:val="-10"/>
      <w:kern w:val="28"/>
      <w:sz w:val="40"/>
      <w:szCs w:val="5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3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259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31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24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8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7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11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54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9093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75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70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820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85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0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4821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9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68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9592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32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30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theme" Target="theme/theme1.xml"/><Relationship Id="rId12" Type="http://schemas.microsoft.com/office/2016/09/relationships/commentsIds" Target="commentsIds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madoria\Documents\madoria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FAE167-9E55-E04B-9C0A-0340153F1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C:\Users\madoria\Documents\madoria.dotx</Template>
  <TotalTime>33</TotalTime>
  <Pages>3</Pages>
  <Words>501</Words>
  <Characters>2859</Characters>
  <Application>Microsoft Macintosh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Lessons Learned Template</vt:lpstr>
    </vt:vector>
  </TitlesOfParts>
  <Company/>
  <LinksUpToDate>false</LinksUpToDate>
  <CharactersWithSpaces>3354</CharactersWithSpaces>
  <SharedDoc>false</SharedDoc>
  <HLinks>
    <vt:vector size="36" baseType="variant">
      <vt:variant>
        <vt:i4>1179703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_Toc461547613</vt:lpwstr>
      </vt:variant>
      <vt:variant>
        <vt:i4>1179703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_Toc461547612</vt:lpwstr>
      </vt:variant>
      <vt:variant>
        <vt:i4>1179703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_Toc461547611</vt:lpwstr>
      </vt:variant>
      <vt:variant>
        <vt:i4>1179703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_Toc461547610</vt:lpwstr>
      </vt:variant>
      <vt:variant>
        <vt:i4>1245239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_Toc461547609</vt:lpwstr>
      </vt:variant>
      <vt:variant>
        <vt:i4>1245239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_Toc461547608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Lessons Learned Template</dc:title>
  <dc:subject>PMBOK Lessons Learned Template</dc:subject>
  <dc:creator>Maria Amélia Dória</dc:creator>
  <cp:keywords/>
  <cp:lastModifiedBy>Microsoft Office User</cp:lastModifiedBy>
  <cp:revision>12</cp:revision>
  <cp:lastPrinted>2009-01-25T11:18:00Z</cp:lastPrinted>
  <dcterms:created xsi:type="dcterms:W3CDTF">2017-06-29T16:38:00Z</dcterms:created>
  <dcterms:modified xsi:type="dcterms:W3CDTF">2017-07-16T22:51:00Z</dcterms:modified>
</cp:coreProperties>
</file>