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EFAAA" w14:textId="77777777" w:rsidR="009A3418" w:rsidRPr="008C54E7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  <w:r w:rsidRPr="008C54E7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782907A" wp14:editId="26ED5FF4">
                <wp:simplePos x="0" y="0"/>
                <wp:positionH relativeFrom="column">
                  <wp:posOffset>26670</wp:posOffset>
                </wp:positionH>
                <wp:positionV relativeFrom="paragraph">
                  <wp:posOffset>-106045</wp:posOffset>
                </wp:positionV>
                <wp:extent cx="5549265" cy="3302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732D69" w14:textId="77777777" w:rsidR="009A3418" w:rsidRPr="004E293A" w:rsidRDefault="009A3418" w:rsidP="009A3418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 w:rsidRPr="004E293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Ficha de avaliação </w:t>
                            </w:r>
                            <w:r w:rsidR="00C621A0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5</w:t>
                            </w:r>
                            <w:r w:rsidR="004D269D" w:rsidRPr="004D269D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D269D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4D269D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4D269D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4D269D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4D269D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Ciências Naturais 6.º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2907A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.1pt;margin-top:-8.3pt;width:436.95pt;height:2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" filled="f" stroked="f">
                <v:textbox>
                  <w:txbxContent>
                    <w:p w14:paraId="25732D69" w14:textId="77777777" w:rsidR="009A3418" w:rsidRPr="004E293A" w:rsidRDefault="009A3418" w:rsidP="009A3418">
                      <w:p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r w:rsidRPr="004E293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Ficha de avaliação </w:t>
                      </w:r>
                      <w:r w:rsidR="00C621A0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5</w:t>
                      </w:r>
                      <w:r w:rsidR="004D269D" w:rsidRPr="004D269D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</w:t>
                      </w:r>
                      <w:r w:rsidR="004D269D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4D269D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4D269D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4D269D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4D269D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Ciências Naturais 6.º ano</w:t>
                      </w:r>
                    </w:p>
                  </w:txbxContent>
                </v:textbox>
              </v:shape>
            </w:pict>
          </mc:Fallback>
        </mc:AlternateContent>
      </w:r>
      <w:r w:rsidRPr="008C54E7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7B86DFFD" wp14:editId="004BF0A3">
                <wp:simplePos x="0" y="0"/>
                <wp:positionH relativeFrom="page">
                  <wp:posOffset>906145</wp:posOffset>
                </wp:positionH>
                <wp:positionV relativeFrom="page">
                  <wp:posOffset>800100</wp:posOffset>
                </wp:positionV>
                <wp:extent cx="5579745" cy="323850"/>
                <wp:effectExtent l="1270" t="0" r="635" b="952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1020"/>
                          <a:chExt cx="8787" cy="510"/>
                        </a:xfrm>
                      </wpg:grpSpPr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1417" y="1020"/>
                            <a:ext cx="8787" cy="510"/>
                          </a:xfrm>
                          <a:custGeom>
                            <a:avLst/>
                            <a:gdLst>
                              <a:gd name="T0" fmla="+- 0 1474 1417"/>
                              <a:gd name="T1" fmla="*/ T0 w 8787"/>
                              <a:gd name="T2" fmla="+- 0 1020 1020"/>
                              <a:gd name="T3" fmla="*/ 1020 h 510"/>
                              <a:gd name="T4" fmla="+- 0 1418 1417"/>
                              <a:gd name="T5" fmla="*/ T4 w 8787"/>
                              <a:gd name="T6" fmla="+- 0 1044 1020"/>
                              <a:gd name="T7" fmla="*/ 1044 h 510"/>
                              <a:gd name="T8" fmla="+- 0 1417 1417"/>
                              <a:gd name="T9" fmla="*/ T8 w 8787"/>
                              <a:gd name="T10" fmla="+- 0 1474 1020"/>
                              <a:gd name="T11" fmla="*/ 1474 h 510"/>
                              <a:gd name="T12" fmla="+- 0 1418 1417"/>
                              <a:gd name="T13" fmla="*/ T12 w 8787"/>
                              <a:gd name="T14" fmla="+- 0 1507 1020"/>
                              <a:gd name="T15" fmla="*/ 1507 h 510"/>
                              <a:gd name="T16" fmla="+- 0 1424 1417"/>
                              <a:gd name="T17" fmla="*/ T16 w 8787"/>
                              <a:gd name="T18" fmla="+- 0 1523 1020"/>
                              <a:gd name="T19" fmla="*/ 1523 h 510"/>
                              <a:gd name="T20" fmla="+- 0 1441 1417"/>
                              <a:gd name="T21" fmla="*/ T20 w 8787"/>
                              <a:gd name="T22" fmla="+- 0 1530 1020"/>
                              <a:gd name="T23" fmla="*/ 1530 h 510"/>
                              <a:gd name="T24" fmla="+- 0 1473 1417"/>
                              <a:gd name="T25" fmla="*/ T24 w 8787"/>
                              <a:gd name="T26" fmla="+- 0 1531 1020"/>
                              <a:gd name="T27" fmla="*/ 1531 h 510"/>
                              <a:gd name="T28" fmla="+- 0 10148 1417"/>
                              <a:gd name="T29" fmla="*/ T28 w 8787"/>
                              <a:gd name="T30" fmla="+- 0 1531 1020"/>
                              <a:gd name="T31" fmla="*/ 1531 h 510"/>
                              <a:gd name="T32" fmla="+- 0 10181 1417"/>
                              <a:gd name="T33" fmla="*/ T32 w 8787"/>
                              <a:gd name="T34" fmla="+- 0 1530 1020"/>
                              <a:gd name="T35" fmla="*/ 1530 h 510"/>
                              <a:gd name="T36" fmla="+- 0 10197 1417"/>
                              <a:gd name="T37" fmla="*/ T36 w 8787"/>
                              <a:gd name="T38" fmla="+- 0 1523 1020"/>
                              <a:gd name="T39" fmla="*/ 1523 h 510"/>
                              <a:gd name="T40" fmla="+- 0 10204 1417"/>
                              <a:gd name="T41" fmla="*/ T40 w 8787"/>
                              <a:gd name="T42" fmla="+- 0 1507 1020"/>
                              <a:gd name="T43" fmla="*/ 1507 h 510"/>
                              <a:gd name="T44" fmla="+- 0 10205 1417"/>
                              <a:gd name="T45" fmla="*/ T44 w 8787"/>
                              <a:gd name="T46" fmla="+- 0 1474 1020"/>
                              <a:gd name="T47" fmla="*/ 1474 h 510"/>
                              <a:gd name="T48" fmla="+- 0 10205 1417"/>
                              <a:gd name="T49" fmla="*/ T48 w 8787"/>
                              <a:gd name="T50" fmla="+- 0 1077 1020"/>
                              <a:gd name="T51" fmla="*/ 1077 h 510"/>
                              <a:gd name="T52" fmla="+- 0 10204 1417"/>
                              <a:gd name="T53" fmla="*/ T52 w 8787"/>
                              <a:gd name="T54" fmla="+- 0 1044 1020"/>
                              <a:gd name="T55" fmla="*/ 1044 h 510"/>
                              <a:gd name="T56" fmla="+- 0 10197 1417"/>
                              <a:gd name="T57" fmla="*/ T56 w 8787"/>
                              <a:gd name="T58" fmla="+- 0 1027 1020"/>
                              <a:gd name="T59" fmla="*/ 1027 h 510"/>
                              <a:gd name="T60" fmla="+- 0 10181 1417"/>
                              <a:gd name="T61" fmla="*/ T60 w 8787"/>
                              <a:gd name="T62" fmla="+- 0 1021 1020"/>
                              <a:gd name="T63" fmla="*/ 1021 h 510"/>
                              <a:gd name="T64" fmla="+- 0 10148 1417"/>
                              <a:gd name="T65" fmla="*/ T64 w 8787"/>
                              <a:gd name="T66" fmla="+- 0 1020 1020"/>
                              <a:gd name="T67" fmla="*/ 1020 h 510"/>
                              <a:gd name="T68" fmla="+- 0 1474 1417"/>
                              <a:gd name="T69" fmla="*/ T68 w 8787"/>
                              <a:gd name="T70" fmla="+- 0 1020 1020"/>
                              <a:gd name="T71" fmla="*/ 102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454"/>
                                </a:lnTo>
                                <a:lnTo>
                                  <a:pt x="1" y="487"/>
                                </a:lnTo>
                                <a:lnTo>
                                  <a:pt x="7" y="503"/>
                                </a:lnTo>
                                <a:lnTo>
                                  <a:pt x="24" y="510"/>
                                </a:lnTo>
                                <a:lnTo>
                                  <a:pt x="56" y="511"/>
                                </a:lnTo>
                                <a:lnTo>
                                  <a:pt x="8731" y="511"/>
                                </a:lnTo>
                                <a:lnTo>
                                  <a:pt x="8764" y="510"/>
                                </a:lnTo>
                                <a:lnTo>
                                  <a:pt x="8780" y="503"/>
                                </a:lnTo>
                                <a:lnTo>
                                  <a:pt x="8787" y="487"/>
                                </a:lnTo>
                                <a:lnTo>
                                  <a:pt x="8788" y="454"/>
                                </a:lnTo>
                                <a:lnTo>
                                  <a:pt x="8788" y="57"/>
                                </a:lnTo>
                                <a:lnTo>
                                  <a:pt x="8787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4" y="1"/>
                                </a:lnTo>
                                <a:lnTo>
                                  <a:pt x="87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74AC49B" id="Group 7" o:spid="_x0000_s1026" style="position:absolute;margin-left:71.35pt;margin-top:63pt;width:439.35pt;height:25.5pt;z-index:-251665408;mso-position-horizontal-relative:page;mso-position-vertical-relative:page" coordorigin="1417,1020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">
                <v:shape id="Freeform 4" o:spid="_x0000_s1027" style="position:absolute;left:1417;top:1020;width:8787;height:510;visibility:visible;mso-wrap-style:square;v-text-anchor:top" coordsize="87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" path="m57,l1,24,,454r1,33l7,503r17,7l56,511r8675,l8764,510r16,-7l8787,487r1,-33l8788,57r-1,-33l8780,7,8764,1,8731,,57,xe" fillcolor="#363435" stroked="f">
                  <v:path arrowok="t" o:connecttype="custom" o:connectlocs="57,1020;1,1044;0,1474;1,1507;7,1523;24,1530;56,1531;8731,1531;8764,1530;8780,1523;8787,1507;8788,1474;8788,1077;8787,1044;8780,1027;8764,1021;8731,1020;57,1020" o:connectangles="0,0,0,0,0,0,0,0,0,0,0,0,0,0,0,0,0,0"/>
                </v:shape>
                <w10:wrap anchorx="page" anchory="page"/>
              </v:group>
            </w:pict>
          </mc:Fallback>
        </mc:AlternateContent>
      </w:r>
    </w:p>
    <w:p w14:paraId="6AD2F258" w14:textId="77777777" w:rsidR="009A3418" w:rsidRPr="008C54E7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</w:p>
    <w:p w14:paraId="39A808B7" w14:textId="77777777" w:rsidR="009A3418" w:rsidRPr="008C54E7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b/>
          <w:color w:val="848688"/>
        </w:rPr>
      </w:pPr>
      <w:r w:rsidRPr="008C54E7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7C5B5D46" wp14:editId="5816523F">
                <wp:simplePos x="0" y="0"/>
                <wp:positionH relativeFrom="page">
                  <wp:posOffset>906145</wp:posOffset>
                </wp:positionH>
                <wp:positionV relativeFrom="paragraph">
                  <wp:posOffset>93345</wp:posOffset>
                </wp:positionV>
                <wp:extent cx="5579745" cy="323850"/>
                <wp:effectExtent l="4445" t="1270" r="6985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-112"/>
                          <a:chExt cx="8787" cy="510"/>
                        </a:xfrm>
                      </wpg:grpSpPr>
                      <wpg:grpSp>
                        <wpg:cNvPr id="3" name="Group 6"/>
                        <wpg:cNvGrpSpPr>
                          <a:grpSpLocks/>
                        </wpg:cNvGrpSpPr>
                        <wpg:grpSpPr bwMode="auto">
                          <a:xfrm>
                            <a:off x="1427" y="-102"/>
                            <a:ext cx="8767" cy="490"/>
                            <a:chOff x="1427" y="-102"/>
                            <a:chExt cx="8767" cy="490"/>
                          </a:xfrm>
                        </wpg:grpSpPr>
                        <wps:wsp>
                          <wps:cNvPr id="4" name="Freeform 7"/>
                          <wps:cNvSpPr>
                            <a:spLocks/>
                          </wps:cNvSpPr>
                          <wps:spPr bwMode="auto">
                            <a:xfrm>
                              <a:off x="1427" y="-102"/>
                              <a:ext cx="8767" cy="490"/>
                            </a:xfrm>
                            <a:custGeom>
                              <a:avLst/>
                              <a:gdLst>
                                <a:gd name="T0" fmla="+- 0 1474 1427"/>
                                <a:gd name="T1" fmla="*/ T0 w 8767"/>
                                <a:gd name="T2" fmla="+- 0 -102 -102"/>
                                <a:gd name="T3" fmla="*/ -102 h 490"/>
                                <a:gd name="T4" fmla="+- 0 1462 1427"/>
                                <a:gd name="T5" fmla="*/ T4 w 8767"/>
                                <a:gd name="T6" fmla="+- 0 -101 -102"/>
                                <a:gd name="T7" fmla="*/ -101 h 490"/>
                                <a:gd name="T8" fmla="+- 0 1442 1427"/>
                                <a:gd name="T9" fmla="*/ T8 w 8767"/>
                                <a:gd name="T10" fmla="+- 0 -91 -102"/>
                                <a:gd name="T11" fmla="*/ -91 h 490"/>
                                <a:gd name="T12" fmla="+- 0 1428 1427"/>
                                <a:gd name="T13" fmla="*/ T12 w 8767"/>
                                <a:gd name="T14" fmla="+- 0 -67 -102"/>
                                <a:gd name="T15" fmla="*/ -67 h 490"/>
                                <a:gd name="T16" fmla="+- 0 1427 1427"/>
                                <a:gd name="T17" fmla="*/ T16 w 8767"/>
                                <a:gd name="T18" fmla="+- 0 -56 -102"/>
                                <a:gd name="T19" fmla="*/ -56 h 490"/>
                                <a:gd name="T20" fmla="+- 0 1427 1427"/>
                                <a:gd name="T21" fmla="*/ T20 w 8767"/>
                                <a:gd name="T22" fmla="+- 0 341 -102"/>
                                <a:gd name="T23" fmla="*/ 341 h 490"/>
                                <a:gd name="T24" fmla="+- 0 1429 1427"/>
                                <a:gd name="T25" fmla="*/ T24 w 8767"/>
                                <a:gd name="T26" fmla="+- 0 354 -102"/>
                                <a:gd name="T27" fmla="*/ 354 h 490"/>
                                <a:gd name="T28" fmla="+- 0 1438 1427"/>
                                <a:gd name="T29" fmla="*/ T28 w 8767"/>
                                <a:gd name="T30" fmla="+- 0 373 -102"/>
                                <a:gd name="T31" fmla="*/ 373 h 490"/>
                                <a:gd name="T32" fmla="+- 0 1463 1427"/>
                                <a:gd name="T33" fmla="*/ T32 w 8767"/>
                                <a:gd name="T34" fmla="+- 0 387 -102"/>
                                <a:gd name="T35" fmla="*/ 387 h 490"/>
                                <a:gd name="T36" fmla="+- 0 1474 1427"/>
                                <a:gd name="T37" fmla="*/ T36 w 8767"/>
                                <a:gd name="T38" fmla="+- 0 388 -102"/>
                                <a:gd name="T39" fmla="*/ 388 h 490"/>
                                <a:gd name="T40" fmla="+- 0 10148 1427"/>
                                <a:gd name="T41" fmla="*/ T40 w 8767"/>
                                <a:gd name="T42" fmla="+- 0 388 -102"/>
                                <a:gd name="T43" fmla="*/ 388 h 490"/>
                                <a:gd name="T44" fmla="+- 0 10160 1427"/>
                                <a:gd name="T45" fmla="*/ T44 w 8767"/>
                                <a:gd name="T46" fmla="+- 0 386 -102"/>
                                <a:gd name="T47" fmla="*/ 386 h 490"/>
                                <a:gd name="T48" fmla="+- 0 10180 1427"/>
                                <a:gd name="T49" fmla="*/ T48 w 8767"/>
                                <a:gd name="T50" fmla="+- 0 377 -102"/>
                                <a:gd name="T51" fmla="*/ 377 h 490"/>
                                <a:gd name="T52" fmla="+- 0 10194 1427"/>
                                <a:gd name="T53" fmla="*/ T52 w 8767"/>
                                <a:gd name="T54" fmla="+- 0 353 -102"/>
                                <a:gd name="T55" fmla="*/ 353 h 490"/>
                                <a:gd name="T56" fmla="+- 0 10195 1427"/>
                                <a:gd name="T57" fmla="*/ T56 w 8767"/>
                                <a:gd name="T58" fmla="+- 0 341 -102"/>
                                <a:gd name="T59" fmla="*/ 341 h 490"/>
                                <a:gd name="T60" fmla="+- 0 10195 1427"/>
                                <a:gd name="T61" fmla="*/ T60 w 8767"/>
                                <a:gd name="T62" fmla="+- 0 -56 -102"/>
                                <a:gd name="T63" fmla="*/ -56 h 490"/>
                                <a:gd name="T64" fmla="+- 0 10193 1427"/>
                                <a:gd name="T65" fmla="*/ T64 w 8767"/>
                                <a:gd name="T66" fmla="+- 0 -68 -102"/>
                                <a:gd name="T67" fmla="*/ -68 h 490"/>
                                <a:gd name="T68" fmla="+- 0 10183 1427"/>
                                <a:gd name="T69" fmla="*/ T68 w 8767"/>
                                <a:gd name="T70" fmla="+- 0 -88 -102"/>
                                <a:gd name="T71" fmla="*/ -88 h 490"/>
                                <a:gd name="T72" fmla="+- 0 10159 1427"/>
                                <a:gd name="T73" fmla="*/ T72 w 8767"/>
                                <a:gd name="T74" fmla="+- 0 -101 -102"/>
                                <a:gd name="T75" fmla="*/ -101 h 490"/>
                                <a:gd name="T76" fmla="+- 0 10148 1427"/>
                                <a:gd name="T77" fmla="*/ T76 w 8767"/>
                                <a:gd name="T78" fmla="+- 0 -102 -102"/>
                                <a:gd name="T79" fmla="*/ -102 h 490"/>
                                <a:gd name="T80" fmla="+- 0 1474 1427"/>
                                <a:gd name="T81" fmla="*/ T80 w 8767"/>
                                <a:gd name="T82" fmla="+- 0 -102 -102"/>
                                <a:gd name="T83" fmla="*/ -102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490">
                                  <a:moveTo>
                                    <a:pt x="47" y="0"/>
                                  </a:moveTo>
                                  <a:lnTo>
                                    <a:pt x="35" y="1"/>
                                  </a:lnTo>
                                  <a:lnTo>
                                    <a:pt x="15" y="11"/>
                                  </a:lnTo>
                                  <a:lnTo>
                                    <a:pt x="1" y="35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2" y="456"/>
                                  </a:lnTo>
                                  <a:lnTo>
                                    <a:pt x="11" y="475"/>
                                  </a:lnTo>
                                  <a:lnTo>
                                    <a:pt x="36" y="489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8721" y="490"/>
                                  </a:lnTo>
                                  <a:lnTo>
                                    <a:pt x="8733" y="488"/>
                                  </a:lnTo>
                                  <a:lnTo>
                                    <a:pt x="8753" y="479"/>
                                  </a:lnTo>
                                  <a:lnTo>
                                    <a:pt x="8767" y="455"/>
                                  </a:lnTo>
                                  <a:lnTo>
                                    <a:pt x="8768" y="443"/>
                                  </a:lnTo>
                                  <a:lnTo>
                                    <a:pt x="8768" y="46"/>
                                  </a:lnTo>
                                  <a:lnTo>
                                    <a:pt x="8766" y="34"/>
                                  </a:lnTo>
                                  <a:lnTo>
                                    <a:pt x="8756" y="14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1" y="0"/>
                                  </a:lnTo>
                                  <a:lnTo>
                                    <a:pt x="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427" y="-102"/>
                              <a:ext cx="8767" cy="490"/>
                              <a:chOff x="1427" y="-102"/>
                              <a:chExt cx="8767" cy="490"/>
                            </a:xfrm>
                          </wpg:grpSpPr>
                          <wps:wsp>
                            <wps:cNvPr id="6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427" y="-102"/>
                                <a:ext cx="8767" cy="490"/>
                              </a:xfrm>
                              <a:custGeom>
                                <a:avLst/>
                                <a:gdLst>
                                  <a:gd name="T0" fmla="+- 0 1474 1427"/>
                                  <a:gd name="T1" fmla="*/ T0 w 8767"/>
                                  <a:gd name="T2" fmla="+- 0 -102 -102"/>
                                  <a:gd name="T3" fmla="*/ -102 h 490"/>
                                  <a:gd name="T4" fmla="+- 0 1462 1427"/>
                                  <a:gd name="T5" fmla="*/ T4 w 8767"/>
                                  <a:gd name="T6" fmla="+- 0 -101 -102"/>
                                  <a:gd name="T7" fmla="*/ -101 h 490"/>
                                  <a:gd name="T8" fmla="+- 0 1442 1427"/>
                                  <a:gd name="T9" fmla="*/ T8 w 8767"/>
                                  <a:gd name="T10" fmla="+- 0 -91 -102"/>
                                  <a:gd name="T11" fmla="*/ -91 h 490"/>
                                  <a:gd name="T12" fmla="+- 0 1428 1427"/>
                                  <a:gd name="T13" fmla="*/ T12 w 8767"/>
                                  <a:gd name="T14" fmla="+- 0 -67 -102"/>
                                  <a:gd name="T15" fmla="*/ -67 h 490"/>
                                  <a:gd name="T16" fmla="+- 0 1427 1427"/>
                                  <a:gd name="T17" fmla="*/ T16 w 8767"/>
                                  <a:gd name="T18" fmla="+- 0 -56 -102"/>
                                  <a:gd name="T19" fmla="*/ -56 h 490"/>
                                  <a:gd name="T20" fmla="+- 0 1427 1427"/>
                                  <a:gd name="T21" fmla="*/ T20 w 8767"/>
                                  <a:gd name="T22" fmla="+- 0 341 -102"/>
                                  <a:gd name="T23" fmla="*/ 341 h 490"/>
                                  <a:gd name="T24" fmla="+- 0 1429 1427"/>
                                  <a:gd name="T25" fmla="*/ T24 w 8767"/>
                                  <a:gd name="T26" fmla="+- 0 354 -102"/>
                                  <a:gd name="T27" fmla="*/ 354 h 490"/>
                                  <a:gd name="T28" fmla="+- 0 1438 1427"/>
                                  <a:gd name="T29" fmla="*/ T28 w 8767"/>
                                  <a:gd name="T30" fmla="+- 0 373 -102"/>
                                  <a:gd name="T31" fmla="*/ 373 h 490"/>
                                  <a:gd name="T32" fmla="+- 0 1463 1427"/>
                                  <a:gd name="T33" fmla="*/ T32 w 8767"/>
                                  <a:gd name="T34" fmla="+- 0 387 -102"/>
                                  <a:gd name="T35" fmla="*/ 387 h 490"/>
                                  <a:gd name="T36" fmla="+- 0 1474 1427"/>
                                  <a:gd name="T37" fmla="*/ T36 w 8767"/>
                                  <a:gd name="T38" fmla="+- 0 388 -102"/>
                                  <a:gd name="T39" fmla="*/ 388 h 490"/>
                                  <a:gd name="T40" fmla="+- 0 10148 1427"/>
                                  <a:gd name="T41" fmla="*/ T40 w 8767"/>
                                  <a:gd name="T42" fmla="+- 0 388 -102"/>
                                  <a:gd name="T43" fmla="*/ 388 h 490"/>
                                  <a:gd name="T44" fmla="+- 0 10160 1427"/>
                                  <a:gd name="T45" fmla="*/ T44 w 8767"/>
                                  <a:gd name="T46" fmla="+- 0 386 -102"/>
                                  <a:gd name="T47" fmla="*/ 386 h 490"/>
                                  <a:gd name="T48" fmla="+- 0 10180 1427"/>
                                  <a:gd name="T49" fmla="*/ T48 w 8767"/>
                                  <a:gd name="T50" fmla="+- 0 377 -102"/>
                                  <a:gd name="T51" fmla="*/ 377 h 490"/>
                                  <a:gd name="T52" fmla="+- 0 10194 1427"/>
                                  <a:gd name="T53" fmla="*/ T52 w 8767"/>
                                  <a:gd name="T54" fmla="+- 0 353 -102"/>
                                  <a:gd name="T55" fmla="*/ 353 h 490"/>
                                  <a:gd name="T56" fmla="+- 0 10195 1427"/>
                                  <a:gd name="T57" fmla="*/ T56 w 8767"/>
                                  <a:gd name="T58" fmla="+- 0 341 -102"/>
                                  <a:gd name="T59" fmla="*/ 341 h 490"/>
                                  <a:gd name="T60" fmla="+- 0 10195 1427"/>
                                  <a:gd name="T61" fmla="*/ T60 w 8767"/>
                                  <a:gd name="T62" fmla="+- 0 -56 -102"/>
                                  <a:gd name="T63" fmla="*/ -56 h 490"/>
                                  <a:gd name="T64" fmla="+- 0 10193 1427"/>
                                  <a:gd name="T65" fmla="*/ T64 w 8767"/>
                                  <a:gd name="T66" fmla="+- 0 -68 -102"/>
                                  <a:gd name="T67" fmla="*/ -68 h 490"/>
                                  <a:gd name="T68" fmla="+- 0 10183 1427"/>
                                  <a:gd name="T69" fmla="*/ T68 w 8767"/>
                                  <a:gd name="T70" fmla="+- 0 -88 -102"/>
                                  <a:gd name="T71" fmla="*/ -88 h 490"/>
                                  <a:gd name="T72" fmla="+- 0 10159 1427"/>
                                  <a:gd name="T73" fmla="*/ T72 w 8767"/>
                                  <a:gd name="T74" fmla="+- 0 -101 -102"/>
                                  <a:gd name="T75" fmla="*/ -101 h 490"/>
                                  <a:gd name="T76" fmla="+- 0 10148 1427"/>
                                  <a:gd name="T77" fmla="*/ T76 w 8767"/>
                                  <a:gd name="T78" fmla="+- 0 -102 -102"/>
                                  <a:gd name="T79" fmla="*/ -102 h 490"/>
                                  <a:gd name="T80" fmla="+- 0 1474 1427"/>
                                  <a:gd name="T81" fmla="*/ T80 w 8767"/>
                                  <a:gd name="T82" fmla="+- 0 -102 -102"/>
                                  <a:gd name="T83" fmla="*/ -102 h 49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490">
                                    <a:moveTo>
                                      <a:pt x="47" y="0"/>
                                    </a:moveTo>
                                    <a:lnTo>
                                      <a:pt x="35" y="1"/>
                                    </a:lnTo>
                                    <a:lnTo>
                                      <a:pt x="15" y="11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0" y="443"/>
                                    </a:lnTo>
                                    <a:lnTo>
                                      <a:pt x="2" y="456"/>
                                    </a:lnTo>
                                    <a:lnTo>
                                      <a:pt x="11" y="475"/>
                                    </a:lnTo>
                                    <a:lnTo>
                                      <a:pt x="36" y="489"/>
                                    </a:lnTo>
                                    <a:lnTo>
                                      <a:pt x="47" y="490"/>
                                    </a:lnTo>
                                    <a:lnTo>
                                      <a:pt x="8721" y="490"/>
                                    </a:lnTo>
                                    <a:lnTo>
                                      <a:pt x="8733" y="488"/>
                                    </a:lnTo>
                                    <a:lnTo>
                                      <a:pt x="8753" y="479"/>
                                    </a:lnTo>
                                    <a:lnTo>
                                      <a:pt x="8767" y="455"/>
                                    </a:lnTo>
                                    <a:lnTo>
                                      <a:pt x="8768" y="443"/>
                                    </a:lnTo>
                                    <a:lnTo>
                                      <a:pt x="8768" y="46"/>
                                    </a:lnTo>
                                    <a:lnTo>
                                      <a:pt x="8766" y="34"/>
                                    </a:lnTo>
                                    <a:lnTo>
                                      <a:pt x="8756" y="14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1" y="0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C7881A" id="Group 1" o:spid="_x0000_s1026" style="position:absolute;margin-left:71.35pt;margin-top:7.35pt;width:439.35pt;height:25.5pt;z-index:-251664384;mso-position-horizontal-relative:page" coordorigin="1417,-112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">
                <v:group id="Group 6" o:spid="_x0000_s1027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7" o:spid="_x0000_s1028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" path="m47,l35,1,15,11,1,35,,46,,443r2,13l11,475r25,14l47,490r8674,l8733,488r20,-9l8767,455r1,-12l8768,46r-2,-12l8756,14,8732,1,8721,,47,xe" fillcolor="#fdfdfd" stroked="f">
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</v:shape>
                  <v:group id="Group 8" o:spid="_x0000_s1029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 id="Freeform 9" o:spid="_x0000_s1030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" path="m47,l35,1,15,11,1,35,,46,,443r2,13l11,475r25,14l47,490r8674,l8733,488r20,-9l8767,455r1,-12l8768,46r-2,-12l8756,14,8732,1,8721,,47,xe" filled="f" strokecolor="#848688" strokeweight="1pt">
  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7E6319EF" w14:textId="77777777" w:rsidR="009A3418" w:rsidRPr="008C54E7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color w:val="808080" w:themeColor="background1" w:themeShade="80"/>
        </w:rPr>
      </w:pPr>
      <w:r w:rsidRPr="008C54E7">
        <w:rPr>
          <w:rFonts w:eastAsia="Times New Roman" w:cs="Times New Roman"/>
          <w:b/>
          <w:color w:val="808080" w:themeColor="background1" w:themeShade="80"/>
        </w:rPr>
        <w:t>NOME</w:t>
      </w:r>
      <w:r w:rsidRPr="008C54E7">
        <w:rPr>
          <w:rFonts w:eastAsia="Times New Roman" w:cs="Times New Roman"/>
          <w:color w:val="808080" w:themeColor="background1" w:themeShade="80"/>
        </w:rPr>
        <w:t xml:space="preserve">: </w:t>
      </w:r>
      <w:r w:rsidRPr="008C54E7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8C54E7">
        <w:rPr>
          <w:rFonts w:eastAsia="Times New Roman" w:cs="Times New Roman"/>
          <w:color w:val="808080" w:themeColor="background1" w:themeShade="80"/>
        </w:rPr>
        <w:t xml:space="preserve">  </w:t>
      </w:r>
      <w:r w:rsidRPr="008C54E7">
        <w:rPr>
          <w:rFonts w:eastAsia="Times New Roman" w:cs="Times New Roman"/>
          <w:b/>
          <w:color w:val="808080" w:themeColor="background1" w:themeShade="80"/>
        </w:rPr>
        <w:t>N.</w:t>
      </w:r>
      <w:r w:rsidRPr="008C54E7">
        <w:rPr>
          <w:rFonts w:eastAsia="Times New Roman" w:cs="Times New Roman"/>
          <w:b/>
          <w:color w:val="808080" w:themeColor="background1" w:themeShade="80"/>
          <w:vertAlign w:val="superscript"/>
        </w:rPr>
        <w:t>O</w:t>
      </w:r>
      <w:r w:rsidRPr="008C54E7">
        <w:rPr>
          <w:rFonts w:eastAsia="Times New Roman" w:cs="Times New Roman"/>
          <w:color w:val="808080" w:themeColor="background1" w:themeShade="80"/>
        </w:rPr>
        <w:t xml:space="preserve">: </w:t>
      </w:r>
      <w:r w:rsidRPr="008C54E7">
        <w:rPr>
          <w:rFonts w:eastAsia="Times New Roman" w:cs="Times New Roman"/>
          <w:color w:val="808080" w:themeColor="background1" w:themeShade="80"/>
          <w:u w:val="single" w:color="848688"/>
        </w:rPr>
        <w:t xml:space="preserve">   </w:t>
      </w:r>
      <w:proofErr w:type="gramStart"/>
      <w:r w:rsidRPr="008C54E7">
        <w:rPr>
          <w:rFonts w:eastAsia="Times New Roman" w:cs="Times New Roman"/>
          <w:color w:val="808080" w:themeColor="background1" w:themeShade="80"/>
          <w:u w:val="single" w:color="848688"/>
        </w:rPr>
        <w:t>_</w:t>
      </w:r>
      <w:r w:rsidRPr="008C54E7">
        <w:rPr>
          <w:rFonts w:eastAsia="Times New Roman" w:cs="Times New Roman"/>
          <w:color w:val="808080" w:themeColor="background1" w:themeShade="80"/>
        </w:rPr>
        <w:t xml:space="preserve">  </w:t>
      </w:r>
      <w:r w:rsidRPr="008C54E7">
        <w:rPr>
          <w:rFonts w:eastAsia="Times New Roman" w:cs="Times New Roman"/>
          <w:b/>
          <w:color w:val="808080" w:themeColor="background1" w:themeShade="80"/>
        </w:rPr>
        <w:t>TURMA</w:t>
      </w:r>
      <w:proofErr w:type="gramEnd"/>
      <w:r w:rsidRPr="008C54E7">
        <w:rPr>
          <w:rFonts w:eastAsia="Times New Roman" w:cs="Times New Roman"/>
          <w:color w:val="808080" w:themeColor="background1" w:themeShade="80"/>
        </w:rPr>
        <w:t xml:space="preserve">: </w:t>
      </w:r>
      <w:r w:rsidRPr="008C54E7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</w:t>
      </w:r>
      <w:r w:rsidRPr="008C54E7">
        <w:rPr>
          <w:rFonts w:eastAsia="Times New Roman" w:cs="Times New Roman"/>
          <w:color w:val="808080" w:themeColor="background1" w:themeShade="80"/>
        </w:rPr>
        <w:t xml:space="preserve">  </w:t>
      </w:r>
      <w:r w:rsidRPr="008C54E7">
        <w:rPr>
          <w:rFonts w:eastAsia="Times New Roman" w:cs="Times New Roman"/>
          <w:b/>
          <w:color w:val="808080" w:themeColor="background1" w:themeShade="80"/>
        </w:rPr>
        <w:t>DATA</w:t>
      </w:r>
      <w:r w:rsidRPr="008C54E7">
        <w:rPr>
          <w:rFonts w:eastAsia="Times New Roman" w:cs="Times New Roman"/>
          <w:color w:val="808080" w:themeColor="background1" w:themeShade="80"/>
        </w:rPr>
        <w:t>: ________</w:t>
      </w:r>
    </w:p>
    <w:p w14:paraId="3AE6F4A3" w14:textId="77777777" w:rsidR="009A3418" w:rsidRPr="008C54E7" w:rsidRDefault="009A3418" w:rsidP="009A3418">
      <w:pPr>
        <w:suppressLineNumbers/>
        <w:spacing w:before="120" w:after="120" w:line="240" w:lineRule="auto"/>
        <w:ind w:left="3544" w:right="-1"/>
        <w:jc w:val="right"/>
        <w:rPr>
          <w:rFonts w:eastAsia="Times New Roman" w:cs="Times New Roman"/>
          <w:b/>
          <w:sz w:val="20"/>
          <w:szCs w:val="20"/>
        </w:rPr>
      </w:pPr>
    </w:p>
    <w:p w14:paraId="4943F325" w14:textId="77777777" w:rsidR="00127815" w:rsidRPr="008C54E7" w:rsidRDefault="009A3418" w:rsidP="009A3418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C54E7">
        <w:rPr>
          <w:rFonts w:ascii="Calibri" w:eastAsia="Times New Roman" w:hAnsi="Calibri" w:cs="Times New Roman"/>
          <w:b/>
          <w:sz w:val="28"/>
          <w:szCs w:val="24"/>
        </w:rPr>
        <w:t>GRUPO I</w:t>
      </w:r>
      <w:bookmarkStart w:id="0" w:name="_GoBack"/>
      <w:bookmarkEnd w:id="0"/>
    </w:p>
    <w:p w14:paraId="4ED3BBCA" w14:textId="77777777" w:rsidR="00127815" w:rsidRPr="008C54E7" w:rsidRDefault="00B01271" w:rsidP="00127815">
      <w:pPr>
        <w:jc w:val="center"/>
        <w:rPr>
          <w:i/>
        </w:rPr>
      </w:pPr>
      <w:r w:rsidRPr="008C54E7">
        <w:rPr>
          <w:rFonts w:eastAsia="Times New Roman" w:cstheme="minorHAnsi"/>
          <w:i/>
          <w:iCs/>
          <w:szCs w:val="24"/>
          <w:lang w:eastAsia="pt-PT"/>
        </w:rPr>
        <w:t>Sabemos que estão a chegar à puberdade quando já não parecem crianças, mas ainda não são adultos.</w:t>
      </w:r>
    </w:p>
    <w:p w14:paraId="2BD81D0F" w14:textId="77777777" w:rsidR="00337BDE" w:rsidRPr="008C54E7" w:rsidRDefault="00337BDE" w:rsidP="00337BDE">
      <w:pPr>
        <w:spacing w:after="0"/>
        <w:jc w:val="center"/>
      </w:pPr>
    </w:p>
    <w:p w14:paraId="1CDF98C6" w14:textId="77777777" w:rsidR="00C621A0" w:rsidRPr="008C54E7" w:rsidRDefault="00C621A0" w:rsidP="00C621A0">
      <w:pPr>
        <w:spacing w:after="0"/>
      </w:pPr>
    </w:p>
    <w:p w14:paraId="48F4B2FB" w14:textId="77777777" w:rsidR="00B01271" w:rsidRPr="008C54E7" w:rsidRDefault="00C621A0" w:rsidP="00B01271">
      <w:pPr>
        <w:pStyle w:val="ListParagraph"/>
        <w:numPr>
          <w:ilvl w:val="0"/>
          <w:numId w:val="14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 xml:space="preserve">Analisa a </w:t>
      </w:r>
      <w:r w:rsidR="003846DB" w:rsidRPr="008C54E7">
        <w:rPr>
          <w:rFonts w:cstheme="minorHAnsi"/>
          <w:lang w:val="pt-PT"/>
        </w:rPr>
        <w:t xml:space="preserve">figura </w:t>
      </w:r>
      <w:r w:rsidRPr="008C54E7">
        <w:rPr>
          <w:rFonts w:cstheme="minorHAnsi"/>
          <w:lang w:val="pt-PT"/>
        </w:rPr>
        <w:t>seguinte.</w:t>
      </w:r>
    </w:p>
    <w:p w14:paraId="6E8312DC" w14:textId="77777777" w:rsidR="00C621A0" w:rsidRPr="008C54E7" w:rsidRDefault="00B01271" w:rsidP="00B01271">
      <w:pPr>
        <w:jc w:val="center"/>
        <w:rPr>
          <w:rFonts w:cstheme="minorHAnsi"/>
        </w:rPr>
      </w:pPr>
      <w:r w:rsidRPr="008C54E7">
        <w:rPr>
          <w:rFonts w:cstheme="minorHAnsi"/>
          <w:noProof/>
        </w:rPr>
        <w:drawing>
          <wp:inline distT="0" distB="0" distL="0" distR="0" wp14:anchorId="6B5E20DD" wp14:editId="151FA04B">
            <wp:extent cx="5263515" cy="231394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76D4C" w14:textId="77777777" w:rsidR="00B01271" w:rsidRPr="008C54E7" w:rsidRDefault="00C621A0" w:rsidP="00B01271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Identifica a letra da figura que representa a puberdade.</w:t>
      </w:r>
      <w:r w:rsidR="00B01271" w:rsidRPr="008C54E7">
        <w:rPr>
          <w:rFonts w:cstheme="minorHAnsi"/>
          <w:lang w:val="pt-PT"/>
        </w:rPr>
        <w:t xml:space="preserve">  _________</w:t>
      </w:r>
    </w:p>
    <w:p w14:paraId="41A8BB53" w14:textId="77777777" w:rsidR="00B01271" w:rsidRPr="008C54E7" w:rsidRDefault="00B01271" w:rsidP="00B01271">
      <w:pPr>
        <w:pStyle w:val="ListParagraph"/>
        <w:ind w:left="792"/>
        <w:rPr>
          <w:rFonts w:cstheme="minorHAnsi"/>
          <w:lang w:val="pt-PT"/>
        </w:rPr>
      </w:pPr>
    </w:p>
    <w:p w14:paraId="01273A45" w14:textId="77777777" w:rsidR="00B01271" w:rsidRPr="008C54E7" w:rsidRDefault="00C621A0" w:rsidP="00A16779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Indica os cara</w:t>
      </w:r>
      <w:r w:rsidR="00DA35FE" w:rsidRPr="008C54E7">
        <w:rPr>
          <w:rFonts w:cstheme="minorHAnsi"/>
          <w:lang w:val="pt-PT"/>
        </w:rPr>
        <w:t>c</w:t>
      </w:r>
      <w:r w:rsidRPr="008C54E7">
        <w:rPr>
          <w:rFonts w:cstheme="minorHAnsi"/>
          <w:lang w:val="pt-PT"/>
        </w:rPr>
        <w:t>teres sexuais que permitem distinguir o sexo feminino do masculino na fase A.</w:t>
      </w:r>
    </w:p>
    <w:p w14:paraId="58F317BF" w14:textId="77777777" w:rsidR="00B01271" w:rsidRPr="008C54E7" w:rsidRDefault="00B01271" w:rsidP="00B01271">
      <w:pPr>
        <w:pStyle w:val="ListParagraph"/>
        <w:rPr>
          <w:rFonts w:cstheme="minorHAnsi"/>
          <w:lang w:val="pt-PT"/>
        </w:rPr>
      </w:pPr>
    </w:p>
    <w:p w14:paraId="00E2DA73" w14:textId="77777777" w:rsidR="00B01271" w:rsidRPr="008C54E7" w:rsidRDefault="00B01271" w:rsidP="00B01271">
      <w:pPr>
        <w:pStyle w:val="ListParagraph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</w:t>
      </w:r>
    </w:p>
    <w:p w14:paraId="19E3277A" w14:textId="77777777" w:rsidR="00B01271" w:rsidRPr="008C54E7" w:rsidRDefault="00B01271" w:rsidP="00B01271">
      <w:pPr>
        <w:pStyle w:val="ListParagraph"/>
        <w:rPr>
          <w:rFonts w:cstheme="minorHAnsi"/>
          <w:lang w:val="pt-PT"/>
        </w:rPr>
      </w:pPr>
    </w:p>
    <w:p w14:paraId="3A6E218E" w14:textId="77777777" w:rsidR="00C621A0" w:rsidRPr="008C54E7" w:rsidRDefault="00C621A0" w:rsidP="00A16779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Enumera três cara</w:t>
      </w:r>
      <w:r w:rsidR="00DA35FE" w:rsidRPr="008C54E7">
        <w:rPr>
          <w:rFonts w:cstheme="minorHAnsi"/>
          <w:lang w:val="pt-PT"/>
        </w:rPr>
        <w:t>c</w:t>
      </w:r>
      <w:r w:rsidRPr="008C54E7">
        <w:rPr>
          <w:rFonts w:cstheme="minorHAnsi"/>
          <w:lang w:val="pt-PT"/>
        </w:rPr>
        <w:t>teres sexuais que se desenvolvem na fase C, nas raparigas.</w:t>
      </w:r>
    </w:p>
    <w:p w14:paraId="2E0A0656" w14:textId="77777777" w:rsidR="00B01271" w:rsidRPr="008C54E7" w:rsidRDefault="00B01271" w:rsidP="00B01271">
      <w:pPr>
        <w:pStyle w:val="ListParagraph"/>
        <w:ind w:left="792"/>
        <w:rPr>
          <w:rFonts w:cstheme="minorHAnsi"/>
          <w:lang w:val="pt-PT"/>
        </w:rPr>
      </w:pPr>
    </w:p>
    <w:p w14:paraId="51A1E6CF" w14:textId="77777777" w:rsidR="00B01271" w:rsidRPr="008C54E7" w:rsidRDefault="00B01271" w:rsidP="00B01271">
      <w:pPr>
        <w:pStyle w:val="ListParagraph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</w:t>
      </w:r>
    </w:p>
    <w:p w14:paraId="4B207DAC" w14:textId="77777777" w:rsidR="00B01271" w:rsidRPr="008C54E7" w:rsidRDefault="00B01271" w:rsidP="00B01271">
      <w:pPr>
        <w:pStyle w:val="ListParagraph"/>
        <w:ind w:left="792"/>
        <w:rPr>
          <w:rFonts w:cstheme="minorHAnsi"/>
          <w:lang w:val="pt-PT"/>
        </w:rPr>
      </w:pPr>
    </w:p>
    <w:p w14:paraId="38820D98" w14:textId="77777777" w:rsidR="00C621A0" w:rsidRPr="008C54E7" w:rsidRDefault="00C621A0" w:rsidP="00B01271">
      <w:pPr>
        <w:pStyle w:val="ListParagraph"/>
        <w:numPr>
          <w:ilvl w:val="1"/>
          <w:numId w:val="14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Explica por</w:t>
      </w:r>
      <w:r w:rsidR="00DA35FE" w:rsidRPr="008C54E7">
        <w:rPr>
          <w:rFonts w:cstheme="minorHAnsi"/>
          <w:lang w:val="pt-PT"/>
        </w:rPr>
        <w:t xml:space="preserve"> </w:t>
      </w:r>
      <w:r w:rsidRPr="008C54E7">
        <w:rPr>
          <w:rFonts w:cstheme="minorHAnsi"/>
          <w:lang w:val="pt-PT"/>
        </w:rPr>
        <w:t>que razão se desenvolvem os cara</w:t>
      </w:r>
      <w:r w:rsidR="00DA35FE" w:rsidRPr="008C54E7">
        <w:rPr>
          <w:rFonts w:cstheme="minorHAnsi"/>
          <w:lang w:val="pt-PT"/>
        </w:rPr>
        <w:t>c</w:t>
      </w:r>
      <w:r w:rsidRPr="008C54E7">
        <w:rPr>
          <w:rFonts w:cstheme="minorHAnsi"/>
          <w:lang w:val="pt-PT"/>
        </w:rPr>
        <w:t>teres sexuai</w:t>
      </w:r>
      <w:r w:rsidR="00B01271" w:rsidRPr="008C54E7">
        <w:rPr>
          <w:rFonts w:cstheme="minorHAnsi"/>
          <w:lang w:val="pt-PT"/>
        </w:rPr>
        <w:t>s secundários.</w:t>
      </w:r>
    </w:p>
    <w:p w14:paraId="70505F73" w14:textId="77777777" w:rsidR="00B01271" w:rsidRPr="008C54E7" w:rsidRDefault="00B01271" w:rsidP="00B01271">
      <w:pPr>
        <w:pStyle w:val="ListParagraph"/>
        <w:ind w:left="792"/>
        <w:rPr>
          <w:rFonts w:cstheme="minorHAnsi"/>
          <w:lang w:val="pt-PT"/>
        </w:rPr>
      </w:pPr>
    </w:p>
    <w:p w14:paraId="566AB9CF" w14:textId="77777777" w:rsidR="00B01271" w:rsidRPr="008C54E7" w:rsidRDefault="00B01271" w:rsidP="00B01271">
      <w:pPr>
        <w:pStyle w:val="ListParagraph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</w:t>
      </w:r>
    </w:p>
    <w:p w14:paraId="57671DED" w14:textId="77777777" w:rsidR="00B01271" w:rsidRPr="008C54E7" w:rsidRDefault="00B01271" w:rsidP="00B01271">
      <w:pPr>
        <w:pStyle w:val="ListParagraph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br w:type="page"/>
      </w:r>
    </w:p>
    <w:p w14:paraId="29F4043C" w14:textId="77777777" w:rsidR="00C621A0" w:rsidRPr="008C54E7" w:rsidRDefault="00C621A0" w:rsidP="00B01271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C54E7">
        <w:rPr>
          <w:rFonts w:ascii="Calibri" w:eastAsia="Times New Roman" w:hAnsi="Calibri" w:cs="Times New Roman"/>
          <w:b/>
          <w:sz w:val="28"/>
          <w:szCs w:val="24"/>
        </w:rPr>
        <w:lastRenderedPageBreak/>
        <w:t>Grupo II</w:t>
      </w:r>
    </w:p>
    <w:p w14:paraId="1153444C" w14:textId="77777777" w:rsidR="00C621A0" w:rsidRPr="008C54E7" w:rsidRDefault="00C621A0" w:rsidP="00B01271">
      <w:pPr>
        <w:jc w:val="center"/>
        <w:rPr>
          <w:rFonts w:cstheme="minorHAnsi"/>
          <w:i/>
        </w:rPr>
      </w:pPr>
      <w:r w:rsidRPr="008C54E7">
        <w:rPr>
          <w:rFonts w:cstheme="minorHAnsi"/>
          <w:i/>
        </w:rPr>
        <w:t xml:space="preserve">O dimorfismo sexual </w:t>
      </w:r>
      <w:r w:rsidR="00AC041D" w:rsidRPr="008C54E7">
        <w:rPr>
          <w:rFonts w:cstheme="minorHAnsi"/>
          <w:i/>
        </w:rPr>
        <w:t xml:space="preserve">sucede </w:t>
      </w:r>
      <w:r w:rsidRPr="008C54E7">
        <w:rPr>
          <w:rFonts w:cstheme="minorHAnsi"/>
          <w:i/>
        </w:rPr>
        <w:t>quando há a ocorrência de indivíduos do sexo masculino</w:t>
      </w:r>
      <w:r w:rsidR="00B01271" w:rsidRPr="008C54E7">
        <w:rPr>
          <w:rFonts w:cstheme="minorHAnsi"/>
          <w:i/>
        </w:rPr>
        <w:t xml:space="preserve"> </w:t>
      </w:r>
      <w:r w:rsidRPr="008C54E7">
        <w:rPr>
          <w:rFonts w:cstheme="minorHAnsi"/>
          <w:i/>
        </w:rPr>
        <w:t>e feminino</w:t>
      </w:r>
      <w:r w:rsidR="00B01271" w:rsidRPr="008C54E7">
        <w:rPr>
          <w:rFonts w:cstheme="minorHAnsi"/>
          <w:i/>
        </w:rPr>
        <w:br/>
      </w:r>
      <w:r w:rsidRPr="008C54E7">
        <w:rPr>
          <w:rFonts w:cstheme="minorHAnsi"/>
          <w:i/>
        </w:rPr>
        <w:t>de uma espécie com caracteres físicos, não sexuais, marcadamente distintos.</w:t>
      </w:r>
    </w:p>
    <w:p w14:paraId="426FCA90" w14:textId="77777777" w:rsidR="00C621A0" w:rsidRPr="008C54E7" w:rsidRDefault="00C621A0" w:rsidP="003B4575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 xml:space="preserve">Analisa a </w:t>
      </w:r>
      <w:r w:rsidR="00C436E7" w:rsidRPr="008C54E7">
        <w:rPr>
          <w:rFonts w:cstheme="minorHAnsi"/>
          <w:lang w:val="pt-PT"/>
        </w:rPr>
        <w:t xml:space="preserve">figura </w:t>
      </w:r>
      <w:r w:rsidRPr="008C54E7">
        <w:rPr>
          <w:rFonts w:cstheme="minorHAnsi"/>
          <w:lang w:val="pt-PT"/>
        </w:rPr>
        <w:t>seguinte.</w:t>
      </w:r>
    </w:p>
    <w:p w14:paraId="55BABD91" w14:textId="77777777" w:rsidR="00E434A8" w:rsidRPr="008C54E7" w:rsidRDefault="00E434A8" w:rsidP="00E434A8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7"/>
        <w:gridCol w:w="3363"/>
      </w:tblGrid>
      <w:tr w:rsidR="00E434A8" w:rsidRPr="008C54E7" w14:paraId="48E8EB5F" w14:textId="77777777" w:rsidTr="00E434A8">
        <w:tc>
          <w:tcPr>
            <w:tcW w:w="5637" w:type="dxa"/>
          </w:tcPr>
          <w:p w14:paraId="780759E9" w14:textId="77777777" w:rsidR="00E434A8" w:rsidRPr="008C54E7" w:rsidRDefault="00E434A8" w:rsidP="00E434A8">
            <w:pPr>
              <w:pStyle w:val="ListParagraph"/>
              <w:ind w:left="0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noProof/>
                <w:lang w:val="pt-PT"/>
              </w:rPr>
              <mc:AlternateContent>
                <mc:Choice Requires="wpg">
                  <w:drawing>
                    <wp:inline distT="0" distB="0" distL="0" distR="0" wp14:anchorId="79552732" wp14:editId="52CDB415">
                      <wp:extent cx="3601443" cy="2212975"/>
                      <wp:effectExtent l="0" t="0" r="0" b="0"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1443" cy="2212975"/>
                                <a:chOff x="0" y="0"/>
                                <a:chExt cx="3601443" cy="2212975"/>
                              </a:xfrm>
                            </wpg:grpSpPr>
                            <wpg:grpSp>
                              <wpg:cNvPr id="12" name="Group 12"/>
                              <wpg:cNvGrpSpPr/>
                              <wpg:grpSpPr>
                                <a:xfrm>
                                  <a:off x="0" y="0"/>
                                  <a:ext cx="3358515" cy="2212975"/>
                                  <a:chOff x="0" y="0"/>
                                  <a:chExt cx="3358570" cy="2212975"/>
                                </a:xfrm>
                              </wpg:grpSpPr>
                              <wpg:grpSp>
                                <wpg:cNvPr id="11" name="Group 11"/>
                                <wpg:cNvGrpSpPr/>
                                <wpg:grpSpPr>
                                  <a:xfrm>
                                    <a:off x="0" y="0"/>
                                    <a:ext cx="3358570" cy="2212975"/>
                                    <a:chOff x="0" y="0"/>
                                    <a:chExt cx="3358570" cy="221297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4" name="Imagem 2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71800" cy="221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Pr id="196" name="Conexão reta unidirecional 196"/>
                                  <wps:cNvCnPr/>
                                  <wps:spPr>
                                    <a:xfrm flipV="1">
                                      <a:off x="1280160" y="1518699"/>
                                      <a:ext cx="761365" cy="2476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92D05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98" name="Conexão reta unidirecional 198"/>
                                  <wps:cNvCnPr/>
                                  <wps:spPr>
                                    <a:xfrm flipV="1">
                                      <a:off x="604299" y="795131"/>
                                      <a:ext cx="523875" cy="17589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92D05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00" name="Conexão reta unidirecional 200"/>
                                  <wps:cNvCnPr/>
                                  <wps:spPr>
                                    <a:xfrm flipV="1">
                                      <a:off x="667909" y="1017767"/>
                                      <a:ext cx="761682" cy="2476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92D05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02" name="Conexão reta unidirecional 202"/>
                                  <wps:cNvCnPr/>
                                  <wps:spPr>
                                    <a:xfrm flipH="1" flipV="1">
                                      <a:off x="1789043" y="675861"/>
                                      <a:ext cx="923925" cy="2857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92D05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04" name="Conexão reta unidirecional 204"/>
                                  <wps:cNvCnPr/>
                                  <wps:spPr>
                                    <a:xfrm flipH="1" flipV="1">
                                      <a:off x="2425148" y="1288111"/>
                                      <a:ext cx="594995" cy="1143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92D05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06" name="Conexão reta unidirecional 206"/>
                                  <wps:cNvCnPr/>
                                  <wps:spPr>
                                    <a:xfrm flipH="1" flipV="1">
                                      <a:off x="2592125" y="1622066"/>
                                      <a:ext cx="766445" cy="18542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92D05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14" name="Conexão reta unidirecional 3"/>
                                <wps:cNvCnPr/>
                                <wps:spPr>
                                  <a:xfrm flipV="1">
                                    <a:off x="1375101" y="1807486"/>
                                    <a:ext cx="761682" cy="2476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20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63687" y="834887"/>
                                  <a:ext cx="2857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912B4B" w14:textId="77777777" w:rsidR="00E434A8" w:rsidRDefault="00E434A8" w:rsidP="00E434A8">
                                    <w: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71750" y="1265417"/>
                                  <a:ext cx="2857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9D2143C" w14:textId="77777777" w:rsidR="00E434A8" w:rsidRDefault="00E434A8" w:rsidP="00E434A8">
                                    <w: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15693" y="1669773"/>
                                  <a:ext cx="2857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CFE7394" w14:textId="77777777" w:rsidR="00E434A8" w:rsidRDefault="00E434A8" w:rsidP="00E434A8">
                                    <w: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1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68841" y="1892410"/>
                                  <a:ext cx="2857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0F710A" w14:textId="77777777" w:rsidR="00E434A8" w:rsidRDefault="00E434A8" w:rsidP="00E434A8"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9328" y="1653871"/>
                                  <a:ext cx="2857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9C6731" w14:textId="77777777" w:rsidR="00E434A8" w:rsidRDefault="00E434A8" w:rsidP="00E434A8">
                                    <w: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5029" y="1105231"/>
                                  <a:ext cx="2857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A574B3E" w14:textId="77777777" w:rsidR="00E434A8" w:rsidRDefault="00E434A8" w:rsidP="00E434A8">
                                    <w: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1662" y="818984"/>
                                  <a:ext cx="2857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BC720D" w14:textId="77777777" w:rsidR="00E434A8" w:rsidRDefault="00E434A8" w:rsidP="00E434A8">
                                    <w: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552732" id="Group 13" o:spid="_x0000_s1027" style="width:283.6pt;height:174.25pt;mso-position-horizontal-relative:char;mso-position-vertical-relative:line" coordsize="3601443,2212975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">
                      <v:group id="Group 12" o:spid="_x0000_s1028" style="position:absolute;width:3358515;height:2212975" coordsize="3358570,221297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      <v:group id="Group 11" o:spid="_x0000_s1029" style="position:absolute;width:3358570;height:2212975" coordsize="3358570,221297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gnFngcIAAADbAAAADwAA&#10;AAAAAAAAAAAAAACpAgAAZHJzL2Rvd25yZXYueG1sUEsFBgAAAAAEAAQA+gAAAJgDAAAAAA==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agem 24" o:spid="_x0000_s1030" type="#_x0000_t75" style="position:absolute;width:2971800;height:221297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8W&#10;A7/EAAAA2wAAAA8AAABkcnMvZG93bnJldi54bWxEj0FrAjEUhO8F/0N4Qm+abbBWtkYRrVDooVYF&#10;r4/N62bp5mXdRHfbX98UhB6HmfmGmS97V4srtaHyrOFhnIEgLrypuNRwPGxHMxAhIhusPZOGbwqw&#10;XAzu5pgb3/EHXfexFAnCIUcNNsYmlzIUlhyGsW+Ik/fpW4cxybaUpsUuwV0tVZZNpcOK04LFhtaW&#10;iq/9xWl4s715OW1YdfL88ziVO/U+eVJa3w/71TOISH38D9/ar0aDmsDfl/QD5OIX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8WA7/EAAAA2wAAAA8AAAAAAAAAAAAAAAAAnAIA&#10;AGRycy9kb3ducmV2LnhtbFBLBQYAAAAABAAEAPcAAACNAwAAAAA=&#10;">
                            <v:imagedata r:id="rId9" o:title=""/>
                            <v:path arrowok="t"/>
                          </v:shape>
                          <v:shapetype id="_x0000_t32" coordsize="21600,21600" o:spt="32" o:oned="t" path="m0,0l21600,21600e" filled="f">
                            <v:path arrowok="t" fillok="f" o:connecttype="none"/>
                            <o:lock v:ext="edit" shapetype="t"/>
                          </v:shapetype>
                          <v:shape id="Conexão reta unidirecional 196" o:spid="_x0000_s1031" type="#_x0000_t32" style="position:absolute;left:1280160;top:1518699;width:761365;height:24765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wG1oMMAAADcAAAADwAAAGRycy9kb3ducmV2LnhtbERPTWvCQBC9F/oflil4KboxBWmjq4go&#10;5NKDUdrrkJ0mqdnZsLvG6K93CwVv83ifs1gNphU9Od9YVjCdJCCIS6sbrhQcD7vxOwgfkDW2lknB&#10;lTysls9PC8y0vfCe+iJUIoawz1BBHUKXSenLmgz6ie2II/djncEQoaukdniJ4aaVaZLMpMGGY0ON&#10;HW1qKk/F2ShI29d0233vvg5vedHnn3RzxelXqdHLsJ6DCDSEh/jfnes4/2MGf8/EC+TyD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sBtaDDAAAA3AAAAA8AAAAAAAAAAAAA&#10;AAAAoQIAAGRycy9kb3ducmV2LnhtbFBLBQYAAAAABAAEAPkAAACRAwAAAAA=&#10;" strokecolor="#92d050" strokeweight="2.25pt">
                            <v:stroke endarrow="block" joinstyle="miter"/>
                          </v:shape>
                          <v:shape id="Conexão reta unidirecional 198" o:spid="_x0000_s1032" type="#_x0000_t32" style="position:absolute;left:604299;top:795131;width:523875;height:17589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dKEScYAAADcAAAADwAAAGRycy9kb3ducmV2LnhtbESPQUvDQBCF7wX/wzKCl2I3RhCN3RaR&#10;FnLpoanodciOSWx2Nuxu09hf7xwK3mZ4b977ZrmeXK9GCrHzbOBhkYEirr3tuDHwcdjeP4OKCdli&#10;75kM/FKE9epmtsTC+jPvaaxSoySEY4EG2pSGQutYt+QwLvxALNq3Dw6TrKHRNuBZwl2v8yx70g47&#10;loYWB3pvqT5WJ2cg7+f5Zvjafh4ey2osd3QJ1fHHmLvb6e0VVKIp/Zuv16UV/BehlWdkAr36A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OXShEnGAAAA3AAAAA8AAAAAAAAA&#10;AAAAAAAAoQIAAGRycy9kb3ducmV2LnhtbFBLBQYAAAAABAAEAPkAAACUAwAAAAA=&#10;" strokecolor="#92d050" strokeweight="2.25pt">
                            <v:stroke endarrow="block" joinstyle="miter"/>
                          </v:shape>
                          <v:shape id="Conexão reta unidirecional 200" o:spid="_x0000_s1033" type="#_x0000_t32" style="position:absolute;left:667909;top:1017767;width:761682;height:24765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It8tMIAAADcAAAADwAAAGRycy9kb3ducmV2LnhtbERPTUvDQBC9C/6HZYRexG6agkjstohY&#10;yKUH06LXITsmsdnZsLtN0/5651Dw+Hjfq83kejVSiJ1nA4t5Boq49rbjxsBhv316ARUTssXeMxm4&#10;UITN+v5uhYX1Z/6ksUqNkhCOBRpoUxoKrWPdksM49wOxcD8+OEwCQ6NtwLOEu17nWfasHXYsDS0O&#10;9N5SfaxOzkDeP+Yfw/f2a78sq7Hc0TVUx19jZg/T2yuoRFP6F9/cpRVfJvPljBwBvf4D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KIt8tMIAAADcAAAADwAAAAAAAAAAAAAA&#10;AAChAgAAZHJzL2Rvd25yZXYueG1sUEsFBgAAAAAEAAQA+QAAAJADAAAAAA==&#10;" strokecolor="#92d050" strokeweight="2.25pt">
                            <v:stroke endarrow="block" joinstyle="miter"/>
                          </v:shape>
                          <v:shape id="Conexão reta unidirecional 202" o:spid="_x0000_s1034" type="#_x0000_t32" style="position:absolute;left:1789043;top:675861;width:923925;height:285750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4pSecQAAADcAAAADwAAAGRycy9kb3ducmV2LnhtbESPwWrDMBBE74H+g9hCLqGR40Nw3cih&#10;FArJIZAmLb0u1tYytlZGUmLn76NCocdhZt4wm+1ke3ElH1rHClbLDARx7XTLjYLP8/tTASJEZI29&#10;Y1JwowDb6mG2wVK7kT/oeoqNSBAOJSowMQ6llKE2ZDEs3UCcvB/nLcYkfSO1xzHBbS/zLFtLiy2n&#10;BYMDvRmqu9PFKsCjP4zPY9t8my/yi31RhNjVSs0fp9cXEJGm+B/+a++0gjzL4fdMOgKyug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7ilJ5xAAAANwAAAAPAAAAAAAAAAAA&#10;AAAAAKECAABkcnMvZG93bnJldi54bWxQSwUGAAAAAAQABAD5AAAAkgMAAAAA&#10;" strokecolor="#92d050" strokeweight="2.25pt">
                            <v:stroke endarrow="block" joinstyle="miter"/>
                          </v:shape>
                          <v:shape id="Conexão reta unidirecional 204" o:spid="_x0000_s1035" type="#_x0000_t32" style="position:absolute;left:2425148;top:1288111;width:594995;height:114300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y9vlsQAAADcAAAADwAAAGRycy9kb3ducmV2LnhtbESPQWvCQBSE70L/w/IKvYhuGorE1FVE&#10;KNhDodqK10f2NRvMvg27axL/vVso9DjMzDfMajPaVvTkQ+NYwfM8A0FcOd1wreD7621WgAgRWWPr&#10;mBTcKMBm/TBZYandwAfqj7EWCcKhRAUmxq6UMlSGLIa564iT9+O8xZikr6X2OCS4bWWeZQtpseG0&#10;YLCjnaHqcrxaBfjpP4bl0NRncyI/fS+KEC+VUk+P4/YVRKQx/of/2nutIM9e4PdMOgJyfQ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bL2+WxAAAANwAAAAPAAAAAAAAAAAA&#10;AAAAAKECAABkcnMvZG93bnJldi54bWxQSwUGAAAAAAQABAD5AAAAkgMAAAAA&#10;" strokecolor="#92d050" strokeweight="2.25pt">
                            <v:stroke endarrow="block" joinstyle="miter"/>
                          </v:shape>
                          <v:shape id="Conexão reta unidirecional 206" o:spid="_x0000_s1036" type="#_x0000_t32" style="position:absolute;left:2592125;top:1622066;width:766445;height:185420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LFUesQAAADcAAAADwAAAGRycy9kb3ducmV2LnhtbESPT2sCMRTE74V+h/CEXoqb1YNsV6NI&#10;QWgPQv1TvD42z83i5mVJUnf99o0geBxm5jfMYjXYVlzJh8axgkmWgyCunG64VnA8bMYFiBCRNbaO&#10;ScGNAqyWry8LLLXreUfXfaxFgnAoUYGJsSulDJUhiyFzHXHyzs5bjEn6WmqPfYLbVk7zfCYtNpwW&#10;DHb0aai67P+sAvzx2/6jb+qT+SX//l0UIV4qpd5Gw3oOItIQn+FH+0srmOYzuJ9JR0Au/w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EsVR6xAAAANwAAAAPAAAAAAAAAAAA&#10;AAAAAKECAABkcnMvZG93bnJldi54bWxQSwUGAAAAAAQABAD5AAAAkgMAAAAA&#10;" strokecolor="#92d050" strokeweight="2.25pt">
                            <v:stroke endarrow="block" joinstyle="miter"/>
                          </v:shape>
                        </v:group>
                        <v:shape id="Conexão reta unidirecional 3" o:spid="_x0000_s1037" type="#_x0000_t32" style="position:absolute;left:1375101;top:1807486;width:761682;height:24765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zqV+sIAAADbAAAADwAAAGRycy9kb3ducmV2LnhtbERPTWvCQBC9F/oflil4KbppLCKpq5Si&#10;kIsHo7TXITtNUrOzYXeN0V/vCgVv83ifs1gNphU9Od9YVvA2SUAQl1Y3XCk47DfjOQgfkDW2lknB&#10;hTysls9PC8y0PfOO+iJUIoawz1BBHUKXSenLmgz6ie2II/drncEQoaukdniO4aaVaZLMpMGGY0ON&#10;HX3VVB6Lk1GQtq/puvvZfO+nedHnW7q64vin1Ohl+PwAEWgID/G/O9dx/jvcf4kHyOUN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GzqV+sIAAADbAAAADwAAAAAAAAAAAAAA&#10;AAChAgAAZHJzL2Rvd25yZXYueG1sUEsFBgAAAAAEAAQA+QAAAJADAAAAAA==&#10;" strokecolor="#92d050" strokeweight="2.25pt">
                          <v:stroke endarrow="block" joinstyle="miter"/>
                        </v:shape>
                      </v:group>
                      <v:shape id="Caixa de Texto 2" o:spid="_x0000_s1038" type="#_x0000_t202" style="position:absolute;left:2663687;top:834887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OdsHxAAA&#10;ANwAAAAPAAAAZHJzL2Rvd25yZXYueG1sRI/NasMwEITvhbyD2EBvteTQlsSxYkJLoKeW5g9yW6yN&#10;bWKtjKXE7ttXhUKOw8x8w+TFaFtxo943jjWkiQJBXDrTcKVhv9s8zUH4gGywdUwafshDsZo85JgZ&#10;N/A33bahEhHCPkMNdQhdJqUva7LoE9cRR+/seoshyr6Spschwm0rZ0q9SosNx4UaO3qrqbxsr1bD&#10;4fN8Oj6rr+rdvnSDG5Vku5BaP07H9RJEoDHcw//tD6NhplL4OxOPgFz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DnbB8QAAADcAAAADwAAAAAAAAAAAAAAAACXAgAAZHJzL2Rv&#10;d25yZXYueG1sUEsFBgAAAAAEAAQA9QAAAIgDAAAAAA==&#10;" filled="f" stroked="f">
                        <v:textbox>
                          <w:txbxContent>
                            <w:p w14:paraId="32912B4B" w14:textId="77777777" w:rsidR="00E434A8" w:rsidRDefault="00E434A8" w:rsidP="00E434A8">
                              <w:r>
                                <w:t>5</w:t>
                              </w:r>
                            </w:p>
                          </w:txbxContent>
                        </v:textbox>
                      </v:shape>
                      <v:shape id="Caixa de Texto 2" o:spid="_x0000_s1039" type="#_x0000_t202" style="position:absolute;left:2971750;top:1265417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p+DrxAAA&#10;ANwAAAAPAAAAZHJzL2Rvd25yZXYueG1sRI9Ba8JAFITvBf/D8gRvuqu2RdNsRJRCTy2mKnh7ZJ9J&#10;aPZtyG5N+u+7BaHHYWa+YdLNYBtxo87XjjXMZwoEceFMzaWG4+frdAXCB2SDjWPS8EMeNtnoIcXE&#10;uJ4PdMtDKSKEfYIaqhDaREpfVGTRz1xLHL2r6yyGKLtSmg77CLeNXCj1LC3WHBcqbGlXUfGVf1sN&#10;p/fr5fyoPsq9fWp7NyjJdi21noyH7QuIQEP4D9/bb0bDQi3h70w8AjL7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6fg68QAAADcAAAADwAAAAAAAAAAAAAAAACXAgAAZHJzL2Rv&#10;d25yZXYueG1sUEsFBgAAAAAEAAQA9QAAAIgDAAAAAA==&#10;" filled="f" stroked="f">
                        <v:textbox>
                          <w:txbxContent>
                            <w:p w14:paraId="79D2143C" w14:textId="77777777" w:rsidR="00E434A8" w:rsidRDefault="00E434A8" w:rsidP="00E434A8">
                              <w:r>
                                <w:t>6</w:t>
                              </w:r>
                            </w:p>
                          </w:txbxContent>
                        </v:textbox>
                      </v:shape>
                      <v:shape id="Caixa de Texto 2" o:spid="_x0000_s1040" type="#_x0000_t202" style="position:absolute;left:3315693;top:1669773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At0EwgAA&#10;ANwAAAAPAAAAZHJzL2Rvd25yZXYueG1sRI9Bi8IwFITvgv8hPMGbJorK2jXKsiJ4UnR3hb09mmdb&#10;bF5KE23990YQPA4z8w2zWLW2FDeqfeFYw2ioQBCnzhScafj92Qw+QPiAbLB0TBru5GG17HYWmBjX&#10;8IFux5CJCGGfoIY8hCqR0qc5WfRDVxFH7+xqiyHKOpOmxibCbSnHSs2kxYLjQo4VfeeUXo5Xq+Fv&#10;d/4/TdQ+W9tp1bhWSbZzqXW/1359ggjUhnf41d4aDWM1heeZeATk8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cC3QTCAAAA3AAAAA8AAAAAAAAAAAAAAAAAlwIAAGRycy9kb3du&#10;cmV2LnhtbFBLBQYAAAAABAAEAPUAAACGAwAAAAA=&#10;" filled="f" stroked="f">
                        <v:textbox>
                          <w:txbxContent>
                            <w:p w14:paraId="5CFE7394" w14:textId="77777777" w:rsidR="00E434A8" w:rsidRDefault="00E434A8" w:rsidP="00E434A8">
                              <w:r>
                                <w:t>7</w:t>
                              </w:r>
                            </w:p>
                          </w:txbxContent>
                        </v:textbox>
                      </v:shape>
                      <v:shape id="Caixa de Texto 2" o:spid="_x0000_s1041" type="#_x0000_t202" style="position:absolute;left:1168841;top:1892410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RXA1xAAA&#10;ANwAAAAPAAAAZHJzL2Rvd25yZXYueG1sRI9Pa8JAFMTvBb/D8gRvuqvYqjEbkZZCTy3+BW+P7DMJ&#10;Zt+G7Nak375bEHocZuY3TLrpbS3u1PrKsYbpRIEgzp2puNBwPLyPlyB8QDZYOyYNP+Rhkw2eUkyM&#10;63hH930oRISwT1BDGUKTSOnzkiz6iWuIo3d1rcUQZVtI02IX4baWM6VepMWK40KJDb2WlN/231bD&#10;6fN6Oc/VV/Fmn5vO9UqyXUmtR8N+uwYRqA//4Uf7w2iYTRfwdyYeAZn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UVwNcQAAADcAAAADwAAAAAAAAAAAAAAAACXAgAAZHJzL2Rv&#10;d25yZXYueG1sUEsFBgAAAAAEAAQA9QAAAIgDAAAAAA==&#10;" filled="f" stroked="f">
                        <v:textbox>
                          <w:txbxContent>
                            <w:p w14:paraId="570F710A" w14:textId="77777777" w:rsidR="00E434A8" w:rsidRDefault="00E434A8" w:rsidP="00E434A8"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Caixa de Texto 2" o:spid="_x0000_s1042" type="#_x0000_t202" style="position:absolute;left:1089328;top:1653871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YYxkwgAA&#10;ANwAAAAPAAAAZHJzL2Rvd25yZXYueG1sRE/JasMwEL0X8g9iArnVUkpaYieyCS2BnlqaDXIbrIlt&#10;Yo2Mpcbu31eFQm7zeOusi9G24ka9bxxrmCcKBHHpTMOVhsN++7gE4QOywdYxafghD0U+eVhjZtzA&#10;X3TbhUrEEPYZaqhD6DIpfVmTRZ+4jjhyF9dbDBH2lTQ9DjHctvJJqRdpseHYUGNHrzWV19231XD8&#10;uJxPC/VZvdnnbnCjkmxTqfVsOm5WIAKN4S7+d7+bOD9dwN8z8QKZ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thjGTCAAAA3AAAAA8AAAAAAAAAAAAAAAAAlwIAAGRycy9kb3du&#10;cmV2LnhtbFBLBQYAAAAABAAEAPUAAACGAwAAAAA=&#10;" filled="f" stroked="f">
                        <v:textbox>
                          <w:txbxContent>
                            <w:p w14:paraId="209C6731" w14:textId="77777777" w:rsidR="00E434A8" w:rsidRDefault="00E434A8" w:rsidP="00E434A8">
                              <w:r>
                                <w:t>2</w:t>
                              </w:r>
                            </w:p>
                          </w:txbxContent>
                        </v:textbox>
                      </v:shape>
                      <v:shape id="Caixa de Texto 2" o:spid="_x0000_s1043" type="#_x0000_t202" style="position:absolute;left:485029;top:1105231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YCP6wgAA&#10;ANwAAAAPAAAAZHJzL2Rvd25yZXYueG1sRE9Na8JAEL0X+h+WKfTW7FZaaaKriCL0VDG2BW9DdkxC&#10;s7Mhuybpv3cFwds83ufMl6NtRE+drx1reE0UCOLCmZpLDd+H7csHCB+QDTaOScM/eVguHh/mmBk3&#10;8J76PJQihrDPUEMVQptJ6YuKLPrEtcSRO7nOYoiwK6XpcIjhtpETpabSYs2xocKW1hUVf/nZavj5&#10;Oh1/39Su3Nj3dnCjkmxTqfXz07iagQg0hrv45v40cX6awvWZeIFcX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VgI/rCAAAA3AAAAA8AAAAAAAAAAAAAAAAAlwIAAGRycy9kb3du&#10;cmV2LnhtbFBLBQYAAAAABAAEAPUAAACGAwAAAAA=&#10;" filled="f" stroked="f">
                        <v:textbox>
                          <w:txbxContent>
                            <w:p w14:paraId="5A574B3E" w14:textId="77777777" w:rsidR="00E434A8" w:rsidRDefault="00E434A8" w:rsidP="00E434A8">
                              <w:r>
                                <w:t>3</w:t>
                              </w:r>
                            </w:p>
                          </w:txbxContent>
                        </v:textbox>
                      </v:shape>
                      <v:shape id="Caixa de Texto 2" o:spid="_x0000_s1044" type="#_x0000_t202" style="position:absolute;left:381662;top:818984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sxITwQAA&#10;ANwAAAAPAAAAZHJzL2Rvd25yZXYueG1sRE9Ni8IwEL0L/ocwgrc1cVF37RplUQRPiu4q7G1oxrbY&#10;TEoTbf33RljwNo/3ObNFa0txo9oXjjUMBwoEcepMwZmG35/12ycIH5ANlo5Jw508LObdzgwT4xre&#10;0+0QMhFD2CeoIQ+hSqT0aU4W/cBVxJE7u9piiLDOpKmxieG2lO9KTaTFgmNDjhUtc0ovh6vVcNye&#10;/04jtctWdlw1rlWS7VRq3e+1318gArXhJf53b0ycP/2A5zPxAjl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7MSE8EAAADcAAAADwAAAAAAAAAAAAAAAACXAgAAZHJzL2Rvd25y&#10;ZXYueG1sUEsFBgAAAAAEAAQA9QAAAIUDAAAAAA==&#10;" filled="f" stroked="f">
                        <v:textbox>
                          <w:txbxContent>
                            <w:p w14:paraId="14BC720D" w14:textId="77777777" w:rsidR="00E434A8" w:rsidRDefault="00E434A8" w:rsidP="00E434A8">
                              <w:r>
                                <w:t>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63" w:type="dxa"/>
          </w:tcPr>
          <w:p w14:paraId="4D11319C" w14:textId="77777777" w:rsidR="00E434A8" w:rsidRPr="008C54E7" w:rsidRDefault="00E434A8" w:rsidP="00E434A8">
            <w:pPr>
              <w:pStyle w:val="ListParagraph"/>
              <w:numPr>
                <w:ilvl w:val="1"/>
                <w:numId w:val="15"/>
              </w:numPr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Legenda a figura.</w:t>
            </w:r>
          </w:p>
          <w:p w14:paraId="27A91227" w14:textId="77777777" w:rsidR="00E434A8" w:rsidRPr="008C54E7" w:rsidRDefault="00E434A8" w:rsidP="00E434A8">
            <w:pPr>
              <w:pStyle w:val="ListParagraph"/>
              <w:ind w:left="523"/>
              <w:rPr>
                <w:rFonts w:cstheme="minorHAnsi"/>
                <w:lang w:val="pt-PT"/>
              </w:rPr>
            </w:pPr>
          </w:p>
          <w:p w14:paraId="1C2A2BE6" w14:textId="77777777" w:rsidR="00E434A8" w:rsidRPr="008C54E7" w:rsidRDefault="00E434A8" w:rsidP="00E434A8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1. __________________</w:t>
            </w:r>
          </w:p>
          <w:p w14:paraId="18E2E635" w14:textId="77777777" w:rsidR="00E434A8" w:rsidRPr="008C54E7" w:rsidRDefault="00E434A8" w:rsidP="00E434A8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2. __________________</w:t>
            </w:r>
          </w:p>
          <w:p w14:paraId="53A635F3" w14:textId="77777777" w:rsidR="00E434A8" w:rsidRPr="008C54E7" w:rsidRDefault="00E434A8" w:rsidP="00E434A8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3. __________________</w:t>
            </w:r>
          </w:p>
          <w:p w14:paraId="2A709C0C" w14:textId="77777777" w:rsidR="00E434A8" w:rsidRPr="008C54E7" w:rsidRDefault="00E434A8" w:rsidP="00E434A8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4. __________________</w:t>
            </w:r>
          </w:p>
          <w:p w14:paraId="3D1F39FF" w14:textId="77777777" w:rsidR="00E434A8" w:rsidRPr="008C54E7" w:rsidRDefault="00E434A8" w:rsidP="00E434A8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5. __________________</w:t>
            </w:r>
          </w:p>
          <w:p w14:paraId="7200C9F8" w14:textId="77777777" w:rsidR="00E434A8" w:rsidRPr="008C54E7" w:rsidRDefault="00E434A8" w:rsidP="00E434A8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6. __________________</w:t>
            </w:r>
          </w:p>
          <w:p w14:paraId="2351233C" w14:textId="77777777" w:rsidR="00E434A8" w:rsidRPr="008C54E7" w:rsidRDefault="00E434A8" w:rsidP="00E434A8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7. __________________</w:t>
            </w:r>
          </w:p>
          <w:p w14:paraId="7AC17D40" w14:textId="77777777" w:rsidR="00E434A8" w:rsidRPr="008C54E7" w:rsidRDefault="00E434A8" w:rsidP="00E434A8">
            <w:pPr>
              <w:pStyle w:val="ListParagraph"/>
              <w:ind w:left="523"/>
              <w:rPr>
                <w:rFonts w:cstheme="minorHAnsi"/>
                <w:lang w:val="pt-PT"/>
              </w:rPr>
            </w:pPr>
          </w:p>
          <w:p w14:paraId="6BEEF2E3" w14:textId="77777777" w:rsidR="00E434A8" w:rsidRPr="008C54E7" w:rsidRDefault="00E434A8" w:rsidP="00E434A8">
            <w:pPr>
              <w:pStyle w:val="ListParagraph"/>
              <w:ind w:left="0"/>
              <w:rPr>
                <w:rFonts w:cstheme="minorHAnsi"/>
                <w:lang w:val="pt-PT"/>
              </w:rPr>
            </w:pPr>
          </w:p>
        </w:tc>
      </w:tr>
    </w:tbl>
    <w:p w14:paraId="2A9A6D8F" w14:textId="77777777" w:rsidR="00C621A0" w:rsidRPr="008C54E7" w:rsidRDefault="00C621A0" w:rsidP="00E434A8">
      <w:pPr>
        <w:rPr>
          <w:rFonts w:cstheme="minorHAnsi"/>
        </w:rPr>
      </w:pPr>
    </w:p>
    <w:p w14:paraId="0169DCD2" w14:textId="77777777" w:rsidR="00C621A0" w:rsidRPr="008C54E7" w:rsidRDefault="00C621A0" w:rsidP="00C621A0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Explica a seguinte afirmação</w:t>
      </w:r>
      <w:r w:rsidR="00E434A8" w:rsidRPr="008C54E7">
        <w:rPr>
          <w:rFonts w:cstheme="minorHAnsi"/>
          <w:lang w:val="pt-PT"/>
        </w:rPr>
        <w:t>: «</w:t>
      </w:r>
      <w:r w:rsidRPr="008C54E7">
        <w:rPr>
          <w:rFonts w:cstheme="minorHAnsi"/>
          <w:lang w:val="pt-PT"/>
        </w:rPr>
        <w:t>O sistema genital do homem não é totalmente independente do sistema urinário.</w:t>
      </w:r>
      <w:r w:rsidR="00E434A8" w:rsidRPr="008C54E7">
        <w:rPr>
          <w:rFonts w:cstheme="minorHAnsi"/>
          <w:lang w:val="pt-PT"/>
        </w:rPr>
        <w:t>»</w:t>
      </w:r>
    </w:p>
    <w:p w14:paraId="55491DE8" w14:textId="77777777" w:rsidR="0016369B" w:rsidRPr="008C54E7" w:rsidRDefault="0016369B" w:rsidP="0016369B">
      <w:pPr>
        <w:pStyle w:val="ListParagraph"/>
        <w:ind w:left="792"/>
        <w:rPr>
          <w:rFonts w:cstheme="minorHAnsi"/>
          <w:lang w:val="pt-PT"/>
        </w:rPr>
      </w:pPr>
    </w:p>
    <w:p w14:paraId="710D4145" w14:textId="77777777" w:rsidR="0016369B" w:rsidRPr="008C54E7" w:rsidRDefault="0016369B" w:rsidP="0016369B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248DE044" w14:textId="77777777" w:rsidR="0016369B" w:rsidRPr="008C54E7" w:rsidRDefault="0016369B" w:rsidP="0016369B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71E14F44" w14:textId="77777777" w:rsidR="0016369B" w:rsidRPr="008C54E7" w:rsidRDefault="0016369B" w:rsidP="0016369B">
      <w:pPr>
        <w:pStyle w:val="ListParagraph"/>
        <w:ind w:left="792"/>
        <w:rPr>
          <w:rFonts w:cstheme="minorHAnsi"/>
          <w:lang w:val="pt-PT"/>
        </w:rPr>
      </w:pPr>
    </w:p>
    <w:p w14:paraId="6BAAD73D" w14:textId="77777777" w:rsidR="00C621A0" w:rsidRPr="008C54E7" w:rsidRDefault="00C621A0" w:rsidP="0016369B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 xml:space="preserve">Observa a </w:t>
      </w:r>
      <w:r w:rsidR="000B008B" w:rsidRPr="008C54E7">
        <w:rPr>
          <w:rFonts w:cstheme="minorHAnsi"/>
          <w:lang w:val="pt-PT"/>
        </w:rPr>
        <w:t xml:space="preserve">figura </w:t>
      </w:r>
      <w:r w:rsidRPr="008C54E7">
        <w:rPr>
          <w:rFonts w:cstheme="minorHAnsi"/>
          <w:lang w:val="pt-PT"/>
        </w:rPr>
        <w:t>seguinte, que representa o sistema reprodutor feminino.</w:t>
      </w:r>
    </w:p>
    <w:p w14:paraId="141042F6" w14:textId="77777777" w:rsidR="0016369B" w:rsidRPr="008C54E7" w:rsidRDefault="0016369B" w:rsidP="0016369B">
      <w:pPr>
        <w:rPr>
          <w:rFonts w:cstheme="minorHAnsi"/>
        </w:rPr>
      </w:pP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363"/>
      </w:tblGrid>
      <w:tr w:rsidR="0016369B" w:rsidRPr="008C54E7" w14:paraId="43FAAB07" w14:textId="77777777" w:rsidTr="00CB0FC2">
        <w:tc>
          <w:tcPr>
            <w:tcW w:w="5637" w:type="dxa"/>
          </w:tcPr>
          <w:p w14:paraId="4EE59E53" w14:textId="77777777" w:rsidR="0016369B" w:rsidRPr="008C54E7" w:rsidRDefault="0016369B" w:rsidP="00CB0FC2">
            <w:pPr>
              <w:pStyle w:val="ListParagraph"/>
              <w:ind w:left="0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noProof/>
                <w:lang w:val="pt-PT"/>
              </w:rPr>
              <mc:AlternateContent>
                <mc:Choice Requires="wpg">
                  <w:drawing>
                    <wp:inline distT="0" distB="0" distL="0" distR="0" wp14:anchorId="38825A7A" wp14:editId="7BD5D3C8">
                      <wp:extent cx="3077155" cy="2458720"/>
                      <wp:effectExtent l="0" t="0" r="9525" b="0"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77155" cy="2458720"/>
                                <a:chOff x="284252" y="-27108"/>
                                <a:chExt cx="3437669" cy="28369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7" name="Imagem 20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192" r="5842"/>
                                <a:stretch/>
                              </pic:blipFill>
                              <pic:spPr bwMode="auto">
                                <a:xfrm>
                                  <a:off x="284252" y="0"/>
                                  <a:ext cx="3437669" cy="28098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18" name="Group 18"/>
                              <wpg:cNvGrpSpPr/>
                              <wpg:grpSpPr>
                                <a:xfrm>
                                  <a:off x="644056" y="-27108"/>
                                  <a:ext cx="2329235" cy="2697291"/>
                                  <a:chOff x="0" y="-82767"/>
                                  <a:chExt cx="2329235" cy="2697291"/>
                                </a:xfrm>
                              </wpg:grpSpPr>
                              <wps:wsp>
                                <wps:cNvPr id="20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58358" y="-82767"/>
                                    <a:ext cx="2857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2A5E0A4" w14:textId="77777777" w:rsidR="00C621A0" w:rsidRDefault="00C621A0" w:rsidP="00C621A0">
                                      <w: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09" name="Conexão reta unidirecional 209"/>
                                <wps:cNvCnPr/>
                                <wps:spPr>
                                  <a:xfrm flipH="1">
                                    <a:off x="1423283" y="55660"/>
                                    <a:ext cx="500062" cy="13779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1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043485" y="151075"/>
                                    <a:ext cx="2857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CDFDD51" w14:textId="77777777" w:rsidR="00C621A0" w:rsidRDefault="00C621A0" w:rsidP="00C621A0">
                                      <w: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11" name="Conexão reta unidirecional 211"/>
                                <wps:cNvCnPr/>
                                <wps:spPr>
                                  <a:xfrm flipH="1" flipV="1">
                                    <a:off x="1773141" y="214686"/>
                                    <a:ext cx="342900" cy="4571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1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44702" y="365760"/>
                                    <a:ext cx="2857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BD7B0AA" w14:textId="77777777" w:rsidR="00C621A0" w:rsidRDefault="00C621A0" w:rsidP="00C621A0">
                                      <w: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13" name="Conexão reta unidirecional 213"/>
                                <wps:cNvCnPr/>
                                <wps:spPr>
                                  <a:xfrm flipH="1" flipV="1">
                                    <a:off x="1232452" y="421420"/>
                                    <a:ext cx="652462" cy="762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1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77726"/>
                                    <a:ext cx="2857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C5E534D" w14:textId="77777777" w:rsidR="00C621A0" w:rsidRDefault="00C621A0" w:rsidP="00C621A0">
                                      <w:r>
                                        <w:t xml:space="preserve">4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15" name="Conexão reta unidirecional 215"/>
                                <wps:cNvCnPr/>
                                <wps:spPr>
                                  <a:xfrm flipV="1">
                                    <a:off x="182880" y="1550505"/>
                                    <a:ext cx="966788" cy="23336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16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95098" y="2338299"/>
                                    <a:ext cx="2857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08A35E2" w14:textId="77777777" w:rsidR="00C621A0" w:rsidRDefault="00C621A0" w:rsidP="00C621A0">
                                      <w: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18" name="Conexão reta unidirecional 218"/>
                                <wps:cNvCnPr/>
                                <wps:spPr>
                                  <a:xfrm flipV="1">
                                    <a:off x="1097226" y="2075125"/>
                                    <a:ext cx="237482" cy="33756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825A7A" id="Group 20" o:spid="_x0000_s1045" style="width:242.3pt;height:193.6pt;mso-position-horizontal-relative:char;mso-position-vertical-relative:line" coordorigin="284252,-27108" coordsize="3437669,2836946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">
                      <v:shape id="Imagem 207" o:spid="_x0000_s1046" type="#_x0000_t75" style="position:absolute;left:284252;width:3437669;height:280983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+Z&#10;M+HCAAAA3AAAAA8AAABkcnMvZG93bnJldi54bWxEj0GLwjAUhO/C/ofwBG+a6kGla1pU0N2baP0B&#10;j+ZtU2xeuk3W1n+/EQSPw8x8w2zywTbiTp2vHSuYzxIQxKXTNVcKrsVhugbhA7LGxjEpeJCHPPsY&#10;bTDVrucz3S+hEhHCPkUFJoQ2ldKXhiz6mWuJo/fjOoshyq6SusM+wm0jF0mylBZrjgsGW9obKm+X&#10;P6tgXe2OJvi+NM3j67c49ecTH3dKTcbD9hNEoCG8w6/2t1awSFbwPBOPgMz+A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fmTPhwgAAANwAAAAPAAAAAAAAAAAAAAAAAJwCAABk&#10;cnMvZG93bnJldi54bWxQSwUGAAAAAAQABAD3AAAAiwMAAAAA&#10;">
                        <v:imagedata r:id="rId11" o:title="" cropleft="4713f" cropright="3829f"/>
                        <v:path arrowok="t"/>
                      </v:shape>
                      <v:group id="Group 18" o:spid="_x0000_s1047" style="position:absolute;left:644056;top:-27108;width:2329235;height:2697291" coordorigin=",-82767" coordsize="2329235,269729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TS84cxQAAANs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BVZ+&#10;kQF0/gs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E0vOHMUAAADbAAAA&#10;DwAAAAAAAAAAAAAAAACpAgAAZHJzL2Rvd25yZXYueG1sUEsFBgAAAAAEAAQA+gAAAJsDAAAAAA==&#10;">
                        <v:shape id="Caixa de Texto 2" o:spid="_x0000_s1048" type="#_x0000_t202" style="position:absolute;left:1858358;top:-82767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JA3KawQAA&#10;ANwAAAAPAAAAZHJzL2Rvd25yZXYueG1sRE9ba8IwFH4X/A/hCHuzibKJ1kaRjcGeNryCb4fm2Bab&#10;k9Bktvv3y8Ngjx/fvdgOthUP6kLjWMMsUyCIS2carjScju/TJYgQkQ22jknDDwXYbsajAnPjet7T&#10;4xArkUI45KihjtHnUoayJoshc544cTfXWYwJdpU0HfYp3LZyrtRCWmw4NdTo6bWm8n74thrOn7fr&#10;5Vl9VW/2xfduUJLtSmr9NBl2axCRhvgv/nN/GA1zldamM+kIyM0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yQNymsEAAADcAAAADwAAAAAAAAAAAAAAAACXAgAAZHJzL2Rvd25y&#10;ZXYueG1sUEsFBgAAAAAEAAQA9QAAAIUDAAAAAA==&#10;" filled="f" stroked="f">
                          <v:textbox>
                            <w:txbxContent>
                              <w:p w14:paraId="12A5E0A4" w14:textId="77777777" w:rsidR="00C621A0" w:rsidRDefault="00C621A0" w:rsidP="00C621A0">
                                <w: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Conexão reta unidirecional 209" o:spid="_x0000_s1049" type="#_x0000_t32" style="position:absolute;left:1423283;top:55660;width:500062;height:137795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bHVKcUAAADcAAAADwAAAGRycy9kb3ducmV2LnhtbESPQWvCQBSE74X+h+UVvBTdNELR1FVK&#10;UcjFg1Ha6yP7mqRm34bdNUZ/vSsUPA4z3wyzWA2mFT0531hW8DZJQBCXVjdcKTjsN+MZCB+QNbaW&#10;ScGFPKyWz08LzLQ98476IlQilrDPUEEdQpdJ6cuaDPqJ7Yij92udwRClq6R2eI7lppVpkrxLgw3H&#10;hRo7+qqpPBYnoyBtX9N197P53k/zos+3dHXF8U+p0cvw+QEi0BAe4X8615FL5nA/E4+AXN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ubHVKcUAAADcAAAADwAAAAAAAAAA&#10;AAAAAAChAgAAZHJzL2Rvd25yZXYueG1sUEsFBgAAAAAEAAQA+QAAAJMDAAAAAA==&#10;" strokecolor="#92d050" strokeweight="2.25pt">
                          <v:stroke endarrow="block" joinstyle="miter"/>
                        </v:shape>
                        <v:shape id="Caixa de Texto 2" o:spid="_x0000_s1050" type="#_x0000_t202" style="position:absolute;left:2043485;top:151075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rOhBwAAA&#10;ANwAAAAPAAAAZHJzL2Rvd25yZXYueG1sRE9Ni8IwEL0L/ocwgjdNFFfcahRRBE8r1t0Fb0MztsVm&#10;Uppo6783h4U9Pt73atPZSjyp8aVjDZOxAkGcOVNyruH7chgtQPiAbLByTBpe5GGz7vdWmBjX8pme&#10;achFDGGfoIYihDqR0mcFWfRjVxNH7uYaiyHCJpemwTaG20pOlZpLiyXHhgJr2hWU3dOH1fDzdbv+&#10;ztQp39uPunWdkmw/pdbDQbddggjUhX/xn/toNEwncX48E4+AXL8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yrOhBwAAAANwAAAAPAAAAAAAAAAAAAAAAAJcCAABkcnMvZG93bnJl&#10;di54bWxQSwUGAAAAAAQABAD1AAAAhAMAAAAA&#10;" filled="f" stroked="f">
                          <v:textbox>
                            <w:txbxContent>
                              <w:p w14:paraId="3CDFDD51" w14:textId="77777777" w:rsidR="00C621A0" w:rsidRDefault="00C621A0" w:rsidP="00C621A0">
                                <w: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Conexão reta unidirecional 211" o:spid="_x0000_s1051" type="#_x0000_t32" style="position:absolute;left:1773141;top:214686;width:342900;height:45719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oFa08QAAADcAAAADwAAAGRycy9kb3ducmV2LnhtbESPwWrDMBBE74X8g9hALqWRnUNx3Mgh&#10;BArJIdCmDb0u1tYytlZGUmPn76NCocdhZt4wm+1ke3ElH1rHCvJlBoK4drrlRsHnx+tTASJEZI29&#10;Y1JwowDbavawwVK7kd/peo6NSBAOJSowMQ6llKE2ZDEs3UCcvG/nLcYkfSO1xzHBbS9XWfYsLbac&#10;FgwOtDdUd+cfqwDf/Glcj23zZS7kH49FEWJXK7WYT7sXEJGm+B/+ax+0glWew++ZdARkdQ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OgVrTxAAAANwAAAAPAAAAAAAAAAAA&#10;AAAAAKECAABkcnMvZG93bnJldi54bWxQSwUGAAAAAAQABAD5AAAAkgMAAAAA&#10;" strokecolor="#92d050" strokeweight="2.25pt">
                          <v:stroke endarrow="block" joinstyle="miter"/>
                        </v:shape>
                        <v:shape id="Caixa de Texto 2" o:spid="_x0000_s1052" type="#_x0000_t202" style="position:absolute;left:1844702;top:365760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MtOtxAAA&#10;ANwAAAAPAAAAZHJzL2Rvd25yZXYueG1sRI9Ba8JAFITvBf/D8gremt0ELTZ1FVEKPSnVttDbI/tM&#10;QrNvQ3abpP/eFQSPw8x8wyzXo21ET52vHWtIEwWCuHCm5lLD5+ntaQHCB2SDjWPS8E8e1qvJwxJz&#10;4wb+oP4YShEh7HPUUIXQ5lL6oiKLPnEtcfTOrrMYouxKaTocItw2MlPqWVqsOS5U2NK2ouL3+Gc1&#10;fO3PP98zdSh3dt4OblSS7YvUevo4bl5BBBrDPXxrvxsNWZrB9Uw8AnJ1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TLTrcQAAADcAAAADwAAAAAAAAAAAAAAAACXAgAAZHJzL2Rv&#10;d25yZXYueG1sUEsFBgAAAAAEAAQA9QAAAIgDAAAAAA==&#10;" filled="f" stroked="f">
                          <v:textbox>
                            <w:txbxContent>
                              <w:p w14:paraId="1BD7B0AA" w14:textId="77777777" w:rsidR="00C621A0" w:rsidRDefault="00C621A0" w:rsidP="00C621A0">
                                <w: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Conexão reta unidirecional 213" o:spid="_x0000_s1053" type="#_x0000_t32" style="position:absolute;left:1232452;top:421420;width:652462;height:76200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R9hP8QAAADcAAAADwAAAGRycy9kb3ducmV2LnhtbESPzWrDMBCE74G8g9hCLqGRk0JwHSsh&#10;FArNodD8ketibS1ja2UkNXbfvioUehxm5hum3I22E3fyoXGsYLnIQBBXTjdcK7icXx9zECEia+wc&#10;k4JvCrDbTiclFtoNfKT7KdYiQTgUqMDE2BdShsqQxbBwPXHyPp23GJP0tdQehwS3nVxl2VpabDgt&#10;GOzpxVDVnr6sAvzw78Pz0NQ3cyU/P+R5iG2l1Oxh3G9ARBrjf/iv/aYVrJZP8HsmHQG5/Q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RH2E/xAAAANwAAAAPAAAAAAAAAAAA&#10;AAAAAKECAABkcnMvZG93bnJldi54bWxQSwUGAAAAAAQABAD5AAAAkgMAAAAA&#10;" strokecolor="#92d050" strokeweight="2.25pt">
                          <v:stroke endarrow="block" joinstyle="miter"/>
                        </v:shape>
                        <v:shape id="Caixa de Texto 2" o:spid="_x0000_s1054" type="#_x0000_t202" style="position:absolute;top:1677726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l+5CxAAA&#10;ANwAAAAPAAAAZHJzL2Rvd25yZXYueG1sRI9Ba8JAFITvBf/D8gRvdTdii0bXIBahp5amKnh7ZJ9J&#10;MPs2ZLdJ+u+7hUKPw8x8w2yz0Taip87XjjUkcwWCuHCm5lLD6fP4uALhA7LBxjFp+CYP2W7ysMXU&#10;uIE/qM9DKSKEfYoaqhDaVEpfVGTRz11LHL2b6yyGKLtSmg6HCLeNXCj1LC3WHBcqbOlQUXHPv6yG&#10;89vtelmq9/LFPrWDG5Vku5Zaz6bjfgMi0Bj+w3/tV6NhkSzh90w8AnL3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ZfuQsQAAADcAAAADwAAAAAAAAAAAAAAAACXAgAAZHJzL2Rv&#10;d25yZXYueG1sUEsFBgAAAAAEAAQA9QAAAIgDAAAAAA==&#10;" filled="f" stroked="f">
                          <v:textbox>
                            <w:txbxContent>
                              <w:p w14:paraId="0C5E534D" w14:textId="77777777" w:rsidR="00C621A0" w:rsidRDefault="00C621A0" w:rsidP="00C621A0">
                                <w:r>
                                  <w:t xml:space="preserve">4 </w:t>
                                </w:r>
                              </w:p>
                            </w:txbxContent>
                          </v:textbox>
                        </v:shape>
                        <v:shape id="Conexão reta unidirecional 215" o:spid="_x0000_s1055" type="#_x0000_t32" style="position:absolute;left:182880;top:1550505;width:966788;height:233363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SVJ8cUAAADcAAAADwAAAGRycy9kb3ducmV2LnhtbESPQWvCQBSE7wX/w/IEL0U3plQkuopI&#10;hVx6aCx6fWSfSTT7NuxuY+yv7xYKPQ4z3wyz3g6mFT0531hWMJ8lIIhLqxuuFHweD9MlCB+QNbaW&#10;ScGDPGw3o6c1Ztre+YP6IlQilrDPUEEdQpdJ6cuaDPqZ7Yijd7HOYIjSVVI7vMdy08o0SRbSYMNx&#10;ocaO9jWVt+LLKEjb5/StOx9Ox5e86PN3+nbF7arUZDzsViACDeE//EfnOnLzV/g9E4+A3Pw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vSVJ8cUAAADcAAAADwAAAAAAAAAA&#10;AAAAAAChAgAAZHJzL2Rvd25yZXYueG1sUEsFBgAAAAAEAAQA+QAAAJMDAAAAAA==&#10;" strokecolor="#92d050" strokeweight="2.25pt">
                          <v:stroke endarrow="block" joinstyle="miter"/>
                        </v:shape>
                        <v:shape id="Caixa de Texto 2" o:spid="_x0000_s1056" type="#_x0000_t202" style="position:absolute;left:695098;top:2338299;width:285750;height:2762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CdWuxAAA&#10;ANwAAAAPAAAAZHJzL2Rvd25yZXYueG1sRI9Ba8JAFITvQv/D8gq96W7EhjZ1DWIReqoYW8HbI/tM&#10;QrNvQ3Zr0n/fFQSPw8x8wyzz0bbiQr1vHGtIZgoEcelMw5WGr8N2+gLCB2SDrWPS8Ece8tXDZImZ&#10;cQPv6VKESkQI+ww11CF0mZS+rMmin7mOOHpn11sMUfaVND0OEW5bOVcqlRYbjgs1drSpqfwpfq2G&#10;78/z6bhQu+rdPneDG5Vk+yq1fnoc128gAo3hHr61P4yGeZLC9Uw8AnL1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gnVrsQAAADcAAAADwAAAAAAAAAAAAAAAACXAgAAZHJzL2Rv&#10;d25yZXYueG1sUEsFBgAAAAAEAAQA9QAAAIgDAAAAAA==&#10;" filled="f" stroked="f">
                          <v:textbox>
                            <w:txbxContent>
                              <w:p w14:paraId="508A35E2" w14:textId="77777777" w:rsidR="00C621A0" w:rsidRDefault="00C621A0" w:rsidP="00C621A0">
                                <w: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Conexão reta unidirecional 218" o:spid="_x0000_s1057" type="#_x0000_t32" style="position:absolute;left:1097226;top:2075125;width:237482;height:337561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yTmb8IAAADcAAAADwAAAGRycy9kb3ducmV2LnhtbERPTUvDQBC9C/6HZQQvYjdNoUjstohY&#10;yKUH01KvQ3ZMYrOzYXdNY3+9cyj0+Hjfq83kejVSiJ1nA/NZBoq49rbjxsBhv31+ARUTssXeMxn4&#10;owib9f3dCgvrz/xJY5UaJSEcCzTQpjQUWse6JYdx5gdi4b59cJgEhkbbgGcJd73Os2ypHXYsDS0O&#10;9N5Sfap+nYG8f8o/hq/tcb8oq7Hc0SVUpx9jHh+mt1dQiaZ0E1/dpRXfXNbKGTkCev0P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UyTmb8IAAADcAAAADwAAAAAAAAAAAAAA&#10;AAChAgAAZHJzL2Rvd25yZXYueG1sUEsFBgAAAAAEAAQA+QAAAJADAAAAAA==&#10;" strokecolor="#92d050" strokeweight="2.25pt">
                          <v:stroke endarrow="block" joinstyle="miter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63" w:type="dxa"/>
          </w:tcPr>
          <w:p w14:paraId="59F7B084" w14:textId="77777777" w:rsidR="0016369B" w:rsidRPr="008C54E7" w:rsidRDefault="0016369B" w:rsidP="00CB0FC2">
            <w:pPr>
              <w:pStyle w:val="ListParagraph"/>
              <w:numPr>
                <w:ilvl w:val="1"/>
                <w:numId w:val="15"/>
              </w:numPr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Legenda a figura.</w:t>
            </w:r>
          </w:p>
          <w:p w14:paraId="0E3B940B" w14:textId="77777777" w:rsidR="0016369B" w:rsidRPr="008C54E7" w:rsidRDefault="0016369B" w:rsidP="00CB0FC2">
            <w:pPr>
              <w:pStyle w:val="ListParagraph"/>
              <w:ind w:left="523"/>
              <w:rPr>
                <w:rFonts w:cstheme="minorHAnsi"/>
                <w:lang w:val="pt-PT"/>
              </w:rPr>
            </w:pPr>
          </w:p>
          <w:p w14:paraId="1EAB268A" w14:textId="77777777" w:rsidR="0016369B" w:rsidRPr="008C54E7" w:rsidRDefault="0016369B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1. __________________</w:t>
            </w:r>
          </w:p>
          <w:p w14:paraId="26F24CFB" w14:textId="77777777" w:rsidR="0016369B" w:rsidRPr="008C54E7" w:rsidRDefault="0016369B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2. __________________</w:t>
            </w:r>
          </w:p>
          <w:p w14:paraId="388012A6" w14:textId="77777777" w:rsidR="0016369B" w:rsidRPr="008C54E7" w:rsidRDefault="0016369B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3. __________________</w:t>
            </w:r>
          </w:p>
          <w:p w14:paraId="24583F80" w14:textId="77777777" w:rsidR="0016369B" w:rsidRPr="008C54E7" w:rsidRDefault="0016369B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4. __________________</w:t>
            </w:r>
          </w:p>
          <w:p w14:paraId="6888D921" w14:textId="77777777" w:rsidR="0016369B" w:rsidRPr="008C54E7" w:rsidRDefault="0016369B" w:rsidP="0016369B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5. __________________</w:t>
            </w:r>
          </w:p>
          <w:p w14:paraId="64FEB9B4" w14:textId="77777777" w:rsidR="0016369B" w:rsidRPr="008C54E7" w:rsidRDefault="0016369B" w:rsidP="00CB0FC2">
            <w:pPr>
              <w:pStyle w:val="ListParagraph"/>
              <w:ind w:left="523"/>
              <w:rPr>
                <w:rFonts w:cstheme="minorHAnsi"/>
                <w:lang w:val="pt-PT"/>
              </w:rPr>
            </w:pPr>
          </w:p>
          <w:p w14:paraId="1B270BC1" w14:textId="77777777" w:rsidR="0016369B" w:rsidRPr="008C54E7" w:rsidRDefault="0016369B" w:rsidP="00CB0FC2">
            <w:pPr>
              <w:pStyle w:val="ListParagraph"/>
              <w:ind w:left="0"/>
              <w:rPr>
                <w:rFonts w:cstheme="minorHAnsi"/>
                <w:lang w:val="pt-PT"/>
              </w:rPr>
            </w:pPr>
          </w:p>
        </w:tc>
      </w:tr>
    </w:tbl>
    <w:p w14:paraId="02800310" w14:textId="77777777" w:rsidR="0016369B" w:rsidRPr="008C54E7" w:rsidRDefault="0016369B" w:rsidP="0016369B">
      <w:pPr>
        <w:rPr>
          <w:rFonts w:cstheme="minorHAnsi"/>
        </w:rPr>
      </w:pPr>
      <w:r w:rsidRPr="008C54E7">
        <w:rPr>
          <w:rFonts w:cstheme="minorHAnsi"/>
        </w:rPr>
        <w:br w:type="page"/>
      </w:r>
    </w:p>
    <w:p w14:paraId="04023649" w14:textId="77777777" w:rsidR="00C621A0" w:rsidRPr="008C54E7" w:rsidRDefault="00C621A0" w:rsidP="00D502F7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lastRenderedPageBreak/>
        <w:t>Classifica as seguintes afirmações como verdadeiras (V) ou falsas</w:t>
      </w:r>
      <w:r w:rsidR="000B008B" w:rsidRPr="008C54E7">
        <w:rPr>
          <w:rFonts w:cstheme="minorHAnsi"/>
          <w:lang w:val="pt-PT"/>
        </w:rPr>
        <w:t xml:space="preserve"> </w:t>
      </w:r>
      <w:r w:rsidRPr="008C54E7">
        <w:rPr>
          <w:rFonts w:cstheme="minorHAnsi"/>
          <w:lang w:val="pt-PT"/>
        </w:rPr>
        <w:t>(F)</w:t>
      </w:r>
      <w:r w:rsidR="000B008B" w:rsidRPr="008C54E7">
        <w:rPr>
          <w:rFonts w:cstheme="minorHAnsi"/>
          <w:lang w:val="pt-PT"/>
        </w:rPr>
        <w:t>.</w:t>
      </w:r>
    </w:p>
    <w:p w14:paraId="63E94E36" w14:textId="77777777" w:rsidR="00D502F7" w:rsidRPr="008C54E7" w:rsidRDefault="00D502F7" w:rsidP="00D502F7">
      <w:pPr>
        <w:pStyle w:val="ListParagraph"/>
        <w:ind w:left="792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F77F60" w:rsidRPr="008C54E7" w14:paraId="28B5E9E1" w14:textId="77777777" w:rsidTr="00B57CF9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086A473A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3B298D" w14:textId="77777777" w:rsidR="00F77F60" w:rsidRPr="008C54E7" w:rsidRDefault="00F77F60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A. </w:t>
            </w:r>
            <w:r w:rsidRPr="008C54E7">
              <w:rPr>
                <w:rFonts w:cstheme="minorHAnsi"/>
                <w:lang w:val="pt-PT"/>
              </w:rPr>
              <w:t>As trompas de Falópio são dois canais que ligam os ovários ao útero.</w:t>
            </w:r>
          </w:p>
        </w:tc>
      </w:tr>
      <w:tr w:rsidR="00F77F60" w:rsidRPr="008C54E7" w14:paraId="3290FA42" w14:textId="77777777" w:rsidTr="00B57CF9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65DA26B1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0B38DA" w14:textId="77777777" w:rsidR="00F77F60" w:rsidRPr="008C54E7" w:rsidRDefault="00F77F60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>B.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A fecundação ocorre no útero.</w:t>
            </w:r>
          </w:p>
        </w:tc>
      </w:tr>
      <w:tr w:rsidR="00F77F60" w:rsidRPr="008C54E7" w14:paraId="0EA42DC0" w14:textId="77777777" w:rsidTr="00B57CF9">
        <w:tc>
          <w:tcPr>
            <w:tcW w:w="268" w:type="dxa"/>
            <w:tcBorders>
              <w:right w:val="single" w:sz="4" w:space="0" w:color="auto"/>
            </w:tcBorders>
          </w:tcPr>
          <w:p w14:paraId="7EDD8193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C0EF2C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C. </w:t>
            </w:r>
            <w:r w:rsidRPr="008C54E7">
              <w:rPr>
                <w:rFonts w:cstheme="minorHAnsi"/>
                <w:lang w:val="pt-PT"/>
              </w:rPr>
              <w:t>É através da vagina que é expelida a menstruação.</w:t>
            </w:r>
          </w:p>
        </w:tc>
      </w:tr>
      <w:tr w:rsidR="00F77F60" w:rsidRPr="008C54E7" w14:paraId="1B3FED46" w14:textId="77777777" w:rsidTr="00CB0FC2">
        <w:tc>
          <w:tcPr>
            <w:tcW w:w="268" w:type="dxa"/>
            <w:tcBorders>
              <w:right w:val="single" w:sz="4" w:space="0" w:color="auto"/>
            </w:tcBorders>
          </w:tcPr>
          <w:p w14:paraId="4B7BCC28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53F737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>D.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A ovulação ocorre de seis em seis meses.</w:t>
            </w:r>
          </w:p>
        </w:tc>
      </w:tr>
      <w:tr w:rsidR="00F77F60" w:rsidRPr="008C54E7" w14:paraId="6271016D" w14:textId="77777777" w:rsidTr="00F77F60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7E7E464E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D5C2129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>E.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 xml:space="preserve">Cerca de uma vez por mês, se não ocorrer fecundação, o revestimento interno da vagina liberta-se, dando origem à menstruação, e é </w:t>
            </w:r>
            <w:r w:rsidR="000B008B" w:rsidRPr="008C54E7">
              <w:rPr>
                <w:rFonts w:cstheme="minorHAnsi"/>
                <w:lang w:val="pt-PT"/>
              </w:rPr>
              <w:t>renovado</w:t>
            </w:r>
            <w:r w:rsidRPr="008C54E7">
              <w:rPr>
                <w:rFonts w:cstheme="minorHAnsi"/>
                <w:lang w:val="pt-PT"/>
              </w:rPr>
              <w:t>.</w:t>
            </w:r>
          </w:p>
        </w:tc>
      </w:tr>
      <w:tr w:rsidR="00F77F60" w:rsidRPr="008C54E7" w14:paraId="4DA8D5AF" w14:textId="77777777" w:rsidTr="00F77F60">
        <w:tc>
          <w:tcPr>
            <w:tcW w:w="268" w:type="dxa"/>
            <w:tcBorders>
              <w:left w:val="nil"/>
              <w:right w:val="nil"/>
            </w:tcBorders>
          </w:tcPr>
          <w:p w14:paraId="2450A324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448F6F2C" w14:textId="77777777" w:rsidR="00F77F60" w:rsidRPr="008C54E7" w:rsidRDefault="00F77F60" w:rsidP="00CB0FC2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F77F60" w:rsidRPr="008C54E7" w14:paraId="38396958" w14:textId="77777777" w:rsidTr="00CB0FC2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611A6739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CF6EEF1" w14:textId="77777777" w:rsidR="00F77F60" w:rsidRPr="008C54E7" w:rsidRDefault="00F77F60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>F.</w:t>
            </w:r>
            <w:r w:rsidRPr="008C54E7">
              <w:rPr>
                <w:lang w:val="pt-PT"/>
              </w:rPr>
              <w:t xml:space="preserve"> </w:t>
            </w:r>
            <w:r w:rsidR="00B57CF9" w:rsidRPr="008C54E7">
              <w:rPr>
                <w:rFonts w:cstheme="minorHAnsi"/>
                <w:lang w:val="pt-PT"/>
              </w:rPr>
              <w:t>Se ocorrer fecundação, o útero recebe o óvulo fecundado e aloja o novo ser, até ao nascimento.</w:t>
            </w:r>
          </w:p>
        </w:tc>
      </w:tr>
      <w:tr w:rsidR="00F77F60" w:rsidRPr="008C54E7" w14:paraId="7415939A" w14:textId="77777777" w:rsidTr="00CB0FC2">
        <w:tc>
          <w:tcPr>
            <w:tcW w:w="268" w:type="dxa"/>
            <w:tcBorders>
              <w:left w:val="nil"/>
              <w:right w:val="nil"/>
            </w:tcBorders>
          </w:tcPr>
          <w:p w14:paraId="0D8B2DFD" w14:textId="77777777" w:rsidR="00F77F60" w:rsidRPr="008C54E7" w:rsidRDefault="00F77F6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2F6FEE4C" w14:textId="77777777" w:rsidR="00F77F60" w:rsidRPr="008C54E7" w:rsidRDefault="00F77F60" w:rsidP="00CB0FC2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B57CF9" w:rsidRPr="008C54E7" w14:paraId="60E64E9D" w14:textId="77777777" w:rsidTr="00B57CF9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7ACC6B69" w14:textId="77777777" w:rsidR="00B57CF9" w:rsidRPr="008C54E7" w:rsidRDefault="00B57CF9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F418DB7" w14:textId="77777777" w:rsidR="00B57CF9" w:rsidRPr="008C54E7" w:rsidRDefault="00B57CF9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>G.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O período fértil feminino é o período em que há probabilidade de ocorrer a fecundação de um óvulo.</w:t>
            </w:r>
          </w:p>
        </w:tc>
      </w:tr>
      <w:tr w:rsidR="00B57CF9" w:rsidRPr="008C54E7" w14:paraId="36F8247B" w14:textId="77777777" w:rsidTr="00B57CF9">
        <w:tc>
          <w:tcPr>
            <w:tcW w:w="268" w:type="dxa"/>
            <w:tcBorders>
              <w:left w:val="nil"/>
              <w:right w:val="nil"/>
            </w:tcBorders>
          </w:tcPr>
          <w:p w14:paraId="7E62D285" w14:textId="77777777" w:rsidR="00B57CF9" w:rsidRPr="008C54E7" w:rsidRDefault="00B57CF9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30333154" w14:textId="77777777" w:rsidR="00B57CF9" w:rsidRPr="008C54E7" w:rsidRDefault="00B57CF9" w:rsidP="00CB0FC2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B57CF9" w:rsidRPr="008C54E7" w14:paraId="67FE830F" w14:textId="77777777" w:rsidTr="00B57CF9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689C48AA" w14:textId="77777777" w:rsidR="00B57CF9" w:rsidRPr="008C54E7" w:rsidRDefault="00B57CF9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E9C949F" w14:textId="77777777" w:rsidR="00B57CF9" w:rsidRPr="008C54E7" w:rsidRDefault="00B57CF9" w:rsidP="007E4000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H. </w:t>
            </w:r>
            <w:r w:rsidRPr="008C54E7">
              <w:rPr>
                <w:rFonts w:cstheme="minorHAnsi"/>
                <w:lang w:val="pt-PT"/>
              </w:rPr>
              <w:t>O ciclo menstrual corresponde ao período que vai desde o primeiro dia de uma menstruação ao primeiro dia da menstruação seguinte.</w:t>
            </w:r>
          </w:p>
        </w:tc>
      </w:tr>
      <w:tr w:rsidR="00B57CF9" w:rsidRPr="008C54E7" w14:paraId="0148C2DB" w14:textId="77777777" w:rsidTr="00B57CF9">
        <w:tc>
          <w:tcPr>
            <w:tcW w:w="268" w:type="dxa"/>
            <w:tcBorders>
              <w:left w:val="nil"/>
              <w:bottom w:val="nil"/>
              <w:right w:val="nil"/>
            </w:tcBorders>
          </w:tcPr>
          <w:p w14:paraId="29F6B47C" w14:textId="77777777" w:rsidR="00B57CF9" w:rsidRPr="008C54E7" w:rsidRDefault="00B57CF9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7876D14F" w14:textId="77777777" w:rsidR="00B57CF9" w:rsidRPr="008C54E7" w:rsidRDefault="00B57CF9" w:rsidP="00CB0FC2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</w:tbl>
    <w:p w14:paraId="5F680879" w14:textId="77777777" w:rsidR="00F77F60" w:rsidRPr="008C54E7" w:rsidRDefault="00F77F60" w:rsidP="00D502F7">
      <w:pPr>
        <w:pStyle w:val="ListParagraph"/>
        <w:ind w:left="792"/>
        <w:rPr>
          <w:rFonts w:cstheme="minorHAnsi"/>
          <w:lang w:val="pt-PT"/>
        </w:rPr>
      </w:pPr>
    </w:p>
    <w:p w14:paraId="3519FDA6" w14:textId="77777777" w:rsidR="003B758A" w:rsidRPr="008C54E7" w:rsidRDefault="00C621A0" w:rsidP="00C621A0">
      <w:pPr>
        <w:pStyle w:val="ListParagraph"/>
        <w:numPr>
          <w:ilvl w:val="0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A Constança e o Santiago são um casal que deseja ter um filho. Para tentar engravidar, a Constança decidiu procurar saber qual</w:t>
      </w:r>
      <w:r w:rsidR="003B758A" w:rsidRPr="008C54E7">
        <w:rPr>
          <w:rFonts w:cstheme="minorHAnsi"/>
          <w:lang w:val="pt-PT"/>
        </w:rPr>
        <w:t xml:space="preserve"> é</w:t>
      </w:r>
      <w:r w:rsidRPr="008C54E7">
        <w:rPr>
          <w:rFonts w:cstheme="minorHAnsi"/>
          <w:lang w:val="pt-PT"/>
        </w:rPr>
        <w:t xml:space="preserve"> o seu período fértil.</w:t>
      </w:r>
    </w:p>
    <w:p w14:paraId="412499A1" w14:textId="77777777" w:rsidR="00C621A0" w:rsidRPr="008C54E7" w:rsidRDefault="00C621A0" w:rsidP="003B758A">
      <w:pPr>
        <w:pStyle w:val="ListParagraph"/>
        <w:ind w:left="360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O seu ciclo menstrual é regular. Ela apontou num calendário (Figura 1) o período menstrual e soube também que o o</w:t>
      </w:r>
      <w:r w:rsidR="007E4000">
        <w:rPr>
          <w:rFonts w:cstheme="minorHAnsi"/>
          <w:lang w:val="pt-PT"/>
        </w:rPr>
        <w:t>ócito tem uma sobrevivência de dois</w:t>
      </w:r>
      <w:r w:rsidRPr="008C54E7">
        <w:rPr>
          <w:rFonts w:cstheme="minorHAnsi"/>
          <w:lang w:val="pt-PT"/>
        </w:rPr>
        <w:t xml:space="preserve"> dias após a ovulação. Já os espermatozoides mantêm-se vivos cerca de </w:t>
      </w:r>
      <w:r w:rsidR="007E4000">
        <w:rPr>
          <w:rFonts w:cstheme="minorHAnsi"/>
          <w:lang w:val="pt-PT"/>
        </w:rPr>
        <w:t>quatro</w:t>
      </w:r>
      <w:r w:rsidRPr="008C54E7">
        <w:rPr>
          <w:rFonts w:cstheme="minorHAnsi"/>
          <w:lang w:val="pt-PT"/>
        </w:rPr>
        <w:t xml:space="preserve"> dias nas vias genitais da mulher.</w:t>
      </w:r>
    </w:p>
    <w:p w14:paraId="3426848A" w14:textId="77777777" w:rsidR="003B758A" w:rsidRPr="008C54E7" w:rsidRDefault="003B758A" w:rsidP="003B758A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308"/>
        <w:gridCol w:w="1302"/>
        <w:gridCol w:w="1264"/>
        <w:gridCol w:w="1283"/>
        <w:gridCol w:w="1281"/>
        <w:gridCol w:w="1264"/>
        <w:gridCol w:w="1288"/>
      </w:tblGrid>
      <w:tr w:rsidR="00BF0E0D" w:rsidRPr="008C54E7" w14:paraId="6BBC3904" w14:textId="77777777" w:rsidTr="001309F5">
        <w:tc>
          <w:tcPr>
            <w:tcW w:w="1335" w:type="dxa"/>
            <w:shd w:val="clear" w:color="auto" w:fill="808080" w:themeFill="background1" w:themeFillShade="80"/>
          </w:tcPr>
          <w:p w14:paraId="44B76DCF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center"/>
              <w:rPr>
                <w:rFonts w:cstheme="minorHAnsi"/>
                <w:b/>
                <w:color w:val="FFFFFF" w:themeColor="background1"/>
                <w:sz w:val="24"/>
                <w:lang w:val="pt-PT"/>
              </w:rPr>
            </w:pPr>
            <w:r w:rsidRPr="008C54E7">
              <w:rPr>
                <w:rFonts w:cstheme="minorHAnsi"/>
                <w:b/>
                <w:color w:val="FFFFFF" w:themeColor="background1"/>
                <w:sz w:val="24"/>
                <w:lang w:val="pt-PT"/>
              </w:rPr>
              <w:t>Domingo</w:t>
            </w:r>
          </w:p>
        </w:tc>
        <w:tc>
          <w:tcPr>
            <w:tcW w:w="1335" w:type="dxa"/>
            <w:shd w:val="clear" w:color="auto" w:fill="808080" w:themeFill="background1" w:themeFillShade="80"/>
          </w:tcPr>
          <w:p w14:paraId="4BFC8992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center"/>
              <w:rPr>
                <w:rFonts w:cstheme="minorHAnsi"/>
                <w:b/>
                <w:color w:val="FFFFFF" w:themeColor="background1"/>
                <w:sz w:val="24"/>
                <w:lang w:val="pt-PT"/>
              </w:rPr>
            </w:pPr>
            <w:r w:rsidRPr="008C54E7">
              <w:rPr>
                <w:rFonts w:cstheme="minorHAnsi"/>
                <w:b/>
                <w:color w:val="FFFFFF" w:themeColor="background1"/>
                <w:sz w:val="24"/>
                <w:lang w:val="pt-PT"/>
              </w:rPr>
              <w:t>Segunda</w:t>
            </w:r>
          </w:p>
        </w:tc>
        <w:tc>
          <w:tcPr>
            <w:tcW w:w="1336" w:type="dxa"/>
            <w:shd w:val="clear" w:color="auto" w:fill="808080" w:themeFill="background1" w:themeFillShade="80"/>
          </w:tcPr>
          <w:p w14:paraId="32368B0B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center"/>
              <w:rPr>
                <w:rFonts w:cstheme="minorHAnsi"/>
                <w:b/>
                <w:color w:val="FFFFFF" w:themeColor="background1"/>
                <w:sz w:val="24"/>
                <w:lang w:val="pt-PT"/>
              </w:rPr>
            </w:pPr>
            <w:r w:rsidRPr="008C54E7">
              <w:rPr>
                <w:rFonts w:cstheme="minorHAnsi"/>
                <w:b/>
                <w:color w:val="FFFFFF" w:themeColor="background1"/>
                <w:sz w:val="24"/>
                <w:lang w:val="pt-PT"/>
              </w:rPr>
              <w:t>Terça</w:t>
            </w:r>
          </w:p>
        </w:tc>
        <w:tc>
          <w:tcPr>
            <w:tcW w:w="1336" w:type="dxa"/>
            <w:shd w:val="clear" w:color="auto" w:fill="808080" w:themeFill="background1" w:themeFillShade="80"/>
          </w:tcPr>
          <w:p w14:paraId="7180F923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center"/>
              <w:rPr>
                <w:rFonts w:cstheme="minorHAnsi"/>
                <w:b/>
                <w:color w:val="FFFFFF" w:themeColor="background1"/>
                <w:sz w:val="24"/>
                <w:lang w:val="pt-PT"/>
              </w:rPr>
            </w:pPr>
            <w:r w:rsidRPr="008C54E7">
              <w:rPr>
                <w:rFonts w:cstheme="minorHAnsi"/>
                <w:b/>
                <w:color w:val="FFFFFF" w:themeColor="background1"/>
                <w:sz w:val="24"/>
                <w:lang w:val="pt-PT"/>
              </w:rPr>
              <w:t>Quarta</w:t>
            </w:r>
          </w:p>
        </w:tc>
        <w:tc>
          <w:tcPr>
            <w:tcW w:w="1336" w:type="dxa"/>
            <w:shd w:val="clear" w:color="auto" w:fill="808080" w:themeFill="background1" w:themeFillShade="80"/>
          </w:tcPr>
          <w:p w14:paraId="7BE2B33D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center"/>
              <w:rPr>
                <w:rFonts w:cstheme="minorHAnsi"/>
                <w:b/>
                <w:color w:val="FFFFFF" w:themeColor="background1"/>
                <w:sz w:val="24"/>
                <w:lang w:val="pt-PT"/>
              </w:rPr>
            </w:pPr>
            <w:r w:rsidRPr="008C54E7">
              <w:rPr>
                <w:rFonts w:cstheme="minorHAnsi"/>
                <w:b/>
                <w:color w:val="FFFFFF" w:themeColor="background1"/>
                <w:sz w:val="24"/>
                <w:lang w:val="pt-PT"/>
              </w:rPr>
              <w:t>Quinta</w:t>
            </w:r>
          </w:p>
        </w:tc>
        <w:tc>
          <w:tcPr>
            <w:tcW w:w="1336" w:type="dxa"/>
            <w:shd w:val="clear" w:color="auto" w:fill="808080" w:themeFill="background1" w:themeFillShade="80"/>
          </w:tcPr>
          <w:p w14:paraId="4303315B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center"/>
              <w:rPr>
                <w:rFonts w:cstheme="minorHAnsi"/>
                <w:b/>
                <w:color w:val="FFFFFF" w:themeColor="background1"/>
                <w:sz w:val="24"/>
                <w:lang w:val="pt-PT"/>
              </w:rPr>
            </w:pPr>
            <w:r w:rsidRPr="008C54E7">
              <w:rPr>
                <w:rFonts w:cstheme="minorHAnsi"/>
                <w:b/>
                <w:color w:val="FFFFFF" w:themeColor="background1"/>
                <w:sz w:val="24"/>
                <w:lang w:val="pt-PT"/>
              </w:rPr>
              <w:t>Sexta</w:t>
            </w:r>
          </w:p>
        </w:tc>
        <w:tc>
          <w:tcPr>
            <w:tcW w:w="1336" w:type="dxa"/>
            <w:shd w:val="clear" w:color="auto" w:fill="808080" w:themeFill="background1" w:themeFillShade="80"/>
          </w:tcPr>
          <w:p w14:paraId="6C89562F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center"/>
              <w:rPr>
                <w:rFonts w:cstheme="minorHAnsi"/>
                <w:b/>
                <w:color w:val="FFFFFF" w:themeColor="background1"/>
                <w:sz w:val="24"/>
                <w:lang w:val="pt-PT"/>
              </w:rPr>
            </w:pPr>
            <w:r w:rsidRPr="008C54E7">
              <w:rPr>
                <w:rFonts w:cstheme="minorHAnsi"/>
                <w:b/>
                <w:color w:val="FFFFFF" w:themeColor="background1"/>
                <w:sz w:val="24"/>
                <w:lang w:val="pt-PT"/>
              </w:rPr>
              <w:t>Sábado</w:t>
            </w:r>
          </w:p>
        </w:tc>
      </w:tr>
      <w:tr w:rsidR="003B758A" w:rsidRPr="008C54E7" w14:paraId="0A6D11F4" w14:textId="77777777" w:rsidTr="003B758A">
        <w:tc>
          <w:tcPr>
            <w:tcW w:w="1335" w:type="dxa"/>
          </w:tcPr>
          <w:p w14:paraId="2EE436AE" w14:textId="77777777" w:rsidR="003B758A" w:rsidRPr="008C54E7" w:rsidRDefault="00BF0E0D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noProof/>
                <w:sz w:val="24"/>
                <w:lang w:val="pt-PT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552A9B36" wp14:editId="5E9154AF">
                      <wp:simplePos x="0" y="0"/>
                      <wp:positionH relativeFrom="column">
                        <wp:posOffset>-22059</wp:posOffset>
                      </wp:positionH>
                      <wp:positionV relativeFrom="paragraph">
                        <wp:posOffset>122831</wp:posOffset>
                      </wp:positionV>
                      <wp:extent cx="5084445" cy="1725031"/>
                      <wp:effectExtent l="0" t="0" r="0" b="8890"/>
                      <wp:wrapNone/>
                      <wp:docPr id="254" name="Group 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4445" cy="1725031"/>
                                <a:chOff x="0" y="0"/>
                                <a:chExt cx="5084721" cy="172543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5" name="Picture 2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13906" y="0"/>
                                  <a:ext cx="170815" cy="17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6" name="Picture 24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71067" y="0"/>
                                  <a:ext cx="170815" cy="17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7" name="Picture 24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7808"/>
                                  <a:ext cx="170815" cy="17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8" name="Picture 2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4887" y="373710"/>
                                  <a:ext cx="170815" cy="17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9" name="Picture 2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45727"/>
                                  <a:ext cx="170815" cy="17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" name="Picture 2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4887" y="1545727"/>
                                  <a:ext cx="170815" cy="17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2" name="Picture 2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85676" y="1537776"/>
                                  <a:ext cx="170815" cy="17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3" name="Picture 25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80807" y="1537776"/>
                                  <a:ext cx="170815" cy="179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D7F7BF2" id="Group 254" o:spid="_x0000_s1026" style="position:absolute;margin-left:-1.75pt;margin-top:9.65pt;width:400.35pt;height:135.85pt;z-index:251706368;mso-height-relative:margin" coordsize="50847,17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">
                      <v:shape id="Picture 245" o:spid="_x0000_s1027" type="#_x0000_t75" style="position:absolute;left:49139;width:1708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">
                        <v:imagedata r:id="rId13" o:title=""/>
                        <v:path arrowok="t"/>
                      </v:shape>
                      <v:shape id="Picture 246" o:spid="_x0000_s1028" type="#_x0000_t75" style="position:absolute;left:40710;width:1708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">
                        <v:imagedata r:id="rId13" o:title=""/>
                        <v:path arrowok="t"/>
                      </v:shape>
                      <v:shape id="Picture 247" o:spid="_x0000_s1029" type="#_x0000_t75" style="position:absolute;top:3578;width:1708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">
                        <v:imagedata r:id="rId13" o:title=""/>
                        <v:path arrowok="t"/>
                      </v:shape>
                      <v:shape id="Picture 248" o:spid="_x0000_s1030" type="#_x0000_t75" style="position:absolute;left:8348;top:3737;width:1709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">
                        <v:imagedata r:id="rId13" o:title=""/>
                        <v:path arrowok="t"/>
                      </v:shape>
                      <v:shape id="Picture 249" o:spid="_x0000_s1031" type="#_x0000_t75" style="position:absolute;top:15457;width:1708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">
                        <v:imagedata r:id="rId13" o:title=""/>
                        <v:path arrowok="t"/>
                      </v:shape>
                      <v:shape id="Picture 251" o:spid="_x0000_s1032" type="#_x0000_t75" style="position:absolute;left:8348;top:15457;width:1709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">
                        <v:imagedata r:id="rId13" o:title=""/>
                        <v:path arrowok="t"/>
                      </v:shape>
                      <v:shape id="Picture 252" o:spid="_x0000_s1033" type="#_x0000_t75" style="position:absolute;left:16856;top:15377;width:1708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">
                        <v:imagedata r:id="rId13" o:title=""/>
                        <v:path arrowok="t"/>
                      </v:shape>
                      <v:shape id="Picture 253" o:spid="_x0000_s1034" type="#_x0000_t75" style="position:absolute;left:24808;top:15377;width:1708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">
                        <v:imagedata r:id="rId13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335" w:type="dxa"/>
          </w:tcPr>
          <w:p w14:paraId="04127E2B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</w:t>
            </w:r>
          </w:p>
        </w:tc>
        <w:tc>
          <w:tcPr>
            <w:tcW w:w="1336" w:type="dxa"/>
          </w:tcPr>
          <w:p w14:paraId="547ED9A3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</w:t>
            </w:r>
          </w:p>
        </w:tc>
        <w:tc>
          <w:tcPr>
            <w:tcW w:w="1336" w:type="dxa"/>
          </w:tcPr>
          <w:p w14:paraId="21702DE4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3</w:t>
            </w:r>
          </w:p>
        </w:tc>
        <w:tc>
          <w:tcPr>
            <w:tcW w:w="1336" w:type="dxa"/>
          </w:tcPr>
          <w:p w14:paraId="679D37FA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4</w:t>
            </w:r>
          </w:p>
        </w:tc>
        <w:tc>
          <w:tcPr>
            <w:tcW w:w="1336" w:type="dxa"/>
          </w:tcPr>
          <w:p w14:paraId="15795BD9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5</w:t>
            </w:r>
          </w:p>
        </w:tc>
        <w:tc>
          <w:tcPr>
            <w:tcW w:w="1336" w:type="dxa"/>
          </w:tcPr>
          <w:p w14:paraId="6BC54821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6</w:t>
            </w:r>
          </w:p>
        </w:tc>
      </w:tr>
      <w:tr w:rsidR="003B758A" w:rsidRPr="008C54E7" w14:paraId="67EF8467" w14:textId="77777777" w:rsidTr="003B758A">
        <w:tc>
          <w:tcPr>
            <w:tcW w:w="1335" w:type="dxa"/>
          </w:tcPr>
          <w:p w14:paraId="155669C7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7</w:t>
            </w:r>
          </w:p>
        </w:tc>
        <w:tc>
          <w:tcPr>
            <w:tcW w:w="1335" w:type="dxa"/>
          </w:tcPr>
          <w:p w14:paraId="2F24AA3F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8</w:t>
            </w:r>
          </w:p>
        </w:tc>
        <w:tc>
          <w:tcPr>
            <w:tcW w:w="1336" w:type="dxa"/>
          </w:tcPr>
          <w:p w14:paraId="2CA3FA25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9</w:t>
            </w:r>
          </w:p>
        </w:tc>
        <w:tc>
          <w:tcPr>
            <w:tcW w:w="1336" w:type="dxa"/>
          </w:tcPr>
          <w:p w14:paraId="29C02D51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10</w:t>
            </w:r>
          </w:p>
        </w:tc>
        <w:tc>
          <w:tcPr>
            <w:tcW w:w="1336" w:type="dxa"/>
          </w:tcPr>
          <w:p w14:paraId="4C974807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11</w:t>
            </w:r>
          </w:p>
        </w:tc>
        <w:tc>
          <w:tcPr>
            <w:tcW w:w="1336" w:type="dxa"/>
          </w:tcPr>
          <w:p w14:paraId="62B318F2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12</w:t>
            </w:r>
          </w:p>
        </w:tc>
        <w:tc>
          <w:tcPr>
            <w:tcW w:w="1336" w:type="dxa"/>
          </w:tcPr>
          <w:p w14:paraId="0BD0E50B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13</w:t>
            </w:r>
          </w:p>
        </w:tc>
      </w:tr>
      <w:tr w:rsidR="003B758A" w:rsidRPr="008C54E7" w14:paraId="7E333CE5" w14:textId="77777777" w:rsidTr="003B758A">
        <w:tc>
          <w:tcPr>
            <w:tcW w:w="1335" w:type="dxa"/>
          </w:tcPr>
          <w:p w14:paraId="6AB7401A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14</w:t>
            </w:r>
          </w:p>
        </w:tc>
        <w:tc>
          <w:tcPr>
            <w:tcW w:w="1335" w:type="dxa"/>
          </w:tcPr>
          <w:p w14:paraId="132319BD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15</w:t>
            </w:r>
          </w:p>
        </w:tc>
        <w:tc>
          <w:tcPr>
            <w:tcW w:w="1336" w:type="dxa"/>
          </w:tcPr>
          <w:p w14:paraId="449F178A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16</w:t>
            </w:r>
          </w:p>
        </w:tc>
        <w:tc>
          <w:tcPr>
            <w:tcW w:w="1336" w:type="dxa"/>
          </w:tcPr>
          <w:p w14:paraId="2656E599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17</w:t>
            </w:r>
          </w:p>
        </w:tc>
        <w:tc>
          <w:tcPr>
            <w:tcW w:w="1336" w:type="dxa"/>
          </w:tcPr>
          <w:p w14:paraId="6EB2D79A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18</w:t>
            </w:r>
          </w:p>
        </w:tc>
        <w:tc>
          <w:tcPr>
            <w:tcW w:w="1336" w:type="dxa"/>
          </w:tcPr>
          <w:p w14:paraId="5E06118D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19</w:t>
            </w:r>
          </w:p>
        </w:tc>
        <w:tc>
          <w:tcPr>
            <w:tcW w:w="1336" w:type="dxa"/>
          </w:tcPr>
          <w:p w14:paraId="29DC2990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20</w:t>
            </w:r>
          </w:p>
        </w:tc>
      </w:tr>
      <w:tr w:rsidR="003B758A" w:rsidRPr="008C54E7" w14:paraId="76A46E5A" w14:textId="77777777" w:rsidTr="003B758A">
        <w:tc>
          <w:tcPr>
            <w:tcW w:w="1335" w:type="dxa"/>
          </w:tcPr>
          <w:p w14:paraId="0EB41741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21</w:t>
            </w:r>
          </w:p>
        </w:tc>
        <w:tc>
          <w:tcPr>
            <w:tcW w:w="1335" w:type="dxa"/>
          </w:tcPr>
          <w:p w14:paraId="2DECC80B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22</w:t>
            </w:r>
          </w:p>
        </w:tc>
        <w:tc>
          <w:tcPr>
            <w:tcW w:w="1336" w:type="dxa"/>
          </w:tcPr>
          <w:p w14:paraId="6FC32702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23</w:t>
            </w:r>
          </w:p>
        </w:tc>
        <w:tc>
          <w:tcPr>
            <w:tcW w:w="1336" w:type="dxa"/>
          </w:tcPr>
          <w:p w14:paraId="2CBC6FD7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24</w:t>
            </w:r>
          </w:p>
        </w:tc>
        <w:tc>
          <w:tcPr>
            <w:tcW w:w="1336" w:type="dxa"/>
          </w:tcPr>
          <w:p w14:paraId="541B452D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25</w:t>
            </w:r>
          </w:p>
        </w:tc>
        <w:tc>
          <w:tcPr>
            <w:tcW w:w="1336" w:type="dxa"/>
          </w:tcPr>
          <w:p w14:paraId="3539A06C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26</w:t>
            </w:r>
          </w:p>
        </w:tc>
        <w:tc>
          <w:tcPr>
            <w:tcW w:w="1336" w:type="dxa"/>
          </w:tcPr>
          <w:p w14:paraId="7ECC173D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27</w:t>
            </w:r>
          </w:p>
        </w:tc>
      </w:tr>
      <w:tr w:rsidR="003B758A" w:rsidRPr="008C54E7" w14:paraId="4F410E7C" w14:textId="77777777" w:rsidTr="003B758A">
        <w:tc>
          <w:tcPr>
            <w:tcW w:w="1335" w:type="dxa"/>
          </w:tcPr>
          <w:p w14:paraId="1D2A61D1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28</w:t>
            </w:r>
          </w:p>
        </w:tc>
        <w:tc>
          <w:tcPr>
            <w:tcW w:w="1335" w:type="dxa"/>
          </w:tcPr>
          <w:p w14:paraId="7DF750C9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29</w:t>
            </w:r>
          </w:p>
        </w:tc>
        <w:tc>
          <w:tcPr>
            <w:tcW w:w="1336" w:type="dxa"/>
          </w:tcPr>
          <w:p w14:paraId="13E32243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30</w:t>
            </w:r>
          </w:p>
        </w:tc>
        <w:tc>
          <w:tcPr>
            <w:tcW w:w="1336" w:type="dxa"/>
          </w:tcPr>
          <w:p w14:paraId="0BA625E8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31</w:t>
            </w:r>
          </w:p>
        </w:tc>
        <w:tc>
          <w:tcPr>
            <w:tcW w:w="1336" w:type="dxa"/>
          </w:tcPr>
          <w:p w14:paraId="0008E64A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1</w:t>
            </w:r>
          </w:p>
        </w:tc>
        <w:tc>
          <w:tcPr>
            <w:tcW w:w="1336" w:type="dxa"/>
          </w:tcPr>
          <w:p w14:paraId="7077506A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2</w:t>
            </w:r>
          </w:p>
        </w:tc>
        <w:tc>
          <w:tcPr>
            <w:tcW w:w="1336" w:type="dxa"/>
          </w:tcPr>
          <w:p w14:paraId="2C54E0CE" w14:textId="77777777" w:rsidR="003B758A" w:rsidRPr="008C54E7" w:rsidRDefault="003B758A" w:rsidP="003B758A">
            <w:pPr>
              <w:pStyle w:val="ListParagraph"/>
              <w:spacing w:before="160" w:after="160"/>
              <w:ind w:left="0"/>
              <w:jc w:val="right"/>
              <w:rPr>
                <w:rFonts w:cstheme="minorHAnsi"/>
                <w:sz w:val="24"/>
                <w:lang w:val="pt-PT"/>
              </w:rPr>
            </w:pPr>
            <w:r w:rsidRPr="008C54E7">
              <w:rPr>
                <w:rFonts w:cstheme="minorHAnsi"/>
                <w:sz w:val="24"/>
                <w:lang w:val="pt-PT"/>
              </w:rPr>
              <w:t>3</w:t>
            </w:r>
          </w:p>
        </w:tc>
      </w:tr>
    </w:tbl>
    <w:p w14:paraId="0DD5881C" w14:textId="77777777" w:rsidR="003B758A" w:rsidRPr="008C54E7" w:rsidRDefault="00766897" w:rsidP="00766897">
      <w:pPr>
        <w:pStyle w:val="ListParagraph"/>
        <w:ind w:left="360"/>
        <w:jc w:val="center"/>
        <w:rPr>
          <w:rFonts w:cstheme="minorHAnsi"/>
          <w:sz w:val="18"/>
          <w:lang w:val="pt-PT"/>
        </w:rPr>
      </w:pPr>
      <w:r w:rsidRPr="008C54E7">
        <w:rPr>
          <w:rFonts w:cstheme="minorHAnsi"/>
          <w:sz w:val="18"/>
          <w:lang w:val="pt-PT"/>
        </w:rPr>
        <w:t>Figura 1</w:t>
      </w:r>
    </w:p>
    <w:p w14:paraId="53D36493" w14:textId="77777777" w:rsidR="003B758A" w:rsidRPr="008C54E7" w:rsidRDefault="003B758A" w:rsidP="003B758A">
      <w:pPr>
        <w:pStyle w:val="ListParagraph"/>
        <w:ind w:left="360"/>
        <w:rPr>
          <w:rFonts w:cstheme="minorHAnsi"/>
          <w:lang w:val="pt-PT"/>
        </w:rPr>
      </w:pPr>
    </w:p>
    <w:p w14:paraId="6FC64366" w14:textId="77777777" w:rsidR="00B613D9" w:rsidRPr="008C54E7" w:rsidRDefault="00C621A0" w:rsidP="00C621A0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Identifica o primeiro dia do ciclo menstrual da Constança neste mês.</w:t>
      </w:r>
      <w:r w:rsidR="00B613D9" w:rsidRPr="008C54E7">
        <w:rPr>
          <w:rFonts w:cstheme="minorHAnsi"/>
          <w:lang w:val="pt-PT"/>
        </w:rPr>
        <w:t xml:space="preserve"> _______________________</w:t>
      </w:r>
    </w:p>
    <w:p w14:paraId="2414A4C1" w14:textId="77777777" w:rsidR="00B613D9" w:rsidRPr="008C54E7" w:rsidRDefault="00B613D9" w:rsidP="00B613D9">
      <w:pPr>
        <w:pStyle w:val="ListParagraph"/>
        <w:ind w:left="792"/>
        <w:rPr>
          <w:rFonts w:cstheme="minorHAnsi"/>
          <w:lang w:val="pt-PT"/>
        </w:rPr>
      </w:pPr>
    </w:p>
    <w:p w14:paraId="47014DF7" w14:textId="77777777" w:rsidR="00B613D9" w:rsidRPr="008C54E7" w:rsidRDefault="00C621A0" w:rsidP="00C621A0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Indica a duração do ciclo menstrual da Constança.</w:t>
      </w:r>
      <w:r w:rsidR="00B613D9" w:rsidRPr="008C54E7">
        <w:rPr>
          <w:rFonts w:cstheme="minorHAnsi"/>
          <w:lang w:val="pt-PT"/>
        </w:rPr>
        <w:t xml:space="preserve"> _____________________________________</w:t>
      </w:r>
    </w:p>
    <w:p w14:paraId="1818CC02" w14:textId="77777777" w:rsidR="00B613D9" w:rsidRPr="008C54E7" w:rsidRDefault="00B613D9" w:rsidP="00B613D9">
      <w:pPr>
        <w:pStyle w:val="ListParagraph"/>
        <w:rPr>
          <w:rFonts w:cstheme="minorHAnsi"/>
          <w:lang w:val="pt-PT"/>
        </w:rPr>
      </w:pPr>
    </w:p>
    <w:p w14:paraId="0A5722F3" w14:textId="77777777" w:rsidR="00B613D9" w:rsidRPr="008C54E7" w:rsidRDefault="00C621A0" w:rsidP="00C621A0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Refere o dia provável da ovulação.</w:t>
      </w:r>
      <w:r w:rsidR="00B613D9" w:rsidRPr="008C54E7">
        <w:rPr>
          <w:rFonts w:cstheme="minorHAnsi"/>
          <w:lang w:val="pt-PT"/>
        </w:rPr>
        <w:t xml:space="preserve"> __________________________________________________</w:t>
      </w:r>
    </w:p>
    <w:p w14:paraId="4BE47CEC" w14:textId="77777777" w:rsidR="00B613D9" w:rsidRPr="008C54E7" w:rsidRDefault="00B613D9" w:rsidP="00B613D9">
      <w:pPr>
        <w:pStyle w:val="ListParagraph"/>
        <w:rPr>
          <w:rFonts w:cstheme="minorHAnsi"/>
          <w:lang w:val="pt-PT"/>
        </w:rPr>
      </w:pPr>
    </w:p>
    <w:p w14:paraId="17994FDD" w14:textId="77777777" w:rsidR="00C621A0" w:rsidRPr="008C54E7" w:rsidRDefault="00C621A0" w:rsidP="00C621A0">
      <w:pPr>
        <w:pStyle w:val="ListParagraph"/>
        <w:numPr>
          <w:ilvl w:val="1"/>
          <w:numId w:val="15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Identifica o período fértil da Constança.</w:t>
      </w:r>
      <w:r w:rsidR="00B613D9" w:rsidRPr="008C54E7">
        <w:rPr>
          <w:rFonts w:cstheme="minorHAnsi"/>
          <w:lang w:val="pt-PT"/>
        </w:rPr>
        <w:t xml:space="preserve"> ______________________________________________</w:t>
      </w:r>
    </w:p>
    <w:p w14:paraId="6F999ADD" w14:textId="77777777" w:rsidR="00045E22" w:rsidRPr="008C54E7" w:rsidRDefault="00045E22" w:rsidP="00C621A0">
      <w:pPr>
        <w:rPr>
          <w:rFonts w:cstheme="minorHAnsi"/>
        </w:rPr>
      </w:pPr>
      <w:r w:rsidRPr="008C54E7">
        <w:rPr>
          <w:rFonts w:cstheme="minorHAnsi"/>
        </w:rPr>
        <w:br w:type="page"/>
      </w:r>
    </w:p>
    <w:p w14:paraId="72D6F85C" w14:textId="77777777" w:rsidR="00C621A0" w:rsidRPr="008C54E7" w:rsidRDefault="00C621A0" w:rsidP="00C621A0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C54E7">
        <w:rPr>
          <w:rFonts w:ascii="Calibri" w:eastAsia="Times New Roman" w:hAnsi="Calibri" w:cs="Times New Roman"/>
          <w:b/>
          <w:sz w:val="28"/>
          <w:szCs w:val="24"/>
        </w:rPr>
        <w:lastRenderedPageBreak/>
        <w:t>Grupo III</w:t>
      </w:r>
    </w:p>
    <w:p w14:paraId="3C02C6CD" w14:textId="77777777" w:rsidR="00C621A0" w:rsidRPr="008C54E7" w:rsidRDefault="00C621A0" w:rsidP="00045E22">
      <w:pPr>
        <w:jc w:val="center"/>
        <w:rPr>
          <w:rFonts w:cstheme="minorHAnsi"/>
          <w:i/>
        </w:rPr>
      </w:pPr>
      <w:r w:rsidRPr="008C54E7">
        <w:rPr>
          <w:rFonts w:cstheme="minorHAnsi"/>
          <w:i/>
        </w:rPr>
        <w:t xml:space="preserve">Na espécie humana, tal </w:t>
      </w:r>
      <w:r w:rsidR="00045E22" w:rsidRPr="008C54E7">
        <w:rPr>
          <w:rFonts w:cstheme="minorHAnsi"/>
          <w:i/>
        </w:rPr>
        <w:t>como nos restantes seres vivos,</w:t>
      </w:r>
      <w:r w:rsidR="00045E22" w:rsidRPr="008C54E7">
        <w:rPr>
          <w:rFonts w:cstheme="minorHAnsi"/>
          <w:i/>
        </w:rPr>
        <w:br/>
      </w:r>
      <w:r w:rsidRPr="008C54E7">
        <w:rPr>
          <w:rFonts w:cstheme="minorHAnsi"/>
          <w:i/>
        </w:rPr>
        <w:t>a continuidade da espéci</w:t>
      </w:r>
      <w:r w:rsidR="00045E22" w:rsidRPr="008C54E7">
        <w:rPr>
          <w:rFonts w:cstheme="minorHAnsi"/>
          <w:i/>
        </w:rPr>
        <w:t>e é assegurada pela reprodução.</w:t>
      </w:r>
    </w:p>
    <w:p w14:paraId="5191772B" w14:textId="77777777" w:rsidR="00C82C3A" w:rsidRPr="008C54E7" w:rsidRDefault="00C82C3A" w:rsidP="00C621A0">
      <w:pPr>
        <w:pStyle w:val="ListParagraph"/>
        <w:numPr>
          <w:ilvl w:val="0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Seleciona a opção correta.</w:t>
      </w:r>
    </w:p>
    <w:p w14:paraId="54959E83" w14:textId="77777777" w:rsidR="00C621A0" w:rsidRPr="008C54E7" w:rsidRDefault="002D3A7E" w:rsidP="00C82C3A">
      <w:pPr>
        <w:pStyle w:val="ListParagraph"/>
        <w:ind w:left="360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 xml:space="preserve">A fecundação ocorre </w:t>
      </w:r>
      <w:r w:rsidR="00205D17" w:rsidRPr="008C54E7">
        <w:rPr>
          <w:rFonts w:cstheme="minorHAnsi"/>
          <w:lang w:val="pt-PT"/>
        </w:rPr>
        <w:t xml:space="preserve">[…] </w:t>
      </w:r>
      <w:r w:rsidR="00C621A0" w:rsidRPr="008C54E7">
        <w:rPr>
          <w:rFonts w:cstheme="minorHAnsi"/>
          <w:lang w:val="pt-PT"/>
        </w:rPr>
        <w:t>e consiste na união dos núcleos do oócito e do espermatozoide,</w:t>
      </w:r>
      <w:r w:rsidR="00C82C3A" w:rsidRPr="008C54E7">
        <w:rPr>
          <w:rFonts w:cstheme="minorHAnsi"/>
          <w:lang w:val="pt-PT"/>
        </w:rPr>
        <w:t xml:space="preserve"> </w:t>
      </w:r>
      <w:r w:rsidR="00C621A0" w:rsidRPr="008C54E7">
        <w:rPr>
          <w:rFonts w:cstheme="minorHAnsi"/>
          <w:lang w:val="pt-PT"/>
        </w:rPr>
        <w:t>originando o</w:t>
      </w:r>
      <w:r w:rsidRPr="008C54E7">
        <w:rPr>
          <w:rFonts w:cstheme="minorHAnsi"/>
          <w:lang w:val="pt-PT"/>
        </w:rPr>
        <w:t xml:space="preserve"> </w:t>
      </w:r>
      <w:r w:rsidR="00205D17" w:rsidRPr="008C54E7">
        <w:rPr>
          <w:rFonts w:cstheme="minorHAnsi"/>
          <w:lang w:val="pt-PT"/>
        </w:rPr>
        <w:t>[…].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2D3A7E" w:rsidRPr="008C54E7" w14:paraId="4C179CFE" w14:textId="77777777" w:rsidTr="00CB0FC2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0AEEE507" w14:textId="77777777" w:rsidR="002D3A7E" w:rsidRPr="008C54E7" w:rsidRDefault="002D3A7E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D5046E" w14:textId="77777777" w:rsidR="002D3A7E" w:rsidRPr="008C54E7" w:rsidRDefault="002D3A7E" w:rsidP="002D3A7E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A. </w:t>
            </w:r>
            <w:r w:rsidRPr="008C54E7">
              <w:rPr>
                <w:rFonts w:cstheme="minorHAnsi"/>
                <w:lang w:val="pt-PT"/>
              </w:rPr>
              <w:t>[…] na trompa de Falópio […] óvulo.</w:t>
            </w:r>
          </w:p>
        </w:tc>
      </w:tr>
      <w:tr w:rsidR="002D3A7E" w:rsidRPr="008C54E7" w14:paraId="23FFFB5A" w14:textId="77777777" w:rsidTr="00CB0FC2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40EE9C7B" w14:textId="77777777" w:rsidR="002D3A7E" w:rsidRPr="008C54E7" w:rsidRDefault="002D3A7E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F5FD37" w14:textId="77777777" w:rsidR="002D3A7E" w:rsidRPr="008C54E7" w:rsidRDefault="002D3A7E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>B.</w:t>
            </w:r>
            <w:r w:rsidRPr="008C54E7">
              <w:rPr>
                <w:lang w:val="pt-PT"/>
              </w:rPr>
              <w:t xml:space="preserve"> </w:t>
            </w:r>
            <w:r w:rsidRPr="007E4000">
              <w:rPr>
                <w:rFonts w:cstheme="minorHAnsi"/>
                <w:lang w:val="pt-PT"/>
              </w:rPr>
              <w:t>[…] no útero […] óvulo</w:t>
            </w:r>
            <w:r w:rsidRPr="008C54E7">
              <w:rPr>
                <w:rFonts w:cstheme="minorHAnsi"/>
                <w:lang w:val="pt-PT"/>
              </w:rPr>
              <w:t>.</w:t>
            </w:r>
          </w:p>
        </w:tc>
      </w:tr>
      <w:tr w:rsidR="002D3A7E" w:rsidRPr="008C54E7" w14:paraId="1F2470E7" w14:textId="77777777" w:rsidTr="00CB0FC2">
        <w:tc>
          <w:tcPr>
            <w:tcW w:w="268" w:type="dxa"/>
            <w:tcBorders>
              <w:right w:val="single" w:sz="4" w:space="0" w:color="auto"/>
            </w:tcBorders>
          </w:tcPr>
          <w:p w14:paraId="2E5A7367" w14:textId="77777777" w:rsidR="002D3A7E" w:rsidRPr="008C54E7" w:rsidRDefault="002D3A7E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0A09BD" w14:textId="77777777" w:rsidR="002D3A7E" w:rsidRPr="008C54E7" w:rsidRDefault="002D3A7E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C. </w:t>
            </w:r>
            <w:r w:rsidRPr="008C54E7">
              <w:rPr>
                <w:rFonts w:cstheme="minorHAnsi"/>
                <w:lang w:val="pt-PT"/>
              </w:rPr>
              <w:t>[…] na trompa de Falópio […] zigoto.</w:t>
            </w:r>
          </w:p>
        </w:tc>
      </w:tr>
      <w:tr w:rsidR="002D3A7E" w:rsidRPr="008C54E7" w14:paraId="5CACF17A" w14:textId="77777777" w:rsidTr="00CB0FC2">
        <w:tc>
          <w:tcPr>
            <w:tcW w:w="268" w:type="dxa"/>
            <w:tcBorders>
              <w:right w:val="single" w:sz="4" w:space="0" w:color="auto"/>
            </w:tcBorders>
          </w:tcPr>
          <w:p w14:paraId="540C0E35" w14:textId="77777777" w:rsidR="002D3A7E" w:rsidRPr="008C54E7" w:rsidRDefault="002D3A7E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89DB3F" w14:textId="77777777" w:rsidR="002D3A7E" w:rsidRPr="008C54E7" w:rsidRDefault="002D3A7E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>D.</w:t>
            </w:r>
            <w:r w:rsidRPr="008C54E7">
              <w:rPr>
                <w:lang w:val="pt-PT"/>
              </w:rPr>
              <w:t xml:space="preserve"> </w:t>
            </w:r>
            <w:r w:rsidRPr="007E4000">
              <w:rPr>
                <w:rFonts w:cstheme="minorHAnsi"/>
                <w:lang w:val="pt-PT"/>
              </w:rPr>
              <w:t>[…] no úter</w:t>
            </w:r>
            <w:r w:rsidRPr="008C54E7">
              <w:rPr>
                <w:rFonts w:cstheme="minorHAnsi"/>
                <w:lang w:val="pt-PT"/>
              </w:rPr>
              <w:t>o […] zigoto.</w:t>
            </w:r>
          </w:p>
        </w:tc>
      </w:tr>
    </w:tbl>
    <w:p w14:paraId="71B8BD3E" w14:textId="77777777" w:rsidR="00F56EFD" w:rsidRPr="008C54E7" w:rsidRDefault="00F56EFD" w:rsidP="00C82C3A">
      <w:pPr>
        <w:pStyle w:val="ListParagraph"/>
        <w:ind w:left="360"/>
        <w:rPr>
          <w:rFonts w:cstheme="minorHAnsi"/>
          <w:lang w:val="pt-PT"/>
        </w:rPr>
      </w:pPr>
    </w:p>
    <w:p w14:paraId="5740F141" w14:textId="77777777" w:rsidR="001E739B" w:rsidRPr="008C54E7" w:rsidRDefault="001E739B" w:rsidP="001E739B">
      <w:pPr>
        <w:pStyle w:val="ListParagraph"/>
        <w:numPr>
          <w:ilvl w:val="0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Seleciona a opção correta.</w:t>
      </w:r>
    </w:p>
    <w:p w14:paraId="71741CA8" w14:textId="77777777" w:rsidR="00C621A0" w:rsidRPr="008C54E7" w:rsidRDefault="00C621A0" w:rsidP="001E739B">
      <w:pPr>
        <w:pStyle w:val="ListParagraph"/>
        <w:ind w:left="360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A ni</w:t>
      </w:r>
      <w:r w:rsidR="001E739B" w:rsidRPr="008C54E7">
        <w:rPr>
          <w:rFonts w:cstheme="minorHAnsi"/>
          <w:lang w:val="pt-PT"/>
        </w:rPr>
        <w:t xml:space="preserve">dação consiste </w:t>
      </w:r>
      <w:r w:rsidR="00205D17" w:rsidRPr="008C54E7">
        <w:rPr>
          <w:rFonts w:cstheme="minorHAnsi"/>
          <w:lang w:val="pt-PT"/>
        </w:rPr>
        <w:t xml:space="preserve">[…] </w:t>
      </w:r>
      <w:r w:rsidR="001E739B" w:rsidRPr="008C54E7">
        <w:rPr>
          <w:rFonts w:cstheme="minorHAnsi"/>
          <w:lang w:val="pt-PT"/>
        </w:rPr>
        <w:t xml:space="preserve">do embrião </w:t>
      </w:r>
      <w:r w:rsidR="00205D17" w:rsidRPr="008C54E7">
        <w:rPr>
          <w:rFonts w:cstheme="minorHAnsi"/>
          <w:lang w:val="pt-PT"/>
        </w:rPr>
        <w:t>[…].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6565BE" w:rsidRPr="008C54E7" w14:paraId="6E8DBC84" w14:textId="77777777" w:rsidTr="00CB0FC2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0E7C5544" w14:textId="77777777" w:rsidR="006565BE" w:rsidRPr="008C54E7" w:rsidRDefault="006565BE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DFCB79" w14:textId="77777777" w:rsidR="006565BE" w:rsidRPr="008C54E7" w:rsidRDefault="006565BE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A. </w:t>
            </w:r>
            <w:r w:rsidRPr="008C54E7">
              <w:rPr>
                <w:rFonts w:cstheme="minorHAnsi"/>
                <w:lang w:val="pt-PT"/>
              </w:rPr>
              <w:t>[…] na fixação […] no endométrio.</w:t>
            </w:r>
          </w:p>
        </w:tc>
      </w:tr>
      <w:tr w:rsidR="006565BE" w:rsidRPr="008C54E7" w14:paraId="0AE3561F" w14:textId="77777777" w:rsidTr="00CB0FC2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4E8612CE" w14:textId="77777777" w:rsidR="006565BE" w:rsidRPr="008C54E7" w:rsidRDefault="006565BE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8C569C" w14:textId="77777777" w:rsidR="006565BE" w:rsidRPr="008C54E7" w:rsidRDefault="006565BE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>B.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[…] no alojamento […] na vagina.</w:t>
            </w:r>
          </w:p>
        </w:tc>
      </w:tr>
      <w:tr w:rsidR="006565BE" w:rsidRPr="008C54E7" w14:paraId="50EA2117" w14:textId="77777777" w:rsidTr="00CB0FC2">
        <w:tc>
          <w:tcPr>
            <w:tcW w:w="268" w:type="dxa"/>
            <w:tcBorders>
              <w:right w:val="single" w:sz="4" w:space="0" w:color="auto"/>
            </w:tcBorders>
          </w:tcPr>
          <w:p w14:paraId="4E6BA69F" w14:textId="77777777" w:rsidR="006565BE" w:rsidRPr="008C54E7" w:rsidRDefault="006565BE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E406EB" w14:textId="77777777" w:rsidR="006565BE" w:rsidRPr="008C54E7" w:rsidRDefault="006565BE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C. </w:t>
            </w:r>
            <w:r w:rsidRPr="008C54E7">
              <w:rPr>
                <w:rFonts w:cstheme="minorHAnsi"/>
                <w:lang w:val="pt-PT"/>
              </w:rPr>
              <w:t>[…] na introdução […] no útero.</w:t>
            </w:r>
          </w:p>
        </w:tc>
      </w:tr>
      <w:tr w:rsidR="006565BE" w:rsidRPr="008C54E7" w14:paraId="5FCEB624" w14:textId="77777777" w:rsidTr="00CB0FC2">
        <w:tc>
          <w:tcPr>
            <w:tcW w:w="268" w:type="dxa"/>
            <w:tcBorders>
              <w:right w:val="single" w:sz="4" w:space="0" w:color="auto"/>
            </w:tcBorders>
          </w:tcPr>
          <w:p w14:paraId="41044047" w14:textId="77777777" w:rsidR="006565BE" w:rsidRPr="008C54E7" w:rsidRDefault="006565BE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22C439" w14:textId="77777777" w:rsidR="006565BE" w:rsidRPr="008C54E7" w:rsidRDefault="006565BE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>D.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[…] no alojamento […] na trompa de Falópio.</w:t>
            </w:r>
          </w:p>
        </w:tc>
      </w:tr>
    </w:tbl>
    <w:p w14:paraId="182E7173" w14:textId="77777777" w:rsidR="006565BE" w:rsidRPr="008C54E7" w:rsidRDefault="006565BE" w:rsidP="001E739B">
      <w:pPr>
        <w:pStyle w:val="ListParagraph"/>
        <w:ind w:left="360"/>
        <w:rPr>
          <w:rFonts w:cstheme="minorHAnsi"/>
          <w:lang w:val="pt-PT"/>
        </w:rPr>
      </w:pPr>
    </w:p>
    <w:p w14:paraId="48C3119C" w14:textId="77777777" w:rsidR="002E1007" w:rsidRPr="008C54E7" w:rsidRDefault="002E1007" w:rsidP="002E1007">
      <w:pPr>
        <w:pStyle w:val="ListParagraph"/>
        <w:numPr>
          <w:ilvl w:val="0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Seleciona a opção correta.</w:t>
      </w:r>
    </w:p>
    <w:p w14:paraId="7E87566C" w14:textId="77777777" w:rsidR="00C621A0" w:rsidRPr="008C54E7" w:rsidRDefault="00C621A0" w:rsidP="002E1007">
      <w:pPr>
        <w:pStyle w:val="ListParagraph"/>
        <w:ind w:left="360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E</w:t>
      </w:r>
      <w:r w:rsidR="00C97FD7" w:rsidRPr="008C54E7">
        <w:rPr>
          <w:rFonts w:cstheme="minorHAnsi"/>
          <w:lang w:val="pt-PT"/>
        </w:rPr>
        <w:t xml:space="preserve">ntre a </w:t>
      </w:r>
      <w:r w:rsidR="008C152F" w:rsidRPr="008C54E7">
        <w:rPr>
          <w:rFonts w:cstheme="minorHAnsi"/>
          <w:lang w:val="pt-PT"/>
        </w:rPr>
        <w:t xml:space="preserve">[…] </w:t>
      </w:r>
      <w:r w:rsidRPr="008C54E7">
        <w:rPr>
          <w:rFonts w:cstheme="minorHAnsi"/>
          <w:lang w:val="pt-PT"/>
        </w:rPr>
        <w:t>e o nascimento, ao longo de cerca de nove meses, decorre a gestação, que se divide em</w:t>
      </w:r>
    </w:p>
    <w:p w14:paraId="290B7BC0" w14:textId="77777777" w:rsidR="00C621A0" w:rsidRPr="008C54E7" w:rsidRDefault="00C97FD7" w:rsidP="005E4F11">
      <w:pPr>
        <w:ind w:firstLine="360"/>
        <w:rPr>
          <w:rFonts w:cstheme="minorHAnsi"/>
        </w:rPr>
      </w:pPr>
      <w:r w:rsidRPr="008C54E7">
        <w:rPr>
          <w:rFonts w:cstheme="minorHAnsi"/>
        </w:rPr>
        <w:t xml:space="preserve">período embrionário e </w:t>
      </w:r>
      <w:r w:rsidR="008C152F" w:rsidRPr="008C54E7">
        <w:rPr>
          <w:rFonts w:cstheme="minorHAnsi"/>
        </w:rPr>
        <w:t>[…].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936F29" w:rsidRPr="008C54E7" w14:paraId="56B2894C" w14:textId="77777777" w:rsidTr="00CB0FC2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38973ACF" w14:textId="77777777" w:rsidR="00936F29" w:rsidRPr="008C54E7" w:rsidRDefault="00936F29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B7EAAC" w14:textId="77777777" w:rsidR="00936F29" w:rsidRPr="008C54E7" w:rsidRDefault="00936F29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A. </w:t>
            </w:r>
            <w:r w:rsidRPr="005E4F11">
              <w:rPr>
                <w:rFonts w:cstheme="minorHAnsi"/>
                <w:lang w:val="pt-PT"/>
              </w:rPr>
              <w:t>[…] fecundação […] período gestacional</w:t>
            </w:r>
            <w:r w:rsidRPr="008C54E7">
              <w:rPr>
                <w:rFonts w:cstheme="minorHAnsi"/>
                <w:lang w:val="pt-PT"/>
              </w:rPr>
              <w:t>.</w:t>
            </w:r>
          </w:p>
        </w:tc>
      </w:tr>
      <w:tr w:rsidR="00936F29" w:rsidRPr="008C54E7" w14:paraId="77539B7F" w14:textId="77777777" w:rsidTr="00CB0FC2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1A4A0706" w14:textId="77777777" w:rsidR="00936F29" w:rsidRPr="008C54E7" w:rsidRDefault="00936F29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FC1F90" w14:textId="77777777" w:rsidR="00936F29" w:rsidRPr="008C54E7" w:rsidRDefault="00936F29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>B.</w:t>
            </w:r>
            <w:r w:rsidRPr="008C54E7">
              <w:rPr>
                <w:lang w:val="pt-PT"/>
              </w:rPr>
              <w:t xml:space="preserve"> </w:t>
            </w:r>
            <w:r w:rsidRPr="005E4F11">
              <w:rPr>
                <w:rFonts w:cstheme="minorHAnsi"/>
                <w:lang w:val="pt-PT"/>
              </w:rPr>
              <w:t>[…] fecundação […] período fetal</w:t>
            </w:r>
            <w:r w:rsidRPr="008C54E7">
              <w:rPr>
                <w:rFonts w:cstheme="minorHAnsi"/>
                <w:lang w:val="pt-PT"/>
              </w:rPr>
              <w:t>.</w:t>
            </w:r>
          </w:p>
        </w:tc>
      </w:tr>
      <w:tr w:rsidR="00936F29" w:rsidRPr="008C54E7" w14:paraId="2B377EA2" w14:textId="77777777" w:rsidTr="00CB0FC2">
        <w:tc>
          <w:tcPr>
            <w:tcW w:w="268" w:type="dxa"/>
            <w:tcBorders>
              <w:right w:val="single" w:sz="4" w:space="0" w:color="auto"/>
            </w:tcBorders>
          </w:tcPr>
          <w:p w14:paraId="5D813C37" w14:textId="77777777" w:rsidR="00936F29" w:rsidRPr="008C54E7" w:rsidRDefault="00936F29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EFE52B" w14:textId="77777777" w:rsidR="00936F29" w:rsidRPr="008C54E7" w:rsidRDefault="00936F29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C. </w:t>
            </w:r>
            <w:r w:rsidRPr="005E4F11">
              <w:rPr>
                <w:rFonts w:cstheme="minorHAnsi"/>
                <w:lang w:val="pt-PT"/>
              </w:rPr>
              <w:t xml:space="preserve">[…] nidação </w:t>
            </w:r>
            <w:r w:rsidRPr="008C54E7">
              <w:rPr>
                <w:rFonts w:cstheme="minorHAnsi"/>
                <w:lang w:val="pt-PT"/>
              </w:rPr>
              <w:t>[…] período fetal.</w:t>
            </w:r>
          </w:p>
        </w:tc>
      </w:tr>
      <w:tr w:rsidR="00936F29" w:rsidRPr="008C54E7" w14:paraId="0465EFCA" w14:textId="77777777" w:rsidTr="00CB0FC2">
        <w:tc>
          <w:tcPr>
            <w:tcW w:w="268" w:type="dxa"/>
            <w:tcBorders>
              <w:right w:val="single" w:sz="4" w:space="0" w:color="auto"/>
            </w:tcBorders>
          </w:tcPr>
          <w:p w14:paraId="0B01E8CB" w14:textId="77777777" w:rsidR="00936F29" w:rsidRPr="008C54E7" w:rsidRDefault="00936F29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4C625A" w14:textId="77777777" w:rsidR="00936F29" w:rsidRPr="008C54E7" w:rsidRDefault="00936F29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>D.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[…] nidação […] período gestacional.</w:t>
            </w:r>
          </w:p>
        </w:tc>
      </w:tr>
    </w:tbl>
    <w:p w14:paraId="55ACCABC" w14:textId="77777777" w:rsidR="00C621A0" w:rsidRPr="008C54E7" w:rsidRDefault="00C621A0" w:rsidP="00400F29">
      <w:pPr>
        <w:pStyle w:val="ListParagraph"/>
        <w:ind w:left="360"/>
        <w:rPr>
          <w:rFonts w:cstheme="minorHAnsi"/>
          <w:lang w:val="pt-PT"/>
        </w:rPr>
      </w:pPr>
    </w:p>
    <w:p w14:paraId="60EA6A88" w14:textId="77777777" w:rsidR="00C621A0" w:rsidRPr="008C54E7" w:rsidRDefault="00C621A0" w:rsidP="00400F29">
      <w:pPr>
        <w:pStyle w:val="ListParagraph"/>
        <w:numPr>
          <w:ilvl w:val="0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 xml:space="preserve">Analisa a </w:t>
      </w:r>
      <w:r w:rsidR="00E71753" w:rsidRPr="008C54E7">
        <w:rPr>
          <w:rFonts w:cstheme="minorHAnsi"/>
          <w:lang w:val="pt-PT"/>
        </w:rPr>
        <w:t xml:space="preserve">figura </w:t>
      </w:r>
      <w:r w:rsidRPr="008C54E7">
        <w:rPr>
          <w:rFonts w:cstheme="minorHAnsi"/>
          <w:lang w:val="pt-PT"/>
        </w:rPr>
        <w:t>seguinte.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363"/>
      </w:tblGrid>
      <w:tr w:rsidR="002A42C0" w:rsidRPr="008C54E7" w14:paraId="40899B35" w14:textId="77777777" w:rsidTr="002B4649">
        <w:trPr>
          <w:trHeight w:val="4569"/>
        </w:trPr>
        <w:tc>
          <w:tcPr>
            <w:tcW w:w="5637" w:type="dxa"/>
          </w:tcPr>
          <w:p w14:paraId="1C05D440" w14:textId="77777777" w:rsidR="00364014" w:rsidRPr="008C54E7" w:rsidRDefault="0049003B" w:rsidP="00CB0FC2">
            <w:pPr>
              <w:pStyle w:val="ListParagraph"/>
              <w:ind w:left="0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noProof/>
                <w:lang w:val="pt-PT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086AB743" wp14:editId="0105383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-2236</wp:posOffset>
                      </wp:positionV>
                      <wp:extent cx="3395207" cy="2822713"/>
                      <wp:effectExtent l="0" t="0" r="0" b="0"/>
                      <wp:wrapNone/>
                      <wp:docPr id="282" name="Group 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95207" cy="2822713"/>
                                <a:chOff x="0" y="0"/>
                                <a:chExt cx="3355340" cy="2927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8" name="Picture 268" descr="C:\Users\madoria\Downloads\GettyImages-586117012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5340" cy="2927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281" name="Group 281"/>
                              <wpg:cNvGrpSpPr/>
                              <wpg:grpSpPr>
                                <a:xfrm>
                                  <a:off x="524786" y="214686"/>
                                  <a:ext cx="2092021" cy="2187464"/>
                                  <a:chOff x="0" y="0"/>
                                  <a:chExt cx="2092021" cy="2187464"/>
                                </a:xfrm>
                              </wpg:grpSpPr>
                              <wps:wsp>
                                <wps:cNvPr id="270" name="Conexão reta unidirecional 209"/>
                                <wps:cNvCnPr/>
                                <wps:spPr>
                                  <a:xfrm flipH="1">
                                    <a:off x="1343771" y="119269"/>
                                    <a:ext cx="447040" cy="11938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6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33384" y="0"/>
                                    <a:ext cx="255270" cy="239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ABE89CF" w14:textId="77777777" w:rsidR="0049003B" w:rsidRPr="0049003B" w:rsidRDefault="0049003B" w:rsidP="0049003B">
                                      <w:pPr>
                                        <w:rPr>
                                          <w:b/>
                                        </w:rPr>
                                      </w:pPr>
                                      <w:r w:rsidRPr="0049003B">
                                        <w:rPr>
                                          <w:b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71" name="Conexão reta unidirecional 209"/>
                                <wps:cNvCnPr/>
                                <wps:spPr>
                                  <a:xfrm flipH="1">
                                    <a:off x="1423284" y="938254"/>
                                    <a:ext cx="447040" cy="11938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7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12897" y="818984"/>
                                    <a:ext cx="255270" cy="239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FA01C40" w14:textId="77777777" w:rsidR="0049003B" w:rsidRPr="0049003B" w:rsidRDefault="0049003B" w:rsidP="0049003B">
                                      <w:pPr>
                                        <w:rPr>
                                          <w:b/>
                                        </w:rPr>
                                      </w:pPr>
                                      <w:r w:rsidRPr="0049003B">
                                        <w:rPr>
                                          <w:b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73" name="Conexão reta unidirecional 209"/>
                                <wps:cNvCnPr/>
                                <wps:spPr>
                                  <a:xfrm flipH="1">
                                    <a:off x="1447137" y="1216549"/>
                                    <a:ext cx="447040" cy="11938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7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6751" y="1097280"/>
                                    <a:ext cx="255270" cy="239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7112E11" w14:textId="77777777" w:rsidR="0049003B" w:rsidRPr="0049003B" w:rsidRDefault="0049003B" w:rsidP="0049003B">
                                      <w:pPr>
                                        <w:rPr>
                                          <w:b/>
                                        </w:rPr>
                                      </w:pPr>
                                      <w:r w:rsidRPr="0049003B">
                                        <w:rPr>
                                          <w:b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75" name="Conexão reta unidirecional 209"/>
                                <wps:cNvCnPr/>
                                <wps:spPr>
                                  <a:xfrm>
                                    <a:off x="254442" y="1669774"/>
                                    <a:ext cx="396682" cy="11131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76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494845"/>
                                    <a:ext cx="255270" cy="239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2B8DF9A" w14:textId="77777777" w:rsidR="0049003B" w:rsidRPr="0049003B" w:rsidRDefault="0049003B" w:rsidP="0049003B">
                                      <w:pPr>
                                        <w:rPr>
                                          <w:b/>
                                        </w:rPr>
                                      </w:pPr>
                                      <w:r w:rsidRPr="0049003B">
                                        <w:rPr>
                                          <w:b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79" name="Conexão reta unidirecional 209"/>
                                <wps:cNvCnPr/>
                                <wps:spPr>
                                  <a:xfrm flipV="1">
                                    <a:off x="310101" y="2003728"/>
                                    <a:ext cx="254442" cy="12722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rgbClr val="92D05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8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5659" y="1948069"/>
                                    <a:ext cx="255270" cy="239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0B3D837" w14:textId="77777777" w:rsidR="0049003B" w:rsidRPr="0049003B" w:rsidRDefault="0049003B" w:rsidP="0049003B">
                                      <w:pPr>
                                        <w:rPr>
                                          <w:b/>
                                        </w:rPr>
                                      </w:pPr>
                                      <w:r w:rsidRPr="0049003B">
                                        <w:rPr>
                                          <w:b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6AB743" id="Group 282" o:spid="_x0000_s1058" style="position:absolute;left:0;text-align:left;margin-left:-.25pt;margin-top:-.15pt;width:267.35pt;height:222.25pt;z-index:251725824;mso-position-horizontal-relative:text;mso-position-vertical-relative:text;mso-width-relative:margin;mso-height-relative:margin" coordsize="3355340,2927985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ASAAAAAEAAgBIAAAAAQACOEJJ&#10;TQQmAAAAAAAOAAAAAAAAAAAAAD+AAAA4QklNBA0AAAAAAAQAAAB4OEJJTQQZAAAAAAAEAAAAHjhC&#10;SU0D8wAAAAAACQAAAAAAAAAAAQA4QklNBAoAAAAAAAEBAD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BtoAAAAAUmdodGxvbmcAAAfY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">
                      <v:shape id="Picture 268" o:spid="_x0000_s1059" type="#_x0000_t75" alt="C:\Users\madoria\Downloads\GettyImages-586117012.jpg" style="position:absolute;width:3355340;height:292798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sh&#10;2A/DAAAA3AAAAA8AAABkcnMvZG93bnJldi54bWxEj8FqwkAQhu8F32EZwVvdVEHa6CpSEKI3rUW9&#10;DdkxCc3Oht2txrd3DoUeh3/+b75ZrHrXqhuF2Hg28DbOQBGX3jZcGTh+bV7fQcWEbLH1TAYeFGG1&#10;HLwsMLf+znu6HVKlBMIxRwN1Sl2udSxrchjHviOW7OqDwyRjqLQNeBe4a/Uky2baYcNyocaOPmsq&#10;fw6/TjTWHHbF/oOnVWEv51PYnLbx25jRsF/PQSXq0//yX7uwBiYzsZVnhAB6+QQ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SyHYD8MAAADcAAAADwAAAAAAAAAAAAAAAACcAgAA&#10;ZHJzL2Rvd25yZXYueG1sUEsFBgAAAAAEAAQA9wAAAIwDAAAAAA==&#10;">
                        <v:imagedata r:id="rId15" o:title="GettyImages-586117012.jpg"/>
                        <v:path arrowok="t"/>
                      </v:shape>
                      <v:group id="Group 281" o:spid="_x0000_s1060" style="position:absolute;left:524786;top:214686;width:2092021;height:2187464" coordsize="2092021,218746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J+XeHGAAAA3AAA&#10;AA8AAAAAAAAAAAAAAAAAqQIAAGRycy9kb3ducmV2LnhtbFBLBQYAAAAABAAEAPoAAACcAwAAAAA=&#10;">
                        <v:shape id="Conexão reta unidirecional 209" o:spid="_x0000_s1061" type="#_x0000_t32" style="position:absolute;left:1343771;top:119269;width:447040;height:11938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I0PycIAAADcAAAADwAAAGRycy9kb3ducmV2LnhtbERPTUvDQBC9F/wPywheit0YQSV2W0Ra&#10;yKWHpqLXITsmsdnZsLtNY3+9cyh4fLzv5XpyvRopxM6zgYdFBoq49rbjxsDHYXv/AiomZIu9ZzLw&#10;SxHWq5vZEgvrz7ynsUqNkhCOBRpoUxoKrWPdksO48AOxcN8+OEwCQ6NtwLOEu17nWfakHXYsDS0O&#10;9N5SfaxOzkDez/PN8LX9PDyW1Vju6BKq448xd7fT2yuoRFP6F1/dpRXfs8yXM3IE9OoP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cI0PycIAAADcAAAADwAAAAAAAAAAAAAA&#10;AAChAgAAZHJzL2Rvd25yZXYueG1sUEsFBgAAAAAEAAQA+QAAAJADAAAAAA==&#10;" strokecolor="#92d050" strokeweight="2.25pt">
                          <v:stroke endarrow="block" joinstyle="miter"/>
                        </v:shape>
                        <v:shape id="Caixa de Texto 2" o:spid="_x0000_s1062" type="#_x0000_t202" style="position:absolute;left:1733384;width:255270;height:2393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kDKhxAAA&#10;ANwAAAAPAAAAZHJzL2Rvd25yZXYueG1sRI9Ba8JAFITvQv/D8gq96W7FhhrdBLEIPVWMbcHbI/tM&#10;QrNvQ3Zr0n/fFQSPw8x8w6zz0bbiQr1vHGt4nikQxKUzDVcaPo+76SsIH5ANto5Jwx95yLOHyRpT&#10;4wY+0KUIlYgQ9ilqqEPoUil9WZNFP3MdcfTOrrcYouwraXocIty2cq5UIi02HBdq7GhbU/lT/FoN&#10;Xx/n0/dC7as3+9INblSS7VJq/fQ4blYgAo3hHr61342GebKE65l4BGT2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5AyocQAAADcAAAADwAAAAAAAAAAAAAAAACXAgAAZHJzL2Rv&#10;d25yZXYueG1sUEsFBgAAAAAEAAQA9QAAAIgDAAAAAA==&#10;" filled="f" stroked="f">
                          <v:textbox>
                            <w:txbxContent>
                              <w:p w14:paraId="3ABE89CF" w14:textId="77777777" w:rsidR="0049003B" w:rsidRPr="0049003B" w:rsidRDefault="0049003B" w:rsidP="0049003B">
                                <w:pPr>
                                  <w:rPr>
                                    <w:b/>
                                  </w:rPr>
                                </w:pPr>
                                <w:r w:rsidRPr="0049003B">
                                  <w:rPr>
                                    <w:b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Conexão reta unidirecional 209" o:spid="_x0000_s1063" type="#_x0000_t32" style="position:absolute;left:1423284;top:938254;width:447040;height:11938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8GqUsUAAADcAAAADwAAAGRycy9kb3ducmV2LnhtbESPQWvCQBSE7wX/w/IEL0U3plAluopI&#10;hVx6aCx6fWSfSTT7NuxuY+yv7xYKPQ4z3wyz3g6mFT0531hWMJ8lIIhLqxuuFHweD9MlCB+QNbaW&#10;ScGDPGw3o6c1Ztre+YP6IlQilrDPUEEdQpdJ6cuaDPqZ7Yijd7HOYIjSVVI7vMdy08o0SV6lwYbj&#10;Qo0d7Wsqb8WXUZC2z+lbdz6cji950efv9O2K21WpyXjYrUAEGsJ/+I/OdeQWc/g9E4+A3Pw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H8GqUsUAAADcAAAADwAAAAAAAAAA&#10;AAAAAAChAgAAZHJzL2Rvd25yZXYueG1sUEsFBgAAAAAEAAQA+QAAAJMDAAAAAA==&#10;" strokecolor="#92d050" strokeweight="2.25pt">
                          <v:stroke endarrow="block" joinstyle="miter"/>
                        </v:shape>
                        <v:shape id="Caixa de Texto 2" o:spid="_x0000_s1064" type="#_x0000_t202" style="position:absolute;left:1812897;top:818984;width:255270;height:2393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7TYNxQAA&#10;ANwAAAAPAAAAZHJzL2Rvd25yZXYueG1sRI9Pa8JAFMTvhX6H5RW86W6Df2rqJpQWwVNFrYK3R/aZ&#10;hGbfhuxq0m/fLQg9DjPzG2aVD7YRN+p87VjD80SBIC6cqbnU8HVYj19A+IBssHFMGn7IQ549Pqww&#10;Na7nHd32oRQRwj5FDVUIbSqlLyqy6CeuJY7exXUWQ5RdKU2HfYTbRiZKzaXFmuNChS29V1R8769W&#10;w/Hzcj5N1bb8sLO2d4OSbJdS69HT8PYKItAQ/sP39sZoSBYJ/J2JR0Bm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DtNg3FAAAA3AAAAA8AAAAAAAAAAAAAAAAAlwIAAGRycy9k&#10;b3ducmV2LnhtbFBLBQYAAAAABAAEAPUAAACJAwAAAAA=&#10;" filled="f" stroked="f">
                          <v:textbox>
                            <w:txbxContent>
                              <w:p w14:paraId="7FA01C40" w14:textId="77777777" w:rsidR="0049003B" w:rsidRPr="0049003B" w:rsidRDefault="0049003B" w:rsidP="0049003B">
                                <w:pPr>
                                  <w:rPr>
                                    <w:b/>
                                  </w:rPr>
                                </w:pPr>
                                <w:r w:rsidRPr="0049003B">
                                  <w:rPr>
                                    <w:b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Conexão reta unidirecional 209" o:spid="_x0000_s1065" type="#_x0000_t32" style="position:absolute;left:1447137;top:1216549;width:447040;height:11938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F+RvsUAAADcAAAADwAAAGRycy9kb3ducmV2LnhtbESPQWvCQBSE70L/w/IKXkQ3jWBLdBWR&#10;Crn0YJT2+si+JqnZt2F3jWl/fVcQPA4z3wyz2gymFT0531hW8DJLQBCXVjdcKTgd99M3ED4ga2wt&#10;k4Jf8rBZP41WmGl75QP1RahELGGfoYI6hC6T0pc1GfQz2xFH79s6gyFKV0nt8BrLTSvTJFlIgw3H&#10;hRo72tVUnouLUZC2k/S9+9p/Hud50ecf9OeK849S4+dhuwQRaAiP8J3OdeRe53A7E4+AXP8D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F+RvsUAAADcAAAADwAAAAAAAAAA&#10;AAAAAAChAgAAZHJzL2Rvd25yZXYueG1sUEsFBgAAAAAEAAQA+QAAAJMDAAAAAA==&#10;" strokecolor="#92d050" strokeweight="2.25pt">
                          <v:stroke endarrow="block" joinstyle="miter"/>
                        </v:shape>
                        <v:shape id="Caixa de Texto 2" o:spid="_x0000_s1066" type="#_x0000_t202" style="position:absolute;left:1836751;top:1097280;width:255270;height:2393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SAvixAAA&#10;ANwAAAAPAAAAZHJzL2Rvd25yZXYueG1sRI9Ba8JAFITvgv9heYK3uqvY1kZXEUXoydK0Frw9ss8k&#10;mH0bsquJ/94VCh6HmfmGWaw6W4krNb50rGE8UiCIM2dKzjX8/uxeZiB8QDZYOSYNN/KwWvZ7C0yM&#10;a/mbrmnIRYSwT1BDEUKdSOmzgiz6kauJo3dyjcUQZZNL02Ab4baSE6XepMWS40KBNW0Kys7pxWo4&#10;7E/Hv6n6yrf2tW5dpyTbD6n1cNCt5yACdeEZ/m9/Gg2T9yk8zsQjIJd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EgL4sQAAADcAAAADwAAAAAAAAAAAAAAAACXAgAAZHJzL2Rv&#10;d25yZXYueG1sUEsFBgAAAAAEAAQA9QAAAIgDAAAAAA==&#10;" filled="f" stroked="f">
                          <v:textbox>
                            <w:txbxContent>
                              <w:p w14:paraId="17112E11" w14:textId="77777777" w:rsidR="0049003B" w:rsidRPr="0049003B" w:rsidRDefault="0049003B" w:rsidP="0049003B">
                                <w:pPr>
                                  <w:rPr>
                                    <w:b/>
                                  </w:rPr>
                                </w:pPr>
                                <w:r w:rsidRPr="0049003B">
                                  <w:rPr>
                                    <w:b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Conexão reta unidirecional 209" o:spid="_x0000_s1067" type="#_x0000_t32" style="position:absolute;left:254442;top:1669774;width:396682;height:111318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6mwuscAAADcAAAADwAAAGRycy9kb3ducmV2LnhtbESPQWvCQBSE7wX/w/IEb3VjSq2NriJW&#10;oQc9VIXi7Zl9Jmmzb2N2G+O/7wqCx2FmvmEms9aUoqHaFZYVDPoRCOLU6oIzBfvd6nkEwnlkjaVl&#10;UnAlB7Np52mCibYX/qJm6zMRIOwSVJB7XyVSujQng65vK+LgnWxt0AdZZ1LXeAlwU8o4iobSYMFh&#10;IceKFjmlv9s/o+A8+lgPN+/LY1Sef15W8ffpkO0apXrddj4G4an1j/C9/akVxG+vcDsTjoCc/gM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CDqbC6xwAAANwAAAAPAAAAAAAA&#10;AAAAAAAAAKECAABkcnMvZG93bnJldi54bWxQSwUGAAAAAAQABAD5AAAAlQMAAAAA&#10;" strokecolor="#92d050" strokeweight="2.25pt">
                          <v:stroke endarrow="block" joinstyle="miter"/>
                        </v:shape>
                        <v:shape id="Caixa de Texto 2" o:spid="_x0000_s1068" type="#_x0000_t202" style="position:absolute;top:1494845;width:255270;height:2393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1jAOwwAA&#10;ANwAAAAPAAAAZHJzL2Rvd25yZXYueG1sRI9BawIxFITvgv8hPMGbJkq1djWKWAo9KbW14O2xee4u&#10;bl6WTXTXf28EweMwM98wi1VrS3Gl2heONYyGCgRx6kzBmYa/36/BDIQPyAZLx6ThRh5Wy25ngYlx&#10;Df/QdR8yESHsE9SQh1AlUvo0J4t+6Cri6J1cbTFEWWfS1NhEuC3lWKmptFhwXMixok1O6Xl/sRoO&#10;29Px/03tsk87qRrXKsn2Q2rd77XrOYhAbXiFn+1vo2H8PoXHmXgE5PI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P1jAOwwAAANwAAAAPAAAAAAAAAAAAAAAAAJcCAABkcnMvZG93&#10;bnJldi54bWxQSwUGAAAAAAQABAD1AAAAhwMAAAAA&#10;" filled="f" stroked="f">
                          <v:textbox>
                            <w:txbxContent>
                              <w:p w14:paraId="52B8DF9A" w14:textId="77777777" w:rsidR="0049003B" w:rsidRPr="0049003B" w:rsidRDefault="0049003B" w:rsidP="0049003B">
                                <w:pPr>
                                  <w:rPr>
                                    <w:b/>
                                  </w:rPr>
                                </w:pPr>
                                <w:r w:rsidRPr="0049003B">
                                  <w:rPr>
                                    <w:b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Conexão reta unidirecional 209" o:spid="_x0000_s1069" type="#_x0000_t32" style="position:absolute;left:310101;top:2003728;width:254442;height:127221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bemVMYAAADcAAAADwAAAGRycy9kb3ducmV2LnhtbESPQWvCQBSE70L/w/IEL6IbU2ht6ipF&#10;FHLx0Fja6yP7mkSzb8PuGmN/vVso9DjMfDPMajOYVvTkfGNZwWKegCAurW64UvBx3M+WIHxA1tha&#10;JgU38rBZP4xWmGl75Xfqi1CJWMI+QwV1CF0mpS9rMujntiOO3rd1BkOUrpLa4TWWm1amSfIkDTYc&#10;F2rsaFtTeS4uRkHaTtNd97X/PD7mRZ8f6McV55NSk/Hw9goi0BD+w390riP3/AK/Z+IRkOs7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OG3plTGAAAA3AAAAA8AAAAAAAAA&#10;AAAAAAAAoQIAAGRycy9kb3ducmV2LnhtbFBLBQYAAAAABAAEAPkAAACUAwAAAAA=&#10;" strokecolor="#92d050" strokeweight="2.25pt">
                          <v:stroke endarrow="block" joinstyle="miter"/>
                        </v:shape>
                        <v:shape id="Caixa de Texto 2" o:spid="_x0000_s1070" type="#_x0000_t202" style="position:absolute;left:55659;top:1948069;width:255270;height:2393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pn3GvwAA&#10;ANwAAAAPAAAAZHJzL2Rvd25yZXYueG1sRE/LisIwFN0P+A/hCu7GRNFBq1FkBsGVMr7A3aW5tsXm&#10;pjTR1r83C8Hl4bzny9aW4kG1LxxrGPQVCOLUmYIzDcfD+nsCwgdkg6Vj0vAkD8tF52uOiXEN/9Nj&#10;HzIRQ9gnqCEPoUqk9GlOFn3fVcSRu7raYoiwzqSpsYnhtpRDpX6kxYJjQ44V/eaU3vZ3q+G0vV7O&#10;I7XL/uy4alyrJNup1LrXbVczEIHa8BG/3RujYTiJ8+OZeATk4gU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Fqmfca/AAAA3AAAAA8AAAAAAAAAAAAAAAAAlwIAAGRycy9kb3ducmV2&#10;LnhtbFBLBQYAAAAABAAEAPUAAACDAwAAAAA=&#10;" filled="f" stroked="f">
                          <v:textbox>
                            <w:txbxContent>
                              <w:p w14:paraId="20B3D837" w14:textId="77777777" w:rsidR="0049003B" w:rsidRPr="0049003B" w:rsidRDefault="0049003B" w:rsidP="0049003B">
                                <w:pPr>
                                  <w:rPr>
                                    <w:b/>
                                  </w:rPr>
                                </w:pPr>
                                <w:r w:rsidRPr="0049003B">
                                  <w:rPr>
                                    <w:b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3363" w:type="dxa"/>
          </w:tcPr>
          <w:p w14:paraId="26AC63DB" w14:textId="77777777" w:rsidR="00364014" w:rsidRPr="008C54E7" w:rsidRDefault="00364014" w:rsidP="001F0B70">
            <w:pPr>
              <w:pStyle w:val="ListParagraph"/>
              <w:numPr>
                <w:ilvl w:val="1"/>
                <w:numId w:val="16"/>
              </w:numPr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 xml:space="preserve">Legenda a </w:t>
            </w:r>
            <w:r w:rsidR="00E71753" w:rsidRPr="008C54E7">
              <w:rPr>
                <w:rFonts w:cstheme="minorHAnsi"/>
                <w:lang w:val="pt-PT"/>
              </w:rPr>
              <w:t>figura</w:t>
            </w:r>
            <w:r w:rsidRPr="008C54E7">
              <w:rPr>
                <w:rFonts w:cstheme="minorHAnsi"/>
                <w:lang w:val="pt-PT"/>
              </w:rPr>
              <w:t>.</w:t>
            </w:r>
          </w:p>
          <w:p w14:paraId="3E7FA2C6" w14:textId="77777777" w:rsidR="00364014" w:rsidRPr="008C54E7" w:rsidRDefault="00364014" w:rsidP="00CB0FC2">
            <w:pPr>
              <w:pStyle w:val="ListParagraph"/>
              <w:ind w:left="523"/>
              <w:rPr>
                <w:rFonts w:cstheme="minorHAnsi"/>
                <w:lang w:val="pt-PT"/>
              </w:rPr>
            </w:pPr>
          </w:p>
          <w:p w14:paraId="41945415" w14:textId="77777777" w:rsidR="00364014" w:rsidRPr="008C54E7" w:rsidRDefault="00364014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1. __________________</w:t>
            </w:r>
          </w:p>
          <w:p w14:paraId="726A6E69" w14:textId="77777777" w:rsidR="00364014" w:rsidRPr="008C54E7" w:rsidRDefault="00364014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2. __________________</w:t>
            </w:r>
          </w:p>
          <w:p w14:paraId="781AA89A" w14:textId="77777777" w:rsidR="00364014" w:rsidRPr="008C54E7" w:rsidRDefault="00364014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3. __________________</w:t>
            </w:r>
          </w:p>
          <w:p w14:paraId="31C322E4" w14:textId="77777777" w:rsidR="00364014" w:rsidRPr="008C54E7" w:rsidRDefault="00364014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4. __________________</w:t>
            </w:r>
          </w:p>
          <w:p w14:paraId="261E63EA" w14:textId="77777777" w:rsidR="00364014" w:rsidRPr="008C54E7" w:rsidRDefault="00364014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5. __________________</w:t>
            </w:r>
          </w:p>
          <w:p w14:paraId="76EBCEBD" w14:textId="77777777" w:rsidR="00364014" w:rsidRPr="008C54E7" w:rsidRDefault="00364014" w:rsidP="00CB0FC2">
            <w:pPr>
              <w:pStyle w:val="ListParagraph"/>
              <w:ind w:left="523"/>
              <w:rPr>
                <w:rFonts w:cstheme="minorHAnsi"/>
                <w:lang w:val="pt-PT"/>
              </w:rPr>
            </w:pPr>
          </w:p>
          <w:p w14:paraId="4F67147B" w14:textId="77777777" w:rsidR="00364014" w:rsidRPr="008C54E7" w:rsidRDefault="00364014" w:rsidP="00CB0FC2">
            <w:pPr>
              <w:pStyle w:val="ListParagraph"/>
              <w:ind w:left="0"/>
              <w:rPr>
                <w:rFonts w:cstheme="minorHAnsi"/>
                <w:lang w:val="pt-PT"/>
              </w:rPr>
            </w:pPr>
          </w:p>
        </w:tc>
      </w:tr>
    </w:tbl>
    <w:p w14:paraId="7A142900" w14:textId="77777777" w:rsidR="00C621A0" w:rsidRPr="008C54E7" w:rsidRDefault="002A42C0" w:rsidP="00C621A0">
      <w:pPr>
        <w:rPr>
          <w:rFonts w:cstheme="minorHAnsi"/>
        </w:rPr>
      </w:pPr>
      <w:r w:rsidRPr="008C54E7">
        <w:rPr>
          <w:rFonts w:cstheme="minorHAnsi"/>
        </w:rPr>
        <w:br w:type="page"/>
      </w:r>
    </w:p>
    <w:p w14:paraId="7275E2A7" w14:textId="77777777" w:rsidR="00C621A0" w:rsidRPr="008C54E7" w:rsidRDefault="00C621A0" w:rsidP="001F0B70">
      <w:pPr>
        <w:pStyle w:val="ListParagraph"/>
        <w:numPr>
          <w:ilvl w:val="1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lastRenderedPageBreak/>
        <w:t xml:space="preserve">Estabelece a correspondência entre os números da </w:t>
      </w:r>
      <w:r w:rsidR="00E71753" w:rsidRPr="008C54E7">
        <w:rPr>
          <w:rFonts w:cstheme="minorHAnsi"/>
          <w:lang w:val="pt-PT"/>
        </w:rPr>
        <w:t xml:space="preserve">figura </w:t>
      </w:r>
      <w:r w:rsidRPr="008C54E7">
        <w:rPr>
          <w:rFonts w:cstheme="minorHAnsi"/>
          <w:lang w:val="pt-PT"/>
        </w:rPr>
        <w:t>e as letras das seguintes funções:</w:t>
      </w:r>
    </w:p>
    <w:p w14:paraId="2F851209" w14:textId="77777777" w:rsidR="001F0B70" w:rsidRPr="008C54E7" w:rsidRDefault="001F0B70" w:rsidP="001F0B70">
      <w:pPr>
        <w:pStyle w:val="ListParagraph"/>
        <w:ind w:left="792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1F0B70" w:rsidRPr="008C54E7" w14:paraId="328279B3" w14:textId="77777777" w:rsidTr="001F0B70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1F11B65E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58DF87D" w14:textId="77777777" w:rsidR="001F0B70" w:rsidRPr="008C54E7" w:rsidRDefault="001F0B70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A. </w:t>
            </w:r>
            <w:r w:rsidRPr="008C54E7">
              <w:rPr>
                <w:rFonts w:cstheme="minorHAnsi"/>
                <w:lang w:val="pt-PT"/>
              </w:rPr>
              <w:t>Permite a passagem dos nutrientes e do oxigénio do sangue da mãe para o do filho e, em sentido contrário, do dióxido de carbono e outras excreções do sangue do filho para o da mãe.</w:t>
            </w:r>
          </w:p>
        </w:tc>
      </w:tr>
      <w:tr w:rsidR="001F0B70" w:rsidRPr="008C54E7" w14:paraId="58BD1258" w14:textId="77777777" w:rsidTr="001F0B70">
        <w:tc>
          <w:tcPr>
            <w:tcW w:w="268" w:type="dxa"/>
            <w:tcBorders>
              <w:left w:val="nil"/>
              <w:bottom w:val="single" w:sz="4" w:space="0" w:color="auto"/>
              <w:right w:val="nil"/>
            </w:tcBorders>
          </w:tcPr>
          <w:p w14:paraId="52839AE6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1DDA3F5A" w14:textId="77777777" w:rsidR="001F0B70" w:rsidRPr="008C54E7" w:rsidRDefault="001F0B70" w:rsidP="00CB0FC2">
            <w:pPr>
              <w:pStyle w:val="ListParagraph"/>
              <w:ind w:left="176" w:hanging="176"/>
              <w:jc w:val="left"/>
              <w:rPr>
                <w:b/>
                <w:lang w:val="pt-PT"/>
              </w:rPr>
            </w:pPr>
          </w:p>
        </w:tc>
      </w:tr>
      <w:tr w:rsidR="001F0B70" w:rsidRPr="008C54E7" w14:paraId="01D5893C" w14:textId="77777777" w:rsidTr="00CB0FC2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6875B214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3D89A1" w14:textId="77777777" w:rsidR="001F0B70" w:rsidRPr="008C54E7" w:rsidRDefault="001F0B70" w:rsidP="00CB0FC2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8C54E7">
              <w:rPr>
                <w:b/>
                <w:lang w:val="pt-PT"/>
              </w:rPr>
              <w:t>B.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Liga o novo ser à placenta</w:t>
            </w:r>
            <w:r w:rsidR="00E71753" w:rsidRPr="008C54E7">
              <w:rPr>
                <w:rFonts w:cstheme="minorHAnsi"/>
                <w:lang w:val="pt-PT"/>
              </w:rPr>
              <w:t xml:space="preserve">, </w:t>
            </w:r>
            <w:r w:rsidRPr="008C54E7">
              <w:rPr>
                <w:rFonts w:cstheme="minorHAnsi"/>
                <w:lang w:val="pt-PT"/>
              </w:rPr>
              <w:t>que contém os vasos sanguíneos.</w:t>
            </w:r>
          </w:p>
        </w:tc>
      </w:tr>
      <w:tr w:rsidR="001F0B70" w:rsidRPr="008C54E7" w14:paraId="31D57CD9" w14:textId="77777777" w:rsidTr="00CB0FC2">
        <w:tc>
          <w:tcPr>
            <w:tcW w:w="268" w:type="dxa"/>
            <w:tcBorders>
              <w:right w:val="single" w:sz="4" w:space="0" w:color="auto"/>
            </w:tcBorders>
          </w:tcPr>
          <w:p w14:paraId="77FE688F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FE24C4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 xml:space="preserve">C. </w:t>
            </w:r>
            <w:r w:rsidRPr="008C54E7">
              <w:rPr>
                <w:rFonts w:cstheme="minorHAnsi"/>
                <w:lang w:val="pt-PT"/>
              </w:rPr>
              <w:t>Estrutura que contém o líquido amniótico.</w:t>
            </w:r>
          </w:p>
        </w:tc>
      </w:tr>
      <w:tr w:rsidR="001F0B70" w:rsidRPr="008C54E7" w14:paraId="1E0FA013" w14:textId="77777777" w:rsidTr="00720C95">
        <w:tc>
          <w:tcPr>
            <w:tcW w:w="268" w:type="dxa"/>
            <w:tcBorders>
              <w:right w:val="single" w:sz="4" w:space="0" w:color="auto"/>
            </w:tcBorders>
          </w:tcPr>
          <w:p w14:paraId="66235E3B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5E2EF9F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>D.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Facilita os movimentos do feto protegendo-o da dessecação, de choques mecânicos e de diferenças de temperatura.</w:t>
            </w:r>
          </w:p>
        </w:tc>
      </w:tr>
      <w:tr w:rsidR="001F0B70" w:rsidRPr="008C54E7" w14:paraId="175B0DAA" w14:textId="77777777" w:rsidTr="001F0B70">
        <w:tc>
          <w:tcPr>
            <w:tcW w:w="268" w:type="dxa"/>
            <w:tcBorders>
              <w:right w:val="single" w:sz="4" w:space="0" w:color="auto"/>
            </w:tcBorders>
          </w:tcPr>
          <w:p w14:paraId="587CAF60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260D1BD" w14:textId="77777777" w:rsidR="001F0B70" w:rsidRPr="008C54E7" w:rsidRDefault="001F0B70" w:rsidP="00CB0FC2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1F0B70" w:rsidRPr="008C54E7" w14:paraId="72473B0F" w14:textId="77777777" w:rsidTr="001F0B70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1B27E99C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39B7A6" w14:textId="77777777" w:rsidR="001F0B70" w:rsidRPr="008C54E7" w:rsidRDefault="001F0B70" w:rsidP="00CB0FC2">
            <w:pPr>
              <w:pStyle w:val="ListParagraph"/>
              <w:ind w:left="0"/>
              <w:rPr>
                <w:lang w:val="pt-PT"/>
              </w:rPr>
            </w:pPr>
            <w:r w:rsidRPr="008C54E7">
              <w:rPr>
                <w:b/>
                <w:lang w:val="pt-PT"/>
              </w:rPr>
              <w:t>E.</w:t>
            </w:r>
            <w:r w:rsidRPr="008C54E7">
              <w:rPr>
                <w:lang w:val="pt-PT"/>
              </w:rPr>
              <w:t xml:space="preserve"> </w:t>
            </w:r>
            <w:r w:rsidRPr="008C54E7">
              <w:rPr>
                <w:rFonts w:cstheme="minorHAnsi"/>
                <w:lang w:val="pt-PT"/>
              </w:rPr>
              <w:t>Local onde ocorre a nidação.</w:t>
            </w:r>
          </w:p>
        </w:tc>
      </w:tr>
    </w:tbl>
    <w:p w14:paraId="31B1B3E6" w14:textId="77777777" w:rsidR="00C621A0" w:rsidRPr="008C54E7" w:rsidRDefault="00C621A0" w:rsidP="00C621A0">
      <w:pPr>
        <w:rPr>
          <w:rFonts w:cstheme="minorHAnsi"/>
        </w:rPr>
      </w:pPr>
    </w:p>
    <w:p w14:paraId="094F455E" w14:textId="77777777" w:rsidR="00C621A0" w:rsidRPr="008C54E7" w:rsidRDefault="00C621A0" w:rsidP="00612585">
      <w:pPr>
        <w:pStyle w:val="ListParagraph"/>
        <w:numPr>
          <w:ilvl w:val="0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A Constança e o Santiago conseguiram engravidar e preparam a chegada do novo membro da família. Para que a adaptação do recém-nascido à vida no exterior do útero materno seja tranquila e saudável, os cuidados de saúde adequados na primeira infância são muito importantes, bem como o carinho e os estímulos de quem o rodeia.</w:t>
      </w:r>
    </w:p>
    <w:p w14:paraId="4124CD36" w14:textId="77777777" w:rsidR="00612585" w:rsidRPr="008C54E7" w:rsidRDefault="00612585" w:rsidP="00612585">
      <w:pPr>
        <w:pStyle w:val="ListParagraph"/>
        <w:ind w:left="360"/>
        <w:rPr>
          <w:rFonts w:cstheme="minorHAnsi"/>
          <w:lang w:val="pt-PT"/>
        </w:rPr>
      </w:pPr>
    </w:p>
    <w:p w14:paraId="3BE174F2" w14:textId="77777777" w:rsidR="00C621A0" w:rsidRPr="008C54E7" w:rsidRDefault="00C621A0" w:rsidP="00612585">
      <w:pPr>
        <w:pStyle w:val="ListParagraph"/>
        <w:numPr>
          <w:ilvl w:val="1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Enumera três cuidados de saúde importantes durante a primeira infância.</w:t>
      </w:r>
    </w:p>
    <w:p w14:paraId="53504A12" w14:textId="77777777" w:rsidR="00612585" w:rsidRPr="008C54E7" w:rsidRDefault="00612585" w:rsidP="00612585">
      <w:pPr>
        <w:pStyle w:val="ListParagraph"/>
        <w:ind w:left="792"/>
        <w:rPr>
          <w:rFonts w:cstheme="minorHAnsi"/>
          <w:lang w:val="pt-PT"/>
        </w:rPr>
      </w:pPr>
    </w:p>
    <w:p w14:paraId="4A366C6E" w14:textId="77777777" w:rsidR="00612585" w:rsidRPr="008C54E7" w:rsidRDefault="00612585" w:rsidP="00612585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24EA9446" w14:textId="77777777" w:rsidR="00612585" w:rsidRPr="008C54E7" w:rsidRDefault="00612585" w:rsidP="00612585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781CE023" w14:textId="77777777" w:rsidR="005B68AE" w:rsidRPr="008C54E7" w:rsidRDefault="005B68AE" w:rsidP="005B68AE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564712E0" w14:textId="77777777" w:rsidR="005E4F11" w:rsidRPr="008C54E7" w:rsidRDefault="005E4F11" w:rsidP="005E4F11">
      <w:pPr>
        <w:pStyle w:val="ListParagraph"/>
        <w:ind w:left="360"/>
        <w:rPr>
          <w:rFonts w:cstheme="minorHAnsi"/>
          <w:lang w:val="pt-PT"/>
        </w:rPr>
      </w:pPr>
    </w:p>
    <w:p w14:paraId="7FAC0638" w14:textId="77777777" w:rsidR="00612585" w:rsidRPr="008C54E7" w:rsidRDefault="00C621A0" w:rsidP="00612585">
      <w:pPr>
        <w:pStyle w:val="ListParagraph"/>
        <w:numPr>
          <w:ilvl w:val="1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Identifica dois cuidados de saúde infantil que ajudam a prevenir doenças.</w:t>
      </w:r>
      <w:r w:rsidR="00612585" w:rsidRPr="008C54E7">
        <w:rPr>
          <w:rFonts w:cstheme="minorHAnsi"/>
          <w:lang w:val="pt-PT"/>
        </w:rPr>
        <w:t xml:space="preserve"> </w:t>
      </w:r>
    </w:p>
    <w:p w14:paraId="0577934D" w14:textId="77777777" w:rsidR="00612585" w:rsidRPr="008C54E7" w:rsidRDefault="00612585" w:rsidP="00612585">
      <w:pPr>
        <w:pStyle w:val="ListParagraph"/>
        <w:ind w:left="792"/>
        <w:rPr>
          <w:rFonts w:cstheme="minorHAnsi"/>
          <w:lang w:val="pt-PT"/>
        </w:rPr>
      </w:pPr>
    </w:p>
    <w:p w14:paraId="575A9550" w14:textId="77777777" w:rsidR="00612585" w:rsidRPr="008C54E7" w:rsidRDefault="00612585" w:rsidP="00612585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491EFB93" w14:textId="77777777" w:rsidR="00612585" w:rsidRPr="008C54E7" w:rsidRDefault="00612585" w:rsidP="00612585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44A60441" w14:textId="77777777" w:rsidR="00612585" w:rsidRPr="008C54E7" w:rsidRDefault="00612585" w:rsidP="00612585">
      <w:pPr>
        <w:pStyle w:val="ListParagraph"/>
        <w:ind w:left="792"/>
        <w:rPr>
          <w:rFonts w:cstheme="minorHAnsi"/>
          <w:lang w:val="pt-PT"/>
        </w:rPr>
      </w:pPr>
    </w:p>
    <w:p w14:paraId="2FFE00E4" w14:textId="77777777" w:rsidR="00C621A0" w:rsidRPr="008C54E7" w:rsidRDefault="00C621A0" w:rsidP="00C621A0">
      <w:pPr>
        <w:pStyle w:val="ListParagraph"/>
        <w:numPr>
          <w:ilvl w:val="1"/>
          <w:numId w:val="16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Indica duas vantagens do aleitamento materno.</w:t>
      </w:r>
    </w:p>
    <w:p w14:paraId="3E74E50C" w14:textId="77777777" w:rsidR="00612585" w:rsidRPr="008C54E7" w:rsidRDefault="00612585" w:rsidP="00612585">
      <w:pPr>
        <w:pStyle w:val="ListParagraph"/>
        <w:ind w:left="792"/>
        <w:rPr>
          <w:rFonts w:cstheme="minorHAnsi"/>
          <w:lang w:val="pt-PT"/>
        </w:rPr>
      </w:pPr>
    </w:p>
    <w:p w14:paraId="2583DC5F" w14:textId="77777777" w:rsidR="00612585" w:rsidRPr="008C54E7" w:rsidRDefault="00612585" w:rsidP="00612585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4EA9E846" w14:textId="77777777" w:rsidR="00612585" w:rsidRPr="008C54E7" w:rsidRDefault="00612585" w:rsidP="00612585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6740B55F" w14:textId="77777777" w:rsidR="005E4F11" w:rsidRPr="008C54E7" w:rsidRDefault="005E4F11" w:rsidP="005E4F11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387AE597" w14:textId="77777777" w:rsidR="005E4F11" w:rsidRPr="008C54E7" w:rsidRDefault="005E4F11" w:rsidP="005E4F11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</w:t>
      </w:r>
    </w:p>
    <w:p w14:paraId="5DC690CB" w14:textId="77777777" w:rsidR="00612585" w:rsidRPr="008C54E7" w:rsidRDefault="00612585" w:rsidP="00612585">
      <w:pPr>
        <w:pStyle w:val="ListParagraph"/>
        <w:ind w:left="792"/>
        <w:rPr>
          <w:rFonts w:cstheme="minorHAnsi"/>
          <w:lang w:val="pt-PT"/>
        </w:rPr>
      </w:pPr>
    </w:p>
    <w:p w14:paraId="25ADABC4" w14:textId="77777777" w:rsidR="00612585" w:rsidRPr="008C54E7" w:rsidRDefault="00612585" w:rsidP="00C621A0">
      <w:pPr>
        <w:rPr>
          <w:rFonts w:cstheme="minorHAnsi"/>
        </w:rPr>
      </w:pPr>
      <w:r w:rsidRPr="008C54E7">
        <w:rPr>
          <w:rFonts w:cstheme="minorHAnsi"/>
        </w:rPr>
        <w:br w:type="page"/>
      </w:r>
    </w:p>
    <w:p w14:paraId="12A346E3" w14:textId="77777777" w:rsidR="00C621A0" w:rsidRPr="008C54E7" w:rsidRDefault="00C621A0" w:rsidP="008E7958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C54E7">
        <w:rPr>
          <w:rFonts w:ascii="Calibri" w:eastAsia="Times New Roman" w:hAnsi="Calibri" w:cs="Times New Roman"/>
          <w:b/>
          <w:sz w:val="28"/>
          <w:szCs w:val="24"/>
        </w:rPr>
        <w:lastRenderedPageBreak/>
        <w:t>Grupo IV</w:t>
      </w:r>
    </w:p>
    <w:p w14:paraId="1CE32D49" w14:textId="77777777" w:rsidR="00C621A0" w:rsidRPr="008C54E7" w:rsidRDefault="00C621A0" w:rsidP="008E7958">
      <w:pPr>
        <w:jc w:val="center"/>
        <w:rPr>
          <w:rFonts w:cstheme="minorHAnsi"/>
          <w:i/>
        </w:rPr>
      </w:pPr>
      <w:r w:rsidRPr="008C54E7">
        <w:rPr>
          <w:rFonts w:cstheme="minorHAnsi"/>
          <w:i/>
        </w:rPr>
        <w:t>É da semente que, por obra maravilhosa da Natur</w:t>
      </w:r>
      <w:r w:rsidR="008E7958" w:rsidRPr="008C54E7">
        <w:rPr>
          <w:rFonts w:cstheme="minorHAnsi"/>
          <w:i/>
        </w:rPr>
        <w:t>eza, resultará uma nova planta,</w:t>
      </w:r>
      <w:r w:rsidR="008E7958" w:rsidRPr="008C54E7">
        <w:rPr>
          <w:rFonts w:cstheme="minorHAnsi"/>
          <w:i/>
        </w:rPr>
        <w:br/>
      </w:r>
      <w:r w:rsidRPr="008C54E7">
        <w:rPr>
          <w:rFonts w:cstheme="minorHAnsi"/>
          <w:i/>
        </w:rPr>
        <w:t xml:space="preserve">grande ou pequena, simples ou </w:t>
      </w:r>
      <w:r w:rsidR="008E7958" w:rsidRPr="008C54E7">
        <w:rPr>
          <w:rFonts w:cstheme="minorHAnsi"/>
          <w:i/>
        </w:rPr>
        <w:t>vistosa, tal qual a planta mãe.</w:t>
      </w:r>
    </w:p>
    <w:p w14:paraId="524D138C" w14:textId="5C05AFD3" w:rsidR="00456478" w:rsidRPr="008C54E7" w:rsidRDefault="00C621A0" w:rsidP="00092F7B">
      <w:pPr>
        <w:pStyle w:val="ListParagraph"/>
        <w:numPr>
          <w:ilvl w:val="0"/>
          <w:numId w:val="18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 xml:space="preserve">Observa a </w:t>
      </w:r>
      <w:r w:rsidR="00E71753" w:rsidRPr="008C54E7">
        <w:rPr>
          <w:rFonts w:cstheme="minorHAnsi"/>
          <w:lang w:val="pt-PT"/>
        </w:rPr>
        <w:t xml:space="preserve">figura </w:t>
      </w:r>
      <w:r w:rsidRPr="008C54E7">
        <w:rPr>
          <w:rFonts w:cstheme="minorHAnsi"/>
          <w:lang w:val="pt-PT"/>
        </w:rPr>
        <w:t>seguinte.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356"/>
      </w:tblGrid>
      <w:tr w:rsidR="002B4649" w:rsidRPr="008C54E7" w14:paraId="2647899C" w14:textId="77777777" w:rsidTr="002B4649">
        <w:tc>
          <w:tcPr>
            <w:tcW w:w="4776" w:type="dxa"/>
          </w:tcPr>
          <w:p w14:paraId="71F3CD61" w14:textId="77777777" w:rsidR="002B4649" w:rsidRPr="008C54E7" w:rsidRDefault="002B4649" w:rsidP="00CB0FC2">
            <w:pPr>
              <w:pStyle w:val="ListParagraph"/>
              <w:ind w:left="0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noProof/>
                <w:lang w:val="pt-PT"/>
              </w:rPr>
              <w:drawing>
                <wp:inline distT="0" distB="0" distL="0" distR="0" wp14:anchorId="404A7CA2" wp14:editId="049C26DA">
                  <wp:extent cx="2894275" cy="2312885"/>
                  <wp:effectExtent l="0" t="0" r="1905" b="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033" cy="2321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311AF52E" w14:textId="61371C47" w:rsidR="002B4649" w:rsidRPr="008C54E7" w:rsidRDefault="002B4649" w:rsidP="00AB27C8">
            <w:pPr>
              <w:pStyle w:val="ListParagraph"/>
              <w:numPr>
                <w:ilvl w:val="1"/>
                <w:numId w:val="18"/>
              </w:numPr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 xml:space="preserve">Legenda a </w:t>
            </w:r>
            <w:r w:rsidR="00E71753" w:rsidRPr="008C54E7">
              <w:rPr>
                <w:rFonts w:cstheme="minorHAnsi"/>
                <w:lang w:val="pt-PT"/>
              </w:rPr>
              <w:t>figura</w:t>
            </w:r>
            <w:r w:rsidRPr="008C54E7">
              <w:rPr>
                <w:rFonts w:cstheme="minorHAnsi"/>
                <w:lang w:val="pt-PT"/>
              </w:rPr>
              <w:t>.</w:t>
            </w:r>
          </w:p>
          <w:p w14:paraId="723CB1C3" w14:textId="77777777" w:rsidR="002B4649" w:rsidRPr="008C54E7" w:rsidRDefault="002B4649" w:rsidP="00CB0FC2">
            <w:pPr>
              <w:pStyle w:val="ListParagraph"/>
              <w:ind w:left="523"/>
              <w:rPr>
                <w:rFonts w:cstheme="minorHAnsi"/>
                <w:lang w:val="pt-PT"/>
              </w:rPr>
            </w:pPr>
          </w:p>
          <w:p w14:paraId="1D7C6DB1" w14:textId="77777777" w:rsidR="002B4649" w:rsidRPr="008C54E7" w:rsidRDefault="002B4649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1. __________________</w:t>
            </w:r>
          </w:p>
          <w:p w14:paraId="4988EFD9" w14:textId="77777777" w:rsidR="002B4649" w:rsidRPr="008C54E7" w:rsidRDefault="002B4649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2. __________________</w:t>
            </w:r>
          </w:p>
          <w:p w14:paraId="25663BCA" w14:textId="77777777" w:rsidR="002B4649" w:rsidRPr="008C54E7" w:rsidRDefault="002B4649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3. __________________</w:t>
            </w:r>
          </w:p>
          <w:p w14:paraId="5E1073B2" w14:textId="77777777" w:rsidR="002B4649" w:rsidRPr="008C54E7" w:rsidRDefault="002B4649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4. __________________</w:t>
            </w:r>
          </w:p>
          <w:p w14:paraId="38336029" w14:textId="77777777" w:rsidR="002B4649" w:rsidRPr="008C54E7" w:rsidRDefault="002B4649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5. __________________</w:t>
            </w:r>
          </w:p>
          <w:p w14:paraId="25FCDF56" w14:textId="77777777" w:rsidR="002B4649" w:rsidRPr="008C54E7" w:rsidRDefault="006A570A" w:rsidP="00CB0FC2">
            <w:pPr>
              <w:pStyle w:val="ListParagraph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6. __________________</w:t>
            </w:r>
          </w:p>
          <w:p w14:paraId="7110A2EE" w14:textId="77777777" w:rsidR="002B4649" w:rsidRPr="008C54E7" w:rsidRDefault="002B4649" w:rsidP="00CB0FC2">
            <w:pPr>
              <w:pStyle w:val="ListParagraph"/>
              <w:ind w:left="0"/>
              <w:rPr>
                <w:rFonts w:cstheme="minorHAnsi"/>
                <w:lang w:val="pt-PT"/>
              </w:rPr>
            </w:pPr>
          </w:p>
        </w:tc>
      </w:tr>
    </w:tbl>
    <w:p w14:paraId="2176F6F9" w14:textId="77777777" w:rsidR="00456478" w:rsidRPr="008C54E7" w:rsidRDefault="00456478" w:rsidP="00AB27C8">
      <w:pPr>
        <w:rPr>
          <w:rFonts w:cstheme="minorHAnsi"/>
        </w:rPr>
      </w:pPr>
    </w:p>
    <w:p w14:paraId="6BED6501" w14:textId="77777777" w:rsidR="00C621A0" w:rsidRPr="008C54E7" w:rsidRDefault="00C621A0" w:rsidP="00AB27C8">
      <w:pPr>
        <w:pStyle w:val="ListParagraph"/>
        <w:numPr>
          <w:ilvl w:val="1"/>
          <w:numId w:val="18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Explica se a flor representada na figura é completa ou incompleta.</w:t>
      </w:r>
    </w:p>
    <w:p w14:paraId="0D48BA32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</w:p>
    <w:p w14:paraId="3A1BDA1E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</w:t>
      </w:r>
    </w:p>
    <w:p w14:paraId="598B9573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</w:p>
    <w:p w14:paraId="5AF153D6" w14:textId="02E9BD09" w:rsidR="00AB27C8" w:rsidRPr="008C54E7" w:rsidRDefault="00C621A0" w:rsidP="00AB27C8">
      <w:pPr>
        <w:pStyle w:val="ListParagraph"/>
        <w:numPr>
          <w:ilvl w:val="1"/>
          <w:numId w:val="18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Identifica o</w:t>
      </w:r>
      <w:r w:rsidR="00E71753" w:rsidRPr="008C54E7">
        <w:rPr>
          <w:rFonts w:cstheme="minorHAnsi"/>
          <w:lang w:val="pt-PT"/>
        </w:rPr>
        <w:t>(s)</w:t>
      </w:r>
      <w:r w:rsidRPr="008C54E7">
        <w:rPr>
          <w:rFonts w:cstheme="minorHAnsi"/>
          <w:lang w:val="pt-PT"/>
        </w:rPr>
        <w:t xml:space="preserve"> tipo(s) de polinização que pode(m) ocorrer</w:t>
      </w:r>
      <w:r w:rsidR="00E71753" w:rsidRPr="008C54E7">
        <w:rPr>
          <w:rFonts w:cstheme="minorHAnsi"/>
          <w:lang w:val="pt-PT"/>
        </w:rPr>
        <w:t xml:space="preserve"> </w:t>
      </w:r>
      <w:r w:rsidRPr="008C54E7">
        <w:rPr>
          <w:rFonts w:cstheme="minorHAnsi"/>
          <w:lang w:val="pt-PT"/>
        </w:rPr>
        <w:t>nesta flor.</w:t>
      </w:r>
      <w:r w:rsidR="00AB27C8" w:rsidRPr="008C54E7">
        <w:rPr>
          <w:rFonts w:cstheme="minorHAnsi"/>
          <w:lang w:val="pt-PT"/>
        </w:rPr>
        <w:t xml:space="preserve"> </w:t>
      </w:r>
    </w:p>
    <w:p w14:paraId="772A2AA1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</w:p>
    <w:p w14:paraId="27B2664A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</w:t>
      </w:r>
    </w:p>
    <w:p w14:paraId="020AEBD8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</w:p>
    <w:p w14:paraId="78067177" w14:textId="77777777" w:rsidR="00AB27C8" w:rsidRPr="008C54E7" w:rsidRDefault="00C621A0" w:rsidP="00AB27C8">
      <w:pPr>
        <w:pStyle w:val="ListParagraph"/>
        <w:numPr>
          <w:ilvl w:val="1"/>
          <w:numId w:val="18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Dá dois exemplos de agentes de polinização.</w:t>
      </w:r>
      <w:r w:rsidR="00AB27C8" w:rsidRPr="008C54E7">
        <w:rPr>
          <w:rFonts w:cstheme="minorHAnsi"/>
          <w:lang w:val="pt-PT"/>
        </w:rPr>
        <w:t xml:space="preserve"> </w:t>
      </w:r>
    </w:p>
    <w:p w14:paraId="2A3BE4AF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</w:p>
    <w:p w14:paraId="56C0E11E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</w:t>
      </w:r>
    </w:p>
    <w:p w14:paraId="40892A0B" w14:textId="77777777" w:rsidR="00AB27C8" w:rsidRPr="008C54E7" w:rsidRDefault="00AB27C8" w:rsidP="00AB27C8">
      <w:pPr>
        <w:pStyle w:val="ListParagraph"/>
        <w:ind w:left="792"/>
        <w:rPr>
          <w:rFonts w:cstheme="minorHAnsi"/>
          <w:lang w:val="pt-PT"/>
        </w:rPr>
      </w:pPr>
    </w:p>
    <w:p w14:paraId="691EC248" w14:textId="77777777" w:rsidR="00040C26" w:rsidRPr="008C54E7" w:rsidRDefault="00C621A0" w:rsidP="00C621A0">
      <w:pPr>
        <w:pStyle w:val="ListParagraph"/>
        <w:numPr>
          <w:ilvl w:val="0"/>
          <w:numId w:val="18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Distingue fruto seco de fruto carnudo.</w:t>
      </w:r>
    </w:p>
    <w:p w14:paraId="5C103FA3" w14:textId="77777777" w:rsidR="00040C26" w:rsidRPr="008C54E7" w:rsidRDefault="00040C26" w:rsidP="00040C26">
      <w:pPr>
        <w:pStyle w:val="ListParagraph"/>
        <w:ind w:left="360"/>
        <w:rPr>
          <w:rFonts w:cstheme="minorHAnsi"/>
          <w:lang w:val="pt-PT"/>
        </w:rPr>
      </w:pPr>
    </w:p>
    <w:p w14:paraId="7666373D" w14:textId="77777777" w:rsidR="00040C26" w:rsidRPr="008C54E7" w:rsidRDefault="00040C26" w:rsidP="00040C26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_______________________________________________________________________________</w:t>
      </w:r>
    </w:p>
    <w:p w14:paraId="4A6215FF" w14:textId="77777777" w:rsidR="00040C26" w:rsidRPr="008C54E7" w:rsidRDefault="00040C26" w:rsidP="00040C26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_______________________________________________________________________________</w:t>
      </w:r>
    </w:p>
    <w:p w14:paraId="2FF2B4C6" w14:textId="77777777" w:rsidR="00040C26" w:rsidRPr="008C54E7" w:rsidRDefault="00040C26" w:rsidP="00040C26">
      <w:pPr>
        <w:pStyle w:val="ListParagraph"/>
        <w:ind w:left="360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br w:type="page"/>
      </w:r>
    </w:p>
    <w:p w14:paraId="0D0DE14E" w14:textId="77777777" w:rsidR="00C621A0" w:rsidRDefault="00C621A0" w:rsidP="00C621A0">
      <w:pPr>
        <w:pStyle w:val="ListParagraph"/>
        <w:numPr>
          <w:ilvl w:val="0"/>
          <w:numId w:val="18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lastRenderedPageBreak/>
        <w:t>Observa a figura seguinte</w:t>
      </w:r>
      <w:r w:rsidR="00E929C8" w:rsidRPr="008C54E7">
        <w:rPr>
          <w:rFonts w:cstheme="minorHAnsi"/>
          <w:lang w:val="pt-PT"/>
        </w:rPr>
        <w:t>,</w:t>
      </w:r>
      <w:r w:rsidRPr="008C54E7">
        <w:rPr>
          <w:rFonts w:cstheme="minorHAnsi"/>
          <w:lang w:val="pt-PT"/>
        </w:rPr>
        <w:t xml:space="preserve"> que representa a semente de um feijoeiro.</w:t>
      </w:r>
    </w:p>
    <w:p w14:paraId="113625C9" w14:textId="77777777" w:rsidR="00D14141" w:rsidRPr="008C54E7" w:rsidRDefault="00D14141" w:rsidP="00D14141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356"/>
      </w:tblGrid>
      <w:tr w:rsidR="00040C26" w:rsidRPr="008C54E7" w14:paraId="07EF4A6D" w14:textId="77777777" w:rsidTr="00CB0FC2">
        <w:tc>
          <w:tcPr>
            <w:tcW w:w="4776" w:type="dxa"/>
          </w:tcPr>
          <w:p w14:paraId="68892ADA" w14:textId="77777777" w:rsidR="00040C26" w:rsidRPr="008C54E7" w:rsidRDefault="00040C26" w:rsidP="00CB0FC2">
            <w:pPr>
              <w:pStyle w:val="ListParagraph"/>
              <w:ind w:left="0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noProof/>
                <w:lang w:val="pt-PT"/>
              </w:rPr>
              <w:drawing>
                <wp:inline distT="0" distB="0" distL="0" distR="0" wp14:anchorId="758B2985" wp14:editId="76C4D996">
                  <wp:extent cx="2162192" cy="1932167"/>
                  <wp:effectExtent l="0" t="0" r="0" b="0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62" b="8186"/>
                          <a:stretch/>
                        </pic:blipFill>
                        <pic:spPr bwMode="auto">
                          <a:xfrm>
                            <a:off x="0" y="0"/>
                            <a:ext cx="2162810" cy="193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713DCBE7" w14:textId="3F9D50EB" w:rsidR="00040C26" w:rsidRPr="008C54E7" w:rsidRDefault="00040C26" w:rsidP="00CB0FC2">
            <w:pPr>
              <w:pStyle w:val="ListParagraph"/>
              <w:numPr>
                <w:ilvl w:val="1"/>
                <w:numId w:val="18"/>
              </w:numPr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 xml:space="preserve">Legenda a </w:t>
            </w:r>
            <w:r w:rsidR="00E929C8" w:rsidRPr="008C54E7">
              <w:rPr>
                <w:rFonts w:cstheme="minorHAnsi"/>
                <w:lang w:val="pt-PT"/>
              </w:rPr>
              <w:t>figura</w:t>
            </w:r>
            <w:r w:rsidRPr="008C54E7">
              <w:rPr>
                <w:rFonts w:cstheme="minorHAnsi"/>
                <w:lang w:val="pt-PT"/>
              </w:rPr>
              <w:t>.</w:t>
            </w:r>
          </w:p>
          <w:p w14:paraId="6AC44D88" w14:textId="77777777" w:rsidR="00040C26" w:rsidRPr="008C54E7" w:rsidRDefault="00040C26" w:rsidP="00CB0FC2">
            <w:pPr>
              <w:pStyle w:val="ListParagraph"/>
              <w:ind w:left="523"/>
              <w:rPr>
                <w:rFonts w:cstheme="minorHAnsi"/>
                <w:lang w:val="pt-PT"/>
              </w:rPr>
            </w:pPr>
          </w:p>
          <w:p w14:paraId="07DF5AE9" w14:textId="77777777" w:rsidR="00040C26" w:rsidRPr="008C54E7" w:rsidRDefault="00040C26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1. __________________</w:t>
            </w:r>
          </w:p>
          <w:p w14:paraId="1EAF63E7" w14:textId="77777777" w:rsidR="00040C26" w:rsidRPr="008C54E7" w:rsidRDefault="00040C26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2. __________________</w:t>
            </w:r>
          </w:p>
          <w:p w14:paraId="499864CB" w14:textId="77777777" w:rsidR="00040C26" w:rsidRPr="008C54E7" w:rsidRDefault="00040C26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3. __________________</w:t>
            </w:r>
          </w:p>
          <w:p w14:paraId="765F8B59" w14:textId="77777777" w:rsidR="00040C26" w:rsidRPr="008C54E7" w:rsidRDefault="00040C26" w:rsidP="00CB0FC2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A. __________________</w:t>
            </w:r>
          </w:p>
          <w:p w14:paraId="4A71B9BC" w14:textId="77777777" w:rsidR="00040C26" w:rsidRPr="008C54E7" w:rsidRDefault="00040C26" w:rsidP="00040C26">
            <w:pPr>
              <w:pStyle w:val="ListParagraph"/>
              <w:spacing w:line="360" w:lineRule="auto"/>
              <w:ind w:left="523"/>
              <w:rPr>
                <w:rFonts w:cstheme="minorHAnsi"/>
                <w:lang w:val="pt-PT"/>
              </w:rPr>
            </w:pPr>
            <w:r w:rsidRPr="008C54E7">
              <w:rPr>
                <w:rFonts w:cstheme="minorHAnsi"/>
                <w:lang w:val="pt-PT"/>
              </w:rPr>
              <w:t>B. __________________</w:t>
            </w:r>
          </w:p>
        </w:tc>
      </w:tr>
    </w:tbl>
    <w:p w14:paraId="0206E502" w14:textId="77777777" w:rsidR="00040C26" w:rsidRPr="008C54E7" w:rsidRDefault="00040C26" w:rsidP="00C621A0">
      <w:pPr>
        <w:rPr>
          <w:rFonts w:cstheme="minorHAnsi"/>
        </w:rPr>
      </w:pPr>
    </w:p>
    <w:p w14:paraId="5D8C340C" w14:textId="77777777" w:rsidR="00C621A0" w:rsidRPr="008C54E7" w:rsidRDefault="00C621A0" w:rsidP="00040C26">
      <w:pPr>
        <w:pStyle w:val="ListParagraph"/>
        <w:numPr>
          <w:ilvl w:val="1"/>
          <w:numId w:val="18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Indica a função da estrutura representada pelo número 2.</w:t>
      </w:r>
    </w:p>
    <w:p w14:paraId="66B5A4A6" w14:textId="77777777" w:rsidR="00040C26" w:rsidRPr="008C54E7" w:rsidRDefault="00040C26" w:rsidP="00040C26">
      <w:pPr>
        <w:pStyle w:val="ListParagraph"/>
        <w:ind w:left="792"/>
        <w:rPr>
          <w:rFonts w:cstheme="minorHAnsi"/>
          <w:lang w:val="pt-PT"/>
        </w:rPr>
      </w:pPr>
    </w:p>
    <w:p w14:paraId="617A618C" w14:textId="77777777" w:rsidR="00040C26" w:rsidRPr="008C54E7" w:rsidRDefault="00040C26" w:rsidP="00040C26">
      <w:pPr>
        <w:pStyle w:val="ListParagraph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</w:t>
      </w:r>
    </w:p>
    <w:p w14:paraId="2EFD319F" w14:textId="77777777" w:rsidR="00040C26" w:rsidRPr="008C54E7" w:rsidRDefault="00040C26" w:rsidP="00040C26">
      <w:pPr>
        <w:pStyle w:val="ListParagraph"/>
        <w:ind w:left="792"/>
        <w:rPr>
          <w:rFonts w:cstheme="minorHAnsi"/>
          <w:lang w:val="pt-PT"/>
        </w:rPr>
      </w:pPr>
    </w:p>
    <w:p w14:paraId="42655A9B" w14:textId="26DF2E07" w:rsidR="00E63ED3" w:rsidRPr="008C54E7" w:rsidRDefault="00C621A0" w:rsidP="00040C26">
      <w:pPr>
        <w:pStyle w:val="ListParagraph"/>
        <w:numPr>
          <w:ilvl w:val="1"/>
          <w:numId w:val="18"/>
        </w:numPr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 xml:space="preserve">Refere </w:t>
      </w:r>
      <w:r w:rsidR="00E929C8" w:rsidRPr="008C54E7">
        <w:rPr>
          <w:rFonts w:cstheme="minorHAnsi"/>
          <w:lang w:val="pt-PT"/>
        </w:rPr>
        <w:t xml:space="preserve">duas </w:t>
      </w:r>
      <w:r w:rsidRPr="008C54E7">
        <w:rPr>
          <w:rFonts w:cstheme="minorHAnsi"/>
          <w:lang w:val="pt-PT"/>
        </w:rPr>
        <w:t>condições ambientais necessárias à germinação da semente.</w:t>
      </w:r>
    </w:p>
    <w:p w14:paraId="4551CED7" w14:textId="77777777" w:rsidR="00040C26" w:rsidRPr="008C54E7" w:rsidRDefault="00040C26" w:rsidP="00040C26">
      <w:pPr>
        <w:pStyle w:val="ListParagraph"/>
        <w:ind w:left="792"/>
        <w:rPr>
          <w:rFonts w:cstheme="minorHAnsi"/>
          <w:lang w:val="pt-PT"/>
        </w:rPr>
      </w:pPr>
    </w:p>
    <w:p w14:paraId="6E78E279" w14:textId="77777777" w:rsidR="00040C26" w:rsidRPr="008C54E7" w:rsidRDefault="00040C26" w:rsidP="00040C26">
      <w:pPr>
        <w:pStyle w:val="ListParagraph"/>
        <w:ind w:left="792"/>
        <w:rPr>
          <w:rFonts w:cstheme="minorHAnsi"/>
          <w:lang w:val="pt-PT"/>
        </w:rPr>
      </w:pPr>
      <w:r w:rsidRPr="008C54E7">
        <w:rPr>
          <w:rFonts w:cstheme="minorHAnsi"/>
          <w:lang w:val="pt-PT"/>
        </w:rPr>
        <w:t>___________________________________________________________________________</w:t>
      </w:r>
    </w:p>
    <w:p w14:paraId="2E952A07" w14:textId="77777777" w:rsidR="00040C26" w:rsidRPr="008C54E7" w:rsidRDefault="00040C26" w:rsidP="00040C26">
      <w:pPr>
        <w:pStyle w:val="ListParagraph"/>
        <w:ind w:left="792"/>
        <w:rPr>
          <w:rFonts w:cstheme="minorHAnsi"/>
          <w:lang w:val="pt-PT"/>
        </w:rPr>
      </w:pPr>
    </w:p>
    <w:sectPr w:rsidR="00040C26" w:rsidRPr="008C54E7" w:rsidSect="009D164A">
      <w:footerReference w:type="even" r:id="rId18"/>
      <w:footerReference w:type="default" r:id="rId19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9709B" w14:textId="77777777" w:rsidR="006A572A" w:rsidRDefault="006A572A">
      <w:r>
        <w:separator/>
      </w:r>
    </w:p>
  </w:endnote>
  <w:endnote w:type="continuationSeparator" w:id="0">
    <w:p w14:paraId="04C6EF85" w14:textId="77777777" w:rsidR="006A572A" w:rsidRDefault="006A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4047C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6CBED8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469B3" w14:textId="77777777" w:rsidR="00BE1BC8" w:rsidRPr="002D0990" w:rsidRDefault="00E47F49">
    <w:pPr>
      <w:pStyle w:val="Footer"/>
      <w:rPr>
        <w:sz w:val="18"/>
        <w:lang w:val="pt-PT"/>
      </w:rPr>
    </w:pPr>
    <w:r w:rsidRPr="002D0990">
      <w:rPr>
        <w:sz w:val="18"/>
        <w:lang w:val="pt-PT"/>
      </w:rPr>
      <w:t xml:space="preserve">© </w:t>
    </w:r>
    <w:r w:rsidR="002D0990" w:rsidRPr="002D0990">
      <w:rPr>
        <w:sz w:val="18"/>
        <w:lang w:val="pt-PT"/>
      </w:rPr>
      <w:t xml:space="preserve">Terra Viva • Ciências Naturais 6.º ano • </w:t>
    </w:r>
    <w:r w:rsidRPr="002D0990">
      <w:rPr>
        <w:sz w:val="18"/>
        <w:lang w:val="pt-PT"/>
      </w:rPr>
      <w:t>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D14141">
      <w:rPr>
        <w:noProof/>
        <w:sz w:val="18"/>
        <w:lang w:val="pt-PT"/>
      </w:rPr>
      <w:t>1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818BE" w14:textId="77777777" w:rsidR="006A572A" w:rsidRDefault="006A572A">
      <w:r>
        <w:separator/>
      </w:r>
    </w:p>
  </w:footnote>
  <w:footnote w:type="continuationSeparator" w:id="0">
    <w:p w14:paraId="1A6E6DB1" w14:textId="77777777" w:rsidR="006A572A" w:rsidRDefault="006A5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2833"/>
    <w:multiLevelType w:val="multilevel"/>
    <w:tmpl w:val="A78EA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27204B9"/>
    <w:multiLevelType w:val="hybridMultilevel"/>
    <w:tmpl w:val="BC7A45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1337A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1064681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3FB2995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752533D"/>
    <w:multiLevelType w:val="hybridMultilevel"/>
    <w:tmpl w:val="421A5F80"/>
    <w:lvl w:ilvl="0" w:tplc="795E93BC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>
    <w:nsid w:val="1E461C9F"/>
    <w:multiLevelType w:val="hybridMultilevel"/>
    <w:tmpl w:val="2A568D94"/>
    <w:lvl w:ilvl="0" w:tplc="BA969A4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>
    <w:nsid w:val="1F6343F5"/>
    <w:multiLevelType w:val="multilevel"/>
    <w:tmpl w:val="2FC2A8B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21AB5575"/>
    <w:multiLevelType w:val="hybridMultilevel"/>
    <w:tmpl w:val="812297A8"/>
    <w:lvl w:ilvl="0" w:tplc="9D960A90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D8F70C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C042002"/>
    <w:multiLevelType w:val="hybridMultilevel"/>
    <w:tmpl w:val="0B54E90A"/>
    <w:lvl w:ilvl="0" w:tplc="E918E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>
    <w:nsid w:val="3DFF1396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28480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1226E5F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5E94F20"/>
    <w:multiLevelType w:val="multilevel"/>
    <w:tmpl w:val="05222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46FE4645"/>
    <w:multiLevelType w:val="multilevel"/>
    <w:tmpl w:val="C8AC14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FA06FEB"/>
    <w:multiLevelType w:val="multilevel"/>
    <w:tmpl w:val="C8AC14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CAB45C1"/>
    <w:multiLevelType w:val="hybridMultilevel"/>
    <w:tmpl w:val="D638A9DA"/>
    <w:lvl w:ilvl="0" w:tplc="C0028F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0B6720"/>
    <w:multiLevelType w:val="hybridMultilevel"/>
    <w:tmpl w:val="2B942786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9">
    <w:nsid w:val="6AAB6E06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BFA329B"/>
    <w:multiLevelType w:val="multilevel"/>
    <w:tmpl w:val="DAC452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73FE21D9"/>
    <w:multiLevelType w:val="hybridMultilevel"/>
    <w:tmpl w:val="2A568D94"/>
    <w:lvl w:ilvl="0" w:tplc="BA969A4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>
    <w:nsid w:val="766B3B34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9BB56AD"/>
    <w:multiLevelType w:val="multilevel"/>
    <w:tmpl w:val="AE5468D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8"/>
  </w:num>
  <w:num w:numId="4">
    <w:abstractNumId w:val="17"/>
  </w:num>
  <w:num w:numId="5">
    <w:abstractNumId w:val="18"/>
  </w:num>
  <w:num w:numId="6">
    <w:abstractNumId w:val="12"/>
  </w:num>
  <w:num w:numId="7">
    <w:abstractNumId w:val="5"/>
  </w:num>
  <w:num w:numId="8">
    <w:abstractNumId w:val="10"/>
  </w:num>
  <w:num w:numId="9">
    <w:abstractNumId w:val="9"/>
  </w:num>
  <w:num w:numId="10">
    <w:abstractNumId w:val="1"/>
  </w:num>
  <w:num w:numId="11">
    <w:abstractNumId w:val="4"/>
  </w:num>
  <w:num w:numId="12">
    <w:abstractNumId w:val="21"/>
  </w:num>
  <w:num w:numId="13">
    <w:abstractNumId w:val="6"/>
  </w:num>
  <w:num w:numId="14">
    <w:abstractNumId w:val="0"/>
  </w:num>
  <w:num w:numId="15">
    <w:abstractNumId w:val="14"/>
  </w:num>
  <w:num w:numId="16">
    <w:abstractNumId w:val="15"/>
  </w:num>
  <w:num w:numId="17">
    <w:abstractNumId w:val="22"/>
  </w:num>
  <w:num w:numId="18">
    <w:abstractNumId w:val="20"/>
  </w:num>
  <w:num w:numId="19">
    <w:abstractNumId w:val="11"/>
  </w:num>
  <w:num w:numId="20">
    <w:abstractNumId w:val="19"/>
  </w:num>
  <w:num w:numId="21">
    <w:abstractNumId w:val="23"/>
  </w:num>
  <w:num w:numId="22">
    <w:abstractNumId w:val="2"/>
  </w:num>
  <w:num w:numId="23">
    <w:abstractNumId w:val="16"/>
  </w:num>
  <w:num w:numId="2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3309"/>
    <w:rsid w:val="00005012"/>
    <w:rsid w:val="00007569"/>
    <w:rsid w:val="00010093"/>
    <w:rsid w:val="00014A49"/>
    <w:rsid w:val="00015743"/>
    <w:rsid w:val="000171EA"/>
    <w:rsid w:val="00017BC6"/>
    <w:rsid w:val="0003186B"/>
    <w:rsid w:val="00033EBD"/>
    <w:rsid w:val="0003786C"/>
    <w:rsid w:val="00040C26"/>
    <w:rsid w:val="00045E22"/>
    <w:rsid w:val="00046807"/>
    <w:rsid w:val="00047BE3"/>
    <w:rsid w:val="000535DC"/>
    <w:rsid w:val="00060F02"/>
    <w:rsid w:val="0006310D"/>
    <w:rsid w:val="00065B7C"/>
    <w:rsid w:val="00075F9D"/>
    <w:rsid w:val="00083F87"/>
    <w:rsid w:val="00090BBC"/>
    <w:rsid w:val="00092039"/>
    <w:rsid w:val="000A3AAA"/>
    <w:rsid w:val="000B008B"/>
    <w:rsid w:val="000B24AC"/>
    <w:rsid w:val="000B37F2"/>
    <w:rsid w:val="000B7B2F"/>
    <w:rsid w:val="000B7C45"/>
    <w:rsid w:val="000C220A"/>
    <w:rsid w:val="000C23BB"/>
    <w:rsid w:val="000C781B"/>
    <w:rsid w:val="000E39A1"/>
    <w:rsid w:val="000E6120"/>
    <w:rsid w:val="000F02BE"/>
    <w:rsid w:val="000F11D3"/>
    <w:rsid w:val="000F5FED"/>
    <w:rsid w:val="000F74F6"/>
    <w:rsid w:val="001042AF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0332"/>
    <w:rsid w:val="001309F5"/>
    <w:rsid w:val="00131199"/>
    <w:rsid w:val="001331F0"/>
    <w:rsid w:val="001342E3"/>
    <w:rsid w:val="00134C73"/>
    <w:rsid w:val="001352ED"/>
    <w:rsid w:val="00135E42"/>
    <w:rsid w:val="00136231"/>
    <w:rsid w:val="00140327"/>
    <w:rsid w:val="00144EFC"/>
    <w:rsid w:val="0015136B"/>
    <w:rsid w:val="00152887"/>
    <w:rsid w:val="001579DC"/>
    <w:rsid w:val="0016369B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A02AB"/>
    <w:rsid w:val="001A1AE4"/>
    <w:rsid w:val="001A1DB2"/>
    <w:rsid w:val="001A5D6D"/>
    <w:rsid w:val="001A620E"/>
    <w:rsid w:val="001B435B"/>
    <w:rsid w:val="001B5333"/>
    <w:rsid w:val="001C7CD7"/>
    <w:rsid w:val="001D08D3"/>
    <w:rsid w:val="001D3B41"/>
    <w:rsid w:val="001E3FC3"/>
    <w:rsid w:val="001E60E3"/>
    <w:rsid w:val="001E739B"/>
    <w:rsid w:val="001F0B70"/>
    <w:rsid w:val="001F13F1"/>
    <w:rsid w:val="001F16AB"/>
    <w:rsid w:val="001F59B6"/>
    <w:rsid w:val="001F7402"/>
    <w:rsid w:val="00205D17"/>
    <w:rsid w:val="00212351"/>
    <w:rsid w:val="00214176"/>
    <w:rsid w:val="00214435"/>
    <w:rsid w:val="002178BA"/>
    <w:rsid w:val="00217F4A"/>
    <w:rsid w:val="00225ECD"/>
    <w:rsid w:val="002270AC"/>
    <w:rsid w:val="002337E6"/>
    <w:rsid w:val="002403C5"/>
    <w:rsid w:val="00242F56"/>
    <w:rsid w:val="00246A08"/>
    <w:rsid w:val="00256635"/>
    <w:rsid w:val="002570DD"/>
    <w:rsid w:val="0025767D"/>
    <w:rsid w:val="00257EFC"/>
    <w:rsid w:val="002628EC"/>
    <w:rsid w:val="00262F34"/>
    <w:rsid w:val="00264DC8"/>
    <w:rsid w:val="00267B58"/>
    <w:rsid w:val="002732F9"/>
    <w:rsid w:val="002735B0"/>
    <w:rsid w:val="0028466B"/>
    <w:rsid w:val="00291544"/>
    <w:rsid w:val="002923A8"/>
    <w:rsid w:val="00296084"/>
    <w:rsid w:val="002A42C0"/>
    <w:rsid w:val="002B0C3A"/>
    <w:rsid w:val="002B1212"/>
    <w:rsid w:val="002B1540"/>
    <w:rsid w:val="002B2725"/>
    <w:rsid w:val="002B2F31"/>
    <w:rsid w:val="002B435C"/>
    <w:rsid w:val="002B4649"/>
    <w:rsid w:val="002C7D2B"/>
    <w:rsid w:val="002D024B"/>
    <w:rsid w:val="002D04CC"/>
    <w:rsid w:val="002D06CA"/>
    <w:rsid w:val="002D0990"/>
    <w:rsid w:val="002D35D1"/>
    <w:rsid w:val="002D3A7E"/>
    <w:rsid w:val="002D4E0A"/>
    <w:rsid w:val="002E1007"/>
    <w:rsid w:val="002E174B"/>
    <w:rsid w:val="002E2840"/>
    <w:rsid w:val="002E3FAF"/>
    <w:rsid w:val="002E4047"/>
    <w:rsid w:val="002E5A6A"/>
    <w:rsid w:val="002E6A87"/>
    <w:rsid w:val="002F25E9"/>
    <w:rsid w:val="002F430F"/>
    <w:rsid w:val="002F48F1"/>
    <w:rsid w:val="00304630"/>
    <w:rsid w:val="00304FB4"/>
    <w:rsid w:val="00305B2A"/>
    <w:rsid w:val="003224E9"/>
    <w:rsid w:val="00324CFB"/>
    <w:rsid w:val="003331A0"/>
    <w:rsid w:val="00337BDE"/>
    <w:rsid w:val="00344148"/>
    <w:rsid w:val="003448DE"/>
    <w:rsid w:val="0035064B"/>
    <w:rsid w:val="003524CB"/>
    <w:rsid w:val="00354F9D"/>
    <w:rsid w:val="00364014"/>
    <w:rsid w:val="00366076"/>
    <w:rsid w:val="00371E25"/>
    <w:rsid w:val="003746D1"/>
    <w:rsid w:val="003846DB"/>
    <w:rsid w:val="0039199B"/>
    <w:rsid w:val="003963E5"/>
    <w:rsid w:val="003A035B"/>
    <w:rsid w:val="003A10E6"/>
    <w:rsid w:val="003A4F0E"/>
    <w:rsid w:val="003A6749"/>
    <w:rsid w:val="003B416C"/>
    <w:rsid w:val="003B4575"/>
    <w:rsid w:val="003B667F"/>
    <w:rsid w:val="003B758A"/>
    <w:rsid w:val="003C2724"/>
    <w:rsid w:val="003C3A40"/>
    <w:rsid w:val="003C7355"/>
    <w:rsid w:val="003D0F73"/>
    <w:rsid w:val="003D7A1D"/>
    <w:rsid w:val="00400F29"/>
    <w:rsid w:val="00402B51"/>
    <w:rsid w:val="00406146"/>
    <w:rsid w:val="004103EE"/>
    <w:rsid w:val="00421D71"/>
    <w:rsid w:val="00425393"/>
    <w:rsid w:val="00425988"/>
    <w:rsid w:val="00426CA8"/>
    <w:rsid w:val="00430A27"/>
    <w:rsid w:val="00431A12"/>
    <w:rsid w:val="00436AA3"/>
    <w:rsid w:val="00441FA1"/>
    <w:rsid w:val="00450B8B"/>
    <w:rsid w:val="00454D77"/>
    <w:rsid w:val="00456478"/>
    <w:rsid w:val="00464090"/>
    <w:rsid w:val="00467250"/>
    <w:rsid w:val="00471B44"/>
    <w:rsid w:val="0048327E"/>
    <w:rsid w:val="0048526B"/>
    <w:rsid w:val="0049003B"/>
    <w:rsid w:val="004906C0"/>
    <w:rsid w:val="00490848"/>
    <w:rsid w:val="00492169"/>
    <w:rsid w:val="00492BD7"/>
    <w:rsid w:val="004A5A64"/>
    <w:rsid w:val="004A70B2"/>
    <w:rsid w:val="004A7CBC"/>
    <w:rsid w:val="004B2347"/>
    <w:rsid w:val="004B255C"/>
    <w:rsid w:val="004B6F7D"/>
    <w:rsid w:val="004C05D2"/>
    <w:rsid w:val="004C076A"/>
    <w:rsid w:val="004C6773"/>
    <w:rsid w:val="004C7582"/>
    <w:rsid w:val="004C7F05"/>
    <w:rsid w:val="004D0012"/>
    <w:rsid w:val="004D269D"/>
    <w:rsid w:val="004D358D"/>
    <w:rsid w:val="004D4D19"/>
    <w:rsid w:val="004E293A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6F59"/>
    <w:rsid w:val="005217FA"/>
    <w:rsid w:val="00530B15"/>
    <w:rsid w:val="005357FF"/>
    <w:rsid w:val="0053712F"/>
    <w:rsid w:val="00537693"/>
    <w:rsid w:val="005408FC"/>
    <w:rsid w:val="005431EF"/>
    <w:rsid w:val="00544783"/>
    <w:rsid w:val="00550D7D"/>
    <w:rsid w:val="0055120F"/>
    <w:rsid w:val="0055485C"/>
    <w:rsid w:val="00555263"/>
    <w:rsid w:val="0056389A"/>
    <w:rsid w:val="005672CA"/>
    <w:rsid w:val="005723E6"/>
    <w:rsid w:val="00581551"/>
    <w:rsid w:val="00585B2D"/>
    <w:rsid w:val="005906DA"/>
    <w:rsid w:val="0059080B"/>
    <w:rsid w:val="00590D86"/>
    <w:rsid w:val="00592500"/>
    <w:rsid w:val="005948F2"/>
    <w:rsid w:val="005A203C"/>
    <w:rsid w:val="005B1978"/>
    <w:rsid w:val="005B2F3A"/>
    <w:rsid w:val="005B5359"/>
    <w:rsid w:val="005B68AE"/>
    <w:rsid w:val="005B75E5"/>
    <w:rsid w:val="005C4BF1"/>
    <w:rsid w:val="005C53EF"/>
    <w:rsid w:val="005D0655"/>
    <w:rsid w:val="005D3838"/>
    <w:rsid w:val="005D5EF0"/>
    <w:rsid w:val="005E4F11"/>
    <w:rsid w:val="005E7BCA"/>
    <w:rsid w:val="005F019B"/>
    <w:rsid w:val="005F3DAB"/>
    <w:rsid w:val="00600FAD"/>
    <w:rsid w:val="00601237"/>
    <w:rsid w:val="00610E68"/>
    <w:rsid w:val="00612585"/>
    <w:rsid w:val="0061353C"/>
    <w:rsid w:val="00624A34"/>
    <w:rsid w:val="00624E34"/>
    <w:rsid w:val="0062542E"/>
    <w:rsid w:val="00630759"/>
    <w:rsid w:val="00637670"/>
    <w:rsid w:val="006418E2"/>
    <w:rsid w:val="00642C91"/>
    <w:rsid w:val="00654074"/>
    <w:rsid w:val="006565BE"/>
    <w:rsid w:val="006617D3"/>
    <w:rsid w:val="00661858"/>
    <w:rsid w:val="00670DE7"/>
    <w:rsid w:val="00671492"/>
    <w:rsid w:val="00672457"/>
    <w:rsid w:val="00674B40"/>
    <w:rsid w:val="00675677"/>
    <w:rsid w:val="006759E9"/>
    <w:rsid w:val="006908DF"/>
    <w:rsid w:val="00691267"/>
    <w:rsid w:val="006A2F8A"/>
    <w:rsid w:val="006A47DD"/>
    <w:rsid w:val="006A570A"/>
    <w:rsid w:val="006A572A"/>
    <w:rsid w:val="006B74B6"/>
    <w:rsid w:val="006C6E26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251E"/>
    <w:rsid w:val="00710427"/>
    <w:rsid w:val="007125CA"/>
    <w:rsid w:val="00713B66"/>
    <w:rsid w:val="0072506E"/>
    <w:rsid w:val="0073453A"/>
    <w:rsid w:val="00734C86"/>
    <w:rsid w:val="007421B5"/>
    <w:rsid w:val="0074359F"/>
    <w:rsid w:val="007500BC"/>
    <w:rsid w:val="00752F5B"/>
    <w:rsid w:val="0076296A"/>
    <w:rsid w:val="00766384"/>
    <w:rsid w:val="00766897"/>
    <w:rsid w:val="00770CF5"/>
    <w:rsid w:val="007759C8"/>
    <w:rsid w:val="0077677F"/>
    <w:rsid w:val="007820D3"/>
    <w:rsid w:val="007846F2"/>
    <w:rsid w:val="00786F95"/>
    <w:rsid w:val="007912F3"/>
    <w:rsid w:val="00792BDC"/>
    <w:rsid w:val="007A29B8"/>
    <w:rsid w:val="007A4317"/>
    <w:rsid w:val="007B189D"/>
    <w:rsid w:val="007B1F59"/>
    <w:rsid w:val="007B2A2C"/>
    <w:rsid w:val="007B3D18"/>
    <w:rsid w:val="007B6EE9"/>
    <w:rsid w:val="007C4BA8"/>
    <w:rsid w:val="007C6EEB"/>
    <w:rsid w:val="007C74B3"/>
    <w:rsid w:val="007E4000"/>
    <w:rsid w:val="007E4CB5"/>
    <w:rsid w:val="007E6BE4"/>
    <w:rsid w:val="007E7202"/>
    <w:rsid w:val="007F1DD8"/>
    <w:rsid w:val="007F6413"/>
    <w:rsid w:val="00800709"/>
    <w:rsid w:val="0080248C"/>
    <w:rsid w:val="00805B36"/>
    <w:rsid w:val="00814744"/>
    <w:rsid w:val="00817309"/>
    <w:rsid w:val="00823191"/>
    <w:rsid w:val="00824EB8"/>
    <w:rsid w:val="00830832"/>
    <w:rsid w:val="00831D8C"/>
    <w:rsid w:val="0083231F"/>
    <w:rsid w:val="0083652B"/>
    <w:rsid w:val="00837491"/>
    <w:rsid w:val="008527AB"/>
    <w:rsid w:val="00877568"/>
    <w:rsid w:val="00877680"/>
    <w:rsid w:val="00886346"/>
    <w:rsid w:val="00887212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5BF0"/>
    <w:rsid w:val="008B78EC"/>
    <w:rsid w:val="008C09C5"/>
    <w:rsid w:val="008C0CD0"/>
    <w:rsid w:val="008C152F"/>
    <w:rsid w:val="008C3767"/>
    <w:rsid w:val="008C54E7"/>
    <w:rsid w:val="008D1150"/>
    <w:rsid w:val="008D49B2"/>
    <w:rsid w:val="008D7288"/>
    <w:rsid w:val="008E7958"/>
    <w:rsid w:val="008F0367"/>
    <w:rsid w:val="008F1D35"/>
    <w:rsid w:val="008F7A30"/>
    <w:rsid w:val="00901081"/>
    <w:rsid w:val="00905D7B"/>
    <w:rsid w:val="00905DCC"/>
    <w:rsid w:val="00916C12"/>
    <w:rsid w:val="00922F3B"/>
    <w:rsid w:val="009308D1"/>
    <w:rsid w:val="00930F57"/>
    <w:rsid w:val="00932F40"/>
    <w:rsid w:val="009333C2"/>
    <w:rsid w:val="00936F29"/>
    <w:rsid w:val="00940B0C"/>
    <w:rsid w:val="00951DE4"/>
    <w:rsid w:val="009540C4"/>
    <w:rsid w:val="00962C31"/>
    <w:rsid w:val="009668AB"/>
    <w:rsid w:val="009730F4"/>
    <w:rsid w:val="0097349C"/>
    <w:rsid w:val="00975011"/>
    <w:rsid w:val="00982194"/>
    <w:rsid w:val="00985B7B"/>
    <w:rsid w:val="009869BC"/>
    <w:rsid w:val="009871D7"/>
    <w:rsid w:val="009909D2"/>
    <w:rsid w:val="00991B35"/>
    <w:rsid w:val="009968AA"/>
    <w:rsid w:val="00996A6C"/>
    <w:rsid w:val="009A3418"/>
    <w:rsid w:val="009B0ADD"/>
    <w:rsid w:val="009B758B"/>
    <w:rsid w:val="009C0477"/>
    <w:rsid w:val="009C740F"/>
    <w:rsid w:val="009C7E2E"/>
    <w:rsid w:val="009D164A"/>
    <w:rsid w:val="009D398A"/>
    <w:rsid w:val="009D5923"/>
    <w:rsid w:val="009E0F4D"/>
    <w:rsid w:val="009E7F0D"/>
    <w:rsid w:val="009F081A"/>
    <w:rsid w:val="00A067AA"/>
    <w:rsid w:val="00A15EC6"/>
    <w:rsid w:val="00A1661B"/>
    <w:rsid w:val="00A27507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783B"/>
    <w:rsid w:val="00A7275F"/>
    <w:rsid w:val="00A85598"/>
    <w:rsid w:val="00A9384D"/>
    <w:rsid w:val="00AA0895"/>
    <w:rsid w:val="00AA4E69"/>
    <w:rsid w:val="00AB27C8"/>
    <w:rsid w:val="00AC041D"/>
    <w:rsid w:val="00AC0696"/>
    <w:rsid w:val="00AC1469"/>
    <w:rsid w:val="00AC71A3"/>
    <w:rsid w:val="00AD0E09"/>
    <w:rsid w:val="00AD0E34"/>
    <w:rsid w:val="00AD39ED"/>
    <w:rsid w:val="00AE568B"/>
    <w:rsid w:val="00AE59A2"/>
    <w:rsid w:val="00AE741C"/>
    <w:rsid w:val="00B0023B"/>
    <w:rsid w:val="00B00FE3"/>
    <w:rsid w:val="00B01271"/>
    <w:rsid w:val="00B06C86"/>
    <w:rsid w:val="00B15B4D"/>
    <w:rsid w:val="00B2279C"/>
    <w:rsid w:val="00B302DA"/>
    <w:rsid w:val="00B40C28"/>
    <w:rsid w:val="00B42F9E"/>
    <w:rsid w:val="00B50F48"/>
    <w:rsid w:val="00B53B1D"/>
    <w:rsid w:val="00B54103"/>
    <w:rsid w:val="00B54EEC"/>
    <w:rsid w:val="00B567FA"/>
    <w:rsid w:val="00B57CF9"/>
    <w:rsid w:val="00B613D9"/>
    <w:rsid w:val="00B635EA"/>
    <w:rsid w:val="00B66E89"/>
    <w:rsid w:val="00B71B38"/>
    <w:rsid w:val="00B74440"/>
    <w:rsid w:val="00B76344"/>
    <w:rsid w:val="00B8174E"/>
    <w:rsid w:val="00B81C53"/>
    <w:rsid w:val="00B86C10"/>
    <w:rsid w:val="00B9179B"/>
    <w:rsid w:val="00B93C69"/>
    <w:rsid w:val="00B940D7"/>
    <w:rsid w:val="00B9579A"/>
    <w:rsid w:val="00B95F22"/>
    <w:rsid w:val="00BA43F3"/>
    <w:rsid w:val="00BA499A"/>
    <w:rsid w:val="00BB2B3A"/>
    <w:rsid w:val="00BB2F65"/>
    <w:rsid w:val="00BB40CF"/>
    <w:rsid w:val="00BB7876"/>
    <w:rsid w:val="00BC6DF4"/>
    <w:rsid w:val="00BD27B2"/>
    <w:rsid w:val="00BE1BC8"/>
    <w:rsid w:val="00BF0E0D"/>
    <w:rsid w:val="00BF20DE"/>
    <w:rsid w:val="00BF48E6"/>
    <w:rsid w:val="00BF531A"/>
    <w:rsid w:val="00BF67A4"/>
    <w:rsid w:val="00C0712D"/>
    <w:rsid w:val="00C128EE"/>
    <w:rsid w:val="00C12C4E"/>
    <w:rsid w:val="00C13304"/>
    <w:rsid w:val="00C176BD"/>
    <w:rsid w:val="00C436E7"/>
    <w:rsid w:val="00C45C77"/>
    <w:rsid w:val="00C52308"/>
    <w:rsid w:val="00C56468"/>
    <w:rsid w:val="00C56D14"/>
    <w:rsid w:val="00C621A0"/>
    <w:rsid w:val="00C63655"/>
    <w:rsid w:val="00C64E9D"/>
    <w:rsid w:val="00C65C68"/>
    <w:rsid w:val="00C67C8F"/>
    <w:rsid w:val="00C76367"/>
    <w:rsid w:val="00C76B05"/>
    <w:rsid w:val="00C80CE0"/>
    <w:rsid w:val="00C82C3A"/>
    <w:rsid w:val="00C83BFB"/>
    <w:rsid w:val="00C90DB2"/>
    <w:rsid w:val="00C9724E"/>
    <w:rsid w:val="00C97FD7"/>
    <w:rsid w:val="00CA1E6B"/>
    <w:rsid w:val="00CA5FD8"/>
    <w:rsid w:val="00CA6099"/>
    <w:rsid w:val="00CB15E2"/>
    <w:rsid w:val="00CC02E3"/>
    <w:rsid w:val="00CC41E4"/>
    <w:rsid w:val="00CC7715"/>
    <w:rsid w:val="00CC7F97"/>
    <w:rsid w:val="00CD63B4"/>
    <w:rsid w:val="00CD76A8"/>
    <w:rsid w:val="00CD76BF"/>
    <w:rsid w:val="00CE1F17"/>
    <w:rsid w:val="00CE287E"/>
    <w:rsid w:val="00CE4A3A"/>
    <w:rsid w:val="00CE79A9"/>
    <w:rsid w:val="00CE7EDC"/>
    <w:rsid w:val="00CF07AE"/>
    <w:rsid w:val="00CF1825"/>
    <w:rsid w:val="00CF1F6F"/>
    <w:rsid w:val="00CF4849"/>
    <w:rsid w:val="00CF6F63"/>
    <w:rsid w:val="00D005F2"/>
    <w:rsid w:val="00D06A55"/>
    <w:rsid w:val="00D1243C"/>
    <w:rsid w:val="00D14141"/>
    <w:rsid w:val="00D21012"/>
    <w:rsid w:val="00D4192C"/>
    <w:rsid w:val="00D446A9"/>
    <w:rsid w:val="00D44727"/>
    <w:rsid w:val="00D502F7"/>
    <w:rsid w:val="00D67E49"/>
    <w:rsid w:val="00D67FAF"/>
    <w:rsid w:val="00D70561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35FE"/>
    <w:rsid w:val="00DA3841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45C9"/>
    <w:rsid w:val="00E0479B"/>
    <w:rsid w:val="00E06AE6"/>
    <w:rsid w:val="00E12F0E"/>
    <w:rsid w:val="00E1451B"/>
    <w:rsid w:val="00E14647"/>
    <w:rsid w:val="00E33B58"/>
    <w:rsid w:val="00E36DEE"/>
    <w:rsid w:val="00E4013B"/>
    <w:rsid w:val="00E411BB"/>
    <w:rsid w:val="00E434A8"/>
    <w:rsid w:val="00E44E9E"/>
    <w:rsid w:val="00E47F06"/>
    <w:rsid w:val="00E47F49"/>
    <w:rsid w:val="00E50C89"/>
    <w:rsid w:val="00E53ACC"/>
    <w:rsid w:val="00E63ED3"/>
    <w:rsid w:val="00E666A6"/>
    <w:rsid w:val="00E67CB9"/>
    <w:rsid w:val="00E71753"/>
    <w:rsid w:val="00E734B6"/>
    <w:rsid w:val="00E75D15"/>
    <w:rsid w:val="00E821F5"/>
    <w:rsid w:val="00E90501"/>
    <w:rsid w:val="00E929C8"/>
    <w:rsid w:val="00E9621F"/>
    <w:rsid w:val="00E96F1D"/>
    <w:rsid w:val="00EA1D9C"/>
    <w:rsid w:val="00EB0BAE"/>
    <w:rsid w:val="00EB5E07"/>
    <w:rsid w:val="00EC1791"/>
    <w:rsid w:val="00EC22D1"/>
    <w:rsid w:val="00EC4375"/>
    <w:rsid w:val="00EE668C"/>
    <w:rsid w:val="00EF1410"/>
    <w:rsid w:val="00EF775D"/>
    <w:rsid w:val="00F10DE8"/>
    <w:rsid w:val="00F13024"/>
    <w:rsid w:val="00F23553"/>
    <w:rsid w:val="00F23DAD"/>
    <w:rsid w:val="00F24FD7"/>
    <w:rsid w:val="00F31494"/>
    <w:rsid w:val="00F3286C"/>
    <w:rsid w:val="00F333FE"/>
    <w:rsid w:val="00F41CE5"/>
    <w:rsid w:val="00F42206"/>
    <w:rsid w:val="00F42FF1"/>
    <w:rsid w:val="00F43A09"/>
    <w:rsid w:val="00F565E5"/>
    <w:rsid w:val="00F56EFD"/>
    <w:rsid w:val="00F62476"/>
    <w:rsid w:val="00F63191"/>
    <w:rsid w:val="00F637F1"/>
    <w:rsid w:val="00F73A17"/>
    <w:rsid w:val="00F73B1C"/>
    <w:rsid w:val="00F74EC4"/>
    <w:rsid w:val="00F77F60"/>
    <w:rsid w:val="00F84058"/>
    <w:rsid w:val="00F9003A"/>
    <w:rsid w:val="00F94715"/>
    <w:rsid w:val="00F94E1F"/>
    <w:rsid w:val="00FA174B"/>
    <w:rsid w:val="00FA3B1A"/>
    <w:rsid w:val="00FA77D9"/>
    <w:rsid w:val="00FB3BD7"/>
    <w:rsid w:val="00FB452B"/>
    <w:rsid w:val="00FC428D"/>
    <w:rsid w:val="00FC48C2"/>
    <w:rsid w:val="00FC7408"/>
    <w:rsid w:val="00FD4883"/>
    <w:rsid w:val="00FD6F83"/>
    <w:rsid w:val="00FE4980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94DC8BB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3712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060F02"/>
    <w:pPr>
      <w:keepNext/>
      <w:numPr>
        <w:numId w:val="1"/>
      </w:numPr>
      <w:spacing w:before="360" w:after="120" w:line="240" w:lineRule="auto"/>
      <w:ind w:left="431" w:hanging="431"/>
      <w:jc w:val="both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B75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9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4.emf"/><Relationship Id="rId11" Type="http://schemas.openxmlformats.org/officeDocument/2006/relationships/image" Target="media/image5.emf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258</TotalTime>
  <Pages>7</Pages>
  <Words>1152</Words>
  <Characters>6571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7708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40</cp:revision>
  <cp:lastPrinted>2017-06-29T14:39:00Z</cp:lastPrinted>
  <dcterms:created xsi:type="dcterms:W3CDTF">2017-06-29T15:43:00Z</dcterms:created>
  <dcterms:modified xsi:type="dcterms:W3CDTF">2017-07-16T22:03:00Z</dcterms:modified>
</cp:coreProperties>
</file>