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AFAA7" w14:textId="77777777" w:rsidR="00C951E8" w:rsidRPr="00CF6449" w:rsidRDefault="00C951E8" w:rsidP="009A098F">
      <w:pPr>
        <w:pStyle w:val="Heading1"/>
        <w:rPr>
          <w:lang w:val="pt-PT"/>
        </w:rPr>
      </w:pPr>
      <w:r w:rsidRPr="00CF6449">
        <w:rPr>
          <w:lang w:val="pt-PT"/>
        </w:rPr>
        <w:t xml:space="preserve">Proposta de </w:t>
      </w:r>
      <w:r w:rsidR="000158A4" w:rsidRPr="00CF6449">
        <w:rPr>
          <w:lang w:val="pt-PT"/>
        </w:rPr>
        <w:t>c</w:t>
      </w:r>
      <w:r w:rsidRPr="00CF6449">
        <w:rPr>
          <w:lang w:val="pt-PT"/>
        </w:rPr>
        <w:t xml:space="preserve">ritérios de </w:t>
      </w:r>
      <w:r w:rsidR="000158A4" w:rsidRPr="00CF6449">
        <w:rPr>
          <w:lang w:val="pt-PT"/>
        </w:rPr>
        <w:t>c</w:t>
      </w:r>
      <w:r w:rsidRPr="00CF6449">
        <w:rPr>
          <w:lang w:val="pt-PT"/>
        </w:rPr>
        <w:t>orreção</w:t>
      </w:r>
      <w:r w:rsidR="000158A4" w:rsidRPr="00CF6449">
        <w:rPr>
          <w:lang w:val="pt-PT"/>
        </w:rPr>
        <w:br/>
      </w:r>
      <w:r w:rsidRPr="00CF6449">
        <w:rPr>
          <w:lang w:val="pt-PT"/>
        </w:rPr>
        <w:t xml:space="preserve">Ficha de Avaliação </w:t>
      </w:r>
      <w:r w:rsidR="00A96135" w:rsidRPr="00CF6449">
        <w:rPr>
          <w:lang w:val="pt-PT"/>
        </w:rPr>
        <w:t>5</w:t>
      </w:r>
    </w:p>
    <w:p w14:paraId="708EC0E4" w14:textId="77777777" w:rsidR="009A098F" w:rsidRPr="00CF6449" w:rsidRDefault="009A098F" w:rsidP="009A098F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</w:p>
    <w:p w14:paraId="2F8ADE12" w14:textId="77777777" w:rsidR="00F917D0" w:rsidRPr="00CF6449" w:rsidRDefault="00AE7DCF" w:rsidP="006173D7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CF6449">
        <w:rPr>
          <w:rFonts w:ascii="Calibri" w:eastAsia="Times New Roman" w:hAnsi="Calibri" w:cs="Times New Roman"/>
          <w:b/>
          <w:sz w:val="28"/>
          <w:szCs w:val="24"/>
        </w:rPr>
        <w:t>Grupo I (</w:t>
      </w:r>
      <w:r w:rsidR="00611B41" w:rsidRPr="00CF6449">
        <w:rPr>
          <w:rFonts w:ascii="Calibri" w:eastAsia="Times New Roman" w:hAnsi="Calibri" w:cs="Times New Roman"/>
          <w:b/>
          <w:sz w:val="28"/>
          <w:szCs w:val="24"/>
        </w:rPr>
        <w:t>10</w:t>
      </w:r>
      <w:r w:rsidRPr="00CF6449">
        <w:rPr>
          <w:rFonts w:ascii="Calibri" w:eastAsia="Times New Roman" w:hAnsi="Calibri" w:cs="Times New Roman"/>
          <w:b/>
          <w:sz w:val="28"/>
          <w:szCs w:val="24"/>
        </w:rPr>
        <w:t xml:space="preserve"> pontos)</w:t>
      </w:r>
    </w:p>
    <w:p w14:paraId="7D761A19" w14:textId="77777777" w:rsidR="00C454F7" w:rsidRPr="00CF6449" w:rsidRDefault="00C454F7" w:rsidP="006538C4">
      <w:pPr>
        <w:pStyle w:val="ListParagraph"/>
        <w:numPr>
          <w:ilvl w:val="0"/>
          <w:numId w:val="5"/>
        </w:numPr>
        <w:jc w:val="left"/>
        <w:rPr>
          <w:lang w:val="pt-PT"/>
        </w:rPr>
      </w:pPr>
    </w:p>
    <w:p w14:paraId="36D42ED0" w14:textId="77777777" w:rsidR="00C454F7" w:rsidRPr="00CF6449" w:rsidRDefault="00C454F7" w:rsidP="006A3FEB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CF6449">
        <w:rPr>
          <w:lang w:val="pt-PT"/>
        </w:rPr>
        <w:t>C</w:t>
      </w:r>
      <w:bookmarkStart w:id="0" w:name="_Hlk479684523"/>
      <w:r w:rsidR="00A53E81" w:rsidRPr="00CF6449">
        <w:rPr>
          <w:lang w:val="pt-PT"/>
        </w:rPr>
        <w:tab/>
      </w:r>
      <w:r w:rsidR="00A53E81" w:rsidRPr="00CF6449">
        <w:rPr>
          <w:lang w:val="pt-PT"/>
        </w:rPr>
        <w:tab/>
      </w:r>
      <w:r w:rsidR="00A53E81" w:rsidRPr="00CF6449">
        <w:rPr>
          <w:lang w:val="pt-PT"/>
        </w:rPr>
        <w:tab/>
      </w:r>
      <w:r w:rsidR="00A53E81" w:rsidRPr="00CF6449">
        <w:rPr>
          <w:lang w:val="pt-PT"/>
        </w:rPr>
        <w:tab/>
      </w:r>
      <w:r w:rsidR="00A53E81" w:rsidRPr="00CF6449">
        <w:rPr>
          <w:lang w:val="pt-PT"/>
        </w:rPr>
        <w:tab/>
      </w:r>
      <w:r w:rsidR="00C535FC" w:rsidRPr="00CF6449">
        <w:rPr>
          <w:lang w:val="pt-PT"/>
        </w:rPr>
        <w:tab/>
      </w:r>
      <w:r w:rsidR="00C535FC" w:rsidRPr="00CF6449">
        <w:rPr>
          <w:lang w:val="pt-PT"/>
        </w:rPr>
        <w:tab/>
      </w:r>
      <w:r w:rsidR="00C535FC" w:rsidRPr="00CF6449">
        <w:rPr>
          <w:lang w:val="pt-PT"/>
        </w:rPr>
        <w:tab/>
      </w:r>
      <w:r w:rsidR="00C535FC" w:rsidRPr="00CF6449">
        <w:rPr>
          <w:lang w:val="pt-PT"/>
        </w:rPr>
        <w:tab/>
      </w:r>
      <w:r w:rsidR="00C535FC" w:rsidRPr="00CF6449">
        <w:rPr>
          <w:lang w:val="pt-PT"/>
        </w:rPr>
        <w:tab/>
      </w:r>
      <w:r w:rsidR="00F917D0" w:rsidRPr="00CF6449">
        <w:rPr>
          <w:b/>
          <w:lang w:val="pt-PT"/>
        </w:rPr>
        <w:t>(</w:t>
      </w:r>
      <w:r w:rsidRPr="00CF6449">
        <w:rPr>
          <w:b/>
          <w:lang w:val="pt-PT"/>
        </w:rPr>
        <w:t>2</w:t>
      </w:r>
      <w:r w:rsidR="00F917D0" w:rsidRPr="00CF6449">
        <w:rPr>
          <w:b/>
          <w:lang w:val="pt-PT"/>
        </w:rPr>
        <w:t xml:space="preserve"> pontos)</w:t>
      </w:r>
      <w:bookmarkEnd w:id="0"/>
    </w:p>
    <w:p w14:paraId="0514B39D" w14:textId="77777777" w:rsidR="008371B9" w:rsidRPr="00CF6449" w:rsidRDefault="008371B9" w:rsidP="008371B9">
      <w:pPr>
        <w:pStyle w:val="ListParagraph"/>
        <w:ind w:left="792"/>
        <w:jc w:val="left"/>
        <w:rPr>
          <w:lang w:val="pt-PT"/>
        </w:rPr>
      </w:pPr>
    </w:p>
    <w:p w14:paraId="063B3D8B" w14:textId="77777777" w:rsidR="00C535FC" w:rsidRPr="00CF6449" w:rsidRDefault="006A3FEB" w:rsidP="006A3FEB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CF6449">
        <w:rPr>
          <w:lang w:val="pt-PT"/>
        </w:rPr>
        <w:t>Cara</w:t>
      </w:r>
      <w:r w:rsidR="00C454F7" w:rsidRPr="00CF6449">
        <w:rPr>
          <w:lang w:val="pt-PT"/>
        </w:rPr>
        <w:t>c</w:t>
      </w:r>
      <w:r w:rsidRPr="00CF6449">
        <w:rPr>
          <w:lang w:val="pt-PT"/>
        </w:rPr>
        <w:t xml:space="preserve">teres sexuais primários. </w:t>
      </w:r>
      <w:r w:rsidR="00C535FC" w:rsidRPr="00CF6449">
        <w:rPr>
          <w:lang w:val="pt-PT"/>
        </w:rPr>
        <w:tab/>
      </w:r>
      <w:r w:rsidR="00C535FC" w:rsidRPr="00CF6449">
        <w:rPr>
          <w:lang w:val="pt-PT"/>
        </w:rPr>
        <w:tab/>
      </w:r>
      <w:r w:rsidR="00C535FC" w:rsidRPr="00CF6449">
        <w:rPr>
          <w:lang w:val="pt-PT"/>
        </w:rPr>
        <w:tab/>
      </w:r>
      <w:r w:rsidR="00C535FC" w:rsidRPr="00CF6449">
        <w:rPr>
          <w:lang w:val="pt-PT"/>
        </w:rPr>
        <w:tab/>
      </w:r>
      <w:r w:rsidR="00C535FC" w:rsidRPr="00CF6449">
        <w:rPr>
          <w:lang w:val="pt-PT"/>
        </w:rPr>
        <w:tab/>
      </w:r>
      <w:r w:rsidR="00C535FC" w:rsidRPr="00CF6449">
        <w:rPr>
          <w:lang w:val="pt-PT"/>
        </w:rPr>
        <w:tab/>
      </w:r>
      <w:r w:rsidR="00C535FC" w:rsidRPr="00CF6449">
        <w:rPr>
          <w:lang w:val="pt-PT"/>
        </w:rPr>
        <w:tab/>
      </w:r>
      <w:r w:rsidRPr="00CF6449">
        <w:rPr>
          <w:b/>
          <w:lang w:val="pt-PT"/>
        </w:rPr>
        <w:t>(2 pontos)</w:t>
      </w:r>
    </w:p>
    <w:p w14:paraId="29B4B71E" w14:textId="77777777" w:rsidR="008371B9" w:rsidRPr="00CF6449" w:rsidRDefault="008371B9" w:rsidP="008371B9">
      <w:pPr>
        <w:pStyle w:val="ListParagraph"/>
        <w:rPr>
          <w:lang w:val="pt-PT"/>
        </w:rPr>
      </w:pPr>
    </w:p>
    <w:p w14:paraId="14E1C787" w14:textId="77777777" w:rsidR="00C535FC" w:rsidRPr="00CF6449" w:rsidRDefault="006A3FEB" w:rsidP="006A3FEB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CF6449">
        <w:rPr>
          <w:lang w:val="pt-PT"/>
        </w:rPr>
        <w:t xml:space="preserve">Por exemplo: aparecimento de pilosidade; alargamento </w:t>
      </w:r>
      <w:r w:rsidR="00C535FC" w:rsidRPr="00CF6449">
        <w:rPr>
          <w:lang w:val="pt-PT"/>
        </w:rPr>
        <w:br/>
      </w:r>
      <w:r w:rsidRPr="00CF6449">
        <w:rPr>
          <w:lang w:val="pt-PT"/>
        </w:rPr>
        <w:t xml:space="preserve">da bacia e das ancas, desenvolvimento das mamas. </w:t>
      </w:r>
      <w:r w:rsidR="00C535FC" w:rsidRPr="00CF6449">
        <w:rPr>
          <w:lang w:val="pt-PT"/>
        </w:rPr>
        <w:tab/>
      </w:r>
      <w:r w:rsidR="00C535FC" w:rsidRPr="00CF6449">
        <w:rPr>
          <w:lang w:val="pt-PT"/>
        </w:rPr>
        <w:tab/>
      </w:r>
      <w:r w:rsidR="00C535FC" w:rsidRPr="00CF6449">
        <w:rPr>
          <w:lang w:val="pt-PT"/>
        </w:rPr>
        <w:tab/>
      </w:r>
      <w:r w:rsidR="00C535FC" w:rsidRPr="00CF6449">
        <w:rPr>
          <w:lang w:val="pt-PT"/>
        </w:rPr>
        <w:tab/>
      </w:r>
      <w:r w:rsidRPr="00CF6449">
        <w:rPr>
          <w:b/>
          <w:lang w:val="pt-PT"/>
        </w:rPr>
        <w:t>(3 pontos)</w:t>
      </w:r>
    </w:p>
    <w:p w14:paraId="34B0406A" w14:textId="77777777" w:rsidR="008371B9" w:rsidRPr="00CF6449" w:rsidRDefault="008371B9" w:rsidP="008371B9">
      <w:pPr>
        <w:pStyle w:val="ListParagraph"/>
        <w:ind w:left="792"/>
        <w:jc w:val="left"/>
        <w:rPr>
          <w:lang w:val="pt-PT"/>
        </w:rPr>
      </w:pPr>
    </w:p>
    <w:p w14:paraId="68A3E917" w14:textId="77777777" w:rsidR="006A3FEB" w:rsidRPr="00CF6449" w:rsidRDefault="006A3FEB" w:rsidP="006A3FEB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CF6449">
        <w:rPr>
          <w:lang w:val="pt-PT"/>
        </w:rPr>
        <w:t>Na adolescência o sistema reprodutor começa a func</w:t>
      </w:r>
      <w:r w:rsidR="00C535FC" w:rsidRPr="00CF6449">
        <w:rPr>
          <w:lang w:val="pt-PT"/>
        </w:rPr>
        <w:t xml:space="preserve">ionar </w:t>
      </w:r>
      <w:r w:rsidR="00C535FC" w:rsidRPr="00CF6449">
        <w:rPr>
          <w:lang w:val="pt-PT"/>
        </w:rPr>
        <w:br/>
        <w:t xml:space="preserve">e, estimulados por este, </w:t>
      </w:r>
      <w:r w:rsidRPr="00CF6449">
        <w:rPr>
          <w:lang w:val="pt-PT"/>
        </w:rPr>
        <w:t>desenvolvem-se os cara</w:t>
      </w:r>
      <w:r w:rsidR="00C31AB2" w:rsidRPr="00CF6449">
        <w:rPr>
          <w:lang w:val="pt-PT"/>
        </w:rPr>
        <w:t>c</w:t>
      </w:r>
      <w:r w:rsidRPr="00CF6449">
        <w:rPr>
          <w:lang w:val="pt-PT"/>
        </w:rPr>
        <w:t xml:space="preserve">teres sexuais </w:t>
      </w:r>
      <w:r w:rsidR="00C535FC" w:rsidRPr="00CF6449">
        <w:rPr>
          <w:lang w:val="pt-PT"/>
        </w:rPr>
        <w:br/>
      </w:r>
      <w:r w:rsidRPr="00CF6449">
        <w:rPr>
          <w:lang w:val="pt-PT"/>
        </w:rPr>
        <w:t>secundários</w:t>
      </w:r>
      <w:r w:rsidR="00C31AB2" w:rsidRPr="00CF6449">
        <w:rPr>
          <w:lang w:val="pt-PT"/>
        </w:rPr>
        <w:t>,</w:t>
      </w:r>
      <w:r w:rsidRPr="00CF6449">
        <w:rPr>
          <w:lang w:val="pt-PT"/>
        </w:rPr>
        <w:t xml:space="preserve"> diferentes nos rapazes e nas raparigas.</w:t>
      </w:r>
      <w:r w:rsidR="00C535FC" w:rsidRPr="00CF6449">
        <w:rPr>
          <w:lang w:val="pt-PT"/>
        </w:rPr>
        <w:tab/>
      </w:r>
      <w:r w:rsidR="00C535FC" w:rsidRPr="00CF6449">
        <w:rPr>
          <w:lang w:val="pt-PT"/>
        </w:rPr>
        <w:tab/>
      </w:r>
      <w:r w:rsidR="00C535FC" w:rsidRPr="00CF6449">
        <w:rPr>
          <w:lang w:val="pt-PT"/>
        </w:rPr>
        <w:tab/>
      </w:r>
      <w:r w:rsidR="00C535FC" w:rsidRPr="00CF6449">
        <w:rPr>
          <w:lang w:val="pt-PT"/>
        </w:rPr>
        <w:tab/>
      </w:r>
      <w:r w:rsidRPr="00CF6449">
        <w:rPr>
          <w:b/>
          <w:lang w:val="pt-PT"/>
        </w:rPr>
        <w:t>(3 pontos)</w:t>
      </w:r>
    </w:p>
    <w:p w14:paraId="7331F53D" w14:textId="77777777" w:rsidR="006A3FEB" w:rsidRPr="00CF6449" w:rsidRDefault="006A3FEB" w:rsidP="006A3FEB"/>
    <w:p w14:paraId="5E9A15DA" w14:textId="77777777" w:rsidR="006A3FEB" w:rsidRPr="00CF6449" w:rsidRDefault="006A3FEB" w:rsidP="00817CFB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CF6449">
        <w:rPr>
          <w:rFonts w:ascii="Calibri" w:eastAsia="Times New Roman" w:hAnsi="Calibri" w:cs="Times New Roman"/>
          <w:b/>
          <w:sz w:val="28"/>
          <w:szCs w:val="24"/>
        </w:rPr>
        <w:t>Grupo II (33 pontos)</w:t>
      </w:r>
    </w:p>
    <w:p w14:paraId="58452D3A" w14:textId="77777777" w:rsidR="00E96027" w:rsidRPr="00CF6449" w:rsidRDefault="00E96027" w:rsidP="00E96027">
      <w:pPr>
        <w:pStyle w:val="ListParagraph"/>
        <w:numPr>
          <w:ilvl w:val="0"/>
          <w:numId w:val="11"/>
        </w:numPr>
        <w:jc w:val="left"/>
        <w:rPr>
          <w:lang w:val="pt-PT"/>
        </w:rPr>
      </w:pPr>
    </w:p>
    <w:p w14:paraId="70E4EC86" w14:textId="77777777" w:rsidR="00E96027" w:rsidRPr="00CF6449" w:rsidRDefault="006A3FEB" w:rsidP="006A3FEB">
      <w:pPr>
        <w:pStyle w:val="ListParagraph"/>
        <w:numPr>
          <w:ilvl w:val="1"/>
          <w:numId w:val="11"/>
        </w:numPr>
        <w:jc w:val="left"/>
        <w:rPr>
          <w:lang w:val="pt-PT"/>
        </w:rPr>
      </w:pPr>
      <w:r w:rsidRPr="00CF6449">
        <w:rPr>
          <w:lang w:val="pt-PT"/>
        </w:rPr>
        <w:t>1</w:t>
      </w:r>
      <w:r w:rsidR="00E96027" w:rsidRPr="00CF6449">
        <w:rPr>
          <w:lang w:val="pt-PT"/>
        </w:rPr>
        <w:t>.</w:t>
      </w:r>
      <w:r w:rsidRPr="00CF6449">
        <w:rPr>
          <w:lang w:val="pt-PT"/>
        </w:rPr>
        <w:t xml:space="preserve"> testículo; </w:t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  <w:t>(1 ponto)</w:t>
      </w:r>
      <w:r w:rsidR="00E96027" w:rsidRPr="00CF6449">
        <w:rPr>
          <w:lang w:val="pt-PT"/>
        </w:rPr>
        <w:br/>
      </w:r>
      <w:r w:rsidRPr="00CF6449">
        <w:rPr>
          <w:lang w:val="pt-PT"/>
        </w:rPr>
        <w:t>2</w:t>
      </w:r>
      <w:r w:rsidR="00E96027" w:rsidRPr="00CF6449">
        <w:rPr>
          <w:lang w:val="pt-PT"/>
        </w:rPr>
        <w:t>.</w:t>
      </w:r>
      <w:r w:rsidRPr="00CF6449">
        <w:rPr>
          <w:lang w:val="pt-PT"/>
        </w:rPr>
        <w:t xml:space="preserve"> epidídimo; </w:t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  <w:t>(1 ponto)</w:t>
      </w:r>
      <w:r w:rsidR="00E96027" w:rsidRPr="00CF6449">
        <w:rPr>
          <w:lang w:val="pt-PT"/>
        </w:rPr>
        <w:br/>
      </w:r>
      <w:r w:rsidRPr="00CF6449">
        <w:rPr>
          <w:lang w:val="pt-PT"/>
        </w:rPr>
        <w:t>3</w:t>
      </w:r>
      <w:r w:rsidR="00E96027" w:rsidRPr="00CF6449">
        <w:rPr>
          <w:lang w:val="pt-PT"/>
        </w:rPr>
        <w:t>.</w:t>
      </w:r>
      <w:r w:rsidRPr="00CF6449">
        <w:rPr>
          <w:lang w:val="pt-PT"/>
        </w:rPr>
        <w:t xml:space="preserve"> próstata; </w:t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  <w:t>(1 ponto)</w:t>
      </w:r>
      <w:r w:rsidR="00E96027" w:rsidRPr="00CF6449">
        <w:rPr>
          <w:lang w:val="pt-PT"/>
        </w:rPr>
        <w:br/>
      </w:r>
      <w:r w:rsidRPr="00CF6449">
        <w:rPr>
          <w:lang w:val="pt-PT"/>
        </w:rPr>
        <w:t>4</w:t>
      </w:r>
      <w:r w:rsidR="00E96027" w:rsidRPr="00CF6449">
        <w:rPr>
          <w:lang w:val="pt-PT"/>
        </w:rPr>
        <w:t>.</w:t>
      </w:r>
      <w:r w:rsidRPr="00CF6449">
        <w:rPr>
          <w:lang w:val="pt-PT"/>
        </w:rPr>
        <w:t xml:space="preserve"> vesícula seminal;</w:t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  <w:t>(1 ponto)</w:t>
      </w:r>
      <w:r w:rsidR="00E96027" w:rsidRPr="00CF6449">
        <w:rPr>
          <w:lang w:val="pt-PT"/>
        </w:rPr>
        <w:br/>
      </w:r>
      <w:r w:rsidRPr="00CF6449">
        <w:rPr>
          <w:lang w:val="pt-PT"/>
        </w:rPr>
        <w:t>5</w:t>
      </w:r>
      <w:r w:rsidR="00E96027" w:rsidRPr="00CF6449">
        <w:rPr>
          <w:lang w:val="pt-PT"/>
        </w:rPr>
        <w:t>.</w:t>
      </w:r>
      <w:r w:rsidRPr="00CF6449">
        <w:rPr>
          <w:lang w:val="pt-PT"/>
        </w:rPr>
        <w:t xml:space="preserve"> canal deferente;</w:t>
      </w:r>
      <w:r w:rsidR="00E96027" w:rsidRPr="00CF6449">
        <w:rPr>
          <w:b/>
          <w:lang w:val="pt-PT"/>
        </w:rPr>
        <w:t xml:space="preserve"> </w:t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  <w:t>(1 ponto)</w:t>
      </w:r>
      <w:r w:rsidRPr="00CF6449">
        <w:rPr>
          <w:lang w:val="pt-PT"/>
        </w:rPr>
        <w:t xml:space="preserve"> </w:t>
      </w:r>
      <w:r w:rsidR="00E96027" w:rsidRPr="00CF6449">
        <w:rPr>
          <w:lang w:val="pt-PT"/>
        </w:rPr>
        <w:br/>
      </w:r>
      <w:r w:rsidRPr="00CF6449">
        <w:rPr>
          <w:lang w:val="pt-PT"/>
        </w:rPr>
        <w:t>6</w:t>
      </w:r>
      <w:r w:rsidR="00E96027" w:rsidRPr="00CF6449">
        <w:rPr>
          <w:lang w:val="pt-PT"/>
        </w:rPr>
        <w:t>.</w:t>
      </w:r>
      <w:r w:rsidRPr="00CF6449">
        <w:rPr>
          <w:lang w:val="pt-PT"/>
        </w:rPr>
        <w:t xml:space="preserve"> uretra; </w:t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  <w:t>(1 ponto)</w:t>
      </w:r>
      <w:r w:rsidR="00E96027" w:rsidRPr="00CF6449">
        <w:rPr>
          <w:lang w:val="pt-PT"/>
        </w:rPr>
        <w:br/>
      </w:r>
      <w:r w:rsidRPr="00CF6449">
        <w:rPr>
          <w:lang w:val="pt-PT"/>
        </w:rPr>
        <w:t>7</w:t>
      </w:r>
      <w:r w:rsidR="00E96027" w:rsidRPr="00CF6449">
        <w:rPr>
          <w:lang w:val="pt-PT"/>
        </w:rPr>
        <w:t>.</w:t>
      </w:r>
      <w:r w:rsidRPr="00CF6449">
        <w:rPr>
          <w:lang w:val="pt-PT"/>
        </w:rPr>
        <w:t xml:space="preserve"> pénis</w:t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  <w:t>(1 ponto)</w:t>
      </w:r>
      <w:r w:rsidR="00E96027" w:rsidRPr="00CF6449">
        <w:rPr>
          <w:lang w:val="pt-PT"/>
        </w:rPr>
        <w:br/>
      </w:r>
      <w:r w:rsidR="00E96027" w:rsidRPr="00CF6449">
        <w:rPr>
          <w:b/>
          <w:lang w:val="pt-PT"/>
        </w:rPr>
        <w:t>Total:</w:t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="00E96027" w:rsidRPr="00CF6449">
        <w:rPr>
          <w:b/>
          <w:lang w:val="pt-PT"/>
        </w:rPr>
        <w:tab/>
      </w:r>
      <w:r w:rsidRPr="00CF6449">
        <w:rPr>
          <w:b/>
          <w:lang w:val="pt-PT"/>
        </w:rPr>
        <w:t>(7 pontos</w:t>
      </w:r>
      <w:r w:rsidR="00E96027" w:rsidRPr="00CF6449">
        <w:rPr>
          <w:b/>
          <w:lang w:val="pt-PT"/>
        </w:rPr>
        <w:t>)</w:t>
      </w:r>
    </w:p>
    <w:p w14:paraId="1952C472" w14:textId="77777777" w:rsidR="00E96027" w:rsidRPr="00CF6449" w:rsidRDefault="00E96027" w:rsidP="00E96027">
      <w:pPr>
        <w:pStyle w:val="ListParagraph"/>
        <w:ind w:left="792"/>
        <w:jc w:val="left"/>
        <w:rPr>
          <w:lang w:val="pt-PT"/>
        </w:rPr>
      </w:pPr>
    </w:p>
    <w:p w14:paraId="17471552" w14:textId="77777777" w:rsidR="006A3FEB" w:rsidRPr="00CF6449" w:rsidRDefault="006A3FEB" w:rsidP="006A3FEB">
      <w:pPr>
        <w:pStyle w:val="ListParagraph"/>
        <w:numPr>
          <w:ilvl w:val="1"/>
          <w:numId w:val="11"/>
        </w:numPr>
        <w:jc w:val="left"/>
        <w:rPr>
          <w:lang w:val="pt-PT"/>
        </w:rPr>
      </w:pPr>
      <w:r w:rsidRPr="00CF6449">
        <w:rPr>
          <w:lang w:val="pt-PT"/>
        </w:rPr>
        <w:t xml:space="preserve">O sistema reprodutor masculino e o sistema urinário partilham a uretra, </w:t>
      </w:r>
      <w:r w:rsidR="00861CE6" w:rsidRPr="00CF6449">
        <w:rPr>
          <w:lang w:val="pt-PT"/>
        </w:rPr>
        <w:br/>
      </w:r>
      <w:r w:rsidRPr="00CF6449">
        <w:rPr>
          <w:lang w:val="pt-PT"/>
        </w:rPr>
        <w:t xml:space="preserve">o primeiro para conduzir o esperma para o exterior e o segundo para </w:t>
      </w:r>
      <w:r w:rsidR="00861CE6" w:rsidRPr="00CF6449">
        <w:rPr>
          <w:lang w:val="pt-PT"/>
        </w:rPr>
        <w:br/>
      </w:r>
      <w:r w:rsidRPr="00CF6449">
        <w:rPr>
          <w:lang w:val="pt-PT"/>
        </w:rPr>
        <w:t xml:space="preserve">conduzir a urina para o exterior. </w:t>
      </w:r>
      <w:r w:rsidR="00861CE6" w:rsidRPr="00CF6449">
        <w:rPr>
          <w:lang w:val="pt-PT"/>
        </w:rPr>
        <w:tab/>
      </w:r>
      <w:r w:rsidR="00861CE6" w:rsidRPr="00CF6449">
        <w:rPr>
          <w:lang w:val="pt-PT"/>
        </w:rPr>
        <w:tab/>
      </w:r>
      <w:r w:rsidR="00861CE6" w:rsidRPr="00CF6449">
        <w:rPr>
          <w:lang w:val="pt-PT"/>
        </w:rPr>
        <w:tab/>
      </w:r>
      <w:r w:rsidR="00861CE6" w:rsidRPr="00CF6449">
        <w:rPr>
          <w:lang w:val="pt-PT"/>
        </w:rPr>
        <w:tab/>
      </w:r>
      <w:r w:rsidR="00861CE6" w:rsidRPr="00CF6449">
        <w:rPr>
          <w:lang w:val="pt-PT"/>
        </w:rPr>
        <w:tab/>
      </w:r>
      <w:r w:rsidR="00861CE6" w:rsidRPr="00CF6449">
        <w:rPr>
          <w:lang w:val="pt-PT"/>
        </w:rPr>
        <w:tab/>
      </w:r>
      <w:r w:rsidRPr="00CF6449">
        <w:rPr>
          <w:b/>
          <w:lang w:val="pt-PT"/>
        </w:rPr>
        <w:t>(4 pontos)</w:t>
      </w:r>
    </w:p>
    <w:p w14:paraId="1D099E58" w14:textId="77777777" w:rsidR="00F544BF" w:rsidRPr="00CF6449" w:rsidRDefault="00F544BF" w:rsidP="00F544BF">
      <w:pPr>
        <w:pStyle w:val="ListParagraph"/>
        <w:numPr>
          <w:ilvl w:val="0"/>
          <w:numId w:val="11"/>
        </w:numPr>
        <w:jc w:val="left"/>
        <w:rPr>
          <w:lang w:val="pt-PT"/>
        </w:rPr>
      </w:pPr>
    </w:p>
    <w:p w14:paraId="150C4840" w14:textId="77777777" w:rsidR="00050E9D" w:rsidRPr="00CF6449" w:rsidRDefault="006A3FEB" w:rsidP="006A3FEB">
      <w:pPr>
        <w:pStyle w:val="ListParagraph"/>
        <w:numPr>
          <w:ilvl w:val="1"/>
          <w:numId w:val="11"/>
        </w:numPr>
        <w:jc w:val="left"/>
        <w:rPr>
          <w:lang w:val="pt-PT"/>
        </w:rPr>
      </w:pPr>
      <w:r w:rsidRPr="00CF6449">
        <w:rPr>
          <w:lang w:val="pt-PT"/>
        </w:rPr>
        <w:t>1</w:t>
      </w:r>
      <w:r w:rsidR="00F544BF" w:rsidRPr="00CF6449">
        <w:rPr>
          <w:lang w:val="pt-PT"/>
        </w:rPr>
        <w:t>.</w:t>
      </w:r>
      <w:r w:rsidRPr="00CF6449">
        <w:rPr>
          <w:lang w:val="pt-PT"/>
        </w:rPr>
        <w:t xml:space="preserve"> ovário; </w:t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  <w:t>(1 ponto)</w:t>
      </w:r>
      <w:r w:rsidR="00F544BF" w:rsidRPr="00CF6449">
        <w:rPr>
          <w:lang w:val="pt-PT"/>
        </w:rPr>
        <w:br/>
      </w:r>
      <w:r w:rsidRPr="00CF6449">
        <w:rPr>
          <w:lang w:val="pt-PT"/>
        </w:rPr>
        <w:t>2</w:t>
      </w:r>
      <w:r w:rsidR="00F544BF" w:rsidRPr="00CF6449">
        <w:rPr>
          <w:lang w:val="pt-PT"/>
        </w:rPr>
        <w:t>.</w:t>
      </w:r>
      <w:r w:rsidRPr="00CF6449">
        <w:rPr>
          <w:lang w:val="pt-PT"/>
        </w:rPr>
        <w:t xml:space="preserve"> trompa de Falópio; </w:t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  <w:t>(1 ponto)</w:t>
      </w:r>
      <w:r w:rsidR="00F544BF" w:rsidRPr="00CF6449">
        <w:rPr>
          <w:lang w:val="pt-PT"/>
        </w:rPr>
        <w:br/>
      </w:r>
      <w:r w:rsidRPr="00CF6449">
        <w:rPr>
          <w:lang w:val="pt-PT"/>
        </w:rPr>
        <w:t>3</w:t>
      </w:r>
      <w:r w:rsidR="00F544BF" w:rsidRPr="00CF6449">
        <w:rPr>
          <w:lang w:val="pt-PT"/>
        </w:rPr>
        <w:t>.</w:t>
      </w:r>
      <w:r w:rsidRPr="00CF6449">
        <w:rPr>
          <w:lang w:val="pt-PT"/>
        </w:rPr>
        <w:t xml:space="preserve"> útero; </w:t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  <w:t>(1 ponto)</w:t>
      </w:r>
      <w:r w:rsidR="00F544BF" w:rsidRPr="00CF6449">
        <w:rPr>
          <w:lang w:val="pt-PT"/>
        </w:rPr>
        <w:br/>
      </w:r>
      <w:r w:rsidRPr="00CF6449">
        <w:rPr>
          <w:lang w:val="pt-PT"/>
        </w:rPr>
        <w:t>4</w:t>
      </w:r>
      <w:r w:rsidR="00F544BF" w:rsidRPr="00CF6449">
        <w:rPr>
          <w:lang w:val="pt-PT"/>
        </w:rPr>
        <w:t>.</w:t>
      </w:r>
      <w:r w:rsidRPr="00CF6449">
        <w:rPr>
          <w:lang w:val="pt-PT"/>
        </w:rPr>
        <w:t xml:space="preserve"> vagina; </w:t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  <w:t>(1 ponto)</w:t>
      </w:r>
      <w:r w:rsidR="00F544BF" w:rsidRPr="00CF6449">
        <w:rPr>
          <w:lang w:val="pt-PT"/>
        </w:rPr>
        <w:br/>
      </w:r>
      <w:r w:rsidRPr="00CF6449">
        <w:rPr>
          <w:lang w:val="pt-PT"/>
        </w:rPr>
        <w:t>5</w:t>
      </w:r>
      <w:r w:rsidR="00F544BF" w:rsidRPr="00CF6449">
        <w:rPr>
          <w:lang w:val="pt-PT"/>
        </w:rPr>
        <w:t>.</w:t>
      </w:r>
      <w:r w:rsidRPr="00CF6449">
        <w:rPr>
          <w:lang w:val="pt-PT"/>
        </w:rPr>
        <w:t xml:space="preserve"> orifício genital</w:t>
      </w:r>
      <w:r w:rsidR="005E271C" w:rsidRPr="00CF6449">
        <w:rPr>
          <w:lang w:val="pt-PT"/>
        </w:rPr>
        <w:t>.</w:t>
      </w:r>
      <w:r w:rsidRPr="00CF6449">
        <w:rPr>
          <w:lang w:val="pt-PT"/>
        </w:rPr>
        <w:t xml:space="preserve"> </w:t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  <w:t>(1 ponto)</w:t>
      </w:r>
      <w:r w:rsidR="00F544BF" w:rsidRPr="00CF6449">
        <w:rPr>
          <w:lang w:val="pt-PT"/>
        </w:rPr>
        <w:br/>
      </w:r>
      <w:r w:rsidR="00F544BF" w:rsidRPr="00CF6449">
        <w:rPr>
          <w:b/>
          <w:lang w:val="pt-PT"/>
        </w:rPr>
        <w:t xml:space="preserve">Total: </w:t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="00F544BF" w:rsidRPr="00CF6449">
        <w:rPr>
          <w:b/>
          <w:lang w:val="pt-PT"/>
        </w:rPr>
        <w:tab/>
      </w:r>
      <w:r w:rsidRPr="00CF6449">
        <w:rPr>
          <w:b/>
          <w:lang w:val="pt-PT"/>
        </w:rPr>
        <w:t>(5 pontos</w:t>
      </w:r>
      <w:r w:rsidR="00F544BF" w:rsidRPr="00CF6449">
        <w:rPr>
          <w:b/>
          <w:lang w:val="pt-PT"/>
        </w:rPr>
        <w:t>)</w:t>
      </w:r>
    </w:p>
    <w:p w14:paraId="133C6E28" w14:textId="77777777" w:rsidR="00050E9D" w:rsidRPr="00CF6449" w:rsidRDefault="00050E9D" w:rsidP="00050E9D">
      <w:pPr>
        <w:pStyle w:val="ListParagraph"/>
        <w:ind w:left="792"/>
        <w:jc w:val="left"/>
        <w:rPr>
          <w:lang w:val="pt-PT"/>
        </w:rPr>
      </w:pPr>
    </w:p>
    <w:p w14:paraId="105AC322" w14:textId="77777777" w:rsidR="006A3FEB" w:rsidRPr="00CF6449" w:rsidRDefault="006A3FEB" w:rsidP="006A3FEB">
      <w:pPr>
        <w:pStyle w:val="ListParagraph"/>
        <w:numPr>
          <w:ilvl w:val="1"/>
          <w:numId w:val="11"/>
        </w:numPr>
        <w:jc w:val="left"/>
        <w:rPr>
          <w:lang w:val="pt-PT"/>
        </w:rPr>
      </w:pPr>
      <w:r w:rsidRPr="00CF6449">
        <w:rPr>
          <w:lang w:val="pt-PT"/>
        </w:rPr>
        <w:t xml:space="preserve">B, D e </w:t>
      </w:r>
      <w:proofErr w:type="spellStart"/>
      <w:r w:rsidR="000914F9" w:rsidRPr="00CF6449">
        <w:rPr>
          <w:lang w:val="pt-PT"/>
        </w:rPr>
        <w:t>E</w:t>
      </w:r>
      <w:proofErr w:type="spellEnd"/>
      <w:r w:rsidR="000914F9" w:rsidRPr="00CF6449">
        <w:rPr>
          <w:lang w:val="pt-PT"/>
        </w:rPr>
        <w:t xml:space="preserve"> — </w:t>
      </w:r>
      <w:r w:rsidRPr="00CF6449">
        <w:rPr>
          <w:lang w:val="pt-PT"/>
        </w:rPr>
        <w:t>falsas</w:t>
      </w:r>
      <w:r w:rsidR="000914F9" w:rsidRPr="00CF6449">
        <w:rPr>
          <w:lang w:val="pt-PT"/>
        </w:rPr>
        <w:t>;</w:t>
      </w:r>
      <w:r w:rsidRPr="00CF6449">
        <w:rPr>
          <w:lang w:val="pt-PT"/>
        </w:rPr>
        <w:t xml:space="preserve"> </w:t>
      </w:r>
      <w:r w:rsidR="000914F9" w:rsidRPr="00CF6449">
        <w:rPr>
          <w:lang w:val="pt-PT"/>
        </w:rPr>
        <w:t xml:space="preserve">restantes — </w:t>
      </w:r>
      <w:r w:rsidRPr="00CF6449">
        <w:rPr>
          <w:lang w:val="pt-PT"/>
        </w:rPr>
        <w:t>verdadeiras.</w:t>
      </w:r>
      <w:r w:rsidR="00B54499" w:rsidRPr="00CF6449">
        <w:rPr>
          <w:b/>
          <w:lang w:val="pt-PT"/>
        </w:rPr>
        <w:tab/>
      </w:r>
      <w:r w:rsidR="00B54499" w:rsidRPr="00CF6449">
        <w:rPr>
          <w:b/>
          <w:lang w:val="pt-PT"/>
        </w:rPr>
        <w:tab/>
      </w:r>
      <w:r w:rsidR="00B54499" w:rsidRPr="00CF6449">
        <w:rPr>
          <w:b/>
          <w:lang w:val="pt-PT"/>
        </w:rPr>
        <w:tab/>
      </w:r>
      <w:r w:rsidR="00B54499" w:rsidRPr="00CF6449">
        <w:rPr>
          <w:b/>
          <w:lang w:val="pt-PT"/>
        </w:rPr>
        <w:tab/>
      </w:r>
      <w:r w:rsidR="00B54499" w:rsidRPr="00CF6449">
        <w:rPr>
          <w:b/>
          <w:lang w:val="pt-PT"/>
        </w:rPr>
        <w:tab/>
      </w:r>
      <w:r w:rsidRPr="00CF6449">
        <w:rPr>
          <w:b/>
          <w:lang w:val="pt-PT"/>
        </w:rPr>
        <w:t>(9 pontos</w:t>
      </w:r>
      <w:r w:rsidR="00B54499" w:rsidRPr="00CF6449">
        <w:rPr>
          <w:b/>
          <w:lang w:val="pt-PT"/>
        </w:rPr>
        <w:t>)</w:t>
      </w:r>
      <w:r w:rsidR="00B54499" w:rsidRPr="00CF6449">
        <w:rPr>
          <w:lang w:val="pt-PT"/>
        </w:rPr>
        <w:br/>
      </w:r>
      <w:r w:rsidR="00B54499" w:rsidRPr="00E6669A">
        <w:rPr>
          <w:b/>
          <w:lang w:val="pt-PT"/>
        </w:rPr>
        <w:t>(</w:t>
      </w:r>
      <w:r w:rsidRPr="00E6669A">
        <w:rPr>
          <w:b/>
          <w:lang w:val="pt-PT"/>
        </w:rPr>
        <w:t>1/2</w:t>
      </w:r>
      <w:r w:rsidR="000914F9" w:rsidRPr="00E6669A">
        <w:rPr>
          <w:b/>
          <w:lang w:val="pt-PT"/>
        </w:rPr>
        <w:t xml:space="preserve"> — </w:t>
      </w:r>
      <w:r w:rsidRPr="00E6669A">
        <w:rPr>
          <w:b/>
          <w:lang w:val="pt-PT"/>
        </w:rPr>
        <w:t>3 pontos; 3/4</w:t>
      </w:r>
      <w:r w:rsidR="000914F9" w:rsidRPr="00E6669A">
        <w:rPr>
          <w:b/>
          <w:lang w:val="pt-PT"/>
        </w:rPr>
        <w:t xml:space="preserve"> — </w:t>
      </w:r>
      <w:r w:rsidRPr="00E6669A">
        <w:rPr>
          <w:b/>
          <w:lang w:val="pt-PT"/>
        </w:rPr>
        <w:t>5 pontos</w:t>
      </w:r>
      <w:r w:rsidR="00126360" w:rsidRPr="00E6669A">
        <w:rPr>
          <w:b/>
          <w:lang w:val="pt-PT"/>
        </w:rPr>
        <w:t>;</w:t>
      </w:r>
      <w:r w:rsidRPr="00E6669A">
        <w:rPr>
          <w:b/>
          <w:lang w:val="pt-PT"/>
        </w:rPr>
        <w:t xml:space="preserve"> 5/6</w:t>
      </w:r>
      <w:r w:rsidR="000914F9" w:rsidRPr="00E6669A">
        <w:rPr>
          <w:b/>
          <w:lang w:val="pt-PT"/>
        </w:rPr>
        <w:t xml:space="preserve"> — </w:t>
      </w:r>
      <w:r w:rsidRPr="00E6669A">
        <w:rPr>
          <w:b/>
          <w:lang w:val="pt-PT"/>
        </w:rPr>
        <w:t>7 pontos; 7/8</w:t>
      </w:r>
      <w:r w:rsidR="000914F9" w:rsidRPr="00E6669A">
        <w:rPr>
          <w:b/>
          <w:lang w:val="pt-PT"/>
        </w:rPr>
        <w:t xml:space="preserve"> — </w:t>
      </w:r>
      <w:r w:rsidRPr="00E6669A">
        <w:rPr>
          <w:b/>
          <w:lang w:val="pt-PT"/>
        </w:rPr>
        <w:t>9 pontos)</w:t>
      </w:r>
    </w:p>
    <w:p w14:paraId="04FCB796" w14:textId="77777777" w:rsidR="003B2A48" w:rsidRPr="00CF6449" w:rsidRDefault="003B2A48" w:rsidP="006A3FEB">
      <w:r w:rsidRPr="00CF6449">
        <w:br w:type="page"/>
      </w:r>
      <w:bookmarkStart w:id="1" w:name="_GoBack"/>
      <w:bookmarkEnd w:id="1"/>
    </w:p>
    <w:p w14:paraId="6E1BACDD" w14:textId="77777777" w:rsidR="003B2A48" w:rsidRPr="00CF6449" w:rsidRDefault="003B2A48" w:rsidP="003B2A48">
      <w:pPr>
        <w:pStyle w:val="ListParagraph"/>
        <w:numPr>
          <w:ilvl w:val="0"/>
          <w:numId w:val="11"/>
        </w:numPr>
        <w:jc w:val="left"/>
        <w:rPr>
          <w:lang w:val="pt-PT"/>
        </w:rPr>
      </w:pPr>
    </w:p>
    <w:p w14:paraId="36C37D0B" w14:textId="77777777" w:rsidR="00CF0C55" w:rsidRPr="00CF6449" w:rsidRDefault="006A3FEB" w:rsidP="006A3FEB">
      <w:pPr>
        <w:pStyle w:val="ListParagraph"/>
        <w:numPr>
          <w:ilvl w:val="1"/>
          <w:numId w:val="11"/>
        </w:numPr>
        <w:jc w:val="left"/>
        <w:rPr>
          <w:lang w:val="pt-PT"/>
        </w:rPr>
      </w:pPr>
      <w:r w:rsidRPr="00CF6449">
        <w:rPr>
          <w:lang w:val="pt-PT"/>
        </w:rPr>
        <w:t>Dia 5.</w:t>
      </w:r>
      <w:bookmarkStart w:id="2" w:name="_Hlk480207821"/>
      <w:r w:rsidR="003B2A48" w:rsidRPr="00CF6449">
        <w:rPr>
          <w:lang w:val="pt-PT"/>
        </w:rPr>
        <w:tab/>
      </w:r>
      <w:r w:rsidR="003B2A48" w:rsidRPr="00CF6449">
        <w:rPr>
          <w:lang w:val="pt-PT"/>
        </w:rPr>
        <w:tab/>
      </w:r>
      <w:r w:rsidR="003B2A48" w:rsidRPr="00CF6449">
        <w:rPr>
          <w:lang w:val="pt-PT"/>
        </w:rPr>
        <w:tab/>
      </w:r>
      <w:r w:rsidR="003B2A48" w:rsidRPr="00CF6449">
        <w:rPr>
          <w:lang w:val="pt-PT"/>
        </w:rPr>
        <w:tab/>
      </w:r>
      <w:r w:rsidR="003B2A48" w:rsidRPr="00CF6449">
        <w:rPr>
          <w:lang w:val="pt-PT"/>
        </w:rPr>
        <w:tab/>
      </w:r>
      <w:r w:rsidR="003B2A48" w:rsidRPr="00CF6449">
        <w:rPr>
          <w:lang w:val="pt-PT"/>
        </w:rPr>
        <w:tab/>
      </w:r>
      <w:r w:rsidR="003B2A48" w:rsidRPr="00CF6449">
        <w:rPr>
          <w:lang w:val="pt-PT"/>
        </w:rPr>
        <w:tab/>
      </w:r>
      <w:r w:rsidR="003B2A48" w:rsidRPr="00CF6449">
        <w:rPr>
          <w:lang w:val="pt-PT"/>
        </w:rPr>
        <w:tab/>
      </w:r>
      <w:r w:rsidR="003B2A48" w:rsidRPr="00CF6449">
        <w:rPr>
          <w:lang w:val="pt-PT"/>
        </w:rPr>
        <w:tab/>
      </w:r>
      <w:r w:rsidR="003B2A48" w:rsidRPr="00CF6449">
        <w:rPr>
          <w:lang w:val="pt-PT"/>
        </w:rPr>
        <w:tab/>
      </w:r>
      <w:r w:rsidRPr="00CF6449">
        <w:rPr>
          <w:b/>
          <w:lang w:val="pt-PT"/>
        </w:rPr>
        <w:t>(2 pontos)</w:t>
      </w:r>
      <w:bookmarkEnd w:id="2"/>
    </w:p>
    <w:p w14:paraId="04A0D210" w14:textId="77777777" w:rsidR="00CF0C55" w:rsidRPr="00CF6449" w:rsidRDefault="00CF0C55" w:rsidP="00CF0C55">
      <w:pPr>
        <w:pStyle w:val="ListParagraph"/>
        <w:ind w:left="792"/>
        <w:jc w:val="left"/>
        <w:rPr>
          <w:lang w:val="pt-PT"/>
        </w:rPr>
      </w:pPr>
    </w:p>
    <w:p w14:paraId="28A752BB" w14:textId="77777777" w:rsidR="00136BE8" w:rsidRPr="00CF6449" w:rsidRDefault="006A3FEB" w:rsidP="006A3FEB">
      <w:pPr>
        <w:pStyle w:val="ListParagraph"/>
        <w:numPr>
          <w:ilvl w:val="1"/>
          <w:numId w:val="11"/>
        </w:numPr>
        <w:jc w:val="left"/>
        <w:rPr>
          <w:lang w:val="pt-PT"/>
        </w:rPr>
      </w:pPr>
      <w:r w:rsidRPr="00CF6449">
        <w:rPr>
          <w:lang w:val="pt-PT"/>
        </w:rPr>
        <w:t>28 dias.</w:t>
      </w:r>
      <w:r w:rsidR="00CF0C55" w:rsidRPr="00CF6449">
        <w:rPr>
          <w:lang w:val="pt-PT"/>
        </w:rPr>
        <w:tab/>
      </w:r>
      <w:r w:rsidR="00CF0C55" w:rsidRPr="00CF6449">
        <w:rPr>
          <w:lang w:val="pt-PT"/>
        </w:rPr>
        <w:tab/>
      </w:r>
      <w:r w:rsidR="00CF0C55" w:rsidRPr="00CF6449">
        <w:rPr>
          <w:lang w:val="pt-PT"/>
        </w:rPr>
        <w:tab/>
      </w:r>
      <w:r w:rsidR="00CF0C55" w:rsidRPr="00CF6449">
        <w:rPr>
          <w:lang w:val="pt-PT"/>
        </w:rPr>
        <w:tab/>
      </w:r>
      <w:r w:rsidR="00CF0C55" w:rsidRPr="00CF6449">
        <w:rPr>
          <w:lang w:val="pt-PT"/>
        </w:rPr>
        <w:tab/>
      </w:r>
      <w:r w:rsidR="00CF0C55" w:rsidRPr="00CF6449">
        <w:rPr>
          <w:lang w:val="pt-PT"/>
        </w:rPr>
        <w:tab/>
      </w:r>
      <w:r w:rsidR="00CF0C55" w:rsidRPr="00CF6449">
        <w:rPr>
          <w:lang w:val="pt-PT"/>
        </w:rPr>
        <w:tab/>
      </w:r>
      <w:r w:rsidR="00CF0C55" w:rsidRPr="00CF6449">
        <w:rPr>
          <w:lang w:val="pt-PT"/>
        </w:rPr>
        <w:tab/>
      </w:r>
      <w:r w:rsidR="00CF0C55" w:rsidRPr="00CF6449">
        <w:rPr>
          <w:lang w:val="pt-PT"/>
        </w:rPr>
        <w:tab/>
      </w:r>
      <w:r w:rsidRPr="00CF6449">
        <w:rPr>
          <w:b/>
          <w:lang w:val="pt-PT"/>
        </w:rPr>
        <w:t>(2 pontos)</w:t>
      </w:r>
    </w:p>
    <w:p w14:paraId="361D9C23" w14:textId="77777777" w:rsidR="00136BE8" w:rsidRPr="00CF6449" w:rsidRDefault="00136BE8" w:rsidP="00136BE8">
      <w:pPr>
        <w:pStyle w:val="ListParagraph"/>
        <w:rPr>
          <w:lang w:val="pt-PT"/>
        </w:rPr>
      </w:pPr>
    </w:p>
    <w:p w14:paraId="28FBBA24" w14:textId="77777777" w:rsidR="004B100E" w:rsidRPr="00CF6449" w:rsidRDefault="006A3FEB" w:rsidP="006A3FEB">
      <w:pPr>
        <w:pStyle w:val="ListParagraph"/>
        <w:numPr>
          <w:ilvl w:val="1"/>
          <w:numId w:val="11"/>
        </w:numPr>
        <w:jc w:val="left"/>
        <w:rPr>
          <w:lang w:val="pt-PT"/>
        </w:rPr>
      </w:pPr>
      <w:r w:rsidRPr="00CF6449">
        <w:rPr>
          <w:lang w:val="pt-PT"/>
        </w:rPr>
        <w:t>14.º</w:t>
      </w:r>
      <w:r w:rsidR="00136BE8" w:rsidRPr="00CF6449">
        <w:rPr>
          <w:lang w:val="pt-PT"/>
        </w:rPr>
        <w:t xml:space="preserve"> </w:t>
      </w:r>
      <w:r w:rsidRPr="00CF6449">
        <w:rPr>
          <w:lang w:val="pt-PT"/>
        </w:rPr>
        <w:t>dia</w:t>
      </w:r>
      <w:r w:rsidR="00136BE8" w:rsidRPr="00CF6449">
        <w:rPr>
          <w:lang w:val="pt-PT"/>
        </w:rPr>
        <w:tab/>
      </w:r>
      <w:r w:rsidR="00136BE8" w:rsidRPr="00CF6449">
        <w:rPr>
          <w:lang w:val="pt-PT"/>
        </w:rPr>
        <w:tab/>
      </w:r>
      <w:r w:rsidR="00136BE8" w:rsidRPr="00CF6449">
        <w:rPr>
          <w:lang w:val="pt-PT"/>
        </w:rPr>
        <w:tab/>
      </w:r>
      <w:r w:rsidR="00136BE8" w:rsidRPr="00CF6449">
        <w:rPr>
          <w:lang w:val="pt-PT"/>
        </w:rPr>
        <w:tab/>
      </w:r>
      <w:r w:rsidR="00136BE8" w:rsidRPr="00CF6449">
        <w:rPr>
          <w:lang w:val="pt-PT"/>
        </w:rPr>
        <w:tab/>
      </w:r>
      <w:r w:rsidR="00136BE8" w:rsidRPr="00CF6449">
        <w:rPr>
          <w:lang w:val="pt-PT"/>
        </w:rPr>
        <w:tab/>
      </w:r>
      <w:r w:rsidR="00136BE8" w:rsidRPr="00CF6449">
        <w:rPr>
          <w:lang w:val="pt-PT"/>
        </w:rPr>
        <w:tab/>
      </w:r>
      <w:r w:rsidR="00136BE8" w:rsidRPr="00CF6449">
        <w:rPr>
          <w:lang w:val="pt-PT"/>
        </w:rPr>
        <w:tab/>
      </w:r>
      <w:r w:rsidR="00136BE8" w:rsidRPr="00CF6449">
        <w:rPr>
          <w:lang w:val="pt-PT"/>
        </w:rPr>
        <w:tab/>
      </w:r>
      <w:r w:rsidRPr="00CF6449">
        <w:rPr>
          <w:b/>
          <w:lang w:val="pt-PT"/>
        </w:rPr>
        <w:t>(2 pontos)</w:t>
      </w:r>
    </w:p>
    <w:p w14:paraId="5C20BF3C" w14:textId="77777777" w:rsidR="004B100E" w:rsidRPr="00CF6449" w:rsidRDefault="004B100E" w:rsidP="004B100E">
      <w:pPr>
        <w:pStyle w:val="ListParagraph"/>
        <w:rPr>
          <w:lang w:val="pt-PT"/>
        </w:rPr>
      </w:pPr>
    </w:p>
    <w:p w14:paraId="6F553790" w14:textId="77777777" w:rsidR="006A3FEB" w:rsidRPr="00CF6449" w:rsidRDefault="006A3FEB" w:rsidP="006A3FEB">
      <w:pPr>
        <w:pStyle w:val="ListParagraph"/>
        <w:numPr>
          <w:ilvl w:val="1"/>
          <w:numId w:val="11"/>
        </w:numPr>
        <w:jc w:val="left"/>
        <w:rPr>
          <w:lang w:val="pt-PT"/>
        </w:rPr>
      </w:pPr>
      <w:r w:rsidRPr="00CF6449">
        <w:rPr>
          <w:lang w:val="pt-PT"/>
        </w:rPr>
        <w:t>11.º ao 16.º dia.</w:t>
      </w:r>
      <w:r w:rsidR="004B100E" w:rsidRPr="00CF6449">
        <w:rPr>
          <w:lang w:val="pt-PT"/>
        </w:rPr>
        <w:tab/>
      </w:r>
      <w:r w:rsidR="004B100E" w:rsidRPr="00CF6449">
        <w:rPr>
          <w:lang w:val="pt-PT"/>
        </w:rPr>
        <w:tab/>
      </w:r>
      <w:r w:rsidR="004B100E" w:rsidRPr="00CF6449">
        <w:rPr>
          <w:lang w:val="pt-PT"/>
        </w:rPr>
        <w:tab/>
      </w:r>
      <w:r w:rsidR="004B100E" w:rsidRPr="00CF6449">
        <w:rPr>
          <w:lang w:val="pt-PT"/>
        </w:rPr>
        <w:tab/>
      </w:r>
      <w:r w:rsidR="004B100E" w:rsidRPr="00CF6449">
        <w:rPr>
          <w:lang w:val="pt-PT"/>
        </w:rPr>
        <w:tab/>
      </w:r>
      <w:r w:rsidR="004B100E" w:rsidRPr="00CF6449">
        <w:rPr>
          <w:lang w:val="pt-PT"/>
        </w:rPr>
        <w:tab/>
      </w:r>
      <w:r w:rsidR="004B100E" w:rsidRPr="00CF6449">
        <w:rPr>
          <w:lang w:val="pt-PT"/>
        </w:rPr>
        <w:tab/>
      </w:r>
      <w:r w:rsidR="004B100E" w:rsidRPr="00CF6449">
        <w:rPr>
          <w:lang w:val="pt-PT"/>
        </w:rPr>
        <w:tab/>
      </w:r>
      <w:r w:rsidRPr="00CF6449">
        <w:rPr>
          <w:b/>
          <w:lang w:val="pt-PT"/>
        </w:rPr>
        <w:t>(2 pontos)</w:t>
      </w:r>
    </w:p>
    <w:p w14:paraId="33417631" w14:textId="77777777" w:rsidR="006A3FEB" w:rsidRPr="00CF6449" w:rsidRDefault="006A3FEB" w:rsidP="00106E7A">
      <w:pPr>
        <w:spacing w:line="360" w:lineRule="auto"/>
      </w:pPr>
    </w:p>
    <w:p w14:paraId="715FF869" w14:textId="77777777" w:rsidR="006A3FEB" w:rsidRPr="00CF6449" w:rsidRDefault="006A3FEB" w:rsidP="00AC364A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CF6449">
        <w:rPr>
          <w:rFonts w:ascii="Calibri" w:eastAsia="Times New Roman" w:hAnsi="Calibri" w:cs="Times New Roman"/>
          <w:b/>
          <w:sz w:val="28"/>
          <w:szCs w:val="24"/>
        </w:rPr>
        <w:t>Grupo III (29 pontos)</w:t>
      </w:r>
    </w:p>
    <w:p w14:paraId="09C9C058" w14:textId="77777777" w:rsidR="00E01E23" w:rsidRPr="00CF6449" w:rsidRDefault="00AC364A" w:rsidP="006A3FEB">
      <w:pPr>
        <w:pStyle w:val="ListParagraph"/>
        <w:numPr>
          <w:ilvl w:val="0"/>
          <w:numId w:val="12"/>
        </w:numPr>
        <w:jc w:val="left"/>
        <w:rPr>
          <w:lang w:val="pt-PT"/>
        </w:rPr>
      </w:pPr>
      <w:r w:rsidRPr="00CF6449">
        <w:rPr>
          <w:lang w:val="pt-PT"/>
        </w:rPr>
        <w:t>C</w:t>
      </w:r>
      <w:r w:rsidRPr="00CF6449">
        <w:rPr>
          <w:lang w:val="pt-PT"/>
        </w:rPr>
        <w:tab/>
      </w:r>
      <w:r w:rsidRPr="00CF6449">
        <w:rPr>
          <w:lang w:val="pt-PT"/>
        </w:rPr>
        <w:tab/>
      </w:r>
      <w:r w:rsidRPr="00CF6449">
        <w:rPr>
          <w:lang w:val="pt-PT"/>
        </w:rPr>
        <w:tab/>
      </w:r>
      <w:r w:rsidRPr="00CF6449">
        <w:rPr>
          <w:lang w:val="pt-PT"/>
        </w:rPr>
        <w:tab/>
      </w:r>
      <w:r w:rsidRPr="00CF6449">
        <w:rPr>
          <w:lang w:val="pt-PT"/>
        </w:rPr>
        <w:tab/>
      </w:r>
      <w:r w:rsidRPr="00CF6449">
        <w:rPr>
          <w:lang w:val="pt-PT"/>
        </w:rPr>
        <w:tab/>
      </w:r>
      <w:r w:rsidRPr="00CF6449">
        <w:rPr>
          <w:lang w:val="pt-PT"/>
        </w:rPr>
        <w:tab/>
      </w:r>
      <w:r w:rsidRPr="00CF6449">
        <w:rPr>
          <w:lang w:val="pt-PT"/>
        </w:rPr>
        <w:tab/>
      </w:r>
      <w:r w:rsidRPr="00CF6449">
        <w:rPr>
          <w:lang w:val="pt-PT"/>
        </w:rPr>
        <w:tab/>
      </w:r>
      <w:r w:rsidRPr="00CF6449">
        <w:rPr>
          <w:lang w:val="pt-PT"/>
        </w:rPr>
        <w:tab/>
      </w:r>
      <w:r w:rsidRPr="00CF6449">
        <w:rPr>
          <w:lang w:val="pt-PT"/>
        </w:rPr>
        <w:tab/>
      </w:r>
      <w:r w:rsidR="006A3FEB" w:rsidRPr="00CF6449">
        <w:rPr>
          <w:b/>
          <w:lang w:val="pt-PT"/>
        </w:rPr>
        <w:t>(3 pontos)</w:t>
      </w:r>
    </w:p>
    <w:p w14:paraId="1BE4AE89" w14:textId="77777777" w:rsidR="00E01E23" w:rsidRPr="00CF6449" w:rsidRDefault="00E01E23" w:rsidP="00E01E23">
      <w:pPr>
        <w:pStyle w:val="ListParagraph"/>
        <w:ind w:left="360"/>
        <w:jc w:val="left"/>
        <w:rPr>
          <w:lang w:val="pt-PT"/>
        </w:rPr>
      </w:pPr>
    </w:p>
    <w:p w14:paraId="2F088AF2" w14:textId="77777777" w:rsidR="00E01E23" w:rsidRPr="00CF6449" w:rsidRDefault="006A3FEB" w:rsidP="006A3FEB">
      <w:pPr>
        <w:pStyle w:val="ListParagraph"/>
        <w:numPr>
          <w:ilvl w:val="0"/>
          <w:numId w:val="12"/>
        </w:numPr>
        <w:jc w:val="left"/>
        <w:rPr>
          <w:lang w:val="pt-PT"/>
        </w:rPr>
      </w:pPr>
      <w:r w:rsidRPr="00CF6449">
        <w:rPr>
          <w:lang w:val="pt-PT"/>
        </w:rPr>
        <w:t xml:space="preserve">A </w:t>
      </w:r>
      <w:r w:rsidR="00E01E23" w:rsidRPr="00CF6449">
        <w:rPr>
          <w:lang w:val="pt-PT"/>
        </w:rPr>
        <w:tab/>
      </w:r>
      <w:r w:rsidR="00E01E23" w:rsidRPr="00CF6449">
        <w:rPr>
          <w:lang w:val="pt-PT"/>
        </w:rPr>
        <w:tab/>
      </w:r>
      <w:r w:rsidR="00E01E23" w:rsidRPr="00CF6449">
        <w:rPr>
          <w:lang w:val="pt-PT"/>
        </w:rPr>
        <w:tab/>
      </w:r>
      <w:r w:rsidR="00E01E23" w:rsidRPr="00CF6449">
        <w:rPr>
          <w:lang w:val="pt-PT"/>
        </w:rPr>
        <w:tab/>
      </w:r>
      <w:r w:rsidR="00E01E23" w:rsidRPr="00CF6449">
        <w:rPr>
          <w:lang w:val="pt-PT"/>
        </w:rPr>
        <w:tab/>
      </w:r>
      <w:r w:rsidR="00E01E23" w:rsidRPr="00CF6449">
        <w:rPr>
          <w:lang w:val="pt-PT"/>
        </w:rPr>
        <w:tab/>
      </w:r>
      <w:r w:rsidR="00E01E23" w:rsidRPr="00CF6449">
        <w:rPr>
          <w:lang w:val="pt-PT"/>
        </w:rPr>
        <w:tab/>
      </w:r>
      <w:r w:rsidR="00E01E23" w:rsidRPr="00CF6449">
        <w:rPr>
          <w:lang w:val="pt-PT"/>
        </w:rPr>
        <w:tab/>
      </w:r>
      <w:r w:rsidR="00E01E23" w:rsidRPr="00CF6449">
        <w:rPr>
          <w:lang w:val="pt-PT"/>
        </w:rPr>
        <w:tab/>
      </w:r>
      <w:r w:rsidR="00E01E23" w:rsidRPr="00CF6449">
        <w:rPr>
          <w:lang w:val="pt-PT"/>
        </w:rPr>
        <w:tab/>
      </w:r>
      <w:r w:rsidR="00E01E23" w:rsidRPr="00CF6449">
        <w:rPr>
          <w:lang w:val="pt-PT"/>
        </w:rPr>
        <w:tab/>
      </w:r>
      <w:r w:rsidRPr="00CF6449">
        <w:rPr>
          <w:b/>
          <w:lang w:val="pt-PT"/>
        </w:rPr>
        <w:t>(3 pontos)</w:t>
      </w:r>
    </w:p>
    <w:p w14:paraId="75C74332" w14:textId="77777777" w:rsidR="00E01E23" w:rsidRPr="00CF6449" w:rsidRDefault="00E01E23" w:rsidP="00E01E23">
      <w:pPr>
        <w:pStyle w:val="ListParagraph"/>
        <w:rPr>
          <w:lang w:val="pt-PT"/>
        </w:rPr>
      </w:pPr>
    </w:p>
    <w:p w14:paraId="7869DAD5" w14:textId="77777777" w:rsidR="00E253DC" w:rsidRPr="00CF6449" w:rsidRDefault="006A3FEB" w:rsidP="006A3FEB">
      <w:pPr>
        <w:pStyle w:val="ListParagraph"/>
        <w:numPr>
          <w:ilvl w:val="0"/>
          <w:numId w:val="12"/>
        </w:numPr>
        <w:jc w:val="left"/>
        <w:rPr>
          <w:lang w:val="pt-PT"/>
        </w:rPr>
      </w:pPr>
      <w:r w:rsidRPr="00CF6449">
        <w:rPr>
          <w:lang w:val="pt-PT"/>
        </w:rPr>
        <w:t xml:space="preserve">C </w:t>
      </w:r>
      <w:r w:rsidR="00E01E23" w:rsidRPr="00CF6449">
        <w:rPr>
          <w:lang w:val="pt-PT"/>
        </w:rPr>
        <w:tab/>
      </w:r>
      <w:r w:rsidR="00E01E23" w:rsidRPr="00CF6449">
        <w:rPr>
          <w:lang w:val="pt-PT"/>
        </w:rPr>
        <w:tab/>
      </w:r>
      <w:r w:rsidR="00E01E23" w:rsidRPr="00CF6449">
        <w:rPr>
          <w:lang w:val="pt-PT"/>
        </w:rPr>
        <w:tab/>
      </w:r>
      <w:r w:rsidR="00E01E23" w:rsidRPr="00CF6449">
        <w:rPr>
          <w:lang w:val="pt-PT"/>
        </w:rPr>
        <w:tab/>
      </w:r>
      <w:r w:rsidR="00E01E23" w:rsidRPr="00CF6449">
        <w:rPr>
          <w:lang w:val="pt-PT"/>
        </w:rPr>
        <w:tab/>
      </w:r>
      <w:r w:rsidR="00E01E23" w:rsidRPr="00CF6449">
        <w:rPr>
          <w:lang w:val="pt-PT"/>
        </w:rPr>
        <w:tab/>
      </w:r>
      <w:r w:rsidR="00E01E23" w:rsidRPr="00CF6449">
        <w:rPr>
          <w:lang w:val="pt-PT"/>
        </w:rPr>
        <w:tab/>
      </w:r>
      <w:r w:rsidR="00E01E23" w:rsidRPr="00CF6449">
        <w:rPr>
          <w:lang w:val="pt-PT"/>
        </w:rPr>
        <w:tab/>
      </w:r>
      <w:r w:rsidR="00E01E23" w:rsidRPr="00CF6449">
        <w:rPr>
          <w:lang w:val="pt-PT"/>
        </w:rPr>
        <w:tab/>
      </w:r>
      <w:r w:rsidR="00E01E23" w:rsidRPr="00CF6449">
        <w:rPr>
          <w:lang w:val="pt-PT"/>
        </w:rPr>
        <w:tab/>
      </w:r>
      <w:r w:rsidR="00E01E23" w:rsidRPr="00CF6449">
        <w:rPr>
          <w:lang w:val="pt-PT"/>
        </w:rPr>
        <w:tab/>
      </w:r>
      <w:r w:rsidRPr="00CF6449">
        <w:rPr>
          <w:b/>
          <w:lang w:val="pt-PT"/>
        </w:rPr>
        <w:t>(3 pontos)</w:t>
      </w:r>
    </w:p>
    <w:p w14:paraId="0FFD1F62" w14:textId="77777777" w:rsidR="00E253DC" w:rsidRPr="00CF6449" w:rsidRDefault="00E253DC" w:rsidP="00E253DC">
      <w:pPr>
        <w:pStyle w:val="ListParagraph"/>
        <w:rPr>
          <w:lang w:val="pt-PT"/>
        </w:rPr>
      </w:pPr>
    </w:p>
    <w:p w14:paraId="7CA9ABC5" w14:textId="77777777" w:rsidR="00E253DC" w:rsidRPr="00CF6449" w:rsidRDefault="00E253DC" w:rsidP="006A3FEB">
      <w:pPr>
        <w:pStyle w:val="ListParagraph"/>
        <w:numPr>
          <w:ilvl w:val="0"/>
          <w:numId w:val="12"/>
        </w:numPr>
        <w:jc w:val="left"/>
        <w:rPr>
          <w:lang w:val="pt-PT"/>
        </w:rPr>
      </w:pPr>
    </w:p>
    <w:p w14:paraId="142F951D" w14:textId="77777777" w:rsidR="00C34B9B" w:rsidRPr="00CF6449" w:rsidRDefault="006A3FEB" w:rsidP="006A3FEB">
      <w:pPr>
        <w:pStyle w:val="ListParagraph"/>
        <w:numPr>
          <w:ilvl w:val="1"/>
          <w:numId w:val="12"/>
        </w:numPr>
        <w:jc w:val="left"/>
        <w:rPr>
          <w:lang w:val="pt-PT"/>
        </w:rPr>
      </w:pPr>
      <w:r w:rsidRPr="00CF6449">
        <w:rPr>
          <w:lang w:val="pt-PT"/>
        </w:rPr>
        <w:t>1</w:t>
      </w:r>
      <w:r w:rsidR="00C34B9B" w:rsidRPr="00CF6449">
        <w:rPr>
          <w:lang w:val="pt-PT"/>
        </w:rPr>
        <w:t>.</w:t>
      </w:r>
      <w:r w:rsidRPr="00CF6449">
        <w:rPr>
          <w:lang w:val="pt-PT"/>
        </w:rPr>
        <w:t xml:space="preserve"> placenta; </w:t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  <w:t>(1 ponto)</w:t>
      </w:r>
      <w:r w:rsidR="00E253DC" w:rsidRPr="00CF6449">
        <w:rPr>
          <w:lang w:val="pt-PT"/>
        </w:rPr>
        <w:br/>
      </w:r>
      <w:r w:rsidRPr="00CF6449">
        <w:rPr>
          <w:lang w:val="pt-PT"/>
        </w:rPr>
        <w:t>2</w:t>
      </w:r>
      <w:r w:rsidR="00C34B9B" w:rsidRPr="00CF6449">
        <w:rPr>
          <w:lang w:val="pt-PT"/>
        </w:rPr>
        <w:t>.</w:t>
      </w:r>
      <w:r w:rsidRPr="00CF6449">
        <w:rPr>
          <w:lang w:val="pt-PT"/>
        </w:rPr>
        <w:t xml:space="preserve"> cordão umbilical; </w:t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  <w:t>(1 ponto)</w:t>
      </w:r>
      <w:r w:rsidR="00E253DC" w:rsidRPr="00CF6449">
        <w:rPr>
          <w:lang w:val="pt-PT"/>
        </w:rPr>
        <w:br/>
      </w:r>
      <w:r w:rsidRPr="00CF6449">
        <w:rPr>
          <w:lang w:val="pt-PT"/>
        </w:rPr>
        <w:t>3</w:t>
      </w:r>
      <w:r w:rsidR="00C34B9B" w:rsidRPr="00CF6449">
        <w:rPr>
          <w:lang w:val="pt-PT"/>
        </w:rPr>
        <w:t>.</w:t>
      </w:r>
      <w:r w:rsidRPr="00CF6449">
        <w:rPr>
          <w:lang w:val="pt-PT"/>
        </w:rPr>
        <w:t xml:space="preserve"> útero; </w:t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  <w:t>(1 ponto)</w:t>
      </w:r>
      <w:r w:rsidR="00E253DC" w:rsidRPr="00CF6449">
        <w:rPr>
          <w:lang w:val="pt-PT"/>
        </w:rPr>
        <w:br/>
      </w:r>
      <w:r w:rsidRPr="00CF6449">
        <w:rPr>
          <w:lang w:val="pt-PT"/>
        </w:rPr>
        <w:t>4</w:t>
      </w:r>
      <w:r w:rsidR="00C34B9B" w:rsidRPr="00CF6449">
        <w:rPr>
          <w:lang w:val="pt-PT"/>
        </w:rPr>
        <w:t>.</w:t>
      </w:r>
      <w:r w:rsidRPr="00CF6449">
        <w:rPr>
          <w:lang w:val="pt-PT"/>
        </w:rPr>
        <w:t xml:space="preserve"> saco amniótico; </w:t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  <w:t>(1 ponto)</w:t>
      </w:r>
      <w:r w:rsidR="00E253DC" w:rsidRPr="00CF6449">
        <w:rPr>
          <w:lang w:val="pt-PT"/>
        </w:rPr>
        <w:br/>
      </w:r>
      <w:r w:rsidRPr="00CF6449">
        <w:rPr>
          <w:lang w:val="pt-PT"/>
        </w:rPr>
        <w:t>5</w:t>
      </w:r>
      <w:r w:rsidR="00C34B9B" w:rsidRPr="00CF6449">
        <w:rPr>
          <w:lang w:val="pt-PT"/>
        </w:rPr>
        <w:t>.</w:t>
      </w:r>
      <w:r w:rsidRPr="00CF6449">
        <w:rPr>
          <w:lang w:val="pt-PT"/>
        </w:rPr>
        <w:t xml:space="preserve"> líquido amniótico </w:t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  <w:t>(1 ponto)</w:t>
      </w:r>
      <w:r w:rsidR="00E253DC" w:rsidRPr="00CF6449">
        <w:rPr>
          <w:lang w:val="pt-PT"/>
        </w:rPr>
        <w:br/>
      </w:r>
      <w:r w:rsidR="00E253DC" w:rsidRPr="00CF6449">
        <w:rPr>
          <w:b/>
          <w:lang w:val="pt-PT"/>
        </w:rPr>
        <w:t xml:space="preserve">Total: </w:t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="00E253DC" w:rsidRPr="00CF6449">
        <w:rPr>
          <w:b/>
          <w:lang w:val="pt-PT"/>
        </w:rPr>
        <w:tab/>
      </w:r>
      <w:r w:rsidRPr="00CF6449">
        <w:rPr>
          <w:b/>
          <w:lang w:val="pt-PT"/>
        </w:rPr>
        <w:t>(5 pontos</w:t>
      </w:r>
      <w:r w:rsidR="00E253DC" w:rsidRPr="00CF6449">
        <w:rPr>
          <w:b/>
          <w:lang w:val="pt-PT"/>
        </w:rPr>
        <w:t>)</w:t>
      </w:r>
    </w:p>
    <w:p w14:paraId="0078266C" w14:textId="77777777" w:rsidR="00C34B9B" w:rsidRPr="00CF6449" w:rsidRDefault="00C34B9B" w:rsidP="00C34B9B">
      <w:pPr>
        <w:pStyle w:val="ListParagraph"/>
        <w:ind w:left="792"/>
        <w:jc w:val="left"/>
        <w:rPr>
          <w:lang w:val="pt-PT"/>
        </w:rPr>
      </w:pPr>
    </w:p>
    <w:p w14:paraId="1C66A925" w14:textId="77777777" w:rsidR="0011039C" w:rsidRPr="00CF6449" w:rsidRDefault="006A3FEB" w:rsidP="006A3FEB">
      <w:pPr>
        <w:pStyle w:val="ListParagraph"/>
        <w:numPr>
          <w:ilvl w:val="1"/>
          <w:numId w:val="12"/>
        </w:numPr>
        <w:jc w:val="left"/>
        <w:rPr>
          <w:lang w:val="pt-PT"/>
        </w:rPr>
      </w:pPr>
      <w:r w:rsidRPr="00CF6449">
        <w:rPr>
          <w:lang w:val="pt-PT"/>
        </w:rPr>
        <w:t xml:space="preserve">A </w:t>
      </w:r>
      <w:r w:rsidR="002D5843" w:rsidRPr="00CF6449">
        <w:rPr>
          <w:lang w:val="pt-PT"/>
        </w:rPr>
        <w:t xml:space="preserve">— </w:t>
      </w:r>
      <w:r w:rsidRPr="00CF6449">
        <w:rPr>
          <w:lang w:val="pt-PT"/>
        </w:rPr>
        <w:t xml:space="preserve">1; B </w:t>
      </w:r>
      <w:r w:rsidR="002D5843" w:rsidRPr="00CF6449">
        <w:rPr>
          <w:lang w:val="pt-PT"/>
        </w:rPr>
        <w:t xml:space="preserve">— </w:t>
      </w:r>
      <w:r w:rsidRPr="00CF6449">
        <w:rPr>
          <w:lang w:val="pt-PT"/>
        </w:rPr>
        <w:t xml:space="preserve">2; C </w:t>
      </w:r>
      <w:r w:rsidR="002D5843" w:rsidRPr="00CF6449">
        <w:rPr>
          <w:lang w:val="pt-PT"/>
        </w:rPr>
        <w:t xml:space="preserve">— </w:t>
      </w:r>
      <w:r w:rsidRPr="00CF6449">
        <w:rPr>
          <w:lang w:val="pt-PT"/>
        </w:rPr>
        <w:t xml:space="preserve">4; D </w:t>
      </w:r>
      <w:r w:rsidR="002D5843" w:rsidRPr="00CF6449">
        <w:rPr>
          <w:lang w:val="pt-PT"/>
        </w:rPr>
        <w:t xml:space="preserve">— </w:t>
      </w:r>
      <w:r w:rsidRPr="00CF6449">
        <w:rPr>
          <w:lang w:val="pt-PT"/>
        </w:rPr>
        <w:t xml:space="preserve">5; E </w:t>
      </w:r>
      <w:r w:rsidR="002D5843" w:rsidRPr="00CF6449">
        <w:rPr>
          <w:lang w:val="pt-PT"/>
        </w:rPr>
        <w:t xml:space="preserve">— </w:t>
      </w:r>
      <w:r w:rsidRPr="00CF6449">
        <w:rPr>
          <w:lang w:val="pt-PT"/>
        </w:rPr>
        <w:t>3</w:t>
      </w:r>
      <w:r w:rsidR="002D5843" w:rsidRPr="00CF6449">
        <w:rPr>
          <w:lang w:val="pt-PT"/>
        </w:rPr>
        <w:t>.</w:t>
      </w:r>
      <w:r w:rsidRPr="00CF6449">
        <w:rPr>
          <w:lang w:val="pt-PT"/>
        </w:rPr>
        <w:t xml:space="preserve"> </w:t>
      </w:r>
      <w:r w:rsidR="00106E7A" w:rsidRPr="00CF6449">
        <w:rPr>
          <w:lang w:val="pt-PT"/>
        </w:rPr>
        <w:tab/>
      </w:r>
      <w:r w:rsidR="00106E7A" w:rsidRPr="00CF6449">
        <w:rPr>
          <w:lang w:val="pt-PT"/>
        </w:rPr>
        <w:tab/>
      </w:r>
      <w:r w:rsidR="00106E7A" w:rsidRPr="00CF6449">
        <w:rPr>
          <w:lang w:val="pt-PT"/>
        </w:rPr>
        <w:tab/>
      </w:r>
      <w:r w:rsidR="00106E7A" w:rsidRPr="00CF6449">
        <w:rPr>
          <w:lang w:val="pt-PT"/>
        </w:rPr>
        <w:tab/>
      </w:r>
      <w:r w:rsidR="00106E7A" w:rsidRPr="00CF6449">
        <w:rPr>
          <w:lang w:val="pt-PT"/>
        </w:rPr>
        <w:tab/>
      </w:r>
      <w:r w:rsidR="00106E7A" w:rsidRPr="00CF6449">
        <w:rPr>
          <w:lang w:val="pt-PT"/>
        </w:rPr>
        <w:tab/>
      </w:r>
      <w:r w:rsidRPr="00CF6449">
        <w:rPr>
          <w:b/>
          <w:lang w:val="pt-PT"/>
        </w:rPr>
        <w:t>(6 pontos</w:t>
      </w:r>
      <w:r w:rsidR="00963100" w:rsidRPr="00CF6449">
        <w:rPr>
          <w:b/>
          <w:lang w:val="pt-PT"/>
        </w:rPr>
        <w:t>)</w:t>
      </w:r>
      <w:r w:rsidR="00963100" w:rsidRPr="00CF6449">
        <w:rPr>
          <w:b/>
          <w:lang w:val="pt-PT"/>
        </w:rPr>
        <w:br/>
        <w:t>(</w:t>
      </w:r>
      <w:r w:rsidR="00633ED9" w:rsidRPr="00CF6449">
        <w:rPr>
          <w:b/>
          <w:lang w:val="pt-PT"/>
        </w:rPr>
        <w:t>1/2</w:t>
      </w:r>
      <w:r w:rsidR="002D5843" w:rsidRPr="00CF6449">
        <w:rPr>
          <w:b/>
          <w:lang w:val="pt-PT"/>
        </w:rPr>
        <w:t xml:space="preserve"> — </w:t>
      </w:r>
      <w:r w:rsidRPr="00CF6449">
        <w:rPr>
          <w:b/>
          <w:lang w:val="pt-PT"/>
        </w:rPr>
        <w:t>3 pontos; 3/4</w:t>
      </w:r>
      <w:r w:rsidR="002D5843" w:rsidRPr="00CF6449">
        <w:rPr>
          <w:b/>
          <w:lang w:val="pt-PT"/>
        </w:rPr>
        <w:t xml:space="preserve"> — </w:t>
      </w:r>
      <w:r w:rsidR="00106E7A" w:rsidRPr="00CF6449">
        <w:rPr>
          <w:b/>
          <w:lang w:val="pt-PT"/>
        </w:rPr>
        <w:t>5 pontos;</w:t>
      </w:r>
      <w:r w:rsidRPr="00CF6449">
        <w:rPr>
          <w:b/>
          <w:lang w:val="pt-PT"/>
        </w:rPr>
        <w:t xml:space="preserve"> 5</w:t>
      </w:r>
      <w:r w:rsidR="002D5843" w:rsidRPr="00CF6449">
        <w:rPr>
          <w:b/>
          <w:lang w:val="pt-PT"/>
        </w:rPr>
        <w:t xml:space="preserve"> — </w:t>
      </w:r>
      <w:r w:rsidRPr="00CF6449">
        <w:rPr>
          <w:b/>
          <w:lang w:val="pt-PT"/>
        </w:rPr>
        <w:t>6 pontos)</w:t>
      </w:r>
    </w:p>
    <w:p w14:paraId="2973B4DB" w14:textId="77777777" w:rsidR="0011039C" w:rsidRPr="00CF6449" w:rsidRDefault="0011039C" w:rsidP="0011039C">
      <w:pPr>
        <w:pStyle w:val="ListParagraph"/>
        <w:rPr>
          <w:lang w:val="pt-PT"/>
        </w:rPr>
      </w:pPr>
    </w:p>
    <w:p w14:paraId="56EDEE51" w14:textId="77777777" w:rsidR="0011039C" w:rsidRPr="00CF6449" w:rsidRDefault="0011039C" w:rsidP="0011039C">
      <w:pPr>
        <w:pStyle w:val="ListParagraph"/>
        <w:numPr>
          <w:ilvl w:val="0"/>
          <w:numId w:val="12"/>
        </w:numPr>
        <w:jc w:val="left"/>
        <w:rPr>
          <w:lang w:val="pt-PT"/>
        </w:rPr>
      </w:pPr>
    </w:p>
    <w:p w14:paraId="00DC76D4" w14:textId="77777777" w:rsidR="0011039C" w:rsidRPr="00CF6449" w:rsidRDefault="006A3FEB" w:rsidP="006A3FEB">
      <w:pPr>
        <w:pStyle w:val="ListParagraph"/>
        <w:numPr>
          <w:ilvl w:val="1"/>
          <w:numId w:val="12"/>
        </w:numPr>
        <w:jc w:val="left"/>
        <w:rPr>
          <w:lang w:val="pt-PT"/>
        </w:rPr>
      </w:pPr>
      <w:r w:rsidRPr="00CF6449">
        <w:rPr>
          <w:lang w:val="pt-PT"/>
        </w:rPr>
        <w:t>Por exemplo: alimentaçã</w:t>
      </w:r>
      <w:r w:rsidR="0011039C" w:rsidRPr="00CF6449">
        <w:rPr>
          <w:lang w:val="pt-PT"/>
        </w:rPr>
        <w:t>o adequada; cuidados de higiene</w:t>
      </w:r>
      <w:r w:rsidR="0011039C" w:rsidRPr="00CF6449">
        <w:rPr>
          <w:lang w:val="pt-PT"/>
        </w:rPr>
        <w:br/>
      </w:r>
      <w:r w:rsidRPr="00CF6449">
        <w:rPr>
          <w:lang w:val="pt-PT"/>
        </w:rPr>
        <w:t>e acompanhamento médico.</w:t>
      </w:r>
      <w:r w:rsidR="0011039C" w:rsidRPr="00CF6449">
        <w:rPr>
          <w:lang w:val="pt-PT"/>
        </w:rPr>
        <w:tab/>
      </w:r>
      <w:r w:rsidR="0011039C" w:rsidRPr="00CF6449">
        <w:rPr>
          <w:lang w:val="pt-PT"/>
        </w:rPr>
        <w:tab/>
      </w:r>
      <w:r w:rsidR="0011039C" w:rsidRPr="00CF6449">
        <w:rPr>
          <w:lang w:val="pt-PT"/>
        </w:rPr>
        <w:tab/>
      </w:r>
      <w:r w:rsidR="0011039C" w:rsidRPr="00CF6449">
        <w:rPr>
          <w:lang w:val="pt-PT"/>
        </w:rPr>
        <w:tab/>
      </w:r>
      <w:r w:rsidR="0011039C" w:rsidRPr="00CF6449">
        <w:rPr>
          <w:lang w:val="pt-PT"/>
        </w:rPr>
        <w:tab/>
      </w:r>
      <w:r w:rsidR="0011039C" w:rsidRPr="00CF6449">
        <w:rPr>
          <w:lang w:val="pt-PT"/>
        </w:rPr>
        <w:tab/>
      </w:r>
      <w:r w:rsidR="0011039C" w:rsidRPr="00CF6449">
        <w:rPr>
          <w:lang w:val="pt-PT"/>
        </w:rPr>
        <w:tab/>
      </w:r>
      <w:r w:rsidRPr="00CF6449">
        <w:rPr>
          <w:b/>
          <w:lang w:val="pt-PT"/>
        </w:rPr>
        <w:t>(3 pontos)</w:t>
      </w:r>
    </w:p>
    <w:p w14:paraId="24C75345" w14:textId="77777777" w:rsidR="0011039C" w:rsidRPr="00CF6449" w:rsidRDefault="0011039C" w:rsidP="0011039C">
      <w:pPr>
        <w:pStyle w:val="ListParagraph"/>
        <w:ind w:left="792"/>
        <w:jc w:val="left"/>
        <w:rPr>
          <w:lang w:val="pt-PT"/>
        </w:rPr>
      </w:pPr>
    </w:p>
    <w:p w14:paraId="0DD25703" w14:textId="77777777" w:rsidR="0011039C" w:rsidRPr="00CF6449" w:rsidRDefault="006A3FEB" w:rsidP="006A3FEB">
      <w:pPr>
        <w:pStyle w:val="ListParagraph"/>
        <w:numPr>
          <w:ilvl w:val="1"/>
          <w:numId w:val="12"/>
        </w:numPr>
        <w:jc w:val="left"/>
        <w:rPr>
          <w:lang w:val="pt-PT"/>
        </w:rPr>
      </w:pPr>
      <w:r w:rsidRPr="00CF6449">
        <w:rPr>
          <w:lang w:val="pt-PT"/>
        </w:rPr>
        <w:t>Cuidados de higiene e vacinação.</w:t>
      </w:r>
      <w:r w:rsidR="0011039C" w:rsidRPr="00CF6449">
        <w:rPr>
          <w:lang w:val="pt-PT"/>
        </w:rPr>
        <w:tab/>
      </w:r>
      <w:r w:rsidR="0011039C" w:rsidRPr="00CF6449">
        <w:rPr>
          <w:lang w:val="pt-PT"/>
        </w:rPr>
        <w:tab/>
      </w:r>
      <w:r w:rsidR="0011039C" w:rsidRPr="00CF6449">
        <w:rPr>
          <w:lang w:val="pt-PT"/>
        </w:rPr>
        <w:tab/>
      </w:r>
      <w:r w:rsidR="0011039C" w:rsidRPr="00CF6449">
        <w:rPr>
          <w:lang w:val="pt-PT"/>
        </w:rPr>
        <w:tab/>
      </w:r>
      <w:r w:rsidR="0011039C" w:rsidRPr="00CF6449">
        <w:rPr>
          <w:lang w:val="pt-PT"/>
        </w:rPr>
        <w:tab/>
      </w:r>
      <w:r w:rsidR="0011039C" w:rsidRPr="00CF6449">
        <w:rPr>
          <w:lang w:val="pt-PT"/>
        </w:rPr>
        <w:tab/>
      </w:r>
      <w:r w:rsidRPr="00CF6449">
        <w:rPr>
          <w:b/>
          <w:lang w:val="pt-PT"/>
        </w:rPr>
        <w:t>(2 pontos)</w:t>
      </w:r>
    </w:p>
    <w:p w14:paraId="5960BE01" w14:textId="77777777" w:rsidR="0011039C" w:rsidRPr="00CF6449" w:rsidRDefault="0011039C" w:rsidP="0011039C">
      <w:pPr>
        <w:pStyle w:val="ListParagraph"/>
        <w:rPr>
          <w:lang w:val="pt-PT"/>
        </w:rPr>
      </w:pPr>
    </w:p>
    <w:p w14:paraId="6F661F7D" w14:textId="77777777" w:rsidR="006A3FEB" w:rsidRPr="00CF6449" w:rsidRDefault="006A3FEB" w:rsidP="006A3FEB">
      <w:pPr>
        <w:pStyle w:val="ListParagraph"/>
        <w:numPr>
          <w:ilvl w:val="1"/>
          <w:numId w:val="12"/>
        </w:numPr>
        <w:jc w:val="left"/>
        <w:rPr>
          <w:lang w:val="pt-PT"/>
        </w:rPr>
      </w:pPr>
      <w:r w:rsidRPr="00CF6449">
        <w:rPr>
          <w:lang w:val="pt-PT"/>
        </w:rPr>
        <w:t xml:space="preserve">O leite materno tem uma constituição que corresponde às necessidades </w:t>
      </w:r>
      <w:r w:rsidR="0011039C" w:rsidRPr="00CF6449">
        <w:rPr>
          <w:lang w:val="pt-PT"/>
        </w:rPr>
        <w:br/>
      </w:r>
      <w:r w:rsidRPr="00CF6449">
        <w:rPr>
          <w:lang w:val="pt-PT"/>
        </w:rPr>
        <w:t xml:space="preserve">do bebé. Fornece a água necessária para manter o bebé bem hidratado, </w:t>
      </w:r>
      <w:r w:rsidR="0011039C" w:rsidRPr="00CF6449">
        <w:rPr>
          <w:lang w:val="pt-PT"/>
        </w:rPr>
        <w:br/>
      </w:r>
      <w:r w:rsidRPr="00CF6449">
        <w:rPr>
          <w:lang w:val="pt-PT"/>
        </w:rPr>
        <w:t xml:space="preserve">facilita a digestão, evita a diarreia e protege a criança de microrganismos </w:t>
      </w:r>
      <w:r w:rsidR="0011039C" w:rsidRPr="00CF6449">
        <w:rPr>
          <w:lang w:val="pt-PT"/>
        </w:rPr>
        <w:br/>
      </w:r>
      <w:r w:rsidRPr="00CF6449">
        <w:rPr>
          <w:lang w:val="pt-PT"/>
        </w:rPr>
        <w:t xml:space="preserve">que causam infeções. Além disso, o contacto reforça os laços afetivos entre </w:t>
      </w:r>
      <w:r w:rsidR="0011039C" w:rsidRPr="00CF6449">
        <w:rPr>
          <w:lang w:val="pt-PT"/>
        </w:rPr>
        <w:br/>
      </w:r>
      <w:r w:rsidRPr="00CF6449">
        <w:rPr>
          <w:lang w:val="pt-PT"/>
        </w:rPr>
        <w:t>a mãe e a criança.</w:t>
      </w:r>
      <w:r w:rsidR="0011039C" w:rsidRPr="00CF6449">
        <w:rPr>
          <w:lang w:val="pt-PT"/>
        </w:rPr>
        <w:tab/>
      </w:r>
      <w:r w:rsidR="0011039C" w:rsidRPr="00CF6449">
        <w:rPr>
          <w:lang w:val="pt-PT"/>
        </w:rPr>
        <w:tab/>
      </w:r>
      <w:r w:rsidR="0011039C" w:rsidRPr="00CF6449">
        <w:rPr>
          <w:lang w:val="pt-PT"/>
        </w:rPr>
        <w:tab/>
      </w:r>
      <w:r w:rsidR="0011039C" w:rsidRPr="00CF6449">
        <w:rPr>
          <w:lang w:val="pt-PT"/>
        </w:rPr>
        <w:tab/>
      </w:r>
      <w:r w:rsidR="0011039C" w:rsidRPr="00CF6449">
        <w:rPr>
          <w:lang w:val="pt-PT"/>
        </w:rPr>
        <w:tab/>
      </w:r>
      <w:r w:rsidR="0011039C" w:rsidRPr="00CF6449">
        <w:rPr>
          <w:lang w:val="pt-PT"/>
        </w:rPr>
        <w:tab/>
      </w:r>
      <w:r w:rsidR="0011039C" w:rsidRPr="00CF6449">
        <w:rPr>
          <w:lang w:val="pt-PT"/>
        </w:rPr>
        <w:tab/>
      </w:r>
      <w:r w:rsidR="0011039C" w:rsidRPr="00CF6449">
        <w:rPr>
          <w:lang w:val="pt-PT"/>
        </w:rPr>
        <w:tab/>
      </w:r>
      <w:r w:rsidRPr="00CF6449">
        <w:rPr>
          <w:b/>
          <w:lang w:val="pt-PT"/>
        </w:rPr>
        <w:t>(4 pontos)</w:t>
      </w:r>
    </w:p>
    <w:p w14:paraId="3BD2EEF4" w14:textId="77777777" w:rsidR="000405D8" w:rsidRPr="00CF6449" w:rsidRDefault="000405D8" w:rsidP="006A3FEB">
      <w:r w:rsidRPr="00CF6449">
        <w:br w:type="page"/>
      </w:r>
    </w:p>
    <w:p w14:paraId="2625D9E3" w14:textId="77777777" w:rsidR="006A3FEB" w:rsidRPr="00CF6449" w:rsidRDefault="006A3FEB" w:rsidP="000405D8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CF6449">
        <w:rPr>
          <w:rFonts w:ascii="Calibri" w:eastAsia="Times New Roman" w:hAnsi="Calibri" w:cs="Times New Roman"/>
          <w:b/>
          <w:sz w:val="28"/>
          <w:szCs w:val="24"/>
        </w:rPr>
        <w:lastRenderedPageBreak/>
        <w:t>Grupo IV (28 pontos)</w:t>
      </w:r>
    </w:p>
    <w:p w14:paraId="1524ABBD" w14:textId="77777777" w:rsidR="000405D8" w:rsidRPr="00CF6449" w:rsidRDefault="000405D8" w:rsidP="000405D8">
      <w:pPr>
        <w:pStyle w:val="ListParagraph"/>
        <w:numPr>
          <w:ilvl w:val="0"/>
          <w:numId w:val="13"/>
        </w:numPr>
        <w:jc w:val="left"/>
        <w:rPr>
          <w:lang w:val="pt-PT"/>
        </w:rPr>
      </w:pPr>
    </w:p>
    <w:p w14:paraId="3ADD3612" w14:textId="69F3868C" w:rsidR="000405D8" w:rsidRPr="00CF6449" w:rsidRDefault="006A3FEB" w:rsidP="006A3FEB">
      <w:pPr>
        <w:pStyle w:val="ListParagraph"/>
        <w:numPr>
          <w:ilvl w:val="1"/>
          <w:numId w:val="13"/>
        </w:numPr>
        <w:jc w:val="left"/>
        <w:rPr>
          <w:lang w:val="pt-PT"/>
        </w:rPr>
      </w:pPr>
      <w:r w:rsidRPr="00CF6449">
        <w:rPr>
          <w:lang w:val="pt-PT"/>
        </w:rPr>
        <w:t>1</w:t>
      </w:r>
      <w:r w:rsidR="000405D8" w:rsidRPr="00CF6449">
        <w:rPr>
          <w:lang w:val="pt-PT"/>
        </w:rPr>
        <w:t>.</w:t>
      </w:r>
      <w:r w:rsidRPr="00CF6449">
        <w:rPr>
          <w:lang w:val="pt-PT"/>
        </w:rPr>
        <w:t xml:space="preserve"> antera; </w:t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b/>
          <w:lang w:val="pt-PT"/>
        </w:rPr>
        <w:t>(1 ponto)</w:t>
      </w:r>
      <w:r w:rsidR="000405D8" w:rsidRPr="00CF6449">
        <w:rPr>
          <w:lang w:val="pt-PT"/>
        </w:rPr>
        <w:br/>
      </w:r>
      <w:r w:rsidRPr="00CF6449">
        <w:rPr>
          <w:lang w:val="pt-PT"/>
        </w:rPr>
        <w:t>2</w:t>
      </w:r>
      <w:r w:rsidR="000405D8" w:rsidRPr="00CF6449">
        <w:rPr>
          <w:lang w:val="pt-PT"/>
        </w:rPr>
        <w:t>. filete;</w:t>
      </w:r>
      <w:r w:rsidR="00CF6449" w:rsidRPr="00CF6449">
        <w:rPr>
          <w:b/>
          <w:lang w:val="pt-PT"/>
        </w:rPr>
        <w:t xml:space="preserve"> </w:t>
      </w:r>
      <w:r w:rsidR="00CF6449" w:rsidRPr="00CF6449">
        <w:rPr>
          <w:b/>
          <w:lang w:val="pt-PT"/>
        </w:rPr>
        <w:tab/>
      </w:r>
      <w:r w:rsidR="00CF6449" w:rsidRPr="00CF6449">
        <w:rPr>
          <w:b/>
          <w:lang w:val="pt-PT"/>
        </w:rPr>
        <w:tab/>
      </w:r>
      <w:r w:rsidR="00CF6449" w:rsidRPr="00CF6449">
        <w:rPr>
          <w:b/>
          <w:lang w:val="pt-PT"/>
        </w:rPr>
        <w:tab/>
      </w:r>
      <w:r w:rsidR="00CF6449" w:rsidRPr="00CF6449">
        <w:rPr>
          <w:b/>
          <w:lang w:val="pt-PT"/>
        </w:rPr>
        <w:tab/>
      </w:r>
      <w:r w:rsidR="00CF6449" w:rsidRPr="00CF6449">
        <w:rPr>
          <w:b/>
          <w:lang w:val="pt-PT"/>
        </w:rPr>
        <w:tab/>
      </w:r>
      <w:r w:rsidR="00CF6449" w:rsidRPr="00CF6449">
        <w:rPr>
          <w:b/>
          <w:lang w:val="pt-PT"/>
        </w:rPr>
        <w:tab/>
      </w:r>
      <w:r w:rsidR="00CF6449" w:rsidRPr="00CF6449">
        <w:rPr>
          <w:b/>
          <w:lang w:val="pt-PT"/>
        </w:rPr>
        <w:tab/>
      </w:r>
      <w:r w:rsidR="00CF6449" w:rsidRPr="00CF6449">
        <w:rPr>
          <w:b/>
          <w:lang w:val="pt-PT"/>
        </w:rPr>
        <w:tab/>
      </w:r>
      <w:r w:rsidR="00CF6449" w:rsidRPr="00CF6449">
        <w:rPr>
          <w:b/>
          <w:lang w:val="pt-PT"/>
        </w:rPr>
        <w:tab/>
        <w:t>(1 ponto)</w:t>
      </w:r>
      <w:r w:rsidR="000405D8" w:rsidRPr="00CF6449">
        <w:rPr>
          <w:lang w:val="pt-PT"/>
        </w:rPr>
        <w:br/>
      </w:r>
      <w:r w:rsidRPr="00CF6449">
        <w:rPr>
          <w:lang w:val="pt-PT"/>
        </w:rPr>
        <w:t>3</w:t>
      </w:r>
      <w:r w:rsidR="000405D8" w:rsidRPr="00CF6449">
        <w:rPr>
          <w:lang w:val="pt-PT"/>
        </w:rPr>
        <w:t>.</w:t>
      </w:r>
      <w:r w:rsidRPr="00CF6449">
        <w:rPr>
          <w:lang w:val="pt-PT"/>
        </w:rPr>
        <w:t xml:space="preserve"> estigma; </w:t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b/>
          <w:lang w:val="pt-PT"/>
        </w:rPr>
        <w:t>(1 ponto)</w:t>
      </w:r>
      <w:r w:rsidR="000405D8" w:rsidRPr="00CF6449">
        <w:rPr>
          <w:lang w:val="pt-PT"/>
        </w:rPr>
        <w:br/>
      </w:r>
      <w:r w:rsidRPr="00CF6449">
        <w:rPr>
          <w:lang w:val="pt-PT"/>
        </w:rPr>
        <w:t>4</w:t>
      </w:r>
      <w:r w:rsidR="000405D8" w:rsidRPr="00CF6449">
        <w:rPr>
          <w:lang w:val="pt-PT"/>
        </w:rPr>
        <w:t>.</w:t>
      </w:r>
      <w:r w:rsidRPr="00CF6449">
        <w:rPr>
          <w:lang w:val="pt-PT"/>
        </w:rPr>
        <w:t xml:space="preserve"> estilete; </w:t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b/>
          <w:lang w:val="pt-PT"/>
        </w:rPr>
        <w:t>(1 ponto)</w:t>
      </w:r>
      <w:r w:rsidR="000405D8" w:rsidRPr="00CF6449">
        <w:rPr>
          <w:lang w:val="pt-PT"/>
        </w:rPr>
        <w:br/>
      </w:r>
      <w:r w:rsidRPr="00CF6449">
        <w:rPr>
          <w:lang w:val="pt-PT"/>
        </w:rPr>
        <w:t>5</w:t>
      </w:r>
      <w:r w:rsidR="000405D8" w:rsidRPr="00CF6449">
        <w:rPr>
          <w:lang w:val="pt-PT"/>
        </w:rPr>
        <w:t>.</w:t>
      </w:r>
      <w:r w:rsidRPr="00CF6449">
        <w:rPr>
          <w:lang w:val="pt-PT"/>
        </w:rPr>
        <w:t xml:space="preserve"> ovário; </w:t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b/>
          <w:lang w:val="pt-PT"/>
        </w:rPr>
        <w:t>(1 ponto)</w:t>
      </w:r>
      <w:r w:rsidR="000405D8" w:rsidRPr="00CF6449">
        <w:rPr>
          <w:lang w:val="pt-PT"/>
        </w:rPr>
        <w:br/>
      </w:r>
      <w:r w:rsidRPr="00CF6449">
        <w:rPr>
          <w:lang w:val="pt-PT"/>
        </w:rPr>
        <w:t>6</w:t>
      </w:r>
      <w:r w:rsidR="000405D8" w:rsidRPr="00CF6449">
        <w:rPr>
          <w:lang w:val="pt-PT"/>
        </w:rPr>
        <w:t>.</w:t>
      </w:r>
      <w:r w:rsidRPr="00CF6449">
        <w:rPr>
          <w:lang w:val="pt-PT"/>
        </w:rPr>
        <w:t xml:space="preserve"> </w:t>
      </w:r>
      <w:r w:rsidR="00E43A01" w:rsidRPr="00CF6449">
        <w:rPr>
          <w:lang w:val="pt-PT"/>
        </w:rPr>
        <w:t>S</w:t>
      </w:r>
      <w:r w:rsidRPr="00CF6449">
        <w:rPr>
          <w:lang w:val="pt-PT"/>
        </w:rPr>
        <w:t>épala</w:t>
      </w:r>
      <w:r w:rsidR="00E43A01" w:rsidRPr="00CF6449">
        <w:rPr>
          <w:lang w:val="pt-PT"/>
        </w:rPr>
        <w:t>.</w:t>
      </w:r>
      <w:r w:rsidRPr="00CF6449">
        <w:rPr>
          <w:lang w:val="pt-PT"/>
        </w:rPr>
        <w:t xml:space="preserve"> </w:t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lang w:val="pt-PT"/>
        </w:rPr>
        <w:tab/>
      </w:r>
      <w:r w:rsidR="00CF6449" w:rsidRPr="00CF6449">
        <w:rPr>
          <w:b/>
          <w:lang w:val="pt-PT"/>
        </w:rPr>
        <w:t>(1 ponto)</w:t>
      </w:r>
      <w:r w:rsidR="000405D8" w:rsidRPr="00CF6449">
        <w:rPr>
          <w:lang w:val="pt-PT"/>
        </w:rPr>
        <w:br/>
      </w:r>
      <w:r w:rsidR="000405D8" w:rsidRPr="00CF6449">
        <w:rPr>
          <w:b/>
          <w:lang w:val="pt-PT"/>
        </w:rPr>
        <w:t xml:space="preserve">Total: </w:t>
      </w:r>
      <w:r w:rsidR="000405D8" w:rsidRPr="00CF6449">
        <w:rPr>
          <w:b/>
          <w:lang w:val="pt-PT"/>
        </w:rPr>
        <w:tab/>
      </w:r>
      <w:r w:rsidR="000405D8" w:rsidRPr="00CF6449">
        <w:rPr>
          <w:b/>
          <w:lang w:val="pt-PT"/>
        </w:rPr>
        <w:tab/>
      </w:r>
      <w:r w:rsidR="000405D8" w:rsidRPr="00CF6449">
        <w:rPr>
          <w:b/>
          <w:lang w:val="pt-PT"/>
        </w:rPr>
        <w:tab/>
      </w:r>
      <w:r w:rsidR="000405D8" w:rsidRPr="00CF6449">
        <w:rPr>
          <w:b/>
          <w:lang w:val="pt-PT"/>
        </w:rPr>
        <w:tab/>
      </w:r>
      <w:r w:rsidR="000405D8" w:rsidRPr="00CF6449">
        <w:rPr>
          <w:b/>
          <w:lang w:val="pt-PT"/>
        </w:rPr>
        <w:tab/>
      </w:r>
      <w:r w:rsidR="000405D8" w:rsidRPr="00CF6449">
        <w:rPr>
          <w:b/>
          <w:lang w:val="pt-PT"/>
        </w:rPr>
        <w:tab/>
      </w:r>
      <w:r w:rsidR="000405D8" w:rsidRPr="00CF6449">
        <w:rPr>
          <w:b/>
          <w:lang w:val="pt-PT"/>
        </w:rPr>
        <w:tab/>
      </w:r>
      <w:r w:rsidR="000405D8" w:rsidRPr="00CF6449">
        <w:rPr>
          <w:b/>
          <w:lang w:val="pt-PT"/>
        </w:rPr>
        <w:tab/>
      </w:r>
      <w:r w:rsidR="000405D8" w:rsidRPr="00CF6449">
        <w:rPr>
          <w:b/>
          <w:lang w:val="pt-PT"/>
        </w:rPr>
        <w:tab/>
      </w:r>
      <w:r w:rsidR="000405D8" w:rsidRPr="00CF6449">
        <w:rPr>
          <w:b/>
          <w:lang w:val="pt-PT"/>
        </w:rPr>
        <w:tab/>
      </w:r>
      <w:r w:rsidRPr="00CF6449">
        <w:rPr>
          <w:b/>
          <w:lang w:val="pt-PT"/>
        </w:rPr>
        <w:t>(6 pontos</w:t>
      </w:r>
      <w:r w:rsidR="000405D8" w:rsidRPr="00CF6449">
        <w:rPr>
          <w:b/>
          <w:lang w:val="pt-PT"/>
        </w:rPr>
        <w:t>)</w:t>
      </w:r>
    </w:p>
    <w:p w14:paraId="53702428" w14:textId="77777777" w:rsidR="000405D8" w:rsidRPr="00CF6449" w:rsidRDefault="000405D8" w:rsidP="000405D8">
      <w:pPr>
        <w:pStyle w:val="ListParagraph"/>
        <w:ind w:left="792"/>
        <w:jc w:val="left"/>
        <w:rPr>
          <w:lang w:val="pt-PT"/>
        </w:rPr>
      </w:pPr>
    </w:p>
    <w:p w14:paraId="102807A6" w14:textId="77777777" w:rsidR="00B92648" w:rsidRPr="00CF6449" w:rsidRDefault="006A3FEB" w:rsidP="006A3FEB">
      <w:pPr>
        <w:pStyle w:val="ListParagraph"/>
        <w:numPr>
          <w:ilvl w:val="1"/>
          <w:numId w:val="13"/>
        </w:numPr>
        <w:jc w:val="left"/>
        <w:rPr>
          <w:lang w:val="pt-PT"/>
        </w:rPr>
      </w:pPr>
      <w:r w:rsidRPr="00CF6449">
        <w:rPr>
          <w:lang w:val="pt-PT"/>
        </w:rPr>
        <w:t>Trata-se de uma flor completa</w:t>
      </w:r>
      <w:r w:rsidR="00E43A01" w:rsidRPr="00CF6449">
        <w:rPr>
          <w:lang w:val="pt-PT"/>
        </w:rPr>
        <w:t>,</w:t>
      </w:r>
      <w:r w:rsidRPr="00CF6449">
        <w:rPr>
          <w:lang w:val="pt-PT"/>
        </w:rPr>
        <w:t xml:space="preserve"> pois possui todas as peças florais. </w:t>
      </w:r>
      <w:r w:rsidR="000405D8" w:rsidRPr="00CF6449">
        <w:rPr>
          <w:lang w:val="pt-PT"/>
        </w:rPr>
        <w:tab/>
      </w:r>
      <w:r w:rsidR="000405D8" w:rsidRPr="00CF6449">
        <w:rPr>
          <w:lang w:val="pt-PT"/>
        </w:rPr>
        <w:tab/>
      </w:r>
      <w:r w:rsidRPr="00CF6449">
        <w:rPr>
          <w:b/>
          <w:lang w:val="pt-PT"/>
        </w:rPr>
        <w:t>(3 pontos)</w:t>
      </w:r>
    </w:p>
    <w:p w14:paraId="6ABA1B1B" w14:textId="77777777" w:rsidR="00B92648" w:rsidRPr="00CF6449" w:rsidRDefault="00B92648" w:rsidP="00B92648">
      <w:pPr>
        <w:pStyle w:val="ListParagraph"/>
        <w:rPr>
          <w:lang w:val="pt-PT"/>
        </w:rPr>
      </w:pPr>
    </w:p>
    <w:p w14:paraId="00AED6AB" w14:textId="77777777" w:rsidR="00C459F7" w:rsidRPr="00CF6449" w:rsidRDefault="006A3FEB" w:rsidP="006A3FEB">
      <w:pPr>
        <w:pStyle w:val="ListParagraph"/>
        <w:numPr>
          <w:ilvl w:val="1"/>
          <w:numId w:val="13"/>
        </w:numPr>
        <w:jc w:val="left"/>
        <w:rPr>
          <w:lang w:val="pt-PT"/>
        </w:rPr>
      </w:pPr>
      <w:r w:rsidRPr="00CF6449">
        <w:rPr>
          <w:lang w:val="pt-PT"/>
        </w:rPr>
        <w:t>Polinização direta ou cruzada.</w:t>
      </w:r>
      <w:r w:rsidR="00B92648" w:rsidRPr="00CF6449">
        <w:rPr>
          <w:lang w:val="pt-PT"/>
        </w:rPr>
        <w:tab/>
      </w:r>
      <w:r w:rsidR="00B92648" w:rsidRPr="00CF6449">
        <w:rPr>
          <w:lang w:val="pt-PT"/>
        </w:rPr>
        <w:tab/>
      </w:r>
      <w:r w:rsidR="00B92648" w:rsidRPr="00CF6449">
        <w:rPr>
          <w:lang w:val="pt-PT"/>
        </w:rPr>
        <w:tab/>
      </w:r>
      <w:r w:rsidR="00B92648" w:rsidRPr="00CF6449">
        <w:rPr>
          <w:lang w:val="pt-PT"/>
        </w:rPr>
        <w:tab/>
      </w:r>
      <w:r w:rsidR="00B92648" w:rsidRPr="00CF6449">
        <w:rPr>
          <w:lang w:val="pt-PT"/>
        </w:rPr>
        <w:tab/>
      </w:r>
      <w:r w:rsidR="00B92648" w:rsidRPr="00CF6449">
        <w:rPr>
          <w:lang w:val="pt-PT"/>
        </w:rPr>
        <w:tab/>
      </w:r>
      <w:r w:rsidR="00B92648" w:rsidRPr="00CF6449">
        <w:rPr>
          <w:lang w:val="pt-PT"/>
        </w:rPr>
        <w:tab/>
      </w:r>
      <w:r w:rsidRPr="00CF6449">
        <w:rPr>
          <w:b/>
          <w:lang w:val="pt-PT"/>
        </w:rPr>
        <w:t>(2 pontos)</w:t>
      </w:r>
    </w:p>
    <w:p w14:paraId="4E6E1B43" w14:textId="77777777" w:rsidR="00C459F7" w:rsidRPr="00CF6449" w:rsidRDefault="00C459F7" w:rsidP="00C459F7">
      <w:pPr>
        <w:pStyle w:val="ListParagraph"/>
        <w:rPr>
          <w:lang w:val="pt-PT"/>
        </w:rPr>
      </w:pPr>
    </w:p>
    <w:p w14:paraId="7118BB92" w14:textId="77777777" w:rsidR="00C459F7" w:rsidRPr="00CF6449" w:rsidRDefault="006A3FEB" w:rsidP="006A3FEB">
      <w:pPr>
        <w:pStyle w:val="ListParagraph"/>
        <w:numPr>
          <w:ilvl w:val="1"/>
          <w:numId w:val="13"/>
        </w:numPr>
        <w:jc w:val="left"/>
        <w:rPr>
          <w:lang w:val="pt-PT"/>
        </w:rPr>
      </w:pPr>
      <w:r w:rsidRPr="00CF6449">
        <w:rPr>
          <w:lang w:val="pt-PT"/>
        </w:rPr>
        <w:t xml:space="preserve">Por exemplo: insetos e aves. </w:t>
      </w:r>
      <w:r w:rsidR="00C459F7" w:rsidRPr="00CF6449">
        <w:rPr>
          <w:lang w:val="pt-PT"/>
        </w:rPr>
        <w:tab/>
      </w:r>
      <w:r w:rsidR="00C459F7" w:rsidRPr="00CF6449">
        <w:rPr>
          <w:lang w:val="pt-PT"/>
        </w:rPr>
        <w:tab/>
      </w:r>
      <w:r w:rsidR="00C459F7" w:rsidRPr="00CF6449">
        <w:rPr>
          <w:lang w:val="pt-PT"/>
        </w:rPr>
        <w:tab/>
      </w:r>
      <w:r w:rsidR="00C459F7" w:rsidRPr="00CF6449">
        <w:rPr>
          <w:lang w:val="pt-PT"/>
        </w:rPr>
        <w:tab/>
      </w:r>
      <w:r w:rsidR="00C459F7" w:rsidRPr="00CF6449">
        <w:rPr>
          <w:lang w:val="pt-PT"/>
        </w:rPr>
        <w:tab/>
      </w:r>
      <w:r w:rsidR="00C459F7" w:rsidRPr="00CF6449">
        <w:rPr>
          <w:lang w:val="pt-PT"/>
        </w:rPr>
        <w:tab/>
      </w:r>
      <w:r w:rsidR="00C459F7" w:rsidRPr="00CF6449">
        <w:rPr>
          <w:lang w:val="pt-PT"/>
        </w:rPr>
        <w:tab/>
      </w:r>
      <w:r w:rsidRPr="00CF6449">
        <w:rPr>
          <w:b/>
          <w:lang w:val="pt-PT"/>
        </w:rPr>
        <w:t>(2 pontos)</w:t>
      </w:r>
    </w:p>
    <w:p w14:paraId="5CE0BA5C" w14:textId="77777777" w:rsidR="00C459F7" w:rsidRPr="00CF6449" w:rsidRDefault="00C459F7" w:rsidP="00C459F7">
      <w:pPr>
        <w:pStyle w:val="ListParagraph"/>
        <w:rPr>
          <w:lang w:val="pt-PT"/>
        </w:rPr>
      </w:pPr>
    </w:p>
    <w:p w14:paraId="345A5209" w14:textId="77777777" w:rsidR="00C459F7" w:rsidRPr="00CF6449" w:rsidRDefault="006A3FEB" w:rsidP="006A3FEB">
      <w:pPr>
        <w:pStyle w:val="ListParagraph"/>
        <w:numPr>
          <w:ilvl w:val="0"/>
          <w:numId w:val="13"/>
        </w:numPr>
        <w:jc w:val="left"/>
        <w:rPr>
          <w:lang w:val="pt-PT"/>
        </w:rPr>
      </w:pPr>
      <w:r w:rsidRPr="00CF6449">
        <w:rPr>
          <w:lang w:val="pt-PT"/>
        </w:rPr>
        <w:t xml:space="preserve">O fruto é carnudo se o pericarpo tiver substâncias de reserva e água. </w:t>
      </w:r>
      <w:r w:rsidR="00C459F7" w:rsidRPr="00CF6449">
        <w:rPr>
          <w:lang w:val="pt-PT"/>
        </w:rPr>
        <w:br/>
      </w:r>
      <w:r w:rsidRPr="00CF6449">
        <w:rPr>
          <w:lang w:val="pt-PT"/>
        </w:rPr>
        <w:t xml:space="preserve">É seco se não as tiver. </w:t>
      </w:r>
      <w:r w:rsidR="00C459F7" w:rsidRPr="00CF6449">
        <w:rPr>
          <w:lang w:val="pt-PT"/>
        </w:rPr>
        <w:tab/>
      </w:r>
      <w:r w:rsidR="00C459F7" w:rsidRPr="00CF6449">
        <w:rPr>
          <w:lang w:val="pt-PT"/>
        </w:rPr>
        <w:tab/>
      </w:r>
      <w:r w:rsidR="00C459F7" w:rsidRPr="00CF6449">
        <w:rPr>
          <w:lang w:val="pt-PT"/>
        </w:rPr>
        <w:tab/>
      </w:r>
      <w:r w:rsidR="00C459F7" w:rsidRPr="00CF6449">
        <w:rPr>
          <w:lang w:val="pt-PT"/>
        </w:rPr>
        <w:tab/>
      </w:r>
      <w:r w:rsidR="00C459F7" w:rsidRPr="00CF6449">
        <w:rPr>
          <w:lang w:val="pt-PT"/>
        </w:rPr>
        <w:tab/>
      </w:r>
      <w:r w:rsidR="00C459F7" w:rsidRPr="00CF6449">
        <w:rPr>
          <w:lang w:val="pt-PT"/>
        </w:rPr>
        <w:tab/>
      </w:r>
      <w:r w:rsidR="00C459F7" w:rsidRPr="00CF6449">
        <w:rPr>
          <w:lang w:val="pt-PT"/>
        </w:rPr>
        <w:tab/>
      </w:r>
      <w:r w:rsidR="00C459F7" w:rsidRPr="00CF6449">
        <w:rPr>
          <w:lang w:val="pt-PT"/>
        </w:rPr>
        <w:tab/>
      </w:r>
      <w:r w:rsidRPr="00CF6449">
        <w:rPr>
          <w:b/>
          <w:lang w:val="pt-PT"/>
        </w:rPr>
        <w:t>(4 pontos)</w:t>
      </w:r>
    </w:p>
    <w:p w14:paraId="0809EB5B" w14:textId="77777777" w:rsidR="00C459F7" w:rsidRPr="00CF6449" w:rsidRDefault="00C459F7" w:rsidP="00C459F7">
      <w:pPr>
        <w:pStyle w:val="ListParagraph"/>
        <w:ind w:left="360"/>
        <w:jc w:val="left"/>
        <w:rPr>
          <w:lang w:val="pt-PT"/>
        </w:rPr>
      </w:pPr>
    </w:p>
    <w:p w14:paraId="7F96AB7E" w14:textId="77777777" w:rsidR="00C459F7" w:rsidRPr="00CF6449" w:rsidRDefault="00C459F7" w:rsidP="006A3FEB">
      <w:pPr>
        <w:pStyle w:val="ListParagraph"/>
        <w:numPr>
          <w:ilvl w:val="0"/>
          <w:numId w:val="13"/>
        </w:numPr>
        <w:jc w:val="left"/>
        <w:rPr>
          <w:lang w:val="pt-PT"/>
        </w:rPr>
      </w:pPr>
    </w:p>
    <w:p w14:paraId="523DEBC5" w14:textId="77777777" w:rsidR="00377FC5" w:rsidRPr="00CF6449" w:rsidRDefault="006A3FEB" w:rsidP="006A3FEB">
      <w:pPr>
        <w:pStyle w:val="ListParagraph"/>
        <w:numPr>
          <w:ilvl w:val="1"/>
          <w:numId w:val="13"/>
        </w:numPr>
        <w:jc w:val="left"/>
        <w:rPr>
          <w:lang w:val="pt-PT"/>
        </w:rPr>
      </w:pPr>
      <w:r w:rsidRPr="00CF6449">
        <w:rPr>
          <w:lang w:val="pt-PT"/>
        </w:rPr>
        <w:t>1</w:t>
      </w:r>
      <w:r w:rsidR="00C459F7" w:rsidRPr="00CF6449">
        <w:rPr>
          <w:lang w:val="pt-PT"/>
        </w:rPr>
        <w:t>.</w:t>
      </w:r>
      <w:r w:rsidRPr="00CF6449">
        <w:rPr>
          <w:lang w:val="pt-PT"/>
        </w:rPr>
        <w:t xml:space="preserve"> embrião; </w:t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  <w:t>(1 ponto)</w:t>
      </w:r>
      <w:r w:rsidR="00C459F7" w:rsidRPr="00CF6449">
        <w:rPr>
          <w:lang w:val="pt-PT"/>
        </w:rPr>
        <w:br/>
      </w:r>
      <w:r w:rsidRPr="00CF6449">
        <w:rPr>
          <w:lang w:val="pt-PT"/>
        </w:rPr>
        <w:t>2</w:t>
      </w:r>
      <w:r w:rsidR="00C459F7" w:rsidRPr="00CF6449">
        <w:rPr>
          <w:lang w:val="pt-PT"/>
        </w:rPr>
        <w:t>.</w:t>
      </w:r>
      <w:r w:rsidRPr="00CF6449">
        <w:rPr>
          <w:lang w:val="pt-PT"/>
        </w:rPr>
        <w:t xml:space="preserve"> cotilédone; </w:t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  <w:t>(1 ponto)</w:t>
      </w:r>
      <w:r w:rsidR="00C459F7" w:rsidRPr="00CF6449">
        <w:rPr>
          <w:lang w:val="pt-PT"/>
        </w:rPr>
        <w:br/>
      </w:r>
      <w:r w:rsidRPr="00CF6449">
        <w:rPr>
          <w:lang w:val="pt-PT"/>
        </w:rPr>
        <w:t>3</w:t>
      </w:r>
      <w:r w:rsidR="00C459F7" w:rsidRPr="00CF6449">
        <w:rPr>
          <w:lang w:val="pt-PT"/>
        </w:rPr>
        <w:t>.</w:t>
      </w:r>
      <w:r w:rsidRPr="00CF6449">
        <w:rPr>
          <w:lang w:val="pt-PT"/>
        </w:rPr>
        <w:t xml:space="preserve"> tegumento; </w:t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  <w:t>(1 ponto)</w:t>
      </w:r>
      <w:r w:rsidR="00C459F7" w:rsidRPr="00CF6449">
        <w:rPr>
          <w:lang w:val="pt-PT"/>
        </w:rPr>
        <w:br/>
      </w:r>
      <w:r w:rsidRPr="00CF6449">
        <w:rPr>
          <w:lang w:val="pt-PT"/>
        </w:rPr>
        <w:t>A</w:t>
      </w:r>
      <w:r w:rsidR="00C459F7" w:rsidRPr="00CF6449">
        <w:rPr>
          <w:lang w:val="pt-PT"/>
        </w:rPr>
        <w:t>.</w:t>
      </w:r>
      <w:r w:rsidRPr="00CF6449">
        <w:rPr>
          <w:lang w:val="pt-PT"/>
        </w:rPr>
        <w:t xml:space="preserve"> radícula; </w:t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  <w:t>(1 ponto)</w:t>
      </w:r>
      <w:r w:rsidR="00C459F7" w:rsidRPr="00CF6449">
        <w:rPr>
          <w:lang w:val="pt-PT"/>
        </w:rPr>
        <w:br/>
      </w:r>
      <w:r w:rsidRPr="00CF6449">
        <w:rPr>
          <w:lang w:val="pt-PT"/>
        </w:rPr>
        <w:t>B</w:t>
      </w:r>
      <w:r w:rsidR="00C459F7" w:rsidRPr="00CF6449">
        <w:rPr>
          <w:lang w:val="pt-PT"/>
        </w:rPr>
        <w:t>.</w:t>
      </w:r>
      <w:r w:rsidRPr="00CF6449">
        <w:rPr>
          <w:lang w:val="pt-PT"/>
        </w:rPr>
        <w:t xml:space="preserve"> gémulas </w:t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  <w:t>(1 ponto)</w:t>
      </w:r>
      <w:r w:rsidR="00C459F7" w:rsidRPr="00CF6449">
        <w:rPr>
          <w:lang w:val="pt-PT"/>
        </w:rPr>
        <w:br/>
      </w:r>
      <w:r w:rsidR="00C459F7" w:rsidRPr="00CF6449">
        <w:rPr>
          <w:b/>
          <w:lang w:val="pt-PT"/>
        </w:rPr>
        <w:t xml:space="preserve">Total: </w:t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="00C459F7" w:rsidRPr="00CF6449">
        <w:rPr>
          <w:b/>
          <w:lang w:val="pt-PT"/>
        </w:rPr>
        <w:tab/>
      </w:r>
      <w:r w:rsidRPr="00CF6449">
        <w:rPr>
          <w:b/>
          <w:lang w:val="pt-PT"/>
        </w:rPr>
        <w:t>(5 pontos)</w:t>
      </w:r>
    </w:p>
    <w:p w14:paraId="2C8ACD18" w14:textId="77777777" w:rsidR="00377FC5" w:rsidRPr="00CF6449" w:rsidRDefault="00377FC5" w:rsidP="00377FC5">
      <w:pPr>
        <w:pStyle w:val="ListParagraph"/>
        <w:ind w:left="792"/>
        <w:jc w:val="left"/>
        <w:rPr>
          <w:lang w:val="pt-PT"/>
        </w:rPr>
      </w:pPr>
    </w:p>
    <w:p w14:paraId="63EAD41A" w14:textId="77777777" w:rsidR="00C01BE3" w:rsidRPr="00CF6449" w:rsidRDefault="006A3FEB" w:rsidP="006A3FEB">
      <w:pPr>
        <w:pStyle w:val="ListParagraph"/>
        <w:numPr>
          <w:ilvl w:val="1"/>
          <w:numId w:val="13"/>
        </w:numPr>
        <w:jc w:val="left"/>
        <w:rPr>
          <w:lang w:val="pt-PT"/>
        </w:rPr>
      </w:pPr>
      <w:r w:rsidRPr="00CF6449">
        <w:rPr>
          <w:lang w:val="pt-PT"/>
        </w:rPr>
        <w:t xml:space="preserve">Contém as substâncias de reserva necessárias para o processo </w:t>
      </w:r>
      <w:r w:rsidR="00377FC5" w:rsidRPr="00CF6449">
        <w:rPr>
          <w:lang w:val="pt-PT"/>
        </w:rPr>
        <w:br/>
      </w:r>
      <w:r w:rsidRPr="00CF6449">
        <w:rPr>
          <w:lang w:val="pt-PT"/>
        </w:rPr>
        <w:t>de germinação, enquanto a planta não realiza a fotossíntese.</w:t>
      </w:r>
      <w:r w:rsidR="00377FC5" w:rsidRPr="00CF6449">
        <w:rPr>
          <w:lang w:val="pt-PT"/>
        </w:rPr>
        <w:tab/>
      </w:r>
      <w:r w:rsidR="00377FC5" w:rsidRPr="00CF6449">
        <w:rPr>
          <w:lang w:val="pt-PT"/>
        </w:rPr>
        <w:tab/>
      </w:r>
      <w:r w:rsidR="00377FC5" w:rsidRPr="00CF6449">
        <w:rPr>
          <w:lang w:val="pt-PT"/>
        </w:rPr>
        <w:tab/>
      </w:r>
      <w:r w:rsidRPr="00CF6449">
        <w:rPr>
          <w:b/>
          <w:lang w:val="pt-PT"/>
        </w:rPr>
        <w:t>(2 pontos)</w:t>
      </w:r>
    </w:p>
    <w:p w14:paraId="42D7E71A" w14:textId="77777777" w:rsidR="00C01BE3" w:rsidRPr="00CF6449" w:rsidRDefault="00C01BE3" w:rsidP="00C01BE3">
      <w:pPr>
        <w:pStyle w:val="ListParagraph"/>
        <w:rPr>
          <w:lang w:val="pt-PT"/>
        </w:rPr>
      </w:pPr>
    </w:p>
    <w:p w14:paraId="6FC99B5F" w14:textId="77777777" w:rsidR="006A3FEB" w:rsidRPr="00CF6449" w:rsidRDefault="006A3FEB" w:rsidP="006A3FEB">
      <w:pPr>
        <w:pStyle w:val="ListParagraph"/>
        <w:numPr>
          <w:ilvl w:val="1"/>
          <w:numId w:val="13"/>
        </w:numPr>
        <w:jc w:val="left"/>
        <w:rPr>
          <w:lang w:val="pt-PT"/>
        </w:rPr>
      </w:pPr>
      <w:r w:rsidRPr="00CF6449">
        <w:rPr>
          <w:lang w:val="pt-PT"/>
        </w:rPr>
        <w:t>Por ex</w:t>
      </w:r>
      <w:r w:rsidR="00C01BE3" w:rsidRPr="00CF6449">
        <w:rPr>
          <w:lang w:val="pt-PT"/>
        </w:rPr>
        <w:t>emplo: ar</w:t>
      </w:r>
      <w:r w:rsidR="00633ED9" w:rsidRPr="00CF6449">
        <w:rPr>
          <w:lang w:val="pt-PT"/>
        </w:rPr>
        <w:t xml:space="preserve"> </w:t>
      </w:r>
      <w:r w:rsidR="00C01BE3" w:rsidRPr="00CF6449">
        <w:rPr>
          <w:lang w:val="pt-PT"/>
        </w:rPr>
        <w:t>(oxigénio) e humidade.</w:t>
      </w:r>
      <w:r w:rsidR="00C01BE3" w:rsidRPr="00CF6449">
        <w:rPr>
          <w:lang w:val="pt-PT"/>
        </w:rPr>
        <w:tab/>
      </w:r>
      <w:r w:rsidR="00C01BE3" w:rsidRPr="00CF6449">
        <w:rPr>
          <w:lang w:val="pt-PT"/>
        </w:rPr>
        <w:tab/>
      </w:r>
      <w:r w:rsidR="00C01BE3" w:rsidRPr="00CF6449">
        <w:rPr>
          <w:lang w:val="pt-PT"/>
        </w:rPr>
        <w:tab/>
      </w:r>
      <w:r w:rsidR="00C01BE3" w:rsidRPr="00CF6449">
        <w:rPr>
          <w:lang w:val="pt-PT"/>
        </w:rPr>
        <w:tab/>
      </w:r>
      <w:r w:rsidR="00C01BE3" w:rsidRPr="00CF6449">
        <w:rPr>
          <w:lang w:val="pt-PT"/>
        </w:rPr>
        <w:tab/>
      </w:r>
      <w:r w:rsidR="00C01BE3" w:rsidRPr="00CF6449">
        <w:rPr>
          <w:lang w:val="pt-PT"/>
        </w:rPr>
        <w:tab/>
      </w:r>
      <w:r w:rsidRPr="00CF6449">
        <w:rPr>
          <w:b/>
          <w:lang w:val="pt-PT"/>
        </w:rPr>
        <w:t>(4 pontos)</w:t>
      </w:r>
    </w:p>
    <w:p w14:paraId="245A7DEE" w14:textId="77777777" w:rsidR="00F917D0" w:rsidRPr="00CF6449" w:rsidRDefault="00F917D0" w:rsidP="00F917D0"/>
    <w:p w14:paraId="3E9DD506" w14:textId="77777777" w:rsidR="00862544" w:rsidRPr="00CF6449" w:rsidRDefault="00862544" w:rsidP="00F917D0"/>
    <w:p w14:paraId="48021E8C" w14:textId="77777777" w:rsidR="0018431A" w:rsidRPr="00CF6449" w:rsidRDefault="00C951E8" w:rsidP="00B93F2D">
      <w:pPr>
        <w:jc w:val="right"/>
        <w:rPr>
          <w:b/>
        </w:rPr>
      </w:pPr>
      <w:r w:rsidRPr="00CF6449">
        <w:rPr>
          <w:b/>
        </w:rPr>
        <w:t>Total: 100 pontos</w:t>
      </w:r>
    </w:p>
    <w:sectPr w:rsidR="0018431A" w:rsidRPr="00CF6449" w:rsidSect="009D164A">
      <w:footerReference w:type="even" r:id="rId8"/>
      <w:footerReference w:type="default" r:id="rId9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2972DC" w14:textId="77777777" w:rsidR="0054320C" w:rsidRDefault="0054320C">
      <w:r>
        <w:separator/>
      </w:r>
    </w:p>
  </w:endnote>
  <w:endnote w:type="continuationSeparator" w:id="0">
    <w:p w14:paraId="6DD9AA7B" w14:textId="77777777" w:rsidR="0054320C" w:rsidRDefault="00543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"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65D42A" w14:textId="77777777" w:rsidR="00BE1BC8" w:rsidRDefault="00BE1BC8" w:rsidP="009D16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589352A" w14:textId="77777777" w:rsidR="00BE1BC8" w:rsidRDefault="00BE1BC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CDEE7" w14:textId="77777777" w:rsidR="00BE1BC8" w:rsidRPr="00305E3C" w:rsidRDefault="00305E3C" w:rsidP="00305E3C">
    <w:pPr>
      <w:pStyle w:val="Footer"/>
      <w:rPr>
        <w:sz w:val="18"/>
        <w:lang w:val="pt-PT"/>
      </w:rPr>
    </w:pPr>
    <w:r w:rsidRPr="002D0990">
      <w:rPr>
        <w:sz w:val="18"/>
        <w:lang w:val="pt-PT"/>
      </w:rPr>
      <w:t xml:space="preserve">© Terra Viva • Ciências Naturais 6.º ano • </w:t>
    </w:r>
    <w:proofErr w:type="spellStart"/>
    <w:r w:rsidRPr="002D0990">
      <w:rPr>
        <w:sz w:val="18"/>
        <w:lang w:val="pt-PT"/>
      </w:rPr>
      <w:t>Santillana</w:t>
    </w:r>
    <w:proofErr w:type="spellEnd"/>
    <w:r w:rsidRPr="002D0990">
      <w:rPr>
        <w:sz w:val="18"/>
        <w:lang w:val="pt-PT"/>
      </w:rPr>
      <w:tab/>
    </w:r>
    <w:r w:rsidRPr="002D0990">
      <w:rPr>
        <w:sz w:val="18"/>
        <w:lang w:val="pt-PT"/>
      </w:rPr>
      <w:tab/>
    </w:r>
    <w:r w:rsidRPr="002B1212">
      <w:rPr>
        <w:sz w:val="18"/>
      </w:rPr>
      <w:fldChar w:fldCharType="begin"/>
    </w:r>
    <w:r w:rsidRPr="002D0990">
      <w:rPr>
        <w:sz w:val="18"/>
        <w:lang w:val="pt-PT"/>
      </w:rPr>
      <w:instrText>PAGE   \* MERGEFORMAT</w:instrText>
    </w:r>
    <w:r w:rsidRPr="002B1212">
      <w:rPr>
        <w:sz w:val="18"/>
      </w:rPr>
      <w:fldChar w:fldCharType="separate"/>
    </w:r>
    <w:r w:rsidR="00E6669A">
      <w:rPr>
        <w:noProof/>
        <w:sz w:val="18"/>
        <w:lang w:val="pt-PT"/>
      </w:rPr>
      <w:t>1</w:t>
    </w:r>
    <w:r w:rsidRPr="002B1212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9A5FE4" w14:textId="77777777" w:rsidR="0054320C" w:rsidRDefault="0054320C">
      <w:r>
        <w:separator/>
      </w:r>
    </w:p>
  </w:footnote>
  <w:footnote w:type="continuationSeparator" w:id="0">
    <w:p w14:paraId="061F7FD8" w14:textId="77777777" w:rsidR="0054320C" w:rsidRDefault="005432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246B4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27D0A75"/>
    <w:multiLevelType w:val="multilevel"/>
    <w:tmpl w:val="AF443A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6835CBC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F6343F5"/>
    <w:multiLevelType w:val="multilevel"/>
    <w:tmpl w:val="2FC2A8B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>
    <w:nsid w:val="27DA17B3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61035D3"/>
    <w:multiLevelType w:val="multilevel"/>
    <w:tmpl w:val="386A8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46A586D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4B95683A"/>
    <w:multiLevelType w:val="multilevel"/>
    <w:tmpl w:val="04CAF9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50B8608B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4213197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00E4B7C"/>
    <w:multiLevelType w:val="multilevel"/>
    <w:tmpl w:val="2714B1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02A6A7A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5AF3025"/>
    <w:multiLevelType w:val="multilevel"/>
    <w:tmpl w:val="915AA4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6C70569C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0315F6C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754821E3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F732592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8"/>
  </w:num>
  <w:num w:numId="5">
    <w:abstractNumId w:val="7"/>
  </w:num>
  <w:num w:numId="6">
    <w:abstractNumId w:val="13"/>
  </w:num>
  <w:num w:numId="7">
    <w:abstractNumId w:val="10"/>
  </w:num>
  <w:num w:numId="8">
    <w:abstractNumId w:val="15"/>
  </w:num>
  <w:num w:numId="9">
    <w:abstractNumId w:val="9"/>
  </w:num>
  <w:num w:numId="10">
    <w:abstractNumId w:val="14"/>
  </w:num>
  <w:num w:numId="11">
    <w:abstractNumId w:val="12"/>
  </w:num>
  <w:num w:numId="12">
    <w:abstractNumId w:val="5"/>
  </w:num>
  <w:num w:numId="13">
    <w:abstractNumId w:val="1"/>
  </w:num>
  <w:num w:numId="14">
    <w:abstractNumId w:val="0"/>
  </w:num>
  <w:num w:numId="15">
    <w:abstractNumId w:val="16"/>
  </w:num>
  <w:num w:numId="16">
    <w:abstractNumId w:val="4"/>
  </w:num>
  <w:num w:numId="17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815"/>
    <w:rsid w:val="00005012"/>
    <w:rsid w:val="00007569"/>
    <w:rsid w:val="00010093"/>
    <w:rsid w:val="00014A49"/>
    <w:rsid w:val="000158A4"/>
    <w:rsid w:val="000171EA"/>
    <w:rsid w:val="00017BC6"/>
    <w:rsid w:val="00027A85"/>
    <w:rsid w:val="0003186B"/>
    <w:rsid w:val="00033EBD"/>
    <w:rsid w:val="000368A1"/>
    <w:rsid w:val="0003786C"/>
    <w:rsid w:val="000405D8"/>
    <w:rsid w:val="00046807"/>
    <w:rsid w:val="00047BE3"/>
    <w:rsid w:val="00050E9D"/>
    <w:rsid w:val="000535DC"/>
    <w:rsid w:val="00060F02"/>
    <w:rsid w:val="0006310D"/>
    <w:rsid w:val="00065B7C"/>
    <w:rsid w:val="00073C1B"/>
    <w:rsid w:val="00075F9D"/>
    <w:rsid w:val="00083F87"/>
    <w:rsid w:val="000914F9"/>
    <w:rsid w:val="00092039"/>
    <w:rsid w:val="000932FA"/>
    <w:rsid w:val="000A012F"/>
    <w:rsid w:val="000A3AAA"/>
    <w:rsid w:val="000B24AC"/>
    <w:rsid w:val="000B37F2"/>
    <w:rsid w:val="000B7B2F"/>
    <w:rsid w:val="000C220A"/>
    <w:rsid w:val="000C23BB"/>
    <w:rsid w:val="000C781B"/>
    <w:rsid w:val="000E39A1"/>
    <w:rsid w:val="000E6120"/>
    <w:rsid w:val="000F02BE"/>
    <w:rsid w:val="000F11D3"/>
    <w:rsid w:val="000F3396"/>
    <w:rsid w:val="000F5FED"/>
    <w:rsid w:val="000F74F6"/>
    <w:rsid w:val="00104E5E"/>
    <w:rsid w:val="00106E7A"/>
    <w:rsid w:val="0011039C"/>
    <w:rsid w:val="001111FC"/>
    <w:rsid w:val="001143B4"/>
    <w:rsid w:val="00116395"/>
    <w:rsid w:val="00122573"/>
    <w:rsid w:val="00122A52"/>
    <w:rsid w:val="001248B8"/>
    <w:rsid w:val="00126360"/>
    <w:rsid w:val="00127815"/>
    <w:rsid w:val="00130217"/>
    <w:rsid w:val="00131199"/>
    <w:rsid w:val="001342E3"/>
    <w:rsid w:val="00134C73"/>
    <w:rsid w:val="001352ED"/>
    <w:rsid w:val="00135E42"/>
    <w:rsid w:val="00136231"/>
    <w:rsid w:val="00136BE8"/>
    <w:rsid w:val="00140327"/>
    <w:rsid w:val="00140B33"/>
    <w:rsid w:val="00144EFC"/>
    <w:rsid w:val="00152887"/>
    <w:rsid w:val="001579DC"/>
    <w:rsid w:val="00165302"/>
    <w:rsid w:val="00175181"/>
    <w:rsid w:val="00180AC8"/>
    <w:rsid w:val="00181A76"/>
    <w:rsid w:val="00181BDF"/>
    <w:rsid w:val="0018431A"/>
    <w:rsid w:val="00185ED7"/>
    <w:rsid w:val="00191E54"/>
    <w:rsid w:val="00193B6A"/>
    <w:rsid w:val="0019680D"/>
    <w:rsid w:val="001A02AB"/>
    <w:rsid w:val="001A1AE4"/>
    <w:rsid w:val="001A1DB2"/>
    <w:rsid w:val="001A5D6D"/>
    <w:rsid w:val="001A620E"/>
    <w:rsid w:val="001B1568"/>
    <w:rsid w:val="001B5333"/>
    <w:rsid w:val="001C7CD7"/>
    <w:rsid w:val="001D0229"/>
    <w:rsid w:val="001D08D3"/>
    <w:rsid w:val="001D3B41"/>
    <w:rsid w:val="001E3FC3"/>
    <w:rsid w:val="001E60E3"/>
    <w:rsid w:val="001F13F1"/>
    <w:rsid w:val="001F16AB"/>
    <w:rsid w:val="001F59B6"/>
    <w:rsid w:val="001F7402"/>
    <w:rsid w:val="00201101"/>
    <w:rsid w:val="00212351"/>
    <w:rsid w:val="00214176"/>
    <w:rsid w:val="00214435"/>
    <w:rsid w:val="002178BA"/>
    <w:rsid w:val="00217F4A"/>
    <w:rsid w:val="00225ECD"/>
    <w:rsid w:val="002270AC"/>
    <w:rsid w:val="002337E6"/>
    <w:rsid w:val="00236283"/>
    <w:rsid w:val="00242F56"/>
    <w:rsid w:val="00246A08"/>
    <w:rsid w:val="00256635"/>
    <w:rsid w:val="002570DD"/>
    <w:rsid w:val="0025767D"/>
    <w:rsid w:val="00257EFC"/>
    <w:rsid w:val="002628EC"/>
    <w:rsid w:val="00262F34"/>
    <w:rsid w:val="00264DC8"/>
    <w:rsid w:val="00267B58"/>
    <w:rsid w:val="0027008F"/>
    <w:rsid w:val="00272FC1"/>
    <w:rsid w:val="002732F9"/>
    <w:rsid w:val="002735B0"/>
    <w:rsid w:val="0028466B"/>
    <w:rsid w:val="00291544"/>
    <w:rsid w:val="002923A8"/>
    <w:rsid w:val="00292C21"/>
    <w:rsid w:val="00296084"/>
    <w:rsid w:val="002A6711"/>
    <w:rsid w:val="002A78CF"/>
    <w:rsid w:val="002B1212"/>
    <w:rsid w:val="002B1540"/>
    <w:rsid w:val="002B2725"/>
    <w:rsid w:val="002B2F31"/>
    <w:rsid w:val="002B435C"/>
    <w:rsid w:val="002B51A7"/>
    <w:rsid w:val="002B79FC"/>
    <w:rsid w:val="002C7D2B"/>
    <w:rsid w:val="002D024B"/>
    <w:rsid w:val="002D04CC"/>
    <w:rsid w:val="002D06CA"/>
    <w:rsid w:val="002D35D1"/>
    <w:rsid w:val="002D4E0A"/>
    <w:rsid w:val="002D5843"/>
    <w:rsid w:val="002E174B"/>
    <w:rsid w:val="002E2840"/>
    <w:rsid w:val="002E4047"/>
    <w:rsid w:val="002E5A6A"/>
    <w:rsid w:val="002E6A87"/>
    <w:rsid w:val="002F25E9"/>
    <w:rsid w:val="002F430F"/>
    <w:rsid w:val="002F48F1"/>
    <w:rsid w:val="003002B0"/>
    <w:rsid w:val="00304630"/>
    <w:rsid w:val="00304FB4"/>
    <w:rsid w:val="00305B2A"/>
    <w:rsid w:val="00305E3C"/>
    <w:rsid w:val="003159E8"/>
    <w:rsid w:val="00317ED4"/>
    <w:rsid w:val="003224E9"/>
    <w:rsid w:val="00324CFB"/>
    <w:rsid w:val="003331A0"/>
    <w:rsid w:val="00334D31"/>
    <w:rsid w:val="00344148"/>
    <w:rsid w:val="003448DE"/>
    <w:rsid w:val="0035064B"/>
    <w:rsid w:val="003524CB"/>
    <w:rsid w:val="00354F9D"/>
    <w:rsid w:val="00366076"/>
    <w:rsid w:val="00371E25"/>
    <w:rsid w:val="003746D1"/>
    <w:rsid w:val="00377FC5"/>
    <w:rsid w:val="0039199B"/>
    <w:rsid w:val="003963E5"/>
    <w:rsid w:val="003A035B"/>
    <w:rsid w:val="003A4F0E"/>
    <w:rsid w:val="003A6749"/>
    <w:rsid w:val="003B2A48"/>
    <w:rsid w:val="003B416C"/>
    <w:rsid w:val="003B667F"/>
    <w:rsid w:val="003B7A7B"/>
    <w:rsid w:val="003C2724"/>
    <w:rsid w:val="003C3A40"/>
    <w:rsid w:val="003C67CB"/>
    <w:rsid w:val="003C7355"/>
    <w:rsid w:val="003D0F73"/>
    <w:rsid w:val="003D7A1D"/>
    <w:rsid w:val="003E4049"/>
    <w:rsid w:val="00402B51"/>
    <w:rsid w:val="00406146"/>
    <w:rsid w:val="004103EE"/>
    <w:rsid w:val="00421D71"/>
    <w:rsid w:val="004235CE"/>
    <w:rsid w:val="00425393"/>
    <w:rsid w:val="00425988"/>
    <w:rsid w:val="00426CA8"/>
    <w:rsid w:val="00430A27"/>
    <w:rsid w:val="00431A12"/>
    <w:rsid w:val="00435FD2"/>
    <w:rsid w:val="004360C0"/>
    <w:rsid w:val="00436AA3"/>
    <w:rsid w:val="00436B8B"/>
    <w:rsid w:val="00441FA1"/>
    <w:rsid w:val="00450B8B"/>
    <w:rsid w:val="00453A8D"/>
    <w:rsid w:val="00454D77"/>
    <w:rsid w:val="004554E1"/>
    <w:rsid w:val="00461D28"/>
    <w:rsid w:val="00464090"/>
    <w:rsid w:val="00467250"/>
    <w:rsid w:val="00471B44"/>
    <w:rsid w:val="0048327E"/>
    <w:rsid w:val="0048526B"/>
    <w:rsid w:val="0048668B"/>
    <w:rsid w:val="0048684E"/>
    <w:rsid w:val="004906C0"/>
    <w:rsid w:val="00490848"/>
    <w:rsid w:val="00492169"/>
    <w:rsid w:val="004A5A64"/>
    <w:rsid w:val="004A70B2"/>
    <w:rsid w:val="004A7CBC"/>
    <w:rsid w:val="004B100E"/>
    <w:rsid w:val="004B2347"/>
    <w:rsid w:val="004B4110"/>
    <w:rsid w:val="004B6F7D"/>
    <w:rsid w:val="004C05D2"/>
    <w:rsid w:val="004C076A"/>
    <w:rsid w:val="004C6773"/>
    <w:rsid w:val="004C7F05"/>
    <w:rsid w:val="004D0012"/>
    <w:rsid w:val="004D358D"/>
    <w:rsid w:val="004D4D19"/>
    <w:rsid w:val="004E3A6C"/>
    <w:rsid w:val="004E65AE"/>
    <w:rsid w:val="004F03B6"/>
    <w:rsid w:val="004F228E"/>
    <w:rsid w:val="004F6712"/>
    <w:rsid w:val="0050065B"/>
    <w:rsid w:val="00503062"/>
    <w:rsid w:val="0050497D"/>
    <w:rsid w:val="005051E1"/>
    <w:rsid w:val="00505EB7"/>
    <w:rsid w:val="00506B42"/>
    <w:rsid w:val="00507B66"/>
    <w:rsid w:val="00514196"/>
    <w:rsid w:val="00516F59"/>
    <w:rsid w:val="005217FA"/>
    <w:rsid w:val="00523B71"/>
    <w:rsid w:val="005262A9"/>
    <w:rsid w:val="00530B15"/>
    <w:rsid w:val="005357FF"/>
    <w:rsid w:val="00537693"/>
    <w:rsid w:val="005408FC"/>
    <w:rsid w:val="00540974"/>
    <w:rsid w:val="005431EF"/>
    <w:rsid w:val="0054320C"/>
    <w:rsid w:val="00544783"/>
    <w:rsid w:val="00545415"/>
    <w:rsid w:val="00547BBE"/>
    <w:rsid w:val="0055120F"/>
    <w:rsid w:val="0055485C"/>
    <w:rsid w:val="00555263"/>
    <w:rsid w:val="00563573"/>
    <w:rsid w:val="005672CA"/>
    <w:rsid w:val="005723E6"/>
    <w:rsid w:val="00581551"/>
    <w:rsid w:val="00585B2D"/>
    <w:rsid w:val="0059080B"/>
    <w:rsid w:val="00590D86"/>
    <w:rsid w:val="00592500"/>
    <w:rsid w:val="005948F2"/>
    <w:rsid w:val="005A0E8B"/>
    <w:rsid w:val="005A203C"/>
    <w:rsid w:val="005B1978"/>
    <w:rsid w:val="005B2F3A"/>
    <w:rsid w:val="005B5359"/>
    <w:rsid w:val="005B72F4"/>
    <w:rsid w:val="005C4B10"/>
    <w:rsid w:val="005C4BF1"/>
    <w:rsid w:val="005C53EF"/>
    <w:rsid w:val="005D0655"/>
    <w:rsid w:val="005D5EF0"/>
    <w:rsid w:val="005E271C"/>
    <w:rsid w:val="005E7BCA"/>
    <w:rsid w:val="005F019B"/>
    <w:rsid w:val="005F3DAB"/>
    <w:rsid w:val="00600FAD"/>
    <w:rsid w:val="00610E68"/>
    <w:rsid w:val="00611B41"/>
    <w:rsid w:val="0061353C"/>
    <w:rsid w:val="006173D7"/>
    <w:rsid w:val="00624A34"/>
    <w:rsid w:val="00624E34"/>
    <w:rsid w:val="0062542E"/>
    <w:rsid w:val="00630759"/>
    <w:rsid w:val="00633ED9"/>
    <w:rsid w:val="00637670"/>
    <w:rsid w:val="006418E2"/>
    <w:rsid w:val="00642C91"/>
    <w:rsid w:val="00654074"/>
    <w:rsid w:val="006617D3"/>
    <w:rsid w:val="00661858"/>
    <w:rsid w:val="00661FBA"/>
    <w:rsid w:val="00670DE7"/>
    <w:rsid w:val="00671492"/>
    <w:rsid w:val="00674214"/>
    <w:rsid w:val="006759E9"/>
    <w:rsid w:val="00686814"/>
    <w:rsid w:val="006908DF"/>
    <w:rsid w:val="00691267"/>
    <w:rsid w:val="006A3FEB"/>
    <w:rsid w:val="006A43EC"/>
    <w:rsid w:val="006A47DD"/>
    <w:rsid w:val="006A6CDF"/>
    <w:rsid w:val="006B2F2A"/>
    <w:rsid w:val="006B74B6"/>
    <w:rsid w:val="006C6E26"/>
    <w:rsid w:val="006C7E39"/>
    <w:rsid w:val="006D473D"/>
    <w:rsid w:val="006E59C3"/>
    <w:rsid w:val="006E64BF"/>
    <w:rsid w:val="006E6CD9"/>
    <w:rsid w:val="006E75E7"/>
    <w:rsid w:val="006F3895"/>
    <w:rsid w:val="006F4C30"/>
    <w:rsid w:val="006F7880"/>
    <w:rsid w:val="00700834"/>
    <w:rsid w:val="0070251E"/>
    <w:rsid w:val="00710427"/>
    <w:rsid w:val="007125CA"/>
    <w:rsid w:val="00713B66"/>
    <w:rsid w:val="00715F9A"/>
    <w:rsid w:val="0072506E"/>
    <w:rsid w:val="0073453A"/>
    <w:rsid w:val="00734C86"/>
    <w:rsid w:val="007421B5"/>
    <w:rsid w:val="0074359F"/>
    <w:rsid w:val="007500BC"/>
    <w:rsid w:val="00752F5B"/>
    <w:rsid w:val="0076296A"/>
    <w:rsid w:val="00766384"/>
    <w:rsid w:val="00770CF5"/>
    <w:rsid w:val="007759C8"/>
    <w:rsid w:val="0077677F"/>
    <w:rsid w:val="007808C2"/>
    <w:rsid w:val="007820D3"/>
    <w:rsid w:val="007846F2"/>
    <w:rsid w:val="00786F95"/>
    <w:rsid w:val="00792BDC"/>
    <w:rsid w:val="0079501A"/>
    <w:rsid w:val="007A4317"/>
    <w:rsid w:val="007B189D"/>
    <w:rsid w:val="007B1F59"/>
    <w:rsid w:val="007B2A2C"/>
    <w:rsid w:val="007B3D18"/>
    <w:rsid w:val="007B6EE9"/>
    <w:rsid w:val="007C4BA8"/>
    <w:rsid w:val="007C6EEB"/>
    <w:rsid w:val="007C74B3"/>
    <w:rsid w:val="007E4CB5"/>
    <w:rsid w:val="007E6BE4"/>
    <w:rsid w:val="007E7202"/>
    <w:rsid w:val="007F1DD8"/>
    <w:rsid w:val="007F53C3"/>
    <w:rsid w:val="00800270"/>
    <w:rsid w:val="00800709"/>
    <w:rsid w:val="0080248C"/>
    <w:rsid w:val="00802878"/>
    <w:rsid w:val="00805B36"/>
    <w:rsid w:val="00814744"/>
    <w:rsid w:val="00817309"/>
    <w:rsid w:val="00817CFB"/>
    <w:rsid w:val="00823191"/>
    <w:rsid w:val="00830832"/>
    <w:rsid w:val="00831D8C"/>
    <w:rsid w:val="0083231F"/>
    <w:rsid w:val="0083652B"/>
    <w:rsid w:val="008371B9"/>
    <w:rsid w:val="00842C9E"/>
    <w:rsid w:val="008527AB"/>
    <w:rsid w:val="00861CE6"/>
    <w:rsid w:val="00862544"/>
    <w:rsid w:val="00877568"/>
    <w:rsid w:val="00877680"/>
    <w:rsid w:val="00886346"/>
    <w:rsid w:val="00887212"/>
    <w:rsid w:val="008906F4"/>
    <w:rsid w:val="00890D22"/>
    <w:rsid w:val="00892A10"/>
    <w:rsid w:val="00893069"/>
    <w:rsid w:val="00893722"/>
    <w:rsid w:val="00893CEE"/>
    <w:rsid w:val="00894793"/>
    <w:rsid w:val="008A2F60"/>
    <w:rsid w:val="008A34B2"/>
    <w:rsid w:val="008A4BBE"/>
    <w:rsid w:val="008B1CD3"/>
    <w:rsid w:val="008B4E3C"/>
    <w:rsid w:val="008B5989"/>
    <w:rsid w:val="008B78EC"/>
    <w:rsid w:val="008C09C5"/>
    <w:rsid w:val="008C0CD0"/>
    <w:rsid w:val="008C3767"/>
    <w:rsid w:val="008D1150"/>
    <w:rsid w:val="008D49B2"/>
    <w:rsid w:val="008D7288"/>
    <w:rsid w:val="008F001D"/>
    <w:rsid w:val="008F0367"/>
    <w:rsid w:val="008F1D35"/>
    <w:rsid w:val="008F7A30"/>
    <w:rsid w:val="00901081"/>
    <w:rsid w:val="00905D7B"/>
    <w:rsid w:val="00905DCC"/>
    <w:rsid w:val="00916C12"/>
    <w:rsid w:val="00922F3B"/>
    <w:rsid w:val="00930F57"/>
    <w:rsid w:val="00932F40"/>
    <w:rsid w:val="009333C2"/>
    <w:rsid w:val="00940B0C"/>
    <w:rsid w:val="009540C4"/>
    <w:rsid w:val="00962C31"/>
    <w:rsid w:val="00963100"/>
    <w:rsid w:val="009668AB"/>
    <w:rsid w:val="009730F4"/>
    <w:rsid w:val="009732B7"/>
    <w:rsid w:val="00975011"/>
    <w:rsid w:val="0097608B"/>
    <w:rsid w:val="00982194"/>
    <w:rsid w:val="00985B7B"/>
    <w:rsid w:val="009869BC"/>
    <w:rsid w:val="009871D7"/>
    <w:rsid w:val="009909D2"/>
    <w:rsid w:val="009968AA"/>
    <w:rsid w:val="0099732F"/>
    <w:rsid w:val="009A098F"/>
    <w:rsid w:val="009B43DE"/>
    <w:rsid w:val="009B758B"/>
    <w:rsid w:val="009C0477"/>
    <w:rsid w:val="009C08FC"/>
    <w:rsid w:val="009C7E2E"/>
    <w:rsid w:val="009D164A"/>
    <w:rsid w:val="009D398A"/>
    <w:rsid w:val="009D5923"/>
    <w:rsid w:val="009E0F4D"/>
    <w:rsid w:val="009E7F0D"/>
    <w:rsid w:val="009F3A51"/>
    <w:rsid w:val="00A067AA"/>
    <w:rsid w:val="00A15EC6"/>
    <w:rsid w:val="00A1661B"/>
    <w:rsid w:val="00A27507"/>
    <w:rsid w:val="00A36009"/>
    <w:rsid w:val="00A4216E"/>
    <w:rsid w:val="00A42914"/>
    <w:rsid w:val="00A438E5"/>
    <w:rsid w:val="00A461B5"/>
    <w:rsid w:val="00A50ADA"/>
    <w:rsid w:val="00A50C1B"/>
    <w:rsid w:val="00A531AA"/>
    <w:rsid w:val="00A532F8"/>
    <w:rsid w:val="00A53E81"/>
    <w:rsid w:val="00A5783B"/>
    <w:rsid w:val="00A62AFA"/>
    <w:rsid w:val="00A7275F"/>
    <w:rsid w:val="00A85598"/>
    <w:rsid w:val="00A9384D"/>
    <w:rsid w:val="00A94131"/>
    <w:rsid w:val="00A96135"/>
    <w:rsid w:val="00AA4E69"/>
    <w:rsid w:val="00AB0836"/>
    <w:rsid w:val="00AC0696"/>
    <w:rsid w:val="00AC1469"/>
    <w:rsid w:val="00AC364A"/>
    <w:rsid w:val="00AC71A3"/>
    <w:rsid w:val="00AD0E09"/>
    <w:rsid w:val="00AD0E34"/>
    <w:rsid w:val="00AD39ED"/>
    <w:rsid w:val="00AD6E30"/>
    <w:rsid w:val="00AE568B"/>
    <w:rsid w:val="00AE59A2"/>
    <w:rsid w:val="00AE741C"/>
    <w:rsid w:val="00AE7DCF"/>
    <w:rsid w:val="00AF4DF7"/>
    <w:rsid w:val="00B00FE3"/>
    <w:rsid w:val="00B06C86"/>
    <w:rsid w:val="00B15B4D"/>
    <w:rsid w:val="00B2279C"/>
    <w:rsid w:val="00B302DA"/>
    <w:rsid w:val="00B40C28"/>
    <w:rsid w:val="00B42F9E"/>
    <w:rsid w:val="00B50F48"/>
    <w:rsid w:val="00B53B1D"/>
    <w:rsid w:val="00B54103"/>
    <w:rsid w:val="00B54499"/>
    <w:rsid w:val="00B54EEC"/>
    <w:rsid w:val="00B567FA"/>
    <w:rsid w:val="00B635EA"/>
    <w:rsid w:val="00B66052"/>
    <w:rsid w:val="00B66E89"/>
    <w:rsid w:val="00B71B38"/>
    <w:rsid w:val="00B74440"/>
    <w:rsid w:val="00B74DCF"/>
    <w:rsid w:val="00B76344"/>
    <w:rsid w:val="00B8174E"/>
    <w:rsid w:val="00B81C53"/>
    <w:rsid w:val="00B86C10"/>
    <w:rsid w:val="00B92648"/>
    <w:rsid w:val="00B93C69"/>
    <w:rsid w:val="00B93F2D"/>
    <w:rsid w:val="00B940D7"/>
    <w:rsid w:val="00B9579A"/>
    <w:rsid w:val="00B95F22"/>
    <w:rsid w:val="00BA43F3"/>
    <w:rsid w:val="00BA499A"/>
    <w:rsid w:val="00BB2B91"/>
    <w:rsid w:val="00BB2F65"/>
    <w:rsid w:val="00BB337B"/>
    <w:rsid w:val="00BB40CF"/>
    <w:rsid w:val="00BB7876"/>
    <w:rsid w:val="00BC253F"/>
    <w:rsid w:val="00BC3C5C"/>
    <w:rsid w:val="00BD0762"/>
    <w:rsid w:val="00BD2618"/>
    <w:rsid w:val="00BE1BC8"/>
    <w:rsid w:val="00BF1900"/>
    <w:rsid w:val="00BF20DE"/>
    <w:rsid w:val="00BF48E6"/>
    <w:rsid w:val="00BF531A"/>
    <w:rsid w:val="00BF67A4"/>
    <w:rsid w:val="00C01BE3"/>
    <w:rsid w:val="00C0712D"/>
    <w:rsid w:val="00C128EE"/>
    <w:rsid w:val="00C12C4E"/>
    <w:rsid w:val="00C13304"/>
    <w:rsid w:val="00C176BD"/>
    <w:rsid w:val="00C31AB2"/>
    <w:rsid w:val="00C34B9B"/>
    <w:rsid w:val="00C454F7"/>
    <w:rsid w:val="00C459F7"/>
    <w:rsid w:val="00C45C77"/>
    <w:rsid w:val="00C535FC"/>
    <w:rsid w:val="00C56468"/>
    <w:rsid w:val="00C56D14"/>
    <w:rsid w:val="00C60327"/>
    <w:rsid w:val="00C63655"/>
    <w:rsid w:val="00C64E9D"/>
    <w:rsid w:val="00C67C8F"/>
    <w:rsid w:val="00C76367"/>
    <w:rsid w:val="00C76B05"/>
    <w:rsid w:val="00C80CE0"/>
    <w:rsid w:val="00C83BFB"/>
    <w:rsid w:val="00C90DB2"/>
    <w:rsid w:val="00C91C38"/>
    <w:rsid w:val="00C951E8"/>
    <w:rsid w:val="00C9724E"/>
    <w:rsid w:val="00CA189A"/>
    <w:rsid w:val="00CA1E6B"/>
    <w:rsid w:val="00CA3CA4"/>
    <w:rsid w:val="00CA4F5B"/>
    <w:rsid w:val="00CA5941"/>
    <w:rsid w:val="00CA5FD8"/>
    <w:rsid w:val="00CA6099"/>
    <w:rsid w:val="00CB15E2"/>
    <w:rsid w:val="00CC02E3"/>
    <w:rsid w:val="00CC603A"/>
    <w:rsid w:val="00CC7715"/>
    <w:rsid w:val="00CD3458"/>
    <w:rsid w:val="00CD63B4"/>
    <w:rsid w:val="00CD76BF"/>
    <w:rsid w:val="00CE0D49"/>
    <w:rsid w:val="00CE1F17"/>
    <w:rsid w:val="00CE287E"/>
    <w:rsid w:val="00CE4A3A"/>
    <w:rsid w:val="00CE79A9"/>
    <w:rsid w:val="00CE7EDC"/>
    <w:rsid w:val="00CF07AE"/>
    <w:rsid w:val="00CF0C55"/>
    <w:rsid w:val="00CF1825"/>
    <w:rsid w:val="00CF1F6F"/>
    <w:rsid w:val="00CF28C6"/>
    <w:rsid w:val="00CF2AF9"/>
    <w:rsid w:val="00CF4849"/>
    <w:rsid w:val="00CF6449"/>
    <w:rsid w:val="00CF6F63"/>
    <w:rsid w:val="00D00CA7"/>
    <w:rsid w:val="00D06A55"/>
    <w:rsid w:val="00D1243C"/>
    <w:rsid w:val="00D12FBE"/>
    <w:rsid w:val="00D21012"/>
    <w:rsid w:val="00D4192C"/>
    <w:rsid w:val="00D446A9"/>
    <w:rsid w:val="00D44727"/>
    <w:rsid w:val="00D464CB"/>
    <w:rsid w:val="00D62E3D"/>
    <w:rsid w:val="00D67E49"/>
    <w:rsid w:val="00D70561"/>
    <w:rsid w:val="00D7223C"/>
    <w:rsid w:val="00D743AF"/>
    <w:rsid w:val="00D74CBC"/>
    <w:rsid w:val="00D74DC0"/>
    <w:rsid w:val="00D801D5"/>
    <w:rsid w:val="00D80F39"/>
    <w:rsid w:val="00D827E4"/>
    <w:rsid w:val="00D838BD"/>
    <w:rsid w:val="00D84602"/>
    <w:rsid w:val="00D85338"/>
    <w:rsid w:val="00DA19ED"/>
    <w:rsid w:val="00DA3841"/>
    <w:rsid w:val="00DA745A"/>
    <w:rsid w:val="00DB4272"/>
    <w:rsid w:val="00DB799D"/>
    <w:rsid w:val="00DC274B"/>
    <w:rsid w:val="00DC7092"/>
    <w:rsid w:val="00DC7DC4"/>
    <w:rsid w:val="00DD3207"/>
    <w:rsid w:val="00DE3337"/>
    <w:rsid w:val="00DE6BCF"/>
    <w:rsid w:val="00DF22F5"/>
    <w:rsid w:val="00E00228"/>
    <w:rsid w:val="00E01D1B"/>
    <w:rsid w:val="00E01E23"/>
    <w:rsid w:val="00E02217"/>
    <w:rsid w:val="00E045C9"/>
    <w:rsid w:val="00E0479B"/>
    <w:rsid w:val="00E06AE6"/>
    <w:rsid w:val="00E10F7F"/>
    <w:rsid w:val="00E12F0E"/>
    <w:rsid w:val="00E1451B"/>
    <w:rsid w:val="00E14647"/>
    <w:rsid w:val="00E2230F"/>
    <w:rsid w:val="00E253DC"/>
    <w:rsid w:val="00E27A8D"/>
    <w:rsid w:val="00E33B58"/>
    <w:rsid w:val="00E36DEE"/>
    <w:rsid w:val="00E4013B"/>
    <w:rsid w:val="00E411BB"/>
    <w:rsid w:val="00E43A01"/>
    <w:rsid w:val="00E44E9E"/>
    <w:rsid w:val="00E47F06"/>
    <w:rsid w:val="00E47F49"/>
    <w:rsid w:val="00E53ACC"/>
    <w:rsid w:val="00E5661A"/>
    <w:rsid w:val="00E6669A"/>
    <w:rsid w:val="00E666A6"/>
    <w:rsid w:val="00E67CB9"/>
    <w:rsid w:val="00E734B6"/>
    <w:rsid w:val="00E75D15"/>
    <w:rsid w:val="00E778C9"/>
    <w:rsid w:val="00E821F5"/>
    <w:rsid w:val="00E90501"/>
    <w:rsid w:val="00E91F29"/>
    <w:rsid w:val="00E96027"/>
    <w:rsid w:val="00E9621F"/>
    <w:rsid w:val="00E96F1D"/>
    <w:rsid w:val="00EA1D9C"/>
    <w:rsid w:val="00EB0BAE"/>
    <w:rsid w:val="00EB5E07"/>
    <w:rsid w:val="00EC1791"/>
    <w:rsid w:val="00EC22D1"/>
    <w:rsid w:val="00ED7557"/>
    <w:rsid w:val="00EE668C"/>
    <w:rsid w:val="00EE7728"/>
    <w:rsid w:val="00EF1410"/>
    <w:rsid w:val="00EF775D"/>
    <w:rsid w:val="00F10DE8"/>
    <w:rsid w:val="00F13024"/>
    <w:rsid w:val="00F20891"/>
    <w:rsid w:val="00F23553"/>
    <w:rsid w:val="00F23DAD"/>
    <w:rsid w:val="00F24FD7"/>
    <w:rsid w:val="00F31494"/>
    <w:rsid w:val="00F3286C"/>
    <w:rsid w:val="00F41CE5"/>
    <w:rsid w:val="00F42206"/>
    <w:rsid w:val="00F43A09"/>
    <w:rsid w:val="00F544BF"/>
    <w:rsid w:val="00F55446"/>
    <w:rsid w:val="00F62476"/>
    <w:rsid w:val="00F63191"/>
    <w:rsid w:val="00F637F1"/>
    <w:rsid w:val="00F63A7D"/>
    <w:rsid w:val="00F73A17"/>
    <w:rsid w:val="00F73B1C"/>
    <w:rsid w:val="00F74EC4"/>
    <w:rsid w:val="00F84058"/>
    <w:rsid w:val="00F9003A"/>
    <w:rsid w:val="00F917D0"/>
    <w:rsid w:val="00F94715"/>
    <w:rsid w:val="00F94E1F"/>
    <w:rsid w:val="00FA174B"/>
    <w:rsid w:val="00FA3B1A"/>
    <w:rsid w:val="00FA77D9"/>
    <w:rsid w:val="00FB452B"/>
    <w:rsid w:val="00FC428D"/>
    <w:rsid w:val="00FC48C2"/>
    <w:rsid w:val="00FD4883"/>
    <w:rsid w:val="00FD6F83"/>
    <w:rsid w:val="00FE4980"/>
    <w:rsid w:val="00FE5E41"/>
    <w:rsid w:val="00FF0A16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75A6348D"/>
  <w15:chartTrackingRefBased/>
  <w15:docId w15:val="{BA170C5F-1DC4-429D-8AEE-E1FCCF5C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2781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autoRedefine/>
    <w:qFormat/>
    <w:rsid w:val="009A098F"/>
    <w:pPr>
      <w:keepNext/>
      <w:spacing w:before="360" w:after="120" w:line="240" w:lineRule="auto"/>
      <w:jc w:val="center"/>
      <w:outlineLvl w:val="0"/>
    </w:pPr>
    <w:rPr>
      <w:rFonts w:ascii="Calibri" w:eastAsia="Times New Roman" w:hAnsi="Calibri" w:cs="Times New Roman"/>
      <w:b/>
      <w:color w:val="2F5496" w:themeColor="accent5" w:themeShade="BF"/>
      <w:sz w:val="32"/>
      <w:szCs w:val="20"/>
      <w:lang w:val="en-US"/>
    </w:rPr>
  </w:style>
  <w:style w:type="paragraph" w:styleId="Heading2">
    <w:name w:val="heading 2"/>
    <w:basedOn w:val="Normal"/>
    <w:next w:val="Normal"/>
    <w:qFormat/>
    <w:rsid w:val="00060F02"/>
    <w:pPr>
      <w:keepNext/>
      <w:keepLines/>
      <w:numPr>
        <w:ilvl w:val="1"/>
        <w:numId w:val="1"/>
      </w:numPr>
      <w:spacing w:after="0" w:line="240" w:lineRule="atLeast"/>
      <w:jc w:val="both"/>
      <w:outlineLvl w:val="1"/>
    </w:pPr>
    <w:rPr>
      <w:rFonts w:ascii="Helv" w:eastAsia="Times New Roman" w:hAnsi="Helv" w:cs="Times New Roman"/>
      <w:b/>
      <w:snapToGrid w:val="0"/>
      <w:color w:val="2F5496" w:themeColor="accent5" w:themeShade="BF"/>
      <w:sz w:val="28"/>
      <w:szCs w:val="20"/>
      <w:lang w:val="en-US"/>
    </w:rPr>
  </w:style>
  <w:style w:type="paragraph" w:styleId="Heading3">
    <w:name w:val="heading 3"/>
    <w:basedOn w:val="Normal"/>
    <w:next w:val="Normal"/>
    <w:qFormat/>
    <w:rsid w:val="00BB7876"/>
    <w:pPr>
      <w:keepNext/>
      <w:numPr>
        <w:ilvl w:val="2"/>
        <w:numId w:val="1"/>
      </w:numPr>
      <w:tabs>
        <w:tab w:val="left" w:leader="underscore" w:pos="5040"/>
        <w:tab w:val="left" w:pos="5760"/>
        <w:tab w:val="left" w:leader="underscore" w:pos="8640"/>
      </w:tabs>
      <w:spacing w:after="0" w:line="240" w:lineRule="auto"/>
      <w:jc w:val="both"/>
      <w:outlineLvl w:val="2"/>
    </w:pPr>
    <w:rPr>
      <w:rFonts w:ascii="Calibri" w:eastAsia="Times New Roman" w:hAnsi="Calibri" w:cs="Times New Roman"/>
      <w:b/>
      <w:sz w:val="24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F63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F63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F63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F63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F63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F63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libri Light" w:eastAsia="Times New Roman" w:hAnsi="Calibri Light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BodyText">
    <w:name w:val="Body Text"/>
    <w:basedOn w:val="Normal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paragraph" w:styleId="BalloonText">
    <w:name w:val="Balloon Text"/>
    <w:basedOn w:val="Normal"/>
    <w:semiHidden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pPr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styleId="Hyperlink">
    <w:name w:val="Hyperlink"/>
    <w:uiPriority w:val="99"/>
    <w:rsid w:val="00397A13"/>
    <w:rPr>
      <w:color w:val="0000FF"/>
      <w:u w:val="single"/>
    </w:rPr>
  </w:style>
  <w:style w:type="paragraph" w:styleId="BodyTextIndent">
    <w:name w:val="Body Text Indent"/>
    <w:basedOn w:val="Normal"/>
    <w:rsid w:val="00764104"/>
    <w:pPr>
      <w:spacing w:after="120" w:line="240" w:lineRule="auto"/>
      <w:ind w:left="36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3">
    <w:name w:val="toc 3"/>
    <w:basedOn w:val="Normal"/>
    <w:next w:val="Normal"/>
    <w:autoRedefine/>
    <w:semiHidden/>
    <w:rsid w:val="008A0853"/>
    <w:pPr>
      <w:spacing w:after="0" w:line="240" w:lineRule="auto"/>
      <w:ind w:left="40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rsid w:val="006134AB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character" w:styleId="PageNumber">
    <w:name w:val="page number"/>
    <w:basedOn w:val="DefaultParagraphFont"/>
    <w:rsid w:val="0019556F"/>
  </w:style>
  <w:style w:type="paragraph" w:styleId="NormalWeb">
    <w:name w:val="Normal (Web)"/>
    <w:basedOn w:val="Normal"/>
    <w:rsid w:val="008C264F"/>
    <w:pPr>
      <w:spacing w:before="100" w:beforeAutospacing="1" w:after="100" w:afterAutospacing="1" w:line="240" w:lineRule="auto"/>
      <w:jc w:val="both"/>
    </w:pPr>
    <w:rPr>
      <w:rFonts w:ascii="Calibri" w:eastAsia="SimSun" w:hAnsi="Calibri" w:cs="Times New Roman"/>
      <w:sz w:val="24"/>
      <w:szCs w:val="24"/>
      <w:lang w:val="en-US" w:eastAsia="zh-CN"/>
    </w:rPr>
  </w:style>
  <w:style w:type="table" w:styleId="TableGrid">
    <w:name w:val="Table Grid"/>
    <w:basedOn w:val="TableNormal"/>
    <w:uiPriority w:val="39"/>
    <w:rsid w:val="006661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0">
    <w:name w:val="bodytext"/>
    <w:basedOn w:val="Normal"/>
    <w:rsid w:val="007846F2"/>
    <w:pPr>
      <w:spacing w:before="100" w:beforeAutospacing="1" w:after="100" w:afterAutospacing="1" w:line="240" w:lineRule="auto"/>
      <w:jc w:val="both"/>
    </w:pPr>
    <w:rPr>
      <w:rFonts w:ascii="Arial" w:eastAsia="SimSun" w:hAnsi="Arial" w:cs="Arial"/>
      <w:lang w:val="en-US" w:eastAsia="zh-CN"/>
    </w:rPr>
  </w:style>
  <w:style w:type="paragraph" w:customStyle="1" w:styleId="NormalWeb2">
    <w:name w:val="Normal (Web)2"/>
    <w:basedOn w:val="Normal"/>
    <w:rsid w:val="00E67CB9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styleId="Strong">
    <w:name w:val="Strong"/>
    <w:qFormat/>
    <w:rsid w:val="00E67CB9"/>
    <w:rPr>
      <w:b/>
      <w:bCs/>
    </w:rPr>
  </w:style>
  <w:style w:type="paragraph" w:customStyle="1" w:styleId="Normal1">
    <w:name w:val="Normal1"/>
    <w:basedOn w:val="Normal"/>
    <w:rsid w:val="00D74CBC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customStyle="1" w:styleId="Heading4Char">
    <w:name w:val="Heading 4 Char"/>
    <w:link w:val="Heading4"/>
    <w:uiPriority w:val="9"/>
    <w:semiHidden/>
    <w:rsid w:val="00CF6F6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CF6F6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link w:val="Heading6"/>
    <w:uiPriority w:val="9"/>
    <w:semiHidden/>
    <w:rsid w:val="00CF6F63"/>
    <w:rPr>
      <w:rFonts w:ascii="Calibri" w:hAnsi="Calibri"/>
      <w:b/>
      <w:bCs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semiHidden/>
    <w:rsid w:val="00CF6F63"/>
    <w:rPr>
      <w:rFonts w:ascii="Calibri" w:hAnsi="Calibri"/>
      <w:sz w:val="24"/>
      <w:szCs w:val="24"/>
      <w:lang w:val="en-US" w:eastAsia="en-US"/>
    </w:rPr>
  </w:style>
  <w:style w:type="character" w:customStyle="1" w:styleId="Heading8Char">
    <w:name w:val="Heading 8 Char"/>
    <w:link w:val="Heading8"/>
    <w:uiPriority w:val="9"/>
    <w:semiHidden/>
    <w:rsid w:val="00CF6F6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Heading9Char">
    <w:name w:val="Heading 9 Char"/>
    <w:link w:val="Heading9"/>
    <w:uiPriority w:val="9"/>
    <w:semiHidden/>
    <w:rsid w:val="00CF6F63"/>
    <w:rPr>
      <w:rFonts w:ascii="Calibri Light" w:hAnsi="Calibri Light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72"/>
    <w:qFormat/>
    <w:rsid w:val="00893CEE"/>
    <w:pPr>
      <w:spacing w:after="0" w:line="240" w:lineRule="auto"/>
      <w:ind w:left="708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869BC"/>
    <w:pPr>
      <w:widowControl w:val="0"/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4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869BC"/>
    <w:rPr>
      <w:rFonts w:ascii="Cambria" w:hAnsi="Cambria"/>
      <w:spacing w:val="-10"/>
      <w:kern w:val="28"/>
      <w:sz w:val="40"/>
      <w:szCs w:val="5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3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25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4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11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4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93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0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20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0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821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9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6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9592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2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3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madoria\Documents\madori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C99F0-1907-AC44-AA3B-9D13A2116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C:\Users\madoria\Documents\madoria.dotx</Template>
  <TotalTime>78</TotalTime>
  <Pages>3</Pages>
  <Words>476</Words>
  <Characters>2716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Lessons Learned Template</vt:lpstr>
    </vt:vector>
  </TitlesOfParts>
  <Company/>
  <LinksUpToDate>false</LinksUpToDate>
  <CharactersWithSpaces>3186</CharactersWithSpaces>
  <SharedDoc>false</SharedDoc>
  <HLinks>
    <vt:vector size="36" baseType="variant">
      <vt:variant>
        <vt:i4>1179703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_Toc461547613</vt:lpwstr>
      </vt:variant>
      <vt:variant>
        <vt:i4>1179703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_Toc461547612</vt:lpwstr>
      </vt:variant>
      <vt:variant>
        <vt:i4>1179703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_Toc461547611</vt:lpwstr>
      </vt:variant>
      <vt:variant>
        <vt:i4>1179703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_Toc461547610</vt:lpwstr>
      </vt:variant>
      <vt:variant>
        <vt:i4>1245239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_Toc461547609</vt:lpwstr>
      </vt:variant>
      <vt:variant>
        <vt:i4>1245239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_Toc461547608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Lessons Learned Template</dc:title>
  <dc:subject>PMBOK Lessons Learned Template</dc:subject>
  <dc:creator>Maria Amélia Dória</dc:creator>
  <cp:keywords/>
  <cp:lastModifiedBy>Microsoft Office User</cp:lastModifiedBy>
  <cp:revision>36</cp:revision>
  <cp:lastPrinted>2009-01-25T11:18:00Z</cp:lastPrinted>
  <dcterms:created xsi:type="dcterms:W3CDTF">2017-06-29T16:38:00Z</dcterms:created>
  <dcterms:modified xsi:type="dcterms:W3CDTF">2017-07-16T22:51:00Z</dcterms:modified>
</cp:coreProperties>
</file>