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3260C0" w14:textId="77777777" w:rsidR="009A3418" w:rsidRPr="00E14A80" w:rsidRDefault="009A3418" w:rsidP="009A3418">
      <w:pPr>
        <w:suppressLineNumbers/>
        <w:spacing w:after="0" w:line="140" w:lineRule="exact"/>
        <w:ind w:left="323" w:firstLine="708"/>
        <w:rPr>
          <w:rFonts w:eastAsia="Times New Roman" w:cs="Times New Roman"/>
          <w:b/>
          <w:color w:val="FDFDFD"/>
          <w:spacing w:val="105"/>
          <w:position w:val="-1"/>
          <w:sz w:val="50"/>
          <w:szCs w:val="50"/>
        </w:rPr>
      </w:pPr>
      <w:r w:rsidRPr="00E14A80">
        <w:rPr>
          <w:rFonts w:eastAsia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C3477FA" wp14:editId="73EB85E3">
                <wp:simplePos x="0" y="0"/>
                <wp:positionH relativeFrom="column">
                  <wp:posOffset>26670</wp:posOffset>
                </wp:positionH>
                <wp:positionV relativeFrom="paragraph">
                  <wp:posOffset>-106045</wp:posOffset>
                </wp:positionV>
                <wp:extent cx="5549265" cy="330200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9265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49EF8" w14:textId="28C64CE9" w:rsidR="009A3418" w:rsidRPr="004E293A" w:rsidRDefault="009A3418" w:rsidP="009A3418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</w:pPr>
                            <w:r w:rsidRPr="004E293A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 xml:space="preserve">Ficha de avaliação </w:t>
                            </w:r>
                            <w:r w:rsidR="00076A99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>6</w:t>
                            </w:r>
                            <w:r w:rsidR="00B23BC0" w:rsidRPr="00B23BC0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="00B23BC0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ab/>
                            </w:r>
                            <w:r w:rsidR="00B23BC0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ab/>
                            </w:r>
                            <w:r w:rsidR="00B23BC0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ab/>
                            </w:r>
                            <w:r w:rsidR="00B23BC0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ab/>
                            </w:r>
                            <w:r w:rsidR="00B23BC0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>Ciências Naturais 6.º ano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3477FA" id="_x0000_t202" coordsize="21600,21600" o:spt="202" path="m0,0l0,21600,21600,21600,21600,0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2.1pt;margin-top:-8.3pt;width:436.95pt;height:26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" filled="f" stroked="f">
                <v:textbox>
                  <w:txbxContent>
                    <w:p w14:paraId="45749EF8" w14:textId="28C64CE9" w:rsidR="009A3418" w:rsidRPr="004E293A" w:rsidRDefault="009A3418" w:rsidP="009A3418">
                      <w:pPr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</w:pPr>
                      <w:r w:rsidRPr="004E293A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 xml:space="preserve">Ficha de avaliação </w:t>
                      </w:r>
                      <w:r w:rsidR="00076A99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>6</w:t>
                      </w:r>
                      <w:r w:rsidR="00B23BC0" w:rsidRPr="00B23BC0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 xml:space="preserve"> </w:t>
                      </w:r>
                      <w:r w:rsidR="00B23BC0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ab/>
                      </w:r>
                      <w:r w:rsidR="00B23BC0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ab/>
                      </w:r>
                      <w:r w:rsidR="00B23BC0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ab/>
                      </w:r>
                      <w:r w:rsidR="00B23BC0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ab/>
                      </w:r>
                      <w:r w:rsidR="00B23BC0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>Ciências Naturais 6.º ano</w:t>
                      </w:r>
                    </w:p>
                  </w:txbxContent>
                </v:textbox>
              </v:shape>
            </w:pict>
          </mc:Fallback>
        </mc:AlternateContent>
      </w:r>
      <w:r w:rsidRPr="00E14A80">
        <w:rPr>
          <w:rFonts w:eastAsia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49024" behindDoc="1" locked="0" layoutInCell="1" allowOverlap="1" wp14:anchorId="2D7C4E07" wp14:editId="14CA2010">
                <wp:simplePos x="0" y="0"/>
                <wp:positionH relativeFrom="page">
                  <wp:posOffset>906145</wp:posOffset>
                </wp:positionH>
                <wp:positionV relativeFrom="page">
                  <wp:posOffset>800100</wp:posOffset>
                </wp:positionV>
                <wp:extent cx="5579745" cy="323850"/>
                <wp:effectExtent l="1270" t="0" r="635" b="9525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79745" cy="323850"/>
                          <a:chOff x="1417" y="1020"/>
                          <a:chExt cx="8787" cy="510"/>
                        </a:xfrm>
                      </wpg:grpSpPr>
                      <wps:wsp>
                        <wps:cNvPr id="8" name="Freeform 4"/>
                        <wps:cNvSpPr>
                          <a:spLocks/>
                        </wps:cNvSpPr>
                        <wps:spPr bwMode="auto">
                          <a:xfrm>
                            <a:off x="1417" y="1020"/>
                            <a:ext cx="8787" cy="510"/>
                          </a:xfrm>
                          <a:custGeom>
                            <a:avLst/>
                            <a:gdLst>
                              <a:gd name="T0" fmla="+- 0 1474 1417"/>
                              <a:gd name="T1" fmla="*/ T0 w 8787"/>
                              <a:gd name="T2" fmla="+- 0 1020 1020"/>
                              <a:gd name="T3" fmla="*/ 1020 h 510"/>
                              <a:gd name="T4" fmla="+- 0 1418 1417"/>
                              <a:gd name="T5" fmla="*/ T4 w 8787"/>
                              <a:gd name="T6" fmla="+- 0 1044 1020"/>
                              <a:gd name="T7" fmla="*/ 1044 h 510"/>
                              <a:gd name="T8" fmla="+- 0 1417 1417"/>
                              <a:gd name="T9" fmla="*/ T8 w 8787"/>
                              <a:gd name="T10" fmla="+- 0 1474 1020"/>
                              <a:gd name="T11" fmla="*/ 1474 h 510"/>
                              <a:gd name="T12" fmla="+- 0 1418 1417"/>
                              <a:gd name="T13" fmla="*/ T12 w 8787"/>
                              <a:gd name="T14" fmla="+- 0 1507 1020"/>
                              <a:gd name="T15" fmla="*/ 1507 h 510"/>
                              <a:gd name="T16" fmla="+- 0 1424 1417"/>
                              <a:gd name="T17" fmla="*/ T16 w 8787"/>
                              <a:gd name="T18" fmla="+- 0 1523 1020"/>
                              <a:gd name="T19" fmla="*/ 1523 h 510"/>
                              <a:gd name="T20" fmla="+- 0 1441 1417"/>
                              <a:gd name="T21" fmla="*/ T20 w 8787"/>
                              <a:gd name="T22" fmla="+- 0 1530 1020"/>
                              <a:gd name="T23" fmla="*/ 1530 h 510"/>
                              <a:gd name="T24" fmla="+- 0 1473 1417"/>
                              <a:gd name="T25" fmla="*/ T24 w 8787"/>
                              <a:gd name="T26" fmla="+- 0 1531 1020"/>
                              <a:gd name="T27" fmla="*/ 1531 h 510"/>
                              <a:gd name="T28" fmla="+- 0 10148 1417"/>
                              <a:gd name="T29" fmla="*/ T28 w 8787"/>
                              <a:gd name="T30" fmla="+- 0 1531 1020"/>
                              <a:gd name="T31" fmla="*/ 1531 h 510"/>
                              <a:gd name="T32" fmla="+- 0 10181 1417"/>
                              <a:gd name="T33" fmla="*/ T32 w 8787"/>
                              <a:gd name="T34" fmla="+- 0 1530 1020"/>
                              <a:gd name="T35" fmla="*/ 1530 h 510"/>
                              <a:gd name="T36" fmla="+- 0 10197 1417"/>
                              <a:gd name="T37" fmla="*/ T36 w 8787"/>
                              <a:gd name="T38" fmla="+- 0 1523 1020"/>
                              <a:gd name="T39" fmla="*/ 1523 h 510"/>
                              <a:gd name="T40" fmla="+- 0 10204 1417"/>
                              <a:gd name="T41" fmla="*/ T40 w 8787"/>
                              <a:gd name="T42" fmla="+- 0 1507 1020"/>
                              <a:gd name="T43" fmla="*/ 1507 h 510"/>
                              <a:gd name="T44" fmla="+- 0 10205 1417"/>
                              <a:gd name="T45" fmla="*/ T44 w 8787"/>
                              <a:gd name="T46" fmla="+- 0 1474 1020"/>
                              <a:gd name="T47" fmla="*/ 1474 h 510"/>
                              <a:gd name="T48" fmla="+- 0 10205 1417"/>
                              <a:gd name="T49" fmla="*/ T48 w 8787"/>
                              <a:gd name="T50" fmla="+- 0 1077 1020"/>
                              <a:gd name="T51" fmla="*/ 1077 h 510"/>
                              <a:gd name="T52" fmla="+- 0 10204 1417"/>
                              <a:gd name="T53" fmla="*/ T52 w 8787"/>
                              <a:gd name="T54" fmla="+- 0 1044 1020"/>
                              <a:gd name="T55" fmla="*/ 1044 h 510"/>
                              <a:gd name="T56" fmla="+- 0 10197 1417"/>
                              <a:gd name="T57" fmla="*/ T56 w 8787"/>
                              <a:gd name="T58" fmla="+- 0 1027 1020"/>
                              <a:gd name="T59" fmla="*/ 1027 h 510"/>
                              <a:gd name="T60" fmla="+- 0 10181 1417"/>
                              <a:gd name="T61" fmla="*/ T60 w 8787"/>
                              <a:gd name="T62" fmla="+- 0 1021 1020"/>
                              <a:gd name="T63" fmla="*/ 1021 h 510"/>
                              <a:gd name="T64" fmla="+- 0 10148 1417"/>
                              <a:gd name="T65" fmla="*/ T64 w 8787"/>
                              <a:gd name="T66" fmla="+- 0 1020 1020"/>
                              <a:gd name="T67" fmla="*/ 1020 h 510"/>
                              <a:gd name="T68" fmla="+- 0 1474 1417"/>
                              <a:gd name="T69" fmla="*/ T68 w 8787"/>
                              <a:gd name="T70" fmla="+- 0 1020 1020"/>
                              <a:gd name="T71" fmla="*/ 1020 h 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8787" h="510">
                                <a:moveTo>
                                  <a:pt x="57" y="0"/>
                                </a:moveTo>
                                <a:lnTo>
                                  <a:pt x="1" y="24"/>
                                </a:lnTo>
                                <a:lnTo>
                                  <a:pt x="0" y="454"/>
                                </a:lnTo>
                                <a:lnTo>
                                  <a:pt x="1" y="487"/>
                                </a:lnTo>
                                <a:lnTo>
                                  <a:pt x="7" y="503"/>
                                </a:lnTo>
                                <a:lnTo>
                                  <a:pt x="24" y="510"/>
                                </a:lnTo>
                                <a:lnTo>
                                  <a:pt x="56" y="511"/>
                                </a:lnTo>
                                <a:lnTo>
                                  <a:pt x="8731" y="511"/>
                                </a:lnTo>
                                <a:lnTo>
                                  <a:pt x="8764" y="510"/>
                                </a:lnTo>
                                <a:lnTo>
                                  <a:pt x="8780" y="503"/>
                                </a:lnTo>
                                <a:lnTo>
                                  <a:pt x="8787" y="487"/>
                                </a:lnTo>
                                <a:lnTo>
                                  <a:pt x="8788" y="454"/>
                                </a:lnTo>
                                <a:lnTo>
                                  <a:pt x="8788" y="57"/>
                                </a:lnTo>
                                <a:lnTo>
                                  <a:pt x="8787" y="24"/>
                                </a:lnTo>
                                <a:lnTo>
                                  <a:pt x="8780" y="7"/>
                                </a:lnTo>
                                <a:lnTo>
                                  <a:pt x="8764" y="1"/>
                                </a:lnTo>
                                <a:lnTo>
                                  <a:pt x="8731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46A991B" id="Group 7" o:spid="_x0000_s1026" style="position:absolute;margin-left:71.35pt;margin-top:63pt;width:439.35pt;height:25.5pt;z-index:-251667456;mso-position-horizontal-relative:page;mso-position-vertical-relative:page" coordorigin="1417,1020" coordsize="8787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">
                <v:shape id="Freeform 4" o:spid="_x0000_s1027" style="position:absolute;left:1417;top:1020;width:8787;height:510;visibility:visible;mso-wrap-style:square;v-text-anchor:top" coordsize="8787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" path="m57,l1,24,,454r1,33l7,503r17,7l56,511r8675,l8764,510r16,-7l8787,487r1,-33l8788,57r-1,-33l8780,7,8764,1,8731,,57,xe" fillcolor="#363435" stroked="f">
                  <v:path arrowok="t" o:connecttype="custom" o:connectlocs="57,1020;1,1044;0,1474;1,1507;7,1523;24,1530;56,1531;8731,1531;8764,1530;8780,1523;8787,1507;8788,1474;8788,1077;8787,1044;8780,1027;8764,1021;8731,1020;57,1020" o:connectangles="0,0,0,0,0,0,0,0,0,0,0,0,0,0,0,0,0,0"/>
                </v:shape>
                <w10:wrap anchorx="page" anchory="page"/>
              </v:group>
            </w:pict>
          </mc:Fallback>
        </mc:AlternateContent>
      </w:r>
    </w:p>
    <w:p w14:paraId="71B696AA" w14:textId="77777777" w:rsidR="009A3418" w:rsidRPr="00E14A80" w:rsidRDefault="009A3418" w:rsidP="009A3418">
      <w:pPr>
        <w:suppressLineNumbers/>
        <w:spacing w:after="0" w:line="140" w:lineRule="exact"/>
        <w:ind w:left="323" w:firstLine="708"/>
        <w:rPr>
          <w:rFonts w:eastAsia="Times New Roman" w:cs="Times New Roman"/>
          <w:b/>
          <w:color w:val="FDFDFD"/>
          <w:spacing w:val="105"/>
          <w:position w:val="-1"/>
          <w:sz w:val="50"/>
          <w:szCs w:val="50"/>
        </w:rPr>
      </w:pPr>
    </w:p>
    <w:p w14:paraId="04BEEDB3" w14:textId="77777777" w:rsidR="009A3418" w:rsidRPr="00E14A80" w:rsidRDefault="009A3418" w:rsidP="009A3418">
      <w:pPr>
        <w:suppressLineNumbers/>
        <w:tabs>
          <w:tab w:val="left" w:pos="9580"/>
        </w:tabs>
        <w:spacing w:after="0" w:line="276" w:lineRule="auto"/>
        <w:rPr>
          <w:rFonts w:eastAsia="Times New Roman" w:cs="Times New Roman"/>
          <w:b/>
          <w:color w:val="848688"/>
        </w:rPr>
      </w:pPr>
      <w:r w:rsidRPr="00E14A80">
        <w:rPr>
          <w:rFonts w:eastAsia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0048" behindDoc="1" locked="0" layoutInCell="1" allowOverlap="1" wp14:anchorId="293CBE29" wp14:editId="1A57F527">
                <wp:simplePos x="0" y="0"/>
                <wp:positionH relativeFrom="page">
                  <wp:posOffset>906145</wp:posOffset>
                </wp:positionH>
                <wp:positionV relativeFrom="paragraph">
                  <wp:posOffset>93345</wp:posOffset>
                </wp:positionV>
                <wp:extent cx="5579745" cy="323850"/>
                <wp:effectExtent l="4445" t="1270" r="6985" b="825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79745" cy="323850"/>
                          <a:chOff x="1417" y="-112"/>
                          <a:chExt cx="8787" cy="510"/>
                        </a:xfrm>
                      </wpg:grpSpPr>
                      <wpg:grpSp>
                        <wpg:cNvPr id="3" name="Group 6"/>
                        <wpg:cNvGrpSpPr>
                          <a:grpSpLocks/>
                        </wpg:cNvGrpSpPr>
                        <wpg:grpSpPr bwMode="auto">
                          <a:xfrm>
                            <a:off x="1427" y="-102"/>
                            <a:ext cx="8767" cy="490"/>
                            <a:chOff x="1427" y="-102"/>
                            <a:chExt cx="8767" cy="490"/>
                          </a:xfrm>
                        </wpg:grpSpPr>
                        <wps:wsp>
                          <wps:cNvPr id="4" name="Freeform 7"/>
                          <wps:cNvSpPr>
                            <a:spLocks/>
                          </wps:cNvSpPr>
                          <wps:spPr bwMode="auto">
                            <a:xfrm>
                              <a:off x="1427" y="-102"/>
                              <a:ext cx="8767" cy="490"/>
                            </a:xfrm>
                            <a:custGeom>
                              <a:avLst/>
                              <a:gdLst>
                                <a:gd name="T0" fmla="+- 0 1474 1427"/>
                                <a:gd name="T1" fmla="*/ T0 w 8767"/>
                                <a:gd name="T2" fmla="+- 0 -102 -102"/>
                                <a:gd name="T3" fmla="*/ -102 h 490"/>
                                <a:gd name="T4" fmla="+- 0 1462 1427"/>
                                <a:gd name="T5" fmla="*/ T4 w 8767"/>
                                <a:gd name="T6" fmla="+- 0 -101 -102"/>
                                <a:gd name="T7" fmla="*/ -101 h 490"/>
                                <a:gd name="T8" fmla="+- 0 1442 1427"/>
                                <a:gd name="T9" fmla="*/ T8 w 8767"/>
                                <a:gd name="T10" fmla="+- 0 -91 -102"/>
                                <a:gd name="T11" fmla="*/ -91 h 490"/>
                                <a:gd name="T12" fmla="+- 0 1428 1427"/>
                                <a:gd name="T13" fmla="*/ T12 w 8767"/>
                                <a:gd name="T14" fmla="+- 0 -67 -102"/>
                                <a:gd name="T15" fmla="*/ -67 h 490"/>
                                <a:gd name="T16" fmla="+- 0 1427 1427"/>
                                <a:gd name="T17" fmla="*/ T16 w 8767"/>
                                <a:gd name="T18" fmla="+- 0 -56 -102"/>
                                <a:gd name="T19" fmla="*/ -56 h 490"/>
                                <a:gd name="T20" fmla="+- 0 1427 1427"/>
                                <a:gd name="T21" fmla="*/ T20 w 8767"/>
                                <a:gd name="T22" fmla="+- 0 341 -102"/>
                                <a:gd name="T23" fmla="*/ 341 h 490"/>
                                <a:gd name="T24" fmla="+- 0 1429 1427"/>
                                <a:gd name="T25" fmla="*/ T24 w 8767"/>
                                <a:gd name="T26" fmla="+- 0 354 -102"/>
                                <a:gd name="T27" fmla="*/ 354 h 490"/>
                                <a:gd name="T28" fmla="+- 0 1438 1427"/>
                                <a:gd name="T29" fmla="*/ T28 w 8767"/>
                                <a:gd name="T30" fmla="+- 0 373 -102"/>
                                <a:gd name="T31" fmla="*/ 373 h 490"/>
                                <a:gd name="T32" fmla="+- 0 1463 1427"/>
                                <a:gd name="T33" fmla="*/ T32 w 8767"/>
                                <a:gd name="T34" fmla="+- 0 387 -102"/>
                                <a:gd name="T35" fmla="*/ 387 h 490"/>
                                <a:gd name="T36" fmla="+- 0 1474 1427"/>
                                <a:gd name="T37" fmla="*/ T36 w 8767"/>
                                <a:gd name="T38" fmla="+- 0 388 -102"/>
                                <a:gd name="T39" fmla="*/ 388 h 490"/>
                                <a:gd name="T40" fmla="+- 0 10148 1427"/>
                                <a:gd name="T41" fmla="*/ T40 w 8767"/>
                                <a:gd name="T42" fmla="+- 0 388 -102"/>
                                <a:gd name="T43" fmla="*/ 388 h 490"/>
                                <a:gd name="T44" fmla="+- 0 10160 1427"/>
                                <a:gd name="T45" fmla="*/ T44 w 8767"/>
                                <a:gd name="T46" fmla="+- 0 386 -102"/>
                                <a:gd name="T47" fmla="*/ 386 h 490"/>
                                <a:gd name="T48" fmla="+- 0 10180 1427"/>
                                <a:gd name="T49" fmla="*/ T48 w 8767"/>
                                <a:gd name="T50" fmla="+- 0 377 -102"/>
                                <a:gd name="T51" fmla="*/ 377 h 490"/>
                                <a:gd name="T52" fmla="+- 0 10194 1427"/>
                                <a:gd name="T53" fmla="*/ T52 w 8767"/>
                                <a:gd name="T54" fmla="+- 0 353 -102"/>
                                <a:gd name="T55" fmla="*/ 353 h 490"/>
                                <a:gd name="T56" fmla="+- 0 10195 1427"/>
                                <a:gd name="T57" fmla="*/ T56 w 8767"/>
                                <a:gd name="T58" fmla="+- 0 341 -102"/>
                                <a:gd name="T59" fmla="*/ 341 h 490"/>
                                <a:gd name="T60" fmla="+- 0 10195 1427"/>
                                <a:gd name="T61" fmla="*/ T60 w 8767"/>
                                <a:gd name="T62" fmla="+- 0 -56 -102"/>
                                <a:gd name="T63" fmla="*/ -56 h 490"/>
                                <a:gd name="T64" fmla="+- 0 10193 1427"/>
                                <a:gd name="T65" fmla="*/ T64 w 8767"/>
                                <a:gd name="T66" fmla="+- 0 -68 -102"/>
                                <a:gd name="T67" fmla="*/ -68 h 490"/>
                                <a:gd name="T68" fmla="+- 0 10183 1427"/>
                                <a:gd name="T69" fmla="*/ T68 w 8767"/>
                                <a:gd name="T70" fmla="+- 0 -88 -102"/>
                                <a:gd name="T71" fmla="*/ -88 h 490"/>
                                <a:gd name="T72" fmla="+- 0 10159 1427"/>
                                <a:gd name="T73" fmla="*/ T72 w 8767"/>
                                <a:gd name="T74" fmla="+- 0 -101 -102"/>
                                <a:gd name="T75" fmla="*/ -101 h 490"/>
                                <a:gd name="T76" fmla="+- 0 10148 1427"/>
                                <a:gd name="T77" fmla="*/ T76 w 8767"/>
                                <a:gd name="T78" fmla="+- 0 -102 -102"/>
                                <a:gd name="T79" fmla="*/ -102 h 490"/>
                                <a:gd name="T80" fmla="+- 0 1474 1427"/>
                                <a:gd name="T81" fmla="*/ T80 w 8767"/>
                                <a:gd name="T82" fmla="+- 0 -102 -102"/>
                                <a:gd name="T83" fmla="*/ -102 h 4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8767" h="490">
                                  <a:moveTo>
                                    <a:pt x="47" y="0"/>
                                  </a:moveTo>
                                  <a:lnTo>
                                    <a:pt x="35" y="1"/>
                                  </a:lnTo>
                                  <a:lnTo>
                                    <a:pt x="15" y="11"/>
                                  </a:lnTo>
                                  <a:lnTo>
                                    <a:pt x="1" y="35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0" y="443"/>
                                  </a:lnTo>
                                  <a:lnTo>
                                    <a:pt x="2" y="456"/>
                                  </a:lnTo>
                                  <a:lnTo>
                                    <a:pt x="11" y="475"/>
                                  </a:lnTo>
                                  <a:lnTo>
                                    <a:pt x="36" y="489"/>
                                  </a:lnTo>
                                  <a:lnTo>
                                    <a:pt x="47" y="490"/>
                                  </a:lnTo>
                                  <a:lnTo>
                                    <a:pt x="8721" y="490"/>
                                  </a:lnTo>
                                  <a:lnTo>
                                    <a:pt x="8733" y="488"/>
                                  </a:lnTo>
                                  <a:lnTo>
                                    <a:pt x="8753" y="479"/>
                                  </a:lnTo>
                                  <a:lnTo>
                                    <a:pt x="8767" y="455"/>
                                  </a:lnTo>
                                  <a:lnTo>
                                    <a:pt x="8768" y="443"/>
                                  </a:lnTo>
                                  <a:lnTo>
                                    <a:pt x="8768" y="46"/>
                                  </a:lnTo>
                                  <a:lnTo>
                                    <a:pt x="8766" y="34"/>
                                  </a:lnTo>
                                  <a:lnTo>
                                    <a:pt x="8756" y="14"/>
                                  </a:lnTo>
                                  <a:lnTo>
                                    <a:pt x="8732" y="1"/>
                                  </a:lnTo>
                                  <a:lnTo>
                                    <a:pt x="8721" y="0"/>
                                  </a:lnTo>
                                  <a:lnTo>
                                    <a:pt x="4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" name="Group 8"/>
                          <wpg:cNvGrpSpPr>
                            <a:grpSpLocks/>
                          </wpg:cNvGrpSpPr>
                          <wpg:grpSpPr bwMode="auto">
                            <a:xfrm>
                              <a:off x="1427" y="-102"/>
                              <a:ext cx="8767" cy="490"/>
                              <a:chOff x="1427" y="-102"/>
                              <a:chExt cx="8767" cy="490"/>
                            </a:xfrm>
                          </wpg:grpSpPr>
                          <wps:wsp>
                            <wps:cNvPr id="6" name="Freeform 9"/>
                            <wps:cNvSpPr>
                              <a:spLocks/>
                            </wps:cNvSpPr>
                            <wps:spPr bwMode="auto">
                              <a:xfrm>
                                <a:off x="1427" y="-102"/>
                                <a:ext cx="8767" cy="490"/>
                              </a:xfrm>
                              <a:custGeom>
                                <a:avLst/>
                                <a:gdLst>
                                  <a:gd name="T0" fmla="+- 0 1474 1427"/>
                                  <a:gd name="T1" fmla="*/ T0 w 8767"/>
                                  <a:gd name="T2" fmla="+- 0 -102 -102"/>
                                  <a:gd name="T3" fmla="*/ -102 h 490"/>
                                  <a:gd name="T4" fmla="+- 0 1462 1427"/>
                                  <a:gd name="T5" fmla="*/ T4 w 8767"/>
                                  <a:gd name="T6" fmla="+- 0 -101 -102"/>
                                  <a:gd name="T7" fmla="*/ -101 h 490"/>
                                  <a:gd name="T8" fmla="+- 0 1442 1427"/>
                                  <a:gd name="T9" fmla="*/ T8 w 8767"/>
                                  <a:gd name="T10" fmla="+- 0 -91 -102"/>
                                  <a:gd name="T11" fmla="*/ -91 h 490"/>
                                  <a:gd name="T12" fmla="+- 0 1428 1427"/>
                                  <a:gd name="T13" fmla="*/ T12 w 8767"/>
                                  <a:gd name="T14" fmla="+- 0 -67 -102"/>
                                  <a:gd name="T15" fmla="*/ -67 h 490"/>
                                  <a:gd name="T16" fmla="+- 0 1427 1427"/>
                                  <a:gd name="T17" fmla="*/ T16 w 8767"/>
                                  <a:gd name="T18" fmla="+- 0 -56 -102"/>
                                  <a:gd name="T19" fmla="*/ -56 h 490"/>
                                  <a:gd name="T20" fmla="+- 0 1427 1427"/>
                                  <a:gd name="T21" fmla="*/ T20 w 8767"/>
                                  <a:gd name="T22" fmla="+- 0 341 -102"/>
                                  <a:gd name="T23" fmla="*/ 341 h 490"/>
                                  <a:gd name="T24" fmla="+- 0 1429 1427"/>
                                  <a:gd name="T25" fmla="*/ T24 w 8767"/>
                                  <a:gd name="T26" fmla="+- 0 354 -102"/>
                                  <a:gd name="T27" fmla="*/ 354 h 490"/>
                                  <a:gd name="T28" fmla="+- 0 1438 1427"/>
                                  <a:gd name="T29" fmla="*/ T28 w 8767"/>
                                  <a:gd name="T30" fmla="+- 0 373 -102"/>
                                  <a:gd name="T31" fmla="*/ 373 h 490"/>
                                  <a:gd name="T32" fmla="+- 0 1463 1427"/>
                                  <a:gd name="T33" fmla="*/ T32 w 8767"/>
                                  <a:gd name="T34" fmla="+- 0 387 -102"/>
                                  <a:gd name="T35" fmla="*/ 387 h 490"/>
                                  <a:gd name="T36" fmla="+- 0 1474 1427"/>
                                  <a:gd name="T37" fmla="*/ T36 w 8767"/>
                                  <a:gd name="T38" fmla="+- 0 388 -102"/>
                                  <a:gd name="T39" fmla="*/ 388 h 490"/>
                                  <a:gd name="T40" fmla="+- 0 10148 1427"/>
                                  <a:gd name="T41" fmla="*/ T40 w 8767"/>
                                  <a:gd name="T42" fmla="+- 0 388 -102"/>
                                  <a:gd name="T43" fmla="*/ 388 h 490"/>
                                  <a:gd name="T44" fmla="+- 0 10160 1427"/>
                                  <a:gd name="T45" fmla="*/ T44 w 8767"/>
                                  <a:gd name="T46" fmla="+- 0 386 -102"/>
                                  <a:gd name="T47" fmla="*/ 386 h 490"/>
                                  <a:gd name="T48" fmla="+- 0 10180 1427"/>
                                  <a:gd name="T49" fmla="*/ T48 w 8767"/>
                                  <a:gd name="T50" fmla="+- 0 377 -102"/>
                                  <a:gd name="T51" fmla="*/ 377 h 490"/>
                                  <a:gd name="T52" fmla="+- 0 10194 1427"/>
                                  <a:gd name="T53" fmla="*/ T52 w 8767"/>
                                  <a:gd name="T54" fmla="+- 0 353 -102"/>
                                  <a:gd name="T55" fmla="*/ 353 h 490"/>
                                  <a:gd name="T56" fmla="+- 0 10195 1427"/>
                                  <a:gd name="T57" fmla="*/ T56 w 8767"/>
                                  <a:gd name="T58" fmla="+- 0 341 -102"/>
                                  <a:gd name="T59" fmla="*/ 341 h 490"/>
                                  <a:gd name="T60" fmla="+- 0 10195 1427"/>
                                  <a:gd name="T61" fmla="*/ T60 w 8767"/>
                                  <a:gd name="T62" fmla="+- 0 -56 -102"/>
                                  <a:gd name="T63" fmla="*/ -56 h 490"/>
                                  <a:gd name="T64" fmla="+- 0 10193 1427"/>
                                  <a:gd name="T65" fmla="*/ T64 w 8767"/>
                                  <a:gd name="T66" fmla="+- 0 -68 -102"/>
                                  <a:gd name="T67" fmla="*/ -68 h 490"/>
                                  <a:gd name="T68" fmla="+- 0 10183 1427"/>
                                  <a:gd name="T69" fmla="*/ T68 w 8767"/>
                                  <a:gd name="T70" fmla="+- 0 -88 -102"/>
                                  <a:gd name="T71" fmla="*/ -88 h 490"/>
                                  <a:gd name="T72" fmla="+- 0 10159 1427"/>
                                  <a:gd name="T73" fmla="*/ T72 w 8767"/>
                                  <a:gd name="T74" fmla="+- 0 -101 -102"/>
                                  <a:gd name="T75" fmla="*/ -101 h 490"/>
                                  <a:gd name="T76" fmla="+- 0 10148 1427"/>
                                  <a:gd name="T77" fmla="*/ T76 w 8767"/>
                                  <a:gd name="T78" fmla="+- 0 -102 -102"/>
                                  <a:gd name="T79" fmla="*/ -102 h 490"/>
                                  <a:gd name="T80" fmla="+- 0 1474 1427"/>
                                  <a:gd name="T81" fmla="*/ T80 w 8767"/>
                                  <a:gd name="T82" fmla="+- 0 -102 -102"/>
                                  <a:gd name="T83" fmla="*/ -102 h 49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</a:cxnLst>
                                <a:rect l="0" t="0" r="r" b="b"/>
                                <a:pathLst>
                                  <a:path w="8767" h="490">
                                    <a:moveTo>
                                      <a:pt x="47" y="0"/>
                                    </a:moveTo>
                                    <a:lnTo>
                                      <a:pt x="35" y="1"/>
                                    </a:lnTo>
                                    <a:lnTo>
                                      <a:pt x="15" y="11"/>
                                    </a:lnTo>
                                    <a:lnTo>
                                      <a:pt x="1" y="35"/>
                                    </a:lnTo>
                                    <a:lnTo>
                                      <a:pt x="0" y="46"/>
                                    </a:lnTo>
                                    <a:lnTo>
                                      <a:pt x="0" y="443"/>
                                    </a:lnTo>
                                    <a:lnTo>
                                      <a:pt x="2" y="456"/>
                                    </a:lnTo>
                                    <a:lnTo>
                                      <a:pt x="11" y="475"/>
                                    </a:lnTo>
                                    <a:lnTo>
                                      <a:pt x="36" y="489"/>
                                    </a:lnTo>
                                    <a:lnTo>
                                      <a:pt x="47" y="490"/>
                                    </a:lnTo>
                                    <a:lnTo>
                                      <a:pt x="8721" y="490"/>
                                    </a:lnTo>
                                    <a:lnTo>
                                      <a:pt x="8733" y="488"/>
                                    </a:lnTo>
                                    <a:lnTo>
                                      <a:pt x="8753" y="479"/>
                                    </a:lnTo>
                                    <a:lnTo>
                                      <a:pt x="8767" y="455"/>
                                    </a:lnTo>
                                    <a:lnTo>
                                      <a:pt x="8768" y="443"/>
                                    </a:lnTo>
                                    <a:lnTo>
                                      <a:pt x="8768" y="46"/>
                                    </a:lnTo>
                                    <a:lnTo>
                                      <a:pt x="8766" y="34"/>
                                    </a:lnTo>
                                    <a:lnTo>
                                      <a:pt x="8756" y="14"/>
                                    </a:lnTo>
                                    <a:lnTo>
                                      <a:pt x="8732" y="1"/>
                                    </a:lnTo>
                                    <a:lnTo>
                                      <a:pt x="8721" y="0"/>
                                    </a:lnTo>
                                    <a:lnTo>
                                      <a:pt x="47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EBEBA0F" id="Group 1" o:spid="_x0000_s1026" style="position:absolute;margin-left:71.35pt;margin-top:7.35pt;width:439.35pt;height:25.5pt;z-index:-251666432;mso-position-horizontal-relative:page" coordorigin="1417,-112" coordsize="8787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">
                <v:group id="Group 6" o:spid="_x0000_s1027" style="position:absolute;left:1427;top:-102;width:8767;height:490" coordorigin="1427,-102" coordsize="8767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7" o:spid="_x0000_s1028" style="position:absolute;left:1427;top:-102;width:8767;height:490;visibility:visible;mso-wrap-style:square;v-text-anchor:top" coordsize="8767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" path="m47,l35,1,15,11,1,35,,46,,443r2,13l11,475r25,14l47,490r8674,l8733,488r20,-9l8767,455r1,-12l8768,46r-2,-12l8756,14,8732,1,8721,,47,xe" fillcolor="#fdfdfd" stroked="f">
                    <v:path arrowok="t" o:connecttype="custom" o:connectlocs="47,-102;35,-101;15,-91;1,-67;0,-56;0,341;2,354;11,373;36,387;47,388;8721,388;8733,386;8753,377;8767,353;8768,341;8768,-56;8766,-68;8756,-88;8732,-101;8721,-102;47,-102" o:connectangles="0,0,0,0,0,0,0,0,0,0,0,0,0,0,0,0,0,0,0,0,0"/>
                  </v:shape>
                  <v:group id="Group 8" o:spid="_x0000_s1029" style="position:absolute;left:1427;top:-102;width:8767;height:490" coordorigin="1427,-102" coordsize="8767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<v:shape id="Freeform 9" o:spid="_x0000_s1030" style="position:absolute;left:1427;top:-102;width:8767;height:490;visibility:visible;mso-wrap-style:square;v-text-anchor:top" coordsize="8767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" path="m47,l35,1,15,11,1,35,,46,,443r2,13l11,475r25,14l47,490r8674,l8733,488r20,-9l8767,455r1,-12l8768,46r-2,-12l8756,14,8732,1,8721,,47,xe" filled="f" strokecolor="#848688" strokeweight="1pt">
                      <v:path arrowok="t" o:connecttype="custom" o:connectlocs="47,-102;35,-101;15,-91;1,-67;0,-56;0,341;2,354;11,373;36,387;47,388;8721,388;8733,386;8753,377;8767,353;8768,341;8768,-56;8766,-68;8756,-88;8732,-101;8721,-102;47,-102" o:connectangles="0,0,0,0,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</w:p>
    <w:p w14:paraId="2BB19BE8" w14:textId="77777777" w:rsidR="009A3418" w:rsidRPr="00E14A80" w:rsidRDefault="009A3418" w:rsidP="009A3418">
      <w:pPr>
        <w:suppressLineNumbers/>
        <w:tabs>
          <w:tab w:val="left" w:pos="9580"/>
        </w:tabs>
        <w:spacing w:after="0" w:line="276" w:lineRule="auto"/>
        <w:rPr>
          <w:rFonts w:eastAsia="Times New Roman" w:cs="Times New Roman"/>
          <w:color w:val="808080" w:themeColor="background1" w:themeShade="80"/>
        </w:rPr>
      </w:pPr>
      <w:r w:rsidRPr="00E14A80">
        <w:rPr>
          <w:rFonts w:eastAsia="Times New Roman" w:cs="Times New Roman"/>
          <w:b/>
          <w:color w:val="808080" w:themeColor="background1" w:themeShade="80"/>
        </w:rPr>
        <w:t>NOME</w:t>
      </w:r>
      <w:r w:rsidRPr="00E14A80">
        <w:rPr>
          <w:rFonts w:eastAsia="Times New Roman" w:cs="Times New Roman"/>
          <w:color w:val="808080" w:themeColor="background1" w:themeShade="80"/>
        </w:rPr>
        <w:t xml:space="preserve">: </w:t>
      </w:r>
      <w:r w:rsidRPr="00E14A80">
        <w:rPr>
          <w:rFonts w:eastAsia="Times New Roman" w:cs="Times New Roman"/>
          <w:color w:val="808080" w:themeColor="background1" w:themeShade="80"/>
          <w:u w:val="single" w:color="848688"/>
        </w:rPr>
        <w:t xml:space="preserve">                                                                                </w:t>
      </w:r>
      <w:r w:rsidRPr="00E14A80">
        <w:rPr>
          <w:rFonts w:eastAsia="Times New Roman" w:cs="Times New Roman"/>
          <w:color w:val="808080" w:themeColor="background1" w:themeShade="80"/>
        </w:rPr>
        <w:t xml:space="preserve">  </w:t>
      </w:r>
      <w:r w:rsidRPr="00E14A80">
        <w:rPr>
          <w:rFonts w:eastAsia="Times New Roman" w:cs="Times New Roman"/>
          <w:b/>
          <w:color w:val="808080" w:themeColor="background1" w:themeShade="80"/>
        </w:rPr>
        <w:t>N.</w:t>
      </w:r>
      <w:r w:rsidRPr="00E14A80">
        <w:rPr>
          <w:rFonts w:eastAsia="Times New Roman" w:cs="Times New Roman"/>
          <w:b/>
          <w:color w:val="808080" w:themeColor="background1" w:themeShade="80"/>
          <w:vertAlign w:val="superscript"/>
        </w:rPr>
        <w:t>O</w:t>
      </w:r>
      <w:r w:rsidRPr="00E14A80">
        <w:rPr>
          <w:rFonts w:eastAsia="Times New Roman" w:cs="Times New Roman"/>
          <w:color w:val="808080" w:themeColor="background1" w:themeShade="80"/>
        </w:rPr>
        <w:t xml:space="preserve">: </w:t>
      </w:r>
      <w:r w:rsidRPr="00E14A80">
        <w:rPr>
          <w:rFonts w:eastAsia="Times New Roman" w:cs="Times New Roman"/>
          <w:color w:val="808080" w:themeColor="background1" w:themeShade="80"/>
          <w:u w:val="single" w:color="848688"/>
        </w:rPr>
        <w:t xml:space="preserve">   </w:t>
      </w:r>
      <w:proofErr w:type="gramStart"/>
      <w:r w:rsidRPr="00E14A80">
        <w:rPr>
          <w:rFonts w:eastAsia="Times New Roman" w:cs="Times New Roman"/>
          <w:color w:val="808080" w:themeColor="background1" w:themeShade="80"/>
          <w:u w:val="single" w:color="848688"/>
        </w:rPr>
        <w:t>_</w:t>
      </w:r>
      <w:r w:rsidRPr="00E14A80">
        <w:rPr>
          <w:rFonts w:eastAsia="Times New Roman" w:cs="Times New Roman"/>
          <w:color w:val="808080" w:themeColor="background1" w:themeShade="80"/>
        </w:rPr>
        <w:t xml:space="preserve">  </w:t>
      </w:r>
      <w:r w:rsidRPr="00E14A80">
        <w:rPr>
          <w:rFonts w:eastAsia="Times New Roman" w:cs="Times New Roman"/>
          <w:b/>
          <w:color w:val="808080" w:themeColor="background1" w:themeShade="80"/>
        </w:rPr>
        <w:t>TURMA</w:t>
      </w:r>
      <w:proofErr w:type="gramEnd"/>
      <w:r w:rsidRPr="00E14A80">
        <w:rPr>
          <w:rFonts w:eastAsia="Times New Roman" w:cs="Times New Roman"/>
          <w:color w:val="808080" w:themeColor="background1" w:themeShade="80"/>
        </w:rPr>
        <w:t xml:space="preserve">: </w:t>
      </w:r>
      <w:r w:rsidRPr="00E14A80">
        <w:rPr>
          <w:rFonts w:eastAsia="Times New Roman" w:cs="Times New Roman"/>
          <w:color w:val="808080" w:themeColor="background1" w:themeShade="80"/>
          <w:u w:val="single" w:color="848688"/>
        </w:rPr>
        <w:t xml:space="preserve">        </w:t>
      </w:r>
      <w:r w:rsidRPr="00E14A80">
        <w:rPr>
          <w:rFonts w:eastAsia="Times New Roman" w:cs="Times New Roman"/>
          <w:color w:val="808080" w:themeColor="background1" w:themeShade="80"/>
        </w:rPr>
        <w:t xml:space="preserve">  </w:t>
      </w:r>
      <w:r w:rsidRPr="00E14A80">
        <w:rPr>
          <w:rFonts w:eastAsia="Times New Roman" w:cs="Times New Roman"/>
          <w:b/>
          <w:color w:val="808080" w:themeColor="background1" w:themeShade="80"/>
        </w:rPr>
        <w:t>DATA</w:t>
      </w:r>
      <w:r w:rsidRPr="00E14A80">
        <w:rPr>
          <w:rFonts w:eastAsia="Times New Roman" w:cs="Times New Roman"/>
          <w:color w:val="808080" w:themeColor="background1" w:themeShade="80"/>
        </w:rPr>
        <w:t>: ________</w:t>
      </w:r>
    </w:p>
    <w:p w14:paraId="57B6EFBE" w14:textId="77777777" w:rsidR="009A3418" w:rsidRPr="00E14A80" w:rsidRDefault="009A3418" w:rsidP="009A3418">
      <w:pPr>
        <w:suppressLineNumbers/>
        <w:spacing w:before="120" w:after="120" w:line="240" w:lineRule="auto"/>
        <w:ind w:left="3544" w:right="-1"/>
        <w:jc w:val="right"/>
        <w:rPr>
          <w:rFonts w:eastAsia="Times New Roman" w:cs="Times New Roman"/>
          <w:b/>
          <w:sz w:val="20"/>
          <w:szCs w:val="20"/>
        </w:rPr>
      </w:pPr>
    </w:p>
    <w:p w14:paraId="20182B69" w14:textId="77777777" w:rsidR="00127815" w:rsidRPr="00E14A80" w:rsidRDefault="009A3418" w:rsidP="009A3418">
      <w:pPr>
        <w:suppressLineNumbers/>
        <w:spacing w:before="120" w:after="120" w:line="240" w:lineRule="auto"/>
        <w:jc w:val="center"/>
        <w:rPr>
          <w:rFonts w:ascii="Calibri" w:eastAsia="Times New Roman" w:hAnsi="Calibri" w:cs="Times New Roman"/>
          <w:b/>
          <w:sz w:val="28"/>
          <w:szCs w:val="24"/>
        </w:rPr>
      </w:pPr>
      <w:r w:rsidRPr="00E14A80">
        <w:rPr>
          <w:rFonts w:ascii="Calibri" w:eastAsia="Times New Roman" w:hAnsi="Calibri" w:cs="Times New Roman"/>
          <w:b/>
          <w:sz w:val="28"/>
          <w:szCs w:val="24"/>
        </w:rPr>
        <w:t>GRUPO I</w:t>
      </w:r>
    </w:p>
    <w:p w14:paraId="5A461763" w14:textId="6B93A7CE" w:rsidR="00127815" w:rsidRPr="00E14A80" w:rsidRDefault="00591A85" w:rsidP="00127815">
      <w:pPr>
        <w:jc w:val="center"/>
        <w:rPr>
          <w:i/>
        </w:rPr>
      </w:pPr>
      <w:r w:rsidRPr="00E14A80">
        <w:rPr>
          <w:rFonts w:eastAsia="Times New Roman" w:cstheme="minorHAnsi"/>
          <w:i/>
          <w:iCs/>
          <w:szCs w:val="24"/>
          <w:lang w:eastAsia="pt-PT"/>
        </w:rPr>
        <w:t xml:space="preserve">É </w:t>
      </w:r>
      <w:r w:rsidR="00D072FF" w:rsidRPr="00E14A80">
        <w:rPr>
          <w:rFonts w:eastAsia="Times New Roman" w:cstheme="minorHAnsi"/>
          <w:i/>
          <w:iCs/>
          <w:szCs w:val="24"/>
          <w:lang w:eastAsia="pt-PT"/>
        </w:rPr>
        <w:t>o grupo de organismos que existe em maior quantidade na Terra</w:t>
      </w:r>
      <w:r w:rsidRPr="00E14A80">
        <w:rPr>
          <w:rFonts w:eastAsia="Times New Roman" w:cstheme="minorHAnsi"/>
          <w:i/>
          <w:iCs/>
          <w:szCs w:val="24"/>
          <w:lang w:eastAsia="pt-PT"/>
        </w:rPr>
        <w:t>,</w:t>
      </w:r>
      <w:r w:rsidR="00D072FF" w:rsidRPr="00E14A80">
        <w:rPr>
          <w:rFonts w:eastAsia="Times New Roman" w:cstheme="minorHAnsi"/>
          <w:i/>
          <w:iCs/>
          <w:szCs w:val="24"/>
          <w:lang w:eastAsia="pt-PT"/>
        </w:rPr>
        <w:br/>
      </w:r>
      <w:r w:rsidRPr="00E14A80">
        <w:rPr>
          <w:rFonts w:eastAsia="Times New Roman" w:cstheme="minorHAnsi"/>
          <w:i/>
          <w:iCs/>
          <w:szCs w:val="24"/>
          <w:lang w:eastAsia="pt-PT"/>
        </w:rPr>
        <w:t>estando</w:t>
      </w:r>
      <w:r w:rsidR="00E24519" w:rsidRPr="00E14A80">
        <w:rPr>
          <w:rFonts w:eastAsia="Times New Roman" w:cstheme="minorHAnsi"/>
          <w:i/>
          <w:iCs/>
          <w:szCs w:val="24"/>
          <w:lang w:eastAsia="pt-PT"/>
        </w:rPr>
        <w:t xml:space="preserve"> presente</w:t>
      </w:r>
      <w:r w:rsidR="00D072FF" w:rsidRPr="00E14A80">
        <w:rPr>
          <w:rFonts w:eastAsia="Times New Roman" w:cstheme="minorHAnsi"/>
          <w:i/>
          <w:iCs/>
          <w:szCs w:val="24"/>
          <w:lang w:eastAsia="pt-PT"/>
        </w:rPr>
        <w:t xml:space="preserve"> quer nos ambientes terrestres, quer nos aquáticos.</w:t>
      </w:r>
    </w:p>
    <w:p w14:paraId="4DFC0C4D" w14:textId="77777777" w:rsidR="00C621A0" w:rsidRPr="00E14A80" w:rsidRDefault="00C621A0" w:rsidP="00C621A0">
      <w:pPr>
        <w:spacing w:after="0"/>
      </w:pPr>
    </w:p>
    <w:p w14:paraId="5970CFEC" w14:textId="1A996BFF" w:rsidR="00B01271" w:rsidRPr="00E14A80" w:rsidRDefault="00243088" w:rsidP="00D072FF">
      <w:pPr>
        <w:pStyle w:val="ListParagraph"/>
        <w:numPr>
          <w:ilvl w:val="0"/>
          <w:numId w:val="14"/>
        </w:numPr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Graças a um holandês que tinha como passatempo polir lentes e construir microscópios, foi possível observar e descrever os microrganismos. Nas descrições das suas observações, este cientista chamou a esses seres microscópicos «animálculos» (pequenos animais).</w:t>
      </w:r>
    </w:p>
    <w:p w14:paraId="57E5646E" w14:textId="77777777" w:rsidR="00243088" w:rsidRPr="00E14A80" w:rsidRDefault="00243088" w:rsidP="00243088">
      <w:pPr>
        <w:pStyle w:val="ListParagraph"/>
        <w:ind w:left="360"/>
        <w:rPr>
          <w:rFonts w:cstheme="minorHAnsi"/>
          <w:lang w:val="pt-PT"/>
        </w:rPr>
      </w:pPr>
    </w:p>
    <w:p w14:paraId="164AA5AF" w14:textId="77777777" w:rsidR="00243088" w:rsidRPr="00E14A80" w:rsidRDefault="0056709C" w:rsidP="0056709C">
      <w:pPr>
        <w:pStyle w:val="ListParagraph"/>
        <w:numPr>
          <w:ilvl w:val="1"/>
          <w:numId w:val="14"/>
        </w:numPr>
        <w:rPr>
          <w:rFonts w:cstheme="minorHAnsi"/>
          <w:lang w:val="pt-PT"/>
        </w:rPr>
      </w:pPr>
      <w:bookmarkStart w:id="0" w:name="_Hlk480016427"/>
      <w:bookmarkEnd w:id="0"/>
      <w:r w:rsidRPr="00E14A80">
        <w:rPr>
          <w:rFonts w:cstheme="minorHAnsi"/>
          <w:lang w:val="pt-PT"/>
        </w:rPr>
        <w:t>Identifica o cientista de que fala o texto.</w:t>
      </w:r>
    </w:p>
    <w:p w14:paraId="48C2D642" w14:textId="77777777" w:rsidR="00243088" w:rsidRPr="00E14A80" w:rsidRDefault="00243088" w:rsidP="00243088">
      <w:pPr>
        <w:pStyle w:val="ListParagraph"/>
        <w:ind w:left="792"/>
        <w:rPr>
          <w:rFonts w:cstheme="minorHAnsi"/>
          <w:lang w:val="pt-PT"/>
        </w:rPr>
      </w:pPr>
    </w:p>
    <w:p w14:paraId="75A277D7" w14:textId="77777777" w:rsidR="00243088" w:rsidRPr="00E14A80" w:rsidRDefault="00243088" w:rsidP="00243088">
      <w:pPr>
        <w:pStyle w:val="ListParagraph"/>
        <w:ind w:left="792"/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______________________________________________________________________________</w:t>
      </w:r>
    </w:p>
    <w:p w14:paraId="74DC7973" w14:textId="77777777" w:rsidR="00243088" w:rsidRPr="00E14A80" w:rsidRDefault="00243088" w:rsidP="00243088">
      <w:pPr>
        <w:pStyle w:val="ListParagraph"/>
        <w:ind w:left="792"/>
        <w:rPr>
          <w:rFonts w:cstheme="minorHAnsi"/>
          <w:lang w:val="pt-PT"/>
        </w:rPr>
      </w:pPr>
    </w:p>
    <w:p w14:paraId="492C24D7" w14:textId="77777777" w:rsidR="00F61CDF" w:rsidRPr="00E14A80" w:rsidRDefault="00F61CDF" w:rsidP="0056709C">
      <w:pPr>
        <w:pStyle w:val="ListParagraph"/>
        <w:numPr>
          <w:ilvl w:val="1"/>
          <w:numId w:val="14"/>
        </w:numPr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Que nome se dá à</w:t>
      </w:r>
      <w:r w:rsidR="0056709C" w:rsidRPr="00E14A80">
        <w:rPr>
          <w:rFonts w:cstheme="minorHAnsi"/>
          <w:lang w:val="pt-PT"/>
        </w:rPr>
        <w:t xml:space="preserve"> ciência que se desenvolveu com base n</w:t>
      </w:r>
      <w:r w:rsidRPr="00E14A80">
        <w:rPr>
          <w:rFonts w:cstheme="minorHAnsi"/>
          <w:lang w:val="pt-PT"/>
        </w:rPr>
        <w:t>o estudo de seres microscópicos?</w:t>
      </w:r>
    </w:p>
    <w:p w14:paraId="3D8E33E2" w14:textId="77777777" w:rsidR="00F61CDF" w:rsidRPr="00E14A80" w:rsidRDefault="00F61CDF" w:rsidP="00F61CDF">
      <w:pPr>
        <w:pStyle w:val="ListParagraph"/>
        <w:ind w:left="792"/>
        <w:rPr>
          <w:rFonts w:cstheme="minorHAnsi"/>
          <w:lang w:val="pt-PT"/>
        </w:rPr>
      </w:pPr>
    </w:p>
    <w:p w14:paraId="13692E89" w14:textId="77777777" w:rsidR="00F61CDF" w:rsidRPr="00E14A80" w:rsidRDefault="00F61CDF" w:rsidP="00F61CDF">
      <w:pPr>
        <w:pStyle w:val="ListParagraph"/>
        <w:ind w:left="792"/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______________________________________________________________________________</w:t>
      </w:r>
    </w:p>
    <w:p w14:paraId="452AF18C" w14:textId="77777777" w:rsidR="00F61CDF" w:rsidRPr="00E14A80" w:rsidRDefault="00F61CDF" w:rsidP="00F61CDF">
      <w:pPr>
        <w:pStyle w:val="ListParagraph"/>
        <w:ind w:left="792"/>
        <w:rPr>
          <w:rFonts w:cstheme="minorHAnsi"/>
          <w:lang w:val="pt-PT"/>
        </w:rPr>
      </w:pPr>
    </w:p>
    <w:p w14:paraId="1B814F0B" w14:textId="77777777" w:rsidR="00F61CDF" w:rsidRPr="00E14A80" w:rsidRDefault="0056709C" w:rsidP="0056709C">
      <w:pPr>
        <w:pStyle w:val="ListParagraph"/>
        <w:numPr>
          <w:ilvl w:val="1"/>
          <w:numId w:val="14"/>
        </w:numPr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 xml:space="preserve">Indica duas características dos microscópios que, ao serem melhoradas ao longo do tempo, </w:t>
      </w:r>
      <w:r w:rsidR="00F61CDF" w:rsidRPr="00E14A80">
        <w:rPr>
          <w:rFonts w:cstheme="minorHAnsi"/>
          <w:lang w:val="pt-PT"/>
        </w:rPr>
        <w:t xml:space="preserve">têm </w:t>
      </w:r>
      <w:r w:rsidRPr="00E14A80">
        <w:rPr>
          <w:rFonts w:cstheme="minorHAnsi"/>
          <w:lang w:val="pt-PT"/>
        </w:rPr>
        <w:t>permit</w:t>
      </w:r>
      <w:r w:rsidR="00F61CDF" w:rsidRPr="00E14A80">
        <w:rPr>
          <w:rFonts w:cstheme="minorHAnsi"/>
          <w:lang w:val="pt-PT"/>
        </w:rPr>
        <w:t xml:space="preserve">ido </w:t>
      </w:r>
      <w:r w:rsidRPr="00E14A80">
        <w:rPr>
          <w:rFonts w:cstheme="minorHAnsi"/>
          <w:lang w:val="pt-PT"/>
        </w:rPr>
        <w:t>conhecer melhor os microrganismos.</w:t>
      </w:r>
    </w:p>
    <w:p w14:paraId="4AC221E7" w14:textId="77777777" w:rsidR="00F61CDF" w:rsidRPr="00E14A80" w:rsidRDefault="00F61CDF" w:rsidP="00F61CDF">
      <w:pPr>
        <w:pStyle w:val="ListParagraph"/>
        <w:ind w:left="792"/>
        <w:rPr>
          <w:rFonts w:cstheme="minorHAnsi"/>
          <w:lang w:val="pt-PT"/>
        </w:rPr>
      </w:pPr>
    </w:p>
    <w:p w14:paraId="149B6AA5" w14:textId="77777777" w:rsidR="00F61CDF" w:rsidRPr="00E14A80" w:rsidRDefault="00F61CDF" w:rsidP="00F61CDF">
      <w:pPr>
        <w:pStyle w:val="ListParagraph"/>
        <w:ind w:left="792"/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______________________________________________________________________________</w:t>
      </w:r>
    </w:p>
    <w:p w14:paraId="2956F99C" w14:textId="77777777" w:rsidR="00F61CDF" w:rsidRPr="00E14A80" w:rsidRDefault="00F61CDF" w:rsidP="00F61CDF">
      <w:pPr>
        <w:pStyle w:val="ListParagraph"/>
        <w:ind w:left="792"/>
        <w:rPr>
          <w:rFonts w:cstheme="minorHAnsi"/>
          <w:lang w:val="pt-PT"/>
        </w:rPr>
      </w:pPr>
    </w:p>
    <w:p w14:paraId="08B29BF5" w14:textId="77777777" w:rsidR="0056709C" w:rsidRPr="00E14A80" w:rsidRDefault="0056709C" w:rsidP="0056709C">
      <w:pPr>
        <w:pStyle w:val="ListParagraph"/>
        <w:numPr>
          <w:ilvl w:val="1"/>
          <w:numId w:val="14"/>
        </w:numPr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Sugere um grupo de microrganismos onde se possam incluir os seres vivos (</w:t>
      </w:r>
      <w:r w:rsidR="00F61CDF" w:rsidRPr="00E14A80">
        <w:rPr>
          <w:rFonts w:cstheme="minorHAnsi"/>
          <w:lang w:val="pt-PT"/>
        </w:rPr>
        <w:t>«</w:t>
      </w:r>
      <w:r w:rsidRPr="00E14A80">
        <w:rPr>
          <w:rFonts w:cstheme="minorHAnsi"/>
          <w:lang w:val="pt-PT"/>
        </w:rPr>
        <w:t>animá</w:t>
      </w:r>
      <w:r w:rsidR="00403538" w:rsidRPr="00E14A80">
        <w:rPr>
          <w:rFonts w:cstheme="minorHAnsi"/>
          <w:lang w:val="pt-PT"/>
        </w:rPr>
        <w:t>l</w:t>
      </w:r>
      <w:r w:rsidRPr="00E14A80">
        <w:rPr>
          <w:rFonts w:cstheme="minorHAnsi"/>
          <w:lang w:val="pt-PT"/>
        </w:rPr>
        <w:t>culos</w:t>
      </w:r>
      <w:r w:rsidR="00F61CDF" w:rsidRPr="00E14A80">
        <w:rPr>
          <w:rFonts w:cstheme="minorHAnsi"/>
          <w:lang w:val="pt-PT"/>
        </w:rPr>
        <w:t>»</w:t>
      </w:r>
      <w:r w:rsidRPr="00E14A80">
        <w:rPr>
          <w:rFonts w:cstheme="minorHAnsi"/>
          <w:lang w:val="pt-PT"/>
        </w:rPr>
        <w:t>) observados por este cientista.</w:t>
      </w:r>
    </w:p>
    <w:p w14:paraId="4715C804" w14:textId="77777777" w:rsidR="00F61CDF" w:rsidRPr="00E14A80" w:rsidRDefault="00F61CDF" w:rsidP="00F61CDF">
      <w:pPr>
        <w:pStyle w:val="ListParagraph"/>
        <w:ind w:left="792"/>
        <w:rPr>
          <w:rFonts w:cstheme="minorHAnsi"/>
          <w:lang w:val="pt-PT"/>
        </w:rPr>
      </w:pPr>
    </w:p>
    <w:p w14:paraId="29A71C45" w14:textId="77777777" w:rsidR="00F61CDF" w:rsidRPr="00E14A80" w:rsidRDefault="00F61CDF" w:rsidP="00F61CDF">
      <w:pPr>
        <w:pStyle w:val="ListParagraph"/>
        <w:ind w:left="792"/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______________________________________________________________________________</w:t>
      </w:r>
    </w:p>
    <w:p w14:paraId="0AF43C3E" w14:textId="77777777" w:rsidR="0056709C" w:rsidRPr="00E14A80" w:rsidRDefault="00383787" w:rsidP="0056709C">
      <w:pPr>
        <w:spacing w:line="240" w:lineRule="auto"/>
        <w:rPr>
          <w:rFonts w:cstheme="minorHAnsi"/>
        </w:rPr>
      </w:pPr>
      <w:r w:rsidRPr="00E14A80">
        <w:rPr>
          <w:rFonts w:cstheme="minorHAnsi"/>
          <w:noProof/>
        </w:rPr>
        <w:drawing>
          <wp:anchor distT="0" distB="0" distL="114300" distR="114300" simplePos="0" relativeHeight="251660288" behindDoc="0" locked="0" layoutInCell="1" allowOverlap="1" wp14:anchorId="3B648CDE" wp14:editId="1B7D073A">
            <wp:simplePos x="0" y="0"/>
            <wp:positionH relativeFrom="column">
              <wp:posOffset>2226501</wp:posOffset>
            </wp:positionH>
            <wp:positionV relativeFrom="paragraph">
              <wp:posOffset>187325</wp:posOffset>
            </wp:positionV>
            <wp:extent cx="3722308" cy="2658792"/>
            <wp:effectExtent l="0" t="0" r="0" b="825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microrganismos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22308" cy="26587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B7BA57" w14:textId="067B3251" w:rsidR="00383787" w:rsidRPr="00E14A80" w:rsidRDefault="0056709C" w:rsidP="0056709C">
      <w:pPr>
        <w:pStyle w:val="ListParagraph"/>
        <w:numPr>
          <w:ilvl w:val="0"/>
          <w:numId w:val="14"/>
        </w:numPr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 xml:space="preserve">Analisa a </w:t>
      </w:r>
      <w:r w:rsidR="00F32128" w:rsidRPr="00E14A80">
        <w:rPr>
          <w:rFonts w:cstheme="minorHAnsi"/>
          <w:lang w:val="pt-PT"/>
        </w:rPr>
        <w:t>figura apresentada</w:t>
      </w:r>
      <w:r w:rsidRPr="00E14A80">
        <w:rPr>
          <w:rFonts w:cstheme="minorHAnsi"/>
          <w:lang w:val="pt-PT"/>
        </w:rPr>
        <w:t>.</w:t>
      </w:r>
    </w:p>
    <w:p w14:paraId="61746EB3" w14:textId="77777777" w:rsidR="00383787" w:rsidRPr="00E14A80" w:rsidRDefault="00383787" w:rsidP="0056709C">
      <w:pPr>
        <w:spacing w:line="240" w:lineRule="auto"/>
        <w:rPr>
          <w:rFonts w:cstheme="minorHAnsi"/>
        </w:rPr>
      </w:pPr>
      <w:r w:rsidRPr="00E14A80">
        <w:rPr>
          <w:rFonts w:cstheme="minorHAnsi"/>
        </w:rPr>
        <w:br w:type="page"/>
      </w:r>
    </w:p>
    <w:p w14:paraId="4AC7B3BA" w14:textId="77777777" w:rsidR="0056709C" w:rsidRPr="00E14A80" w:rsidRDefault="0056709C" w:rsidP="00C64174">
      <w:pPr>
        <w:pStyle w:val="ListParagraph"/>
        <w:numPr>
          <w:ilvl w:val="1"/>
          <w:numId w:val="14"/>
        </w:numPr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lastRenderedPageBreak/>
        <w:t xml:space="preserve">Identifica os grupos de seres vivos, que possuem microrganismos, representados pelas letras A, </w:t>
      </w:r>
      <w:r w:rsidR="002657E1" w:rsidRPr="00E14A80">
        <w:rPr>
          <w:rFonts w:cstheme="minorHAnsi"/>
          <w:lang w:val="pt-PT"/>
        </w:rPr>
        <w:t>B</w:t>
      </w:r>
      <w:r w:rsidRPr="00E14A80">
        <w:rPr>
          <w:rFonts w:cstheme="minorHAnsi"/>
          <w:lang w:val="pt-PT"/>
        </w:rPr>
        <w:t xml:space="preserve"> e </w:t>
      </w:r>
      <w:proofErr w:type="spellStart"/>
      <w:r w:rsidRPr="00E14A80">
        <w:rPr>
          <w:rFonts w:cstheme="minorHAnsi"/>
          <w:lang w:val="pt-PT"/>
        </w:rPr>
        <w:t>E</w:t>
      </w:r>
      <w:proofErr w:type="spellEnd"/>
      <w:r w:rsidRPr="00E14A80">
        <w:rPr>
          <w:rFonts w:cstheme="minorHAnsi"/>
          <w:lang w:val="pt-PT"/>
        </w:rPr>
        <w:t>.</w:t>
      </w:r>
    </w:p>
    <w:p w14:paraId="6A46B338" w14:textId="77777777" w:rsidR="00C64174" w:rsidRPr="00E14A80" w:rsidRDefault="00C64174" w:rsidP="00C64174">
      <w:pPr>
        <w:pStyle w:val="ListParagraph"/>
        <w:ind w:left="792"/>
        <w:rPr>
          <w:rFonts w:cstheme="minorHAnsi"/>
          <w:lang w:val="pt-PT"/>
        </w:rPr>
      </w:pPr>
    </w:p>
    <w:p w14:paraId="35566494" w14:textId="77777777" w:rsidR="00C64174" w:rsidRPr="00E14A80" w:rsidRDefault="00C64174" w:rsidP="00C64174">
      <w:pPr>
        <w:pStyle w:val="ListParagraph"/>
        <w:ind w:left="792"/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______________________________________________________________________________</w:t>
      </w:r>
    </w:p>
    <w:p w14:paraId="4E5D578F" w14:textId="77777777" w:rsidR="00C64174" w:rsidRPr="00E14A80" w:rsidRDefault="00C64174" w:rsidP="00C64174">
      <w:pPr>
        <w:pStyle w:val="ListParagraph"/>
        <w:ind w:left="792"/>
        <w:rPr>
          <w:rFonts w:cstheme="minorHAnsi"/>
          <w:lang w:val="pt-PT"/>
        </w:rPr>
      </w:pPr>
    </w:p>
    <w:p w14:paraId="6DF4E1F6" w14:textId="2B0F2CA6" w:rsidR="0056709C" w:rsidRPr="00E14A80" w:rsidRDefault="00E14A80" w:rsidP="0056709C">
      <w:pPr>
        <w:pStyle w:val="ListParagraph"/>
        <w:numPr>
          <w:ilvl w:val="1"/>
          <w:numId w:val="14"/>
        </w:numPr>
        <w:rPr>
          <w:rFonts w:cstheme="minorHAnsi"/>
          <w:lang w:val="pt-PT"/>
        </w:rPr>
      </w:pPr>
      <w:r>
        <w:rPr>
          <w:rFonts w:cstheme="minorHAnsi"/>
          <w:lang w:val="pt-PT"/>
        </w:rPr>
        <w:t>Indica a letra</w:t>
      </w:r>
      <w:r w:rsidR="0056709C" w:rsidRPr="00E14A80">
        <w:rPr>
          <w:rFonts w:cstheme="minorHAnsi"/>
          <w:lang w:val="pt-PT"/>
        </w:rPr>
        <w:t xml:space="preserve"> dos seres vivos que representam protozoários.</w:t>
      </w:r>
    </w:p>
    <w:p w14:paraId="668D927A" w14:textId="77777777" w:rsidR="00C64174" w:rsidRPr="00E14A80" w:rsidRDefault="00C64174" w:rsidP="00C64174">
      <w:pPr>
        <w:pStyle w:val="ListParagraph"/>
        <w:ind w:left="792"/>
        <w:rPr>
          <w:rFonts w:cstheme="minorHAnsi"/>
          <w:lang w:val="pt-PT"/>
        </w:rPr>
      </w:pPr>
    </w:p>
    <w:p w14:paraId="603932C0" w14:textId="77777777" w:rsidR="00C64174" w:rsidRPr="00E14A80" w:rsidRDefault="00C64174" w:rsidP="00C64174">
      <w:pPr>
        <w:pStyle w:val="ListParagraph"/>
        <w:ind w:left="792"/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______________________________________________________________________________</w:t>
      </w:r>
    </w:p>
    <w:p w14:paraId="0D5CE730" w14:textId="77777777" w:rsidR="00C64174" w:rsidRPr="00E14A80" w:rsidRDefault="00C64174" w:rsidP="00C64174">
      <w:pPr>
        <w:pStyle w:val="ListParagraph"/>
        <w:ind w:left="792"/>
        <w:rPr>
          <w:rFonts w:cstheme="minorHAnsi"/>
          <w:lang w:val="pt-PT"/>
        </w:rPr>
      </w:pPr>
    </w:p>
    <w:p w14:paraId="401DE472" w14:textId="791F4C4C" w:rsidR="0056709C" w:rsidRPr="00E14A80" w:rsidRDefault="0056709C" w:rsidP="0056709C">
      <w:pPr>
        <w:pStyle w:val="ListParagraph"/>
        <w:numPr>
          <w:ilvl w:val="1"/>
          <w:numId w:val="14"/>
        </w:numPr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 xml:space="preserve">Identifica os seres vivos que só se conseguem observar ao </w:t>
      </w:r>
      <w:r w:rsidR="00DC72BA" w:rsidRPr="00E14A80">
        <w:rPr>
          <w:rFonts w:cstheme="minorHAnsi"/>
          <w:lang w:val="pt-PT"/>
        </w:rPr>
        <w:t>microscópio eletrónico</w:t>
      </w:r>
      <w:r w:rsidRPr="00E14A80">
        <w:rPr>
          <w:rFonts w:cstheme="minorHAnsi"/>
          <w:lang w:val="pt-PT"/>
        </w:rPr>
        <w:t>.</w:t>
      </w:r>
    </w:p>
    <w:p w14:paraId="55D1B23E" w14:textId="77777777" w:rsidR="00C64174" w:rsidRPr="00E14A80" w:rsidRDefault="00C64174" w:rsidP="00C64174">
      <w:pPr>
        <w:pStyle w:val="ListParagraph"/>
        <w:ind w:left="792"/>
        <w:rPr>
          <w:rFonts w:cstheme="minorHAnsi"/>
          <w:lang w:val="pt-PT"/>
        </w:rPr>
      </w:pPr>
    </w:p>
    <w:p w14:paraId="68AFE3A4" w14:textId="77777777" w:rsidR="00C64174" w:rsidRPr="00E14A80" w:rsidRDefault="00C64174" w:rsidP="00C64174">
      <w:pPr>
        <w:pStyle w:val="ListParagraph"/>
        <w:ind w:left="792"/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______________________________________________________________________________</w:t>
      </w:r>
    </w:p>
    <w:p w14:paraId="3EBCF2BB" w14:textId="77777777" w:rsidR="00C64174" w:rsidRPr="00E14A80" w:rsidRDefault="00C64174" w:rsidP="00C64174">
      <w:pPr>
        <w:pStyle w:val="ListParagraph"/>
        <w:ind w:left="792"/>
        <w:rPr>
          <w:rFonts w:cstheme="minorHAnsi"/>
          <w:lang w:val="pt-PT"/>
        </w:rPr>
      </w:pPr>
    </w:p>
    <w:p w14:paraId="71B8B5D7" w14:textId="77777777" w:rsidR="0056709C" w:rsidRPr="00E14A80" w:rsidRDefault="0056709C" w:rsidP="00C64174">
      <w:pPr>
        <w:pStyle w:val="ListParagraph"/>
        <w:numPr>
          <w:ilvl w:val="1"/>
          <w:numId w:val="14"/>
        </w:numPr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No grupo d</w:t>
      </w:r>
      <w:r w:rsidR="00C64174" w:rsidRPr="00E14A80">
        <w:rPr>
          <w:rFonts w:cstheme="minorHAnsi"/>
          <w:lang w:val="pt-PT"/>
        </w:rPr>
        <w:t>os</w:t>
      </w:r>
      <w:r w:rsidRPr="00E14A80">
        <w:rPr>
          <w:rFonts w:cstheme="minorHAnsi"/>
          <w:lang w:val="pt-PT"/>
        </w:rPr>
        <w:t xml:space="preserve"> seres vivos representados por </w:t>
      </w:r>
      <w:r w:rsidR="002657E1" w:rsidRPr="00E14A80">
        <w:rPr>
          <w:rFonts w:cstheme="minorHAnsi"/>
          <w:lang w:val="pt-PT"/>
        </w:rPr>
        <w:t>E</w:t>
      </w:r>
      <w:r w:rsidRPr="00E14A80">
        <w:rPr>
          <w:rFonts w:cstheme="minorHAnsi"/>
          <w:lang w:val="pt-PT"/>
        </w:rPr>
        <w:t xml:space="preserve">, existem vários que são úteis ao Homem. Dá um </w:t>
      </w:r>
      <w:bookmarkStart w:id="1" w:name="_GoBack"/>
      <w:r w:rsidRPr="00E14A80">
        <w:rPr>
          <w:rFonts w:cstheme="minorHAnsi"/>
          <w:lang w:val="pt-PT"/>
        </w:rPr>
        <w:t>exemplo</w:t>
      </w:r>
      <w:bookmarkEnd w:id="1"/>
      <w:r w:rsidRPr="00E14A80">
        <w:rPr>
          <w:rFonts w:cstheme="minorHAnsi"/>
          <w:lang w:val="pt-PT"/>
        </w:rPr>
        <w:t xml:space="preserve"> de um deles, referindo a sua utilidade.</w:t>
      </w:r>
    </w:p>
    <w:p w14:paraId="5624E500" w14:textId="77777777" w:rsidR="00C64174" w:rsidRPr="00E14A80" w:rsidRDefault="00C64174" w:rsidP="00C64174">
      <w:pPr>
        <w:pStyle w:val="ListParagraph"/>
        <w:ind w:left="792"/>
        <w:rPr>
          <w:rFonts w:cstheme="minorHAnsi"/>
          <w:lang w:val="pt-PT"/>
        </w:rPr>
      </w:pPr>
    </w:p>
    <w:p w14:paraId="1C6D02F4" w14:textId="77777777" w:rsidR="00E14A80" w:rsidRPr="00E14A80" w:rsidRDefault="00E14A80" w:rsidP="00E14A80">
      <w:pPr>
        <w:pStyle w:val="ListParagraph"/>
        <w:spacing w:line="360" w:lineRule="auto"/>
        <w:ind w:left="792"/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______________________________________________________________________________</w:t>
      </w:r>
    </w:p>
    <w:p w14:paraId="1D170204" w14:textId="77777777" w:rsidR="00E14A80" w:rsidRPr="00E14A80" w:rsidRDefault="00E14A80" w:rsidP="00E14A80">
      <w:pPr>
        <w:pStyle w:val="ListParagraph"/>
        <w:spacing w:line="360" w:lineRule="auto"/>
        <w:ind w:left="792"/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______________________________________________________________________________</w:t>
      </w:r>
    </w:p>
    <w:p w14:paraId="16B50FD9" w14:textId="77777777" w:rsidR="00E14A80" w:rsidRPr="00E14A80" w:rsidRDefault="00E14A80" w:rsidP="00E14A80">
      <w:pPr>
        <w:pStyle w:val="ListParagraph"/>
        <w:spacing w:line="360" w:lineRule="auto"/>
        <w:ind w:left="792"/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______________________________________________________________________________</w:t>
      </w:r>
    </w:p>
    <w:p w14:paraId="15528689" w14:textId="77777777" w:rsidR="00C64174" w:rsidRPr="00E14A80" w:rsidRDefault="00C64174" w:rsidP="00C64174">
      <w:pPr>
        <w:pStyle w:val="ListParagraph"/>
        <w:ind w:left="792"/>
        <w:rPr>
          <w:rFonts w:cstheme="minorHAnsi"/>
          <w:lang w:val="pt-PT"/>
        </w:rPr>
      </w:pPr>
    </w:p>
    <w:p w14:paraId="19FFEB32" w14:textId="77777777" w:rsidR="0056709C" w:rsidRPr="00E14A80" w:rsidRDefault="0056709C" w:rsidP="009D6575">
      <w:pPr>
        <w:suppressLineNumbers/>
        <w:spacing w:before="120" w:after="120" w:line="240" w:lineRule="auto"/>
        <w:jc w:val="center"/>
        <w:rPr>
          <w:rFonts w:ascii="Calibri" w:eastAsia="Times New Roman" w:hAnsi="Calibri" w:cs="Times New Roman"/>
          <w:b/>
          <w:sz w:val="28"/>
          <w:szCs w:val="24"/>
        </w:rPr>
      </w:pPr>
      <w:r w:rsidRPr="00E14A80">
        <w:rPr>
          <w:rFonts w:ascii="Calibri" w:eastAsia="Times New Roman" w:hAnsi="Calibri" w:cs="Times New Roman"/>
          <w:b/>
          <w:sz w:val="28"/>
          <w:szCs w:val="24"/>
        </w:rPr>
        <w:t>Grupo II</w:t>
      </w:r>
    </w:p>
    <w:p w14:paraId="09EEA433" w14:textId="77777777" w:rsidR="0056709C" w:rsidRPr="00E14A80" w:rsidRDefault="0056709C" w:rsidP="009D6575">
      <w:pPr>
        <w:spacing w:line="240" w:lineRule="auto"/>
        <w:jc w:val="center"/>
        <w:rPr>
          <w:rFonts w:cstheme="minorHAnsi"/>
          <w:i/>
        </w:rPr>
      </w:pPr>
      <w:r w:rsidRPr="00E14A80">
        <w:rPr>
          <w:rFonts w:cstheme="minorHAnsi"/>
          <w:i/>
        </w:rPr>
        <w:t>Os microrganismos que nos preocupam mais são aqueles que nos podem causar doenças,</w:t>
      </w:r>
      <w:r w:rsidR="009D6575" w:rsidRPr="00E14A80">
        <w:rPr>
          <w:rFonts w:cstheme="minorHAnsi"/>
          <w:i/>
        </w:rPr>
        <w:br/>
      </w:r>
      <w:r w:rsidRPr="00E14A80">
        <w:rPr>
          <w:rFonts w:cstheme="minorHAnsi"/>
          <w:i/>
        </w:rPr>
        <w:t>os patogénicos. Estes utilizam diferentes meios para te</w:t>
      </w:r>
      <w:r w:rsidR="009D6575" w:rsidRPr="00E14A80">
        <w:rPr>
          <w:rFonts w:cstheme="minorHAnsi"/>
          <w:i/>
        </w:rPr>
        <w:t>ntar invadir o nosso organismo.</w:t>
      </w:r>
    </w:p>
    <w:p w14:paraId="231DF37F" w14:textId="77777777" w:rsidR="0056709C" w:rsidRPr="00E14A80" w:rsidRDefault="0056709C" w:rsidP="0056709C">
      <w:pPr>
        <w:spacing w:line="240" w:lineRule="auto"/>
        <w:rPr>
          <w:rFonts w:cstheme="minorHAnsi"/>
        </w:rPr>
      </w:pPr>
    </w:p>
    <w:p w14:paraId="4F13271A" w14:textId="77777777" w:rsidR="00F24250" w:rsidRPr="00E14A80" w:rsidRDefault="0056709C" w:rsidP="00F24250">
      <w:pPr>
        <w:pStyle w:val="ListParagraph"/>
        <w:numPr>
          <w:ilvl w:val="0"/>
          <w:numId w:val="20"/>
        </w:numPr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Estabelece a correspondência correta entre as doenças da coluna I e os seres vivos da coluna II.</w:t>
      </w:r>
    </w:p>
    <w:p w14:paraId="2CCFF3BA" w14:textId="77777777" w:rsidR="00F24250" w:rsidRPr="00E14A80" w:rsidRDefault="00F24250" w:rsidP="00F24250">
      <w:pPr>
        <w:pStyle w:val="ListParagraph"/>
        <w:ind w:left="360"/>
        <w:rPr>
          <w:rFonts w:cstheme="minorHAnsi"/>
          <w:lang w:val="pt-PT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3260"/>
      </w:tblGrid>
      <w:tr w:rsidR="0056709C" w:rsidRPr="00E14A80" w14:paraId="4B005093" w14:textId="77777777" w:rsidTr="00F24250">
        <w:trPr>
          <w:jc w:val="center"/>
        </w:trPr>
        <w:tc>
          <w:tcPr>
            <w:tcW w:w="3260" w:type="dxa"/>
            <w:shd w:val="clear" w:color="auto" w:fill="808080" w:themeFill="background1" w:themeFillShade="80"/>
          </w:tcPr>
          <w:p w14:paraId="40C5F3E6" w14:textId="77777777" w:rsidR="0056709C" w:rsidRPr="00E14A80" w:rsidRDefault="0056709C" w:rsidP="00F24250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E14A80">
              <w:rPr>
                <w:rFonts w:cstheme="minorHAnsi"/>
                <w:b/>
                <w:color w:val="FFFFFF" w:themeColor="background1"/>
              </w:rPr>
              <w:t>Coluna I</w:t>
            </w:r>
          </w:p>
        </w:tc>
        <w:tc>
          <w:tcPr>
            <w:tcW w:w="3260" w:type="dxa"/>
            <w:shd w:val="clear" w:color="auto" w:fill="808080" w:themeFill="background1" w:themeFillShade="80"/>
          </w:tcPr>
          <w:p w14:paraId="052A836B" w14:textId="77777777" w:rsidR="0056709C" w:rsidRPr="00E14A80" w:rsidRDefault="0056709C" w:rsidP="00F24250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E14A80">
              <w:rPr>
                <w:rFonts w:cstheme="minorHAnsi"/>
                <w:b/>
                <w:color w:val="FFFFFF" w:themeColor="background1"/>
              </w:rPr>
              <w:t>Coluna II</w:t>
            </w:r>
          </w:p>
        </w:tc>
      </w:tr>
      <w:tr w:rsidR="0056709C" w:rsidRPr="00E14A80" w14:paraId="2A6AF28B" w14:textId="77777777" w:rsidTr="00F24250">
        <w:trPr>
          <w:jc w:val="center"/>
        </w:trPr>
        <w:tc>
          <w:tcPr>
            <w:tcW w:w="3260" w:type="dxa"/>
          </w:tcPr>
          <w:p w14:paraId="661FF3C9" w14:textId="77777777" w:rsidR="0056709C" w:rsidRPr="00E14A80" w:rsidRDefault="00F24250" w:rsidP="00F24250">
            <w:pPr>
              <w:ind w:left="171"/>
              <w:rPr>
                <w:rFonts w:cstheme="minorHAnsi"/>
              </w:rPr>
            </w:pPr>
            <w:r w:rsidRPr="00E14A80">
              <w:rPr>
                <w:rFonts w:cstheme="minorHAnsi"/>
              </w:rPr>
              <w:t>A.</w:t>
            </w:r>
            <w:r w:rsidR="0056709C" w:rsidRPr="00E14A80">
              <w:rPr>
                <w:rFonts w:cstheme="minorHAnsi"/>
              </w:rPr>
              <w:t xml:space="preserve"> Pneumonia</w:t>
            </w:r>
          </w:p>
          <w:p w14:paraId="72D864CC" w14:textId="77777777" w:rsidR="0056709C" w:rsidRPr="00E14A80" w:rsidRDefault="0056709C" w:rsidP="00F24250">
            <w:pPr>
              <w:ind w:left="171"/>
              <w:rPr>
                <w:rFonts w:cstheme="minorHAnsi"/>
              </w:rPr>
            </w:pPr>
            <w:r w:rsidRPr="00E14A80">
              <w:rPr>
                <w:rFonts w:cstheme="minorHAnsi"/>
              </w:rPr>
              <w:t>B</w:t>
            </w:r>
            <w:r w:rsidR="00F24250" w:rsidRPr="00E14A80">
              <w:rPr>
                <w:rFonts w:cstheme="minorHAnsi"/>
              </w:rPr>
              <w:t>.</w:t>
            </w:r>
            <w:r w:rsidRPr="00E14A80">
              <w:rPr>
                <w:rFonts w:cstheme="minorHAnsi"/>
              </w:rPr>
              <w:t xml:space="preserve"> Pé de atleta</w:t>
            </w:r>
          </w:p>
          <w:p w14:paraId="729FCCD5" w14:textId="77777777" w:rsidR="0056709C" w:rsidRPr="00E14A80" w:rsidRDefault="0056709C" w:rsidP="00F24250">
            <w:pPr>
              <w:ind w:left="171"/>
              <w:rPr>
                <w:rFonts w:cstheme="minorHAnsi"/>
              </w:rPr>
            </w:pPr>
            <w:r w:rsidRPr="00E14A80">
              <w:rPr>
                <w:rFonts w:cstheme="minorHAnsi"/>
              </w:rPr>
              <w:t>C</w:t>
            </w:r>
            <w:r w:rsidR="00F24250" w:rsidRPr="00E14A80">
              <w:rPr>
                <w:rFonts w:cstheme="minorHAnsi"/>
              </w:rPr>
              <w:t>.</w:t>
            </w:r>
            <w:r w:rsidRPr="00E14A80">
              <w:rPr>
                <w:rFonts w:cstheme="minorHAnsi"/>
              </w:rPr>
              <w:t xml:space="preserve"> Gripe</w:t>
            </w:r>
          </w:p>
          <w:p w14:paraId="778208C7" w14:textId="77777777" w:rsidR="0056709C" w:rsidRPr="00E14A80" w:rsidRDefault="0056709C" w:rsidP="00F24250">
            <w:pPr>
              <w:ind w:left="171"/>
              <w:rPr>
                <w:rFonts w:cstheme="minorHAnsi"/>
              </w:rPr>
            </w:pPr>
            <w:r w:rsidRPr="00E14A80">
              <w:rPr>
                <w:rFonts w:cstheme="minorHAnsi"/>
              </w:rPr>
              <w:t>D</w:t>
            </w:r>
            <w:r w:rsidR="00F24250" w:rsidRPr="00E14A80">
              <w:rPr>
                <w:rFonts w:cstheme="minorHAnsi"/>
              </w:rPr>
              <w:t>.</w:t>
            </w:r>
            <w:r w:rsidRPr="00E14A80">
              <w:rPr>
                <w:rFonts w:cstheme="minorHAnsi"/>
              </w:rPr>
              <w:t xml:space="preserve"> Malária</w:t>
            </w:r>
          </w:p>
          <w:p w14:paraId="5297AECE" w14:textId="77777777" w:rsidR="0056709C" w:rsidRPr="00E14A80" w:rsidRDefault="0056709C" w:rsidP="00F24250">
            <w:pPr>
              <w:ind w:left="171"/>
              <w:rPr>
                <w:rFonts w:cstheme="minorHAnsi"/>
              </w:rPr>
            </w:pPr>
            <w:r w:rsidRPr="00E14A80">
              <w:rPr>
                <w:rFonts w:cstheme="minorHAnsi"/>
              </w:rPr>
              <w:t>E</w:t>
            </w:r>
            <w:r w:rsidR="00F24250" w:rsidRPr="00E14A80">
              <w:rPr>
                <w:rFonts w:cstheme="minorHAnsi"/>
              </w:rPr>
              <w:t>.</w:t>
            </w:r>
            <w:r w:rsidRPr="00E14A80">
              <w:rPr>
                <w:rFonts w:cstheme="minorHAnsi"/>
              </w:rPr>
              <w:t xml:space="preserve"> Tinha</w:t>
            </w:r>
          </w:p>
        </w:tc>
        <w:tc>
          <w:tcPr>
            <w:tcW w:w="3260" w:type="dxa"/>
          </w:tcPr>
          <w:p w14:paraId="201A0010" w14:textId="77777777" w:rsidR="0056709C" w:rsidRPr="00E14A80" w:rsidRDefault="0056709C" w:rsidP="00F24250">
            <w:pPr>
              <w:ind w:left="463"/>
              <w:rPr>
                <w:rFonts w:cstheme="minorHAnsi"/>
              </w:rPr>
            </w:pPr>
            <w:r w:rsidRPr="00E14A80">
              <w:rPr>
                <w:rFonts w:cstheme="minorHAnsi"/>
              </w:rPr>
              <w:t>1</w:t>
            </w:r>
            <w:r w:rsidR="00F24250" w:rsidRPr="00E14A80">
              <w:rPr>
                <w:rFonts w:cstheme="minorHAnsi"/>
              </w:rPr>
              <w:t>.</w:t>
            </w:r>
            <w:r w:rsidRPr="00E14A80">
              <w:rPr>
                <w:rFonts w:cstheme="minorHAnsi"/>
              </w:rPr>
              <w:t xml:space="preserve"> Protozoário</w:t>
            </w:r>
          </w:p>
          <w:p w14:paraId="20811685" w14:textId="77777777" w:rsidR="0056709C" w:rsidRPr="00E14A80" w:rsidRDefault="0056709C" w:rsidP="00F24250">
            <w:pPr>
              <w:ind w:left="463"/>
              <w:rPr>
                <w:rFonts w:cstheme="minorHAnsi"/>
              </w:rPr>
            </w:pPr>
            <w:r w:rsidRPr="00E14A80">
              <w:rPr>
                <w:rFonts w:cstheme="minorHAnsi"/>
              </w:rPr>
              <w:t>2</w:t>
            </w:r>
            <w:r w:rsidR="00F24250" w:rsidRPr="00E14A80">
              <w:rPr>
                <w:rFonts w:cstheme="minorHAnsi"/>
              </w:rPr>
              <w:t>.</w:t>
            </w:r>
            <w:r w:rsidRPr="00E14A80">
              <w:rPr>
                <w:rFonts w:cstheme="minorHAnsi"/>
              </w:rPr>
              <w:t xml:space="preserve"> Fungo</w:t>
            </w:r>
          </w:p>
          <w:p w14:paraId="1349A258" w14:textId="77777777" w:rsidR="0056709C" w:rsidRPr="00E14A80" w:rsidRDefault="0056709C" w:rsidP="00F24250">
            <w:pPr>
              <w:ind w:left="463"/>
              <w:rPr>
                <w:rFonts w:cstheme="minorHAnsi"/>
              </w:rPr>
            </w:pPr>
            <w:r w:rsidRPr="00E14A80">
              <w:rPr>
                <w:rFonts w:cstheme="minorHAnsi"/>
              </w:rPr>
              <w:t>3</w:t>
            </w:r>
            <w:r w:rsidR="00F24250" w:rsidRPr="00E14A80">
              <w:rPr>
                <w:rFonts w:cstheme="minorHAnsi"/>
              </w:rPr>
              <w:t>.</w:t>
            </w:r>
            <w:r w:rsidRPr="00E14A80">
              <w:rPr>
                <w:rFonts w:cstheme="minorHAnsi"/>
              </w:rPr>
              <w:t xml:space="preserve"> Bactéria</w:t>
            </w:r>
          </w:p>
          <w:p w14:paraId="0AE5BC06" w14:textId="77777777" w:rsidR="0056709C" w:rsidRPr="00E14A80" w:rsidRDefault="0056709C" w:rsidP="00F24250">
            <w:pPr>
              <w:ind w:left="463"/>
              <w:rPr>
                <w:rFonts w:cstheme="minorHAnsi"/>
              </w:rPr>
            </w:pPr>
            <w:r w:rsidRPr="00E14A80">
              <w:rPr>
                <w:rFonts w:cstheme="minorHAnsi"/>
              </w:rPr>
              <w:t>4</w:t>
            </w:r>
            <w:r w:rsidR="00F24250" w:rsidRPr="00E14A80">
              <w:rPr>
                <w:rFonts w:cstheme="minorHAnsi"/>
              </w:rPr>
              <w:t>.</w:t>
            </w:r>
            <w:r w:rsidRPr="00E14A80">
              <w:rPr>
                <w:rFonts w:cstheme="minorHAnsi"/>
              </w:rPr>
              <w:t xml:space="preserve"> Vírus</w:t>
            </w:r>
          </w:p>
        </w:tc>
      </w:tr>
    </w:tbl>
    <w:p w14:paraId="63E79975" w14:textId="77777777" w:rsidR="0056709C" w:rsidRPr="00E14A80" w:rsidRDefault="0056709C" w:rsidP="0056709C">
      <w:pPr>
        <w:spacing w:line="240" w:lineRule="auto"/>
        <w:rPr>
          <w:rFonts w:cstheme="minorHAnsi"/>
        </w:rPr>
      </w:pPr>
    </w:p>
    <w:p w14:paraId="46F70AF9" w14:textId="77777777" w:rsidR="0056709C" w:rsidRPr="00E14A80" w:rsidRDefault="0056709C" w:rsidP="0029365B">
      <w:pPr>
        <w:pStyle w:val="ListParagraph"/>
        <w:numPr>
          <w:ilvl w:val="0"/>
          <w:numId w:val="20"/>
        </w:numPr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Identifica duas barreiras naturais do corpo humano à entrada de agentes patogénicos.</w:t>
      </w:r>
    </w:p>
    <w:p w14:paraId="0E6CDAC3" w14:textId="77777777" w:rsidR="0029365B" w:rsidRPr="00E14A80" w:rsidRDefault="0029365B" w:rsidP="0029365B">
      <w:pPr>
        <w:pStyle w:val="ListParagraph"/>
        <w:ind w:left="360"/>
        <w:rPr>
          <w:rFonts w:cstheme="minorHAnsi"/>
          <w:lang w:val="pt-PT"/>
        </w:rPr>
      </w:pPr>
    </w:p>
    <w:p w14:paraId="01111853" w14:textId="77777777" w:rsidR="0029365B" w:rsidRPr="00E14A80" w:rsidRDefault="0029365B" w:rsidP="00921916">
      <w:pPr>
        <w:pStyle w:val="ListParagraph"/>
        <w:spacing w:line="360" w:lineRule="auto"/>
        <w:ind w:left="360"/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__________________________________________________________________________________</w:t>
      </w:r>
    </w:p>
    <w:p w14:paraId="7C1C1676" w14:textId="57E6534E" w:rsidR="0029365B" w:rsidRPr="00E14A80" w:rsidRDefault="00921916" w:rsidP="00E14A80">
      <w:pPr>
        <w:pStyle w:val="ListParagraph"/>
        <w:spacing w:line="360" w:lineRule="auto"/>
        <w:ind w:left="360"/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__________________________________________________________________________________</w:t>
      </w:r>
      <w:r w:rsidR="0029365B" w:rsidRPr="00E14A80">
        <w:rPr>
          <w:rFonts w:cstheme="minorHAnsi"/>
          <w:lang w:val="pt-PT"/>
        </w:rPr>
        <w:br w:type="page"/>
      </w:r>
    </w:p>
    <w:p w14:paraId="5C969474" w14:textId="0DBB3C8A" w:rsidR="0056709C" w:rsidRPr="00E14A80" w:rsidRDefault="0056709C" w:rsidP="0029365B">
      <w:pPr>
        <w:pStyle w:val="ListParagraph"/>
        <w:numPr>
          <w:ilvl w:val="0"/>
          <w:numId w:val="20"/>
        </w:numPr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lastRenderedPageBreak/>
        <w:t xml:space="preserve">A resposta inflamatória ocorre quando os agentes patogénicos conseguem ultrapassar as barreiras de defesa primárias. Analisa a </w:t>
      </w:r>
      <w:r w:rsidR="00461403" w:rsidRPr="00E14A80">
        <w:rPr>
          <w:rFonts w:cstheme="minorHAnsi"/>
          <w:lang w:val="pt-PT"/>
        </w:rPr>
        <w:t>figura</w:t>
      </w:r>
      <w:r w:rsidR="00D00EAE" w:rsidRPr="00E14A80">
        <w:rPr>
          <w:rFonts w:cstheme="minorHAnsi"/>
          <w:lang w:val="pt-PT"/>
        </w:rPr>
        <w:t xml:space="preserve"> </w:t>
      </w:r>
      <w:r w:rsidRPr="00E14A80">
        <w:rPr>
          <w:rFonts w:cstheme="minorHAnsi"/>
          <w:lang w:val="pt-PT"/>
        </w:rPr>
        <w:t>seguinte.</w:t>
      </w:r>
    </w:p>
    <w:p w14:paraId="17CA17CF" w14:textId="77777777" w:rsidR="00D71599" w:rsidRPr="00E14A80" w:rsidRDefault="00D71599" w:rsidP="00D71599">
      <w:pPr>
        <w:pStyle w:val="ListParagraph"/>
        <w:ind w:left="360"/>
        <w:rPr>
          <w:rFonts w:cstheme="minorHAnsi"/>
          <w:lang w:val="pt-P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D71599" w:rsidRPr="00E14A80" w14:paraId="75C7F3FB" w14:textId="77777777" w:rsidTr="00D71599">
        <w:tc>
          <w:tcPr>
            <w:tcW w:w="4675" w:type="dxa"/>
          </w:tcPr>
          <w:p w14:paraId="3F0028BB" w14:textId="77777777" w:rsidR="00D71599" w:rsidRPr="00E14A80" w:rsidRDefault="001330F5" w:rsidP="00D71599">
            <w:pPr>
              <w:rPr>
                <w:rFonts w:cstheme="minorHAnsi"/>
              </w:rPr>
            </w:pPr>
            <w:r w:rsidRPr="00E14A80">
              <w:rPr>
                <w:rFonts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268B0919" wp14:editId="3EE8D36E">
                      <wp:simplePos x="0" y="0"/>
                      <wp:positionH relativeFrom="column">
                        <wp:posOffset>2982</wp:posOffset>
                      </wp:positionH>
                      <wp:positionV relativeFrom="paragraph">
                        <wp:posOffset>-2927</wp:posOffset>
                      </wp:positionV>
                      <wp:extent cx="3705225" cy="2562225"/>
                      <wp:effectExtent l="0" t="0" r="9525" b="9525"/>
                      <wp:wrapNone/>
                      <wp:docPr id="26" name="Group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05225" cy="2562225"/>
                                <a:chOff x="0" y="0"/>
                                <a:chExt cx="3705225" cy="25622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" name="Picture 21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8"/>
                                <a:srcRect t="20894" b="1556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705225" cy="25622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0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10101" y="103367"/>
                                  <a:ext cx="257175" cy="2762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E25EEEC" w14:textId="77777777" w:rsidR="0056709C" w:rsidRDefault="0056709C" w:rsidP="0056709C">
                                    <w: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8B0919" id="Group 26" o:spid="_x0000_s1027" style="position:absolute;margin-left:.25pt;margin-top:-.2pt;width:291.75pt;height:201.75pt;z-index:251662336" coordsize="3705225,2562225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1" o:spid="_x0000_s1028" type="#_x0000_t75" style="position:absolute;width:3705225;height:256222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BBn&#10;MKPFAAAA2wAAAA8AAABkcnMvZG93bnJldi54bWxEj0FrwkAUhO+C/2F5BW9mkwhS0qzSCK16UWt7&#10;6PE1+5qEZt+G7Krx37tCweMwM98w+XIwrThT7xrLCpIoBkFcWt1wpeDr8236DMJ5ZI2tZVJwJQfL&#10;xXiUY6bthT/ofPSVCBB2GSqove8yKV1Zk0EX2Y44eL+2N+iD7Cupe7wEuGllGsdzabDhsFBjR6ua&#10;yr/jySjYbM3++zBbH3YtJya+noqf922h1ORpeH0B4Wnwj/B/e6MVpAncv4QfIBc3AA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AQZzCjxQAAANsAAAAPAAAAAAAAAAAAAAAAAJwC&#10;AABkcnMvZG93bnJldi54bWxQSwUGAAAAAAQABAD3AAAAjgMAAAAA&#10;">
                        <v:imagedata r:id="rId9" o:title="" croptop="13693f" cropbottom="10198f"/>
                        <v:path arrowok="t"/>
                      </v:shape>
                      <v:shape id="Caixa de Texto 2" o:spid="_x0000_s1029" type="#_x0000_t202" style="position:absolute;left:310101;top:103367;width:257175;height:27622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md4zWxgAA&#10;ANsAAAAPAAAAZHJzL2Rvd25yZXYueG1sRI9Pb8IwDMXvk/gOkZF2mSBlm4AVAkJIm9iNP9N2tRrT&#10;VjROSbLSffv5MGk3W+/5vZ+X6941qqMQa88GJuMMFHHhbc2lgY/T62gOKiZki41nMvBDEdarwd0S&#10;c+tvfKDumEolIRxzNFCl1OZax6Iih3HsW2LRzj44TLKGUtuANwl3jX7Msql2WLM0VNjStqLicvx2&#10;BubPu+4rvj/tP4vpuXlJD7Pu7RqMuR/2mwWoRH36N/9d76zgC738IgPo1S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md4zWxgAAANsAAAAPAAAAAAAAAAAAAAAAAJcCAABkcnMv&#10;ZG93bnJldi54bWxQSwUGAAAAAAQABAD1AAAAigMAAAAA&#10;">
                        <v:textbox>
                          <w:txbxContent>
                            <w:p w14:paraId="6E25EEEC" w14:textId="77777777" w:rsidR="0056709C" w:rsidRDefault="0056709C" w:rsidP="0056709C">
                              <w:r>
                                <w:t>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4675" w:type="dxa"/>
          </w:tcPr>
          <w:p w14:paraId="0427612F" w14:textId="77777777" w:rsidR="00D71599" w:rsidRPr="00E14A80" w:rsidRDefault="001330F5" w:rsidP="00D71599">
            <w:pPr>
              <w:jc w:val="right"/>
              <w:rPr>
                <w:rFonts w:cstheme="minorHAnsi"/>
              </w:rPr>
            </w:pPr>
            <w:r w:rsidRPr="00E14A80">
              <w:rPr>
                <w:rFonts w:cstheme="minorHAnsi"/>
                <w:noProof/>
              </w:rPr>
              <mc:AlternateContent>
                <mc:Choice Requires="wpg">
                  <w:drawing>
                    <wp:inline distT="0" distB="0" distL="0" distR="0" wp14:anchorId="05040A84" wp14:editId="07141E7B">
                      <wp:extent cx="1632943" cy="1819275"/>
                      <wp:effectExtent l="0" t="0" r="0" b="0"/>
                      <wp:docPr id="23" name="Group 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32943" cy="1819275"/>
                                <a:chOff x="0" y="0"/>
                                <a:chExt cx="1632943" cy="1819275"/>
                              </a:xfrm>
                            </wpg:grpSpPr>
                            <wps:wsp>
                              <wps:cNvPr id="2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03367"/>
                                  <a:ext cx="257175" cy="2762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5A18BDF" w14:textId="77777777" w:rsidR="0056709C" w:rsidRDefault="0056709C" w:rsidP="0056709C">
                                    <w: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2" name="Picture 2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89613" y="0"/>
                                  <a:ext cx="1243330" cy="1819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040A84" id="Group 23" o:spid="_x0000_s1030" style="width:128.6pt;height:143.25pt;mso-position-horizontal-relative:char;mso-position-vertical-relative:line" coordsize="1632943,1819275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">
                      <v:shape id="Caixa de Texto 2" o:spid="_x0000_s1031" type="#_x0000_t202" style="position:absolute;top:103367;width:257175;height:27622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LiYexAAA&#10;ANoAAAAPAAAAZHJzL2Rvd25yZXYueG1sRI9PawIxFMTvQr9DeAUv4mZrRe3WKCK02JtV0etj8/YP&#10;3bysSbpuv31TEHocZuY3zHLdm0Z05HxtWcFTkoIgzq2uuVRwOr6NFyB8QNbYWCYFP+RhvXoYLDHT&#10;9saf1B1CKSKEfYYKqhDaTEqfV2TQJ7Yljl5hncEQpSuldniLcNPISZrOpMGa40KFLW0ryr8O30bB&#10;YrrrLv7jeX/OZ0XzEkbz7v3qlBo+9ptXEIH68B++t3dawQT+rsQbIFe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Bi4mHsQAAADaAAAADwAAAAAAAAAAAAAAAACXAgAAZHJzL2Rv&#10;d25yZXYueG1sUEsFBgAAAAAEAAQA9QAAAIgDAAAAAA==&#10;">
                        <v:textbox>
                          <w:txbxContent>
                            <w:p w14:paraId="35A18BDF" w14:textId="77777777" w:rsidR="0056709C" w:rsidRDefault="0056709C" w:rsidP="0056709C">
                              <w:r>
                                <w:t>B</w:t>
                              </w:r>
                            </w:p>
                          </w:txbxContent>
                        </v:textbox>
                      </v:shape>
                      <v:shape id="Picture 22" o:spid="_x0000_s1032" type="#_x0000_t75" style="position:absolute;left:389613;width:1243330;height:181927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DUa&#10;LaDCAAAA2wAAAA8AAABkcnMvZG93bnJldi54bWxEj0FrAjEUhO9C/0N4BW+adQXRrVFUEDz0otWe&#10;H8lzs7h52W7Sddtf3whCj8PMfMMs172rRUdtqDwrmIwzEMTam4pLBeeP/WgOIkRkg7VnUvBDAdar&#10;l8ESC+PvfKTuFEuRIBwKVGBjbAopg7bkMIx9Q5y8q28dxiTbUpoW7wnuapln2Uw6rDgtWGxoZ0nf&#10;Tt9OQTfH7e63ny60vnzaBW7fq+wrKDV87TdvICL18T/8bB+MgjyHx5f0A+TqDw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A1Gi2gwgAAANsAAAAPAAAAAAAAAAAAAAAAAJwCAABk&#10;cnMvZG93bnJldi54bWxQSwUGAAAAAAQABAD3AAAAiwMAAAAA&#10;">
                        <v:imagedata r:id="rId11" o:title="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12E7CEF6" w14:textId="77777777" w:rsidR="00D71599" w:rsidRPr="00E14A80" w:rsidRDefault="00D71599" w:rsidP="00D71599">
      <w:pPr>
        <w:rPr>
          <w:rFonts w:cstheme="minorHAnsi"/>
        </w:rPr>
      </w:pPr>
    </w:p>
    <w:p w14:paraId="61FB60B2" w14:textId="77777777" w:rsidR="00D71599" w:rsidRPr="00E14A80" w:rsidRDefault="00D71599" w:rsidP="00D71599">
      <w:pPr>
        <w:rPr>
          <w:rFonts w:cstheme="minorHAnsi"/>
        </w:rPr>
      </w:pPr>
    </w:p>
    <w:p w14:paraId="03B988C0" w14:textId="77777777" w:rsidR="001330F5" w:rsidRPr="00E14A80" w:rsidRDefault="001330F5" w:rsidP="0056709C">
      <w:pPr>
        <w:spacing w:line="240" w:lineRule="auto"/>
        <w:rPr>
          <w:rFonts w:cstheme="minorHAnsi"/>
        </w:rPr>
      </w:pPr>
    </w:p>
    <w:p w14:paraId="7FBFD96E" w14:textId="77777777" w:rsidR="0056709C" w:rsidRPr="00E14A80" w:rsidRDefault="0056709C" w:rsidP="001330F5">
      <w:pPr>
        <w:pStyle w:val="ListParagraph"/>
        <w:numPr>
          <w:ilvl w:val="1"/>
          <w:numId w:val="20"/>
        </w:numPr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Identifica os processos A e B.</w:t>
      </w:r>
    </w:p>
    <w:p w14:paraId="7E054D30" w14:textId="77777777" w:rsidR="001330F5" w:rsidRPr="00E14A80" w:rsidRDefault="001330F5" w:rsidP="001330F5">
      <w:pPr>
        <w:pStyle w:val="ListParagraph"/>
        <w:ind w:left="792"/>
        <w:rPr>
          <w:rFonts w:cstheme="minorHAnsi"/>
          <w:lang w:val="pt-PT"/>
        </w:rPr>
      </w:pPr>
    </w:p>
    <w:p w14:paraId="2C6F30EF" w14:textId="77777777" w:rsidR="001330F5" w:rsidRPr="00E14A80" w:rsidRDefault="001330F5" w:rsidP="001330F5">
      <w:pPr>
        <w:pStyle w:val="ListParagraph"/>
        <w:ind w:left="792"/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______________________________________________________________________________</w:t>
      </w:r>
    </w:p>
    <w:p w14:paraId="40B51C76" w14:textId="77777777" w:rsidR="001330F5" w:rsidRPr="00E14A80" w:rsidRDefault="001330F5" w:rsidP="001330F5">
      <w:pPr>
        <w:pStyle w:val="ListParagraph"/>
        <w:ind w:left="792"/>
        <w:rPr>
          <w:rFonts w:cstheme="minorHAnsi"/>
          <w:lang w:val="pt-PT"/>
        </w:rPr>
      </w:pPr>
    </w:p>
    <w:p w14:paraId="7F11BA53" w14:textId="77777777" w:rsidR="0056709C" w:rsidRPr="00E14A80" w:rsidRDefault="0056709C" w:rsidP="0056709C">
      <w:pPr>
        <w:pStyle w:val="ListParagraph"/>
        <w:numPr>
          <w:ilvl w:val="1"/>
          <w:numId w:val="20"/>
        </w:numPr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Explica o processo A.</w:t>
      </w:r>
    </w:p>
    <w:p w14:paraId="6625EBB9" w14:textId="77777777" w:rsidR="00715AE2" w:rsidRPr="00E14A80" w:rsidRDefault="00715AE2" w:rsidP="00715AE2">
      <w:pPr>
        <w:pStyle w:val="ListParagraph"/>
        <w:ind w:left="792"/>
        <w:rPr>
          <w:rFonts w:cstheme="minorHAnsi"/>
          <w:lang w:val="pt-PT"/>
        </w:rPr>
      </w:pPr>
    </w:p>
    <w:p w14:paraId="41EB6B21" w14:textId="77777777" w:rsidR="00E14A80" w:rsidRPr="00E14A80" w:rsidRDefault="00E14A80" w:rsidP="00E14A80">
      <w:pPr>
        <w:pStyle w:val="ListParagraph"/>
        <w:spacing w:line="360" w:lineRule="auto"/>
        <w:ind w:left="792"/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______________________________________________________________________________</w:t>
      </w:r>
    </w:p>
    <w:p w14:paraId="7F79B0E5" w14:textId="77777777" w:rsidR="00E14A80" w:rsidRPr="00E14A80" w:rsidRDefault="00E14A80" w:rsidP="00E14A80">
      <w:pPr>
        <w:pStyle w:val="ListParagraph"/>
        <w:spacing w:line="360" w:lineRule="auto"/>
        <w:ind w:left="792"/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______________________________________________________________________________</w:t>
      </w:r>
    </w:p>
    <w:p w14:paraId="0B408A38" w14:textId="77777777" w:rsidR="0056709C" w:rsidRPr="00E14A80" w:rsidRDefault="0056709C" w:rsidP="0056709C">
      <w:pPr>
        <w:spacing w:line="240" w:lineRule="auto"/>
        <w:rPr>
          <w:rFonts w:cstheme="minorHAnsi"/>
        </w:rPr>
      </w:pPr>
    </w:p>
    <w:p w14:paraId="46032C08" w14:textId="77777777" w:rsidR="0056709C" w:rsidRPr="00E14A80" w:rsidRDefault="0056709C" w:rsidP="00417C1D">
      <w:pPr>
        <w:pStyle w:val="ListParagraph"/>
        <w:numPr>
          <w:ilvl w:val="1"/>
          <w:numId w:val="20"/>
        </w:numPr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Reconstitui a sequência temporal de acontecimentos da resposta inflamatória, colocando por ordem as letras que os identificam.</w:t>
      </w:r>
    </w:p>
    <w:p w14:paraId="02BD16C3" w14:textId="77777777" w:rsidR="00417C1D" w:rsidRPr="00E14A80" w:rsidRDefault="00417C1D" w:rsidP="00417C1D">
      <w:pPr>
        <w:pStyle w:val="ListParagraph"/>
        <w:ind w:left="792"/>
        <w:rPr>
          <w:rFonts w:cstheme="minorHAnsi"/>
          <w:lang w:val="pt-PT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68"/>
        <w:gridCol w:w="8362"/>
      </w:tblGrid>
      <w:tr w:rsidR="00417C1D" w:rsidRPr="00E14A80" w14:paraId="24DF4C41" w14:textId="77777777" w:rsidTr="00AC3211">
        <w:tc>
          <w:tcPr>
            <w:tcW w:w="268" w:type="dxa"/>
            <w:tcBorders>
              <w:bottom w:val="single" w:sz="4" w:space="0" w:color="auto"/>
              <w:right w:val="single" w:sz="4" w:space="0" w:color="auto"/>
            </w:tcBorders>
          </w:tcPr>
          <w:p w14:paraId="2B1EE0E0" w14:textId="77777777" w:rsidR="00417C1D" w:rsidRPr="00E14A80" w:rsidRDefault="00417C1D" w:rsidP="00AC3211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A5C765" w14:textId="77777777" w:rsidR="00417C1D" w:rsidRPr="00E14A80" w:rsidRDefault="00417C1D" w:rsidP="00AC3211">
            <w:pPr>
              <w:pStyle w:val="ListParagraph"/>
              <w:ind w:left="176" w:hanging="176"/>
              <w:jc w:val="left"/>
              <w:rPr>
                <w:lang w:val="pt-PT"/>
              </w:rPr>
            </w:pPr>
            <w:r w:rsidRPr="00E14A80">
              <w:rPr>
                <w:b/>
                <w:lang w:val="pt-PT"/>
              </w:rPr>
              <w:t xml:space="preserve">A. </w:t>
            </w:r>
            <w:r w:rsidRPr="00E14A80">
              <w:rPr>
                <w:rFonts w:cstheme="minorHAnsi"/>
                <w:lang w:val="pt-PT"/>
              </w:rPr>
              <w:t>Fagocitose do agente patogénico.</w:t>
            </w:r>
          </w:p>
        </w:tc>
      </w:tr>
      <w:tr w:rsidR="00417C1D" w:rsidRPr="00E14A80" w14:paraId="234B9E08" w14:textId="77777777" w:rsidTr="00AC3211">
        <w:tc>
          <w:tcPr>
            <w:tcW w:w="268" w:type="dxa"/>
            <w:tcBorders>
              <w:bottom w:val="single" w:sz="4" w:space="0" w:color="auto"/>
              <w:right w:val="single" w:sz="4" w:space="0" w:color="auto"/>
            </w:tcBorders>
          </w:tcPr>
          <w:p w14:paraId="257D15EF" w14:textId="77777777" w:rsidR="00417C1D" w:rsidRPr="00E14A80" w:rsidRDefault="00417C1D" w:rsidP="00AC3211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BF2DC4" w14:textId="77777777" w:rsidR="00417C1D" w:rsidRPr="00E14A80" w:rsidRDefault="00417C1D" w:rsidP="00AC3211">
            <w:pPr>
              <w:pStyle w:val="ListParagraph"/>
              <w:ind w:left="176" w:hanging="176"/>
              <w:jc w:val="left"/>
              <w:rPr>
                <w:lang w:val="pt-PT"/>
              </w:rPr>
            </w:pPr>
            <w:r w:rsidRPr="00E14A80">
              <w:rPr>
                <w:b/>
                <w:lang w:val="pt-PT"/>
              </w:rPr>
              <w:t>B.</w:t>
            </w:r>
            <w:r w:rsidRPr="00E14A80">
              <w:rPr>
                <w:lang w:val="pt-PT"/>
              </w:rPr>
              <w:t xml:space="preserve"> </w:t>
            </w:r>
            <w:r w:rsidRPr="00E14A80">
              <w:rPr>
                <w:rFonts w:cstheme="minorHAnsi"/>
                <w:lang w:val="pt-PT"/>
              </w:rPr>
              <w:t>Vasodilatação e aumento da permeabilidade dos capilares.</w:t>
            </w:r>
          </w:p>
        </w:tc>
      </w:tr>
      <w:tr w:rsidR="00417C1D" w:rsidRPr="00E14A80" w14:paraId="0382CE43" w14:textId="77777777" w:rsidTr="00AC3211">
        <w:tc>
          <w:tcPr>
            <w:tcW w:w="268" w:type="dxa"/>
            <w:tcBorders>
              <w:right w:val="single" w:sz="4" w:space="0" w:color="auto"/>
            </w:tcBorders>
          </w:tcPr>
          <w:p w14:paraId="26FA6CFA" w14:textId="77777777" w:rsidR="00417C1D" w:rsidRPr="00E14A80" w:rsidRDefault="00417C1D" w:rsidP="00AC3211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338504" w14:textId="77777777" w:rsidR="00417C1D" w:rsidRPr="00E14A80" w:rsidRDefault="00417C1D" w:rsidP="00AC3211">
            <w:pPr>
              <w:pStyle w:val="ListParagraph"/>
              <w:ind w:left="0"/>
              <w:rPr>
                <w:lang w:val="pt-PT"/>
              </w:rPr>
            </w:pPr>
            <w:r w:rsidRPr="00E14A80">
              <w:rPr>
                <w:b/>
                <w:lang w:val="pt-PT"/>
              </w:rPr>
              <w:t xml:space="preserve">C. </w:t>
            </w:r>
            <w:r w:rsidR="00921916" w:rsidRPr="00E14A80">
              <w:rPr>
                <w:rFonts w:cstheme="minorHAnsi"/>
                <w:lang w:val="pt-PT"/>
              </w:rPr>
              <w:t>Invasão microbiana.</w:t>
            </w:r>
          </w:p>
        </w:tc>
      </w:tr>
      <w:tr w:rsidR="00417C1D" w:rsidRPr="00E14A80" w14:paraId="158C5409" w14:textId="77777777" w:rsidTr="00921916">
        <w:tc>
          <w:tcPr>
            <w:tcW w:w="268" w:type="dxa"/>
            <w:tcBorders>
              <w:right w:val="single" w:sz="4" w:space="0" w:color="auto"/>
            </w:tcBorders>
          </w:tcPr>
          <w:p w14:paraId="4C2F91B8" w14:textId="77777777" w:rsidR="00417C1D" w:rsidRPr="00E14A80" w:rsidRDefault="00417C1D" w:rsidP="00AC3211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F60E38" w14:textId="77777777" w:rsidR="00417C1D" w:rsidRPr="00E14A80" w:rsidRDefault="00417C1D" w:rsidP="00AC3211">
            <w:pPr>
              <w:pStyle w:val="ListParagraph"/>
              <w:ind w:left="0"/>
              <w:rPr>
                <w:lang w:val="pt-PT"/>
              </w:rPr>
            </w:pPr>
            <w:r w:rsidRPr="00E14A80">
              <w:rPr>
                <w:b/>
                <w:lang w:val="pt-PT"/>
              </w:rPr>
              <w:t>D.</w:t>
            </w:r>
            <w:r w:rsidRPr="00E14A80">
              <w:rPr>
                <w:lang w:val="pt-PT"/>
              </w:rPr>
              <w:t xml:space="preserve"> </w:t>
            </w:r>
            <w:r w:rsidR="00921916" w:rsidRPr="00E14A80">
              <w:rPr>
                <w:rFonts w:cstheme="minorHAnsi"/>
                <w:lang w:val="pt-PT"/>
              </w:rPr>
              <w:t>Migração de leucócitos para o local infetado.</w:t>
            </w:r>
          </w:p>
        </w:tc>
      </w:tr>
      <w:tr w:rsidR="00417C1D" w:rsidRPr="00E14A80" w14:paraId="73D3F81C" w14:textId="77777777" w:rsidTr="00921916">
        <w:tc>
          <w:tcPr>
            <w:tcW w:w="268" w:type="dxa"/>
            <w:tcBorders>
              <w:bottom w:val="single" w:sz="4" w:space="0" w:color="auto"/>
              <w:right w:val="single" w:sz="4" w:space="0" w:color="auto"/>
            </w:tcBorders>
          </w:tcPr>
          <w:p w14:paraId="4380A101" w14:textId="77777777" w:rsidR="00417C1D" w:rsidRPr="00E14A80" w:rsidRDefault="00417C1D" w:rsidP="00AC3211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AD84FF" w14:textId="77777777" w:rsidR="00417C1D" w:rsidRPr="00E14A80" w:rsidRDefault="00417C1D" w:rsidP="00AC3211">
            <w:pPr>
              <w:pStyle w:val="ListParagraph"/>
              <w:ind w:left="0"/>
              <w:rPr>
                <w:lang w:val="pt-PT"/>
              </w:rPr>
            </w:pPr>
            <w:r w:rsidRPr="00E14A80">
              <w:rPr>
                <w:b/>
                <w:lang w:val="pt-PT"/>
              </w:rPr>
              <w:t>E.</w:t>
            </w:r>
            <w:r w:rsidRPr="00E14A80">
              <w:rPr>
                <w:lang w:val="pt-PT"/>
              </w:rPr>
              <w:t xml:space="preserve"> </w:t>
            </w:r>
            <w:r w:rsidR="00921916" w:rsidRPr="00E14A80">
              <w:rPr>
                <w:rFonts w:cstheme="minorHAnsi"/>
                <w:lang w:val="pt-PT"/>
              </w:rPr>
              <w:t>Aumento do fluxo sanguíneo e da temperatura no local.</w:t>
            </w:r>
          </w:p>
        </w:tc>
      </w:tr>
    </w:tbl>
    <w:p w14:paraId="25E24355" w14:textId="77777777" w:rsidR="00417C1D" w:rsidRPr="00E14A80" w:rsidRDefault="00417C1D" w:rsidP="00417C1D">
      <w:pPr>
        <w:pStyle w:val="ListParagraph"/>
        <w:ind w:left="792"/>
        <w:rPr>
          <w:rFonts w:cstheme="minorHAnsi"/>
          <w:lang w:val="pt-PT"/>
        </w:rPr>
      </w:pPr>
    </w:p>
    <w:p w14:paraId="743DE2C7" w14:textId="784A1D74" w:rsidR="0056709C" w:rsidRPr="00E14A80" w:rsidRDefault="0056709C" w:rsidP="00921916">
      <w:pPr>
        <w:pStyle w:val="ListParagraph"/>
        <w:numPr>
          <w:ilvl w:val="1"/>
          <w:numId w:val="20"/>
        </w:numPr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 xml:space="preserve">Indica três </w:t>
      </w:r>
      <w:r w:rsidR="00D17BB1">
        <w:rPr>
          <w:rFonts w:cstheme="minorHAnsi"/>
          <w:lang w:val="pt-PT"/>
        </w:rPr>
        <w:t>ações</w:t>
      </w:r>
      <w:r w:rsidRPr="00E14A80">
        <w:rPr>
          <w:rFonts w:cstheme="minorHAnsi"/>
          <w:lang w:val="pt-PT"/>
        </w:rPr>
        <w:t xml:space="preserve"> que contribuam para a prevenção de doenças infeciosas.</w:t>
      </w:r>
    </w:p>
    <w:p w14:paraId="0531D067" w14:textId="77777777" w:rsidR="00921916" w:rsidRPr="00E14A80" w:rsidRDefault="00921916" w:rsidP="00921916">
      <w:pPr>
        <w:pStyle w:val="ListParagraph"/>
        <w:ind w:left="792"/>
        <w:rPr>
          <w:rFonts w:cstheme="minorHAnsi"/>
          <w:lang w:val="pt-PT"/>
        </w:rPr>
      </w:pPr>
    </w:p>
    <w:p w14:paraId="6314A64E" w14:textId="77777777" w:rsidR="00921916" w:rsidRPr="00E14A80" w:rsidRDefault="00921916" w:rsidP="00921916">
      <w:pPr>
        <w:pStyle w:val="ListParagraph"/>
        <w:spacing w:line="360" w:lineRule="auto"/>
        <w:ind w:left="792"/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______________________________________________________________________________</w:t>
      </w:r>
    </w:p>
    <w:p w14:paraId="2A3CE297" w14:textId="77777777" w:rsidR="00921916" w:rsidRPr="00E14A80" w:rsidRDefault="00921916" w:rsidP="00921916">
      <w:pPr>
        <w:pStyle w:val="ListParagraph"/>
        <w:spacing w:line="360" w:lineRule="auto"/>
        <w:ind w:left="792"/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______________________________________________________________________________</w:t>
      </w:r>
    </w:p>
    <w:p w14:paraId="7CCD960A" w14:textId="77777777" w:rsidR="00921916" w:rsidRPr="00E14A80" w:rsidRDefault="00921916" w:rsidP="00921916">
      <w:pPr>
        <w:pStyle w:val="ListParagraph"/>
        <w:spacing w:line="360" w:lineRule="auto"/>
        <w:ind w:left="792"/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______________________________________________________________________________</w:t>
      </w:r>
    </w:p>
    <w:p w14:paraId="76020001" w14:textId="77777777" w:rsidR="00921916" w:rsidRPr="00E14A80" w:rsidRDefault="00921916" w:rsidP="00921916">
      <w:pPr>
        <w:pStyle w:val="ListParagraph"/>
        <w:ind w:left="792"/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br w:type="page"/>
      </w:r>
    </w:p>
    <w:p w14:paraId="45C728AA" w14:textId="77777777" w:rsidR="0056709C" w:rsidRPr="00E14A80" w:rsidRDefault="0056709C" w:rsidP="0056709C">
      <w:pPr>
        <w:pStyle w:val="ListParagraph"/>
        <w:numPr>
          <w:ilvl w:val="0"/>
          <w:numId w:val="20"/>
        </w:numPr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lastRenderedPageBreak/>
        <w:t>Analisa a tabela seguinte.</w:t>
      </w:r>
    </w:p>
    <w:p w14:paraId="046FD6CE" w14:textId="58CB70E7" w:rsidR="002C0D25" w:rsidRPr="006C3D54" w:rsidRDefault="002C0D25" w:rsidP="002C0D25">
      <w:pPr>
        <w:pStyle w:val="ListParagraph"/>
        <w:ind w:left="360"/>
        <w:rPr>
          <w:rFonts w:cstheme="minorHAnsi"/>
          <w:sz w:val="12"/>
          <w:szCs w:val="12"/>
          <w:lang w:val="pt-PT"/>
        </w:rPr>
      </w:pPr>
    </w:p>
    <w:p w14:paraId="51905688" w14:textId="5596EC24" w:rsidR="002C0D25" w:rsidRPr="00E14A80" w:rsidRDefault="0068032F" w:rsidP="002C0D25">
      <w:pPr>
        <w:pStyle w:val="ListParagraph"/>
        <w:ind w:left="360"/>
        <w:rPr>
          <w:rFonts w:cstheme="minorHAnsi"/>
          <w:lang w:val="pt-PT"/>
        </w:rPr>
      </w:pPr>
      <w:r w:rsidRPr="00E14A80">
        <w:rPr>
          <w:rStyle w:val="CommentReference"/>
          <w:lang w:val="pt-PT"/>
        </w:rPr>
        <w:commentReference w:id="2"/>
      </w:r>
      <w:commentRangeStart w:id="2"/>
      <w:r w:rsidR="006C3D54" w:rsidRPr="00E14A80">
        <w:rPr>
          <w:rFonts w:cstheme="minorHAnsi"/>
          <w:noProof/>
          <w:lang w:val="pt-PT"/>
        </w:rPr>
        <w:drawing>
          <wp:inline distT="0" distB="0" distL="0" distR="0" wp14:anchorId="19EDFFCA" wp14:editId="5A7AB2A3">
            <wp:extent cx="5748793" cy="3164907"/>
            <wp:effectExtent l="0" t="0" r="4445" b="0"/>
            <wp:docPr id="2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9838" cy="3170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commentRangeEnd w:id="2"/>
    </w:p>
    <w:p w14:paraId="0A782C33" w14:textId="77777777" w:rsidR="006C3D54" w:rsidRPr="006C3D54" w:rsidRDefault="006C3D54" w:rsidP="006C3D54">
      <w:pPr>
        <w:pStyle w:val="ListParagraph"/>
        <w:ind w:left="792"/>
        <w:rPr>
          <w:rFonts w:cstheme="minorHAnsi"/>
          <w:sz w:val="20"/>
          <w:lang w:val="pt-PT"/>
        </w:rPr>
      </w:pPr>
    </w:p>
    <w:p w14:paraId="29547401" w14:textId="77777777" w:rsidR="0056709C" w:rsidRPr="006C3D54" w:rsidRDefault="0056709C" w:rsidP="006C3D54">
      <w:pPr>
        <w:pStyle w:val="ListParagraph"/>
        <w:numPr>
          <w:ilvl w:val="1"/>
          <w:numId w:val="20"/>
        </w:numPr>
        <w:rPr>
          <w:rFonts w:cstheme="minorHAnsi"/>
          <w:lang w:val="pt-PT"/>
        </w:rPr>
      </w:pPr>
      <w:r w:rsidRPr="006C3D54">
        <w:rPr>
          <w:rFonts w:cstheme="minorHAnsi"/>
          <w:lang w:val="pt-PT"/>
        </w:rPr>
        <w:t>Explica em que consiste a vacinação.</w:t>
      </w:r>
    </w:p>
    <w:p w14:paraId="27F3009D" w14:textId="77777777" w:rsidR="002C0D25" w:rsidRPr="006C3D54" w:rsidRDefault="002C0D25" w:rsidP="002C0D25">
      <w:pPr>
        <w:pStyle w:val="ListParagraph"/>
        <w:ind w:left="792"/>
        <w:rPr>
          <w:rFonts w:cstheme="minorHAnsi"/>
          <w:sz w:val="20"/>
          <w:lang w:val="pt-PT"/>
        </w:rPr>
      </w:pPr>
    </w:p>
    <w:p w14:paraId="306B4DFE" w14:textId="77777777" w:rsidR="002C0D25" w:rsidRPr="00E14A80" w:rsidRDefault="002C0D25" w:rsidP="002C0D25">
      <w:pPr>
        <w:pStyle w:val="ListParagraph"/>
        <w:ind w:left="792"/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______________________________________________________________________________</w:t>
      </w:r>
    </w:p>
    <w:p w14:paraId="1F9BE3A4" w14:textId="77777777" w:rsidR="002C0D25" w:rsidRPr="00E14A80" w:rsidRDefault="002C0D25" w:rsidP="002C0D25">
      <w:pPr>
        <w:pStyle w:val="ListParagraph"/>
        <w:ind w:left="792"/>
        <w:rPr>
          <w:rFonts w:cstheme="minorHAnsi"/>
          <w:lang w:val="pt-PT"/>
        </w:rPr>
      </w:pPr>
    </w:p>
    <w:p w14:paraId="3A78C04D" w14:textId="77777777" w:rsidR="0056709C" w:rsidRPr="00E14A80" w:rsidRDefault="0056709C" w:rsidP="002C0D25">
      <w:pPr>
        <w:pStyle w:val="ListParagraph"/>
        <w:numPr>
          <w:ilvl w:val="1"/>
          <w:numId w:val="20"/>
        </w:numPr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Indica o que contém a vacina contra a pneumonia.</w:t>
      </w:r>
    </w:p>
    <w:p w14:paraId="45762CE1" w14:textId="77777777" w:rsidR="00D556DB" w:rsidRPr="006C3D54" w:rsidRDefault="00D556DB" w:rsidP="00D556DB">
      <w:pPr>
        <w:pStyle w:val="ListParagraph"/>
        <w:ind w:left="792"/>
        <w:rPr>
          <w:rFonts w:cstheme="minorHAnsi"/>
          <w:sz w:val="20"/>
          <w:lang w:val="pt-PT"/>
        </w:rPr>
      </w:pPr>
    </w:p>
    <w:p w14:paraId="61A48496" w14:textId="77777777" w:rsidR="00D556DB" w:rsidRPr="00E14A80" w:rsidRDefault="00D556DB" w:rsidP="00D556DB">
      <w:pPr>
        <w:pStyle w:val="ListParagraph"/>
        <w:ind w:left="792"/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______________________________________________________________________________</w:t>
      </w:r>
    </w:p>
    <w:p w14:paraId="7F7F47F4" w14:textId="77777777" w:rsidR="00D556DB" w:rsidRPr="00E14A80" w:rsidRDefault="00D556DB" w:rsidP="00D556DB">
      <w:pPr>
        <w:pStyle w:val="ListParagraph"/>
        <w:ind w:left="792"/>
        <w:rPr>
          <w:rFonts w:cstheme="minorHAnsi"/>
          <w:lang w:val="pt-PT"/>
        </w:rPr>
      </w:pPr>
    </w:p>
    <w:p w14:paraId="50F85732" w14:textId="309CC70B" w:rsidR="0056709C" w:rsidRPr="00E14A80" w:rsidRDefault="0056709C" w:rsidP="00D556DB">
      <w:pPr>
        <w:pStyle w:val="ListParagraph"/>
        <w:numPr>
          <w:ilvl w:val="1"/>
          <w:numId w:val="20"/>
        </w:numPr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Identifica a</w:t>
      </w:r>
      <w:r w:rsidR="00F072BD">
        <w:rPr>
          <w:rFonts w:cstheme="minorHAnsi"/>
          <w:lang w:val="pt-PT"/>
        </w:rPr>
        <w:t>s</w:t>
      </w:r>
      <w:r w:rsidRPr="00E14A80">
        <w:rPr>
          <w:rFonts w:cstheme="minorHAnsi"/>
          <w:lang w:val="pt-PT"/>
        </w:rPr>
        <w:t xml:space="preserve"> vacina</w:t>
      </w:r>
      <w:r w:rsidR="00F072BD">
        <w:rPr>
          <w:rFonts w:cstheme="minorHAnsi"/>
          <w:lang w:val="pt-PT"/>
        </w:rPr>
        <w:t>s</w:t>
      </w:r>
      <w:r w:rsidRPr="00E14A80">
        <w:rPr>
          <w:rFonts w:cstheme="minorHAnsi"/>
          <w:lang w:val="pt-PT"/>
        </w:rPr>
        <w:t xml:space="preserve"> que se recomenda tomar até ao final da vida.</w:t>
      </w:r>
    </w:p>
    <w:p w14:paraId="6236073B" w14:textId="77777777" w:rsidR="00D556DB" w:rsidRPr="006C3D54" w:rsidRDefault="00D556DB" w:rsidP="00D556DB">
      <w:pPr>
        <w:pStyle w:val="ListParagraph"/>
        <w:ind w:left="792"/>
        <w:rPr>
          <w:rFonts w:cstheme="minorHAnsi"/>
          <w:sz w:val="20"/>
          <w:lang w:val="pt-PT"/>
        </w:rPr>
      </w:pPr>
    </w:p>
    <w:p w14:paraId="4DC05C1E" w14:textId="77777777" w:rsidR="00D556DB" w:rsidRPr="00E14A80" w:rsidRDefault="00D556DB" w:rsidP="00D556DB">
      <w:pPr>
        <w:pStyle w:val="ListParagraph"/>
        <w:ind w:left="792"/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______________________________________________________________________________</w:t>
      </w:r>
    </w:p>
    <w:p w14:paraId="679AC423" w14:textId="77777777" w:rsidR="0056709C" w:rsidRPr="00E14A80" w:rsidRDefault="0056709C" w:rsidP="0056709C">
      <w:pPr>
        <w:spacing w:line="240" w:lineRule="auto"/>
        <w:rPr>
          <w:rFonts w:cstheme="minorHAnsi"/>
        </w:rPr>
      </w:pPr>
    </w:p>
    <w:p w14:paraId="3763595E" w14:textId="46762D55" w:rsidR="00C44665" w:rsidRPr="00E14A80" w:rsidRDefault="0056709C" w:rsidP="0056709C">
      <w:pPr>
        <w:pStyle w:val="ListParagraph"/>
        <w:numPr>
          <w:ilvl w:val="0"/>
          <w:numId w:val="20"/>
        </w:numPr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 xml:space="preserve">O João está com gripe. Foi até à farmácia e comprou um MNSRM indicado para os sintomas que tinha. </w:t>
      </w:r>
      <w:r w:rsidR="00F072BD">
        <w:rPr>
          <w:rFonts w:cstheme="minorHAnsi"/>
          <w:lang w:val="pt-PT"/>
        </w:rPr>
        <w:t>Uma semana depois</w:t>
      </w:r>
      <w:r w:rsidRPr="00E14A80">
        <w:rPr>
          <w:rFonts w:cstheme="minorHAnsi"/>
          <w:lang w:val="pt-PT"/>
        </w:rPr>
        <w:t>, ainda se sentia mal. Em casa tinha</w:t>
      </w:r>
      <w:r w:rsidR="00F072BD">
        <w:rPr>
          <w:rFonts w:cstheme="minorHAnsi"/>
          <w:lang w:val="pt-PT"/>
        </w:rPr>
        <w:t xml:space="preserve"> </w:t>
      </w:r>
      <w:r w:rsidRPr="00E14A80">
        <w:rPr>
          <w:rFonts w:cstheme="minorHAnsi"/>
          <w:lang w:val="pt-PT"/>
        </w:rPr>
        <w:t>antibiótico e resolveu tomá-lo duas vezes, para ver se ficava melhor. Como não melhorou, decidiu ir até ao posto médico para ser observado.</w:t>
      </w:r>
    </w:p>
    <w:p w14:paraId="79683F24" w14:textId="77777777" w:rsidR="00C44665" w:rsidRPr="00E14A80" w:rsidRDefault="00C44665" w:rsidP="00C44665">
      <w:pPr>
        <w:pStyle w:val="ListParagraph"/>
        <w:ind w:left="360"/>
        <w:rPr>
          <w:rFonts w:cstheme="minorHAnsi"/>
          <w:lang w:val="pt-PT"/>
        </w:rPr>
      </w:pPr>
    </w:p>
    <w:p w14:paraId="2F4B39AC" w14:textId="77777777" w:rsidR="0056709C" w:rsidRPr="00E14A80" w:rsidRDefault="0056709C" w:rsidP="00C44665">
      <w:pPr>
        <w:pStyle w:val="ListParagraph"/>
        <w:numPr>
          <w:ilvl w:val="1"/>
          <w:numId w:val="20"/>
        </w:numPr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Indica duas das regras de utilização dos MNSRM.</w:t>
      </w:r>
    </w:p>
    <w:p w14:paraId="73F03D0B" w14:textId="77777777" w:rsidR="00C44665" w:rsidRPr="006C3D54" w:rsidRDefault="00C44665" w:rsidP="00C44665">
      <w:pPr>
        <w:pStyle w:val="ListParagraph"/>
        <w:ind w:left="792"/>
        <w:rPr>
          <w:rFonts w:cstheme="minorHAnsi"/>
          <w:sz w:val="20"/>
          <w:lang w:val="pt-PT"/>
        </w:rPr>
      </w:pPr>
    </w:p>
    <w:p w14:paraId="6262CCB9" w14:textId="77777777" w:rsidR="00C44665" w:rsidRPr="00E14A80" w:rsidRDefault="00C44665" w:rsidP="00C44665">
      <w:pPr>
        <w:pStyle w:val="ListParagraph"/>
        <w:ind w:left="792"/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______________________________________________________________________________</w:t>
      </w:r>
    </w:p>
    <w:p w14:paraId="0354CD9F" w14:textId="77777777" w:rsidR="00C44665" w:rsidRPr="00E14A80" w:rsidRDefault="00C44665" w:rsidP="00C44665">
      <w:pPr>
        <w:pStyle w:val="ListParagraph"/>
        <w:ind w:left="792"/>
        <w:rPr>
          <w:rFonts w:cstheme="minorHAnsi"/>
          <w:lang w:val="pt-PT"/>
        </w:rPr>
      </w:pPr>
    </w:p>
    <w:p w14:paraId="6760FC44" w14:textId="1624A2EB" w:rsidR="0056709C" w:rsidRPr="00E14A80" w:rsidRDefault="0056709C" w:rsidP="0056709C">
      <w:pPr>
        <w:pStyle w:val="ListParagraph"/>
        <w:numPr>
          <w:ilvl w:val="1"/>
          <w:numId w:val="20"/>
        </w:numPr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Explica por</w:t>
      </w:r>
      <w:r w:rsidR="00045AC9" w:rsidRPr="00E14A80">
        <w:rPr>
          <w:rFonts w:cstheme="minorHAnsi"/>
          <w:lang w:val="pt-PT"/>
        </w:rPr>
        <w:t xml:space="preserve"> </w:t>
      </w:r>
      <w:r w:rsidRPr="00E14A80">
        <w:rPr>
          <w:rFonts w:cstheme="minorHAnsi"/>
          <w:lang w:val="pt-PT"/>
        </w:rPr>
        <w:t>que razão o segundo medicamento escolhido pelo João não foi adequado.</w:t>
      </w:r>
    </w:p>
    <w:p w14:paraId="0EBA9CB1" w14:textId="77777777" w:rsidR="00C44665" w:rsidRPr="006C3D54" w:rsidRDefault="00C44665" w:rsidP="00C44665">
      <w:pPr>
        <w:pStyle w:val="ListParagraph"/>
        <w:ind w:left="792"/>
        <w:rPr>
          <w:rFonts w:cstheme="minorHAnsi"/>
          <w:sz w:val="20"/>
          <w:lang w:val="pt-PT"/>
        </w:rPr>
      </w:pPr>
    </w:p>
    <w:p w14:paraId="2819F091" w14:textId="77777777" w:rsidR="00C44665" w:rsidRPr="00E14A80" w:rsidRDefault="00C44665" w:rsidP="00C44665">
      <w:pPr>
        <w:pStyle w:val="ListParagraph"/>
        <w:ind w:left="792"/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______________________________________________________________________________</w:t>
      </w:r>
    </w:p>
    <w:p w14:paraId="062EC259" w14:textId="77777777" w:rsidR="00C44665" w:rsidRPr="00E14A80" w:rsidRDefault="00C44665" w:rsidP="00C44665">
      <w:pPr>
        <w:pStyle w:val="ListParagraph"/>
        <w:ind w:left="792"/>
        <w:rPr>
          <w:rFonts w:cstheme="minorHAnsi"/>
          <w:lang w:val="pt-PT"/>
        </w:rPr>
      </w:pPr>
    </w:p>
    <w:p w14:paraId="4AE27160" w14:textId="77777777" w:rsidR="0056709C" w:rsidRPr="00E14A80" w:rsidRDefault="0056709C" w:rsidP="00C44665">
      <w:pPr>
        <w:pStyle w:val="ListParagraph"/>
        <w:numPr>
          <w:ilvl w:val="1"/>
          <w:numId w:val="20"/>
        </w:numPr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Indica duas das atitudes incorretas que o João tomou relativamente ao seu estado de saúde.</w:t>
      </w:r>
    </w:p>
    <w:p w14:paraId="6C244DAF" w14:textId="77777777" w:rsidR="00C44665" w:rsidRPr="006C3D54" w:rsidRDefault="00C44665" w:rsidP="002D299A">
      <w:pPr>
        <w:pStyle w:val="ListParagraph"/>
        <w:ind w:left="792"/>
        <w:rPr>
          <w:rFonts w:cstheme="minorHAnsi"/>
          <w:sz w:val="20"/>
          <w:lang w:val="pt-PT"/>
        </w:rPr>
      </w:pPr>
    </w:p>
    <w:p w14:paraId="47C51C4C" w14:textId="77777777" w:rsidR="009D0DA0" w:rsidRPr="00E14A80" w:rsidRDefault="00C44665" w:rsidP="00C44665">
      <w:pPr>
        <w:pStyle w:val="ListParagraph"/>
        <w:ind w:left="792"/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______________________________________________________________________________</w:t>
      </w:r>
      <w:r w:rsidR="009D0DA0" w:rsidRPr="00E14A80">
        <w:rPr>
          <w:rFonts w:cstheme="minorHAnsi"/>
          <w:lang w:val="pt-PT"/>
        </w:rPr>
        <w:br w:type="page"/>
      </w:r>
    </w:p>
    <w:p w14:paraId="6FDB74D6" w14:textId="77777777" w:rsidR="0056709C" w:rsidRPr="00E14A80" w:rsidRDefault="0056709C" w:rsidP="009D0DA0">
      <w:pPr>
        <w:suppressLineNumbers/>
        <w:spacing w:before="120" w:after="120" w:line="240" w:lineRule="auto"/>
        <w:jc w:val="center"/>
        <w:rPr>
          <w:rFonts w:ascii="Calibri" w:eastAsia="Times New Roman" w:hAnsi="Calibri" w:cs="Times New Roman"/>
          <w:b/>
          <w:sz w:val="28"/>
          <w:szCs w:val="24"/>
        </w:rPr>
      </w:pPr>
      <w:r w:rsidRPr="00E14A80">
        <w:rPr>
          <w:rFonts w:ascii="Calibri" w:eastAsia="Times New Roman" w:hAnsi="Calibri" w:cs="Times New Roman"/>
          <w:b/>
          <w:sz w:val="28"/>
          <w:szCs w:val="24"/>
        </w:rPr>
        <w:lastRenderedPageBreak/>
        <w:t>Grupo III</w:t>
      </w:r>
    </w:p>
    <w:p w14:paraId="511E1ECA" w14:textId="7A6F821C" w:rsidR="0056709C" w:rsidRPr="00E14A80" w:rsidRDefault="0056709C" w:rsidP="009D0DA0">
      <w:pPr>
        <w:spacing w:line="240" w:lineRule="auto"/>
        <w:jc w:val="center"/>
        <w:rPr>
          <w:rFonts w:cstheme="minorHAnsi"/>
          <w:i/>
        </w:rPr>
      </w:pPr>
      <w:r w:rsidRPr="00E14A80">
        <w:rPr>
          <w:rFonts w:cstheme="minorHAnsi"/>
          <w:i/>
        </w:rPr>
        <w:t xml:space="preserve">O bem-estar físico, psíquico e social de uma </w:t>
      </w:r>
      <w:r w:rsidR="009D0DA0" w:rsidRPr="00E14A80">
        <w:rPr>
          <w:rFonts w:cstheme="minorHAnsi"/>
          <w:i/>
        </w:rPr>
        <w:t>pessoa</w:t>
      </w:r>
      <w:r w:rsidR="006A1850" w:rsidRPr="00E14A80">
        <w:rPr>
          <w:rFonts w:cstheme="minorHAnsi"/>
          <w:i/>
        </w:rPr>
        <w:t>, isto é</w:t>
      </w:r>
      <w:r w:rsidR="009D0DA0" w:rsidRPr="00E14A80">
        <w:rPr>
          <w:rFonts w:cstheme="minorHAnsi"/>
          <w:i/>
        </w:rPr>
        <w:t>,</w:t>
      </w:r>
      <w:r w:rsidR="009D0DA0" w:rsidRPr="00E14A80">
        <w:rPr>
          <w:rFonts w:cstheme="minorHAnsi"/>
          <w:i/>
        </w:rPr>
        <w:br/>
      </w:r>
      <w:r w:rsidRPr="00E14A80">
        <w:rPr>
          <w:rFonts w:cstheme="minorHAnsi"/>
          <w:i/>
        </w:rPr>
        <w:t xml:space="preserve">a saúde de uma pessoa, depende diretamente dos cuidados de </w:t>
      </w:r>
      <w:r w:rsidR="009D0DA0" w:rsidRPr="00E14A80">
        <w:rPr>
          <w:rFonts w:cstheme="minorHAnsi"/>
          <w:i/>
        </w:rPr>
        <w:t>higiene.</w:t>
      </w:r>
    </w:p>
    <w:p w14:paraId="0B901EB3" w14:textId="77777777" w:rsidR="009D0DA0" w:rsidRPr="00E14A80" w:rsidRDefault="009D0DA0" w:rsidP="00DB4288">
      <w:pPr>
        <w:spacing w:after="0" w:line="240" w:lineRule="auto"/>
        <w:rPr>
          <w:rFonts w:cstheme="minorHAnsi"/>
        </w:rPr>
      </w:pPr>
    </w:p>
    <w:p w14:paraId="32F68169" w14:textId="77777777" w:rsidR="0056709C" w:rsidRPr="00E14A80" w:rsidRDefault="0056709C" w:rsidP="009D0DA0">
      <w:pPr>
        <w:pStyle w:val="ListParagraph"/>
        <w:numPr>
          <w:ilvl w:val="0"/>
          <w:numId w:val="21"/>
        </w:numPr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Indica três cuidados básicos de higiene corporal diária.</w:t>
      </w:r>
    </w:p>
    <w:p w14:paraId="35CF5E74" w14:textId="77777777" w:rsidR="009D0DA0" w:rsidRPr="00E14A80" w:rsidRDefault="009D0DA0" w:rsidP="009D0DA0">
      <w:pPr>
        <w:pStyle w:val="ListParagraph"/>
        <w:ind w:left="360"/>
        <w:rPr>
          <w:rFonts w:cstheme="minorHAnsi"/>
          <w:lang w:val="pt-PT"/>
        </w:rPr>
      </w:pPr>
    </w:p>
    <w:p w14:paraId="6F6762A7" w14:textId="77777777" w:rsidR="009D0DA0" w:rsidRPr="00E14A80" w:rsidRDefault="009D0DA0" w:rsidP="009D0DA0">
      <w:pPr>
        <w:pStyle w:val="ListParagraph"/>
        <w:ind w:left="360"/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__________________________________________________________________________________</w:t>
      </w:r>
    </w:p>
    <w:p w14:paraId="6C408AB0" w14:textId="77777777" w:rsidR="009D0DA0" w:rsidRPr="00E14A80" w:rsidRDefault="009D0DA0" w:rsidP="009D0DA0">
      <w:pPr>
        <w:pStyle w:val="ListParagraph"/>
        <w:ind w:left="360"/>
        <w:rPr>
          <w:rFonts w:cstheme="minorHAnsi"/>
          <w:lang w:val="pt-PT"/>
        </w:rPr>
      </w:pPr>
    </w:p>
    <w:p w14:paraId="0315830B" w14:textId="77777777" w:rsidR="0056709C" w:rsidRPr="00E14A80" w:rsidRDefault="0056709C" w:rsidP="009D0DA0">
      <w:pPr>
        <w:pStyle w:val="ListParagraph"/>
        <w:numPr>
          <w:ilvl w:val="0"/>
          <w:numId w:val="21"/>
        </w:numPr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Estabelece a correspondência entre as afirmações da coluna I e os conceitos da coluna II.</w:t>
      </w:r>
    </w:p>
    <w:p w14:paraId="6B50EF45" w14:textId="77777777" w:rsidR="009D0DA0" w:rsidRPr="00E14A80" w:rsidRDefault="009D0DA0" w:rsidP="009D0DA0">
      <w:pPr>
        <w:pStyle w:val="ListParagraph"/>
        <w:ind w:left="360"/>
        <w:rPr>
          <w:rFonts w:cstheme="minorHAnsi"/>
          <w:lang w:val="pt-PT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2835"/>
      </w:tblGrid>
      <w:tr w:rsidR="0056709C" w:rsidRPr="00E14A80" w14:paraId="590BCAE3" w14:textId="77777777" w:rsidTr="00F16153">
        <w:trPr>
          <w:jc w:val="center"/>
        </w:trPr>
        <w:tc>
          <w:tcPr>
            <w:tcW w:w="5954" w:type="dxa"/>
            <w:shd w:val="clear" w:color="auto" w:fill="808080" w:themeFill="background1" w:themeFillShade="80"/>
            <w:vAlign w:val="center"/>
          </w:tcPr>
          <w:p w14:paraId="1AF825B4" w14:textId="77777777" w:rsidR="0056709C" w:rsidRPr="00E14A80" w:rsidRDefault="0056709C" w:rsidP="009D0DA0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E14A80">
              <w:rPr>
                <w:rFonts w:cstheme="minorHAnsi"/>
                <w:b/>
                <w:color w:val="FFFFFF" w:themeColor="background1"/>
              </w:rPr>
              <w:t>Coluna I</w:t>
            </w:r>
          </w:p>
        </w:tc>
        <w:tc>
          <w:tcPr>
            <w:tcW w:w="2835" w:type="dxa"/>
            <w:shd w:val="clear" w:color="auto" w:fill="808080" w:themeFill="background1" w:themeFillShade="80"/>
            <w:vAlign w:val="center"/>
          </w:tcPr>
          <w:p w14:paraId="3CCB29B5" w14:textId="77777777" w:rsidR="0056709C" w:rsidRPr="00E14A80" w:rsidRDefault="0056709C" w:rsidP="009D0DA0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E14A80">
              <w:rPr>
                <w:rFonts w:cstheme="minorHAnsi"/>
                <w:b/>
                <w:color w:val="FFFFFF" w:themeColor="background1"/>
              </w:rPr>
              <w:t>Coluna II</w:t>
            </w:r>
          </w:p>
        </w:tc>
      </w:tr>
      <w:tr w:rsidR="0056709C" w:rsidRPr="00E14A80" w14:paraId="40767A6A" w14:textId="77777777" w:rsidTr="00F16153">
        <w:trPr>
          <w:jc w:val="center"/>
        </w:trPr>
        <w:tc>
          <w:tcPr>
            <w:tcW w:w="5954" w:type="dxa"/>
          </w:tcPr>
          <w:p w14:paraId="347340E8" w14:textId="77777777" w:rsidR="009D0DA0" w:rsidRPr="00E14A80" w:rsidRDefault="0056709C" w:rsidP="00F16C21">
            <w:pPr>
              <w:pStyle w:val="ListParagraph"/>
              <w:numPr>
                <w:ilvl w:val="0"/>
                <w:numId w:val="22"/>
              </w:numPr>
              <w:spacing w:before="120" w:line="276" w:lineRule="auto"/>
              <w:ind w:left="714" w:hanging="357"/>
              <w:rPr>
                <w:rFonts w:cstheme="minorHAnsi"/>
                <w:lang w:val="pt-PT"/>
              </w:rPr>
            </w:pPr>
            <w:r w:rsidRPr="00E14A80">
              <w:rPr>
                <w:rFonts w:cstheme="minorHAnsi"/>
                <w:lang w:val="pt-PT"/>
              </w:rPr>
              <w:t>Lavar os dentes, duas a três vezes por dia, durante dois minutos, usando um dentífrico com flúor.</w:t>
            </w:r>
          </w:p>
          <w:p w14:paraId="448DC0F9" w14:textId="77777777" w:rsidR="009D0DA0" w:rsidRPr="00E14A80" w:rsidRDefault="0056709C" w:rsidP="00F16C21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cstheme="minorHAnsi"/>
                <w:lang w:val="pt-PT"/>
              </w:rPr>
            </w:pPr>
            <w:r w:rsidRPr="00E14A80">
              <w:rPr>
                <w:rFonts w:cstheme="minorHAnsi"/>
                <w:lang w:val="pt-PT"/>
              </w:rPr>
              <w:t>Conviver em família.</w:t>
            </w:r>
          </w:p>
          <w:p w14:paraId="0D30EF3F" w14:textId="6E05EACC" w:rsidR="009D0DA0" w:rsidRPr="00E14A80" w:rsidRDefault="00F455BD" w:rsidP="00F16C21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cstheme="minorHAnsi"/>
                <w:lang w:val="pt-PT"/>
              </w:rPr>
            </w:pPr>
            <w:r w:rsidRPr="00E14A80">
              <w:rPr>
                <w:rFonts w:cstheme="minorHAnsi"/>
                <w:lang w:val="pt-PT"/>
              </w:rPr>
              <w:t xml:space="preserve">Fazer uma </w:t>
            </w:r>
            <w:r w:rsidR="0056709C" w:rsidRPr="00E14A80">
              <w:rPr>
                <w:rFonts w:cstheme="minorHAnsi"/>
                <w:lang w:val="pt-PT"/>
              </w:rPr>
              <w:t>alimentação completa, equilibrada e variada.</w:t>
            </w:r>
          </w:p>
          <w:p w14:paraId="2956EEBF" w14:textId="77777777" w:rsidR="009D0DA0" w:rsidRPr="00E14A80" w:rsidRDefault="0056709C" w:rsidP="00F16C21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cstheme="minorHAnsi"/>
                <w:lang w:val="pt-PT"/>
              </w:rPr>
            </w:pPr>
            <w:r w:rsidRPr="00E14A80">
              <w:rPr>
                <w:rFonts w:cstheme="minorHAnsi"/>
                <w:lang w:val="pt-PT"/>
              </w:rPr>
              <w:t>Manter uma boa ventilação, principalmente nas áreas com mais pessoas.</w:t>
            </w:r>
          </w:p>
          <w:p w14:paraId="0711EB55" w14:textId="77777777" w:rsidR="009D0DA0" w:rsidRPr="00E14A80" w:rsidRDefault="0056709C" w:rsidP="00F16C21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cstheme="minorHAnsi"/>
                <w:lang w:val="pt-PT"/>
              </w:rPr>
            </w:pPr>
            <w:r w:rsidRPr="00E14A80">
              <w:rPr>
                <w:rFonts w:cstheme="minorHAnsi"/>
                <w:lang w:val="pt-PT"/>
              </w:rPr>
              <w:t>Limpar áreas e utensílios de cozinha.</w:t>
            </w:r>
          </w:p>
          <w:p w14:paraId="557DDC77" w14:textId="3BE43187" w:rsidR="009D0DA0" w:rsidRPr="00E14A80" w:rsidRDefault="0056709C" w:rsidP="00F16C21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cstheme="minorHAnsi"/>
                <w:lang w:val="pt-PT"/>
              </w:rPr>
            </w:pPr>
            <w:r w:rsidRPr="00E14A80">
              <w:rPr>
                <w:rFonts w:cstheme="minorHAnsi"/>
                <w:lang w:val="pt-PT"/>
              </w:rPr>
              <w:t>Fazer atividades ao ar livre e desfrutar do contacto com a Natureza</w:t>
            </w:r>
            <w:r w:rsidR="00882451" w:rsidRPr="00E14A80">
              <w:rPr>
                <w:rFonts w:cstheme="minorHAnsi"/>
                <w:lang w:val="pt-PT"/>
              </w:rPr>
              <w:t>.</w:t>
            </w:r>
          </w:p>
          <w:p w14:paraId="587FB119" w14:textId="77777777" w:rsidR="009D0DA0" w:rsidRPr="00E14A80" w:rsidRDefault="0056709C" w:rsidP="00F16C21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cstheme="minorHAnsi"/>
                <w:lang w:val="pt-PT"/>
              </w:rPr>
            </w:pPr>
            <w:r w:rsidRPr="00E14A80">
              <w:rPr>
                <w:rFonts w:cstheme="minorHAnsi"/>
                <w:lang w:val="pt-PT"/>
              </w:rPr>
              <w:t>Proibir o fumo de tabaco nos espaços interiores.</w:t>
            </w:r>
          </w:p>
          <w:p w14:paraId="35B9ED31" w14:textId="77777777" w:rsidR="0056709C" w:rsidRPr="00E14A80" w:rsidRDefault="0056709C" w:rsidP="00F16C21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cstheme="minorHAnsi"/>
                <w:lang w:val="pt-PT"/>
              </w:rPr>
            </w:pPr>
            <w:r w:rsidRPr="00E14A80">
              <w:rPr>
                <w:rFonts w:cstheme="minorHAnsi"/>
                <w:lang w:val="pt-PT"/>
              </w:rPr>
              <w:t>Fletir as pernas para levantar peso.</w:t>
            </w:r>
          </w:p>
        </w:tc>
        <w:tc>
          <w:tcPr>
            <w:tcW w:w="2835" w:type="dxa"/>
          </w:tcPr>
          <w:p w14:paraId="38CD33DD" w14:textId="77777777" w:rsidR="009D0DA0" w:rsidRPr="00E14A80" w:rsidRDefault="0056709C" w:rsidP="009D0DA0">
            <w:pPr>
              <w:pStyle w:val="ListParagraph"/>
              <w:numPr>
                <w:ilvl w:val="0"/>
                <w:numId w:val="23"/>
              </w:numPr>
              <w:spacing w:before="480" w:line="600" w:lineRule="auto"/>
              <w:ind w:left="714" w:hanging="357"/>
              <w:jc w:val="left"/>
              <w:rPr>
                <w:rFonts w:cstheme="minorHAnsi"/>
                <w:lang w:val="pt-PT"/>
              </w:rPr>
            </w:pPr>
            <w:r w:rsidRPr="00E14A80">
              <w:rPr>
                <w:rFonts w:cstheme="minorHAnsi"/>
                <w:lang w:val="pt-PT"/>
              </w:rPr>
              <w:t>Higiene corporal</w:t>
            </w:r>
          </w:p>
          <w:p w14:paraId="334B6E91" w14:textId="77777777" w:rsidR="009D0DA0" w:rsidRPr="00E14A80" w:rsidRDefault="0056709C" w:rsidP="009D0DA0">
            <w:pPr>
              <w:pStyle w:val="ListParagraph"/>
              <w:numPr>
                <w:ilvl w:val="0"/>
                <w:numId w:val="23"/>
              </w:numPr>
              <w:spacing w:line="600" w:lineRule="auto"/>
              <w:jc w:val="left"/>
              <w:rPr>
                <w:rFonts w:cstheme="minorHAnsi"/>
                <w:lang w:val="pt-PT"/>
              </w:rPr>
            </w:pPr>
            <w:r w:rsidRPr="00E14A80">
              <w:rPr>
                <w:rFonts w:cstheme="minorHAnsi"/>
                <w:lang w:val="pt-PT"/>
              </w:rPr>
              <w:t>Higiene alimentar</w:t>
            </w:r>
          </w:p>
          <w:p w14:paraId="6FDD7CE0" w14:textId="77777777" w:rsidR="009D0DA0" w:rsidRPr="00E14A80" w:rsidRDefault="0056709C" w:rsidP="009D0DA0">
            <w:pPr>
              <w:pStyle w:val="ListParagraph"/>
              <w:numPr>
                <w:ilvl w:val="0"/>
                <w:numId w:val="23"/>
              </w:numPr>
              <w:spacing w:line="600" w:lineRule="auto"/>
              <w:jc w:val="left"/>
              <w:rPr>
                <w:rFonts w:cstheme="minorHAnsi"/>
                <w:lang w:val="pt-PT"/>
              </w:rPr>
            </w:pPr>
            <w:r w:rsidRPr="00E14A80">
              <w:rPr>
                <w:rFonts w:cstheme="minorHAnsi"/>
                <w:lang w:val="pt-PT"/>
              </w:rPr>
              <w:t>Higiene mental</w:t>
            </w:r>
          </w:p>
          <w:p w14:paraId="1F0C932A" w14:textId="77777777" w:rsidR="0056709C" w:rsidRPr="00E14A80" w:rsidRDefault="0056709C" w:rsidP="009D0DA0">
            <w:pPr>
              <w:pStyle w:val="ListParagraph"/>
              <w:numPr>
                <w:ilvl w:val="0"/>
                <w:numId w:val="23"/>
              </w:numPr>
              <w:spacing w:line="600" w:lineRule="auto"/>
              <w:jc w:val="left"/>
              <w:rPr>
                <w:rFonts w:cstheme="minorHAnsi"/>
                <w:lang w:val="pt-PT"/>
              </w:rPr>
            </w:pPr>
            <w:r w:rsidRPr="00E14A80">
              <w:rPr>
                <w:rFonts w:cstheme="minorHAnsi"/>
                <w:lang w:val="pt-PT"/>
              </w:rPr>
              <w:t>Higiene ambiental</w:t>
            </w:r>
          </w:p>
        </w:tc>
      </w:tr>
    </w:tbl>
    <w:p w14:paraId="1C430B47" w14:textId="77777777" w:rsidR="00DB4288" w:rsidRPr="00E14A80" w:rsidRDefault="00DB4288" w:rsidP="00DB4288">
      <w:pPr>
        <w:spacing w:after="0" w:line="240" w:lineRule="auto"/>
        <w:rPr>
          <w:rFonts w:cstheme="minorHAnsi"/>
        </w:rPr>
      </w:pPr>
    </w:p>
    <w:p w14:paraId="5314634E" w14:textId="77777777" w:rsidR="0056709C" w:rsidRPr="00E14A80" w:rsidRDefault="0056709C" w:rsidP="00DB4288">
      <w:pPr>
        <w:pStyle w:val="ListParagraph"/>
        <w:numPr>
          <w:ilvl w:val="0"/>
          <w:numId w:val="21"/>
        </w:numPr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As alergias respiratórias são muito frequentes hoje em dia. Identifica duas das principais causas deste problema.</w:t>
      </w:r>
    </w:p>
    <w:p w14:paraId="5032903C" w14:textId="77777777" w:rsidR="00DB4288" w:rsidRPr="00E14A80" w:rsidRDefault="00DB4288" w:rsidP="00DB4288">
      <w:pPr>
        <w:pStyle w:val="ListParagraph"/>
        <w:ind w:left="360"/>
        <w:rPr>
          <w:rFonts w:cstheme="minorHAnsi"/>
          <w:lang w:val="pt-PT"/>
        </w:rPr>
      </w:pPr>
    </w:p>
    <w:p w14:paraId="3ED43307" w14:textId="77777777" w:rsidR="00DB4288" w:rsidRPr="00E14A80" w:rsidRDefault="00DB4288" w:rsidP="00DB4288">
      <w:pPr>
        <w:pStyle w:val="ListParagraph"/>
        <w:spacing w:line="360" w:lineRule="auto"/>
        <w:ind w:left="360"/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__________________________________________________________________________________</w:t>
      </w:r>
    </w:p>
    <w:p w14:paraId="6DB6563A" w14:textId="77777777" w:rsidR="00DB4288" w:rsidRPr="00E14A80" w:rsidRDefault="00DB4288" w:rsidP="00DB4288">
      <w:pPr>
        <w:pStyle w:val="ListParagraph"/>
        <w:ind w:left="360"/>
        <w:rPr>
          <w:rFonts w:cstheme="minorHAnsi"/>
          <w:lang w:val="pt-PT"/>
        </w:rPr>
      </w:pPr>
    </w:p>
    <w:p w14:paraId="0716E23D" w14:textId="77777777" w:rsidR="0056709C" w:rsidRPr="00E14A80" w:rsidRDefault="0056709C" w:rsidP="00F7229E">
      <w:pPr>
        <w:pStyle w:val="ListParagraph"/>
        <w:numPr>
          <w:ilvl w:val="0"/>
          <w:numId w:val="21"/>
        </w:numPr>
        <w:spacing w:after="120"/>
        <w:ind w:left="357" w:hanging="357"/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Classifica as seguintes afirmações como verdadeiras (V) ou falsas (F).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68"/>
        <w:gridCol w:w="8362"/>
      </w:tblGrid>
      <w:tr w:rsidR="00DB4288" w:rsidRPr="00E14A80" w14:paraId="13A87E94" w14:textId="77777777" w:rsidTr="00DB4288">
        <w:tc>
          <w:tcPr>
            <w:tcW w:w="268" w:type="dxa"/>
            <w:tcBorders>
              <w:bottom w:val="single" w:sz="4" w:space="0" w:color="auto"/>
              <w:right w:val="single" w:sz="4" w:space="0" w:color="auto"/>
            </w:tcBorders>
          </w:tcPr>
          <w:p w14:paraId="13F1F8AF" w14:textId="77777777" w:rsidR="00DB4288" w:rsidRPr="00E14A80" w:rsidRDefault="00DB4288" w:rsidP="00AC3211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44DDFFBB" w14:textId="77777777" w:rsidR="00DB4288" w:rsidRPr="00E14A80" w:rsidRDefault="00DB4288" w:rsidP="00AC3211">
            <w:pPr>
              <w:pStyle w:val="ListParagraph"/>
              <w:ind w:left="176" w:hanging="176"/>
              <w:jc w:val="left"/>
              <w:rPr>
                <w:lang w:val="pt-PT"/>
              </w:rPr>
            </w:pPr>
            <w:r w:rsidRPr="00E14A80">
              <w:rPr>
                <w:b/>
                <w:lang w:val="pt-PT"/>
              </w:rPr>
              <w:t xml:space="preserve">A. </w:t>
            </w:r>
            <w:r w:rsidRPr="00E14A80">
              <w:rPr>
                <w:rFonts w:cstheme="minorHAnsi"/>
                <w:lang w:val="pt-PT"/>
              </w:rPr>
              <w:t>A utilização de fontes de energia renováveis contribui para melhorar a qualidade do ar exterior.</w:t>
            </w:r>
          </w:p>
        </w:tc>
      </w:tr>
      <w:tr w:rsidR="00DB4288" w:rsidRPr="00E14A80" w14:paraId="3722EE1D" w14:textId="77777777" w:rsidTr="00DB4288">
        <w:tc>
          <w:tcPr>
            <w:tcW w:w="268" w:type="dxa"/>
            <w:tcBorders>
              <w:left w:val="nil"/>
              <w:bottom w:val="single" w:sz="4" w:space="0" w:color="auto"/>
              <w:right w:val="nil"/>
            </w:tcBorders>
          </w:tcPr>
          <w:p w14:paraId="420CBED8" w14:textId="77777777" w:rsidR="00DB4288" w:rsidRPr="00E14A80" w:rsidRDefault="00DB4288" w:rsidP="00AC3211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/>
            <w:tcBorders>
              <w:left w:val="nil"/>
              <w:bottom w:val="nil"/>
              <w:right w:val="nil"/>
            </w:tcBorders>
          </w:tcPr>
          <w:p w14:paraId="7E023E74" w14:textId="77777777" w:rsidR="00DB4288" w:rsidRPr="00E14A80" w:rsidRDefault="00DB4288" w:rsidP="00AC3211">
            <w:pPr>
              <w:pStyle w:val="ListParagraph"/>
              <w:ind w:left="176" w:hanging="176"/>
              <w:jc w:val="left"/>
              <w:rPr>
                <w:b/>
                <w:lang w:val="pt-PT"/>
              </w:rPr>
            </w:pPr>
          </w:p>
        </w:tc>
      </w:tr>
      <w:tr w:rsidR="00DB4288" w:rsidRPr="00E14A80" w14:paraId="4DDCA4EE" w14:textId="77777777" w:rsidTr="00AC3211">
        <w:tc>
          <w:tcPr>
            <w:tcW w:w="268" w:type="dxa"/>
            <w:tcBorders>
              <w:bottom w:val="single" w:sz="4" w:space="0" w:color="auto"/>
              <w:right w:val="single" w:sz="4" w:space="0" w:color="auto"/>
            </w:tcBorders>
          </w:tcPr>
          <w:p w14:paraId="52159FAF" w14:textId="77777777" w:rsidR="00DB4288" w:rsidRPr="00E14A80" w:rsidRDefault="00DB4288" w:rsidP="00AC3211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9BCB8D" w14:textId="77777777" w:rsidR="00DB4288" w:rsidRPr="00E14A80" w:rsidRDefault="00DB4288" w:rsidP="00AC3211">
            <w:pPr>
              <w:pStyle w:val="ListParagraph"/>
              <w:ind w:left="176" w:hanging="176"/>
              <w:jc w:val="left"/>
              <w:rPr>
                <w:lang w:val="pt-PT"/>
              </w:rPr>
            </w:pPr>
            <w:r w:rsidRPr="00E14A80">
              <w:rPr>
                <w:b/>
                <w:lang w:val="pt-PT"/>
              </w:rPr>
              <w:t>B.</w:t>
            </w:r>
            <w:r w:rsidRPr="00E14A80">
              <w:rPr>
                <w:lang w:val="pt-PT"/>
              </w:rPr>
              <w:t xml:space="preserve"> </w:t>
            </w:r>
            <w:r w:rsidRPr="00E14A80">
              <w:rPr>
                <w:rFonts w:cstheme="minorHAnsi"/>
                <w:lang w:val="pt-PT"/>
              </w:rPr>
              <w:t>A produção e distribuição da eletricidade não afeta a qualidade do ar exterior.</w:t>
            </w:r>
          </w:p>
        </w:tc>
      </w:tr>
      <w:tr w:rsidR="00DB4288" w:rsidRPr="00E14A80" w14:paraId="45F904BC" w14:textId="77777777" w:rsidTr="00AC3211">
        <w:tc>
          <w:tcPr>
            <w:tcW w:w="268" w:type="dxa"/>
            <w:tcBorders>
              <w:right w:val="single" w:sz="4" w:space="0" w:color="auto"/>
            </w:tcBorders>
          </w:tcPr>
          <w:p w14:paraId="24B02DF5" w14:textId="77777777" w:rsidR="00DB4288" w:rsidRPr="00E14A80" w:rsidRDefault="00DB4288" w:rsidP="00AC3211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DFCE46" w14:textId="77777777" w:rsidR="00DB4288" w:rsidRPr="00E14A80" w:rsidRDefault="00DB4288" w:rsidP="00AC3211">
            <w:pPr>
              <w:pStyle w:val="ListParagraph"/>
              <w:ind w:left="0"/>
              <w:rPr>
                <w:lang w:val="pt-PT"/>
              </w:rPr>
            </w:pPr>
            <w:r w:rsidRPr="00E14A80">
              <w:rPr>
                <w:b/>
                <w:lang w:val="pt-PT"/>
              </w:rPr>
              <w:t xml:space="preserve">C. </w:t>
            </w:r>
            <w:r w:rsidRPr="00E14A80">
              <w:rPr>
                <w:rFonts w:cstheme="minorHAnsi"/>
                <w:lang w:val="pt-PT"/>
              </w:rPr>
              <w:t>Os fertilizantes artificiais mantêm a quantidade e a qualidade dos nutrientes dos solos.</w:t>
            </w:r>
          </w:p>
        </w:tc>
      </w:tr>
      <w:tr w:rsidR="00DB4288" w:rsidRPr="00E14A80" w14:paraId="73028840" w14:textId="77777777" w:rsidTr="00DB4288">
        <w:tc>
          <w:tcPr>
            <w:tcW w:w="268" w:type="dxa"/>
            <w:tcBorders>
              <w:bottom w:val="single" w:sz="4" w:space="0" w:color="auto"/>
              <w:right w:val="single" w:sz="4" w:space="0" w:color="auto"/>
            </w:tcBorders>
          </w:tcPr>
          <w:p w14:paraId="7D3767B3" w14:textId="77777777" w:rsidR="00DB4288" w:rsidRPr="00E14A80" w:rsidRDefault="00DB4288" w:rsidP="00AC3211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51924233" w14:textId="77777777" w:rsidR="00DB4288" w:rsidRPr="00E14A80" w:rsidRDefault="00DB4288" w:rsidP="00DB4288">
            <w:pPr>
              <w:pStyle w:val="ListParagraph"/>
              <w:ind w:left="0"/>
              <w:rPr>
                <w:lang w:val="pt-PT"/>
              </w:rPr>
            </w:pPr>
            <w:r w:rsidRPr="00E14A80">
              <w:rPr>
                <w:b/>
                <w:lang w:val="pt-PT"/>
              </w:rPr>
              <w:t>D.</w:t>
            </w:r>
            <w:r w:rsidRPr="00E14A80">
              <w:rPr>
                <w:lang w:val="pt-PT"/>
              </w:rPr>
              <w:t xml:space="preserve"> </w:t>
            </w:r>
            <w:r w:rsidRPr="00E14A80">
              <w:rPr>
                <w:rFonts w:cstheme="minorHAnsi"/>
                <w:lang w:val="pt-PT"/>
              </w:rPr>
              <w:t>A acumulação de resíduos sólidos favorece o aparecimento de microrganismos e de animais que são veículo de doenças, como o tétano.</w:t>
            </w:r>
          </w:p>
        </w:tc>
      </w:tr>
      <w:tr w:rsidR="00DB4288" w:rsidRPr="00E14A80" w14:paraId="5BF5302A" w14:textId="77777777" w:rsidTr="00DB4288">
        <w:tc>
          <w:tcPr>
            <w:tcW w:w="268" w:type="dxa"/>
            <w:tcBorders>
              <w:left w:val="nil"/>
              <w:right w:val="nil"/>
            </w:tcBorders>
          </w:tcPr>
          <w:p w14:paraId="4331E467" w14:textId="77777777" w:rsidR="00DB4288" w:rsidRPr="00E14A80" w:rsidRDefault="00DB4288" w:rsidP="00AC3211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/>
            <w:tcBorders>
              <w:left w:val="nil"/>
              <w:bottom w:val="nil"/>
              <w:right w:val="nil"/>
            </w:tcBorders>
          </w:tcPr>
          <w:p w14:paraId="6C1425A6" w14:textId="77777777" w:rsidR="00DB4288" w:rsidRPr="00E14A80" w:rsidRDefault="00DB4288" w:rsidP="00DB4288">
            <w:pPr>
              <w:pStyle w:val="ListParagraph"/>
              <w:ind w:left="0"/>
              <w:rPr>
                <w:b/>
                <w:lang w:val="pt-PT"/>
              </w:rPr>
            </w:pPr>
          </w:p>
        </w:tc>
      </w:tr>
      <w:tr w:rsidR="00DB4288" w:rsidRPr="00E14A80" w14:paraId="30B0CCB1" w14:textId="77777777" w:rsidTr="00AC3211">
        <w:tc>
          <w:tcPr>
            <w:tcW w:w="268" w:type="dxa"/>
            <w:tcBorders>
              <w:bottom w:val="single" w:sz="4" w:space="0" w:color="auto"/>
              <w:right w:val="single" w:sz="4" w:space="0" w:color="auto"/>
            </w:tcBorders>
          </w:tcPr>
          <w:p w14:paraId="68459399" w14:textId="77777777" w:rsidR="00DB4288" w:rsidRPr="00E14A80" w:rsidRDefault="00DB4288" w:rsidP="00AC3211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503C3457" w14:textId="60DB933E" w:rsidR="00DB4288" w:rsidRPr="00E14A80" w:rsidRDefault="00DB4288" w:rsidP="00CB3DBA">
            <w:pPr>
              <w:pStyle w:val="ListParagraph"/>
              <w:ind w:left="0"/>
              <w:rPr>
                <w:lang w:val="pt-PT"/>
              </w:rPr>
            </w:pPr>
            <w:r w:rsidRPr="00E14A80">
              <w:rPr>
                <w:b/>
                <w:lang w:val="pt-PT"/>
              </w:rPr>
              <w:t>E.</w:t>
            </w:r>
            <w:r w:rsidRPr="00E14A80">
              <w:rPr>
                <w:lang w:val="pt-PT"/>
              </w:rPr>
              <w:t xml:space="preserve"> </w:t>
            </w:r>
            <w:r w:rsidRPr="00E14A80">
              <w:rPr>
                <w:rFonts w:cstheme="minorHAnsi"/>
                <w:lang w:val="pt-PT"/>
              </w:rPr>
              <w:t xml:space="preserve">Os gases do tipo CFC (clorofluorcarbonetos), </w:t>
            </w:r>
            <w:r w:rsidR="00CB3DBA">
              <w:rPr>
                <w:rFonts w:cstheme="minorHAnsi"/>
                <w:lang w:val="pt-PT"/>
              </w:rPr>
              <w:t>que são utilizados</w:t>
            </w:r>
            <w:r w:rsidRPr="00E14A80">
              <w:rPr>
                <w:rFonts w:cstheme="minorHAnsi"/>
                <w:lang w:val="pt-PT"/>
              </w:rPr>
              <w:t xml:space="preserve"> em aerossóis e aparelhos de refrigeração, contribuíram para a destruição da camada de ozono.</w:t>
            </w:r>
          </w:p>
        </w:tc>
      </w:tr>
      <w:tr w:rsidR="00DB4288" w:rsidRPr="00E14A80" w14:paraId="07461F06" w14:textId="77777777" w:rsidTr="00AC3211">
        <w:tc>
          <w:tcPr>
            <w:tcW w:w="268" w:type="dxa"/>
            <w:tcBorders>
              <w:left w:val="nil"/>
              <w:right w:val="nil"/>
            </w:tcBorders>
          </w:tcPr>
          <w:p w14:paraId="09A96909" w14:textId="77777777" w:rsidR="00DB4288" w:rsidRPr="00E14A80" w:rsidRDefault="00DB4288" w:rsidP="00AC3211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/>
            <w:tcBorders>
              <w:left w:val="nil"/>
              <w:bottom w:val="nil"/>
              <w:right w:val="nil"/>
            </w:tcBorders>
          </w:tcPr>
          <w:p w14:paraId="432F43BA" w14:textId="77777777" w:rsidR="00DB4288" w:rsidRPr="00E14A80" w:rsidRDefault="00DB4288" w:rsidP="00AC3211">
            <w:pPr>
              <w:pStyle w:val="ListParagraph"/>
              <w:ind w:left="0"/>
              <w:rPr>
                <w:b/>
                <w:lang w:val="pt-PT"/>
              </w:rPr>
            </w:pPr>
          </w:p>
        </w:tc>
      </w:tr>
      <w:tr w:rsidR="00DB4288" w:rsidRPr="00E14A80" w14:paraId="2D09AD31" w14:textId="77777777" w:rsidTr="00AC3211">
        <w:tc>
          <w:tcPr>
            <w:tcW w:w="268" w:type="dxa"/>
            <w:tcBorders>
              <w:bottom w:val="single" w:sz="4" w:space="0" w:color="auto"/>
              <w:right w:val="single" w:sz="4" w:space="0" w:color="auto"/>
            </w:tcBorders>
          </w:tcPr>
          <w:p w14:paraId="2820E499" w14:textId="77777777" w:rsidR="00DB4288" w:rsidRPr="00E14A80" w:rsidRDefault="00DB4288" w:rsidP="00AC3211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10EE9CFF" w14:textId="77777777" w:rsidR="00DB4288" w:rsidRPr="00E14A80" w:rsidRDefault="00DB4288" w:rsidP="00DB4288">
            <w:pPr>
              <w:pStyle w:val="ListParagraph"/>
              <w:ind w:left="176" w:hanging="176"/>
              <w:jc w:val="left"/>
              <w:rPr>
                <w:lang w:val="pt-PT"/>
              </w:rPr>
            </w:pPr>
            <w:r w:rsidRPr="00E14A80">
              <w:rPr>
                <w:b/>
                <w:lang w:val="pt-PT"/>
              </w:rPr>
              <w:t>F.</w:t>
            </w:r>
            <w:r w:rsidRPr="00E14A80">
              <w:rPr>
                <w:lang w:val="pt-PT"/>
              </w:rPr>
              <w:t xml:space="preserve"> </w:t>
            </w:r>
            <w:r w:rsidRPr="00E14A80">
              <w:rPr>
                <w:rFonts w:cstheme="minorHAnsi"/>
                <w:lang w:val="pt-PT"/>
              </w:rPr>
              <w:t>A água contaminada é um veículo de doenças graves como a cólera, a hepatite A e a diarreia infeciosa.</w:t>
            </w:r>
          </w:p>
        </w:tc>
      </w:tr>
      <w:tr w:rsidR="00DB4288" w:rsidRPr="00E14A80" w14:paraId="425B509E" w14:textId="77777777" w:rsidTr="00F16C21">
        <w:tc>
          <w:tcPr>
            <w:tcW w:w="268" w:type="dxa"/>
            <w:tcBorders>
              <w:left w:val="nil"/>
              <w:right w:val="nil"/>
            </w:tcBorders>
          </w:tcPr>
          <w:p w14:paraId="6746005F" w14:textId="77777777" w:rsidR="00DB4288" w:rsidRPr="00E14A80" w:rsidRDefault="00DB4288" w:rsidP="00AC3211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/>
            <w:tcBorders>
              <w:left w:val="nil"/>
              <w:bottom w:val="nil"/>
              <w:right w:val="nil"/>
            </w:tcBorders>
          </w:tcPr>
          <w:p w14:paraId="038938F9" w14:textId="77777777" w:rsidR="00DB4288" w:rsidRPr="00E14A80" w:rsidRDefault="00DB4288" w:rsidP="00AC3211">
            <w:pPr>
              <w:pStyle w:val="ListParagraph"/>
              <w:ind w:left="0"/>
              <w:rPr>
                <w:b/>
                <w:lang w:val="pt-PT"/>
              </w:rPr>
            </w:pPr>
          </w:p>
        </w:tc>
      </w:tr>
      <w:tr w:rsidR="00DB4288" w:rsidRPr="00E14A80" w14:paraId="09C270A7" w14:textId="77777777" w:rsidTr="00F16C21">
        <w:tc>
          <w:tcPr>
            <w:tcW w:w="268" w:type="dxa"/>
            <w:tcBorders>
              <w:bottom w:val="single" w:sz="4" w:space="0" w:color="auto"/>
              <w:right w:val="single" w:sz="4" w:space="0" w:color="auto"/>
            </w:tcBorders>
          </w:tcPr>
          <w:p w14:paraId="4430A506" w14:textId="77777777" w:rsidR="00DB4288" w:rsidRPr="00E14A80" w:rsidRDefault="00DB4288" w:rsidP="00AC3211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37B90A" w14:textId="77777777" w:rsidR="00DB4288" w:rsidRPr="00E14A80" w:rsidRDefault="00DB4288" w:rsidP="00AC3211">
            <w:pPr>
              <w:pStyle w:val="ListParagraph"/>
              <w:ind w:left="0"/>
              <w:rPr>
                <w:lang w:val="pt-PT"/>
              </w:rPr>
            </w:pPr>
            <w:r w:rsidRPr="00E14A80">
              <w:rPr>
                <w:b/>
                <w:lang w:val="pt-PT"/>
              </w:rPr>
              <w:t>G.</w:t>
            </w:r>
            <w:r w:rsidRPr="00E14A80">
              <w:rPr>
                <w:lang w:val="pt-PT"/>
              </w:rPr>
              <w:t xml:space="preserve"> </w:t>
            </w:r>
            <w:r w:rsidRPr="00E14A80">
              <w:rPr>
                <w:rFonts w:cstheme="minorHAnsi"/>
                <w:lang w:val="pt-PT"/>
              </w:rPr>
              <w:t>As atividades agrícolas não influenciam a qualidade da água.</w:t>
            </w:r>
          </w:p>
        </w:tc>
      </w:tr>
      <w:tr w:rsidR="00DB4288" w:rsidRPr="00E14A80" w14:paraId="7F5EDB42" w14:textId="77777777" w:rsidTr="00F16C21">
        <w:tc>
          <w:tcPr>
            <w:tcW w:w="268" w:type="dxa"/>
            <w:tcBorders>
              <w:bottom w:val="single" w:sz="4" w:space="0" w:color="auto"/>
              <w:right w:val="single" w:sz="4" w:space="0" w:color="auto"/>
            </w:tcBorders>
          </w:tcPr>
          <w:p w14:paraId="03687D1B" w14:textId="77777777" w:rsidR="00DB4288" w:rsidRPr="00E14A80" w:rsidRDefault="00DB4288" w:rsidP="00AC3211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941E64" w14:textId="77777777" w:rsidR="00DB4288" w:rsidRPr="00E14A80" w:rsidRDefault="00DB4288" w:rsidP="00AC3211">
            <w:pPr>
              <w:pStyle w:val="ListParagraph"/>
              <w:ind w:left="0"/>
              <w:rPr>
                <w:lang w:val="pt-PT"/>
              </w:rPr>
            </w:pPr>
            <w:r w:rsidRPr="00E14A80">
              <w:rPr>
                <w:b/>
                <w:lang w:val="pt-PT"/>
              </w:rPr>
              <w:t xml:space="preserve">H. </w:t>
            </w:r>
            <w:r w:rsidRPr="00E14A80">
              <w:rPr>
                <w:rFonts w:cstheme="minorHAnsi"/>
                <w:lang w:val="pt-PT"/>
              </w:rPr>
              <w:t>O fumo do tabaco apenas é prejudicial em espaços fechados.</w:t>
            </w:r>
          </w:p>
        </w:tc>
      </w:tr>
    </w:tbl>
    <w:p w14:paraId="750E799F" w14:textId="77777777" w:rsidR="00F16C21" w:rsidRPr="00E14A80" w:rsidRDefault="00F16C21" w:rsidP="0056709C">
      <w:pPr>
        <w:spacing w:line="240" w:lineRule="auto"/>
        <w:rPr>
          <w:rFonts w:cstheme="minorHAnsi"/>
        </w:rPr>
      </w:pPr>
      <w:r w:rsidRPr="00E14A80">
        <w:rPr>
          <w:rFonts w:cstheme="minorHAnsi"/>
        </w:rPr>
        <w:br w:type="page"/>
      </w:r>
    </w:p>
    <w:p w14:paraId="475CB256" w14:textId="77777777" w:rsidR="0056709C" w:rsidRPr="00E14A80" w:rsidRDefault="0056709C" w:rsidP="00F16C21">
      <w:pPr>
        <w:pStyle w:val="ListParagraph"/>
        <w:numPr>
          <w:ilvl w:val="0"/>
          <w:numId w:val="21"/>
        </w:numPr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lastRenderedPageBreak/>
        <w:t>Indica três atitudes que podes praticar no teu dia a dia que contribuam para a preservação da água.</w:t>
      </w:r>
    </w:p>
    <w:p w14:paraId="4A326489" w14:textId="77777777" w:rsidR="00F16C21" w:rsidRPr="00E14A80" w:rsidRDefault="00F16C21" w:rsidP="00F16C21">
      <w:pPr>
        <w:pStyle w:val="ListParagraph"/>
        <w:ind w:left="360"/>
        <w:rPr>
          <w:rFonts w:cstheme="minorHAnsi"/>
          <w:lang w:val="pt-PT"/>
        </w:rPr>
      </w:pPr>
    </w:p>
    <w:p w14:paraId="0A47A6B4" w14:textId="77777777" w:rsidR="00F16C21" w:rsidRPr="00E14A80" w:rsidRDefault="00F16C21" w:rsidP="00F16C21">
      <w:pPr>
        <w:pStyle w:val="ListParagraph"/>
        <w:spacing w:line="360" w:lineRule="auto"/>
        <w:ind w:left="360"/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__________________________________________________________________________________</w:t>
      </w:r>
    </w:p>
    <w:p w14:paraId="79D2ED14" w14:textId="77777777" w:rsidR="0056709C" w:rsidRPr="00E14A80" w:rsidRDefault="00F16C21" w:rsidP="00F16C21">
      <w:pPr>
        <w:pStyle w:val="ListParagraph"/>
        <w:spacing w:line="360" w:lineRule="auto"/>
        <w:ind w:left="360"/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__________________________________________________________________________________</w:t>
      </w:r>
    </w:p>
    <w:p w14:paraId="2BDE001E" w14:textId="77777777" w:rsidR="00F16C21" w:rsidRPr="00E14A80" w:rsidRDefault="00F16C21" w:rsidP="00F16C21">
      <w:pPr>
        <w:pStyle w:val="ListParagraph"/>
        <w:spacing w:line="360" w:lineRule="auto"/>
        <w:ind w:left="360"/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__________________________________________________________________________________</w:t>
      </w:r>
    </w:p>
    <w:p w14:paraId="7EB74F71" w14:textId="77777777" w:rsidR="00D43993" w:rsidRPr="00E14A80" w:rsidRDefault="00D43993" w:rsidP="00D43993">
      <w:pPr>
        <w:pStyle w:val="ListParagraph"/>
        <w:spacing w:line="360" w:lineRule="auto"/>
        <w:ind w:left="360"/>
        <w:rPr>
          <w:rFonts w:cstheme="minorHAnsi"/>
          <w:lang w:val="pt-PT"/>
        </w:rPr>
      </w:pPr>
      <w:r w:rsidRPr="00E14A80">
        <w:rPr>
          <w:rFonts w:cstheme="minorHAnsi"/>
          <w:lang w:val="pt-PT"/>
        </w:rPr>
        <w:t>__________________________________________________________________________________</w:t>
      </w:r>
    </w:p>
    <w:p w14:paraId="596FAC5E" w14:textId="77777777" w:rsidR="00F16C21" w:rsidRPr="00E14A80" w:rsidRDefault="00F16C21" w:rsidP="00F16C21">
      <w:pPr>
        <w:pStyle w:val="ListParagraph"/>
        <w:spacing w:line="360" w:lineRule="auto"/>
        <w:ind w:left="360"/>
        <w:rPr>
          <w:rFonts w:cstheme="minorHAnsi"/>
          <w:lang w:val="pt-PT"/>
        </w:rPr>
      </w:pPr>
    </w:p>
    <w:sectPr w:rsidR="00F16C21" w:rsidRPr="00E14A80" w:rsidSect="009D164A">
      <w:footerReference w:type="even" r:id="rId15"/>
      <w:footerReference w:type="default" r:id="rId16"/>
      <w:pgSz w:w="12240" w:h="15840" w:code="1"/>
      <w:pgMar w:top="1440" w:right="1440" w:bottom="1440" w:left="144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2" w:author="Ana Lucia Abranches Campos" w:date="2017-07-10T12:33:00Z" w:initials="ALAC">
    <w:p w14:paraId="5EA9320A" w14:textId="77777777" w:rsidR="0068032F" w:rsidRPr="00E14A80" w:rsidRDefault="0068032F">
      <w:pPr>
        <w:pStyle w:val="CommentText"/>
        <w:rPr>
          <w:lang w:val="pt-BR"/>
        </w:rPr>
      </w:pPr>
      <w:r>
        <w:rPr>
          <w:rStyle w:val="CommentReference"/>
        </w:rPr>
        <w:annotationRef/>
      </w:r>
      <w:r w:rsidRPr="00E14A80">
        <w:rPr>
          <w:lang w:val="pt-BR"/>
        </w:rPr>
        <w:t>Na tabela, corrigir:</w:t>
      </w:r>
    </w:p>
    <w:p w14:paraId="1BF1A50B" w14:textId="558D2140" w:rsidR="0068032F" w:rsidRPr="00E14A80" w:rsidRDefault="0068032F">
      <w:pPr>
        <w:pStyle w:val="CommentText"/>
        <w:rPr>
          <w:lang w:val="pt-BR"/>
        </w:rPr>
      </w:pPr>
      <w:proofErr w:type="spellStart"/>
      <w:r w:rsidRPr="00E14A80">
        <w:rPr>
          <w:lang w:val="pt-BR"/>
        </w:rPr>
        <w:t>He</w:t>
      </w:r>
      <w:r w:rsidRPr="00E14A80">
        <w:rPr>
          <w:highlight w:val="yellow"/>
          <w:lang w:val="pt-BR"/>
        </w:rPr>
        <w:t>b</w:t>
      </w:r>
      <w:r w:rsidRPr="00E14A80">
        <w:rPr>
          <w:lang w:val="pt-BR"/>
        </w:rPr>
        <w:t>atite</w:t>
      </w:r>
      <w:proofErr w:type="spellEnd"/>
      <w:r w:rsidR="00E14A80" w:rsidRPr="00E14A80">
        <w:rPr>
          <w:lang w:val="pt-BR"/>
        </w:rPr>
        <w:t xml:space="preserve"> (linha 1)</w:t>
      </w:r>
    </w:p>
    <w:p w14:paraId="205550B1" w14:textId="4559C0CF" w:rsidR="0068032F" w:rsidRDefault="0068032F">
      <w:pPr>
        <w:pStyle w:val="CommentText"/>
      </w:pPr>
      <w:proofErr w:type="spellStart"/>
      <w:r w:rsidRPr="0068032F">
        <w:rPr>
          <w:highlight w:val="yellow"/>
        </w:rPr>
        <w:t>II</w:t>
      </w:r>
      <w:r>
        <w:t>nfeções</w:t>
      </w:r>
      <w:proofErr w:type="spellEnd"/>
      <w:r w:rsidR="00E14A80">
        <w:t xml:space="preserve"> (</w:t>
      </w:r>
      <w:proofErr w:type="spellStart"/>
      <w:r w:rsidR="00E14A80">
        <w:t>linha</w:t>
      </w:r>
      <w:proofErr w:type="spellEnd"/>
      <w:r w:rsidR="00E14A80">
        <w:t xml:space="preserve"> 6)</w:t>
      </w:r>
    </w:p>
    <w:p w14:paraId="5152C953" w14:textId="740D8C71" w:rsidR="00E24519" w:rsidRPr="00E24519" w:rsidRDefault="00E24519">
      <w:pPr>
        <w:pStyle w:val="CommentText"/>
        <w:rPr>
          <w:lang w:val="pt-BR"/>
        </w:rPr>
      </w:pPr>
      <w:r w:rsidRPr="00E24519">
        <w:rPr>
          <w:lang w:val="pt-BR"/>
        </w:rPr>
        <w:t>Colocar em itálico os</w:t>
      </w:r>
      <w:r>
        <w:rPr>
          <w:lang w:val="pt-BR"/>
        </w:rPr>
        <w:t xml:space="preserve"> </w:t>
      </w:r>
      <w:r w:rsidRPr="00E24519">
        <w:rPr>
          <w:lang w:val="pt-BR"/>
        </w:rPr>
        <w:t>nomes em latim</w:t>
      </w:r>
    </w:p>
    <w:p w14:paraId="04056AE6" w14:textId="77777777" w:rsidR="0068032F" w:rsidRPr="00E24519" w:rsidRDefault="0068032F">
      <w:pPr>
        <w:pStyle w:val="CommentText"/>
        <w:rPr>
          <w:lang w:val="pt-BR"/>
        </w:rPr>
      </w:pPr>
    </w:p>
  </w:comment>
</w:comments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4056AE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4056AE6" w16cid:durableId="1D0DF2B2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0A1494" w14:textId="77777777" w:rsidR="00A426BD" w:rsidRDefault="00A426BD">
      <w:r>
        <w:separator/>
      </w:r>
    </w:p>
  </w:endnote>
  <w:endnote w:type="continuationSeparator" w:id="0">
    <w:p w14:paraId="4FF52BC6" w14:textId="77777777" w:rsidR="00A426BD" w:rsidRDefault="00A42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"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A61F2C" w14:textId="77777777" w:rsidR="00BE1BC8" w:rsidRDefault="00BE1BC8" w:rsidP="009D16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106B85A" w14:textId="77777777" w:rsidR="00BE1BC8" w:rsidRDefault="00BE1BC8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6536B2" w14:textId="65BDFB12" w:rsidR="00BE1BC8" w:rsidRPr="002D0990" w:rsidRDefault="00E47F49">
    <w:pPr>
      <w:pStyle w:val="Footer"/>
      <w:rPr>
        <w:sz w:val="18"/>
        <w:lang w:val="pt-PT"/>
      </w:rPr>
    </w:pPr>
    <w:r w:rsidRPr="002D0990">
      <w:rPr>
        <w:sz w:val="18"/>
        <w:lang w:val="pt-PT"/>
      </w:rPr>
      <w:t xml:space="preserve">© </w:t>
    </w:r>
    <w:r w:rsidR="002D0990" w:rsidRPr="002D0990">
      <w:rPr>
        <w:sz w:val="18"/>
        <w:lang w:val="pt-PT"/>
      </w:rPr>
      <w:t xml:space="preserve">Terra Viva • Ciências Naturais 6.º ano • </w:t>
    </w:r>
    <w:r w:rsidRPr="002D0990">
      <w:rPr>
        <w:sz w:val="18"/>
        <w:lang w:val="pt-PT"/>
      </w:rPr>
      <w:t>Santillana</w:t>
    </w:r>
    <w:r w:rsidRPr="002D0990">
      <w:rPr>
        <w:sz w:val="18"/>
        <w:lang w:val="pt-PT"/>
      </w:rPr>
      <w:tab/>
    </w:r>
    <w:r w:rsidRPr="002D0990">
      <w:rPr>
        <w:sz w:val="18"/>
        <w:lang w:val="pt-PT"/>
      </w:rPr>
      <w:tab/>
    </w:r>
    <w:r w:rsidRPr="002B1212">
      <w:rPr>
        <w:sz w:val="18"/>
      </w:rPr>
      <w:fldChar w:fldCharType="begin"/>
    </w:r>
    <w:r w:rsidRPr="002D0990">
      <w:rPr>
        <w:sz w:val="18"/>
        <w:lang w:val="pt-PT"/>
      </w:rPr>
      <w:instrText>PAGE   \* MERGEFORMAT</w:instrText>
    </w:r>
    <w:r w:rsidRPr="002B1212">
      <w:rPr>
        <w:sz w:val="18"/>
      </w:rPr>
      <w:fldChar w:fldCharType="separate"/>
    </w:r>
    <w:r w:rsidR="00DF726B">
      <w:rPr>
        <w:noProof/>
        <w:sz w:val="18"/>
        <w:lang w:val="pt-PT"/>
      </w:rPr>
      <w:t>6</w:t>
    </w:r>
    <w:r w:rsidRPr="002B1212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E6EB9A" w14:textId="77777777" w:rsidR="00A426BD" w:rsidRDefault="00A426BD">
      <w:r>
        <w:separator/>
      </w:r>
    </w:p>
  </w:footnote>
  <w:footnote w:type="continuationSeparator" w:id="0">
    <w:p w14:paraId="7DF7F156" w14:textId="77777777" w:rsidR="00A426BD" w:rsidRDefault="00A426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52833"/>
    <w:multiLevelType w:val="multilevel"/>
    <w:tmpl w:val="717AE4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1A96888"/>
    <w:multiLevelType w:val="multilevel"/>
    <w:tmpl w:val="AE5468D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27204B9"/>
    <w:multiLevelType w:val="hybridMultilevel"/>
    <w:tmpl w:val="BC7A45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FB2995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5EE6F61"/>
    <w:multiLevelType w:val="hybridMultilevel"/>
    <w:tmpl w:val="44FE4216"/>
    <w:lvl w:ilvl="0" w:tplc="940C2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52533D"/>
    <w:multiLevelType w:val="hybridMultilevel"/>
    <w:tmpl w:val="421A5F80"/>
    <w:lvl w:ilvl="0" w:tplc="795E93BC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">
    <w:nsid w:val="1E461C9F"/>
    <w:multiLevelType w:val="hybridMultilevel"/>
    <w:tmpl w:val="2A568D94"/>
    <w:lvl w:ilvl="0" w:tplc="BA969A48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">
    <w:nsid w:val="1F6343F5"/>
    <w:multiLevelType w:val="multilevel"/>
    <w:tmpl w:val="2FC2A8BE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8">
    <w:nsid w:val="21AB5575"/>
    <w:multiLevelType w:val="hybridMultilevel"/>
    <w:tmpl w:val="812297A8"/>
    <w:lvl w:ilvl="0" w:tplc="9D960A90">
      <w:start w:val="1"/>
      <w:numFmt w:val="upperLetter"/>
      <w:lvlText w:val="%1.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D8F70C7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C042002"/>
    <w:multiLevelType w:val="hybridMultilevel"/>
    <w:tmpl w:val="0B54E90A"/>
    <w:lvl w:ilvl="0" w:tplc="E918E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>
    <w:nsid w:val="3DFF1396"/>
    <w:multiLevelType w:val="multilevel"/>
    <w:tmpl w:val="AE5468D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E28480C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1226E5F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5E94F20"/>
    <w:multiLevelType w:val="multilevel"/>
    <w:tmpl w:val="AE5468D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6FE4645"/>
    <w:multiLevelType w:val="multilevel"/>
    <w:tmpl w:val="AE5468D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5A2C1BCF"/>
    <w:multiLevelType w:val="multilevel"/>
    <w:tmpl w:val="AE5468D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5CAB45C1"/>
    <w:multiLevelType w:val="hybridMultilevel"/>
    <w:tmpl w:val="D638A9DA"/>
    <w:lvl w:ilvl="0" w:tplc="C0028F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B97AF4"/>
    <w:multiLevelType w:val="multilevel"/>
    <w:tmpl w:val="E2D81A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60637BB3"/>
    <w:multiLevelType w:val="hybridMultilevel"/>
    <w:tmpl w:val="84760334"/>
    <w:lvl w:ilvl="0" w:tplc="511E7F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0B6720"/>
    <w:multiLevelType w:val="hybridMultilevel"/>
    <w:tmpl w:val="2B942786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1">
    <w:nsid w:val="64F43538"/>
    <w:multiLevelType w:val="multilevel"/>
    <w:tmpl w:val="AE5468D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6BFA329B"/>
    <w:multiLevelType w:val="multilevel"/>
    <w:tmpl w:val="AE5468D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73FE21D9"/>
    <w:multiLevelType w:val="hybridMultilevel"/>
    <w:tmpl w:val="2A568D94"/>
    <w:lvl w:ilvl="0" w:tplc="BA969A48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>
    <w:nsid w:val="766B3B34"/>
    <w:multiLevelType w:val="multilevel"/>
    <w:tmpl w:val="AE5468D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3"/>
  </w:num>
  <w:num w:numId="3">
    <w:abstractNumId w:val="8"/>
  </w:num>
  <w:num w:numId="4">
    <w:abstractNumId w:val="17"/>
  </w:num>
  <w:num w:numId="5">
    <w:abstractNumId w:val="20"/>
  </w:num>
  <w:num w:numId="6">
    <w:abstractNumId w:val="12"/>
  </w:num>
  <w:num w:numId="7">
    <w:abstractNumId w:val="5"/>
  </w:num>
  <w:num w:numId="8">
    <w:abstractNumId w:val="10"/>
  </w:num>
  <w:num w:numId="9">
    <w:abstractNumId w:val="9"/>
  </w:num>
  <w:num w:numId="10">
    <w:abstractNumId w:val="2"/>
  </w:num>
  <w:num w:numId="11">
    <w:abstractNumId w:val="3"/>
  </w:num>
  <w:num w:numId="12">
    <w:abstractNumId w:val="23"/>
  </w:num>
  <w:num w:numId="13">
    <w:abstractNumId w:val="6"/>
  </w:num>
  <w:num w:numId="14">
    <w:abstractNumId w:val="0"/>
  </w:num>
  <w:num w:numId="15">
    <w:abstractNumId w:val="14"/>
  </w:num>
  <w:num w:numId="16">
    <w:abstractNumId w:val="15"/>
  </w:num>
  <w:num w:numId="17">
    <w:abstractNumId w:val="24"/>
  </w:num>
  <w:num w:numId="18">
    <w:abstractNumId w:val="22"/>
  </w:num>
  <w:num w:numId="19">
    <w:abstractNumId w:val="11"/>
  </w:num>
  <w:num w:numId="20">
    <w:abstractNumId w:val="18"/>
  </w:num>
  <w:num w:numId="21">
    <w:abstractNumId w:val="16"/>
  </w:num>
  <w:num w:numId="22">
    <w:abstractNumId w:val="19"/>
  </w:num>
  <w:num w:numId="23">
    <w:abstractNumId w:val="4"/>
  </w:num>
  <w:num w:numId="24">
    <w:abstractNumId w:val="21"/>
  </w:num>
  <w:num w:numId="25">
    <w:abstractNumId w:val="1"/>
  </w:num>
  <w:numIdMacAtCleanup w:val="2"/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na Lucia Abranches Campos">
    <w15:presenceInfo w15:providerId="AD" w15:userId="S-1-5-21-2049567705-2582308018-1389832706-8681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815"/>
    <w:rsid w:val="00003309"/>
    <w:rsid w:val="00005012"/>
    <w:rsid w:val="00007569"/>
    <w:rsid w:val="00010093"/>
    <w:rsid w:val="00014A49"/>
    <w:rsid w:val="00015743"/>
    <w:rsid w:val="000171EA"/>
    <w:rsid w:val="00017BC6"/>
    <w:rsid w:val="0003186B"/>
    <w:rsid w:val="00033EBD"/>
    <w:rsid w:val="0003786C"/>
    <w:rsid w:val="00040C26"/>
    <w:rsid w:val="00045AC9"/>
    <w:rsid w:val="00045E22"/>
    <w:rsid w:val="00046807"/>
    <w:rsid w:val="00047BE3"/>
    <w:rsid w:val="000535DC"/>
    <w:rsid w:val="00060F02"/>
    <w:rsid w:val="0006310D"/>
    <w:rsid w:val="00065B7C"/>
    <w:rsid w:val="00075F9D"/>
    <w:rsid w:val="00076A99"/>
    <w:rsid w:val="00083F87"/>
    <w:rsid w:val="00090BBC"/>
    <w:rsid w:val="00092039"/>
    <w:rsid w:val="000A3AAA"/>
    <w:rsid w:val="000B24AC"/>
    <w:rsid w:val="000B37F2"/>
    <w:rsid w:val="000B7B2F"/>
    <w:rsid w:val="000B7C45"/>
    <w:rsid w:val="000C220A"/>
    <w:rsid w:val="000C23BB"/>
    <w:rsid w:val="000C781B"/>
    <w:rsid w:val="000E39A1"/>
    <w:rsid w:val="000E6120"/>
    <w:rsid w:val="000F02BE"/>
    <w:rsid w:val="000F11D3"/>
    <w:rsid w:val="000F5FED"/>
    <w:rsid w:val="000F74F6"/>
    <w:rsid w:val="001042AF"/>
    <w:rsid w:val="00104E5E"/>
    <w:rsid w:val="001111FC"/>
    <w:rsid w:val="001143B4"/>
    <w:rsid w:val="00116395"/>
    <w:rsid w:val="00122573"/>
    <w:rsid w:val="00122A52"/>
    <w:rsid w:val="001248B8"/>
    <w:rsid w:val="00127815"/>
    <w:rsid w:val="00130217"/>
    <w:rsid w:val="00130332"/>
    <w:rsid w:val="001309F5"/>
    <w:rsid w:val="00131199"/>
    <w:rsid w:val="001330F5"/>
    <w:rsid w:val="001331F0"/>
    <w:rsid w:val="001342E3"/>
    <w:rsid w:val="00134C73"/>
    <w:rsid w:val="001352ED"/>
    <w:rsid w:val="00135E42"/>
    <w:rsid w:val="00136231"/>
    <w:rsid w:val="00140327"/>
    <w:rsid w:val="00144EFC"/>
    <w:rsid w:val="00146E50"/>
    <w:rsid w:val="0015136B"/>
    <w:rsid w:val="00152887"/>
    <w:rsid w:val="001579DC"/>
    <w:rsid w:val="0016369B"/>
    <w:rsid w:val="00165302"/>
    <w:rsid w:val="00175181"/>
    <w:rsid w:val="00180AC8"/>
    <w:rsid w:val="00181A76"/>
    <w:rsid w:val="00181BDF"/>
    <w:rsid w:val="0018431A"/>
    <w:rsid w:val="00185ED7"/>
    <w:rsid w:val="00191E54"/>
    <w:rsid w:val="00193B6A"/>
    <w:rsid w:val="001A02AB"/>
    <w:rsid w:val="001A1AE4"/>
    <w:rsid w:val="001A1DB2"/>
    <w:rsid w:val="001A5D6D"/>
    <w:rsid w:val="001A620E"/>
    <w:rsid w:val="001B435B"/>
    <w:rsid w:val="001B5333"/>
    <w:rsid w:val="001B78A1"/>
    <w:rsid w:val="001C7CD7"/>
    <w:rsid w:val="001D08D3"/>
    <w:rsid w:val="001D3B41"/>
    <w:rsid w:val="001E3FC3"/>
    <w:rsid w:val="001E60E3"/>
    <w:rsid w:val="001E739B"/>
    <w:rsid w:val="001F0B70"/>
    <w:rsid w:val="001F13F1"/>
    <w:rsid w:val="001F16AB"/>
    <w:rsid w:val="001F59B6"/>
    <w:rsid w:val="001F7402"/>
    <w:rsid w:val="00212351"/>
    <w:rsid w:val="00214176"/>
    <w:rsid w:val="00214435"/>
    <w:rsid w:val="0021578D"/>
    <w:rsid w:val="002178BA"/>
    <w:rsid w:val="00217F4A"/>
    <w:rsid w:val="00225ECD"/>
    <w:rsid w:val="002270AC"/>
    <w:rsid w:val="002337E6"/>
    <w:rsid w:val="002403C5"/>
    <w:rsid w:val="00242F56"/>
    <w:rsid w:val="00243088"/>
    <w:rsid w:val="00246A08"/>
    <w:rsid w:val="00256635"/>
    <w:rsid w:val="002570DD"/>
    <w:rsid w:val="0025767D"/>
    <w:rsid w:val="00257EFC"/>
    <w:rsid w:val="002628EC"/>
    <w:rsid w:val="00262F34"/>
    <w:rsid w:val="00264DC8"/>
    <w:rsid w:val="002657E1"/>
    <w:rsid w:val="00267B58"/>
    <w:rsid w:val="002732F9"/>
    <w:rsid w:val="002735B0"/>
    <w:rsid w:val="0028466B"/>
    <w:rsid w:val="00291544"/>
    <w:rsid w:val="002923A8"/>
    <w:rsid w:val="0029365B"/>
    <w:rsid w:val="00296084"/>
    <w:rsid w:val="002A42C0"/>
    <w:rsid w:val="002B0C3A"/>
    <w:rsid w:val="002B1212"/>
    <w:rsid w:val="002B1540"/>
    <w:rsid w:val="002B2725"/>
    <w:rsid w:val="002B2F31"/>
    <w:rsid w:val="002B435C"/>
    <w:rsid w:val="002B4649"/>
    <w:rsid w:val="002C0D25"/>
    <w:rsid w:val="002C7D2B"/>
    <w:rsid w:val="002D024B"/>
    <w:rsid w:val="002D04CC"/>
    <w:rsid w:val="002D06CA"/>
    <w:rsid w:val="002D0990"/>
    <w:rsid w:val="002D299A"/>
    <w:rsid w:val="002D35D1"/>
    <w:rsid w:val="002D3A7E"/>
    <w:rsid w:val="002D4E0A"/>
    <w:rsid w:val="002E1007"/>
    <w:rsid w:val="002E174B"/>
    <w:rsid w:val="002E2840"/>
    <w:rsid w:val="002E4047"/>
    <w:rsid w:val="002E5A6A"/>
    <w:rsid w:val="002E6A87"/>
    <w:rsid w:val="002F25E9"/>
    <w:rsid w:val="002F430F"/>
    <w:rsid w:val="002F48F1"/>
    <w:rsid w:val="00304630"/>
    <w:rsid w:val="00304FB4"/>
    <w:rsid w:val="00305B2A"/>
    <w:rsid w:val="003224E9"/>
    <w:rsid w:val="00324CFB"/>
    <w:rsid w:val="003331A0"/>
    <w:rsid w:val="00337BDE"/>
    <w:rsid w:val="00344148"/>
    <w:rsid w:val="003448DE"/>
    <w:rsid w:val="0035064B"/>
    <w:rsid w:val="003524CB"/>
    <w:rsid w:val="00354F9D"/>
    <w:rsid w:val="00364014"/>
    <w:rsid w:val="00366076"/>
    <w:rsid w:val="00371E25"/>
    <w:rsid w:val="003746D1"/>
    <w:rsid w:val="00383787"/>
    <w:rsid w:val="0039199B"/>
    <w:rsid w:val="003963E5"/>
    <w:rsid w:val="003A035B"/>
    <w:rsid w:val="003A10E6"/>
    <w:rsid w:val="003A4F0E"/>
    <w:rsid w:val="003A6749"/>
    <w:rsid w:val="003B416C"/>
    <w:rsid w:val="003B4575"/>
    <w:rsid w:val="003B667F"/>
    <w:rsid w:val="003B758A"/>
    <w:rsid w:val="003C2724"/>
    <w:rsid w:val="003C3A40"/>
    <w:rsid w:val="003C7355"/>
    <w:rsid w:val="003D0F73"/>
    <w:rsid w:val="003D7A1D"/>
    <w:rsid w:val="00400F29"/>
    <w:rsid w:val="00402B51"/>
    <w:rsid w:val="00403538"/>
    <w:rsid w:val="00406146"/>
    <w:rsid w:val="004103EE"/>
    <w:rsid w:val="00417C1D"/>
    <w:rsid w:val="00421D71"/>
    <w:rsid w:val="00425393"/>
    <w:rsid w:val="00425988"/>
    <w:rsid w:val="00426CA8"/>
    <w:rsid w:val="00430A27"/>
    <w:rsid w:val="00431A12"/>
    <w:rsid w:val="00436AA3"/>
    <w:rsid w:val="00441FA1"/>
    <w:rsid w:val="00450B8B"/>
    <w:rsid w:val="00454D77"/>
    <w:rsid w:val="00456478"/>
    <w:rsid w:val="00461403"/>
    <w:rsid w:val="00464090"/>
    <w:rsid w:val="00467250"/>
    <w:rsid w:val="00471B44"/>
    <w:rsid w:val="0048064E"/>
    <w:rsid w:val="0048327E"/>
    <w:rsid w:val="0048526B"/>
    <w:rsid w:val="0049003B"/>
    <w:rsid w:val="004906C0"/>
    <w:rsid w:val="00490848"/>
    <w:rsid w:val="00492169"/>
    <w:rsid w:val="004A5A64"/>
    <w:rsid w:val="004A70B2"/>
    <w:rsid w:val="004A7CBC"/>
    <w:rsid w:val="004B2347"/>
    <w:rsid w:val="004B255C"/>
    <w:rsid w:val="004B6F7D"/>
    <w:rsid w:val="004C05D2"/>
    <w:rsid w:val="004C076A"/>
    <w:rsid w:val="004C6773"/>
    <w:rsid w:val="004C7F05"/>
    <w:rsid w:val="004D0012"/>
    <w:rsid w:val="004D358D"/>
    <w:rsid w:val="004D4D19"/>
    <w:rsid w:val="004D5BFF"/>
    <w:rsid w:val="004E293A"/>
    <w:rsid w:val="004E3A6C"/>
    <w:rsid w:val="004E65AE"/>
    <w:rsid w:val="004F03B6"/>
    <w:rsid w:val="004F228E"/>
    <w:rsid w:val="004F6712"/>
    <w:rsid w:val="0050065B"/>
    <w:rsid w:val="00503062"/>
    <w:rsid w:val="0050497D"/>
    <w:rsid w:val="005051E1"/>
    <w:rsid w:val="00505EB7"/>
    <w:rsid w:val="00506B42"/>
    <w:rsid w:val="00507B66"/>
    <w:rsid w:val="00516F59"/>
    <w:rsid w:val="005217FA"/>
    <w:rsid w:val="00530B15"/>
    <w:rsid w:val="005357FF"/>
    <w:rsid w:val="0053712F"/>
    <w:rsid w:val="00537693"/>
    <w:rsid w:val="005408FC"/>
    <w:rsid w:val="005431EF"/>
    <w:rsid w:val="00544783"/>
    <w:rsid w:val="0055120F"/>
    <w:rsid w:val="0055485C"/>
    <w:rsid w:val="00555263"/>
    <w:rsid w:val="0056389A"/>
    <w:rsid w:val="0056709C"/>
    <w:rsid w:val="005672CA"/>
    <w:rsid w:val="005723E6"/>
    <w:rsid w:val="00581551"/>
    <w:rsid w:val="00585B2D"/>
    <w:rsid w:val="005906DA"/>
    <w:rsid w:val="0059080B"/>
    <w:rsid w:val="00590D86"/>
    <w:rsid w:val="00591A85"/>
    <w:rsid w:val="00592500"/>
    <w:rsid w:val="005948F2"/>
    <w:rsid w:val="005A203C"/>
    <w:rsid w:val="005B1978"/>
    <w:rsid w:val="005B2F3A"/>
    <w:rsid w:val="005B5359"/>
    <w:rsid w:val="005B75E5"/>
    <w:rsid w:val="005C4BF1"/>
    <w:rsid w:val="005C53EF"/>
    <w:rsid w:val="005D0655"/>
    <w:rsid w:val="005D3838"/>
    <w:rsid w:val="005D5EF0"/>
    <w:rsid w:val="005E7BCA"/>
    <w:rsid w:val="005F019B"/>
    <w:rsid w:val="005F3DAB"/>
    <w:rsid w:val="00600FAD"/>
    <w:rsid w:val="00601237"/>
    <w:rsid w:val="00610E68"/>
    <w:rsid w:val="00612585"/>
    <w:rsid w:val="0061353C"/>
    <w:rsid w:val="00624A34"/>
    <w:rsid w:val="00624E34"/>
    <w:rsid w:val="0062542E"/>
    <w:rsid w:val="00630759"/>
    <w:rsid w:val="00637670"/>
    <w:rsid w:val="006418E2"/>
    <w:rsid w:val="00642C91"/>
    <w:rsid w:val="00654074"/>
    <w:rsid w:val="006565BE"/>
    <w:rsid w:val="006617D3"/>
    <w:rsid w:val="00661858"/>
    <w:rsid w:val="00662974"/>
    <w:rsid w:val="00670DE7"/>
    <w:rsid w:val="00671492"/>
    <w:rsid w:val="00672457"/>
    <w:rsid w:val="00674B40"/>
    <w:rsid w:val="006759E9"/>
    <w:rsid w:val="0068032F"/>
    <w:rsid w:val="006908DF"/>
    <w:rsid w:val="00691267"/>
    <w:rsid w:val="006A1850"/>
    <w:rsid w:val="006A2F8A"/>
    <w:rsid w:val="006A47DD"/>
    <w:rsid w:val="006A570A"/>
    <w:rsid w:val="006B1CC1"/>
    <w:rsid w:val="006B74B6"/>
    <w:rsid w:val="006C3D54"/>
    <w:rsid w:val="006C6E26"/>
    <w:rsid w:val="006C7E39"/>
    <w:rsid w:val="006D473D"/>
    <w:rsid w:val="006E59C3"/>
    <w:rsid w:val="006E64BF"/>
    <w:rsid w:val="006E6CD9"/>
    <w:rsid w:val="006E75E7"/>
    <w:rsid w:val="006F3895"/>
    <w:rsid w:val="006F4C30"/>
    <w:rsid w:val="006F7880"/>
    <w:rsid w:val="0070251E"/>
    <w:rsid w:val="00710427"/>
    <w:rsid w:val="007125CA"/>
    <w:rsid w:val="00713B66"/>
    <w:rsid w:val="00715AE2"/>
    <w:rsid w:val="0072506E"/>
    <w:rsid w:val="0073453A"/>
    <w:rsid w:val="00734C86"/>
    <w:rsid w:val="007421B5"/>
    <w:rsid w:val="0074359F"/>
    <w:rsid w:val="007500BC"/>
    <w:rsid w:val="00752F5B"/>
    <w:rsid w:val="0076296A"/>
    <w:rsid w:val="00766384"/>
    <w:rsid w:val="00766897"/>
    <w:rsid w:val="00770CF5"/>
    <w:rsid w:val="007759C8"/>
    <w:rsid w:val="0077677F"/>
    <w:rsid w:val="007820D3"/>
    <w:rsid w:val="007846F2"/>
    <w:rsid w:val="00786F95"/>
    <w:rsid w:val="007912F3"/>
    <w:rsid w:val="00792BDC"/>
    <w:rsid w:val="007A29B8"/>
    <w:rsid w:val="007A4317"/>
    <w:rsid w:val="007B189D"/>
    <w:rsid w:val="007B1F59"/>
    <w:rsid w:val="007B2A2C"/>
    <w:rsid w:val="007B3D18"/>
    <w:rsid w:val="007B6EE9"/>
    <w:rsid w:val="007C4BA8"/>
    <w:rsid w:val="007C64D8"/>
    <w:rsid w:val="007C6EEB"/>
    <w:rsid w:val="007C74B3"/>
    <w:rsid w:val="007E4CB5"/>
    <w:rsid w:val="007E6BE4"/>
    <w:rsid w:val="007E7202"/>
    <w:rsid w:val="007F1DD8"/>
    <w:rsid w:val="007F6413"/>
    <w:rsid w:val="00800709"/>
    <w:rsid w:val="0080248C"/>
    <w:rsid w:val="00805B36"/>
    <w:rsid w:val="00814744"/>
    <w:rsid w:val="00817309"/>
    <w:rsid w:val="00823191"/>
    <w:rsid w:val="00824EB8"/>
    <w:rsid w:val="00830832"/>
    <w:rsid w:val="00831D8C"/>
    <w:rsid w:val="0083231F"/>
    <w:rsid w:val="0083652B"/>
    <w:rsid w:val="00837491"/>
    <w:rsid w:val="008527AB"/>
    <w:rsid w:val="00877568"/>
    <w:rsid w:val="00877680"/>
    <w:rsid w:val="00882451"/>
    <w:rsid w:val="00886346"/>
    <w:rsid w:val="00887212"/>
    <w:rsid w:val="00892A10"/>
    <w:rsid w:val="00893069"/>
    <w:rsid w:val="00893722"/>
    <w:rsid w:val="00893CEE"/>
    <w:rsid w:val="00894793"/>
    <w:rsid w:val="008A2F60"/>
    <w:rsid w:val="008A34B2"/>
    <w:rsid w:val="008A4BBE"/>
    <w:rsid w:val="008B1CD3"/>
    <w:rsid w:val="008B4E3C"/>
    <w:rsid w:val="008B5989"/>
    <w:rsid w:val="008B5BF0"/>
    <w:rsid w:val="008B78EC"/>
    <w:rsid w:val="008C09C5"/>
    <w:rsid w:val="008C0CD0"/>
    <w:rsid w:val="008C3767"/>
    <w:rsid w:val="008D1150"/>
    <w:rsid w:val="008D49B2"/>
    <w:rsid w:val="008D7288"/>
    <w:rsid w:val="008E0311"/>
    <w:rsid w:val="008E7958"/>
    <w:rsid w:val="008F0367"/>
    <w:rsid w:val="008F1D35"/>
    <w:rsid w:val="008F7A30"/>
    <w:rsid w:val="00901081"/>
    <w:rsid w:val="00905D7B"/>
    <w:rsid w:val="00905DCC"/>
    <w:rsid w:val="00916C12"/>
    <w:rsid w:val="00921916"/>
    <w:rsid w:val="00922F3B"/>
    <w:rsid w:val="009308D1"/>
    <w:rsid w:val="00930F57"/>
    <w:rsid w:val="00932F40"/>
    <w:rsid w:val="009333C2"/>
    <w:rsid w:val="00936F29"/>
    <w:rsid w:val="00940B0C"/>
    <w:rsid w:val="00951DE4"/>
    <w:rsid w:val="009540C4"/>
    <w:rsid w:val="0095747D"/>
    <w:rsid w:val="00962C31"/>
    <w:rsid w:val="009668AB"/>
    <w:rsid w:val="009730F4"/>
    <w:rsid w:val="0097349C"/>
    <w:rsid w:val="00975011"/>
    <w:rsid w:val="00982194"/>
    <w:rsid w:val="00985B7B"/>
    <w:rsid w:val="009869BC"/>
    <w:rsid w:val="009871D7"/>
    <w:rsid w:val="009909D2"/>
    <w:rsid w:val="00991B35"/>
    <w:rsid w:val="009968AA"/>
    <w:rsid w:val="00996A6C"/>
    <w:rsid w:val="009A3418"/>
    <w:rsid w:val="009B0ADD"/>
    <w:rsid w:val="009B758B"/>
    <w:rsid w:val="009C0477"/>
    <w:rsid w:val="009C740F"/>
    <w:rsid w:val="009C7E2E"/>
    <w:rsid w:val="009D0DA0"/>
    <w:rsid w:val="009D164A"/>
    <w:rsid w:val="009D398A"/>
    <w:rsid w:val="009D5923"/>
    <w:rsid w:val="009D6575"/>
    <w:rsid w:val="009E0F4D"/>
    <w:rsid w:val="009E7F0D"/>
    <w:rsid w:val="009F081A"/>
    <w:rsid w:val="00A067AA"/>
    <w:rsid w:val="00A15EC6"/>
    <w:rsid w:val="00A1661B"/>
    <w:rsid w:val="00A27507"/>
    <w:rsid w:val="00A36009"/>
    <w:rsid w:val="00A4216E"/>
    <w:rsid w:val="00A426BD"/>
    <w:rsid w:val="00A42914"/>
    <w:rsid w:val="00A438E5"/>
    <w:rsid w:val="00A461B5"/>
    <w:rsid w:val="00A50ADA"/>
    <w:rsid w:val="00A50C1B"/>
    <w:rsid w:val="00A531AA"/>
    <w:rsid w:val="00A532F8"/>
    <w:rsid w:val="00A5783B"/>
    <w:rsid w:val="00A7275F"/>
    <w:rsid w:val="00A85598"/>
    <w:rsid w:val="00A9384D"/>
    <w:rsid w:val="00AA0895"/>
    <w:rsid w:val="00AA3B10"/>
    <w:rsid w:val="00AA4E69"/>
    <w:rsid w:val="00AB27C8"/>
    <w:rsid w:val="00AC0696"/>
    <w:rsid w:val="00AC1469"/>
    <w:rsid w:val="00AC71A3"/>
    <w:rsid w:val="00AD0E09"/>
    <w:rsid w:val="00AD0E34"/>
    <w:rsid w:val="00AD39ED"/>
    <w:rsid w:val="00AE568B"/>
    <w:rsid w:val="00AE59A2"/>
    <w:rsid w:val="00AE741C"/>
    <w:rsid w:val="00B0023B"/>
    <w:rsid w:val="00B00FE3"/>
    <w:rsid w:val="00B01271"/>
    <w:rsid w:val="00B06C86"/>
    <w:rsid w:val="00B15B4D"/>
    <w:rsid w:val="00B2279C"/>
    <w:rsid w:val="00B23BC0"/>
    <w:rsid w:val="00B302DA"/>
    <w:rsid w:val="00B40C28"/>
    <w:rsid w:val="00B42F9E"/>
    <w:rsid w:val="00B50F48"/>
    <w:rsid w:val="00B53B1D"/>
    <w:rsid w:val="00B54103"/>
    <w:rsid w:val="00B54EEC"/>
    <w:rsid w:val="00B567FA"/>
    <w:rsid w:val="00B57CF9"/>
    <w:rsid w:val="00B613D9"/>
    <w:rsid w:val="00B635EA"/>
    <w:rsid w:val="00B66E89"/>
    <w:rsid w:val="00B71B38"/>
    <w:rsid w:val="00B74440"/>
    <w:rsid w:val="00B76344"/>
    <w:rsid w:val="00B8174E"/>
    <w:rsid w:val="00B81C53"/>
    <w:rsid w:val="00B86C10"/>
    <w:rsid w:val="00B9179B"/>
    <w:rsid w:val="00B93C69"/>
    <w:rsid w:val="00B940D7"/>
    <w:rsid w:val="00B9579A"/>
    <w:rsid w:val="00B95F22"/>
    <w:rsid w:val="00BA43F3"/>
    <w:rsid w:val="00BA499A"/>
    <w:rsid w:val="00BB2B3A"/>
    <w:rsid w:val="00BB2F65"/>
    <w:rsid w:val="00BB40CF"/>
    <w:rsid w:val="00BB7876"/>
    <w:rsid w:val="00BC6DF4"/>
    <w:rsid w:val="00BD27B2"/>
    <w:rsid w:val="00BE1BC8"/>
    <w:rsid w:val="00BF0E0D"/>
    <w:rsid w:val="00BF20DE"/>
    <w:rsid w:val="00BF48E6"/>
    <w:rsid w:val="00BF531A"/>
    <w:rsid w:val="00BF67A4"/>
    <w:rsid w:val="00C0712D"/>
    <w:rsid w:val="00C128EE"/>
    <w:rsid w:val="00C12C4E"/>
    <w:rsid w:val="00C13304"/>
    <w:rsid w:val="00C176BD"/>
    <w:rsid w:val="00C44665"/>
    <w:rsid w:val="00C45C77"/>
    <w:rsid w:val="00C52308"/>
    <w:rsid w:val="00C56468"/>
    <w:rsid w:val="00C56D14"/>
    <w:rsid w:val="00C621A0"/>
    <w:rsid w:val="00C63655"/>
    <w:rsid w:val="00C64174"/>
    <w:rsid w:val="00C64E9D"/>
    <w:rsid w:val="00C65C68"/>
    <w:rsid w:val="00C67C8F"/>
    <w:rsid w:val="00C76367"/>
    <w:rsid w:val="00C76B05"/>
    <w:rsid w:val="00C80CE0"/>
    <w:rsid w:val="00C82C3A"/>
    <w:rsid w:val="00C83BFB"/>
    <w:rsid w:val="00C90DB2"/>
    <w:rsid w:val="00C9724E"/>
    <w:rsid w:val="00C97FD7"/>
    <w:rsid w:val="00CA1E6B"/>
    <w:rsid w:val="00CA5FD8"/>
    <w:rsid w:val="00CA6099"/>
    <w:rsid w:val="00CB15E2"/>
    <w:rsid w:val="00CB3DBA"/>
    <w:rsid w:val="00CC02E3"/>
    <w:rsid w:val="00CC41E4"/>
    <w:rsid w:val="00CC7715"/>
    <w:rsid w:val="00CC7F97"/>
    <w:rsid w:val="00CD63B4"/>
    <w:rsid w:val="00CD76A8"/>
    <w:rsid w:val="00CD76BF"/>
    <w:rsid w:val="00CE1F17"/>
    <w:rsid w:val="00CE287E"/>
    <w:rsid w:val="00CE4A3A"/>
    <w:rsid w:val="00CE79A9"/>
    <w:rsid w:val="00CE7EDC"/>
    <w:rsid w:val="00CF07AE"/>
    <w:rsid w:val="00CF1825"/>
    <w:rsid w:val="00CF1F6F"/>
    <w:rsid w:val="00CF4849"/>
    <w:rsid w:val="00CF6F63"/>
    <w:rsid w:val="00D005F2"/>
    <w:rsid w:val="00D00EAE"/>
    <w:rsid w:val="00D06A55"/>
    <w:rsid w:val="00D072FF"/>
    <w:rsid w:val="00D1243C"/>
    <w:rsid w:val="00D17BB1"/>
    <w:rsid w:val="00D21012"/>
    <w:rsid w:val="00D4192C"/>
    <w:rsid w:val="00D43993"/>
    <w:rsid w:val="00D446A9"/>
    <w:rsid w:val="00D44727"/>
    <w:rsid w:val="00D502F7"/>
    <w:rsid w:val="00D556DB"/>
    <w:rsid w:val="00D67E49"/>
    <w:rsid w:val="00D67FAF"/>
    <w:rsid w:val="00D70561"/>
    <w:rsid w:val="00D71599"/>
    <w:rsid w:val="00D7223C"/>
    <w:rsid w:val="00D743AF"/>
    <w:rsid w:val="00D74CBC"/>
    <w:rsid w:val="00D74DC0"/>
    <w:rsid w:val="00D801D5"/>
    <w:rsid w:val="00D80F39"/>
    <w:rsid w:val="00D827E4"/>
    <w:rsid w:val="00D838BD"/>
    <w:rsid w:val="00D84602"/>
    <w:rsid w:val="00D85338"/>
    <w:rsid w:val="00DA3841"/>
    <w:rsid w:val="00DB4272"/>
    <w:rsid w:val="00DB4288"/>
    <w:rsid w:val="00DB799D"/>
    <w:rsid w:val="00DC274B"/>
    <w:rsid w:val="00DC7092"/>
    <w:rsid w:val="00DC72BA"/>
    <w:rsid w:val="00DC7DC4"/>
    <w:rsid w:val="00DD3207"/>
    <w:rsid w:val="00DE3337"/>
    <w:rsid w:val="00DE6BCF"/>
    <w:rsid w:val="00DF22F5"/>
    <w:rsid w:val="00DF726B"/>
    <w:rsid w:val="00E00228"/>
    <w:rsid w:val="00E01D1B"/>
    <w:rsid w:val="00E045C9"/>
    <w:rsid w:val="00E0479B"/>
    <w:rsid w:val="00E06AE6"/>
    <w:rsid w:val="00E12F0E"/>
    <w:rsid w:val="00E1451B"/>
    <w:rsid w:val="00E14647"/>
    <w:rsid w:val="00E14A80"/>
    <w:rsid w:val="00E24519"/>
    <w:rsid w:val="00E33B58"/>
    <w:rsid w:val="00E36DEE"/>
    <w:rsid w:val="00E4013B"/>
    <w:rsid w:val="00E411BB"/>
    <w:rsid w:val="00E434A8"/>
    <w:rsid w:val="00E44E9E"/>
    <w:rsid w:val="00E47F06"/>
    <w:rsid w:val="00E47F49"/>
    <w:rsid w:val="00E50C89"/>
    <w:rsid w:val="00E53ACC"/>
    <w:rsid w:val="00E63ED3"/>
    <w:rsid w:val="00E666A6"/>
    <w:rsid w:val="00E67CB9"/>
    <w:rsid w:val="00E734B6"/>
    <w:rsid w:val="00E75D15"/>
    <w:rsid w:val="00E821F5"/>
    <w:rsid w:val="00E90501"/>
    <w:rsid w:val="00E9621F"/>
    <w:rsid w:val="00E96F1D"/>
    <w:rsid w:val="00EA1D9C"/>
    <w:rsid w:val="00EB0BAE"/>
    <w:rsid w:val="00EB5E07"/>
    <w:rsid w:val="00EC1791"/>
    <w:rsid w:val="00EC22D1"/>
    <w:rsid w:val="00EC4375"/>
    <w:rsid w:val="00EE668C"/>
    <w:rsid w:val="00EF1410"/>
    <w:rsid w:val="00EF775D"/>
    <w:rsid w:val="00F072BD"/>
    <w:rsid w:val="00F10DE8"/>
    <w:rsid w:val="00F13024"/>
    <w:rsid w:val="00F16153"/>
    <w:rsid w:val="00F16C21"/>
    <w:rsid w:val="00F23553"/>
    <w:rsid w:val="00F23DAD"/>
    <w:rsid w:val="00F24250"/>
    <w:rsid w:val="00F24FD7"/>
    <w:rsid w:val="00F31494"/>
    <w:rsid w:val="00F32128"/>
    <w:rsid w:val="00F3286C"/>
    <w:rsid w:val="00F333FE"/>
    <w:rsid w:val="00F41CE5"/>
    <w:rsid w:val="00F42206"/>
    <w:rsid w:val="00F42FF1"/>
    <w:rsid w:val="00F43A09"/>
    <w:rsid w:val="00F455BD"/>
    <w:rsid w:val="00F565E5"/>
    <w:rsid w:val="00F56EFD"/>
    <w:rsid w:val="00F61CDF"/>
    <w:rsid w:val="00F62476"/>
    <w:rsid w:val="00F63191"/>
    <w:rsid w:val="00F637F1"/>
    <w:rsid w:val="00F7229E"/>
    <w:rsid w:val="00F73A17"/>
    <w:rsid w:val="00F73B1C"/>
    <w:rsid w:val="00F74EC4"/>
    <w:rsid w:val="00F77F60"/>
    <w:rsid w:val="00F84058"/>
    <w:rsid w:val="00F9003A"/>
    <w:rsid w:val="00F94715"/>
    <w:rsid w:val="00F94E1F"/>
    <w:rsid w:val="00FA174B"/>
    <w:rsid w:val="00FA3B1A"/>
    <w:rsid w:val="00FA77D9"/>
    <w:rsid w:val="00FB3BD7"/>
    <w:rsid w:val="00FB452B"/>
    <w:rsid w:val="00FC428D"/>
    <w:rsid w:val="00FC48C2"/>
    <w:rsid w:val="00FC7408"/>
    <w:rsid w:val="00FD4883"/>
    <w:rsid w:val="00FD6F83"/>
    <w:rsid w:val="00FE4980"/>
    <w:rsid w:val="00FF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2507EF9A"/>
  <w15:chartTrackingRefBased/>
  <w15:docId w15:val="{BA170C5F-1DC4-429D-8AEE-E1FCCF5CE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3712F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basedOn w:val="Normal"/>
    <w:next w:val="Normal"/>
    <w:autoRedefine/>
    <w:qFormat/>
    <w:rsid w:val="00060F02"/>
    <w:pPr>
      <w:keepNext/>
      <w:numPr>
        <w:numId w:val="1"/>
      </w:numPr>
      <w:spacing w:before="360" w:after="120" w:line="240" w:lineRule="auto"/>
      <w:ind w:left="431" w:hanging="431"/>
      <w:jc w:val="both"/>
      <w:outlineLvl w:val="0"/>
    </w:pPr>
    <w:rPr>
      <w:rFonts w:ascii="Calibri" w:eastAsia="Times New Roman" w:hAnsi="Calibri" w:cs="Times New Roman"/>
      <w:b/>
      <w:color w:val="2F5496" w:themeColor="accent5" w:themeShade="BF"/>
      <w:sz w:val="32"/>
      <w:szCs w:val="20"/>
      <w:lang w:val="en-US"/>
    </w:rPr>
  </w:style>
  <w:style w:type="paragraph" w:styleId="Heading2">
    <w:name w:val="heading 2"/>
    <w:basedOn w:val="Normal"/>
    <w:next w:val="Normal"/>
    <w:qFormat/>
    <w:rsid w:val="00060F02"/>
    <w:pPr>
      <w:keepNext/>
      <w:keepLines/>
      <w:numPr>
        <w:ilvl w:val="1"/>
        <w:numId w:val="1"/>
      </w:numPr>
      <w:spacing w:after="0" w:line="240" w:lineRule="atLeast"/>
      <w:jc w:val="both"/>
      <w:outlineLvl w:val="1"/>
    </w:pPr>
    <w:rPr>
      <w:rFonts w:ascii="Helv" w:eastAsia="Times New Roman" w:hAnsi="Helv" w:cs="Times New Roman"/>
      <w:b/>
      <w:snapToGrid w:val="0"/>
      <w:color w:val="2F5496" w:themeColor="accent5" w:themeShade="BF"/>
      <w:sz w:val="28"/>
      <w:szCs w:val="20"/>
      <w:lang w:val="en-US"/>
    </w:rPr>
  </w:style>
  <w:style w:type="paragraph" w:styleId="Heading3">
    <w:name w:val="heading 3"/>
    <w:basedOn w:val="Normal"/>
    <w:next w:val="Normal"/>
    <w:qFormat/>
    <w:rsid w:val="00BB7876"/>
    <w:pPr>
      <w:keepNext/>
      <w:numPr>
        <w:ilvl w:val="2"/>
        <w:numId w:val="1"/>
      </w:numPr>
      <w:tabs>
        <w:tab w:val="left" w:leader="underscore" w:pos="5040"/>
        <w:tab w:val="left" w:pos="5760"/>
        <w:tab w:val="left" w:leader="underscore" w:pos="8640"/>
      </w:tabs>
      <w:spacing w:after="0" w:line="240" w:lineRule="auto"/>
      <w:jc w:val="both"/>
      <w:outlineLvl w:val="2"/>
    </w:pPr>
    <w:rPr>
      <w:rFonts w:ascii="Calibri" w:eastAsia="Times New Roman" w:hAnsi="Calibri" w:cs="Times New Roman"/>
      <w:b/>
      <w:sz w:val="24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F63"/>
    <w:pPr>
      <w:keepNext/>
      <w:numPr>
        <w:ilvl w:val="3"/>
        <w:numId w:val="1"/>
      </w:numPr>
      <w:spacing w:before="240" w:after="60" w:line="240" w:lineRule="auto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F63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F63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Calibri" w:eastAsia="Times New Roman" w:hAnsi="Calibri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F63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F63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F63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Calibri Light" w:eastAsia="Times New Roman" w:hAnsi="Calibri Light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BodyText">
    <w:name w:val="Body Text"/>
    <w:basedOn w:val="Normal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0"/>
      <w:lang w:val="en-US"/>
    </w:rPr>
  </w:style>
  <w:style w:type="paragraph" w:styleId="BalloonText">
    <w:name w:val="Balloon Text"/>
    <w:basedOn w:val="Normal"/>
    <w:semiHidden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pPr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character" w:styleId="Hyperlink">
    <w:name w:val="Hyperlink"/>
    <w:uiPriority w:val="99"/>
    <w:rsid w:val="00397A13"/>
    <w:rPr>
      <w:color w:val="0000FF"/>
      <w:u w:val="single"/>
    </w:rPr>
  </w:style>
  <w:style w:type="paragraph" w:styleId="BodyTextIndent">
    <w:name w:val="Body Text Indent"/>
    <w:basedOn w:val="Normal"/>
    <w:rsid w:val="00764104"/>
    <w:pPr>
      <w:spacing w:after="120" w:line="240" w:lineRule="auto"/>
      <w:ind w:left="360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TOC3">
    <w:name w:val="toc 3"/>
    <w:basedOn w:val="Normal"/>
    <w:next w:val="Normal"/>
    <w:autoRedefine/>
    <w:semiHidden/>
    <w:rsid w:val="008A0853"/>
    <w:pPr>
      <w:spacing w:after="0" w:line="240" w:lineRule="auto"/>
      <w:ind w:left="400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TOC1">
    <w:name w:val="toc 1"/>
    <w:basedOn w:val="Normal"/>
    <w:next w:val="Normal"/>
    <w:autoRedefine/>
    <w:uiPriority w:val="39"/>
    <w:rsid w:val="006134AB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0"/>
      <w:lang w:val="en-US"/>
    </w:rPr>
  </w:style>
  <w:style w:type="character" w:styleId="PageNumber">
    <w:name w:val="page number"/>
    <w:basedOn w:val="DefaultParagraphFont"/>
    <w:rsid w:val="0019556F"/>
  </w:style>
  <w:style w:type="paragraph" w:styleId="NormalWeb">
    <w:name w:val="Normal (Web)"/>
    <w:basedOn w:val="Normal"/>
    <w:rsid w:val="008C264F"/>
    <w:pPr>
      <w:spacing w:before="100" w:beforeAutospacing="1" w:after="100" w:afterAutospacing="1" w:line="240" w:lineRule="auto"/>
      <w:jc w:val="both"/>
    </w:pPr>
    <w:rPr>
      <w:rFonts w:ascii="Calibri" w:eastAsia="SimSun" w:hAnsi="Calibri" w:cs="Times New Roman"/>
      <w:sz w:val="24"/>
      <w:szCs w:val="24"/>
      <w:lang w:val="en-US" w:eastAsia="zh-CN"/>
    </w:rPr>
  </w:style>
  <w:style w:type="table" w:styleId="TableGrid">
    <w:name w:val="Table Grid"/>
    <w:basedOn w:val="TableNormal"/>
    <w:uiPriority w:val="39"/>
    <w:rsid w:val="006661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0">
    <w:name w:val="bodytext"/>
    <w:basedOn w:val="Normal"/>
    <w:rsid w:val="007846F2"/>
    <w:pPr>
      <w:spacing w:before="100" w:beforeAutospacing="1" w:after="100" w:afterAutospacing="1" w:line="240" w:lineRule="auto"/>
      <w:jc w:val="both"/>
    </w:pPr>
    <w:rPr>
      <w:rFonts w:ascii="Arial" w:eastAsia="SimSun" w:hAnsi="Arial" w:cs="Arial"/>
      <w:lang w:val="en-US" w:eastAsia="zh-CN"/>
    </w:rPr>
  </w:style>
  <w:style w:type="paragraph" w:customStyle="1" w:styleId="NormalWeb2">
    <w:name w:val="Normal (Web)2"/>
    <w:basedOn w:val="Normal"/>
    <w:rsid w:val="00E67CB9"/>
    <w:pPr>
      <w:spacing w:after="225" w:line="312" w:lineRule="atLeast"/>
      <w:jc w:val="both"/>
    </w:pPr>
    <w:rPr>
      <w:rFonts w:ascii="Calibri" w:eastAsia="SimSun" w:hAnsi="Calibri" w:cs="Times New Roman"/>
      <w:lang w:val="en-US" w:eastAsia="zh-CN"/>
    </w:rPr>
  </w:style>
  <w:style w:type="character" w:styleId="Strong">
    <w:name w:val="Strong"/>
    <w:qFormat/>
    <w:rsid w:val="00E67CB9"/>
    <w:rPr>
      <w:b/>
      <w:bCs/>
    </w:rPr>
  </w:style>
  <w:style w:type="paragraph" w:customStyle="1" w:styleId="Normal1">
    <w:name w:val="Normal1"/>
    <w:basedOn w:val="Normal"/>
    <w:rsid w:val="00D74CBC"/>
    <w:pPr>
      <w:spacing w:after="225" w:line="312" w:lineRule="atLeast"/>
      <w:jc w:val="both"/>
    </w:pPr>
    <w:rPr>
      <w:rFonts w:ascii="Calibri" w:eastAsia="SimSun" w:hAnsi="Calibri" w:cs="Times New Roman"/>
      <w:lang w:val="en-US" w:eastAsia="zh-CN"/>
    </w:rPr>
  </w:style>
  <w:style w:type="character" w:customStyle="1" w:styleId="Heading4Char">
    <w:name w:val="Heading 4 Char"/>
    <w:link w:val="Heading4"/>
    <w:uiPriority w:val="9"/>
    <w:semiHidden/>
    <w:rsid w:val="00CF6F6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Heading5Char">
    <w:name w:val="Heading 5 Char"/>
    <w:link w:val="Heading5"/>
    <w:uiPriority w:val="9"/>
    <w:semiHidden/>
    <w:rsid w:val="00CF6F6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link w:val="Heading6"/>
    <w:uiPriority w:val="9"/>
    <w:semiHidden/>
    <w:rsid w:val="00CF6F63"/>
    <w:rPr>
      <w:rFonts w:ascii="Calibri" w:hAnsi="Calibri"/>
      <w:b/>
      <w:bCs/>
      <w:sz w:val="22"/>
      <w:szCs w:val="22"/>
      <w:lang w:val="en-US" w:eastAsia="en-US"/>
    </w:rPr>
  </w:style>
  <w:style w:type="character" w:customStyle="1" w:styleId="Heading7Char">
    <w:name w:val="Heading 7 Char"/>
    <w:link w:val="Heading7"/>
    <w:uiPriority w:val="9"/>
    <w:semiHidden/>
    <w:rsid w:val="00CF6F63"/>
    <w:rPr>
      <w:rFonts w:ascii="Calibri" w:hAnsi="Calibri"/>
      <w:sz w:val="24"/>
      <w:szCs w:val="24"/>
      <w:lang w:val="en-US" w:eastAsia="en-US"/>
    </w:rPr>
  </w:style>
  <w:style w:type="character" w:customStyle="1" w:styleId="Heading8Char">
    <w:name w:val="Heading 8 Char"/>
    <w:link w:val="Heading8"/>
    <w:uiPriority w:val="9"/>
    <w:semiHidden/>
    <w:rsid w:val="00CF6F6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Heading9Char">
    <w:name w:val="Heading 9 Char"/>
    <w:link w:val="Heading9"/>
    <w:uiPriority w:val="9"/>
    <w:semiHidden/>
    <w:rsid w:val="00CF6F63"/>
    <w:rPr>
      <w:rFonts w:ascii="Calibri Light" w:hAnsi="Calibri Light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72"/>
    <w:qFormat/>
    <w:rsid w:val="00893CEE"/>
    <w:pPr>
      <w:spacing w:after="0" w:line="240" w:lineRule="auto"/>
      <w:ind w:left="708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9869BC"/>
    <w:pPr>
      <w:widowControl w:val="0"/>
      <w:spacing w:after="0" w:line="240" w:lineRule="auto"/>
      <w:contextualSpacing/>
    </w:pPr>
    <w:rPr>
      <w:rFonts w:ascii="Cambria" w:eastAsia="Times New Roman" w:hAnsi="Cambria" w:cs="Times New Roman"/>
      <w:spacing w:val="-10"/>
      <w:kern w:val="28"/>
      <w:sz w:val="40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9869BC"/>
    <w:rPr>
      <w:rFonts w:ascii="Cambria" w:hAnsi="Cambria"/>
      <w:spacing w:val="-10"/>
      <w:kern w:val="28"/>
      <w:sz w:val="40"/>
      <w:szCs w:val="56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B758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3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25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1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9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7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11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4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093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5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0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20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4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821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9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6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9592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32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3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20" Type="http://schemas.microsoft.com/office/2016/09/relationships/commentsIds" Target="commentsIds.xml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comments" Target="comments.xml"/><Relationship Id="rId13" Type="http://schemas.microsoft.com/office/2011/relationships/commentsExtended" Target="commentsExtended.xml"/><Relationship Id="rId14" Type="http://schemas.openxmlformats.org/officeDocument/2006/relationships/image" Target="media/image6.png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fontTable" Target="fontTable.xml"/><Relationship Id="rId18" Type="http://schemas.microsoft.com/office/2011/relationships/people" Target="people.xml"/><Relationship Id="rId1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madoria\Documents\madoria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C:\Users\madoria\Documents\madoria.dotx</Template>
  <TotalTime>170</TotalTime>
  <Pages>6</Pages>
  <Words>1127</Words>
  <Characters>6424</Characters>
  <Application>Microsoft Macintosh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Lessons Learned Template</vt:lpstr>
    </vt:vector>
  </TitlesOfParts>
  <Company/>
  <LinksUpToDate>false</LinksUpToDate>
  <CharactersWithSpaces>7536</CharactersWithSpaces>
  <SharedDoc>false</SharedDoc>
  <HLinks>
    <vt:vector size="36" baseType="variant">
      <vt:variant>
        <vt:i4>1179703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_Toc461547613</vt:lpwstr>
      </vt:variant>
      <vt:variant>
        <vt:i4>1179703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_Toc461547612</vt:lpwstr>
      </vt:variant>
      <vt:variant>
        <vt:i4>1179703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_Toc461547611</vt:lpwstr>
      </vt:variant>
      <vt:variant>
        <vt:i4>1179703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_Toc461547610</vt:lpwstr>
      </vt:variant>
      <vt:variant>
        <vt:i4>1245239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_Toc461547609</vt:lpwstr>
      </vt:variant>
      <vt:variant>
        <vt:i4>1245239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_Toc461547608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Lessons Learned Template</dc:title>
  <dc:subject>PMBOK Lessons Learned Template</dc:subject>
  <dc:creator>Maria Amélia Dória</dc:creator>
  <cp:keywords/>
  <cp:lastModifiedBy>Microsoft Office User</cp:lastModifiedBy>
  <cp:revision>39</cp:revision>
  <cp:lastPrinted>2017-06-29T14:39:00Z</cp:lastPrinted>
  <dcterms:created xsi:type="dcterms:W3CDTF">2017-07-03T11:11:00Z</dcterms:created>
  <dcterms:modified xsi:type="dcterms:W3CDTF">2017-07-16T22:46:00Z</dcterms:modified>
</cp:coreProperties>
</file>