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1E7A4" w14:textId="77777777" w:rsidR="00C951E8" w:rsidRPr="008B6DED" w:rsidRDefault="00C951E8" w:rsidP="009A098F">
      <w:pPr>
        <w:pStyle w:val="Heading1"/>
        <w:rPr>
          <w:lang w:val="pt-PT"/>
        </w:rPr>
      </w:pPr>
      <w:r w:rsidRPr="008B6DED">
        <w:rPr>
          <w:lang w:val="pt-PT"/>
        </w:rPr>
        <w:t xml:space="preserve">Proposta de </w:t>
      </w:r>
      <w:r w:rsidR="000158A4" w:rsidRPr="008B6DED">
        <w:rPr>
          <w:lang w:val="pt-PT"/>
        </w:rPr>
        <w:t>c</w:t>
      </w:r>
      <w:r w:rsidRPr="008B6DED">
        <w:rPr>
          <w:lang w:val="pt-PT"/>
        </w:rPr>
        <w:t xml:space="preserve">ritérios de </w:t>
      </w:r>
      <w:r w:rsidR="000158A4" w:rsidRPr="008B6DED">
        <w:rPr>
          <w:lang w:val="pt-PT"/>
        </w:rPr>
        <w:t>c</w:t>
      </w:r>
      <w:r w:rsidRPr="008B6DED">
        <w:rPr>
          <w:lang w:val="pt-PT"/>
        </w:rPr>
        <w:t>orreção</w:t>
      </w:r>
      <w:r w:rsidR="000158A4" w:rsidRPr="008B6DED">
        <w:rPr>
          <w:lang w:val="pt-PT"/>
        </w:rPr>
        <w:br/>
      </w:r>
      <w:r w:rsidRPr="008B6DED">
        <w:rPr>
          <w:lang w:val="pt-PT"/>
        </w:rPr>
        <w:t xml:space="preserve">Ficha de Avaliação </w:t>
      </w:r>
      <w:r w:rsidR="009B415D" w:rsidRPr="008B6DED">
        <w:rPr>
          <w:lang w:val="pt-PT"/>
        </w:rPr>
        <w:t>6</w:t>
      </w:r>
    </w:p>
    <w:p w14:paraId="1600314F" w14:textId="77777777" w:rsidR="009A098F" w:rsidRPr="008B6DED" w:rsidRDefault="009A098F" w:rsidP="009A098F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</w:p>
    <w:p w14:paraId="2070560E" w14:textId="77777777" w:rsidR="00F917D0" w:rsidRPr="008B6DED" w:rsidRDefault="00AE7DCF" w:rsidP="006173D7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8B6DED">
        <w:rPr>
          <w:rFonts w:ascii="Calibri" w:eastAsia="Times New Roman" w:hAnsi="Calibri" w:cs="Times New Roman"/>
          <w:b/>
          <w:sz w:val="28"/>
          <w:szCs w:val="24"/>
        </w:rPr>
        <w:t>Grupo I (</w:t>
      </w:r>
      <w:r w:rsidR="00EF5EAE" w:rsidRPr="008B6DED">
        <w:rPr>
          <w:rFonts w:ascii="Calibri" w:eastAsia="Times New Roman" w:hAnsi="Calibri" w:cs="Times New Roman"/>
          <w:b/>
          <w:sz w:val="28"/>
          <w:szCs w:val="24"/>
        </w:rPr>
        <w:t>24</w:t>
      </w:r>
      <w:r w:rsidRPr="008B6DED">
        <w:rPr>
          <w:rFonts w:ascii="Calibri" w:eastAsia="Times New Roman" w:hAnsi="Calibri" w:cs="Times New Roman"/>
          <w:b/>
          <w:sz w:val="28"/>
          <w:szCs w:val="24"/>
        </w:rPr>
        <w:t xml:space="preserve"> pontos)</w:t>
      </w:r>
    </w:p>
    <w:p w14:paraId="10A20CF6" w14:textId="77777777" w:rsidR="00C454F7" w:rsidRPr="008B6DED" w:rsidRDefault="00C454F7" w:rsidP="006538C4">
      <w:pPr>
        <w:pStyle w:val="ListParagraph"/>
        <w:numPr>
          <w:ilvl w:val="0"/>
          <w:numId w:val="5"/>
        </w:numPr>
        <w:jc w:val="left"/>
        <w:rPr>
          <w:lang w:val="pt-PT"/>
        </w:rPr>
      </w:pPr>
    </w:p>
    <w:p w14:paraId="33D803D9" w14:textId="77777777" w:rsidR="00C454F7" w:rsidRPr="008B6DED" w:rsidRDefault="00EF5EAE" w:rsidP="006A3FEB">
      <w:pPr>
        <w:pStyle w:val="ListParagraph"/>
        <w:numPr>
          <w:ilvl w:val="1"/>
          <w:numId w:val="5"/>
        </w:numPr>
        <w:jc w:val="left"/>
        <w:rPr>
          <w:lang w:val="pt-PT"/>
        </w:rPr>
      </w:pPr>
      <w:bookmarkStart w:id="0" w:name="_Hlk479684523"/>
      <w:proofErr w:type="spellStart"/>
      <w:r w:rsidRPr="008B6DED">
        <w:rPr>
          <w:lang w:val="pt-PT"/>
        </w:rPr>
        <w:t>Anton</w:t>
      </w:r>
      <w:r w:rsidR="00BA5430" w:rsidRPr="008B6DED">
        <w:rPr>
          <w:lang w:val="pt-PT"/>
        </w:rPr>
        <w:t>i</w:t>
      </w:r>
      <w:proofErr w:type="spellEnd"/>
      <w:r w:rsidRPr="008B6DED">
        <w:rPr>
          <w:lang w:val="pt-PT"/>
        </w:rPr>
        <w:t xml:space="preserve"> </w:t>
      </w:r>
      <w:r w:rsidR="00B33E66" w:rsidRPr="008B6DED">
        <w:rPr>
          <w:lang w:val="pt-PT"/>
        </w:rPr>
        <w:t xml:space="preserve">van </w:t>
      </w:r>
      <w:proofErr w:type="spellStart"/>
      <w:r w:rsidRPr="008B6DED">
        <w:rPr>
          <w:lang w:val="pt-PT"/>
        </w:rPr>
        <w:t>Leeuwenhoek</w:t>
      </w:r>
      <w:proofErr w:type="spellEnd"/>
      <w:r w:rsidR="007C0F03" w:rsidRPr="008B6DED">
        <w:rPr>
          <w:lang w:val="pt-PT"/>
        </w:rPr>
        <w:t>.</w:t>
      </w:r>
      <w:r w:rsidR="00A53E81" w:rsidRPr="008B6DED">
        <w:rPr>
          <w:lang w:val="pt-PT"/>
        </w:rPr>
        <w:tab/>
      </w:r>
      <w:r w:rsidR="00A53E81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F917D0" w:rsidRPr="008B6DED">
        <w:rPr>
          <w:b/>
          <w:lang w:val="pt-PT"/>
        </w:rPr>
        <w:t>(</w:t>
      </w:r>
      <w:r w:rsidRPr="008B6DED">
        <w:rPr>
          <w:b/>
          <w:lang w:val="pt-PT"/>
        </w:rPr>
        <w:t>1</w:t>
      </w:r>
      <w:r w:rsidR="00F917D0" w:rsidRPr="008B6DED">
        <w:rPr>
          <w:b/>
          <w:lang w:val="pt-PT"/>
        </w:rPr>
        <w:t xml:space="preserve"> ponto)</w:t>
      </w:r>
      <w:bookmarkEnd w:id="0"/>
    </w:p>
    <w:p w14:paraId="01186471" w14:textId="77777777" w:rsidR="008371B9" w:rsidRPr="008B6DED" w:rsidRDefault="008371B9" w:rsidP="008371B9">
      <w:pPr>
        <w:pStyle w:val="ListParagraph"/>
        <w:ind w:left="792"/>
        <w:jc w:val="left"/>
        <w:rPr>
          <w:lang w:val="pt-PT"/>
        </w:rPr>
      </w:pPr>
    </w:p>
    <w:p w14:paraId="1FD1F6E7" w14:textId="77777777" w:rsidR="00C535FC" w:rsidRPr="008B6DED" w:rsidRDefault="00EF5EAE" w:rsidP="006A3FEB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8B6DED">
        <w:rPr>
          <w:lang w:val="pt-PT"/>
        </w:rPr>
        <w:t>Microbiologia</w:t>
      </w:r>
      <w:r w:rsidR="007C0F03" w:rsidRPr="008B6DED">
        <w:rPr>
          <w:lang w:val="pt-PT"/>
        </w:rPr>
        <w:t>.</w:t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6A3FEB" w:rsidRPr="008B6DED">
        <w:rPr>
          <w:b/>
          <w:lang w:val="pt-PT"/>
        </w:rPr>
        <w:t>(2 pontos)</w:t>
      </w:r>
    </w:p>
    <w:p w14:paraId="54F9CA12" w14:textId="77777777" w:rsidR="008371B9" w:rsidRPr="008B6DED" w:rsidRDefault="008371B9" w:rsidP="008371B9">
      <w:pPr>
        <w:pStyle w:val="ListParagraph"/>
        <w:rPr>
          <w:lang w:val="pt-PT"/>
        </w:rPr>
      </w:pPr>
    </w:p>
    <w:p w14:paraId="0DC9E4D4" w14:textId="77777777" w:rsidR="00C535FC" w:rsidRPr="008B6DED" w:rsidRDefault="00EF5EAE" w:rsidP="006A3FEB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8B6DED">
        <w:rPr>
          <w:lang w:val="pt-PT"/>
        </w:rPr>
        <w:t>Poder de ampliação e poder de resolução.</w:t>
      </w:r>
      <w:r w:rsidRPr="008B6DED">
        <w:rPr>
          <w:lang w:val="pt-PT"/>
        </w:rPr>
        <w:tab/>
      </w:r>
      <w:r w:rsidR="006A3FEB" w:rsidRPr="008B6DED">
        <w:rPr>
          <w:lang w:val="pt-PT"/>
        </w:rPr>
        <w:t xml:space="preserve"> </w:t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6A3FEB" w:rsidRPr="008B6DED">
        <w:rPr>
          <w:b/>
          <w:lang w:val="pt-PT"/>
        </w:rPr>
        <w:t>(</w:t>
      </w:r>
      <w:r w:rsidRPr="008B6DED">
        <w:rPr>
          <w:b/>
          <w:lang w:val="pt-PT"/>
        </w:rPr>
        <w:t>4</w:t>
      </w:r>
      <w:r w:rsidR="006A3FEB" w:rsidRPr="008B6DED">
        <w:rPr>
          <w:b/>
          <w:lang w:val="pt-PT"/>
        </w:rPr>
        <w:t xml:space="preserve"> pontos)</w:t>
      </w:r>
    </w:p>
    <w:p w14:paraId="155C515D" w14:textId="77777777" w:rsidR="008371B9" w:rsidRPr="008B6DED" w:rsidRDefault="008371B9" w:rsidP="008371B9">
      <w:pPr>
        <w:pStyle w:val="ListParagraph"/>
        <w:ind w:left="792"/>
        <w:jc w:val="left"/>
        <w:rPr>
          <w:lang w:val="pt-PT"/>
        </w:rPr>
      </w:pPr>
    </w:p>
    <w:p w14:paraId="11AA270B" w14:textId="77777777" w:rsidR="006A3FEB" w:rsidRPr="008B6DED" w:rsidRDefault="00EF5EAE" w:rsidP="006A3FEB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8B6DED">
        <w:rPr>
          <w:lang w:val="pt-PT"/>
        </w:rPr>
        <w:t>Protozoários</w:t>
      </w:r>
      <w:r w:rsidR="007C0F03" w:rsidRPr="008B6DED">
        <w:rPr>
          <w:lang w:val="pt-PT"/>
        </w:rPr>
        <w:t>.</w:t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C535FC" w:rsidRPr="008B6DED">
        <w:rPr>
          <w:lang w:val="pt-PT"/>
        </w:rPr>
        <w:tab/>
      </w:r>
      <w:r w:rsidR="006A3FEB" w:rsidRPr="008B6DED">
        <w:rPr>
          <w:b/>
          <w:lang w:val="pt-PT"/>
        </w:rPr>
        <w:t>(3 pontos)</w:t>
      </w:r>
    </w:p>
    <w:p w14:paraId="47A884B2" w14:textId="77777777" w:rsidR="006A3FEB" w:rsidRPr="008B6DED" w:rsidRDefault="006A3FEB" w:rsidP="006A3FEB"/>
    <w:p w14:paraId="26F7873E" w14:textId="77777777" w:rsidR="00EF5EAE" w:rsidRPr="008B6DED" w:rsidRDefault="00EF5EAE" w:rsidP="00EF5EAE">
      <w:pPr>
        <w:pStyle w:val="ListParagraph"/>
        <w:numPr>
          <w:ilvl w:val="0"/>
          <w:numId w:val="5"/>
        </w:numPr>
        <w:jc w:val="left"/>
        <w:rPr>
          <w:lang w:val="pt-PT"/>
        </w:rPr>
      </w:pPr>
    </w:p>
    <w:p w14:paraId="010C228E" w14:textId="77777777" w:rsidR="001B435B" w:rsidRPr="008B6DED" w:rsidRDefault="001A3330" w:rsidP="00EB40A7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8B6DED">
        <w:rPr>
          <w:lang w:val="pt-PT"/>
        </w:rPr>
        <w:t>A</w:t>
      </w:r>
      <w:r w:rsidR="00345FDD" w:rsidRPr="008B6DED">
        <w:rPr>
          <w:lang w:val="pt-PT"/>
        </w:rPr>
        <w:t xml:space="preserve"> — </w:t>
      </w:r>
      <w:proofErr w:type="gramStart"/>
      <w:r w:rsidR="00345FDD" w:rsidRPr="008B6DED">
        <w:rPr>
          <w:lang w:val="pt-PT"/>
        </w:rPr>
        <w:t>vírus</w:t>
      </w:r>
      <w:proofErr w:type="gramEnd"/>
      <w:r w:rsidRPr="008B6DED">
        <w:rPr>
          <w:lang w:val="pt-PT"/>
        </w:rPr>
        <w:t xml:space="preserve">; </w:t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b/>
          <w:lang w:val="pt-PT"/>
        </w:rPr>
        <w:t>(2 pontos)</w:t>
      </w:r>
      <w:r w:rsidR="00EF5EAE" w:rsidRPr="008B6DED">
        <w:rPr>
          <w:lang w:val="pt-PT"/>
        </w:rPr>
        <w:br/>
      </w:r>
      <w:r w:rsidRPr="008B6DED">
        <w:rPr>
          <w:lang w:val="pt-PT"/>
        </w:rPr>
        <w:t>C</w:t>
      </w:r>
      <w:r w:rsidR="00345FDD" w:rsidRPr="008B6DED">
        <w:rPr>
          <w:lang w:val="pt-PT"/>
        </w:rPr>
        <w:t xml:space="preserve"> — fungos</w:t>
      </w:r>
      <w:r w:rsidRPr="008B6DED">
        <w:rPr>
          <w:lang w:val="pt-PT"/>
        </w:rPr>
        <w:t>;</w:t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b/>
          <w:lang w:val="pt-PT"/>
        </w:rPr>
        <w:t>(2 pontos)</w:t>
      </w:r>
      <w:r w:rsidR="00EF5EAE" w:rsidRPr="008B6DED">
        <w:rPr>
          <w:lang w:val="pt-PT"/>
        </w:rPr>
        <w:br/>
      </w:r>
      <w:r w:rsidRPr="008B6DED">
        <w:rPr>
          <w:lang w:val="pt-PT"/>
        </w:rPr>
        <w:t>E</w:t>
      </w:r>
      <w:r w:rsidR="00345FDD" w:rsidRPr="008B6DED">
        <w:rPr>
          <w:lang w:val="pt-PT"/>
        </w:rPr>
        <w:t xml:space="preserve"> — bactérias</w:t>
      </w:r>
      <w:r w:rsidR="00E54C99" w:rsidRPr="008B6DED">
        <w:rPr>
          <w:lang w:val="pt-PT"/>
        </w:rPr>
        <w:t>.</w:t>
      </w:r>
      <w:r w:rsidR="00345FDD" w:rsidRPr="008B6DED">
        <w:rPr>
          <w:lang w:val="pt-PT"/>
        </w:rPr>
        <w:t xml:space="preserve"> </w:t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lang w:val="pt-PT"/>
        </w:rPr>
        <w:tab/>
      </w:r>
      <w:r w:rsidR="00EF5EAE" w:rsidRPr="008B6DED">
        <w:rPr>
          <w:b/>
          <w:lang w:val="pt-PT"/>
        </w:rPr>
        <w:t>(2 pontos)</w:t>
      </w:r>
      <w:r w:rsidR="00EF5EAE" w:rsidRPr="008B6DED">
        <w:rPr>
          <w:lang w:val="pt-PT"/>
        </w:rPr>
        <w:br/>
      </w:r>
      <w:r w:rsidR="00EF5EAE" w:rsidRPr="008B6DED">
        <w:rPr>
          <w:b/>
          <w:lang w:val="pt-PT"/>
        </w:rPr>
        <w:t xml:space="preserve">Total: </w:t>
      </w:r>
      <w:r w:rsidR="00EF5EAE" w:rsidRPr="008B6DED">
        <w:rPr>
          <w:b/>
          <w:lang w:val="pt-PT"/>
        </w:rPr>
        <w:tab/>
      </w:r>
      <w:r w:rsidR="00EF5EAE" w:rsidRPr="008B6DED">
        <w:rPr>
          <w:b/>
          <w:lang w:val="pt-PT"/>
        </w:rPr>
        <w:tab/>
      </w:r>
      <w:r w:rsidR="00EF5EAE" w:rsidRPr="008B6DED">
        <w:rPr>
          <w:b/>
          <w:lang w:val="pt-PT"/>
        </w:rPr>
        <w:tab/>
      </w:r>
      <w:r w:rsidR="00EF5EAE" w:rsidRPr="008B6DED">
        <w:rPr>
          <w:b/>
          <w:lang w:val="pt-PT"/>
        </w:rPr>
        <w:tab/>
      </w:r>
      <w:r w:rsidR="00EF5EAE" w:rsidRPr="008B6DED">
        <w:rPr>
          <w:b/>
          <w:lang w:val="pt-PT"/>
        </w:rPr>
        <w:tab/>
      </w:r>
      <w:r w:rsidR="00EF5EAE" w:rsidRPr="008B6DED">
        <w:rPr>
          <w:b/>
          <w:lang w:val="pt-PT"/>
        </w:rPr>
        <w:tab/>
      </w:r>
      <w:r w:rsidR="00EF5EAE" w:rsidRPr="008B6DED">
        <w:rPr>
          <w:b/>
          <w:lang w:val="pt-PT"/>
        </w:rPr>
        <w:tab/>
      </w:r>
      <w:r w:rsidR="00EF5EAE" w:rsidRPr="008B6DED">
        <w:rPr>
          <w:b/>
          <w:lang w:val="pt-PT"/>
        </w:rPr>
        <w:tab/>
      </w:r>
      <w:r w:rsidR="00EF5EAE" w:rsidRPr="008B6DED">
        <w:rPr>
          <w:b/>
          <w:lang w:val="pt-PT"/>
        </w:rPr>
        <w:tab/>
      </w:r>
      <w:r w:rsidR="00EF5EAE" w:rsidRPr="008B6DED">
        <w:rPr>
          <w:b/>
          <w:lang w:val="pt-PT"/>
        </w:rPr>
        <w:tab/>
      </w:r>
      <w:r w:rsidRPr="008B6DED">
        <w:rPr>
          <w:b/>
          <w:lang w:val="pt-PT"/>
        </w:rPr>
        <w:t>(6 pontos</w:t>
      </w:r>
      <w:r w:rsidR="00EF5EAE" w:rsidRPr="008B6DED">
        <w:rPr>
          <w:b/>
          <w:lang w:val="pt-PT"/>
        </w:rPr>
        <w:t>)</w:t>
      </w:r>
    </w:p>
    <w:p w14:paraId="49964A92" w14:textId="77777777" w:rsidR="001B435B" w:rsidRPr="008B6DED" w:rsidRDefault="001B435B" w:rsidP="001B435B">
      <w:pPr>
        <w:pStyle w:val="ListParagraph"/>
        <w:ind w:left="792"/>
        <w:jc w:val="left"/>
        <w:rPr>
          <w:lang w:val="pt-PT"/>
        </w:rPr>
      </w:pPr>
    </w:p>
    <w:p w14:paraId="25B7AA98" w14:textId="77777777" w:rsidR="00F35A90" w:rsidRPr="008B6DED" w:rsidRDefault="00EB255F" w:rsidP="001A3330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8B6DED">
        <w:rPr>
          <w:lang w:val="pt-PT"/>
        </w:rPr>
        <w:t>C</w:t>
      </w:r>
      <w:r w:rsidR="001A3330" w:rsidRPr="008B6DED">
        <w:rPr>
          <w:lang w:val="pt-PT"/>
        </w:rPr>
        <w:t xml:space="preserve"> </w:t>
      </w:r>
      <w:bookmarkStart w:id="1" w:name="_Hlk480274757"/>
      <w:r w:rsidR="001B435B" w:rsidRPr="008B6DED">
        <w:rPr>
          <w:lang w:val="pt-PT"/>
        </w:rPr>
        <w:tab/>
      </w:r>
      <w:r w:rsidR="001B435B" w:rsidRPr="008B6DED">
        <w:rPr>
          <w:lang w:val="pt-PT"/>
        </w:rPr>
        <w:tab/>
      </w:r>
      <w:r w:rsidR="001B435B" w:rsidRPr="008B6DED">
        <w:rPr>
          <w:lang w:val="pt-PT"/>
        </w:rPr>
        <w:tab/>
      </w:r>
      <w:r w:rsidR="001B435B" w:rsidRPr="008B6DED">
        <w:rPr>
          <w:lang w:val="pt-PT"/>
        </w:rPr>
        <w:tab/>
      </w:r>
      <w:r w:rsidR="001B435B" w:rsidRPr="008B6DED">
        <w:rPr>
          <w:lang w:val="pt-PT"/>
        </w:rPr>
        <w:tab/>
      </w:r>
      <w:r w:rsidR="001B435B" w:rsidRPr="008B6DED">
        <w:rPr>
          <w:lang w:val="pt-PT"/>
        </w:rPr>
        <w:tab/>
      </w:r>
      <w:r w:rsidR="001B435B" w:rsidRPr="008B6DED">
        <w:rPr>
          <w:lang w:val="pt-PT"/>
        </w:rPr>
        <w:tab/>
      </w:r>
      <w:r w:rsidR="001B435B" w:rsidRPr="008B6DED">
        <w:rPr>
          <w:lang w:val="pt-PT"/>
        </w:rPr>
        <w:tab/>
      </w:r>
      <w:r w:rsidR="001B435B" w:rsidRPr="008B6DED">
        <w:rPr>
          <w:lang w:val="pt-PT"/>
        </w:rPr>
        <w:tab/>
      </w:r>
      <w:r w:rsidR="001B435B" w:rsidRPr="008B6DED">
        <w:rPr>
          <w:lang w:val="pt-PT"/>
        </w:rPr>
        <w:tab/>
      </w:r>
      <w:r w:rsidR="001A3330" w:rsidRPr="008B6DED">
        <w:rPr>
          <w:b/>
          <w:lang w:val="pt-PT"/>
        </w:rPr>
        <w:t>(2 pontos)</w:t>
      </w:r>
      <w:bookmarkEnd w:id="1"/>
    </w:p>
    <w:p w14:paraId="12184936" w14:textId="77777777" w:rsidR="00F35A90" w:rsidRPr="008B6DED" w:rsidRDefault="00F35A90" w:rsidP="00F35A90">
      <w:pPr>
        <w:pStyle w:val="ListParagraph"/>
        <w:rPr>
          <w:lang w:val="pt-PT"/>
        </w:rPr>
      </w:pPr>
    </w:p>
    <w:p w14:paraId="48BD54BD" w14:textId="77777777" w:rsidR="00F35A90" w:rsidRPr="008B6DED" w:rsidRDefault="00EB255F" w:rsidP="001A3330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8B6DED">
        <w:rPr>
          <w:lang w:val="pt-PT"/>
        </w:rPr>
        <w:t>A</w:t>
      </w:r>
      <w:r w:rsidR="00F35A90" w:rsidRPr="008B6DED">
        <w:rPr>
          <w:lang w:val="pt-PT"/>
        </w:rPr>
        <w:tab/>
      </w:r>
      <w:r w:rsidR="00F35A90" w:rsidRPr="008B6DED">
        <w:rPr>
          <w:lang w:val="pt-PT"/>
        </w:rPr>
        <w:tab/>
      </w:r>
      <w:r w:rsidR="00F35A90" w:rsidRPr="008B6DED">
        <w:rPr>
          <w:lang w:val="pt-PT"/>
        </w:rPr>
        <w:tab/>
      </w:r>
      <w:r w:rsidR="00F35A90" w:rsidRPr="008B6DED">
        <w:rPr>
          <w:lang w:val="pt-PT"/>
        </w:rPr>
        <w:tab/>
      </w:r>
      <w:r w:rsidR="00F35A90" w:rsidRPr="008B6DED">
        <w:rPr>
          <w:lang w:val="pt-PT"/>
        </w:rPr>
        <w:tab/>
      </w:r>
      <w:r w:rsidR="00F35A90" w:rsidRPr="008B6DED">
        <w:rPr>
          <w:lang w:val="pt-PT"/>
        </w:rPr>
        <w:tab/>
      </w:r>
      <w:r w:rsidR="00F35A90" w:rsidRPr="008B6DED">
        <w:rPr>
          <w:lang w:val="pt-PT"/>
        </w:rPr>
        <w:tab/>
      </w:r>
      <w:r w:rsidR="00F35A90" w:rsidRPr="008B6DED">
        <w:rPr>
          <w:lang w:val="pt-PT"/>
        </w:rPr>
        <w:tab/>
      </w:r>
      <w:r w:rsidR="00F35A90" w:rsidRPr="008B6DED">
        <w:rPr>
          <w:lang w:val="pt-PT"/>
        </w:rPr>
        <w:tab/>
      </w:r>
      <w:r w:rsidR="00F35A90" w:rsidRPr="008B6DED">
        <w:rPr>
          <w:lang w:val="pt-PT"/>
        </w:rPr>
        <w:tab/>
      </w:r>
      <w:r w:rsidR="001A3330" w:rsidRPr="008B6DED">
        <w:rPr>
          <w:b/>
          <w:lang w:val="pt-PT"/>
        </w:rPr>
        <w:t>(2 pontos)</w:t>
      </w:r>
    </w:p>
    <w:p w14:paraId="2268B260" w14:textId="77777777" w:rsidR="00F35A90" w:rsidRPr="008B6DED" w:rsidRDefault="00F35A90" w:rsidP="00F35A90">
      <w:pPr>
        <w:pStyle w:val="ListParagraph"/>
        <w:rPr>
          <w:lang w:val="pt-PT"/>
        </w:rPr>
      </w:pPr>
    </w:p>
    <w:p w14:paraId="258FCCF1" w14:textId="77777777" w:rsidR="001A3330" w:rsidRPr="008B6DED" w:rsidRDefault="001A3330" w:rsidP="001A3330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8B6DED">
        <w:rPr>
          <w:lang w:val="pt-PT"/>
        </w:rPr>
        <w:t xml:space="preserve">Por exemplo: a bactéria </w:t>
      </w:r>
      <w:r w:rsidRPr="008B6DED">
        <w:rPr>
          <w:i/>
          <w:lang w:val="pt-PT"/>
        </w:rPr>
        <w:t>E.</w:t>
      </w:r>
      <w:r w:rsidR="00407B73" w:rsidRPr="008B6DED">
        <w:rPr>
          <w:i/>
          <w:lang w:val="pt-PT"/>
        </w:rPr>
        <w:t xml:space="preserve"> </w:t>
      </w:r>
      <w:proofErr w:type="spellStart"/>
      <w:r w:rsidRPr="008B6DED">
        <w:rPr>
          <w:i/>
          <w:lang w:val="pt-PT"/>
        </w:rPr>
        <w:t>coli</w:t>
      </w:r>
      <w:proofErr w:type="spellEnd"/>
      <w:r w:rsidR="00FA1A18" w:rsidRPr="008B6DED">
        <w:rPr>
          <w:lang w:val="pt-PT"/>
        </w:rPr>
        <w:t>,</w:t>
      </w:r>
      <w:r w:rsidRPr="008B6DED">
        <w:rPr>
          <w:lang w:val="pt-PT"/>
        </w:rPr>
        <w:t xml:space="preserve"> que facilita o processo digestivo do Homem. </w:t>
      </w:r>
      <w:r w:rsidR="008B6DED">
        <w:rPr>
          <w:lang w:val="pt-PT"/>
        </w:rPr>
        <w:tab/>
      </w:r>
      <w:r w:rsidRPr="008B6DED">
        <w:rPr>
          <w:b/>
          <w:lang w:val="pt-PT"/>
        </w:rPr>
        <w:t>(4 pontos)</w:t>
      </w:r>
    </w:p>
    <w:p w14:paraId="18B5F8A5" w14:textId="77777777" w:rsidR="001A3330" w:rsidRPr="008B6DED" w:rsidRDefault="001A3330" w:rsidP="001A3330"/>
    <w:p w14:paraId="1810832C" w14:textId="77777777" w:rsidR="001A3330" w:rsidRPr="008B6DED" w:rsidRDefault="001A3330" w:rsidP="00F35A90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8B6DED">
        <w:rPr>
          <w:rFonts w:ascii="Calibri" w:eastAsia="Times New Roman" w:hAnsi="Calibri" w:cs="Times New Roman"/>
          <w:b/>
          <w:sz w:val="28"/>
          <w:szCs w:val="24"/>
        </w:rPr>
        <w:t>Grupo II (51 pontos)</w:t>
      </w:r>
    </w:p>
    <w:p w14:paraId="4C84EF6C" w14:textId="77777777" w:rsidR="001A3330" w:rsidRPr="008B6DED" w:rsidRDefault="001A3330" w:rsidP="008B6DED">
      <w:pPr>
        <w:pStyle w:val="ListParagraph"/>
        <w:numPr>
          <w:ilvl w:val="0"/>
          <w:numId w:val="14"/>
        </w:numPr>
        <w:jc w:val="left"/>
        <w:rPr>
          <w:lang w:val="pt-PT"/>
        </w:rPr>
      </w:pPr>
      <w:r w:rsidRPr="008B6DED">
        <w:rPr>
          <w:lang w:val="pt-PT"/>
        </w:rPr>
        <w:t xml:space="preserve">A </w:t>
      </w:r>
      <w:r w:rsidR="00407B73" w:rsidRPr="008B6DED">
        <w:rPr>
          <w:lang w:val="pt-PT"/>
        </w:rPr>
        <w:t xml:space="preserve">— </w:t>
      </w:r>
      <w:r w:rsidRPr="008B6DED">
        <w:rPr>
          <w:lang w:val="pt-PT"/>
        </w:rPr>
        <w:t xml:space="preserve">3; </w:t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b/>
          <w:lang w:val="pt-PT"/>
        </w:rPr>
        <w:t>(1 ponto)</w:t>
      </w:r>
      <w:r w:rsidR="00D04968" w:rsidRPr="008B6DED">
        <w:rPr>
          <w:lang w:val="pt-PT"/>
        </w:rPr>
        <w:br/>
      </w:r>
      <w:r w:rsidRPr="008B6DED">
        <w:rPr>
          <w:lang w:val="pt-PT"/>
        </w:rPr>
        <w:t xml:space="preserve">B </w:t>
      </w:r>
      <w:r w:rsidR="00407B73" w:rsidRPr="008B6DED">
        <w:rPr>
          <w:lang w:val="pt-PT"/>
        </w:rPr>
        <w:t xml:space="preserve">— </w:t>
      </w:r>
      <w:r w:rsidRPr="008B6DED">
        <w:rPr>
          <w:lang w:val="pt-PT"/>
        </w:rPr>
        <w:t xml:space="preserve">2; </w:t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b/>
          <w:lang w:val="pt-PT"/>
        </w:rPr>
        <w:t>(1 ponto)</w:t>
      </w:r>
      <w:r w:rsidR="00D04968" w:rsidRPr="008B6DED">
        <w:rPr>
          <w:lang w:val="pt-PT"/>
        </w:rPr>
        <w:br/>
      </w:r>
      <w:r w:rsidRPr="008B6DED">
        <w:rPr>
          <w:lang w:val="pt-PT"/>
        </w:rPr>
        <w:t xml:space="preserve">C </w:t>
      </w:r>
      <w:r w:rsidR="00407B73" w:rsidRPr="008B6DED">
        <w:rPr>
          <w:lang w:val="pt-PT"/>
        </w:rPr>
        <w:t xml:space="preserve">— </w:t>
      </w:r>
      <w:r w:rsidRPr="008B6DED">
        <w:rPr>
          <w:lang w:val="pt-PT"/>
        </w:rPr>
        <w:t xml:space="preserve">4; </w:t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b/>
          <w:lang w:val="pt-PT"/>
        </w:rPr>
        <w:t>(1 ponto)</w:t>
      </w:r>
      <w:r w:rsidR="00D04968" w:rsidRPr="008B6DED">
        <w:rPr>
          <w:lang w:val="pt-PT"/>
        </w:rPr>
        <w:br/>
      </w:r>
      <w:r w:rsidRPr="008B6DED">
        <w:rPr>
          <w:lang w:val="pt-PT"/>
        </w:rPr>
        <w:t xml:space="preserve">D </w:t>
      </w:r>
      <w:r w:rsidR="00407B73" w:rsidRPr="008B6DED">
        <w:rPr>
          <w:lang w:val="pt-PT"/>
        </w:rPr>
        <w:t xml:space="preserve">— </w:t>
      </w:r>
      <w:r w:rsidRPr="008B6DED">
        <w:rPr>
          <w:lang w:val="pt-PT"/>
        </w:rPr>
        <w:t>1;</w:t>
      </w:r>
      <w:r w:rsidR="00407B73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b/>
          <w:lang w:val="pt-PT"/>
        </w:rPr>
        <w:t>(1 ponto)</w:t>
      </w:r>
      <w:r w:rsidR="00D04968" w:rsidRPr="008B6DED">
        <w:rPr>
          <w:lang w:val="pt-PT"/>
        </w:rPr>
        <w:br/>
      </w:r>
      <w:r w:rsidRPr="008B6DED">
        <w:rPr>
          <w:lang w:val="pt-PT"/>
        </w:rPr>
        <w:t xml:space="preserve">E </w:t>
      </w:r>
      <w:r w:rsidR="00407B73" w:rsidRPr="008B6DED">
        <w:rPr>
          <w:lang w:val="pt-PT"/>
        </w:rPr>
        <w:t xml:space="preserve">— </w:t>
      </w:r>
      <w:r w:rsidRPr="008B6DED">
        <w:rPr>
          <w:lang w:val="pt-PT"/>
        </w:rPr>
        <w:t>2</w:t>
      </w:r>
      <w:r w:rsidR="00407B73" w:rsidRPr="008B6DED">
        <w:rPr>
          <w:lang w:val="pt-PT"/>
        </w:rPr>
        <w:t>.</w:t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lang w:val="pt-PT"/>
        </w:rPr>
        <w:tab/>
      </w:r>
      <w:r w:rsidR="00D04968" w:rsidRPr="008B6DED">
        <w:rPr>
          <w:b/>
          <w:lang w:val="pt-PT"/>
        </w:rPr>
        <w:t>(1 ponto)</w:t>
      </w:r>
      <w:r w:rsidR="00D04968" w:rsidRPr="008B6DED">
        <w:rPr>
          <w:lang w:val="pt-PT"/>
        </w:rPr>
        <w:br/>
      </w:r>
      <w:r w:rsidR="00D04968" w:rsidRPr="008B6DED">
        <w:rPr>
          <w:b/>
          <w:lang w:val="pt-PT"/>
        </w:rPr>
        <w:t xml:space="preserve">Total: </w:t>
      </w:r>
      <w:r w:rsidR="00D04968" w:rsidRPr="008B6DED">
        <w:rPr>
          <w:b/>
          <w:lang w:val="pt-PT"/>
        </w:rPr>
        <w:tab/>
      </w:r>
      <w:r w:rsidR="00D04968" w:rsidRPr="008B6DED">
        <w:rPr>
          <w:b/>
          <w:lang w:val="pt-PT"/>
        </w:rPr>
        <w:tab/>
      </w:r>
      <w:r w:rsidR="00D04968" w:rsidRPr="008B6DED">
        <w:rPr>
          <w:b/>
          <w:lang w:val="pt-PT"/>
        </w:rPr>
        <w:tab/>
      </w:r>
      <w:r w:rsidR="00D04968" w:rsidRPr="008B6DED">
        <w:rPr>
          <w:b/>
          <w:lang w:val="pt-PT"/>
        </w:rPr>
        <w:tab/>
      </w:r>
      <w:r w:rsidR="00D04968" w:rsidRPr="008B6DED">
        <w:rPr>
          <w:b/>
          <w:lang w:val="pt-PT"/>
        </w:rPr>
        <w:tab/>
      </w:r>
      <w:r w:rsidR="00D04968" w:rsidRPr="008B6DED">
        <w:rPr>
          <w:b/>
          <w:lang w:val="pt-PT"/>
        </w:rPr>
        <w:tab/>
      </w:r>
      <w:r w:rsidR="00D04968" w:rsidRPr="008B6DED">
        <w:rPr>
          <w:b/>
          <w:lang w:val="pt-PT"/>
        </w:rPr>
        <w:tab/>
      </w:r>
      <w:r w:rsidR="00D04968" w:rsidRPr="008B6DED">
        <w:rPr>
          <w:b/>
          <w:lang w:val="pt-PT"/>
        </w:rPr>
        <w:tab/>
      </w:r>
      <w:r w:rsidR="00D04968" w:rsidRPr="008B6DED">
        <w:rPr>
          <w:b/>
          <w:lang w:val="pt-PT"/>
        </w:rPr>
        <w:tab/>
      </w:r>
      <w:r w:rsidR="00D04968" w:rsidRPr="008B6DED">
        <w:rPr>
          <w:b/>
          <w:lang w:val="pt-PT"/>
        </w:rPr>
        <w:tab/>
        <w:t>(</w:t>
      </w:r>
      <w:r w:rsidRPr="008B6DED">
        <w:rPr>
          <w:b/>
          <w:lang w:val="pt-PT"/>
        </w:rPr>
        <w:t>5 pontos</w:t>
      </w:r>
      <w:r w:rsidR="00D04968" w:rsidRPr="008B6DED">
        <w:rPr>
          <w:b/>
          <w:lang w:val="pt-PT"/>
        </w:rPr>
        <w:t>)</w:t>
      </w:r>
    </w:p>
    <w:p w14:paraId="22E1E42B" w14:textId="77777777" w:rsidR="004559A6" w:rsidRPr="008B6DED" w:rsidRDefault="004559A6" w:rsidP="004559A6">
      <w:pPr>
        <w:pStyle w:val="ListParagraph"/>
        <w:ind w:left="360"/>
        <w:jc w:val="left"/>
        <w:rPr>
          <w:lang w:val="pt-PT"/>
        </w:rPr>
      </w:pPr>
    </w:p>
    <w:p w14:paraId="4EFB089B" w14:textId="77777777" w:rsidR="001A3330" w:rsidRPr="008B6DED" w:rsidRDefault="001A3330" w:rsidP="004559A6">
      <w:pPr>
        <w:pStyle w:val="ListParagraph"/>
        <w:numPr>
          <w:ilvl w:val="0"/>
          <w:numId w:val="14"/>
        </w:numPr>
        <w:jc w:val="left"/>
        <w:rPr>
          <w:lang w:val="pt-PT"/>
        </w:rPr>
      </w:pPr>
      <w:r w:rsidRPr="008B6DED">
        <w:rPr>
          <w:lang w:val="pt-PT"/>
        </w:rPr>
        <w:t>Por exemplo</w:t>
      </w:r>
      <w:r w:rsidR="004559A6" w:rsidRPr="008B6DED">
        <w:rPr>
          <w:lang w:val="pt-PT"/>
        </w:rPr>
        <w:t>:</w:t>
      </w:r>
      <w:r w:rsidR="004559A6" w:rsidRPr="008B6DED">
        <w:rPr>
          <w:lang w:val="pt-PT"/>
        </w:rPr>
        <w:br/>
      </w:r>
      <w:r w:rsidRPr="008B6DED">
        <w:rPr>
          <w:lang w:val="pt-PT"/>
        </w:rPr>
        <w:t xml:space="preserve">a pele </w:t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b/>
          <w:lang w:val="pt-PT"/>
        </w:rPr>
        <w:t>(2 pontos)</w:t>
      </w:r>
      <w:r w:rsidR="004559A6" w:rsidRPr="008B6DED">
        <w:rPr>
          <w:lang w:val="pt-PT"/>
        </w:rPr>
        <w:br/>
      </w:r>
      <w:r w:rsidRPr="008B6DED">
        <w:rPr>
          <w:lang w:val="pt-PT"/>
        </w:rPr>
        <w:t>e as pestanas</w:t>
      </w:r>
      <w:r w:rsidR="004559A6" w:rsidRPr="008B6DED">
        <w:rPr>
          <w:lang w:val="pt-PT"/>
        </w:rPr>
        <w:t>.</w:t>
      </w:r>
      <w:bookmarkStart w:id="2" w:name="_Hlk480274636"/>
      <w:r w:rsidR="004559A6" w:rsidRPr="008B6DED">
        <w:rPr>
          <w:lang w:val="pt-PT"/>
        </w:rPr>
        <w:t xml:space="preserve"> </w:t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lang w:val="pt-PT"/>
        </w:rPr>
        <w:tab/>
      </w:r>
      <w:r w:rsidR="004559A6" w:rsidRPr="008B6DED">
        <w:rPr>
          <w:b/>
          <w:lang w:val="pt-PT"/>
        </w:rPr>
        <w:t>(2 pontos)</w:t>
      </w:r>
      <w:r w:rsidR="004559A6" w:rsidRPr="008B6DED">
        <w:rPr>
          <w:lang w:val="pt-PT"/>
        </w:rPr>
        <w:br/>
      </w:r>
      <w:r w:rsidR="004559A6" w:rsidRPr="008B6DED">
        <w:rPr>
          <w:b/>
          <w:lang w:val="pt-PT"/>
        </w:rPr>
        <w:t xml:space="preserve">Total: </w:t>
      </w:r>
      <w:r w:rsidR="004559A6" w:rsidRPr="008B6DED">
        <w:rPr>
          <w:b/>
          <w:lang w:val="pt-PT"/>
        </w:rPr>
        <w:tab/>
      </w:r>
      <w:r w:rsidR="004559A6" w:rsidRPr="008B6DED">
        <w:rPr>
          <w:b/>
          <w:lang w:val="pt-PT"/>
        </w:rPr>
        <w:tab/>
      </w:r>
      <w:r w:rsidR="004559A6" w:rsidRPr="008B6DED">
        <w:rPr>
          <w:b/>
          <w:lang w:val="pt-PT"/>
        </w:rPr>
        <w:tab/>
      </w:r>
      <w:r w:rsidR="004559A6" w:rsidRPr="008B6DED">
        <w:rPr>
          <w:b/>
          <w:lang w:val="pt-PT"/>
        </w:rPr>
        <w:tab/>
      </w:r>
      <w:r w:rsidR="004559A6" w:rsidRPr="008B6DED">
        <w:rPr>
          <w:b/>
          <w:lang w:val="pt-PT"/>
        </w:rPr>
        <w:tab/>
      </w:r>
      <w:r w:rsidR="004559A6" w:rsidRPr="008B6DED">
        <w:rPr>
          <w:b/>
          <w:lang w:val="pt-PT"/>
        </w:rPr>
        <w:tab/>
      </w:r>
      <w:r w:rsidR="004559A6" w:rsidRPr="008B6DED">
        <w:rPr>
          <w:b/>
          <w:lang w:val="pt-PT"/>
        </w:rPr>
        <w:tab/>
      </w:r>
      <w:r w:rsidR="004559A6" w:rsidRPr="008B6DED">
        <w:rPr>
          <w:b/>
          <w:lang w:val="pt-PT"/>
        </w:rPr>
        <w:tab/>
      </w:r>
      <w:r w:rsidR="004559A6" w:rsidRPr="008B6DED">
        <w:rPr>
          <w:b/>
          <w:lang w:val="pt-PT"/>
        </w:rPr>
        <w:tab/>
      </w:r>
      <w:r w:rsidR="004559A6" w:rsidRPr="008B6DED">
        <w:rPr>
          <w:b/>
          <w:lang w:val="pt-PT"/>
        </w:rPr>
        <w:tab/>
      </w:r>
      <w:r w:rsidRPr="008B6DED">
        <w:rPr>
          <w:b/>
          <w:lang w:val="pt-PT"/>
        </w:rPr>
        <w:t>(4 pontos)</w:t>
      </w:r>
      <w:bookmarkEnd w:id="2"/>
    </w:p>
    <w:p w14:paraId="0F860AFD" w14:textId="77777777" w:rsidR="00AC6C70" w:rsidRPr="008B6DED" w:rsidRDefault="00AC6C70" w:rsidP="001A3330">
      <w:r w:rsidRPr="008B6DED">
        <w:br w:type="page"/>
      </w:r>
    </w:p>
    <w:p w14:paraId="246035DF" w14:textId="77777777" w:rsidR="00AC6C70" w:rsidRPr="008B6DED" w:rsidRDefault="00AC6C70" w:rsidP="00AC6C70">
      <w:pPr>
        <w:pStyle w:val="ListParagraph"/>
        <w:numPr>
          <w:ilvl w:val="0"/>
          <w:numId w:val="14"/>
        </w:numPr>
        <w:jc w:val="left"/>
        <w:rPr>
          <w:lang w:val="pt-PT"/>
        </w:rPr>
      </w:pPr>
    </w:p>
    <w:p w14:paraId="19FF7B10" w14:textId="77777777" w:rsidR="007462B3" w:rsidRPr="008B6DED" w:rsidRDefault="001A3330" w:rsidP="001A3330">
      <w:pPr>
        <w:pStyle w:val="ListParagraph"/>
        <w:numPr>
          <w:ilvl w:val="1"/>
          <w:numId w:val="14"/>
        </w:numPr>
        <w:jc w:val="left"/>
        <w:rPr>
          <w:lang w:val="pt-PT"/>
        </w:rPr>
      </w:pPr>
      <w:r w:rsidRPr="008B6DED">
        <w:rPr>
          <w:lang w:val="pt-PT"/>
        </w:rPr>
        <w:t>A</w:t>
      </w:r>
      <w:r w:rsidR="008275BD" w:rsidRPr="008B6DED">
        <w:rPr>
          <w:lang w:val="pt-PT"/>
        </w:rPr>
        <w:t xml:space="preserve"> — </w:t>
      </w:r>
      <w:proofErr w:type="gramStart"/>
      <w:r w:rsidR="008275BD" w:rsidRPr="008B6DED">
        <w:rPr>
          <w:lang w:val="pt-PT"/>
        </w:rPr>
        <w:t>diapedese</w:t>
      </w:r>
      <w:proofErr w:type="gramEnd"/>
      <w:r w:rsidRPr="008B6DED">
        <w:rPr>
          <w:lang w:val="pt-PT"/>
        </w:rPr>
        <w:t>;</w:t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b/>
          <w:lang w:val="pt-PT"/>
        </w:rPr>
        <w:t>(2 pontos)</w:t>
      </w:r>
      <w:r w:rsidR="00AC6C70" w:rsidRPr="008B6DED">
        <w:rPr>
          <w:lang w:val="pt-PT"/>
        </w:rPr>
        <w:br/>
      </w:r>
      <w:r w:rsidRPr="008B6DED">
        <w:rPr>
          <w:lang w:val="pt-PT"/>
        </w:rPr>
        <w:t>B</w:t>
      </w:r>
      <w:r w:rsidR="008275BD" w:rsidRPr="008B6DED">
        <w:rPr>
          <w:lang w:val="pt-PT"/>
        </w:rPr>
        <w:t xml:space="preserve"> — fagocitose</w:t>
      </w:r>
      <w:r w:rsidR="00AC6C70" w:rsidRPr="008B6DED">
        <w:rPr>
          <w:lang w:val="pt-PT"/>
        </w:rPr>
        <w:t>.</w:t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lang w:val="pt-PT"/>
        </w:rPr>
        <w:tab/>
      </w:r>
      <w:r w:rsidR="00AC6C70" w:rsidRPr="008B6DED">
        <w:rPr>
          <w:b/>
          <w:lang w:val="pt-PT"/>
        </w:rPr>
        <w:t>(2 pontos)</w:t>
      </w:r>
      <w:r w:rsidR="00AC6C70" w:rsidRPr="008B6DED">
        <w:rPr>
          <w:lang w:val="pt-PT"/>
        </w:rPr>
        <w:br/>
      </w:r>
      <w:r w:rsidR="00AC6C70" w:rsidRPr="008B6DED">
        <w:rPr>
          <w:b/>
          <w:lang w:val="pt-PT"/>
        </w:rPr>
        <w:t xml:space="preserve">Total: </w:t>
      </w:r>
      <w:r w:rsidR="00AC6C70" w:rsidRPr="008B6DED">
        <w:rPr>
          <w:b/>
          <w:lang w:val="pt-PT"/>
        </w:rPr>
        <w:tab/>
      </w:r>
      <w:r w:rsidR="00AC6C70" w:rsidRPr="008B6DED">
        <w:rPr>
          <w:b/>
          <w:lang w:val="pt-PT"/>
        </w:rPr>
        <w:tab/>
      </w:r>
      <w:r w:rsidR="00AC6C70" w:rsidRPr="008B6DED">
        <w:rPr>
          <w:b/>
          <w:lang w:val="pt-PT"/>
        </w:rPr>
        <w:tab/>
      </w:r>
      <w:r w:rsidR="00AC6C70" w:rsidRPr="008B6DED">
        <w:rPr>
          <w:b/>
          <w:lang w:val="pt-PT"/>
        </w:rPr>
        <w:tab/>
      </w:r>
      <w:r w:rsidR="00AC6C70" w:rsidRPr="008B6DED">
        <w:rPr>
          <w:b/>
          <w:lang w:val="pt-PT"/>
        </w:rPr>
        <w:tab/>
      </w:r>
      <w:r w:rsidR="00AC6C70" w:rsidRPr="008B6DED">
        <w:rPr>
          <w:b/>
          <w:lang w:val="pt-PT"/>
        </w:rPr>
        <w:tab/>
      </w:r>
      <w:r w:rsidR="00AC6C70" w:rsidRPr="008B6DED">
        <w:rPr>
          <w:b/>
          <w:lang w:val="pt-PT"/>
        </w:rPr>
        <w:tab/>
      </w:r>
      <w:r w:rsidR="00AC6C70" w:rsidRPr="008B6DED">
        <w:rPr>
          <w:b/>
          <w:lang w:val="pt-PT"/>
        </w:rPr>
        <w:tab/>
      </w:r>
      <w:r w:rsidR="00AC6C70" w:rsidRPr="008B6DED">
        <w:rPr>
          <w:b/>
          <w:lang w:val="pt-PT"/>
        </w:rPr>
        <w:tab/>
      </w:r>
      <w:r w:rsidR="00AC6C70" w:rsidRPr="008B6DED">
        <w:rPr>
          <w:b/>
          <w:lang w:val="pt-PT"/>
        </w:rPr>
        <w:tab/>
      </w:r>
      <w:r w:rsidRPr="008B6DED">
        <w:rPr>
          <w:b/>
          <w:lang w:val="pt-PT"/>
        </w:rPr>
        <w:t>(4 pontos)</w:t>
      </w:r>
    </w:p>
    <w:p w14:paraId="7920E07D" w14:textId="77777777" w:rsidR="007462B3" w:rsidRPr="008B6DED" w:rsidRDefault="007462B3" w:rsidP="007462B3">
      <w:pPr>
        <w:pStyle w:val="ListParagraph"/>
        <w:ind w:left="792"/>
        <w:jc w:val="left"/>
        <w:rPr>
          <w:lang w:val="pt-PT"/>
        </w:rPr>
      </w:pPr>
    </w:p>
    <w:p w14:paraId="7D5106C7" w14:textId="77777777" w:rsidR="004E5D94" w:rsidRPr="008B6DED" w:rsidRDefault="001A3330" w:rsidP="001A3330">
      <w:pPr>
        <w:pStyle w:val="ListParagraph"/>
        <w:numPr>
          <w:ilvl w:val="1"/>
          <w:numId w:val="14"/>
        </w:numPr>
        <w:jc w:val="left"/>
        <w:rPr>
          <w:lang w:val="pt-PT"/>
        </w:rPr>
      </w:pPr>
      <w:r w:rsidRPr="008B6DED">
        <w:rPr>
          <w:lang w:val="pt-PT"/>
        </w:rPr>
        <w:t xml:space="preserve">Os glóbulos brancos alteram a sua forma </w:t>
      </w:r>
      <w:r w:rsidR="007462B3" w:rsidRPr="008B6DED">
        <w:rPr>
          <w:lang w:val="pt-PT"/>
        </w:rPr>
        <w:tab/>
      </w:r>
      <w:r w:rsidR="007462B3" w:rsidRPr="008B6DED">
        <w:rPr>
          <w:lang w:val="pt-PT"/>
        </w:rPr>
        <w:tab/>
      </w:r>
      <w:r w:rsidR="007462B3" w:rsidRPr="008B6DED">
        <w:rPr>
          <w:lang w:val="pt-PT"/>
        </w:rPr>
        <w:tab/>
      </w:r>
      <w:r w:rsidR="007462B3" w:rsidRPr="008B6DED">
        <w:rPr>
          <w:lang w:val="pt-PT"/>
        </w:rPr>
        <w:tab/>
      </w:r>
      <w:r w:rsidR="007462B3" w:rsidRPr="008B6DED">
        <w:rPr>
          <w:lang w:val="pt-PT"/>
        </w:rPr>
        <w:tab/>
      </w:r>
      <w:r w:rsidRPr="008B6DED">
        <w:rPr>
          <w:b/>
          <w:lang w:val="pt-PT"/>
        </w:rPr>
        <w:t>(3 pontos)</w:t>
      </w:r>
      <w:r w:rsidR="007462B3" w:rsidRPr="008B6DED">
        <w:rPr>
          <w:lang w:val="pt-PT"/>
        </w:rPr>
        <w:br/>
      </w:r>
      <w:r w:rsidRPr="008B6DED">
        <w:rPr>
          <w:lang w:val="pt-PT"/>
        </w:rPr>
        <w:t>e atravessam a parede dos capilares, para se dirigirem à zona infetada</w:t>
      </w:r>
      <w:r w:rsidR="00BD1855" w:rsidRPr="008B6DED">
        <w:rPr>
          <w:lang w:val="pt-PT"/>
        </w:rPr>
        <w:t>.</w:t>
      </w:r>
      <w:r w:rsidRPr="008B6DED">
        <w:rPr>
          <w:lang w:val="pt-PT"/>
        </w:rPr>
        <w:t xml:space="preserve"> </w:t>
      </w:r>
      <w:r w:rsidR="00BD1855" w:rsidRPr="008B6DED">
        <w:rPr>
          <w:lang w:val="pt-PT"/>
        </w:rPr>
        <w:tab/>
      </w:r>
      <w:r w:rsidR="00BD1855" w:rsidRPr="008B6DED">
        <w:rPr>
          <w:lang w:val="pt-PT"/>
        </w:rPr>
        <w:tab/>
      </w:r>
      <w:r w:rsidRPr="008B6DED">
        <w:rPr>
          <w:b/>
          <w:lang w:val="pt-PT"/>
        </w:rPr>
        <w:t>(3 pontos)</w:t>
      </w:r>
      <w:r w:rsidR="00BD1855" w:rsidRPr="008B6DED">
        <w:rPr>
          <w:b/>
          <w:lang w:val="pt-PT"/>
        </w:rPr>
        <w:br/>
      </w:r>
      <w:r w:rsidR="000B493C" w:rsidRPr="008B6DED">
        <w:rPr>
          <w:b/>
          <w:lang w:val="pt-PT"/>
        </w:rPr>
        <w:t xml:space="preserve">Total: </w:t>
      </w:r>
      <w:r w:rsidR="000B493C" w:rsidRPr="008B6DED">
        <w:rPr>
          <w:b/>
          <w:lang w:val="pt-PT"/>
        </w:rPr>
        <w:tab/>
      </w:r>
      <w:r w:rsidR="000B493C" w:rsidRPr="008B6DED">
        <w:rPr>
          <w:b/>
          <w:lang w:val="pt-PT"/>
        </w:rPr>
        <w:tab/>
      </w:r>
      <w:r w:rsidR="000B493C" w:rsidRPr="008B6DED">
        <w:rPr>
          <w:b/>
          <w:lang w:val="pt-PT"/>
        </w:rPr>
        <w:tab/>
      </w:r>
      <w:r w:rsidR="000B493C" w:rsidRPr="008B6DED">
        <w:rPr>
          <w:b/>
          <w:lang w:val="pt-PT"/>
        </w:rPr>
        <w:tab/>
      </w:r>
      <w:r w:rsidR="000B493C" w:rsidRPr="008B6DED">
        <w:rPr>
          <w:b/>
          <w:lang w:val="pt-PT"/>
        </w:rPr>
        <w:tab/>
      </w:r>
      <w:r w:rsidR="000B493C" w:rsidRPr="008B6DED">
        <w:rPr>
          <w:b/>
          <w:lang w:val="pt-PT"/>
        </w:rPr>
        <w:tab/>
      </w:r>
      <w:r w:rsidR="000B493C" w:rsidRPr="008B6DED">
        <w:rPr>
          <w:b/>
          <w:lang w:val="pt-PT"/>
        </w:rPr>
        <w:tab/>
      </w:r>
      <w:r w:rsidR="000B493C" w:rsidRPr="008B6DED">
        <w:rPr>
          <w:b/>
          <w:lang w:val="pt-PT"/>
        </w:rPr>
        <w:tab/>
      </w:r>
      <w:r w:rsidR="000B493C" w:rsidRPr="008B6DED">
        <w:rPr>
          <w:b/>
          <w:lang w:val="pt-PT"/>
        </w:rPr>
        <w:tab/>
      </w:r>
      <w:r w:rsidR="000B493C" w:rsidRPr="008B6DED">
        <w:rPr>
          <w:b/>
          <w:lang w:val="pt-PT"/>
        </w:rPr>
        <w:tab/>
      </w:r>
      <w:r w:rsidRPr="008B6DED">
        <w:rPr>
          <w:b/>
          <w:lang w:val="pt-PT"/>
        </w:rPr>
        <w:t>(6 pontos)</w:t>
      </w:r>
    </w:p>
    <w:p w14:paraId="287E0BBC" w14:textId="77777777" w:rsidR="004E5D94" w:rsidRPr="008B6DED" w:rsidRDefault="004E5D94" w:rsidP="004E5D94">
      <w:pPr>
        <w:pStyle w:val="ListParagraph"/>
        <w:rPr>
          <w:lang w:val="pt-PT"/>
        </w:rPr>
      </w:pPr>
    </w:p>
    <w:p w14:paraId="0695067D" w14:textId="77777777" w:rsidR="006538F1" w:rsidRPr="008B6DED" w:rsidRDefault="004E5D94" w:rsidP="001A3330">
      <w:pPr>
        <w:pStyle w:val="ListParagraph"/>
        <w:numPr>
          <w:ilvl w:val="1"/>
          <w:numId w:val="14"/>
        </w:numPr>
        <w:jc w:val="left"/>
        <w:rPr>
          <w:lang w:val="pt-PT"/>
        </w:rPr>
      </w:pPr>
      <w:r w:rsidRPr="008B6DED">
        <w:rPr>
          <w:lang w:val="pt-PT"/>
        </w:rPr>
        <w:t>C</w:t>
      </w:r>
      <w:r w:rsidR="008275BD" w:rsidRPr="008B6DED">
        <w:rPr>
          <w:lang w:val="pt-PT"/>
        </w:rPr>
        <w:t xml:space="preserve"> — </w:t>
      </w:r>
      <w:r w:rsidRPr="008B6DED">
        <w:rPr>
          <w:lang w:val="pt-PT"/>
        </w:rPr>
        <w:t>B</w:t>
      </w:r>
      <w:r w:rsidR="008275BD" w:rsidRPr="008B6DED">
        <w:rPr>
          <w:lang w:val="pt-PT"/>
        </w:rPr>
        <w:t xml:space="preserve"> — </w:t>
      </w:r>
      <w:r w:rsidRPr="008B6DED">
        <w:rPr>
          <w:lang w:val="pt-PT"/>
        </w:rPr>
        <w:t>E</w:t>
      </w:r>
      <w:r w:rsidR="008275BD" w:rsidRPr="008B6DED">
        <w:rPr>
          <w:lang w:val="pt-PT"/>
        </w:rPr>
        <w:t xml:space="preserve"> — </w:t>
      </w:r>
      <w:r w:rsidRPr="008B6DED">
        <w:rPr>
          <w:lang w:val="pt-PT"/>
        </w:rPr>
        <w:t>D</w:t>
      </w:r>
      <w:r w:rsidR="008275BD" w:rsidRPr="008B6DED">
        <w:rPr>
          <w:lang w:val="pt-PT"/>
        </w:rPr>
        <w:t xml:space="preserve"> — </w:t>
      </w:r>
      <w:r w:rsidRPr="008B6DED">
        <w:rPr>
          <w:lang w:val="pt-PT"/>
        </w:rPr>
        <w:t>A</w:t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="001A3330" w:rsidRPr="008B6DED">
        <w:rPr>
          <w:b/>
          <w:lang w:val="pt-PT"/>
        </w:rPr>
        <w:t>(5 pontos)</w:t>
      </w:r>
    </w:p>
    <w:p w14:paraId="1E269F10" w14:textId="77777777" w:rsidR="006538F1" w:rsidRPr="008B6DED" w:rsidRDefault="006538F1" w:rsidP="006538F1">
      <w:pPr>
        <w:pStyle w:val="ListParagraph"/>
        <w:rPr>
          <w:lang w:val="pt-PT"/>
        </w:rPr>
      </w:pPr>
    </w:p>
    <w:p w14:paraId="4AB0DE63" w14:textId="77777777" w:rsidR="001A3330" w:rsidRPr="008B6DED" w:rsidRDefault="001A3330" w:rsidP="001A3330">
      <w:pPr>
        <w:pStyle w:val="ListParagraph"/>
        <w:numPr>
          <w:ilvl w:val="1"/>
          <w:numId w:val="14"/>
        </w:numPr>
        <w:jc w:val="left"/>
        <w:rPr>
          <w:lang w:val="pt-PT"/>
        </w:rPr>
      </w:pPr>
      <w:r w:rsidRPr="008B6DED">
        <w:rPr>
          <w:lang w:val="pt-PT"/>
        </w:rPr>
        <w:t>A</w:t>
      </w:r>
      <w:r w:rsidR="008275BD" w:rsidRPr="008B6DED">
        <w:rPr>
          <w:lang w:val="pt-PT"/>
        </w:rPr>
        <w:t>s</w:t>
      </w:r>
      <w:r w:rsidRPr="008B6DED">
        <w:rPr>
          <w:lang w:val="pt-PT"/>
        </w:rPr>
        <w:t xml:space="preserve"> </w:t>
      </w:r>
      <w:r w:rsidR="008275BD" w:rsidRPr="008B6DED">
        <w:rPr>
          <w:lang w:val="pt-PT"/>
        </w:rPr>
        <w:t>principais ações d</w:t>
      </w:r>
      <w:r w:rsidR="00F601EF" w:rsidRPr="008B6DED">
        <w:rPr>
          <w:lang w:val="pt-PT"/>
        </w:rPr>
        <w:t>e</w:t>
      </w:r>
      <w:r w:rsidR="008275BD" w:rsidRPr="008B6DED">
        <w:rPr>
          <w:lang w:val="pt-PT"/>
        </w:rPr>
        <w:t xml:space="preserve"> prevenção de doenças infeciosas são</w:t>
      </w:r>
      <w:r w:rsidR="008275BD" w:rsidRPr="008B6DED">
        <w:rPr>
          <w:lang w:val="pt-PT"/>
        </w:rPr>
        <w:br/>
        <w:t xml:space="preserve">a </w:t>
      </w:r>
      <w:r w:rsidRPr="008B6DED">
        <w:rPr>
          <w:lang w:val="pt-PT"/>
        </w:rPr>
        <w:t xml:space="preserve">higiene, </w:t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b/>
          <w:lang w:val="pt-PT"/>
        </w:rPr>
        <w:t>(1 ponto)</w:t>
      </w:r>
      <w:r w:rsidR="006538F1" w:rsidRPr="008B6DED">
        <w:rPr>
          <w:lang w:val="pt-PT"/>
        </w:rPr>
        <w:br/>
      </w:r>
      <w:r w:rsidRPr="008B6DED">
        <w:rPr>
          <w:lang w:val="pt-PT"/>
        </w:rPr>
        <w:t xml:space="preserve">a esterilização </w:t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b/>
          <w:lang w:val="pt-PT"/>
        </w:rPr>
        <w:t>(1 ponto)</w:t>
      </w:r>
      <w:r w:rsidR="006538F1" w:rsidRPr="008B6DED">
        <w:rPr>
          <w:lang w:val="pt-PT"/>
        </w:rPr>
        <w:br/>
      </w:r>
      <w:r w:rsidRPr="008B6DED">
        <w:rPr>
          <w:lang w:val="pt-PT"/>
        </w:rPr>
        <w:t>e a desinfeção</w:t>
      </w:r>
      <w:r w:rsidR="00F601EF" w:rsidRPr="008B6DED">
        <w:rPr>
          <w:lang w:val="pt-PT"/>
        </w:rPr>
        <w:t>.</w:t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lang w:val="pt-PT"/>
        </w:rPr>
        <w:tab/>
      </w:r>
      <w:r w:rsidR="001A2352" w:rsidRPr="008B6DED">
        <w:rPr>
          <w:b/>
          <w:lang w:val="pt-PT"/>
        </w:rPr>
        <w:t>(1 ponto)</w:t>
      </w:r>
      <w:r w:rsidR="006538F1" w:rsidRPr="008B6DED">
        <w:rPr>
          <w:lang w:val="pt-PT"/>
        </w:rPr>
        <w:br/>
      </w:r>
      <w:r w:rsidR="006538F1" w:rsidRPr="008B6DED">
        <w:rPr>
          <w:b/>
          <w:lang w:val="pt-PT"/>
        </w:rPr>
        <w:t xml:space="preserve">Total: </w:t>
      </w:r>
      <w:r w:rsidR="006538F1" w:rsidRPr="008B6DED">
        <w:rPr>
          <w:b/>
          <w:lang w:val="pt-PT"/>
        </w:rPr>
        <w:tab/>
      </w:r>
      <w:r w:rsidR="006538F1" w:rsidRPr="008B6DED">
        <w:rPr>
          <w:b/>
          <w:lang w:val="pt-PT"/>
        </w:rPr>
        <w:tab/>
      </w:r>
      <w:r w:rsidR="006538F1" w:rsidRPr="008B6DED">
        <w:rPr>
          <w:b/>
          <w:lang w:val="pt-PT"/>
        </w:rPr>
        <w:tab/>
      </w:r>
      <w:r w:rsidR="006538F1" w:rsidRPr="008B6DED">
        <w:rPr>
          <w:b/>
          <w:lang w:val="pt-PT"/>
        </w:rPr>
        <w:tab/>
      </w:r>
      <w:r w:rsidR="006538F1" w:rsidRPr="008B6DED">
        <w:rPr>
          <w:b/>
          <w:lang w:val="pt-PT"/>
        </w:rPr>
        <w:tab/>
      </w:r>
      <w:r w:rsidR="006538F1" w:rsidRPr="008B6DED">
        <w:rPr>
          <w:b/>
          <w:lang w:val="pt-PT"/>
        </w:rPr>
        <w:tab/>
      </w:r>
      <w:r w:rsidR="006538F1" w:rsidRPr="008B6DED">
        <w:rPr>
          <w:b/>
          <w:lang w:val="pt-PT"/>
        </w:rPr>
        <w:tab/>
      </w:r>
      <w:r w:rsidR="006538F1" w:rsidRPr="008B6DED">
        <w:rPr>
          <w:b/>
          <w:lang w:val="pt-PT"/>
        </w:rPr>
        <w:tab/>
      </w:r>
      <w:r w:rsidR="006538F1" w:rsidRPr="008B6DED">
        <w:rPr>
          <w:b/>
          <w:lang w:val="pt-PT"/>
        </w:rPr>
        <w:tab/>
      </w:r>
      <w:r w:rsidR="006538F1" w:rsidRPr="008B6DED">
        <w:rPr>
          <w:b/>
          <w:lang w:val="pt-PT"/>
        </w:rPr>
        <w:tab/>
      </w:r>
      <w:r w:rsidRPr="008B6DED">
        <w:rPr>
          <w:b/>
          <w:lang w:val="pt-PT"/>
        </w:rPr>
        <w:t>(3 pontos</w:t>
      </w:r>
      <w:r w:rsidR="006538F1" w:rsidRPr="008B6DED">
        <w:rPr>
          <w:b/>
          <w:lang w:val="pt-PT"/>
        </w:rPr>
        <w:t>)</w:t>
      </w:r>
    </w:p>
    <w:p w14:paraId="7E5050EE" w14:textId="77777777" w:rsidR="008C032C" w:rsidRPr="008B6DED" w:rsidRDefault="008C032C" w:rsidP="008C032C">
      <w:pPr>
        <w:pStyle w:val="ListParagraph"/>
        <w:ind w:left="792"/>
        <w:jc w:val="left"/>
        <w:rPr>
          <w:lang w:val="pt-PT"/>
        </w:rPr>
      </w:pPr>
    </w:p>
    <w:p w14:paraId="6A3DB9E9" w14:textId="77777777" w:rsidR="008C032C" w:rsidRPr="008B6DED" w:rsidRDefault="008C032C" w:rsidP="008C032C">
      <w:pPr>
        <w:pStyle w:val="ListParagraph"/>
        <w:numPr>
          <w:ilvl w:val="0"/>
          <w:numId w:val="14"/>
        </w:numPr>
        <w:jc w:val="left"/>
        <w:rPr>
          <w:lang w:val="pt-PT"/>
        </w:rPr>
      </w:pPr>
    </w:p>
    <w:p w14:paraId="5D121ECC" w14:textId="77777777" w:rsidR="00C74947" w:rsidRPr="008B6DED" w:rsidRDefault="001A3330" w:rsidP="004D518B">
      <w:pPr>
        <w:pStyle w:val="ListParagraph"/>
        <w:numPr>
          <w:ilvl w:val="1"/>
          <w:numId w:val="14"/>
        </w:numPr>
        <w:jc w:val="left"/>
        <w:rPr>
          <w:lang w:val="pt-PT"/>
        </w:rPr>
      </w:pPr>
      <w:r w:rsidRPr="008B6DED">
        <w:rPr>
          <w:lang w:val="pt-PT"/>
        </w:rPr>
        <w:t xml:space="preserve">Consiste em administrar vacinas a pessoas saudáveis para as proteger </w:t>
      </w:r>
      <w:r w:rsidR="00D061D5">
        <w:rPr>
          <w:lang w:val="pt-PT"/>
        </w:rPr>
        <w:br/>
      </w:r>
      <w:r w:rsidRPr="008B6DED">
        <w:rPr>
          <w:lang w:val="pt-PT"/>
        </w:rPr>
        <w:t xml:space="preserve">de doenças, com base no processo de imunidade. </w:t>
      </w:r>
      <w:r w:rsidR="00D061D5">
        <w:rPr>
          <w:lang w:val="pt-PT"/>
        </w:rPr>
        <w:tab/>
      </w:r>
      <w:r w:rsidR="00D061D5">
        <w:rPr>
          <w:lang w:val="pt-PT"/>
        </w:rPr>
        <w:tab/>
      </w:r>
      <w:r w:rsidR="00D061D5">
        <w:rPr>
          <w:lang w:val="pt-PT"/>
        </w:rPr>
        <w:tab/>
      </w:r>
      <w:r w:rsidR="008C032C" w:rsidRPr="008B6DED">
        <w:rPr>
          <w:lang w:val="pt-PT"/>
        </w:rPr>
        <w:tab/>
      </w:r>
      <w:r w:rsidRPr="008B6DED">
        <w:rPr>
          <w:b/>
          <w:lang w:val="pt-PT"/>
        </w:rPr>
        <w:t>(3 pontos)</w:t>
      </w:r>
      <w:r w:rsidR="00C74947" w:rsidRPr="008B6DED">
        <w:rPr>
          <w:b/>
          <w:lang w:val="pt-PT"/>
        </w:rPr>
        <w:br/>
      </w:r>
      <w:r w:rsidRPr="008B6DED">
        <w:rPr>
          <w:lang w:val="pt-PT"/>
        </w:rPr>
        <w:t xml:space="preserve">O sistema imunitário reconhece a vacina como um invasor e combate-a, </w:t>
      </w:r>
      <w:r w:rsidR="00467BE0" w:rsidRPr="008B6DED">
        <w:rPr>
          <w:lang w:val="pt-PT"/>
        </w:rPr>
        <w:br/>
      </w:r>
      <w:r w:rsidRPr="008B6DED">
        <w:rPr>
          <w:lang w:val="pt-PT"/>
        </w:rPr>
        <w:t xml:space="preserve">produzindo anticorpos específicos — imunidade adquirida. </w:t>
      </w:r>
      <w:r w:rsidR="00467BE0" w:rsidRPr="008B6DED">
        <w:rPr>
          <w:lang w:val="pt-PT"/>
        </w:rPr>
        <w:tab/>
      </w:r>
      <w:r w:rsidR="00467BE0" w:rsidRPr="008B6DED">
        <w:rPr>
          <w:lang w:val="pt-PT"/>
        </w:rPr>
        <w:tab/>
      </w:r>
      <w:r w:rsidR="00467BE0" w:rsidRPr="008B6DED">
        <w:rPr>
          <w:lang w:val="pt-PT"/>
        </w:rPr>
        <w:tab/>
      </w:r>
      <w:r w:rsidRPr="008B6DED">
        <w:rPr>
          <w:b/>
          <w:lang w:val="pt-PT"/>
        </w:rPr>
        <w:t>(3 pontos)</w:t>
      </w:r>
    </w:p>
    <w:p w14:paraId="1B345B51" w14:textId="77777777" w:rsidR="00D061D5" w:rsidRPr="008B6DED" w:rsidRDefault="00D061D5" w:rsidP="00D061D5">
      <w:pPr>
        <w:pStyle w:val="ListParagraph"/>
        <w:ind w:left="792"/>
        <w:jc w:val="left"/>
        <w:rPr>
          <w:lang w:val="pt-PT"/>
        </w:rPr>
      </w:pPr>
      <w:r w:rsidRPr="008B6DED">
        <w:rPr>
          <w:b/>
          <w:lang w:val="pt-PT"/>
        </w:rPr>
        <w:t xml:space="preserve">Total: </w:t>
      </w:r>
      <w:r w:rsidRPr="008B6DED">
        <w:rPr>
          <w:b/>
          <w:lang w:val="pt-PT"/>
        </w:rPr>
        <w:tab/>
      </w:r>
      <w:r w:rsidRPr="008B6DED">
        <w:rPr>
          <w:b/>
          <w:lang w:val="pt-PT"/>
        </w:rPr>
        <w:tab/>
      </w:r>
      <w:r w:rsidRPr="008B6DED">
        <w:rPr>
          <w:b/>
          <w:lang w:val="pt-PT"/>
        </w:rPr>
        <w:tab/>
      </w:r>
      <w:r w:rsidRPr="008B6DED">
        <w:rPr>
          <w:b/>
          <w:lang w:val="pt-PT"/>
        </w:rPr>
        <w:tab/>
      </w:r>
      <w:r w:rsidRPr="008B6DED">
        <w:rPr>
          <w:b/>
          <w:lang w:val="pt-PT"/>
        </w:rPr>
        <w:tab/>
      </w:r>
      <w:r w:rsidRPr="008B6DED">
        <w:rPr>
          <w:b/>
          <w:lang w:val="pt-PT"/>
        </w:rPr>
        <w:tab/>
      </w:r>
      <w:r w:rsidRPr="008B6DED">
        <w:rPr>
          <w:b/>
          <w:lang w:val="pt-PT"/>
        </w:rPr>
        <w:tab/>
      </w:r>
      <w:r w:rsidRPr="008B6DED">
        <w:rPr>
          <w:b/>
          <w:lang w:val="pt-PT"/>
        </w:rPr>
        <w:tab/>
      </w:r>
      <w:r w:rsidRPr="008B6DED">
        <w:rPr>
          <w:b/>
          <w:lang w:val="pt-PT"/>
        </w:rPr>
        <w:tab/>
      </w:r>
      <w:r w:rsidRPr="008B6DED">
        <w:rPr>
          <w:b/>
          <w:lang w:val="pt-PT"/>
        </w:rPr>
        <w:tab/>
        <w:t>(6 pontos)</w:t>
      </w:r>
    </w:p>
    <w:p w14:paraId="429FF8C9" w14:textId="77777777" w:rsidR="00C74947" w:rsidRPr="008B6DED" w:rsidRDefault="00C74947" w:rsidP="00C74947">
      <w:pPr>
        <w:pStyle w:val="ListParagraph"/>
        <w:ind w:left="792"/>
        <w:jc w:val="left"/>
        <w:rPr>
          <w:lang w:val="pt-PT"/>
        </w:rPr>
      </w:pPr>
    </w:p>
    <w:p w14:paraId="0E180001" w14:textId="77777777" w:rsidR="004E557B" w:rsidRPr="00D061D5" w:rsidRDefault="001A3330" w:rsidP="00D061D5">
      <w:pPr>
        <w:pStyle w:val="ListParagraph"/>
        <w:numPr>
          <w:ilvl w:val="1"/>
          <w:numId w:val="14"/>
        </w:numPr>
        <w:jc w:val="left"/>
        <w:rPr>
          <w:lang w:val="pt-PT"/>
        </w:rPr>
      </w:pPr>
      <w:r w:rsidRPr="008B6DED">
        <w:rPr>
          <w:lang w:val="pt-PT"/>
        </w:rPr>
        <w:t xml:space="preserve">Bactérias patogénicas mortas ou </w:t>
      </w:r>
      <w:r w:rsidR="005756A6" w:rsidRPr="008B6DED">
        <w:rPr>
          <w:lang w:val="pt-PT"/>
        </w:rPr>
        <w:t>enfraquecidas</w:t>
      </w:r>
      <w:r w:rsidRPr="008B6DED">
        <w:rPr>
          <w:lang w:val="pt-PT"/>
        </w:rPr>
        <w:t xml:space="preserve">, </w:t>
      </w:r>
      <w:r w:rsidR="00D061D5">
        <w:rPr>
          <w:lang w:val="pt-PT"/>
        </w:rPr>
        <w:tab/>
      </w:r>
      <w:r w:rsidR="00D061D5">
        <w:rPr>
          <w:lang w:val="pt-PT"/>
        </w:rPr>
        <w:tab/>
      </w:r>
      <w:r w:rsidR="00D061D5">
        <w:rPr>
          <w:lang w:val="pt-PT"/>
        </w:rPr>
        <w:tab/>
      </w:r>
      <w:r w:rsidR="00D061D5">
        <w:rPr>
          <w:lang w:val="pt-PT"/>
        </w:rPr>
        <w:tab/>
      </w:r>
      <w:r w:rsidR="00D061D5">
        <w:rPr>
          <w:b/>
          <w:lang w:val="pt-PT"/>
        </w:rPr>
        <w:t>(2 pontos)</w:t>
      </w:r>
      <w:r w:rsidR="00D061D5">
        <w:rPr>
          <w:lang w:val="pt-PT"/>
        </w:rPr>
        <w:br/>
      </w:r>
      <w:r w:rsidRPr="008B6DED">
        <w:rPr>
          <w:lang w:val="pt-PT"/>
        </w:rPr>
        <w:t>partes destas ou ainda formas atenuadas das toxinas</w:t>
      </w:r>
      <w:r w:rsidR="00D061D5">
        <w:rPr>
          <w:lang w:val="pt-PT"/>
        </w:rPr>
        <w:t>.</w:t>
      </w:r>
      <w:r w:rsidRPr="008B6DED">
        <w:rPr>
          <w:lang w:val="pt-PT"/>
        </w:rPr>
        <w:t xml:space="preserve"> </w:t>
      </w:r>
      <w:r w:rsidR="00D061D5">
        <w:rPr>
          <w:lang w:val="pt-PT"/>
        </w:rPr>
        <w:tab/>
      </w:r>
      <w:r w:rsidR="00D061D5">
        <w:rPr>
          <w:lang w:val="pt-PT"/>
        </w:rPr>
        <w:tab/>
      </w:r>
      <w:r w:rsidR="00D061D5">
        <w:rPr>
          <w:lang w:val="pt-PT"/>
        </w:rPr>
        <w:tab/>
      </w:r>
      <w:r w:rsidR="00D061D5">
        <w:rPr>
          <w:lang w:val="pt-PT"/>
        </w:rPr>
        <w:tab/>
      </w:r>
      <w:r w:rsidR="00D061D5">
        <w:rPr>
          <w:b/>
          <w:lang w:val="pt-PT"/>
        </w:rPr>
        <w:t>(2 pontos)</w:t>
      </w:r>
      <w:r w:rsidR="00C74947" w:rsidRPr="00D061D5">
        <w:rPr>
          <w:lang w:val="pt-PT"/>
        </w:rPr>
        <w:br/>
      </w:r>
      <w:r w:rsidR="00C74947" w:rsidRPr="00D061D5">
        <w:rPr>
          <w:b/>
          <w:lang w:val="pt-PT"/>
        </w:rPr>
        <w:t xml:space="preserve">Total: </w:t>
      </w:r>
      <w:r w:rsidR="00C74947" w:rsidRPr="00D061D5">
        <w:rPr>
          <w:b/>
          <w:lang w:val="pt-PT"/>
        </w:rPr>
        <w:tab/>
      </w:r>
      <w:r w:rsidR="00C74947" w:rsidRPr="00D061D5">
        <w:rPr>
          <w:b/>
          <w:lang w:val="pt-PT"/>
        </w:rPr>
        <w:tab/>
      </w:r>
      <w:r w:rsidR="00C74947" w:rsidRPr="00D061D5">
        <w:rPr>
          <w:b/>
          <w:lang w:val="pt-PT"/>
        </w:rPr>
        <w:tab/>
      </w:r>
      <w:r w:rsidR="00C74947" w:rsidRPr="00D061D5">
        <w:rPr>
          <w:b/>
          <w:lang w:val="pt-PT"/>
        </w:rPr>
        <w:tab/>
      </w:r>
      <w:r w:rsidR="00C74947" w:rsidRPr="00D061D5">
        <w:rPr>
          <w:b/>
          <w:lang w:val="pt-PT"/>
        </w:rPr>
        <w:tab/>
      </w:r>
      <w:r w:rsidR="00C74947" w:rsidRPr="00D061D5">
        <w:rPr>
          <w:b/>
          <w:lang w:val="pt-PT"/>
        </w:rPr>
        <w:tab/>
      </w:r>
      <w:r w:rsidR="00C74947" w:rsidRPr="00D061D5">
        <w:rPr>
          <w:b/>
          <w:lang w:val="pt-PT"/>
        </w:rPr>
        <w:tab/>
      </w:r>
      <w:r w:rsidR="00C74947" w:rsidRPr="00D061D5">
        <w:rPr>
          <w:b/>
          <w:lang w:val="pt-PT"/>
        </w:rPr>
        <w:tab/>
      </w:r>
      <w:r w:rsidR="00C74947" w:rsidRPr="00D061D5">
        <w:rPr>
          <w:b/>
          <w:lang w:val="pt-PT"/>
        </w:rPr>
        <w:tab/>
      </w:r>
      <w:r w:rsidR="00C74947" w:rsidRPr="00D061D5">
        <w:rPr>
          <w:b/>
          <w:lang w:val="pt-PT"/>
        </w:rPr>
        <w:tab/>
      </w:r>
      <w:r w:rsidRPr="00D061D5">
        <w:rPr>
          <w:b/>
          <w:lang w:val="pt-PT"/>
        </w:rPr>
        <w:t>(4 pontos)</w:t>
      </w:r>
    </w:p>
    <w:p w14:paraId="49C4D6B1" w14:textId="77777777" w:rsidR="004E557B" w:rsidRPr="008B6DED" w:rsidRDefault="004E557B" w:rsidP="004E557B">
      <w:pPr>
        <w:pStyle w:val="ListParagraph"/>
        <w:rPr>
          <w:lang w:val="pt-PT"/>
        </w:rPr>
      </w:pPr>
    </w:p>
    <w:p w14:paraId="1F6D2436" w14:textId="77777777" w:rsidR="004E557B" w:rsidRPr="008B6DED" w:rsidRDefault="001A3330" w:rsidP="001A3330">
      <w:pPr>
        <w:pStyle w:val="ListParagraph"/>
        <w:numPr>
          <w:ilvl w:val="1"/>
          <w:numId w:val="14"/>
        </w:numPr>
        <w:jc w:val="left"/>
        <w:rPr>
          <w:lang w:val="pt-PT"/>
        </w:rPr>
      </w:pPr>
      <w:r w:rsidRPr="008B6DED">
        <w:rPr>
          <w:lang w:val="pt-PT"/>
        </w:rPr>
        <w:t xml:space="preserve">A da Difteria, Tétano e Tosse convulsa. </w:t>
      </w:r>
      <w:r w:rsidR="004E557B" w:rsidRPr="008B6DED">
        <w:rPr>
          <w:lang w:val="pt-PT"/>
        </w:rPr>
        <w:tab/>
      </w:r>
      <w:r w:rsidR="004E557B" w:rsidRPr="008B6DED">
        <w:rPr>
          <w:lang w:val="pt-PT"/>
        </w:rPr>
        <w:tab/>
      </w:r>
      <w:r w:rsidR="004E557B" w:rsidRPr="008B6DED">
        <w:rPr>
          <w:lang w:val="pt-PT"/>
        </w:rPr>
        <w:tab/>
      </w:r>
      <w:r w:rsidR="004E557B" w:rsidRPr="008B6DED">
        <w:rPr>
          <w:lang w:val="pt-PT"/>
        </w:rPr>
        <w:tab/>
      </w:r>
      <w:r w:rsidR="004E557B" w:rsidRPr="008B6DED">
        <w:rPr>
          <w:lang w:val="pt-PT"/>
        </w:rPr>
        <w:tab/>
      </w:r>
      <w:r w:rsidR="004E557B" w:rsidRPr="008B6DED">
        <w:rPr>
          <w:lang w:val="pt-PT"/>
        </w:rPr>
        <w:tab/>
      </w:r>
      <w:r w:rsidRPr="008B6DED">
        <w:rPr>
          <w:b/>
          <w:lang w:val="pt-PT"/>
        </w:rPr>
        <w:t>(2 pontos)</w:t>
      </w:r>
    </w:p>
    <w:p w14:paraId="3912F246" w14:textId="77777777" w:rsidR="004E557B" w:rsidRPr="008B6DED" w:rsidRDefault="004E557B" w:rsidP="004E557B">
      <w:pPr>
        <w:pStyle w:val="ListParagraph"/>
        <w:rPr>
          <w:lang w:val="pt-PT"/>
        </w:rPr>
      </w:pPr>
    </w:p>
    <w:p w14:paraId="26E54C49" w14:textId="77777777" w:rsidR="004E557B" w:rsidRPr="008B6DED" w:rsidRDefault="004E557B" w:rsidP="004E557B">
      <w:pPr>
        <w:pStyle w:val="ListParagraph"/>
        <w:numPr>
          <w:ilvl w:val="0"/>
          <w:numId w:val="14"/>
        </w:numPr>
        <w:jc w:val="left"/>
        <w:rPr>
          <w:lang w:val="pt-PT"/>
        </w:rPr>
      </w:pPr>
    </w:p>
    <w:p w14:paraId="45AC52BA" w14:textId="77777777" w:rsidR="007F2FB4" w:rsidRPr="008B6DED" w:rsidRDefault="004E557B" w:rsidP="001A3330">
      <w:pPr>
        <w:pStyle w:val="ListParagraph"/>
        <w:numPr>
          <w:ilvl w:val="1"/>
          <w:numId w:val="14"/>
        </w:numPr>
        <w:jc w:val="left"/>
        <w:rPr>
          <w:lang w:val="pt-PT"/>
        </w:rPr>
      </w:pPr>
      <w:r w:rsidRPr="008B6DED">
        <w:rPr>
          <w:lang w:val="pt-PT"/>
        </w:rPr>
        <w:t>Por exemplo, de</w:t>
      </w:r>
      <w:r w:rsidR="001A3330" w:rsidRPr="008B6DED">
        <w:rPr>
          <w:lang w:val="pt-PT"/>
        </w:rPr>
        <w:t xml:space="preserve">vem ser utilizados de acordo com a informação disponível </w:t>
      </w:r>
      <w:r w:rsidRPr="008B6DED">
        <w:rPr>
          <w:lang w:val="pt-PT"/>
        </w:rPr>
        <w:br/>
      </w:r>
      <w:r w:rsidR="001A3330" w:rsidRPr="008B6DED">
        <w:rPr>
          <w:lang w:val="pt-PT"/>
        </w:rPr>
        <w:t xml:space="preserve">na embalagem e no folheto informativo. </w:t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Pr="008B6DED">
        <w:rPr>
          <w:lang w:val="pt-PT"/>
        </w:rPr>
        <w:tab/>
      </w:r>
      <w:r w:rsidR="001A3330" w:rsidRPr="008B6DED">
        <w:rPr>
          <w:b/>
          <w:lang w:val="pt-PT"/>
        </w:rPr>
        <w:t>(2 pontos)</w:t>
      </w:r>
      <w:r w:rsidRPr="008B6DED">
        <w:rPr>
          <w:b/>
          <w:lang w:val="pt-PT"/>
        </w:rPr>
        <w:br/>
      </w:r>
      <w:r w:rsidR="001A3330" w:rsidRPr="008B6DED">
        <w:rPr>
          <w:lang w:val="pt-PT"/>
        </w:rPr>
        <w:t xml:space="preserve">Em geral, não devem ser utilizados por um período superior a cinco dias. </w:t>
      </w:r>
      <w:r w:rsidRPr="008B6DED">
        <w:rPr>
          <w:lang w:val="pt-PT"/>
        </w:rPr>
        <w:tab/>
      </w:r>
      <w:r w:rsidR="001A3330" w:rsidRPr="008B6DED">
        <w:rPr>
          <w:b/>
          <w:lang w:val="pt-PT"/>
        </w:rPr>
        <w:t>(2 pontos)</w:t>
      </w:r>
    </w:p>
    <w:p w14:paraId="7EEE8AF9" w14:textId="77777777" w:rsidR="009E302A" w:rsidRDefault="009E302A" w:rsidP="009E302A">
      <w:pPr>
        <w:pStyle w:val="ListParagraph"/>
        <w:ind w:left="792"/>
        <w:jc w:val="left"/>
        <w:rPr>
          <w:b/>
          <w:lang w:val="pt-PT"/>
        </w:rPr>
      </w:pPr>
      <w:r w:rsidRPr="00D061D5">
        <w:rPr>
          <w:b/>
          <w:lang w:val="pt-PT"/>
        </w:rPr>
        <w:t xml:space="preserve">Total: </w:t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  <w:t>(4 pontos)</w:t>
      </w:r>
    </w:p>
    <w:p w14:paraId="205677C2" w14:textId="77777777" w:rsidR="009E302A" w:rsidRPr="00D061D5" w:rsidRDefault="009E302A" w:rsidP="009E302A">
      <w:pPr>
        <w:pStyle w:val="ListParagraph"/>
        <w:ind w:left="792"/>
        <w:jc w:val="left"/>
        <w:rPr>
          <w:lang w:val="pt-PT"/>
        </w:rPr>
      </w:pPr>
    </w:p>
    <w:p w14:paraId="303D0659" w14:textId="77777777" w:rsidR="007F2FB4" w:rsidRPr="008B6DED" w:rsidRDefault="001A3330" w:rsidP="00973289">
      <w:pPr>
        <w:pStyle w:val="ListParagraph"/>
        <w:numPr>
          <w:ilvl w:val="1"/>
          <w:numId w:val="14"/>
        </w:numPr>
        <w:jc w:val="left"/>
        <w:rPr>
          <w:lang w:val="pt-PT"/>
        </w:rPr>
      </w:pPr>
      <w:r w:rsidRPr="008B6DED">
        <w:rPr>
          <w:lang w:val="pt-PT"/>
        </w:rPr>
        <w:t>O João está com gripe, doença provocada por um vírus</w:t>
      </w:r>
      <w:r w:rsidR="005756A6" w:rsidRPr="008B6DED">
        <w:rPr>
          <w:lang w:val="pt-PT"/>
        </w:rPr>
        <w:t>,</w:t>
      </w:r>
      <w:r w:rsidRPr="008B6DED">
        <w:rPr>
          <w:lang w:val="pt-PT"/>
        </w:rPr>
        <w:t xml:space="preserve"> e tomou antibiótico</w:t>
      </w:r>
      <w:r w:rsidR="005756A6" w:rsidRPr="008B6DED">
        <w:rPr>
          <w:lang w:val="pt-PT"/>
        </w:rPr>
        <w:t>,</w:t>
      </w:r>
      <w:r w:rsidRPr="008B6DED">
        <w:rPr>
          <w:lang w:val="pt-PT"/>
        </w:rPr>
        <w:t xml:space="preserve"> </w:t>
      </w:r>
      <w:r w:rsidR="007F2FB4" w:rsidRPr="008B6DED">
        <w:rPr>
          <w:lang w:val="pt-PT"/>
        </w:rPr>
        <w:br/>
      </w:r>
      <w:r w:rsidRPr="008B6DED">
        <w:rPr>
          <w:lang w:val="pt-PT"/>
        </w:rPr>
        <w:t xml:space="preserve">que atua contra bactérias. </w:t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Pr="008B6DED">
        <w:rPr>
          <w:b/>
          <w:lang w:val="pt-PT"/>
        </w:rPr>
        <w:t>(2 pontos)</w:t>
      </w:r>
      <w:r w:rsidR="007F2FB4" w:rsidRPr="008B6DED">
        <w:rPr>
          <w:b/>
          <w:lang w:val="pt-PT"/>
        </w:rPr>
        <w:br/>
      </w:r>
      <w:r w:rsidRPr="008B6DED">
        <w:rPr>
          <w:lang w:val="pt-PT"/>
        </w:rPr>
        <w:t xml:space="preserve">Além disso, os antibióticos devem ser utilizados por recomendação médica </w:t>
      </w:r>
      <w:r w:rsidR="00B617CD">
        <w:rPr>
          <w:lang w:val="pt-PT"/>
        </w:rPr>
        <w:br/>
      </w:r>
      <w:r w:rsidRPr="008B6DED">
        <w:rPr>
          <w:lang w:val="pt-PT"/>
        </w:rPr>
        <w:t xml:space="preserve">e seguindo as instruções do médico, não por automedicação e sem regras. </w:t>
      </w:r>
      <w:r w:rsidR="00B617CD">
        <w:rPr>
          <w:lang w:val="pt-PT"/>
        </w:rPr>
        <w:tab/>
      </w:r>
      <w:r w:rsidRPr="008B6DED">
        <w:rPr>
          <w:b/>
          <w:lang w:val="pt-PT"/>
        </w:rPr>
        <w:t>(2 pontos)</w:t>
      </w:r>
    </w:p>
    <w:p w14:paraId="30295901" w14:textId="77777777" w:rsidR="009E302A" w:rsidRPr="00D061D5" w:rsidRDefault="009E302A" w:rsidP="009E302A">
      <w:pPr>
        <w:pStyle w:val="ListParagraph"/>
        <w:ind w:left="792"/>
        <w:jc w:val="left"/>
        <w:rPr>
          <w:lang w:val="pt-PT"/>
        </w:rPr>
      </w:pPr>
      <w:r w:rsidRPr="00D061D5">
        <w:rPr>
          <w:b/>
          <w:lang w:val="pt-PT"/>
        </w:rPr>
        <w:t xml:space="preserve">Total: </w:t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  <w:t>(4 pontos)</w:t>
      </w:r>
    </w:p>
    <w:p w14:paraId="3D483895" w14:textId="77777777" w:rsidR="007F2FB4" w:rsidRPr="008B6DED" w:rsidRDefault="007F2FB4" w:rsidP="007F2FB4">
      <w:pPr>
        <w:pStyle w:val="ListParagraph"/>
        <w:rPr>
          <w:lang w:val="pt-PT"/>
        </w:rPr>
      </w:pPr>
    </w:p>
    <w:p w14:paraId="16AF6EF8" w14:textId="77777777" w:rsidR="001A3330" w:rsidRPr="008B6DED" w:rsidRDefault="001A3330" w:rsidP="00BB2269">
      <w:pPr>
        <w:pStyle w:val="ListParagraph"/>
        <w:numPr>
          <w:ilvl w:val="1"/>
          <w:numId w:val="14"/>
        </w:numPr>
        <w:jc w:val="left"/>
        <w:rPr>
          <w:lang w:val="pt-PT"/>
        </w:rPr>
      </w:pPr>
      <w:r w:rsidRPr="008B6DED">
        <w:rPr>
          <w:lang w:val="pt-PT"/>
        </w:rPr>
        <w:t>Por exemplo</w:t>
      </w:r>
      <w:r w:rsidR="007F2FB4" w:rsidRPr="008B6DED">
        <w:rPr>
          <w:lang w:val="pt-PT"/>
        </w:rPr>
        <w:t>,</w:t>
      </w:r>
      <w:r w:rsidRPr="008B6DED">
        <w:rPr>
          <w:lang w:val="pt-PT"/>
        </w:rPr>
        <w:t xml:space="preserve"> </w:t>
      </w:r>
      <w:r w:rsidR="005756A6" w:rsidRPr="008B6DED">
        <w:rPr>
          <w:lang w:val="pt-PT"/>
        </w:rPr>
        <w:t xml:space="preserve">os </w:t>
      </w:r>
      <w:r w:rsidRPr="008B6DED">
        <w:rPr>
          <w:lang w:val="pt-PT"/>
        </w:rPr>
        <w:t xml:space="preserve">MNSRM não devem ser utilizados por um período superior </w:t>
      </w:r>
      <w:r w:rsidR="007F2FB4" w:rsidRPr="008B6DED">
        <w:rPr>
          <w:lang w:val="pt-PT"/>
        </w:rPr>
        <w:br/>
      </w:r>
      <w:r w:rsidRPr="008B6DED">
        <w:rPr>
          <w:lang w:val="pt-PT"/>
        </w:rPr>
        <w:t>a cinco dias e o Jo</w:t>
      </w:r>
      <w:r w:rsidR="007F2FB4" w:rsidRPr="008B6DED">
        <w:rPr>
          <w:lang w:val="pt-PT"/>
        </w:rPr>
        <w:t xml:space="preserve">ão </w:t>
      </w:r>
      <w:r w:rsidR="00B617CD">
        <w:rPr>
          <w:lang w:val="pt-PT"/>
        </w:rPr>
        <w:t>tomou-os durante uma semana.</w:t>
      </w:r>
      <w:r w:rsidR="00B617CD">
        <w:rPr>
          <w:lang w:val="pt-PT"/>
        </w:rPr>
        <w:tab/>
      </w:r>
      <w:r w:rsidR="00B617CD">
        <w:rPr>
          <w:lang w:val="pt-PT"/>
        </w:rPr>
        <w:tab/>
      </w:r>
      <w:r w:rsidR="00B617CD">
        <w:rPr>
          <w:lang w:val="pt-PT"/>
        </w:rPr>
        <w:tab/>
      </w:r>
      <w:r w:rsidR="00B617CD">
        <w:rPr>
          <w:lang w:val="pt-PT"/>
        </w:rPr>
        <w:tab/>
      </w:r>
      <w:r w:rsidRPr="008B6DED">
        <w:rPr>
          <w:b/>
          <w:lang w:val="pt-PT"/>
        </w:rPr>
        <w:t>(2 pontos)</w:t>
      </w:r>
      <w:r w:rsidR="007F2FB4" w:rsidRPr="008B6DED">
        <w:rPr>
          <w:b/>
          <w:lang w:val="pt-PT"/>
        </w:rPr>
        <w:br/>
      </w:r>
      <w:r w:rsidRPr="008B6DED">
        <w:rPr>
          <w:lang w:val="pt-PT"/>
        </w:rPr>
        <w:t>Se surgir alguma dúvida</w:t>
      </w:r>
      <w:r w:rsidR="005756A6" w:rsidRPr="008B6DED">
        <w:rPr>
          <w:lang w:val="pt-PT"/>
        </w:rPr>
        <w:t>,</w:t>
      </w:r>
      <w:r w:rsidRPr="008B6DED">
        <w:rPr>
          <w:lang w:val="pt-PT"/>
        </w:rPr>
        <w:t xml:space="preserve"> ou no caso de recaída ou </w:t>
      </w:r>
      <w:r w:rsidR="009E302A">
        <w:rPr>
          <w:lang w:val="pt-PT"/>
        </w:rPr>
        <w:t>persistência</w:t>
      </w:r>
      <w:r w:rsidRPr="008B6DED">
        <w:rPr>
          <w:lang w:val="pt-PT"/>
        </w:rPr>
        <w:t xml:space="preserve"> </w:t>
      </w:r>
      <w:r w:rsidR="009E302A">
        <w:rPr>
          <w:lang w:val="pt-PT"/>
        </w:rPr>
        <w:t>d</w:t>
      </w:r>
      <w:r w:rsidRPr="008B6DED">
        <w:rPr>
          <w:lang w:val="pt-PT"/>
        </w:rPr>
        <w:t xml:space="preserve">os sintomas, </w:t>
      </w:r>
      <w:r w:rsidR="007F2FB4" w:rsidRPr="008B6DED">
        <w:rPr>
          <w:lang w:val="pt-PT"/>
        </w:rPr>
        <w:br/>
      </w:r>
      <w:r w:rsidRPr="008B6DED">
        <w:rPr>
          <w:lang w:val="pt-PT"/>
        </w:rPr>
        <w:t xml:space="preserve">deve-se falar com o médico ou farmacêutico e o João </w:t>
      </w:r>
      <w:r w:rsidR="009E302A">
        <w:rPr>
          <w:lang w:val="pt-PT"/>
        </w:rPr>
        <w:t>automedicou-se</w:t>
      </w:r>
      <w:r w:rsidRPr="008B6DED">
        <w:rPr>
          <w:lang w:val="pt-PT"/>
        </w:rPr>
        <w:t>.</w:t>
      </w:r>
      <w:r w:rsidR="007F2FB4" w:rsidRPr="008B6DED">
        <w:rPr>
          <w:b/>
          <w:lang w:val="pt-PT"/>
        </w:rPr>
        <w:t xml:space="preserve"> </w:t>
      </w:r>
      <w:r w:rsidR="009E302A">
        <w:rPr>
          <w:b/>
          <w:lang w:val="pt-PT"/>
        </w:rPr>
        <w:tab/>
      </w:r>
      <w:r w:rsidR="009E302A">
        <w:rPr>
          <w:b/>
          <w:lang w:val="pt-PT"/>
        </w:rPr>
        <w:tab/>
      </w:r>
      <w:r w:rsidR="007F2FB4" w:rsidRPr="008B6DED">
        <w:rPr>
          <w:b/>
          <w:lang w:val="pt-PT"/>
        </w:rPr>
        <w:t>(2 pontos)</w:t>
      </w:r>
    </w:p>
    <w:p w14:paraId="6340D478" w14:textId="77777777" w:rsidR="009E302A" w:rsidRPr="00D061D5" w:rsidRDefault="009E302A" w:rsidP="009E302A">
      <w:pPr>
        <w:pStyle w:val="ListParagraph"/>
        <w:ind w:left="792"/>
        <w:jc w:val="left"/>
        <w:rPr>
          <w:lang w:val="pt-PT"/>
        </w:rPr>
      </w:pPr>
      <w:r w:rsidRPr="00D061D5">
        <w:rPr>
          <w:b/>
          <w:lang w:val="pt-PT"/>
        </w:rPr>
        <w:t xml:space="preserve">Total: </w:t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</w:r>
      <w:r w:rsidRPr="00D061D5">
        <w:rPr>
          <w:b/>
          <w:lang w:val="pt-PT"/>
        </w:rPr>
        <w:tab/>
        <w:t>(4 pontos)</w:t>
      </w:r>
    </w:p>
    <w:p w14:paraId="4923D829" w14:textId="77777777" w:rsidR="007F2FB4" w:rsidRPr="008B6DED" w:rsidRDefault="007F2FB4" w:rsidP="001A3330">
      <w:r w:rsidRPr="008B6DED">
        <w:br w:type="page"/>
      </w:r>
    </w:p>
    <w:p w14:paraId="7F286B31" w14:textId="77777777" w:rsidR="001A3330" w:rsidRPr="008B6DED" w:rsidRDefault="001A3330" w:rsidP="007F2FB4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8B6DED">
        <w:rPr>
          <w:rFonts w:ascii="Calibri" w:eastAsia="Times New Roman" w:hAnsi="Calibri" w:cs="Times New Roman"/>
          <w:b/>
          <w:sz w:val="28"/>
          <w:szCs w:val="24"/>
        </w:rPr>
        <w:lastRenderedPageBreak/>
        <w:t>Grupo III (25 pontos)</w:t>
      </w:r>
    </w:p>
    <w:p w14:paraId="4CA52FE2" w14:textId="77777777" w:rsidR="007F2FB4" w:rsidRPr="008B6DED" w:rsidRDefault="001A3330" w:rsidP="00520F6E">
      <w:pPr>
        <w:pStyle w:val="ListParagraph"/>
        <w:numPr>
          <w:ilvl w:val="0"/>
          <w:numId w:val="15"/>
        </w:numPr>
        <w:jc w:val="left"/>
        <w:rPr>
          <w:lang w:val="pt-PT"/>
        </w:rPr>
      </w:pPr>
      <w:r w:rsidRPr="008B6DED">
        <w:rPr>
          <w:lang w:val="pt-PT"/>
        </w:rPr>
        <w:t>Por exemplo</w:t>
      </w:r>
      <w:r w:rsidR="007F2FB4" w:rsidRPr="008B6DED">
        <w:rPr>
          <w:lang w:val="pt-PT"/>
        </w:rPr>
        <w:t>, l</w:t>
      </w:r>
      <w:r w:rsidRPr="008B6DED">
        <w:rPr>
          <w:lang w:val="pt-PT"/>
        </w:rPr>
        <w:t xml:space="preserve">avar os dentes, duas a três vezes por dia, durante dois minutos, </w:t>
      </w:r>
      <w:r w:rsidR="007F2FB4" w:rsidRPr="008B6DED">
        <w:rPr>
          <w:lang w:val="pt-PT"/>
        </w:rPr>
        <w:br/>
      </w:r>
      <w:r w:rsidRPr="008B6DED">
        <w:rPr>
          <w:lang w:val="pt-PT"/>
        </w:rPr>
        <w:t>usando um dentífrico com flúor</w:t>
      </w:r>
      <w:r w:rsidR="00753641" w:rsidRPr="008B6DED">
        <w:rPr>
          <w:lang w:val="pt-PT"/>
        </w:rPr>
        <w:t xml:space="preserve">; </w:t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Pr="008B6DED">
        <w:rPr>
          <w:b/>
          <w:lang w:val="pt-PT"/>
        </w:rPr>
        <w:t>(1 ponto)</w:t>
      </w:r>
      <w:r w:rsidR="007F2FB4" w:rsidRPr="008B6DED">
        <w:rPr>
          <w:b/>
          <w:lang w:val="pt-PT"/>
        </w:rPr>
        <w:br/>
      </w:r>
      <w:r w:rsidR="00753641" w:rsidRPr="008B6DED">
        <w:rPr>
          <w:lang w:val="pt-PT"/>
        </w:rPr>
        <w:t xml:space="preserve">lavar </w:t>
      </w:r>
      <w:r w:rsidRPr="008B6DED">
        <w:rPr>
          <w:lang w:val="pt-PT"/>
        </w:rPr>
        <w:t>as mãos com frequência</w:t>
      </w:r>
      <w:r w:rsidR="00753641" w:rsidRPr="008B6DED">
        <w:rPr>
          <w:lang w:val="pt-PT"/>
        </w:rPr>
        <w:t xml:space="preserve">; </w:t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Pr="008B6DED">
        <w:rPr>
          <w:b/>
          <w:lang w:val="pt-PT"/>
        </w:rPr>
        <w:t>(1 ponto)</w:t>
      </w:r>
      <w:r w:rsidR="007F2FB4" w:rsidRPr="008B6DED">
        <w:rPr>
          <w:b/>
          <w:lang w:val="pt-PT"/>
        </w:rPr>
        <w:br/>
      </w:r>
      <w:r w:rsidR="00753641" w:rsidRPr="008B6DED">
        <w:rPr>
          <w:lang w:val="pt-PT"/>
        </w:rPr>
        <w:t xml:space="preserve">tomar </w:t>
      </w:r>
      <w:r w:rsidRPr="008B6DED">
        <w:rPr>
          <w:lang w:val="pt-PT"/>
        </w:rPr>
        <w:t xml:space="preserve">duche e manter o cabelo bem lavado. </w:t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="007F2FB4" w:rsidRPr="008B6DED">
        <w:rPr>
          <w:lang w:val="pt-PT"/>
        </w:rPr>
        <w:tab/>
      </w:r>
      <w:r w:rsidRPr="008B6DED">
        <w:rPr>
          <w:b/>
          <w:lang w:val="pt-PT"/>
        </w:rPr>
        <w:t>(1 ponto)</w:t>
      </w:r>
    </w:p>
    <w:p w14:paraId="782ADF51" w14:textId="77777777" w:rsidR="009E302A" w:rsidRPr="009E302A" w:rsidRDefault="009E302A" w:rsidP="009E302A">
      <w:pPr>
        <w:ind w:firstLine="360"/>
      </w:pPr>
      <w:r w:rsidRPr="009E302A">
        <w:rPr>
          <w:b/>
        </w:rPr>
        <w:t xml:space="preserve">Total: </w:t>
      </w:r>
      <w:r w:rsidRPr="009E302A">
        <w:rPr>
          <w:b/>
        </w:rPr>
        <w:tab/>
      </w:r>
      <w:r w:rsidRPr="009E302A">
        <w:rPr>
          <w:b/>
        </w:rPr>
        <w:tab/>
      </w:r>
      <w:r w:rsidRPr="009E302A">
        <w:rPr>
          <w:b/>
        </w:rPr>
        <w:tab/>
      </w:r>
      <w:r w:rsidRPr="009E302A">
        <w:rPr>
          <w:b/>
        </w:rPr>
        <w:tab/>
      </w:r>
      <w:r w:rsidRPr="009E302A">
        <w:rPr>
          <w:b/>
        </w:rPr>
        <w:tab/>
      </w:r>
      <w:r w:rsidRPr="009E302A">
        <w:rPr>
          <w:b/>
        </w:rPr>
        <w:tab/>
      </w:r>
      <w:r w:rsidRPr="009E302A">
        <w:rPr>
          <w:b/>
        </w:rPr>
        <w:tab/>
      </w:r>
      <w:r w:rsidRPr="009E302A">
        <w:rPr>
          <w:b/>
        </w:rPr>
        <w:tab/>
      </w:r>
      <w:r w:rsidRPr="009E302A">
        <w:rPr>
          <w:b/>
        </w:rPr>
        <w:tab/>
      </w:r>
      <w:r w:rsidRPr="009E302A">
        <w:rPr>
          <w:b/>
        </w:rPr>
        <w:tab/>
        <w:t>(</w:t>
      </w:r>
      <w:r>
        <w:rPr>
          <w:b/>
        </w:rPr>
        <w:t>3</w:t>
      </w:r>
      <w:r w:rsidRPr="009E302A">
        <w:rPr>
          <w:b/>
        </w:rPr>
        <w:t xml:space="preserve"> pontos)</w:t>
      </w:r>
    </w:p>
    <w:p w14:paraId="1FC62E0C" w14:textId="77777777" w:rsidR="007F2FB4" w:rsidRPr="008B6DED" w:rsidRDefault="007F2FB4" w:rsidP="007F2FB4">
      <w:pPr>
        <w:pStyle w:val="ListParagraph"/>
        <w:ind w:left="360"/>
        <w:jc w:val="left"/>
        <w:rPr>
          <w:lang w:val="pt-PT"/>
        </w:rPr>
      </w:pPr>
    </w:p>
    <w:p w14:paraId="10E15383" w14:textId="77777777" w:rsidR="006E6E48" w:rsidRPr="008B6DED" w:rsidRDefault="001A3330" w:rsidP="001A3330">
      <w:pPr>
        <w:pStyle w:val="ListParagraph"/>
        <w:numPr>
          <w:ilvl w:val="0"/>
          <w:numId w:val="15"/>
        </w:numPr>
        <w:jc w:val="left"/>
        <w:rPr>
          <w:lang w:val="pt-PT"/>
        </w:rPr>
      </w:pPr>
      <w:r w:rsidRPr="008B6DED">
        <w:rPr>
          <w:lang w:val="pt-PT"/>
        </w:rPr>
        <w:t xml:space="preserve">Correspondência: </w:t>
      </w:r>
      <w:r w:rsidR="007F2FB4" w:rsidRPr="008B6DED">
        <w:rPr>
          <w:lang w:val="pt-PT"/>
        </w:rPr>
        <w:br/>
      </w:r>
      <w:r w:rsidRPr="008B6DED">
        <w:rPr>
          <w:lang w:val="pt-PT"/>
        </w:rPr>
        <w:t xml:space="preserve">1 </w:t>
      </w:r>
      <w:r w:rsidR="002C2091" w:rsidRPr="008B6DED">
        <w:rPr>
          <w:lang w:val="pt-PT"/>
        </w:rPr>
        <w:t xml:space="preserve">— </w:t>
      </w:r>
      <w:r w:rsidRPr="008B6DED">
        <w:rPr>
          <w:lang w:val="pt-PT"/>
        </w:rPr>
        <w:t xml:space="preserve">A; 2 </w:t>
      </w:r>
      <w:r w:rsidR="002C2091" w:rsidRPr="008B6DED">
        <w:rPr>
          <w:lang w:val="pt-PT"/>
        </w:rPr>
        <w:t>—</w:t>
      </w:r>
      <w:r w:rsidRPr="008B6DED">
        <w:rPr>
          <w:lang w:val="pt-PT"/>
        </w:rPr>
        <w:t xml:space="preserve"> C; 3 </w:t>
      </w:r>
      <w:r w:rsidR="002C2091" w:rsidRPr="008B6DED">
        <w:rPr>
          <w:lang w:val="pt-PT"/>
        </w:rPr>
        <w:t>—</w:t>
      </w:r>
      <w:r w:rsidRPr="008B6DED">
        <w:rPr>
          <w:lang w:val="pt-PT"/>
        </w:rPr>
        <w:t xml:space="preserve"> A; 4 </w:t>
      </w:r>
      <w:r w:rsidR="002C2091" w:rsidRPr="008B6DED">
        <w:rPr>
          <w:lang w:val="pt-PT"/>
        </w:rPr>
        <w:t>—</w:t>
      </w:r>
      <w:r w:rsidRPr="008B6DED">
        <w:rPr>
          <w:lang w:val="pt-PT"/>
        </w:rPr>
        <w:t xml:space="preserve"> D; 5 </w:t>
      </w:r>
      <w:r w:rsidR="002C2091" w:rsidRPr="008B6DED">
        <w:rPr>
          <w:lang w:val="pt-PT"/>
        </w:rPr>
        <w:t>—</w:t>
      </w:r>
      <w:r w:rsidRPr="008B6DED">
        <w:rPr>
          <w:lang w:val="pt-PT"/>
        </w:rPr>
        <w:t xml:space="preserve"> B; 6 </w:t>
      </w:r>
      <w:r w:rsidR="002C2091" w:rsidRPr="008B6DED">
        <w:rPr>
          <w:lang w:val="pt-PT"/>
        </w:rPr>
        <w:t>—</w:t>
      </w:r>
      <w:r w:rsidRPr="008B6DED">
        <w:rPr>
          <w:lang w:val="pt-PT"/>
        </w:rPr>
        <w:t xml:space="preserve"> C; 7 </w:t>
      </w:r>
      <w:r w:rsidR="002C2091" w:rsidRPr="008B6DED">
        <w:rPr>
          <w:lang w:val="pt-PT"/>
        </w:rPr>
        <w:t>—</w:t>
      </w:r>
      <w:r w:rsidRPr="008B6DED">
        <w:rPr>
          <w:lang w:val="pt-PT"/>
        </w:rPr>
        <w:t xml:space="preserve"> D; 8 </w:t>
      </w:r>
      <w:r w:rsidR="002C2091" w:rsidRPr="008B6DED">
        <w:rPr>
          <w:lang w:val="pt-PT"/>
        </w:rPr>
        <w:t>—</w:t>
      </w:r>
      <w:r w:rsidRPr="008B6DED">
        <w:rPr>
          <w:lang w:val="pt-PT"/>
        </w:rPr>
        <w:t xml:space="preserve"> A</w:t>
      </w:r>
      <w:r w:rsidR="002C2091" w:rsidRPr="008B6DED">
        <w:rPr>
          <w:lang w:val="pt-PT"/>
        </w:rPr>
        <w:t>.</w:t>
      </w:r>
      <w:r w:rsidRPr="008B6DED">
        <w:rPr>
          <w:lang w:val="pt-PT"/>
        </w:rPr>
        <w:t xml:space="preserve"> </w:t>
      </w:r>
      <w:r w:rsidR="009E302A">
        <w:rPr>
          <w:lang w:val="pt-PT"/>
        </w:rPr>
        <w:tab/>
      </w:r>
      <w:r w:rsidR="009E302A">
        <w:rPr>
          <w:lang w:val="pt-PT"/>
        </w:rPr>
        <w:tab/>
      </w:r>
      <w:r w:rsidR="009E302A">
        <w:rPr>
          <w:lang w:val="pt-PT"/>
        </w:rPr>
        <w:tab/>
      </w:r>
      <w:r w:rsidR="009E302A">
        <w:rPr>
          <w:lang w:val="pt-PT"/>
        </w:rPr>
        <w:tab/>
      </w:r>
      <w:r w:rsidR="009E302A" w:rsidRPr="008B6DED">
        <w:rPr>
          <w:b/>
          <w:lang w:val="pt-PT"/>
        </w:rPr>
        <w:t>(6 pontos)</w:t>
      </w:r>
      <w:r w:rsidR="007F2FB4" w:rsidRPr="008B6DED">
        <w:rPr>
          <w:b/>
          <w:lang w:val="pt-PT"/>
        </w:rPr>
        <w:tab/>
      </w:r>
      <w:r w:rsidR="009E302A" w:rsidRPr="008B6DED">
        <w:rPr>
          <w:lang w:val="pt-PT"/>
        </w:rPr>
        <w:t xml:space="preserve"> </w:t>
      </w:r>
      <w:r w:rsidR="007F2FB4" w:rsidRPr="009E302A">
        <w:rPr>
          <w:b/>
          <w:lang w:val="pt-PT"/>
        </w:rPr>
        <w:t>(</w:t>
      </w:r>
      <w:r w:rsidRPr="009E302A">
        <w:rPr>
          <w:b/>
          <w:lang w:val="pt-PT"/>
        </w:rPr>
        <w:t xml:space="preserve">1/2/3 </w:t>
      </w:r>
      <w:r w:rsidR="002C2091" w:rsidRPr="009E302A">
        <w:rPr>
          <w:b/>
          <w:lang w:val="pt-PT"/>
        </w:rPr>
        <w:t xml:space="preserve">— </w:t>
      </w:r>
      <w:r w:rsidRPr="009E302A">
        <w:rPr>
          <w:b/>
          <w:lang w:val="pt-PT"/>
        </w:rPr>
        <w:t xml:space="preserve">2 pontos; 4/5/6 </w:t>
      </w:r>
      <w:r w:rsidR="002C2091" w:rsidRPr="009E302A">
        <w:rPr>
          <w:b/>
          <w:lang w:val="pt-PT"/>
        </w:rPr>
        <w:t>—</w:t>
      </w:r>
      <w:r w:rsidRPr="009E302A">
        <w:rPr>
          <w:b/>
          <w:lang w:val="pt-PT"/>
        </w:rPr>
        <w:t xml:space="preserve"> 4 pontos; 7/8 </w:t>
      </w:r>
      <w:r w:rsidR="002C2091" w:rsidRPr="009E302A">
        <w:rPr>
          <w:b/>
          <w:lang w:val="pt-PT"/>
        </w:rPr>
        <w:t>—</w:t>
      </w:r>
      <w:r w:rsidRPr="009E302A">
        <w:rPr>
          <w:b/>
          <w:lang w:val="pt-PT"/>
        </w:rPr>
        <w:t xml:space="preserve"> 6 pontos)</w:t>
      </w:r>
    </w:p>
    <w:p w14:paraId="2F4D7134" w14:textId="77777777" w:rsidR="006E6E48" w:rsidRPr="008B6DED" w:rsidRDefault="006E6E48" w:rsidP="006E6E48">
      <w:pPr>
        <w:pStyle w:val="ListParagraph"/>
        <w:rPr>
          <w:lang w:val="pt-PT"/>
        </w:rPr>
      </w:pPr>
    </w:p>
    <w:p w14:paraId="48FC9C9A" w14:textId="77777777" w:rsidR="00161CDA" w:rsidRPr="008B6DED" w:rsidRDefault="001A3330" w:rsidP="001A3330">
      <w:pPr>
        <w:pStyle w:val="ListParagraph"/>
        <w:numPr>
          <w:ilvl w:val="0"/>
          <w:numId w:val="15"/>
        </w:numPr>
        <w:jc w:val="left"/>
        <w:rPr>
          <w:b/>
          <w:lang w:val="pt-PT"/>
        </w:rPr>
      </w:pPr>
      <w:r w:rsidRPr="008B6DED">
        <w:rPr>
          <w:lang w:val="pt-PT"/>
        </w:rPr>
        <w:t xml:space="preserve">Poluentes do ar interior </w:t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b/>
          <w:lang w:val="pt-PT"/>
        </w:rPr>
        <w:t>(2 pontos)</w:t>
      </w:r>
      <w:r w:rsidR="006E6E48" w:rsidRPr="008B6DED">
        <w:rPr>
          <w:lang w:val="pt-PT"/>
        </w:rPr>
        <w:br/>
      </w:r>
      <w:r w:rsidRPr="008B6DED">
        <w:rPr>
          <w:lang w:val="pt-PT"/>
        </w:rPr>
        <w:t>e a presença de animais dentro de casa.</w:t>
      </w:r>
      <w:r w:rsidR="006E6E48" w:rsidRPr="008B6DED">
        <w:rPr>
          <w:lang w:val="pt-PT"/>
        </w:rPr>
        <w:t xml:space="preserve"> </w:t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lang w:val="pt-PT"/>
        </w:rPr>
        <w:tab/>
      </w:r>
      <w:r w:rsidR="006E6E48" w:rsidRPr="008B6DED">
        <w:rPr>
          <w:b/>
          <w:lang w:val="pt-PT"/>
        </w:rPr>
        <w:t>(2 pontos)</w:t>
      </w:r>
      <w:r w:rsidR="006E6E48" w:rsidRPr="008B6DED">
        <w:rPr>
          <w:lang w:val="pt-PT"/>
        </w:rPr>
        <w:br/>
      </w:r>
      <w:r w:rsidR="006E6E48" w:rsidRPr="008B6DED">
        <w:rPr>
          <w:b/>
          <w:lang w:val="pt-PT"/>
        </w:rPr>
        <w:t xml:space="preserve">Total: </w:t>
      </w:r>
      <w:r w:rsidR="006E6E48" w:rsidRPr="008B6DED">
        <w:rPr>
          <w:b/>
          <w:lang w:val="pt-PT"/>
        </w:rPr>
        <w:tab/>
      </w:r>
      <w:r w:rsidR="006E6E48" w:rsidRPr="008B6DED">
        <w:rPr>
          <w:b/>
          <w:lang w:val="pt-PT"/>
        </w:rPr>
        <w:tab/>
      </w:r>
      <w:r w:rsidR="006E6E48" w:rsidRPr="008B6DED">
        <w:rPr>
          <w:b/>
          <w:lang w:val="pt-PT"/>
        </w:rPr>
        <w:tab/>
      </w:r>
      <w:r w:rsidR="006E6E48" w:rsidRPr="008B6DED">
        <w:rPr>
          <w:b/>
          <w:lang w:val="pt-PT"/>
        </w:rPr>
        <w:tab/>
      </w:r>
      <w:r w:rsidR="006E6E48" w:rsidRPr="008B6DED">
        <w:rPr>
          <w:b/>
          <w:lang w:val="pt-PT"/>
        </w:rPr>
        <w:tab/>
      </w:r>
      <w:r w:rsidR="006E6E48" w:rsidRPr="008B6DED">
        <w:rPr>
          <w:b/>
          <w:lang w:val="pt-PT"/>
        </w:rPr>
        <w:tab/>
      </w:r>
      <w:r w:rsidR="006E6E48" w:rsidRPr="008B6DED">
        <w:rPr>
          <w:b/>
          <w:lang w:val="pt-PT"/>
        </w:rPr>
        <w:tab/>
      </w:r>
      <w:r w:rsidR="006E6E48" w:rsidRPr="008B6DED">
        <w:rPr>
          <w:b/>
          <w:lang w:val="pt-PT"/>
        </w:rPr>
        <w:tab/>
      </w:r>
      <w:r w:rsidR="006E6E48" w:rsidRPr="008B6DED">
        <w:rPr>
          <w:b/>
          <w:lang w:val="pt-PT"/>
        </w:rPr>
        <w:tab/>
      </w:r>
      <w:r w:rsidR="006E6E48" w:rsidRPr="008B6DED">
        <w:rPr>
          <w:b/>
          <w:lang w:val="pt-PT"/>
        </w:rPr>
        <w:tab/>
      </w:r>
      <w:r w:rsidRPr="008B6DED">
        <w:rPr>
          <w:b/>
          <w:lang w:val="pt-PT"/>
        </w:rPr>
        <w:t>(4 pontos</w:t>
      </w:r>
      <w:r w:rsidR="006E6E48" w:rsidRPr="008B6DED">
        <w:rPr>
          <w:b/>
          <w:lang w:val="pt-PT"/>
        </w:rPr>
        <w:t>)</w:t>
      </w:r>
    </w:p>
    <w:p w14:paraId="1E108914" w14:textId="77777777" w:rsidR="00161CDA" w:rsidRPr="008B6DED" w:rsidRDefault="00161CDA" w:rsidP="00161CDA">
      <w:pPr>
        <w:pStyle w:val="ListParagraph"/>
        <w:rPr>
          <w:lang w:val="pt-PT"/>
        </w:rPr>
      </w:pPr>
    </w:p>
    <w:p w14:paraId="7B678287" w14:textId="77777777" w:rsidR="007A2446" w:rsidRPr="008B6DED" w:rsidRDefault="001A3330" w:rsidP="007C6249">
      <w:pPr>
        <w:pStyle w:val="ListParagraph"/>
        <w:numPr>
          <w:ilvl w:val="0"/>
          <w:numId w:val="15"/>
        </w:numPr>
        <w:jc w:val="left"/>
        <w:rPr>
          <w:lang w:val="pt-PT"/>
        </w:rPr>
      </w:pPr>
      <w:r w:rsidRPr="008B6DED">
        <w:rPr>
          <w:lang w:val="pt-PT"/>
        </w:rPr>
        <w:t xml:space="preserve">B, C, G e H </w:t>
      </w:r>
      <w:r w:rsidR="002C2091" w:rsidRPr="008B6DED">
        <w:rPr>
          <w:lang w:val="pt-PT"/>
        </w:rPr>
        <w:t>—</w:t>
      </w:r>
      <w:r w:rsidRPr="008B6DED">
        <w:rPr>
          <w:lang w:val="pt-PT"/>
        </w:rPr>
        <w:t xml:space="preserve"> </w:t>
      </w:r>
      <w:proofErr w:type="gramStart"/>
      <w:r w:rsidRPr="008B6DED">
        <w:rPr>
          <w:lang w:val="pt-PT"/>
        </w:rPr>
        <w:t>falsas</w:t>
      </w:r>
      <w:proofErr w:type="gramEnd"/>
      <w:r w:rsidR="002C2091" w:rsidRPr="008B6DED">
        <w:rPr>
          <w:lang w:val="pt-PT"/>
        </w:rPr>
        <w:t>;</w:t>
      </w:r>
      <w:r w:rsidRPr="008B6DED">
        <w:rPr>
          <w:lang w:val="pt-PT"/>
        </w:rPr>
        <w:t xml:space="preserve"> </w:t>
      </w:r>
      <w:r w:rsidR="002C2091" w:rsidRPr="008B6DED">
        <w:rPr>
          <w:lang w:val="pt-PT"/>
        </w:rPr>
        <w:t xml:space="preserve">restantes — </w:t>
      </w:r>
      <w:r w:rsidRPr="008B6DED">
        <w:rPr>
          <w:lang w:val="pt-PT"/>
        </w:rPr>
        <w:t>verdadeiras.</w:t>
      </w:r>
      <w:r w:rsidR="009E302A">
        <w:rPr>
          <w:b/>
          <w:lang w:val="pt-PT"/>
        </w:rPr>
        <w:tab/>
      </w:r>
      <w:r w:rsidR="009E302A">
        <w:rPr>
          <w:b/>
          <w:lang w:val="pt-PT"/>
        </w:rPr>
        <w:tab/>
      </w:r>
      <w:r w:rsidR="009E302A">
        <w:rPr>
          <w:b/>
          <w:lang w:val="pt-PT"/>
        </w:rPr>
        <w:tab/>
      </w:r>
      <w:r w:rsidR="009E302A">
        <w:rPr>
          <w:b/>
          <w:lang w:val="pt-PT"/>
        </w:rPr>
        <w:tab/>
      </w:r>
      <w:r w:rsidR="009E302A">
        <w:rPr>
          <w:b/>
          <w:lang w:val="pt-PT"/>
        </w:rPr>
        <w:tab/>
      </w:r>
      <w:r w:rsidR="009E302A" w:rsidRPr="008B6DED">
        <w:rPr>
          <w:b/>
          <w:lang w:val="pt-PT"/>
        </w:rPr>
        <w:t>(9 pontos)</w:t>
      </w:r>
      <w:r w:rsidR="009E302A">
        <w:rPr>
          <w:b/>
          <w:lang w:val="pt-PT"/>
        </w:rPr>
        <w:tab/>
      </w:r>
      <w:r w:rsidR="009E302A" w:rsidRPr="008B6DED">
        <w:rPr>
          <w:lang w:val="pt-PT"/>
        </w:rPr>
        <w:t xml:space="preserve"> </w:t>
      </w:r>
      <w:r w:rsidR="00161CDA" w:rsidRPr="009E302A">
        <w:rPr>
          <w:b/>
          <w:lang w:val="pt-PT"/>
        </w:rPr>
        <w:t>(</w:t>
      </w:r>
      <w:r w:rsidRPr="009E302A">
        <w:rPr>
          <w:b/>
          <w:lang w:val="pt-PT"/>
        </w:rPr>
        <w:t xml:space="preserve">1/2 </w:t>
      </w:r>
      <w:r w:rsidR="002C2091" w:rsidRPr="009E302A">
        <w:rPr>
          <w:b/>
          <w:lang w:val="pt-PT"/>
        </w:rPr>
        <w:t>—</w:t>
      </w:r>
      <w:r w:rsidRPr="009E302A">
        <w:rPr>
          <w:b/>
          <w:lang w:val="pt-PT"/>
        </w:rPr>
        <w:t xml:space="preserve"> 3 pontos; 3/4 </w:t>
      </w:r>
      <w:r w:rsidR="002C2091" w:rsidRPr="009E302A">
        <w:rPr>
          <w:b/>
          <w:lang w:val="pt-PT"/>
        </w:rPr>
        <w:t>—</w:t>
      </w:r>
      <w:r w:rsidRPr="009E302A">
        <w:rPr>
          <w:b/>
          <w:lang w:val="pt-PT"/>
        </w:rPr>
        <w:t xml:space="preserve"> 5 pontos e 5/6 </w:t>
      </w:r>
      <w:r w:rsidR="002C2091" w:rsidRPr="009E302A">
        <w:rPr>
          <w:b/>
          <w:lang w:val="pt-PT"/>
        </w:rPr>
        <w:t>—</w:t>
      </w:r>
      <w:r w:rsidRPr="009E302A">
        <w:rPr>
          <w:b/>
          <w:lang w:val="pt-PT"/>
        </w:rPr>
        <w:t xml:space="preserve"> 7 pontos; 7/8 </w:t>
      </w:r>
      <w:r w:rsidR="002C2091" w:rsidRPr="009E302A">
        <w:rPr>
          <w:b/>
          <w:lang w:val="pt-PT"/>
        </w:rPr>
        <w:t>—</w:t>
      </w:r>
      <w:r w:rsidRPr="009E302A">
        <w:rPr>
          <w:b/>
          <w:lang w:val="pt-PT"/>
        </w:rPr>
        <w:t xml:space="preserve"> 9 pontos)</w:t>
      </w:r>
    </w:p>
    <w:p w14:paraId="4D077312" w14:textId="77777777" w:rsidR="007A2446" w:rsidRPr="008B6DED" w:rsidRDefault="007A2446" w:rsidP="007A2446">
      <w:pPr>
        <w:pStyle w:val="ListParagraph"/>
        <w:rPr>
          <w:lang w:val="pt-PT"/>
        </w:rPr>
      </w:pPr>
    </w:p>
    <w:p w14:paraId="31D66776" w14:textId="77777777" w:rsidR="001A3330" w:rsidRPr="008B6DED" w:rsidRDefault="001A3330" w:rsidP="007C6249">
      <w:pPr>
        <w:pStyle w:val="ListParagraph"/>
        <w:numPr>
          <w:ilvl w:val="0"/>
          <w:numId w:val="15"/>
        </w:numPr>
        <w:jc w:val="left"/>
        <w:rPr>
          <w:lang w:val="pt-PT"/>
        </w:rPr>
      </w:pPr>
      <w:r w:rsidRPr="008B6DED">
        <w:rPr>
          <w:lang w:val="pt-PT"/>
        </w:rPr>
        <w:t>Por exemplo:</w:t>
      </w:r>
      <w:r w:rsidR="007A2446" w:rsidRPr="008B6DED">
        <w:rPr>
          <w:lang w:val="pt-PT"/>
        </w:rPr>
        <w:br/>
      </w:r>
      <w:r w:rsidR="00AC1BD3">
        <w:rPr>
          <w:lang w:val="pt-PT"/>
        </w:rPr>
        <w:t>o</w:t>
      </w:r>
      <w:r w:rsidRPr="008B6DED">
        <w:rPr>
          <w:lang w:val="pt-PT"/>
        </w:rPr>
        <w:t xml:space="preserve">ptar pelo duche em vez de banho de imersão; </w:t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b/>
          <w:lang w:val="pt-PT"/>
        </w:rPr>
        <w:t>(1 ponto)</w:t>
      </w:r>
      <w:r w:rsidR="007A2446" w:rsidRPr="008B6DED">
        <w:rPr>
          <w:lang w:val="pt-PT"/>
        </w:rPr>
        <w:br/>
      </w:r>
      <w:r w:rsidR="00AC1BD3">
        <w:rPr>
          <w:lang w:val="pt-PT"/>
        </w:rPr>
        <w:t>f</w:t>
      </w:r>
      <w:r w:rsidRPr="008B6DED">
        <w:rPr>
          <w:lang w:val="pt-PT"/>
        </w:rPr>
        <w:t xml:space="preserve">echar a água da torneira enquanto se lavam os dentes; </w:t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b/>
          <w:lang w:val="pt-PT"/>
        </w:rPr>
        <w:t>(1 ponto)</w:t>
      </w:r>
      <w:r w:rsidR="00AC1BD3">
        <w:rPr>
          <w:lang w:val="pt-PT"/>
        </w:rPr>
        <w:br/>
        <w:t>o</w:t>
      </w:r>
      <w:r w:rsidRPr="008B6DED">
        <w:rPr>
          <w:lang w:val="pt-PT"/>
        </w:rPr>
        <w:t>ptar por produtos biológicos que t</w:t>
      </w:r>
      <w:r w:rsidR="007A2446" w:rsidRPr="008B6DED">
        <w:rPr>
          <w:lang w:val="pt-PT"/>
        </w:rPr>
        <w:t>enham</w:t>
      </w:r>
      <w:r w:rsidRPr="008B6DED">
        <w:rPr>
          <w:lang w:val="pt-PT"/>
        </w:rPr>
        <w:t xml:space="preserve"> origem numa prática agrícola </w:t>
      </w:r>
      <w:r w:rsidR="007A2446" w:rsidRPr="008B6DED">
        <w:rPr>
          <w:lang w:val="pt-PT"/>
        </w:rPr>
        <w:br/>
      </w:r>
      <w:r w:rsidRPr="008B6DED">
        <w:rPr>
          <w:lang w:val="pt-PT"/>
        </w:rPr>
        <w:t xml:space="preserve">que não utiliza pesticidas nem fertilizantes. </w:t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lang w:val="pt-PT"/>
        </w:rPr>
        <w:tab/>
      </w:r>
      <w:r w:rsidR="001A3D51" w:rsidRPr="008B6DED">
        <w:rPr>
          <w:b/>
          <w:lang w:val="pt-PT"/>
        </w:rPr>
        <w:t>(1 ponto)</w:t>
      </w:r>
      <w:r w:rsidR="007A2446" w:rsidRPr="008B6DED">
        <w:rPr>
          <w:lang w:val="pt-PT"/>
        </w:rPr>
        <w:br/>
      </w:r>
      <w:r w:rsidR="007A2446" w:rsidRPr="008B6DED">
        <w:rPr>
          <w:b/>
          <w:lang w:val="pt-PT"/>
        </w:rPr>
        <w:t xml:space="preserve">Total: </w:t>
      </w:r>
      <w:r w:rsidR="007A2446" w:rsidRPr="008B6DED">
        <w:rPr>
          <w:b/>
          <w:lang w:val="pt-PT"/>
        </w:rPr>
        <w:tab/>
      </w:r>
      <w:r w:rsidR="007A2446" w:rsidRPr="008B6DED">
        <w:rPr>
          <w:b/>
          <w:lang w:val="pt-PT"/>
        </w:rPr>
        <w:tab/>
      </w:r>
      <w:r w:rsidR="007A2446" w:rsidRPr="008B6DED">
        <w:rPr>
          <w:b/>
          <w:lang w:val="pt-PT"/>
        </w:rPr>
        <w:tab/>
      </w:r>
      <w:r w:rsidR="007A2446" w:rsidRPr="008B6DED">
        <w:rPr>
          <w:b/>
          <w:lang w:val="pt-PT"/>
        </w:rPr>
        <w:tab/>
      </w:r>
      <w:r w:rsidR="007A2446" w:rsidRPr="008B6DED">
        <w:rPr>
          <w:b/>
          <w:lang w:val="pt-PT"/>
        </w:rPr>
        <w:tab/>
      </w:r>
      <w:r w:rsidR="007A2446" w:rsidRPr="008B6DED">
        <w:rPr>
          <w:b/>
          <w:lang w:val="pt-PT"/>
        </w:rPr>
        <w:tab/>
      </w:r>
      <w:r w:rsidR="007A2446" w:rsidRPr="008B6DED">
        <w:rPr>
          <w:b/>
          <w:lang w:val="pt-PT"/>
        </w:rPr>
        <w:tab/>
      </w:r>
      <w:r w:rsidR="007A2446" w:rsidRPr="008B6DED">
        <w:rPr>
          <w:b/>
          <w:lang w:val="pt-PT"/>
        </w:rPr>
        <w:tab/>
      </w:r>
      <w:r w:rsidR="007A2446" w:rsidRPr="008B6DED">
        <w:rPr>
          <w:b/>
          <w:lang w:val="pt-PT"/>
        </w:rPr>
        <w:tab/>
      </w:r>
      <w:r w:rsidR="007A2446" w:rsidRPr="008B6DED">
        <w:rPr>
          <w:b/>
          <w:lang w:val="pt-PT"/>
        </w:rPr>
        <w:tab/>
      </w:r>
      <w:r w:rsidRPr="008B6DED">
        <w:rPr>
          <w:b/>
          <w:lang w:val="pt-PT"/>
        </w:rPr>
        <w:t>(3 pontos)</w:t>
      </w:r>
    </w:p>
    <w:p w14:paraId="79579AD5" w14:textId="77777777" w:rsidR="00862544" w:rsidRPr="008B6DED" w:rsidRDefault="00862544" w:rsidP="00F917D0"/>
    <w:p w14:paraId="30DBDEC8" w14:textId="77777777" w:rsidR="0018431A" w:rsidRPr="008B6DED" w:rsidRDefault="00C951E8" w:rsidP="00B93F2D">
      <w:pPr>
        <w:jc w:val="right"/>
        <w:rPr>
          <w:b/>
        </w:rPr>
      </w:pPr>
      <w:bookmarkStart w:id="3" w:name="_GoBack"/>
      <w:bookmarkEnd w:id="3"/>
      <w:r w:rsidRPr="008B6DED">
        <w:rPr>
          <w:b/>
        </w:rPr>
        <w:t>Total: 100 pontos</w:t>
      </w:r>
    </w:p>
    <w:sectPr w:rsidR="0018431A" w:rsidRPr="008B6DED" w:rsidSect="009D164A">
      <w:footerReference w:type="even" r:id="rId8"/>
      <w:footerReference w:type="default" r:id="rId9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EAF79" w14:textId="77777777" w:rsidR="00B653F2" w:rsidRDefault="00B653F2">
      <w:r>
        <w:separator/>
      </w:r>
    </w:p>
  </w:endnote>
  <w:endnote w:type="continuationSeparator" w:id="0">
    <w:p w14:paraId="32E22654" w14:textId="77777777" w:rsidR="00B653F2" w:rsidRDefault="00B6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7119A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2AF9D2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63F9CD" w14:textId="77777777" w:rsidR="00BE1BC8" w:rsidRPr="00305E3C" w:rsidRDefault="00305E3C" w:rsidP="00305E3C">
    <w:pPr>
      <w:pStyle w:val="Footer"/>
      <w:rPr>
        <w:sz w:val="18"/>
        <w:lang w:val="pt-PT"/>
      </w:rPr>
    </w:pPr>
    <w:r w:rsidRPr="002D0990">
      <w:rPr>
        <w:sz w:val="18"/>
        <w:lang w:val="pt-PT"/>
      </w:rPr>
      <w:t>© Terra Viva • Ciências Naturais 6.º ano • Santillana</w:t>
    </w:r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DE54EF">
      <w:rPr>
        <w:noProof/>
        <w:sz w:val="18"/>
        <w:lang w:val="pt-PT"/>
      </w:rPr>
      <w:t>3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9BDDB" w14:textId="77777777" w:rsidR="00B653F2" w:rsidRDefault="00B653F2">
      <w:r>
        <w:separator/>
      </w:r>
    </w:p>
  </w:footnote>
  <w:footnote w:type="continuationSeparator" w:id="0">
    <w:p w14:paraId="1307731B" w14:textId="77777777" w:rsidR="00B653F2" w:rsidRDefault="00B65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D0A75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6835CB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7D16693"/>
    <w:multiLevelType w:val="multilevel"/>
    <w:tmpl w:val="2A6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F6343F5"/>
    <w:multiLevelType w:val="multilevel"/>
    <w:tmpl w:val="2FC2A8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21451CBE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61035D3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46A586D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B95683A"/>
    <w:multiLevelType w:val="multilevel"/>
    <w:tmpl w:val="6FDE28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0B8608B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421319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61C3A0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00E4B7C"/>
    <w:multiLevelType w:val="multilevel"/>
    <w:tmpl w:val="2714B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5AF3025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C70569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0315F6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54821E3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F4C6544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13"/>
  </w:num>
  <w:num w:numId="7">
    <w:abstractNumId w:val="11"/>
  </w:num>
  <w:num w:numId="8">
    <w:abstractNumId w:val="15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0"/>
  </w:num>
  <w:num w:numId="14">
    <w:abstractNumId w:val="2"/>
  </w:num>
  <w:num w:numId="15">
    <w:abstractNumId w:val="4"/>
  </w:num>
  <w:num w:numId="16">
    <w:abstractNumId w:val="16"/>
  </w:num>
  <w:num w:numId="17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5012"/>
    <w:rsid w:val="00007569"/>
    <w:rsid w:val="00010093"/>
    <w:rsid w:val="00014A49"/>
    <w:rsid w:val="000158A4"/>
    <w:rsid w:val="000171EA"/>
    <w:rsid w:val="00017BC6"/>
    <w:rsid w:val="00027A85"/>
    <w:rsid w:val="0003186B"/>
    <w:rsid w:val="00033EBD"/>
    <w:rsid w:val="000368A1"/>
    <w:rsid w:val="0003786C"/>
    <w:rsid w:val="000405D8"/>
    <w:rsid w:val="00046807"/>
    <w:rsid w:val="00047BE3"/>
    <w:rsid w:val="00050E9D"/>
    <w:rsid w:val="000535DC"/>
    <w:rsid w:val="00060F02"/>
    <w:rsid w:val="0006310D"/>
    <w:rsid w:val="00065B7C"/>
    <w:rsid w:val="00073C1B"/>
    <w:rsid w:val="00075F9D"/>
    <w:rsid w:val="00083F87"/>
    <w:rsid w:val="00092039"/>
    <w:rsid w:val="000932FA"/>
    <w:rsid w:val="000A012F"/>
    <w:rsid w:val="000A3AAA"/>
    <w:rsid w:val="000B24AC"/>
    <w:rsid w:val="000B37F2"/>
    <w:rsid w:val="000B493C"/>
    <w:rsid w:val="000B7B2F"/>
    <w:rsid w:val="000C220A"/>
    <w:rsid w:val="000C23BB"/>
    <w:rsid w:val="000C781B"/>
    <w:rsid w:val="000E39A1"/>
    <w:rsid w:val="000E6120"/>
    <w:rsid w:val="000F02BE"/>
    <w:rsid w:val="000F11D3"/>
    <w:rsid w:val="000F3396"/>
    <w:rsid w:val="000F5FED"/>
    <w:rsid w:val="000F74F6"/>
    <w:rsid w:val="00104E5E"/>
    <w:rsid w:val="0011039C"/>
    <w:rsid w:val="001111FC"/>
    <w:rsid w:val="001143B4"/>
    <w:rsid w:val="00116395"/>
    <w:rsid w:val="00122573"/>
    <w:rsid w:val="00122A52"/>
    <w:rsid w:val="001248B8"/>
    <w:rsid w:val="00126360"/>
    <w:rsid w:val="00127815"/>
    <w:rsid w:val="00130217"/>
    <w:rsid w:val="00131199"/>
    <w:rsid w:val="001342E3"/>
    <w:rsid w:val="00134C73"/>
    <w:rsid w:val="001352ED"/>
    <w:rsid w:val="00135E42"/>
    <w:rsid w:val="00136231"/>
    <w:rsid w:val="00136BE8"/>
    <w:rsid w:val="00140327"/>
    <w:rsid w:val="00140B33"/>
    <w:rsid w:val="00144EFC"/>
    <w:rsid w:val="00152887"/>
    <w:rsid w:val="001579DC"/>
    <w:rsid w:val="00161CDA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9680D"/>
    <w:rsid w:val="001A02AB"/>
    <w:rsid w:val="001A1AE4"/>
    <w:rsid w:val="001A1DB2"/>
    <w:rsid w:val="001A2352"/>
    <w:rsid w:val="001A3330"/>
    <w:rsid w:val="001A3D51"/>
    <w:rsid w:val="001A5D6D"/>
    <w:rsid w:val="001A620E"/>
    <w:rsid w:val="001B1568"/>
    <w:rsid w:val="001B435B"/>
    <w:rsid w:val="001B5333"/>
    <w:rsid w:val="001C7CD7"/>
    <w:rsid w:val="001D0229"/>
    <w:rsid w:val="001D08D3"/>
    <w:rsid w:val="001D3B41"/>
    <w:rsid w:val="001E3FC3"/>
    <w:rsid w:val="001E60E3"/>
    <w:rsid w:val="001F13F1"/>
    <w:rsid w:val="001F16AB"/>
    <w:rsid w:val="001F59B6"/>
    <w:rsid w:val="001F7402"/>
    <w:rsid w:val="00201101"/>
    <w:rsid w:val="00212351"/>
    <w:rsid w:val="00214176"/>
    <w:rsid w:val="00214435"/>
    <w:rsid w:val="002178BA"/>
    <w:rsid w:val="00217F4A"/>
    <w:rsid w:val="00225ECD"/>
    <w:rsid w:val="002270AC"/>
    <w:rsid w:val="002337E6"/>
    <w:rsid w:val="00236283"/>
    <w:rsid w:val="00242F56"/>
    <w:rsid w:val="00246A08"/>
    <w:rsid w:val="00256635"/>
    <w:rsid w:val="002570DD"/>
    <w:rsid w:val="0025767D"/>
    <w:rsid w:val="00257EFC"/>
    <w:rsid w:val="002628EC"/>
    <w:rsid w:val="00262F34"/>
    <w:rsid w:val="00264DC8"/>
    <w:rsid w:val="00267B58"/>
    <w:rsid w:val="0027008F"/>
    <w:rsid w:val="00272FC1"/>
    <w:rsid w:val="002732F9"/>
    <w:rsid w:val="002735B0"/>
    <w:rsid w:val="0028466B"/>
    <w:rsid w:val="00291544"/>
    <w:rsid w:val="002923A8"/>
    <w:rsid w:val="00292C21"/>
    <w:rsid w:val="00296084"/>
    <w:rsid w:val="002A0C2F"/>
    <w:rsid w:val="002A6711"/>
    <w:rsid w:val="002A78CF"/>
    <w:rsid w:val="002B1212"/>
    <w:rsid w:val="002B1540"/>
    <w:rsid w:val="002B2725"/>
    <w:rsid w:val="002B2F31"/>
    <w:rsid w:val="002B435C"/>
    <w:rsid w:val="002B51A7"/>
    <w:rsid w:val="002B79FC"/>
    <w:rsid w:val="002C2091"/>
    <w:rsid w:val="002C7D2B"/>
    <w:rsid w:val="002D024B"/>
    <w:rsid w:val="002D04CC"/>
    <w:rsid w:val="002D06CA"/>
    <w:rsid w:val="002D35D1"/>
    <w:rsid w:val="002D4E0A"/>
    <w:rsid w:val="002E174B"/>
    <w:rsid w:val="002E2840"/>
    <w:rsid w:val="002E4047"/>
    <w:rsid w:val="002E5A6A"/>
    <w:rsid w:val="002E6A87"/>
    <w:rsid w:val="002F25E9"/>
    <w:rsid w:val="002F430F"/>
    <w:rsid w:val="002F48F1"/>
    <w:rsid w:val="003002B0"/>
    <w:rsid w:val="00304630"/>
    <w:rsid w:val="00304FB4"/>
    <w:rsid w:val="00305B2A"/>
    <w:rsid w:val="00305E3C"/>
    <w:rsid w:val="003159E8"/>
    <w:rsid w:val="00317ED4"/>
    <w:rsid w:val="003224E9"/>
    <w:rsid w:val="00324CFB"/>
    <w:rsid w:val="003331A0"/>
    <w:rsid w:val="00344148"/>
    <w:rsid w:val="003448DE"/>
    <w:rsid w:val="00345FDD"/>
    <w:rsid w:val="0035064B"/>
    <w:rsid w:val="003524CB"/>
    <w:rsid w:val="00354F9D"/>
    <w:rsid w:val="00366076"/>
    <w:rsid w:val="00371E25"/>
    <w:rsid w:val="003746D1"/>
    <w:rsid w:val="00377FC5"/>
    <w:rsid w:val="0039199B"/>
    <w:rsid w:val="003963E5"/>
    <w:rsid w:val="003A035B"/>
    <w:rsid w:val="003A4F0E"/>
    <w:rsid w:val="003A6749"/>
    <w:rsid w:val="003B2A48"/>
    <w:rsid w:val="003B416C"/>
    <w:rsid w:val="003B667F"/>
    <w:rsid w:val="003B7A7B"/>
    <w:rsid w:val="003C2724"/>
    <w:rsid w:val="003C3A40"/>
    <w:rsid w:val="003C67CB"/>
    <w:rsid w:val="003C7355"/>
    <w:rsid w:val="003D0F73"/>
    <w:rsid w:val="003D7A1D"/>
    <w:rsid w:val="003E4049"/>
    <w:rsid w:val="00402B51"/>
    <w:rsid w:val="00406146"/>
    <w:rsid w:val="00407B73"/>
    <w:rsid w:val="004103EE"/>
    <w:rsid w:val="00421D71"/>
    <w:rsid w:val="004235CE"/>
    <w:rsid w:val="00425393"/>
    <w:rsid w:val="00425988"/>
    <w:rsid w:val="00426CA8"/>
    <w:rsid w:val="00430A27"/>
    <w:rsid w:val="00431A12"/>
    <w:rsid w:val="00435FD2"/>
    <w:rsid w:val="004360C0"/>
    <w:rsid w:val="00436AA3"/>
    <w:rsid w:val="00436B8B"/>
    <w:rsid w:val="00441FA1"/>
    <w:rsid w:val="00450B8B"/>
    <w:rsid w:val="00453A8D"/>
    <w:rsid w:val="00454D77"/>
    <w:rsid w:val="004554E1"/>
    <w:rsid w:val="004559A6"/>
    <w:rsid w:val="00461D28"/>
    <w:rsid w:val="00464090"/>
    <w:rsid w:val="00467250"/>
    <w:rsid w:val="00467BE0"/>
    <w:rsid w:val="00471B44"/>
    <w:rsid w:val="0048327E"/>
    <w:rsid w:val="0048526B"/>
    <w:rsid w:val="0048668B"/>
    <w:rsid w:val="0048684E"/>
    <w:rsid w:val="004906C0"/>
    <w:rsid w:val="00490848"/>
    <w:rsid w:val="00491285"/>
    <w:rsid w:val="00492169"/>
    <w:rsid w:val="004A5A64"/>
    <w:rsid w:val="004A70B2"/>
    <w:rsid w:val="004A7CBC"/>
    <w:rsid w:val="004B100E"/>
    <w:rsid w:val="004B2347"/>
    <w:rsid w:val="004B4110"/>
    <w:rsid w:val="004B6F7D"/>
    <w:rsid w:val="004C05D2"/>
    <w:rsid w:val="004C076A"/>
    <w:rsid w:val="004C6773"/>
    <w:rsid w:val="004C7F05"/>
    <w:rsid w:val="004D0012"/>
    <w:rsid w:val="004D358D"/>
    <w:rsid w:val="004D4D19"/>
    <w:rsid w:val="004E3A6C"/>
    <w:rsid w:val="004E557B"/>
    <w:rsid w:val="004E5D94"/>
    <w:rsid w:val="004E65AE"/>
    <w:rsid w:val="004F03B6"/>
    <w:rsid w:val="004F228E"/>
    <w:rsid w:val="004F6712"/>
    <w:rsid w:val="0050065B"/>
    <w:rsid w:val="00503062"/>
    <w:rsid w:val="0050497D"/>
    <w:rsid w:val="005051E1"/>
    <w:rsid w:val="00505EB7"/>
    <w:rsid w:val="00506B42"/>
    <w:rsid w:val="00507B66"/>
    <w:rsid w:val="00514196"/>
    <w:rsid w:val="00516F59"/>
    <w:rsid w:val="005217FA"/>
    <w:rsid w:val="00523B71"/>
    <w:rsid w:val="005262A9"/>
    <w:rsid w:val="00530B15"/>
    <w:rsid w:val="005357FF"/>
    <w:rsid w:val="00537693"/>
    <w:rsid w:val="005408FC"/>
    <w:rsid w:val="00540974"/>
    <w:rsid w:val="005431EF"/>
    <w:rsid w:val="00544783"/>
    <w:rsid w:val="00545415"/>
    <w:rsid w:val="00547BBE"/>
    <w:rsid w:val="0055120F"/>
    <w:rsid w:val="0055485C"/>
    <w:rsid w:val="00555263"/>
    <w:rsid w:val="00563573"/>
    <w:rsid w:val="005672CA"/>
    <w:rsid w:val="005723E6"/>
    <w:rsid w:val="005756A6"/>
    <w:rsid w:val="00581551"/>
    <w:rsid w:val="00585B2D"/>
    <w:rsid w:val="0059080B"/>
    <w:rsid w:val="00590D86"/>
    <w:rsid w:val="00592500"/>
    <w:rsid w:val="005948F2"/>
    <w:rsid w:val="005A0E8B"/>
    <w:rsid w:val="005A203C"/>
    <w:rsid w:val="005B1978"/>
    <w:rsid w:val="005B2F3A"/>
    <w:rsid w:val="005B5359"/>
    <w:rsid w:val="005B72F4"/>
    <w:rsid w:val="005C4B10"/>
    <w:rsid w:val="005C4BF1"/>
    <w:rsid w:val="005C53EF"/>
    <w:rsid w:val="005D0655"/>
    <w:rsid w:val="005D5EF0"/>
    <w:rsid w:val="005E7BCA"/>
    <w:rsid w:val="005F019B"/>
    <w:rsid w:val="005F3DAB"/>
    <w:rsid w:val="00600FAD"/>
    <w:rsid w:val="00610E68"/>
    <w:rsid w:val="00611B41"/>
    <w:rsid w:val="0061353C"/>
    <w:rsid w:val="006173D7"/>
    <w:rsid w:val="00624A34"/>
    <w:rsid w:val="00624E34"/>
    <w:rsid w:val="0062542E"/>
    <w:rsid w:val="00630759"/>
    <w:rsid w:val="00633ED9"/>
    <w:rsid w:val="00637670"/>
    <w:rsid w:val="006418E2"/>
    <w:rsid w:val="00642C91"/>
    <w:rsid w:val="006538F1"/>
    <w:rsid w:val="00654074"/>
    <w:rsid w:val="006617D3"/>
    <w:rsid w:val="00661858"/>
    <w:rsid w:val="00670DE7"/>
    <w:rsid w:val="00671492"/>
    <w:rsid w:val="00674214"/>
    <w:rsid w:val="006759E9"/>
    <w:rsid w:val="00686814"/>
    <w:rsid w:val="006908DF"/>
    <w:rsid w:val="00691267"/>
    <w:rsid w:val="006A3FEB"/>
    <w:rsid w:val="006A43EC"/>
    <w:rsid w:val="006A47DD"/>
    <w:rsid w:val="006A6CDF"/>
    <w:rsid w:val="006B2F2A"/>
    <w:rsid w:val="006B74B6"/>
    <w:rsid w:val="006C6E26"/>
    <w:rsid w:val="006C7E39"/>
    <w:rsid w:val="006D473D"/>
    <w:rsid w:val="006E59C3"/>
    <w:rsid w:val="006E64BF"/>
    <w:rsid w:val="006E6CD9"/>
    <w:rsid w:val="006E6E48"/>
    <w:rsid w:val="006E75E7"/>
    <w:rsid w:val="006F3895"/>
    <w:rsid w:val="006F4C30"/>
    <w:rsid w:val="006F7880"/>
    <w:rsid w:val="00700834"/>
    <w:rsid w:val="0070251E"/>
    <w:rsid w:val="00710427"/>
    <w:rsid w:val="007125CA"/>
    <w:rsid w:val="00713B66"/>
    <w:rsid w:val="00715F9A"/>
    <w:rsid w:val="0072506E"/>
    <w:rsid w:val="0073453A"/>
    <w:rsid w:val="00734C86"/>
    <w:rsid w:val="007421B5"/>
    <w:rsid w:val="0074359F"/>
    <w:rsid w:val="007462B3"/>
    <w:rsid w:val="007500BC"/>
    <w:rsid w:val="00752F5B"/>
    <w:rsid w:val="00753641"/>
    <w:rsid w:val="0076296A"/>
    <w:rsid w:val="00766384"/>
    <w:rsid w:val="00770CF5"/>
    <w:rsid w:val="007759C8"/>
    <w:rsid w:val="0077677F"/>
    <w:rsid w:val="007808C2"/>
    <w:rsid w:val="007820D3"/>
    <w:rsid w:val="007846F2"/>
    <w:rsid w:val="00786F95"/>
    <w:rsid w:val="00792BDC"/>
    <w:rsid w:val="0079501A"/>
    <w:rsid w:val="007A2446"/>
    <w:rsid w:val="007A4317"/>
    <w:rsid w:val="007B189D"/>
    <w:rsid w:val="007B1F59"/>
    <w:rsid w:val="007B2A2C"/>
    <w:rsid w:val="007B3D18"/>
    <w:rsid w:val="007B6EE9"/>
    <w:rsid w:val="007C0F03"/>
    <w:rsid w:val="007C4BA8"/>
    <w:rsid w:val="007C6EEB"/>
    <w:rsid w:val="007C74B3"/>
    <w:rsid w:val="007E1EAD"/>
    <w:rsid w:val="007E4CB5"/>
    <w:rsid w:val="007E6BE4"/>
    <w:rsid w:val="007E7202"/>
    <w:rsid w:val="007F1DD8"/>
    <w:rsid w:val="007F2FB4"/>
    <w:rsid w:val="007F53C3"/>
    <w:rsid w:val="00800270"/>
    <w:rsid w:val="00800709"/>
    <w:rsid w:val="0080248C"/>
    <w:rsid w:val="00802878"/>
    <w:rsid w:val="00805B36"/>
    <w:rsid w:val="00814744"/>
    <w:rsid w:val="00817309"/>
    <w:rsid w:val="00817CFB"/>
    <w:rsid w:val="00823191"/>
    <w:rsid w:val="008275BD"/>
    <w:rsid w:val="00830832"/>
    <w:rsid w:val="00831D8C"/>
    <w:rsid w:val="0083231F"/>
    <w:rsid w:val="0083652B"/>
    <w:rsid w:val="008371B9"/>
    <w:rsid w:val="00842C9E"/>
    <w:rsid w:val="008527AB"/>
    <w:rsid w:val="00861CE6"/>
    <w:rsid w:val="00862544"/>
    <w:rsid w:val="00877568"/>
    <w:rsid w:val="00877680"/>
    <w:rsid w:val="00886346"/>
    <w:rsid w:val="00887212"/>
    <w:rsid w:val="008906F4"/>
    <w:rsid w:val="00892A10"/>
    <w:rsid w:val="00893069"/>
    <w:rsid w:val="00893722"/>
    <w:rsid w:val="00893CEE"/>
    <w:rsid w:val="00894793"/>
    <w:rsid w:val="008A2F60"/>
    <w:rsid w:val="008A34B2"/>
    <w:rsid w:val="008A4BBE"/>
    <w:rsid w:val="008B1CD3"/>
    <w:rsid w:val="008B4E3C"/>
    <w:rsid w:val="008B5989"/>
    <w:rsid w:val="008B6DED"/>
    <w:rsid w:val="008B78EC"/>
    <w:rsid w:val="008C032C"/>
    <w:rsid w:val="008C09C5"/>
    <w:rsid w:val="008C0CD0"/>
    <w:rsid w:val="008C3767"/>
    <w:rsid w:val="008D1150"/>
    <w:rsid w:val="008D49B2"/>
    <w:rsid w:val="008D7288"/>
    <w:rsid w:val="008F001D"/>
    <w:rsid w:val="008F0367"/>
    <w:rsid w:val="008F1D35"/>
    <w:rsid w:val="008F7A30"/>
    <w:rsid w:val="00901081"/>
    <w:rsid w:val="00905D7B"/>
    <w:rsid w:val="00905DCC"/>
    <w:rsid w:val="00916C12"/>
    <w:rsid w:val="00922F3B"/>
    <w:rsid w:val="00930F57"/>
    <w:rsid w:val="00932F40"/>
    <w:rsid w:val="009333C2"/>
    <w:rsid w:val="00940B0C"/>
    <w:rsid w:val="009540C4"/>
    <w:rsid w:val="00962C31"/>
    <w:rsid w:val="00963100"/>
    <w:rsid w:val="009668AB"/>
    <w:rsid w:val="009730F4"/>
    <w:rsid w:val="009732B7"/>
    <w:rsid w:val="00975011"/>
    <w:rsid w:val="0097608B"/>
    <w:rsid w:val="00982194"/>
    <w:rsid w:val="00985B7B"/>
    <w:rsid w:val="009869BC"/>
    <w:rsid w:val="009871D7"/>
    <w:rsid w:val="009909D2"/>
    <w:rsid w:val="009968AA"/>
    <w:rsid w:val="0099732F"/>
    <w:rsid w:val="009A098F"/>
    <w:rsid w:val="009B415D"/>
    <w:rsid w:val="009B43DE"/>
    <w:rsid w:val="009B758B"/>
    <w:rsid w:val="009C0477"/>
    <w:rsid w:val="009C08FC"/>
    <w:rsid w:val="009C7E2E"/>
    <w:rsid w:val="009D164A"/>
    <w:rsid w:val="009D398A"/>
    <w:rsid w:val="009D5923"/>
    <w:rsid w:val="009E0F4D"/>
    <w:rsid w:val="009E302A"/>
    <w:rsid w:val="009E7F0D"/>
    <w:rsid w:val="00A067AA"/>
    <w:rsid w:val="00A15EC6"/>
    <w:rsid w:val="00A1661B"/>
    <w:rsid w:val="00A27507"/>
    <w:rsid w:val="00A36009"/>
    <w:rsid w:val="00A4216E"/>
    <w:rsid w:val="00A42914"/>
    <w:rsid w:val="00A438E5"/>
    <w:rsid w:val="00A461B5"/>
    <w:rsid w:val="00A50ADA"/>
    <w:rsid w:val="00A50C1B"/>
    <w:rsid w:val="00A531AA"/>
    <w:rsid w:val="00A532F8"/>
    <w:rsid w:val="00A53E81"/>
    <w:rsid w:val="00A5783B"/>
    <w:rsid w:val="00A62AFA"/>
    <w:rsid w:val="00A65057"/>
    <w:rsid w:val="00A7275F"/>
    <w:rsid w:val="00A85598"/>
    <w:rsid w:val="00A9384D"/>
    <w:rsid w:val="00A94131"/>
    <w:rsid w:val="00A96135"/>
    <w:rsid w:val="00AA4E69"/>
    <w:rsid w:val="00AB0836"/>
    <w:rsid w:val="00AC0696"/>
    <w:rsid w:val="00AC1469"/>
    <w:rsid w:val="00AC1BD3"/>
    <w:rsid w:val="00AC364A"/>
    <w:rsid w:val="00AC6C70"/>
    <w:rsid w:val="00AC71A3"/>
    <w:rsid w:val="00AD0E09"/>
    <w:rsid w:val="00AD0E34"/>
    <w:rsid w:val="00AD39ED"/>
    <w:rsid w:val="00AD6E30"/>
    <w:rsid w:val="00AE568B"/>
    <w:rsid w:val="00AE59A2"/>
    <w:rsid w:val="00AE741C"/>
    <w:rsid w:val="00AE7DCF"/>
    <w:rsid w:val="00AF4DF7"/>
    <w:rsid w:val="00B00FE3"/>
    <w:rsid w:val="00B06C86"/>
    <w:rsid w:val="00B13618"/>
    <w:rsid w:val="00B15B4D"/>
    <w:rsid w:val="00B2279C"/>
    <w:rsid w:val="00B302DA"/>
    <w:rsid w:val="00B33E66"/>
    <w:rsid w:val="00B40C28"/>
    <w:rsid w:val="00B42F9E"/>
    <w:rsid w:val="00B50F48"/>
    <w:rsid w:val="00B53B1D"/>
    <w:rsid w:val="00B54103"/>
    <w:rsid w:val="00B54499"/>
    <w:rsid w:val="00B54EEC"/>
    <w:rsid w:val="00B567FA"/>
    <w:rsid w:val="00B617CD"/>
    <w:rsid w:val="00B635EA"/>
    <w:rsid w:val="00B653F2"/>
    <w:rsid w:val="00B66052"/>
    <w:rsid w:val="00B66E89"/>
    <w:rsid w:val="00B71B38"/>
    <w:rsid w:val="00B74440"/>
    <w:rsid w:val="00B74DCF"/>
    <w:rsid w:val="00B76344"/>
    <w:rsid w:val="00B8174E"/>
    <w:rsid w:val="00B81C53"/>
    <w:rsid w:val="00B86C10"/>
    <w:rsid w:val="00B92648"/>
    <w:rsid w:val="00B93C69"/>
    <w:rsid w:val="00B93F2D"/>
    <w:rsid w:val="00B940D7"/>
    <w:rsid w:val="00B9579A"/>
    <w:rsid w:val="00B95F22"/>
    <w:rsid w:val="00BA43F3"/>
    <w:rsid w:val="00BA499A"/>
    <w:rsid w:val="00BA5430"/>
    <w:rsid w:val="00BB2B91"/>
    <w:rsid w:val="00BB2F65"/>
    <w:rsid w:val="00BB40CF"/>
    <w:rsid w:val="00BB7876"/>
    <w:rsid w:val="00BC253F"/>
    <w:rsid w:val="00BC3C5C"/>
    <w:rsid w:val="00BD0762"/>
    <w:rsid w:val="00BD1855"/>
    <w:rsid w:val="00BE1BC8"/>
    <w:rsid w:val="00BF1900"/>
    <w:rsid w:val="00BF20DE"/>
    <w:rsid w:val="00BF48E6"/>
    <w:rsid w:val="00BF531A"/>
    <w:rsid w:val="00BF67A4"/>
    <w:rsid w:val="00C01BE3"/>
    <w:rsid w:val="00C0712D"/>
    <w:rsid w:val="00C128EE"/>
    <w:rsid w:val="00C12C4E"/>
    <w:rsid w:val="00C13304"/>
    <w:rsid w:val="00C176BD"/>
    <w:rsid w:val="00C34B9B"/>
    <w:rsid w:val="00C454F7"/>
    <w:rsid w:val="00C459F7"/>
    <w:rsid w:val="00C45C77"/>
    <w:rsid w:val="00C535FC"/>
    <w:rsid w:val="00C56468"/>
    <w:rsid w:val="00C56D14"/>
    <w:rsid w:val="00C60327"/>
    <w:rsid w:val="00C63655"/>
    <w:rsid w:val="00C64E9D"/>
    <w:rsid w:val="00C67C8F"/>
    <w:rsid w:val="00C74947"/>
    <w:rsid w:val="00C76367"/>
    <w:rsid w:val="00C76B05"/>
    <w:rsid w:val="00C80CE0"/>
    <w:rsid w:val="00C83BFB"/>
    <w:rsid w:val="00C90DB2"/>
    <w:rsid w:val="00C91C38"/>
    <w:rsid w:val="00C951E8"/>
    <w:rsid w:val="00C9724E"/>
    <w:rsid w:val="00CA189A"/>
    <w:rsid w:val="00CA1E6B"/>
    <w:rsid w:val="00CA3CA4"/>
    <w:rsid w:val="00CA4F5B"/>
    <w:rsid w:val="00CA5941"/>
    <w:rsid w:val="00CA5FD8"/>
    <w:rsid w:val="00CA6099"/>
    <w:rsid w:val="00CB15E2"/>
    <w:rsid w:val="00CC02E3"/>
    <w:rsid w:val="00CC603A"/>
    <w:rsid w:val="00CC7715"/>
    <w:rsid w:val="00CD3458"/>
    <w:rsid w:val="00CD63B4"/>
    <w:rsid w:val="00CD76BF"/>
    <w:rsid w:val="00CE0D49"/>
    <w:rsid w:val="00CE1F17"/>
    <w:rsid w:val="00CE287E"/>
    <w:rsid w:val="00CE4A3A"/>
    <w:rsid w:val="00CE79A9"/>
    <w:rsid w:val="00CE7EDC"/>
    <w:rsid w:val="00CF07AE"/>
    <w:rsid w:val="00CF0C55"/>
    <w:rsid w:val="00CF1825"/>
    <w:rsid w:val="00CF1F6F"/>
    <w:rsid w:val="00CF28C6"/>
    <w:rsid w:val="00CF2AF9"/>
    <w:rsid w:val="00CF4849"/>
    <w:rsid w:val="00CF6F63"/>
    <w:rsid w:val="00D00CA7"/>
    <w:rsid w:val="00D04968"/>
    <w:rsid w:val="00D061D5"/>
    <w:rsid w:val="00D06A55"/>
    <w:rsid w:val="00D1243C"/>
    <w:rsid w:val="00D12FBE"/>
    <w:rsid w:val="00D21012"/>
    <w:rsid w:val="00D4192C"/>
    <w:rsid w:val="00D446A9"/>
    <w:rsid w:val="00D44727"/>
    <w:rsid w:val="00D464CB"/>
    <w:rsid w:val="00D62E3D"/>
    <w:rsid w:val="00D65BD2"/>
    <w:rsid w:val="00D67E49"/>
    <w:rsid w:val="00D70561"/>
    <w:rsid w:val="00D7223C"/>
    <w:rsid w:val="00D743AF"/>
    <w:rsid w:val="00D74CBC"/>
    <w:rsid w:val="00D74DC0"/>
    <w:rsid w:val="00D801D5"/>
    <w:rsid w:val="00D80F39"/>
    <w:rsid w:val="00D827E4"/>
    <w:rsid w:val="00D838BD"/>
    <w:rsid w:val="00D84602"/>
    <w:rsid w:val="00D85338"/>
    <w:rsid w:val="00DA19ED"/>
    <w:rsid w:val="00DA3841"/>
    <w:rsid w:val="00DA745A"/>
    <w:rsid w:val="00DB4272"/>
    <w:rsid w:val="00DB799D"/>
    <w:rsid w:val="00DC274B"/>
    <w:rsid w:val="00DC7092"/>
    <w:rsid w:val="00DC7DC4"/>
    <w:rsid w:val="00DD3207"/>
    <w:rsid w:val="00DE3337"/>
    <w:rsid w:val="00DE54EF"/>
    <w:rsid w:val="00DE6BCF"/>
    <w:rsid w:val="00DF22F5"/>
    <w:rsid w:val="00E00228"/>
    <w:rsid w:val="00E01D1B"/>
    <w:rsid w:val="00E01E23"/>
    <w:rsid w:val="00E045C9"/>
    <w:rsid w:val="00E0479B"/>
    <w:rsid w:val="00E06AE6"/>
    <w:rsid w:val="00E10F7F"/>
    <w:rsid w:val="00E12F0E"/>
    <w:rsid w:val="00E1451B"/>
    <w:rsid w:val="00E14647"/>
    <w:rsid w:val="00E2230F"/>
    <w:rsid w:val="00E253DC"/>
    <w:rsid w:val="00E27A8D"/>
    <w:rsid w:val="00E33B58"/>
    <w:rsid w:val="00E36DEE"/>
    <w:rsid w:val="00E4013B"/>
    <w:rsid w:val="00E411BB"/>
    <w:rsid w:val="00E44E9E"/>
    <w:rsid w:val="00E47F06"/>
    <w:rsid w:val="00E47F49"/>
    <w:rsid w:val="00E53ACC"/>
    <w:rsid w:val="00E54C99"/>
    <w:rsid w:val="00E5661A"/>
    <w:rsid w:val="00E666A6"/>
    <w:rsid w:val="00E67CB9"/>
    <w:rsid w:val="00E734B6"/>
    <w:rsid w:val="00E75D15"/>
    <w:rsid w:val="00E778C9"/>
    <w:rsid w:val="00E821F5"/>
    <w:rsid w:val="00E90501"/>
    <w:rsid w:val="00E91F29"/>
    <w:rsid w:val="00E96027"/>
    <w:rsid w:val="00E9621F"/>
    <w:rsid w:val="00E96F1D"/>
    <w:rsid w:val="00EA1D9C"/>
    <w:rsid w:val="00EB0BAE"/>
    <w:rsid w:val="00EB255F"/>
    <w:rsid w:val="00EB40A7"/>
    <w:rsid w:val="00EB5E07"/>
    <w:rsid w:val="00EC1791"/>
    <w:rsid w:val="00EC22D1"/>
    <w:rsid w:val="00ED7557"/>
    <w:rsid w:val="00EE668C"/>
    <w:rsid w:val="00EE7728"/>
    <w:rsid w:val="00EF1410"/>
    <w:rsid w:val="00EF5EAE"/>
    <w:rsid w:val="00EF775D"/>
    <w:rsid w:val="00F050A7"/>
    <w:rsid w:val="00F10DE8"/>
    <w:rsid w:val="00F13024"/>
    <w:rsid w:val="00F20891"/>
    <w:rsid w:val="00F23553"/>
    <w:rsid w:val="00F23DAD"/>
    <w:rsid w:val="00F24FD7"/>
    <w:rsid w:val="00F31494"/>
    <w:rsid w:val="00F3286C"/>
    <w:rsid w:val="00F35A90"/>
    <w:rsid w:val="00F41CE5"/>
    <w:rsid w:val="00F42206"/>
    <w:rsid w:val="00F43A09"/>
    <w:rsid w:val="00F544BF"/>
    <w:rsid w:val="00F55446"/>
    <w:rsid w:val="00F601EF"/>
    <w:rsid w:val="00F62476"/>
    <w:rsid w:val="00F63191"/>
    <w:rsid w:val="00F637F1"/>
    <w:rsid w:val="00F63A7D"/>
    <w:rsid w:val="00F73A17"/>
    <w:rsid w:val="00F73B1C"/>
    <w:rsid w:val="00F74EC4"/>
    <w:rsid w:val="00F84058"/>
    <w:rsid w:val="00F9003A"/>
    <w:rsid w:val="00F917D0"/>
    <w:rsid w:val="00F94715"/>
    <w:rsid w:val="00F94E1F"/>
    <w:rsid w:val="00FA174B"/>
    <w:rsid w:val="00FA1A18"/>
    <w:rsid w:val="00FA3B1A"/>
    <w:rsid w:val="00FA77D9"/>
    <w:rsid w:val="00FB452B"/>
    <w:rsid w:val="00FC428D"/>
    <w:rsid w:val="00FC48C2"/>
    <w:rsid w:val="00FD4883"/>
    <w:rsid w:val="00FD6F83"/>
    <w:rsid w:val="00FE4980"/>
    <w:rsid w:val="00FE5E41"/>
    <w:rsid w:val="00FF0A1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D8EB210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781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9A098F"/>
    <w:pPr>
      <w:keepNext/>
      <w:spacing w:before="360" w:after="120" w:line="240" w:lineRule="auto"/>
      <w:jc w:val="center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0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502D3-7A69-844C-A916-FEA3A55DE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276</TotalTime>
  <Pages>3</Pages>
  <Words>551</Words>
  <Characters>3145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3689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33</cp:revision>
  <cp:lastPrinted>2009-01-25T11:18:00Z</cp:lastPrinted>
  <dcterms:created xsi:type="dcterms:W3CDTF">2017-07-03T11:11:00Z</dcterms:created>
  <dcterms:modified xsi:type="dcterms:W3CDTF">2017-07-16T22:52:00Z</dcterms:modified>
</cp:coreProperties>
</file>