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pPr w:leftFromText="141" w:rightFromText="141" w:vertAnchor="text" w:horzAnchor="page" w:tblpX="9457" w:tblpY="304"/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645"/>
        <w:gridCol w:w="1292"/>
      </w:tblGrid>
      <w:tr w:rsidR="009E345C" w14:paraId="06B1F0FB" w14:textId="77777777" w:rsidTr="00EE0B9E">
        <w:trPr>
          <w:trHeight w:hRule="exact" w:val="624"/>
        </w:trPr>
        <w:tc>
          <w:tcPr>
            <w:tcW w:w="0" w:type="auto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FDE9D9" w:themeFill="accent6" w:themeFillTint="33"/>
            <w:vAlign w:val="center"/>
          </w:tcPr>
          <w:p w14:paraId="7225903D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0,6</w:t>
            </w:r>
          </w:p>
        </w:tc>
        <w:tc>
          <w:tcPr>
            <w:tcW w:w="0" w:type="auto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FDE9D9" w:themeFill="accent6" w:themeFillTint="33"/>
            <w:vAlign w:val="center"/>
          </w:tcPr>
          <w:p w14:paraId="261B7706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COISA</w:t>
            </w:r>
          </w:p>
        </w:tc>
      </w:tr>
      <w:tr w:rsidR="009E345C" w14:paraId="6AF00F9A" w14:textId="77777777" w:rsidTr="00EE0B9E">
        <w:trPr>
          <w:trHeight w:hRule="exact" w:val="624"/>
        </w:trPr>
        <w:tc>
          <w:tcPr>
            <w:tcW w:w="0" w:type="auto"/>
            <w:tcBorders>
              <w:top w:val="double" w:sz="4" w:space="0" w:color="FF0000"/>
            </w:tcBorders>
            <w:vAlign w:val="center"/>
          </w:tcPr>
          <w:p w14:paraId="737691D1" w14:textId="77777777" w:rsidR="009E345C" w:rsidRDefault="00F54D08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240" w:dyaOrig="580" w14:anchorId="3A1315E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29.25pt" o:ole="">
                  <v:imagedata r:id="rId8" o:title=""/>
                </v:shape>
                <o:OLEObject Type="Embed" ProgID="Equation.DSMT4" ShapeID="_x0000_i1025" DrawAspect="Content" ObjectID="_1610970366" r:id="rId9"/>
              </w:object>
            </w:r>
          </w:p>
        </w:tc>
        <w:tc>
          <w:tcPr>
            <w:tcW w:w="0" w:type="auto"/>
            <w:tcBorders>
              <w:top w:val="double" w:sz="4" w:space="0" w:color="FF0000"/>
            </w:tcBorders>
            <w:vAlign w:val="center"/>
          </w:tcPr>
          <w:p w14:paraId="26C4E774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ELA</w:t>
            </w:r>
          </w:p>
        </w:tc>
      </w:tr>
      <w:tr w:rsidR="009E345C" w14:paraId="6B3716FA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16936535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vAlign w:val="center"/>
          </w:tcPr>
          <w:p w14:paraId="2F9E6936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PÕE</w:t>
            </w:r>
          </w:p>
        </w:tc>
      </w:tr>
      <w:tr w:rsidR="009E345C" w14:paraId="0D54252E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3B797745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40" w:dyaOrig="580" w14:anchorId="093BA79E">
                <v:shape id="_x0000_i1026" type="#_x0000_t75" style="width:16.5pt;height:29.25pt" o:ole="">
                  <v:imagedata r:id="rId10" o:title=""/>
                </v:shape>
                <o:OLEObject Type="Embed" ProgID="Equation.DSMT4" ShapeID="_x0000_i1026" DrawAspect="Content" ObjectID="_1610970367" r:id="rId11"/>
              </w:object>
            </w:r>
          </w:p>
        </w:tc>
        <w:tc>
          <w:tcPr>
            <w:tcW w:w="0" w:type="auto"/>
            <w:vAlign w:val="center"/>
          </w:tcPr>
          <w:p w14:paraId="3DE1750C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É</w:t>
            </w:r>
          </w:p>
        </w:tc>
      </w:tr>
      <w:tr w:rsidR="009E345C" w14:paraId="316E6246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702304B0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60" w:dyaOrig="580" w14:anchorId="509A1F6E">
                <v:shape id="_x0000_i1027" type="#_x0000_t75" style="width:18pt;height:29.25pt" o:ole="">
                  <v:imagedata r:id="rId12" o:title=""/>
                </v:shape>
                <o:OLEObject Type="Embed" ProgID="Equation.DSMT4" ShapeID="_x0000_i1027" DrawAspect="Content" ObjectID="_1610970368" r:id="rId13"/>
              </w:object>
            </w:r>
          </w:p>
        </w:tc>
        <w:tc>
          <w:tcPr>
            <w:tcW w:w="0" w:type="auto"/>
            <w:vAlign w:val="center"/>
          </w:tcPr>
          <w:p w14:paraId="0A77CFDF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NÃO</w:t>
            </w:r>
          </w:p>
        </w:tc>
      </w:tr>
      <w:tr w:rsidR="009E345C" w14:paraId="65CBA889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72BCDD1C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0,09</w:t>
            </w:r>
          </w:p>
        </w:tc>
        <w:tc>
          <w:tcPr>
            <w:tcW w:w="0" w:type="auto"/>
            <w:vAlign w:val="center"/>
          </w:tcPr>
          <w:p w14:paraId="527B7887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É</w:t>
            </w:r>
          </w:p>
        </w:tc>
      </w:tr>
      <w:tr w:rsidR="009E345C" w14:paraId="49340041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510D7346" w14:textId="77777777" w:rsidR="009E345C" w:rsidRDefault="00F54D08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240" w:dyaOrig="580" w14:anchorId="43B4A04B">
                <v:shape id="_x0000_i1028" type="#_x0000_t75" style="width:12pt;height:29.25pt" o:ole="">
                  <v:imagedata r:id="rId14" o:title=""/>
                </v:shape>
                <o:OLEObject Type="Embed" ProgID="Equation.DSMT4" ShapeID="_x0000_i1028" DrawAspect="Content" ObjectID="_1610970369" r:id="rId15"/>
              </w:object>
            </w:r>
          </w:p>
        </w:tc>
        <w:tc>
          <w:tcPr>
            <w:tcW w:w="0" w:type="auto"/>
            <w:vAlign w:val="center"/>
          </w:tcPr>
          <w:p w14:paraId="0C0C26AA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QUAL</w:t>
            </w:r>
          </w:p>
        </w:tc>
      </w:tr>
      <w:tr w:rsidR="009E345C" w14:paraId="1FE5015C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6AFA95CD" w14:textId="77777777" w:rsidR="009E345C" w:rsidRDefault="00F54D08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40" w:dyaOrig="580" w14:anchorId="03763537">
                <v:shape id="_x0000_i1029" type="#_x0000_t75" style="width:18pt;height:29.25pt" o:ole="">
                  <v:imagedata r:id="rId16" o:title=""/>
                </v:shape>
                <o:OLEObject Type="Embed" ProgID="Equation.DSMT4" ShapeID="_x0000_i1029" DrawAspect="Content" ObjectID="_1610970370" r:id="rId17"/>
              </w:object>
            </w:r>
          </w:p>
        </w:tc>
        <w:tc>
          <w:tcPr>
            <w:tcW w:w="0" w:type="auto"/>
            <w:vAlign w:val="center"/>
          </w:tcPr>
          <w:p w14:paraId="2A51D1A9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</w:t>
            </w:r>
          </w:p>
        </w:tc>
      </w:tr>
      <w:tr w:rsidR="009E345C" w14:paraId="1AA19B75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2F71EC68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40871E49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</w:p>
        </w:tc>
      </w:tr>
      <w:tr w:rsidR="009E345C" w14:paraId="40C624D3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44D58F2D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40" w:dyaOrig="580" w14:anchorId="68E43BE5">
                <v:shape id="_x0000_i1030" type="#_x0000_t75" style="width:16.5pt;height:29.25pt" o:ole="">
                  <v:imagedata r:id="rId18" o:title=""/>
                </v:shape>
                <o:OLEObject Type="Embed" ProgID="Equation.DSMT4" ShapeID="_x0000_i1030" DrawAspect="Content" ObjectID="_1610970371" r:id="rId19"/>
              </w:object>
            </w:r>
          </w:p>
        </w:tc>
        <w:tc>
          <w:tcPr>
            <w:tcW w:w="0" w:type="auto"/>
            <w:vAlign w:val="center"/>
          </w:tcPr>
          <w:p w14:paraId="4FE2899D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TEM</w:t>
            </w:r>
          </w:p>
        </w:tc>
      </w:tr>
      <w:tr w:rsidR="009E345C" w14:paraId="71169622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0C7F95DC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14:paraId="15A4DF48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É</w:t>
            </w:r>
          </w:p>
        </w:tc>
      </w:tr>
      <w:tr w:rsidR="009E345C" w14:paraId="703318D4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0A8A9369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220" w:dyaOrig="580" w14:anchorId="16DAB3E2">
                <v:shape id="_x0000_i1031" type="#_x0000_t75" style="width:10.5pt;height:29.25pt" o:ole="">
                  <v:imagedata r:id="rId20" o:title=""/>
                </v:shape>
                <o:OLEObject Type="Embed" ProgID="Equation.DSMT4" ShapeID="_x0000_i1031" DrawAspect="Content" ObjectID="_1610970372" r:id="rId21"/>
              </w:object>
            </w:r>
          </w:p>
        </w:tc>
        <w:tc>
          <w:tcPr>
            <w:tcW w:w="0" w:type="auto"/>
            <w:vAlign w:val="center"/>
          </w:tcPr>
          <w:p w14:paraId="0145DCC5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DINHEIRO</w:t>
            </w:r>
          </w:p>
        </w:tc>
      </w:tr>
      <w:tr w:rsidR="009E345C" w14:paraId="705507CA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734C5DBF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53B560F2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QUE</w:t>
            </w:r>
          </w:p>
        </w:tc>
      </w:tr>
      <w:tr w:rsidR="009E345C" w14:paraId="5A19F38A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0918D576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14:paraId="18C1B3C3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DANÇAR</w:t>
            </w:r>
          </w:p>
        </w:tc>
      </w:tr>
      <w:tr w:rsidR="009E345C" w14:paraId="406E34CA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30A0DBB6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40" w:dyaOrig="580" w14:anchorId="5F33A9F6">
                <v:shape id="_x0000_i1032" type="#_x0000_t75" style="width:16.5pt;height:29.25pt" o:ole="">
                  <v:imagedata r:id="rId22" o:title=""/>
                </v:shape>
                <o:OLEObject Type="Embed" ProgID="Equation.DSMT4" ShapeID="_x0000_i1032" DrawAspect="Content" ObjectID="_1610970373" r:id="rId23"/>
              </w:object>
            </w:r>
          </w:p>
        </w:tc>
        <w:tc>
          <w:tcPr>
            <w:tcW w:w="0" w:type="auto"/>
            <w:vAlign w:val="center"/>
          </w:tcPr>
          <w:p w14:paraId="2619A225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NOTAS</w:t>
            </w:r>
          </w:p>
        </w:tc>
      </w:tr>
      <w:tr w:rsidR="009E345C" w14:paraId="7460DB9E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5EEC10EF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vAlign w:val="center"/>
          </w:tcPr>
          <w:p w14:paraId="21527BB7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MUNDO</w:t>
            </w:r>
          </w:p>
        </w:tc>
      </w:tr>
      <w:tr w:rsidR="009E345C" w14:paraId="7B138085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42D628D2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CE8D3D6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</w:t>
            </w:r>
          </w:p>
        </w:tc>
      </w:tr>
      <w:tr w:rsidR="009E345C" w14:paraId="3A0DDF84" w14:textId="77777777" w:rsidTr="0016488B">
        <w:trPr>
          <w:trHeight w:hRule="exact" w:val="624"/>
        </w:trPr>
        <w:tc>
          <w:tcPr>
            <w:tcW w:w="0" w:type="auto"/>
            <w:vAlign w:val="center"/>
          </w:tcPr>
          <w:p w14:paraId="36366EF8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614BF549" w14:textId="77777777"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QUAL</w:t>
            </w:r>
          </w:p>
        </w:tc>
      </w:tr>
    </w:tbl>
    <w:p w14:paraId="4144974E" w14:textId="77777777" w:rsidR="001B28CF" w:rsidRDefault="001B28CF" w:rsidP="00283CD2">
      <w:pPr>
        <w:spacing w:before="60" w:after="0"/>
        <w:rPr>
          <w:rFonts w:eastAsia="Calibri"/>
        </w:rPr>
      </w:pPr>
      <w:bookmarkStart w:id="0" w:name="_GoBack"/>
      <w:bookmarkEnd w:id="0"/>
    </w:p>
    <w:p w14:paraId="7F6D68B1" w14:textId="77777777" w:rsidR="00283CD2" w:rsidRDefault="00934676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283DB1">
        <w:rPr>
          <w:rFonts w:ascii="Arial" w:eastAsia="Calibri" w:hAnsi="Arial" w:cs="Arial"/>
          <w:b/>
        </w:rPr>
        <w:t>1.</w:t>
      </w:r>
      <w:r w:rsidRPr="00283DB1">
        <w:rPr>
          <w:rFonts w:ascii="Arial" w:eastAsia="Calibri" w:hAnsi="Arial" w:cs="Arial"/>
        </w:rPr>
        <w:tab/>
      </w:r>
      <w:r w:rsidRPr="00283DB1">
        <w:rPr>
          <w:rFonts w:ascii="Arial" w:hAnsi="Arial" w:cs="Arial"/>
          <w:lang w:eastAsia="pt-PT"/>
        </w:rPr>
        <w:t xml:space="preserve"> </w:t>
      </w:r>
      <w:r w:rsidR="009E345C">
        <w:rPr>
          <w:rFonts w:ascii="Arial" w:hAnsi="Arial" w:cs="Arial"/>
          <w:lang w:eastAsia="pt-PT"/>
        </w:rPr>
        <w:t xml:space="preserve">Calcula o valor numérico de cada uma das expressões seguintes. </w:t>
      </w:r>
    </w:p>
    <w:p w14:paraId="23565AF1" w14:textId="77777777" w:rsidR="00283CD2" w:rsidRDefault="00283CD2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="009E345C">
        <w:rPr>
          <w:rFonts w:ascii="Arial" w:hAnsi="Arial" w:cs="Arial"/>
          <w:lang w:eastAsia="pt-PT"/>
        </w:rPr>
        <w:t>Na coluna do lado encontras o resultado e uma palavra</w:t>
      </w:r>
      <w:r>
        <w:rPr>
          <w:rFonts w:ascii="Arial" w:hAnsi="Arial" w:cs="Arial"/>
          <w:lang w:eastAsia="pt-PT"/>
        </w:rPr>
        <w:t xml:space="preserve"> a ele associada.</w:t>
      </w:r>
      <w:r w:rsidR="009E345C">
        <w:rPr>
          <w:rFonts w:ascii="Arial" w:hAnsi="Arial" w:cs="Arial"/>
          <w:lang w:eastAsia="pt-PT"/>
        </w:rPr>
        <w:t xml:space="preserve"> </w:t>
      </w:r>
    </w:p>
    <w:p w14:paraId="42EBA724" w14:textId="77777777" w:rsidR="009E345C" w:rsidRDefault="00283CD2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="009E345C">
        <w:rPr>
          <w:rFonts w:ascii="Arial" w:hAnsi="Arial" w:cs="Arial"/>
          <w:lang w:eastAsia="pt-PT"/>
        </w:rPr>
        <w:t xml:space="preserve">No quadro </w:t>
      </w:r>
      <w:r>
        <w:rPr>
          <w:rFonts w:ascii="Arial" w:hAnsi="Arial" w:cs="Arial"/>
          <w:lang w:eastAsia="pt-PT"/>
        </w:rPr>
        <w:t>apresentado abaixo</w:t>
      </w:r>
      <w:r w:rsidR="009E345C">
        <w:rPr>
          <w:rFonts w:ascii="Arial" w:hAnsi="Arial" w:cs="Arial"/>
          <w:lang w:eastAsia="pt-PT"/>
        </w:rPr>
        <w:t xml:space="preserve"> escreve a palavra correspondente ao resultado</w:t>
      </w:r>
      <w:r>
        <w:rPr>
          <w:rFonts w:ascii="Arial" w:hAnsi="Arial" w:cs="Arial"/>
          <w:lang w:eastAsia="pt-PT"/>
        </w:rPr>
        <w:t xml:space="preserve"> no espaço em branco</w:t>
      </w:r>
      <w:r w:rsidR="009E345C">
        <w:rPr>
          <w:rFonts w:ascii="Arial" w:hAnsi="Arial" w:cs="Arial"/>
          <w:lang w:eastAsia="pt-PT"/>
        </w:rPr>
        <w:t>.</w:t>
      </w:r>
    </w:p>
    <w:p w14:paraId="6577F6E1" w14:textId="77777777" w:rsidR="009E345C" w:rsidRDefault="009E34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No final encontra</w:t>
      </w:r>
      <w:r w:rsidR="00EE0B9E">
        <w:rPr>
          <w:rFonts w:ascii="Arial" w:hAnsi="Arial" w:cs="Arial"/>
          <w:lang w:eastAsia="pt-PT"/>
        </w:rPr>
        <w:t>s</w:t>
      </w:r>
      <w:r>
        <w:rPr>
          <w:rFonts w:ascii="Arial" w:hAnsi="Arial" w:cs="Arial"/>
          <w:lang w:eastAsia="pt-PT"/>
        </w:rPr>
        <w:t xml:space="preserve"> uma adivinha.</w:t>
      </w:r>
    </w:p>
    <w:p w14:paraId="4646F7AB" w14:textId="77777777" w:rsidR="00B85DC6" w:rsidRDefault="009E34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(A terceira palavra já foi escrita).</w:t>
      </w:r>
    </w:p>
    <w:p w14:paraId="2B984479" w14:textId="77777777" w:rsidR="009E345C" w:rsidRPr="0016488B" w:rsidRDefault="00920C20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>
        <w:rPr>
          <w:rFonts w:ascii="Arial" w:hAnsi="Arial" w:cs="Arial"/>
          <w:noProof/>
          <w:lang w:eastAsia="pt-PT"/>
        </w:rPr>
        <w:pict w14:anchorId="5C0C196F">
          <v:roundrect id="_x0000_s1291" style="position:absolute;margin-left:41.55pt;margin-top:4pt;width:68.6pt;height:32.6pt;z-index:251670528" arcsize="10923f" filled="f" strokecolor="red" strokeweight="3pt">
            <v:stroke linestyle="thinThin"/>
          </v:roundrect>
        </w:pict>
      </w:r>
      <w:r w:rsidR="009E345C">
        <w:rPr>
          <w:rFonts w:ascii="Arial" w:hAnsi="Arial" w:cs="Arial"/>
          <w:lang w:eastAsia="pt-PT"/>
        </w:rPr>
        <w:tab/>
      </w:r>
      <w:r w:rsidR="009E345C" w:rsidRPr="0016488B">
        <w:rPr>
          <w:rFonts w:ascii="Arial" w:hAnsi="Arial" w:cs="Arial"/>
          <w:b/>
          <w:lang w:eastAsia="pt-PT"/>
        </w:rPr>
        <w:t xml:space="preserve">1.1.  </w:t>
      </w:r>
      <w:r w:rsidR="009E345C" w:rsidRPr="0016488B">
        <w:rPr>
          <w:rFonts w:ascii="Arial" w:hAnsi="Arial" w:cs="Arial"/>
          <w:b/>
          <w:position w:val="-22"/>
          <w:lang w:eastAsia="pt-PT"/>
        </w:rPr>
        <w:object w:dxaOrig="1240" w:dyaOrig="580" w14:anchorId="573893B6">
          <v:shape id="_x0000_i1033" type="#_x0000_t75" style="width:61.5pt;height:29.25pt" o:ole="">
            <v:imagedata r:id="rId24" o:title=""/>
          </v:shape>
          <o:OLEObject Type="Embed" ProgID="Equation.DSMT4" ShapeID="_x0000_i1033" DrawAspect="Content" ObjectID="_1610970374" r:id="rId25"/>
        </w:object>
      </w:r>
      <w:r w:rsidR="009E345C" w:rsidRPr="0016488B">
        <w:rPr>
          <w:rFonts w:ascii="Arial" w:hAnsi="Arial" w:cs="Arial"/>
          <w:b/>
          <w:lang w:eastAsia="pt-PT"/>
        </w:rPr>
        <w:tab/>
        <w:t xml:space="preserve">1.2.  </w:t>
      </w:r>
      <w:r w:rsidR="009E345C" w:rsidRPr="0016488B">
        <w:rPr>
          <w:rFonts w:ascii="Arial" w:hAnsi="Arial" w:cs="Arial"/>
          <w:b/>
          <w:position w:val="-22"/>
          <w:lang w:eastAsia="pt-PT"/>
        </w:rPr>
        <w:object w:dxaOrig="600" w:dyaOrig="580" w14:anchorId="30878589">
          <v:shape id="_x0000_i1034" type="#_x0000_t75" style="width:29.25pt;height:29.25pt" o:ole="">
            <v:imagedata r:id="rId26" o:title=""/>
          </v:shape>
          <o:OLEObject Type="Embed" ProgID="Equation.DSMT4" ShapeID="_x0000_i1034" DrawAspect="Content" ObjectID="_1610970375" r:id="rId27"/>
        </w:object>
      </w:r>
      <w:r w:rsidR="009E345C" w:rsidRPr="0016488B">
        <w:rPr>
          <w:rFonts w:ascii="Arial" w:hAnsi="Arial" w:cs="Arial"/>
          <w:b/>
          <w:lang w:eastAsia="pt-PT"/>
        </w:rPr>
        <w:tab/>
      </w:r>
      <w:r w:rsidR="009E345C" w:rsidRPr="0016488B">
        <w:rPr>
          <w:rFonts w:ascii="Arial" w:hAnsi="Arial" w:cs="Arial"/>
          <w:b/>
          <w:lang w:eastAsia="pt-PT"/>
        </w:rPr>
        <w:tab/>
        <w:t xml:space="preserve">1.3.  </w:t>
      </w:r>
      <w:r w:rsidR="009E345C" w:rsidRPr="0016488B">
        <w:rPr>
          <w:rFonts w:ascii="Arial" w:hAnsi="Arial" w:cs="Arial"/>
          <w:b/>
          <w:position w:val="-40"/>
          <w:lang w:eastAsia="pt-PT"/>
        </w:rPr>
        <w:object w:dxaOrig="600" w:dyaOrig="820" w14:anchorId="5A1A9922">
          <v:shape id="_x0000_i1035" type="#_x0000_t75" style="width:29.25pt;height:40.5pt" o:ole="">
            <v:imagedata r:id="rId28" o:title=""/>
          </v:shape>
          <o:OLEObject Type="Embed" ProgID="Equation.DSMT4" ShapeID="_x0000_i1035" DrawAspect="Content" ObjectID="_1610970376" r:id="rId29"/>
        </w:object>
      </w:r>
    </w:p>
    <w:p w14:paraId="0B879846" w14:textId="77777777" w:rsidR="009E345C" w:rsidRPr="0016488B" w:rsidRDefault="009E34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1.4. </w:t>
      </w:r>
      <w:r w:rsidRPr="0016488B">
        <w:rPr>
          <w:rFonts w:ascii="Arial" w:hAnsi="Arial" w:cs="Arial"/>
          <w:b/>
          <w:position w:val="-22"/>
          <w:lang w:eastAsia="pt-PT"/>
        </w:rPr>
        <w:object w:dxaOrig="1579" w:dyaOrig="600" w14:anchorId="49718850">
          <v:shape id="_x0000_i1036" type="#_x0000_t75" style="width:78.75pt;height:29.25pt" o:ole="">
            <v:imagedata r:id="rId30" o:title=""/>
          </v:shape>
          <o:OLEObject Type="Embed" ProgID="Equation.DSMT4" ShapeID="_x0000_i1036" DrawAspect="Content" ObjectID="_1610970377" r:id="rId31"/>
        </w:object>
      </w:r>
      <w:r w:rsidRPr="0016488B">
        <w:rPr>
          <w:rFonts w:ascii="Arial" w:hAnsi="Arial" w:cs="Arial"/>
          <w:b/>
          <w:lang w:eastAsia="pt-PT"/>
        </w:rPr>
        <w:tab/>
        <w:t xml:space="preserve">1.5.  </w:t>
      </w:r>
      <w:r w:rsidRPr="0016488B">
        <w:rPr>
          <w:rFonts w:ascii="Arial" w:hAnsi="Arial" w:cs="Arial"/>
          <w:b/>
          <w:position w:val="-22"/>
          <w:lang w:eastAsia="pt-PT"/>
        </w:rPr>
        <w:object w:dxaOrig="920" w:dyaOrig="580" w14:anchorId="23875289">
          <v:shape id="_x0000_i1037" type="#_x0000_t75" style="width:46.5pt;height:29.25pt" o:ole="">
            <v:imagedata r:id="rId32" o:title=""/>
          </v:shape>
          <o:OLEObject Type="Embed" ProgID="Equation.DSMT4" ShapeID="_x0000_i1037" DrawAspect="Content" ObjectID="_1610970378" r:id="rId33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1.6.  </w:t>
      </w:r>
      <w:r w:rsidRPr="0016488B">
        <w:rPr>
          <w:rFonts w:ascii="Arial" w:hAnsi="Arial" w:cs="Arial"/>
          <w:b/>
          <w:position w:val="-26"/>
          <w:lang w:eastAsia="pt-PT"/>
        </w:rPr>
        <w:object w:dxaOrig="1460" w:dyaOrig="680" w14:anchorId="197613B6">
          <v:shape id="_x0000_i1038" type="#_x0000_t75" style="width:72.75pt;height:34.5pt" o:ole="">
            <v:imagedata r:id="rId34" o:title=""/>
          </v:shape>
          <o:OLEObject Type="Embed" ProgID="Equation.DSMT4" ShapeID="_x0000_i1038" DrawAspect="Content" ObjectID="_1610970379" r:id="rId35"/>
        </w:object>
      </w:r>
    </w:p>
    <w:p w14:paraId="6BE95F63" w14:textId="77777777" w:rsidR="0040002E" w:rsidRPr="0016488B" w:rsidRDefault="009E34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1.7.  </w:t>
      </w:r>
      <w:r w:rsidRPr="0016488B">
        <w:rPr>
          <w:rFonts w:ascii="Arial" w:hAnsi="Arial" w:cs="Arial"/>
          <w:b/>
          <w:position w:val="-16"/>
          <w:lang w:eastAsia="pt-PT"/>
        </w:rPr>
        <w:object w:dxaOrig="1480" w:dyaOrig="480" w14:anchorId="61DEDA99">
          <v:shape id="_x0000_i1039" type="#_x0000_t75" style="width:74.25pt;height:24pt" o:ole="">
            <v:imagedata r:id="rId36" o:title=""/>
          </v:shape>
          <o:OLEObject Type="Embed" ProgID="Equation.DSMT4" ShapeID="_x0000_i1039" DrawAspect="Content" ObjectID="_1610970380" r:id="rId37"/>
        </w:object>
      </w:r>
      <w:r w:rsidRPr="0016488B">
        <w:rPr>
          <w:rFonts w:ascii="Arial" w:hAnsi="Arial" w:cs="Arial"/>
          <w:b/>
          <w:lang w:eastAsia="pt-PT"/>
        </w:rPr>
        <w:tab/>
        <w:t xml:space="preserve">1.8.  </w:t>
      </w:r>
      <w:r w:rsidRPr="0016488B">
        <w:rPr>
          <w:rFonts w:ascii="Arial" w:hAnsi="Arial" w:cs="Arial"/>
          <w:b/>
          <w:position w:val="-50"/>
          <w:lang w:eastAsia="pt-PT"/>
        </w:rPr>
        <w:object w:dxaOrig="700" w:dyaOrig="859" w14:anchorId="3D75033D">
          <v:shape id="_x0000_i1040" type="#_x0000_t75" style="width:36pt;height:42.75pt" o:ole="">
            <v:imagedata r:id="rId38" o:title=""/>
          </v:shape>
          <o:OLEObject Type="Embed" ProgID="Equation.DSMT4" ShapeID="_x0000_i1040" DrawAspect="Content" ObjectID="_1610970381" r:id="rId39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1.9.  </w:t>
      </w:r>
      <w:r w:rsidR="0040002E" w:rsidRPr="0016488B">
        <w:rPr>
          <w:rFonts w:ascii="Arial" w:hAnsi="Arial" w:cs="Arial"/>
          <w:b/>
          <w:position w:val="-26"/>
          <w:lang w:eastAsia="pt-PT"/>
        </w:rPr>
        <w:object w:dxaOrig="1440" w:dyaOrig="680" w14:anchorId="4D0A04F7">
          <v:shape id="_x0000_i1041" type="#_x0000_t75" style="width:1in;height:34.5pt" o:ole="">
            <v:imagedata r:id="rId40" o:title=""/>
          </v:shape>
          <o:OLEObject Type="Embed" ProgID="Equation.DSMT4" ShapeID="_x0000_i1041" DrawAspect="Content" ObjectID="_1610970382" r:id="rId41"/>
        </w:object>
      </w:r>
    </w:p>
    <w:p w14:paraId="72FD4E60" w14:textId="77777777" w:rsidR="0040002E" w:rsidRPr="0016488B" w:rsidRDefault="0040002E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1.10. </w:t>
      </w:r>
      <w:r w:rsidRPr="0016488B">
        <w:rPr>
          <w:rFonts w:ascii="Arial" w:hAnsi="Arial" w:cs="Arial"/>
          <w:b/>
          <w:position w:val="-26"/>
          <w:lang w:eastAsia="pt-PT"/>
        </w:rPr>
        <w:object w:dxaOrig="2480" w:dyaOrig="680" w14:anchorId="146D4E5A">
          <v:shape id="_x0000_i1042" type="#_x0000_t75" style="width:123.75pt;height:34.5pt" o:ole="">
            <v:imagedata r:id="rId42" o:title=""/>
          </v:shape>
          <o:OLEObject Type="Embed" ProgID="Equation.DSMT4" ShapeID="_x0000_i1042" DrawAspect="Content" ObjectID="_1610970383" r:id="rId43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1.11.  </w:t>
      </w:r>
      <w:r w:rsidRPr="0016488B">
        <w:rPr>
          <w:rFonts w:ascii="Arial" w:hAnsi="Arial" w:cs="Arial"/>
          <w:b/>
          <w:position w:val="-16"/>
          <w:lang w:eastAsia="pt-PT"/>
        </w:rPr>
        <w:object w:dxaOrig="1300" w:dyaOrig="420" w14:anchorId="40638546">
          <v:shape id="_x0000_i1043" type="#_x0000_t75" style="width:65.25pt;height:21pt" o:ole="">
            <v:imagedata r:id="rId44" o:title=""/>
          </v:shape>
          <o:OLEObject Type="Embed" ProgID="Equation.DSMT4" ShapeID="_x0000_i1043" DrawAspect="Content" ObjectID="_1610970384" r:id="rId45"/>
        </w:object>
      </w:r>
    </w:p>
    <w:p w14:paraId="7AB4AAFD" w14:textId="77777777" w:rsidR="0040002E" w:rsidRPr="0016488B" w:rsidRDefault="0040002E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1.12. </w:t>
      </w:r>
      <w:r w:rsidRPr="0016488B">
        <w:rPr>
          <w:rFonts w:ascii="Arial" w:hAnsi="Arial" w:cs="Arial"/>
          <w:b/>
          <w:position w:val="-26"/>
          <w:lang w:eastAsia="pt-PT"/>
        </w:rPr>
        <w:object w:dxaOrig="1719" w:dyaOrig="639" w14:anchorId="44FC9935">
          <v:shape id="_x0000_i1044" type="#_x0000_t75" style="width:86.25pt;height:31.5pt" o:ole="">
            <v:imagedata r:id="rId46" o:title=""/>
          </v:shape>
          <o:OLEObject Type="Embed" ProgID="Equation.DSMT4" ShapeID="_x0000_i1044" DrawAspect="Content" ObjectID="_1610970385" r:id="rId47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1.13.  </w:t>
      </w:r>
      <w:r w:rsidRPr="0016488B">
        <w:rPr>
          <w:rFonts w:ascii="Arial" w:hAnsi="Arial" w:cs="Arial"/>
          <w:b/>
          <w:position w:val="-22"/>
          <w:lang w:eastAsia="pt-PT"/>
        </w:rPr>
        <w:object w:dxaOrig="1359" w:dyaOrig="580" w14:anchorId="298E6ABC">
          <v:shape id="_x0000_i1045" type="#_x0000_t75" style="width:67.5pt;height:29.25pt" o:ole="">
            <v:imagedata r:id="rId48" o:title=""/>
          </v:shape>
          <o:OLEObject Type="Embed" ProgID="Equation.DSMT4" ShapeID="_x0000_i1045" DrawAspect="Content" ObjectID="_1610970386" r:id="rId49"/>
        </w:object>
      </w:r>
    </w:p>
    <w:p w14:paraId="00109E54" w14:textId="77777777" w:rsidR="009E345C" w:rsidRPr="0016488B" w:rsidRDefault="0040002E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1.14. </w:t>
      </w:r>
      <w:r w:rsidRPr="0016488B">
        <w:rPr>
          <w:rFonts w:ascii="Arial" w:hAnsi="Arial" w:cs="Arial"/>
          <w:b/>
          <w:position w:val="-52"/>
          <w:lang w:eastAsia="pt-PT"/>
        </w:rPr>
        <w:object w:dxaOrig="1219" w:dyaOrig="1200" w14:anchorId="57A17806">
          <v:shape id="_x0000_i1046" type="#_x0000_t75" style="width:61.5pt;height:60pt" o:ole="">
            <v:imagedata r:id="rId50" o:title=""/>
          </v:shape>
          <o:OLEObject Type="Embed" ProgID="Equation.DSMT4" ShapeID="_x0000_i1046" DrawAspect="Content" ObjectID="_1610970387" r:id="rId51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1.15. </w:t>
      </w:r>
      <w:r w:rsidRPr="0016488B">
        <w:rPr>
          <w:rFonts w:ascii="Arial" w:hAnsi="Arial" w:cs="Arial"/>
          <w:b/>
          <w:position w:val="-26"/>
          <w:lang w:eastAsia="pt-PT"/>
        </w:rPr>
        <w:object w:dxaOrig="2140" w:dyaOrig="680" w14:anchorId="68867431">
          <v:shape id="_x0000_i1047" type="#_x0000_t75" style="width:108pt;height:34.5pt" o:ole="">
            <v:imagedata r:id="rId52" o:title=""/>
          </v:shape>
          <o:OLEObject Type="Embed" ProgID="Equation.DSMT4" ShapeID="_x0000_i1047" DrawAspect="Content" ObjectID="_1610970388" r:id="rId53"/>
        </w:object>
      </w:r>
      <w:r w:rsidR="009E345C" w:rsidRPr="0016488B">
        <w:rPr>
          <w:rFonts w:ascii="Arial" w:hAnsi="Arial" w:cs="Arial"/>
          <w:b/>
          <w:lang w:eastAsia="pt-PT"/>
        </w:rPr>
        <w:tab/>
      </w:r>
    </w:p>
    <w:p w14:paraId="1896BE15" w14:textId="77777777" w:rsidR="0040002E" w:rsidRPr="0016488B" w:rsidRDefault="0040002E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</w:rPr>
      </w:pPr>
      <w:r w:rsidRPr="0016488B">
        <w:rPr>
          <w:rFonts w:ascii="Arial" w:hAnsi="Arial" w:cs="Arial"/>
          <w:b/>
          <w:lang w:eastAsia="pt-PT"/>
        </w:rPr>
        <w:tab/>
        <w:t xml:space="preserve">1.16. </w:t>
      </w:r>
      <w:r w:rsidRPr="0016488B">
        <w:rPr>
          <w:rFonts w:ascii="Arial" w:hAnsi="Arial" w:cs="Arial"/>
          <w:b/>
          <w:position w:val="-26"/>
          <w:lang w:eastAsia="pt-PT"/>
        </w:rPr>
        <w:object w:dxaOrig="1800" w:dyaOrig="639" w14:anchorId="092458DE">
          <v:shape id="_x0000_i1048" type="#_x0000_t75" style="width:90pt;height:31.5pt" o:ole="">
            <v:imagedata r:id="rId54" o:title=""/>
          </v:shape>
          <o:OLEObject Type="Embed" ProgID="Equation.DSMT4" ShapeID="_x0000_i1048" DrawAspect="Content" ObjectID="_1610970389" r:id="rId55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1.17. </w:t>
      </w:r>
      <w:r w:rsidRPr="0016488B">
        <w:rPr>
          <w:rFonts w:ascii="Arial" w:hAnsi="Arial" w:cs="Arial"/>
          <w:b/>
          <w:position w:val="-26"/>
          <w:lang w:eastAsia="pt-PT"/>
        </w:rPr>
        <w:object w:dxaOrig="2000" w:dyaOrig="639" w14:anchorId="5271E0B0">
          <v:shape id="_x0000_i1049" type="#_x0000_t75" style="width:100.5pt;height:31.5pt" o:ole="">
            <v:imagedata r:id="rId56" o:title=""/>
          </v:shape>
          <o:OLEObject Type="Embed" ProgID="Equation.DSMT4" ShapeID="_x0000_i1049" DrawAspect="Content" ObjectID="_1610970390" r:id="rId57"/>
        </w:object>
      </w:r>
    </w:p>
    <w:p w14:paraId="6A06DCA2" w14:textId="77777777" w:rsidR="00283DB1" w:rsidRPr="0016488B" w:rsidRDefault="0040002E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16488B">
        <w:rPr>
          <w:rFonts w:eastAsia="Calibri"/>
          <w:b/>
          <w:sz w:val="22"/>
          <w:szCs w:val="22"/>
        </w:rPr>
        <w:tab/>
        <w:t xml:space="preserve">1.18. </w:t>
      </w:r>
      <w:r w:rsidR="00864C5C" w:rsidRPr="0016488B">
        <w:rPr>
          <w:rFonts w:eastAsia="Calibri"/>
          <w:b/>
          <w:position w:val="-26"/>
          <w:sz w:val="22"/>
          <w:szCs w:val="22"/>
        </w:rPr>
        <w:object w:dxaOrig="1579" w:dyaOrig="639" w14:anchorId="75C5A7EF">
          <v:shape id="_x0000_i1050" type="#_x0000_t75" style="width:79.5pt;height:31.5pt" o:ole="">
            <v:imagedata r:id="rId58" o:title=""/>
          </v:shape>
          <o:OLEObject Type="Embed" ProgID="Equation.DSMT4" ShapeID="_x0000_i1050" DrawAspect="Content" ObjectID="_1610970391" r:id="rId59"/>
        </w:object>
      </w:r>
    </w:p>
    <w:p w14:paraId="244B1268" w14:textId="77777777" w:rsidR="0040002E" w:rsidRDefault="00920C20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 w14:anchorId="3AC88086">
          <v:rect id="_x0000_s1216" style="position:absolute;left:0;text-align:left;margin-left:-2.55pt;margin-top:19.75pt;width:326.75pt;height:226.85pt;z-index:251658240" fillcolor="#e8f084" strokecolor="#76923c">
            <v:fill opacity="13107f"/>
            <v:textbox>
              <w:txbxContent>
                <w:p w14:paraId="006ABDD2" w14:textId="77777777" w:rsidR="00F54D08" w:rsidRPr="00283CD2" w:rsidRDefault="00F54D0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rect>
        </w:pict>
      </w:r>
    </w:p>
    <w:p w14:paraId="6F0DE217" w14:textId="77777777" w:rsidR="0040002E" w:rsidRDefault="00920C20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b/>
          <w:noProof/>
          <w:lang w:eastAsia="pt-PT"/>
        </w:rPr>
        <w:pict w14:anchorId="38F76288">
          <v:roundrect id="_x0000_s1292" style="position:absolute;left:0;text-align:left;margin-left:119.65pt;margin-top:19.2pt;width:38.95pt;height:32.6pt;z-index:-251644928;mso-position-horizontal:absolute" arcsize="10923f" fillcolor="#fde9d9 [665]" strokecolor="red" strokeweight="1pt">
            <v:fill opacity=".5"/>
          </v:roundrect>
        </w:pict>
      </w:r>
    </w:p>
    <w:p w14:paraId="02A7830C" w14:textId="77777777" w:rsidR="0040002E" w:rsidRDefault="0040002E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54D08" w:rsidRPr="0040002E">
        <w:rPr>
          <w:rFonts w:eastAsia="Calibri"/>
          <w:position w:val="-50"/>
          <w:sz w:val="22"/>
          <w:szCs w:val="22"/>
        </w:rPr>
        <w:object w:dxaOrig="800" w:dyaOrig="859" w14:anchorId="058BCAAF">
          <v:shape id="_x0000_i1051" type="#_x0000_t75" style="width:40.5pt;height:42.75pt" o:ole="">
            <v:imagedata r:id="rId60" o:title=""/>
          </v:shape>
          <o:OLEObject Type="Embed" ProgID="Equation.DSMT4" ShapeID="_x0000_i1051" DrawAspect="Content" ObjectID="_1610970392" r:id="rId61"/>
        </w:object>
      </w: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22"/>
          <w:sz w:val="22"/>
          <w:szCs w:val="22"/>
        </w:rPr>
        <w:object w:dxaOrig="800" w:dyaOrig="580" w14:anchorId="5EEB55CB">
          <v:shape id="_x0000_i1052" type="#_x0000_t75" style="width:40.5pt;height:29.25pt" o:ole="">
            <v:imagedata r:id="rId62" o:title=""/>
          </v:shape>
          <o:OLEObject Type="Embed" ProgID="Equation.DSMT4" ShapeID="_x0000_i1052" DrawAspect="Content" ObjectID="_1610970393" r:id="rId63"/>
        </w:object>
      </w:r>
      <w:r>
        <w:rPr>
          <w:rFonts w:eastAsia="Calibri"/>
          <w:sz w:val="22"/>
          <w:szCs w:val="22"/>
        </w:rPr>
        <w:t xml:space="preserve">   </w:t>
      </w:r>
      <w:r w:rsidRPr="0040002E">
        <w:rPr>
          <w:rFonts w:eastAsia="Calibri"/>
          <w:position w:val="-26"/>
          <w:sz w:val="22"/>
          <w:szCs w:val="22"/>
        </w:rPr>
        <w:object w:dxaOrig="800" w:dyaOrig="620" w14:anchorId="05472BC2">
          <v:shape id="_x0000_i1053" type="#_x0000_t75" style="width:40.5pt;height:31.5pt" o:ole="">
            <v:imagedata r:id="rId64" o:title=""/>
          </v:shape>
          <o:OLEObject Type="Embed" ProgID="Equation.DSMT4" ShapeID="_x0000_i1053" DrawAspect="Content" ObjectID="_1610970394" r:id="rId65"/>
        </w:object>
      </w:r>
      <w:r>
        <w:rPr>
          <w:rFonts w:eastAsia="Calibri"/>
          <w:sz w:val="22"/>
          <w:szCs w:val="22"/>
        </w:rPr>
        <w:t xml:space="preserve">, </w:t>
      </w:r>
      <w:r w:rsidRPr="0040002E">
        <w:rPr>
          <w:rFonts w:eastAsia="Calibri"/>
          <w:position w:val="-22"/>
          <w:sz w:val="22"/>
          <w:szCs w:val="22"/>
        </w:rPr>
        <w:object w:dxaOrig="800" w:dyaOrig="580" w14:anchorId="1666713E">
          <v:shape id="_x0000_i1054" type="#_x0000_t75" style="width:40.5pt;height:29.25pt" o:ole="">
            <v:imagedata r:id="rId66" o:title=""/>
          </v:shape>
          <o:OLEObject Type="Embed" ProgID="Equation.DSMT4" ShapeID="_x0000_i1054" DrawAspect="Content" ObjectID="_1610970395" r:id="rId67"/>
        </w:object>
      </w: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50"/>
          <w:sz w:val="22"/>
          <w:szCs w:val="22"/>
        </w:rPr>
        <w:object w:dxaOrig="800" w:dyaOrig="859" w14:anchorId="7313211A">
          <v:shape id="_x0000_i1055" type="#_x0000_t75" style="width:40.5pt;height:42.75pt" o:ole="">
            <v:imagedata r:id="rId68" o:title=""/>
          </v:shape>
          <o:OLEObject Type="Embed" ProgID="Equation.DSMT4" ShapeID="_x0000_i1055" DrawAspect="Content" ObjectID="_1610970396" r:id="rId69"/>
        </w:object>
      </w:r>
      <w:r>
        <w:rPr>
          <w:rFonts w:eastAsia="Calibri"/>
          <w:sz w:val="22"/>
          <w:szCs w:val="22"/>
        </w:rPr>
        <w:t xml:space="preserve">   </w:t>
      </w:r>
      <w:r w:rsidR="00F54D08" w:rsidRPr="0040002E">
        <w:rPr>
          <w:rFonts w:eastAsia="Calibri"/>
          <w:position w:val="-50"/>
          <w:sz w:val="22"/>
          <w:szCs w:val="22"/>
        </w:rPr>
        <w:object w:dxaOrig="800" w:dyaOrig="859" w14:anchorId="3FE9CA85">
          <v:shape id="_x0000_i1056" type="#_x0000_t75" style="width:40.5pt;height:42.75pt" o:ole="">
            <v:imagedata r:id="rId70" o:title=""/>
          </v:shape>
          <o:OLEObject Type="Embed" ProgID="Equation.DSMT4" ShapeID="_x0000_i1056" DrawAspect="Content" ObjectID="_1610970397" r:id="rId71"/>
        </w:object>
      </w:r>
      <w:r>
        <w:rPr>
          <w:rFonts w:eastAsia="Calibri"/>
          <w:sz w:val="22"/>
          <w:szCs w:val="22"/>
        </w:rPr>
        <w:t>,</w:t>
      </w:r>
    </w:p>
    <w:p w14:paraId="6F5B0C0B" w14:textId="77777777" w:rsidR="0040002E" w:rsidRDefault="0040002E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22"/>
          <w:sz w:val="22"/>
          <w:szCs w:val="22"/>
        </w:rPr>
        <w:object w:dxaOrig="800" w:dyaOrig="580" w14:anchorId="070B35B3">
          <v:shape id="_x0000_i1057" type="#_x0000_t75" style="width:40.5pt;height:29.25pt" o:ole="">
            <v:imagedata r:id="rId72" o:title=""/>
          </v:shape>
          <o:OLEObject Type="Embed" ProgID="Equation.DSMT4" ShapeID="_x0000_i1057" DrawAspect="Content" ObjectID="_1610970398" r:id="rId73"/>
        </w:object>
      </w: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22"/>
          <w:sz w:val="22"/>
          <w:szCs w:val="22"/>
        </w:rPr>
        <w:object w:dxaOrig="800" w:dyaOrig="580" w14:anchorId="5417BE49">
          <v:shape id="_x0000_i1058" type="#_x0000_t75" style="width:40.5pt;height:29.25pt" o:ole="">
            <v:imagedata r:id="rId74" o:title=""/>
          </v:shape>
          <o:OLEObject Type="Embed" ProgID="Equation.DSMT4" ShapeID="_x0000_i1058" DrawAspect="Content" ObjectID="_1610970399" r:id="rId75"/>
        </w:object>
      </w:r>
      <w:r>
        <w:rPr>
          <w:rFonts w:eastAsia="Calibri"/>
          <w:sz w:val="22"/>
          <w:szCs w:val="22"/>
        </w:rPr>
        <w:t xml:space="preserve">   </w:t>
      </w:r>
      <w:r w:rsidRPr="0040002E">
        <w:rPr>
          <w:rFonts w:eastAsia="Calibri"/>
          <w:position w:val="-22"/>
          <w:sz w:val="22"/>
          <w:szCs w:val="22"/>
        </w:rPr>
        <w:object w:dxaOrig="800" w:dyaOrig="580" w14:anchorId="2DEBE172">
          <v:shape id="_x0000_i1059" type="#_x0000_t75" style="width:40.5pt;height:29.25pt" o:ole="">
            <v:imagedata r:id="rId76" o:title=""/>
          </v:shape>
          <o:OLEObject Type="Embed" ProgID="Equation.DSMT4" ShapeID="_x0000_i1059" DrawAspect="Content" ObjectID="_1610970400" r:id="rId77"/>
        </w:object>
      </w:r>
      <w:r>
        <w:rPr>
          <w:rFonts w:eastAsia="Calibri"/>
          <w:sz w:val="22"/>
          <w:szCs w:val="22"/>
        </w:rPr>
        <w:t xml:space="preserve">  </w:t>
      </w:r>
      <w:r w:rsidRPr="0040002E">
        <w:rPr>
          <w:rFonts w:eastAsia="Calibri"/>
          <w:position w:val="-22"/>
          <w:sz w:val="22"/>
          <w:szCs w:val="22"/>
        </w:rPr>
        <w:object w:dxaOrig="800" w:dyaOrig="580" w14:anchorId="4D348D9B">
          <v:shape id="_x0000_i1060" type="#_x0000_t75" style="width:40.5pt;height:29.25pt" o:ole="">
            <v:imagedata r:id="rId78" o:title=""/>
          </v:shape>
          <o:OLEObject Type="Embed" ProgID="Equation.DSMT4" ShapeID="_x0000_i1060" DrawAspect="Content" ObjectID="_1610970401" r:id="rId79"/>
        </w:object>
      </w:r>
      <w:r>
        <w:rPr>
          <w:rFonts w:eastAsia="Calibri"/>
          <w:sz w:val="22"/>
          <w:szCs w:val="22"/>
        </w:rPr>
        <w:t xml:space="preserve">  </w:t>
      </w:r>
      <w:r w:rsidRPr="0040002E">
        <w:rPr>
          <w:rFonts w:eastAsia="Calibri"/>
          <w:position w:val="-22"/>
          <w:sz w:val="22"/>
          <w:szCs w:val="22"/>
        </w:rPr>
        <w:object w:dxaOrig="800" w:dyaOrig="580" w14:anchorId="7429602D">
          <v:shape id="_x0000_i1061" type="#_x0000_t75" style="width:40.5pt;height:29.25pt" o:ole="">
            <v:imagedata r:id="rId80" o:title=""/>
          </v:shape>
          <o:OLEObject Type="Embed" ProgID="Equation.DSMT4" ShapeID="_x0000_i1061" DrawAspect="Content" ObjectID="_1610970402" r:id="rId81"/>
        </w:object>
      </w:r>
    </w:p>
    <w:p w14:paraId="12E9F40B" w14:textId="77777777" w:rsidR="0040002E" w:rsidRDefault="0016488B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4656" behindDoc="0" locked="0" layoutInCell="1" allowOverlap="1" wp14:anchorId="725B9BA0" wp14:editId="3F6E3DF0">
            <wp:simplePos x="0" y="0"/>
            <wp:positionH relativeFrom="column">
              <wp:posOffset>4336336</wp:posOffset>
            </wp:positionH>
            <wp:positionV relativeFrom="paragraph">
              <wp:posOffset>122931</wp:posOffset>
            </wp:positionV>
            <wp:extent cx="2132192" cy="1450419"/>
            <wp:effectExtent l="0" t="0" r="0" b="0"/>
            <wp:wrapNone/>
            <wp:docPr id="387" name="Imagem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NEW ORLEANS, LA-JAN. 12: A local jazz band performs in front of Jackson Square in the New Orleans French Quarter on January 12, 2013, to the delight of visitors in town for Superbowl XLVII. - stock photo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192" cy="1450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0002E">
        <w:rPr>
          <w:rFonts w:eastAsia="Calibri"/>
          <w:sz w:val="22"/>
          <w:szCs w:val="22"/>
        </w:rPr>
        <w:tab/>
      </w:r>
      <w:r w:rsidR="0040002E" w:rsidRPr="0040002E">
        <w:rPr>
          <w:rFonts w:eastAsia="Calibri"/>
          <w:position w:val="-22"/>
          <w:sz w:val="22"/>
          <w:szCs w:val="22"/>
        </w:rPr>
        <w:object w:dxaOrig="800" w:dyaOrig="580" w14:anchorId="034B00ED">
          <v:shape id="_x0000_i1062" type="#_x0000_t75" style="width:40.5pt;height:29.25pt" o:ole="">
            <v:imagedata r:id="rId83" o:title=""/>
          </v:shape>
          <o:OLEObject Type="Embed" ProgID="Equation.DSMT4" ShapeID="_x0000_i1062" DrawAspect="Content" ObjectID="_1610970403" r:id="rId84"/>
        </w:object>
      </w:r>
      <w:r w:rsidR="0040002E">
        <w:rPr>
          <w:rFonts w:eastAsia="Calibri"/>
          <w:sz w:val="22"/>
          <w:szCs w:val="22"/>
        </w:rPr>
        <w:t>,</w:t>
      </w:r>
      <w:r w:rsidR="0040002E">
        <w:rPr>
          <w:rFonts w:eastAsia="Calibri"/>
          <w:sz w:val="22"/>
          <w:szCs w:val="22"/>
        </w:rPr>
        <w:tab/>
      </w:r>
      <w:r w:rsidR="0040002E" w:rsidRPr="0040002E">
        <w:rPr>
          <w:rFonts w:eastAsia="Calibri"/>
          <w:position w:val="-50"/>
          <w:sz w:val="22"/>
          <w:szCs w:val="22"/>
        </w:rPr>
        <w:object w:dxaOrig="800" w:dyaOrig="859" w14:anchorId="6F6F2450">
          <v:shape id="_x0000_i1063" type="#_x0000_t75" style="width:40.5pt;height:42.75pt" o:ole="">
            <v:imagedata r:id="rId85" o:title=""/>
          </v:shape>
          <o:OLEObject Type="Embed" ProgID="Equation.DSMT4" ShapeID="_x0000_i1063" DrawAspect="Content" ObjectID="_1610970404" r:id="rId86"/>
        </w:object>
      </w:r>
      <w:r w:rsidR="0040002E">
        <w:rPr>
          <w:rFonts w:eastAsia="Calibri"/>
          <w:sz w:val="22"/>
          <w:szCs w:val="22"/>
        </w:rPr>
        <w:t xml:space="preserve">  </w:t>
      </w:r>
      <w:r w:rsidR="0040002E" w:rsidRPr="0040002E">
        <w:rPr>
          <w:rFonts w:eastAsia="Calibri"/>
          <w:position w:val="-50"/>
          <w:sz w:val="22"/>
          <w:szCs w:val="22"/>
        </w:rPr>
        <w:object w:dxaOrig="800" w:dyaOrig="859" w14:anchorId="15D11551">
          <v:shape id="_x0000_i1064" type="#_x0000_t75" style="width:40.5pt;height:42.75pt" o:ole="">
            <v:imagedata r:id="rId87" o:title=""/>
          </v:shape>
          <o:OLEObject Type="Embed" ProgID="Equation.DSMT4" ShapeID="_x0000_i1064" DrawAspect="Content" ObjectID="_1610970405" r:id="rId88"/>
        </w:object>
      </w:r>
      <w:r w:rsidR="0040002E">
        <w:rPr>
          <w:rFonts w:eastAsia="Calibri"/>
          <w:sz w:val="22"/>
          <w:szCs w:val="22"/>
        </w:rPr>
        <w:t xml:space="preserve">  </w:t>
      </w:r>
      <w:r w:rsidR="00F54D08" w:rsidRPr="0040002E">
        <w:rPr>
          <w:rFonts w:eastAsia="Calibri"/>
          <w:position w:val="-50"/>
          <w:sz w:val="22"/>
          <w:szCs w:val="22"/>
        </w:rPr>
        <w:object w:dxaOrig="800" w:dyaOrig="859" w14:anchorId="112B7F66">
          <v:shape id="_x0000_i1065" type="#_x0000_t75" style="width:40.5pt;height:42.75pt" o:ole="">
            <v:imagedata r:id="rId89" o:title=""/>
          </v:shape>
          <o:OLEObject Type="Embed" ProgID="Equation.DSMT4" ShapeID="_x0000_i1065" DrawAspect="Content" ObjectID="_1610970406" r:id="rId90"/>
        </w:object>
      </w:r>
      <w:r w:rsidR="0040002E">
        <w:rPr>
          <w:rFonts w:eastAsia="Calibri"/>
          <w:sz w:val="22"/>
          <w:szCs w:val="22"/>
        </w:rPr>
        <w:t xml:space="preserve">  </w:t>
      </w:r>
      <w:r w:rsidR="0040002E" w:rsidRPr="0040002E">
        <w:rPr>
          <w:rFonts w:eastAsia="Calibri"/>
          <w:position w:val="-50"/>
          <w:sz w:val="22"/>
          <w:szCs w:val="22"/>
        </w:rPr>
        <w:object w:dxaOrig="800" w:dyaOrig="859" w14:anchorId="4CC31DA8">
          <v:shape id="_x0000_i1066" type="#_x0000_t75" style="width:40.5pt;height:42.75pt" o:ole="">
            <v:imagedata r:id="rId91" o:title=""/>
          </v:shape>
          <o:OLEObject Type="Embed" ProgID="Equation.DSMT4" ShapeID="_x0000_i1066" DrawAspect="Content" ObjectID="_1610970407" r:id="rId92"/>
        </w:object>
      </w:r>
      <w:r w:rsidR="0040002E">
        <w:rPr>
          <w:rFonts w:eastAsia="Calibri"/>
          <w:sz w:val="22"/>
          <w:szCs w:val="22"/>
        </w:rPr>
        <w:t xml:space="preserve">   </w:t>
      </w:r>
      <w:r w:rsidR="0040002E" w:rsidRPr="0040002E">
        <w:rPr>
          <w:rFonts w:eastAsia="Calibri"/>
          <w:position w:val="-26"/>
          <w:sz w:val="22"/>
          <w:szCs w:val="22"/>
        </w:rPr>
        <w:object w:dxaOrig="800" w:dyaOrig="620" w14:anchorId="7455994F">
          <v:shape id="_x0000_i1067" type="#_x0000_t75" style="width:40.5pt;height:31.5pt" o:ole="">
            <v:imagedata r:id="rId93" o:title=""/>
          </v:shape>
          <o:OLEObject Type="Embed" ProgID="Equation.DSMT4" ShapeID="_x0000_i1067" DrawAspect="Content" ObjectID="_1610970408" r:id="rId94"/>
        </w:object>
      </w:r>
    </w:p>
    <w:p w14:paraId="3443FFB9" w14:textId="77777777" w:rsidR="0040002E" w:rsidRDefault="0040002E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50"/>
          <w:sz w:val="22"/>
          <w:szCs w:val="22"/>
        </w:rPr>
        <w:object w:dxaOrig="800" w:dyaOrig="859" w14:anchorId="12E75F64">
          <v:shape id="_x0000_i1068" type="#_x0000_t75" style="width:40.5pt;height:42.75pt" o:ole="">
            <v:imagedata r:id="rId95" o:title=""/>
          </v:shape>
          <o:OLEObject Type="Embed" ProgID="Equation.DSMT4" ShapeID="_x0000_i1068" DrawAspect="Content" ObjectID="_1610970409" r:id="rId96"/>
        </w:object>
      </w:r>
      <w:r>
        <w:rPr>
          <w:rFonts w:eastAsia="Calibri"/>
          <w:sz w:val="22"/>
          <w:szCs w:val="22"/>
        </w:rPr>
        <w:t>?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</w:p>
    <w:p w14:paraId="2FB618C0" w14:textId="77777777" w:rsidR="0016488B" w:rsidRDefault="0016488B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77E04E98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0800" behindDoc="0" locked="0" layoutInCell="1" allowOverlap="1" wp14:anchorId="51434430" wp14:editId="1C9BBC82">
            <wp:simplePos x="0" y="0"/>
            <wp:positionH relativeFrom="column">
              <wp:posOffset>4271010</wp:posOffset>
            </wp:positionH>
            <wp:positionV relativeFrom="paragraph">
              <wp:posOffset>-240665</wp:posOffset>
            </wp:positionV>
            <wp:extent cx="1791335" cy="18122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\\srv-files1.portoeditora.pt\users$\BG\Restauracao\ndomingues\Desktop\_TRABALHO_\M6FN\05_Guia_professor\DD\20131533_Cont_DD173.pn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335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88B" w:rsidRPr="00252BDB">
        <w:rPr>
          <w:rFonts w:eastAsia="Calibri"/>
          <w:b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  <w:t>Considera os números dado</w:t>
      </w:r>
      <w:r w:rsidR="0016488B">
        <w:rPr>
          <w:rFonts w:eastAsia="Calibri"/>
          <w:sz w:val="22"/>
          <w:szCs w:val="22"/>
        </w:rPr>
        <w:t xml:space="preserve">s da figura </w:t>
      </w:r>
      <w:r w:rsidR="00864C5C">
        <w:rPr>
          <w:rFonts w:eastAsia="Calibri"/>
          <w:sz w:val="22"/>
          <w:szCs w:val="22"/>
        </w:rPr>
        <w:t>1</w:t>
      </w:r>
      <w:r w:rsidR="0016488B">
        <w:rPr>
          <w:rFonts w:eastAsia="Calibri"/>
          <w:sz w:val="22"/>
          <w:szCs w:val="22"/>
        </w:rPr>
        <w:t>.</w:t>
      </w:r>
    </w:p>
    <w:p w14:paraId="73341D0B" w14:textId="77777777" w:rsidR="0016488B" w:rsidRDefault="00283CD2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="0016488B">
        <w:rPr>
          <w:rFonts w:eastAsia="Calibri"/>
          <w:sz w:val="22"/>
          <w:szCs w:val="22"/>
        </w:rPr>
        <w:t>Indica:</w:t>
      </w:r>
    </w:p>
    <w:p w14:paraId="314B2AB4" w14:textId="77777777" w:rsidR="0016488B" w:rsidRDefault="0016488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  <w:t>os números naturais;</w:t>
      </w:r>
    </w:p>
    <w:p w14:paraId="2BB21109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69445158" w14:textId="77777777" w:rsidR="0016488B" w:rsidRDefault="0016488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>2.2.</w:t>
      </w:r>
      <w:r>
        <w:rPr>
          <w:rFonts w:eastAsia="Calibri"/>
          <w:sz w:val="22"/>
          <w:szCs w:val="22"/>
        </w:rPr>
        <w:tab/>
        <w:t>os números racionais não inteiros;</w:t>
      </w:r>
    </w:p>
    <w:p w14:paraId="7CF19D51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5C2D3265" w14:textId="77777777" w:rsidR="0016488B" w:rsidRDefault="0016488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>2.3.</w:t>
      </w:r>
      <w:r>
        <w:rPr>
          <w:rFonts w:eastAsia="Calibri"/>
          <w:sz w:val="22"/>
          <w:szCs w:val="22"/>
        </w:rPr>
        <w:tab/>
        <w:t>os números primos;</w:t>
      </w:r>
    </w:p>
    <w:p w14:paraId="4CF34434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2B8C4DDE" w14:textId="77777777" w:rsidR="0016488B" w:rsidRDefault="0016488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>2.4.</w:t>
      </w:r>
      <w:r>
        <w:rPr>
          <w:rFonts w:eastAsia="Calibri"/>
          <w:sz w:val="22"/>
          <w:szCs w:val="22"/>
        </w:rPr>
        <w:tab/>
        <w:t>um par de números primos entre si.</w:t>
      </w:r>
    </w:p>
    <w:p w14:paraId="4094025C" w14:textId="77777777" w:rsid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092B4C8E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5D24A1DA" w14:textId="77777777" w:rsid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>3.</w:t>
      </w:r>
      <w:r w:rsidRPr="00252BDB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 xml:space="preserve">Completa com um dos símbolos </w:t>
      </w:r>
      <w:r w:rsidRPr="00252BDB">
        <w:rPr>
          <w:rFonts w:eastAsia="Calibri"/>
          <w:position w:val="-4"/>
          <w:sz w:val="22"/>
          <w:szCs w:val="22"/>
        </w:rPr>
        <w:object w:dxaOrig="180" w:dyaOrig="180" w14:anchorId="1D9B7D41">
          <v:shape id="_x0000_i1069" type="#_x0000_t75" style="width:9pt;height:9pt" o:ole="">
            <v:imagedata r:id="rId98" o:title=""/>
          </v:shape>
          <o:OLEObject Type="Embed" ProgID="Equation.DSMT4" ShapeID="_x0000_i1069" DrawAspect="Content" ObjectID="_1610970410" r:id="rId99"/>
        </w:object>
      </w:r>
      <w:r>
        <w:rPr>
          <w:rFonts w:eastAsia="Calibri"/>
          <w:sz w:val="22"/>
          <w:szCs w:val="22"/>
        </w:rPr>
        <w:t xml:space="preserve"> ou </w:t>
      </w:r>
      <w:r w:rsidRPr="00252BDB">
        <w:rPr>
          <w:rFonts w:eastAsia="Calibri"/>
          <w:position w:val="-6"/>
          <w:sz w:val="22"/>
          <w:szCs w:val="22"/>
        </w:rPr>
        <w:object w:dxaOrig="180" w:dyaOrig="220" w14:anchorId="7120D8AA">
          <v:shape id="_x0000_i1070" type="#_x0000_t75" style="width:9pt;height:10.5pt" o:ole="">
            <v:imagedata r:id="rId100" o:title=""/>
          </v:shape>
          <o:OLEObject Type="Embed" ProgID="Equation.DSMT4" ShapeID="_x0000_i1070" DrawAspect="Content" ObjectID="_1610970411" r:id="rId101"/>
        </w:object>
      </w:r>
      <w:r>
        <w:rPr>
          <w:rFonts w:eastAsia="Calibri"/>
          <w:sz w:val="22"/>
          <w:szCs w:val="22"/>
        </w:rPr>
        <w:t>.</w:t>
      </w:r>
    </w:p>
    <w:p w14:paraId="6161FFDC" w14:textId="77777777" w:rsidR="00283CD2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>3.1.</w:t>
      </w:r>
      <w:r w:rsidRPr="00252BDB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position w:val="-10"/>
          <w:sz w:val="22"/>
          <w:szCs w:val="22"/>
        </w:rPr>
        <w:object w:dxaOrig="880" w:dyaOrig="300" w14:anchorId="1424D87D">
          <v:shape id="_x0000_i1071" type="#_x0000_t75" style="width:43.5pt;height:15pt" o:ole="">
            <v:imagedata r:id="rId102" o:title=""/>
          </v:shape>
          <o:OLEObject Type="Embed" ProgID="Equation.DSMT4" ShapeID="_x0000_i1071" DrawAspect="Content" ObjectID="_1610970412" r:id="rId103"/>
        </w:object>
      </w:r>
      <w:r w:rsidRPr="00252BDB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 xml:space="preserve">3.2.  </w:t>
      </w:r>
      <w:r w:rsidRPr="00252BDB">
        <w:rPr>
          <w:rFonts w:eastAsia="Calibri"/>
          <w:b/>
          <w:position w:val="-22"/>
          <w:sz w:val="22"/>
          <w:szCs w:val="22"/>
        </w:rPr>
        <w:object w:dxaOrig="940" w:dyaOrig="580" w14:anchorId="6491E815">
          <v:shape id="_x0000_i1072" type="#_x0000_t75" style="width:46.5pt;height:29.25pt" o:ole="">
            <v:imagedata r:id="rId104" o:title=""/>
          </v:shape>
          <o:OLEObject Type="Embed" ProgID="Equation.DSMT4" ShapeID="_x0000_i1072" DrawAspect="Content" ObjectID="_1610970413" r:id="rId105"/>
        </w:object>
      </w:r>
    </w:p>
    <w:p w14:paraId="07A188B2" w14:textId="77777777" w:rsidR="00283CD2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 xml:space="preserve">3.3.  </w:t>
      </w:r>
      <w:r w:rsidRPr="00252BDB">
        <w:rPr>
          <w:rFonts w:eastAsia="Calibri"/>
          <w:b/>
          <w:position w:val="-22"/>
          <w:sz w:val="22"/>
          <w:szCs w:val="22"/>
        </w:rPr>
        <w:object w:dxaOrig="920" w:dyaOrig="580" w14:anchorId="4C816211">
          <v:shape id="_x0000_i1073" type="#_x0000_t75" style="width:46.5pt;height:29.25pt" o:ole="">
            <v:imagedata r:id="rId106" o:title=""/>
          </v:shape>
          <o:OLEObject Type="Embed" ProgID="Equation.DSMT4" ShapeID="_x0000_i1073" DrawAspect="Content" ObjectID="_1610970414" r:id="rId107"/>
        </w:object>
      </w:r>
      <w:r w:rsidR="00283CD2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  <w:t xml:space="preserve">3.4.   </w:t>
      </w:r>
      <w:r w:rsidRPr="00252BDB">
        <w:rPr>
          <w:rFonts w:eastAsia="Calibri"/>
          <w:b/>
          <w:position w:val="-10"/>
          <w:sz w:val="22"/>
          <w:szCs w:val="22"/>
        </w:rPr>
        <w:object w:dxaOrig="720" w:dyaOrig="300" w14:anchorId="1A9C0A5C">
          <v:shape id="_x0000_i1074" type="#_x0000_t75" style="width:36pt;height:15pt" o:ole="">
            <v:imagedata r:id="rId108" o:title=""/>
          </v:shape>
          <o:OLEObject Type="Embed" ProgID="Equation.DSMT4" ShapeID="_x0000_i1074" DrawAspect="Content" ObjectID="_1610970415" r:id="rId109"/>
        </w:object>
      </w:r>
    </w:p>
    <w:p w14:paraId="5B05CC1C" w14:textId="77777777" w:rsidR="00252BDB" w:rsidRP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 xml:space="preserve">3.5.  </w:t>
      </w:r>
      <w:r w:rsidRPr="00252BDB">
        <w:rPr>
          <w:rFonts w:eastAsia="Calibri"/>
          <w:b/>
          <w:position w:val="-22"/>
          <w:sz w:val="22"/>
          <w:szCs w:val="22"/>
        </w:rPr>
        <w:object w:dxaOrig="880" w:dyaOrig="580" w14:anchorId="6F461947">
          <v:shape id="_x0000_i1075" type="#_x0000_t75" style="width:43.5pt;height:29.25pt" o:ole="">
            <v:imagedata r:id="rId110" o:title=""/>
          </v:shape>
          <o:OLEObject Type="Embed" ProgID="Equation.DSMT4" ShapeID="_x0000_i1075" DrawAspect="Content" ObjectID="_1610970416" r:id="rId111"/>
        </w:object>
      </w:r>
      <w:r w:rsidRPr="00252BDB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  <w:t xml:space="preserve">3.6.   </w:t>
      </w:r>
      <w:r w:rsidRPr="00252BDB">
        <w:rPr>
          <w:rFonts w:eastAsia="Calibri"/>
          <w:b/>
          <w:position w:val="-22"/>
          <w:sz w:val="22"/>
          <w:szCs w:val="22"/>
        </w:rPr>
        <w:object w:dxaOrig="1160" w:dyaOrig="580" w14:anchorId="6F4498EC">
          <v:shape id="_x0000_i1076" type="#_x0000_t75" style="width:57.75pt;height:29.25pt" o:ole="">
            <v:imagedata r:id="rId112" o:title=""/>
          </v:shape>
          <o:OLEObject Type="Embed" ProgID="Equation.DSMT4" ShapeID="_x0000_i1076" DrawAspect="Content" ObjectID="_1610970417" r:id="rId113"/>
        </w:object>
      </w:r>
    </w:p>
    <w:p w14:paraId="087437E6" w14:textId="77777777" w:rsidR="00283CD2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 xml:space="preserve">3.7.   </w:t>
      </w:r>
      <w:r w:rsidRPr="00252BDB">
        <w:rPr>
          <w:rFonts w:eastAsia="Calibri"/>
          <w:b/>
          <w:position w:val="-22"/>
          <w:sz w:val="22"/>
          <w:szCs w:val="22"/>
        </w:rPr>
        <w:object w:dxaOrig="1160" w:dyaOrig="580" w14:anchorId="35AB97BC">
          <v:shape id="_x0000_i1077" type="#_x0000_t75" style="width:57.75pt;height:29.25pt" o:ole="">
            <v:imagedata r:id="rId114" o:title=""/>
          </v:shape>
          <o:OLEObject Type="Embed" ProgID="Equation.DSMT4" ShapeID="_x0000_i1077" DrawAspect="Content" ObjectID="_1610970418" r:id="rId115"/>
        </w:object>
      </w:r>
      <w:r w:rsidRPr="00252BDB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 xml:space="preserve">3.8.  </w:t>
      </w:r>
      <w:r w:rsidRPr="00252BDB">
        <w:rPr>
          <w:rFonts w:eastAsia="Calibri"/>
          <w:b/>
          <w:position w:val="-22"/>
          <w:sz w:val="22"/>
          <w:szCs w:val="22"/>
        </w:rPr>
        <w:object w:dxaOrig="1160" w:dyaOrig="580" w14:anchorId="12E8E6D5">
          <v:shape id="_x0000_i1078" type="#_x0000_t75" style="width:57.75pt;height:29.25pt" o:ole="">
            <v:imagedata r:id="rId116" o:title=""/>
          </v:shape>
          <o:OLEObject Type="Embed" ProgID="Equation.DSMT4" ShapeID="_x0000_i1078" DrawAspect="Content" ObjectID="_1610970419" r:id="rId117"/>
        </w:object>
      </w:r>
    </w:p>
    <w:p w14:paraId="6D913158" w14:textId="77777777" w:rsid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 xml:space="preserve">3.9.  </w:t>
      </w:r>
      <w:r w:rsidRPr="00252BDB">
        <w:rPr>
          <w:rFonts w:eastAsia="Calibri"/>
          <w:b/>
          <w:position w:val="-22"/>
          <w:sz w:val="22"/>
          <w:szCs w:val="22"/>
        </w:rPr>
        <w:object w:dxaOrig="1120" w:dyaOrig="580" w14:anchorId="0BEC4390">
          <v:shape id="_x0000_i1079" type="#_x0000_t75" style="width:55.5pt;height:29.25pt" o:ole="">
            <v:imagedata r:id="rId118" o:title=""/>
          </v:shape>
          <o:OLEObject Type="Embed" ProgID="Equation.DSMT4" ShapeID="_x0000_i1079" DrawAspect="Content" ObjectID="_1610970420" r:id="rId119"/>
        </w:object>
      </w:r>
      <w:r w:rsidR="00864C5C">
        <w:rPr>
          <w:rFonts w:eastAsia="Calibri"/>
          <w:b/>
          <w:sz w:val="22"/>
          <w:szCs w:val="22"/>
        </w:rPr>
        <w:tab/>
      </w:r>
      <w:r w:rsidR="00864C5C">
        <w:rPr>
          <w:rFonts w:eastAsia="Calibri"/>
          <w:b/>
          <w:sz w:val="22"/>
          <w:szCs w:val="22"/>
        </w:rPr>
        <w:tab/>
      </w:r>
      <w:r w:rsidR="00864C5C">
        <w:rPr>
          <w:rFonts w:eastAsia="Calibri"/>
          <w:b/>
          <w:sz w:val="22"/>
          <w:szCs w:val="22"/>
        </w:rPr>
        <w:tab/>
      </w:r>
      <w:r w:rsidR="00864C5C">
        <w:rPr>
          <w:rFonts w:eastAsia="Calibri"/>
          <w:b/>
          <w:sz w:val="22"/>
          <w:szCs w:val="22"/>
        </w:rPr>
        <w:tab/>
        <w:t xml:space="preserve">3.10.  </w:t>
      </w:r>
      <w:r w:rsidR="00864C5C" w:rsidRPr="00864C5C">
        <w:rPr>
          <w:rFonts w:eastAsia="Calibri"/>
          <w:b/>
          <w:position w:val="-22"/>
          <w:sz w:val="22"/>
          <w:szCs w:val="22"/>
        </w:rPr>
        <w:object w:dxaOrig="1340" w:dyaOrig="600" w14:anchorId="01E8980C">
          <v:shape id="_x0000_i1080" type="#_x0000_t75" style="width:67.5pt;height:30pt" o:ole="">
            <v:imagedata r:id="rId120" o:title=""/>
          </v:shape>
          <o:OLEObject Type="Embed" ProgID="Equation.DSMT4" ShapeID="_x0000_i1080" DrawAspect="Content" ObjectID="_1610970421" r:id="rId121"/>
        </w:object>
      </w:r>
      <w:r w:rsidR="00864C5C">
        <w:rPr>
          <w:rFonts w:eastAsia="Calibri"/>
          <w:b/>
          <w:sz w:val="22"/>
          <w:szCs w:val="22"/>
        </w:rPr>
        <w:t xml:space="preserve"> </w:t>
      </w:r>
    </w:p>
    <w:p w14:paraId="761EDF0C" w14:textId="77777777" w:rsid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</w:p>
    <w:p w14:paraId="195FC6B9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</w:p>
    <w:p w14:paraId="0A576853" w14:textId="77777777" w:rsidR="00E40D55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4.</w:t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 xml:space="preserve">Observa as temperaturas mínimas, em graus Celsius, </w:t>
      </w:r>
      <w:r w:rsidR="00E40D55">
        <w:rPr>
          <w:rFonts w:eastAsia="Calibri"/>
          <w:sz w:val="22"/>
          <w:szCs w:val="22"/>
        </w:rPr>
        <w:t xml:space="preserve">registadas </w:t>
      </w:r>
      <w:r w:rsidR="00283CD2">
        <w:rPr>
          <w:rFonts w:eastAsia="Calibri"/>
          <w:sz w:val="22"/>
          <w:szCs w:val="22"/>
        </w:rPr>
        <w:t>n</w:t>
      </w:r>
      <w:r w:rsidR="00E40D55">
        <w:rPr>
          <w:rFonts w:eastAsia="Calibri"/>
          <w:sz w:val="22"/>
          <w:szCs w:val="22"/>
        </w:rPr>
        <w:t>as cidades de Bragança e da Guarda</w:t>
      </w:r>
      <w:r w:rsidR="00283CD2">
        <w:rPr>
          <w:rFonts w:eastAsia="Calibri"/>
          <w:sz w:val="22"/>
          <w:szCs w:val="22"/>
        </w:rPr>
        <w:t>,</w:t>
      </w:r>
      <w:r w:rsidR="00E40D55">
        <w:rPr>
          <w:rFonts w:eastAsia="Calibri"/>
          <w:sz w:val="22"/>
          <w:szCs w:val="22"/>
        </w:rPr>
        <w:t xml:space="preserve"> no dia 25 de </w:t>
      </w:r>
      <w:r w:rsidR="00283CD2">
        <w:rPr>
          <w:rFonts w:eastAsia="Calibri"/>
          <w:sz w:val="22"/>
          <w:szCs w:val="22"/>
        </w:rPr>
        <w:t>d</w:t>
      </w:r>
      <w:r w:rsidR="00E40D55">
        <w:rPr>
          <w:rFonts w:eastAsia="Calibri"/>
          <w:sz w:val="22"/>
          <w:szCs w:val="22"/>
        </w:rPr>
        <w:t>ezembro</w:t>
      </w:r>
      <w:r w:rsidR="00283CD2">
        <w:rPr>
          <w:rFonts w:eastAsia="Calibri"/>
          <w:sz w:val="22"/>
          <w:szCs w:val="22"/>
        </w:rPr>
        <w:t>,</w:t>
      </w:r>
      <w:r w:rsidR="00E40D55">
        <w:rPr>
          <w:rFonts w:eastAsia="Calibri"/>
          <w:sz w:val="22"/>
          <w:szCs w:val="22"/>
        </w:rPr>
        <w:t xml:space="preserve"> durante as primeiras 6 horas do dia.</w:t>
      </w:r>
    </w:p>
    <w:p w14:paraId="5649E5B5" w14:textId="77777777" w:rsidR="00E40D55" w:rsidRPr="00283CD2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10"/>
          <w:szCs w:val="10"/>
        </w:rPr>
      </w:pPr>
      <w:r w:rsidRPr="00283CD2">
        <w:rPr>
          <w:rFonts w:eastAsia="Calibri"/>
          <w:b/>
          <w:sz w:val="10"/>
          <w:szCs w:val="10"/>
        </w:rPr>
        <w:tab/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220"/>
        <w:gridCol w:w="1168"/>
        <w:gridCol w:w="1167"/>
        <w:gridCol w:w="1167"/>
        <w:gridCol w:w="1167"/>
        <w:gridCol w:w="1167"/>
        <w:gridCol w:w="1171"/>
      </w:tblGrid>
      <w:tr w:rsidR="00E40D55" w14:paraId="45E364E5" w14:textId="77777777" w:rsidTr="00283CD2">
        <w:trPr>
          <w:jc w:val="center"/>
        </w:trPr>
        <w:tc>
          <w:tcPr>
            <w:tcW w:w="1220" w:type="dxa"/>
            <w:tcBorders>
              <w:top w:val="nil"/>
              <w:left w:val="nil"/>
              <w:bottom w:val="single" w:sz="4" w:space="0" w:color="76923C"/>
              <w:right w:val="single" w:sz="4" w:space="0" w:color="76923C"/>
            </w:tcBorders>
          </w:tcPr>
          <w:p w14:paraId="6BFE3B60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14:paraId="1338BDED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14:paraId="02DADDE1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14:paraId="217EBDBB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14:paraId="1641833C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14:paraId="6A54462C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5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7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14:paraId="3E14FAB9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6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</w:tr>
      <w:tr w:rsidR="00E40D55" w14:paraId="23C1A561" w14:textId="77777777" w:rsidTr="00283CD2">
        <w:trPr>
          <w:jc w:val="center"/>
        </w:trPr>
        <w:tc>
          <w:tcPr>
            <w:tcW w:w="122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14:paraId="3FA28F4A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Bragança</w:t>
            </w:r>
          </w:p>
        </w:tc>
        <w:tc>
          <w:tcPr>
            <w:tcW w:w="116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5A5FEB83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2CDAF46E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66DFF2C1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3870CB4D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5A34261B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7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1DA6D18C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1,5</w:t>
            </w:r>
          </w:p>
        </w:tc>
      </w:tr>
      <w:tr w:rsidR="00E40D55" w14:paraId="71672E4A" w14:textId="77777777" w:rsidTr="00283CD2">
        <w:trPr>
          <w:jc w:val="center"/>
        </w:trPr>
        <w:tc>
          <w:tcPr>
            <w:tcW w:w="122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14:paraId="56F23295" w14:textId="77777777"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Guarda</w:t>
            </w:r>
          </w:p>
        </w:tc>
        <w:tc>
          <w:tcPr>
            <w:tcW w:w="116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248B6EC0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14246F74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54D4755A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75A6F115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207BA858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7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42F5F93B" w14:textId="77777777"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4</w:t>
            </w:r>
          </w:p>
        </w:tc>
      </w:tr>
    </w:tbl>
    <w:p w14:paraId="1E67AF44" w14:textId="77777777" w:rsidR="00252BDB" w:rsidRPr="00283CD2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10"/>
          <w:szCs w:val="10"/>
        </w:rPr>
      </w:pPr>
      <w:r w:rsidRPr="00283CD2">
        <w:rPr>
          <w:rFonts w:eastAsia="Calibri"/>
          <w:b/>
          <w:sz w:val="10"/>
          <w:szCs w:val="10"/>
        </w:rPr>
        <w:tab/>
      </w:r>
      <w:r w:rsidRPr="00283CD2">
        <w:rPr>
          <w:rFonts w:eastAsia="Calibri"/>
          <w:b/>
          <w:sz w:val="10"/>
          <w:szCs w:val="10"/>
        </w:rPr>
        <w:tab/>
      </w:r>
    </w:p>
    <w:p w14:paraId="0ABB8A37" w14:textId="77777777" w:rsidR="00E40D55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4.1.</w:t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Qual foi a temperatura mais baixa registada nas duas cidades?</w:t>
      </w:r>
    </w:p>
    <w:p w14:paraId="57B21088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65312638" w14:textId="77777777" w:rsidR="00E40D55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4.2.</w:t>
      </w:r>
      <w:r>
        <w:rPr>
          <w:rFonts w:eastAsia="Calibri"/>
          <w:sz w:val="22"/>
          <w:szCs w:val="22"/>
        </w:rPr>
        <w:tab/>
        <w:t>Qual foi a temperatura mais elevada registada nas duas cidades?</w:t>
      </w:r>
    </w:p>
    <w:p w14:paraId="29941301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30A9CCFB" w14:textId="77777777" w:rsidR="00E40D55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4.3.</w:t>
      </w:r>
      <w:r>
        <w:rPr>
          <w:rFonts w:eastAsia="Calibri"/>
          <w:sz w:val="22"/>
          <w:szCs w:val="22"/>
        </w:rPr>
        <w:tab/>
        <w:t xml:space="preserve">Qual foi, em </w:t>
      </w:r>
      <w:proofErr w:type="spellStart"/>
      <w:r>
        <w:rPr>
          <w:rFonts w:eastAsia="Calibri"/>
          <w:sz w:val="22"/>
          <w:szCs w:val="22"/>
        </w:rPr>
        <w:t>ºC</w:t>
      </w:r>
      <w:proofErr w:type="spellEnd"/>
      <w:r>
        <w:rPr>
          <w:rFonts w:eastAsia="Calibri"/>
          <w:sz w:val="22"/>
          <w:szCs w:val="22"/>
        </w:rPr>
        <w:t>, a subida de temperatura registada na cidade de Bragança:</w:t>
      </w:r>
    </w:p>
    <w:p w14:paraId="7D2974D3" w14:textId="77777777" w:rsidR="00E40D55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4.3.1.</w:t>
      </w:r>
      <w:r>
        <w:rPr>
          <w:rFonts w:eastAsia="Calibri"/>
          <w:sz w:val="22"/>
          <w:szCs w:val="22"/>
        </w:rPr>
        <w:tab/>
      </w:r>
      <w:r w:rsidR="00283CD2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da 1</w:t>
      </w:r>
      <w:r w:rsidR="00283CD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 para as 4</w:t>
      </w:r>
      <w:r w:rsidR="00283CD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h?</w:t>
      </w:r>
      <w:r w:rsidR="00283CD2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4.3.2.</w:t>
      </w:r>
      <w:r>
        <w:rPr>
          <w:rFonts w:eastAsia="Calibri"/>
          <w:sz w:val="22"/>
          <w:szCs w:val="22"/>
        </w:rPr>
        <w:tab/>
      </w:r>
      <w:r w:rsidR="00283CD2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das 2</w:t>
      </w:r>
      <w:r w:rsidR="00283CD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 para as 6</w:t>
      </w:r>
      <w:r w:rsidR="00283CD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h?</w:t>
      </w:r>
    </w:p>
    <w:p w14:paraId="3A73B2F8" w14:textId="77777777"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14:paraId="03A5B8BA" w14:textId="77777777" w:rsidR="001D56AA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4.4.</w:t>
      </w:r>
      <w:r>
        <w:rPr>
          <w:rFonts w:eastAsia="Calibri"/>
          <w:sz w:val="22"/>
          <w:szCs w:val="22"/>
        </w:rPr>
        <w:tab/>
        <w:t>Em qual das cidades a temperatura regist</w:t>
      </w:r>
      <w:r w:rsidR="00283CD2">
        <w:rPr>
          <w:rFonts w:eastAsia="Calibri"/>
          <w:sz w:val="22"/>
          <w:szCs w:val="22"/>
        </w:rPr>
        <w:t xml:space="preserve">ada foi sempre negativa? </w:t>
      </w:r>
    </w:p>
    <w:p w14:paraId="07AC68E0" w14:textId="77777777" w:rsidR="001D56AA" w:rsidRDefault="001D56AA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14:paraId="7C4020C7" w14:textId="77777777" w:rsidR="00E40D55" w:rsidRPr="001D56AA" w:rsidRDefault="001D56AA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color w:val="C00000"/>
          <w:sz w:val="22"/>
          <w:szCs w:val="22"/>
        </w:rPr>
      </w:pPr>
      <w:r w:rsidRPr="001D56AA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14:paraId="43367677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16"/>
          <w:sz w:val="15"/>
          <w:szCs w:val="15"/>
          <w:lang w:val="pt-PT"/>
        </w:rPr>
        <w:object w:dxaOrig="700" w:dyaOrig="420" w14:anchorId="531DC8B1">
          <v:shape id="_x0000_i1081" type="#_x0000_t75" style="width:35.25pt;height:21pt" o:ole="">
            <v:imagedata r:id="rId122" o:title=""/>
            <o:lock v:ext="edit" aspectratio="f"/>
          </v:shape>
          <o:OLEObject Type="Embed" ProgID="Equation.DSMT4" ShapeID="_x0000_i1081" DrawAspect="Content" ObjectID="_1610970422" r:id="rId123"/>
        </w:object>
      </w:r>
    </w:p>
    <w:p w14:paraId="1B6B9CF5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28"/>
          <w:sz w:val="15"/>
          <w:szCs w:val="15"/>
          <w:lang w:val="pt-PT"/>
        </w:rPr>
        <w:object w:dxaOrig="1300" w:dyaOrig="580" w14:anchorId="38A92152">
          <v:shape id="_x0000_i1082" type="#_x0000_t75" style="width:65.25pt;height:29.25pt" o:ole="">
            <v:imagedata r:id="rId124" o:title=""/>
          </v:shape>
          <o:OLEObject Type="Embed" ProgID="Equation.DSMT4" ShapeID="_x0000_i1082" DrawAspect="Content" ObjectID="_1610970423" r:id="rId125"/>
        </w:object>
      </w:r>
    </w:p>
    <w:p w14:paraId="0A7121CC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16"/>
          <w:sz w:val="15"/>
          <w:szCs w:val="15"/>
          <w:lang w:val="pt-PT"/>
        </w:rPr>
        <w:object w:dxaOrig="3120" w:dyaOrig="440" w14:anchorId="4B700A4D">
          <v:shape id="_x0000_i1083" type="#_x0000_t75" style="width:155.25pt;height:22.5pt" o:ole="">
            <v:imagedata r:id="rId126" o:title=""/>
            <o:lock v:ext="edit" aspectratio="f"/>
          </v:shape>
          <o:OLEObject Type="Embed" ProgID="Equation.DSMT4" ShapeID="_x0000_i1083" DrawAspect="Content" ObjectID="_1610970424" r:id="rId127"/>
        </w:object>
      </w:r>
    </w:p>
    <w:p w14:paraId="312A4AD4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1.5.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28"/>
          <w:sz w:val="15"/>
          <w:szCs w:val="15"/>
          <w:lang w:val="pt-PT"/>
        </w:rPr>
        <w:object w:dxaOrig="1560" w:dyaOrig="540" w14:anchorId="2447F8B4">
          <v:shape id="_x0000_i1084" type="#_x0000_t75" style="width:78pt;height:27.75pt" o:ole="">
            <v:imagedata r:id="rId128" o:title=""/>
            <o:lock v:ext="edit" aspectratio="f"/>
          </v:shape>
          <o:OLEObject Type="Embed" ProgID="Equation.DSMT4" ShapeID="_x0000_i1084" DrawAspect="Content" ObjectID="_1610970425" r:id="rId129"/>
        </w:object>
      </w:r>
    </w:p>
    <w:p w14:paraId="3E8577F0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1.6.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20"/>
          <w:sz w:val="15"/>
          <w:szCs w:val="15"/>
          <w:lang w:val="pt-PT"/>
        </w:rPr>
        <w:object w:dxaOrig="3140" w:dyaOrig="499" w14:anchorId="781CC4DD">
          <v:shape id="_x0000_i1085" type="#_x0000_t75" style="width:157.5pt;height:24.75pt" o:ole="">
            <v:imagedata r:id="rId130" o:title=""/>
            <o:lock v:ext="edit" aspectratio="f"/>
          </v:shape>
          <o:OLEObject Type="Embed" ProgID="Equation.DSMT4" ShapeID="_x0000_i1085" DrawAspect="Content" ObjectID="_1610970426" r:id="rId131"/>
        </w:object>
      </w:r>
    </w:p>
    <w:p w14:paraId="2157129F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1.7.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12"/>
          <w:sz w:val="15"/>
          <w:szCs w:val="15"/>
          <w:lang w:val="pt-PT"/>
        </w:rPr>
        <w:object w:dxaOrig="2940" w:dyaOrig="340" w14:anchorId="02B94A53">
          <v:shape id="_x0000_i1086" type="#_x0000_t75" style="width:147pt;height:17.25pt" o:ole="">
            <v:imagedata r:id="rId132" o:title=""/>
            <o:lock v:ext="edit" aspectratio="f"/>
          </v:shape>
          <o:OLEObject Type="Embed" ProgID="Equation.DSMT4" ShapeID="_x0000_i1086" DrawAspect="Content" ObjectID="_1610970427" r:id="rId133"/>
        </w:object>
      </w:r>
    </w:p>
    <w:p w14:paraId="24722ED6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1.8.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36"/>
          <w:sz w:val="15"/>
          <w:szCs w:val="15"/>
          <w:lang w:val="pt-PT"/>
        </w:rPr>
        <w:object w:dxaOrig="1900" w:dyaOrig="620" w14:anchorId="19650555">
          <v:shape id="_x0000_i1087" type="#_x0000_t75" style="width:96pt;height:30.75pt" o:ole="">
            <v:imagedata r:id="rId134" o:title=""/>
            <o:lock v:ext="edit" aspectratio="f"/>
          </v:shape>
          <o:OLEObject Type="Embed" ProgID="Equation.DSMT4" ShapeID="_x0000_i1087" DrawAspect="Content" ObjectID="_1610970428" r:id="rId135"/>
        </w:object>
      </w:r>
    </w:p>
    <w:p w14:paraId="4B7B8FBF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1.9.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20"/>
          <w:sz w:val="15"/>
          <w:szCs w:val="15"/>
          <w:lang w:val="pt-PT"/>
        </w:rPr>
        <w:object w:dxaOrig="2460" w:dyaOrig="499" w14:anchorId="538A43AE">
          <v:shape id="_x0000_i1088" type="#_x0000_t75" style="width:122.25pt;height:24.75pt" o:ole="">
            <v:imagedata r:id="rId136" o:title=""/>
            <o:lock v:ext="edit" aspectratio="f"/>
          </v:shape>
          <o:OLEObject Type="Embed" ProgID="Equation.DSMT4" ShapeID="_x0000_i1088" DrawAspect="Content" ObjectID="_1610970429" r:id="rId137"/>
        </w:object>
      </w:r>
    </w:p>
    <w:p w14:paraId="5E468194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1.10.</w:t>
      </w:r>
      <w:r w:rsidRPr="00146754">
        <w:rPr>
          <w:rFonts w:ascii="Arial" w:hAnsi="Arial" w:cs="Arial"/>
          <w:b/>
          <w:position w:val="-20"/>
          <w:sz w:val="15"/>
          <w:szCs w:val="15"/>
          <w:lang w:val="pt-PT"/>
        </w:rPr>
        <w:object w:dxaOrig="3980" w:dyaOrig="499" w14:anchorId="7A5344B9">
          <v:shape id="_x0000_i1089" type="#_x0000_t75" style="width:199.5pt;height:24.75pt" o:ole="">
            <v:imagedata r:id="rId138" o:title=""/>
            <o:lock v:ext="edit" aspectratio="f"/>
          </v:shape>
          <o:OLEObject Type="Embed" ProgID="Equation.DSMT4" ShapeID="_x0000_i1089" DrawAspect="Content" ObjectID="_1610970430" r:id="rId139"/>
        </w:object>
      </w:r>
    </w:p>
    <w:p w14:paraId="51E5F9E2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1.11.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12"/>
          <w:sz w:val="15"/>
          <w:szCs w:val="15"/>
          <w:lang w:val="pt-PT"/>
        </w:rPr>
        <w:object w:dxaOrig="1880" w:dyaOrig="320" w14:anchorId="6780573A">
          <v:shape id="_x0000_i1090" type="#_x0000_t75" style="width:94.5pt;height:15.75pt" o:ole="">
            <v:imagedata r:id="rId140" o:title=""/>
            <o:lock v:ext="edit" aspectratio="f"/>
          </v:shape>
          <o:OLEObject Type="Embed" ProgID="Equation.DSMT4" ShapeID="_x0000_i1090" DrawAspect="Content" ObjectID="_1610970431" r:id="rId141"/>
        </w:object>
      </w:r>
    </w:p>
    <w:p w14:paraId="7EB03B40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1.12.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20"/>
          <w:sz w:val="15"/>
          <w:szCs w:val="15"/>
          <w:lang w:val="pt-PT"/>
        </w:rPr>
        <w:object w:dxaOrig="3320" w:dyaOrig="480" w14:anchorId="419F4D2C">
          <v:shape id="_x0000_i1091" type="#_x0000_t75" style="width:165.75pt;height:24pt" o:ole="">
            <v:imagedata r:id="rId142" o:title=""/>
            <o:lock v:ext="edit" aspectratio="f"/>
          </v:shape>
          <o:OLEObject Type="Embed" ProgID="Equation.DSMT4" ShapeID="_x0000_i1091" DrawAspect="Content" ObjectID="_1610970432" r:id="rId143"/>
        </w:object>
      </w:r>
    </w:p>
    <w:p w14:paraId="49DDF285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1.13.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28"/>
          <w:sz w:val="15"/>
          <w:szCs w:val="15"/>
          <w:lang w:val="pt-PT"/>
        </w:rPr>
        <w:object w:dxaOrig="2540" w:dyaOrig="540" w14:anchorId="1760698D">
          <v:shape id="_x0000_i1092" type="#_x0000_t75" style="width:126.75pt;height:27.75pt" o:ole="">
            <v:imagedata r:id="rId144" o:title=""/>
            <o:lock v:ext="edit" aspectratio="f"/>
          </v:shape>
          <o:OLEObject Type="Embed" ProgID="Equation.DSMT4" ShapeID="_x0000_i1092" DrawAspect="Content" ObjectID="_1610970433" r:id="rId145"/>
        </w:object>
      </w:r>
    </w:p>
    <w:p w14:paraId="62ADC449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1.14.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36"/>
          <w:sz w:val="15"/>
          <w:szCs w:val="15"/>
          <w:lang w:val="pt-PT"/>
        </w:rPr>
        <w:object w:dxaOrig="2960" w:dyaOrig="840" w14:anchorId="68BE1485">
          <v:shape id="_x0000_i1093" type="#_x0000_t75" style="width:147.75pt;height:42.75pt;mso-position-vertical:absolute" o:ole="">
            <v:imagedata r:id="rId146" o:title=""/>
            <o:lock v:ext="edit" aspectratio="f"/>
          </v:shape>
          <o:OLEObject Type="Embed" ProgID="Equation.DSMT4" ShapeID="_x0000_i1093" DrawAspect="Content" ObjectID="_1610970434" r:id="rId147"/>
        </w:object>
      </w:r>
    </w:p>
    <w:p w14:paraId="3F501AE8" w14:textId="77777777" w:rsidR="001D56AA" w:rsidRDefault="001D56AA" w:rsidP="001D56AA">
      <w:pPr>
        <w:pStyle w:val="Cabealho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1.15.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20"/>
          <w:sz w:val="15"/>
          <w:szCs w:val="15"/>
          <w:lang w:val="pt-PT"/>
        </w:rPr>
        <w:object w:dxaOrig="2640" w:dyaOrig="499" w14:anchorId="5F262B66">
          <v:shape id="_x0000_i1094" type="#_x0000_t75" style="width:132.75pt;height:24.75pt" o:ole="">
            <v:imagedata r:id="rId148" o:title=""/>
            <o:lock v:ext="edit" aspectratio="f"/>
          </v:shape>
          <o:OLEObject Type="Embed" ProgID="Equation.DSMT4" ShapeID="_x0000_i1094" DrawAspect="Content" ObjectID="_1610970435" r:id="rId149"/>
        </w:object>
      </w:r>
    </w:p>
    <w:p w14:paraId="7F250FD1" w14:textId="77777777" w:rsidR="001D56AA" w:rsidRDefault="001D56AA" w:rsidP="001D56AA">
      <w:pPr>
        <w:pStyle w:val="Cabealho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1.16. </w:t>
      </w:r>
      <w:r w:rsidRPr="00BC178C">
        <w:rPr>
          <w:rFonts w:ascii="Arial" w:hAnsi="Arial" w:cs="Arial"/>
          <w:b/>
          <w:position w:val="-20"/>
          <w:sz w:val="15"/>
          <w:szCs w:val="15"/>
          <w:lang w:val="pt-PT"/>
        </w:rPr>
        <w:object w:dxaOrig="4000" w:dyaOrig="480" w14:anchorId="565BD646">
          <v:shape id="_x0000_i1095" type="#_x0000_t75" style="width:199.5pt;height:24pt;mso-position-horizontal:absolute" o:ole="">
            <v:imagedata r:id="rId150" o:title=""/>
            <o:lock v:ext="edit" aspectratio="f"/>
          </v:shape>
          <o:OLEObject Type="Embed" ProgID="Equation.DSMT4" ShapeID="_x0000_i1095" DrawAspect="Content" ObjectID="_1610970436" r:id="rId151"/>
        </w:object>
      </w:r>
    </w:p>
    <w:p w14:paraId="4BDCC773" w14:textId="77777777" w:rsidR="001D56AA" w:rsidRDefault="001D56AA" w:rsidP="001D56AA">
      <w:pPr>
        <w:pStyle w:val="Cabealho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1.17.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20"/>
          <w:sz w:val="15"/>
          <w:szCs w:val="15"/>
          <w:lang w:val="pt-PT"/>
        </w:rPr>
        <w:object w:dxaOrig="3100" w:dyaOrig="480" w14:anchorId="1C381CB0">
          <v:shape id="_x0000_i1096" type="#_x0000_t75" style="width:155.25pt;height:24pt" o:ole="">
            <v:imagedata r:id="rId152" o:title=""/>
            <o:lock v:ext="edit" aspectratio="f"/>
          </v:shape>
          <o:OLEObject Type="Embed" ProgID="Equation.DSMT4" ShapeID="_x0000_i1096" DrawAspect="Content" ObjectID="_1610970437" r:id="rId153"/>
        </w:object>
      </w:r>
    </w:p>
    <w:p w14:paraId="6FDC70CC" w14:textId="77777777" w:rsidR="001D56AA" w:rsidRDefault="001D56AA" w:rsidP="001D56AA">
      <w:pPr>
        <w:pStyle w:val="Cabealho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1.18.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="00864C5C" w:rsidRPr="00BC178C">
        <w:rPr>
          <w:rFonts w:ascii="Arial" w:hAnsi="Arial" w:cs="Arial"/>
          <w:b/>
          <w:position w:val="-20"/>
          <w:sz w:val="15"/>
          <w:szCs w:val="15"/>
          <w:lang w:val="pt-PT"/>
        </w:rPr>
        <w:object w:dxaOrig="2680" w:dyaOrig="480" w14:anchorId="2FB15CF0">
          <v:shape id="_x0000_i1097" type="#_x0000_t75" style="width:133.5pt;height:24pt" o:ole="">
            <v:imagedata r:id="rId154" o:title=""/>
            <o:lock v:ext="edit" aspectratio="f"/>
          </v:shape>
          <o:OLEObject Type="Embed" ProgID="Equation.DSMT4" ShapeID="_x0000_i1097" DrawAspect="Content" ObjectID="_1610970438" r:id="rId155"/>
        </w:object>
      </w:r>
    </w:p>
    <w:p w14:paraId="76E04322" w14:textId="77777777" w:rsidR="001D56AA" w:rsidRDefault="001D56AA" w:rsidP="001D56AA">
      <w:pPr>
        <w:pStyle w:val="Cabealh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  <w:t xml:space="preserve">Provérbio: </w:t>
      </w:r>
      <w:r>
        <w:rPr>
          <w:rFonts w:ascii="Arial" w:hAnsi="Arial" w:cs="Arial"/>
          <w:sz w:val="15"/>
          <w:szCs w:val="15"/>
          <w:lang w:val="pt-PT"/>
        </w:rPr>
        <w:t>Qual é coisa, qual é ela que põe o Mundo a dançar, tem notas e não é dinheiro?</w:t>
      </w:r>
    </w:p>
    <w:p w14:paraId="147C6777" w14:textId="77777777" w:rsidR="001D56AA" w:rsidRDefault="001D56AA" w:rsidP="001D56AA">
      <w:pPr>
        <w:pStyle w:val="Cabealho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16"/>
          <w:sz w:val="15"/>
          <w:szCs w:val="15"/>
          <w:lang w:val="pt-PT"/>
        </w:rPr>
        <w:object w:dxaOrig="1240" w:dyaOrig="420" w14:anchorId="4247243A">
          <v:shape id="_x0000_i1098" type="#_x0000_t75" style="width:62.25pt;height:21pt;mso-position-vertical:absolute" o:ole="">
            <v:imagedata r:id="rId156" o:title=""/>
            <o:lock v:ext="edit" aspectratio="f"/>
          </v:shape>
          <o:OLEObject Type="Embed" ProgID="Equation.DSMT4" ShapeID="_x0000_i1098" DrawAspect="Content" ObjectID="_1610970439" r:id="rId157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 2.2.   </w:t>
      </w:r>
      <w:r w:rsidRPr="00BC178C">
        <w:rPr>
          <w:rFonts w:ascii="Arial" w:hAnsi="Arial" w:cs="Arial"/>
          <w:b/>
          <w:position w:val="-16"/>
          <w:sz w:val="15"/>
          <w:szCs w:val="15"/>
          <w:lang w:val="pt-PT"/>
        </w:rPr>
        <w:object w:dxaOrig="1320" w:dyaOrig="420" w14:anchorId="3E459206">
          <v:shape id="_x0000_i1099" type="#_x0000_t75" style="width:66pt;height:21pt" o:ole="">
            <v:imagedata r:id="rId158" o:title=""/>
            <o:lock v:ext="edit" aspectratio="f"/>
          </v:shape>
          <o:OLEObject Type="Embed" ProgID="Equation.DSMT4" ShapeID="_x0000_i1099" DrawAspect="Content" ObjectID="_1610970440" r:id="rId159"/>
        </w:object>
      </w:r>
    </w:p>
    <w:p w14:paraId="0399FA4E" w14:textId="77777777" w:rsidR="001D56AA" w:rsidRDefault="001D56AA" w:rsidP="001D56AA">
      <w:pPr>
        <w:pStyle w:val="Cabealho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16"/>
          <w:sz w:val="15"/>
          <w:szCs w:val="15"/>
          <w:lang w:val="pt-PT"/>
        </w:rPr>
        <w:object w:dxaOrig="540" w:dyaOrig="420" w14:anchorId="0DFFB890">
          <v:shape id="_x0000_i1100" type="#_x0000_t75" style="width:26.25pt;height:21pt" o:ole="">
            <v:imagedata r:id="rId160" o:title=""/>
            <o:lock v:ext="edit" aspectratio="f"/>
          </v:shape>
          <o:OLEObject Type="Embed" ProgID="Equation.DSMT4" ShapeID="_x0000_i1100" DrawAspect="Content" ObjectID="_1610970441" r:id="rId161"/>
        </w:object>
      </w:r>
    </w:p>
    <w:p w14:paraId="45242D0C" w14:textId="77777777" w:rsidR="001D56AA" w:rsidRDefault="001D56AA" w:rsidP="001D56AA">
      <w:pPr>
        <w:pStyle w:val="Cabealh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="00864C5C" w:rsidRPr="00864C5C">
        <w:rPr>
          <w:rFonts w:ascii="Arial" w:hAnsi="Arial" w:cs="Arial"/>
          <w:sz w:val="15"/>
          <w:szCs w:val="15"/>
          <w:lang w:val="pt-PT"/>
        </w:rPr>
        <w:t>Por exemplo:</w:t>
      </w:r>
      <w:r w:rsidR="00864C5C">
        <w:rPr>
          <w:rFonts w:ascii="Arial" w:hAnsi="Arial" w:cs="Arial"/>
          <w:b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>23 e 27</w:t>
      </w:r>
    </w:p>
    <w:p w14:paraId="17E0ED5E" w14:textId="77777777" w:rsidR="001D56AA" w:rsidRDefault="001D56AA" w:rsidP="001D56AA">
      <w:pPr>
        <w:pStyle w:val="Cabealh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" w:dyaOrig="180" w14:anchorId="265831A0">
          <v:shape id="_x0000_i1101" type="#_x0000_t75" style="width:8.25pt;height:9pt" o:ole="">
            <v:imagedata r:id="rId162" o:title=""/>
            <o:lock v:ext="edit" aspectratio="f"/>
          </v:shape>
          <o:OLEObject Type="Embed" ProgID="Equation.DSMT4" ShapeID="_x0000_i1101" DrawAspect="Content" ObjectID="_1610970442" r:id="rId163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3.2.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 w14:anchorId="20747B47">
          <v:shape id="_x0000_i1102" type="#_x0000_t75" style="width:8.25pt;height:8.25pt" o:ole="">
            <v:imagedata r:id="rId164" o:title=""/>
            <o:lock v:ext="edit" aspectratio="f"/>
          </v:shape>
          <o:OLEObject Type="Embed" ProgID="Equation.DSMT4" ShapeID="_x0000_i1102" DrawAspect="Content" ObjectID="_1610970443" r:id="rId165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 3.3.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 w14:anchorId="2FAA1674">
          <v:shape id="_x0000_i1103" type="#_x0000_t75" style="width:8.25pt;height:8.25pt" o:ole="">
            <v:imagedata r:id="rId164" o:title=""/>
            <o:lock v:ext="edit" aspectratio="f"/>
          </v:shape>
          <o:OLEObject Type="Embed" ProgID="Equation.DSMT4" ShapeID="_x0000_i1103" DrawAspect="Content" ObjectID="_1610970444" r:id="rId166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3.4.   </w:t>
      </w:r>
      <w:r w:rsidRPr="00BC178C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" w:dyaOrig="180" w14:anchorId="2B2C3ACE">
          <v:shape id="_x0000_i1104" type="#_x0000_t75" style="width:8.25pt;height:9pt" o:ole="">
            <v:imagedata r:id="rId162" o:title=""/>
            <o:lock v:ext="edit" aspectratio="f"/>
          </v:shape>
          <o:OLEObject Type="Embed" ProgID="Equation.DSMT4" ShapeID="_x0000_i1104" DrawAspect="Content" ObjectID="_1610970445" r:id="rId167"/>
        </w:object>
      </w:r>
    </w:p>
    <w:p w14:paraId="2AFEF7FB" w14:textId="77777777" w:rsidR="001D56AA" w:rsidRDefault="001D56AA" w:rsidP="001D56AA">
      <w:pPr>
        <w:pStyle w:val="Cabealh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3.5.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 w14:anchorId="5AD8C26E">
          <v:shape id="_x0000_i1105" type="#_x0000_t75" style="width:8.25pt;height:8.25pt" o:ole="">
            <v:imagedata r:id="rId164" o:title=""/>
            <o:lock v:ext="edit" aspectratio="f"/>
          </v:shape>
          <o:OLEObject Type="Embed" ProgID="Equation.DSMT4" ShapeID="_x0000_i1105" DrawAspect="Content" ObjectID="_1610970446" r:id="rId168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3.6.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 w14:anchorId="48A7EEBF">
          <v:shape id="_x0000_i1106" type="#_x0000_t75" style="width:8.25pt;height:8.25pt" o:ole="">
            <v:imagedata r:id="rId164" o:title=""/>
            <o:lock v:ext="edit" aspectratio="f"/>
          </v:shape>
          <o:OLEObject Type="Embed" ProgID="Equation.DSMT4" ShapeID="_x0000_i1106" DrawAspect="Content" ObjectID="_1610970447" r:id="rId169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 3.7.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 w14:anchorId="6D7EE7BB">
          <v:shape id="_x0000_i1107" type="#_x0000_t75" style="width:8.25pt;height:8.25pt" o:ole="">
            <v:imagedata r:id="rId164" o:title=""/>
            <o:lock v:ext="edit" aspectratio="f"/>
          </v:shape>
          <o:OLEObject Type="Embed" ProgID="Equation.DSMT4" ShapeID="_x0000_i1107" DrawAspect="Content" ObjectID="_1610970448" r:id="rId170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3.8.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 w14:anchorId="388CE2AD">
          <v:shape id="_x0000_i1108" type="#_x0000_t75" style="width:8.25pt;height:8.25pt" o:ole="">
            <v:imagedata r:id="rId164" o:title=""/>
            <o:lock v:ext="edit" aspectratio="f"/>
          </v:shape>
          <o:OLEObject Type="Embed" ProgID="Equation.DSMT4" ShapeID="_x0000_i1108" DrawAspect="Content" ObjectID="_1610970449" r:id="rId171"/>
        </w:object>
      </w:r>
    </w:p>
    <w:p w14:paraId="127C20F1" w14:textId="77777777" w:rsidR="001D56AA" w:rsidRDefault="001D56AA" w:rsidP="001D56AA">
      <w:pPr>
        <w:pStyle w:val="Cabealh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3.9.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" w:dyaOrig="180" w14:anchorId="0FE0D680">
          <v:shape id="_x0000_i1109" type="#_x0000_t75" style="width:8.25pt;height:9pt" o:ole="">
            <v:imagedata r:id="rId162" o:title=""/>
            <o:lock v:ext="edit" aspectratio="f"/>
          </v:shape>
          <o:OLEObject Type="Embed" ProgID="Equation.DSMT4" ShapeID="_x0000_i1109" DrawAspect="Content" ObjectID="_1610970450" r:id="rId172"/>
        </w:object>
      </w:r>
      <w:r w:rsidR="00864C5C">
        <w:rPr>
          <w:rFonts w:ascii="Arial" w:hAnsi="Arial" w:cs="Arial"/>
          <w:b/>
          <w:sz w:val="15"/>
          <w:szCs w:val="15"/>
          <w:lang w:val="pt-PT"/>
        </w:rPr>
        <w:t xml:space="preserve">            3.10.   </w:t>
      </w:r>
      <w:r w:rsidR="00864C5C" w:rsidRPr="00BC178C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" w:dyaOrig="180" w14:anchorId="3F91A333">
          <v:shape id="_x0000_i1110" type="#_x0000_t75" style="width:8.25pt;height:9pt" o:ole="">
            <v:imagedata r:id="rId162" o:title=""/>
            <o:lock v:ext="edit" aspectratio="f"/>
          </v:shape>
          <o:OLEObject Type="Embed" ProgID="Equation.DSMT4" ShapeID="_x0000_i1110" DrawAspect="Content" ObjectID="_1610970451" r:id="rId173"/>
        </w:object>
      </w:r>
    </w:p>
    <w:p w14:paraId="3F087F57" w14:textId="77777777" w:rsidR="001D56AA" w:rsidRDefault="001D56AA" w:rsidP="001D56AA">
      <w:pPr>
        <w:pStyle w:val="Cabealh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4.1.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sz w:val="15"/>
          <w:szCs w:val="15"/>
          <w:lang w:val="pt-PT"/>
        </w:rPr>
        <w:t>–7</w:t>
      </w:r>
      <w:r w:rsidR="00864C5C">
        <w:rPr>
          <w:rFonts w:ascii="Arial" w:hAnsi="Arial" w:cs="Arial"/>
          <w:sz w:val="15"/>
          <w:szCs w:val="15"/>
          <w:lang w:val="pt-PT"/>
        </w:rPr>
        <w:t xml:space="preserve"> </w:t>
      </w:r>
      <w:proofErr w:type="spellStart"/>
      <w:r>
        <w:rPr>
          <w:rFonts w:ascii="Arial" w:hAnsi="Arial" w:cs="Arial"/>
          <w:sz w:val="15"/>
          <w:szCs w:val="15"/>
          <w:lang w:val="pt-PT"/>
        </w:rPr>
        <w:t>º</w:t>
      </w:r>
      <w:r w:rsidR="00864C5C">
        <w:rPr>
          <w:rFonts w:ascii="Arial" w:hAnsi="Arial" w:cs="Arial"/>
          <w:sz w:val="15"/>
          <w:szCs w:val="15"/>
          <w:lang w:val="pt-PT"/>
        </w:rPr>
        <w:t>C</w:t>
      </w:r>
      <w:proofErr w:type="spellEnd"/>
      <w:r>
        <w:rPr>
          <w:rFonts w:ascii="Arial" w:hAnsi="Arial" w:cs="Arial"/>
          <w:sz w:val="15"/>
          <w:szCs w:val="15"/>
          <w:lang w:val="pt-PT"/>
        </w:rPr>
        <w:t xml:space="preserve">           </w:t>
      </w:r>
      <w:r>
        <w:rPr>
          <w:rFonts w:ascii="Arial" w:hAnsi="Arial" w:cs="Arial"/>
          <w:b/>
          <w:sz w:val="15"/>
          <w:szCs w:val="15"/>
          <w:lang w:val="pt-PT"/>
        </w:rPr>
        <w:t xml:space="preserve">4.2.   </w:t>
      </w:r>
      <w:r>
        <w:rPr>
          <w:rFonts w:ascii="Arial" w:hAnsi="Arial" w:cs="Arial"/>
          <w:sz w:val="15"/>
          <w:szCs w:val="15"/>
          <w:lang w:val="pt-PT"/>
        </w:rPr>
        <w:t>1,5</w:t>
      </w:r>
      <w:r w:rsidR="00864C5C">
        <w:rPr>
          <w:rFonts w:ascii="Arial" w:hAnsi="Arial" w:cs="Arial"/>
          <w:sz w:val="15"/>
          <w:szCs w:val="15"/>
          <w:lang w:val="pt-PT"/>
        </w:rPr>
        <w:t xml:space="preserve"> </w:t>
      </w:r>
      <w:proofErr w:type="spellStart"/>
      <w:r>
        <w:rPr>
          <w:rFonts w:ascii="Arial" w:hAnsi="Arial" w:cs="Arial"/>
          <w:sz w:val="15"/>
          <w:szCs w:val="15"/>
          <w:lang w:val="pt-PT"/>
        </w:rPr>
        <w:t>º</w:t>
      </w:r>
      <w:r w:rsidR="00864C5C">
        <w:rPr>
          <w:rFonts w:ascii="Arial" w:hAnsi="Arial" w:cs="Arial"/>
          <w:sz w:val="15"/>
          <w:szCs w:val="15"/>
          <w:lang w:val="pt-PT"/>
        </w:rPr>
        <w:t>C</w:t>
      </w:r>
      <w:proofErr w:type="spellEnd"/>
      <w:r>
        <w:rPr>
          <w:rFonts w:ascii="Arial" w:hAnsi="Arial" w:cs="Arial"/>
          <w:sz w:val="15"/>
          <w:szCs w:val="15"/>
          <w:lang w:val="pt-PT"/>
        </w:rPr>
        <w:t xml:space="preserve">            </w:t>
      </w:r>
      <w:r>
        <w:rPr>
          <w:rFonts w:ascii="Arial" w:hAnsi="Arial" w:cs="Arial"/>
          <w:b/>
          <w:sz w:val="15"/>
          <w:szCs w:val="15"/>
          <w:lang w:val="pt-PT"/>
        </w:rPr>
        <w:t xml:space="preserve">4.3.1.  </w:t>
      </w:r>
      <w:r>
        <w:rPr>
          <w:rFonts w:ascii="Arial" w:hAnsi="Arial" w:cs="Arial"/>
          <w:sz w:val="15"/>
          <w:szCs w:val="15"/>
          <w:lang w:val="pt-PT"/>
        </w:rPr>
        <w:t xml:space="preserve">5 </w:t>
      </w:r>
      <w:proofErr w:type="spellStart"/>
      <w:r>
        <w:rPr>
          <w:rFonts w:ascii="Arial" w:hAnsi="Arial" w:cs="Arial"/>
          <w:sz w:val="15"/>
          <w:szCs w:val="15"/>
          <w:lang w:val="pt-PT"/>
        </w:rPr>
        <w:t>ºC</w:t>
      </w:r>
      <w:proofErr w:type="spellEnd"/>
      <w:r>
        <w:rPr>
          <w:rFonts w:ascii="Arial" w:hAnsi="Arial" w:cs="Arial"/>
          <w:sz w:val="15"/>
          <w:szCs w:val="15"/>
          <w:lang w:val="pt-PT"/>
        </w:rPr>
        <w:t xml:space="preserve">         </w:t>
      </w:r>
      <w:r>
        <w:rPr>
          <w:rFonts w:ascii="Arial" w:hAnsi="Arial" w:cs="Arial"/>
          <w:b/>
          <w:sz w:val="15"/>
          <w:szCs w:val="15"/>
          <w:lang w:val="pt-PT"/>
        </w:rPr>
        <w:t xml:space="preserve">4.3.2.  </w:t>
      </w:r>
      <w:r>
        <w:rPr>
          <w:rFonts w:ascii="Arial" w:hAnsi="Arial" w:cs="Arial"/>
          <w:sz w:val="15"/>
          <w:szCs w:val="15"/>
          <w:lang w:val="pt-PT"/>
        </w:rPr>
        <w:t xml:space="preserve">7,5 </w:t>
      </w:r>
      <w:proofErr w:type="spellStart"/>
      <w:r>
        <w:rPr>
          <w:rFonts w:ascii="Arial" w:hAnsi="Arial" w:cs="Arial"/>
          <w:sz w:val="15"/>
          <w:szCs w:val="15"/>
          <w:lang w:val="pt-PT"/>
        </w:rPr>
        <w:t>ºC</w:t>
      </w:r>
      <w:proofErr w:type="spellEnd"/>
    </w:p>
    <w:p w14:paraId="4409F283" w14:textId="77777777" w:rsidR="001D56AA" w:rsidRDefault="001D56AA" w:rsidP="001D56AA">
      <w:pPr>
        <w:pStyle w:val="Cabealh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4.4.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Na cidade da Guarda.</w:t>
      </w:r>
    </w:p>
    <w:p w14:paraId="4CA9777C" w14:textId="77777777" w:rsidR="001D56AA" w:rsidRPr="00BC178C" w:rsidRDefault="001D56AA" w:rsidP="001D56AA">
      <w:pPr>
        <w:pStyle w:val="Cabealho"/>
        <w:ind w:left="284" w:hanging="284"/>
        <w:rPr>
          <w:rFonts w:ascii="Arial" w:hAnsi="Arial" w:cs="Arial"/>
          <w:b/>
          <w:sz w:val="15"/>
          <w:szCs w:val="15"/>
          <w:lang w:val="pt-PT"/>
        </w:rPr>
      </w:pPr>
    </w:p>
    <w:p w14:paraId="1C59BF78" w14:textId="77777777" w:rsidR="001D56AA" w:rsidRPr="00E40D55" w:rsidRDefault="001D56AA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sectPr w:rsidR="001D56AA" w:rsidRPr="00E40D55" w:rsidSect="004139DE">
      <w:headerReference w:type="even" r:id="rId174"/>
      <w:headerReference w:type="default" r:id="rId175"/>
      <w:headerReference w:type="first" r:id="rId17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9B034" w14:textId="77777777" w:rsidR="00920C20" w:rsidRDefault="00920C20" w:rsidP="00D177B5">
      <w:pPr>
        <w:spacing w:after="0" w:line="240" w:lineRule="auto"/>
      </w:pPr>
      <w:r>
        <w:separator/>
      </w:r>
    </w:p>
  </w:endnote>
  <w:endnote w:type="continuationSeparator" w:id="0">
    <w:p w14:paraId="1EFEED74" w14:textId="77777777" w:rsidR="00920C20" w:rsidRDefault="00920C2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C48A4" w14:textId="77777777" w:rsidR="00920C20" w:rsidRDefault="00920C20" w:rsidP="00D177B5">
      <w:pPr>
        <w:spacing w:after="0" w:line="240" w:lineRule="auto"/>
      </w:pPr>
      <w:r>
        <w:separator/>
      </w:r>
    </w:p>
  </w:footnote>
  <w:footnote w:type="continuationSeparator" w:id="0">
    <w:p w14:paraId="10D3878F" w14:textId="77777777" w:rsidR="00920C20" w:rsidRDefault="00920C2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4BAEC" w14:textId="77777777"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14:paraId="4D5395A6" w14:textId="77777777" w:rsidR="000D5F6F" w:rsidRPr="00360BC9" w:rsidRDefault="000D5F6F">
    <w:pPr>
      <w:pStyle w:val="Cabealho"/>
      <w:rPr>
        <w:lang w:val="pt-PT"/>
      </w:rPr>
    </w:pPr>
  </w:p>
  <w:p w14:paraId="1AA0D7B4" w14:textId="77777777" w:rsidR="000D5F6F" w:rsidRPr="00360BC9" w:rsidRDefault="000D5F6F">
    <w:pPr>
      <w:pStyle w:val="Cabealho"/>
      <w:rPr>
        <w:lang w:val="pt-PT"/>
      </w:rPr>
    </w:pPr>
  </w:p>
  <w:p w14:paraId="277FC911" w14:textId="77777777"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FFE6F" w14:textId="77777777"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9E345C">
      <w:rPr>
        <w:spacing w:val="0"/>
        <w:sz w:val="20"/>
        <w:szCs w:val="20"/>
        <w:lang w:val="pt-PT"/>
      </w:rPr>
      <w:t xml:space="preserve"> 7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 wp14:anchorId="30B6B07A" wp14:editId="6B9CFDED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909641" w14:textId="77777777"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D9DEB" w14:textId="77777777"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00C6637D" wp14:editId="55E36596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20C20">
      <w:rPr>
        <w:noProof/>
        <w:lang w:val="pt-PT" w:eastAsia="pt-PT"/>
      </w:rPr>
      <w:pict w14:anchorId="0FBD07A9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14:paraId="7767EA85" w14:textId="77777777"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9E345C">
                  <w:rPr>
                    <w:spacing w:val="0"/>
                    <w:sz w:val="28"/>
                    <w:szCs w:val="28"/>
                  </w:rPr>
                  <w:t>7</w:t>
                </w:r>
              </w:p>
              <w:p w14:paraId="689CDCC6" w14:textId="77777777"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20C20">
      <w:rPr>
        <w:noProof/>
        <w:lang w:val="pt-PT" w:eastAsia="pt-PT"/>
      </w:rPr>
      <w:pict w14:anchorId="61DB8701"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0D5F6F" w:rsidRPr="00493BAA" w14:paraId="34BCD9F9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6162080B" w14:textId="77777777" w:rsidR="000D5F6F" w:rsidRPr="00493BAA" w:rsidRDefault="00F01322" w:rsidP="00130517">
                      <w:pPr>
                        <w:pStyle w:val="IDENTIFICACAO"/>
                      </w:pPr>
                      <w:r>
                        <w:t xml:space="preserve">CASA DA AULA – Centro de </w:t>
                      </w:r>
                      <w:proofErr w:type="spellStart"/>
                      <w:r>
                        <w:t>Explicações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08DB7DB8" w14:textId="77777777"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6772A8A6" w14:textId="77777777"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14:paraId="17DBF982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4C02EDFD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2770D628" w14:textId="77777777"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2ED48ECE" w14:textId="77777777" w:rsidR="000D5F6F" w:rsidRPr="00493BAA" w:rsidRDefault="000D5F6F" w:rsidP="00130517">
                      <w:pPr>
                        <w:pStyle w:val="IDENTIFICACAO"/>
                      </w:pPr>
                      <w:proofErr w:type="gramStart"/>
                      <w:r w:rsidRPr="00493BAA">
                        <w:t>N.º</w:t>
                      </w:r>
                      <w:proofErr w:type="gramEnd"/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2B77393F" w14:textId="77777777"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14:paraId="71A56EBE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6CFFBEF9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2A4E52FD" w14:textId="77777777"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19D2898E" w14:textId="77777777"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3CF3D7AA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14:paraId="729674FE" w14:textId="77777777" w:rsidR="000D5F6F" w:rsidRPr="0005099D" w:rsidRDefault="000D5F6F" w:rsidP="004139DE"/>
            </w:txbxContent>
          </v:textbox>
          <w10:wrap anchorx="page" anchory="page"/>
        </v:shape>
      </w:pict>
    </w:r>
    <w:r w:rsidR="00920C20">
      <w:rPr>
        <w:noProof/>
        <w:lang w:val="pt-PT" w:eastAsia="pt-PT"/>
      </w:rPr>
      <w:pict w14:anchorId="3DD71C70"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>
      <o:colormru v:ext="edit" colors="#fbfce8,#f7f9c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3335"/>
    <w:rsid w:val="000078B1"/>
    <w:rsid w:val="000147A3"/>
    <w:rsid w:val="00071DC6"/>
    <w:rsid w:val="000A13E2"/>
    <w:rsid w:val="000C37B1"/>
    <w:rsid w:val="000C7083"/>
    <w:rsid w:val="000D5F6F"/>
    <w:rsid w:val="000F3806"/>
    <w:rsid w:val="000F5C16"/>
    <w:rsid w:val="00101923"/>
    <w:rsid w:val="00106F2F"/>
    <w:rsid w:val="00130517"/>
    <w:rsid w:val="0016488B"/>
    <w:rsid w:val="001B28CF"/>
    <w:rsid w:val="001D56AA"/>
    <w:rsid w:val="00210CA3"/>
    <w:rsid w:val="00241938"/>
    <w:rsid w:val="00252BDB"/>
    <w:rsid w:val="002552C5"/>
    <w:rsid w:val="00266005"/>
    <w:rsid w:val="0027198A"/>
    <w:rsid w:val="00271F71"/>
    <w:rsid w:val="00283CD2"/>
    <w:rsid w:val="00283DB1"/>
    <w:rsid w:val="00284598"/>
    <w:rsid w:val="002A1042"/>
    <w:rsid w:val="003012AD"/>
    <w:rsid w:val="00313491"/>
    <w:rsid w:val="003340FC"/>
    <w:rsid w:val="00360BC9"/>
    <w:rsid w:val="0036406B"/>
    <w:rsid w:val="003B2227"/>
    <w:rsid w:val="003D05AC"/>
    <w:rsid w:val="003F0362"/>
    <w:rsid w:val="003F5A65"/>
    <w:rsid w:val="0040002E"/>
    <w:rsid w:val="004036C3"/>
    <w:rsid w:val="00404ADF"/>
    <w:rsid w:val="0040597E"/>
    <w:rsid w:val="004139DE"/>
    <w:rsid w:val="00431A49"/>
    <w:rsid w:val="00433136"/>
    <w:rsid w:val="004602AB"/>
    <w:rsid w:val="00466428"/>
    <w:rsid w:val="00476446"/>
    <w:rsid w:val="00493BAA"/>
    <w:rsid w:val="004A38B7"/>
    <w:rsid w:val="004B13F8"/>
    <w:rsid w:val="004C44FD"/>
    <w:rsid w:val="004D0B7B"/>
    <w:rsid w:val="004D23F5"/>
    <w:rsid w:val="00501A7E"/>
    <w:rsid w:val="00560EC5"/>
    <w:rsid w:val="0058004C"/>
    <w:rsid w:val="00596566"/>
    <w:rsid w:val="005B4822"/>
    <w:rsid w:val="005E1CF5"/>
    <w:rsid w:val="006007F1"/>
    <w:rsid w:val="00611F03"/>
    <w:rsid w:val="00615FE4"/>
    <w:rsid w:val="00627293"/>
    <w:rsid w:val="00653546"/>
    <w:rsid w:val="00670F22"/>
    <w:rsid w:val="006763F1"/>
    <w:rsid w:val="006A45E1"/>
    <w:rsid w:val="006A50CF"/>
    <w:rsid w:val="006A59C6"/>
    <w:rsid w:val="006C3C18"/>
    <w:rsid w:val="006D1BF7"/>
    <w:rsid w:val="006D4D88"/>
    <w:rsid w:val="00715D47"/>
    <w:rsid w:val="00736F05"/>
    <w:rsid w:val="0074610B"/>
    <w:rsid w:val="00751EFB"/>
    <w:rsid w:val="007569C7"/>
    <w:rsid w:val="00760CBF"/>
    <w:rsid w:val="0076259D"/>
    <w:rsid w:val="00766D8C"/>
    <w:rsid w:val="00766F92"/>
    <w:rsid w:val="00773ADD"/>
    <w:rsid w:val="00787FD3"/>
    <w:rsid w:val="00794D89"/>
    <w:rsid w:val="007A50D0"/>
    <w:rsid w:val="007A5DAC"/>
    <w:rsid w:val="007B03B3"/>
    <w:rsid w:val="007B1BAC"/>
    <w:rsid w:val="007B2511"/>
    <w:rsid w:val="007B66B9"/>
    <w:rsid w:val="007C077E"/>
    <w:rsid w:val="007C335B"/>
    <w:rsid w:val="0080268F"/>
    <w:rsid w:val="008472C8"/>
    <w:rsid w:val="00864C5C"/>
    <w:rsid w:val="00871045"/>
    <w:rsid w:val="008A2AB8"/>
    <w:rsid w:val="008A4753"/>
    <w:rsid w:val="008D34E9"/>
    <w:rsid w:val="008E69A3"/>
    <w:rsid w:val="00920C20"/>
    <w:rsid w:val="00926632"/>
    <w:rsid w:val="00926C45"/>
    <w:rsid w:val="00934676"/>
    <w:rsid w:val="00937033"/>
    <w:rsid w:val="009444EA"/>
    <w:rsid w:val="009519C0"/>
    <w:rsid w:val="009559C7"/>
    <w:rsid w:val="00960394"/>
    <w:rsid w:val="009818BA"/>
    <w:rsid w:val="009C2ABF"/>
    <w:rsid w:val="009D48E5"/>
    <w:rsid w:val="009E04ED"/>
    <w:rsid w:val="009E345C"/>
    <w:rsid w:val="00A115C4"/>
    <w:rsid w:val="00A25439"/>
    <w:rsid w:val="00A6762D"/>
    <w:rsid w:val="00AA0337"/>
    <w:rsid w:val="00AA2142"/>
    <w:rsid w:val="00AA4C98"/>
    <w:rsid w:val="00AB619F"/>
    <w:rsid w:val="00AC74EF"/>
    <w:rsid w:val="00AD5825"/>
    <w:rsid w:val="00B108B4"/>
    <w:rsid w:val="00B22DF6"/>
    <w:rsid w:val="00B35244"/>
    <w:rsid w:val="00B4492D"/>
    <w:rsid w:val="00B50727"/>
    <w:rsid w:val="00B50C52"/>
    <w:rsid w:val="00B514FB"/>
    <w:rsid w:val="00B51703"/>
    <w:rsid w:val="00B55532"/>
    <w:rsid w:val="00B844DB"/>
    <w:rsid w:val="00B85DC6"/>
    <w:rsid w:val="00BA4776"/>
    <w:rsid w:val="00BB57A9"/>
    <w:rsid w:val="00BB77A9"/>
    <w:rsid w:val="00BD5CD9"/>
    <w:rsid w:val="00BE0AAD"/>
    <w:rsid w:val="00BE18BB"/>
    <w:rsid w:val="00BE6E70"/>
    <w:rsid w:val="00BF5DA5"/>
    <w:rsid w:val="00C02040"/>
    <w:rsid w:val="00C23320"/>
    <w:rsid w:val="00C34871"/>
    <w:rsid w:val="00C44F08"/>
    <w:rsid w:val="00C615BE"/>
    <w:rsid w:val="00CC6822"/>
    <w:rsid w:val="00CD312F"/>
    <w:rsid w:val="00CE28A0"/>
    <w:rsid w:val="00CE7F17"/>
    <w:rsid w:val="00D11AC6"/>
    <w:rsid w:val="00D177B5"/>
    <w:rsid w:val="00D62E7B"/>
    <w:rsid w:val="00DC5855"/>
    <w:rsid w:val="00DC5B66"/>
    <w:rsid w:val="00DC6313"/>
    <w:rsid w:val="00DE0DDC"/>
    <w:rsid w:val="00DE73A7"/>
    <w:rsid w:val="00E053F2"/>
    <w:rsid w:val="00E11B4C"/>
    <w:rsid w:val="00E13E17"/>
    <w:rsid w:val="00E1561C"/>
    <w:rsid w:val="00E33151"/>
    <w:rsid w:val="00E40D55"/>
    <w:rsid w:val="00E479EB"/>
    <w:rsid w:val="00E557B3"/>
    <w:rsid w:val="00E56FED"/>
    <w:rsid w:val="00E70E42"/>
    <w:rsid w:val="00E755D9"/>
    <w:rsid w:val="00E7565B"/>
    <w:rsid w:val="00E9651C"/>
    <w:rsid w:val="00EA72FC"/>
    <w:rsid w:val="00EB0904"/>
    <w:rsid w:val="00EE0B9E"/>
    <w:rsid w:val="00EE0E1E"/>
    <w:rsid w:val="00EE784E"/>
    <w:rsid w:val="00F007C4"/>
    <w:rsid w:val="00F01322"/>
    <w:rsid w:val="00F05D2A"/>
    <w:rsid w:val="00F1013F"/>
    <w:rsid w:val="00F23FE9"/>
    <w:rsid w:val="00F363B7"/>
    <w:rsid w:val="00F54D08"/>
    <w:rsid w:val="00F56183"/>
    <w:rsid w:val="00F56811"/>
    <w:rsid w:val="00F5791C"/>
    <w:rsid w:val="00F77632"/>
    <w:rsid w:val="00F804DC"/>
    <w:rsid w:val="00FA19DC"/>
    <w:rsid w:val="00FC3AA5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>
      <o:colormru v:ext="edit" colors="#fbfce8,#f7f9cf"/>
    </o:shapedefaults>
    <o:shapelayout v:ext="edit">
      <o:idmap v:ext="edit" data="1"/>
    </o:shapelayout>
  </w:shapeDefaults>
  <w:doNotEmbedSmartTags/>
  <w:decimalSymbol w:val=","/>
  <w:listSeparator w:val=";"/>
  <w14:docId w14:val="14CCA45B"/>
  <w15:docId w15:val="{F9DEDCBD-61F7-47F6-8D36-F5ECBE25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83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3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5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71" Type="http://schemas.openxmlformats.org/officeDocument/2006/relationships/oleObject" Target="embeddings/oleObject84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61" Type="http://schemas.openxmlformats.org/officeDocument/2006/relationships/oleObject" Target="embeddings/oleObject76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77" Type="http://schemas.openxmlformats.org/officeDocument/2006/relationships/fontTable" Target="fontTable.xml"/><Relationship Id="rId172" Type="http://schemas.openxmlformats.org/officeDocument/2006/relationships/oleObject" Target="embeddings/oleObject85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6.png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image" Target="media/image7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8.png"/><Relationship Id="rId152" Type="http://schemas.openxmlformats.org/officeDocument/2006/relationships/image" Target="media/image74.wmf"/><Relationship Id="rId173" Type="http://schemas.openxmlformats.org/officeDocument/2006/relationships/oleObject" Target="embeddings/oleObject86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1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header" Target="head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header" Target="header2.xml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3.bin"/><Relationship Id="rId176" Type="http://schemas.openxmlformats.org/officeDocument/2006/relationships/header" Target="header3.xml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70" Type="http://schemas.openxmlformats.org/officeDocument/2006/relationships/image" Target="media/image32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BF82DB-0559-4541-A6D4-FD36B459B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17</TotalTime>
  <Pages>3</Pages>
  <Words>684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6</cp:revision>
  <cp:lastPrinted>2019-02-06T14:54:00Z</cp:lastPrinted>
  <dcterms:created xsi:type="dcterms:W3CDTF">2014-05-12T11:35:00Z</dcterms:created>
  <dcterms:modified xsi:type="dcterms:W3CDTF">2019-02-06T14:58:00Z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