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8C6AC" w14:textId="77777777" w:rsidR="00754AC4" w:rsidRDefault="00754AC4" w:rsidP="007F783E">
      <w:pPr>
        <w:spacing w:afterLines="60" w:after="144" w:line="360" w:lineRule="auto"/>
        <w:jc w:val="both"/>
      </w:pPr>
      <w:bookmarkStart w:id="0" w:name="_GoBack"/>
      <w:bookmarkEnd w:id="0"/>
    </w:p>
    <w:p w14:paraId="6A8A9AE9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</w:rPr>
        <w:t>1.</w:t>
      </w:r>
      <w:r w:rsidRPr="0025090E">
        <w:rPr>
          <w:rFonts w:ascii="Arial" w:hAnsi="Arial" w:cs="Arial"/>
        </w:rPr>
        <w:tab/>
      </w:r>
      <w:r w:rsidRPr="0025090E">
        <w:rPr>
          <w:rFonts w:ascii="Arial" w:hAnsi="Arial" w:cs="Arial"/>
          <w:lang w:eastAsia="pt-PT"/>
        </w:rPr>
        <w:t>Na sequência cujos cinco primeiros</w:t>
      </w:r>
      <w:r w:rsidR="007F783E">
        <w:rPr>
          <w:rFonts w:ascii="Arial" w:hAnsi="Arial" w:cs="Arial"/>
          <w:lang w:eastAsia="pt-PT"/>
        </w:rPr>
        <w:t xml:space="preserve"> cinco</w:t>
      </w:r>
      <w:r w:rsidRPr="0025090E">
        <w:rPr>
          <w:rFonts w:ascii="Arial" w:hAnsi="Arial" w:cs="Arial"/>
          <w:lang w:eastAsia="pt-PT"/>
        </w:rPr>
        <w:t xml:space="preserve"> termos são:</w:t>
      </w:r>
    </w:p>
    <w:p w14:paraId="6265C22C" w14:textId="77777777" w:rsidR="0025090E" w:rsidRPr="0025090E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>10, 14, 18, 22, 26, ...</w:t>
      </w:r>
    </w:p>
    <w:p w14:paraId="74D6F08A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  <w:t xml:space="preserve">o 10.º termo é igual a: </w:t>
      </w:r>
    </w:p>
    <w:p w14:paraId="74D6E72C" w14:textId="77777777" w:rsidR="005A3D24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44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46</w:t>
      </w:r>
    </w:p>
    <w:p w14:paraId="736F8BBA" w14:textId="77777777" w:rsidR="0025090E" w:rsidRPr="0025090E" w:rsidRDefault="005A3D24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b/>
          <w:bCs/>
          <w:lang w:eastAsia="pt-PT"/>
        </w:rPr>
        <w:t xml:space="preserve">(C) </w:t>
      </w:r>
      <w:r w:rsidR="0025090E" w:rsidRPr="0025090E">
        <w:rPr>
          <w:rFonts w:ascii="Arial" w:hAnsi="Arial" w:cs="Arial"/>
          <w:lang w:eastAsia="pt-PT"/>
        </w:rPr>
        <w:t>50</w:t>
      </w:r>
      <w:r w:rsidR="0025090E" w:rsidRPr="0025090E"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lang w:eastAsia="pt-PT"/>
        </w:rPr>
        <w:tab/>
      </w:r>
      <w:r w:rsidR="0025090E" w:rsidRPr="0025090E">
        <w:rPr>
          <w:rFonts w:ascii="Arial" w:hAnsi="Arial" w:cs="Arial"/>
          <w:b/>
          <w:bCs/>
          <w:lang w:eastAsia="pt-PT"/>
        </w:rPr>
        <w:t xml:space="preserve">(D) </w:t>
      </w:r>
      <w:r w:rsidR="0025090E" w:rsidRPr="0025090E">
        <w:rPr>
          <w:rFonts w:ascii="Arial" w:hAnsi="Arial" w:cs="Arial"/>
          <w:lang w:eastAsia="pt-PT"/>
        </w:rPr>
        <w:t>54</w:t>
      </w:r>
    </w:p>
    <w:p w14:paraId="19504B72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14:paraId="386B050B" w14:textId="77777777" w:rsidR="0025090E" w:rsidRPr="0025090E" w:rsidRDefault="005A3D24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4144" behindDoc="0" locked="0" layoutInCell="1" allowOverlap="1" wp14:anchorId="747FFBF2" wp14:editId="6CF15944">
            <wp:simplePos x="0" y="0"/>
            <wp:positionH relativeFrom="column">
              <wp:posOffset>4788535</wp:posOffset>
            </wp:positionH>
            <wp:positionV relativeFrom="paragraph">
              <wp:posOffset>12700</wp:posOffset>
            </wp:positionV>
            <wp:extent cx="1258570" cy="83756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6FN\05_Guia_professor\DD\20131533_Cont_DD04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25090E">
        <w:rPr>
          <w:rFonts w:ascii="Arial" w:hAnsi="Arial" w:cs="Arial"/>
          <w:b/>
          <w:lang w:eastAsia="pt-PT"/>
        </w:rPr>
        <w:t>2.</w:t>
      </w:r>
      <w:r w:rsidR="0025090E" w:rsidRPr="0025090E">
        <w:rPr>
          <w:rFonts w:ascii="Arial" w:hAnsi="Arial" w:cs="Arial"/>
          <w:lang w:eastAsia="pt-PT"/>
        </w:rPr>
        <w:tab/>
        <w:t xml:space="preserve">A Helena dividiu uma fita com 108 cm na razão </w:t>
      </w:r>
      <w:proofErr w:type="gramStart"/>
      <w:r w:rsidR="0025090E" w:rsidRPr="0025090E">
        <w:rPr>
          <w:rFonts w:ascii="Arial" w:hAnsi="Arial" w:cs="Arial"/>
          <w:lang w:eastAsia="pt-PT"/>
        </w:rPr>
        <w:t>4 :</w:t>
      </w:r>
      <w:proofErr w:type="gramEnd"/>
      <w:r w:rsidR="0025090E" w:rsidRPr="0025090E">
        <w:rPr>
          <w:rFonts w:ascii="Arial" w:hAnsi="Arial" w:cs="Arial"/>
          <w:lang w:eastAsia="pt-PT"/>
        </w:rPr>
        <w:t xml:space="preserve"> 5.</w:t>
      </w:r>
    </w:p>
    <w:p w14:paraId="7CAD4C69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  <w:t>A parte maior ficou com:</w:t>
      </w:r>
    </w:p>
    <w:p w14:paraId="1F595B0C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50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60 cm</w:t>
      </w:r>
    </w:p>
    <w:p w14:paraId="42069B6C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70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80 cm</w:t>
      </w:r>
    </w:p>
    <w:p w14:paraId="128563B1" w14:textId="77777777" w:rsidR="0025090E" w:rsidRPr="0025090E" w:rsidRDefault="0025090E" w:rsidP="002509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14:paraId="224E2E88" w14:textId="77777777" w:rsidR="0025090E" w:rsidRPr="0025090E" w:rsidRDefault="005A3D24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5168" behindDoc="0" locked="0" layoutInCell="1" allowOverlap="1" wp14:anchorId="01FA6457" wp14:editId="7DE820F6">
            <wp:simplePos x="0" y="0"/>
            <wp:positionH relativeFrom="column">
              <wp:posOffset>4788956</wp:posOffset>
            </wp:positionH>
            <wp:positionV relativeFrom="paragraph">
              <wp:posOffset>11859</wp:posOffset>
            </wp:positionV>
            <wp:extent cx="1258570" cy="843280"/>
            <wp:effectExtent l="0" t="0" r="0" b="0"/>
            <wp:wrapSquare wrapText="bothSides"/>
            <wp:docPr id="4" name="Picture 4" descr="\\srv-files1.portoeditora.pt\users$\BG\Restauracao\NDomingues\Desktop\_TRABALHO_\M6FN\05_Guia_professor\DD\20131533_Cont_DD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6FN\05_Guia_professor\DD\20131533_Cont_DD04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25090E">
        <w:rPr>
          <w:rFonts w:ascii="Arial" w:hAnsi="Arial" w:cs="Arial"/>
          <w:b/>
          <w:lang w:eastAsia="pt-PT"/>
        </w:rPr>
        <w:t>3.</w:t>
      </w:r>
      <w:r w:rsidR="0025090E" w:rsidRPr="0025090E">
        <w:rPr>
          <w:rFonts w:ascii="Arial" w:hAnsi="Arial" w:cs="Arial"/>
          <w:lang w:eastAsia="pt-PT"/>
        </w:rPr>
        <w:tab/>
        <w:t xml:space="preserve">A Joana colheu 50 girassóis e dividiu-os em dois ramos na razão de </w:t>
      </w:r>
      <w:proofErr w:type="gramStart"/>
      <w:r w:rsidR="0025090E" w:rsidRPr="0025090E">
        <w:rPr>
          <w:rFonts w:ascii="Arial" w:hAnsi="Arial" w:cs="Arial"/>
          <w:lang w:eastAsia="pt-PT"/>
        </w:rPr>
        <w:t>11 :</w:t>
      </w:r>
      <w:proofErr w:type="gramEnd"/>
      <w:r w:rsidR="0025090E" w:rsidRPr="0025090E">
        <w:rPr>
          <w:rFonts w:ascii="Arial" w:hAnsi="Arial" w:cs="Arial"/>
          <w:lang w:eastAsia="pt-PT"/>
        </w:rPr>
        <w:t xml:space="preserve"> 14.</w:t>
      </w:r>
    </w:p>
    <w:p w14:paraId="2C5BD7D9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  <w:t>Com quantos girassóis ficou o ramo com mais flores?</w:t>
      </w:r>
    </w:p>
    <w:p w14:paraId="5A745B66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 xml:space="preserve">24 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26</w:t>
      </w:r>
    </w:p>
    <w:p w14:paraId="3CE34168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28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  <w:t xml:space="preserve"> 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30</w:t>
      </w:r>
    </w:p>
    <w:p w14:paraId="7550F517" w14:textId="77777777" w:rsidR="0025090E" w:rsidRPr="0025090E" w:rsidRDefault="0025090E" w:rsidP="002509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14:paraId="3DD76A0B" w14:textId="77777777" w:rsidR="0025090E" w:rsidRPr="0025090E" w:rsidRDefault="005A3D24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4D4588E3" wp14:editId="7FA13F42">
            <wp:simplePos x="0" y="0"/>
            <wp:positionH relativeFrom="column">
              <wp:posOffset>4788535</wp:posOffset>
            </wp:positionH>
            <wp:positionV relativeFrom="paragraph">
              <wp:posOffset>15875</wp:posOffset>
            </wp:positionV>
            <wp:extent cx="1258570" cy="78295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6FN\05_Guia_professor\DD\20131533_Cont_DD04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25090E">
        <w:rPr>
          <w:rFonts w:ascii="Arial" w:hAnsi="Arial" w:cs="Arial"/>
          <w:b/>
          <w:lang w:eastAsia="pt-PT"/>
        </w:rPr>
        <w:t>4.</w:t>
      </w:r>
      <w:r w:rsidR="0025090E" w:rsidRPr="0025090E">
        <w:rPr>
          <w:rFonts w:ascii="Arial" w:hAnsi="Arial" w:cs="Arial"/>
          <w:lang w:eastAsia="pt-PT"/>
        </w:rPr>
        <w:tab/>
        <w:t xml:space="preserve">Um modelo de um barco foi construído numa escala de </w:t>
      </w:r>
      <w:proofErr w:type="gramStart"/>
      <w:r w:rsidR="0025090E" w:rsidRPr="0025090E">
        <w:rPr>
          <w:rFonts w:ascii="Arial" w:hAnsi="Arial" w:cs="Arial"/>
          <w:lang w:eastAsia="pt-PT"/>
        </w:rPr>
        <w:t>1 :</w:t>
      </w:r>
      <w:proofErr w:type="gramEnd"/>
      <w:r w:rsidR="0025090E" w:rsidRPr="0025090E">
        <w:rPr>
          <w:rFonts w:ascii="Arial" w:hAnsi="Arial" w:cs="Arial"/>
          <w:lang w:eastAsia="pt-PT"/>
        </w:rPr>
        <w:t xml:space="preserve"> 500.</w:t>
      </w:r>
    </w:p>
    <w:p w14:paraId="0C0BF70D" w14:textId="77777777" w:rsidR="0025090E" w:rsidRPr="0025090E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>Se na realidade o barco tem 120 m de comprimento, qual é o comprimento do modelo?</w:t>
      </w:r>
    </w:p>
    <w:p w14:paraId="4211530A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24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26 cm</w:t>
      </w:r>
    </w:p>
    <w:p w14:paraId="2DAB6BA5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28 cm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30 cm</w:t>
      </w:r>
    </w:p>
    <w:p w14:paraId="244D5795" w14:textId="77777777" w:rsidR="0025090E" w:rsidRPr="0025090E" w:rsidRDefault="0025090E" w:rsidP="002509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14:paraId="4625C346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lang w:eastAsia="pt-PT"/>
        </w:rPr>
        <w:t>5.</w:t>
      </w:r>
      <w:r w:rsidRPr="0025090E">
        <w:rPr>
          <w:rFonts w:ascii="Arial" w:hAnsi="Arial" w:cs="Arial"/>
          <w:lang w:eastAsia="pt-PT"/>
        </w:rPr>
        <w:tab/>
        <w:t xml:space="preserve">Num supermercado fizeram embalagens de maçãs e peras na razão de </w:t>
      </w:r>
      <w:proofErr w:type="gramStart"/>
      <w:r w:rsidRPr="0025090E">
        <w:rPr>
          <w:rFonts w:ascii="Arial" w:hAnsi="Arial" w:cs="Arial"/>
          <w:lang w:eastAsia="pt-PT"/>
        </w:rPr>
        <w:t>3 :</w:t>
      </w:r>
      <w:proofErr w:type="gramEnd"/>
      <w:r w:rsidRPr="0025090E">
        <w:rPr>
          <w:rFonts w:ascii="Arial" w:hAnsi="Arial" w:cs="Arial"/>
          <w:lang w:eastAsia="pt-PT"/>
        </w:rPr>
        <w:t xml:space="preserve"> 4.</w:t>
      </w:r>
    </w:p>
    <w:p w14:paraId="31C12D98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  <w:t>Se já utilizaram 100 per</w:t>
      </w:r>
      <w:r w:rsidR="005A3D24">
        <w:rPr>
          <w:rFonts w:ascii="Arial" w:hAnsi="Arial" w:cs="Arial"/>
          <w:lang w:eastAsia="pt-PT"/>
        </w:rPr>
        <w:t xml:space="preserve">as, quantas maçãs também foram </w:t>
      </w:r>
      <w:r w:rsidRPr="0025090E">
        <w:rPr>
          <w:rFonts w:ascii="Arial" w:hAnsi="Arial" w:cs="Arial"/>
          <w:lang w:eastAsia="pt-PT"/>
        </w:rPr>
        <w:t>colocadas nas embalagens?</w:t>
      </w:r>
    </w:p>
    <w:p w14:paraId="5AFEFFE7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  <w:bCs/>
          <w:color w:val="FF0000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(A) </w:t>
      </w:r>
      <w:r w:rsidRPr="0025090E">
        <w:rPr>
          <w:rFonts w:ascii="Arial" w:hAnsi="Arial" w:cs="Arial"/>
          <w:lang w:eastAsia="pt-PT"/>
        </w:rPr>
        <w:t>70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color w:val="FF0000"/>
          <w:lang w:eastAsia="pt-PT"/>
        </w:rPr>
        <w:t xml:space="preserve"> </w:t>
      </w:r>
      <w:r w:rsidRPr="0025090E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85</w:t>
      </w:r>
      <w:r w:rsidR="005A3D24">
        <w:rPr>
          <w:rFonts w:ascii="Arial" w:hAnsi="Arial" w:cs="Arial"/>
          <w:lang w:eastAsia="pt-PT"/>
        </w:rPr>
        <w:tab/>
      </w:r>
    </w:p>
    <w:p w14:paraId="03AC190A" w14:textId="77777777" w:rsidR="0025090E" w:rsidRPr="0025090E" w:rsidRDefault="0025090E" w:rsidP="002509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b/>
          <w:bCs/>
          <w:lang w:eastAsia="pt-PT"/>
        </w:rPr>
        <w:t xml:space="preserve">(C) </w:t>
      </w:r>
      <w:r w:rsidRPr="0025090E">
        <w:rPr>
          <w:rFonts w:ascii="Arial" w:hAnsi="Arial" w:cs="Arial"/>
          <w:lang w:eastAsia="pt-PT"/>
        </w:rPr>
        <w:t>80</w:t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lang w:eastAsia="pt-PT"/>
        </w:rPr>
        <w:tab/>
      </w:r>
      <w:r w:rsidRPr="0025090E">
        <w:rPr>
          <w:rFonts w:ascii="Arial" w:hAnsi="Arial" w:cs="Arial"/>
          <w:color w:val="FF0000"/>
          <w:lang w:eastAsia="pt-PT"/>
        </w:rPr>
        <w:t xml:space="preserve"> </w:t>
      </w:r>
      <w:r w:rsidRPr="0025090E">
        <w:rPr>
          <w:rFonts w:ascii="Arial" w:hAnsi="Arial" w:cs="Arial"/>
          <w:b/>
          <w:bCs/>
          <w:lang w:eastAsia="pt-PT"/>
        </w:rPr>
        <w:t xml:space="preserve">(D) </w:t>
      </w:r>
      <w:r w:rsidRPr="0025090E">
        <w:rPr>
          <w:rFonts w:ascii="Arial" w:hAnsi="Arial" w:cs="Arial"/>
          <w:lang w:eastAsia="pt-PT"/>
        </w:rPr>
        <w:t>75</w:t>
      </w:r>
    </w:p>
    <w:p w14:paraId="7C49391F" w14:textId="77777777" w:rsidR="007F783E" w:rsidRPr="005A3D24" w:rsidRDefault="007F783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14:paraId="202145B6" w14:textId="77777777"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b/>
          <w:lang w:eastAsia="pt-PT"/>
        </w:rPr>
        <w:t>6.</w:t>
      </w:r>
      <w:r w:rsidRPr="00CC4543">
        <w:rPr>
          <w:rFonts w:ascii="Arial" w:hAnsi="Arial" w:cs="Arial"/>
          <w:lang w:eastAsia="pt-PT"/>
        </w:rPr>
        <w:t xml:space="preserve"> </w:t>
      </w:r>
      <w:r w:rsidRPr="00CC4543">
        <w:rPr>
          <w:rFonts w:ascii="Arial" w:hAnsi="Arial" w:cs="Arial"/>
          <w:lang w:eastAsia="pt-PT"/>
        </w:rPr>
        <w:tab/>
        <w:t>Para fazer um bolo com 1,5 kg são necessários 8 ovos.</w:t>
      </w:r>
    </w:p>
    <w:p w14:paraId="377C1CE0" w14:textId="77777777"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  <w:t>Quantos ovos são necessários para fazer o mesmo bolo com 2,25 kg?</w:t>
      </w:r>
    </w:p>
    <w:p w14:paraId="2F6C9B56" w14:textId="77777777"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(A)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8 ovos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(B)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10 ovos</w:t>
      </w:r>
    </w:p>
    <w:p w14:paraId="74900389" w14:textId="77777777"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(C)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12 ovos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lang w:eastAsia="pt-PT"/>
        </w:rPr>
        <w:t xml:space="preserve"> </w:t>
      </w: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(D)</w:t>
      </w:r>
      <w:r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14 ovos</w:t>
      </w:r>
    </w:p>
    <w:p w14:paraId="53E4A20B" w14:textId="77777777" w:rsidR="0025090E" w:rsidRPr="005A3D24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14:paraId="052962D5" w14:textId="77777777" w:rsidR="005A3D24" w:rsidRDefault="005A3D24">
      <w:pPr>
        <w:spacing w:after="0" w:line="240" w:lineRule="auto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b/>
          <w:lang w:eastAsia="pt-PT"/>
        </w:rPr>
        <w:br w:type="page"/>
      </w:r>
    </w:p>
    <w:p w14:paraId="1FC128E6" w14:textId="77777777" w:rsidR="0025090E" w:rsidRPr="00CC4543" w:rsidRDefault="005A3D24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63360" behindDoc="0" locked="0" layoutInCell="1" allowOverlap="1" wp14:anchorId="6804BC2A" wp14:editId="18B37465">
            <wp:simplePos x="0" y="0"/>
            <wp:positionH relativeFrom="column">
              <wp:posOffset>5327650</wp:posOffset>
            </wp:positionH>
            <wp:positionV relativeFrom="paragraph">
              <wp:posOffset>-6985</wp:posOffset>
            </wp:positionV>
            <wp:extent cx="720090" cy="108077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6FN\05_Guia_professor\DD\20131533_Cont_DD05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CC4543">
        <w:rPr>
          <w:rFonts w:ascii="Arial" w:hAnsi="Arial" w:cs="Arial"/>
          <w:b/>
          <w:lang w:eastAsia="pt-PT"/>
        </w:rPr>
        <w:t>7.</w:t>
      </w:r>
      <w:r w:rsidR="0025090E" w:rsidRPr="00CC4543">
        <w:rPr>
          <w:rFonts w:ascii="Arial" w:hAnsi="Arial" w:cs="Arial"/>
          <w:lang w:eastAsia="pt-PT"/>
        </w:rPr>
        <w:tab/>
        <w:t xml:space="preserve">Uma lata de tinta de </w:t>
      </w:r>
      <w:r w:rsidR="0025090E" w:rsidRPr="00CC4543">
        <w:rPr>
          <w:rFonts w:ascii="Arial" w:hAnsi="Arial" w:cs="Arial"/>
          <w:position w:val="-22"/>
          <w:lang w:eastAsia="pt-PT"/>
        </w:rPr>
        <w:object w:dxaOrig="240" w:dyaOrig="580" w14:anchorId="37851810">
          <v:shape id="_x0000_i1026" type="#_x0000_t75" style="width:12pt;height:29.25pt" o:ole="">
            <v:imagedata r:id="rId12" o:title=""/>
          </v:shape>
          <o:OLEObject Type="Embed" ProgID="Equation.DSMT4" ShapeID="_x0000_i1026" DrawAspect="Content" ObjectID="_1610971688" r:id="rId13"/>
        </w:object>
      </w:r>
      <w:proofErr w:type="spellStart"/>
      <w:r w:rsidR="0025090E" w:rsidRPr="00CC4543">
        <w:rPr>
          <w:rFonts w:ascii="Arial" w:hAnsi="Arial" w:cs="Arial"/>
          <w:lang w:eastAsia="pt-PT"/>
        </w:rPr>
        <w:t>de</w:t>
      </w:r>
      <w:proofErr w:type="spellEnd"/>
      <w:r w:rsidR="0025090E" w:rsidRPr="00CC4543">
        <w:rPr>
          <w:rFonts w:ascii="Arial" w:hAnsi="Arial" w:cs="Arial"/>
          <w:lang w:eastAsia="pt-PT"/>
        </w:rPr>
        <w:t xml:space="preserve"> litro dá para pintar 5 m</w:t>
      </w:r>
      <w:r w:rsidR="0025090E" w:rsidRPr="006A508C">
        <w:rPr>
          <w:rFonts w:ascii="Arial" w:hAnsi="Arial" w:cs="Arial"/>
          <w:vertAlign w:val="superscript"/>
          <w:lang w:eastAsia="pt-PT"/>
        </w:rPr>
        <w:t>2</w:t>
      </w:r>
      <w:r w:rsidR="0025090E" w:rsidRPr="00CC4543">
        <w:rPr>
          <w:rFonts w:ascii="Arial" w:hAnsi="Arial" w:cs="Arial"/>
          <w:lang w:eastAsia="pt-PT"/>
        </w:rPr>
        <w:t xml:space="preserve"> de madeira.</w:t>
      </w:r>
    </w:p>
    <w:p w14:paraId="504AB6C7" w14:textId="77777777"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  <w:t>Quantas latas de tinta é necessário comprar para pintar 26 m</w:t>
      </w:r>
      <w:r w:rsidRPr="00CC4543">
        <w:rPr>
          <w:rFonts w:ascii="Arial" w:hAnsi="Arial" w:cs="Arial"/>
          <w:vertAlign w:val="superscript"/>
          <w:lang w:eastAsia="pt-PT"/>
        </w:rPr>
        <w:t>2</w:t>
      </w:r>
      <w:r w:rsidRPr="00CC4543">
        <w:rPr>
          <w:rFonts w:ascii="Arial" w:hAnsi="Arial" w:cs="Arial"/>
          <w:lang w:eastAsia="pt-PT"/>
        </w:rPr>
        <w:t xml:space="preserve"> de madeira?</w:t>
      </w:r>
    </w:p>
    <w:p w14:paraId="5D52C51C" w14:textId="77777777" w:rsidR="00CC4543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(A) </w:t>
      </w:r>
      <w:r w:rsidRPr="00CC4543">
        <w:rPr>
          <w:rFonts w:ascii="Arial" w:hAnsi="Arial" w:cs="Arial"/>
          <w:lang w:eastAsia="pt-PT"/>
        </w:rPr>
        <w:t>2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="00CC4543" w:rsidRPr="00CC4543">
        <w:rPr>
          <w:rFonts w:ascii="Arial" w:hAnsi="Arial" w:cs="Arial"/>
          <w:lang w:eastAsia="pt-PT"/>
        </w:rPr>
        <w:tab/>
      </w:r>
      <w:r w:rsidR="00CC4543"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(B) </w:t>
      </w:r>
      <w:r w:rsidR="005A3D24">
        <w:rPr>
          <w:rFonts w:ascii="Arial" w:hAnsi="Arial" w:cs="Arial"/>
          <w:lang w:eastAsia="pt-PT"/>
        </w:rPr>
        <w:t>4</w:t>
      </w:r>
    </w:p>
    <w:p w14:paraId="4B60B4B0" w14:textId="77777777" w:rsidR="0025090E" w:rsidRPr="005A3D24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(C)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6</w:t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lang w:eastAsia="pt-PT"/>
        </w:rPr>
        <w:t xml:space="preserve"> </w:t>
      </w:r>
      <w:r w:rsidRP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(D)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8</w:t>
      </w:r>
    </w:p>
    <w:p w14:paraId="5800A4E5" w14:textId="77777777"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14:paraId="2BC2C0AE" w14:textId="77777777"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8.</w:t>
      </w:r>
      <w:r w:rsidRPr="00CC4543">
        <w:rPr>
          <w:rFonts w:ascii="Arial" w:hAnsi="Arial" w:cs="Arial"/>
          <w:lang w:eastAsia="pt-PT"/>
        </w:rPr>
        <w:tab/>
        <w:t>Considera a sequência cujos primeiros cinco termos são:</w:t>
      </w:r>
    </w:p>
    <w:p w14:paraId="6966A4BB" w14:textId="77777777"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position w:val="-22"/>
          <w:lang w:eastAsia="pt-PT"/>
        </w:rPr>
        <w:object w:dxaOrig="2460" w:dyaOrig="580" w14:anchorId="07F901B2">
          <v:shape id="_x0000_i1027" type="#_x0000_t75" style="width:123.75pt;height:29.25pt" o:ole="">
            <v:imagedata r:id="rId14" o:title=""/>
          </v:shape>
          <o:OLEObject Type="Embed" ProgID="Equation.DSMT4" ShapeID="_x0000_i1027" DrawAspect="Content" ObjectID="_1610971689" r:id="rId15"/>
        </w:object>
      </w:r>
    </w:p>
    <w:p w14:paraId="21CA8BC0" w14:textId="77777777" w:rsidR="0025090E" w:rsidRPr="00CC4543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>O vigésimo termo da sequência é:</w:t>
      </w:r>
    </w:p>
    <w:p w14:paraId="72601B37" w14:textId="77777777" w:rsidR="00CC4543" w:rsidRPr="00CC4543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 xml:space="preserve">(A) 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20" w:dyaOrig="580" w14:anchorId="76C2C202">
          <v:shape id="_x0000_i1028" type="#_x0000_t75" style="width:16.5pt;height:29.25pt" o:ole="">
            <v:imagedata r:id="rId16" o:title=""/>
          </v:shape>
          <o:OLEObject Type="Embed" ProgID="Equation.DSMT4" ShapeID="_x0000_i1028" DrawAspect="Content" ObjectID="_1610971690" r:id="rId17"/>
        </w:object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>(B)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60" w:dyaOrig="580" w14:anchorId="2899B758">
          <v:shape id="_x0000_i1029" type="#_x0000_t75" style="width:18pt;height:29.25pt" o:ole="">
            <v:imagedata r:id="rId18" o:title=""/>
          </v:shape>
          <o:OLEObject Type="Embed" ProgID="Equation.DSMT4" ShapeID="_x0000_i1029" DrawAspect="Content" ObjectID="_1610971691" r:id="rId19"/>
        </w:object>
      </w:r>
      <w:r w:rsidR="005A3D24">
        <w:rPr>
          <w:rFonts w:ascii="Arial" w:hAnsi="Arial" w:cs="Arial"/>
          <w:b/>
          <w:bCs/>
          <w:lang w:eastAsia="pt-PT"/>
        </w:rPr>
        <w:tab/>
      </w:r>
    </w:p>
    <w:p w14:paraId="6C00FE58" w14:textId="77777777" w:rsidR="0025090E" w:rsidRPr="00CC4543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>(C)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60" w:dyaOrig="580" w14:anchorId="2C1B851C">
          <v:shape id="_x0000_i1030" type="#_x0000_t75" style="width:18pt;height:29.25pt" o:ole="">
            <v:imagedata r:id="rId20" o:title=""/>
          </v:shape>
          <o:OLEObject Type="Embed" ProgID="Equation.DSMT4" ShapeID="_x0000_i1030" DrawAspect="Content" ObjectID="_1610971692" r:id="rId21"/>
        </w:object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>(D)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60" w:dyaOrig="580" w14:anchorId="36CE4A5B">
          <v:shape id="_x0000_i1031" type="#_x0000_t75" style="width:18pt;height:29.25pt" o:ole="">
            <v:imagedata r:id="rId22" o:title=""/>
          </v:shape>
          <o:OLEObject Type="Embed" ProgID="Equation.DSMT4" ShapeID="_x0000_i1031" DrawAspect="Content" ObjectID="_1610971693" r:id="rId23"/>
        </w:object>
      </w:r>
    </w:p>
    <w:p w14:paraId="7D2A6F6D" w14:textId="77777777"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14:paraId="6001935E" w14:textId="77777777"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9.</w:t>
      </w:r>
      <w:r w:rsidRPr="00CC4543">
        <w:rPr>
          <w:rFonts w:ascii="Arial" w:hAnsi="Arial" w:cs="Arial"/>
          <w:lang w:eastAsia="pt-PT"/>
        </w:rPr>
        <w:tab/>
        <w:t>Qual dos números é maior?</w:t>
      </w:r>
    </w:p>
    <w:p w14:paraId="377F7735" w14:textId="77777777" w:rsidR="005A3D24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 xml:space="preserve">(A)   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340" w:dyaOrig="580" w14:anchorId="23074DF7">
          <v:shape id="_x0000_i1032" type="#_x0000_t75" style="width:16.5pt;height:29.25pt" o:ole="">
            <v:imagedata r:id="rId24" o:title=""/>
          </v:shape>
          <o:OLEObject Type="Embed" ProgID="Equation.DSMT4" ShapeID="_x0000_i1032" DrawAspect="Content" ObjectID="_1610971694" r:id="rId25"/>
        </w:object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color w:val="FF0000"/>
          <w:lang w:eastAsia="pt-PT"/>
        </w:rPr>
        <w:t xml:space="preserve"> </w:t>
      </w:r>
      <w:r w:rsidR="0025090E" w:rsidRPr="00CC4543">
        <w:rPr>
          <w:rFonts w:ascii="Arial" w:hAnsi="Arial" w:cs="Arial"/>
          <w:b/>
          <w:bCs/>
          <w:lang w:eastAsia="pt-PT"/>
        </w:rPr>
        <w:t xml:space="preserve">(B)  </w:t>
      </w:r>
      <w:r w:rsidR="0025090E" w:rsidRPr="00CC4543">
        <w:rPr>
          <w:rFonts w:ascii="Arial" w:hAnsi="Arial" w:cs="Arial"/>
          <w:b/>
          <w:bCs/>
          <w:position w:val="-8"/>
          <w:lang w:eastAsia="pt-PT"/>
        </w:rPr>
        <w:object w:dxaOrig="460" w:dyaOrig="279" w14:anchorId="6A46CC74">
          <v:shape id="_x0000_i1033" type="#_x0000_t75" style="width:23.25pt;height:14.25pt" o:ole="">
            <v:imagedata r:id="rId26" o:title=""/>
          </v:shape>
          <o:OLEObject Type="Embed" ProgID="Equation.DSMT4" ShapeID="_x0000_i1033" DrawAspect="Content" ObjectID="_1610971695" r:id="rId27"/>
        </w:object>
      </w:r>
    </w:p>
    <w:p w14:paraId="300D01F9" w14:textId="77777777"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lang w:eastAsia="pt-PT"/>
        </w:rPr>
        <w:tab/>
        <w:t xml:space="preserve">(C)   </w:t>
      </w:r>
      <w:r w:rsidRPr="00CC4543">
        <w:rPr>
          <w:rFonts w:ascii="Arial" w:hAnsi="Arial" w:cs="Arial"/>
          <w:bCs/>
          <w:lang w:eastAsia="pt-PT"/>
        </w:rPr>
        <w:t>100%</w:t>
      </w:r>
      <w:r w:rsidRPr="00CC4543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(D)   </w:t>
      </w:r>
      <w:r w:rsidRPr="00CC4543">
        <w:rPr>
          <w:rFonts w:ascii="Arial" w:hAnsi="Arial" w:cs="Arial"/>
          <w:bCs/>
          <w:lang w:eastAsia="pt-PT"/>
        </w:rPr>
        <w:t>1,5%</w:t>
      </w:r>
    </w:p>
    <w:p w14:paraId="7E117F80" w14:textId="77777777"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14:paraId="00554DBC" w14:textId="77777777"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10.</w:t>
      </w:r>
      <w:r w:rsidRPr="00CC4543">
        <w:rPr>
          <w:rFonts w:ascii="Arial" w:hAnsi="Arial" w:cs="Arial"/>
          <w:lang w:eastAsia="pt-PT"/>
        </w:rPr>
        <w:tab/>
        <w:t>Qual dos números é mais próximo da unidade?</w:t>
      </w:r>
    </w:p>
    <w:p w14:paraId="6393DF11" w14:textId="77777777" w:rsidR="005A3D24" w:rsidRDefault="00CC4543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pt-PT"/>
        </w:rPr>
      </w:pPr>
      <w:r w:rsidRPr="00CC4543">
        <w:rPr>
          <w:rFonts w:ascii="Arial" w:hAnsi="Arial" w:cs="Arial"/>
          <w:b/>
          <w:bCs/>
          <w:color w:val="FF0000"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 xml:space="preserve">(A)   </w:t>
      </w:r>
      <w:r w:rsidR="0025090E" w:rsidRPr="00CC4543">
        <w:rPr>
          <w:rFonts w:ascii="Arial" w:hAnsi="Arial" w:cs="Arial"/>
          <w:bCs/>
          <w:lang w:eastAsia="pt-PT"/>
        </w:rPr>
        <w:t>0,99</w:t>
      </w:r>
      <w:r w:rsidR="0025090E" w:rsidRPr="00CC4543">
        <w:rPr>
          <w:rFonts w:ascii="Arial" w:hAnsi="Arial" w:cs="Arial"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25090E" w:rsidRPr="00CC4543">
        <w:rPr>
          <w:rFonts w:ascii="Arial" w:hAnsi="Arial" w:cs="Arial"/>
          <w:b/>
          <w:bCs/>
          <w:lang w:eastAsia="pt-PT"/>
        </w:rPr>
        <w:t xml:space="preserve">(B)  </w:t>
      </w:r>
      <w:r w:rsidR="0025090E" w:rsidRPr="00CC4543">
        <w:rPr>
          <w:rFonts w:ascii="Arial" w:hAnsi="Arial" w:cs="Arial"/>
          <w:b/>
          <w:bCs/>
          <w:position w:val="-22"/>
          <w:lang w:eastAsia="pt-PT"/>
        </w:rPr>
        <w:object w:dxaOrig="460" w:dyaOrig="580" w14:anchorId="391E622C">
          <v:shape id="_x0000_i1034" type="#_x0000_t75" style="width:23.25pt;height:29.25pt" o:ole="">
            <v:imagedata r:id="rId28" o:title=""/>
          </v:shape>
          <o:OLEObject Type="Embed" ProgID="Equation.DSMT4" ShapeID="_x0000_i1034" DrawAspect="Content" ObjectID="_1610971696" r:id="rId29"/>
        </w:object>
      </w:r>
    </w:p>
    <w:p w14:paraId="3AE16ABE" w14:textId="77777777" w:rsidR="0025090E" w:rsidRPr="00CC4543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pt-PT"/>
        </w:rPr>
      </w:pPr>
      <w:r w:rsidRPr="00CC4543">
        <w:rPr>
          <w:rFonts w:ascii="Arial" w:hAnsi="Arial" w:cs="Arial"/>
          <w:b/>
          <w:bCs/>
          <w:lang w:eastAsia="pt-PT"/>
        </w:rPr>
        <w:tab/>
        <w:t xml:space="preserve">(C) </w:t>
      </w:r>
      <w:r w:rsidRPr="00CC4543">
        <w:rPr>
          <w:rFonts w:ascii="Arial" w:hAnsi="Arial" w:cs="Arial"/>
          <w:b/>
          <w:bCs/>
          <w:position w:val="-22"/>
          <w:lang w:eastAsia="pt-PT"/>
        </w:rPr>
        <w:object w:dxaOrig="460" w:dyaOrig="580" w14:anchorId="5DA8F844">
          <v:shape id="_x0000_i1035" type="#_x0000_t75" style="width:23.25pt;height:29.25pt" o:ole="">
            <v:imagedata r:id="rId30" o:title=""/>
          </v:shape>
          <o:OLEObject Type="Embed" ProgID="Equation.DSMT4" ShapeID="_x0000_i1035" DrawAspect="Content" ObjectID="_1610971697" r:id="rId31"/>
        </w:object>
      </w:r>
      <w:r w:rsidRPr="00CC4543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="005A3D24">
        <w:rPr>
          <w:rFonts w:ascii="Arial" w:hAnsi="Arial" w:cs="Arial"/>
          <w:b/>
          <w:bCs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ab/>
        <w:t>(D</w:t>
      </w:r>
      <w:proofErr w:type="gramStart"/>
      <w:r w:rsidRPr="00CC4543">
        <w:rPr>
          <w:rFonts w:ascii="Arial" w:hAnsi="Arial" w:cs="Arial"/>
          <w:b/>
          <w:bCs/>
          <w:lang w:eastAsia="pt-PT"/>
        </w:rPr>
        <w:t xml:space="preserve">)  </w:t>
      </w:r>
      <w:r w:rsidRPr="00CC4543">
        <w:rPr>
          <w:rFonts w:ascii="Arial" w:hAnsi="Arial" w:cs="Arial"/>
          <w:bCs/>
          <w:lang w:eastAsia="pt-PT"/>
        </w:rPr>
        <w:t>1,023</w:t>
      </w:r>
      <w:proofErr w:type="gramEnd"/>
      <w:r w:rsidRPr="00CC4543">
        <w:rPr>
          <w:rFonts w:ascii="Arial" w:hAnsi="Arial" w:cs="Arial"/>
          <w:bCs/>
          <w:lang w:eastAsia="pt-PT"/>
        </w:rPr>
        <w:t>%</w:t>
      </w:r>
    </w:p>
    <w:p w14:paraId="74C8BB89" w14:textId="77777777"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14:paraId="53CF5FAB" w14:textId="77777777" w:rsidR="0025090E" w:rsidRDefault="0025090E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b/>
          <w:lang w:eastAsia="pt-PT"/>
        </w:rPr>
        <w:t>11.</w:t>
      </w:r>
      <w:r w:rsidRPr="00CC4543">
        <w:rPr>
          <w:rFonts w:ascii="Arial" w:hAnsi="Arial" w:cs="Arial"/>
          <w:lang w:eastAsia="pt-PT"/>
        </w:rPr>
        <w:tab/>
        <w:t xml:space="preserve">Observa a sequência </w:t>
      </w:r>
      <w:r w:rsidR="006A508C" w:rsidRPr="00CC4543">
        <w:rPr>
          <w:rFonts w:ascii="Arial" w:hAnsi="Arial" w:cs="Arial"/>
          <w:lang w:eastAsia="pt-PT"/>
        </w:rPr>
        <w:t xml:space="preserve">seguinte </w:t>
      </w:r>
      <w:r w:rsidRPr="00CC4543">
        <w:rPr>
          <w:rFonts w:ascii="Arial" w:hAnsi="Arial" w:cs="Arial"/>
          <w:lang w:eastAsia="pt-PT"/>
        </w:rPr>
        <w:t>construída com lápis.</w:t>
      </w:r>
    </w:p>
    <w:p w14:paraId="55960859" w14:textId="77777777" w:rsidR="005A3D24" w:rsidRPr="00CC4543" w:rsidRDefault="005A3D24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14:paraId="77CB2761" w14:textId="77777777" w:rsidR="0025090E" w:rsidRDefault="005A3D24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36493114" wp14:editId="30ECA714">
            <wp:extent cx="3565075" cy="6057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6FN\05_Guia_professor\DD\20131533_Cont_DD05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07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2A767" w14:textId="77777777" w:rsidR="005A3D24" w:rsidRPr="00CC4543" w:rsidRDefault="005A3D24" w:rsidP="00CC454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eastAsia="pt-PT"/>
        </w:rPr>
      </w:pPr>
    </w:p>
    <w:p w14:paraId="2BCCFB4D" w14:textId="77777777" w:rsidR="0025090E" w:rsidRPr="00CC4543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>Admite que o padrão se mantém.</w:t>
      </w:r>
    </w:p>
    <w:p w14:paraId="71D18D7D" w14:textId="77777777" w:rsidR="0025090E" w:rsidRPr="00CC4543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>Quantos lápis tem a 50.ª figura?</w:t>
      </w:r>
    </w:p>
    <w:p w14:paraId="0F2DF06B" w14:textId="77777777" w:rsidR="005A3D24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(A)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 xml:space="preserve">54 </w:t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(B)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5A3D24">
        <w:rPr>
          <w:rFonts w:ascii="Arial" w:hAnsi="Arial" w:cs="Arial"/>
          <w:lang w:eastAsia="pt-PT"/>
        </w:rPr>
        <w:t>80</w:t>
      </w:r>
    </w:p>
    <w:p w14:paraId="706D0406" w14:textId="77777777"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</w:rPr>
      </w:pP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(C) </w:t>
      </w:r>
      <w:r w:rsidRPr="00CC4543">
        <w:rPr>
          <w:rFonts w:ascii="Arial" w:hAnsi="Arial" w:cs="Arial"/>
          <w:lang w:eastAsia="pt-PT"/>
        </w:rPr>
        <w:t xml:space="preserve">100 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b/>
          <w:bCs/>
          <w:lang w:eastAsia="pt-PT"/>
        </w:rPr>
        <w:t xml:space="preserve">(D) </w:t>
      </w:r>
      <w:r w:rsidRPr="00CC4543">
        <w:rPr>
          <w:rFonts w:ascii="Arial" w:hAnsi="Arial" w:cs="Arial"/>
          <w:lang w:eastAsia="pt-PT"/>
        </w:rPr>
        <w:t>200</w:t>
      </w:r>
    </w:p>
    <w:p w14:paraId="21403B24" w14:textId="77777777"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</w:p>
    <w:p w14:paraId="3829895A" w14:textId="77777777" w:rsidR="0025090E" w:rsidRPr="00CC4543" w:rsidRDefault="005A3D24" w:rsidP="006A508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01D289CE" wp14:editId="04FD47A8">
            <wp:simplePos x="0" y="0"/>
            <wp:positionH relativeFrom="column">
              <wp:posOffset>5328285</wp:posOffset>
            </wp:positionH>
            <wp:positionV relativeFrom="paragraph">
              <wp:posOffset>15240</wp:posOffset>
            </wp:positionV>
            <wp:extent cx="719455" cy="14605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05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90E" w:rsidRPr="00CC4543">
        <w:rPr>
          <w:rFonts w:ascii="Arial" w:hAnsi="Arial" w:cs="Arial"/>
          <w:b/>
          <w:lang w:eastAsia="pt-PT"/>
        </w:rPr>
        <w:t>12.</w:t>
      </w:r>
      <w:r w:rsidR="0025090E" w:rsidRPr="00CC4543">
        <w:rPr>
          <w:rFonts w:ascii="Arial" w:hAnsi="Arial" w:cs="Arial"/>
          <w:b/>
          <w:lang w:eastAsia="pt-PT"/>
        </w:rPr>
        <w:tab/>
      </w:r>
      <w:r w:rsidR="006A508C">
        <w:rPr>
          <w:rFonts w:ascii="Arial" w:hAnsi="Arial" w:cs="Arial"/>
          <w:lang w:eastAsia="pt-PT"/>
        </w:rPr>
        <w:t>Numa sequência os 100.º,</w:t>
      </w:r>
      <w:r w:rsidR="0025090E" w:rsidRPr="00CC4543">
        <w:rPr>
          <w:rFonts w:ascii="Arial" w:hAnsi="Arial" w:cs="Arial"/>
          <w:lang w:eastAsia="pt-PT"/>
        </w:rPr>
        <w:t xml:space="preserve"> 101.º </w:t>
      </w:r>
      <w:r w:rsidR="006A508C">
        <w:rPr>
          <w:rFonts w:ascii="Arial" w:hAnsi="Arial" w:cs="Arial"/>
          <w:lang w:eastAsia="pt-PT"/>
        </w:rPr>
        <w:t xml:space="preserve">e o 102.º </w:t>
      </w:r>
      <w:r w:rsidR="0025090E" w:rsidRPr="00CC4543">
        <w:rPr>
          <w:rFonts w:ascii="Arial" w:hAnsi="Arial" w:cs="Arial"/>
          <w:lang w:eastAsia="pt-PT"/>
        </w:rPr>
        <w:t>termos são, respetivamente, 102</w:t>
      </w:r>
      <w:r w:rsidR="006A508C">
        <w:rPr>
          <w:rFonts w:ascii="Arial" w:hAnsi="Arial" w:cs="Arial"/>
          <w:lang w:eastAsia="pt-PT"/>
        </w:rPr>
        <w:t>, 106 e 110</w:t>
      </w:r>
      <w:r w:rsidR="0025090E" w:rsidRPr="00CC4543">
        <w:rPr>
          <w:rFonts w:ascii="Arial" w:hAnsi="Arial" w:cs="Arial"/>
          <w:lang w:eastAsia="pt-PT"/>
        </w:rPr>
        <w:t>.</w:t>
      </w:r>
    </w:p>
    <w:p w14:paraId="2C872128" w14:textId="77777777" w:rsidR="0025090E" w:rsidRPr="00CC4543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="006A508C">
        <w:rPr>
          <w:rFonts w:ascii="Arial" w:hAnsi="Arial" w:cs="Arial"/>
          <w:lang w:eastAsia="pt-PT"/>
        </w:rPr>
        <w:t>Admitindo que a regularidade se mantém, q</w:t>
      </w:r>
      <w:r w:rsidR="0025090E" w:rsidRPr="00CC4543">
        <w:rPr>
          <w:rFonts w:ascii="Arial" w:hAnsi="Arial" w:cs="Arial"/>
          <w:lang w:eastAsia="pt-PT"/>
        </w:rPr>
        <w:t>ual é o termo de ordem 105?</w:t>
      </w:r>
    </w:p>
    <w:p w14:paraId="570FBEBE" w14:textId="77777777" w:rsidR="005A3D24" w:rsidRDefault="00CC4543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5A3D24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(A)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120</w:t>
      </w:r>
      <w:r w:rsidR="0025090E"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25090E" w:rsidRPr="00CC4543">
        <w:rPr>
          <w:rFonts w:ascii="Arial" w:hAnsi="Arial" w:cs="Arial"/>
          <w:lang w:eastAsia="pt-PT"/>
        </w:rPr>
        <w:tab/>
      </w:r>
      <w:r w:rsidR="0025090E" w:rsidRPr="005A3D24">
        <w:rPr>
          <w:rFonts w:ascii="Arial" w:hAnsi="Arial" w:cs="Arial"/>
          <w:b/>
          <w:lang w:eastAsia="pt-PT"/>
        </w:rPr>
        <w:t>(B)</w:t>
      </w:r>
      <w:r w:rsidR="0025090E" w:rsidRPr="005A3D24">
        <w:rPr>
          <w:rFonts w:ascii="Arial" w:hAnsi="Arial" w:cs="Arial"/>
          <w:lang w:eastAsia="pt-PT"/>
        </w:rPr>
        <w:t xml:space="preserve"> </w:t>
      </w:r>
      <w:r w:rsidR="0025090E" w:rsidRPr="00CC4543">
        <w:rPr>
          <w:rFonts w:ascii="Arial" w:hAnsi="Arial" w:cs="Arial"/>
          <w:lang w:eastAsia="pt-PT"/>
        </w:rPr>
        <w:t>122</w:t>
      </w:r>
    </w:p>
    <w:p w14:paraId="1215563E" w14:textId="77777777" w:rsidR="0025090E" w:rsidRPr="00CC4543" w:rsidRDefault="0025090E" w:rsidP="005A3D24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CC4543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(C)</w:t>
      </w:r>
      <w:r w:rsidRPr="005A3D24">
        <w:rPr>
          <w:rFonts w:ascii="Arial" w:hAnsi="Arial" w:cs="Arial"/>
          <w:lang w:eastAsia="pt-PT"/>
        </w:rPr>
        <w:t xml:space="preserve"> </w:t>
      </w:r>
      <w:r w:rsidRPr="00CC4543">
        <w:rPr>
          <w:rFonts w:ascii="Arial" w:hAnsi="Arial" w:cs="Arial"/>
          <w:lang w:eastAsia="pt-PT"/>
        </w:rPr>
        <w:t>124</w:t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Pr="00CC4543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="005A3D24">
        <w:rPr>
          <w:rFonts w:ascii="Arial" w:hAnsi="Arial" w:cs="Arial"/>
          <w:lang w:eastAsia="pt-PT"/>
        </w:rPr>
        <w:tab/>
      </w:r>
      <w:r w:rsidRPr="005A3D24">
        <w:rPr>
          <w:rFonts w:ascii="Arial" w:hAnsi="Arial" w:cs="Arial"/>
          <w:b/>
          <w:lang w:eastAsia="pt-PT"/>
        </w:rPr>
        <w:t>(D)</w:t>
      </w:r>
      <w:r w:rsidRPr="005A3D24">
        <w:rPr>
          <w:rFonts w:ascii="Arial" w:hAnsi="Arial" w:cs="Arial"/>
          <w:lang w:eastAsia="pt-PT"/>
        </w:rPr>
        <w:t xml:space="preserve"> </w:t>
      </w:r>
      <w:r w:rsidRPr="00CC4543">
        <w:rPr>
          <w:rFonts w:ascii="Arial" w:hAnsi="Arial" w:cs="Arial"/>
          <w:lang w:eastAsia="pt-PT"/>
        </w:rPr>
        <w:t>126</w:t>
      </w:r>
    </w:p>
    <w:p w14:paraId="579A4C7B" w14:textId="77777777" w:rsidR="0025090E" w:rsidRPr="00CC4543" w:rsidRDefault="0025090E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750138" w14:textId="77777777" w:rsidR="00C871B7" w:rsidRDefault="00C871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4BCA8D3" w14:textId="77777777" w:rsidR="0025090E" w:rsidRPr="00C871B7" w:rsidRDefault="00C871B7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C00000"/>
        </w:rPr>
      </w:pPr>
      <w:r w:rsidRPr="00C871B7">
        <w:rPr>
          <w:rFonts w:ascii="Arial" w:hAnsi="Arial" w:cs="Arial"/>
          <w:b/>
          <w:color w:val="C00000"/>
        </w:rPr>
        <w:lastRenderedPageBreak/>
        <w:t>Soluções:</w:t>
      </w:r>
    </w:p>
    <w:p w14:paraId="54A55435" w14:textId="77777777" w:rsidR="00C871B7" w:rsidRDefault="00C871B7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9C5FE0" w14:textId="77777777" w:rsidR="00C871B7" w:rsidRDefault="00C871B7" w:rsidP="00C871B7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C15F0A">
        <w:rPr>
          <w:rFonts w:ascii="Arial" w:hAnsi="Arial" w:cs="Arial"/>
          <w:b/>
          <w:sz w:val="15"/>
          <w:szCs w:val="15"/>
          <w:lang w:val="pt-PT"/>
        </w:rPr>
        <w:t>1.</w:t>
      </w:r>
      <w:r w:rsidRPr="00C15F0A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(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B)   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 xml:space="preserve">      2.   (B)              3.   (C)           4.   (A)</w:t>
      </w:r>
    </w:p>
    <w:p w14:paraId="3B17006C" w14:textId="77777777" w:rsidR="00C871B7" w:rsidRPr="00A159E0" w:rsidRDefault="00C871B7" w:rsidP="00C871B7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b/>
          <w:sz w:val="15"/>
          <w:szCs w:val="15"/>
          <w:lang w:val="pt-PT"/>
        </w:rPr>
        <w:tab/>
        <w:t>(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D)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6.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7.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8.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(A)</w:t>
      </w:r>
    </w:p>
    <w:p w14:paraId="7C780639" w14:textId="77777777" w:rsidR="00C871B7" w:rsidRPr="00A159E0" w:rsidRDefault="00C871B7" w:rsidP="00C871B7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9.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ab/>
        <w:t>(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A)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10.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11.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(D)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(B)</w:t>
      </w:r>
    </w:p>
    <w:p w14:paraId="2393B47E" w14:textId="77777777" w:rsidR="00C871B7" w:rsidRPr="00CC4543" w:rsidRDefault="00C871B7" w:rsidP="002509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871B7" w:rsidRPr="00CC4543" w:rsidSect="004139DE">
      <w:headerReference w:type="even" r:id="rId34"/>
      <w:headerReference w:type="default" r:id="rId35"/>
      <w:headerReference w:type="first" r:id="rId3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B293C" w14:textId="77777777" w:rsidR="0086639B" w:rsidRDefault="0086639B" w:rsidP="00D177B5">
      <w:pPr>
        <w:spacing w:after="0" w:line="240" w:lineRule="auto"/>
      </w:pPr>
      <w:r>
        <w:separator/>
      </w:r>
    </w:p>
  </w:endnote>
  <w:endnote w:type="continuationSeparator" w:id="0">
    <w:p w14:paraId="07978FF3" w14:textId="77777777" w:rsidR="0086639B" w:rsidRDefault="0086639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9FC42" w14:textId="77777777" w:rsidR="0086639B" w:rsidRDefault="0086639B" w:rsidP="00D177B5">
      <w:pPr>
        <w:spacing w:after="0" w:line="240" w:lineRule="auto"/>
      </w:pPr>
      <w:r>
        <w:separator/>
      </w:r>
    </w:p>
  </w:footnote>
  <w:footnote w:type="continuationSeparator" w:id="0">
    <w:p w14:paraId="0217A4A7" w14:textId="77777777" w:rsidR="0086639B" w:rsidRDefault="0086639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0CD1F" w14:textId="77777777"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5889F853" w14:textId="77777777" w:rsidR="00910D79" w:rsidRPr="00360BC9" w:rsidRDefault="00910D79">
    <w:pPr>
      <w:pStyle w:val="Cabealho"/>
      <w:rPr>
        <w:lang w:val="pt-PT"/>
      </w:rPr>
    </w:pPr>
  </w:p>
  <w:p w14:paraId="40086EBB" w14:textId="77777777" w:rsidR="00910D79" w:rsidRPr="00360BC9" w:rsidRDefault="00910D79">
    <w:pPr>
      <w:pStyle w:val="Cabealho"/>
      <w:rPr>
        <w:lang w:val="pt-PT"/>
      </w:rPr>
    </w:pPr>
  </w:p>
  <w:p w14:paraId="1E8CC8F6" w14:textId="77777777"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CD807" w14:textId="77777777"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 wp14:anchorId="05659DE4" wp14:editId="2666F3F8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71746">
      <w:rPr>
        <w:spacing w:val="0"/>
        <w:sz w:val="20"/>
        <w:szCs w:val="20"/>
        <w:lang w:val="pt-PT"/>
      </w:rPr>
      <w:t>3</w:t>
    </w:r>
  </w:p>
  <w:p w14:paraId="3C2885CB" w14:textId="77777777"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3742E" w14:textId="77777777"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56AA3727" wp14:editId="5B12A6A3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639B">
      <w:rPr>
        <w:noProof/>
        <w:lang w:val="pt-PT" w:eastAsia="pt-PT"/>
      </w:rPr>
      <w:pict w14:anchorId="758FA263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1C07D8F8" w14:textId="77777777"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 xml:space="preserve">cha de </w:t>
                </w:r>
                <w:r w:rsidR="00971746">
                  <w:rPr>
                    <w:spacing w:val="0"/>
                    <w:sz w:val="28"/>
                    <w:szCs w:val="28"/>
                    <w:lang w:val="pt-PT"/>
                  </w:rPr>
                  <w:t>preparação para o teste 3</w:t>
                </w:r>
              </w:p>
            </w:txbxContent>
          </v:textbox>
          <w10:wrap type="through" anchorx="page" anchory="page"/>
        </v:shape>
      </w:pict>
    </w:r>
    <w:r w:rsidR="0086639B">
      <w:rPr>
        <w:noProof/>
        <w:lang w:val="pt-PT" w:eastAsia="pt-PT"/>
      </w:rPr>
      <w:pict w14:anchorId="2255B4BD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910D79" w:rsidRPr="00493BAA" w14:paraId="77911A64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595DC050" w14:textId="77777777" w:rsidR="00910D79" w:rsidRPr="00493BAA" w:rsidRDefault="00B23ABC" w:rsidP="00130517">
                      <w:pPr>
                        <w:pStyle w:val="IDENTIFICACAO"/>
                      </w:pPr>
                      <w:r>
                        <w:t xml:space="preserve">CASA DA AULA – Centro de </w:t>
                      </w:r>
                      <w:proofErr w:type="spellStart"/>
                      <w:r>
                        <w:t>Explicações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7CA7921A" w14:textId="77777777"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439CF5DE" w14:textId="77777777"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D31B1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14:paraId="11408250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4AE58E1" w14:textId="77777777"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7F946E99" w14:textId="77777777"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7C63F2FE" w14:textId="77777777"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216DED97" w14:textId="77777777"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14:paraId="29313064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72D40356" w14:textId="77777777"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4A90F6FF" w14:textId="77777777"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36607F1C" w14:textId="77777777"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2EF93348" w14:textId="77777777"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5F1A40FF" w14:textId="77777777" w:rsidR="00910D79" w:rsidRPr="0005099D" w:rsidRDefault="00910D79" w:rsidP="004139DE"/>
            </w:txbxContent>
          </v:textbox>
          <w10:wrap anchorx="page" anchory="page"/>
        </v:shape>
      </w:pict>
    </w:r>
    <w:r w:rsidR="0086639B">
      <w:rPr>
        <w:noProof/>
        <w:lang w:val="pt-PT" w:eastAsia="pt-PT"/>
      </w:rPr>
      <w:pict w14:anchorId="4D038B67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Six color stickers. Isolated on white. - stock photo" style="width:108.75pt;height:76.5pt;visibility:visible;mso-wrap-style:square" o:bullet="t">
        <v:imagedata r:id="rId1" o:title="Six color stickers"/>
      </v:shape>
    </w:pict>
  </w:numPicBullet>
  <w:abstractNum w:abstractNumId="0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204D"/>
    <w:rsid w:val="000F3806"/>
    <w:rsid w:val="000F5C16"/>
    <w:rsid w:val="00130517"/>
    <w:rsid w:val="0017496F"/>
    <w:rsid w:val="001A18D2"/>
    <w:rsid w:val="001C44A9"/>
    <w:rsid w:val="001D02EF"/>
    <w:rsid w:val="001E481D"/>
    <w:rsid w:val="001E6081"/>
    <w:rsid w:val="00205517"/>
    <w:rsid w:val="0021063E"/>
    <w:rsid w:val="00241938"/>
    <w:rsid w:val="0025090E"/>
    <w:rsid w:val="00266005"/>
    <w:rsid w:val="00270A0D"/>
    <w:rsid w:val="00271F71"/>
    <w:rsid w:val="00295A07"/>
    <w:rsid w:val="002A1042"/>
    <w:rsid w:val="002E1D0B"/>
    <w:rsid w:val="002E3A38"/>
    <w:rsid w:val="003007A0"/>
    <w:rsid w:val="003012AD"/>
    <w:rsid w:val="003068BF"/>
    <w:rsid w:val="00311D63"/>
    <w:rsid w:val="0031314D"/>
    <w:rsid w:val="00317C0E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95C80"/>
    <w:rsid w:val="003D31B1"/>
    <w:rsid w:val="003F1E1E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4F4677"/>
    <w:rsid w:val="00506E76"/>
    <w:rsid w:val="00560EC5"/>
    <w:rsid w:val="005911BD"/>
    <w:rsid w:val="00596566"/>
    <w:rsid w:val="005975A5"/>
    <w:rsid w:val="005A3D24"/>
    <w:rsid w:val="005E1CF5"/>
    <w:rsid w:val="005F49CB"/>
    <w:rsid w:val="006007F1"/>
    <w:rsid w:val="0061659F"/>
    <w:rsid w:val="00627293"/>
    <w:rsid w:val="006353F0"/>
    <w:rsid w:val="00635956"/>
    <w:rsid w:val="00653546"/>
    <w:rsid w:val="00653B14"/>
    <w:rsid w:val="006A508C"/>
    <w:rsid w:val="006A50CF"/>
    <w:rsid w:val="006A59C6"/>
    <w:rsid w:val="006C3C18"/>
    <w:rsid w:val="006D4D88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F783E"/>
    <w:rsid w:val="0086639B"/>
    <w:rsid w:val="00871045"/>
    <w:rsid w:val="008A2AB8"/>
    <w:rsid w:val="008D2295"/>
    <w:rsid w:val="008D6383"/>
    <w:rsid w:val="00910D79"/>
    <w:rsid w:val="00916BD1"/>
    <w:rsid w:val="00935D88"/>
    <w:rsid w:val="00937DC9"/>
    <w:rsid w:val="009519C0"/>
    <w:rsid w:val="009559C7"/>
    <w:rsid w:val="00960394"/>
    <w:rsid w:val="00971746"/>
    <w:rsid w:val="00985BF7"/>
    <w:rsid w:val="009A658C"/>
    <w:rsid w:val="009C00AC"/>
    <w:rsid w:val="009C2ABF"/>
    <w:rsid w:val="009E04ED"/>
    <w:rsid w:val="009E1401"/>
    <w:rsid w:val="00A0118C"/>
    <w:rsid w:val="00A115C4"/>
    <w:rsid w:val="00A25439"/>
    <w:rsid w:val="00A515FC"/>
    <w:rsid w:val="00A76C28"/>
    <w:rsid w:val="00A87C27"/>
    <w:rsid w:val="00AB138D"/>
    <w:rsid w:val="00AC74EF"/>
    <w:rsid w:val="00AD3C1C"/>
    <w:rsid w:val="00AF2A6A"/>
    <w:rsid w:val="00B108B4"/>
    <w:rsid w:val="00B239FF"/>
    <w:rsid w:val="00B23ABC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5A46"/>
    <w:rsid w:val="00BD7B99"/>
    <w:rsid w:val="00BE0AAD"/>
    <w:rsid w:val="00BE18BB"/>
    <w:rsid w:val="00BE461A"/>
    <w:rsid w:val="00BE6222"/>
    <w:rsid w:val="00BE6E70"/>
    <w:rsid w:val="00BF5DA5"/>
    <w:rsid w:val="00C20AD4"/>
    <w:rsid w:val="00C23320"/>
    <w:rsid w:val="00C34871"/>
    <w:rsid w:val="00C615BE"/>
    <w:rsid w:val="00C871B7"/>
    <w:rsid w:val="00CC2735"/>
    <w:rsid w:val="00CC4543"/>
    <w:rsid w:val="00CC6822"/>
    <w:rsid w:val="00D177B5"/>
    <w:rsid w:val="00D46DF3"/>
    <w:rsid w:val="00D62E7B"/>
    <w:rsid w:val="00D7081A"/>
    <w:rsid w:val="00DC5B66"/>
    <w:rsid w:val="00DE6F16"/>
    <w:rsid w:val="00DF006D"/>
    <w:rsid w:val="00E1561C"/>
    <w:rsid w:val="00E44C7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7088D857"/>
  <w15:docId w15:val="{65BBFC34-0D42-4F76-8C31-0113EC91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21" Type="http://schemas.openxmlformats.org/officeDocument/2006/relationships/oleObject" Target="embeddings/oleObject5.bin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image" Target="media/image17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2.wmf"/><Relationship Id="rId32" Type="http://schemas.openxmlformats.org/officeDocument/2006/relationships/image" Target="media/image16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4.wmf"/><Relationship Id="rId36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8.bin"/><Relationship Id="rId30" Type="http://schemas.openxmlformats.org/officeDocument/2006/relationships/image" Target="media/image15.wmf"/><Relationship Id="rId35" Type="http://schemas.openxmlformats.org/officeDocument/2006/relationships/header" Target="header2.xml"/><Relationship Id="rId8" Type="http://schemas.openxmlformats.org/officeDocument/2006/relationships/image" Target="media/image2.png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E6E97-E357-49A1-9EB6-F29953461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230</TotalTime>
  <Pages>3</Pages>
  <Words>365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 Gil</cp:lastModifiedBy>
  <cp:revision>26</cp:revision>
  <cp:lastPrinted>2019-02-06T15:13:00Z</cp:lastPrinted>
  <dcterms:created xsi:type="dcterms:W3CDTF">2014-02-28T16:31:00Z</dcterms:created>
  <dcterms:modified xsi:type="dcterms:W3CDTF">2019-02-06T15:15:00Z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