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40338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AC346F" w:rsidRDefault="00B23ACF" w:rsidP="0040338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B23ACF">
        <w:rPr>
          <w:b/>
          <w:sz w:val="22"/>
          <w:szCs w:val="22"/>
        </w:rPr>
        <w:t xml:space="preserve">1. </w:t>
      </w:r>
      <w:r>
        <w:rPr>
          <w:sz w:val="22"/>
          <w:szCs w:val="22"/>
        </w:rPr>
        <w:tab/>
      </w:r>
      <w:r w:rsidR="0040338F">
        <w:rPr>
          <w:sz w:val="22"/>
          <w:szCs w:val="22"/>
        </w:rPr>
        <w:t>Considera os poliedros seguintes.</w:t>
      </w:r>
    </w:p>
    <w:p w:rsidR="003E1589" w:rsidRDefault="003E1589" w:rsidP="0040338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902335" cy="67447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07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674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902335" cy="9023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6FN\05_Guia_professor\DD\20131533_Cont_DD07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902335" cy="9023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6FN\05_Guia_professor\DD\20131533_Cont_DD07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38F" w:rsidRDefault="003E1589" w:rsidP="0040338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902335" cy="90839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6FN\05_Guia_professor\DD\20131533_Cont_DD07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90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902335" cy="90233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6FN\05_Guia_professor\DD\20131533_Cont_DD077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899307" cy="90233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6FN\05_Guia_professor\DD\20131533_Cont_DD078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307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589" w:rsidRDefault="003E1589" w:rsidP="0040338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0338F" w:rsidRDefault="00B23ACF" w:rsidP="0040338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40338F" w:rsidRPr="0040338F">
        <w:rPr>
          <w:b/>
          <w:sz w:val="22"/>
          <w:szCs w:val="22"/>
        </w:rPr>
        <w:t>1.</w:t>
      </w:r>
      <w:r>
        <w:rPr>
          <w:b/>
          <w:sz w:val="22"/>
          <w:szCs w:val="22"/>
        </w:rPr>
        <w:t>1.</w:t>
      </w:r>
      <w:r w:rsidR="0040338F">
        <w:rPr>
          <w:sz w:val="22"/>
          <w:szCs w:val="22"/>
        </w:rPr>
        <w:tab/>
        <w:t>Identifica pela letra correspondente os sólidos que são:</w:t>
      </w:r>
    </w:p>
    <w:p w:rsidR="0040338F" w:rsidRDefault="0040338F" w:rsidP="0040338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B23ACF">
        <w:rPr>
          <w:sz w:val="22"/>
          <w:szCs w:val="22"/>
        </w:rPr>
        <w:tab/>
      </w:r>
      <w:r w:rsidR="00B23ACF" w:rsidRPr="00B23ACF">
        <w:rPr>
          <w:b/>
          <w:sz w:val="22"/>
          <w:szCs w:val="22"/>
        </w:rPr>
        <w:t>a)</w:t>
      </w:r>
      <w:r w:rsidR="003E1589">
        <w:rPr>
          <w:sz w:val="22"/>
          <w:szCs w:val="22"/>
        </w:rPr>
        <w:tab/>
        <w:t>prismas;</w:t>
      </w:r>
    </w:p>
    <w:p w:rsidR="0040338F" w:rsidRDefault="00B23ACF" w:rsidP="0040338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40338F">
        <w:rPr>
          <w:sz w:val="22"/>
          <w:szCs w:val="22"/>
        </w:rPr>
        <w:tab/>
      </w:r>
      <w:r>
        <w:rPr>
          <w:b/>
          <w:sz w:val="22"/>
          <w:szCs w:val="22"/>
        </w:rPr>
        <w:t>b)</w:t>
      </w:r>
      <w:r w:rsidR="0040338F">
        <w:rPr>
          <w:sz w:val="22"/>
          <w:szCs w:val="22"/>
        </w:rPr>
        <w:tab/>
        <w:t>pirâmides.</w:t>
      </w:r>
    </w:p>
    <w:p w:rsidR="0040338F" w:rsidRDefault="0040338F" w:rsidP="0040338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C01DDB" w:rsidRDefault="00C01DDB" w:rsidP="0040338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0338F" w:rsidRDefault="00B23ACF" w:rsidP="0040338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  <w:t>1.</w:t>
      </w:r>
      <w:r w:rsidR="0040338F" w:rsidRPr="0040338F">
        <w:rPr>
          <w:b/>
          <w:sz w:val="22"/>
          <w:szCs w:val="22"/>
        </w:rPr>
        <w:t>2.</w:t>
      </w:r>
      <w:r w:rsidR="0040338F">
        <w:rPr>
          <w:sz w:val="22"/>
          <w:szCs w:val="22"/>
        </w:rPr>
        <w:tab/>
        <w:t>Completa a tabela seguinte e verifica a relação de Euler para cada um deles.</w:t>
      </w:r>
    </w:p>
    <w:p w:rsidR="0040338F" w:rsidRDefault="0040338F" w:rsidP="0040338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tbl>
      <w:tblPr>
        <w:tblStyle w:val="TableGrid"/>
        <w:tblW w:w="0" w:type="auto"/>
        <w:tblInd w:w="284" w:type="dxa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 w:firstRow="1" w:lastRow="0" w:firstColumn="1" w:lastColumn="0" w:noHBand="0" w:noVBand="1"/>
      </w:tblPr>
      <w:tblGrid>
        <w:gridCol w:w="2361"/>
        <w:gridCol w:w="2365"/>
        <w:gridCol w:w="2366"/>
        <w:gridCol w:w="2366"/>
      </w:tblGrid>
      <w:tr w:rsidR="0040338F" w:rsidTr="0040338F">
        <w:tc>
          <w:tcPr>
            <w:tcW w:w="2416" w:type="dxa"/>
            <w:shd w:val="clear" w:color="auto" w:fill="E8F084"/>
            <w:vAlign w:val="center"/>
          </w:tcPr>
          <w:p w:rsidR="0040338F" w:rsidRPr="0040338F" w:rsidRDefault="0040338F" w:rsidP="003E1589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40338F">
              <w:rPr>
                <w:b/>
                <w:sz w:val="22"/>
                <w:szCs w:val="22"/>
              </w:rPr>
              <w:t>Sólido</w:t>
            </w:r>
          </w:p>
        </w:tc>
        <w:tc>
          <w:tcPr>
            <w:tcW w:w="2416" w:type="dxa"/>
            <w:shd w:val="clear" w:color="auto" w:fill="E8F084"/>
            <w:vAlign w:val="center"/>
          </w:tcPr>
          <w:p w:rsidR="0040338F" w:rsidRPr="0040338F" w:rsidRDefault="0040338F" w:rsidP="003E1589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40338F">
              <w:rPr>
                <w:b/>
                <w:sz w:val="22"/>
                <w:szCs w:val="22"/>
              </w:rPr>
              <w:t>Número de faces</w:t>
            </w:r>
          </w:p>
        </w:tc>
        <w:tc>
          <w:tcPr>
            <w:tcW w:w="2417" w:type="dxa"/>
            <w:shd w:val="clear" w:color="auto" w:fill="E8F084"/>
            <w:vAlign w:val="center"/>
          </w:tcPr>
          <w:p w:rsidR="0040338F" w:rsidRPr="0040338F" w:rsidRDefault="0040338F" w:rsidP="003E1589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40338F">
              <w:rPr>
                <w:b/>
                <w:sz w:val="22"/>
                <w:szCs w:val="22"/>
              </w:rPr>
              <w:t>Número de vértices</w:t>
            </w:r>
          </w:p>
        </w:tc>
        <w:tc>
          <w:tcPr>
            <w:tcW w:w="2417" w:type="dxa"/>
            <w:shd w:val="clear" w:color="auto" w:fill="E8F084"/>
            <w:vAlign w:val="center"/>
          </w:tcPr>
          <w:p w:rsidR="0040338F" w:rsidRPr="0040338F" w:rsidRDefault="0040338F" w:rsidP="003E1589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40338F">
              <w:rPr>
                <w:b/>
                <w:sz w:val="22"/>
                <w:szCs w:val="22"/>
              </w:rPr>
              <w:t>Número de arestas</w:t>
            </w:r>
          </w:p>
        </w:tc>
      </w:tr>
      <w:tr w:rsidR="0040338F" w:rsidTr="0040338F">
        <w:tc>
          <w:tcPr>
            <w:tcW w:w="2416" w:type="dxa"/>
            <w:vAlign w:val="center"/>
          </w:tcPr>
          <w:p w:rsidR="0040338F" w:rsidRPr="0040338F" w:rsidRDefault="0040338F" w:rsidP="003E1589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40338F">
              <w:rPr>
                <w:i/>
                <w:sz w:val="22"/>
                <w:szCs w:val="22"/>
              </w:rPr>
              <w:t>A</w:t>
            </w:r>
          </w:p>
        </w:tc>
        <w:tc>
          <w:tcPr>
            <w:tcW w:w="2416" w:type="dxa"/>
            <w:vAlign w:val="center"/>
          </w:tcPr>
          <w:p w:rsidR="0040338F" w:rsidRDefault="0040338F" w:rsidP="003E1589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7" w:type="dxa"/>
            <w:vAlign w:val="center"/>
          </w:tcPr>
          <w:p w:rsidR="0040338F" w:rsidRDefault="0040338F" w:rsidP="003E1589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7" w:type="dxa"/>
            <w:vAlign w:val="center"/>
          </w:tcPr>
          <w:p w:rsidR="0040338F" w:rsidRDefault="0040338F" w:rsidP="003E1589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0338F" w:rsidTr="0040338F">
        <w:tc>
          <w:tcPr>
            <w:tcW w:w="2416" w:type="dxa"/>
            <w:vAlign w:val="center"/>
          </w:tcPr>
          <w:p w:rsidR="0040338F" w:rsidRPr="0040338F" w:rsidRDefault="0040338F" w:rsidP="003E1589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40338F">
              <w:rPr>
                <w:i/>
                <w:sz w:val="22"/>
                <w:szCs w:val="22"/>
              </w:rPr>
              <w:t>B</w:t>
            </w:r>
          </w:p>
        </w:tc>
        <w:tc>
          <w:tcPr>
            <w:tcW w:w="2416" w:type="dxa"/>
            <w:vAlign w:val="center"/>
          </w:tcPr>
          <w:p w:rsidR="0040338F" w:rsidRDefault="0040338F" w:rsidP="003E1589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7" w:type="dxa"/>
            <w:vAlign w:val="center"/>
          </w:tcPr>
          <w:p w:rsidR="0040338F" w:rsidRDefault="0040338F" w:rsidP="003E1589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7" w:type="dxa"/>
            <w:vAlign w:val="center"/>
          </w:tcPr>
          <w:p w:rsidR="0040338F" w:rsidRDefault="0040338F" w:rsidP="003E1589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0338F" w:rsidTr="0040338F">
        <w:tc>
          <w:tcPr>
            <w:tcW w:w="2416" w:type="dxa"/>
            <w:vAlign w:val="center"/>
          </w:tcPr>
          <w:p w:rsidR="0040338F" w:rsidRPr="0040338F" w:rsidRDefault="0040338F" w:rsidP="003E1589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40338F">
              <w:rPr>
                <w:i/>
                <w:sz w:val="22"/>
                <w:szCs w:val="22"/>
              </w:rPr>
              <w:t>C</w:t>
            </w:r>
          </w:p>
        </w:tc>
        <w:tc>
          <w:tcPr>
            <w:tcW w:w="2416" w:type="dxa"/>
            <w:vAlign w:val="center"/>
          </w:tcPr>
          <w:p w:rsidR="0040338F" w:rsidRDefault="0040338F" w:rsidP="003E1589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7" w:type="dxa"/>
            <w:vAlign w:val="center"/>
          </w:tcPr>
          <w:p w:rsidR="0040338F" w:rsidRDefault="0040338F" w:rsidP="003E1589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7" w:type="dxa"/>
            <w:vAlign w:val="center"/>
          </w:tcPr>
          <w:p w:rsidR="0040338F" w:rsidRDefault="0040338F" w:rsidP="003E1589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0338F" w:rsidTr="0040338F">
        <w:tc>
          <w:tcPr>
            <w:tcW w:w="2416" w:type="dxa"/>
            <w:vAlign w:val="center"/>
          </w:tcPr>
          <w:p w:rsidR="0040338F" w:rsidRPr="0040338F" w:rsidRDefault="0040338F" w:rsidP="003E1589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40338F">
              <w:rPr>
                <w:i/>
                <w:sz w:val="22"/>
                <w:szCs w:val="22"/>
              </w:rPr>
              <w:t>D</w:t>
            </w:r>
          </w:p>
        </w:tc>
        <w:tc>
          <w:tcPr>
            <w:tcW w:w="2416" w:type="dxa"/>
            <w:vAlign w:val="center"/>
          </w:tcPr>
          <w:p w:rsidR="0040338F" w:rsidRDefault="0040338F" w:rsidP="003E1589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7" w:type="dxa"/>
            <w:vAlign w:val="center"/>
          </w:tcPr>
          <w:p w:rsidR="0040338F" w:rsidRDefault="0040338F" w:rsidP="003E1589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7" w:type="dxa"/>
            <w:vAlign w:val="center"/>
          </w:tcPr>
          <w:p w:rsidR="0040338F" w:rsidRDefault="0040338F" w:rsidP="003E1589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0338F" w:rsidTr="0040338F">
        <w:tc>
          <w:tcPr>
            <w:tcW w:w="2416" w:type="dxa"/>
            <w:vAlign w:val="center"/>
          </w:tcPr>
          <w:p w:rsidR="0040338F" w:rsidRPr="0040338F" w:rsidRDefault="0040338F" w:rsidP="003E1589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40338F">
              <w:rPr>
                <w:i/>
                <w:sz w:val="22"/>
                <w:szCs w:val="22"/>
              </w:rPr>
              <w:t>E</w:t>
            </w:r>
          </w:p>
        </w:tc>
        <w:tc>
          <w:tcPr>
            <w:tcW w:w="2416" w:type="dxa"/>
            <w:vAlign w:val="center"/>
          </w:tcPr>
          <w:p w:rsidR="0040338F" w:rsidRDefault="0040338F" w:rsidP="003E1589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7" w:type="dxa"/>
            <w:vAlign w:val="center"/>
          </w:tcPr>
          <w:p w:rsidR="0040338F" w:rsidRDefault="0040338F" w:rsidP="003E1589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7" w:type="dxa"/>
            <w:vAlign w:val="center"/>
          </w:tcPr>
          <w:p w:rsidR="0040338F" w:rsidRDefault="0040338F" w:rsidP="003E1589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0338F" w:rsidTr="0040338F">
        <w:tc>
          <w:tcPr>
            <w:tcW w:w="2416" w:type="dxa"/>
            <w:vAlign w:val="center"/>
          </w:tcPr>
          <w:p w:rsidR="0040338F" w:rsidRPr="0040338F" w:rsidRDefault="0040338F" w:rsidP="003E1589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40338F">
              <w:rPr>
                <w:i/>
                <w:sz w:val="22"/>
                <w:szCs w:val="22"/>
              </w:rPr>
              <w:t>F</w:t>
            </w:r>
          </w:p>
        </w:tc>
        <w:tc>
          <w:tcPr>
            <w:tcW w:w="2416" w:type="dxa"/>
            <w:vAlign w:val="center"/>
          </w:tcPr>
          <w:p w:rsidR="0040338F" w:rsidRDefault="0040338F" w:rsidP="003E1589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7" w:type="dxa"/>
            <w:vAlign w:val="center"/>
          </w:tcPr>
          <w:p w:rsidR="0040338F" w:rsidRDefault="0040338F" w:rsidP="003E1589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7" w:type="dxa"/>
            <w:vAlign w:val="center"/>
          </w:tcPr>
          <w:p w:rsidR="0040338F" w:rsidRDefault="0040338F" w:rsidP="003E1589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F80F41" w:rsidRDefault="00F80F41" w:rsidP="0040338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F80F41" w:rsidRDefault="00F80F41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40338F" w:rsidRPr="00F80F41" w:rsidRDefault="00F80F41" w:rsidP="0040338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F80F41">
        <w:rPr>
          <w:b/>
          <w:color w:val="C00000"/>
          <w:sz w:val="22"/>
          <w:szCs w:val="22"/>
        </w:rPr>
        <w:lastRenderedPageBreak/>
        <w:t>Soluções:</w:t>
      </w:r>
    </w:p>
    <w:p w:rsidR="00F80F41" w:rsidRDefault="00F80F41" w:rsidP="00F80F41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15"/>
          <w:szCs w:val="15"/>
        </w:rPr>
      </w:pPr>
      <w:r w:rsidRPr="003E131A">
        <w:rPr>
          <w:rFonts w:ascii="Arial" w:eastAsia="Calibri" w:hAnsi="Arial" w:cs="Arial"/>
          <w:b/>
          <w:sz w:val="15"/>
          <w:szCs w:val="15"/>
        </w:rPr>
        <w:t>1.1.</w:t>
      </w:r>
      <w:r w:rsidR="00D120B4">
        <w:rPr>
          <w:rFonts w:ascii="Arial" w:eastAsia="Calibri" w:hAnsi="Arial" w:cs="Arial"/>
          <w:b/>
          <w:sz w:val="15"/>
          <w:szCs w:val="15"/>
        </w:rPr>
        <w:t xml:space="preserve"> a) </w:t>
      </w:r>
      <w:r w:rsidRPr="003E131A">
        <w:rPr>
          <w:rFonts w:ascii="Arial" w:eastAsia="Calibri" w:hAnsi="Arial" w:cs="Arial"/>
          <w:b/>
          <w:sz w:val="15"/>
          <w:szCs w:val="15"/>
        </w:rPr>
        <w:tab/>
      </w:r>
      <w:r>
        <w:rPr>
          <w:rFonts w:ascii="Arial" w:eastAsia="Calibri" w:hAnsi="Arial" w:cs="Arial"/>
          <w:i/>
          <w:sz w:val="15"/>
          <w:szCs w:val="15"/>
        </w:rPr>
        <w:t>A</w:t>
      </w:r>
      <w:r w:rsidR="00D120B4">
        <w:rPr>
          <w:rFonts w:ascii="Arial" w:eastAsia="Calibri" w:hAnsi="Arial" w:cs="Arial"/>
          <w:i/>
          <w:sz w:val="15"/>
          <w:szCs w:val="15"/>
        </w:rPr>
        <w:tab/>
      </w:r>
      <w:r w:rsidR="00D120B4">
        <w:rPr>
          <w:rFonts w:ascii="Arial" w:eastAsia="Calibri" w:hAnsi="Arial" w:cs="Arial"/>
          <w:b/>
          <w:sz w:val="15"/>
          <w:szCs w:val="15"/>
        </w:rPr>
        <w:t xml:space="preserve">b)    </w:t>
      </w:r>
      <w:r>
        <w:rPr>
          <w:rFonts w:ascii="Arial" w:eastAsia="Calibri" w:hAnsi="Arial" w:cs="Arial"/>
          <w:i/>
          <w:sz w:val="15"/>
          <w:szCs w:val="15"/>
        </w:rPr>
        <w:t>C</w:t>
      </w:r>
      <w:r>
        <w:rPr>
          <w:rFonts w:ascii="Arial" w:eastAsia="Calibri" w:hAnsi="Arial" w:cs="Arial"/>
          <w:sz w:val="15"/>
          <w:szCs w:val="15"/>
        </w:rPr>
        <w:t xml:space="preserve"> ; </w:t>
      </w:r>
      <w:r>
        <w:rPr>
          <w:rFonts w:ascii="Arial" w:eastAsia="Calibri" w:hAnsi="Arial" w:cs="Arial"/>
          <w:i/>
          <w:sz w:val="15"/>
          <w:szCs w:val="15"/>
        </w:rPr>
        <w:t>D</w:t>
      </w:r>
      <w:r>
        <w:rPr>
          <w:rFonts w:ascii="Arial" w:eastAsia="Calibri" w:hAnsi="Arial" w:cs="Arial"/>
          <w:sz w:val="15"/>
          <w:szCs w:val="15"/>
        </w:rPr>
        <w:t xml:space="preserve"> ; </w:t>
      </w:r>
      <w:r>
        <w:rPr>
          <w:rFonts w:ascii="Arial" w:eastAsia="Calibri" w:hAnsi="Arial" w:cs="Arial"/>
          <w:i/>
          <w:sz w:val="15"/>
          <w:szCs w:val="15"/>
        </w:rPr>
        <w:t>E</w:t>
      </w:r>
    </w:p>
    <w:p w:rsidR="00F80F41" w:rsidRPr="003E131A" w:rsidRDefault="00D120B4" w:rsidP="00F80F41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b/>
          <w:sz w:val="15"/>
          <w:szCs w:val="15"/>
        </w:rPr>
      </w:pPr>
      <w:r>
        <w:rPr>
          <w:rFonts w:ascii="Arial" w:eastAsia="Calibri" w:hAnsi="Arial" w:cs="Arial"/>
          <w:b/>
          <w:sz w:val="15"/>
          <w:szCs w:val="15"/>
        </w:rPr>
        <w:t>1.</w:t>
      </w:r>
      <w:r w:rsidR="00F80F41" w:rsidRPr="003E131A">
        <w:rPr>
          <w:rFonts w:ascii="Arial" w:eastAsia="Calibri" w:hAnsi="Arial" w:cs="Arial"/>
          <w:b/>
          <w:sz w:val="15"/>
          <w:szCs w:val="15"/>
        </w:rPr>
        <w:t>2.</w:t>
      </w:r>
    </w:p>
    <w:tbl>
      <w:tblPr>
        <w:tblStyle w:val="TableGrid"/>
        <w:tblW w:w="0" w:type="auto"/>
        <w:tblInd w:w="512" w:type="dxa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 w:firstRow="1" w:lastRow="0" w:firstColumn="1" w:lastColumn="0" w:noHBand="0" w:noVBand="1"/>
      </w:tblPr>
      <w:tblGrid>
        <w:gridCol w:w="675"/>
        <w:gridCol w:w="850"/>
        <w:gridCol w:w="993"/>
        <w:gridCol w:w="992"/>
      </w:tblGrid>
      <w:tr w:rsidR="00F80F41" w:rsidRPr="00B9212E" w:rsidTr="00F80F41">
        <w:tc>
          <w:tcPr>
            <w:tcW w:w="0" w:type="auto"/>
            <w:shd w:val="clear" w:color="auto" w:fill="E8F084"/>
            <w:vAlign w:val="center"/>
          </w:tcPr>
          <w:p w:rsidR="00F80F41" w:rsidRPr="00B9212E" w:rsidRDefault="00F80F41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B9212E">
              <w:rPr>
                <w:b/>
                <w:sz w:val="15"/>
                <w:szCs w:val="15"/>
              </w:rPr>
              <w:t>Sólido</w:t>
            </w:r>
          </w:p>
        </w:tc>
        <w:tc>
          <w:tcPr>
            <w:tcW w:w="850" w:type="dxa"/>
            <w:shd w:val="clear" w:color="auto" w:fill="E8F084"/>
            <w:vAlign w:val="center"/>
          </w:tcPr>
          <w:p w:rsidR="00F80F41" w:rsidRPr="00B9212E" w:rsidRDefault="00F80F41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N.º</w:t>
            </w:r>
            <w:r w:rsidRPr="00B9212E">
              <w:rPr>
                <w:b/>
                <w:sz w:val="15"/>
                <w:szCs w:val="15"/>
              </w:rPr>
              <w:t xml:space="preserve"> de faces</w:t>
            </w:r>
          </w:p>
        </w:tc>
        <w:tc>
          <w:tcPr>
            <w:tcW w:w="993" w:type="dxa"/>
            <w:shd w:val="clear" w:color="auto" w:fill="E8F084"/>
            <w:vAlign w:val="center"/>
          </w:tcPr>
          <w:p w:rsidR="00F80F41" w:rsidRPr="00B9212E" w:rsidRDefault="00F80F41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N.º</w:t>
            </w:r>
            <w:r w:rsidRPr="00B9212E">
              <w:rPr>
                <w:b/>
                <w:sz w:val="15"/>
                <w:szCs w:val="15"/>
              </w:rPr>
              <w:t xml:space="preserve"> de vértices</w:t>
            </w:r>
          </w:p>
        </w:tc>
        <w:tc>
          <w:tcPr>
            <w:tcW w:w="992" w:type="dxa"/>
            <w:shd w:val="clear" w:color="auto" w:fill="E8F084"/>
            <w:vAlign w:val="center"/>
          </w:tcPr>
          <w:p w:rsidR="00F80F41" w:rsidRPr="00B9212E" w:rsidRDefault="00F80F41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N.º</w:t>
            </w:r>
            <w:r w:rsidRPr="00B9212E">
              <w:rPr>
                <w:b/>
                <w:sz w:val="15"/>
                <w:szCs w:val="15"/>
              </w:rPr>
              <w:t xml:space="preserve"> de arestas</w:t>
            </w:r>
          </w:p>
        </w:tc>
      </w:tr>
      <w:tr w:rsidR="00F80F41" w:rsidRPr="00B9212E" w:rsidTr="00F80F41">
        <w:tc>
          <w:tcPr>
            <w:tcW w:w="0" w:type="auto"/>
            <w:vAlign w:val="center"/>
          </w:tcPr>
          <w:p w:rsidR="00F80F41" w:rsidRPr="00BB4BAB" w:rsidRDefault="00F80F41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i/>
                <w:sz w:val="15"/>
                <w:szCs w:val="15"/>
              </w:rPr>
            </w:pPr>
            <w:r w:rsidRPr="00BB4BAB">
              <w:rPr>
                <w:b/>
                <w:i/>
                <w:sz w:val="15"/>
                <w:szCs w:val="15"/>
              </w:rPr>
              <w:t>A</w:t>
            </w:r>
          </w:p>
        </w:tc>
        <w:tc>
          <w:tcPr>
            <w:tcW w:w="850" w:type="dxa"/>
            <w:vAlign w:val="center"/>
          </w:tcPr>
          <w:p w:rsidR="00F80F41" w:rsidRPr="00B9212E" w:rsidRDefault="00F80F41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</w:p>
        </w:tc>
        <w:tc>
          <w:tcPr>
            <w:tcW w:w="993" w:type="dxa"/>
            <w:vAlign w:val="center"/>
          </w:tcPr>
          <w:p w:rsidR="00F80F41" w:rsidRPr="00B9212E" w:rsidRDefault="00F80F41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</w:p>
        </w:tc>
        <w:tc>
          <w:tcPr>
            <w:tcW w:w="992" w:type="dxa"/>
            <w:vAlign w:val="center"/>
          </w:tcPr>
          <w:p w:rsidR="00F80F41" w:rsidRPr="00B9212E" w:rsidRDefault="00F80F41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</w:t>
            </w:r>
          </w:p>
        </w:tc>
      </w:tr>
      <w:tr w:rsidR="00F80F41" w:rsidRPr="00B9212E" w:rsidTr="00F80F41">
        <w:tc>
          <w:tcPr>
            <w:tcW w:w="0" w:type="auto"/>
            <w:vAlign w:val="center"/>
          </w:tcPr>
          <w:p w:rsidR="00F80F41" w:rsidRPr="00BB4BAB" w:rsidRDefault="00F80F41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i/>
                <w:sz w:val="15"/>
                <w:szCs w:val="15"/>
              </w:rPr>
            </w:pPr>
            <w:r w:rsidRPr="00BB4BAB">
              <w:rPr>
                <w:b/>
                <w:i/>
                <w:sz w:val="15"/>
                <w:szCs w:val="15"/>
              </w:rPr>
              <w:t>B</w:t>
            </w:r>
          </w:p>
        </w:tc>
        <w:tc>
          <w:tcPr>
            <w:tcW w:w="850" w:type="dxa"/>
            <w:vAlign w:val="center"/>
          </w:tcPr>
          <w:p w:rsidR="00F80F41" w:rsidRPr="00B9212E" w:rsidRDefault="00F80F41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</w:p>
        </w:tc>
        <w:tc>
          <w:tcPr>
            <w:tcW w:w="993" w:type="dxa"/>
            <w:vAlign w:val="center"/>
          </w:tcPr>
          <w:p w:rsidR="00F80F41" w:rsidRPr="00B9212E" w:rsidRDefault="00F80F41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</w:t>
            </w:r>
          </w:p>
        </w:tc>
        <w:tc>
          <w:tcPr>
            <w:tcW w:w="992" w:type="dxa"/>
            <w:vAlign w:val="center"/>
          </w:tcPr>
          <w:p w:rsidR="00F80F41" w:rsidRPr="00B9212E" w:rsidRDefault="00F80F41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</w:t>
            </w:r>
          </w:p>
        </w:tc>
      </w:tr>
      <w:tr w:rsidR="00F80F41" w:rsidRPr="00B9212E" w:rsidTr="00F80F41">
        <w:tc>
          <w:tcPr>
            <w:tcW w:w="0" w:type="auto"/>
            <w:vAlign w:val="center"/>
          </w:tcPr>
          <w:p w:rsidR="00F80F41" w:rsidRPr="00BB4BAB" w:rsidRDefault="00F80F41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i/>
                <w:sz w:val="15"/>
                <w:szCs w:val="15"/>
              </w:rPr>
            </w:pPr>
            <w:r w:rsidRPr="00BB4BAB">
              <w:rPr>
                <w:b/>
                <w:i/>
                <w:sz w:val="15"/>
                <w:szCs w:val="15"/>
              </w:rPr>
              <w:t>C</w:t>
            </w:r>
          </w:p>
        </w:tc>
        <w:tc>
          <w:tcPr>
            <w:tcW w:w="850" w:type="dxa"/>
            <w:vAlign w:val="center"/>
          </w:tcPr>
          <w:p w:rsidR="00F80F41" w:rsidRPr="00B9212E" w:rsidRDefault="00F80F41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</w:t>
            </w:r>
          </w:p>
        </w:tc>
        <w:tc>
          <w:tcPr>
            <w:tcW w:w="993" w:type="dxa"/>
            <w:vAlign w:val="center"/>
          </w:tcPr>
          <w:p w:rsidR="00F80F41" w:rsidRPr="00B9212E" w:rsidRDefault="00F80F41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</w:t>
            </w:r>
          </w:p>
        </w:tc>
        <w:tc>
          <w:tcPr>
            <w:tcW w:w="992" w:type="dxa"/>
            <w:vAlign w:val="center"/>
          </w:tcPr>
          <w:p w:rsidR="00F80F41" w:rsidRPr="00B9212E" w:rsidRDefault="00F80F41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</w:t>
            </w:r>
          </w:p>
        </w:tc>
      </w:tr>
      <w:tr w:rsidR="00F80F41" w:rsidRPr="00B9212E" w:rsidTr="00F80F41">
        <w:tc>
          <w:tcPr>
            <w:tcW w:w="0" w:type="auto"/>
            <w:vAlign w:val="center"/>
          </w:tcPr>
          <w:p w:rsidR="00F80F41" w:rsidRPr="00BB4BAB" w:rsidRDefault="00F80F41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i/>
                <w:sz w:val="15"/>
                <w:szCs w:val="15"/>
              </w:rPr>
            </w:pPr>
            <w:r w:rsidRPr="00BB4BAB">
              <w:rPr>
                <w:b/>
                <w:i/>
                <w:sz w:val="15"/>
                <w:szCs w:val="15"/>
              </w:rPr>
              <w:t>D</w:t>
            </w:r>
          </w:p>
        </w:tc>
        <w:tc>
          <w:tcPr>
            <w:tcW w:w="850" w:type="dxa"/>
            <w:vAlign w:val="center"/>
          </w:tcPr>
          <w:p w:rsidR="00F80F41" w:rsidRPr="00B9212E" w:rsidRDefault="00F80F41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</w:p>
        </w:tc>
        <w:tc>
          <w:tcPr>
            <w:tcW w:w="993" w:type="dxa"/>
            <w:vAlign w:val="center"/>
          </w:tcPr>
          <w:p w:rsidR="00F80F41" w:rsidRPr="00B9212E" w:rsidRDefault="00F80F41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</w:p>
        </w:tc>
        <w:tc>
          <w:tcPr>
            <w:tcW w:w="992" w:type="dxa"/>
            <w:vAlign w:val="center"/>
          </w:tcPr>
          <w:p w:rsidR="00F80F41" w:rsidRPr="00B9212E" w:rsidRDefault="00F80F41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</w:t>
            </w:r>
          </w:p>
        </w:tc>
      </w:tr>
      <w:tr w:rsidR="00F80F41" w:rsidRPr="00B9212E" w:rsidTr="00F80F41">
        <w:tc>
          <w:tcPr>
            <w:tcW w:w="0" w:type="auto"/>
            <w:vAlign w:val="center"/>
          </w:tcPr>
          <w:p w:rsidR="00F80F41" w:rsidRPr="00BB4BAB" w:rsidRDefault="00F80F41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i/>
                <w:sz w:val="15"/>
                <w:szCs w:val="15"/>
              </w:rPr>
            </w:pPr>
            <w:r w:rsidRPr="00BB4BAB">
              <w:rPr>
                <w:b/>
                <w:i/>
                <w:sz w:val="15"/>
                <w:szCs w:val="15"/>
              </w:rPr>
              <w:t>E</w:t>
            </w:r>
          </w:p>
        </w:tc>
        <w:tc>
          <w:tcPr>
            <w:tcW w:w="850" w:type="dxa"/>
            <w:vAlign w:val="center"/>
          </w:tcPr>
          <w:p w:rsidR="00F80F41" w:rsidRPr="00B9212E" w:rsidRDefault="00F80F41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</w:p>
        </w:tc>
        <w:tc>
          <w:tcPr>
            <w:tcW w:w="993" w:type="dxa"/>
            <w:vAlign w:val="center"/>
          </w:tcPr>
          <w:p w:rsidR="00F80F41" w:rsidRPr="00B9212E" w:rsidRDefault="00F80F41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</w:p>
        </w:tc>
        <w:tc>
          <w:tcPr>
            <w:tcW w:w="992" w:type="dxa"/>
            <w:vAlign w:val="center"/>
          </w:tcPr>
          <w:p w:rsidR="00F80F41" w:rsidRPr="00B9212E" w:rsidRDefault="00F80F41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</w:p>
        </w:tc>
      </w:tr>
      <w:tr w:rsidR="00F80F41" w:rsidRPr="00B9212E" w:rsidTr="00F80F41">
        <w:tc>
          <w:tcPr>
            <w:tcW w:w="0" w:type="auto"/>
            <w:vAlign w:val="center"/>
          </w:tcPr>
          <w:p w:rsidR="00F80F41" w:rsidRPr="00BB4BAB" w:rsidRDefault="00F80F41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i/>
                <w:sz w:val="15"/>
                <w:szCs w:val="15"/>
              </w:rPr>
            </w:pPr>
            <w:r w:rsidRPr="00BB4BAB">
              <w:rPr>
                <w:b/>
                <w:i/>
                <w:sz w:val="15"/>
                <w:szCs w:val="15"/>
              </w:rPr>
              <w:t>F</w:t>
            </w:r>
          </w:p>
        </w:tc>
        <w:tc>
          <w:tcPr>
            <w:tcW w:w="850" w:type="dxa"/>
            <w:vAlign w:val="center"/>
          </w:tcPr>
          <w:p w:rsidR="00F80F41" w:rsidRPr="00B9212E" w:rsidRDefault="00F80F41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</w:t>
            </w:r>
          </w:p>
        </w:tc>
        <w:tc>
          <w:tcPr>
            <w:tcW w:w="993" w:type="dxa"/>
            <w:vAlign w:val="center"/>
          </w:tcPr>
          <w:p w:rsidR="00F80F41" w:rsidRPr="00B9212E" w:rsidRDefault="00F80F41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</w:p>
        </w:tc>
        <w:tc>
          <w:tcPr>
            <w:tcW w:w="992" w:type="dxa"/>
            <w:vAlign w:val="center"/>
          </w:tcPr>
          <w:p w:rsidR="00F80F41" w:rsidRPr="00B9212E" w:rsidRDefault="00F80F41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</w:t>
            </w:r>
          </w:p>
        </w:tc>
      </w:tr>
    </w:tbl>
    <w:p w:rsidR="00F80F41" w:rsidRPr="00AE0D84" w:rsidRDefault="00F80F41" w:rsidP="00F80F41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4"/>
          <w:szCs w:val="4"/>
        </w:rPr>
      </w:pPr>
    </w:p>
    <w:p w:rsidR="00D120B4" w:rsidRDefault="00D120B4" w:rsidP="00F80F41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  <w:t>N.º de faces + N.º de vértices = N.º de arestas + 2</w:t>
      </w:r>
      <w:bookmarkStart w:id="0" w:name="_GoBack"/>
      <w:bookmarkEnd w:id="0"/>
    </w:p>
    <w:p w:rsidR="00F80F41" w:rsidRDefault="00F80F41" w:rsidP="00F80F41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i/>
          <w:sz w:val="15"/>
          <w:szCs w:val="15"/>
        </w:rPr>
        <w:t>A</w:t>
      </w:r>
      <w:r>
        <w:rPr>
          <w:rFonts w:ascii="Arial" w:eastAsia="Calibri" w:hAnsi="Arial" w:cs="Arial"/>
          <w:sz w:val="15"/>
          <w:szCs w:val="15"/>
        </w:rPr>
        <w:t xml:space="preserve"> → 5 + 6 = 9 + 2 </w:t>
      </w:r>
    </w:p>
    <w:p w:rsidR="00F80F41" w:rsidRDefault="00F80F41" w:rsidP="00F80F41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i/>
          <w:sz w:val="15"/>
          <w:szCs w:val="15"/>
        </w:rPr>
        <w:tab/>
        <w:t>B</w:t>
      </w:r>
      <w:r>
        <w:rPr>
          <w:rFonts w:ascii="Arial" w:eastAsia="Calibri" w:hAnsi="Arial" w:cs="Arial"/>
          <w:sz w:val="15"/>
          <w:szCs w:val="15"/>
        </w:rPr>
        <w:t xml:space="preserve"> → 6 + 8 = 12 + 2</w:t>
      </w:r>
    </w:p>
    <w:p w:rsidR="00F80F41" w:rsidRDefault="00F80F41" w:rsidP="00F80F41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</w:r>
      <w:r w:rsidRPr="00306C80">
        <w:rPr>
          <w:rFonts w:ascii="Arial" w:eastAsia="Calibri" w:hAnsi="Arial" w:cs="Arial"/>
          <w:i/>
          <w:sz w:val="15"/>
          <w:szCs w:val="15"/>
        </w:rPr>
        <w:t>C</w:t>
      </w:r>
      <w:r>
        <w:rPr>
          <w:rFonts w:ascii="Arial" w:eastAsia="Calibri" w:hAnsi="Arial" w:cs="Arial"/>
          <w:sz w:val="15"/>
          <w:szCs w:val="15"/>
        </w:rPr>
        <w:t xml:space="preserve"> → 7 + 7 = 12 + 2</w:t>
      </w:r>
    </w:p>
    <w:p w:rsidR="00F80F41" w:rsidRDefault="00F80F41" w:rsidP="00F80F41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i/>
          <w:sz w:val="15"/>
          <w:szCs w:val="15"/>
        </w:rPr>
        <w:t>D</w:t>
      </w:r>
      <w:r>
        <w:rPr>
          <w:rFonts w:ascii="Arial" w:eastAsia="Calibri" w:hAnsi="Arial" w:cs="Arial"/>
          <w:sz w:val="15"/>
          <w:szCs w:val="15"/>
        </w:rPr>
        <w:t xml:space="preserve"> → 5 + 5 = 8 + 2</w:t>
      </w:r>
    </w:p>
    <w:p w:rsidR="00F80F41" w:rsidRDefault="00F80F41" w:rsidP="00F80F41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i/>
          <w:sz w:val="15"/>
          <w:szCs w:val="15"/>
        </w:rPr>
        <w:t>E</w:t>
      </w:r>
      <w:r>
        <w:rPr>
          <w:rFonts w:ascii="Arial" w:eastAsia="Calibri" w:hAnsi="Arial" w:cs="Arial"/>
          <w:sz w:val="15"/>
          <w:szCs w:val="15"/>
        </w:rPr>
        <w:t xml:space="preserve"> → 4 + 4 = 6 + 2</w:t>
      </w:r>
    </w:p>
    <w:p w:rsidR="00F80F41" w:rsidRDefault="00F80F41" w:rsidP="00F80F41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i/>
          <w:sz w:val="15"/>
          <w:szCs w:val="15"/>
        </w:rPr>
        <w:t>F</w:t>
      </w:r>
      <w:r>
        <w:rPr>
          <w:rFonts w:ascii="Arial" w:eastAsia="Calibri" w:hAnsi="Arial" w:cs="Arial"/>
          <w:sz w:val="15"/>
          <w:szCs w:val="15"/>
        </w:rPr>
        <w:t xml:space="preserve"> → 8 + 6 = 12 + 2</w:t>
      </w:r>
    </w:p>
    <w:p w:rsidR="00F80F41" w:rsidRDefault="00F80F41" w:rsidP="0040338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F80F41" w:rsidSect="004C44FD">
      <w:headerReference w:type="even" r:id="rId12"/>
      <w:headerReference w:type="default" r:id="rId13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3BB7" w:rsidRDefault="005A3BB7" w:rsidP="00D177B5">
      <w:pPr>
        <w:spacing w:after="0" w:line="240" w:lineRule="auto"/>
      </w:pPr>
      <w:r>
        <w:separator/>
      </w:r>
    </w:p>
  </w:endnote>
  <w:endnote w:type="continuationSeparator" w:id="0">
    <w:p w:rsidR="005A3BB7" w:rsidRDefault="005A3BB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3BB7" w:rsidRDefault="005A3BB7" w:rsidP="00D177B5">
      <w:pPr>
        <w:spacing w:after="0" w:line="240" w:lineRule="auto"/>
      </w:pPr>
      <w:r>
        <w:separator/>
      </w:r>
    </w:p>
  </w:footnote>
  <w:footnote w:type="continuationSeparator" w:id="0">
    <w:p w:rsidR="005A3BB7" w:rsidRDefault="005A3BB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Miniteste</w:t>
    </w:r>
    <w:r w:rsidR="00F80F41">
      <w:rPr>
        <w:spacing w:val="0"/>
        <w:sz w:val="20"/>
        <w:szCs w:val="20"/>
        <w:lang w:val="pt-PT"/>
      </w:rPr>
      <w:t xml:space="preserve"> 4.3.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0A733AC8" wp14:editId="01A2C6C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20B4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A72494">
                  <w:rPr>
                    <w:spacing w:val="0"/>
                    <w:sz w:val="28"/>
                    <w:szCs w:val="28"/>
                  </w:rPr>
                  <w:t xml:space="preserve"> 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40338F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D120B4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D120B4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3E158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DC5805">
                        <w:t>6</w:t>
                      </w:r>
                      <w:r w:rsidRPr="00493BAA">
                        <w:t>.º ano</w:t>
                      </w:r>
                    </w:p>
                  </w:tc>
                </w:tr>
                <w:tr w:rsidR="00B23AC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B23AC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4BD"/>
    <w:rsid w:val="00010F12"/>
    <w:rsid w:val="000428A3"/>
    <w:rsid w:val="00071CAC"/>
    <w:rsid w:val="000A2D77"/>
    <w:rsid w:val="000C37B1"/>
    <w:rsid w:val="000E76F8"/>
    <w:rsid w:val="000F3806"/>
    <w:rsid w:val="000F5C16"/>
    <w:rsid w:val="001010AC"/>
    <w:rsid w:val="00130517"/>
    <w:rsid w:val="00140A26"/>
    <w:rsid w:val="00184916"/>
    <w:rsid w:val="001A1B8D"/>
    <w:rsid w:val="001A6FD7"/>
    <w:rsid w:val="001B64EC"/>
    <w:rsid w:val="001F4490"/>
    <w:rsid w:val="00236BCA"/>
    <w:rsid w:val="00241938"/>
    <w:rsid w:val="00256A42"/>
    <w:rsid w:val="00262CB6"/>
    <w:rsid w:val="00266005"/>
    <w:rsid w:val="00271F71"/>
    <w:rsid w:val="00294527"/>
    <w:rsid w:val="0029781E"/>
    <w:rsid w:val="002A1042"/>
    <w:rsid w:val="002A788D"/>
    <w:rsid w:val="002B7FC2"/>
    <w:rsid w:val="002D5CFE"/>
    <w:rsid w:val="003012AD"/>
    <w:rsid w:val="00306537"/>
    <w:rsid w:val="00360BC9"/>
    <w:rsid w:val="0036406B"/>
    <w:rsid w:val="003E1589"/>
    <w:rsid w:val="003F4C21"/>
    <w:rsid w:val="003F5A65"/>
    <w:rsid w:val="0040338F"/>
    <w:rsid w:val="0040597E"/>
    <w:rsid w:val="0040704D"/>
    <w:rsid w:val="00433136"/>
    <w:rsid w:val="004602AB"/>
    <w:rsid w:val="00470177"/>
    <w:rsid w:val="00476446"/>
    <w:rsid w:val="00493BAA"/>
    <w:rsid w:val="004C44FD"/>
    <w:rsid w:val="004D0B7B"/>
    <w:rsid w:val="004D23F5"/>
    <w:rsid w:val="004D2AB6"/>
    <w:rsid w:val="004D7AC5"/>
    <w:rsid w:val="00523422"/>
    <w:rsid w:val="00560EC5"/>
    <w:rsid w:val="005676FD"/>
    <w:rsid w:val="00596566"/>
    <w:rsid w:val="005A3BB7"/>
    <w:rsid w:val="005B0643"/>
    <w:rsid w:val="005E1078"/>
    <w:rsid w:val="005E1CF5"/>
    <w:rsid w:val="005E30DA"/>
    <w:rsid w:val="006007F1"/>
    <w:rsid w:val="00627293"/>
    <w:rsid w:val="00641C05"/>
    <w:rsid w:val="00653546"/>
    <w:rsid w:val="006A50CF"/>
    <w:rsid w:val="006A59C6"/>
    <w:rsid w:val="006C08F6"/>
    <w:rsid w:val="006C3C18"/>
    <w:rsid w:val="006D4D88"/>
    <w:rsid w:val="00715D47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D787D"/>
    <w:rsid w:val="007E3D9C"/>
    <w:rsid w:val="007E5963"/>
    <w:rsid w:val="00831162"/>
    <w:rsid w:val="00871045"/>
    <w:rsid w:val="008A3513"/>
    <w:rsid w:val="008A504C"/>
    <w:rsid w:val="008B427E"/>
    <w:rsid w:val="008F39BC"/>
    <w:rsid w:val="00910AAA"/>
    <w:rsid w:val="00940F68"/>
    <w:rsid w:val="009519C0"/>
    <w:rsid w:val="009559C7"/>
    <w:rsid w:val="00960394"/>
    <w:rsid w:val="009C2ABF"/>
    <w:rsid w:val="009E04ED"/>
    <w:rsid w:val="00A0303A"/>
    <w:rsid w:val="00A115C4"/>
    <w:rsid w:val="00A25439"/>
    <w:rsid w:val="00A50C94"/>
    <w:rsid w:val="00A72494"/>
    <w:rsid w:val="00A7250C"/>
    <w:rsid w:val="00AC346F"/>
    <w:rsid w:val="00AC74EF"/>
    <w:rsid w:val="00AD3AA3"/>
    <w:rsid w:val="00AD4BE7"/>
    <w:rsid w:val="00B108B4"/>
    <w:rsid w:val="00B23ACF"/>
    <w:rsid w:val="00B35244"/>
    <w:rsid w:val="00B50C52"/>
    <w:rsid w:val="00B514FB"/>
    <w:rsid w:val="00BA4776"/>
    <w:rsid w:val="00BA55F0"/>
    <w:rsid w:val="00BB57A9"/>
    <w:rsid w:val="00BB7260"/>
    <w:rsid w:val="00BB77A9"/>
    <w:rsid w:val="00BC3526"/>
    <w:rsid w:val="00BE095E"/>
    <w:rsid w:val="00BE0AAD"/>
    <w:rsid w:val="00BE18BB"/>
    <w:rsid w:val="00BE6E70"/>
    <w:rsid w:val="00BF5DA5"/>
    <w:rsid w:val="00C01DDB"/>
    <w:rsid w:val="00C02FFE"/>
    <w:rsid w:val="00C23320"/>
    <w:rsid w:val="00C34871"/>
    <w:rsid w:val="00C50BE9"/>
    <w:rsid w:val="00C615BE"/>
    <w:rsid w:val="00C665E1"/>
    <w:rsid w:val="00C82F0D"/>
    <w:rsid w:val="00CC6822"/>
    <w:rsid w:val="00CC6A4E"/>
    <w:rsid w:val="00D120B4"/>
    <w:rsid w:val="00D13BC6"/>
    <w:rsid w:val="00D177B5"/>
    <w:rsid w:val="00D62E7B"/>
    <w:rsid w:val="00D97EE5"/>
    <w:rsid w:val="00DA65C4"/>
    <w:rsid w:val="00DB4862"/>
    <w:rsid w:val="00DC5805"/>
    <w:rsid w:val="00DC5B66"/>
    <w:rsid w:val="00E1561C"/>
    <w:rsid w:val="00E70E42"/>
    <w:rsid w:val="00E755D9"/>
    <w:rsid w:val="00EE0E1E"/>
    <w:rsid w:val="00F007C4"/>
    <w:rsid w:val="00F1013F"/>
    <w:rsid w:val="00F261DC"/>
    <w:rsid w:val="00F3563A"/>
    <w:rsid w:val="00F363B7"/>
    <w:rsid w:val="00F5791C"/>
    <w:rsid w:val="00F66EC1"/>
    <w:rsid w:val="00F77632"/>
    <w:rsid w:val="00F804DC"/>
    <w:rsid w:val="00F80F41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1EB7801F-B170-403B-A8C0-AB90E976B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126</TotalTime>
  <Pages>2</Pages>
  <Words>103</Words>
  <Characters>558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23</cp:revision>
  <dcterms:created xsi:type="dcterms:W3CDTF">2014-02-28T16:32:00Z</dcterms:created>
  <dcterms:modified xsi:type="dcterms:W3CDTF">2014-07-02T11:46:00Z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