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E71D2E" w:rsidRDefault="00C34871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E13491">
        <w:rPr>
          <w:sz w:val="22"/>
          <w:szCs w:val="22"/>
        </w:rPr>
        <w:t xml:space="preserve">Representa os pontos </w:t>
      </w:r>
      <w:r w:rsidR="00E13491" w:rsidRPr="00E13491">
        <w:rPr>
          <w:position w:val="-10"/>
          <w:sz w:val="22"/>
          <w:szCs w:val="22"/>
        </w:rPr>
        <w:object w:dxaOrig="6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85pt;height:16.1pt" o:ole="">
            <v:imagedata r:id="rId6" o:title=""/>
          </v:shape>
          <o:OLEObject Type="Embed" ProgID="Equation.DSMT4" ShapeID="_x0000_i1025" DrawAspect="Content" ObjectID="_1465814079" r:id="rId7"/>
        </w:object>
      </w:r>
      <w:r w:rsidR="00E13491">
        <w:rPr>
          <w:sz w:val="22"/>
          <w:szCs w:val="22"/>
        </w:rPr>
        <w:t xml:space="preserve"> e </w:t>
      </w:r>
      <w:r w:rsidR="00E13491" w:rsidRPr="00E13491">
        <w:rPr>
          <w:position w:val="-6"/>
          <w:sz w:val="22"/>
          <w:szCs w:val="22"/>
        </w:rPr>
        <w:object w:dxaOrig="279" w:dyaOrig="279">
          <v:shape id="_x0000_i1026" type="#_x0000_t75" style="width:14.5pt;height:14.5pt" o:ole="">
            <v:imagedata r:id="rId8" o:title=""/>
          </v:shape>
          <o:OLEObject Type="Embed" ProgID="Equation.DSMT4" ShapeID="_x0000_i1026" DrawAspect="Content" ObjectID="_1465814080" r:id="rId9"/>
        </w:object>
      </w:r>
      <w:r w:rsidR="00E13491">
        <w:rPr>
          <w:sz w:val="22"/>
          <w:szCs w:val="22"/>
        </w:rPr>
        <w:t xml:space="preserve"> transformados dos pontos </w:t>
      </w:r>
      <w:r w:rsidR="00E13491">
        <w:rPr>
          <w:i/>
          <w:sz w:val="22"/>
          <w:szCs w:val="22"/>
        </w:rPr>
        <w:t>A</w:t>
      </w:r>
      <w:r w:rsidR="00E13491">
        <w:rPr>
          <w:sz w:val="22"/>
          <w:szCs w:val="22"/>
        </w:rPr>
        <w:t xml:space="preserve">, </w:t>
      </w:r>
      <w:r w:rsidR="00E13491">
        <w:rPr>
          <w:i/>
          <w:sz w:val="22"/>
          <w:szCs w:val="22"/>
        </w:rPr>
        <w:t>B</w:t>
      </w:r>
      <w:r w:rsidR="00E13491">
        <w:rPr>
          <w:sz w:val="22"/>
          <w:szCs w:val="22"/>
        </w:rPr>
        <w:t xml:space="preserve"> e </w:t>
      </w:r>
      <w:r w:rsidR="00E13491">
        <w:rPr>
          <w:i/>
          <w:sz w:val="22"/>
          <w:szCs w:val="22"/>
        </w:rPr>
        <w:t>C</w:t>
      </w:r>
      <w:r w:rsidR="00E13491">
        <w:rPr>
          <w:sz w:val="22"/>
          <w:szCs w:val="22"/>
        </w:rPr>
        <w:t xml:space="preserve"> pela reflexão central de centro </w:t>
      </w:r>
      <w:r w:rsidR="00E13491">
        <w:rPr>
          <w:i/>
          <w:sz w:val="22"/>
          <w:szCs w:val="22"/>
        </w:rPr>
        <w:t>O</w:t>
      </w:r>
      <w:r w:rsidR="00E13491">
        <w:rPr>
          <w:sz w:val="22"/>
          <w:szCs w:val="22"/>
        </w:rPr>
        <w:t>.</w:t>
      </w:r>
      <w:r w:rsidR="00E13491" w:rsidRPr="00E13491">
        <w:t xml:space="preserve"> </w:t>
      </w:r>
    </w:p>
    <w:p w:rsidR="00E13491" w:rsidRDefault="00F82A9C" w:rsidP="00F82A9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</w:pPr>
      <w:r>
        <w:rPr>
          <w:noProof/>
          <w:lang w:eastAsia="pt-PT"/>
        </w:rPr>
        <w:drawing>
          <wp:inline distT="0" distB="0" distL="0" distR="0">
            <wp:extent cx="1590843" cy="10687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11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843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491" w:rsidRDefault="00E13491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p w:rsidR="00B515A3" w:rsidRDefault="00B515A3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p w:rsidR="00B515A3" w:rsidRDefault="00B515A3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rPr>
          <w:noProof/>
          <w:lang w:eastAsia="pt-PT"/>
        </w:rPr>
        <w:drawing>
          <wp:anchor distT="0" distB="0" distL="114300" distR="114300" simplePos="0" relativeHeight="251655680" behindDoc="0" locked="0" layoutInCell="1" allowOverlap="1" wp14:anchorId="136BCF9D" wp14:editId="2A0877A1">
            <wp:simplePos x="0" y="0"/>
            <wp:positionH relativeFrom="column">
              <wp:posOffset>4054778</wp:posOffset>
            </wp:positionH>
            <wp:positionV relativeFrom="paragraph">
              <wp:posOffset>250057</wp:posOffset>
            </wp:positionV>
            <wp:extent cx="2151187" cy="104521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11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187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3491" w:rsidRDefault="00E13491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 w:rsidRPr="008D01B9">
        <w:rPr>
          <w:b/>
        </w:rPr>
        <w:t>2.</w:t>
      </w:r>
      <w:r>
        <w:tab/>
        <w:t xml:space="preserve">Desenha o quadrilátero </w:t>
      </w:r>
      <w:r w:rsidRPr="00E13491">
        <w:rPr>
          <w:position w:val="-14"/>
        </w:rPr>
        <w:object w:dxaOrig="1040" w:dyaOrig="380">
          <v:shape id="_x0000_i1027" type="#_x0000_t75" style="width:52.65pt;height:18.8pt" o:ole="">
            <v:imagedata r:id="rId12" o:title=""/>
          </v:shape>
          <o:OLEObject Type="Embed" ProgID="Equation.DSMT4" ShapeID="_x0000_i1027" DrawAspect="Content" ObjectID="_1465814081" r:id="rId13"/>
        </w:object>
      </w:r>
      <w:r>
        <w:t xml:space="preserve"> transformado do quadrilátero [</w:t>
      </w:r>
      <w:r>
        <w:rPr>
          <w:i/>
        </w:rPr>
        <w:t>ABCD</w:t>
      </w:r>
      <w:r>
        <w:t xml:space="preserve">] pela reflexão central de centro </w:t>
      </w:r>
      <w:r>
        <w:rPr>
          <w:i/>
        </w:rPr>
        <w:t>A</w:t>
      </w:r>
      <w:r>
        <w:t>.</w:t>
      </w:r>
    </w:p>
    <w:p w:rsidR="00E13491" w:rsidRDefault="00E13491" w:rsidP="00F82A9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</w:pPr>
    </w:p>
    <w:p w:rsidR="00E13491" w:rsidRDefault="00E13491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p w:rsidR="00B515A3" w:rsidRDefault="00B515A3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p w:rsidR="00B515A3" w:rsidRDefault="00B515A3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p w:rsidR="00B515A3" w:rsidRDefault="00B515A3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p w:rsidR="00B515A3" w:rsidRDefault="00E13491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 w:rsidRPr="008D01B9">
        <w:rPr>
          <w:b/>
        </w:rPr>
        <w:t>3.</w:t>
      </w:r>
      <w:r>
        <w:tab/>
        <w:t xml:space="preserve">Desenha a figura transformada da figura dada </w:t>
      </w:r>
    </w:p>
    <w:p w:rsidR="00E13491" w:rsidRDefault="00B515A3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rPr>
          <w:b/>
        </w:rPr>
        <w:tab/>
      </w:r>
      <w:proofErr w:type="gramStart"/>
      <w:r w:rsidR="00E13491">
        <w:t>pela</w:t>
      </w:r>
      <w:proofErr w:type="gramEnd"/>
      <w:r w:rsidR="00E13491">
        <w:t xml:space="preserve"> reflexão central de centro </w:t>
      </w:r>
      <w:r w:rsidR="00E13491">
        <w:rPr>
          <w:i/>
        </w:rPr>
        <w:t>O</w:t>
      </w:r>
      <w:r w:rsidR="00E13491">
        <w:t>.</w:t>
      </w:r>
    </w:p>
    <w:p w:rsidR="00F82A9C" w:rsidRDefault="00B515A3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660800" behindDoc="0" locked="0" layoutInCell="1" allowOverlap="1" wp14:anchorId="3267DC1E" wp14:editId="55744017">
            <wp:simplePos x="0" y="0"/>
            <wp:positionH relativeFrom="column">
              <wp:posOffset>4624914</wp:posOffset>
            </wp:positionH>
            <wp:positionV relativeFrom="paragraph">
              <wp:posOffset>185269</wp:posOffset>
            </wp:positionV>
            <wp:extent cx="1385703" cy="99758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6FN\05_Guia_professor\DD\20131533_Cont_DD11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703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3491" w:rsidRDefault="00E13491" w:rsidP="00F82A9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</w:pPr>
    </w:p>
    <w:p w:rsidR="00E13491" w:rsidRDefault="00E13491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p w:rsidR="00B515A3" w:rsidRDefault="00B515A3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p w:rsidR="00B515A3" w:rsidRDefault="00B515A3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p w:rsidR="00E13491" w:rsidRPr="00E13491" w:rsidRDefault="00E13491" w:rsidP="004814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 w:rsidRPr="008D01B9">
        <w:rPr>
          <w:b/>
        </w:rPr>
        <w:t>4.</w:t>
      </w:r>
      <w:r>
        <w:tab/>
        <w:t xml:space="preserve">Completa o pentágono </w:t>
      </w:r>
      <w:r w:rsidRPr="00E13491">
        <w:rPr>
          <w:position w:val="-14"/>
        </w:rPr>
        <w:object w:dxaOrig="1240" w:dyaOrig="380">
          <v:shape id="_x0000_i1028" type="#_x0000_t75" style="width:61.8pt;height:18.8pt" o:ole="">
            <v:imagedata r:id="rId15" o:title=""/>
          </v:shape>
          <o:OLEObject Type="Embed" ProgID="Equation.DSMT4" ShapeID="_x0000_i1028" DrawAspect="Content" ObjectID="_1465814082" r:id="rId16"/>
        </w:object>
      </w:r>
      <w:r>
        <w:t xml:space="preserve"> sabendo que </w:t>
      </w:r>
      <w:r w:rsidR="0048144D" w:rsidRPr="00E13491">
        <w:rPr>
          <w:position w:val="-14"/>
        </w:rPr>
        <w:object w:dxaOrig="620" w:dyaOrig="380">
          <v:shape id="_x0000_i1029" type="#_x0000_t75" style="width:30.65pt;height:18.8pt" o:ole="">
            <v:imagedata r:id="rId17" o:title=""/>
          </v:shape>
          <o:OLEObject Type="Embed" ProgID="Equation.DSMT4" ShapeID="_x0000_i1029" DrawAspect="Content" ObjectID="_1465814083" r:id="rId18"/>
        </w:object>
      </w:r>
      <w:r>
        <w:t xml:space="preserve"> é o transformado de [</w:t>
      </w:r>
      <w:r>
        <w:rPr>
          <w:i/>
        </w:rPr>
        <w:t>CD</w:t>
      </w:r>
      <w:r>
        <w:t>] por uma reflexão central.</w:t>
      </w:r>
    </w:p>
    <w:p w:rsidR="00F82A9C" w:rsidRDefault="00F82A9C" w:rsidP="00F82A9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A72494" w:rsidRDefault="00F82A9C" w:rsidP="00F82A9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062924" cy="13773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6FN\05_Guia_professor\DD\20131533_Cont_DD11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924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527" w:rsidRPr="00DE3527" w:rsidRDefault="00DE3527" w:rsidP="00DE352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DE3527">
        <w:rPr>
          <w:b/>
          <w:color w:val="C00000"/>
          <w:sz w:val="22"/>
          <w:szCs w:val="22"/>
        </w:rPr>
        <w:lastRenderedPageBreak/>
        <w:t>Soluções:</w:t>
      </w:r>
    </w:p>
    <w:p w:rsidR="00DE3527" w:rsidRDefault="00DE3527" w:rsidP="00DE3527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b/>
          <w:sz w:val="15"/>
          <w:szCs w:val="15"/>
        </w:rPr>
      </w:pPr>
      <w:r w:rsidRPr="00DF3040">
        <w:rPr>
          <w:rFonts w:ascii="Arial" w:eastAsia="Calibri" w:hAnsi="Arial" w:cs="Arial"/>
          <w:b/>
          <w:sz w:val="15"/>
          <w:szCs w:val="15"/>
        </w:rPr>
        <w:t>1.</w:t>
      </w:r>
      <w:r w:rsidRPr="00DF3040">
        <w:rPr>
          <w:rFonts w:ascii="Arial" w:eastAsia="Calibri" w:hAnsi="Arial" w:cs="Arial"/>
          <w:b/>
          <w:sz w:val="15"/>
          <w:szCs w:val="15"/>
        </w:rPr>
        <w:tab/>
      </w:r>
    </w:p>
    <w:p w:rsidR="00DE3527" w:rsidRPr="00DF3040" w:rsidRDefault="00DE3527" w:rsidP="00DE3527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b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b/>
          <w:noProof/>
          <w:sz w:val="15"/>
          <w:szCs w:val="15"/>
          <w:lang w:eastAsia="pt-PT"/>
        </w:rPr>
        <w:drawing>
          <wp:inline distT="0" distB="0" distL="0" distR="0" wp14:anchorId="17642A78" wp14:editId="78BDFB2F">
            <wp:extent cx="2131200" cy="1407600"/>
            <wp:effectExtent l="0" t="0" r="0" b="0"/>
            <wp:docPr id="24" name="Picture 24" descr="\\srv-files1.portoeditora.pt\users$\BG\Restauracao\ndomingues\Desktop\_TRABALHO_\M6FN\05_Guia_professor\DD\20131533_Cont_DD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 descr="\\srv-files1.portoeditora.pt\users$\BG\Restauracao\ndomingues\Desktop\_TRABALHO_\M6FN\05_Guia_professor\DD\20131533_Cont_DD204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200" cy="14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527" w:rsidRPr="00DF3040" w:rsidRDefault="00DE3527" w:rsidP="00DE3527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b/>
          <w:sz w:val="15"/>
          <w:szCs w:val="15"/>
        </w:rPr>
      </w:pPr>
      <w:r w:rsidRPr="00DF3040">
        <w:rPr>
          <w:rFonts w:ascii="Arial" w:eastAsia="Calibri" w:hAnsi="Arial" w:cs="Arial"/>
          <w:b/>
          <w:sz w:val="15"/>
          <w:szCs w:val="15"/>
        </w:rPr>
        <w:t>2.</w:t>
      </w:r>
    </w:p>
    <w:p w:rsidR="00DE3527" w:rsidRDefault="00DE3527" w:rsidP="00DE3527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b/>
          <w:sz w:val="15"/>
          <w:szCs w:val="15"/>
        </w:rPr>
      </w:pPr>
      <w:r>
        <w:rPr>
          <w:rFonts w:ascii="Arial" w:eastAsia="Calibri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b/>
          <w:noProof/>
          <w:sz w:val="15"/>
          <w:szCs w:val="15"/>
          <w:lang w:eastAsia="pt-PT"/>
        </w:rPr>
        <w:drawing>
          <wp:inline distT="0" distB="0" distL="0" distR="0" wp14:anchorId="2B5A1FC1" wp14:editId="3B80F552">
            <wp:extent cx="1994400" cy="1494000"/>
            <wp:effectExtent l="0" t="0" r="0" b="0"/>
            <wp:docPr id="25" name="Picture 25" descr="\\srv-files1.portoeditora.pt\users$\BG\Restauracao\ndomingues\Desktop\_TRABALHO_\M6FN\05_Guia_professor\DD\20131533_Cont_DD2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" descr="\\srv-files1.portoeditora.pt\users$\BG\Restauracao\ndomingues\Desktop\_TRABALHO_\M6FN\05_Guia_professor\DD\20131533_Cont_DD205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400" cy="14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527" w:rsidRDefault="00DE3527" w:rsidP="00DE352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eastAsia="Calibri" w:hAnsi="Arial" w:cs="Arial"/>
          <w:sz w:val="15"/>
          <w:szCs w:val="15"/>
        </w:rPr>
      </w:pPr>
      <w:r w:rsidRPr="00DF3040">
        <w:rPr>
          <w:rFonts w:ascii="Arial" w:eastAsia="Calibri" w:hAnsi="Arial" w:cs="Arial"/>
          <w:b/>
          <w:sz w:val="15"/>
          <w:szCs w:val="15"/>
        </w:rPr>
        <w:t>3.</w:t>
      </w:r>
      <w:r>
        <w:rPr>
          <w:rFonts w:ascii="Arial" w:eastAsia="Calibri" w:hAnsi="Arial" w:cs="Arial"/>
          <w:sz w:val="15"/>
          <w:szCs w:val="15"/>
        </w:rPr>
        <w:tab/>
      </w:r>
    </w:p>
    <w:p w:rsidR="00DE3527" w:rsidRDefault="00DE3527" w:rsidP="00DE352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noProof/>
          <w:sz w:val="15"/>
          <w:szCs w:val="15"/>
          <w:lang w:eastAsia="pt-PT"/>
        </w:rPr>
        <w:drawing>
          <wp:inline distT="0" distB="0" distL="0" distR="0" wp14:anchorId="5D502C32" wp14:editId="67BC5919">
            <wp:extent cx="2131200" cy="1674000"/>
            <wp:effectExtent l="0" t="0" r="0" b="0"/>
            <wp:docPr id="26" name="Picture 26" descr="\\srv-files1.portoeditora.pt\users$\BG\Restauracao\ndomingues\Desktop\_TRABALHO_\M6FN\05_Guia_professor\DD\20131533_Cont_DD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 descr="\\srv-files1.portoeditora.pt\users$\BG\Restauracao\ndomingues\Desktop\_TRABALHO_\M6FN\05_Guia_professor\DD\20131533_Cont_DD20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200" cy="16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527" w:rsidRDefault="00DE3527" w:rsidP="00DE352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591419">
        <w:rPr>
          <w:rFonts w:ascii="Arial" w:hAnsi="Arial" w:cs="Arial"/>
          <w:b/>
          <w:sz w:val="15"/>
          <w:szCs w:val="15"/>
          <w:lang w:val="pt-PT"/>
        </w:rPr>
        <w:t>4.</w:t>
      </w:r>
      <w:r w:rsidRPr="00591419">
        <w:rPr>
          <w:rFonts w:ascii="Arial" w:hAnsi="Arial" w:cs="Arial"/>
          <w:b/>
          <w:sz w:val="15"/>
          <w:szCs w:val="15"/>
          <w:lang w:val="pt-PT"/>
        </w:rPr>
        <w:tab/>
      </w:r>
    </w:p>
    <w:p w:rsidR="00DE3527" w:rsidRDefault="00DE3527" w:rsidP="00DE3527">
      <w:pPr>
        <w:pStyle w:val="Header"/>
        <w:tabs>
          <w:tab w:val="left" w:pos="426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3FB2F33E" wp14:editId="4F2A5F39">
            <wp:extent cx="2066400" cy="1681200"/>
            <wp:effectExtent l="0" t="0" r="0" b="0"/>
            <wp:docPr id="27" name="Picture 27" descr="\\srv-files1.portoeditora.pt\users$\BG\Restauracao\ndomingues\Desktop\_TRABALHO_\M6FN\05_Guia_professor\DD\20131533_Cont_DD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6" descr="\\srv-files1.portoeditora.pt\users$\BG\Restauracao\ndomingues\Desktop\_TRABALHO_\M6FN\05_Guia_professor\DD\20131533_Cont_DD207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400" cy="16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527" w:rsidRPr="00910AAA" w:rsidRDefault="00DE3527" w:rsidP="00DE3527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DE3527" w:rsidRPr="00910AAA" w:rsidSect="004C44FD">
      <w:headerReference w:type="even" r:id="rId24"/>
      <w:headerReference w:type="default" r:id="rId2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27C" w:rsidRDefault="0062527C" w:rsidP="00D177B5">
      <w:pPr>
        <w:spacing w:after="0" w:line="240" w:lineRule="auto"/>
      </w:pPr>
      <w:r>
        <w:separator/>
      </w:r>
    </w:p>
  </w:endnote>
  <w:endnote w:type="continuationSeparator" w:id="0">
    <w:p w:rsidR="0062527C" w:rsidRDefault="0062527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27C" w:rsidRDefault="0062527C" w:rsidP="00D177B5">
      <w:pPr>
        <w:spacing w:after="0" w:line="240" w:lineRule="auto"/>
      </w:pPr>
      <w:r>
        <w:separator/>
      </w:r>
    </w:p>
  </w:footnote>
  <w:footnote w:type="continuationSeparator" w:id="0">
    <w:p w:rsidR="0062527C" w:rsidRDefault="0062527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DE3527">
      <w:rPr>
        <w:spacing w:val="0"/>
        <w:sz w:val="20"/>
        <w:szCs w:val="20"/>
        <w:lang w:val="pt-PT"/>
      </w:rPr>
      <w:t xml:space="preserve"> 5.3.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20C98AFE" wp14:editId="6EE5FCAD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515A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695927">
                  <w:rPr>
                    <w:spacing w:val="0"/>
                    <w:sz w:val="28"/>
                    <w:szCs w:val="28"/>
                  </w:rPr>
                  <w:t xml:space="preserve"> 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E13491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B515A3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B515A3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515A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515A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515A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71CAC"/>
    <w:rsid w:val="0007439F"/>
    <w:rsid w:val="000C37B1"/>
    <w:rsid w:val="000E76F8"/>
    <w:rsid w:val="000F3806"/>
    <w:rsid w:val="000F5C16"/>
    <w:rsid w:val="001009D5"/>
    <w:rsid w:val="001010AC"/>
    <w:rsid w:val="00130517"/>
    <w:rsid w:val="00140A26"/>
    <w:rsid w:val="00184916"/>
    <w:rsid w:val="001A1B8D"/>
    <w:rsid w:val="001A6FD7"/>
    <w:rsid w:val="001B64EC"/>
    <w:rsid w:val="001F4490"/>
    <w:rsid w:val="001F4C85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608A"/>
    <w:rsid w:val="002B7FC2"/>
    <w:rsid w:val="002D5CFE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8144D"/>
    <w:rsid w:val="00493BAA"/>
    <w:rsid w:val="004C44FD"/>
    <w:rsid w:val="004D0B7B"/>
    <w:rsid w:val="004D23F5"/>
    <w:rsid w:val="004D2AB6"/>
    <w:rsid w:val="004D7AC5"/>
    <w:rsid w:val="00523422"/>
    <w:rsid w:val="00560EC5"/>
    <w:rsid w:val="0056669C"/>
    <w:rsid w:val="005676FD"/>
    <w:rsid w:val="00596566"/>
    <w:rsid w:val="005B0643"/>
    <w:rsid w:val="005E1078"/>
    <w:rsid w:val="005E1CF5"/>
    <w:rsid w:val="005E30DA"/>
    <w:rsid w:val="006007F1"/>
    <w:rsid w:val="0062527C"/>
    <w:rsid w:val="00627293"/>
    <w:rsid w:val="00641C05"/>
    <w:rsid w:val="00653546"/>
    <w:rsid w:val="00695927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31162"/>
    <w:rsid w:val="00862B29"/>
    <w:rsid w:val="00871045"/>
    <w:rsid w:val="008A3513"/>
    <w:rsid w:val="008A504C"/>
    <w:rsid w:val="008B427E"/>
    <w:rsid w:val="008C5EA5"/>
    <w:rsid w:val="008D01B9"/>
    <w:rsid w:val="008F39BC"/>
    <w:rsid w:val="00910AAA"/>
    <w:rsid w:val="00916B66"/>
    <w:rsid w:val="00940F68"/>
    <w:rsid w:val="009519C0"/>
    <w:rsid w:val="009559C7"/>
    <w:rsid w:val="00960394"/>
    <w:rsid w:val="009A7658"/>
    <w:rsid w:val="009C2ABF"/>
    <w:rsid w:val="009E04ED"/>
    <w:rsid w:val="00A0303A"/>
    <w:rsid w:val="00A115C4"/>
    <w:rsid w:val="00A25439"/>
    <w:rsid w:val="00A50C94"/>
    <w:rsid w:val="00A72494"/>
    <w:rsid w:val="00A7250C"/>
    <w:rsid w:val="00AC74EF"/>
    <w:rsid w:val="00AD3AA3"/>
    <w:rsid w:val="00AD4BE7"/>
    <w:rsid w:val="00B108B4"/>
    <w:rsid w:val="00B35244"/>
    <w:rsid w:val="00B50C52"/>
    <w:rsid w:val="00B514FB"/>
    <w:rsid w:val="00B515A3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DE3527"/>
    <w:rsid w:val="00DE483E"/>
    <w:rsid w:val="00E13491"/>
    <w:rsid w:val="00E1561C"/>
    <w:rsid w:val="00E70E42"/>
    <w:rsid w:val="00E71D2E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82A9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07018914-6C49-4A0B-814D-43BCF9D3A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oleObject" Target="embeddings/oleObject4.bin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7.wmf"/><Relationship Id="rId23" Type="http://schemas.openxmlformats.org/officeDocument/2006/relationships/image" Target="media/image13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149</TotalTime>
  <Pages>2</Pages>
  <Words>87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27</cp:revision>
  <dcterms:created xsi:type="dcterms:W3CDTF">2014-02-28T16:32:00Z</dcterms:created>
  <dcterms:modified xsi:type="dcterms:W3CDTF">2014-07-02T12:48:00Z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