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7B5B6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7B5B6E" w:rsidRDefault="00C34871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7B5B6E">
        <w:rPr>
          <w:sz w:val="22"/>
          <w:szCs w:val="22"/>
        </w:rPr>
        <w:t>Calcula, usando segmentos orientados.</w:t>
      </w: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7B5B6E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r w:rsidR="001E7E9A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1E7E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3 + 5 </w:t>
      </w:r>
    </w:p>
    <w:p w:rsidR="00996935" w:rsidRDefault="00996935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7B5B6E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601085" cy="235585"/>
            <wp:effectExtent l="0" t="0" r="0" b="0"/>
            <wp:docPr id="3" name="Picture 3" descr="\\srv-files1.portoeditora.pt\users$\BG\Restauracao\ndomingues\Desktop\_TRABALHO_\M6FN\05_Guia_professor\DD\20131533_Cont_DD1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7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935" w:rsidRDefault="00996935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sz w:val="22"/>
          <w:szCs w:val="22"/>
        </w:rPr>
      </w:pP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7B5B6E">
        <w:rPr>
          <w:b/>
          <w:sz w:val="22"/>
          <w:szCs w:val="22"/>
        </w:rPr>
        <w:tab/>
        <w:t>1.2.</w:t>
      </w:r>
      <w:r>
        <w:rPr>
          <w:sz w:val="22"/>
          <w:szCs w:val="22"/>
        </w:rPr>
        <w:tab/>
      </w:r>
      <w:r w:rsidR="001E7E9A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1E7E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 + </w:t>
      </w:r>
      <w:proofErr w:type="gramStart"/>
      <w:r>
        <w:rPr>
          <w:sz w:val="22"/>
          <w:szCs w:val="22"/>
        </w:rPr>
        <w:t>(–3</w:t>
      </w:r>
      <w:proofErr w:type="gramEnd"/>
      <w:r>
        <w:rPr>
          <w:sz w:val="22"/>
          <w:szCs w:val="22"/>
        </w:rPr>
        <w:t>)</w:t>
      </w:r>
    </w:p>
    <w:p w:rsidR="00996935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</w:p>
    <w:p w:rsidR="007B5B6E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C035497" wp14:editId="26D10EBB">
            <wp:extent cx="3601085" cy="235585"/>
            <wp:effectExtent l="0" t="0" r="0" b="0"/>
            <wp:docPr id="4" name="Picture 4" descr="\\srv-files1.portoeditora.pt\users$\BG\Restauracao\ndomingues\Desktop\_TRABALHO_\M6FN\05_Guia_professor\DD\20131533_Cont_DD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7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935" w:rsidRDefault="00996935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7B5B6E">
        <w:rPr>
          <w:b/>
          <w:sz w:val="22"/>
          <w:szCs w:val="22"/>
        </w:rPr>
        <w:t>1.3.</w:t>
      </w:r>
      <w:r>
        <w:rPr>
          <w:sz w:val="22"/>
          <w:szCs w:val="22"/>
        </w:rPr>
        <w:tab/>
      </w:r>
      <w:r w:rsidR="001E7E9A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1E7E9A">
        <w:rPr>
          <w:sz w:val="22"/>
          <w:szCs w:val="22"/>
        </w:rPr>
        <w:t xml:space="preserve"> </w:t>
      </w:r>
      <w:r>
        <w:rPr>
          <w:sz w:val="22"/>
          <w:szCs w:val="22"/>
        </w:rPr>
        <w:t>6 + 3</w:t>
      </w:r>
    </w:p>
    <w:p w:rsidR="00996935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</w:p>
    <w:p w:rsidR="007B5B6E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3D2EE8BC" wp14:editId="4BA3551B">
            <wp:extent cx="3601085" cy="235585"/>
            <wp:effectExtent l="0" t="0" r="0" b="0"/>
            <wp:docPr id="5" name="Picture 5" descr="\\srv-files1.portoeditora.pt\users$\BG\Restauracao\ndomingues\Desktop\_TRABALHO_\M6FN\05_Guia_professor\DD\20131533_Cont_DD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8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935" w:rsidRDefault="00996935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7B5B6E">
        <w:rPr>
          <w:b/>
          <w:sz w:val="22"/>
          <w:szCs w:val="22"/>
        </w:rPr>
        <w:t>1.4.</w:t>
      </w:r>
      <w:r>
        <w:rPr>
          <w:sz w:val="22"/>
          <w:szCs w:val="22"/>
        </w:rPr>
        <w:tab/>
      </w:r>
      <w:r w:rsidR="001E7E9A">
        <w:rPr>
          <w:sz w:val="22"/>
          <w:szCs w:val="22"/>
        </w:rPr>
        <w:t xml:space="preserve"> </w:t>
      </w:r>
      <w:r w:rsidRPr="007B5B6E">
        <w:rPr>
          <w:position w:val="-22"/>
          <w:sz w:val="22"/>
          <w:szCs w:val="22"/>
        </w:rPr>
        <w:object w:dxaOrig="76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6pt;height:29pt" o:ole="">
            <v:imagedata r:id="rId8" o:title=""/>
          </v:shape>
          <o:OLEObject Type="Embed" ProgID="Equation.DSMT4" ShapeID="_x0000_i1025" DrawAspect="Content" ObjectID="_1465822072" r:id="rId9"/>
        </w:object>
      </w:r>
    </w:p>
    <w:p w:rsidR="00996935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</w:p>
    <w:p w:rsidR="007B5B6E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5404BA5C" wp14:editId="546E352F">
            <wp:extent cx="3601085" cy="235585"/>
            <wp:effectExtent l="0" t="0" r="0" b="0"/>
            <wp:docPr id="6" name="Picture 6" descr="\\srv-files1.portoeditora.pt\users$\BG\Restauracao\ndomingues\Desktop\_TRABALHO_\M6FN\05_Guia_professor\DD\20131533_Cont_DD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8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996935" w:rsidRDefault="00996935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7B5B6E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Representa na reta numérica a soma 1 + (–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>)</w:t>
      </w:r>
      <w:r w:rsidR="00996935">
        <w:rPr>
          <w:sz w:val="22"/>
          <w:szCs w:val="22"/>
        </w:rPr>
        <w:t>,</w:t>
      </w:r>
      <w:r>
        <w:rPr>
          <w:sz w:val="22"/>
          <w:szCs w:val="22"/>
        </w:rPr>
        <w:t xml:space="preserve"> sendo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o número racional representado na reta numérica seguinte.</w:t>
      </w:r>
    </w:p>
    <w:p w:rsidR="007B5B6E" w:rsidRDefault="007B5B6E" w:rsidP="007B5B6E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E40BBC" w:rsidRDefault="00996935" w:rsidP="00996935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46DE24FF" wp14:editId="533E28D2">
            <wp:extent cx="3601085" cy="377190"/>
            <wp:effectExtent l="0" t="0" r="0" b="0"/>
            <wp:docPr id="7" name="Picture 7" descr="\\srv-files1.portoeditora.pt\users$\BG\Restauracao\ndomingues\Desktop\_TRABALHO_\M6FN\05_Guia_professor\DD\20131533_Cont_DD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6FN\05_Guia_professor\DD\20131533_Cont_DD18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085" cy="37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C" w:rsidRDefault="00E40BB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DD1635" w:rsidRPr="00E40BBC" w:rsidRDefault="00E40BBC" w:rsidP="00E40BBC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color w:val="C00000"/>
          <w:sz w:val="22"/>
          <w:szCs w:val="22"/>
        </w:rPr>
      </w:pPr>
      <w:r w:rsidRPr="00E40BBC">
        <w:rPr>
          <w:b/>
          <w:color w:val="C00000"/>
          <w:sz w:val="22"/>
          <w:szCs w:val="22"/>
        </w:rPr>
        <w:lastRenderedPageBreak/>
        <w:t>Soluções:</w:t>
      </w:r>
    </w:p>
    <w:p w:rsidR="00E40BBC" w:rsidRDefault="00E40BBC" w:rsidP="00E40BBC">
      <w:pPr>
        <w:pStyle w:val="Header"/>
        <w:numPr>
          <w:ilvl w:val="1"/>
          <w:numId w:val="1"/>
        </w:numPr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proofErr w:type="gramStart"/>
      <w:r>
        <w:rPr>
          <w:rFonts w:ascii="Arial" w:hAnsi="Arial" w:cs="Arial"/>
          <w:sz w:val="15"/>
          <w:szCs w:val="15"/>
          <w:lang w:val="pt-PT"/>
        </w:rPr>
        <w:t>–3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+ 5 = 2</w:t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1A322A5C" wp14:editId="118FD036">
            <wp:extent cx="2520315" cy="390525"/>
            <wp:effectExtent l="0" t="0" r="0" b="0"/>
            <wp:docPr id="65" name="Picture 65" descr="\\srv-files1.portoeditora.pt\users$\BG\Restauracao\ndomingues\Desktop\_TRABALHO_\M6FN\05_Guia_professor\DD\20131533_Cont_DD2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0" descr="\\srv-files1.portoeditora.pt\users$\BG\Restauracao\ndomingues\Desktop\_TRABALHO_\M6FN\05_Guia_professor\DD\20131533_Cont_DD2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1.2.</w:t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–2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+ (–3) = –5</w:t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bookmarkStart w:id="0" w:name="_GoBack"/>
      <w:bookmarkEnd w:id="0"/>
      <w:r w:rsidR="000B5C2A"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>
            <wp:extent cx="2517775" cy="389255"/>
            <wp:effectExtent l="0" t="0" r="0" b="0"/>
            <wp:docPr id="8" name="Picture 8" descr="\\srv-files1.portoeditora.pt\users$\BG\Restauracao\ndomingues\Desktop\_TRABALHO_\M6FN\05_Guia_professor\DD\20131533_Cont_DD2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23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38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sz w:val="15"/>
          <w:szCs w:val="15"/>
          <w:lang w:val="pt-PT"/>
        </w:rPr>
        <w:t>–6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+ 3 = –3</w:t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148E04EF" wp14:editId="276008B6">
            <wp:extent cx="2520315" cy="390525"/>
            <wp:effectExtent l="0" t="0" r="0" b="0"/>
            <wp:docPr id="67" name="Picture 67" descr="\\srv-files1.portoeditora.pt\users$\BG\Restauracao\ndomingues\Desktop\_TRABALHO_\M6FN\05_Guia_professor\DD\20131533_Cont_DD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2" descr="\\srv-files1.portoeditora.pt\users$\BG\Restauracao\ndomingues\Desktop\_TRABALHO_\M6FN\05_Guia_professor\DD\20131533_Cont_DD23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</w:p>
    <w:p w:rsidR="00E40BBC" w:rsidRPr="00513F9D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1.4.</w:t>
      </w:r>
      <w:r w:rsidRPr="00513F9D">
        <w:rPr>
          <w:rFonts w:ascii="Arial" w:hAnsi="Arial" w:cs="Arial"/>
          <w:b/>
          <w:sz w:val="15"/>
          <w:szCs w:val="15"/>
          <w:lang w:val="pt-PT"/>
        </w:rPr>
        <w:tab/>
      </w:r>
      <w:r w:rsidRPr="00513F9D">
        <w:rPr>
          <w:rFonts w:ascii="Arial" w:hAnsi="Arial" w:cs="Arial"/>
          <w:b/>
          <w:position w:val="-16"/>
          <w:sz w:val="15"/>
          <w:szCs w:val="15"/>
          <w:lang w:val="pt-PT"/>
        </w:rPr>
        <w:object w:dxaOrig="800" w:dyaOrig="420">
          <v:shape id="_x0000_i1026" type="#_x0000_t75" style="width:43pt;height:21.5pt" o:ole="">
            <v:imagedata r:id="rId14" o:title=""/>
          </v:shape>
          <o:OLEObject Type="Embed" ProgID="Equation.DSMT4" ShapeID="_x0000_i1026" DrawAspect="Content" ObjectID="_1465822073" r:id="rId15"/>
        </w:object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noProof/>
          <w:sz w:val="15"/>
          <w:szCs w:val="15"/>
          <w:lang w:val="pt-PT" w:eastAsia="pt-PT"/>
        </w:rPr>
        <w:drawing>
          <wp:inline distT="0" distB="0" distL="0" distR="0" wp14:anchorId="2A3AF753" wp14:editId="332EF063">
            <wp:extent cx="2520315" cy="485140"/>
            <wp:effectExtent l="0" t="0" r="0" b="0"/>
            <wp:docPr id="68" name="Picture 68" descr="\\srv-files1.portoeditora.pt\users$\BG\Restauracao\ndomingues\Desktop\_TRABALHO_\M6FN\05_Guia_professor\DD\20131533_Cont_DD2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3" descr="\\srv-files1.portoeditora.pt\users$\BG\Restauracao\ndomingues\Desktop\_TRABALHO_\M6FN\05_Guia_professor\DD\20131533_Cont_DD235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48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</w:p>
    <w:p w:rsidR="00E40BBC" w:rsidRPr="00513F9D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 w:rsidRPr="00513F9D">
        <w:rPr>
          <w:rFonts w:ascii="Arial" w:hAnsi="Arial" w:cs="Arial"/>
          <w:b/>
          <w:sz w:val="15"/>
          <w:szCs w:val="15"/>
          <w:lang w:val="pt-PT"/>
        </w:rPr>
        <w:t>2.</w:t>
      </w:r>
    </w:p>
    <w:p w:rsidR="00E40BBC" w:rsidRDefault="00E40BBC" w:rsidP="00E40BBC">
      <w:pPr>
        <w:pStyle w:val="Header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noProof/>
          <w:sz w:val="15"/>
          <w:szCs w:val="15"/>
          <w:lang w:val="pt-PT" w:eastAsia="pt-PT"/>
        </w:rPr>
        <w:drawing>
          <wp:inline distT="0" distB="0" distL="0" distR="0" wp14:anchorId="2AC8D983" wp14:editId="764D3E5E">
            <wp:extent cx="2520315" cy="468630"/>
            <wp:effectExtent l="0" t="0" r="0" b="0"/>
            <wp:docPr id="70" name="Picture 70" descr="\\srv-files1.portoeditora.pt\users$\BG\Restauracao\ndomingues\Desktop\_TRABALHO_\M6FN\05_Guia_professor\DD\20131533_Cont_DD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4" descr="\\srv-files1.portoeditora.pt\users$\BG\Restauracao\ndomingues\Desktop\_TRABALHO_\M6FN\05_Guia_professor\DD\20131533_Cont_DD236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BBC" w:rsidRPr="00DD1635" w:rsidRDefault="00E40BBC" w:rsidP="00E40BBC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sectPr w:rsidR="00E40BBC" w:rsidRPr="00DD1635" w:rsidSect="004C44FD">
      <w:headerReference w:type="even" r:id="rId18"/>
      <w:headerReference w:type="default" r:id="rId1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014" w:rsidRDefault="00C91014" w:rsidP="00D177B5">
      <w:pPr>
        <w:spacing w:after="0" w:line="240" w:lineRule="auto"/>
      </w:pPr>
      <w:r>
        <w:separator/>
      </w:r>
    </w:p>
  </w:endnote>
  <w:endnote w:type="continuationSeparator" w:id="0">
    <w:p w:rsidR="00C91014" w:rsidRDefault="00C9101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014" w:rsidRDefault="00C91014" w:rsidP="00D177B5">
      <w:pPr>
        <w:spacing w:after="0" w:line="240" w:lineRule="auto"/>
      </w:pPr>
      <w:r>
        <w:separator/>
      </w:r>
    </w:p>
  </w:footnote>
  <w:footnote w:type="continuationSeparator" w:id="0">
    <w:p w:rsidR="00C91014" w:rsidRDefault="00C9101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E40BBC">
      <w:rPr>
        <w:spacing w:val="0"/>
        <w:sz w:val="20"/>
        <w:szCs w:val="20"/>
        <w:lang w:val="pt-PT"/>
      </w:rPr>
      <w:t xml:space="preserve"> 7.3.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B71E18B" wp14:editId="1AE6571B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B5C2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C03617">
                  <w:rPr>
                    <w:spacing w:val="0"/>
                    <w:sz w:val="28"/>
                    <w:szCs w:val="28"/>
                  </w:rPr>
                  <w:t xml:space="preserve"> 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7B5B6E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B5C2A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0B5C2A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969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969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9693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926E9"/>
    <w:multiLevelType w:val="multilevel"/>
    <w:tmpl w:val="CC2AE3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4BD"/>
    <w:rsid w:val="00010F12"/>
    <w:rsid w:val="000428A3"/>
    <w:rsid w:val="00067803"/>
    <w:rsid w:val="00071CAC"/>
    <w:rsid w:val="000B5C2A"/>
    <w:rsid w:val="000C37B1"/>
    <w:rsid w:val="000E76F8"/>
    <w:rsid w:val="000F3806"/>
    <w:rsid w:val="000F5C16"/>
    <w:rsid w:val="001010AC"/>
    <w:rsid w:val="00130517"/>
    <w:rsid w:val="00140A26"/>
    <w:rsid w:val="00184916"/>
    <w:rsid w:val="001A1B8D"/>
    <w:rsid w:val="001A6FD7"/>
    <w:rsid w:val="001B64EC"/>
    <w:rsid w:val="001E7E9A"/>
    <w:rsid w:val="001F4490"/>
    <w:rsid w:val="00236BCA"/>
    <w:rsid w:val="00241938"/>
    <w:rsid w:val="00256A42"/>
    <w:rsid w:val="00262CB6"/>
    <w:rsid w:val="00266005"/>
    <w:rsid w:val="00267283"/>
    <w:rsid w:val="00271F71"/>
    <w:rsid w:val="00294527"/>
    <w:rsid w:val="0029781E"/>
    <w:rsid w:val="002A1042"/>
    <w:rsid w:val="002B608A"/>
    <w:rsid w:val="002B7FC2"/>
    <w:rsid w:val="002C54F5"/>
    <w:rsid w:val="002D5CFE"/>
    <w:rsid w:val="002F15CB"/>
    <w:rsid w:val="003012AD"/>
    <w:rsid w:val="00306537"/>
    <w:rsid w:val="00360BC9"/>
    <w:rsid w:val="0036406B"/>
    <w:rsid w:val="00366AA0"/>
    <w:rsid w:val="003F4C21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C72BA"/>
    <w:rsid w:val="004D0B7B"/>
    <w:rsid w:val="004D23F5"/>
    <w:rsid w:val="004D2AB6"/>
    <w:rsid w:val="004D7AC5"/>
    <w:rsid w:val="00523422"/>
    <w:rsid w:val="00560EC5"/>
    <w:rsid w:val="005676FD"/>
    <w:rsid w:val="00596566"/>
    <w:rsid w:val="005B0643"/>
    <w:rsid w:val="005E1078"/>
    <w:rsid w:val="005E1CF5"/>
    <w:rsid w:val="005E30DA"/>
    <w:rsid w:val="006007F1"/>
    <w:rsid w:val="00627293"/>
    <w:rsid w:val="00641C05"/>
    <w:rsid w:val="00653546"/>
    <w:rsid w:val="00695927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5B6E"/>
    <w:rsid w:val="007B66B9"/>
    <w:rsid w:val="007C335B"/>
    <w:rsid w:val="007E3D9C"/>
    <w:rsid w:val="007E5963"/>
    <w:rsid w:val="00831162"/>
    <w:rsid w:val="00871045"/>
    <w:rsid w:val="008A3513"/>
    <w:rsid w:val="008A504C"/>
    <w:rsid w:val="008A731B"/>
    <w:rsid w:val="008B427E"/>
    <w:rsid w:val="008F39BC"/>
    <w:rsid w:val="00910AAA"/>
    <w:rsid w:val="00940F68"/>
    <w:rsid w:val="009519C0"/>
    <w:rsid w:val="009559C7"/>
    <w:rsid w:val="00960394"/>
    <w:rsid w:val="00996935"/>
    <w:rsid w:val="009C2ABF"/>
    <w:rsid w:val="009E04ED"/>
    <w:rsid w:val="00A0303A"/>
    <w:rsid w:val="00A115C4"/>
    <w:rsid w:val="00A25439"/>
    <w:rsid w:val="00A50C94"/>
    <w:rsid w:val="00A72494"/>
    <w:rsid w:val="00A7250C"/>
    <w:rsid w:val="00AB663F"/>
    <w:rsid w:val="00AC3D83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03617"/>
    <w:rsid w:val="00C23320"/>
    <w:rsid w:val="00C34871"/>
    <w:rsid w:val="00C50BE9"/>
    <w:rsid w:val="00C615BE"/>
    <w:rsid w:val="00C665E1"/>
    <w:rsid w:val="00C82F0D"/>
    <w:rsid w:val="00C91014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DD1635"/>
    <w:rsid w:val="00E1561C"/>
    <w:rsid w:val="00E4056F"/>
    <w:rsid w:val="00E40BBC"/>
    <w:rsid w:val="00E70E42"/>
    <w:rsid w:val="00E755D9"/>
    <w:rsid w:val="00EE0E1E"/>
    <w:rsid w:val="00F007C4"/>
    <w:rsid w:val="00F1013F"/>
    <w:rsid w:val="00F261DC"/>
    <w:rsid w:val="00F3563A"/>
    <w:rsid w:val="00F363B7"/>
    <w:rsid w:val="00F439BD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86D5DCF3-7E92-4E49-81B0-3232E0E8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151</TotalTime>
  <Pages>2</Pages>
  <Words>58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25</cp:revision>
  <dcterms:created xsi:type="dcterms:W3CDTF">2014-02-28T16:32:00Z</dcterms:created>
  <dcterms:modified xsi:type="dcterms:W3CDTF">2014-07-02T15:01:00Z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