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567C" w14:textId="126702D9" w:rsidR="00C72BA7" w:rsidRPr="00E3612D" w:rsidRDefault="00E3612D" w:rsidP="005E4CBE">
      <w:pPr>
        <w:pStyle w:val="TITULOFICHAS"/>
        <w:ind w:left="3261" w:hanging="3261"/>
        <w:jc w:val="left"/>
        <w:rPr>
          <w:lang w:val="pt-PT"/>
        </w:rPr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CD56FC" w:rsidRPr="005240D4">
        <w:rPr>
          <w:lang w:val="pt-PT"/>
        </w:rPr>
        <w:t>Polígonos. Ângulos complementares e ângulos suplementares</w:t>
      </w:r>
    </w:p>
    <w:p w14:paraId="67CDA9BD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06532F3" wp14:editId="55607529">
                <wp:extent cx="6119640" cy="792000"/>
                <wp:effectExtent l="12700" t="12700" r="14605" b="8255"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40D380C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022CA5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778645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66ADC1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2490CB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006BD8F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FF511F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D7C00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EF3F2A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56E795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FEF0E1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2DB1B8C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6EF41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96DBF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816E3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6E2BF1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988EF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60B8237" w14:textId="77777777" w:rsidR="000577B2" w:rsidRPr="0005099D" w:rsidRDefault="000577B2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6532F3" id="Caixa de texto 4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40D380C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022CA5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D778645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66ADC1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2490CB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006BD8F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CFF511F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D7C00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EF3F2A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56E795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5FEF0E1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2DB1B8C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6EF41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96DBF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816E3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56E2BF1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E988EF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60B8237" w14:textId="77777777" w:rsidR="000577B2" w:rsidRPr="0005099D" w:rsidRDefault="000577B2" w:rsidP="00DB2ED5"/>
                  </w:txbxContent>
                </v:textbox>
                <w10:anchorlock/>
              </v:roundrect>
            </w:pict>
          </mc:Fallback>
        </mc:AlternateContent>
      </w:r>
    </w:p>
    <w:p w14:paraId="57F59791" w14:textId="63599E45" w:rsidR="00E3612D" w:rsidRPr="000B0928" w:rsidRDefault="00E3612D" w:rsidP="004E7A84">
      <w:pPr>
        <w:pStyle w:val="QUESTAO1"/>
      </w:pPr>
      <w:r w:rsidRPr="0059751D">
        <w:rPr>
          <w:b/>
          <w:color w:val="C00000"/>
          <w:sz w:val="28"/>
          <w:szCs w:val="28"/>
        </w:rPr>
        <w:t>Questão-aula</w:t>
      </w:r>
      <w:r w:rsidRPr="000B0928">
        <w:rPr>
          <w:b/>
          <w:color w:val="C00000"/>
          <w:sz w:val="28"/>
          <w:szCs w:val="28"/>
        </w:rPr>
        <w:t xml:space="preserve"> 1</w:t>
      </w:r>
    </w:p>
    <w:p w14:paraId="37B18CB7" w14:textId="3A43DEB4" w:rsidR="008C4296" w:rsidRDefault="00494E14" w:rsidP="00DD05FC">
      <w:pPr>
        <w:pStyle w:val="QUESTAO1"/>
        <w:spacing w:before="0"/>
        <w:ind w:left="567" w:hanging="567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661378" behindDoc="0" locked="0" layoutInCell="1" allowOverlap="1" wp14:anchorId="5DCC055A" wp14:editId="58C365BF">
            <wp:simplePos x="0" y="0"/>
            <wp:positionH relativeFrom="margin">
              <wp:align>center</wp:align>
            </wp:positionH>
            <wp:positionV relativeFrom="paragraph">
              <wp:posOffset>315595</wp:posOffset>
            </wp:positionV>
            <wp:extent cx="3983355" cy="1468755"/>
            <wp:effectExtent l="0" t="0" r="0" b="0"/>
            <wp:wrapTopAndBottom/>
            <wp:docPr id="1376321872" name="Imagem 2" descr="Uma imagem com origami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321872" name="Imagem 2" descr="Uma imagem com origami, design&#10;&#10;Descrição gerada automa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715"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46DBA621" wp14:editId="5E05311E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2E75F9" w14:textId="77777777" w:rsidR="00871715" w:rsidRPr="00086D19" w:rsidRDefault="00871715" w:rsidP="0087171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6DBA621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E2E75F9" w14:textId="77777777" w:rsidR="00871715" w:rsidRPr="00086D19" w:rsidRDefault="00871715" w:rsidP="0087171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71715">
        <w:tab/>
      </w:r>
      <w:r w:rsidR="009F5C1C">
        <w:t>Na seguinte figura estão representados nove polígonos</w:t>
      </w:r>
      <w:r w:rsidR="008C4296">
        <w:rPr>
          <w:szCs w:val="22"/>
        </w:rPr>
        <w:t>.</w:t>
      </w:r>
    </w:p>
    <w:p w14:paraId="03C482B3" w14:textId="4314239C" w:rsidR="00BA79EE" w:rsidRDefault="00BA79EE" w:rsidP="008C4296">
      <w:pPr>
        <w:pStyle w:val="QUESTAO1"/>
        <w:spacing w:before="0"/>
        <w:ind w:left="567" w:hanging="567"/>
        <w:jc w:val="center"/>
        <w:rPr>
          <w:szCs w:val="22"/>
        </w:rPr>
      </w:pPr>
    </w:p>
    <w:p w14:paraId="61EF23AA" w14:textId="53EE5788" w:rsidR="005F21D2" w:rsidRDefault="00130ED3" w:rsidP="008C4296">
      <w:pPr>
        <w:ind w:left="567"/>
      </w:pPr>
      <w:r w:rsidRPr="00130ED3">
        <w:rPr>
          <w:b/>
          <w:color w:val="C00000"/>
        </w:rPr>
        <w:t>1.1.</w:t>
      </w:r>
      <w:r w:rsidR="009925E4">
        <w:tab/>
        <w:t>Indica, pela letra correspondente, os polígonos convexos</w:t>
      </w:r>
      <w:r w:rsidR="008C4296">
        <w:t>.</w:t>
      </w:r>
    </w:p>
    <w:p w14:paraId="3A9A6559" w14:textId="77777777" w:rsidR="00E11266" w:rsidRDefault="00E11266" w:rsidP="00E11266">
      <w:pPr>
        <w:ind w:left="567"/>
      </w:pPr>
      <w:r w:rsidRPr="00E11266">
        <w:rPr>
          <w:b/>
          <w:bCs/>
          <w:color w:val="C00000"/>
        </w:rPr>
        <w:t>1.2.</w:t>
      </w:r>
      <w:r>
        <w:tab/>
        <w:t>Qual dos polígonos representados pode ser um polígono regular?</w:t>
      </w:r>
    </w:p>
    <w:p w14:paraId="48DAA39A" w14:textId="60DCE12E" w:rsidR="008B7E70" w:rsidRDefault="001B61E2" w:rsidP="00E11266">
      <w:pPr>
        <w:ind w:left="567"/>
      </w:pPr>
      <w:r>
        <w:rPr>
          <w:noProof/>
        </w:rPr>
        <w:drawing>
          <wp:anchor distT="0" distB="0" distL="114300" distR="114300" simplePos="0" relativeHeight="251684930" behindDoc="0" locked="0" layoutInCell="1" allowOverlap="1" wp14:anchorId="314C2124" wp14:editId="0856EE06">
            <wp:simplePos x="0" y="0"/>
            <wp:positionH relativeFrom="column">
              <wp:posOffset>4337685</wp:posOffset>
            </wp:positionH>
            <wp:positionV relativeFrom="paragraph">
              <wp:posOffset>8890</wp:posOffset>
            </wp:positionV>
            <wp:extent cx="1219202" cy="1307595"/>
            <wp:effectExtent l="0" t="0" r="0" b="6985"/>
            <wp:wrapSquare wrapText="bothSides"/>
            <wp:docPr id="438017403" name="Imagem 24" descr="Uma imagem com captura de ecrã, diagrama, file, Gráfico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017403" name="Imagem 24" descr="Uma imagem com captura de ecrã, diagrama, file, Gráficos&#10;&#10;Descrição gerad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2" cy="130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78DE11" w14:textId="1EDF1DCA" w:rsidR="00E11266" w:rsidRDefault="008C0A30" w:rsidP="008C0A30">
      <w:pPr>
        <w:ind w:left="567" w:right="3962" w:hanging="567"/>
      </w:pPr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007056B1" wp14:editId="79ED10A4">
                <wp:extent cx="216000" cy="216000"/>
                <wp:effectExtent l="0" t="0" r="0" b="0"/>
                <wp:docPr id="1459751381" name="Oval 1459751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E575F6" w14:textId="53577E7E" w:rsidR="008C0A30" w:rsidRPr="00E4687D" w:rsidRDefault="008C0A30" w:rsidP="0087171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0279AA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07056B1" id="Oval 145975138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AE575F6" w14:textId="53577E7E" w:rsidR="008C0A30" w:rsidRPr="00E4687D" w:rsidRDefault="008C0A30" w:rsidP="0087171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0279AA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11266">
        <w:tab/>
        <w:t>Na figura</w:t>
      </w:r>
      <w:r w:rsidR="008B7E70">
        <w:t xml:space="preserve"> ao lado</w:t>
      </w:r>
      <w:r w:rsidR="00E11266">
        <w:t xml:space="preserve">, qual é a amplitude do ângulo representado pela letra </w:t>
      </w:r>
      <w:r w:rsidR="00336E1C" w:rsidRPr="00336E1C">
        <w:rPr>
          <w:position w:val="-6"/>
        </w:rPr>
        <w:object w:dxaOrig="200" w:dyaOrig="200" w14:anchorId="58B35E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9.75pt" o:ole="">
            <v:imagedata r:id="rId13" o:title=""/>
          </v:shape>
          <o:OLEObject Type="Embed" ProgID="Equation.DSMT4" ShapeID="_x0000_i1025" DrawAspect="Content" ObjectID="_1751878251" r:id="rId14"/>
        </w:object>
      </w:r>
      <w:r w:rsidR="00E11266">
        <w:t>?</w:t>
      </w:r>
    </w:p>
    <w:p w14:paraId="4AEBF636" w14:textId="7F404D28" w:rsidR="00E11266" w:rsidRDefault="00E11266" w:rsidP="00E11266"/>
    <w:p w14:paraId="0502E678" w14:textId="6BAB485D" w:rsidR="002E2780" w:rsidRDefault="00387161" w:rsidP="008B7E70">
      <w:pPr>
        <w:pStyle w:val="QUESTAO1"/>
        <w:spacing w:after="120"/>
        <w:rPr>
          <w:b/>
          <w:color w:val="C00000"/>
          <w:sz w:val="28"/>
          <w:szCs w:val="28"/>
        </w:rPr>
      </w:pPr>
      <w:r w:rsidRPr="000B0928">
        <w:rPr>
          <w:b/>
          <w:color w:val="C00000"/>
          <w:sz w:val="28"/>
          <w:szCs w:val="28"/>
        </w:rPr>
        <w:t>Questão-aula 2</w:t>
      </w:r>
    </w:p>
    <w:p w14:paraId="48E69EDB" w14:textId="7F77C3EC" w:rsidR="00BA7796" w:rsidRDefault="008C0A30" w:rsidP="00BA7796"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48A9D702" wp14:editId="31E7760B">
                <wp:extent cx="216000" cy="216000"/>
                <wp:effectExtent l="0" t="0" r="0" b="0"/>
                <wp:docPr id="2119880286" name="Oval 2119880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8CE0F2" w14:textId="77777777" w:rsidR="008C0A30" w:rsidRPr="00086D19" w:rsidRDefault="008C0A30" w:rsidP="0087171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A9D702" id="Oval 211988028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98CE0F2" w14:textId="77777777" w:rsidR="008C0A30" w:rsidRPr="00086D19" w:rsidRDefault="008C0A30" w:rsidP="0087171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A7796">
        <w:tab/>
        <w:t>Completa cada uma das seguintes tabelas</w:t>
      </w:r>
      <w:r w:rsidR="00097552">
        <w:t>.</w:t>
      </w:r>
    </w:p>
    <w:p w14:paraId="22299A9C" w14:textId="50EBEC28" w:rsidR="00BA7796" w:rsidRPr="00D839E6" w:rsidRDefault="00BA7796" w:rsidP="00BA7796">
      <w:pPr>
        <w:spacing w:after="120"/>
        <w:ind w:left="567"/>
        <w:rPr>
          <w:spacing w:val="-4"/>
        </w:rPr>
      </w:pPr>
      <w:r w:rsidRPr="00D839E6">
        <w:rPr>
          <w:b/>
          <w:bCs/>
          <w:color w:val="C00000"/>
          <w:spacing w:val="-4"/>
        </w:rPr>
        <w:t>1.1.</w:t>
      </w:r>
      <w:r w:rsidRPr="00D839E6">
        <w:rPr>
          <w:spacing w:val="-4"/>
        </w:rPr>
        <w:tab/>
        <w:t xml:space="preserve">Os </w:t>
      </w:r>
      <w:proofErr w:type="gramStart"/>
      <w:r w:rsidRPr="00D839E6">
        <w:rPr>
          <w:spacing w:val="-4"/>
        </w:rPr>
        <w:t xml:space="preserve">ângulos </w:t>
      </w:r>
      <w:r w:rsidR="00D839E6" w:rsidRPr="00D839E6">
        <w:rPr>
          <w:spacing w:val="-4"/>
        </w:rPr>
        <w:t xml:space="preserve"> </w:t>
      </w:r>
      <w:r w:rsidRPr="00D839E6">
        <w:rPr>
          <w:rFonts w:ascii="Times New Roman" w:hAnsi="Times New Roman"/>
          <w:i/>
          <w:iCs/>
          <w:spacing w:val="-4"/>
          <w:sz w:val="24"/>
          <w:szCs w:val="24"/>
        </w:rPr>
        <w:t>a</w:t>
      </w:r>
      <w:proofErr w:type="gramEnd"/>
      <w:r w:rsidR="00D839E6" w:rsidRPr="00D839E6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D839E6">
        <w:rPr>
          <w:spacing w:val="-4"/>
        </w:rPr>
        <w:t xml:space="preserve"> e</w:t>
      </w:r>
      <w:r w:rsidR="00D839E6" w:rsidRPr="00D839E6">
        <w:rPr>
          <w:spacing w:val="-4"/>
        </w:rPr>
        <w:t xml:space="preserve"> </w:t>
      </w:r>
      <w:r w:rsidRPr="00D839E6">
        <w:rPr>
          <w:spacing w:val="-4"/>
        </w:rPr>
        <w:t xml:space="preserve"> </w:t>
      </w:r>
      <w:r w:rsidRPr="00D839E6">
        <w:rPr>
          <w:i/>
          <w:iCs/>
          <w:spacing w:val="-4"/>
        </w:rPr>
        <w:t>b</w:t>
      </w:r>
      <w:r w:rsidR="00D839E6" w:rsidRPr="00D839E6">
        <w:rPr>
          <w:i/>
          <w:iCs/>
          <w:spacing w:val="-4"/>
        </w:rPr>
        <w:t xml:space="preserve"> </w:t>
      </w:r>
      <w:r w:rsidRPr="00D839E6">
        <w:rPr>
          <w:spacing w:val="-4"/>
        </w:rPr>
        <w:t xml:space="preserve"> são suplementares</w:t>
      </w:r>
      <w:r w:rsidR="008F6589" w:rsidRPr="00D839E6">
        <w:rPr>
          <w:spacing w:val="-4"/>
        </w:rPr>
        <w:t>.</w:t>
      </w:r>
      <w:r w:rsidR="009B16A6" w:rsidRPr="00D839E6">
        <w:rPr>
          <w:spacing w:val="-4"/>
        </w:rPr>
        <w:tab/>
      </w:r>
      <w:r w:rsidR="009B16A6" w:rsidRPr="00D839E6">
        <w:rPr>
          <w:b/>
          <w:bCs/>
          <w:color w:val="C00000"/>
          <w:spacing w:val="-4"/>
        </w:rPr>
        <w:t>1.2.</w:t>
      </w:r>
      <w:r w:rsidR="009B16A6" w:rsidRPr="00D839E6">
        <w:rPr>
          <w:spacing w:val="-4"/>
        </w:rPr>
        <w:tab/>
        <w:t xml:space="preserve">Os </w:t>
      </w:r>
      <w:proofErr w:type="gramStart"/>
      <w:r w:rsidR="009B16A6" w:rsidRPr="00D839E6">
        <w:rPr>
          <w:spacing w:val="-4"/>
        </w:rPr>
        <w:t xml:space="preserve">ângulos </w:t>
      </w:r>
      <w:r w:rsidR="00D839E6" w:rsidRPr="00D839E6">
        <w:rPr>
          <w:spacing w:val="-4"/>
        </w:rPr>
        <w:t xml:space="preserve"> </w:t>
      </w:r>
      <w:r w:rsidR="009B16A6" w:rsidRPr="00D839E6">
        <w:rPr>
          <w:rFonts w:ascii="Times New Roman" w:hAnsi="Times New Roman"/>
          <w:i/>
          <w:iCs/>
          <w:spacing w:val="-4"/>
          <w:sz w:val="24"/>
          <w:szCs w:val="24"/>
        </w:rPr>
        <w:t>a</w:t>
      </w:r>
      <w:proofErr w:type="gramEnd"/>
      <w:r w:rsidR="00D839E6" w:rsidRPr="00D839E6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="009B16A6" w:rsidRPr="00D839E6">
        <w:rPr>
          <w:spacing w:val="-4"/>
        </w:rPr>
        <w:t xml:space="preserve"> e</w:t>
      </w:r>
      <w:r w:rsidR="00D839E6" w:rsidRPr="00D839E6">
        <w:rPr>
          <w:spacing w:val="-4"/>
        </w:rPr>
        <w:t xml:space="preserve"> </w:t>
      </w:r>
      <w:r w:rsidR="009B16A6" w:rsidRPr="00D839E6">
        <w:rPr>
          <w:spacing w:val="-4"/>
        </w:rPr>
        <w:t xml:space="preserve"> </w:t>
      </w:r>
      <w:r w:rsidR="009B16A6" w:rsidRPr="00D839E6">
        <w:rPr>
          <w:i/>
          <w:iCs/>
          <w:spacing w:val="-4"/>
        </w:rPr>
        <w:t>b</w:t>
      </w:r>
      <w:r w:rsidR="00D839E6" w:rsidRPr="00D839E6">
        <w:rPr>
          <w:i/>
          <w:iCs/>
          <w:spacing w:val="-4"/>
        </w:rPr>
        <w:t xml:space="preserve"> </w:t>
      </w:r>
      <w:r w:rsidR="009B16A6" w:rsidRPr="00D839E6">
        <w:rPr>
          <w:spacing w:val="-4"/>
        </w:rPr>
        <w:t xml:space="preserve"> são complementares</w:t>
      </w:r>
      <w:r w:rsidR="008F6589" w:rsidRPr="00D839E6">
        <w:rPr>
          <w:spacing w:val="-4"/>
        </w:rPr>
        <w:t>.</w:t>
      </w:r>
    </w:p>
    <w:tbl>
      <w:tblPr>
        <w:tblStyle w:val="TabelacomGrelha"/>
        <w:tblpPr w:leftFromText="142" w:rightFromText="142" w:vertAnchor="text" w:tblpX="1135" w:tblpY="1"/>
        <w:tblOverlap w:val="never"/>
        <w:tblW w:w="3402" w:type="dxa"/>
        <w:tblBorders>
          <w:top w:val="single" w:sz="18" w:space="0" w:color="EE3D8B"/>
          <w:left w:val="single" w:sz="18" w:space="0" w:color="EE3D8B"/>
          <w:bottom w:val="single" w:sz="18" w:space="0" w:color="EE3D8B"/>
          <w:right w:val="single" w:sz="18" w:space="0" w:color="EE3D8B"/>
          <w:insideH w:val="single" w:sz="6" w:space="0" w:color="EE3D8B"/>
          <w:insideV w:val="single" w:sz="6" w:space="0" w:color="EE3D8B"/>
        </w:tblBorders>
        <w:tblLook w:val="04A0" w:firstRow="1" w:lastRow="0" w:firstColumn="1" w:lastColumn="0" w:noHBand="0" w:noVBand="1"/>
      </w:tblPr>
      <w:tblGrid>
        <w:gridCol w:w="640"/>
        <w:gridCol w:w="684"/>
        <w:gridCol w:w="710"/>
        <w:gridCol w:w="710"/>
        <w:gridCol w:w="658"/>
      </w:tblGrid>
      <w:tr w:rsidR="00BA7796" w14:paraId="42FC7600" w14:textId="77777777" w:rsidTr="00097552">
        <w:trPr>
          <w:trHeight w:val="340"/>
        </w:trPr>
        <w:tc>
          <w:tcPr>
            <w:tcW w:w="640" w:type="dxa"/>
            <w:shd w:val="clear" w:color="auto" w:fill="FCDCEA"/>
            <w:vAlign w:val="center"/>
          </w:tcPr>
          <w:p w14:paraId="311D1FED" w14:textId="77777777" w:rsidR="00BA7796" w:rsidRPr="00911CF0" w:rsidRDefault="00BA779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11CF0">
              <w:rPr>
                <w:rFonts w:ascii="Times New Roman" w:hAnsi="Times New Roman"/>
                <w:i/>
                <w:iCs/>
              </w:rPr>
              <w:t>a</w:t>
            </w:r>
          </w:p>
        </w:tc>
        <w:tc>
          <w:tcPr>
            <w:tcW w:w="684" w:type="dxa"/>
            <w:vAlign w:val="center"/>
          </w:tcPr>
          <w:p w14:paraId="455E84FD" w14:textId="77777777" w:rsidR="00BA7796" w:rsidRPr="00911CF0" w:rsidRDefault="00BA779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11CF0">
              <w:rPr>
                <w:rFonts w:cs="Arial"/>
                <w:sz w:val="20"/>
                <w:szCs w:val="20"/>
              </w:rPr>
              <w:t>22º</w:t>
            </w:r>
          </w:p>
        </w:tc>
        <w:tc>
          <w:tcPr>
            <w:tcW w:w="710" w:type="dxa"/>
            <w:vAlign w:val="center"/>
          </w:tcPr>
          <w:p w14:paraId="5620B919" w14:textId="77777777" w:rsidR="00BA7796" w:rsidRPr="00911CF0" w:rsidRDefault="00BA779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4069D018" w14:textId="77777777" w:rsidR="00BA7796" w:rsidRPr="00911CF0" w:rsidRDefault="00BA779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11CF0">
              <w:rPr>
                <w:rFonts w:cs="Arial"/>
                <w:sz w:val="20"/>
                <w:szCs w:val="20"/>
              </w:rPr>
              <w:t>175º</w:t>
            </w:r>
          </w:p>
        </w:tc>
        <w:tc>
          <w:tcPr>
            <w:tcW w:w="658" w:type="dxa"/>
            <w:vAlign w:val="center"/>
          </w:tcPr>
          <w:p w14:paraId="366104A8" w14:textId="77777777" w:rsidR="00BA7796" w:rsidRPr="00911CF0" w:rsidRDefault="00BA779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A7796" w14:paraId="23E66DFC" w14:textId="77777777" w:rsidTr="00097552">
        <w:trPr>
          <w:trHeight w:val="340"/>
        </w:trPr>
        <w:tc>
          <w:tcPr>
            <w:tcW w:w="640" w:type="dxa"/>
            <w:shd w:val="clear" w:color="auto" w:fill="FCDCEA"/>
            <w:vAlign w:val="center"/>
          </w:tcPr>
          <w:p w14:paraId="6A47B716" w14:textId="77777777" w:rsidR="00BA7796" w:rsidRPr="00911CF0" w:rsidRDefault="00BA7796">
            <w:pPr>
              <w:spacing w:line="240" w:lineRule="auto"/>
              <w:jc w:val="center"/>
              <w:rPr>
                <w:rFonts w:cs="Arial"/>
                <w:i/>
                <w:iCs/>
                <w:sz w:val="20"/>
                <w:szCs w:val="20"/>
              </w:rPr>
            </w:pPr>
            <w:r w:rsidRPr="00911CF0">
              <w:rPr>
                <w:rFonts w:cs="Arial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684" w:type="dxa"/>
            <w:vAlign w:val="center"/>
          </w:tcPr>
          <w:p w14:paraId="5C47C612" w14:textId="77777777" w:rsidR="00BA7796" w:rsidRPr="00911CF0" w:rsidRDefault="00BA779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48867CC7" w14:textId="77777777" w:rsidR="00BA7796" w:rsidRPr="00911CF0" w:rsidRDefault="00BA779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11CF0">
              <w:rPr>
                <w:rFonts w:cs="Arial"/>
                <w:sz w:val="20"/>
                <w:szCs w:val="20"/>
              </w:rPr>
              <w:t>112º</w:t>
            </w:r>
          </w:p>
        </w:tc>
        <w:tc>
          <w:tcPr>
            <w:tcW w:w="710" w:type="dxa"/>
            <w:vAlign w:val="center"/>
          </w:tcPr>
          <w:p w14:paraId="6A6DA8C5" w14:textId="77777777" w:rsidR="00BA7796" w:rsidRPr="00911CF0" w:rsidRDefault="00BA779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14:paraId="0BF07C8A" w14:textId="77777777" w:rsidR="00BA7796" w:rsidRPr="00911CF0" w:rsidRDefault="00BA779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11CF0">
              <w:rPr>
                <w:rFonts w:cs="Arial"/>
                <w:sz w:val="20"/>
                <w:szCs w:val="20"/>
              </w:rPr>
              <w:t>8º</w:t>
            </w:r>
          </w:p>
        </w:tc>
      </w:tr>
    </w:tbl>
    <w:tbl>
      <w:tblPr>
        <w:tblStyle w:val="TabelacomGrelha"/>
        <w:tblpPr w:leftFromText="142" w:rightFromText="142" w:vertAnchor="text" w:horzAnchor="page" w:tblpX="6885" w:tblpY="38"/>
        <w:tblOverlap w:val="never"/>
        <w:tblW w:w="3402" w:type="dxa"/>
        <w:tblBorders>
          <w:top w:val="single" w:sz="18" w:space="0" w:color="EE3D8B"/>
          <w:left w:val="single" w:sz="18" w:space="0" w:color="EE3D8B"/>
          <w:bottom w:val="single" w:sz="18" w:space="0" w:color="EE3D8B"/>
          <w:right w:val="single" w:sz="18" w:space="0" w:color="EE3D8B"/>
          <w:insideH w:val="single" w:sz="6" w:space="0" w:color="EE3D8B"/>
          <w:insideV w:val="single" w:sz="6" w:space="0" w:color="EE3D8B"/>
        </w:tblBorders>
        <w:tblLook w:val="04A0" w:firstRow="1" w:lastRow="0" w:firstColumn="1" w:lastColumn="0" w:noHBand="0" w:noVBand="1"/>
      </w:tblPr>
      <w:tblGrid>
        <w:gridCol w:w="649"/>
        <w:gridCol w:w="695"/>
        <w:gridCol w:w="695"/>
        <w:gridCol w:w="695"/>
        <w:gridCol w:w="668"/>
      </w:tblGrid>
      <w:tr w:rsidR="007E30DA" w14:paraId="4A899A27" w14:textId="77777777" w:rsidTr="00097552">
        <w:trPr>
          <w:trHeight w:val="340"/>
        </w:trPr>
        <w:tc>
          <w:tcPr>
            <w:tcW w:w="649" w:type="dxa"/>
            <w:shd w:val="clear" w:color="auto" w:fill="FCDCEA"/>
            <w:vAlign w:val="center"/>
          </w:tcPr>
          <w:p w14:paraId="41113A7F" w14:textId="77777777" w:rsidR="007E30DA" w:rsidRDefault="007E30DA" w:rsidP="007E30DA">
            <w:pPr>
              <w:spacing w:line="240" w:lineRule="auto"/>
              <w:jc w:val="center"/>
            </w:pPr>
            <w:r w:rsidRPr="00AE28A8">
              <w:rPr>
                <w:rFonts w:ascii="Times New Roman" w:hAnsi="Times New Roman"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695" w:type="dxa"/>
            <w:vAlign w:val="center"/>
          </w:tcPr>
          <w:p w14:paraId="4CFDF8EC" w14:textId="77777777" w:rsidR="007E30DA" w:rsidRPr="008C0A30" w:rsidRDefault="007E30DA" w:rsidP="007E30D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C0A30">
              <w:rPr>
                <w:sz w:val="20"/>
                <w:szCs w:val="20"/>
              </w:rPr>
              <w:t>27º</w:t>
            </w:r>
          </w:p>
        </w:tc>
        <w:tc>
          <w:tcPr>
            <w:tcW w:w="695" w:type="dxa"/>
            <w:vAlign w:val="center"/>
          </w:tcPr>
          <w:p w14:paraId="464346F5" w14:textId="77777777" w:rsidR="007E30DA" w:rsidRPr="008C0A30" w:rsidRDefault="007E30DA" w:rsidP="007E30DA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dxa"/>
            <w:vAlign w:val="center"/>
          </w:tcPr>
          <w:p w14:paraId="1E05FAF3" w14:textId="77777777" w:rsidR="007E30DA" w:rsidRPr="008C0A30" w:rsidRDefault="007E30DA" w:rsidP="007E30D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C0A30">
              <w:rPr>
                <w:sz w:val="20"/>
                <w:szCs w:val="20"/>
              </w:rPr>
              <w:t>63º</w:t>
            </w:r>
          </w:p>
        </w:tc>
        <w:tc>
          <w:tcPr>
            <w:tcW w:w="668" w:type="dxa"/>
            <w:vAlign w:val="center"/>
          </w:tcPr>
          <w:p w14:paraId="6678FCDD" w14:textId="77777777" w:rsidR="007E30DA" w:rsidRPr="008C0A30" w:rsidRDefault="007E30DA" w:rsidP="007E30DA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E30DA" w14:paraId="2D0F9CC8" w14:textId="77777777" w:rsidTr="00097552">
        <w:trPr>
          <w:trHeight w:val="340"/>
        </w:trPr>
        <w:tc>
          <w:tcPr>
            <w:tcW w:w="649" w:type="dxa"/>
            <w:shd w:val="clear" w:color="auto" w:fill="FCDCEA"/>
            <w:vAlign w:val="center"/>
          </w:tcPr>
          <w:p w14:paraId="1BEBAB47" w14:textId="77777777" w:rsidR="007E30DA" w:rsidRPr="00AE28A8" w:rsidRDefault="007E30DA" w:rsidP="007E30DA">
            <w:pPr>
              <w:spacing w:line="240" w:lineRule="auto"/>
              <w:jc w:val="center"/>
              <w:rPr>
                <w:i/>
                <w:iCs/>
              </w:rPr>
            </w:pPr>
            <w:r w:rsidRPr="00AE28A8">
              <w:rPr>
                <w:i/>
                <w:iCs/>
              </w:rPr>
              <w:t>b</w:t>
            </w:r>
          </w:p>
        </w:tc>
        <w:tc>
          <w:tcPr>
            <w:tcW w:w="695" w:type="dxa"/>
            <w:vAlign w:val="center"/>
          </w:tcPr>
          <w:p w14:paraId="3B1685DB" w14:textId="77777777" w:rsidR="007E30DA" w:rsidRPr="008C0A30" w:rsidRDefault="007E30DA" w:rsidP="007E30DA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dxa"/>
            <w:vAlign w:val="center"/>
          </w:tcPr>
          <w:p w14:paraId="6A19EBD6" w14:textId="77777777" w:rsidR="007E30DA" w:rsidRPr="008C0A30" w:rsidRDefault="007E30DA" w:rsidP="007E30D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C0A30">
              <w:rPr>
                <w:sz w:val="20"/>
                <w:szCs w:val="20"/>
              </w:rPr>
              <w:t>78º</w:t>
            </w:r>
          </w:p>
        </w:tc>
        <w:tc>
          <w:tcPr>
            <w:tcW w:w="695" w:type="dxa"/>
            <w:vAlign w:val="center"/>
          </w:tcPr>
          <w:p w14:paraId="7F79634E" w14:textId="77777777" w:rsidR="007E30DA" w:rsidRPr="008C0A30" w:rsidRDefault="007E30DA" w:rsidP="007E30DA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8" w:type="dxa"/>
            <w:vAlign w:val="center"/>
          </w:tcPr>
          <w:p w14:paraId="6EE39D1F" w14:textId="77777777" w:rsidR="007E30DA" w:rsidRPr="008C0A30" w:rsidRDefault="007E30DA" w:rsidP="007E30D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C0A30">
              <w:rPr>
                <w:sz w:val="20"/>
                <w:szCs w:val="20"/>
              </w:rPr>
              <w:t>3º</w:t>
            </w:r>
          </w:p>
        </w:tc>
      </w:tr>
    </w:tbl>
    <w:p w14:paraId="5A162AB2" w14:textId="52A67BA7" w:rsidR="00BA7796" w:rsidRDefault="00BA7796" w:rsidP="00BA7796">
      <w:pPr>
        <w:ind w:left="567"/>
      </w:pPr>
    </w:p>
    <w:p w14:paraId="1F70D9D0" w14:textId="77777777" w:rsidR="00BA7796" w:rsidRDefault="00BA7796" w:rsidP="00BA7796"/>
    <w:p w14:paraId="65D339CA" w14:textId="77777777" w:rsidR="00BA7796" w:rsidRDefault="00BA7796" w:rsidP="00BA7796">
      <w:pPr>
        <w:spacing w:line="240" w:lineRule="auto"/>
      </w:pPr>
    </w:p>
    <w:p w14:paraId="22288B26" w14:textId="77777777" w:rsidR="00547D13" w:rsidRDefault="00547D13" w:rsidP="00BA7796">
      <w:pPr>
        <w:spacing w:line="240" w:lineRule="auto"/>
      </w:pPr>
    </w:p>
    <w:p w14:paraId="735CF304" w14:textId="0332A8B3" w:rsidR="00BA7796" w:rsidRDefault="008C0A30" w:rsidP="007E30DA">
      <w:pPr>
        <w:spacing w:after="120"/>
        <w:ind w:left="567" w:hanging="567"/>
      </w:pPr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7A48B93B" wp14:editId="17DFF486">
                <wp:extent cx="216000" cy="216000"/>
                <wp:effectExtent l="0" t="0" r="0" b="0"/>
                <wp:docPr id="1390794263" name="Oval 1390794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95E4E5" w14:textId="5E9C8356" w:rsidR="008C0A30" w:rsidRPr="00E4687D" w:rsidRDefault="008C0A30" w:rsidP="0087171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0279AA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48B93B" id="Oval 139079426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E95E4E5" w14:textId="5E9C8356" w:rsidR="008C0A30" w:rsidRPr="00E4687D" w:rsidRDefault="008C0A30" w:rsidP="0087171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0279AA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A7796">
        <w:tab/>
        <w:t>Em cada uma das figuras, indica a amplitude dos ângulos representados pelas letras.</w:t>
      </w:r>
    </w:p>
    <w:p w14:paraId="4FE3CB3A" w14:textId="5CF70EB0" w:rsidR="00BA7796" w:rsidRPr="00A921E9" w:rsidRDefault="00BA7796" w:rsidP="00BA7796">
      <w:pPr>
        <w:ind w:left="567"/>
        <w:rPr>
          <w:b/>
          <w:bCs/>
        </w:rPr>
      </w:pPr>
      <w:r w:rsidRPr="008C0A30">
        <w:rPr>
          <w:b/>
          <w:bCs/>
          <w:color w:val="C00000"/>
        </w:rPr>
        <w:t>2.1.</w:t>
      </w:r>
      <w:r>
        <w:tab/>
      </w:r>
      <w:r>
        <w:tab/>
      </w:r>
      <w:r>
        <w:tab/>
      </w:r>
      <w:r>
        <w:tab/>
      </w:r>
      <w:r w:rsidRPr="00A921E9">
        <w:rPr>
          <w:b/>
          <w:bCs/>
        </w:rPr>
        <w:tab/>
      </w:r>
      <w:r w:rsidRPr="008C0A30">
        <w:rPr>
          <w:b/>
          <w:bCs/>
          <w:color w:val="C00000"/>
        </w:rPr>
        <w:t>2.2.</w:t>
      </w:r>
      <w:r>
        <w:tab/>
      </w:r>
      <w:r>
        <w:tab/>
      </w:r>
      <w:r>
        <w:tab/>
      </w:r>
      <w:r>
        <w:tab/>
      </w:r>
      <w:r>
        <w:tab/>
      </w:r>
      <w:r w:rsidRPr="008C0A30">
        <w:rPr>
          <w:b/>
          <w:bCs/>
          <w:color w:val="C00000"/>
        </w:rPr>
        <w:t>2.3.</w:t>
      </w:r>
    </w:p>
    <w:p w14:paraId="70F843C3" w14:textId="7DE20CAD" w:rsidR="00BA7796" w:rsidRDefault="00494E14" w:rsidP="00BA7796">
      <w:r>
        <w:rPr>
          <w:b/>
          <w:bCs/>
          <w:noProof/>
        </w:rPr>
        <w:drawing>
          <wp:anchor distT="0" distB="0" distL="114300" distR="114300" simplePos="0" relativeHeight="251664450" behindDoc="0" locked="0" layoutInCell="1" allowOverlap="1" wp14:anchorId="6E87439F" wp14:editId="6526E368">
            <wp:simplePos x="0" y="0"/>
            <wp:positionH relativeFrom="column">
              <wp:posOffset>4346575</wp:posOffset>
            </wp:positionH>
            <wp:positionV relativeFrom="paragraph">
              <wp:posOffset>4445</wp:posOffset>
            </wp:positionV>
            <wp:extent cx="1264920" cy="828675"/>
            <wp:effectExtent l="0" t="0" r="0" b="9525"/>
            <wp:wrapSquare wrapText="bothSides"/>
            <wp:docPr id="242110836" name="Imagem 5" descr="Uma imagem com diagrama, file, círculo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10836" name="Imagem 5" descr="Uma imagem com diagrama, file, círculo, Tipo de letra&#10;&#10;Descrição gerada automa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426" behindDoc="0" locked="0" layoutInCell="1" allowOverlap="1" wp14:anchorId="6802DACF" wp14:editId="20C7A1C7">
            <wp:simplePos x="0" y="0"/>
            <wp:positionH relativeFrom="column">
              <wp:posOffset>2356485</wp:posOffset>
            </wp:positionH>
            <wp:positionV relativeFrom="paragraph">
              <wp:posOffset>128270</wp:posOffset>
            </wp:positionV>
            <wp:extent cx="1264920" cy="563880"/>
            <wp:effectExtent l="0" t="0" r="0" b="7620"/>
            <wp:wrapSquare wrapText="bothSides"/>
            <wp:docPr id="487881566" name="Imagem 4" descr="Uma imagem com diagrama, Gráficos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81566" name="Imagem 4" descr="Uma imagem com diagrama, Gráficos, design&#10;&#10;Descrição gerada automa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402" behindDoc="0" locked="0" layoutInCell="1" allowOverlap="1" wp14:anchorId="13297493" wp14:editId="57984ADD">
            <wp:simplePos x="0" y="0"/>
            <wp:positionH relativeFrom="column">
              <wp:posOffset>432435</wp:posOffset>
            </wp:positionH>
            <wp:positionV relativeFrom="paragraph">
              <wp:posOffset>64135</wp:posOffset>
            </wp:positionV>
            <wp:extent cx="1264923" cy="646177"/>
            <wp:effectExtent l="0" t="0" r="0" b="1905"/>
            <wp:wrapSquare wrapText="bothSides"/>
            <wp:docPr id="448009976" name="Imagem 3" descr="Uma imagem com captura de ecrã, diagrama, file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009976" name="Imagem 3" descr="Uma imagem com captura de ecrã, diagrama, file, Tipo de letra&#10;&#10;Descrição gerada automaticament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64923" cy="646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4C8BEB" w14:textId="1E06AE69" w:rsidR="00BA7796" w:rsidRDefault="00BA7796" w:rsidP="00BA7796"/>
    <w:p w14:paraId="36A0AEC8" w14:textId="21E4C21B" w:rsidR="00BA7796" w:rsidRDefault="00BA7796" w:rsidP="00BA7796"/>
    <w:p w14:paraId="4D5E0499" w14:textId="125F4CEA" w:rsidR="001F5BC0" w:rsidRDefault="001F5BC0" w:rsidP="00BA7796">
      <w:r>
        <w:br w:type="page"/>
      </w:r>
    </w:p>
    <w:p w14:paraId="5E9FC70C" w14:textId="4598CFC1" w:rsidR="0020144F" w:rsidRPr="00D63202" w:rsidRDefault="0020144F" w:rsidP="005E4CBE">
      <w:pPr>
        <w:pStyle w:val="TITULOFICHAS"/>
        <w:ind w:left="3119" w:hanging="3119"/>
        <w:jc w:val="left"/>
        <w:rPr>
          <w:spacing w:val="-22"/>
          <w:lang w:val="pt-PT"/>
        </w:rPr>
      </w:pPr>
      <w:r w:rsidRPr="000D2F9B">
        <w:rPr>
          <w:lang w:val="pt-PT"/>
        </w:rPr>
        <w:lastRenderedPageBreak/>
        <w:t>Questão-aula 3 e 4</w:t>
      </w:r>
      <w:r w:rsidRPr="00D63202">
        <w:rPr>
          <w:spacing w:val="-22"/>
          <w:lang w:val="pt-PT"/>
        </w:rPr>
        <w:t xml:space="preserve"> – </w:t>
      </w:r>
      <w:r w:rsidR="00724F9F" w:rsidRPr="00724F9F">
        <w:rPr>
          <w:lang w:val="pt-PT"/>
        </w:rPr>
        <w:t>Soma das amplitudes dos ângulos internos e externos de um triângulo</w:t>
      </w:r>
    </w:p>
    <w:p w14:paraId="32A40B0D" w14:textId="77777777" w:rsidR="0020144F" w:rsidRPr="001F156B" w:rsidRDefault="0020144F" w:rsidP="0020144F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23D8EF8" wp14:editId="0EA27196">
                <wp:extent cx="6119640" cy="792000"/>
                <wp:effectExtent l="12700" t="12700" r="14605" b="8255"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2E83DA6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EB501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6B9FAD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D98138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3F2539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16356D0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5F052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5476B0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5A248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37A8FA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5A7488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5B11A1F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A4ADC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AAF439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67F52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343606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097D1D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E7F782A" w14:textId="77777777" w:rsidR="000577B2" w:rsidRPr="0005099D" w:rsidRDefault="000577B2" w:rsidP="0020144F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3D8EF8" id="Caixa de texto 11" o:spid="_x0000_s103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i4tfUgCAACB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2E83DA6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DEB501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6B9FAD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D98138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3F2539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16356D0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5F052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5476B0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5A248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B37A8FA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15A7488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5B11A1F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A4ADC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AAF439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67F52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343606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4097D1D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E7F782A" w14:textId="77777777" w:rsidR="000577B2" w:rsidRPr="0005099D" w:rsidRDefault="000577B2" w:rsidP="0020144F"/>
                  </w:txbxContent>
                </v:textbox>
                <w10:anchorlock/>
              </v:roundrect>
            </w:pict>
          </mc:Fallback>
        </mc:AlternateContent>
      </w:r>
    </w:p>
    <w:p w14:paraId="5A48B695" w14:textId="7D0C3224" w:rsidR="0020144F" w:rsidRDefault="0020144F" w:rsidP="00482C5D">
      <w:pPr>
        <w:pStyle w:val="QUESTAO1"/>
        <w:spacing w:before="120" w:after="12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3</w:t>
      </w:r>
    </w:p>
    <w:p w14:paraId="78649743" w14:textId="003835F7" w:rsidR="000279AA" w:rsidRDefault="002F1C2B" w:rsidP="00CD71C7"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13A4F3A5" wp14:editId="76C9A90C">
                <wp:extent cx="216000" cy="216000"/>
                <wp:effectExtent l="0" t="0" r="0" b="0"/>
                <wp:docPr id="1824592232" name="Oval 1824592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EC5AEE" w14:textId="77777777" w:rsidR="002F1C2B" w:rsidRPr="00086D19" w:rsidRDefault="002F1C2B" w:rsidP="002F1C2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A4F3A5" id="Oval 1824592232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BEC5AEE" w14:textId="77777777" w:rsidR="002F1C2B" w:rsidRPr="00086D19" w:rsidRDefault="002F1C2B" w:rsidP="002F1C2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D07EB9">
        <w:t>Em</w:t>
      </w:r>
      <w:r w:rsidR="000279AA">
        <w:t xml:space="preserve"> cada um dos seis triângulos </w:t>
      </w:r>
      <w:r w:rsidR="00D07EB9">
        <w:t xml:space="preserve">há um ângulo que </w:t>
      </w:r>
      <w:r w:rsidR="000279AA">
        <w:t xml:space="preserve">não está totalmente visível. </w:t>
      </w:r>
    </w:p>
    <w:p w14:paraId="7EE28987" w14:textId="47E5CBED" w:rsidR="00CD71C7" w:rsidRDefault="001B61E2" w:rsidP="001B61E2">
      <w:pPr>
        <w:spacing w:after="120"/>
        <w:ind w:left="567"/>
      </w:pPr>
      <w:r>
        <w:rPr>
          <w:noProof/>
        </w:rPr>
        <w:drawing>
          <wp:anchor distT="0" distB="0" distL="114300" distR="114300" simplePos="0" relativeHeight="251685954" behindDoc="0" locked="0" layoutInCell="1" allowOverlap="1" wp14:anchorId="0B44AA4F" wp14:editId="1F506FB1">
            <wp:simplePos x="0" y="0"/>
            <wp:positionH relativeFrom="margin">
              <wp:posOffset>1283970</wp:posOffset>
            </wp:positionH>
            <wp:positionV relativeFrom="paragraph">
              <wp:posOffset>464185</wp:posOffset>
            </wp:positionV>
            <wp:extent cx="3547745" cy="2093595"/>
            <wp:effectExtent l="0" t="0" r="0" b="1905"/>
            <wp:wrapTopAndBottom/>
            <wp:docPr id="289012983" name="Imagem 25" descr="Uma imagem com flor, amare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012983" name="Imagem 25" descr="Uma imagem com flor, amarelo&#10;&#10;Descrição gerada automaticament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47745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9AA">
        <w:t xml:space="preserve">Determina as amplitudes desses ângulos e descobre a palavra formada pelas </w:t>
      </w:r>
      <w:r w:rsidR="006378C8">
        <w:t>l</w:t>
      </w:r>
      <w:r w:rsidR="000279AA">
        <w:t>etras que identificam os ângulos.</w:t>
      </w:r>
    </w:p>
    <w:p w14:paraId="7CE44C13" w14:textId="77777777" w:rsidR="00CD71C7" w:rsidRDefault="00CD71C7" w:rsidP="00767DDF">
      <w:pPr>
        <w:jc w:val="center"/>
      </w:pPr>
    </w:p>
    <w:p w14:paraId="1633A65C" w14:textId="77777777" w:rsidR="001B61E2" w:rsidRDefault="001B61E2" w:rsidP="00767DDF">
      <w:pPr>
        <w:jc w:val="center"/>
      </w:pPr>
    </w:p>
    <w:p w14:paraId="4F77EE01" w14:textId="6BD99B9C" w:rsidR="000279AA" w:rsidRDefault="00482C5D" w:rsidP="00767DDF">
      <w:pPr>
        <w:jc w:val="center"/>
      </w:pPr>
      <w:r w:rsidRPr="00482C5D">
        <w:rPr>
          <w:position w:val="-10"/>
        </w:rPr>
        <w:object w:dxaOrig="4860" w:dyaOrig="360" w14:anchorId="2992DED7">
          <v:shape id="_x0000_i1026" type="#_x0000_t75" style="width:243pt;height:18pt" o:ole="">
            <v:imagedata r:id="rId19" o:title=""/>
          </v:shape>
          <o:OLEObject Type="Embed" ProgID="Equation.DSMT4" ShapeID="_x0000_i1026" DrawAspect="Content" ObjectID="_1751878252" r:id="rId20"/>
        </w:object>
      </w:r>
    </w:p>
    <w:p w14:paraId="3108F299" w14:textId="67576963" w:rsidR="0023165B" w:rsidRPr="00042E78" w:rsidRDefault="0020144F" w:rsidP="00767DDF">
      <w:pPr>
        <w:pStyle w:val="QUESTAO1"/>
        <w:spacing w:before="120" w:after="12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Questão-aula </w:t>
      </w:r>
      <w:r w:rsidR="00E2610A">
        <w:rPr>
          <w:b/>
          <w:color w:val="C00000"/>
          <w:sz w:val="28"/>
          <w:szCs w:val="28"/>
        </w:rPr>
        <w:t>4</w:t>
      </w:r>
    </w:p>
    <w:p w14:paraId="7AF6768A" w14:textId="02A163EF" w:rsidR="00767DDF" w:rsidRDefault="00D07EB9" w:rsidP="00767DDF"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5ED86223" wp14:editId="2E39B03C">
                <wp:extent cx="216000" cy="216000"/>
                <wp:effectExtent l="0" t="0" r="0" b="0"/>
                <wp:docPr id="385812893" name="Oval 385812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1EA8E" w14:textId="77777777" w:rsidR="00D07EB9" w:rsidRPr="00086D19" w:rsidRDefault="00D07EB9" w:rsidP="00D07EB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D86223" id="Oval 385812893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A61EA8E" w14:textId="77777777" w:rsidR="00D07EB9" w:rsidRPr="00086D19" w:rsidRDefault="00D07EB9" w:rsidP="00D07EB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E2388">
        <w:tab/>
      </w:r>
      <w:r w:rsidR="00767DDF">
        <w:t xml:space="preserve">Determina a medida da amplitude do ângulo externo </w:t>
      </w:r>
      <w:r w:rsidR="00767DDF" w:rsidRPr="00546F4C">
        <w:rPr>
          <w:rFonts w:ascii="Times New Roman" w:hAnsi="Times New Roman"/>
          <w:i/>
          <w:iCs/>
        </w:rPr>
        <w:t>x</w:t>
      </w:r>
      <w:r w:rsidR="00767DDF">
        <w:t>, indicado em cada triângulo</w:t>
      </w:r>
      <w:r w:rsidR="00546F4C">
        <w:t>.</w:t>
      </w:r>
    </w:p>
    <w:p w14:paraId="01FE233B" w14:textId="1F38B9B1" w:rsidR="00767DDF" w:rsidRDefault="00767DDF" w:rsidP="00767DDF">
      <w:pPr>
        <w:ind w:left="567"/>
      </w:pPr>
      <w:r w:rsidRPr="00AE2388">
        <w:rPr>
          <w:b/>
          <w:bCs/>
          <w:color w:val="C00000"/>
        </w:rPr>
        <w:t>1.1.</w:t>
      </w:r>
      <w:r>
        <w:tab/>
      </w:r>
      <w:r>
        <w:tab/>
      </w:r>
      <w:r>
        <w:tab/>
      </w:r>
      <w:r>
        <w:tab/>
      </w:r>
      <w:r w:rsidR="001B61E2">
        <w:tab/>
      </w:r>
      <w:r w:rsidRPr="00AE2388">
        <w:rPr>
          <w:b/>
          <w:bCs/>
          <w:color w:val="C00000"/>
        </w:rPr>
        <w:t>1.2.</w:t>
      </w:r>
      <w:r>
        <w:tab/>
      </w:r>
      <w:r>
        <w:tab/>
      </w:r>
      <w:r>
        <w:tab/>
      </w:r>
      <w:r w:rsidR="001B61E2">
        <w:tab/>
      </w:r>
      <w:r>
        <w:tab/>
      </w:r>
      <w:r w:rsidRPr="00AE2388">
        <w:rPr>
          <w:b/>
          <w:bCs/>
          <w:color w:val="C00000"/>
        </w:rPr>
        <w:t>1.3</w:t>
      </w:r>
    </w:p>
    <w:p w14:paraId="0D9A3C71" w14:textId="7FBE5E62" w:rsidR="00767DDF" w:rsidRDefault="001B61E2" w:rsidP="00DB16B4">
      <w:pPr>
        <w:tabs>
          <w:tab w:val="left" w:pos="5790"/>
        </w:tabs>
      </w:pPr>
      <w:r>
        <w:rPr>
          <w:noProof/>
        </w:rPr>
        <w:drawing>
          <wp:anchor distT="0" distB="0" distL="114300" distR="114300" simplePos="0" relativeHeight="251690050" behindDoc="0" locked="0" layoutInCell="1" allowOverlap="1" wp14:anchorId="68452E0B" wp14:editId="150103B8">
            <wp:simplePos x="0" y="0"/>
            <wp:positionH relativeFrom="column">
              <wp:posOffset>4261485</wp:posOffset>
            </wp:positionH>
            <wp:positionV relativeFrom="paragraph">
              <wp:posOffset>12700</wp:posOffset>
            </wp:positionV>
            <wp:extent cx="1295400" cy="923290"/>
            <wp:effectExtent l="0" t="0" r="0" b="0"/>
            <wp:wrapSquare wrapText="bothSides"/>
            <wp:docPr id="1550059035" name="Imagem 31" descr="Uma imagem com file,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059035" name="Imagem 31" descr="Uma imagem com file, triângulo&#10;&#10;Descrição gerada automaticament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74" behindDoc="0" locked="0" layoutInCell="1" allowOverlap="1" wp14:anchorId="6513E45F" wp14:editId="7902919F">
            <wp:simplePos x="0" y="0"/>
            <wp:positionH relativeFrom="column">
              <wp:posOffset>2546350</wp:posOffset>
            </wp:positionH>
            <wp:positionV relativeFrom="paragraph">
              <wp:posOffset>17145</wp:posOffset>
            </wp:positionV>
            <wp:extent cx="819785" cy="1072515"/>
            <wp:effectExtent l="0" t="0" r="0" b="0"/>
            <wp:wrapSquare wrapText="bothSides"/>
            <wp:docPr id="968264445" name="Imagem 30" descr="Uma imagem com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64445" name="Imagem 30" descr="Uma imagem com triângulo&#10;&#10;Descrição gerada automaticament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1978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98" behindDoc="0" locked="0" layoutInCell="1" allowOverlap="1" wp14:anchorId="593D9E3A" wp14:editId="40F0DD34">
            <wp:simplePos x="0" y="0"/>
            <wp:positionH relativeFrom="column">
              <wp:posOffset>489585</wp:posOffset>
            </wp:positionH>
            <wp:positionV relativeFrom="paragraph">
              <wp:posOffset>12700</wp:posOffset>
            </wp:positionV>
            <wp:extent cx="1402080" cy="1075690"/>
            <wp:effectExtent l="0" t="0" r="7620" b="0"/>
            <wp:wrapSquare wrapText="bothSides"/>
            <wp:docPr id="631795841" name="Imagem 29" descr="Uma imagem com triângulo, fil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95841" name="Imagem 29" descr="Uma imagem com triângulo, file&#10;&#10;Descrição gerada automaticament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16B4">
        <w:tab/>
      </w:r>
    </w:p>
    <w:p w14:paraId="710D82C2" w14:textId="5D6C3F79" w:rsidR="00767DDF" w:rsidRDefault="00767DDF" w:rsidP="00767DDF"/>
    <w:p w14:paraId="2E5E36CD" w14:textId="37A0ADC6" w:rsidR="00767DDF" w:rsidRDefault="00767DDF" w:rsidP="00767DDF"/>
    <w:p w14:paraId="6F6926B8" w14:textId="2841EC09" w:rsidR="00767DDF" w:rsidRDefault="00DB16B4" w:rsidP="00DB16B4">
      <w:pPr>
        <w:tabs>
          <w:tab w:val="left" w:pos="5730"/>
        </w:tabs>
      </w:pPr>
      <w:r>
        <w:tab/>
      </w:r>
    </w:p>
    <w:p w14:paraId="346DDC40" w14:textId="49EAA1B4" w:rsidR="001B61E2" w:rsidRDefault="001B61E2" w:rsidP="00767DDF">
      <w:pPr>
        <w:ind w:left="567"/>
        <w:rPr>
          <w:b/>
          <w:bCs/>
          <w:color w:val="C00000"/>
        </w:rPr>
      </w:pPr>
    </w:p>
    <w:p w14:paraId="1CC752F4" w14:textId="12720473" w:rsidR="00767DDF" w:rsidRDefault="001B61E2" w:rsidP="00767DDF">
      <w:pPr>
        <w:ind w:left="567"/>
      </w:pPr>
      <w:r>
        <w:rPr>
          <w:noProof/>
        </w:rPr>
        <w:drawing>
          <wp:anchor distT="0" distB="0" distL="114300" distR="114300" simplePos="0" relativeHeight="251689026" behindDoc="0" locked="0" layoutInCell="1" allowOverlap="1" wp14:anchorId="0BAF39D1" wp14:editId="7E4CF1BE">
            <wp:simplePos x="0" y="0"/>
            <wp:positionH relativeFrom="margin">
              <wp:posOffset>4378325</wp:posOffset>
            </wp:positionH>
            <wp:positionV relativeFrom="paragraph">
              <wp:posOffset>144780</wp:posOffset>
            </wp:positionV>
            <wp:extent cx="1322705" cy="1127760"/>
            <wp:effectExtent l="0" t="0" r="0" b="0"/>
            <wp:wrapSquare wrapText="bothSides"/>
            <wp:docPr id="1102964229" name="Imagem 28" descr="Uma imagem com diagrama, file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964229" name="Imagem 28" descr="Uma imagem com diagrama, file, Tipo de letra&#10;&#10;Descrição gerada automaticament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2705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78" behindDoc="0" locked="0" layoutInCell="1" allowOverlap="1" wp14:anchorId="4E06B1B7" wp14:editId="51E09A3F">
            <wp:simplePos x="0" y="0"/>
            <wp:positionH relativeFrom="column">
              <wp:posOffset>633095</wp:posOffset>
            </wp:positionH>
            <wp:positionV relativeFrom="paragraph">
              <wp:posOffset>187960</wp:posOffset>
            </wp:positionV>
            <wp:extent cx="1258570" cy="1236980"/>
            <wp:effectExtent l="0" t="0" r="0" b="1270"/>
            <wp:wrapSquare wrapText="bothSides"/>
            <wp:docPr id="305916418" name="Imagem 26" descr="Uma imagem com file, diagrama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916418" name="Imagem 26" descr="Uma imagem com file, diagrama, Tipo de letra&#10;&#10;Descrição gerada automaticament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DDF" w:rsidRPr="00AE2388">
        <w:rPr>
          <w:b/>
          <w:bCs/>
          <w:color w:val="C00000"/>
        </w:rPr>
        <w:t>1.4.</w:t>
      </w:r>
      <w:r w:rsidR="00767DDF">
        <w:tab/>
      </w:r>
      <w:r w:rsidR="00767DDF">
        <w:tab/>
      </w:r>
      <w:r w:rsidR="00767DDF">
        <w:tab/>
      </w:r>
      <w:r w:rsidR="00767DDF">
        <w:tab/>
      </w:r>
      <w:r>
        <w:tab/>
      </w:r>
      <w:r w:rsidR="00767DDF" w:rsidRPr="00AE2388">
        <w:rPr>
          <w:b/>
          <w:bCs/>
          <w:color w:val="C00000"/>
        </w:rPr>
        <w:t>1.5.</w:t>
      </w:r>
      <w:r w:rsidR="00767DDF">
        <w:tab/>
      </w:r>
      <w:r w:rsidR="00767DDF">
        <w:tab/>
      </w:r>
      <w:r w:rsidR="00767DDF">
        <w:tab/>
      </w:r>
      <w:r>
        <w:tab/>
      </w:r>
      <w:r w:rsidR="00767DDF">
        <w:tab/>
      </w:r>
      <w:r w:rsidR="00767DDF" w:rsidRPr="00AE2388">
        <w:rPr>
          <w:b/>
          <w:bCs/>
          <w:color w:val="C00000"/>
        </w:rPr>
        <w:t>1.6</w:t>
      </w:r>
    </w:p>
    <w:p w14:paraId="25C614B6" w14:textId="1043C1E4" w:rsidR="00767DDF" w:rsidRDefault="001B61E2" w:rsidP="00767DDF">
      <w:r>
        <w:rPr>
          <w:noProof/>
        </w:rPr>
        <w:drawing>
          <wp:anchor distT="0" distB="0" distL="114300" distR="114300" simplePos="0" relativeHeight="251688002" behindDoc="0" locked="0" layoutInCell="1" allowOverlap="1" wp14:anchorId="49D8481B" wp14:editId="38B6A6E9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1307465" cy="1133475"/>
            <wp:effectExtent l="0" t="0" r="6985" b="9525"/>
            <wp:wrapSquare wrapText="bothSides"/>
            <wp:docPr id="602144914" name="Imagem 27" descr="Uma imagem com file, diagrama, Tipo de letra,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144914" name="Imagem 27" descr="Uma imagem com file, diagrama, Tipo de letra, Gráfico&#10;&#10;Descrição gerada automaticament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55B31" w14:textId="6D5FEEEB" w:rsidR="00767DDF" w:rsidRDefault="00767DDF" w:rsidP="00767DDF"/>
    <w:p w14:paraId="3D582ECF" w14:textId="2EFB60A3" w:rsidR="00767DDF" w:rsidRDefault="00767DDF" w:rsidP="00767DDF"/>
    <w:p w14:paraId="7B088407" w14:textId="77777777" w:rsidR="00767DDF" w:rsidRDefault="00767DDF" w:rsidP="00767DDF"/>
    <w:p w14:paraId="61A00E9E" w14:textId="68E2F225" w:rsidR="0071048B" w:rsidRDefault="0071048B" w:rsidP="00767DDF"/>
    <w:p w14:paraId="5BCC57E0" w14:textId="5F4391F9" w:rsidR="006140DD" w:rsidRPr="007224F8" w:rsidRDefault="00A86B7D" w:rsidP="00526896">
      <w:pPr>
        <w:pStyle w:val="TITULOFICHAS"/>
        <w:jc w:val="left"/>
        <w:rPr>
          <w:spacing w:val="-14"/>
          <w:lang w:val="pt-PT"/>
        </w:rPr>
      </w:pPr>
      <w:r>
        <w:rPr>
          <w:lang w:val="pt-PT"/>
        </w:rPr>
        <w:lastRenderedPageBreak/>
        <w:t xml:space="preserve">  </w:t>
      </w:r>
      <w:r w:rsidR="006140DD" w:rsidRPr="00526896">
        <w:rPr>
          <w:lang w:val="pt-PT"/>
        </w:rPr>
        <w:t>Questão-aula 5 e 6 –</w:t>
      </w:r>
      <w:r w:rsidR="006140DD" w:rsidRPr="007224F8">
        <w:rPr>
          <w:spacing w:val="-14"/>
          <w:lang w:val="pt-PT"/>
        </w:rPr>
        <w:t xml:space="preserve"> </w:t>
      </w:r>
      <w:r w:rsidR="00526896">
        <w:rPr>
          <w:spacing w:val="-14"/>
          <w:lang w:val="pt-PT"/>
        </w:rPr>
        <w:t>Reflexão (</w:t>
      </w:r>
      <w:r w:rsidR="00B46F80">
        <w:rPr>
          <w:spacing w:val="-14"/>
          <w:lang w:val="pt-PT"/>
        </w:rPr>
        <w:t>r</w:t>
      </w:r>
      <w:r w:rsidR="00526896">
        <w:rPr>
          <w:spacing w:val="-14"/>
          <w:lang w:val="pt-PT"/>
        </w:rPr>
        <w:t>evisão)</w:t>
      </w:r>
    </w:p>
    <w:p w14:paraId="495420BD" w14:textId="77777777" w:rsidR="006140DD" w:rsidRPr="001F156B" w:rsidRDefault="006140DD" w:rsidP="006140DD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ABF9206" wp14:editId="2251FA93">
                <wp:extent cx="6119640" cy="792000"/>
                <wp:effectExtent l="12700" t="12700" r="14605" b="8255"/>
                <wp:docPr id="321" name="Caixa de texto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0C30CFF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8586A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8CBCC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329946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2EE5BF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284558A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A803A3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A05F2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702ED2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C0F03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CCB4EA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49035FA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673B9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64D9EF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095867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913232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3F8CA5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17A1923" w14:textId="77777777" w:rsidR="000577B2" w:rsidRPr="0005099D" w:rsidRDefault="000577B2" w:rsidP="006140D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BF9206" id="Caixa de texto 321" o:spid="_x0000_s103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Dj/hMl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0C30CFF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78586A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88CBCC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A329946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2EE5BF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284558A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7A803A3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A05F2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702ED2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C0F03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0CCB4EA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49035FA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673B9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64D9EF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095867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7913232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83F8CA5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17A1923" w14:textId="77777777" w:rsidR="000577B2" w:rsidRPr="0005099D" w:rsidRDefault="000577B2" w:rsidP="006140DD"/>
                  </w:txbxContent>
                </v:textbox>
                <w10:anchorlock/>
              </v:roundrect>
            </w:pict>
          </mc:Fallback>
        </mc:AlternateContent>
      </w:r>
    </w:p>
    <w:p w14:paraId="3B78CFDF" w14:textId="5C4FC746" w:rsidR="006140DD" w:rsidRDefault="006140DD" w:rsidP="00B01875">
      <w:pPr>
        <w:pStyle w:val="QUESTAO1"/>
        <w:spacing w:after="240"/>
      </w:pPr>
      <w:r>
        <w:rPr>
          <w:b/>
          <w:color w:val="C00000"/>
          <w:sz w:val="28"/>
          <w:szCs w:val="28"/>
        </w:rPr>
        <w:t>Questão-aula 5</w:t>
      </w:r>
    </w:p>
    <w:p w14:paraId="25738DE5" w14:textId="56327B59" w:rsidR="00441B87" w:rsidRPr="00494E14" w:rsidRDefault="00494E14" w:rsidP="00494E14">
      <w:pPr>
        <w:pStyle w:val="QUESTAO1"/>
        <w:spacing w:before="120"/>
        <w:ind w:left="567" w:hanging="567"/>
        <w:rPr>
          <w:szCs w:val="22"/>
        </w:rPr>
      </w:pPr>
      <w:r>
        <w:rPr>
          <w:noProof/>
        </w:rPr>
        <w:drawing>
          <wp:anchor distT="0" distB="0" distL="114300" distR="114300" simplePos="0" relativeHeight="251665474" behindDoc="0" locked="0" layoutInCell="1" allowOverlap="1" wp14:anchorId="77091500" wp14:editId="22D41496">
            <wp:simplePos x="0" y="0"/>
            <wp:positionH relativeFrom="margin">
              <wp:align>center</wp:align>
            </wp:positionH>
            <wp:positionV relativeFrom="paragraph">
              <wp:posOffset>301625</wp:posOffset>
            </wp:positionV>
            <wp:extent cx="2883414" cy="1801372"/>
            <wp:effectExtent l="0" t="0" r="0" b="8890"/>
            <wp:wrapTopAndBottom/>
            <wp:docPr id="281392366" name="Imagem 6" descr="Uma imagem com file, diagrama, Gráfico, origami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392366" name="Imagem 6" descr="Uma imagem com file, diagrama, Gráfico, origami&#10;&#10;Descrição gerada automaticament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83414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00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4FDA61" wp14:editId="523DC65E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AF2046" w14:textId="41ABEF24" w:rsidR="000577B2" w:rsidRPr="00086D19" w:rsidRDefault="000577B2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2D51C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4FDA61" id="Oval 323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FAF2046" w14:textId="41ABEF24" w:rsidR="000577B2" w:rsidRPr="00086D19" w:rsidRDefault="000577B2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2D51CC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01875">
        <w:tab/>
      </w:r>
      <w:r w:rsidR="0037563F">
        <w:rPr>
          <w:szCs w:val="22"/>
        </w:rPr>
        <w:t>Na figura</w:t>
      </w:r>
      <w:r w:rsidR="00961A86">
        <w:rPr>
          <w:szCs w:val="22"/>
        </w:rPr>
        <w:t xml:space="preserve"> seguinte</w:t>
      </w:r>
      <w:r w:rsidR="0037563F">
        <w:rPr>
          <w:szCs w:val="22"/>
        </w:rPr>
        <w:t xml:space="preserve">, a </w:t>
      </w:r>
      <w:proofErr w:type="gramStart"/>
      <w:r w:rsidR="0037563F">
        <w:rPr>
          <w:szCs w:val="22"/>
        </w:rPr>
        <w:t>reta</w:t>
      </w:r>
      <w:r w:rsidR="003A0FEA">
        <w:rPr>
          <w:szCs w:val="22"/>
        </w:rPr>
        <w:t xml:space="preserve">  </w:t>
      </w:r>
      <w:r w:rsidR="003A0FEA" w:rsidRPr="003A0FEA">
        <w:rPr>
          <w:i/>
          <w:iCs/>
          <w:szCs w:val="22"/>
        </w:rPr>
        <w:t>r</w:t>
      </w:r>
      <w:proofErr w:type="gramEnd"/>
      <w:r w:rsidR="003A0FEA">
        <w:rPr>
          <w:szCs w:val="22"/>
        </w:rPr>
        <w:t xml:space="preserve">  </w:t>
      </w:r>
      <w:r w:rsidR="00D66D16">
        <w:rPr>
          <w:szCs w:val="22"/>
        </w:rPr>
        <w:t xml:space="preserve">é o eixo da reflexão que transforma </w:t>
      </w:r>
      <w:r w:rsidR="00441B87">
        <w:rPr>
          <w:szCs w:val="22"/>
        </w:rPr>
        <w:t xml:space="preserve">o ponto </w:t>
      </w:r>
      <w:r w:rsidR="00FA40EF">
        <w:rPr>
          <w:szCs w:val="22"/>
        </w:rPr>
        <w:t xml:space="preserve"> </w:t>
      </w:r>
      <w:r w:rsidR="00441B87" w:rsidRPr="00441B87">
        <w:rPr>
          <w:position w:val="-4"/>
          <w:szCs w:val="22"/>
        </w:rPr>
        <w:object w:dxaOrig="139" w:dyaOrig="240" w14:anchorId="60145B94">
          <v:shape id="_x0000_i1027" type="#_x0000_t75" style="width:7.5pt;height:12pt" o:ole="">
            <v:imagedata r:id="rId28" o:title=""/>
          </v:shape>
          <o:OLEObject Type="Embed" ProgID="Equation.DSMT4" ShapeID="_x0000_i1027" DrawAspect="Content" ObjectID="_1751878253" r:id="rId29"/>
        </w:object>
      </w:r>
      <w:r w:rsidR="00FA40EF">
        <w:rPr>
          <w:szCs w:val="22"/>
        </w:rPr>
        <w:t xml:space="preserve"> </w:t>
      </w:r>
      <w:r w:rsidR="00441B87">
        <w:rPr>
          <w:szCs w:val="22"/>
        </w:rPr>
        <w:t xml:space="preserve"> no ponto </w:t>
      </w:r>
      <w:r w:rsidR="00FA40EF">
        <w:rPr>
          <w:szCs w:val="22"/>
        </w:rPr>
        <w:t xml:space="preserve"> </w:t>
      </w:r>
      <w:r w:rsidR="00441B87" w:rsidRPr="00441B87">
        <w:rPr>
          <w:position w:val="-4"/>
          <w:szCs w:val="22"/>
        </w:rPr>
        <w:object w:dxaOrig="240" w:dyaOrig="240" w14:anchorId="37A083D1">
          <v:shape id="_x0000_i1028" type="#_x0000_t75" style="width:12pt;height:12pt" o:ole="">
            <v:imagedata r:id="rId30" o:title=""/>
          </v:shape>
          <o:OLEObject Type="Embed" ProgID="Equation.DSMT4" ShapeID="_x0000_i1028" DrawAspect="Content" ObjectID="_1751878254" r:id="rId31"/>
        </w:object>
      </w:r>
      <w:r w:rsidR="00FA40EF">
        <w:rPr>
          <w:szCs w:val="22"/>
        </w:rPr>
        <w:t xml:space="preserve"> .</w:t>
      </w:r>
    </w:p>
    <w:p w14:paraId="653FFA42" w14:textId="69B2DB6C" w:rsidR="00441B87" w:rsidRDefault="002D51CC" w:rsidP="00441B87">
      <w:pPr>
        <w:ind w:left="567"/>
      </w:pPr>
      <w:r>
        <w:t xml:space="preserve">Pela reflexão de eixo </w:t>
      </w:r>
      <w:r w:rsidRPr="002D51CC">
        <w:rPr>
          <w:position w:val="-4"/>
        </w:rPr>
        <w:object w:dxaOrig="180" w:dyaOrig="200" w14:anchorId="5E3341EB">
          <v:shape id="_x0000_i1029" type="#_x0000_t75" style="width:8.25pt;height:10.5pt" o:ole="">
            <v:imagedata r:id="rId32" o:title=""/>
          </v:shape>
          <o:OLEObject Type="Embed" ProgID="Equation.DSMT4" ShapeID="_x0000_i1029" DrawAspect="Content" ObjectID="_1751878255" r:id="rId33"/>
        </w:object>
      </w:r>
      <w:r>
        <w:t>, indica</w:t>
      </w:r>
      <w:r w:rsidR="002E1A9B">
        <w:t xml:space="preserve"> o transformado</w:t>
      </w:r>
      <w:r w:rsidR="00961A86">
        <w:t>:</w:t>
      </w:r>
    </w:p>
    <w:p w14:paraId="15805D20" w14:textId="30CA156B" w:rsidR="00441B87" w:rsidRDefault="002E1A9B" w:rsidP="00441B87">
      <w:pPr>
        <w:ind w:left="567"/>
      </w:pPr>
      <w:r w:rsidRPr="00F37B75">
        <w:rPr>
          <w:b/>
          <w:bCs/>
          <w:color w:val="C00000"/>
        </w:rPr>
        <w:t>1.1.</w:t>
      </w:r>
      <w:r>
        <w:tab/>
      </w:r>
      <w:r w:rsidR="00792D82">
        <w:t xml:space="preserve">do </w:t>
      </w:r>
      <w:proofErr w:type="gramStart"/>
      <w:r w:rsidR="00792D82">
        <w:t>ponto</w:t>
      </w:r>
      <w:r w:rsidR="00FA40EF">
        <w:t xml:space="preserve">  </w:t>
      </w:r>
      <w:r w:rsidR="00FA40EF" w:rsidRPr="00FA40EF">
        <w:rPr>
          <w:i/>
          <w:iCs/>
        </w:rPr>
        <w:t>L</w:t>
      </w:r>
      <w:proofErr w:type="gramEnd"/>
      <w:r w:rsidR="00FA40EF">
        <w:t xml:space="preserve"> ;</w:t>
      </w:r>
    </w:p>
    <w:p w14:paraId="11B80AA1" w14:textId="4012434D" w:rsidR="00441B87" w:rsidRDefault="00792D82" w:rsidP="00441B87">
      <w:pPr>
        <w:ind w:left="567"/>
      </w:pPr>
      <w:r w:rsidRPr="00F37B75">
        <w:rPr>
          <w:b/>
          <w:bCs/>
          <w:color w:val="C00000"/>
        </w:rPr>
        <w:t>1.2.</w:t>
      </w:r>
      <w:r>
        <w:tab/>
        <w:t xml:space="preserve">do segmento de reta </w:t>
      </w:r>
      <w:r w:rsidR="00BC0869" w:rsidRPr="00BC0869">
        <w:rPr>
          <w:position w:val="-14"/>
        </w:rPr>
        <w:object w:dxaOrig="520" w:dyaOrig="380" w14:anchorId="780F5A27">
          <v:shape id="_x0000_i1030" type="#_x0000_t75" style="width:25.5pt;height:19.5pt" o:ole="">
            <v:imagedata r:id="rId34" o:title=""/>
          </v:shape>
          <o:OLEObject Type="Embed" ProgID="Equation.DSMT4" ShapeID="_x0000_i1030" DrawAspect="Content" ObjectID="_1751878256" r:id="rId35"/>
        </w:object>
      </w:r>
      <w:r w:rsidR="0050784D">
        <w:t>;</w:t>
      </w:r>
    </w:p>
    <w:p w14:paraId="30F0F1EF" w14:textId="4DF0D846" w:rsidR="00441B87" w:rsidRDefault="00BC0869" w:rsidP="00441B87">
      <w:pPr>
        <w:ind w:left="567"/>
      </w:pPr>
      <w:r w:rsidRPr="00F37B75">
        <w:rPr>
          <w:b/>
          <w:bCs/>
          <w:color w:val="C00000"/>
        </w:rPr>
        <w:t>1.3.</w:t>
      </w:r>
      <w:r>
        <w:tab/>
        <w:t xml:space="preserve">do triângulo </w:t>
      </w:r>
      <w:r w:rsidRPr="00BC0869">
        <w:rPr>
          <w:position w:val="-14"/>
        </w:rPr>
        <w:object w:dxaOrig="680" w:dyaOrig="380" w14:anchorId="27884CFB">
          <v:shape id="_x0000_i1031" type="#_x0000_t75" style="width:34.5pt;height:19.5pt" o:ole="">
            <v:imagedata r:id="rId36" o:title=""/>
          </v:shape>
          <o:OLEObject Type="Embed" ProgID="Equation.DSMT4" ShapeID="_x0000_i1031" DrawAspect="Content" ObjectID="_1751878257" r:id="rId37"/>
        </w:object>
      </w:r>
      <w:r w:rsidR="0081118D">
        <w:t>;</w:t>
      </w:r>
    </w:p>
    <w:p w14:paraId="43EB6D96" w14:textId="7304998F" w:rsidR="0050784D" w:rsidRDefault="0050784D" w:rsidP="00441B87">
      <w:pPr>
        <w:ind w:left="567"/>
      </w:pPr>
      <w:r w:rsidRPr="00F37B75">
        <w:rPr>
          <w:b/>
          <w:bCs/>
          <w:color w:val="C00000"/>
        </w:rPr>
        <w:t>1.4.</w:t>
      </w:r>
      <w:r>
        <w:tab/>
        <w:t xml:space="preserve">do ângulo </w:t>
      </w:r>
      <w:r w:rsidR="001807D7" w:rsidRPr="001807D7">
        <w:rPr>
          <w:position w:val="-6"/>
        </w:rPr>
        <w:object w:dxaOrig="560" w:dyaOrig="279" w14:anchorId="1E4D7AC4">
          <v:shape id="_x0000_i1032" type="#_x0000_t75" style="width:28.5pt;height:14.25pt" o:ole="">
            <v:imagedata r:id="rId38" o:title=""/>
          </v:shape>
          <o:OLEObject Type="Embed" ProgID="Equation.DSMT4" ShapeID="_x0000_i1032" DrawAspect="Content" ObjectID="_1751878258" r:id="rId39"/>
        </w:object>
      </w:r>
      <w:r w:rsidR="0081118D">
        <w:t>;</w:t>
      </w:r>
    </w:p>
    <w:p w14:paraId="57067751" w14:textId="1669ADB3" w:rsidR="001807D7" w:rsidRDefault="00494E14" w:rsidP="00441B87">
      <w:pPr>
        <w:ind w:left="567"/>
      </w:pPr>
      <w:r>
        <w:rPr>
          <w:noProof/>
        </w:rPr>
        <w:drawing>
          <wp:anchor distT="0" distB="0" distL="114300" distR="114300" simplePos="0" relativeHeight="251666498" behindDoc="0" locked="0" layoutInCell="1" allowOverlap="1" wp14:anchorId="11059C88" wp14:editId="6F39589B">
            <wp:simplePos x="0" y="0"/>
            <wp:positionH relativeFrom="margin">
              <wp:align>right</wp:align>
            </wp:positionH>
            <wp:positionV relativeFrom="paragraph">
              <wp:posOffset>125095</wp:posOffset>
            </wp:positionV>
            <wp:extent cx="2160905" cy="1804035"/>
            <wp:effectExtent l="0" t="0" r="0" b="5715"/>
            <wp:wrapSquare wrapText="bothSides"/>
            <wp:docPr id="1381079820" name="Imagem 7" descr="Uma imagem com file, Gráfico, diagrama, Parale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079820" name="Imagem 7" descr="Uma imagem com file, Gráfico, diagrama, Paralelo&#10;&#10;Descrição gerada automaticament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07D7" w:rsidRPr="00F37B75">
        <w:rPr>
          <w:b/>
          <w:bCs/>
          <w:color w:val="C00000"/>
        </w:rPr>
        <w:t>1.5.</w:t>
      </w:r>
      <w:r w:rsidR="001807D7">
        <w:tab/>
        <w:t>do quadriláter</w:t>
      </w:r>
      <w:r w:rsidR="00F37B75">
        <w:t>o</w:t>
      </w:r>
      <w:r w:rsidR="001807D7">
        <w:t xml:space="preserve"> </w:t>
      </w:r>
      <w:r w:rsidR="00F37B75" w:rsidRPr="001807D7">
        <w:rPr>
          <w:position w:val="-14"/>
        </w:rPr>
        <w:object w:dxaOrig="840" w:dyaOrig="380" w14:anchorId="296004F4">
          <v:shape id="_x0000_i1033" type="#_x0000_t75" style="width:42pt;height:19.5pt" o:ole="">
            <v:imagedata r:id="rId41" o:title=""/>
          </v:shape>
          <o:OLEObject Type="Embed" ProgID="Equation.DSMT4" ShapeID="_x0000_i1033" DrawAspect="Content" ObjectID="_1751878259" r:id="rId42"/>
        </w:object>
      </w:r>
      <w:r w:rsidR="0081118D">
        <w:t>.</w:t>
      </w:r>
    </w:p>
    <w:p w14:paraId="7AB81DF0" w14:textId="74EF3E96" w:rsidR="0081118D" w:rsidRDefault="0081118D" w:rsidP="00441B87">
      <w:pPr>
        <w:ind w:left="567"/>
      </w:pPr>
    </w:p>
    <w:p w14:paraId="61452698" w14:textId="3902BF5C" w:rsidR="00092948" w:rsidRPr="00B01875" w:rsidRDefault="006140DD" w:rsidP="004A4207">
      <w:pPr>
        <w:pStyle w:val="QUESTAO1"/>
        <w:spacing w:before="120" w:after="120"/>
        <w:ind w:left="567" w:hanging="567"/>
      </w:pPr>
      <w:r>
        <w:rPr>
          <w:b/>
          <w:color w:val="C00000"/>
          <w:sz w:val="28"/>
          <w:szCs w:val="28"/>
        </w:rPr>
        <w:t xml:space="preserve">Questão-aula </w:t>
      </w:r>
      <w:r w:rsidR="00CE7043">
        <w:rPr>
          <w:b/>
          <w:color w:val="C00000"/>
          <w:sz w:val="28"/>
          <w:szCs w:val="28"/>
        </w:rPr>
        <w:t>6</w:t>
      </w:r>
    </w:p>
    <w:p w14:paraId="409F5AA7" w14:textId="37B7681F" w:rsidR="0052461F" w:rsidRPr="00E64928" w:rsidRDefault="0013000A" w:rsidP="003629D3">
      <w:pPr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BB26AFC" wp14:editId="0F6192A0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8CD67F" w14:textId="0DBC8E27" w:rsidR="000577B2" w:rsidRPr="00086D19" w:rsidRDefault="000577B2" w:rsidP="004A420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4A420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B26AFC" id="Oval 5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8CD67F" w14:textId="0DBC8E27" w:rsidR="000577B2" w:rsidRPr="00086D19" w:rsidRDefault="000577B2" w:rsidP="004A420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4A4207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01875">
        <w:rPr>
          <w:sz w:val="24"/>
          <w:szCs w:val="24"/>
        </w:rPr>
        <w:tab/>
      </w:r>
      <w:r w:rsidR="001E28CB" w:rsidRPr="0052461F">
        <w:t>Observa a figura ao lado.</w:t>
      </w:r>
      <w:r w:rsidR="00080423" w:rsidRPr="00080423">
        <w:rPr>
          <w:noProof/>
        </w:rPr>
        <w:t xml:space="preserve"> </w:t>
      </w:r>
    </w:p>
    <w:p w14:paraId="44EEA671" w14:textId="15A4D2CA" w:rsidR="001E28CB" w:rsidRDefault="005A5E48" w:rsidP="003629D3">
      <w:pPr>
        <w:ind w:left="567" w:right="4103"/>
      </w:pPr>
      <w:r>
        <w:t xml:space="preserve">Para que a </w:t>
      </w:r>
      <w:proofErr w:type="gramStart"/>
      <w:r>
        <w:t>reta</w:t>
      </w:r>
      <w:r w:rsidR="003A0FEA">
        <w:t xml:space="preserve">  </w:t>
      </w:r>
      <w:r w:rsidR="003A0FEA" w:rsidRPr="003A0FEA">
        <w:rPr>
          <w:i/>
          <w:iCs/>
        </w:rPr>
        <w:t>r</w:t>
      </w:r>
      <w:proofErr w:type="gramEnd"/>
      <w:r w:rsidR="003A0FEA">
        <w:t xml:space="preserve">  </w:t>
      </w:r>
      <w:r>
        <w:t>seja o ei</w:t>
      </w:r>
      <w:r w:rsidR="00F07E2D">
        <w:t>x</w:t>
      </w:r>
      <w:r>
        <w:t>o de refle</w:t>
      </w:r>
      <w:r w:rsidR="00FD1568">
        <w:t>x</w:t>
      </w:r>
      <w:r>
        <w:t>ão da figura</w:t>
      </w:r>
      <w:r w:rsidR="00B15F27">
        <w:t xml:space="preserve">, no mínimo, quantos segmentos de reta tens </w:t>
      </w:r>
      <w:r w:rsidR="003629D3">
        <w:t>de</w:t>
      </w:r>
      <w:r w:rsidR="00B15F27">
        <w:t xml:space="preserve"> desenhar?</w:t>
      </w:r>
    </w:p>
    <w:p w14:paraId="3AE90AEF" w14:textId="45CEED3E" w:rsidR="00B15F27" w:rsidRDefault="00F413EB" w:rsidP="005A5E48">
      <w:pPr>
        <w:ind w:left="567"/>
      </w:pPr>
      <w:r>
        <w:rPr>
          <w:bCs/>
          <w:noProof/>
          <w:color w:val="000000" w:themeColor="text1"/>
        </w:rPr>
        <w:drawing>
          <wp:anchor distT="0" distB="0" distL="114300" distR="114300" simplePos="0" relativeHeight="251693122" behindDoc="0" locked="0" layoutInCell="1" allowOverlap="1" wp14:anchorId="54CF0911" wp14:editId="0CD253DB">
            <wp:simplePos x="0" y="0"/>
            <wp:positionH relativeFrom="column">
              <wp:posOffset>4918710</wp:posOffset>
            </wp:positionH>
            <wp:positionV relativeFrom="paragraph">
              <wp:posOffset>125730</wp:posOffset>
            </wp:positionV>
            <wp:extent cx="1261745" cy="1517650"/>
            <wp:effectExtent l="0" t="0" r="0" b="6350"/>
            <wp:wrapSquare wrapText="bothSides"/>
            <wp:docPr id="1933313818" name="Imagem 32" descr="Uma imagem com relógio, Relógio de parede, Relógio de quartzo, Instrumento de mediç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313818" name="Imagem 32" descr="Uma imagem com relógio, Relógio de parede, Relógio de quartzo, Instrumento de medição&#10;&#10;Descrição gerada automaticamente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D66E5" w14:textId="20038088" w:rsidR="004C22ED" w:rsidRDefault="0013000A" w:rsidP="0011323D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93E6FC" wp14:editId="008BA7D9">
                <wp:extent cx="216000" cy="216000"/>
                <wp:effectExtent l="0" t="0" r="0" b="0"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6C2E6" w14:textId="29778B35" w:rsidR="000577B2" w:rsidRPr="006140DD" w:rsidRDefault="000577B2" w:rsidP="004A420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4A4207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93E6FC" id="Oval 329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JU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Jumpw3Ux0dkCP3gBC9vDf3NOxHio0CaFCIA&#10;TX98oENb6CoOg8RZA/jjtfdkTwQmLWcdTV7Fw/edQMWZ/eKI2mlMRwFHYTMKbteugBgxo73iZRbJ&#10;AaMdRY3QPtNSWKYopBJOUqyKy4jjZRX7DUBrRarlMpvROHoR79zaywSeGpuo+XR4FugHCkfi/j2M&#10;U/mCxr1t8nSw3EXQJnP81Meh5TTKmTvD2km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XWSV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9B6C2E6" w14:textId="29778B35" w:rsidR="000577B2" w:rsidRPr="006140DD" w:rsidRDefault="000577B2" w:rsidP="004A420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4A4207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01875">
        <w:tab/>
      </w:r>
      <w:r w:rsidR="00354F53">
        <w:t xml:space="preserve">A figura representa </w:t>
      </w:r>
      <w:r w:rsidR="000473A8">
        <w:t xml:space="preserve">um relógio e uma </w:t>
      </w:r>
      <w:proofErr w:type="gramStart"/>
      <w:r w:rsidR="000473A8">
        <w:t>reta</w:t>
      </w:r>
      <w:r w:rsidR="003A0FEA">
        <w:t xml:space="preserve">  </w:t>
      </w:r>
      <w:r w:rsidR="003A0FEA" w:rsidRPr="003A0FEA">
        <w:rPr>
          <w:i/>
          <w:iCs/>
        </w:rPr>
        <w:t>r</w:t>
      </w:r>
      <w:proofErr w:type="gramEnd"/>
      <w:r w:rsidR="003A0FEA">
        <w:t xml:space="preserve">  </w:t>
      </w:r>
      <w:r w:rsidR="000473A8">
        <w:t>que p</w:t>
      </w:r>
      <w:r w:rsidR="00C67269">
        <w:t>assa</w:t>
      </w:r>
      <w:r w:rsidR="004C22ED">
        <w:t xml:space="preserve"> pelo seu centro e pelos pontos correspondentes às </w:t>
      </w:r>
      <w:r w:rsidR="005E1C43">
        <w:t xml:space="preserve"> </w:t>
      </w:r>
      <w:r w:rsidR="004C22ED">
        <w:t xml:space="preserve">12:00 </w:t>
      </w:r>
      <w:r w:rsidR="005E1C43">
        <w:t xml:space="preserve"> </w:t>
      </w:r>
      <w:r w:rsidR="004C22ED">
        <w:t>e às</w:t>
      </w:r>
      <w:r w:rsidR="005E1C43">
        <w:t xml:space="preserve"> </w:t>
      </w:r>
      <w:r w:rsidR="004C22ED">
        <w:t xml:space="preserve"> 6:00</w:t>
      </w:r>
      <w:r w:rsidR="005E1C43">
        <w:t xml:space="preserve"> </w:t>
      </w:r>
      <w:r w:rsidR="004C22ED">
        <w:t>.</w:t>
      </w:r>
    </w:p>
    <w:p w14:paraId="306A43EB" w14:textId="472FCA03" w:rsidR="00BF6790" w:rsidRDefault="0011323D" w:rsidP="0011323D">
      <w:pPr>
        <w:ind w:left="567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Os ponteiros </w:t>
      </w:r>
      <w:proofErr w:type="gramStart"/>
      <w:r>
        <w:rPr>
          <w:bCs/>
          <w:color w:val="000000" w:themeColor="text1"/>
        </w:rPr>
        <w:t xml:space="preserve">indicam </w:t>
      </w:r>
      <w:r w:rsidR="005E1C43">
        <w:rPr>
          <w:bCs/>
          <w:color w:val="000000" w:themeColor="text1"/>
        </w:rPr>
        <w:t xml:space="preserve"> </w:t>
      </w:r>
      <w:r w:rsidR="006F57D5">
        <w:rPr>
          <w:bCs/>
          <w:color w:val="000000" w:themeColor="text1"/>
        </w:rPr>
        <w:t>4</w:t>
      </w:r>
      <w:proofErr w:type="gramEnd"/>
      <w:r w:rsidR="00961A86">
        <w:rPr>
          <w:bCs/>
          <w:color w:val="000000" w:themeColor="text1"/>
        </w:rPr>
        <w:t xml:space="preserve"> </w:t>
      </w:r>
      <w:r w:rsidR="006F57D5">
        <w:rPr>
          <w:bCs/>
          <w:color w:val="000000" w:themeColor="text1"/>
        </w:rPr>
        <w:t>h</w:t>
      </w:r>
      <w:r w:rsidR="00961A86">
        <w:rPr>
          <w:bCs/>
          <w:color w:val="000000" w:themeColor="text1"/>
        </w:rPr>
        <w:t xml:space="preserve"> e </w:t>
      </w:r>
      <w:r w:rsidR="00BF6790">
        <w:rPr>
          <w:bCs/>
          <w:color w:val="000000" w:themeColor="text1"/>
        </w:rPr>
        <w:t>45</w:t>
      </w:r>
      <w:r w:rsidR="00961A86">
        <w:rPr>
          <w:bCs/>
          <w:color w:val="000000" w:themeColor="text1"/>
        </w:rPr>
        <w:t xml:space="preserve"> </w:t>
      </w:r>
      <w:r w:rsidR="00BF6790">
        <w:rPr>
          <w:bCs/>
          <w:color w:val="000000" w:themeColor="text1"/>
        </w:rPr>
        <w:t>min</w:t>
      </w:r>
      <w:r w:rsidR="008D4268">
        <w:rPr>
          <w:bCs/>
          <w:color w:val="000000" w:themeColor="text1"/>
        </w:rPr>
        <w:t xml:space="preserve"> </w:t>
      </w:r>
      <w:r w:rsidR="00BF6790">
        <w:rPr>
          <w:bCs/>
          <w:color w:val="000000" w:themeColor="text1"/>
        </w:rPr>
        <w:t>.</w:t>
      </w:r>
    </w:p>
    <w:p w14:paraId="53A6592E" w14:textId="6AB1B443" w:rsidR="008C7FDC" w:rsidRPr="00374201" w:rsidRDefault="00BF6790" w:rsidP="00216CC6">
      <w:pPr>
        <w:ind w:left="567"/>
      </w:pPr>
      <w:r>
        <w:rPr>
          <w:bCs/>
          <w:color w:val="000000" w:themeColor="text1"/>
        </w:rPr>
        <w:t xml:space="preserve">Que horas indicará o relógio se considerarmos </w:t>
      </w:r>
      <w:r w:rsidR="00FF65E0">
        <w:rPr>
          <w:bCs/>
          <w:color w:val="000000" w:themeColor="text1"/>
        </w:rPr>
        <w:t xml:space="preserve">uma reflexão dos ponteiros relativamente à </w:t>
      </w:r>
      <w:proofErr w:type="gramStart"/>
      <w:r w:rsidR="00FF65E0">
        <w:rPr>
          <w:bCs/>
          <w:color w:val="000000" w:themeColor="text1"/>
        </w:rPr>
        <w:t>reta</w:t>
      </w:r>
      <w:r w:rsidR="003A0FEA">
        <w:rPr>
          <w:bCs/>
          <w:color w:val="000000" w:themeColor="text1"/>
        </w:rPr>
        <w:t xml:space="preserve">  </w:t>
      </w:r>
      <w:r w:rsidR="003A0FEA" w:rsidRPr="003A0FEA">
        <w:rPr>
          <w:bCs/>
          <w:i/>
          <w:iCs/>
          <w:color w:val="000000" w:themeColor="text1"/>
        </w:rPr>
        <w:t>r</w:t>
      </w:r>
      <w:proofErr w:type="gramEnd"/>
      <w:r w:rsidR="003A0FEA">
        <w:rPr>
          <w:bCs/>
          <w:color w:val="000000" w:themeColor="text1"/>
        </w:rPr>
        <w:t xml:space="preserve"> </w:t>
      </w:r>
      <w:r w:rsidR="008C7FDC" w:rsidRPr="00374201">
        <w:rPr>
          <w:bCs/>
          <w:color w:val="000000" w:themeColor="text1"/>
        </w:rPr>
        <w:t>?</w:t>
      </w:r>
    </w:p>
    <w:p w14:paraId="2FB82948" w14:textId="641D6357" w:rsidR="00216CC6" w:rsidRDefault="00216CC6" w:rsidP="00B01875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br w:type="page"/>
      </w:r>
    </w:p>
    <w:p w14:paraId="76C1F3DF" w14:textId="357EBE26" w:rsidR="00E94C4D" w:rsidRPr="00E3612D" w:rsidRDefault="00E94C4D" w:rsidP="0029147A">
      <w:pPr>
        <w:pStyle w:val="TITULOFICHAS"/>
        <w:ind w:left="3402" w:hanging="3402"/>
        <w:jc w:val="left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>7 e 8 –</w:t>
      </w:r>
      <w:r w:rsidR="00440891">
        <w:rPr>
          <w:lang w:val="pt-PT"/>
        </w:rPr>
        <w:t xml:space="preserve"> </w:t>
      </w:r>
      <w:r w:rsidR="00A27951">
        <w:rPr>
          <w:lang w:val="pt-PT"/>
        </w:rPr>
        <w:t>Rotação</w:t>
      </w:r>
    </w:p>
    <w:p w14:paraId="270C1610" w14:textId="2A23171E" w:rsidR="000B3D68" w:rsidRPr="000B3D68" w:rsidRDefault="00E94C4D" w:rsidP="000B3D68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AC5C61E" wp14:editId="404E5C2B">
                <wp:extent cx="6119640" cy="792000"/>
                <wp:effectExtent l="12700" t="12700" r="14605" b="8255"/>
                <wp:docPr id="24" name="Caixa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3A572FD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85F6C9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593A03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135962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58EBB4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7135DB3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D2D73F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984FB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36484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7F220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4A6C9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1C5CF4E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27A38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B91DB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B63E7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862EAC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B94A1C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52C2EDD" w14:textId="77777777" w:rsidR="000577B2" w:rsidRPr="0005099D" w:rsidRDefault="000577B2" w:rsidP="00E94C4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C5C61E" id="Caixa de texto 24" o:spid="_x0000_s103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SroUU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3A572FD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F85F6C9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593A03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7135962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C58EBB4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7135DB3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DD2D73F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C984FB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A36484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7F220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B4A6C9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1C5CF4E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27A38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B91DB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B63E7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862EAC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1B94A1C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52C2EDD" w14:textId="77777777" w:rsidR="000577B2" w:rsidRPr="0005099D" w:rsidRDefault="000577B2" w:rsidP="00E94C4D"/>
                  </w:txbxContent>
                </v:textbox>
                <w10:anchorlock/>
              </v:roundrect>
            </w:pict>
          </mc:Fallback>
        </mc:AlternateContent>
      </w:r>
    </w:p>
    <w:p w14:paraId="6F92972C" w14:textId="77777777" w:rsidR="000B3D68" w:rsidRDefault="000B3D68" w:rsidP="000B3D68">
      <w:pPr>
        <w:pStyle w:val="QUESTAO1"/>
        <w:spacing w:before="0" w:line="240" w:lineRule="auto"/>
        <w:rPr>
          <w:b/>
          <w:sz w:val="24"/>
          <w:szCs w:val="24"/>
        </w:rPr>
      </w:pPr>
    </w:p>
    <w:p w14:paraId="32FF0197" w14:textId="1DA9A5C2" w:rsidR="00E94C4D" w:rsidRPr="000B3D68" w:rsidRDefault="00E94C4D" w:rsidP="000B3D68">
      <w:pPr>
        <w:pStyle w:val="QUESTAO1"/>
        <w:spacing w:before="0" w:after="240"/>
        <w:rPr>
          <w:sz w:val="28"/>
          <w:szCs w:val="28"/>
        </w:rPr>
      </w:pPr>
      <w:r w:rsidRPr="000B3D68">
        <w:rPr>
          <w:b/>
          <w:color w:val="C00000"/>
          <w:sz w:val="28"/>
          <w:szCs w:val="28"/>
        </w:rPr>
        <w:t>Questão-aula 7</w:t>
      </w:r>
    </w:p>
    <w:p w14:paraId="13397574" w14:textId="39B17FEA" w:rsidR="00BC5851" w:rsidRDefault="002E3E98" w:rsidP="00357683">
      <w:pPr>
        <w:ind w:left="567" w:hanging="567"/>
      </w:pPr>
      <w:r w:rsidRPr="000B3D68">
        <w:rPr>
          <w:noProof/>
          <w:position w:val="-8"/>
        </w:rPr>
        <mc:AlternateContent>
          <mc:Choice Requires="wps">
            <w:drawing>
              <wp:inline distT="0" distB="0" distL="0" distR="0" wp14:anchorId="0647492D" wp14:editId="6A6E4D5F">
                <wp:extent cx="216000" cy="216000"/>
                <wp:effectExtent l="0" t="0" r="0" b="0"/>
                <wp:docPr id="2268" name="Oval 2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60C4F" w14:textId="66147361" w:rsidR="002E3E98" w:rsidRPr="00086D19" w:rsidRDefault="002E3E98" w:rsidP="002E3E9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BC585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47492D" id="Oval 2268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D60C4F" w14:textId="66147361" w:rsidR="002E3E98" w:rsidRPr="00086D19" w:rsidRDefault="002E3E98" w:rsidP="002E3E9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BC5851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3D68">
        <w:tab/>
      </w:r>
      <w:r w:rsidR="00BC5851">
        <w:t>Consider</w:t>
      </w:r>
      <w:r w:rsidR="002E4412">
        <w:t>a</w:t>
      </w:r>
      <w:r w:rsidR="00BC5851">
        <w:t xml:space="preserve"> a </w:t>
      </w:r>
      <w:r w:rsidR="006123EF">
        <w:t xml:space="preserve">figura onde podes observar </w:t>
      </w:r>
      <w:r w:rsidR="00700762">
        <w:t>o</w:t>
      </w:r>
      <w:r w:rsidR="006123EF">
        <w:t xml:space="preserve"> esquema de uma roda gig</w:t>
      </w:r>
      <w:r w:rsidR="005E489A">
        <w:t>a</w:t>
      </w:r>
      <w:r w:rsidR="006123EF">
        <w:t>n</w:t>
      </w:r>
      <w:r w:rsidR="005E489A">
        <w:t>te</w:t>
      </w:r>
      <w:r w:rsidR="00357683">
        <w:t>.</w:t>
      </w:r>
    </w:p>
    <w:p w14:paraId="4EEFAB05" w14:textId="69850D3F" w:rsidR="00357683" w:rsidRDefault="00F413EB" w:rsidP="00357683">
      <w:pPr>
        <w:ind w:left="1134" w:hanging="567"/>
      </w:pPr>
      <w:r>
        <w:rPr>
          <w:noProof/>
        </w:rPr>
        <w:drawing>
          <wp:anchor distT="0" distB="0" distL="114300" distR="114300" simplePos="0" relativeHeight="251694146" behindDoc="0" locked="0" layoutInCell="1" allowOverlap="1" wp14:anchorId="0868CEC3" wp14:editId="07CAA821">
            <wp:simplePos x="0" y="0"/>
            <wp:positionH relativeFrom="column">
              <wp:posOffset>4185285</wp:posOffset>
            </wp:positionH>
            <wp:positionV relativeFrom="paragraph">
              <wp:posOffset>8255</wp:posOffset>
            </wp:positionV>
            <wp:extent cx="2154555" cy="2486660"/>
            <wp:effectExtent l="0" t="0" r="0" b="8890"/>
            <wp:wrapSquare wrapText="bothSides"/>
            <wp:docPr id="1492600549" name="Imagem 33" descr="Uma imagem com círculo, Simetria, diversão, rod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600549" name="Imagem 33" descr="Uma imagem com círculo, Simetria, diversão, roda&#10;&#10;Descrição gerada automaticament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54555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683" w:rsidRPr="00720B1B">
        <w:rPr>
          <w:b/>
          <w:bCs/>
          <w:color w:val="C00000"/>
        </w:rPr>
        <w:t>1.1.</w:t>
      </w:r>
      <w:r w:rsidR="00357683">
        <w:tab/>
      </w:r>
      <w:r w:rsidR="00361405">
        <w:t xml:space="preserve">Indica o transformado do </w:t>
      </w:r>
      <w:proofErr w:type="gramStart"/>
      <w:r w:rsidR="00361405">
        <w:t>ponto</w:t>
      </w:r>
      <w:r w:rsidR="00440891">
        <w:t xml:space="preserve">  </w:t>
      </w:r>
      <w:r w:rsidR="00440891" w:rsidRPr="00440891">
        <w:rPr>
          <w:i/>
          <w:iCs/>
        </w:rPr>
        <w:t>A</w:t>
      </w:r>
      <w:proofErr w:type="gramEnd"/>
      <w:r w:rsidR="00440891">
        <w:t xml:space="preserve">  </w:t>
      </w:r>
      <w:r w:rsidR="00066CAF">
        <w:t>pela rotação de centro</w:t>
      </w:r>
      <w:r w:rsidR="00440891">
        <w:t xml:space="preserve">  </w:t>
      </w:r>
      <w:r w:rsidR="00440891" w:rsidRPr="00440891">
        <w:rPr>
          <w:i/>
          <w:iCs/>
        </w:rPr>
        <w:t>O</w:t>
      </w:r>
      <w:r w:rsidR="00440891">
        <w:t xml:space="preserve">  </w:t>
      </w:r>
      <w:r w:rsidR="00066CAF">
        <w:t>e</w:t>
      </w:r>
      <w:r w:rsidR="00A9762F">
        <w:t>:</w:t>
      </w:r>
      <w:r w:rsidR="00066CAF">
        <w:t xml:space="preserve"> </w:t>
      </w:r>
    </w:p>
    <w:p w14:paraId="32533D5E" w14:textId="45941FE8" w:rsidR="00066CAF" w:rsidRDefault="00066CAF" w:rsidP="00066CAF">
      <w:pPr>
        <w:ind w:left="1701" w:hanging="567"/>
      </w:pPr>
      <w:r w:rsidRPr="00720B1B">
        <w:rPr>
          <w:b/>
          <w:bCs/>
          <w:color w:val="C00000"/>
        </w:rPr>
        <w:t>a)</w:t>
      </w:r>
      <w:r>
        <w:tab/>
      </w:r>
      <w:proofErr w:type="gramStart"/>
      <w:r>
        <w:t xml:space="preserve">amplitude </w:t>
      </w:r>
      <w:r w:rsidR="00440891">
        <w:t xml:space="preserve"> </w:t>
      </w:r>
      <w:r w:rsidR="0013646A">
        <w:t>180</w:t>
      </w:r>
      <w:proofErr w:type="gramEnd"/>
      <w:r w:rsidR="0013646A">
        <w:t>º</w:t>
      </w:r>
      <w:r w:rsidR="00440891">
        <w:t xml:space="preserve"> </w:t>
      </w:r>
      <w:r w:rsidR="0013646A">
        <w:t>;</w:t>
      </w:r>
    </w:p>
    <w:p w14:paraId="6764D333" w14:textId="10231DAD" w:rsidR="0013646A" w:rsidRDefault="0013646A" w:rsidP="00066CAF">
      <w:pPr>
        <w:ind w:left="1701" w:hanging="567"/>
      </w:pPr>
      <w:r w:rsidRPr="00720B1B">
        <w:rPr>
          <w:b/>
          <w:bCs/>
          <w:color w:val="C00000"/>
        </w:rPr>
        <w:t>b)</w:t>
      </w:r>
      <w:r>
        <w:tab/>
      </w:r>
      <w:proofErr w:type="gramStart"/>
      <w:r>
        <w:t>amplitude</w:t>
      </w:r>
      <w:r w:rsidR="00440891">
        <w:t xml:space="preserve"> </w:t>
      </w:r>
      <w:r>
        <w:t xml:space="preserve"> 30</w:t>
      </w:r>
      <w:proofErr w:type="gramEnd"/>
      <w:r>
        <w:t xml:space="preserve">º </w:t>
      </w:r>
      <w:r w:rsidR="00440891">
        <w:t xml:space="preserve"> </w:t>
      </w:r>
      <w:r w:rsidR="006B0F45">
        <w:t>de</w:t>
      </w:r>
      <w:r>
        <w:t xml:space="preserve"> sentido negativo</w:t>
      </w:r>
      <w:r w:rsidR="005D50DF">
        <w:t>;</w:t>
      </w:r>
    </w:p>
    <w:p w14:paraId="2FE701D2" w14:textId="7A5541E3" w:rsidR="005D50DF" w:rsidRDefault="005D50DF" w:rsidP="00066CAF">
      <w:pPr>
        <w:ind w:left="1701" w:hanging="567"/>
      </w:pPr>
      <w:r w:rsidRPr="00720B1B">
        <w:rPr>
          <w:b/>
          <w:bCs/>
          <w:color w:val="C00000"/>
        </w:rPr>
        <w:t>c)</w:t>
      </w:r>
      <w:r>
        <w:tab/>
      </w:r>
      <w:proofErr w:type="gramStart"/>
      <w:r>
        <w:t>amplitude</w:t>
      </w:r>
      <w:r w:rsidR="00440891">
        <w:t xml:space="preserve"> </w:t>
      </w:r>
      <w:r>
        <w:t xml:space="preserve"> 240</w:t>
      </w:r>
      <w:proofErr w:type="gramEnd"/>
      <w:r>
        <w:t>º</w:t>
      </w:r>
      <w:r w:rsidR="00440891">
        <w:t xml:space="preserve"> </w:t>
      </w:r>
      <w:r>
        <w:t xml:space="preserve"> </w:t>
      </w:r>
      <w:r w:rsidR="006B0F45">
        <w:t>de</w:t>
      </w:r>
      <w:r>
        <w:t xml:space="preserve"> sentido positi</w:t>
      </w:r>
      <w:r w:rsidR="00E04636">
        <w:t>vo</w:t>
      </w:r>
      <w:r w:rsidR="00700762">
        <w:t>.</w:t>
      </w:r>
    </w:p>
    <w:p w14:paraId="6B5052D6" w14:textId="1CB07FAC" w:rsidR="00E04636" w:rsidRDefault="00E04636" w:rsidP="00346797">
      <w:pPr>
        <w:ind w:left="1134" w:hanging="567"/>
      </w:pPr>
      <w:r w:rsidRPr="00720B1B">
        <w:rPr>
          <w:b/>
          <w:bCs/>
          <w:color w:val="C00000"/>
        </w:rPr>
        <w:t>1.2.</w:t>
      </w:r>
      <w:r>
        <w:tab/>
        <w:t xml:space="preserve">Qual é o transformado do segmento de reta </w:t>
      </w:r>
      <w:r w:rsidR="00440891">
        <w:t xml:space="preserve"> </w:t>
      </w:r>
      <w:r w:rsidR="00346797" w:rsidRPr="00346797">
        <w:rPr>
          <w:position w:val="-14"/>
        </w:rPr>
        <w:object w:dxaOrig="520" w:dyaOrig="380" w14:anchorId="4A43A5B9">
          <v:shape id="_x0000_i1034" type="#_x0000_t75" style="width:25.5pt;height:19.5pt" o:ole="">
            <v:imagedata r:id="rId45" o:title=""/>
          </v:shape>
          <o:OLEObject Type="Embed" ProgID="Equation.DSMT4" ShapeID="_x0000_i1034" DrawAspect="Content" ObjectID="_1751878260" r:id="rId46"/>
        </w:object>
      </w:r>
      <w:r w:rsidR="00346797">
        <w:t xml:space="preserve"> </w:t>
      </w:r>
      <w:r w:rsidR="00440891">
        <w:t xml:space="preserve"> </w:t>
      </w:r>
      <w:r w:rsidR="00346797">
        <w:t xml:space="preserve">pela rotação de </w:t>
      </w:r>
      <w:proofErr w:type="gramStart"/>
      <w:r w:rsidR="00346797">
        <w:t>centro</w:t>
      </w:r>
      <w:r w:rsidR="00440891">
        <w:t xml:space="preserve">  </w:t>
      </w:r>
      <w:r w:rsidR="00440891" w:rsidRPr="00440891">
        <w:rPr>
          <w:i/>
          <w:iCs/>
        </w:rPr>
        <w:t>O</w:t>
      </w:r>
      <w:proofErr w:type="gramEnd"/>
      <w:r w:rsidR="00440891">
        <w:t xml:space="preserve">  </w:t>
      </w:r>
      <w:r w:rsidR="00346797">
        <w:t xml:space="preserve">e amplitude </w:t>
      </w:r>
      <w:r w:rsidR="00440891">
        <w:t xml:space="preserve"> </w:t>
      </w:r>
      <w:r w:rsidR="00346797">
        <w:t xml:space="preserve">90º </w:t>
      </w:r>
      <w:r w:rsidR="00440891">
        <w:t xml:space="preserve"> </w:t>
      </w:r>
      <w:r w:rsidR="006B0F45">
        <w:t>de</w:t>
      </w:r>
      <w:r w:rsidR="00346797">
        <w:t xml:space="preserve"> sentido negativo</w:t>
      </w:r>
      <w:r w:rsidR="001341C8">
        <w:t>?</w:t>
      </w:r>
    </w:p>
    <w:p w14:paraId="4AEDD9F6" w14:textId="7F8DB78E" w:rsidR="006015F3" w:rsidRDefault="006015F3" w:rsidP="00346797">
      <w:pPr>
        <w:ind w:left="1134" w:hanging="567"/>
      </w:pPr>
      <w:r w:rsidRPr="00720B1B">
        <w:rPr>
          <w:b/>
          <w:bCs/>
          <w:color w:val="C00000"/>
        </w:rPr>
        <w:t>1.3.</w:t>
      </w:r>
      <w:r>
        <w:tab/>
        <w:t xml:space="preserve">Qual é o transformado do triângulo </w:t>
      </w:r>
      <w:r w:rsidR="00440891">
        <w:t xml:space="preserve"> </w:t>
      </w:r>
      <w:r w:rsidR="001341C8" w:rsidRPr="00346797">
        <w:rPr>
          <w:position w:val="-14"/>
        </w:rPr>
        <w:object w:dxaOrig="700" w:dyaOrig="380" w14:anchorId="61060AA0">
          <v:shape id="_x0000_i1035" type="#_x0000_t75" style="width:35.25pt;height:19.5pt" o:ole="">
            <v:imagedata r:id="rId47" o:title=""/>
          </v:shape>
          <o:OLEObject Type="Embed" ProgID="Equation.DSMT4" ShapeID="_x0000_i1035" DrawAspect="Content" ObjectID="_1751878261" r:id="rId48"/>
        </w:object>
      </w:r>
      <w:r>
        <w:t xml:space="preserve"> </w:t>
      </w:r>
      <w:r w:rsidR="00440891">
        <w:t xml:space="preserve"> </w:t>
      </w:r>
      <w:r>
        <w:t xml:space="preserve">pela rotação de </w:t>
      </w:r>
      <w:proofErr w:type="gramStart"/>
      <w:r>
        <w:t>centro</w:t>
      </w:r>
      <w:r w:rsidR="00440891">
        <w:t xml:space="preserve">  </w:t>
      </w:r>
      <w:r w:rsidR="00440891" w:rsidRPr="00440891">
        <w:rPr>
          <w:i/>
          <w:iCs/>
        </w:rPr>
        <w:t>O</w:t>
      </w:r>
      <w:proofErr w:type="gramEnd"/>
      <w:r w:rsidR="00440891">
        <w:t xml:space="preserve">  </w:t>
      </w:r>
      <w:r>
        <w:t xml:space="preserve">e amplitude </w:t>
      </w:r>
      <w:r w:rsidR="00440891">
        <w:t xml:space="preserve"> </w:t>
      </w:r>
      <w:r w:rsidR="001341C8">
        <w:t>270</w:t>
      </w:r>
      <w:r>
        <w:t xml:space="preserve">º </w:t>
      </w:r>
      <w:r w:rsidR="00440891">
        <w:t xml:space="preserve"> </w:t>
      </w:r>
      <w:r w:rsidR="006B0F45">
        <w:t>de</w:t>
      </w:r>
      <w:r>
        <w:t xml:space="preserve"> sentido </w:t>
      </w:r>
      <w:r w:rsidR="001341C8">
        <w:t>posi</w:t>
      </w:r>
      <w:r>
        <w:t>tivo</w:t>
      </w:r>
      <w:r w:rsidR="001341C8">
        <w:t>?</w:t>
      </w:r>
    </w:p>
    <w:p w14:paraId="5B4D56F0" w14:textId="77777777" w:rsidR="00F413EB" w:rsidRDefault="00F413EB" w:rsidP="00346797">
      <w:pPr>
        <w:ind w:left="1134" w:hanging="567"/>
      </w:pPr>
    </w:p>
    <w:p w14:paraId="2EE65B9E" w14:textId="77777777" w:rsidR="00F413EB" w:rsidRDefault="00F413EB" w:rsidP="00346797">
      <w:pPr>
        <w:ind w:left="1134" w:hanging="567"/>
      </w:pPr>
    </w:p>
    <w:p w14:paraId="4B8470FA" w14:textId="17CA5100" w:rsidR="00E94C4D" w:rsidRPr="000B3D68" w:rsidRDefault="00E94C4D" w:rsidP="000B3D68">
      <w:pPr>
        <w:pStyle w:val="QUESTAO1"/>
        <w:spacing w:after="240"/>
        <w:rPr>
          <w:sz w:val="28"/>
          <w:szCs w:val="28"/>
        </w:rPr>
      </w:pPr>
      <w:r w:rsidRPr="00CF0170">
        <w:rPr>
          <w:b/>
          <w:color w:val="C00000"/>
          <w:sz w:val="28"/>
          <w:szCs w:val="28"/>
        </w:rPr>
        <w:t xml:space="preserve">Questão-aula </w:t>
      </w:r>
      <w:r w:rsidR="000B3D68" w:rsidRPr="00CF0170">
        <w:rPr>
          <w:b/>
          <w:color w:val="C00000"/>
          <w:sz w:val="28"/>
          <w:szCs w:val="28"/>
        </w:rPr>
        <w:t>8</w:t>
      </w:r>
    </w:p>
    <w:p w14:paraId="32EF005C" w14:textId="305A108A" w:rsidR="0025235F" w:rsidRDefault="00F413EB" w:rsidP="00095855">
      <w:pPr>
        <w:ind w:left="567" w:hanging="567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354" behindDoc="0" locked="0" layoutInCell="1" allowOverlap="1" wp14:anchorId="7233B073" wp14:editId="6E0CFC5F">
            <wp:simplePos x="0" y="0"/>
            <wp:positionH relativeFrom="column">
              <wp:posOffset>4203065</wp:posOffset>
            </wp:positionH>
            <wp:positionV relativeFrom="paragraph">
              <wp:posOffset>347345</wp:posOffset>
            </wp:positionV>
            <wp:extent cx="2032635" cy="2133600"/>
            <wp:effectExtent l="0" t="0" r="5715" b="0"/>
            <wp:wrapSquare wrapText="bothSides"/>
            <wp:docPr id="386932509" name="Imagem 1" descr="Uma imagem com file, diagrama, origami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932509" name="Imagem 1" descr="Uma imagem com file, diagrama, origami&#10;&#10;Descrição gerada automaticament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3263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E98" w:rsidRPr="000B3D68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5C1BD496" wp14:editId="19659418">
                <wp:extent cx="216000" cy="216000"/>
                <wp:effectExtent l="0" t="0" r="0" b="0"/>
                <wp:docPr id="2269" name="Oval 2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88D3F" w14:textId="76B8D272" w:rsidR="002E3E98" w:rsidRPr="00086D19" w:rsidRDefault="002E3E98" w:rsidP="002E3E9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720B1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1BD496" id="Oval 2269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BF88D3F" w14:textId="76B8D272" w:rsidR="002E3E98" w:rsidRPr="00086D19" w:rsidRDefault="002E3E98" w:rsidP="002E3E9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720B1B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3D68">
        <w:rPr>
          <w:sz w:val="24"/>
          <w:szCs w:val="24"/>
        </w:rPr>
        <w:tab/>
      </w:r>
      <w:r w:rsidR="00095855" w:rsidRPr="00585B00">
        <w:t>Na figura estão representados três hexágonos regulares</w:t>
      </w:r>
      <w:r w:rsidR="008A2165" w:rsidRPr="00585B00">
        <w:t>, cada um decomposto em seis triângulos equiláteros.</w:t>
      </w:r>
    </w:p>
    <w:p w14:paraId="44D972AD" w14:textId="69CC9D6A" w:rsidR="008A2165" w:rsidRDefault="001D4A88" w:rsidP="001D4A88">
      <w:pPr>
        <w:ind w:left="1134" w:hanging="567"/>
      </w:pPr>
      <w:r w:rsidRPr="00720B1B">
        <w:rPr>
          <w:b/>
          <w:bCs/>
          <w:color w:val="C00000"/>
        </w:rPr>
        <w:t>1.1.</w:t>
      </w:r>
      <w:r>
        <w:tab/>
        <w:t xml:space="preserve">Qual é a amplitude do ângulo </w:t>
      </w:r>
      <w:r w:rsidR="0056175B" w:rsidRPr="0056175B">
        <w:rPr>
          <w:position w:val="-6"/>
        </w:rPr>
        <w:object w:dxaOrig="560" w:dyaOrig="279" w14:anchorId="136596A9">
          <v:shape id="_x0000_i1036" type="#_x0000_t75" style="width:28.5pt;height:14.25pt" o:ole="">
            <v:imagedata r:id="rId50" o:title=""/>
          </v:shape>
          <o:OLEObject Type="Embed" ProgID="Equation.DSMT4" ShapeID="_x0000_i1036" DrawAspect="Content" ObjectID="_1751878262" r:id="rId51"/>
        </w:object>
      </w:r>
      <w:r w:rsidR="0056175B">
        <w:t>?</w:t>
      </w:r>
    </w:p>
    <w:p w14:paraId="0B1FE7A6" w14:textId="6ED0D201" w:rsidR="0056175B" w:rsidRDefault="0056175B" w:rsidP="001D4A88">
      <w:pPr>
        <w:ind w:left="1134" w:hanging="567"/>
      </w:pPr>
      <w:r w:rsidRPr="00720B1B">
        <w:rPr>
          <w:b/>
          <w:bCs/>
          <w:color w:val="C00000"/>
        </w:rPr>
        <w:t>1.2.</w:t>
      </w:r>
      <w:r>
        <w:tab/>
        <w:t>Qual é o tra</w:t>
      </w:r>
      <w:r w:rsidR="003C4AA1">
        <w:t xml:space="preserve">nsformado do </w:t>
      </w:r>
      <w:proofErr w:type="gramStart"/>
      <w:r w:rsidR="003C4AA1">
        <w:t>ponto</w:t>
      </w:r>
      <w:r w:rsidR="00CC6F30">
        <w:t xml:space="preserve">  </w:t>
      </w:r>
      <w:r w:rsidR="00CC6F30" w:rsidRPr="00CC6F30">
        <w:rPr>
          <w:i/>
          <w:iCs/>
        </w:rPr>
        <w:t>E</w:t>
      </w:r>
      <w:proofErr w:type="gramEnd"/>
      <w:r w:rsidR="00CC6F30">
        <w:t xml:space="preserve">  </w:t>
      </w:r>
      <w:r w:rsidR="003C4AA1">
        <w:t>pela rotação de centro</w:t>
      </w:r>
      <w:r w:rsidR="00CC6F30">
        <w:t xml:space="preserve">  </w:t>
      </w:r>
      <w:r w:rsidR="00CC6F30" w:rsidRPr="00CC6F30">
        <w:rPr>
          <w:i/>
          <w:iCs/>
        </w:rPr>
        <w:t>O</w:t>
      </w:r>
      <w:r w:rsidR="00CC6F30">
        <w:t xml:space="preserve">  </w:t>
      </w:r>
      <w:r w:rsidR="00601A06">
        <w:t>e amplitude</w:t>
      </w:r>
      <w:r w:rsidR="00CC6F30">
        <w:t xml:space="preserve"> </w:t>
      </w:r>
      <w:r w:rsidR="00601A06">
        <w:t xml:space="preserve"> 120º</w:t>
      </w:r>
      <w:r w:rsidR="00CC6F30">
        <w:t xml:space="preserve"> </w:t>
      </w:r>
      <w:r w:rsidR="00601A06">
        <w:t xml:space="preserve"> </w:t>
      </w:r>
      <w:r w:rsidR="006B0F45">
        <w:t>de</w:t>
      </w:r>
      <w:r w:rsidR="00601A06">
        <w:t xml:space="preserve"> sentido positivo?</w:t>
      </w:r>
    </w:p>
    <w:p w14:paraId="45BC3B21" w14:textId="0A395222" w:rsidR="00601A06" w:rsidRDefault="00601A06" w:rsidP="00601A06">
      <w:pPr>
        <w:ind w:left="1134" w:hanging="567"/>
      </w:pPr>
      <w:r w:rsidRPr="00720B1B">
        <w:rPr>
          <w:b/>
          <w:bCs/>
          <w:color w:val="C00000"/>
        </w:rPr>
        <w:t>1.3.</w:t>
      </w:r>
      <w:r>
        <w:tab/>
        <w:t xml:space="preserve">Qual é o transformado do </w:t>
      </w:r>
      <w:r w:rsidR="007A0350">
        <w:t>hexágono</w:t>
      </w:r>
      <w:r>
        <w:t xml:space="preserve"> </w:t>
      </w:r>
      <w:r w:rsidR="00720B1B" w:rsidRPr="007A0350">
        <w:rPr>
          <w:position w:val="-14"/>
        </w:rPr>
        <w:object w:dxaOrig="1100" w:dyaOrig="380" w14:anchorId="075BFFB2">
          <v:shape id="_x0000_i1037" type="#_x0000_t75" style="width:54.75pt;height:19.5pt" o:ole="">
            <v:imagedata r:id="rId52" o:title=""/>
          </v:shape>
          <o:OLEObject Type="Embed" ProgID="Equation.DSMT4" ShapeID="_x0000_i1037" DrawAspect="Content" ObjectID="_1751878263" r:id="rId53"/>
        </w:object>
      </w:r>
      <w:r w:rsidR="00A9762F">
        <w:t xml:space="preserve"> </w:t>
      </w:r>
      <w:r>
        <w:t xml:space="preserve">pela rotação de </w:t>
      </w:r>
      <w:proofErr w:type="gramStart"/>
      <w:r>
        <w:t>centro</w:t>
      </w:r>
      <w:r w:rsidR="00984A7F">
        <w:t xml:space="preserve">  </w:t>
      </w:r>
      <w:r w:rsidR="00984A7F" w:rsidRPr="00984A7F">
        <w:rPr>
          <w:i/>
          <w:iCs/>
        </w:rPr>
        <w:t>O</w:t>
      </w:r>
      <w:proofErr w:type="gramEnd"/>
      <w:r w:rsidR="00984A7F">
        <w:t xml:space="preserve">  </w:t>
      </w:r>
      <w:r>
        <w:t xml:space="preserve">e amplitude </w:t>
      </w:r>
      <w:r w:rsidR="00984A7F">
        <w:t xml:space="preserve"> </w:t>
      </w:r>
      <w:r>
        <w:t xml:space="preserve">120º </w:t>
      </w:r>
      <w:r w:rsidR="00984A7F">
        <w:t xml:space="preserve"> </w:t>
      </w:r>
      <w:r w:rsidR="006B0F45">
        <w:t>de</w:t>
      </w:r>
      <w:r>
        <w:t xml:space="preserve"> sentido </w:t>
      </w:r>
      <w:r w:rsidR="00720B1B">
        <w:t>negat</w:t>
      </w:r>
      <w:r>
        <w:t>ivo?</w:t>
      </w:r>
    </w:p>
    <w:p w14:paraId="2B87BBA4" w14:textId="15E7D7AC" w:rsidR="00720B1B" w:rsidRDefault="00720B1B" w:rsidP="001D4A88">
      <w:pPr>
        <w:ind w:left="1134" w:hanging="567"/>
      </w:pPr>
      <w:r>
        <w:br w:type="page"/>
      </w:r>
    </w:p>
    <w:p w14:paraId="4EE26200" w14:textId="68FC90A2" w:rsidR="00676B85" w:rsidRPr="00E3612D" w:rsidRDefault="00676B85" w:rsidP="00676B85">
      <w:pPr>
        <w:pStyle w:val="TITULOFICHAS"/>
        <w:ind w:left="3402" w:hanging="3402"/>
        <w:jc w:val="left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 w:rsidR="00976D75">
        <w:rPr>
          <w:lang w:val="pt-PT"/>
        </w:rPr>
        <w:t>9</w:t>
      </w:r>
      <w:r>
        <w:rPr>
          <w:lang w:val="pt-PT"/>
        </w:rPr>
        <w:t xml:space="preserve"> e </w:t>
      </w:r>
      <w:r w:rsidR="00976D75">
        <w:rPr>
          <w:lang w:val="pt-PT"/>
        </w:rPr>
        <w:t>10</w:t>
      </w:r>
      <w:r>
        <w:rPr>
          <w:lang w:val="pt-PT"/>
        </w:rPr>
        <w:t xml:space="preserve"> – </w:t>
      </w:r>
      <w:r w:rsidR="00F94C74">
        <w:rPr>
          <w:lang w:val="pt-PT"/>
        </w:rPr>
        <w:tab/>
        <w:t>Simetrias de reflexão e simetrias de</w:t>
      </w:r>
      <w:r w:rsidR="00B44D76">
        <w:rPr>
          <w:lang w:val="pt-PT"/>
        </w:rPr>
        <w:t xml:space="preserve"> </w:t>
      </w:r>
      <w:r w:rsidR="00F94C74">
        <w:rPr>
          <w:lang w:val="pt-PT"/>
        </w:rPr>
        <w:t>r</w:t>
      </w:r>
      <w:r>
        <w:rPr>
          <w:lang w:val="pt-PT"/>
        </w:rPr>
        <w:t>otação</w:t>
      </w:r>
    </w:p>
    <w:p w14:paraId="5DD66F91" w14:textId="77777777" w:rsidR="00676B85" w:rsidRPr="000B3D68" w:rsidRDefault="00676B85" w:rsidP="00676B8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21A6047" wp14:editId="78EC84BE">
                <wp:extent cx="6119640" cy="792000"/>
                <wp:effectExtent l="12700" t="12700" r="14605" b="8255"/>
                <wp:docPr id="681320608" name="Caixa de texto 681320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676B85" w:rsidRPr="00DB2ED5" w14:paraId="23A9846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902E58" w14:textId="77777777" w:rsidR="00676B85" w:rsidRPr="00DB2ED5" w:rsidRDefault="00676B8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4EA8CE" w14:textId="77777777" w:rsidR="00676B85" w:rsidRPr="00DB2ED5" w:rsidRDefault="00676B8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AEC193" w14:textId="77777777" w:rsidR="00676B85" w:rsidRPr="00DB2ED5" w:rsidRDefault="00676B8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44FCF7" w14:textId="77777777" w:rsidR="00676B85" w:rsidRPr="00DB2ED5" w:rsidRDefault="00676B8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676B85" w:rsidRPr="00DB2ED5" w14:paraId="1D03AEC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48E96A" w14:textId="77777777" w:rsidR="00676B85" w:rsidRPr="00DB2ED5" w:rsidRDefault="00676B8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2F4F5D" w14:textId="77777777" w:rsidR="00676B85" w:rsidRPr="00DB2ED5" w:rsidRDefault="00676B8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04840A" w14:textId="77777777" w:rsidR="00676B85" w:rsidRPr="00DB2ED5" w:rsidRDefault="00676B8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4A6AFE" w14:textId="77777777" w:rsidR="00676B85" w:rsidRPr="00DB2ED5" w:rsidRDefault="00676B8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F779AC" w14:textId="77777777" w:rsidR="00676B85" w:rsidRPr="00DB2ED5" w:rsidRDefault="00676B8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676B85" w:rsidRPr="00DB2ED5" w14:paraId="1A2E41D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55B6DB" w14:textId="77777777" w:rsidR="00676B85" w:rsidRPr="00DB2ED5" w:rsidRDefault="00676B8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54B4DE" w14:textId="77777777" w:rsidR="00676B85" w:rsidRPr="00DB2ED5" w:rsidRDefault="00676B8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AB832A" w14:textId="77777777" w:rsidR="00676B85" w:rsidRPr="00DB2ED5" w:rsidRDefault="00676B8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D3A5EB" w14:textId="77777777" w:rsidR="00676B85" w:rsidRPr="00DB2ED5" w:rsidRDefault="00676B8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91030A" w14:textId="77777777" w:rsidR="00676B85" w:rsidRPr="00DB2ED5" w:rsidRDefault="00676B8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BA1B411" w14:textId="77777777" w:rsidR="00676B85" w:rsidRPr="0005099D" w:rsidRDefault="00676B85" w:rsidP="00676B8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1A6047" id="Caixa de texto 681320608" o:spid="_x0000_s104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676B85" w:rsidRPr="00DB2ED5" w14:paraId="23A9846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1902E58" w14:textId="77777777" w:rsidR="00676B85" w:rsidRPr="00DB2ED5" w:rsidRDefault="00676B8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34EA8CE" w14:textId="77777777" w:rsidR="00676B85" w:rsidRPr="00DB2ED5" w:rsidRDefault="00676B8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BAEC193" w14:textId="77777777" w:rsidR="00676B85" w:rsidRPr="00DB2ED5" w:rsidRDefault="00676B8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A44FCF7" w14:textId="77777777" w:rsidR="00676B85" w:rsidRPr="00DB2ED5" w:rsidRDefault="00676B8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676B85" w:rsidRPr="00DB2ED5" w14:paraId="1D03AEC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48E96A" w14:textId="77777777" w:rsidR="00676B85" w:rsidRPr="00DB2ED5" w:rsidRDefault="00676B8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D2F4F5D" w14:textId="77777777" w:rsidR="00676B85" w:rsidRPr="00DB2ED5" w:rsidRDefault="00676B8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B04840A" w14:textId="77777777" w:rsidR="00676B85" w:rsidRPr="00DB2ED5" w:rsidRDefault="00676B8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4A6AFE" w14:textId="77777777" w:rsidR="00676B85" w:rsidRPr="00DB2ED5" w:rsidRDefault="00676B8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CF779AC" w14:textId="77777777" w:rsidR="00676B85" w:rsidRPr="00DB2ED5" w:rsidRDefault="00676B8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676B85" w:rsidRPr="00DB2ED5" w14:paraId="1A2E41D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155B6DB" w14:textId="77777777" w:rsidR="00676B85" w:rsidRPr="00DB2ED5" w:rsidRDefault="00676B8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054B4DE" w14:textId="77777777" w:rsidR="00676B85" w:rsidRPr="00DB2ED5" w:rsidRDefault="00676B8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AB832A" w14:textId="77777777" w:rsidR="00676B85" w:rsidRPr="00DB2ED5" w:rsidRDefault="00676B8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AD3A5EB" w14:textId="77777777" w:rsidR="00676B85" w:rsidRPr="00DB2ED5" w:rsidRDefault="00676B8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491030A" w14:textId="77777777" w:rsidR="00676B85" w:rsidRPr="00DB2ED5" w:rsidRDefault="00676B8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BA1B411" w14:textId="77777777" w:rsidR="00676B85" w:rsidRPr="0005099D" w:rsidRDefault="00676B85" w:rsidP="00676B85"/>
                  </w:txbxContent>
                </v:textbox>
                <w10:anchorlock/>
              </v:roundrect>
            </w:pict>
          </mc:Fallback>
        </mc:AlternateContent>
      </w:r>
    </w:p>
    <w:p w14:paraId="0682F827" w14:textId="77777777" w:rsidR="00676B85" w:rsidRPr="00B76C19" w:rsidRDefault="00676B85" w:rsidP="00676B85">
      <w:pPr>
        <w:pStyle w:val="QUESTAO1"/>
        <w:spacing w:before="0" w:line="240" w:lineRule="auto"/>
        <w:rPr>
          <w:bCs/>
          <w:sz w:val="24"/>
          <w:szCs w:val="24"/>
        </w:rPr>
      </w:pPr>
    </w:p>
    <w:p w14:paraId="6976A7EA" w14:textId="34ED4617" w:rsidR="00676B85" w:rsidRPr="000B3D68" w:rsidRDefault="00676B85" w:rsidP="00803614">
      <w:pPr>
        <w:pStyle w:val="QUESTAO1"/>
        <w:spacing w:before="0"/>
        <w:rPr>
          <w:sz w:val="28"/>
          <w:szCs w:val="28"/>
        </w:rPr>
      </w:pPr>
      <w:r w:rsidRPr="000B3D68">
        <w:rPr>
          <w:b/>
          <w:color w:val="C00000"/>
          <w:sz w:val="28"/>
          <w:szCs w:val="28"/>
        </w:rPr>
        <w:t xml:space="preserve">Questão-aula </w:t>
      </w:r>
      <w:r w:rsidR="00485DA3">
        <w:rPr>
          <w:b/>
          <w:color w:val="C00000"/>
          <w:sz w:val="28"/>
          <w:szCs w:val="28"/>
        </w:rPr>
        <w:t>9</w:t>
      </w:r>
    </w:p>
    <w:p w14:paraId="08149B3F" w14:textId="5EEB4C42" w:rsidR="00676B85" w:rsidRDefault="00676B85" w:rsidP="00676B85">
      <w:pPr>
        <w:ind w:left="567" w:hanging="567"/>
      </w:pPr>
      <w:r w:rsidRPr="000B3D68">
        <w:rPr>
          <w:noProof/>
          <w:position w:val="-8"/>
        </w:rPr>
        <mc:AlternateContent>
          <mc:Choice Requires="wps">
            <w:drawing>
              <wp:inline distT="0" distB="0" distL="0" distR="0" wp14:anchorId="485C735F" wp14:editId="2484F142">
                <wp:extent cx="216000" cy="216000"/>
                <wp:effectExtent l="0" t="0" r="0" b="0"/>
                <wp:docPr id="1825923365" name="Oval 1825923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483B2C" w14:textId="77777777" w:rsidR="00676B85" w:rsidRPr="00086D19" w:rsidRDefault="00676B85" w:rsidP="00676B8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5C735F" id="Oval 1825923365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aZfw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fEGm9LSB+vgYWIB+cKKXtwb/5p2I6VEEnBQk&#10;AE5/esBDW+gqDoPEWQPhx2vvZI8ERi1nHU5exeP3nQiKM/vFIbVpTEchjMJmFNyuXQEyYoZ7xcss&#10;okNIdhR1gPYZl8KSoqBKOImxKi5TGC+r1G8AXCtSLZfZDMfRi3Tn1l4SODWWqPl0eBbBDxROyP17&#10;GKfyBY17W/J0sNwl0CZz/NTHoeU4ypk7w9qhXfHrPVudlu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UNp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E483B2C" w14:textId="77777777" w:rsidR="00676B85" w:rsidRPr="00086D19" w:rsidRDefault="00676B85" w:rsidP="00676B8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27743D">
        <w:t xml:space="preserve">Para cada uma </w:t>
      </w:r>
      <w:r w:rsidR="0038618C">
        <w:t>das seguintes figuras indica o número de simetrias de reflexão e o número de simetrias de rotação</w:t>
      </w:r>
      <w:r>
        <w:t>.</w:t>
      </w:r>
    </w:p>
    <w:p w14:paraId="13290590" w14:textId="0DC68E2C" w:rsidR="00676B85" w:rsidRDefault="00D40307" w:rsidP="00676B85">
      <w:pPr>
        <w:ind w:left="1134" w:hanging="567"/>
      </w:pPr>
      <w:r>
        <w:rPr>
          <w:noProof/>
        </w:rPr>
        <w:drawing>
          <wp:anchor distT="0" distB="0" distL="114300" distR="114300" simplePos="0" relativeHeight="251698242" behindDoc="0" locked="0" layoutInCell="1" allowOverlap="1" wp14:anchorId="6CCD94FB" wp14:editId="420B6AB6">
            <wp:simplePos x="0" y="0"/>
            <wp:positionH relativeFrom="column">
              <wp:posOffset>2594610</wp:posOffset>
            </wp:positionH>
            <wp:positionV relativeFrom="paragraph">
              <wp:posOffset>161925</wp:posOffset>
            </wp:positionV>
            <wp:extent cx="928800" cy="975600"/>
            <wp:effectExtent l="0" t="0" r="5080" b="0"/>
            <wp:wrapSquare wrapText="bothSides"/>
            <wp:docPr id="1205469916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469916" name="Imagem 37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28800" cy="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614">
        <w:rPr>
          <w:noProof/>
        </w:rPr>
        <w:drawing>
          <wp:anchor distT="0" distB="0" distL="114300" distR="114300" simplePos="0" relativeHeight="251699266" behindDoc="0" locked="0" layoutInCell="1" allowOverlap="1" wp14:anchorId="61D0FCDE" wp14:editId="1548DFF7">
            <wp:simplePos x="0" y="0"/>
            <wp:positionH relativeFrom="column">
              <wp:posOffset>4432935</wp:posOffset>
            </wp:positionH>
            <wp:positionV relativeFrom="paragraph">
              <wp:posOffset>47625</wp:posOffset>
            </wp:positionV>
            <wp:extent cx="975360" cy="935990"/>
            <wp:effectExtent l="0" t="0" r="0" b="0"/>
            <wp:wrapSquare wrapText="bothSides"/>
            <wp:docPr id="1213516960" name="Imagem 38" descr="Uma imagem com flor, cor-de-rosa, Lilá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516960" name="Imagem 38" descr="Uma imagem com flor, cor-de-rosa, Lilás&#10;&#10;Descrição gerada automaticamente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614">
        <w:rPr>
          <w:noProof/>
        </w:rPr>
        <w:drawing>
          <wp:anchor distT="0" distB="0" distL="114300" distR="114300" simplePos="0" relativeHeight="251697218" behindDoc="0" locked="0" layoutInCell="1" allowOverlap="1" wp14:anchorId="07010BE3" wp14:editId="111CA95E">
            <wp:simplePos x="0" y="0"/>
            <wp:positionH relativeFrom="column">
              <wp:posOffset>756285</wp:posOffset>
            </wp:positionH>
            <wp:positionV relativeFrom="paragraph">
              <wp:posOffset>161925</wp:posOffset>
            </wp:positionV>
            <wp:extent cx="979200" cy="975600"/>
            <wp:effectExtent l="0" t="0" r="0" b="0"/>
            <wp:wrapSquare wrapText="bothSides"/>
            <wp:docPr id="1415639041" name="Imagem 36" descr="Uma imagem com Gráficos, Simetria, criatividade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639041" name="Imagem 36" descr="Uma imagem com Gráficos, Simetria, criatividade, design&#10;&#10;Descrição gerada automaticamente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79200" cy="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B85" w:rsidRPr="00720B1B">
        <w:rPr>
          <w:b/>
          <w:bCs/>
          <w:color w:val="C00000"/>
        </w:rPr>
        <w:t>1.1.</w:t>
      </w:r>
      <w:r w:rsidR="00676B85">
        <w:tab/>
      </w:r>
      <w:r w:rsidR="009C3BDC">
        <w:tab/>
      </w:r>
      <w:r w:rsidR="009C3BDC">
        <w:tab/>
      </w:r>
      <w:r w:rsidR="009C3BDC">
        <w:tab/>
      </w:r>
      <w:r w:rsidR="009C3BDC">
        <w:tab/>
      </w:r>
      <w:r w:rsidR="009C3BDC">
        <w:tab/>
      </w:r>
      <w:r w:rsidR="00676B85" w:rsidRPr="00720B1B">
        <w:rPr>
          <w:b/>
          <w:bCs/>
          <w:color w:val="C00000"/>
        </w:rPr>
        <w:t>1.2.</w:t>
      </w:r>
      <w:r w:rsidR="00676B85">
        <w:tab/>
      </w:r>
      <w:r w:rsidR="009C3BDC">
        <w:tab/>
      </w:r>
      <w:r w:rsidR="009C3BDC">
        <w:tab/>
      </w:r>
      <w:r w:rsidR="009C3BDC">
        <w:tab/>
      </w:r>
      <w:r w:rsidR="009C3BDC">
        <w:tab/>
      </w:r>
      <w:r w:rsidR="00676B85" w:rsidRPr="00720B1B">
        <w:rPr>
          <w:b/>
          <w:bCs/>
          <w:color w:val="C00000"/>
        </w:rPr>
        <w:t>1.3.</w:t>
      </w:r>
      <w:r w:rsidR="00676B85">
        <w:tab/>
      </w:r>
    </w:p>
    <w:p w14:paraId="408F06E0" w14:textId="7CB5CF44" w:rsidR="009C3BDC" w:rsidRDefault="009C3BDC" w:rsidP="00676B85">
      <w:pPr>
        <w:ind w:left="1134" w:hanging="567"/>
      </w:pPr>
    </w:p>
    <w:p w14:paraId="1F45F366" w14:textId="7B2E4A38" w:rsidR="009C3BDC" w:rsidRDefault="009C3BDC" w:rsidP="00676B85">
      <w:pPr>
        <w:ind w:left="1134" w:hanging="567"/>
      </w:pPr>
    </w:p>
    <w:p w14:paraId="38FDB1BC" w14:textId="0C9A0EC7" w:rsidR="0047282B" w:rsidRDefault="0047282B" w:rsidP="003B60DD">
      <w:pPr>
        <w:spacing w:line="240" w:lineRule="auto"/>
        <w:ind w:left="1134" w:hanging="567"/>
      </w:pPr>
    </w:p>
    <w:p w14:paraId="75FC1123" w14:textId="73E0F8C9" w:rsidR="00803614" w:rsidRDefault="00803614" w:rsidP="00803614">
      <w:pPr>
        <w:rPr>
          <w:b/>
          <w:bCs/>
          <w:color w:val="C00000"/>
        </w:rPr>
      </w:pPr>
    </w:p>
    <w:p w14:paraId="3CDD6893" w14:textId="77777777" w:rsidR="00803614" w:rsidRDefault="00803614" w:rsidP="00803614">
      <w:pPr>
        <w:rPr>
          <w:b/>
          <w:bCs/>
          <w:color w:val="C00000"/>
        </w:rPr>
      </w:pPr>
    </w:p>
    <w:p w14:paraId="0D1B60BE" w14:textId="532334E0" w:rsidR="00837603" w:rsidRDefault="00803614" w:rsidP="00676B85">
      <w:pPr>
        <w:ind w:left="1134" w:hanging="567"/>
      </w:pPr>
      <w:r>
        <w:rPr>
          <w:noProof/>
        </w:rPr>
        <w:drawing>
          <wp:anchor distT="0" distB="0" distL="114300" distR="114300" simplePos="0" relativeHeight="251696194" behindDoc="0" locked="0" layoutInCell="1" allowOverlap="1" wp14:anchorId="091ABF9B" wp14:editId="2788FF0B">
            <wp:simplePos x="0" y="0"/>
            <wp:positionH relativeFrom="column">
              <wp:posOffset>4453890</wp:posOffset>
            </wp:positionH>
            <wp:positionV relativeFrom="paragraph">
              <wp:posOffset>89535</wp:posOffset>
            </wp:positionV>
            <wp:extent cx="827405" cy="975360"/>
            <wp:effectExtent l="0" t="0" r="0" b="0"/>
            <wp:wrapSquare wrapText="bothSides"/>
            <wp:docPr id="1562422611" name="Imagem 35" descr="Uma imagem com Gráficos, criativida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422611" name="Imagem 35" descr="Uma imagem com Gráficos, criatividade&#10;&#10;Descrição gerada automaticamente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27405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90" behindDoc="0" locked="0" layoutInCell="1" allowOverlap="1" wp14:anchorId="46FE0109" wp14:editId="14841D4A">
            <wp:simplePos x="0" y="0"/>
            <wp:positionH relativeFrom="column">
              <wp:posOffset>2628265</wp:posOffset>
            </wp:positionH>
            <wp:positionV relativeFrom="paragraph">
              <wp:posOffset>161290</wp:posOffset>
            </wp:positionV>
            <wp:extent cx="878205" cy="975360"/>
            <wp:effectExtent l="0" t="0" r="0" b="0"/>
            <wp:wrapSquare wrapText="bothSides"/>
            <wp:docPr id="1088950165" name="Imagem 39" descr="Uma imagem com criatividade, estr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950165" name="Imagem 39" descr="Uma imagem com criatividade, estrela&#10;&#10;Descrição gerada automaticamente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78205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70" behindDoc="0" locked="0" layoutInCell="1" allowOverlap="1" wp14:anchorId="4098B9C6" wp14:editId="08B06493">
            <wp:simplePos x="0" y="0"/>
            <wp:positionH relativeFrom="column">
              <wp:posOffset>758825</wp:posOffset>
            </wp:positionH>
            <wp:positionV relativeFrom="paragraph">
              <wp:posOffset>165100</wp:posOffset>
            </wp:positionV>
            <wp:extent cx="975360" cy="925195"/>
            <wp:effectExtent l="0" t="0" r="0" b="8255"/>
            <wp:wrapSquare wrapText="bothSides"/>
            <wp:docPr id="373266043" name="Imagem 34" descr="Uma imagem com design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66043" name="Imagem 34" descr="Uma imagem com design&#10;&#10;Descrição gerada automaticamente com confiança baixa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A9A" w:rsidRPr="00720B1B">
        <w:rPr>
          <w:b/>
          <w:bCs/>
          <w:color w:val="C00000"/>
        </w:rPr>
        <w:t>1.</w:t>
      </w:r>
      <w:r w:rsidR="00795A9A">
        <w:rPr>
          <w:b/>
          <w:bCs/>
          <w:color w:val="C00000"/>
        </w:rPr>
        <w:t>4</w:t>
      </w:r>
      <w:r w:rsidR="00795A9A" w:rsidRPr="00720B1B">
        <w:rPr>
          <w:b/>
          <w:bCs/>
          <w:color w:val="C00000"/>
        </w:rPr>
        <w:t>.</w:t>
      </w:r>
      <w:r w:rsidR="00795A9A">
        <w:tab/>
      </w:r>
      <w:r w:rsidR="00795A9A">
        <w:tab/>
      </w:r>
      <w:r w:rsidR="00795A9A">
        <w:tab/>
      </w:r>
      <w:r w:rsidR="00795A9A">
        <w:tab/>
      </w:r>
      <w:r w:rsidR="00795A9A">
        <w:tab/>
      </w:r>
      <w:r w:rsidR="00795A9A">
        <w:tab/>
      </w:r>
      <w:r w:rsidR="00795A9A" w:rsidRPr="00720B1B">
        <w:rPr>
          <w:b/>
          <w:bCs/>
          <w:color w:val="C00000"/>
        </w:rPr>
        <w:t>1.</w:t>
      </w:r>
      <w:r w:rsidR="00795A9A">
        <w:rPr>
          <w:b/>
          <w:bCs/>
          <w:color w:val="C00000"/>
        </w:rPr>
        <w:t>5</w:t>
      </w:r>
      <w:r w:rsidR="00795A9A" w:rsidRPr="00720B1B">
        <w:rPr>
          <w:b/>
          <w:bCs/>
          <w:color w:val="C00000"/>
        </w:rPr>
        <w:t>.</w:t>
      </w:r>
      <w:r w:rsidR="00795A9A">
        <w:tab/>
      </w:r>
      <w:r w:rsidR="00795A9A">
        <w:tab/>
      </w:r>
      <w:r w:rsidR="00795A9A">
        <w:tab/>
      </w:r>
      <w:r w:rsidR="00795A9A">
        <w:tab/>
      </w:r>
      <w:r w:rsidR="00795A9A">
        <w:tab/>
      </w:r>
      <w:r w:rsidR="00795A9A" w:rsidRPr="00720B1B">
        <w:rPr>
          <w:b/>
          <w:bCs/>
          <w:color w:val="C00000"/>
        </w:rPr>
        <w:t>1.</w:t>
      </w:r>
      <w:r w:rsidR="00795A9A">
        <w:rPr>
          <w:b/>
          <w:bCs/>
          <w:color w:val="C00000"/>
        </w:rPr>
        <w:t>6</w:t>
      </w:r>
      <w:r w:rsidR="00795A9A" w:rsidRPr="00720B1B">
        <w:rPr>
          <w:b/>
          <w:bCs/>
          <w:color w:val="C00000"/>
        </w:rPr>
        <w:t>.</w:t>
      </w:r>
      <w:r w:rsidR="00C1228A">
        <w:rPr>
          <w:b/>
          <w:bCs/>
          <w:color w:val="C00000"/>
        </w:rPr>
        <w:tab/>
      </w:r>
    </w:p>
    <w:p w14:paraId="23B84C70" w14:textId="2E9C65AB" w:rsidR="00837603" w:rsidRDefault="00837603" w:rsidP="00676B85">
      <w:pPr>
        <w:ind w:left="1134" w:hanging="567"/>
      </w:pPr>
    </w:p>
    <w:p w14:paraId="28033246" w14:textId="11D3F9E3" w:rsidR="00837603" w:rsidRDefault="00837603" w:rsidP="00676B85">
      <w:pPr>
        <w:ind w:left="1134" w:hanging="567"/>
      </w:pPr>
    </w:p>
    <w:p w14:paraId="35C8D74C" w14:textId="6A0CEDF5" w:rsidR="00837603" w:rsidRDefault="00837603" w:rsidP="0047282B">
      <w:pPr>
        <w:spacing w:after="120"/>
        <w:ind w:left="1134" w:hanging="567"/>
      </w:pPr>
    </w:p>
    <w:p w14:paraId="294787C9" w14:textId="77777777" w:rsidR="00803614" w:rsidRDefault="00803614" w:rsidP="00803614"/>
    <w:p w14:paraId="2F685CCC" w14:textId="2655165C" w:rsidR="002C5385" w:rsidRDefault="005B08B4" w:rsidP="005B08B4">
      <w:pPr>
        <w:ind w:left="567" w:hanging="567"/>
      </w:pPr>
      <w:r w:rsidRPr="000B3D68">
        <w:rPr>
          <w:noProof/>
          <w:position w:val="-8"/>
        </w:rPr>
        <mc:AlternateContent>
          <mc:Choice Requires="wps">
            <w:drawing>
              <wp:inline distT="0" distB="0" distL="0" distR="0" wp14:anchorId="20ECCB8A" wp14:editId="1591C729">
                <wp:extent cx="216000" cy="216000"/>
                <wp:effectExtent l="0" t="0" r="0" b="0"/>
                <wp:docPr id="659054924" name="Oval 659054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619889" w14:textId="288F53CF" w:rsidR="005B08B4" w:rsidRPr="00086D19" w:rsidRDefault="005B08B4" w:rsidP="005B08B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0ECCB8A" id="Oval 659054924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zz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Hc6PW2gPj4iQ+gHJ3h5a+hv3okQHwXSpBAB&#10;aPrjAx3aQldxGCTOGsAfr70neyIwaTnraPIqHr7vBCrO7BdH1E5jOgo4CptRcLt2BcSIGe0VL7NI&#10;DhjtKGqE9pmWwjJFIZVwkmJVXEYcL6vYbwBaK1Itl9mMxtGLeOfWXibw1NhEzafDs0A/UDgS9+9h&#10;nMoXNO5tk6eD5S6CNpnjpz4OLadRztwZ1k7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u4c8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2619889" w14:textId="288F53CF" w:rsidR="005B08B4" w:rsidRPr="00086D19" w:rsidRDefault="005B08B4" w:rsidP="005B08B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2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Pr="00803614">
        <w:rPr>
          <w:spacing w:val="-8"/>
        </w:rPr>
        <w:t xml:space="preserve">Quantas simetrias de </w:t>
      </w:r>
      <w:r w:rsidR="001448C5" w:rsidRPr="00803614">
        <w:rPr>
          <w:spacing w:val="-8"/>
        </w:rPr>
        <w:t xml:space="preserve">rotação </w:t>
      </w:r>
      <w:r w:rsidRPr="00803614">
        <w:rPr>
          <w:spacing w:val="-8"/>
        </w:rPr>
        <w:t xml:space="preserve">e </w:t>
      </w:r>
      <w:r w:rsidR="001448C5" w:rsidRPr="00803614">
        <w:rPr>
          <w:spacing w:val="-8"/>
        </w:rPr>
        <w:t xml:space="preserve">quantas simetrias de reflexão </w:t>
      </w:r>
      <w:r w:rsidR="00BB4C5F" w:rsidRPr="00803614">
        <w:rPr>
          <w:spacing w:val="-8"/>
        </w:rPr>
        <w:t>tem cada uma das seguintes figuras?</w:t>
      </w:r>
    </w:p>
    <w:p w14:paraId="425CB6AF" w14:textId="4054B670" w:rsidR="009C3BDC" w:rsidRDefault="00803614" w:rsidP="00676B85">
      <w:pPr>
        <w:ind w:left="1134" w:hanging="567"/>
      </w:pPr>
      <w:r>
        <w:rPr>
          <w:noProof/>
        </w:rPr>
        <w:drawing>
          <wp:anchor distT="0" distB="0" distL="114300" distR="114300" simplePos="0" relativeHeight="251669570" behindDoc="0" locked="0" layoutInCell="1" allowOverlap="1" wp14:anchorId="1F06D1A2" wp14:editId="3D52A50B">
            <wp:simplePos x="0" y="0"/>
            <wp:positionH relativeFrom="column">
              <wp:posOffset>4356735</wp:posOffset>
            </wp:positionH>
            <wp:positionV relativeFrom="paragraph">
              <wp:posOffset>140970</wp:posOffset>
            </wp:positionV>
            <wp:extent cx="979170" cy="939165"/>
            <wp:effectExtent l="0" t="0" r="0" b="0"/>
            <wp:wrapSquare wrapText="bothSides"/>
            <wp:docPr id="437932230" name="Imagem 10" descr="Uma imagem com fl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932230" name="Imagem 10" descr="Uma imagem com flor&#10;&#10;Descrição gerada automaticamente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79170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546" behindDoc="0" locked="0" layoutInCell="1" allowOverlap="1" wp14:anchorId="0BCEC145" wp14:editId="6BFCDE39">
            <wp:simplePos x="0" y="0"/>
            <wp:positionH relativeFrom="margin">
              <wp:posOffset>2515235</wp:posOffset>
            </wp:positionH>
            <wp:positionV relativeFrom="paragraph">
              <wp:posOffset>169545</wp:posOffset>
            </wp:positionV>
            <wp:extent cx="975360" cy="986155"/>
            <wp:effectExtent l="0" t="0" r="0" b="4445"/>
            <wp:wrapSquare wrapText="bothSides"/>
            <wp:docPr id="2005285622" name="Imagem 9" descr="Uma imagem com Gráficos, círculo, design, criativida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285622" name="Imagem 9" descr="Uma imagem com Gráficos, círculo, design, criatividade&#10;&#10;Descrição gerada automaticamente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4EF">
        <w:rPr>
          <w:noProof/>
        </w:rPr>
        <w:drawing>
          <wp:anchor distT="0" distB="0" distL="114300" distR="114300" simplePos="0" relativeHeight="251670594" behindDoc="0" locked="0" layoutInCell="1" allowOverlap="1" wp14:anchorId="58C2A4EC" wp14:editId="0CE7C972">
            <wp:simplePos x="0" y="0"/>
            <wp:positionH relativeFrom="column">
              <wp:posOffset>670560</wp:posOffset>
            </wp:positionH>
            <wp:positionV relativeFrom="paragraph">
              <wp:posOffset>169545</wp:posOffset>
            </wp:positionV>
            <wp:extent cx="961200" cy="975600"/>
            <wp:effectExtent l="0" t="0" r="0" b="0"/>
            <wp:wrapSquare wrapText="bothSides"/>
            <wp:docPr id="1254687342" name="Imagem 11" descr="Uma imagem com flor, criativida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687342" name="Imagem 11" descr="Uma imagem com flor, criatividade&#10;&#10;Descrição gerada automaticamente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61200" cy="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C5F">
        <w:rPr>
          <w:b/>
          <w:bCs/>
          <w:color w:val="C00000"/>
        </w:rPr>
        <w:t>2</w:t>
      </w:r>
      <w:r w:rsidR="00BB4C5F" w:rsidRPr="00720B1B">
        <w:rPr>
          <w:b/>
          <w:bCs/>
          <w:color w:val="C00000"/>
        </w:rPr>
        <w:t>.1.</w:t>
      </w:r>
      <w:r w:rsidR="00BB4C5F">
        <w:tab/>
      </w:r>
      <w:r w:rsidR="00BB4C5F">
        <w:tab/>
      </w:r>
      <w:r w:rsidR="00BB4C5F">
        <w:tab/>
      </w:r>
      <w:r w:rsidR="00BB4C5F">
        <w:tab/>
      </w:r>
      <w:r w:rsidR="00BB4C5F">
        <w:tab/>
      </w:r>
      <w:r w:rsidR="00BB4C5F">
        <w:tab/>
      </w:r>
      <w:r w:rsidR="00BB4C5F">
        <w:rPr>
          <w:b/>
          <w:bCs/>
          <w:color w:val="C00000"/>
        </w:rPr>
        <w:t>2</w:t>
      </w:r>
      <w:r w:rsidR="00BB4C5F" w:rsidRPr="00720B1B">
        <w:rPr>
          <w:b/>
          <w:bCs/>
          <w:color w:val="C00000"/>
        </w:rPr>
        <w:t>.2.</w:t>
      </w:r>
      <w:r w:rsidR="00BB4C5F">
        <w:tab/>
      </w:r>
      <w:r w:rsidR="00BB4C5F">
        <w:tab/>
      </w:r>
      <w:r w:rsidR="00BB4C5F">
        <w:tab/>
      </w:r>
      <w:r w:rsidR="00BB4C5F">
        <w:tab/>
      </w:r>
      <w:r w:rsidR="00BB4C5F">
        <w:tab/>
      </w:r>
      <w:r w:rsidR="00BB4C5F">
        <w:rPr>
          <w:b/>
          <w:bCs/>
          <w:color w:val="C00000"/>
        </w:rPr>
        <w:t>2</w:t>
      </w:r>
      <w:r w:rsidR="00BB4C5F" w:rsidRPr="00720B1B">
        <w:rPr>
          <w:b/>
          <w:bCs/>
          <w:color w:val="C00000"/>
        </w:rPr>
        <w:t>.3</w:t>
      </w:r>
    </w:p>
    <w:p w14:paraId="7724CD1E" w14:textId="77EFE6E8" w:rsidR="00BB4C5F" w:rsidRDefault="00B56738" w:rsidP="00B56738">
      <w:pPr>
        <w:tabs>
          <w:tab w:val="left" w:pos="7575"/>
        </w:tabs>
        <w:ind w:left="1134" w:hanging="567"/>
      </w:pPr>
      <w:r>
        <w:tab/>
      </w:r>
    </w:p>
    <w:p w14:paraId="31E5E1D1" w14:textId="6DA308D6" w:rsidR="00BB4C5F" w:rsidRDefault="00B56738" w:rsidP="00B56738">
      <w:pPr>
        <w:tabs>
          <w:tab w:val="left" w:pos="7695"/>
        </w:tabs>
        <w:ind w:left="1134" w:hanging="567"/>
      </w:pPr>
      <w:r>
        <w:tab/>
      </w:r>
    </w:p>
    <w:p w14:paraId="4A1EB0CD" w14:textId="705F1264" w:rsidR="00BB4C5F" w:rsidRDefault="00BB4C5F" w:rsidP="00676B85">
      <w:pPr>
        <w:ind w:left="1134" w:hanging="567"/>
      </w:pPr>
    </w:p>
    <w:p w14:paraId="3D6DD327" w14:textId="225D1C75" w:rsidR="008304EF" w:rsidRDefault="008304EF" w:rsidP="00803614">
      <w:pPr>
        <w:rPr>
          <w:b/>
          <w:color w:val="C00000"/>
          <w:sz w:val="28"/>
          <w:szCs w:val="28"/>
        </w:rPr>
      </w:pPr>
    </w:p>
    <w:p w14:paraId="27C711AC" w14:textId="135A2EF8" w:rsidR="00676B85" w:rsidRDefault="00803614" w:rsidP="008304EF">
      <w:pPr>
        <w:spacing w:before="120" w:after="120"/>
        <w:rPr>
          <w:b/>
          <w:color w:val="C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522" behindDoc="0" locked="0" layoutInCell="1" allowOverlap="1" wp14:anchorId="7BE9C3CE" wp14:editId="27F43969">
            <wp:simplePos x="0" y="0"/>
            <wp:positionH relativeFrom="column">
              <wp:posOffset>4956810</wp:posOffset>
            </wp:positionH>
            <wp:positionV relativeFrom="paragraph">
              <wp:posOffset>429895</wp:posOffset>
            </wp:positionV>
            <wp:extent cx="1612265" cy="1800860"/>
            <wp:effectExtent l="0" t="0" r="6985" b="8890"/>
            <wp:wrapSquare wrapText="bothSides"/>
            <wp:docPr id="1649449653" name="Imagem 8" descr="Uma imagem com origami, diagrama, file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49653" name="Imagem 8" descr="Uma imagem com origami, diagrama, file, design&#10;&#10;Descrição gerada automaticamente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B85" w:rsidRPr="000B3D68">
        <w:rPr>
          <w:b/>
          <w:color w:val="C00000"/>
          <w:sz w:val="28"/>
          <w:szCs w:val="28"/>
        </w:rPr>
        <w:t xml:space="preserve">Questão-aula </w:t>
      </w:r>
      <w:r w:rsidR="00485DA3">
        <w:rPr>
          <w:b/>
          <w:color w:val="C00000"/>
          <w:sz w:val="28"/>
          <w:szCs w:val="28"/>
        </w:rPr>
        <w:t>10</w:t>
      </w:r>
    </w:p>
    <w:p w14:paraId="1AFDBB58" w14:textId="1C7D70B9" w:rsidR="00676B85" w:rsidRPr="00A10635" w:rsidRDefault="00676B85" w:rsidP="00676B85">
      <w:pPr>
        <w:ind w:left="567" w:hanging="567"/>
      </w:pPr>
      <w:r w:rsidRPr="000B3D68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4AAA769E" wp14:editId="51A417C0">
                <wp:extent cx="216000" cy="216000"/>
                <wp:effectExtent l="0" t="0" r="0" b="0"/>
                <wp:docPr id="1993943031" name="Oval 1993943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5F6363" w14:textId="77777777" w:rsidR="00676B85" w:rsidRPr="00086D19" w:rsidRDefault="00676B85" w:rsidP="00676B8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AA769E" id="Oval 1993943031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35F6363" w14:textId="77777777" w:rsidR="00676B85" w:rsidRPr="00086D19" w:rsidRDefault="00676B85" w:rsidP="00676B8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sz w:val="24"/>
          <w:szCs w:val="24"/>
        </w:rPr>
        <w:tab/>
      </w:r>
      <w:r w:rsidR="00D44E11" w:rsidRPr="00A10635">
        <w:t>Observa a rosácea da figura ao lado</w:t>
      </w:r>
      <w:r w:rsidRPr="00A10635">
        <w:t>.</w:t>
      </w:r>
    </w:p>
    <w:p w14:paraId="1308D9DE" w14:textId="2426E544" w:rsidR="00676B85" w:rsidRDefault="00676B85" w:rsidP="00676B85">
      <w:pPr>
        <w:ind w:left="1134" w:hanging="567"/>
      </w:pPr>
      <w:r w:rsidRPr="00720B1B">
        <w:rPr>
          <w:b/>
          <w:bCs/>
          <w:color w:val="C00000"/>
        </w:rPr>
        <w:t>1.1.</w:t>
      </w:r>
      <w:r>
        <w:tab/>
        <w:t xml:space="preserve">Qual é </w:t>
      </w:r>
      <w:r w:rsidR="005C35D2">
        <w:t>o ângulo mínimo de rotação da rosácea?</w:t>
      </w:r>
      <w:r w:rsidR="0047282B" w:rsidRPr="0047282B">
        <w:rPr>
          <w:noProof/>
        </w:rPr>
        <w:t xml:space="preserve"> </w:t>
      </w:r>
    </w:p>
    <w:p w14:paraId="559AC448" w14:textId="586A9AFF" w:rsidR="00676B85" w:rsidRDefault="00676B85" w:rsidP="00676B85">
      <w:pPr>
        <w:ind w:left="1134" w:hanging="567"/>
      </w:pPr>
      <w:r w:rsidRPr="00720B1B">
        <w:rPr>
          <w:b/>
          <w:bCs/>
          <w:color w:val="C00000"/>
        </w:rPr>
        <w:t>1.2.</w:t>
      </w:r>
      <w:r>
        <w:tab/>
        <w:t xml:space="preserve">Qual é o transformado do </w:t>
      </w:r>
      <w:proofErr w:type="gramStart"/>
      <w:r>
        <w:t>ponto</w:t>
      </w:r>
      <w:r w:rsidR="007369F3">
        <w:t xml:space="preserve">  </w:t>
      </w:r>
      <w:r w:rsidR="007369F3" w:rsidRPr="007369F3">
        <w:rPr>
          <w:i/>
          <w:iCs/>
        </w:rPr>
        <w:t>A</w:t>
      </w:r>
      <w:proofErr w:type="gramEnd"/>
      <w:r w:rsidR="007369F3">
        <w:t xml:space="preserve">  </w:t>
      </w:r>
      <w:r>
        <w:t>pela rotação de centro</w:t>
      </w:r>
      <w:r w:rsidR="007369F3">
        <w:t xml:space="preserve">  </w:t>
      </w:r>
      <w:r w:rsidR="007369F3" w:rsidRPr="007369F3">
        <w:rPr>
          <w:i/>
          <w:iCs/>
        </w:rPr>
        <w:t>O</w:t>
      </w:r>
      <w:r w:rsidR="007369F3">
        <w:t xml:space="preserve">  </w:t>
      </w:r>
      <w:r>
        <w:t xml:space="preserve">e amplitude </w:t>
      </w:r>
      <w:r w:rsidR="007369F3">
        <w:t xml:space="preserve"> </w:t>
      </w:r>
      <w:r>
        <w:t xml:space="preserve">120º </w:t>
      </w:r>
      <w:r w:rsidR="007369F3">
        <w:t xml:space="preserve"> </w:t>
      </w:r>
      <w:r w:rsidR="006B0F45">
        <w:t>de</w:t>
      </w:r>
      <w:r>
        <w:t xml:space="preserve"> sentido </w:t>
      </w:r>
      <w:r w:rsidR="009C16F5">
        <w:t>negativo</w:t>
      </w:r>
      <w:r>
        <w:t>?</w:t>
      </w:r>
    </w:p>
    <w:p w14:paraId="2D68E58F" w14:textId="1A6C3F3C" w:rsidR="00676B85" w:rsidRDefault="00676B85" w:rsidP="00676B85">
      <w:pPr>
        <w:ind w:left="1134" w:hanging="567"/>
      </w:pPr>
      <w:r w:rsidRPr="00720B1B">
        <w:rPr>
          <w:b/>
          <w:bCs/>
          <w:color w:val="C00000"/>
        </w:rPr>
        <w:t>1.3.</w:t>
      </w:r>
      <w:r>
        <w:tab/>
      </w:r>
      <w:r w:rsidR="009C16F5">
        <w:t xml:space="preserve">Indica o ângulo </w:t>
      </w:r>
      <w:r w:rsidR="00C306D3">
        <w:t xml:space="preserve">de sentido negativo </w:t>
      </w:r>
      <w:r w:rsidR="009C16F5">
        <w:t>da rotação</w:t>
      </w:r>
      <w:r w:rsidR="00C306D3">
        <w:t xml:space="preserve"> </w:t>
      </w:r>
      <w:r w:rsidR="005179F7">
        <w:t xml:space="preserve">de </w:t>
      </w:r>
      <w:proofErr w:type="gramStart"/>
      <w:r w:rsidR="005179F7">
        <w:t>centro</w:t>
      </w:r>
      <w:r w:rsidR="007369F3">
        <w:t xml:space="preserve">  </w:t>
      </w:r>
      <w:r w:rsidR="007369F3" w:rsidRPr="007369F3">
        <w:rPr>
          <w:i/>
          <w:iCs/>
        </w:rPr>
        <w:t>O</w:t>
      </w:r>
      <w:proofErr w:type="gramEnd"/>
      <w:r w:rsidR="007369F3">
        <w:t xml:space="preserve">  </w:t>
      </w:r>
      <w:r w:rsidR="00C306D3">
        <w:t>que transforma o ponto</w:t>
      </w:r>
      <w:r w:rsidR="007369F3">
        <w:t xml:space="preserve">  </w:t>
      </w:r>
      <w:r w:rsidR="007369F3" w:rsidRPr="007369F3">
        <w:rPr>
          <w:i/>
          <w:iCs/>
        </w:rPr>
        <w:t>A</w:t>
      </w:r>
      <w:r w:rsidR="007369F3">
        <w:t xml:space="preserve">  </w:t>
      </w:r>
      <w:r w:rsidR="00C306D3">
        <w:t>no ponto</w:t>
      </w:r>
      <w:r w:rsidR="007369F3">
        <w:t xml:space="preserve">  </w:t>
      </w:r>
      <w:r w:rsidR="007369F3" w:rsidRPr="007369F3">
        <w:rPr>
          <w:i/>
          <w:iCs/>
        </w:rPr>
        <w:t>C</w:t>
      </w:r>
      <w:r w:rsidR="007369F3">
        <w:t xml:space="preserve"> </w:t>
      </w:r>
      <w:r w:rsidR="00EE5585">
        <w:t>.</w:t>
      </w:r>
    </w:p>
    <w:p w14:paraId="2C3B6BE7" w14:textId="69645223" w:rsidR="00676B85" w:rsidRDefault="007F7B30" w:rsidP="008304EF">
      <w:pPr>
        <w:ind w:left="1134" w:hanging="567"/>
      </w:pPr>
      <w:r w:rsidRPr="00720B1B">
        <w:rPr>
          <w:b/>
          <w:bCs/>
          <w:color w:val="C00000"/>
        </w:rPr>
        <w:t>1.</w:t>
      </w:r>
      <w:r w:rsidR="000E158D">
        <w:rPr>
          <w:b/>
          <w:bCs/>
          <w:color w:val="C00000"/>
        </w:rPr>
        <w:t>4</w:t>
      </w:r>
      <w:r w:rsidRPr="00720B1B">
        <w:rPr>
          <w:b/>
          <w:bCs/>
          <w:color w:val="C00000"/>
        </w:rPr>
        <w:t>.</w:t>
      </w:r>
      <w:r>
        <w:tab/>
      </w:r>
      <w:r w:rsidR="000E158D">
        <w:t>Qual é a amplitude do</w:t>
      </w:r>
      <w:r>
        <w:t xml:space="preserve"> ângulo da rotação de </w:t>
      </w:r>
      <w:proofErr w:type="gramStart"/>
      <w:r>
        <w:t>centro</w:t>
      </w:r>
      <w:r w:rsidR="007369F3">
        <w:t xml:space="preserve">  </w:t>
      </w:r>
      <w:r w:rsidR="007369F3" w:rsidRPr="007369F3">
        <w:rPr>
          <w:i/>
          <w:iCs/>
        </w:rPr>
        <w:t>O</w:t>
      </w:r>
      <w:proofErr w:type="gramEnd"/>
      <w:r w:rsidR="007369F3">
        <w:t xml:space="preserve">  </w:t>
      </w:r>
      <w:r>
        <w:t xml:space="preserve">que transforma o </w:t>
      </w:r>
      <w:r w:rsidR="00A35B40">
        <w:t>segmento de reta</w:t>
      </w:r>
      <w:r w:rsidR="00174442">
        <w:t xml:space="preserve"> </w:t>
      </w:r>
      <w:r w:rsidR="00174442" w:rsidRPr="00174442">
        <w:rPr>
          <w:position w:val="-14"/>
        </w:rPr>
        <w:object w:dxaOrig="520" w:dyaOrig="380" w14:anchorId="15E811A2">
          <v:shape id="_x0000_i1038" type="#_x0000_t75" style="width:25.5pt;height:19.5pt" o:ole="">
            <v:imagedata r:id="rId64" o:title=""/>
          </v:shape>
          <o:OLEObject Type="Embed" ProgID="Equation.DSMT4" ShapeID="_x0000_i1038" DrawAspect="Content" ObjectID="_1751878264" r:id="rId65"/>
        </w:object>
      </w:r>
      <w:r w:rsidR="00174442">
        <w:t xml:space="preserve"> no segmento de reta </w:t>
      </w:r>
      <w:r w:rsidR="004904E7" w:rsidRPr="00174442">
        <w:rPr>
          <w:position w:val="-14"/>
        </w:rPr>
        <w:object w:dxaOrig="540" w:dyaOrig="380" w14:anchorId="24AB3A48">
          <v:shape id="_x0000_i1039" type="#_x0000_t75" style="width:26.25pt;height:19.5pt" o:ole="">
            <v:imagedata r:id="rId66" o:title=""/>
          </v:shape>
          <o:OLEObject Type="Embed" ProgID="Equation.DSMT4" ShapeID="_x0000_i1039" DrawAspect="Content" ObjectID="_1751878265" r:id="rId67"/>
        </w:object>
      </w:r>
      <w:r>
        <w:t>?</w:t>
      </w:r>
    </w:p>
    <w:p w14:paraId="3FA44006" w14:textId="6C7F7F7E" w:rsidR="000B3D68" w:rsidRPr="00E94C4D" w:rsidRDefault="000B3D68" w:rsidP="00E94C4D">
      <w:pPr>
        <w:spacing w:line="240" w:lineRule="auto"/>
        <w:rPr>
          <w:b/>
        </w:rPr>
      </w:pPr>
    </w:p>
    <w:p w14:paraId="77760616" w14:textId="4EA87A59" w:rsidR="006007F2" w:rsidRPr="00E3612D" w:rsidRDefault="00A729CC" w:rsidP="00D4480A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t>Miniteste</w:t>
      </w:r>
      <w:proofErr w:type="spellEnd"/>
      <w:r>
        <w:rPr>
          <w:lang w:val="pt-PT"/>
        </w:rPr>
        <w:t xml:space="preserve"> 1</w:t>
      </w:r>
      <w:r w:rsidR="006007F2">
        <w:rPr>
          <w:lang w:val="pt-PT"/>
        </w:rPr>
        <w:t xml:space="preserve"> – </w:t>
      </w:r>
      <w:r w:rsidR="006902A2" w:rsidRPr="005240D4">
        <w:rPr>
          <w:lang w:val="pt-PT"/>
        </w:rPr>
        <w:t>Polígonos. Ângulos complementares e ângulos suplementares</w:t>
      </w:r>
    </w:p>
    <w:p w14:paraId="05D47A33" w14:textId="77777777" w:rsidR="006007F2" w:rsidRPr="001F156B" w:rsidRDefault="006007F2" w:rsidP="006007F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22B3851" wp14:editId="2F1C690C">
                <wp:extent cx="6119640" cy="792000"/>
                <wp:effectExtent l="12700" t="12700" r="14605" b="8255"/>
                <wp:docPr id="335" name="Caixa de texto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47BFEAD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6B2F9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0EA1A9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25C7B07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E8A2F2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7832EFA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A20F08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276B3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48F77F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4B86C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7F1AC7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27F6E88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21A03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0BDB83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F0E44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72D176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DA68E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643DDC2" w14:textId="77777777" w:rsidR="000577B2" w:rsidRPr="0005099D" w:rsidRDefault="000577B2" w:rsidP="006007F2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2B3851" id="Caixa de texto 335" o:spid="_x0000_s104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s2MRw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hkQhQHjaQ3lG1iz0A+UM39TYwZY5/8wsThA2jVvh&#10;n/CQCrBIGCxKKrA///Ye8CgseilpcSIL6n4cmRWUqC8aJc/uA3/ExwsaNhrTyCrZX171sVkBNpzh&#10;3hkezYD16mJKC80rLs0yZEMX0xxzFtRfzJXv9wOXjovlMoJwWA3zW70zPIQOhAVJXrpXZs0gnkfZ&#10;H+Eysyx/I1+P7QVcHj3IOmp7Y3OYNhz0KNKwlGGTfr9H1O2vY/EL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dRs2M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47BFEAD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6B2F9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E0EA1A9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25C7B07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0E8A2F2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7832EFA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8A20F08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276B3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F48F77F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4B86C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57F1AC7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27F6E88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521A03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60BDB83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F0E44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72D176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ADA68E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643DDC2" w14:textId="77777777" w:rsidR="000577B2" w:rsidRPr="0005099D" w:rsidRDefault="000577B2" w:rsidP="006007F2"/>
                  </w:txbxContent>
                </v:textbox>
                <w10:anchorlock/>
              </v:roundrect>
            </w:pict>
          </mc:Fallback>
        </mc:AlternateContent>
      </w:r>
    </w:p>
    <w:p w14:paraId="452BB1E2" w14:textId="77777777" w:rsidR="004E61F2" w:rsidRDefault="004E61F2" w:rsidP="00311D51"/>
    <w:p w14:paraId="6D304800" w14:textId="0A24820C" w:rsidR="00331001" w:rsidRDefault="006007F2" w:rsidP="00311D51"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16BB89" wp14:editId="4B424EE8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00C842" w14:textId="2FC814E9" w:rsidR="000577B2" w:rsidRPr="00086D19" w:rsidRDefault="000577B2" w:rsidP="006007F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311D5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16BB89" id="Oval 336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00C842" w14:textId="2FC814E9" w:rsidR="000577B2" w:rsidRPr="00086D19" w:rsidRDefault="000577B2" w:rsidP="006007F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311D51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D59F1">
        <w:tab/>
      </w:r>
      <w:r w:rsidR="00311D51">
        <w:t>Qual dos seguintes polígonos é um polí</w:t>
      </w:r>
      <w:r w:rsidR="00654590">
        <w:t>gon</w:t>
      </w:r>
      <w:r w:rsidR="00311D51">
        <w:t>o c</w:t>
      </w:r>
      <w:r w:rsidR="00A15C7C">
        <w:t>ôncavo?</w:t>
      </w:r>
    </w:p>
    <w:p w14:paraId="72827FCB" w14:textId="07858853" w:rsidR="009D316D" w:rsidRDefault="00E46DEA" w:rsidP="006745AD">
      <w:pPr>
        <w:ind w:left="567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2642" behindDoc="0" locked="0" layoutInCell="1" allowOverlap="1" wp14:anchorId="4A293569" wp14:editId="35A60925">
            <wp:simplePos x="0" y="0"/>
            <wp:positionH relativeFrom="column">
              <wp:posOffset>2127885</wp:posOffset>
            </wp:positionH>
            <wp:positionV relativeFrom="paragraph">
              <wp:posOffset>163195</wp:posOffset>
            </wp:positionV>
            <wp:extent cx="786130" cy="1082040"/>
            <wp:effectExtent l="0" t="0" r="0" b="3810"/>
            <wp:wrapSquare wrapText="bothSides"/>
            <wp:docPr id="1647961256" name="Imagem 13" descr="Uma imagem com amarelo, Retângulo, Produto em papel, envelop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961256" name="Imagem 13" descr="Uma imagem com amarelo, Retângulo, Produto em papel, envelope&#10;&#10;Descrição gerada automaticamente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90" behindDoc="0" locked="0" layoutInCell="1" allowOverlap="1" wp14:anchorId="1D099D47" wp14:editId="28CB7B8F">
            <wp:simplePos x="0" y="0"/>
            <wp:positionH relativeFrom="column">
              <wp:posOffset>5082331</wp:posOffset>
            </wp:positionH>
            <wp:positionV relativeFrom="paragraph">
              <wp:posOffset>121285</wp:posOffset>
            </wp:positionV>
            <wp:extent cx="972185" cy="1082040"/>
            <wp:effectExtent l="0" t="0" r="0" b="3810"/>
            <wp:wrapSquare wrapText="bothSides"/>
            <wp:docPr id="450547004" name="Imagem 15" descr="Uma imagem com triângulo, Lilá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47004" name="Imagem 15" descr="Uma imagem com triângulo, Lilás&#10;&#10;Descrição gerada automaticamente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618" behindDoc="0" locked="0" layoutInCell="1" allowOverlap="1" wp14:anchorId="7C9A1D0B" wp14:editId="2B9B4EA0">
            <wp:simplePos x="0" y="0"/>
            <wp:positionH relativeFrom="column">
              <wp:posOffset>641985</wp:posOffset>
            </wp:positionH>
            <wp:positionV relativeFrom="paragraph">
              <wp:posOffset>172720</wp:posOffset>
            </wp:positionV>
            <wp:extent cx="987425" cy="1082040"/>
            <wp:effectExtent l="0" t="0" r="3175" b="3810"/>
            <wp:wrapSquare wrapText="bothSides"/>
            <wp:docPr id="1210071493" name="Imagem 12" descr="Uma imagem com Retângulo, file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071493" name="Imagem 12" descr="Uma imagem com Retângulo, file, design&#10;&#10;Descrição gerada automaticamente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16D" w:rsidRPr="00BD11B0">
        <w:rPr>
          <w:b/>
          <w:bCs/>
        </w:rPr>
        <w:t>(A)</w:t>
      </w:r>
      <w:r w:rsidR="00BA7BD5">
        <w:rPr>
          <w:bCs/>
        </w:rPr>
        <w:tab/>
      </w:r>
      <w:r w:rsidR="00BA7BD5">
        <w:rPr>
          <w:bCs/>
        </w:rPr>
        <w:tab/>
      </w:r>
      <w:r w:rsidR="00654590">
        <w:rPr>
          <w:bCs/>
        </w:rPr>
        <w:tab/>
      </w:r>
      <w:r w:rsidR="009D316D" w:rsidRPr="00BD11B0">
        <w:rPr>
          <w:b/>
          <w:bCs/>
        </w:rPr>
        <w:tab/>
        <w:t>(B)</w:t>
      </w:r>
      <w:r w:rsidR="009D316D" w:rsidRPr="00BD11B0">
        <w:rPr>
          <w:bCs/>
        </w:rPr>
        <w:tab/>
      </w:r>
      <w:r w:rsidR="009D316D" w:rsidRPr="00BD11B0">
        <w:rPr>
          <w:bCs/>
        </w:rPr>
        <w:tab/>
      </w:r>
      <w:r w:rsidR="00654590">
        <w:rPr>
          <w:bCs/>
        </w:rPr>
        <w:tab/>
      </w:r>
      <w:r w:rsidR="009D316D" w:rsidRPr="00BD11B0">
        <w:rPr>
          <w:bCs/>
        </w:rPr>
        <w:tab/>
      </w:r>
      <w:r w:rsidR="009D316D" w:rsidRPr="00BD11B0">
        <w:rPr>
          <w:b/>
          <w:bCs/>
        </w:rPr>
        <w:t>(C)</w:t>
      </w:r>
      <w:r w:rsidR="009D316D" w:rsidRPr="00BD11B0">
        <w:rPr>
          <w:b/>
          <w:bCs/>
        </w:rPr>
        <w:tab/>
      </w:r>
      <w:r w:rsidR="009D316D" w:rsidRPr="00BD11B0">
        <w:rPr>
          <w:b/>
          <w:bCs/>
        </w:rPr>
        <w:tab/>
      </w:r>
      <w:r w:rsidR="00654590">
        <w:rPr>
          <w:b/>
          <w:bCs/>
        </w:rPr>
        <w:tab/>
      </w:r>
      <w:r w:rsidR="002B5C1E">
        <w:rPr>
          <w:b/>
          <w:bCs/>
        </w:rPr>
        <w:tab/>
      </w:r>
      <w:r w:rsidR="009D316D" w:rsidRPr="00BD11B0">
        <w:rPr>
          <w:b/>
          <w:bCs/>
        </w:rPr>
        <w:t>(D)</w:t>
      </w:r>
    </w:p>
    <w:p w14:paraId="606C4C9A" w14:textId="0A1A42BA" w:rsidR="00654590" w:rsidRDefault="00E46DEA" w:rsidP="00750546">
      <w:pPr>
        <w:spacing w:after="200"/>
        <w:ind w:left="1134"/>
      </w:pPr>
      <w:r>
        <w:rPr>
          <w:noProof/>
        </w:rPr>
        <w:drawing>
          <wp:anchor distT="0" distB="0" distL="114300" distR="114300" simplePos="0" relativeHeight="251673666" behindDoc="0" locked="0" layoutInCell="1" allowOverlap="1" wp14:anchorId="464AACD5" wp14:editId="0420AE76">
            <wp:simplePos x="0" y="0"/>
            <wp:positionH relativeFrom="column">
              <wp:posOffset>3448685</wp:posOffset>
            </wp:positionH>
            <wp:positionV relativeFrom="paragraph">
              <wp:posOffset>33655</wp:posOffset>
            </wp:positionV>
            <wp:extent cx="1084580" cy="847090"/>
            <wp:effectExtent l="0" t="0" r="1270" b="0"/>
            <wp:wrapSquare wrapText="bothSides"/>
            <wp:docPr id="813867874" name="Imagem 14" descr="Uma imagem com verde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867874" name="Imagem 14" descr="Uma imagem com verde, design&#10;&#10;Descrição gerada automaticamente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0FF1F" w14:textId="24D1AE22" w:rsidR="00E46DEA" w:rsidRDefault="00E46DEA" w:rsidP="00750546">
      <w:pPr>
        <w:spacing w:after="200"/>
        <w:ind w:left="1134"/>
      </w:pPr>
    </w:p>
    <w:p w14:paraId="53E3C59E" w14:textId="77777777" w:rsidR="00E46DEA" w:rsidRDefault="00E46DEA" w:rsidP="00750546">
      <w:pPr>
        <w:spacing w:after="200"/>
        <w:ind w:left="1134"/>
      </w:pPr>
    </w:p>
    <w:p w14:paraId="6B8523DE" w14:textId="518831D3" w:rsidR="008074D5" w:rsidRDefault="006007F2" w:rsidP="00750546">
      <w:r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6A6132EC" wp14:editId="6BC1A9D1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9913E0" w14:textId="66F2DA16" w:rsidR="000577B2" w:rsidRPr="00E4687D" w:rsidRDefault="000577B2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721707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6132EC" id="Oval 337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US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0O/k0zpaQP18TGwAP3gRC9vDf7NOxHTowg4KUgA&#10;nP70gIe20FUcBomzBsKP197JHgmMWs46nLyKx+87ERRn9otDatOYjkIYhc0ouF27AmTEDPeKl1lE&#10;h5DsKOoA7TMuhSVFQZVwEmNVXKYwXlap3wC4VqRaLrMZjqMX6c6tvSRwaixR8+nwLIIfKJyQ+/cw&#10;TuULGve25OlguUugTeb4qY9Dy3GUM3eGtUO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rRFE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D9913E0" w14:textId="66F2DA16" w:rsidR="000577B2" w:rsidRPr="00E4687D" w:rsidRDefault="000577B2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721707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D59F1">
        <w:tab/>
      </w:r>
      <w:r w:rsidR="00721707">
        <w:t>Qual dos seguintes polígonos é um quadrilátero?</w:t>
      </w:r>
    </w:p>
    <w:p w14:paraId="30B490A7" w14:textId="49F6A2A8" w:rsidR="00721707" w:rsidRDefault="000659EB" w:rsidP="00653DE1">
      <w:pPr>
        <w:ind w:left="567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01314" behindDoc="0" locked="0" layoutInCell="1" allowOverlap="1" wp14:anchorId="58FA54E4" wp14:editId="40A8AA84">
            <wp:simplePos x="0" y="0"/>
            <wp:positionH relativeFrom="margin">
              <wp:posOffset>5039995</wp:posOffset>
            </wp:positionH>
            <wp:positionV relativeFrom="paragraph">
              <wp:posOffset>118745</wp:posOffset>
            </wp:positionV>
            <wp:extent cx="1082040" cy="1005840"/>
            <wp:effectExtent l="0" t="0" r="3810" b="3810"/>
            <wp:wrapSquare wrapText="bothSides"/>
            <wp:docPr id="1307672264" name="Imagem 40" descr="Uma imagem com Lilás, cor-de-rosa, rox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672264" name="Imagem 40" descr="Uma imagem com Lilás, cor-de-rosa, roxo, design&#10;&#10;Descrição gerada automaticamente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DEA">
        <w:rPr>
          <w:noProof/>
        </w:rPr>
        <w:drawing>
          <wp:anchor distT="0" distB="0" distL="114300" distR="114300" simplePos="0" relativeHeight="251676738" behindDoc="0" locked="0" layoutInCell="1" allowOverlap="1" wp14:anchorId="6A8627F9" wp14:editId="12EF7207">
            <wp:simplePos x="0" y="0"/>
            <wp:positionH relativeFrom="column">
              <wp:posOffset>3518535</wp:posOffset>
            </wp:positionH>
            <wp:positionV relativeFrom="paragraph">
              <wp:posOffset>213995</wp:posOffset>
            </wp:positionV>
            <wp:extent cx="1084580" cy="975360"/>
            <wp:effectExtent l="0" t="0" r="1270" b="0"/>
            <wp:wrapSquare wrapText="bothSides"/>
            <wp:docPr id="2123645295" name="Imagem 18" descr="Uma imagem com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645295" name="Imagem 18" descr="Uma imagem com design&#10;&#10;Descrição gerada automaticamente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DEA">
        <w:rPr>
          <w:noProof/>
        </w:rPr>
        <w:drawing>
          <wp:anchor distT="0" distB="0" distL="114300" distR="114300" simplePos="0" relativeHeight="251677762" behindDoc="0" locked="0" layoutInCell="1" allowOverlap="1" wp14:anchorId="2464C44B" wp14:editId="4B77E9E4">
            <wp:simplePos x="0" y="0"/>
            <wp:positionH relativeFrom="column">
              <wp:posOffset>2010410</wp:posOffset>
            </wp:positionH>
            <wp:positionV relativeFrom="paragraph">
              <wp:posOffset>242570</wp:posOffset>
            </wp:positionV>
            <wp:extent cx="1082040" cy="984250"/>
            <wp:effectExtent l="0" t="0" r="3810" b="6350"/>
            <wp:wrapSquare wrapText="bothSides"/>
            <wp:docPr id="586540305" name="Imagem 17" descr="Uma imagem com file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540305" name="Imagem 17" descr="Uma imagem com file, design&#10;&#10;Descrição gerada automaticamente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DEA">
        <w:rPr>
          <w:noProof/>
        </w:rPr>
        <w:drawing>
          <wp:anchor distT="0" distB="0" distL="114300" distR="114300" simplePos="0" relativeHeight="251675714" behindDoc="0" locked="0" layoutInCell="1" allowOverlap="1" wp14:anchorId="43907568" wp14:editId="68DC06CF">
            <wp:simplePos x="0" y="0"/>
            <wp:positionH relativeFrom="column">
              <wp:posOffset>641985</wp:posOffset>
            </wp:positionH>
            <wp:positionV relativeFrom="paragraph">
              <wp:posOffset>185420</wp:posOffset>
            </wp:positionV>
            <wp:extent cx="1029970" cy="1082040"/>
            <wp:effectExtent l="0" t="0" r="0" b="3810"/>
            <wp:wrapSquare wrapText="bothSides"/>
            <wp:docPr id="905026315" name="Imagem 16" descr="Uma imagem com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26315" name="Imagem 16" descr="Uma imagem com triângulo&#10;&#10;Descrição gerada automaticamente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707" w:rsidRPr="00BD11B0">
        <w:rPr>
          <w:b/>
          <w:bCs/>
        </w:rPr>
        <w:t>(A)</w:t>
      </w:r>
      <w:r w:rsidR="00721707">
        <w:rPr>
          <w:bCs/>
        </w:rPr>
        <w:tab/>
      </w:r>
      <w:r w:rsidR="00721707">
        <w:rPr>
          <w:bCs/>
        </w:rPr>
        <w:tab/>
      </w:r>
      <w:r w:rsidR="00721707">
        <w:rPr>
          <w:bCs/>
        </w:rPr>
        <w:tab/>
      </w:r>
      <w:r w:rsidR="00721707" w:rsidRPr="00BD11B0">
        <w:rPr>
          <w:b/>
          <w:bCs/>
        </w:rPr>
        <w:tab/>
        <w:t>(B)</w:t>
      </w:r>
      <w:r w:rsidR="00721707" w:rsidRPr="00BD11B0">
        <w:rPr>
          <w:bCs/>
        </w:rPr>
        <w:tab/>
      </w:r>
      <w:r w:rsidR="00721707" w:rsidRPr="00BD11B0">
        <w:rPr>
          <w:bCs/>
        </w:rPr>
        <w:tab/>
      </w:r>
      <w:r w:rsidR="00721707">
        <w:rPr>
          <w:bCs/>
        </w:rPr>
        <w:tab/>
      </w:r>
      <w:r w:rsidR="00721707" w:rsidRPr="00BD11B0">
        <w:rPr>
          <w:bCs/>
        </w:rPr>
        <w:tab/>
      </w:r>
      <w:r w:rsidR="00721707" w:rsidRPr="00BD11B0">
        <w:rPr>
          <w:b/>
          <w:bCs/>
        </w:rPr>
        <w:t>(C)</w:t>
      </w:r>
      <w:r w:rsidR="00721707" w:rsidRPr="00BD11B0">
        <w:rPr>
          <w:b/>
          <w:bCs/>
        </w:rPr>
        <w:tab/>
      </w:r>
      <w:r w:rsidR="00721707" w:rsidRPr="00BD11B0">
        <w:rPr>
          <w:b/>
          <w:bCs/>
        </w:rPr>
        <w:tab/>
      </w:r>
      <w:r w:rsidR="00721707">
        <w:rPr>
          <w:b/>
          <w:bCs/>
        </w:rPr>
        <w:tab/>
      </w:r>
      <w:r w:rsidR="00721707">
        <w:rPr>
          <w:b/>
          <w:bCs/>
        </w:rPr>
        <w:tab/>
      </w:r>
      <w:r w:rsidR="00721707" w:rsidRPr="00BD11B0">
        <w:rPr>
          <w:b/>
          <w:bCs/>
        </w:rPr>
        <w:t>(D)</w:t>
      </w:r>
    </w:p>
    <w:p w14:paraId="56A50674" w14:textId="79298C41" w:rsidR="00E46DEA" w:rsidRDefault="00E46DEA" w:rsidP="00340887"/>
    <w:p w14:paraId="308DE743" w14:textId="77777777" w:rsidR="00E46DEA" w:rsidRDefault="00E46DEA" w:rsidP="00340887"/>
    <w:p w14:paraId="0FE21B0C" w14:textId="77777777" w:rsidR="00E46DEA" w:rsidRDefault="00E46DEA" w:rsidP="00340887"/>
    <w:p w14:paraId="231FE9A3" w14:textId="77777777" w:rsidR="00E46DEA" w:rsidRDefault="00E46DEA" w:rsidP="00340887"/>
    <w:p w14:paraId="798A2E84" w14:textId="77777777" w:rsidR="00E46DEA" w:rsidRDefault="00E46DEA" w:rsidP="00340887">
      <w:pPr>
        <w:rPr>
          <w:rFonts w:eastAsia="UtopiaStd-Regular"/>
          <w:color w:val="000000" w:themeColor="text1"/>
        </w:rPr>
      </w:pPr>
    </w:p>
    <w:p w14:paraId="21FC0E26" w14:textId="26D864F0" w:rsidR="00CC307B" w:rsidRDefault="004A2E8A" w:rsidP="00340887">
      <w:r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2A1BF6A5" wp14:editId="0DD1D829">
                <wp:extent cx="216000" cy="216000"/>
                <wp:effectExtent l="0" t="0" r="0" b="0"/>
                <wp:docPr id="128" name="Ova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3C3FC" w14:textId="0EFEEA19" w:rsidR="000577B2" w:rsidRPr="000D632F" w:rsidRDefault="000577B2" w:rsidP="004A2E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085177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1BF6A5" id="Oval 128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0B3C3FC" w14:textId="0EFEEA19" w:rsidR="000577B2" w:rsidRPr="000D632F" w:rsidRDefault="000577B2" w:rsidP="004A2E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085177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C307B">
        <w:rPr>
          <w:rFonts w:eastAsia="UtopiaStd-Regular"/>
          <w:color w:val="000000" w:themeColor="text1"/>
        </w:rPr>
        <w:tab/>
      </w:r>
      <w:r w:rsidR="00CC307B">
        <w:t>Qual dos seguintes polígonos pode ser um polígono regular?</w:t>
      </w:r>
    </w:p>
    <w:p w14:paraId="5DB77E20" w14:textId="4A8F9C03" w:rsidR="00CC307B" w:rsidRDefault="00E46DEA" w:rsidP="00340887">
      <w:pPr>
        <w:ind w:left="567"/>
        <w:rPr>
          <w:b/>
          <w:bCs/>
        </w:rPr>
      </w:pPr>
      <w:r>
        <w:rPr>
          <w:bCs/>
          <w:noProof/>
        </w:rPr>
        <w:drawing>
          <wp:anchor distT="0" distB="0" distL="114300" distR="114300" simplePos="0" relativeHeight="251682882" behindDoc="0" locked="0" layoutInCell="1" allowOverlap="1" wp14:anchorId="66DA3115" wp14:editId="69EA0340">
            <wp:simplePos x="0" y="0"/>
            <wp:positionH relativeFrom="column">
              <wp:posOffset>4918710</wp:posOffset>
            </wp:positionH>
            <wp:positionV relativeFrom="paragraph">
              <wp:posOffset>195580</wp:posOffset>
            </wp:positionV>
            <wp:extent cx="1082040" cy="1057275"/>
            <wp:effectExtent l="0" t="0" r="3810" b="9525"/>
            <wp:wrapSquare wrapText="bothSides"/>
            <wp:docPr id="126528721" name="Imagem 22" descr="Uma imagem com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28721" name="Imagem 22" descr="Uma imagem com triângulo&#10;&#10;Descrição gerada automaticamente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81858" behindDoc="0" locked="0" layoutInCell="1" allowOverlap="1" wp14:anchorId="10AF4222" wp14:editId="5F44BA53">
            <wp:simplePos x="0" y="0"/>
            <wp:positionH relativeFrom="column">
              <wp:posOffset>3613785</wp:posOffset>
            </wp:positionH>
            <wp:positionV relativeFrom="paragraph">
              <wp:posOffset>205105</wp:posOffset>
            </wp:positionV>
            <wp:extent cx="782955" cy="1082040"/>
            <wp:effectExtent l="0" t="0" r="0" b="3810"/>
            <wp:wrapSquare wrapText="bothSides"/>
            <wp:docPr id="282958927" name="Imagem 21" descr="Uma imagem com amare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58927" name="Imagem 21" descr="Uma imagem com amarelo&#10;&#10;Descrição gerada automaticamente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8295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80834" behindDoc="0" locked="0" layoutInCell="1" allowOverlap="1" wp14:anchorId="240E3723" wp14:editId="59C5E003">
            <wp:simplePos x="0" y="0"/>
            <wp:positionH relativeFrom="column">
              <wp:posOffset>2072005</wp:posOffset>
            </wp:positionH>
            <wp:positionV relativeFrom="paragraph">
              <wp:posOffset>205105</wp:posOffset>
            </wp:positionV>
            <wp:extent cx="1023620" cy="1082040"/>
            <wp:effectExtent l="0" t="0" r="5080" b="3810"/>
            <wp:wrapSquare wrapText="bothSides"/>
            <wp:docPr id="938654790" name="Imagem 20" descr="Uma imagem com Retângul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654790" name="Imagem 20" descr="Uma imagem com Retângulo, design&#10;&#10;Descrição gerada automaticamente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07B" w:rsidRPr="00BD11B0">
        <w:rPr>
          <w:b/>
          <w:bCs/>
        </w:rPr>
        <w:t>(A)</w:t>
      </w:r>
      <w:r w:rsidR="00CC307B">
        <w:rPr>
          <w:bCs/>
        </w:rPr>
        <w:tab/>
      </w:r>
      <w:r w:rsidR="00CC307B">
        <w:rPr>
          <w:bCs/>
        </w:rPr>
        <w:tab/>
      </w:r>
      <w:r w:rsidR="00CC307B">
        <w:rPr>
          <w:bCs/>
        </w:rPr>
        <w:tab/>
      </w:r>
      <w:r w:rsidR="00CC307B" w:rsidRPr="00BD11B0">
        <w:rPr>
          <w:b/>
          <w:bCs/>
        </w:rPr>
        <w:tab/>
        <w:t>(B)</w:t>
      </w:r>
      <w:r w:rsidR="00CC307B" w:rsidRPr="00BD11B0">
        <w:rPr>
          <w:bCs/>
        </w:rPr>
        <w:tab/>
      </w:r>
      <w:r w:rsidR="00CC307B" w:rsidRPr="00BD11B0">
        <w:rPr>
          <w:bCs/>
        </w:rPr>
        <w:tab/>
      </w:r>
      <w:r w:rsidR="00CC307B">
        <w:rPr>
          <w:bCs/>
        </w:rPr>
        <w:tab/>
      </w:r>
      <w:r w:rsidR="00CC307B" w:rsidRPr="00BD11B0">
        <w:rPr>
          <w:bCs/>
        </w:rPr>
        <w:tab/>
      </w:r>
      <w:r w:rsidR="00CC307B" w:rsidRPr="00BD11B0">
        <w:rPr>
          <w:b/>
          <w:bCs/>
        </w:rPr>
        <w:t>(C)</w:t>
      </w:r>
      <w:r w:rsidR="00CC307B" w:rsidRPr="00BD11B0">
        <w:rPr>
          <w:b/>
          <w:bCs/>
        </w:rPr>
        <w:tab/>
      </w:r>
      <w:r w:rsidR="00CC307B" w:rsidRPr="00BD11B0">
        <w:rPr>
          <w:b/>
          <w:bCs/>
        </w:rPr>
        <w:tab/>
      </w:r>
      <w:r w:rsidR="00CC307B">
        <w:rPr>
          <w:b/>
          <w:bCs/>
        </w:rPr>
        <w:tab/>
      </w:r>
      <w:r w:rsidR="00CC307B">
        <w:rPr>
          <w:b/>
          <w:bCs/>
        </w:rPr>
        <w:tab/>
      </w:r>
      <w:r w:rsidR="00CC307B" w:rsidRPr="00BD11B0">
        <w:rPr>
          <w:b/>
          <w:bCs/>
        </w:rPr>
        <w:t>(D)</w:t>
      </w:r>
    </w:p>
    <w:p w14:paraId="5B678575" w14:textId="169E1B72" w:rsidR="00D14965" w:rsidRDefault="00E46DEA" w:rsidP="00750546">
      <w:pPr>
        <w:spacing w:after="200"/>
        <w:ind w:left="1134"/>
        <w:rPr>
          <w:rFonts w:eastAsia="UtopiaStd-Regular"/>
          <w:color w:val="232322"/>
        </w:rPr>
      </w:pPr>
      <w:r>
        <w:rPr>
          <w:bCs/>
          <w:noProof/>
        </w:rPr>
        <w:drawing>
          <wp:anchor distT="0" distB="0" distL="114300" distR="114300" simplePos="0" relativeHeight="251679810" behindDoc="0" locked="0" layoutInCell="1" allowOverlap="1" wp14:anchorId="4D8A2C89" wp14:editId="798A59F9">
            <wp:simplePos x="0" y="0"/>
            <wp:positionH relativeFrom="column">
              <wp:posOffset>575310</wp:posOffset>
            </wp:positionH>
            <wp:positionV relativeFrom="paragraph">
              <wp:posOffset>31115</wp:posOffset>
            </wp:positionV>
            <wp:extent cx="1082040" cy="843915"/>
            <wp:effectExtent l="0" t="0" r="3810" b="0"/>
            <wp:wrapSquare wrapText="bothSides"/>
            <wp:docPr id="1902990634" name="Imagem 19" descr="Uma imagem com Retângulo, castanho-clar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990634" name="Imagem 19" descr="Uma imagem com Retângulo, castanho-claro, design&#10;&#10;Descrição gerada automaticamente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922B4" w14:textId="77777777" w:rsidR="00E46DEA" w:rsidRDefault="00E46DEA" w:rsidP="00287568">
      <w:pPr>
        <w:ind w:left="567" w:hanging="567"/>
        <w:rPr>
          <w:rFonts w:cs="Arial"/>
        </w:rPr>
      </w:pPr>
    </w:p>
    <w:p w14:paraId="4EC49A9B" w14:textId="77777777" w:rsidR="00E46DEA" w:rsidRDefault="00E46DEA" w:rsidP="00287568">
      <w:pPr>
        <w:ind w:left="567" w:hanging="567"/>
        <w:rPr>
          <w:rFonts w:cs="Arial"/>
        </w:rPr>
      </w:pPr>
    </w:p>
    <w:p w14:paraId="1204F95E" w14:textId="77777777" w:rsidR="00E46DEA" w:rsidRDefault="00E46DEA" w:rsidP="00E46DEA">
      <w:pPr>
        <w:rPr>
          <w:rFonts w:cs="Arial"/>
        </w:rPr>
      </w:pPr>
    </w:p>
    <w:p w14:paraId="65CE2749" w14:textId="069EB7FC" w:rsidR="004D757C" w:rsidRDefault="00D14965" w:rsidP="00287568">
      <w:pPr>
        <w:ind w:left="567" w:hanging="567"/>
        <w:rPr>
          <w:rFonts w:cs="Arial"/>
        </w:rPr>
      </w:pPr>
      <w:r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60100F29" wp14:editId="08893AB1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0D2D2" w14:textId="4C5E4BA6" w:rsidR="000577B2" w:rsidRPr="00E4687D" w:rsidRDefault="000577B2" w:rsidP="00D1496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2A6520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100F29" id="Oval 2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D80D2D2" w14:textId="4C5E4BA6" w:rsidR="000577B2" w:rsidRPr="00E4687D" w:rsidRDefault="000577B2" w:rsidP="00D1496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2A6520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D59F1">
        <w:rPr>
          <w:rFonts w:cs="Arial"/>
        </w:rPr>
        <w:tab/>
      </w:r>
      <w:r w:rsidR="002A6520">
        <w:rPr>
          <w:rFonts w:cs="Arial"/>
        </w:rPr>
        <w:t xml:space="preserve">A </w:t>
      </w:r>
      <w:r w:rsidR="00B31CD6">
        <w:rPr>
          <w:rFonts w:cs="Arial"/>
        </w:rPr>
        <w:t>M</w:t>
      </w:r>
      <w:r w:rsidR="002A6520">
        <w:rPr>
          <w:rFonts w:cs="Arial"/>
        </w:rPr>
        <w:t xml:space="preserve">aria desenhou um ângulo </w:t>
      </w:r>
      <w:proofErr w:type="gramStart"/>
      <w:r w:rsidR="00B23829">
        <w:rPr>
          <w:rFonts w:cs="Arial"/>
        </w:rPr>
        <w:t>com</w:t>
      </w:r>
      <w:r w:rsidR="009E60B9">
        <w:rPr>
          <w:rFonts w:cs="Arial"/>
        </w:rPr>
        <w:t xml:space="preserve"> </w:t>
      </w:r>
      <w:r w:rsidR="00B23829">
        <w:rPr>
          <w:rFonts w:cs="Arial"/>
        </w:rPr>
        <w:t xml:space="preserve"> 32</w:t>
      </w:r>
      <w:proofErr w:type="gramEnd"/>
      <w:r w:rsidR="00B23829">
        <w:rPr>
          <w:rFonts w:cs="Arial"/>
        </w:rPr>
        <w:t xml:space="preserve">º </w:t>
      </w:r>
      <w:r w:rsidR="009E60B9">
        <w:rPr>
          <w:rFonts w:cs="Arial"/>
        </w:rPr>
        <w:t xml:space="preserve"> </w:t>
      </w:r>
      <w:r w:rsidR="00B23829">
        <w:rPr>
          <w:rFonts w:cs="Arial"/>
        </w:rPr>
        <w:t xml:space="preserve">de amplitude e o João desenhou um ângulo </w:t>
      </w:r>
      <w:r w:rsidR="00666CEB">
        <w:rPr>
          <w:rFonts w:cs="Arial"/>
        </w:rPr>
        <w:t>suplementar ao desenhado pela Maria.</w:t>
      </w:r>
    </w:p>
    <w:p w14:paraId="56DC14B3" w14:textId="35601A85" w:rsidR="00666CEB" w:rsidRPr="00A575E4" w:rsidRDefault="005273A9" w:rsidP="00666CEB">
      <w:pPr>
        <w:ind w:left="1134" w:hanging="567"/>
        <w:rPr>
          <w:rFonts w:cs="Arial"/>
        </w:rPr>
      </w:pPr>
      <w:r w:rsidRPr="00A575E4">
        <w:rPr>
          <w:noProof/>
        </w:rPr>
        <w:t xml:space="preserve">Qual é a amplitude do ângulo que </w:t>
      </w:r>
      <w:r w:rsidR="00744913">
        <w:rPr>
          <w:noProof/>
        </w:rPr>
        <w:t>o</w:t>
      </w:r>
      <w:r w:rsidRPr="00A575E4">
        <w:rPr>
          <w:noProof/>
        </w:rPr>
        <w:t xml:space="preserve"> João </w:t>
      </w:r>
      <w:r w:rsidR="00A575E4">
        <w:rPr>
          <w:noProof/>
        </w:rPr>
        <w:t>d</w:t>
      </w:r>
      <w:r w:rsidRPr="00A575E4">
        <w:rPr>
          <w:noProof/>
        </w:rPr>
        <w:t>esenhou</w:t>
      </w:r>
      <w:r w:rsidR="00A575E4">
        <w:rPr>
          <w:noProof/>
        </w:rPr>
        <w:t>?</w:t>
      </w:r>
    </w:p>
    <w:p w14:paraId="30C6059F" w14:textId="1D797613" w:rsidR="004D757C" w:rsidRDefault="00E46DEA" w:rsidP="00750546">
      <w:pPr>
        <w:spacing w:after="200"/>
        <w:ind w:left="845" w:hanging="278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83906" behindDoc="0" locked="0" layoutInCell="1" allowOverlap="1" wp14:anchorId="04B2DD45" wp14:editId="7EAB53EB">
            <wp:simplePos x="0" y="0"/>
            <wp:positionH relativeFrom="column">
              <wp:posOffset>4509135</wp:posOffset>
            </wp:positionH>
            <wp:positionV relativeFrom="paragraph">
              <wp:posOffset>343535</wp:posOffset>
            </wp:positionV>
            <wp:extent cx="1722120" cy="1099820"/>
            <wp:effectExtent l="0" t="0" r="0" b="5080"/>
            <wp:wrapSquare wrapText="bothSides"/>
            <wp:docPr id="115705916" name="Imagem 23" descr="Uma imagem com diagrama, file, captura de ecrã,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05916" name="Imagem 23" descr="Uma imagem com diagrama, file, captura de ecrã, Gráfico&#10;&#10;Descrição gerada automaticamente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57C" w:rsidRPr="00BD11B0">
        <w:rPr>
          <w:rFonts w:cs="Arial"/>
          <w:b/>
        </w:rPr>
        <w:t>(A)</w:t>
      </w:r>
      <w:r w:rsidR="00A575E4">
        <w:rPr>
          <w:rFonts w:cs="Arial"/>
        </w:rPr>
        <w:tab/>
        <w:t>58º</w:t>
      </w:r>
      <w:r w:rsidR="004D757C" w:rsidRPr="00BD11B0">
        <w:rPr>
          <w:rFonts w:cs="Arial"/>
        </w:rPr>
        <w:tab/>
      </w:r>
      <w:r w:rsidR="004D757C" w:rsidRPr="00BD11B0">
        <w:rPr>
          <w:rFonts w:cs="Arial"/>
        </w:rPr>
        <w:tab/>
      </w:r>
      <w:r w:rsidR="004D757C" w:rsidRPr="00BD11B0">
        <w:rPr>
          <w:rFonts w:cs="Arial"/>
          <w:b/>
        </w:rPr>
        <w:t>(B)</w:t>
      </w:r>
      <w:r w:rsidR="00A575E4">
        <w:rPr>
          <w:rFonts w:cs="Arial"/>
        </w:rPr>
        <w:tab/>
        <w:t>60º</w:t>
      </w:r>
      <w:r w:rsidR="004D757C" w:rsidRPr="00BD11B0">
        <w:rPr>
          <w:rFonts w:cs="Arial"/>
        </w:rPr>
        <w:tab/>
      </w:r>
      <w:r w:rsidR="004D757C" w:rsidRPr="00BD11B0">
        <w:rPr>
          <w:rFonts w:cs="Arial"/>
        </w:rPr>
        <w:tab/>
      </w:r>
      <w:r w:rsidR="004D757C" w:rsidRPr="00BD11B0">
        <w:rPr>
          <w:rFonts w:cs="Arial"/>
          <w:b/>
        </w:rPr>
        <w:t>(C)</w:t>
      </w:r>
      <w:r w:rsidR="00A575E4">
        <w:rPr>
          <w:rFonts w:cs="Arial"/>
        </w:rPr>
        <w:tab/>
      </w:r>
      <w:r w:rsidR="00112779">
        <w:rPr>
          <w:rFonts w:cs="Arial"/>
        </w:rPr>
        <w:t>148º</w:t>
      </w:r>
      <w:r w:rsidR="004D757C" w:rsidRPr="00BD11B0">
        <w:rPr>
          <w:rFonts w:cs="Arial"/>
        </w:rPr>
        <w:tab/>
      </w:r>
      <w:r w:rsidR="004D757C" w:rsidRPr="00BD11B0">
        <w:rPr>
          <w:rFonts w:cs="Arial"/>
        </w:rPr>
        <w:tab/>
      </w:r>
      <w:r w:rsidR="004D757C" w:rsidRPr="00BD11B0">
        <w:rPr>
          <w:rFonts w:cs="Arial"/>
          <w:b/>
        </w:rPr>
        <w:t>(D)</w:t>
      </w:r>
      <w:r w:rsidR="00A575E4">
        <w:rPr>
          <w:rFonts w:cs="Arial"/>
        </w:rPr>
        <w:tab/>
      </w:r>
      <w:r w:rsidR="0085506E" w:rsidRPr="00BD11B0">
        <w:rPr>
          <w:rFonts w:cs="Arial"/>
        </w:rPr>
        <w:t>1</w:t>
      </w:r>
      <w:r w:rsidR="00112779">
        <w:rPr>
          <w:rFonts w:cs="Arial"/>
        </w:rPr>
        <w:t>20º</w:t>
      </w:r>
    </w:p>
    <w:p w14:paraId="483EE266" w14:textId="4D1443CA" w:rsidR="00D60229" w:rsidRPr="00BD11B0" w:rsidRDefault="006007F2" w:rsidP="0079618A">
      <w:pPr>
        <w:ind w:left="567" w:hanging="567"/>
        <w:rPr>
          <w:rFonts w:cs="Arial"/>
        </w:rPr>
      </w:pPr>
      <w:r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6AD4B71C" wp14:editId="36A16A95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CEC19" w14:textId="6C1463EF" w:rsidR="000577B2" w:rsidRPr="000D632F" w:rsidRDefault="000577B2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112779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D4B71C" id="Oval 338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49CEC19" w14:textId="6C1463EF" w:rsidR="000577B2" w:rsidRPr="000D632F" w:rsidRDefault="000577B2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112779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61D98">
        <w:tab/>
      </w:r>
      <w:r w:rsidR="00420ADC">
        <w:t xml:space="preserve">Relativamente à figura ao lado, </w:t>
      </w:r>
      <w:r w:rsidR="00134F5F">
        <w:t>qual das seguintes afirmações é v</w:t>
      </w:r>
      <w:r w:rsidR="004B1B6E">
        <w:t>e</w:t>
      </w:r>
      <w:r w:rsidR="00134F5F">
        <w:t>rdadeira?</w:t>
      </w:r>
      <w:r w:rsidR="000E1AC6" w:rsidRPr="000E1AC6">
        <w:rPr>
          <w:noProof/>
          <w:color w:val="C00000"/>
        </w:rPr>
        <w:t xml:space="preserve"> </w:t>
      </w:r>
    </w:p>
    <w:p w14:paraId="1D8E1CBF" w14:textId="6300CE32" w:rsidR="0079618A" w:rsidRDefault="00B14B2B" w:rsidP="0079618A">
      <w:pPr>
        <w:pStyle w:val="QUESTAO1"/>
        <w:spacing w:before="0"/>
        <w:ind w:left="567" w:firstLine="0"/>
        <w:rPr>
          <w:bCs/>
          <w:szCs w:val="22"/>
        </w:rPr>
      </w:pPr>
      <w:r w:rsidRPr="00BD11B0">
        <w:rPr>
          <w:b/>
          <w:bCs/>
          <w:szCs w:val="22"/>
        </w:rPr>
        <w:t>(A)</w:t>
      </w:r>
      <w:r w:rsidR="006B2FF5">
        <w:rPr>
          <w:b/>
          <w:bCs/>
          <w:szCs w:val="22"/>
        </w:rPr>
        <w:tab/>
      </w:r>
      <w:r w:rsidR="006B2FF5" w:rsidRPr="006B2FF5">
        <w:rPr>
          <w:b/>
          <w:bCs/>
          <w:position w:val="-6"/>
          <w:szCs w:val="22"/>
        </w:rPr>
        <w:object w:dxaOrig="1100" w:dyaOrig="340" w14:anchorId="3378133A">
          <v:shape id="_x0000_i1040" type="#_x0000_t75" style="width:54.75pt;height:17.25pt" o:ole="">
            <v:imagedata r:id="rId81" o:title=""/>
          </v:shape>
          <o:OLEObject Type="Embed" ProgID="Equation.DSMT4" ShapeID="_x0000_i1040" DrawAspect="Content" ObjectID="_1751878266" r:id="rId82"/>
        </w:object>
      </w:r>
      <w:r w:rsidRPr="00BD11B0">
        <w:rPr>
          <w:b/>
          <w:bCs/>
          <w:szCs w:val="22"/>
        </w:rPr>
        <w:tab/>
      </w:r>
      <w:r w:rsidR="0079618A">
        <w:rPr>
          <w:b/>
          <w:bCs/>
          <w:szCs w:val="22"/>
        </w:rPr>
        <w:tab/>
      </w:r>
      <w:r w:rsidRPr="00BD11B0">
        <w:rPr>
          <w:b/>
          <w:bCs/>
          <w:szCs w:val="22"/>
        </w:rPr>
        <w:tab/>
        <w:t>(B)</w:t>
      </w:r>
      <w:r w:rsidR="006B2FF5">
        <w:rPr>
          <w:b/>
          <w:bCs/>
          <w:szCs w:val="22"/>
        </w:rPr>
        <w:tab/>
      </w:r>
      <w:r w:rsidR="00EA385F" w:rsidRPr="006B2FF5">
        <w:rPr>
          <w:b/>
          <w:bCs/>
          <w:position w:val="-6"/>
          <w:szCs w:val="22"/>
        </w:rPr>
        <w:object w:dxaOrig="1100" w:dyaOrig="340" w14:anchorId="7C0ED2A9">
          <v:shape id="_x0000_i1041" type="#_x0000_t75" style="width:54.75pt;height:17.25pt" o:ole="">
            <v:imagedata r:id="rId83" o:title=""/>
          </v:shape>
          <o:OLEObject Type="Embed" ProgID="Equation.DSMT4" ShapeID="_x0000_i1041" DrawAspect="Content" ObjectID="_1751878267" r:id="rId84"/>
        </w:object>
      </w:r>
    </w:p>
    <w:p w14:paraId="31FBAEFE" w14:textId="76B9FFE9" w:rsidR="00287568" w:rsidRDefault="00B14B2B" w:rsidP="0079618A">
      <w:pPr>
        <w:pStyle w:val="QUESTAO1"/>
        <w:spacing w:before="0"/>
        <w:ind w:left="567" w:firstLine="0"/>
        <w:rPr>
          <w:b/>
          <w:bCs/>
          <w:szCs w:val="22"/>
        </w:rPr>
      </w:pPr>
      <w:r w:rsidRPr="00BD11B0">
        <w:rPr>
          <w:b/>
          <w:bCs/>
          <w:szCs w:val="22"/>
        </w:rPr>
        <w:t>(C)</w:t>
      </w:r>
      <w:r w:rsidR="0079618A">
        <w:rPr>
          <w:b/>
          <w:bCs/>
          <w:szCs w:val="22"/>
        </w:rPr>
        <w:tab/>
      </w:r>
      <w:r w:rsidR="00EA385F" w:rsidRPr="006B2FF5">
        <w:rPr>
          <w:b/>
          <w:bCs/>
          <w:position w:val="-6"/>
          <w:szCs w:val="22"/>
        </w:rPr>
        <w:object w:dxaOrig="1100" w:dyaOrig="340" w14:anchorId="1F2A6685">
          <v:shape id="_x0000_i1042" type="#_x0000_t75" style="width:54.75pt;height:17.25pt" o:ole="">
            <v:imagedata r:id="rId85" o:title=""/>
          </v:shape>
          <o:OLEObject Type="Embed" ProgID="Equation.DSMT4" ShapeID="_x0000_i1042" DrawAspect="Content" ObjectID="_1751878268" r:id="rId86"/>
        </w:object>
      </w:r>
      <w:r w:rsidR="0079618A">
        <w:rPr>
          <w:b/>
          <w:bCs/>
          <w:szCs w:val="22"/>
        </w:rPr>
        <w:tab/>
      </w:r>
      <w:r w:rsidR="0079618A">
        <w:rPr>
          <w:b/>
          <w:bCs/>
          <w:szCs w:val="22"/>
        </w:rPr>
        <w:tab/>
      </w:r>
      <w:r w:rsidRPr="00BD11B0">
        <w:rPr>
          <w:b/>
          <w:bCs/>
          <w:szCs w:val="22"/>
        </w:rPr>
        <w:tab/>
        <w:t>(D)</w:t>
      </w:r>
      <w:r w:rsidR="0079618A">
        <w:rPr>
          <w:b/>
          <w:bCs/>
          <w:szCs w:val="22"/>
        </w:rPr>
        <w:tab/>
      </w:r>
      <w:r w:rsidR="00EA385F" w:rsidRPr="006B2FF5">
        <w:rPr>
          <w:b/>
          <w:bCs/>
          <w:position w:val="-6"/>
          <w:szCs w:val="22"/>
        </w:rPr>
        <w:object w:dxaOrig="1100" w:dyaOrig="340" w14:anchorId="402B4FCF">
          <v:shape id="_x0000_i1043" type="#_x0000_t75" style="width:54.75pt;height:17.25pt" o:ole="">
            <v:imagedata r:id="rId87" o:title=""/>
          </v:shape>
          <o:OLEObject Type="Embed" ProgID="Equation.DSMT4" ShapeID="_x0000_i1043" DrawAspect="Content" ObjectID="_1751878269" r:id="rId88"/>
        </w:object>
      </w:r>
    </w:p>
    <w:p w14:paraId="5BD3C12A" w14:textId="63AB50EC" w:rsidR="00F2077C" w:rsidRPr="00E3612D" w:rsidRDefault="006007F2" w:rsidP="00490C56">
      <w:pPr>
        <w:pStyle w:val="TITULOFICHAS"/>
        <w:ind w:left="1985" w:hanging="1985"/>
        <w:jc w:val="left"/>
        <w:rPr>
          <w:lang w:val="pt-PT"/>
        </w:rPr>
      </w:pPr>
      <w:r w:rsidRPr="00F9182C">
        <w:rPr>
          <w:szCs w:val="22"/>
          <w:lang w:val="pt-PT"/>
        </w:rPr>
        <w:br w:type="page"/>
      </w:r>
      <w:proofErr w:type="spellStart"/>
      <w:r w:rsidR="00F2077C">
        <w:rPr>
          <w:lang w:val="pt-PT"/>
        </w:rPr>
        <w:lastRenderedPageBreak/>
        <w:t>Miniteste</w:t>
      </w:r>
      <w:proofErr w:type="spellEnd"/>
      <w:r w:rsidR="00F2077C">
        <w:rPr>
          <w:lang w:val="pt-PT"/>
        </w:rPr>
        <w:t xml:space="preserve"> 2 – </w:t>
      </w:r>
      <w:r w:rsidR="00F2077C" w:rsidRPr="00724F9F">
        <w:rPr>
          <w:lang w:val="pt-PT"/>
        </w:rPr>
        <w:t>Soma das amplitudes dos ângulos internos e</w:t>
      </w:r>
      <w:r w:rsidR="00490C56">
        <w:rPr>
          <w:lang w:val="pt-PT"/>
        </w:rPr>
        <w:t xml:space="preserve"> </w:t>
      </w:r>
      <w:r w:rsidR="00F2077C" w:rsidRPr="00724F9F">
        <w:rPr>
          <w:lang w:val="pt-PT"/>
        </w:rPr>
        <w:t>externos de um triângulo</w:t>
      </w:r>
    </w:p>
    <w:p w14:paraId="63E59FBF" w14:textId="65A64BFC" w:rsidR="00C92A51" w:rsidRPr="00BD1568" w:rsidRDefault="00C92A51" w:rsidP="000C0384">
      <w:pPr>
        <w:pStyle w:val="QUESTAO1"/>
        <w:spacing w:before="0"/>
        <w:ind w:left="0" w:firstLine="0"/>
        <w:rPr>
          <w:spacing w:val="-14"/>
        </w:rPr>
      </w:pPr>
    </w:p>
    <w:p w14:paraId="7B2E4643" w14:textId="4B796C1F" w:rsidR="00F9182C" w:rsidRPr="001F156B" w:rsidRDefault="00F9182C" w:rsidP="00F918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F24F8D0" wp14:editId="0354F1C3">
                <wp:extent cx="6119640" cy="792000"/>
                <wp:effectExtent l="12700" t="12700" r="14605" b="8255"/>
                <wp:docPr id="18" name="Caixa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6CE6E96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0B380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70671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30B1D4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22FA3E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5C0B5E1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94D5D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DC15E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40604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BA9AA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CAB84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3FF506B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24A4D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D3BC5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EC59D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3ECAC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F6B11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1067C3" w14:textId="77777777" w:rsidR="000577B2" w:rsidRPr="0005099D" w:rsidRDefault="000577B2" w:rsidP="00F918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24F8D0" id="Caixa de texto 18" o:spid="_x0000_s105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7ItcQ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6CE6E96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0B380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670671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30B1D4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22FA3E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5C0B5E1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194D5D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5DC15E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740604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BA9AA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0CAB84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3FF506B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B24A4D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D3BC5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EC59D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3ECAC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1F6B11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1067C3" w14:textId="77777777" w:rsidR="000577B2" w:rsidRPr="0005099D" w:rsidRDefault="000577B2" w:rsidP="00F9182C"/>
                  </w:txbxContent>
                </v:textbox>
                <w10:anchorlock/>
              </v:roundrect>
            </w:pict>
          </mc:Fallback>
        </mc:AlternateContent>
      </w:r>
    </w:p>
    <w:p w14:paraId="394A7D6A" w14:textId="65AA54D3" w:rsidR="00BB423C" w:rsidRPr="002F3B12" w:rsidRDefault="00BB423C" w:rsidP="00F2077C"/>
    <w:p w14:paraId="4B70566D" w14:textId="47F83985" w:rsidR="00987AA6" w:rsidRDefault="00F9182C" w:rsidP="00F2077C"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C71D77" wp14:editId="1D1B6AEC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B5206" w14:textId="3AE45C01" w:rsidR="000577B2" w:rsidRPr="00086D19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F2077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C71D77" id="Oval 19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FAB5206" w14:textId="3AE45C01" w:rsidR="000577B2" w:rsidRPr="00086D19" w:rsidRDefault="000577B2" w:rsidP="00F9182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F2077C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A126A">
        <w:tab/>
      </w:r>
      <w:r w:rsidR="00A14FE0">
        <w:t>Em qual das seguin</w:t>
      </w:r>
      <w:r w:rsidR="00F96B28">
        <w:t xml:space="preserve">tes figuras é menor a amplitude do ângulo representado pela </w:t>
      </w:r>
      <w:proofErr w:type="gramStart"/>
      <w:r w:rsidR="00F96B28">
        <w:t>letra</w:t>
      </w:r>
      <w:r w:rsidR="00663BDA">
        <w:t xml:space="preserve">  </w:t>
      </w:r>
      <w:r w:rsidR="00663BDA" w:rsidRPr="00663BDA">
        <w:rPr>
          <w:rFonts w:ascii="Times New Roman" w:hAnsi="Times New Roman"/>
          <w:i/>
          <w:iCs/>
        </w:rPr>
        <w:t>a</w:t>
      </w:r>
      <w:proofErr w:type="gramEnd"/>
      <w:r w:rsidR="00663BDA">
        <w:t xml:space="preserve"> </w:t>
      </w:r>
      <w:r w:rsidR="00B31CD6" w:rsidRPr="00B31CD6">
        <w:t>?</w:t>
      </w:r>
    </w:p>
    <w:p w14:paraId="79B31D09" w14:textId="509D812F" w:rsidR="00987AA6" w:rsidRDefault="00987AA6" w:rsidP="00987AA6">
      <w:pPr>
        <w:ind w:left="567"/>
        <w:rPr>
          <w:b/>
          <w:bCs/>
        </w:rPr>
      </w:pPr>
      <w:r w:rsidRPr="00BD11B0">
        <w:rPr>
          <w:b/>
          <w:bCs/>
        </w:rPr>
        <w:t>(A)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ab/>
      </w:r>
      <w:proofErr w:type="gramStart"/>
      <w:r w:rsidR="002933AA">
        <w:rPr>
          <w:b/>
          <w:bCs/>
        </w:rPr>
        <w:t xml:space="preserve">   </w:t>
      </w:r>
      <w:r w:rsidRPr="00BD11B0">
        <w:rPr>
          <w:b/>
          <w:bCs/>
        </w:rPr>
        <w:t>(</w:t>
      </w:r>
      <w:proofErr w:type="gramEnd"/>
      <w:r w:rsidRPr="00BD11B0">
        <w:rPr>
          <w:b/>
          <w:bCs/>
        </w:rPr>
        <w:t>B)</w:t>
      </w:r>
      <w:r w:rsidRPr="00BD11B0">
        <w:rPr>
          <w:bCs/>
        </w:rPr>
        <w:tab/>
      </w:r>
      <w:r w:rsidRPr="00BD11B0">
        <w:rPr>
          <w:bCs/>
        </w:rPr>
        <w:tab/>
      </w:r>
      <w:r>
        <w:rPr>
          <w:bCs/>
        </w:rPr>
        <w:tab/>
      </w:r>
      <w:r w:rsidRPr="00BD11B0">
        <w:rPr>
          <w:bCs/>
        </w:rPr>
        <w:tab/>
      </w:r>
      <w:r w:rsidR="002933AA">
        <w:rPr>
          <w:bCs/>
        </w:rPr>
        <w:t xml:space="preserve">     </w:t>
      </w: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Pr="00BD11B0">
        <w:rPr>
          <w:b/>
          <w:bCs/>
        </w:rPr>
        <w:tab/>
      </w:r>
      <w:r>
        <w:rPr>
          <w:b/>
          <w:bCs/>
        </w:rPr>
        <w:tab/>
      </w:r>
      <w:r w:rsidR="002933AA">
        <w:rPr>
          <w:b/>
          <w:bCs/>
        </w:rPr>
        <w:t xml:space="preserve">   </w:t>
      </w:r>
      <w:r w:rsidRPr="00BD11B0">
        <w:rPr>
          <w:b/>
          <w:bCs/>
        </w:rPr>
        <w:t>(D)</w:t>
      </w:r>
    </w:p>
    <w:p w14:paraId="20B358B8" w14:textId="03BE21F4" w:rsidR="00987AA6" w:rsidRDefault="002933AA" w:rsidP="006546A6">
      <w:pPr>
        <w:ind w:left="851"/>
      </w:pPr>
      <w:r>
        <w:rPr>
          <w:bCs/>
          <w:noProof/>
        </w:rPr>
        <w:drawing>
          <wp:anchor distT="0" distB="0" distL="114300" distR="114300" simplePos="0" relativeHeight="251705410" behindDoc="0" locked="0" layoutInCell="1" allowOverlap="1" wp14:anchorId="35C8B76C" wp14:editId="7D560D89">
            <wp:simplePos x="0" y="0"/>
            <wp:positionH relativeFrom="column">
              <wp:posOffset>3448696</wp:posOffset>
            </wp:positionH>
            <wp:positionV relativeFrom="paragraph">
              <wp:posOffset>123825</wp:posOffset>
            </wp:positionV>
            <wp:extent cx="1297940" cy="484505"/>
            <wp:effectExtent l="0" t="0" r="0" b="0"/>
            <wp:wrapSquare wrapText="bothSides"/>
            <wp:docPr id="379741333" name="Imagem 44" descr="Uma imagem com texto, Tipo de letra, file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741333" name="Imagem 44" descr="Uma imagem com texto, Tipo de letra, file, captura de ecrã&#10;&#10;Descrição gerada automaticamente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704386" behindDoc="0" locked="0" layoutInCell="1" allowOverlap="1" wp14:anchorId="77F96A72" wp14:editId="64B146A9">
            <wp:simplePos x="0" y="0"/>
            <wp:positionH relativeFrom="column">
              <wp:posOffset>2089785</wp:posOffset>
            </wp:positionH>
            <wp:positionV relativeFrom="paragraph">
              <wp:posOffset>9525</wp:posOffset>
            </wp:positionV>
            <wp:extent cx="1188720" cy="889635"/>
            <wp:effectExtent l="0" t="0" r="0" b="5715"/>
            <wp:wrapSquare wrapText="bothSides"/>
            <wp:docPr id="908656940" name="Imagem 43" descr="Uma imagem com file, triângul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56940" name="Imagem 43" descr="Uma imagem com file, triângulo, design&#10;&#10;Descrição gerada automaticamente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703362" behindDoc="0" locked="0" layoutInCell="1" allowOverlap="1" wp14:anchorId="7AA13E6F" wp14:editId="3D254321">
            <wp:simplePos x="0" y="0"/>
            <wp:positionH relativeFrom="column">
              <wp:posOffset>346710</wp:posOffset>
            </wp:positionH>
            <wp:positionV relativeFrom="paragraph">
              <wp:posOffset>104775</wp:posOffset>
            </wp:positionV>
            <wp:extent cx="1389380" cy="612140"/>
            <wp:effectExtent l="0" t="0" r="1270" b="0"/>
            <wp:wrapSquare wrapText="bothSides"/>
            <wp:docPr id="1946624632" name="Imagem 42" descr="Uma imagem com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24632" name="Imagem 42" descr="Uma imagem com triângulo&#10;&#10;Descrição gerada automaticamente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83E97" w14:textId="30292DDC" w:rsidR="006E5622" w:rsidRDefault="002933AA" w:rsidP="006E5622">
      <w:r>
        <w:rPr>
          <w:bCs/>
          <w:noProof/>
        </w:rPr>
        <w:drawing>
          <wp:anchor distT="0" distB="0" distL="114300" distR="114300" simplePos="0" relativeHeight="251702338" behindDoc="0" locked="0" layoutInCell="1" allowOverlap="1" wp14:anchorId="035FEF21" wp14:editId="5D16B34F">
            <wp:simplePos x="0" y="0"/>
            <wp:positionH relativeFrom="column">
              <wp:posOffset>4885690</wp:posOffset>
            </wp:positionH>
            <wp:positionV relativeFrom="paragraph">
              <wp:posOffset>35560</wp:posOffset>
            </wp:positionV>
            <wp:extent cx="1554480" cy="426720"/>
            <wp:effectExtent l="0" t="0" r="7620" b="0"/>
            <wp:wrapSquare wrapText="bothSides"/>
            <wp:docPr id="462174551" name="Imagem 41" descr="Uma imagem com Tipo de letra, file,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174551" name="Imagem 41" descr="Uma imagem com Tipo de letra, file, triângulo&#10;&#10;Descrição gerada automaticamente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3AD45D" w14:textId="77777777" w:rsidR="002933AA" w:rsidRDefault="002933AA" w:rsidP="003828A4"/>
    <w:p w14:paraId="1D085DB0" w14:textId="77777777" w:rsidR="002933AA" w:rsidRDefault="002933AA" w:rsidP="003828A4"/>
    <w:p w14:paraId="20D07AE1" w14:textId="77777777" w:rsidR="002933AA" w:rsidRDefault="002933AA" w:rsidP="003828A4"/>
    <w:p w14:paraId="5F649227" w14:textId="57224CC6" w:rsidR="004675A4" w:rsidRDefault="00F9182C" w:rsidP="003828A4"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08949A" wp14:editId="59E83240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C9982" w14:textId="7C79B306" w:rsidR="000577B2" w:rsidRPr="00E4687D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3828A4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08949A" id="Oval 20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u1fgIAAGQ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0RNZjo9baA+PiJD6AcneHlr6G/eiRAfBdKkUAPQ&#10;9McHOrSFruIwSJw1gD9ee0/21MCk5ayjyat4+L4TqDizXxy1dhrTUcBR2IyC27UroI6Y0V7xMovk&#10;gNGOokZon2kpLFMUUgknKVbFZcTxsor9BqC1ItVymc1oHL2Id27tZQJPxKbWfDo8C/RDC0fq/XsY&#10;p/JFG/e2ydPBchdBm9zjJx4HymmUc+8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RS/Lt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D4C9982" w14:textId="7C79B306" w:rsidR="000577B2" w:rsidRPr="00E4687D" w:rsidRDefault="000577B2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3828A4">
                        <w:rPr>
                          <w:rFonts w:ascii="Arial" w:hAnsi="Arial" w:cs="Arial"/>
                          <w:lang w:val="pt-PT"/>
                        </w:rPr>
                        <w:t xml:space="preserve"> 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0BD3">
        <w:tab/>
      </w:r>
      <w:r w:rsidR="003828A4">
        <w:t xml:space="preserve">Em qual das seguintes figuras o triângulo </w:t>
      </w:r>
      <w:r w:rsidR="0057207C" w:rsidRPr="003828A4">
        <w:rPr>
          <w:position w:val="-14"/>
        </w:rPr>
        <w:object w:dxaOrig="680" w:dyaOrig="380" w14:anchorId="3432C8D5">
          <v:shape id="_x0000_i1044" type="#_x0000_t75" style="width:34.5pt;height:19.5pt" o:ole="">
            <v:imagedata r:id="rId93" o:title=""/>
          </v:shape>
          <o:OLEObject Type="Embed" ProgID="Equation.DSMT4" ShapeID="_x0000_i1044" DrawAspect="Content" ObjectID="_1751878270" r:id="rId94"/>
        </w:object>
      </w:r>
      <w:r w:rsidR="0057207C">
        <w:t xml:space="preserve"> é </w:t>
      </w:r>
      <w:proofErr w:type="gramStart"/>
      <w:r w:rsidR="0057207C">
        <w:t>isósceles</w:t>
      </w:r>
      <w:proofErr w:type="gramEnd"/>
      <w:r w:rsidR="004675A4" w:rsidRPr="00B37FF6">
        <w:t>?</w:t>
      </w:r>
    </w:p>
    <w:p w14:paraId="06E56E33" w14:textId="1DC33225" w:rsidR="0057207C" w:rsidRDefault="002933AA" w:rsidP="0057207C">
      <w:pPr>
        <w:ind w:left="567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09506" behindDoc="0" locked="0" layoutInCell="1" allowOverlap="1" wp14:anchorId="4624EDB4" wp14:editId="67B00AA6">
            <wp:simplePos x="0" y="0"/>
            <wp:positionH relativeFrom="margin">
              <wp:posOffset>4903470</wp:posOffset>
            </wp:positionH>
            <wp:positionV relativeFrom="paragraph">
              <wp:posOffset>245745</wp:posOffset>
            </wp:positionV>
            <wp:extent cx="1084580" cy="716280"/>
            <wp:effectExtent l="0" t="0" r="1270" b="7620"/>
            <wp:wrapSquare wrapText="bothSides"/>
            <wp:docPr id="1609484839" name="Imagem 48" descr="Uma imagem com Tipo de letra, file, triângulo,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484839" name="Imagem 48" descr="Uma imagem com Tipo de letra, file, triângulo, texto&#10;&#10;Descrição gerada automaticamente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07C" w:rsidRPr="00BD11B0">
        <w:rPr>
          <w:b/>
          <w:bCs/>
        </w:rPr>
        <w:t>(A)</w:t>
      </w:r>
      <w:r w:rsidR="0057207C">
        <w:rPr>
          <w:bCs/>
        </w:rPr>
        <w:tab/>
      </w:r>
      <w:r w:rsidR="0057207C">
        <w:rPr>
          <w:bCs/>
        </w:rPr>
        <w:tab/>
      </w:r>
      <w:r w:rsidR="0057207C">
        <w:rPr>
          <w:bCs/>
        </w:rPr>
        <w:tab/>
      </w:r>
      <w:r w:rsidR="0057207C" w:rsidRPr="00BD11B0">
        <w:rPr>
          <w:b/>
          <w:bCs/>
        </w:rPr>
        <w:tab/>
        <w:t>(B)</w:t>
      </w:r>
      <w:r w:rsidR="0057207C" w:rsidRPr="00BD11B0">
        <w:rPr>
          <w:bCs/>
        </w:rPr>
        <w:tab/>
      </w:r>
      <w:r w:rsidR="0057207C" w:rsidRPr="00BD11B0">
        <w:rPr>
          <w:bCs/>
        </w:rPr>
        <w:tab/>
      </w:r>
      <w:r w:rsidR="0057207C">
        <w:rPr>
          <w:bCs/>
        </w:rPr>
        <w:tab/>
      </w:r>
      <w:r w:rsidR="0057207C" w:rsidRPr="00BD11B0">
        <w:rPr>
          <w:bCs/>
        </w:rPr>
        <w:tab/>
      </w:r>
      <w:r w:rsidR="0057207C" w:rsidRPr="00BD11B0">
        <w:rPr>
          <w:b/>
          <w:bCs/>
        </w:rPr>
        <w:t>(C)</w:t>
      </w:r>
      <w:r w:rsidR="0057207C" w:rsidRPr="00BD11B0">
        <w:rPr>
          <w:b/>
          <w:bCs/>
        </w:rPr>
        <w:tab/>
      </w:r>
      <w:r w:rsidR="0057207C" w:rsidRPr="00BD11B0">
        <w:rPr>
          <w:b/>
          <w:bCs/>
        </w:rPr>
        <w:tab/>
      </w:r>
      <w:r w:rsidR="0057207C">
        <w:rPr>
          <w:b/>
          <w:bCs/>
        </w:rPr>
        <w:tab/>
      </w:r>
      <w:r w:rsidR="0057207C">
        <w:rPr>
          <w:b/>
          <w:bCs/>
        </w:rPr>
        <w:tab/>
      </w:r>
      <w:r w:rsidR="0057207C" w:rsidRPr="00BD11B0">
        <w:rPr>
          <w:b/>
          <w:bCs/>
        </w:rPr>
        <w:t>(D)</w:t>
      </w:r>
    </w:p>
    <w:p w14:paraId="39B617C9" w14:textId="05DD81A4" w:rsidR="0057207C" w:rsidRDefault="002933AA" w:rsidP="003828A4">
      <w:r>
        <w:rPr>
          <w:b/>
          <w:bCs/>
          <w:noProof/>
        </w:rPr>
        <w:drawing>
          <wp:anchor distT="0" distB="0" distL="114300" distR="114300" simplePos="0" relativeHeight="251708482" behindDoc="0" locked="0" layoutInCell="1" allowOverlap="1" wp14:anchorId="638908A9" wp14:editId="0C99D2C8">
            <wp:simplePos x="0" y="0"/>
            <wp:positionH relativeFrom="column">
              <wp:posOffset>3398777</wp:posOffset>
            </wp:positionH>
            <wp:positionV relativeFrom="paragraph">
              <wp:posOffset>8255</wp:posOffset>
            </wp:positionV>
            <wp:extent cx="1082040" cy="953770"/>
            <wp:effectExtent l="0" t="0" r="3810" b="0"/>
            <wp:wrapSquare wrapText="bothSides"/>
            <wp:docPr id="1889612624" name="Imagem 47" descr="Uma imagem com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612624" name="Imagem 47" descr="Uma imagem com triângulo&#10;&#10;Descrição gerada automaticamente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706434" behindDoc="0" locked="0" layoutInCell="1" allowOverlap="1" wp14:anchorId="1183DC7C" wp14:editId="7FFE15B7">
            <wp:simplePos x="0" y="0"/>
            <wp:positionH relativeFrom="column">
              <wp:posOffset>1861185</wp:posOffset>
            </wp:positionH>
            <wp:positionV relativeFrom="paragraph">
              <wp:posOffset>109855</wp:posOffset>
            </wp:positionV>
            <wp:extent cx="1295400" cy="664210"/>
            <wp:effectExtent l="0" t="0" r="0" b="2540"/>
            <wp:wrapSquare wrapText="bothSides"/>
            <wp:docPr id="1666798614" name="Imagem 45" descr="Uma imagem com Tipo de letra, Gráficos, file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798614" name="Imagem 45" descr="Uma imagem com Tipo de letra, Gráficos, file, captura de ecrã&#10;&#10;Descrição gerada automaticamente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707458" behindDoc="0" locked="0" layoutInCell="1" allowOverlap="1" wp14:anchorId="020EAA26" wp14:editId="6D0BE694">
            <wp:simplePos x="0" y="0"/>
            <wp:positionH relativeFrom="column">
              <wp:posOffset>565785</wp:posOffset>
            </wp:positionH>
            <wp:positionV relativeFrom="paragraph">
              <wp:posOffset>29845</wp:posOffset>
            </wp:positionV>
            <wp:extent cx="1084580" cy="932180"/>
            <wp:effectExtent l="0" t="0" r="1270" b="1270"/>
            <wp:wrapSquare wrapText="bothSides"/>
            <wp:docPr id="377372700" name="Imagem 46" descr="Uma imagem com captura de ecrã, file, texto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72700" name="Imagem 46" descr="Uma imagem com captura de ecrã, file, texto, Tipo de letra&#10;&#10;Descrição gerada automaticamente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D7D87" w14:textId="2463DCDB" w:rsidR="0057207C" w:rsidRDefault="0057207C" w:rsidP="003828A4"/>
    <w:p w14:paraId="0A655983" w14:textId="77777777" w:rsidR="00236CE0" w:rsidRDefault="00236CE0" w:rsidP="003828A4"/>
    <w:p w14:paraId="54DE6A9F" w14:textId="42D0689B" w:rsidR="0057207C" w:rsidRDefault="0057207C" w:rsidP="003828A4"/>
    <w:p w14:paraId="1D1525E3" w14:textId="0F179FC2" w:rsidR="0057207C" w:rsidRPr="00B37FF6" w:rsidRDefault="0057207C" w:rsidP="003828A4"/>
    <w:p w14:paraId="01606041" w14:textId="2EC47C87" w:rsidR="00292B1D" w:rsidRDefault="002933AA" w:rsidP="00994910">
      <w:pPr>
        <w:ind w:left="567" w:hanging="567"/>
      </w:pPr>
      <w:r>
        <w:rPr>
          <w:noProof/>
        </w:rPr>
        <w:drawing>
          <wp:anchor distT="0" distB="0" distL="114300" distR="114300" simplePos="0" relativeHeight="251710530" behindDoc="0" locked="0" layoutInCell="1" allowOverlap="1" wp14:anchorId="0C2AAFA5" wp14:editId="23A1EDAC">
            <wp:simplePos x="0" y="0"/>
            <wp:positionH relativeFrom="column">
              <wp:posOffset>3413760</wp:posOffset>
            </wp:positionH>
            <wp:positionV relativeFrom="paragraph">
              <wp:posOffset>234950</wp:posOffset>
            </wp:positionV>
            <wp:extent cx="2882900" cy="600075"/>
            <wp:effectExtent l="0" t="0" r="0" b="9525"/>
            <wp:wrapSquare wrapText="bothSides"/>
            <wp:docPr id="1419412611" name="Imagem 49" descr="Uma imagem com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412611" name="Imagem 49" descr="Uma imagem com triângulo&#10;&#10;Descrição gerada automaticamente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82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EA3CB8C" wp14:editId="064D4757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CBA28" w14:textId="630935BA" w:rsidR="000577B2" w:rsidRPr="000D632F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357DFA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A3CB8C" id="Oval 21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CCBA28" w14:textId="630935BA" w:rsidR="000577B2" w:rsidRPr="000D632F" w:rsidRDefault="000577B2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357DFA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0BD3">
        <w:tab/>
      </w:r>
      <w:r w:rsidR="00CB4BA4">
        <w:t xml:space="preserve">Qual é a amplitude do ângulo representado pela </w:t>
      </w:r>
      <w:proofErr w:type="gramStart"/>
      <w:r w:rsidR="007F4154">
        <w:t xml:space="preserve">letra </w:t>
      </w:r>
      <w:r w:rsidR="00BE3B46">
        <w:t xml:space="preserve"> </w:t>
      </w:r>
      <w:r w:rsidR="007F4154" w:rsidRPr="00BE3B46">
        <w:rPr>
          <w:rFonts w:ascii="Times New Roman" w:hAnsi="Times New Roman"/>
          <w:i/>
          <w:iCs/>
        </w:rPr>
        <w:t>a</w:t>
      </w:r>
      <w:proofErr w:type="gramEnd"/>
      <w:r w:rsidR="00022421" w:rsidRPr="00B37FF6">
        <w:t xml:space="preserve"> </w:t>
      </w:r>
      <w:r w:rsidR="007F4154">
        <w:t>?</w:t>
      </w:r>
    </w:p>
    <w:p w14:paraId="42E0F59C" w14:textId="77777777" w:rsidR="00994910" w:rsidRDefault="00F45FCA" w:rsidP="00F45FCA">
      <w:pPr>
        <w:ind w:left="567"/>
        <w:rPr>
          <w:rFonts w:eastAsia="UtopiaStd-Regular"/>
          <w:color w:val="232322"/>
        </w:rPr>
      </w:pPr>
      <w:r w:rsidRPr="005C3C7E">
        <w:rPr>
          <w:rFonts w:eastAsia="UtopiaStd-Regular"/>
          <w:b/>
          <w:color w:val="000000" w:themeColor="text1"/>
        </w:rPr>
        <w:t>(A)</w:t>
      </w:r>
      <w:r>
        <w:rPr>
          <w:rFonts w:eastAsia="UtopiaStd-Regular"/>
          <w:color w:val="000000" w:themeColor="text1"/>
        </w:rPr>
        <w:tab/>
        <w:t>20º</w:t>
      </w:r>
      <w:r w:rsidRPr="00B37FF6">
        <w:rPr>
          <w:rFonts w:eastAsia="UtopiaStd-Regular"/>
          <w:color w:val="232322"/>
        </w:rPr>
        <w:tab/>
      </w:r>
      <w:r w:rsidR="00994910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>
        <w:rPr>
          <w:rFonts w:eastAsia="UtopiaStd-Regular"/>
          <w:color w:val="000000" w:themeColor="text1"/>
        </w:rPr>
        <w:tab/>
      </w:r>
      <w:r w:rsidR="00AC0300">
        <w:rPr>
          <w:rFonts w:eastAsia="UtopiaStd-Regular"/>
          <w:color w:val="000000" w:themeColor="text1"/>
        </w:rPr>
        <w:t>102º</w:t>
      </w:r>
    </w:p>
    <w:p w14:paraId="4B28FBBA" w14:textId="6DD6E400" w:rsidR="00F45FCA" w:rsidRPr="00B37FF6" w:rsidRDefault="00F45FCA" w:rsidP="00F45FCA">
      <w:pPr>
        <w:ind w:left="567"/>
        <w:rPr>
          <w:i/>
          <w:iCs/>
        </w:rPr>
      </w:pPr>
      <w:r w:rsidRPr="005C3C7E">
        <w:rPr>
          <w:rFonts w:eastAsia="UtopiaStd-Regular"/>
          <w:b/>
          <w:color w:val="000000" w:themeColor="text1"/>
        </w:rPr>
        <w:t>(C)</w:t>
      </w:r>
      <w:r w:rsidR="00AC0300">
        <w:rPr>
          <w:rFonts w:eastAsia="UtopiaStd-Regular"/>
          <w:color w:val="000000" w:themeColor="text1"/>
        </w:rPr>
        <w:tab/>
        <w:t>140º</w:t>
      </w:r>
      <w:r w:rsidRPr="00B37FF6">
        <w:rPr>
          <w:rFonts w:eastAsia="UtopiaStd-Regular"/>
          <w:color w:val="232322"/>
        </w:rPr>
        <w:tab/>
      </w:r>
      <w:r w:rsidR="00994910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AC0300">
        <w:rPr>
          <w:rFonts w:eastAsia="UtopiaStd-Regular"/>
          <w:b/>
          <w:color w:val="000000" w:themeColor="text1"/>
        </w:rPr>
        <w:tab/>
      </w:r>
      <w:r w:rsidR="00AC0300">
        <w:rPr>
          <w:rFonts w:eastAsia="UtopiaStd-Regular"/>
          <w:color w:val="000000" w:themeColor="text1"/>
        </w:rPr>
        <w:t>160º</w:t>
      </w:r>
    </w:p>
    <w:p w14:paraId="7E4DF73E" w14:textId="43D8D5B1" w:rsidR="00F45FCA" w:rsidRDefault="00F45FCA" w:rsidP="00F45FCA">
      <w:pPr>
        <w:rPr>
          <w:i/>
          <w:iCs/>
        </w:rPr>
      </w:pPr>
    </w:p>
    <w:p w14:paraId="6951332D" w14:textId="19E05626" w:rsidR="00956582" w:rsidRPr="00B37FF6" w:rsidRDefault="002933AA" w:rsidP="00F2077C">
      <w:r>
        <w:rPr>
          <w:i/>
          <w:iCs/>
          <w:noProof/>
        </w:rPr>
        <w:drawing>
          <wp:anchor distT="0" distB="0" distL="114300" distR="114300" simplePos="0" relativeHeight="251711554" behindDoc="0" locked="0" layoutInCell="1" allowOverlap="1" wp14:anchorId="6E5FDC50" wp14:editId="7710807C">
            <wp:simplePos x="0" y="0"/>
            <wp:positionH relativeFrom="margin">
              <wp:posOffset>4752630</wp:posOffset>
            </wp:positionH>
            <wp:positionV relativeFrom="paragraph">
              <wp:posOffset>6350</wp:posOffset>
            </wp:positionV>
            <wp:extent cx="1203960" cy="1051560"/>
            <wp:effectExtent l="0" t="0" r="0" b="0"/>
            <wp:wrapSquare wrapText="bothSides"/>
            <wp:docPr id="1841229248" name="Imagem 51" descr="Uma imagem com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229248" name="Imagem 51" descr="Uma imagem com triângulo&#10;&#10;Descrição gerada automaticamente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82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692275" wp14:editId="2E5BDEA9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B3DAE6" w14:textId="001B4F70" w:rsidR="000577B2" w:rsidRPr="00E4687D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C50BE8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692275" id="Oval 22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7B3DAE6" w14:textId="001B4F70" w:rsidR="000577B2" w:rsidRPr="00E4687D" w:rsidRDefault="000577B2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C50BE8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0BD3">
        <w:tab/>
      </w:r>
      <w:r w:rsidR="00652605">
        <w:t>Relativamente à figura, qual das afirmações é verdadeira</w:t>
      </w:r>
      <w:r w:rsidR="0088477D" w:rsidRPr="00B37FF6">
        <w:t>?</w:t>
      </w:r>
    </w:p>
    <w:p w14:paraId="0D3C7C53" w14:textId="0515C9DD" w:rsidR="00652605" w:rsidRDefault="0088477D" w:rsidP="00652605">
      <w:pPr>
        <w:ind w:left="567"/>
        <w:rPr>
          <w:rFonts w:eastAsia="UtopiaStd-Regular"/>
          <w:color w:val="232322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652605">
        <w:rPr>
          <w:rFonts w:eastAsia="UtopiaStd-Regular"/>
          <w:color w:val="000000" w:themeColor="text1"/>
        </w:rPr>
        <w:tab/>
      </w:r>
      <w:r w:rsidR="007812BF" w:rsidRPr="008156E2">
        <w:rPr>
          <w:position w:val="-6"/>
        </w:rPr>
        <w:object w:dxaOrig="760" w:dyaOrig="279" w14:anchorId="43C13DB2">
          <v:shape id="_x0000_i1045" type="#_x0000_t75" style="width:37.5pt;height:14.25pt" o:ole="">
            <v:imagedata r:id="rId101" o:title=""/>
          </v:shape>
          <o:OLEObject Type="Embed" ProgID="Equation.DSMT4" ShapeID="_x0000_i1045" DrawAspect="Content" ObjectID="_1751878271" r:id="rId102"/>
        </w:object>
      </w:r>
      <w:r w:rsidR="008156E2">
        <w:t xml:space="preserve"> e </w:t>
      </w:r>
      <w:r w:rsidR="00153995" w:rsidRPr="008156E2">
        <w:rPr>
          <w:position w:val="-10"/>
        </w:rPr>
        <w:object w:dxaOrig="780" w:dyaOrig="320" w14:anchorId="0C228211">
          <v:shape id="_x0000_i1046" type="#_x0000_t75" style="width:39pt;height:16.5pt" o:ole="">
            <v:imagedata r:id="rId103" o:title=""/>
          </v:shape>
          <o:OLEObject Type="Embed" ProgID="Equation.DSMT4" ShapeID="_x0000_i1046" DrawAspect="Content" ObjectID="_1751878272" r:id="rId104"/>
        </w:object>
      </w:r>
      <w:r w:rsidRPr="00B37FF6">
        <w:rPr>
          <w:rFonts w:eastAsia="UtopiaStd-Regular"/>
          <w:color w:val="232322"/>
        </w:rPr>
        <w:tab/>
      </w:r>
      <w:r w:rsidR="00652605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652605">
        <w:rPr>
          <w:rFonts w:eastAsia="UtopiaStd-Regular"/>
          <w:color w:val="000000" w:themeColor="text1"/>
        </w:rPr>
        <w:tab/>
      </w:r>
      <w:r w:rsidR="007812BF" w:rsidRPr="008156E2">
        <w:rPr>
          <w:position w:val="-6"/>
        </w:rPr>
        <w:object w:dxaOrig="760" w:dyaOrig="279" w14:anchorId="1776E8D6">
          <v:shape id="_x0000_i1047" type="#_x0000_t75" style="width:38.25pt;height:14.25pt" o:ole="">
            <v:imagedata r:id="rId105" o:title=""/>
          </v:shape>
          <o:OLEObject Type="Embed" ProgID="Equation.DSMT4" ShapeID="_x0000_i1047" DrawAspect="Content" ObjectID="_1751878273" r:id="rId106"/>
        </w:object>
      </w:r>
      <w:r w:rsidR="00153995">
        <w:t xml:space="preserve"> e </w:t>
      </w:r>
      <w:r w:rsidR="00495B10" w:rsidRPr="008156E2">
        <w:rPr>
          <w:position w:val="-10"/>
        </w:rPr>
        <w:object w:dxaOrig="780" w:dyaOrig="320" w14:anchorId="47CF2186">
          <v:shape id="_x0000_i1048" type="#_x0000_t75" style="width:39pt;height:16.5pt" o:ole="">
            <v:imagedata r:id="rId107" o:title=""/>
          </v:shape>
          <o:OLEObject Type="Embed" ProgID="Equation.DSMT4" ShapeID="_x0000_i1048" DrawAspect="Content" ObjectID="_1751878274" r:id="rId108"/>
        </w:object>
      </w:r>
    </w:p>
    <w:p w14:paraId="0F2C4C6F" w14:textId="63D82D95" w:rsidR="007277CA" w:rsidRPr="00B37FF6" w:rsidRDefault="0088477D" w:rsidP="00652605">
      <w:pPr>
        <w:ind w:left="567"/>
        <w:rPr>
          <w:i/>
          <w:iCs/>
        </w:rPr>
      </w:pPr>
      <w:r w:rsidRPr="005C3C7E">
        <w:rPr>
          <w:rFonts w:eastAsia="UtopiaStd-Regular"/>
          <w:b/>
          <w:color w:val="000000" w:themeColor="text1"/>
        </w:rPr>
        <w:t>(C)</w:t>
      </w:r>
      <w:r w:rsidR="00652605">
        <w:rPr>
          <w:rFonts w:eastAsia="UtopiaStd-Regular"/>
          <w:color w:val="000000" w:themeColor="text1"/>
        </w:rPr>
        <w:tab/>
      </w:r>
      <w:r w:rsidR="007812BF" w:rsidRPr="008156E2">
        <w:rPr>
          <w:position w:val="-6"/>
        </w:rPr>
        <w:object w:dxaOrig="760" w:dyaOrig="279" w14:anchorId="3E11257F">
          <v:shape id="_x0000_i1049" type="#_x0000_t75" style="width:37.5pt;height:14.25pt" o:ole="">
            <v:imagedata r:id="rId109" o:title=""/>
          </v:shape>
          <o:OLEObject Type="Embed" ProgID="Equation.DSMT4" ShapeID="_x0000_i1049" DrawAspect="Content" ObjectID="_1751878275" r:id="rId110"/>
        </w:object>
      </w:r>
      <w:r w:rsidR="00153995">
        <w:t xml:space="preserve"> e </w:t>
      </w:r>
      <w:r w:rsidR="00495B10" w:rsidRPr="008156E2">
        <w:rPr>
          <w:position w:val="-10"/>
        </w:rPr>
        <w:object w:dxaOrig="780" w:dyaOrig="320" w14:anchorId="32D85394">
          <v:shape id="_x0000_i1050" type="#_x0000_t75" style="width:39pt;height:16.5pt" o:ole="">
            <v:imagedata r:id="rId111" o:title=""/>
          </v:shape>
          <o:OLEObject Type="Embed" ProgID="Equation.DSMT4" ShapeID="_x0000_i1050" DrawAspect="Content" ObjectID="_1751878276" r:id="rId112"/>
        </w:object>
      </w:r>
      <w:r w:rsidR="00652605">
        <w:rPr>
          <w:rFonts w:eastAsia="UtopiaStd-Regular"/>
          <w:color w:val="232322"/>
        </w:rPr>
        <w:tab/>
      </w:r>
      <w:r w:rsidR="00652605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652605">
        <w:rPr>
          <w:rFonts w:eastAsia="UtopiaStd-Regular"/>
          <w:color w:val="000000" w:themeColor="text1"/>
        </w:rPr>
        <w:tab/>
      </w:r>
      <w:r w:rsidR="007812BF" w:rsidRPr="008156E2">
        <w:rPr>
          <w:position w:val="-6"/>
        </w:rPr>
        <w:object w:dxaOrig="760" w:dyaOrig="279" w14:anchorId="632618CE">
          <v:shape id="_x0000_i1051" type="#_x0000_t75" style="width:38.25pt;height:14.25pt" o:ole="">
            <v:imagedata r:id="rId113" o:title=""/>
          </v:shape>
          <o:OLEObject Type="Embed" ProgID="Equation.DSMT4" ShapeID="_x0000_i1051" DrawAspect="Content" ObjectID="_1751878277" r:id="rId114"/>
        </w:object>
      </w:r>
      <w:r w:rsidR="000428F1">
        <w:t xml:space="preserve"> e </w:t>
      </w:r>
      <w:r w:rsidR="00DD3A27" w:rsidRPr="008156E2">
        <w:rPr>
          <w:position w:val="-10"/>
        </w:rPr>
        <w:object w:dxaOrig="780" w:dyaOrig="320" w14:anchorId="4792765F">
          <v:shape id="_x0000_i1052" type="#_x0000_t75" style="width:39pt;height:16.5pt" o:ole="">
            <v:imagedata r:id="rId115" o:title=""/>
          </v:shape>
          <o:OLEObject Type="Embed" ProgID="Equation.DSMT4" ShapeID="_x0000_i1052" DrawAspect="Content" ObjectID="_1751878278" r:id="rId116"/>
        </w:object>
      </w:r>
    </w:p>
    <w:p w14:paraId="317CF4CC" w14:textId="621FCB74" w:rsidR="00EA7B79" w:rsidRDefault="00EA7B79" w:rsidP="00F2077C">
      <w:pPr>
        <w:rPr>
          <w:i/>
          <w:iCs/>
        </w:rPr>
      </w:pPr>
    </w:p>
    <w:p w14:paraId="08A9CF95" w14:textId="1355CD51" w:rsidR="000A6561" w:rsidRPr="00B37FF6" w:rsidRDefault="00F9182C" w:rsidP="000A6561"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729014" wp14:editId="1FE07DDD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C99D8" w14:textId="42D27B3B" w:rsidR="000577B2" w:rsidRPr="000D632F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6E5622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729014" id="Oval 27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3FC99D8" w14:textId="42D27B3B" w:rsidR="000577B2" w:rsidRPr="000D632F" w:rsidRDefault="000577B2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6E5622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22421">
        <w:tab/>
      </w:r>
      <w:r w:rsidR="000A6561">
        <w:t>Relativamente à figura, qual das afirmações é verdadeira</w:t>
      </w:r>
      <w:r w:rsidR="000A6561" w:rsidRPr="00B37FF6">
        <w:t>?</w:t>
      </w:r>
      <w:r w:rsidR="00C931B8" w:rsidRPr="00C931B8">
        <w:rPr>
          <w:noProof/>
        </w:rPr>
        <w:t xml:space="preserve"> </w:t>
      </w:r>
    </w:p>
    <w:p w14:paraId="758D2CAA" w14:textId="78CD1EA4" w:rsidR="000A6561" w:rsidRDefault="002933AA" w:rsidP="000A6561">
      <w:pPr>
        <w:ind w:left="567"/>
        <w:rPr>
          <w:rFonts w:eastAsia="UtopiaStd-Regular"/>
          <w:color w:val="232322"/>
        </w:rPr>
      </w:pPr>
      <w:r>
        <w:rPr>
          <w:i/>
          <w:iCs/>
          <w:noProof/>
        </w:rPr>
        <w:drawing>
          <wp:anchor distT="0" distB="0" distL="114300" distR="114300" simplePos="0" relativeHeight="251712578" behindDoc="0" locked="0" layoutInCell="1" allowOverlap="1" wp14:anchorId="7691BC53" wp14:editId="51233CB2">
            <wp:simplePos x="0" y="0"/>
            <wp:positionH relativeFrom="column">
              <wp:posOffset>4575810</wp:posOffset>
            </wp:positionH>
            <wp:positionV relativeFrom="paragraph">
              <wp:posOffset>12065</wp:posOffset>
            </wp:positionV>
            <wp:extent cx="1514475" cy="908050"/>
            <wp:effectExtent l="0" t="0" r="0" b="6350"/>
            <wp:wrapSquare wrapText="bothSides"/>
            <wp:docPr id="278383365" name="Imagem 50" descr="Uma imagem com file, Tipo de letra, diagrama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83365" name="Imagem 50" descr="Uma imagem com file, Tipo de letra, diagrama, captura de ecrã&#10;&#10;Descrição gerada automaticamente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8F3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DD7C790" wp14:editId="67CB2DE6">
                <wp:simplePos x="0" y="0"/>
                <wp:positionH relativeFrom="column">
                  <wp:posOffset>2714317</wp:posOffset>
                </wp:positionH>
                <wp:positionV relativeFrom="paragraph">
                  <wp:posOffset>6224733</wp:posOffset>
                </wp:positionV>
                <wp:extent cx="264705" cy="203106"/>
                <wp:effectExtent l="0" t="0" r="0" b="0"/>
                <wp:wrapNone/>
                <wp:docPr id="1665386702" name="Caixa de texto 1665386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05" cy="2031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0F17AA" w14:textId="77777777" w:rsidR="007F08F3" w:rsidRPr="00A01FA4" w:rsidRDefault="007F08F3" w:rsidP="007F08F3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120</w:t>
                            </w:r>
                            <w:r w:rsidRPr="00A01FA4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º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D7C790" id="_x0000_t202" coordsize="21600,21600" o:spt="202" path="m,l,21600r21600,l21600,xe">
                <v:stroke joinstyle="miter"/>
                <v:path gradientshapeok="t" o:connecttype="rect"/>
              </v:shapetype>
              <v:shape id="Caixa de texto 1665386702" o:spid="_x0000_s1057" type="#_x0000_t202" style="position:absolute;left:0;text-align:left;margin-left:213.75pt;margin-top:490.15pt;width:20.85pt;height:16pt;z-index:25165825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" filled="f" stroked="f" strokeweight=".5pt">
                <v:textbox inset="0,0,0,0">
                  <w:txbxContent>
                    <w:p w14:paraId="190F17AA" w14:textId="77777777" w:rsidR="007F08F3" w:rsidRPr="00A01FA4" w:rsidRDefault="007F08F3" w:rsidP="007F08F3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120</w:t>
                      </w:r>
                      <w:r w:rsidRPr="00A01FA4">
                        <w:rPr>
                          <w:rFonts w:cs="Arial"/>
                          <w:sz w:val="20"/>
                          <w:szCs w:val="20"/>
                        </w:rPr>
                        <w:t xml:space="preserve">º </w:t>
                      </w:r>
                    </w:p>
                  </w:txbxContent>
                </v:textbox>
              </v:shape>
            </w:pict>
          </mc:Fallback>
        </mc:AlternateContent>
      </w:r>
      <w:r w:rsidR="000A6561" w:rsidRPr="005C3C7E">
        <w:rPr>
          <w:rFonts w:eastAsia="UtopiaStd-Regular"/>
          <w:b/>
          <w:color w:val="000000" w:themeColor="text1"/>
        </w:rPr>
        <w:t>(A)</w:t>
      </w:r>
      <w:r w:rsidR="000A6561">
        <w:rPr>
          <w:rFonts w:eastAsia="UtopiaStd-Regular"/>
          <w:color w:val="000000" w:themeColor="text1"/>
        </w:rPr>
        <w:tab/>
      </w:r>
      <w:r w:rsidR="0036789E" w:rsidRPr="008156E2">
        <w:rPr>
          <w:position w:val="-6"/>
        </w:rPr>
        <w:object w:dxaOrig="760" w:dyaOrig="279" w14:anchorId="1DC8441E">
          <v:shape id="_x0000_i1053" type="#_x0000_t75" style="width:37.5pt;height:14.25pt" o:ole="">
            <v:imagedata r:id="rId118" o:title=""/>
          </v:shape>
          <o:OLEObject Type="Embed" ProgID="Equation.DSMT4" ShapeID="_x0000_i1053" DrawAspect="Content" ObjectID="_1751878279" r:id="rId119"/>
        </w:object>
      </w:r>
      <w:r w:rsidR="000A6561">
        <w:t xml:space="preserve"> e </w:t>
      </w:r>
      <w:r w:rsidR="00C20A2F" w:rsidRPr="00C20A2F">
        <w:rPr>
          <w:position w:val="-6"/>
        </w:rPr>
        <w:object w:dxaOrig="880" w:dyaOrig="320" w14:anchorId="26E9F12A">
          <v:shape id="_x0000_i1054" type="#_x0000_t75" style="width:43.5pt;height:16.5pt" o:ole="">
            <v:imagedata r:id="rId120" o:title=""/>
          </v:shape>
          <o:OLEObject Type="Embed" ProgID="Equation.DSMT4" ShapeID="_x0000_i1054" DrawAspect="Content" ObjectID="_1751878280" r:id="rId121"/>
        </w:object>
      </w:r>
      <w:r w:rsidR="000A6561">
        <w:rPr>
          <w:rFonts w:eastAsia="UtopiaStd-Regular"/>
          <w:color w:val="232322"/>
        </w:rPr>
        <w:tab/>
      </w:r>
      <w:r w:rsidR="000502C1">
        <w:rPr>
          <w:rFonts w:eastAsia="UtopiaStd-Regular"/>
          <w:color w:val="232322"/>
        </w:rPr>
        <w:tab/>
      </w:r>
      <w:r w:rsidR="000A6561" w:rsidRPr="005C3C7E">
        <w:rPr>
          <w:rFonts w:eastAsia="UtopiaStd-Regular"/>
          <w:b/>
          <w:color w:val="000000" w:themeColor="text1"/>
        </w:rPr>
        <w:t>(B)</w:t>
      </w:r>
      <w:r w:rsidR="000A6561">
        <w:rPr>
          <w:rFonts w:eastAsia="UtopiaStd-Regular"/>
          <w:color w:val="000000" w:themeColor="text1"/>
        </w:rPr>
        <w:tab/>
      </w:r>
      <w:r w:rsidR="00C20A2F" w:rsidRPr="008156E2">
        <w:rPr>
          <w:position w:val="-6"/>
        </w:rPr>
        <w:object w:dxaOrig="760" w:dyaOrig="279" w14:anchorId="08F9A3F5">
          <v:shape id="_x0000_i1055" type="#_x0000_t75" style="width:37.5pt;height:14.25pt" o:ole="">
            <v:imagedata r:id="rId118" o:title=""/>
          </v:shape>
          <o:OLEObject Type="Embed" ProgID="Equation.DSMT4" ShapeID="_x0000_i1055" DrawAspect="Content" ObjectID="_1751878281" r:id="rId122"/>
        </w:object>
      </w:r>
      <w:r w:rsidR="00C20A2F">
        <w:t xml:space="preserve"> e </w:t>
      </w:r>
      <w:r w:rsidR="008D22DC" w:rsidRPr="00C20A2F">
        <w:rPr>
          <w:position w:val="-6"/>
        </w:rPr>
        <w:object w:dxaOrig="880" w:dyaOrig="320" w14:anchorId="6C13A7C5">
          <v:shape id="_x0000_i1056" type="#_x0000_t75" style="width:43.5pt;height:16.5pt" o:ole="">
            <v:imagedata r:id="rId123" o:title=""/>
          </v:shape>
          <o:OLEObject Type="Embed" ProgID="Equation.DSMT4" ShapeID="_x0000_i1056" DrawAspect="Content" ObjectID="_1751878282" r:id="rId124"/>
        </w:object>
      </w:r>
    </w:p>
    <w:p w14:paraId="43F77609" w14:textId="0796E4C1" w:rsidR="000A6561" w:rsidRDefault="000A6561" w:rsidP="000A6561">
      <w:pPr>
        <w:ind w:left="567"/>
      </w:pPr>
      <w:r w:rsidRPr="005C3C7E">
        <w:rPr>
          <w:rFonts w:eastAsia="UtopiaStd-Regular"/>
          <w:b/>
          <w:color w:val="000000" w:themeColor="text1"/>
        </w:rPr>
        <w:t>(C)</w:t>
      </w:r>
      <w:r>
        <w:rPr>
          <w:rFonts w:eastAsia="UtopiaStd-Regular"/>
          <w:color w:val="000000" w:themeColor="text1"/>
        </w:rPr>
        <w:tab/>
      </w:r>
      <w:r w:rsidR="006E5622" w:rsidRPr="008156E2">
        <w:rPr>
          <w:position w:val="-6"/>
        </w:rPr>
        <w:object w:dxaOrig="760" w:dyaOrig="279" w14:anchorId="3A288BC7">
          <v:shape id="_x0000_i1057" type="#_x0000_t75" style="width:37.5pt;height:14.25pt" o:ole="">
            <v:imagedata r:id="rId125" o:title=""/>
          </v:shape>
          <o:OLEObject Type="Embed" ProgID="Equation.DSMT4" ShapeID="_x0000_i1057" DrawAspect="Content" ObjectID="_1751878283" r:id="rId126"/>
        </w:object>
      </w:r>
      <w:r w:rsidR="00C20A2F">
        <w:t xml:space="preserve"> e </w:t>
      </w:r>
      <w:r w:rsidR="00C20A2F" w:rsidRPr="00C20A2F">
        <w:rPr>
          <w:position w:val="-6"/>
        </w:rPr>
        <w:object w:dxaOrig="880" w:dyaOrig="320" w14:anchorId="40871FE5">
          <v:shape id="_x0000_i1058" type="#_x0000_t75" style="width:43.5pt;height:16.5pt" o:ole="">
            <v:imagedata r:id="rId120" o:title=""/>
          </v:shape>
          <o:OLEObject Type="Embed" ProgID="Equation.DSMT4" ShapeID="_x0000_i1058" DrawAspect="Content" ObjectID="_1751878284" r:id="rId127"/>
        </w:object>
      </w:r>
      <w:r w:rsidR="00474B89">
        <w:tab/>
      </w:r>
      <w:r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>
        <w:rPr>
          <w:rFonts w:eastAsia="UtopiaStd-Regular"/>
          <w:color w:val="000000" w:themeColor="text1"/>
        </w:rPr>
        <w:tab/>
      </w:r>
      <w:r w:rsidR="008D22DC" w:rsidRPr="008156E2">
        <w:rPr>
          <w:position w:val="-6"/>
        </w:rPr>
        <w:object w:dxaOrig="760" w:dyaOrig="279" w14:anchorId="68D2A4D9">
          <v:shape id="_x0000_i1059" type="#_x0000_t75" style="width:37.5pt;height:14.25pt" o:ole="">
            <v:imagedata r:id="rId128" o:title=""/>
          </v:shape>
          <o:OLEObject Type="Embed" ProgID="Equation.DSMT4" ShapeID="_x0000_i1059" DrawAspect="Content" ObjectID="_1751878285" r:id="rId129"/>
        </w:object>
      </w:r>
      <w:r w:rsidR="00C20A2F">
        <w:t xml:space="preserve"> e </w:t>
      </w:r>
      <w:r w:rsidR="008D22DC" w:rsidRPr="00C20A2F">
        <w:rPr>
          <w:position w:val="-6"/>
        </w:rPr>
        <w:object w:dxaOrig="880" w:dyaOrig="320" w14:anchorId="740B021A">
          <v:shape id="_x0000_i1060" type="#_x0000_t75" style="width:43.5pt;height:16.5pt" o:ole="">
            <v:imagedata r:id="rId130" o:title=""/>
          </v:shape>
          <o:OLEObject Type="Embed" ProgID="Equation.DSMT4" ShapeID="_x0000_i1060" DrawAspect="Content" ObjectID="_1751878286" r:id="rId131"/>
        </w:object>
      </w:r>
    </w:p>
    <w:p w14:paraId="2DE3439E" w14:textId="7C51DE1C" w:rsidR="00894A30" w:rsidRPr="007224F8" w:rsidRDefault="00F9182C" w:rsidP="00894A30">
      <w:pPr>
        <w:pStyle w:val="TITULOFICHAS"/>
        <w:jc w:val="left"/>
        <w:rPr>
          <w:spacing w:val="-14"/>
          <w:lang w:val="pt-PT"/>
        </w:rPr>
      </w:pPr>
      <w:r w:rsidRPr="008E7736">
        <w:rPr>
          <w:b w:val="0"/>
          <w:szCs w:val="22"/>
          <w:lang w:val="pt-PT"/>
        </w:rPr>
        <w:br w:type="page"/>
      </w:r>
      <w:proofErr w:type="spellStart"/>
      <w:r w:rsidR="00894A30">
        <w:rPr>
          <w:lang w:val="pt-PT"/>
        </w:rPr>
        <w:lastRenderedPageBreak/>
        <w:t>Miniteste</w:t>
      </w:r>
      <w:proofErr w:type="spellEnd"/>
      <w:r w:rsidR="00894A30">
        <w:rPr>
          <w:lang w:val="pt-PT"/>
        </w:rPr>
        <w:t xml:space="preserve"> 3 – </w:t>
      </w:r>
      <w:r w:rsidR="00894A30">
        <w:rPr>
          <w:spacing w:val="-14"/>
          <w:lang w:val="pt-PT"/>
        </w:rPr>
        <w:t>Reflexão (revisão)</w:t>
      </w:r>
    </w:p>
    <w:p w14:paraId="2DE0D8D3" w14:textId="3439A237" w:rsidR="007D1BDB" w:rsidRPr="001F156B" w:rsidRDefault="007D1BDB" w:rsidP="007D1BD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0015CDE" wp14:editId="4EAE6CFC">
                <wp:extent cx="6119640" cy="792000"/>
                <wp:effectExtent l="12700" t="12700" r="14605" b="8255"/>
                <wp:docPr id="349" name="Caixa de texto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2C7F58C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D0A7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D889A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2655BD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B40DBA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1C9BA37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7DE40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A26FB5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A45A4F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293D6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2459F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0DBFC54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DA93BA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62005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B3E52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6B7B4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648E9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0FFD6AA" w14:textId="77777777" w:rsidR="000577B2" w:rsidRPr="0005099D" w:rsidRDefault="000577B2" w:rsidP="007D1BD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015CDE" id="Caixa de texto 349" o:spid="_x0000_s105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LVsP8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2C7F58C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D0A7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D889A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2655BD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EB40DBA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1C9BA37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C7DE40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4A26FB5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6A45A4F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293D6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B2459F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0DBFC54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DA93BA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162005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B3E52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B6B7B4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5648E9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0FFD6AA" w14:textId="77777777" w:rsidR="000577B2" w:rsidRPr="0005099D" w:rsidRDefault="000577B2" w:rsidP="007D1BDB"/>
                  </w:txbxContent>
                </v:textbox>
                <w10:anchorlock/>
              </v:roundrect>
            </w:pict>
          </mc:Fallback>
        </mc:AlternateContent>
      </w:r>
    </w:p>
    <w:p w14:paraId="6DC14B25" w14:textId="425E6E38" w:rsidR="00355AD1" w:rsidRDefault="007D1BDB" w:rsidP="00D9115D">
      <w:pPr>
        <w:spacing w:before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848617" wp14:editId="0B9FFAA9">
                <wp:extent cx="216000" cy="216000"/>
                <wp:effectExtent l="0" t="0" r="0" b="0"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14A7BF" w14:textId="1A874A91" w:rsidR="000577B2" w:rsidRPr="00086D19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1C422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848617" id="Oval 350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6L7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1/ov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714A7BF" w14:textId="1A874A91" w:rsidR="000577B2" w:rsidRPr="00086D19" w:rsidRDefault="000577B2" w:rsidP="007D1BD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1C422B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F14711">
        <w:t>Em qual das situações é possível transformar</w:t>
      </w:r>
      <w:r w:rsidR="00963223">
        <w:t xml:space="preserve"> </w:t>
      </w:r>
      <w:r w:rsidR="00963223" w:rsidRPr="00693AEF">
        <w:t>X</w:t>
      </w:r>
      <w:r w:rsidR="00963223">
        <w:t xml:space="preserve"> </w:t>
      </w:r>
      <w:r w:rsidR="0044497E">
        <w:t>em</w:t>
      </w:r>
      <w:r w:rsidR="00963223">
        <w:t xml:space="preserve"> </w:t>
      </w:r>
      <w:r w:rsidR="00963223" w:rsidRPr="00693AEF">
        <w:t>Y</w:t>
      </w:r>
      <w:r w:rsidR="00963223">
        <w:t xml:space="preserve"> </w:t>
      </w:r>
      <w:r w:rsidR="0044497E">
        <w:t>por uma reflexão</w:t>
      </w:r>
    </w:p>
    <w:p w14:paraId="41616079" w14:textId="20BE8D83" w:rsidR="0044497E" w:rsidRDefault="002C615B" w:rsidP="0044497E">
      <w:pPr>
        <w:ind w:left="567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13602" behindDoc="0" locked="0" layoutInCell="1" allowOverlap="1" wp14:anchorId="1DB10680" wp14:editId="40703AAA">
            <wp:simplePos x="0" y="0"/>
            <wp:positionH relativeFrom="column">
              <wp:posOffset>2113915</wp:posOffset>
            </wp:positionH>
            <wp:positionV relativeFrom="paragraph">
              <wp:posOffset>185420</wp:posOffset>
            </wp:positionV>
            <wp:extent cx="926465" cy="1148715"/>
            <wp:effectExtent l="0" t="0" r="6985" b="0"/>
            <wp:wrapSquare wrapText="bothSides"/>
            <wp:docPr id="1984987125" name="Imagem 52" descr="Uma imagem com planta, fl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987125" name="Imagem 52" descr="Uma imagem com planta, flor&#10;&#10;Descrição gerada automaticamente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926465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626" behindDoc="0" locked="0" layoutInCell="1" allowOverlap="1" wp14:anchorId="0569AB3B" wp14:editId="32CEF373">
            <wp:simplePos x="0" y="0"/>
            <wp:positionH relativeFrom="column">
              <wp:posOffset>575310</wp:posOffset>
            </wp:positionH>
            <wp:positionV relativeFrom="paragraph">
              <wp:posOffset>172720</wp:posOffset>
            </wp:positionV>
            <wp:extent cx="1051560" cy="1082040"/>
            <wp:effectExtent l="0" t="0" r="0" b="3810"/>
            <wp:wrapSquare wrapText="bothSides"/>
            <wp:docPr id="816017041" name="Imagem 53" descr="Uma imagem com flor, plan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017041" name="Imagem 53" descr="Uma imagem com flor, planta&#10;&#10;Descrição gerada automaticamente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97E" w:rsidRPr="00BD11B0">
        <w:rPr>
          <w:b/>
          <w:bCs/>
        </w:rPr>
        <w:t>(A)</w:t>
      </w:r>
      <w:r w:rsidR="0044497E">
        <w:rPr>
          <w:bCs/>
        </w:rPr>
        <w:tab/>
      </w:r>
      <w:r w:rsidR="0044497E">
        <w:rPr>
          <w:bCs/>
        </w:rPr>
        <w:tab/>
      </w:r>
      <w:r w:rsidR="0044497E">
        <w:rPr>
          <w:bCs/>
        </w:rPr>
        <w:tab/>
      </w:r>
      <w:r w:rsidR="0044497E" w:rsidRPr="00BD11B0">
        <w:rPr>
          <w:b/>
          <w:bCs/>
        </w:rPr>
        <w:tab/>
        <w:t>(B)</w:t>
      </w:r>
      <w:r w:rsidR="0044497E" w:rsidRPr="00BD11B0">
        <w:rPr>
          <w:bCs/>
        </w:rPr>
        <w:tab/>
      </w:r>
      <w:r w:rsidR="0044497E" w:rsidRPr="00BD11B0">
        <w:rPr>
          <w:bCs/>
        </w:rPr>
        <w:tab/>
      </w:r>
      <w:r w:rsidR="0044497E">
        <w:rPr>
          <w:bCs/>
        </w:rPr>
        <w:tab/>
      </w:r>
      <w:r w:rsidR="0044497E" w:rsidRPr="00BD11B0">
        <w:rPr>
          <w:bCs/>
        </w:rPr>
        <w:tab/>
      </w:r>
      <w:r w:rsidR="0044497E" w:rsidRPr="00BD11B0">
        <w:rPr>
          <w:b/>
          <w:bCs/>
        </w:rPr>
        <w:t>(C)</w:t>
      </w:r>
      <w:r w:rsidR="0044497E" w:rsidRPr="00BD11B0">
        <w:rPr>
          <w:b/>
          <w:bCs/>
        </w:rPr>
        <w:tab/>
      </w:r>
      <w:r w:rsidR="0044497E" w:rsidRPr="00BD11B0">
        <w:rPr>
          <w:b/>
          <w:bCs/>
        </w:rPr>
        <w:tab/>
      </w:r>
      <w:r w:rsidR="0044497E">
        <w:rPr>
          <w:b/>
          <w:bCs/>
        </w:rPr>
        <w:tab/>
      </w:r>
      <w:r w:rsidR="0044497E">
        <w:rPr>
          <w:b/>
          <w:bCs/>
        </w:rPr>
        <w:tab/>
      </w:r>
      <w:r w:rsidR="0044497E" w:rsidRPr="00BD11B0">
        <w:rPr>
          <w:b/>
          <w:bCs/>
        </w:rPr>
        <w:t>(D)</w:t>
      </w:r>
    </w:p>
    <w:p w14:paraId="3A58058D" w14:textId="4947AECF" w:rsidR="0044497E" w:rsidRDefault="002C615B" w:rsidP="00432DB5">
      <w:r>
        <w:rPr>
          <w:noProof/>
        </w:rPr>
        <w:drawing>
          <wp:anchor distT="0" distB="0" distL="114300" distR="114300" simplePos="0" relativeHeight="251716674" behindDoc="0" locked="0" layoutInCell="1" allowOverlap="1" wp14:anchorId="22181974" wp14:editId="178E9473">
            <wp:simplePos x="0" y="0"/>
            <wp:positionH relativeFrom="column">
              <wp:posOffset>5086985</wp:posOffset>
            </wp:positionH>
            <wp:positionV relativeFrom="paragraph">
              <wp:posOffset>14605</wp:posOffset>
            </wp:positionV>
            <wp:extent cx="782955" cy="1090930"/>
            <wp:effectExtent l="0" t="0" r="0" b="0"/>
            <wp:wrapSquare wrapText="bothSides"/>
            <wp:docPr id="214943513" name="Imagem 55" descr="Uma imagem com flor, plan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43513" name="Imagem 55" descr="Uma imagem com flor, planta&#10;&#10;Descrição gerada automaticamente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82955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650" behindDoc="0" locked="0" layoutInCell="1" allowOverlap="1" wp14:anchorId="0B16C200" wp14:editId="56664DDD">
            <wp:simplePos x="0" y="0"/>
            <wp:positionH relativeFrom="column">
              <wp:posOffset>3537585</wp:posOffset>
            </wp:positionH>
            <wp:positionV relativeFrom="paragraph">
              <wp:posOffset>7620</wp:posOffset>
            </wp:positionV>
            <wp:extent cx="804545" cy="1082040"/>
            <wp:effectExtent l="0" t="0" r="0" b="3810"/>
            <wp:wrapSquare wrapText="bothSides"/>
            <wp:docPr id="742554459" name="Imagem 54" descr="Uma imagem com flor, planta, Pedice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554459" name="Imagem 54" descr="Uma imagem com flor, planta, Pedicelo&#10;&#10;Descrição gerada automaticamente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590A5" w14:textId="040E4909" w:rsidR="0044497E" w:rsidRPr="00EE3A65" w:rsidRDefault="0044497E" w:rsidP="00432DB5">
      <w:pPr>
        <w:rPr>
          <w:bCs/>
        </w:rPr>
      </w:pPr>
    </w:p>
    <w:p w14:paraId="7DF5BC07" w14:textId="5747E3AF" w:rsidR="004430FD" w:rsidRDefault="004430FD" w:rsidP="00432DB5"/>
    <w:p w14:paraId="6CCE781C" w14:textId="1775F319" w:rsidR="0044497E" w:rsidRDefault="0044497E" w:rsidP="00D9115D">
      <w:pPr>
        <w:spacing w:after="120"/>
      </w:pPr>
    </w:p>
    <w:p w14:paraId="66D8ADA2" w14:textId="77777777" w:rsidR="002C615B" w:rsidRDefault="002C615B" w:rsidP="00D9115D">
      <w:pPr>
        <w:spacing w:after="120"/>
      </w:pPr>
    </w:p>
    <w:p w14:paraId="399557CC" w14:textId="10544C1E" w:rsidR="001C422B" w:rsidRDefault="007D1BDB" w:rsidP="001C422B"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759A42" wp14:editId="2266E663">
                <wp:extent cx="216000" cy="216000"/>
                <wp:effectExtent l="0" t="0" r="0" b="0"/>
                <wp:docPr id="351" name="Oval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2EFE52" w14:textId="77777777" w:rsidR="000577B2" w:rsidRPr="00E4687D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759A42" id="Oval 351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52EFE52" w14:textId="77777777" w:rsidR="000577B2" w:rsidRPr="00E4687D" w:rsidRDefault="000577B2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674B11">
        <w:t xml:space="preserve">Em qual das situações </w:t>
      </w:r>
      <w:r w:rsidR="00674B11" w:rsidRPr="00674B11">
        <w:rPr>
          <w:b/>
          <w:bCs/>
        </w:rPr>
        <w:t>não</w:t>
      </w:r>
      <w:r w:rsidR="00674B11">
        <w:t xml:space="preserve"> é possível transformar</w:t>
      </w:r>
      <w:r w:rsidR="00E14835">
        <w:t xml:space="preserve"> </w:t>
      </w:r>
      <w:r w:rsidR="00E14835" w:rsidRPr="00693AEF">
        <w:t>X</w:t>
      </w:r>
      <w:r w:rsidR="00E14835">
        <w:t xml:space="preserve"> </w:t>
      </w:r>
      <w:r w:rsidR="001C422B">
        <w:t>em</w:t>
      </w:r>
      <w:r w:rsidR="00E14835">
        <w:t xml:space="preserve"> </w:t>
      </w:r>
      <w:r w:rsidR="00E14835" w:rsidRPr="00693AEF">
        <w:t>Y</w:t>
      </w:r>
      <w:r w:rsidR="00E14835">
        <w:t xml:space="preserve"> </w:t>
      </w:r>
      <w:r w:rsidR="001C422B">
        <w:t>por uma reflexão</w:t>
      </w:r>
    </w:p>
    <w:p w14:paraId="3155EE86" w14:textId="2025BC94" w:rsidR="001C422B" w:rsidRDefault="002C615B" w:rsidP="001C422B">
      <w:pPr>
        <w:ind w:left="567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20770" behindDoc="0" locked="0" layoutInCell="1" allowOverlap="1" wp14:anchorId="6F760ABC" wp14:editId="5B785103">
            <wp:simplePos x="0" y="0"/>
            <wp:positionH relativeFrom="margin">
              <wp:align>right</wp:align>
            </wp:positionH>
            <wp:positionV relativeFrom="paragraph">
              <wp:posOffset>176530</wp:posOffset>
            </wp:positionV>
            <wp:extent cx="1206500" cy="1194435"/>
            <wp:effectExtent l="0" t="0" r="0" b="5715"/>
            <wp:wrapSquare wrapText="bothSides"/>
            <wp:docPr id="50556712" name="Imagem 59" descr="Uma imagem com flor, tulipa, pétala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6712" name="Imagem 59" descr="Uma imagem com flor, tulipa, pétala, desenho&#10;&#10;Descrição gerada automaticamente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22B" w:rsidRPr="00BD11B0">
        <w:rPr>
          <w:b/>
          <w:bCs/>
        </w:rPr>
        <w:t>(A)</w:t>
      </w:r>
      <w:r w:rsidR="001C422B">
        <w:rPr>
          <w:bCs/>
        </w:rPr>
        <w:tab/>
      </w:r>
      <w:r w:rsidR="001C422B">
        <w:rPr>
          <w:bCs/>
        </w:rPr>
        <w:tab/>
      </w:r>
      <w:r w:rsidR="001C422B">
        <w:rPr>
          <w:bCs/>
        </w:rPr>
        <w:tab/>
      </w:r>
      <w:r w:rsidR="00B356F2">
        <w:rPr>
          <w:bCs/>
        </w:rPr>
        <w:tab/>
      </w:r>
      <w:r w:rsidR="001C422B" w:rsidRPr="00BD11B0">
        <w:rPr>
          <w:b/>
          <w:bCs/>
        </w:rPr>
        <w:t>(B)</w:t>
      </w:r>
      <w:r w:rsidR="001C422B" w:rsidRPr="00BD11B0">
        <w:rPr>
          <w:bCs/>
        </w:rPr>
        <w:tab/>
      </w:r>
      <w:r w:rsidR="001C422B" w:rsidRPr="00BD11B0">
        <w:rPr>
          <w:bCs/>
        </w:rPr>
        <w:tab/>
      </w:r>
      <w:r w:rsidR="001C422B">
        <w:rPr>
          <w:bCs/>
        </w:rPr>
        <w:tab/>
      </w:r>
      <w:r>
        <w:rPr>
          <w:bCs/>
        </w:rPr>
        <w:tab/>
      </w:r>
      <w:r w:rsidR="001C422B" w:rsidRPr="00BD11B0">
        <w:rPr>
          <w:b/>
          <w:bCs/>
        </w:rPr>
        <w:t>(C)</w:t>
      </w:r>
      <w:r w:rsidR="001C422B" w:rsidRPr="00BD11B0">
        <w:rPr>
          <w:b/>
          <w:bCs/>
        </w:rPr>
        <w:tab/>
      </w:r>
      <w:r w:rsidR="001C422B" w:rsidRPr="00BD11B0">
        <w:rPr>
          <w:b/>
          <w:bCs/>
        </w:rPr>
        <w:tab/>
      </w:r>
      <w:r w:rsidR="001C422B">
        <w:rPr>
          <w:b/>
          <w:bCs/>
        </w:rPr>
        <w:tab/>
      </w:r>
      <w:r w:rsidR="001C422B">
        <w:rPr>
          <w:b/>
          <w:bCs/>
        </w:rPr>
        <w:tab/>
      </w:r>
      <w:r w:rsidR="001C422B" w:rsidRPr="00BD11B0">
        <w:rPr>
          <w:b/>
          <w:bCs/>
        </w:rPr>
        <w:t>(D)</w:t>
      </w:r>
    </w:p>
    <w:p w14:paraId="48AC541C" w14:textId="7A22B279" w:rsidR="001C422B" w:rsidRDefault="002C615B" w:rsidP="001C422B">
      <w:r>
        <w:rPr>
          <w:noProof/>
        </w:rPr>
        <w:drawing>
          <wp:anchor distT="0" distB="0" distL="114300" distR="114300" simplePos="0" relativeHeight="251719746" behindDoc="0" locked="0" layoutInCell="1" allowOverlap="1" wp14:anchorId="532D1957" wp14:editId="088AF54B">
            <wp:simplePos x="0" y="0"/>
            <wp:positionH relativeFrom="column">
              <wp:posOffset>3499485</wp:posOffset>
            </wp:positionH>
            <wp:positionV relativeFrom="paragraph">
              <wp:posOffset>10160</wp:posOffset>
            </wp:positionV>
            <wp:extent cx="975360" cy="1008380"/>
            <wp:effectExtent l="0" t="0" r="0" b="1270"/>
            <wp:wrapSquare wrapText="bothSides"/>
            <wp:docPr id="576680745" name="Imagem 58" descr="Uma imagem com flor, desenho, esboço, Pedice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80745" name="Imagem 58" descr="Uma imagem com flor, desenho, esboço, Pedicelo&#10;&#10;Descrição gerada automaticamente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100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722" behindDoc="0" locked="0" layoutInCell="1" allowOverlap="1" wp14:anchorId="1C69E6AD" wp14:editId="0D34EB7B">
            <wp:simplePos x="0" y="0"/>
            <wp:positionH relativeFrom="column">
              <wp:posOffset>2080260</wp:posOffset>
            </wp:positionH>
            <wp:positionV relativeFrom="paragraph">
              <wp:posOffset>12065</wp:posOffset>
            </wp:positionV>
            <wp:extent cx="1005840" cy="1069340"/>
            <wp:effectExtent l="0" t="0" r="3810" b="0"/>
            <wp:wrapSquare wrapText="bothSides"/>
            <wp:docPr id="1453209752" name="Imagem 57" descr="Uma imagem com flor, tulipa, planta, péta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209752" name="Imagem 57" descr="Uma imagem com flor, tulipa, planta, pétala&#10;&#10;Descrição gerada automaticamente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98" behindDoc="0" locked="0" layoutInCell="1" allowOverlap="1" wp14:anchorId="6C7EBB7A" wp14:editId="03B2DB7C">
            <wp:simplePos x="0" y="0"/>
            <wp:positionH relativeFrom="column">
              <wp:posOffset>584835</wp:posOffset>
            </wp:positionH>
            <wp:positionV relativeFrom="paragraph">
              <wp:posOffset>10795</wp:posOffset>
            </wp:positionV>
            <wp:extent cx="1021080" cy="1033145"/>
            <wp:effectExtent l="0" t="0" r="7620" b="0"/>
            <wp:wrapSquare wrapText="bothSides"/>
            <wp:docPr id="1793401278" name="Imagem 56" descr="Uma imagem com flor, tulipa, planta, péta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401278" name="Imagem 56" descr="Uma imagem com flor, tulipa, planta, pétala&#10;&#10;Descrição gerada automaticamente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239050" w14:textId="51E17C3B" w:rsidR="001C422B" w:rsidRPr="00EE3A65" w:rsidRDefault="001C422B" w:rsidP="001C422B">
      <w:pPr>
        <w:rPr>
          <w:bCs/>
        </w:rPr>
      </w:pPr>
    </w:p>
    <w:p w14:paraId="6D64143E" w14:textId="6A62CA3B" w:rsidR="001C422B" w:rsidRDefault="001C422B" w:rsidP="001C422B"/>
    <w:p w14:paraId="33697DCB" w14:textId="76A9AB9F" w:rsidR="001C422B" w:rsidRDefault="001C422B" w:rsidP="001C422B"/>
    <w:p w14:paraId="1FC2B862" w14:textId="13D28431" w:rsidR="00FE73C6" w:rsidRDefault="00FE73C6" w:rsidP="001C422B"/>
    <w:p w14:paraId="02726526" w14:textId="30FBE72A" w:rsidR="008A0D3D" w:rsidRDefault="00A31DB2" w:rsidP="00FE73C6">
      <w:pPr>
        <w:spacing w:after="120"/>
        <w:ind w:left="567" w:right="2688" w:hanging="567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721794" behindDoc="0" locked="0" layoutInCell="1" allowOverlap="1" wp14:anchorId="24B2900F" wp14:editId="7549A19E">
            <wp:simplePos x="0" y="0"/>
            <wp:positionH relativeFrom="column">
              <wp:posOffset>4766310</wp:posOffset>
            </wp:positionH>
            <wp:positionV relativeFrom="paragraph">
              <wp:posOffset>54610</wp:posOffset>
            </wp:positionV>
            <wp:extent cx="1261745" cy="746760"/>
            <wp:effectExtent l="0" t="0" r="0" b="0"/>
            <wp:wrapSquare wrapText="bothSides"/>
            <wp:docPr id="1732901655" name="Imagem 60" descr="Uma imagem com relógio, Relógio digita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901655" name="Imagem 60" descr="Uma imagem com relógio, Relógio digital&#10;&#10;Descrição gerada automaticamente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BD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5B3909" wp14:editId="1B758F3F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5562AF" w14:textId="67E5F294" w:rsidR="000577B2" w:rsidRPr="000D632F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0846CD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5B3909" id="Oval 192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D5562AF" w14:textId="67E5F294" w:rsidR="000577B2" w:rsidRPr="000D632F" w:rsidRDefault="000577B2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0846CD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B97EC1">
        <w:rPr>
          <w:bCs/>
        </w:rPr>
        <w:t>Que horas ficarão marcadas se fizeres uma reflexão do mostrador do rel</w:t>
      </w:r>
      <w:r w:rsidR="00FE73C6">
        <w:rPr>
          <w:bCs/>
        </w:rPr>
        <w:t>ó</w:t>
      </w:r>
      <w:r w:rsidR="00B97EC1">
        <w:rPr>
          <w:bCs/>
        </w:rPr>
        <w:t>gio</w:t>
      </w:r>
      <w:r w:rsidR="00FE73C6">
        <w:rPr>
          <w:bCs/>
        </w:rPr>
        <w:t xml:space="preserve"> relativamente à </w:t>
      </w:r>
      <w:proofErr w:type="gramStart"/>
      <w:r w:rsidR="00FE73C6">
        <w:rPr>
          <w:bCs/>
        </w:rPr>
        <w:t>reta</w:t>
      </w:r>
      <w:r w:rsidR="00E14835">
        <w:rPr>
          <w:bCs/>
        </w:rPr>
        <w:t xml:space="preserve">  </w:t>
      </w:r>
      <w:r w:rsidR="00E14835" w:rsidRPr="00E14835">
        <w:rPr>
          <w:bCs/>
          <w:i/>
          <w:iCs/>
        </w:rPr>
        <w:t>r</w:t>
      </w:r>
      <w:proofErr w:type="gramEnd"/>
      <w:r w:rsidR="00E14835">
        <w:rPr>
          <w:bCs/>
        </w:rPr>
        <w:t xml:space="preserve"> .</w:t>
      </w:r>
    </w:p>
    <w:p w14:paraId="22C5DF12" w14:textId="3BD368A9" w:rsidR="00FE73C6" w:rsidRPr="00E34452" w:rsidRDefault="00FE73C6" w:rsidP="00FE73C6">
      <w:pPr>
        <w:ind w:left="567"/>
      </w:pPr>
      <w:r w:rsidRPr="00BD11B0">
        <w:rPr>
          <w:b/>
          <w:bCs/>
        </w:rPr>
        <w:t>(A)</w:t>
      </w:r>
      <w:r>
        <w:rPr>
          <w:bCs/>
        </w:rPr>
        <w:tab/>
      </w:r>
      <w:r w:rsidR="00F73503">
        <w:rPr>
          <w:bCs/>
        </w:rPr>
        <w:t>22:05</w:t>
      </w:r>
      <w:r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>(B)</w:t>
      </w:r>
      <w:r w:rsidRPr="00BD11B0">
        <w:rPr>
          <w:bCs/>
        </w:rPr>
        <w:tab/>
      </w:r>
      <w:r w:rsidR="00E34452">
        <w:rPr>
          <w:bCs/>
        </w:rPr>
        <w:t>05:22</w:t>
      </w:r>
      <w:r w:rsidRPr="00BD11B0"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="00E34452" w:rsidRPr="00E34452">
        <w:t>20:55</w:t>
      </w:r>
      <w:r w:rsidRPr="00BD11B0">
        <w:rPr>
          <w:b/>
          <w:bCs/>
        </w:rPr>
        <w:tab/>
      </w:r>
      <w:r>
        <w:rPr>
          <w:b/>
          <w:bCs/>
        </w:rPr>
        <w:tab/>
      </w:r>
      <w:r w:rsidRPr="00BD11B0">
        <w:rPr>
          <w:b/>
          <w:bCs/>
        </w:rPr>
        <w:t>(D)</w:t>
      </w:r>
      <w:r w:rsidR="00E34452" w:rsidRPr="00E34452">
        <w:tab/>
        <w:t>50:22</w:t>
      </w:r>
    </w:p>
    <w:p w14:paraId="29A9E08E" w14:textId="0EF2E96F" w:rsidR="005F08BE" w:rsidRDefault="005F08BE" w:rsidP="00D9115D">
      <w:pPr>
        <w:spacing w:line="240" w:lineRule="auto"/>
      </w:pPr>
    </w:p>
    <w:p w14:paraId="7F6616A0" w14:textId="77777777" w:rsidR="00C979B6" w:rsidRDefault="00C979B6" w:rsidP="00D9115D">
      <w:pPr>
        <w:spacing w:line="240" w:lineRule="auto"/>
      </w:pPr>
    </w:p>
    <w:p w14:paraId="3697A844" w14:textId="6B0C3893" w:rsidR="00032364" w:rsidRDefault="00A31DB2" w:rsidP="00756D99">
      <w:r>
        <w:rPr>
          <w:i/>
          <w:iCs/>
          <w:noProof/>
        </w:rPr>
        <w:drawing>
          <wp:anchor distT="0" distB="0" distL="114300" distR="114300" simplePos="0" relativeHeight="251723842" behindDoc="0" locked="0" layoutInCell="1" allowOverlap="1" wp14:anchorId="24BDB020" wp14:editId="0215A98A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1783080" cy="1261745"/>
            <wp:effectExtent l="0" t="0" r="7620" b="0"/>
            <wp:wrapSquare wrapText="bothSides"/>
            <wp:docPr id="106484951" name="Imagem 62" descr="Uma imagem com texto, diagrama, file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84951" name="Imagem 62" descr="Uma imagem com texto, diagrama, file, captura de ecrã&#10;&#10;Descrição gerada automaticamente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BD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CABD83" wp14:editId="07F4357C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1DD25" w14:textId="24873FD8" w:rsidR="000577B2" w:rsidRPr="00E4687D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3F07E2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CABD83" id="Oval 193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8B1DD25" w14:textId="24873FD8" w:rsidR="000577B2" w:rsidRPr="00E4687D" w:rsidRDefault="000577B2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3F07E2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A21BD0">
        <w:t xml:space="preserve">A figura ao lado foi construída por uma reflexão de </w:t>
      </w:r>
      <w:proofErr w:type="gramStart"/>
      <w:r w:rsidR="00A21BD0">
        <w:t>eixo</w:t>
      </w:r>
      <w:r w:rsidR="00E14835">
        <w:t xml:space="preserve">  </w:t>
      </w:r>
      <w:r w:rsidR="00E14835" w:rsidRPr="00E14835">
        <w:rPr>
          <w:i/>
          <w:iCs/>
        </w:rPr>
        <w:t>r</w:t>
      </w:r>
      <w:proofErr w:type="gramEnd"/>
      <w:r w:rsidR="00E14835">
        <w:t xml:space="preserve"> </w:t>
      </w:r>
      <w:r w:rsidR="00C86E46">
        <w:t>.</w:t>
      </w:r>
    </w:p>
    <w:p w14:paraId="51C76AB5" w14:textId="2400007B" w:rsidR="00C86E46" w:rsidRDefault="00C86E46" w:rsidP="00C86E46">
      <w:pPr>
        <w:ind w:left="567"/>
      </w:pPr>
      <w:r>
        <w:t>O perímetro da figura, em centímetros, é:</w:t>
      </w:r>
    </w:p>
    <w:p w14:paraId="20E11D6F" w14:textId="0B9D2417" w:rsidR="005F08BE" w:rsidRDefault="00C86E46" w:rsidP="00C86E46">
      <w:pPr>
        <w:ind w:left="567"/>
        <w:rPr>
          <w:bCs/>
        </w:rPr>
      </w:pPr>
      <w:r w:rsidRPr="00BD11B0">
        <w:rPr>
          <w:b/>
          <w:bCs/>
        </w:rPr>
        <w:t>(A)</w:t>
      </w:r>
      <w:r>
        <w:rPr>
          <w:bCs/>
        </w:rPr>
        <w:tab/>
        <w:t>94</w:t>
      </w:r>
      <w:r>
        <w:rPr>
          <w:bCs/>
        </w:rPr>
        <w:tab/>
      </w:r>
      <w:r w:rsidR="005F08BE"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>(B)</w:t>
      </w:r>
      <w:r w:rsidRPr="00BD11B0">
        <w:rPr>
          <w:bCs/>
        </w:rPr>
        <w:tab/>
      </w:r>
      <w:r w:rsidR="005F08BE">
        <w:rPr>
          <w:bCs/>
        </w:rPr>
        <w:t>47</w:t>
      </w:r>
    </w:p>
    <w:p w14:paraId="3053F648" w14:textId="57296B74" w:rsidR="00C86E46" w:rsidRPr="005F08BE" w:rsidRDefault="00C86E46" w:rsidP="00C86E46">
      <w:pPr>
        <w:ind w:left="567"/>
        <w:rPr>
          <w:i/>
          <w:iCs/>
        </w:rPr>
      </w:pP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="005F08BE">
        <w:t>32</w:t>
      </w:r>
      <w:r w:rsidRPr="00BD11B0">
        <w:rPr>
          <w:b/>
          <w:bCs/>
        </w:rPr>
        <w:tab/>
      </w:r>
      <w:r w:rsidR="005F08BE">
        <w:rPr>
          <w:b/>
          <w:bCs/>
        </w:rPr>
        <w:tab/>
      </w:r>
      <w:r>
        <w:rPr>
          <w:b/>
          <w:bCs/>
        </w:rPr>
        <w:tab/>
      </w:r>
      <w:r w:rsidRPr="00BD11B0">
        <w:rPr>
          <w:b/>
          <w:bCs/>
        </w:rPr>
        <w:t>(D)</w:t>
      </w:r>
      <w:r w:rsidR="005F08BE" w:rsidRPr="005F08BE">
        <w:tab/>
        <w:t>50</w:t>
      </w:r>
    </w:p>
    <w:p w14:paraId="467E192E" w14:textId="7F252324" w:rsidR="00432DB5" w:rsidRDefault="00432DB5" w:rsidP="00D9115D">
      <w:pPr>
        <w:spacing w:line="240" w:lineRule="auto"/>
        <w:rPr>
          <w:bCs/>
          <w:i/>
          <w:iCs/>
        </w:rPr>
      </w:pPr>
    </w:p>
    <w:p w14:paraId="41F5B843" w14:textId="77777777" w:rsidR="00C979B6" w:rsidRDefault="00C979B6" w:rsidP="00D9115D">
      <w:pPr>
        <w:spacing w:line="240" w:lineRule="auto"/>
        <w:rPr>
          <w:bCs/>
          <w:i/>
          <w:iCs/>
        </w:rPr>
      </w:pPr>
    </w:p>
    <w:p w14:paraId="4F5F990D" w14:textId="7454E4CD" w:rsidR="00EE3A65" w:rsidRDefault="00C979B6" w:rsidP="00183902">
      <w:pPr>
        <w:pStyle w:val="QUESTAO1"/>
        <w:spacing w:before="0"/>
        <w:ind w:left="567" w:hanging="567"/>
      </w:pPr>
      <w:r>
        <w:rPr>
          <w:noProof/>
        </w:rPr>
        <w:drawing>
          <wp:anchor distT="0" distB="0" distL="114300" distR="114300" simplePos="0" relativeHeight="251722818" behindDoc="0" locked="0" layoutInCell="1" allowOverlap="1" wp14:anchorId="1381C74C" wp14:editId="66F339D7">
            <wp:simplePos x="0" y="0"/>
            <wp:positionH relativeFrom="margin">
              <wp:posOffset>5354320</wp:posOffset>
            </wp:positionH>
            <wp:positionV relativeFrom="paragraph">
              <wp:posOffset>316230</wp:posOffset>
            </wp:positionV>
            <wp:extent cx="1026795" cy="1304290"/>
            <wp:effectExtent l="0" t="0" r="1905" b="0"/>
            <wp:wrapSquare wrapText="bothSides"/>
            <wp:docPr id="1920418300" name="Imagem 61" descr="Uma imagem com relógio, Relógio de parede, círc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418300" name="Imagem 61" descr="Uma imagem com relógio, Relógio de parede, círculo&#10;&#10;Descrição gerada automaticamente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BD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B3FB483" wp14:editId="036AF013">
                <wp:extent cx="216000" cy="216000"/>
                <wp:effectExtent l="0" t="0" r="0" b="0"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CA43DC" w14:textId="3AA9E6F7" w:rsidR="000577B2" w:rsidRPr="000D632F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392DC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3FB483" id="Oval 198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m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eY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3CA43DC" w14:textId="3AA9E6F7" w:rsidR="000577B2" w:rsidRPr="000D632F" w:rsidRDefault="000577B2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392DC3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F64045">
        <w:t xml:space="preserve">A figura mostra um relógio e uma </w:t>
      </w:r>
      <w:proofErr w:type="gramStart"/>
      <w:r w:rsidR="00F64045">
        <w:t>reta</w:t>
      </w:r>
      <w:r w:rsidR="00E14835">
        <w:t xml:space="preserve">  </w:t>
      </w:r>
      <w:r w:rsidR="00E14835" w:rsidRPr="00E14835">
        <w:rPr>
          <w:i/>
          <w:iCs/>
        </w:rPr>
        <w:t>r</w:t>
      </w:r>
      <w:proofErr w:type="gramEnd"/>
      <w:r w:rsidR="00E14835">
        <w:t xml:space="preserve">  </w:t>
      </w:r>
      <w:r w:rsidR="00AB18E6">
        <w:t xml:space="preserve">que passa pelos pontos correspondentes </w:t>
      </w:r>
      <w:r w:rsidR="0036414E">
        <w:t xml:space="preserve">às </w:t>
      </w:r>
      <w:r w:rsidR="00E14835">
        <w:t xml:space="preserve"> </w:t>
      </w:r>
      <w:r w:rsidR="0036414E">
        <w:t xml:space="preserve">6:00 </w:t>
      </w:r>
      <w:r w:rsidR="00E14835">
        <w:t xml:space="preserve"> </w:t>
      </w:r>
      <w:r w:rsidR="0036414E">
        <w:t xml:space="preserve">e às </w:t>
      </w:r>
      <w:r w:rsidR="00E14835">
        <w:t xml:space="preserve"> </w:t>
      </w:r>
      <w:r w:rsidR="0036414E">
        <w:t>12:00</w:t>
      </w:r>
      <w:r w:rsidR="00E14835">
        <w:t xml:space="preserve"> </w:t>
      </w:r>
      <w:r w:rsidR="0036414E">
        <w:t>.</w:t>
      </w:r>
      <w:r w:rsidR="00AE789D">
        <w:t xml:space="preserve"> Os ponteiros </w:t>
      </w:r>
      <w:proofErr w:type="gramStart"/>
      <w:r w:rsidR="00AE789D">
        <w:t xml:space="preserve">indicam </w:t>
      </w:r>
      <w:r w:rsidR="00E14835">
        <w:t xml:space="preserve"> </w:t>
      </w:r>
      <w:r w:rsidR="00AE789D">
        <w:t>7</w:t>
      </w:r>
      <w:proofErr w:type="gramEnd"/>
      <w:r w:rsidR="0058022C">
        <w:t xml:space="preserve"> h e </w:t>
      </w:r>
      <w:r w:rsidR="00AE789D">
        <w:t>55</w:t>
      </w:r>
      <w:r w:rsidR="00E14835">
        <w:t xml:space="preserve"> </w:t>
      </w:r>
      <w:r w:rsidR="0058022C">
        <w:t>min</w:t>
      </w:r>
      <w:r w:rsidR="007240ED">
        <w:t xml:space="preserve"> </w:t>
      </w:r>
      <w:r w:rsidR="00AE789D">
        <w:t>.</w:t>
      </w:r>
    </w:p>
    <w:p w14:paraId="60CB651C" w14:textId="5B513E4F" w:rsidR="0036414E" w:rsidRDefault="00E17931" w:rsidP="00183902">
      <w:pPr>
        <w:pStyle w:val="QUESTAO1"/>
        <w:spacing w:before="0"/>
        <w:ind w:left="567" w:firstLine="0"/>
      </w:pPr>
      <w:r>
        <w:t xml:space="preserve">Que horas ficarão marcadas no relógio se fizeres </w:t>
      </w:r>
      <w:r w:rsidR="006D22CF">
        <w:t xml:space="preserve">uma reflexão dos ponteiros relativamente à </w:t>
      </w:r>
      <w:proofErr w:type="gramStart"/>
      <w:r w:rsidR="006D22CF">
        <w:t>reta</w:t>
      </w:r>
      <w:r w:rsidR="009A0648">
        <w:t xml:space="preserve">  </w:t>
      </w:r>
      <w:r w:rsidR="009A0648" w:rsidRPr="009A0648">
        <w:rPr>
          <w:i/>
          <w:iCs/>
        </w:rPr>
        <w:t>r</w:t>
      </w:r>
      <w:proofErr w:type="gramEnd"/>
      <w:r w:rsidR="009A0648">
        <w:t xml:space="preserve"> </w:t>
      </w:r>
      <w:r w:rsidR="00183902">
        <w:t>?</w:t>
      </w:r>
    </w:p>
    <w:p w14:paraId="18D54A3D" w14:textId="551337BE" w:rsidR="00183902" w:rsidRPr="00E34452" w:rsidRDefault="00183902" w:rsidP="00183902">
      <w:pPr>
        <w:ind w:left="567"/>
      </w:pPr>
      <w:r w:rsidRPr="00BD11B0">
        <w:rPr>
          <w:b/>
          <w:bCs/>
        </w:rPr>
        <w:t>(A)</w:t>
      </w:r>
      <w:r>
        <w:rPr>
          <w:bCs/>
        </w:rPr>
        <w:tab/>
        <w:t>2:20</w:t>
      </w:r>
      <w:r w:rsidR="00CA66C1"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>(B)</w:t>
      </w:r>
      <w:r w:rsidRPr="00BD11B0">
        <w:rPr>
          <w:bCs/>
        </w:rPr>
        <w:tab/>
      </w:r>
      <w:r w:rsidR="00CA66C1">
        <w:rPr>
          <w:bCs/>
        </w:rPr>
        <w:t>5:05</w:t>
      </w:r>
      <w:r w:rsidRPr="00BD11B0"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="00CA66C1">
        <w:t>4:05</w:t>
      </w:r>
      <w:r w:rsidR="00CA66C1">
        <w:tab/>
      </w:r>
      <w:r>
        <w:rPr>
          <w:b/>
          <w:bCs/>
        </w:rPr>
        <w:tab/>
      </w:r>
      <w:r w:rsidRPr="00BD11B0">
        <w:rPr>
          <w:b/>
          <w:bCs/>
        </w:rPr>
        <w:t>(D)</w:t>
      </w:r>
      <w:r w:rsidRPr="00E34452">
        <w:tab/>
      </w:r>
      <w:r w:rsidR="00B82D00">
        <w:t>3:25</w:t>
      </w:r>
    </w:p>
    <w:p w14:paraId="4FA8B4E8" w14:textId="4FE824D2" w:rsidR="00756D99" w:rsidRDefault="00756D99" w:rsidP="00756D99">
      <w:pPr>
        <w:pStyle w:val="QUESTAO1"/>
        <w:spacing w:before="0" w:after="240"/>
      </w:pPr>
      <w:r>
        <w:br w:type="page"/>
      </w:r>
    </w:p>
    <w:p w14:paraId="384E19BE" w14:textId="784C5110" w:rsidR="00C92A51" w:rsidRPr="00E3612D" w:rsidRDefault="00C92A51" w:rsidP="00C92A51">
      <w:pPr>
        <w:pStyle w:val="TITULOFICHAS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4 – </w:t>
      </w:r>
      <w:r w:rsidR="00C06EF7">
        <w:rPr>
          <w:lang w:val="pt-PT"/>
        </w:rPr>
        <w:t>Rotação</w:t>
      </w:r>
    </w:p>
    <w:p w14:paraId="273E5881" w14:textId="77777777" w:rsidR="00C92A51" w:rsidRPr="001F156B" w:rsidRDefault="00C92A51" w:rsidP="00C92A51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4F12438" wp14:editId="42075A80">
                <wp:extent cx="6119640" cy="792000"/>
                <wp:effectExtent l="12700" t="12700" r="14605" b="8255"/>
                <wp:docPr id="33" name="Caixa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3C457C8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53B8F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EC4B3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0DD172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28EE2A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75477AD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C71485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6B051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AFF85D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D7BE9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B650D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55312C0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3F830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9340C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2998F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DF1BA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354F5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A739CBA" w14:textId="77777777" w:rsidR="000577B2" w:rsidRPr="0005099D" w:rsidRDefault="000577B2" w:rsidP="00C92A51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F12438" id="Caixa de texto 33" o:spid="_x0000_s106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iihXp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3C457C8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453B8F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EC4B3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60DD172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28EE2A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75477AD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C71485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6B051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AFF85D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DD7BE9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8B650D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55312C0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23F830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9340C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2998F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3DF1BA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1354F5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A739CBA" w14:textId="77777777" w:rsidR="000577B2" w:rsidRPr="0005099D" w:rsidRDefault="000577B2" w:rsidP="00C92A51"/>
                  </w:txbxContent>
                </v:textbox>
                <w10:anchorlock/>
              </v:roundrect>
            </w:pict>
          </mc:Fallback>
        </mc:AlternateContent>
      </w:r>
    </w:p>
    <w:p w14:paraId="2E35B63D" w14:textId="77777777" w:rsidR="0054136C" w:rsidRDefault="0054136C" w:rsidP="00C06EF7"/>
    <w:p w14:paraId="2E94B15A" w14:textId="503442D8" w:rsidR="002554DC" w:rsidRDefault="00C92A51" w:rsidP="009D20FC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5A5507" wp14:editId="3C8632AC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75BE6" w14:textId="2221225E" w:rsidR="000577B2" w:rsidRPr="00086D19" w:rsidRDefault="000577B2" w:rsidP="00C92A5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28780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5A5507" id="Oval 34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DIfwIAAGQFAAAOAAAAZHJzL2Uyb0RvYy54bWysVEtv2zAMvg/YfxB0X+20W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7Pr9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3UQM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A575BE6" w14:textId="2221225E" w:rsidR="000577B2" w:rsidRPr="00086D19" w:rsidRDefault="000577B2" w:rsidP="00C92A5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28780E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4136C">
        <w:tab/>
      </w:r>
      <w:r w:rsidR="00895165">
        <w:t xml:space="preserve">Em qual das figuras a imagem da direita é o transformado da imagem da esquerda </w:t>
      </w:r>
      <w:r w:rsidR="009D20FC">
        <w:t xml:space="preserve">pela rotação de </w:t>
      </w:r>
      <w:proofErr w:type="gramStart"/>
      <w:r w:rsidR="009D20FC">
        <w:t>centro</w:t>
      </w:r>
      <w:r w:rsidR="00881E3A">
        <w:t xml:space="preserve">  </w:t>
      </w:r>
      <w:r w:rsidR="00881E3A" w:rsidRPr="00881E3A">
        <w:rPr>
          <w:i/>
          <w:iCs/>
        </w:rPr>
        <w:t>O</w:t>
      </w:r>
      <w:proofErr w:type="gramEnd"/>
      <w:r w:rsidR="00881E3A">
        <w:t xml:space="preserve">  </w:t>
      </w:r>
      <w:r w:rsidR="009D20FC">
        <w:t xml:space="preserve">e amplitude </w:t>
      </w:r>
      <w:r w:rsidR="00881E3A">
        <w:t xml:space="preserve"> </w:t>
      </w:r>
      <w:r w:rsidR="009D20FC">
        <w:t>1</w:t>
      </w:r>
      <w:r w:rsidR="0099137D">
        <w:t>8</w:t>
      </w:r>
      <w:r w:rsidR="009D20FC">
        <w:t>0º</w:t>
      </w:r>
      <w:r w:rsidR="00881E3A">
        <w:t xml:space="preserve"> </w:t>
      </w:r>
      <w:r w:rsidR="0099137D">
        <w:t>?</w:t>
      </w:r>
    </w:p>
    <w:p w14:paraId="4B0D974C" w14:textId="4FADA523" w:rsidR="0099137D" w:rsidRDefault="00E9145D" w:rsidP="0099137D">
      <w:pPr>
        <w:ind w:left="567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27938" behindDoc="0" locked="0" layoutInCell="1" allowOverlap="1" wp14:anchorId="6567578B" wp14:editId="76800D11">
            <wp:simplePos x="0" y="0"/>
            <wp:positionH relativeFrom="column">
              <wp:posOffset>4841875</wp:posOffset>
            </wp:positionH>
            <wp:positionV relativeFrom="paragraph">
              <wp:posOffset>236855</wp:posOffset>
            </wp:positionV>
            <wp:extent cx="1258570" cy="636905"/>
            <wp:effectExtent l="0" t="0" r="0" b="0"/>
            <wp:wrapSquare wrapText="bothSides"/>
            <wp:docPr id="938419158" name="Imagem 66" descr="Uma imagem com fl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419158" name="Imagem 66" descr="Uma imagem com flor&#10;&#10;Descrição gerada automaticamente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6914" behindDoc="0" locked="0" layoutInCell="1" allowOverlap="1" wp14:anchorId="7898359D" wp14:editId="45EAD0B2">
            <wp:simplePos x="0" y="0"/>
            <wp:positionH relativeFrom="column">
              <wp:posOffset>3383915</wp:posOffset>
            </wp:positionH>
            <wp:positionV relativeFrom="paragraph">
              <wp:posOffset>236855</wp:posOffset>
            </wp:positionV>
            <wp:extent cx="1258570" cy="636905"/>
            <wp:effectExtent l="0" t="0" r="0" b="0"/>
            <wp:wrapSquare wrapText="bothSides"/>
            <wp:docPr id="625117465" name="Imagem 65" descr="Uma imagem com flor, violeta, amor-perfeito, plan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17465" name="Imagem 65" descr="Uma imagem com flor, violeta, amor-perfeito, planta&#10;&#10;Descrição gerada automaticamente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890" behindDoc="0" locked="0" layoutInCell="1" allowOverlap="1" wp14:anchorId="4ED05AD3" wp14:editId="57F06F60">
            <wp:simplePos x="0" y="0"/>
            <wp:positionH relativeFrom="column">
              <wp:posOffset>1956435</wp:posOffset>
            </wp:positionH>
            <wp:positionV relativeFrom="paragraph">
              <wp:posOffset>238125</wp:posOffset>
            </wp:positionV>
            <wp:extent cx="1258570" cy="636905"/>
            <wp:effectExtent l="0" t="0" r="0" b="0"/>
            <wp:wrapSquare wrapText="bothSides"/>
            <wp:docPr id="2120341579" name="Imagem 64" descr="Uma imagem com flor, violeta, planta, amor-perfei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341579" name="Imagem 64" descr="Uma imagem com flor, violeta, planta, amor-perfeito&#10;&#10;Descrição gerada automaticamente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66" behindDoc="0" locked="0" layoutInCell="1" allowOverlap="1" wp14:anchorId="3B8D3BB6" wp14:editId="720C5118">
            <wp:simplePos x="0" y="0"/>
            <wp:positionH relativeFrom="column">
              <wp:posOffset>565785</wp:posOffset>
            </wp:positionH>
            <wp:positionV relativeFrom="paragraph">
              <wp:posOffset>227212</wp:posOffset>
            </wp:positionV>
            <wp:extent cx="1258570" cy="636905"/>
            <wp:effectExtent l="0" t="0" r="0" b="0"/>
            <wp:wrapSquare wrapText="bothSides"/>
            <wp:docPr id="456911754" name="Imagem 63" descr="Uma imagem com flor, viole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911754" name="Imagem 63" descr="Uma imagem com flor, violeta&#10;&#10;Descrição gerada automaticamente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37D" w:rsidRPr="00BD11B0">
        <w:rPr>
          <w:b/>
          <w:bCs/>
        </w:rPr>
        <w:t>(A)</w:t>
      </w:r>
      <w:r w:rsidR="0099137D">
        <w:rPr>
          <w:bCs/>
        </w:rPr>
        <w:tab/>
      </w:r>
      <w:r w:rsidR="0099137D">
        <w:rPr>
          <w:bCs/>
        </w:rPr>
        <w:tab/>
      </w:r>
      <w:r w:rsidR="0099137D">
        <w:rPr>
          <w:bCs/>
        </w:rPr>
        <w:tab/>
      </w:r>
      <w:r w:rsidR="0099137D" w:rsidRPr="00BD11B0">
        <w:rPr>
          <w:b/>
          <w:bCs/>
        </w:rPr>
        <w:tab/>
        <w:t>(B)</w:t>
      </w:r>
      <w:r w:rsidR="0099137D" w:rsidRPr="00BD11B0">
        <w:rPr>
          <w:bCs/>
        </w:rPr>
        <w:tab/>
      </w:r>
      <w:r w:rsidR="0099137D" w:rsidRPr="00BD11B0">
        <w:rPr>
          <w:bCs/>
        </w:rPr>
        <w:tab/>
      </w:r>
      <w:r w:rsidR="0099137D">
        <w:rPr>
          <w:bCs/>
        </w:rPr>
        <w:tab/>
      </w:r>
      <w:r w:rsidR="0099137D" w:rsidRPr="00BD11B0">
        <w:rPr>
          <w:bCs/>
        </w:rPr>
        <w:tab/>
      </w:r>
      <w:r w:rsidR="0099137D" w:rsidRPr="00BD11B0">
        <w:rPr>
          <w:b/>
          <w:bCs/>
        </w:rPr>
        <w:t>(C)</w:t>
      </w:r>
      <w:r w:rsidR="0099137D" w:rsidRPr="00BD11B0">
        <w:rPr>
          <w:b/>
          <w:bCs/>
        </w:rPr>
        <w:tab/>
      </w:r>
      <w:r w:rsidR="0099137D" w:rsidRPr="00BD11B0">
        <w:rPr>
          <w:b/>
          <w:bCs/>
        </w:rPr>
        <w:tab/>
      </w:r>
      <w:r w:rsidR="0099137D">
        <w:rPr>
          <w:b/>
          <w:bCs/>
        </w:rPr>
        <w:tab/>
      </w:r>
      <w:r w:rsidR="0099137D">
        <w:rPr>
          <w:b/>
          <w:bCs/>
        </w:rPr>
        <w:tab/>
      </w:r>
      <w:r w:rsidR="0099137D" w:rsidRPr="00BD11B0">
        <w:rPr>
          <w:b/>
          <w:bCs/>
        </w:rPr>
        <w:t>(D)</w:t>
      </w:r>
    </w:p>
    <w:p w14:paraId="2FDD0B6B" w14:textId="77777777" w:rsidR="00E9145D" w:rsidRDefault="00E9145D" w:rsidP="00E9145D"/>
    <w:p w14:paraId="3996CC83" w14:textId="77777777" w:rsidR="00E9145D" w:rsidRDefault="00E9145D" w:rsidP="00E9145D"/>
    <w:p w14:paraId="08D4E123" w14:textId="77777777" w:rsidR="00E9145D" w:rsidRDefault="00E9145D" w:rsidP="00E9145D"/>
    <w:p w14:paraId="75AD05DC" w14:textId="151B592E" w:rsidR="00E9145D" w:rsidRDefault="00E9145D" w:rsidP="00E9145D"/>
    <w:p w14:paraId="73EC6538" w14:textId="5C3F1F85" w:rsidR="002554DC" w:rsidRDefault="00E9145D" w:rsidP="0016341F">
      <w:pPr>
        <w:ind w:left="567" w:hanging="567"/>
        <w:rPr>
          <w:rFonts w:cs="Arial"/>
          <w:color w:val="000000"/>
        </w:rPr>
      </w:pPr>
      <w:r>
        <w:rPr>
          <w:rFonts w:cs="Arial"/>
          <w:noProof/>
          <w:color w:val="000000"/>
        </w:rPr>
        <w:drawing>
          <wp:anchor distT="0" distB="0" distL="114300" distR="114300" simplePos="0" relativeHeight="251728962" behindDoc="0" locked="0" layoutInCell="1" allowOverlap="1" wp14:anchorId="031DFCE9" wp14:editId="6475C35B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1358900" cy="1419860"/>
            <wp:effectExtent l="0" t="0" r="0" b="8890"/>
            <wp:wrapSquare wrapText="bothSides"/>
            <wp:docPr id="869180320" name="Imagem 67" descr="Uma imagem com círculo, diagrama, origami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180320" name="Imagem 67" descr="Uma imagem com círculo, diagrama, origami, design&#10;&#10;Descrição gerada automaticamente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4DC"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313266BA" wp14:editId="336993D2">
                <wp:extent cx="216000" cy="216000"/>
                <wp:effectExtent l="0" t="0" r="0" b="0"/>
                <wp:docPr id="2256" name="Oval 2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0D566" w14:textId="2F6C5C36" w:rsidR="002554DC" w:rsidRPr="00E4687D" w:rsidRDefault="002554DC" w:rsidP="002554D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28780E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3266BA" id="Oval 2256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300D566" w14:textId="2F6C5C36" w:rsidR="002554DC" w:rsidRPr="00E4687D" w:rsidRDefault="002554DC" w:rsidP="002554D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28780E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6341F">
        <w:tab/>
      </w:r>
      <w:r w:rsidR="0016341F">
        <w:rPr>
          <w:rFonts w:cs="Arial"/>
          <w:color w:val="000000"/>
        </w:rPr>
        <w:t xml:space="preserve">Na figura ao lado podes observar o pentágono regular </w:t>
      </w:r>
      <w:r w:rsidR="007A2A8A" w:rsidRPr="00B2503A">
        <w:rPr>
          <w:rFonts w:cs="Arial"/>
          <w:color w:val="000000"/>
          <w:position w:val="-14"/>
        </w:rPr>
        <w:object w:dxaOrig="999" w:dyaOrig="380" w14:anchorId="4C82401A">
          <v:shape id="_x0000_i1061" type="#_x0000_t75" style="width:50.25pt;height:19.5pt" o:ole="">
            <v:imagedata r:id="rId148" o:title=""/>
          </v:shape>
          <o:OLEObject Type="Embed" ProgID="Equation.DSMT4" ShapeID="_x0000_i1061" DrawAspect="Content" ObjectID="_1751878287" r:id="rId149"/>
        </w:object>
      </w:r>
      <w:r w:rsidR="00DB74EF">
        <w:rPr>
          <w:rFonts w:cs="Arial"/>
          <w:color w:val="000000"/>
        </w:rPr>
        <w:t xml:space="preserve"> </w:t>
      </w:r>
      <w:r w:rsidR="0016341F">
        <w:rPr>
          <w:rFonts w:cs="Arial"/>
          <w:color w:val="000000"/>
        </w:rPr>
        <w:t xml:space="preserve">inscrito na circunferência de </w:t>
      </w:r>
      <w:proofErr w:type="gramStart"/>
      <w:r w:rsidR="0016341F">
        <w:rPr>
          <w:rFonts w:cs="Arial"/>
          <w:color w:val="000000"/>
        </w:rPr>
        <w:t xml:space="preserve">centro </w:t>
      </w:r>
      <w:r w:rsidR="00DB74EF">
        <w:rPr>
          <w:rFonts w:cs="Arial"/>
          <w:color w:val="000000"/>
        </w:rPr>
        <w:t xml:space="preserve"> </w:t>
      </w:r>
      <w:r w:rsidR="0016341F" w:rsidRPr="00DB74EF">
        <w:rPr>
          <w:rFonts w:cs="Arial"/>
          <w:i/>
          <w:iCs/>
          <w:color w:val="000000"/>
        </w:rPr>
        <w:t>O</w:t>
      </w:r>
      <w:proofErr w:type="gramEnd"/>
      <w:r w:rsidR="00DB74EF">
        <w:rPr>
          <w:rFonts w:cs="Arial"/>
          <w:color w:val="000000"/>
        </w:rPr>
        <w:t xml:space="preserve"> </w:t>
      </w:r>
      <w:r w:rsidR="0016341F">
        <w:rPr>
          <w:rFonts w:cs="Arial"/>
          <w:color w:val="000000"/>
        </w:rPr>
        <w:t>.</w:t>
      </w:r>
    </w:p>
    <w:p w14:paraId="6D054CF1" w14:textId="57F23D06" w:rsidR="0016341F" w:rsidRDefault="0016341F" w:rsidP="00594166">
      <w:pPr>
        <w:ind w:left="567"/>
        <w:rPr>
          <w:noProof/>
        </w:rPr>
      </w:pPr>
      <w:r>
        <w:t xml:space="preserve">Qual é a imagem do </w:t>
      </w:r>
      <w:proofErr w:type="gramStart"/>
      <w:r>
        <w:t>ponto</w:t>
      </w:r>
      <w:r w:rsidR="004F41AB">
        <w:t xml:space="preserve">  </w:t>
      </w:r>
      <w:r w:rsidR="004F41AB" w:rsidRPr="004F41AB">
        <w:rPr>
          <w:i/>
          <w:iCs/>
        </w:rPr>
        <w:t>B</w:t>
      </w:r>
      <w:proofErr w:type="gramEnd"/>
      <w:r w:rsidR="004F41AB">
        <w:t xml:space="preserve">  </w:t>
      </w:r>
      <w:r>
        <w:t>pela rotação de centro</w:t>
      </w:r>
      <w:r w:rsidR="00DB74EF">
        <w:t xml:space="preserve">  </w:t>
      </w:r>
      <w:r w:rsidR="00DB74EF" w:rsidRPr="00DB74EF">
        <w:rPr>
          <w:i/>
          <w:iCs/>
        </w:rPr>
        <w:t>O</w:t>
      </w:r>
      <w:r w:rsidR="00DB74EF">
        <w:t xml:space="preserve">  </w:t>
      </w:r>
      <w:r>
        <w:t xml:space="preserve">e amplitude </w:t>
      </w:r>
      <w:r w:rsidR="00DB74EF">
        <w:t xml:space="preserve"> </w:t>
      </w:r>
      <w:r>
        <w:t>1</w:t>
      </w:r>
      <w:r w:rsidR="00594166">
        <w:t>44</w:t>
      </w:r>
      <w:r>
        <w:t>º</w:t>
      </w:r>
      <w:r w:rsidR="00DB74EF">
        <w:t xml:space="preserve"> </w:t>
      </w:r>
      <w:r w:rsidR="000E4F65">
        <w:t>,</w:t>
      </w:r>
      <w:r>
        <w:t xml:space="preserve"> de sentido negativo</w:t>
      </w:r>
      <w:r w:rsidR="00594166">
        <w:t>?</w:t>
      </w:r>
      <w:r w:rsidR="00A07F9A" w:rsidRPr="00A07F9A">
        <w:rPr>
          <w:noProof/>
        </w:rPr>
        <w:t xml:space="preserve"> </w:t>
      </w:r>
    </w:p>
    <w:p w14:paraId="7809627B" w14:textId="5B66F65D" w:rsidR="00A07F9A" w:rsidRDefault="00A07F9A" w:rsidP="00A07F9A">
      <w:pPr>
        <w:ind w:left="567"/>
        <w:rPr>
          <w:bCs/>
        </w:rPr>
      </w:pPr>
      <w:r w:rsidRPr="00BD11B0">
        <w:rPr>
          <w:b/>
          <w:bCs/>
        </w:rPr>
        <w:t>(A)</w:t>
      </w:r>
      <w:r>
        <w:rPr>
          <w:bCs/>
        </w:rPr>
        <w:tab/>
      </w:r>
      <w:r w:rsidR="00370D21" w:rsidRPr="00370D21">
        <w:rPr>
          <w:bCs/>
          <w:position w:val="-4"/>
        </w:rPr>
        <w:object w:dxaOrig="240" w:dyaOrig="240" w14:anchorId="7C27D157">
          <v:shape id="_x0000_i1062" type="#_x0000_t75" style="width:12pt;height:12pt" o:ole="">
            <v:imagedata r:id="rId150" o:title=""/>
          </v:shape>
          <o:OLEObject Type="Embed" ProgID="Equation.DSMT4" ShapeID="_x0000_i1062" DrawAspect="Content" ObjectID="_1751878288" r:id="rId151"/>
        </w:object>
      </w:r>
      <w:r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ab/>
        <w:t>(B)</w:t>
      </w:r>
      <w:r w:rsidRPr="00BD11B0">
        <w:rPr>
          <w:bCs/>
        </w:rPr>
        <w:tab/>
      </w:r>
      <w:r w:rsidR="00370D21" w:rsidRPr="00370D21">
        <w:rPr>
          <w:bCs/>
          <w:position w:val="-6"/>
        </w:rPr>
        <w:object w:dxaOrig="240" w:dyaOrig="279" w14:anchorId="2F18002D">
          <v:shape id="_x0000_i1063" type="#_x0000_t75" style="width:12pt;height:14.25pt" o:ole="">
            <v:imagedata r:id="rId152" o:title=""/>
          </v:shape>
          <o:OLEObject Type="Embed" ProgID="Equation.DSMT4" ShapeID="_x0000_i1063" DrawAspect="Content" ObjectID="_1751878289" r:id="rId153"/>
        </w:object>
      </w:r>
    </w:p>
    <w:p w14:paraId="247BDBDA" w14:textId="01667950" w:rsidR="00A07F9A" w:rsidRDefault="00A07F9A" w:rsidP="00A07F9A">
      <w:pPr>
        <w:ind w:left="567"/>
        <w:rPr>
          <w:b/>
          <w:bCs/>
        </w:rPr>
      </w:pP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="007515C6" w:rsidRPr="00370D21">
        <w:rPr>
          <w:b/>
          <w:bCs/>
          <w:position w:val="-4"/>
        </w:rPr>
        <w:object w:dxaOrig="240" w:dyaOrig="240" w14:anchorId="35EC7064">
          <v:shape id="_x0000_i1064" type="#_x0000_t75" style="width:12pt;height:12pt" o:ole="">
            <v:imagedata r:id="rId154" o:title=""/>
          </v:shape>
          <o:OLEObject Type="Embed" ProgID="Equation.DSMT4" ShapeID="_x0000_i1064" DrawAspect="Content" ObjectID="_1751878290" r:id="rId155"/>
        </w:object>
      </w:r>
      <w:r w:rsidRPr="00BD11B0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D11B0">
        <w:rPr>
          <w:b/>
          <w:bCs/>
        </w:rPr>
        <w:t>(D)</w:t>
      </w:r>
      <w:r w:rsidR="007515C6">
        <w:rPr>
          <w:b/>
          <w:bCs/>
        </w:rPr>
        <w:tab/>
      </w:r>
      <w:r w:rsidR="007515C6" w:rsidRPr="007515C6">
        <w:rPr>
          <w:b/>
          <w:bCs/>
          <w:position w:val="-4"/>
        </w:rPr>
        <w:object w:dxaOrig="240" w:dyaOrig="240" w14:anchorId="7B37B50A">
          <v:shape id="_x0000_i1065" type="#_x0000_t75" style="width:12pt;height:12pt" o:ole="">
            <v:imagedata r:id="rId156" o:title=""/>
          </v:shape>
          <o:OLEObject Type="Embed" ProgID="Equation.DSMT4" ShapeID="_x0000_i1065" DrawAspect="Content" ObjectID="_1751878291" r:id="rId157"/>
        </w:object>
      </w:r>
    </w:p>
    <w:p w14:paraId="782E0C5E" w14:textId="3CF16751" w:rsidR="00A07F9A" w:rsidRPr="00BB07CE" w:rsidRDefault="00E9145D" w:rsidP="00905BB0">
      <w:r>
        <w:rPr>
          <w:noProof/>
        </w:rPr>
        <w:drawing>
          <wp:anchor distT="0" distB="0" distL="114300" distR="114300" simplePos="0" relativeHeight="251729986" behindDoc="0" locked="0" layoutInCell="1" allowOverlap="1" wp14:anchorId="30931EFF" wp14:editId="68C66E7A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1224915" cy="1386840"/>
            <wp:effectExtent l="0" t="0" r="0" b="3810"/>
            <wp:wrapSquare wrapText="bothSides"/>
            <wp:docPr id="1023918893" name="Imagem 68" descr="Uma imagem com flor, criatividade, desenho, ar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918893" name="Imagem 68" descr="Uma imagem com flor, criatividade, desenho, arte&#10;&#10;Descrição gerada automaticamente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24915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C2881" w14:textId="162C4F78" w:rsidR="008905A2" w:rsidRDefault="008905A2" w:rsidP="00193D5C">
      <w:pPr>
        <w:ind w:left="567" w:right="2969" w:hanging="567"/>
        <w:rPr>
          <w:rFonts w:cs="Arial"/>
          <w:color w:val="000000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43234E" wp14:editId="2764459A">
                <wp:extent cx="216000" cy="216000"/>
                <wp:effectExtent l="0" t="0" r="0" b="0"/>
                <wp:docPr id="2272" name="Oval 2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B83F3" w14:textId="0FE42572" w:rsidR="008905A2" w:rsidRPr="000D632F" w:rsidRDefault="008905A2" w:rsidP="008905A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193D5C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43234E" id="Oval 2272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7B83F3" w14:textId="0FE42572" w:rsidR="008905A2" w:rsidRPr="000D632F" w:rsidRDefault="008905A2" w:rsidP="008905A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193D5C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64D73">
        <w:rPr>
          <w:rFonts w:cs="Arial"/>
          <w:color w:val="000000"/>
        </w:rPr>
        <w:tab/>
      </w:r>
      <w:r w:rsidR="001D3B95">
        <w:t>Qual é a amplitude do ângulo</w:t>
      </w:r>
      <w:r w:rsidR="000E4F65">
        <w:t>,</w:t>
      </w:r>
      <w:r w:rsidR="001D3B95">
        <w:t xml:space="preserve"> </w:t>
      </w:r>
      <w:r w:rsidR="002C490F">
        <w:t>de sentido negativo</w:t>
      </w:r>
      <w:r w:rsidR="000E4F65">
        <w:t>,</w:t>
      </w:r>
      <w:r w:rsidR="002C490F">
        <w:t xml:space="preserve"> </w:t>
      </w:r>
      <w:r w:rsidR="001D3B95">
        <w:t xml:space="preserve">da rotação de </w:t>
      </w:r>
      <w:proofErr w:type="gramStart"/>
      <w:r w:rsidR="001D3B95">
        <w:t>centro</w:t>
      </w:r>
      <w:r w:rsidR="00A71C04">
        <w:t xml:space="preserve">  </w:t>
      </w:r>
      <w:r w:rsidR="00A71C04" w:rsidRPr="00A71C04">
        <w:rPr>
          <w:i/>
          <w:iCs/>
        </w:rPr>
        <w:t>O</w:t>
      </w:r>
      <w:proofErr w:type="gramEnd"/>
      <w:r w:rsidR="00A71C04">
        <w:t xml:space="preserve">  </w:t>
      </w:r>
      <w:r w:rsidR="001D3B95">
        <w:t xml:space="preserve">que transforma </w:t>
      </w:r>
      <w:r w:rsidR="002C490F">
        <w:t>a figura</w:t>
      </w:r>
      <w:r w:rsidR="00A71C04">
        <w:t xml:space="preserve">  </w:t>
      </w:r>
      <w:r w:rsidR="00A71C04" w:rsidRPr="00A71C04">
        <w:rPr>
          <w:sz w:val="24"/>
          <w:szCs w:val="24"/>
        </w:rPr>
        <w:sym w:font="Wingdings" w:char="F081"/>
      </w:r>
      <w:r w:rsidR="00A71C04">
        <w:t xml:space="preserve">  </w:t>
      </w:r>
      <w:r w:rsidR="00193D5C">
        <w:t>na figura</w:t>
      </w:r>
      <w:r w:rsidR="00A71C04">
        <w:t xml:space="preserve">  </w:t>
      </w:r>
      <w:r w:rsidR="00A71C04" w:rsidRPr="00A71C04">
        <w:rPr>
          <w:sz w:val="24"/>
          <w:szCs w:val="24"/>
        </w:rPr>
        <w:sym w:font="Wingdings" w:char="F085"/>
      </w:r>
      <w:r w:rsidR="00A71C04" w:rsidRPr="00A71C04">
        <w:rPr>
          <w:sz w:val="24"/>
          <w:szCs w:val="24"/>
        </w:rPr>
        <w:t xml:space="preserve"> </w:t>
      </w:r>
      <w:r w:rsidR="00193D5C">
        <w:t>?</w:t>
      </w:r>
    </w:p>
    <w:p w14:paraId="6AAD7AEE" w14:textId="047A8BCC" w:rsidR="00193D5C" w:rsidRDefault="00193D5C" w:rsidP="00193D5C">
      <w:pPr>
        <w:ind w:left="567"/>
        <w:rPr>
          <w:bCs/>
        </w:rPr>
      </w:pPr>
      <w:r w:rsidRPr="00BD11B0">
        <w:rPr>
          <w:b/>
          <w:bCs/>
        </w:rPr>
        <w:t>(A)</w:t>
      </w:r>
      <w:r>
        <w:rPr>
          <w:bCs/>
        </w:rPr>
        <w:tab/>
      </w:r>
      <w:r w:rsidR="00050503" w:rsidRPr="00050503">
        <w:rPr>
          <w:bCs/>
          <w:position w:val="-6"/>
        </w:rPr>
        <w:object w:dxaOrig="520" w:dyaOrig="260" w14:anchorId="41EBF4DA">
          <v:shape id="_x0000_i1066" type="#_x0000_t75" style="width:25.5pt;height:13.5pt" o:ole="">
            <v:imagedata r:id="rId159" o:title=""/>
          </v:shape>
          <o:OLEObject Type="Embed" ProgID="Equation.DSMT4" ShapeID="_x0000_i1066" DrawAspect="Content" ObjectID="_1751878292" r:id="rId160"/>
        </w:object>
      </w:r>
      <w:r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ab/>
        <w:t>(B)</w:t>
      </w:r>
      <w:r w:rsidRPr="00BD11B0">
        <w:rPr>
          <w:bCs/>
        </w:rPr>
        <w:tab/>
      </w:r>
      <w:r w:rsidR="00007423" w:rsidRPr="00050503">
        <w:rPr>
          <w:bCs/>
          <w:position w:val="-6"/>
        </w:rPr>
        <w:object w:dxaOrig="520" w:dyaOrig="260" w14:anchorId="37563E31">
          <v:shape id="_x0000_i1067" type="#_x0000_t75" style="width:25.5pt;height:13.5pt" o:ole="">
            <v:imagedata r:id="rId161" o:title=""/>
          </v:shape>
          <o:OLEObject Type="Embed" ProgID="Equation.DSMT4" ShapeID="_x0000_i1067" DrawAspect="Content" ObjectID="_1751878293" r:id="rId162"/>
        </w:object>
      </w:r>
    </w:p>
    <w:p w14:paraId="1C51F4A6" w14:textId="74566A7F" w:rsidR="00193D5C" w:rsidRDefault="00193D5C" w:rsidP="00193D5C">
      <w:pPr>
        <w:ind w:left="567"/>
        <w:rPr>
          <w:b/>
          <w:bCs/>
        </w:rPr>
      </w:pP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="00905BB0" w:rsidRPr="00050503">
        <w:rPr>
          <w:bCs/>
          <w:position w:val="-6"/>
        </w:rPr>
        <w:object w:dxaOrig="400" w:dyaOrig="260" w14:anchorId="38A7820D">
          <v:shape id="_x0000_i1068" type="#_x0000_t75" style="width:19.5pt;height:13.5pt" o:ole="">
            <v:imagedata r:id="rId163" o:title=""/>
          </v:shape>
          <o:OLEObject Type="Embed" ProgID="Equation.DSMT4" ShapeID="_x0000_i1068" DrawAspect="Content" ObjectID="_1751878294" r:id="rId164"/>
        </w:object>
      </w:r>
      <w:r w:rsidRPr="00BD11B0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D11B0">
        <w:rPr>
          <w:b/>
          <w:bCs/>
        </w:rPr>
        <w:t>(D)</w:t>
      </w:r>
      <w:r>
        <w:rPr>
          <w:b/>
          <w:bCs/>
        </w:rPr>
        <w:tab/>
      </w:r>
      <w:r w:rsidR="00905BB0" w:rsidRPr="00050503">
        <w:rPr>
          <w:bCs/>
          <w:position w:val="-6"/>
        </w:rPr>
        <w:object w:dxaOrig="520" w:dyaOrig="260" w14:anchorId="5C9FF4A8">
          <v:shape id="_x0000_i1069" type="#_x0000_t75" style="width:25.5pt;height:13.5pt" o:ole="">
            <v:imagedata r:id="rId165" o:title=""/>
          </v:shape>
          <o:OLEObject Type="Embed" ProgID="Equation.DSMT4" ShapeID="_x0000_i1069" DrawAspect="Content" ObjectID="_1751878295" r:id="rId166"/>
        </w:object>
      </w:r>
    </w:p>
    <w:p w14:paraId="7FDC8D19" w14:textId="22BC825B" w:rsidR="002B65D3" w:rsidRDefault="002B65D3" w:rsidP="002B65D3"/>
    <w:p w14:paraId="0E1FE47B" w14:textId="6E99590F" w:rsidR="00EE180A" w:rsidRDefault="00E9145D" w:rsidP="00EE180A">
      <w:pPr>
        <w:ind w:left="567" w:hanging="567"/>
        <w:rPr>
          <w:rFonts w:cs="Arial"/>
        </w:rPr>
      </w:pPr>
      <w:r>
        <w:rPr>
          <w:noProof/>
        </w:rPr>
        <w:drawing>
          <wp:anchor distT="0" distB="0" distL="114300" distR="114300" simplePos="0" relativeHeight="251731010" behindDoc="0" locked="0" layoutInCell="1" allowOverlap="1" wp14:anchorId="473DBF75" wp14:editId="33D527EB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1276985" cy="1392555"/>
            <wp:effectExtent l="0" t="0" r="0" b="0"/>
            <wp:wrapSquare wrapText="bothSides"/>
            <wp:docPr id="1956031143" name="Imagem 69" descr="Uma imagem com círculo, símbolo, rod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031143" name="Imagem 69" descr="Uma imagem com círculo, símbolo, roda&#10;&#10;Descrição gerada automaticamente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5A2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D5A3460" wp14:editId="3A6C610D">
                <wp:extent cx="216000" cy="216000"/>
                <wp:effectExtent l="0" t="0" r="0" b="0"/>
                <wp:docPr id="2273" name="Oval 2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DC4741" w14:textId="7B1327AF" w:rsidR="008905A2" w:rsidRPr="00E4687D" w:rsidRDefault="008905A2" w:rsidP="008905A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A84D6B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5A3460" id="Oval 2273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UhfwIAAGQFAAAOAAAAZHJzL2Uyb0RvYy54bWysVEtv2zAMvg/YfxB0X+1kXV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zn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v5lS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FDC4741" w14:textId="7B1327AF" w:rsidR="008905A2" w:rsidRPr="00E4687D" w:rsidRDefault="008905A2" w:rsidP="008905A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A84D6B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84D6B">
        <w:rPr>
          <w:rFonts w:cs="Arial"/>
        </w:rPr>
        <w:tab/>
        <w:t>Na figura está representada a r</w:t>
      </w:r>
      <w:r w:rsidR="00156AFB">
        <w:rPr>
          <w:rFonts w:cs="Arial"/>
        </w:rPr>
        <w:t>o</w:t>
      </w:r>
      <w:r w:rsidR="00A84D6B">
        <w:rPr>
          <w:rFonts w:cs="Arial"/>
        </w:rPr>
        <w:t xml:space="preserve">da do leme de um veleiro </w:t>
      </w:r>
      <w:r w:rsidR="00EE180A">
        <w:rPr>
          <w:rFonts w:cs="Arial"/>
        </w:rPr>
        <w:t>com os raios igualmente espaçados.</w:t>
      </w:r>
    </w:p>
    <w:p w14:paraId="45FAB760" w14:textId="112C4D0D" w:rsidR="00C2671A" w:rsidRPr="00BB07CE" w:rsidRDefault="009E7A48" w:rsidP="009E7A48">
      <w:pPr>
        <w:ind w:left="567"/>
        <w:rPr>
          <w:rFonts w:cs="Arial"/>
        </w:rPr>
      </w:pPr>
      <w:r>
        <w:t>Qual é a amplitude do ângulo</w:t>
      </w:r>
      <w:r w:rsidR="000E4F65">
        <w:t>,</w:t>
      </w:r>
      <w:r>
        <w:t xml:space="preserve"> de sentido </w:t>
      </w:r>
      <w:r w:rsidR="0060043C">
        <w:t>positivo</w:t>
      </w:r>
      <w:r w:rsidR="000E4F65">
        <w:t>,</w:t>
      </w:r>
      <w:r>
        <w:t xml:space="preserve"> da rotação de </w:t>
      </w:r>
      <w:proofErr w:type="gramStart"/>
      <w:r>
        <w:t>centro</w:t>
      </w:r>
      <w:r w:rsidR="00D03FED">
        <w:t xml:space="preserve">  </w:t>
      </w:r>
      <w:r w:rsidR="00D03FED" w:rsidRPr="00D03FED">
        <w:rPr>
          <w:i/>
          <w:iCs/>
        </w:rPr>
        <w:t>O</w:t>
      </w:r>
      <w:proofErr w:type="gramEnd"/>
      <w:r w:rsidR="00D03FED">
        <w:t xml:space="preserve">  </w:t>
      </w:r>
      <w:r>
        <w:t xml:space="preserve">que transforma </w:t>
      </w:r>
      <w:r w:rsidR="00961DAE">
        <w:t xml:space="preserve">o segmento </w:t>
      </w:r>
      <w:r w:rsidR="002A4BD3" w:rsidRPr="00961DAE">
        <w:rPr>
          <w:position w:val="-14"/>
        </w:rPr>
        <w:object w:dxaOrig="520" w:dyaOrig="380" w14:anchorId="04A7D6CC">
          <v:shape id="_x0000_i1070" type="#_x0000_t75" style="width:25.5pt;height:19.5pt" o:ole="">
            <v:imagedata r:id="rId168" o:title=""/>
          </v:shape>
          <o:OLEObject Type="Embed" ProgID="Equation.DSMT4" ShapeID="_x0000_i1070" DrawAspect="Content" ObjectID="_1751878296" r:id="rId169"/>
        </w:object>
      </w:r>
      <w:r w:rsidR="002A4BD3">
        <w:t xml:space="preserve"> no segmento </w:t>
      </w:r>
      <w:r w:rsidR="002A4BD3" w:rsidRPr="002A4BD3">
        <w:rPr>
          <w:position w:val="-14"/>
        </w:rPr>
        <w:object w:dxaOrig="540" w:dyaOrig="380" w14:anchorId="0B8EED4B">
          <v:shape id="_x0000_i1071" type="#_x0000_t75" style="width:26.25pt;height:19.5pt" o:ole="">
            <v:imagedata r:id="rId170" o:title=""/>
          </v:shape>
          <o:OLEObject Type="Embed" ProgID="Equation.DSMT4" ShapeID="_x0000_i1071" DrawAspect="Content" ObjectID="_1751878297" r:id="rId171"/>
        </w:object>
      </w:r>
      <w:r w:rsidR="002A4BD3">
        <w:t>?</w:t>
      </w:r>
    </w:p>
    <w:p w14:paraId="15569D39" w14:textId="70A5A8E7" w:rsidR="006F7BF8" w:rsidRPr="00BB07CE" w:rsidRDefault="00F71195" w:rsidP="002A4BD3">
      <w:pPr>
        <w:ind w:left="567"/>
      </w:pPr>
      <w:r w:rsidRPr="00BB07CE">
        <w:rPr>
          <w:b/>
        </w:rPr>
        <w:t>(A)</w:t>
      </w:r>
      <w:r w:rsidR="00B95690">
        <w:rPr>
          <w:b/>
        </w:rPr>
        <w:tab/>
      </w:r>
      <w:r w:rsidR="00B95690" w:rsidRPr="00050503">
        <w:rPr>
          <w:bCs/>
          <w:position w:val="-6"/>
        </w:rPr>
        <w:object w:dxaOrig="520" w:dyaOrig="260" w14:anchorId="2D3E2805">
          <v:shape id="_x0000_i1072" type="#_x0000_t75" style="width:25.5pt;height:13.5pt" o:ole="">
            <v:imagedata r:id="rId172" o:title=""/>
          </v:shape>
          <o:OLEObject Type="Embed" ProgID="Equation.DSMT4" ShapeID="_x0000_i1072" DrawAspect="Content" ObjectID="_1751878298" r:id="rId173"/>
        </w:object>
      </w:r>
      <w:r w:rsidRPr="00BB07CE">
        <w:tab/>
      </w:r>
      <w:r w:rsidR="004916A1" w:rsidRPr="00BB07CE">
        <w:tab/>
      </w:r>
      <w:r w:rsidRPr="00BB07CE">
        <w:rPr>
          <w:b/>
        </w:rPr>
        <w:t>(B)</w:t>
      </w:r>
      <w:r w:rsidR="00B95690">
        <w:rPr>
          <w:b/>
        </w:rPr>
        <w:tab/>
      </w:r>
      <w:r w:rsidR="00B95690" w:rsidRPr="00050503">
        <w:rPr>
          <w:bCs/>
          <w:position w:val="-6"/>
        </w:rPr>
        <w:object w:dxaOrig="520" w:dyaOrig="260" w14:anchorId="53E2B93B">
          <v:shape id="_x0000_i1073" type="#_x0000_t75" style="width:25.5pt;height:13.5pt" o:ole="">
            <v:imagedata r:id="rId172" o:title=""/>
          </v:shape>
          <o:OLEObject Type="Embed" ProgID="Equation.DSMT4" ShapeID="_x0000_i1073" DrawAspect="Content" ObjectID="_1751878299" r:id="rId174"/>
        </w:object>
      </w:r>
      <w:r w:rsidRPr="00BB07CE">
        <w:tab/>
      </w:r>
      <w:r w:rsidR="00B95690">
        <w:tab/>
      </w:r>
      <w:r w:rsidRPr="00BB07CE">
        <w:rPr>
          <w:b/>
        </w:rPr>
        <w:t>(C)</w:t>
      </w:r>
      <w:r w:rsidR="00B95690">
        <w:rPr>
          <w:b/>
        </w:rPr>
        <w:tab/>
      </w:r>
      <w:r w:rsidR="00B95690" w:rsidRPr="00050503">
        <w:rPr>
          <w:bCs/>
          <w:position w:val="-6"/>
        </w:rPr>
        <w:object w:dxaOrig="520" w:dyaOrig="260" w14:anchorId="65B5C89D">
          <v:shape id="_x0000_i1074" type="#_x0000_t75" style="width:25.5pt;height:13.5pt" o:ole="">
            <v:imagedata r:id="rId172" o:title=""/>
          </v:shape>
          <o:OLEObject Type="Embed" ProgID="Equation.DSMT4" ShapeID="_x0000_i1074" DrawAspect="Content" ObjectID="_1751878300" r:id="rId175"/>
        </w:object>
      </w:r>
      <w:r w:rsidR="00652B94">
        <w:rPr>
          <w:bCs/>
        </w:rPr>
        <w:tab/>
      </w:r>
      <w:r w:rsidR="00652B94">
        <w:rPr>
          <w:bCs/>
        </w:rPr>
        <w:tab/>
      </w:r>
      <w:r w:rsidRPr="00BB07CE">
        <w:rPr>
          <w:b/>
        </w:rPr>
        <w:t>(D)</w:t>
      </w:r>
      <w:r w:rsidR="00652B94">
        <w:rPr>
          <w:b/>
        </w:rPr>
        <w:tab/>
      </w:r>
      <w:r w:rsidR="00652B94" w:rsidRPr="00050503">
        <w:rPr>
          <w:bCs/>
          <w:position w:val="-6"/>
        </w:rPr>
        <w:object w:dxaOrig="400" w:dyaOrig="260" w14:anchorId="5186EEDB">
          <v:shape id="_x0000_i1075" type="#_x0000_t75" style="width:19.5pt;height:13.5pt" o:ole="">
            <v:imagedata r:id="rId176" o:title=""/>
          </v:shape>
          <o:OLEObject Type="Embed" ProgID="Equation.DSMT4" ShapeID="_x0000_i1075" DrawAspect="Content" ObjectID="_1751878301" r:id="rId177"/>
        </w:object>
      </w:r>
    </w:p>
    <w:p w14:paraId="36DA3EF1" w14:textId="37190CFB" w:rsidR="00D714DE" w:rsidRDefault="00D714DE" w:rsidP="00C06EF7">
      <w:pPr>
        <w:rPr>
          <w:rFonts w:cs="Arial"/>
        </w:rPr>
      </w:pPr>
    </w:p>
    <w:p w14:paraId="6DAD75F8" w14:textId="36D64B3F" w:rsidR="00D714DE" w:rsidRPr="00BB07CE" w:rsidRDefault="003A4D4F" w:rsidP="00C01802">
      <w:pPr>
        <w:ind w:left="567" w:hanging="567"/>
        <w:rPr>
          <w:rFonts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A469689" wp14:editId="3109FF3B">
                <wp:extent cx="216000" cy="216000"/>
                <wp:effectExtent l="0" t="0" r="0" b="0"/>
                <wp:docPr id="2274" name="Oval 2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AD961" w14:textId="37A33BE9" w:rsidR="003A4D4F" w:rsidRPr="000D632F" w:rsidRDefault="003A4D4F" w:rsidP="003A4D4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9F11E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469689" id="Oval 2274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79L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5Dv0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EAAD961" w14:textId="37A33BE9" w:rsidR="003A4D4F" w:rsidRPr="000D632F" w:rsidRDefault="003A4D4F" w:rsidP="003A4D4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9F11E3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916A1">
        <w:tab/>
      </w:r>
      <w:r w:rsidR="00842C50">
        <w:t xml:space="preserve">Relativamente à figura da </w:t>
      </w:r>
      <w:proofErr w:type="gramStart"/>
      <w:r w:rsidR="00842C50">
        <w:t xml:space="preserve">questão </w:t>
      </w:r>
      <w:r w:rsidR="00D03FED">
        <w:t xml:space="preserve"> </w:t>
      </w:r>
      <w:r w:rsidR="00842C50" w:rsidRPr="00D03FED">
        <w:rPr>
          <w:b/>
          <w:bCs/>
        </w:rPr>
        <w:t>4</w:t>
      </w:r>
      <w:proofErr w:type="gramEnd"/>
      <w:r w:rsidR="00D03FED" w:rsidRPr="00D03FED">
        <w:rPr>
          <w:b/>
          <w:bCs/>
        </w:rPr>
        <w:t>.</w:t>
      </w:r>
      <w:r w:rsidR="00D03FED">
        <w:t xml:space="preserve"> </w:t>
      </w:r>
      <w:r w:rsidR="00DE386F">
        <w:t>, qual é o transformado do ponto</w:t>
      </w:r>
      <w:r w:rsidR="00D03FED">
        <w:t xml:space="preserve">  </w:t>
      </w:r>
      <w:r w:rsidR="00D03FED" w:rsidRPr="00D03FED">
        <w:rPr>
          <w:i/>
          <w:iCs/>
        </w:rPr>
        <w:t>H</w:t>
      </w:r>
      <w:r w:rsidR="00D03FED">
        <w:t xml:space="preserve">  </w:t>
      </w:r>
      <w:r w:rsidR="00DE386F">
        <w:t>pela rotação de centro</w:t>
      </w:r>
      <w:r w:rsidR="00D03FED">
        <w:t xml:space="preserve">  </w:t>
      </w:r>
      <w:r w:rsidR="00D03FED" w:rsidRPr="00D03FED">
        <w:rPr>
          <w:i/>
          <w:iCs/>
        </w:rPr>
        <w:t>O</w:t>
      </w:r>
      <w:r w:rsidR="00D03FED">
        <w:t xml:space="preserve">  </w:t>
      </w:r>
      <w:r w:rsidR="00DE386F">
        <w:t xml:space="preserve">e amplitude </w:t>
      </w:r>
      <w:r w:rsidR="00D03FED">
        <w:t xml:space="preserve"> </w:t>
      </w:r>
      <w:r w:rsidR="00C01802">
        <w:t>9</w:t>
      </w:r>
      <w:r w:rsidR="00DE386F">
        <w:t xml:space="preserve">0º </w:t>
      </w:r>
      <w:r w:rsidR="00D03FED">
        <w:t xml:space="preserve"> </w:t>
      </w:r>
      <w:r w:rsidR="00DE386F">
        <w:t>de sentido negativo</w:t>
      </w:r>
      <w:r w:rsidR="00C01802">
        <w:t>?</w:t>
      </w:r>
    </w:p>
    <w:p w14:paraId="64FFE149" w14:textId="71FDA556" w:rsidR="00D714DE" w:rsidRPr="00D714DE" w:rsidRDefault="00D714DE" w:rsidP="009F11E3">
      <w:pPr>
        <w:ind w:left="567"/>
        <w:rPr>
          <w:rFonts w:cs="Arial"/>
          <w:sz w:val="24"/>
          <w:szCs w:val="24"/>
        </w:rPr>
      </w:pPr>
      <w:r w:rsidRPr="00BB07CE">
        <w:rPr>
          <w:b/>
        </w:rPr>
        <w:t>(A)</w:t>
      </w:r>
      <w:r w:rsidR="00131A1F">
        <w:rPr>
          <w:b/>
        </w:rPr>
        <w:tab/>
      </w:r>
      <w:r w:rsidR="00131A1F" w:rsidRPr="00131A1F">
        <w:rPr>
          <w:bCs/>
        </w:rPr>
        <w:t xml:space="preserve">Ponto </w:t>
      </w:r>
      <w:r w:rsidR="00131A1F" w:rsidRPr="00131A1F">
        <w:rPr>
          <w:bCs/>
          <w:i/>
          <w:iCs/>
        </w:rPr>
        <w:t>C</w:t>
      </w:r>
      <w:r w:rsidR="009F11E3">
        <w:rPr>
          <w:bCs/>
          <w:i/>
          <w:iCs/>
        </w:rPr>
        <w:tab/>
      </w:r>
      <w:r w:rsidR="009F11E3">
        <w:rPr>
          <w:bCs/>
          <w:i/>
          <w:iCs/>
        </w:rPr>
        <w:tab/>
      </w:r>
      <w:r w:rsidRPr="00BB07CE">
        <w:rPr>
          <w:b/>
        </w:rPr>
        <w:t>(B)</w:t>
      </w:r>
      <w:r w:rsidR="00131A1F">
        <w:rPr>
          <w:b/>
        </w:rPr>
        <w:tab/>
      </w:r>
      <w:r w:rsidR="00131A1F" w:rsidRPr="00131A1F">
        <w:rPr>
          <w:bCs/>
        </w:rPr>
        <w:t xml:space="preserve">Ponto </w:t>
      </w:r>
      <w:r w:rsidR="00131A1F">
        <w:rPr>
          <w:bCs/>
          <w:i/>
          <w:iCs/>
        </w:rPr>
        <w:t>E</w:t>
      </w:r>
      <w:r w:rsidR="00AC2C48">
        <w:rPr>
          <w:bCs/>
          <w:i/>
          <w:iCs/>
        </w:rPr>
        <w:tab/>
      </w:r>
      <w:r w:rsidR="00131A1F">
        <w:rPr>
          <w:bCs/>
          <w:i/>
          <w:iCs/>
        </w:rPr>
        <w:tab/>
      </w:r>
      <w:r w:rsidRPr="00BB07CE">
        <w:rPr>
          <w:b/>
        </w:rPr>
        <w:t>(C)</w:t>
      </w:r>
      <w:r w:rsidR="009F11E3">
        <w:rPr>
          <w:b/>
        </w:rPr>
        <w:tab/>
      </w:r>
      <w:r w:rsidR="009F11E3" w:rsidRPr="00131A1F">
        <w:rPr>
          <w:bCs/>
        </w:rPr>
        <w:t xml:space="preserve">Ponto </w:t>
      </w:r>
      <w:r w:rsidR="009F11E3">
        <w:rPr>
          <w:bCs/>
          <w:i/>
          <w:iCs/>
        </w:rPr>
        <w:t>F</w:t>
      </w:r>
      <w:r w:rsidR="009F11E3" w:rsidRPr="00BB07CE">
        <w:t xml:space="preserve"> </w:t>
      </w:r>
      <w:r w:rsidR="009F11E3">
        <w:tab/>
      </w:r>
      <w:r w:rsidR="00BB07CE">
        <w:tab/>
      </w:r>
      <w:r w:rsidRPr="00BB07CE">
        <w:rPr>
          <w:b/>
        </w:rPr>
        <w:t>(D)</w:t>
      </w:r>
      <w:r w:rsidR="009F11E3">
        <w:rPr>
          <w:b/>
        </w:rPr>
        <w:tab/>
      </w:r>
      <w:r w:rsidR="009F11E3" w:rsidRPr="00131A1F">
        <w:rPr>
          <w:bCs/>
        </w:rPr>
        <w:t xml:space="preserve">Ponto </w:t>
      </w:r>
      <w:r w:rsidR="009F11E3">
        <w:rPr>
          <w:bCs/>
          <w:i/>
          <w:iCs/>
        </w:rPr>
        <w:t>B</w:t>
      </w:r>
    </w:p>
    <w:p w14:paraId="4772AA5A" w14:textId="2C01F1FB" w:rsidR="0065215B" w:rsidRPr="00D714DE" w:rsidRDefault="0065215B">
      <w:pPr>
        <w:spacing w:line="240" w:lineRule="auto"/>
        <w:rPr>
          <w:rFonts w:cs="Arial"/>
          <w:sz w:val="24"/>
          <w:szCs w:val="24"/>
        </w:rPr>
      </w:pPr>
      <w:r w:rsidRPr="00D714DE">
        <w:rPr>
          <w:rFonts w:cs="Arial"/>
          <w:sz w:val="24"/>
          <w:szCs w:val="24"/>
        </w:rPr>
        <w:br w:type="page"/>
      </w:r>
    </w:p>
    <w:p w14:paraId="66FA3A0A" w14:textId="56118BBF" w:rsidR="00086886" w:rsidRPr="00E3612D" w:rsidRDefault="00086886" w:rsidP="00086886">
      <w:pPr>
        <w:pStyle w:val="TITULOFICHAS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</w:t>
      </w:r>
      <w:r w:rsidR="00B93B01">
        <w:rPr>
          <w:lang w:val="pt-PT"/>
        </w:rPr>
        <w:t>5</w:t>
      </w:r>
      <w:r>
        <w:rPr>
          <w:lang w:val="pt-PT"/>
        </w:rPr>
        <w:t xml:space="preserve"> – </w:t>
      </w:r>
      <w:r w:rsidR="00B93B01">
        <w:rPr>
          <w:lang w:val="pt-PT"/>
        </w:rPr>
        <w:t>Simetrias de reflexão e simetrias de rotação</w:t>
      </w:r>
    </w:p>
    <w:p w14:paraId="28916F85" w14:textId="2CA4C614" w:rsidR="00086886" w:rsidRPr="001F156B" w:rsidRDefault="00086886" w:rsidP="00086886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592142F" wp14:editId="37991F5B">
                <wp:extent cx="6119640" cy="792000"/>
                <wp:effectExtent l="12700" t="12700" r="14605" b="8255"/>
                <wp:docPr id="863230796" name="Caixa de texto 863230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86886" w:rsidRPr="00DB2ED5" w14:paraId="64DA502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25FD0B" w14:textId="77777777" w:rsidR="00086886" w:rsidRPr="00DB2ED5" w:rsidRDefault="00086886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6930DC" w14:textId="77777777" w:rsidR="00086886" w:rsidRPr="00DB2ED5" w:rsidRDefault="00086886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846C06" w14:textId="77777777" w:rsidR="00086886" w:rsidRPr="00DB2ED5" w:rsidRDefault="00086886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30DEA5" w14:textId="77777777" w:rsidR="00086886" w:rsidRPr="00DB2ED5" w:rsidRDefault="00086886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86886" w:rsidRPr="00DB2ED5" w14:paraId="688004D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42F8A9" w14:textId="77777777" w:rsidR="00086886" w:rsidRPr="00DB2ED5" w:rsidRDefault="00086886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4A4036" w14:textId="77777777" w:rsidR="00086886" w:rsidRPr="00DB2ED5" w:rsidRDefault="00086886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58E4923" w14:textId="77777777" w:rsidR="00086886" w:rsidRPr="00DB2ED5" w:rsidRDefault="00086886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987E62" w14:textId="77777777" w:rsidR="00086886" w:rsidRPr="00DB2ED5" w:rsidRDefault="00086886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35580F" w14:textId="77777777" w:rsidR="00086886" w:rsidRPr="00DB2ED5" w:rsidRDefault="00086886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86886" w:rsidRPr="00DB2ED5" w14:paraId="125E55D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46EB07" w14:textId="77777777" w:rsidR="00086886" w:rsidRPr="00DB2ED5" w:rsidRDefault="00086886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B31820" w14:textId="77777777" w:rsidR="00086886" w:rsidRPr="00DB2ED5" w:rsidRDefault="00086886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B16064" w14:textId="77777777" w:rsidR="00086886" w:rsidRPr="00DB2ED5" w:rsidRDefault="00086886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CB8ADB" w14:textId="77777777" w:rsidR="00086886" w:rsidRPr="00DB2ED5" w:rsidRDefault="00086886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9AEC0C" w14:textId="77777777" w:rsidR="00086886" w:rsidRPr="00DB2ED5" w:rsidRDefault="00086886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80FC58A" w14:textId="77777777" w:rsidR="00086886" w:rsidRPr="0005099D" w:rsidRDefault="00086886" w:rsidP="00086886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92142F" id="Caixa de texto 863230796" o:spid="_x0000_s1070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9CGA8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86886" w:rsidRPr="00DB2ED5" w14:paraId="64DA502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625FD0B" w14:textId="77777777" w:rsidR="00086886" w:rsidRPr="00DB2ED5" w:rsidRDefault="00086886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A6930DC" w14:textId="77777777" w:rsidR="00086886" w:rsidRPr="00DB2ED5" w:rsidRDefault="00086886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846C06" w14:textId="77777777" w:rsidR="00086886" w:rsidRPr="00DB2ED5" w:rsidRDefault="00086886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330DEA5" w14:textId="77777777" w:rsidR="00086886" w:rsidRPr="00DB2ED5" w:rsidRDefault="00086886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86886" w:rsidRPr="00DB2ED5" w14:paraId="688004D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42F8A9" w14:textId="77777777" w:rsidR="00086886" w:rsidRPr="00DB2ED5" w:rsidRDefault="00086886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4A4036" w14:textId="77777777" w:rsidR="00086886" w:rsidRPr="00DB2ED5" w:rsidRDefault="00086886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58E4923" w14:textId="77777777" w:rsidR="00086886" w:rsidRPr="00DB2ED5" w:rsidRDefault="00086886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E987E62" w14:textId="77777777" w:rsidR="00086886" w:rsidRPr="00DB2ED5" w:rsidRDefault="00086886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B35580F" w14:textId="77777777" w:rsidR="00086886" w:rsidRPr="00DB2ED5" w:rsidRDefault="00086886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86886" w:rsidRPr="00DB2ED5" w14:paraId="125E55D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246EB07" w14:textId="77777777" w:rsidR="00086886" w:rsidRPr="00DB2ED5" w:rsidRDefault="00086886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5B31820" w14:textId="77777777" w:rsidR="00086886" w:rsidRPr="00DB2ED5" w:rsidRDefault="00086886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2B16064" w14:textId="77777777" w:rsidR="00086886" w:rsidRPr="00DB2ED5" w:rsidRDefault="00086886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9CB8ADB" w14:textId="77777777" w:rsidR="00086886" w:rsidRPr="00DB2ED5" w:rsidRDefault="00086886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09AEC0C" w14:textId="77777777" w:rsidR="00086886" w:rsidRPr="00DB2ED5" w:rsidRDefault="00086886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80FC58A" w14:textId="77777777" w:rsidR="00086886" w:rsidRPr="0005099D" w:rsidRDefault="00086886" w:rsidP="00086886"/>
                  </w:txbxContent>
                </v:textbox>
                <w10:anchorlock/>
              </v:roundrect>
            </w:pict>
          </mc:Fallback>
        </mc:AlternateContent>
      </w:r>
    </w:p>
    <w:p w14:paraId="6E700BA5" w14:textId="6C359F1A" w:rsidR="00086886" w:rsidRDefault="005140B2" w:rsidP="00086886">
      <w:r>
        <w:rPr>
          <w:noProof/>
        </w:rPr>
        <w:drawing>
          <wp:anchor distT="0" distB="0" distL="114300" distR="114300" simplePos="0" relativeHeight="251732034" behindDoc="0" locked="0" layoutInCell="1" allowOverlap="1" wp14:anchorId="3EDBE7C1" wp14:editId="20606AF8">
            <wp:simplePos x="0" y="0"/>
            <wp:positionH relativeFrom="column">
              <wp:posOffset>4947285</wp:posOffset>
            </wp:positionH>
            <wp:positionV relativeFrom="paragraph">
              <wp:posOffset>128905</wp:posOffset>
            </wp:positionV>
            <wp:extent cx="1082040" cy="1082040"/>
            <wp:effectExtent l="0" t="0" r="3810" b="3810"/>
            <wp:wrapSquare wrapText="bothSides"/>
            <wp:docPr id="1323357901" name="Imagem 70" descr="Uma imagem com flor, criativida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357901" name="Imagem 70" descr="Uma imagem com flor, criatividade&#10;&#10;Descrição gerada automaticamente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B99F9" w14:textId="1F53C83D" w:rsidR="00086886" w:rsidRDefault="00086886" w:rsidP="00086886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58CFAA9" wp14:editId="224C8200">
                <wp:extent cx="216000" cy="216000"/>
                <wp:effectExtent l="0" t="0" r="0" b="0"/>
                <wp:docPr id="310141573" name="Oval 310141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964D24" w14:textId="77777777" w:rsidR="00086886" w:rsidRPr="00086D19" w:rsidRDefault="00086886" w:rsidP="0008688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8CFAA9" id="Oval 310141573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DHs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2T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HYMe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2964D24" w14:textId="77777777" w:rsidR="00086886" w:rsidRPr="00086D19" w:rsidRDefault="00086886" w:rsidP="0008688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5F697D">
        <w:t>Na figura</w:t>
      </w:r>
      <w:r w:rsidR="00AC2C48">
        <w:t>,</w:t>
      </w:r>
      <w:r w:rsidR="005F697D">
        <w:t xml:space="preserve"> está representada uma rosácea cujo motivo é </w:t>
      </w:r>
      <w:r w:rsidR="00D959DB">
        <w:t>uma pétala de flor.</w:t>
      </w:r>
    </w:p>
    <w:p w14:paraId="05709CF0" w14:textId="6CBA24F4" w:rsidR="00D959DB" w:rsidRDefault="00D959DB" w:rsidP="00D959DB">
      <w:pPr>
        <w:ind w:left="1134" w:hanging="567"/>
      </w:pPr>
      <w:r>
        <w:t>Qual é o ângulo mínimo de rotação da rosácea?</w:t>
      </w:r>
    </w:p>
    <w:p w14:paraId="45C1A585" w14:textId="40FAE602" w:rsidR="00212B3E" w:rsidRDefault="00086886" w:rsidP="00086886">
      <w:pPr>
        <w:ind w:left="567"/>
        <w:rPr>
          <w:bCs/>
        </w:rPr>
      </w:pPr>
      <w:r w:rsidRPr="00BD11B0">
        <w:rPr>
          <w:b/>
          <w:bCs/>
        </w:rPr>
        <w:t>(A)</w:t>
      </w:r>
      <w:r>
        <w:rPr>
          <w:bCs/>
        </w:rPr>
        <w:tab/>
      </w:r>
      <w:r w:rsidR="00356080">
        <w:rPr>
          <w:bCs/>
        </w:rPr>
        <w:t>30º</w:t>
      </w:r>
      <w:r>
        <w:rPr>
          <w:bCs/>
        </w:rPr>
        <w:tab/>
      </w:r>
      <w:r>
        <w:rPr>
          <w:bCs/>
        </w:rPr>
        <w:tab/>
      </w:r>
      <w:r w:rsidR="00212B3E">
        <w:rPr>
          <w:bCs/>
        </w:rPr>
        <w:tab/>
      </w:r>
      <w:r w:rsidR="00212B3E">
        <w:rPr>
          <w:bCs/>
        </w:rPr>
        <w:tab/>
      </w:r>
      <w:r w:rsidRPr="00BD11B0">
        <w:rPr>
          <w:b/>
          <w:bCs/>
        </w:rPr>
        <w:t>(B)</w:t>
      </w:r>
      <w:r w:rsidRPr="00BD11B0">
        <w:rPr>
          <w:bCs/>
        </w:rPr>
        <w:tab/>
      </w:r>
      <w:r w:rsidR="00356080">
        <w:rPr>
          <w:bCs/>
        </w:rPr>
        <w:t>45º</w:t>
      </w:r>
    </w:p>
    <w:p w14:paraId="2FCEC7FD" w14:textId="2E825F12" w:rsidR="00086886" w:rsidRPr="00623ECF" w:rsidRDefault="00086886" w:rsidP="00086886">
      <w:pPr>
        <w:ind w:left="567"/>
      </w:pP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="00623ECF" w:rsidRPr="00623ECF">
        <w:t>50º</w:t>
      </w:r>
      <w:r w:rsidRPr="00BD11B0">
        <w:rPr>
          <w:b/>
          <w:bCs/>
        </w:rPr>
        <w:tab/>
      </w:r>
      <w:r>
        <w:rPr>
          <w:b/>
          <w:bCs/>
        </w:rPr>
        <w:tab/>
      </w:r>
      <w:r w:rsidR="00212B3E">
        <w:rPr>
          <w:b/>
          <w:bCs/>
        </w:rPr>
        <w:tab/>
      </w:r>
      <w:r w:rsidR="00212B3E">
        <w:rPr>
          <w:b/>
          <w:bCs/>
        </w:rPr>
        <w:tab/>
      </w:r>
      <w:r w:rsidRPr="00BD11B0">
        <w:rPr>
          <w:b/>
          <w:bCs/>
        </w:rPr>
        <w:t>(D)</w:t>
      </w:r>
      <w:r w:rsidR="00623ECF">
        <w:rPr>
          <w:b/>
          <w:bCs/>
        </w:rPr>
        <w:tab/>
      </w:r>
      <w:r w:rsidR="00623ECF" w:rsidRPr="00623ECF">
        <w:t>60º</w:t>
      </w:r>
    </w:p>
    <w:p w14:paraId="2FFFD6DD" w14:textId="7D1A161D" w:rsidR="00086886" w:rsidRDefault="005140B2" w:rsidP="00086886">
      <w:pPr>
        <w:ind w:left="567" w:hanging="567"/>
      </w:pPr>
      <w:r>
        <w:rPr>
          <w:noProof/>
        </w:rPr>
        <w:drawing>
          <wp:anchor distT="0" distB="0" distL="114300" distR="114300" simplePos="0" relativeHeight="251733058" behindDoc="0" locked="0" layoutInCell="1" allowOverlap="1" wp14:anchorId="47A4E88D" wp14:editId="5E24FF1D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1082040" cy="1054100"/>
            <wp:effectExtent l="0" t="0" r="3810" b="0"/>
            <wp:wrapSquare wrapText="bothSides"/>
            <wp:docPr id="2117892663" name="Imagem 71" descr="Uma imagem com flor, criativida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892663" name="Imagem 71" descr="Uma imagem com flor, criatividade&#10;&#10;Descrição gerada automaticamente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77A68D" w14:textId="604B285E" w:rsidR="00086886" w:rsidRDefault="00086886" w:rsidP="007641B3">
      <w:pPr>
        <w:ind w:left="567" w:hanging="567"/>
        <w:rPr>
          <w:noProof/>
        </w:rPr>
      </w:pPr>
      <w:r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1757975B" wp14:editId="66BD2B84">
                <wp:extent cx="216000" cy="216000"/>
                <wp:effectExtent l="0" t="0" r="0" b="0"/>
                <wp:docPr id="1521033858" name="Oval 15210338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E9DBC2" w14:textId="77777777" w:rsidR="00086886" w:rsidRPr="00E4687D" w:rsidRDefault="00086886" w:rsidP="0008688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57975B" id="Oval 1521033858" o:sp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5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4WTl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3E9DBC2" w14:textId="77777777" w:rsidR="00086886" w:rsidRPr="00E4687D" w:rsidRDefault="00086886" w:rsidP="0008688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2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7641B3">
        <w:t>Quantas simetrias de rotação tem a rosácea da figura ao lado?</w:t>
      </w:r>
      <w:r w:rsidRPr="00A07F9A">
        <w:rPr>
          <w:noProof/>
        </w:rPr>
        <w:t xml:space="preserve"> </w:t>
      </w:r>
    </w:p>
    <w:p w14:paraId="143D2F84" w14:textId="22D8DA1E" w:rsidR="00086886" w:rsidRDefault="00086886" w:rsidP="00086886">
      <w:pPr>
        <w:ind w:left="567"/>
        <w:rPr>
          <w:bCs/>
        </w:rPr>
      </w:pPr>
      <w:r w:rsidRPr="00BD11B0">
        <w:rPr>
          <w:b/>
          <w:bCs/>
        </w:rPr>
        <w:t>(A)</w:t>
      </w:r>
      <w:r>
        <w:rPr>
          <w:bCs/>
        </w:rPr>
        <w:tab/>
      </w:r>
      <w:r w:rsidR="00212B3E">
        <w:rPr>
          <w:bCs/>
        </w:rPr>
        <w:t>5</w:t>
      </w:r>
      <w:r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ab/>
        <w:t>(B)</w:t>
      </w:r>
      <w:r w:rsidRPr="00BD11B0">
        <w:rPr>
          <w:bCs/>
        </w:rPr>
        <w:tab/>
      </w:r>
      <w:r w:rsidR="00212B3E">
        <w:rPr>
          <w:bCs/>
        </w:rPr>
        <w:t>6</w:t>
      </w:r>
    </w:p>
    <w:p w14:paraId="0A548897" w14:textId="49401CB3" w:rsidR="00086886" w:rsidRDefault="00086886" w:rsidP="00086886">
      <w:pPr>
        <w:ind w:left="567"/>
        <w:rPr>
          <w:b/>
          <w:bCs/>
        </w:rPr>
      </w:pP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="00212B3E" w:rsidRPr="00212B3E">
        <w:t>7</w:t>
      </w:r>
      <w:r w:rsidRPr="00BD11B0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D11B0">
        <w:rPr>
          <w:b/>
          <w:bCs/>
        </w:rPr>
        <w:t>(D)</w:t>
      </w:r>
      <w:r>
        <w:rPr>
          <w:b/>
          <w:bCs/>
        </w:rPr>
        <w:tab/>
      </w:r>
      <w:r w:rsidR="00212B3E" w:rsidRPr="00212B3E">
        <w:t>8</w:t>
      </w:r>
    </w:p>
    <w:p w14:paraId="6808ADB8" w14:textId="6CCF432E" w:rsidR="00086886" w:rsidRPr="00BB07CE" w:rsidRDefault="00086886" w:rsidP="00086886"/>
    <w:p w14:paraId="26E59358" w14:textId="5AD09ADF" w:rsidR="00955D3B" w:rsidRDefault="005140B2" w:rsidP="00955D3B">
      <w:pPr>
        <w:ind w:left="567" w:hanging="567"/>
        <w:rPr>
          <w:noProof/>
        </w:rPr>
      </w:pPr>
      <w:r>
        <w:rPr>
          <w:noProof/>
        </w:rPr>
        <w:drawing>
          <wp:anchor distT="0" distB="0" distL="114300" distR="114300" simplePos="0" relativeHeight="251734082" behindDoc="0" locked="0" layoutInCell="1" allowOverlap="1" wp14:anchorId="7B1C87DD" wp14:editId="0FD247F0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082040" cy="1060450"/>
            <wp:effectExtent l="0" t="0" r="3810" b="6350"/>
            <wp:wrapSquare wrapText="bothSides"/>
            <wp:docPr id="2145223743" name="Imagem 72" descr="Uma imagem com flor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223743" name="Imagem 72" descr="Uma imagem com flor, design&#10;&#10;Descrição gerada automaticamente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886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58474EB" wp14:editId="3B5F7BDD">
                <wp:extent cx="216000" cy="216000"/>
                <wp:effectExtent l="0" t="0" r="0" b="0"/>
                <wp:docPr id="2019906314" name="Oval 2019906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03A40" w14:textId="77777777" w:rsidR="00086886" w:rsidRPr="000D632F" w:rsidRDefault="00086886" w:rsidP="0008688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8474EB" id="Oval 2019906314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803A40" w14:textId="77777777" w:rsidR="00086886" w:rsidRPr="000D632F" w:rsidRDefault="00086886" w:rsidP="0008688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3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86886">
        <w:rPr>
          <w:rFonts w:cs="Arial"/>
          <w:color w:val="000000"/>
        </w:rPr>
        <w:tab/>
      </w:r>
      <w:r w:rsidR="00955D3B">
        <w:t>Quantas simetrias de rotação tem a rosácea da figura ao lado?</w:t>
      </w:r>
      <w:r w:rsidR="00955D3B" w:rsidRPr="00A07F9A">
        <w:rPr>
          <w:noProof/>
        </w:rPr>
        <w:t xml:space="preserve"> </w:t>
      </w:r>
    </w:p>
    <w:p w14:paraId="5052541C" w14:textId="17FA7335" w:rsidR="00955D3B" w:rsidRDefault="00955D3B" w:rsidP="00955D3B">
      <w:pPr>
        <w:ind w:left="567"/>
        <w:rPr>
          <w:bCs/>
        </w:rPr>
      </w:pPr>
      <w:r w:rsidRPr="00BD11B0">
        <w:rPr>
          <w:b/>
          <w:bCs/>
        </w:rPr>
        <w:t>(A)</w:t>
      </w:r>
      <w:r>
        <w:rPr>
          <w:bCs/>
        </w:rPr>
        <w:tab/>
      </w:r>
      <w:r w:rsidR="00035416">
        <w:rPr>
          <w:bCs/>
        </w:rPr>
        <w:t>10</w:t>
      </w:r>
      <w:r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ab/>
        <w:t>(B)</w:t>
      </w:r>
      <w:r w:rsidRPr="00BD11B0">
        <w:rPr>
          <w:bCs/>
        </w:rPr>
        <w:tab/>
      </w:r>
      <w:r w:rsidR="00035416">
        <w:rPr>
          <w:bCs/>
        </w:rPr>
        <w:t>8</w:t>
      </w:r>
    </w:p>
    <w:p w14:paraId="01719868" w14:textId="78846032" w:rsidR="00955D3B" w:rsidRDefault="00955D3B" w:rsidP="00955D3B">
      <w:pPr>
        <w:ind w:left="567"/>
        <w:rPr>
          <w:b/>
          <w:bCs/>
        </w:rPr>
      </w:pP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="00035416">
        <w:t>6</w:t>
      </w:r>
      <w:r w:rsidRPr="00BD11B0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D11B0">
        <w:rPr>
          <w:b/>
          <w:bCs/>
        </w:rPr>
        <w:t>(D)</w:t>
      </w:r>
      <w:r>
        <w:rPr>
          <w:b/>
          <w:bCs/>
        </w:rPr>
        <w:tab/>
      </w:r>
      <w:r w:rsidR="00035416">
        <w:t>5</w:t>
      </w:r>
    </w:p>
    <w:p w14:paraId="33D83624" w14:textId="70A9A6A2" w:rsidR="00086886" w:rsidRDefault="00086886" w:rsidP="001A2628">
      <w:pPr>
        <w:ind w:left="567" w:right="2969" w:hanging="567"/>
      </w:pPr>
    </w:p>
    <w:p w14:paraId="410D1E6D" w14:textId="4E25150A" w:rsidR="00086886" w:rsidRDefault="00086886" w:rsidP="00AF7467">
      <w:pPr>
        <w:ind w:left="567" w:right="2261" w:hanging="567"/>
        <w:rPr>
          <w:rFonts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D2A9E2" wp14:editId="53956E4B">
                <wp:extent cx="216000" cy="216000"/>
                <wp:effectExtent l="0" t="0" r="0" b="0"/>
                <wp:docPr id="308165508" name="Oval 308165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E85774" w14:textId="77777777" w:rsidR="00086886" w:rsidRPr="00E4687D" w:rsidRDefault="00086886" w:rsidP="0008688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D2A9E2" id="Oval 308165508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0E85774" w14:textId="77777777" w:rsidR="00086886" w:rsidRPr="00E4687D" w:rsidRDefault="00086886" w:rsidP="0008688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4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cs="Arial"/>
        </w:rPr>
        <w:tab/>
      </w:r>
      <w:r w:rsidR="00035416">
        <w:rPr>
          <w:rFonts w:cs="Arial"/>
        </w:rPr>
        <w:t xml:space="preserve">Qual das figuras seguintes tem </w:t>
      </w:r>
      <w:r w:rsidR="00AF7467">
        <w:rPr>
          <w:rFonts w:cs="Arial"/>
        </w:rPr>
        <w:t>simetrias de rotação e não tem simetrias de reflexão?</w:t>
      </w:r>
    </w:p>
    <w:p w14:paraId="3DD3A4FF" w14:textId="75273CC6" w:rsidR="004713EA" w:rsidRDefault="004713EA" w:rsidP="004713EA">
      <w:pPr>
        <w:ind w:left="567"/>
        <w:rPr>
          <w:b/>
          <w:bCs/>
        </w:rPr>
      </w:pPr>
      <w:r w:rsidRPr="00BD11B0">
        <w:rPr>
          <w:b/>
          <w:bCs/>
        </w:rPr>
        <w:t>(A)</w:t>
      </w:r>
      <w:r>
        <w:rPr>
          <w:bCs/>
        </w:rPr>
        <w:tab/>
      </w:r>
      <w:r>
        <w:rPr>
          <w:bCs/>
        </w:rPr>
        <w:tab/>
      </w:r>
      <w:r w:rsidR="0069633D">
        <w:rPr>
          <w:bCs/>
        </w:rPr>
        <w:tab/>
      </w:r>
      <w:r w:rsidRPr="00BD11B0">
        <w:rPr>
          <w:b/>
          <w:bCs/>
        </w:rPr>
        <w:tab/>
        <w:t>(B)</w:t>
      </w:r>
      <w:r w:rsidRPr="00BD11B0">
        <w:rPr>
          <w:bCs/>
        </w:rPr>
        <w:tab/>
      </w:r>
      <w:r w:rsidRPr="00BD11B0">
        <w:rPr>
          <w:bCs/>
        </w:rPr>
        <w:tab/>
      </w:r>
      <w:r w:rsidRPr="00BD11B0">
        <w:rPr>
          <w:bCs/>
        </w:rPr>
        <w:tab/>
      </w:r>
      <w:r w:rsidR="0069633D">
        <w:rPr>
          <w:bCs/>
        </w:rPr>
        <w:tab/>
      </w: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Pr="00BD11B0">
        <w:rPr>
          <w:b/>
          <w:bCs/>
        </w:rPr>
        <w:tab/>
      </w:r>
      <w:r w:rsidR="0069633D">
        <w:rPr>
          <w:b/>
          <w:bCs/>
        </w:rPr>
        <w:tab/>
      </w:r>
      <w:r>
        <w:rPr>
          <w:b/>
          <w:bCs/>
        </w:rPr>
        <w:tab/>
      </w:r>
      <w:r w:rsidRPr="00BD11B0">
        <w:rPr>
          <w:b/>
          <w:bCs/>
        </w:rPr>
        <w:t>(D)</w:t>
      </w:r>
    </w:p>
    <w:p w14:paraId="2E2D8803" w14:textId="58762D1C" w:rsidR="00AF7467" w:rsidRDefault="005140B2" w:rsidP="00AF7467">
      <w:pPr>
        <w:ind w:left="567" w:right="2261" w:hanging="567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738178" behindDoc="0" locked="0" layoutInCell="1" allowOverlap="1" wp14:anchorId="73ED04C7" wp14:editId="7C94305C">
            <wp:simplePos x="0" y="0"/>
            <wp:positionH relativeFrom="column">
              <wp:posOffset>4918710</wp:posOffset>
            </wp:positionH>
            <wp:positionV relativeFrom="paragraph">
              <wp:posOffset>80010</wp:posOffset>
            </wp:positionV>
            <wp:extent cx="1082040" cy="947420"/>
            <wp:effectExtent l="0" t="0" r="3810" b="5080"/>
            <wp:wrapSquare wrapText="bothSides"/>
            <wp:docPr id="2004370567" name="Imagem 76" descr="Uma imagem com fl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70567" name="Imagem 76" descr="Uma imagem com flor&#10;&#10;Descrição gerada automaticamente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737154" behindDoc="0" locked="0" layoutInCell="1" allowOverlap="1" wp14:anchorId="7C89A7A6" wp14:editId="295540CE">
            <wp:simplePos x="0" y="0"/>
            <wp:positionH relativeFrom="column">
              <wp:posOffset>3451860</wp:posOffset>
            </wp:positionH>
            <wp:positionV relativeFrom="paragraph">
              <wp:posOffset>11430</wp:posOffset>
            </wp:positionV>
            <wp:extent cx="1084580" cy="1054100"/>
            <wp:effectExtent l="0" t="0" r="1270" b="0"/>
            <wp:wrapSquare wrapText="bothSides"/>
            <wp:docPr id="444107191" name="Imagem 75" descr="Uma imagem com criativida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107191" name="Imagem 75" descr="Uma imagem com criatividade&#10;&#10;Descrição gerada automaticamente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736130" behindDoc="0" locked="0" layoutInCell="1" allowOverlap="1" wp14:anchorId="3AA31827" wp14:editId="1B3CB6F9">
            <wp:simplePos x="0" y="0"/>
            <wp:positionH relativeFrom="column">
              <wp:posOffset>1994535</wp:posOffset>
            </wp:positionH>
            <wp:positionV relativeFrom="paragraph">
              <wp:posOffset>9525</wp:posOffset>
            </wp:positionV>
            <wp:extent cx="1082040" cy="1082040"/>
            <wp:effectExtent l="0" t="0" r="3810" b="3810"/>
            <wp:wrapSquare wrapText="bothSides"/>
            <wp:docPr id="1970478722" name="Imagem 74" descr="Uma imagem com flor, Lilás, viole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478722" name="Imagem 74" descr="Uma imagem com flor, Lilás, violeta&#10;&#10;Descrição gerada automaticamente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735106" behindDoc="0" locked="0" layoutInCell="1" allowOverlap="1" wp14:anchorId="63BFBEA4" wp14:editId="7089D584">
            <wp:simplePos x="0" y="0"/>
            <wp:positionH relativeFrom="column">
              <wp:posOffset>565785</wp:posOffset>
            </wp:positionH>
            <wp:positionV relativeFrom="paragraph">
              <wp:posOffset>6350</wp:posOffset>
            </wp:positionV>
            <wp:extent cx="972185" cy="1082040"/>
            <wp:effectExtent l="0" t="0" r="0" b="3810"/>
            <wp:wrapSquare wrapText="bothSides"/>
            <wp:docPr id="1198804934" name="Imagem 73" descr="Uma imagem com círculo, Lilás, Gráficos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04934" name="Imagem 73" descr="Uma imagem com círculo, Lilás, Gráficos, design&#10;&#10;Descrição gerada automaticamente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E1DB3D" w14:textId="0F57CE89" w:rsidR="00AF7467" w:rsidRDefault="00AF7467" w:rsidP="00AF7467">
      <w:pPr>
        <w:ind w:left="567" w:right="2261" w:hanging="567"/>
        <w:rPr>
          <w:rFonts w:cs="Arial"/>
        </w:rPr>
      </w:pPr>
    </w:p>
    <w:p w14:paraId="01DC1506" w14:textId="6647713F" w:rsidR="00AF7467" w:rsidRDefault="00AF7467" w:rsidP="00AF7467">
      <w:pPr>
        <w:ind w:left="567" w:right="2261" w:hanging="567"/>
        <w:rPr>
          <w:rFonts w:cs="Arial"/>
        </w:rPr>
      </w:pPr>
    </w:p>
    <w:p w14:paraId="0DB2EC62" w14:textId="201B2C08" w:rsidR="00AF7467" w:rsidRDefault="00AF7467" w:rsidP="00AF7467">
      <w:pPr>
        <w:ind w:left="567" w:right="2261" w:hanging="567"/>
        <w:rPr>
          <w:rFonts w:cs="Arial"/>
        </w:rPr>
      </w:pPr>
    </w:p>
    <w:p w14:paraId="703AE34D" w14:textId="25262D64" w:rsidR="00086886" w:rsidRDefault="00086886" w:rsidP="00A42C46">
      <w:pPr>
        <w:ind w:left="567" w:right="2261" w:hanging="567"/>
        <w:rPr>
          <w:rFonts w:cs="Arial"/>
        </w:rPr>
      </w:pPr>
    </w:p>
    <w:p w14:paraId="1E2F017A" w14:textId="714989C8" w:rsidR="00086886" w:rsidRPr="00BB07CE" w:rsidRDefault="00086886" w:rsidP="00086886">
      <w:pPr>
        <w:ind w:left="567" w:hanging="567"/>
        <w:rPr>
          <w:rFonts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1DC5449" wp14:editId="330CFF57">
                <wp:extent cx="216000" cy="216000"/>
                <wp:effectExtent l="0" t="0" r="0" b="0"/>
                <wp:docPr id="2020021815" name="Oval 20200218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880EA" w14:textId="77777777" w:rsidR="00086886" w:rsidRPr="000D632F" w:rsidRDefault="00086886" w:rsidP="0008688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5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DC5449" id="Oval 2020021815" o:sp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F14fwIAAGQFAAAOAAAAZHJzL2Uyb0RvYy54bWysVEtv2zAMvg/YfxB0X+10Xd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XZ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7oXX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39880EA" w14:textId="77777777" w:rsidR="00086886" w:rsidRPr="000D632F" w:rsidRDefault="00086886" w:rsidP="0008688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5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A42C46">
        <w:t xml:space="preserve">Qual das seguintes rosáceas </w:t>
      </w:r>
      <w:r w:rsidR="00073224">
        <w:t>tem simetrias de reflexão</w:t>
      </w:r>
      <w:r w:rsidR="001B55FB">
        <w:t>,</w:t>
      </w:r>
      <w:r w:rsidR="00073224">
        <w:t xml:space="preserve"> simetrias de rotação</w:t>
      </w:r>
      <w:r w:rsidR="001B55FB">
        <w:t xml:space="preserve"> e um </w:t>
      </w:r>
      <w:r w:rsidR="001A2628">
        <w:t xml:space="preserve">ângulo mínimo </w:t>
      </w:r>
      <w:r w:rsidR="001B55FB">
        <w:t xml:space="preserve">de rotação </w:t>
      </w:r>
      <w:r w:rsidR="001A2628">
        <w:t xml:space="preserve">igual </w:t>
      </w:r>
      <w:proofErr w:type="gramStart"/>
      <w:r w:rsidR="001A2628">
        <w:t xml:space="preserve">a </w:t>
      </w:r>
      <w:r w:rsidR="009B4243">
        <w:t xml:space="preserve"> </w:t>
      </w:r>
      <w:r w:rsidR="001A2628">
        <w:t>72</w:t>
      </w:r>
      <w:proofErr w:type="gramEnd"/>
      <w:r w:rsidR="001A2628">
        <w:t>º</w:t>
      </w:r>
      <w:r w:rsidR="009B4243">
        <w:t xml:space="preserve"> </w:t>
      </w:r>
      <w:r w:rsidR="001A2628">
        <w:t>?</w:t>
      </w:r>
    </w:p>
    <w:p w14:paraId="3BFADF02" w14:textId="4CFA43FF" w:rsidR="001A2628" w:rsidRDefault="001A2628" w:rsidP="001A2628">
      <w:pPr>
        <w:ind w:left="567"/>
        <w:rPr>
          <w:b/>
          <w:bCs/>
        </w:rPr>
      </w:pPr>
      <w:r w:rsidRPr="00BD11B0">
        <w:rPr>
          <w:b/>
          <w:bCs/>
        </w:rPr>
        <w:t>(A)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ab/>
        <w:t>(B)</w:t>
      </w:r>
      <w:r w:rsidRPr="00BD11B0">
        <w:rPr>
          <w:bCs/>
        </w:rPr>
        <w:tab/>
      </w:r>
      <w:r w:rsidRPr="00BD11B0">
        <w:rPr>
          <w:bCs/>
        </w:rPr>
        <w:tab/>
      </w:r>
      <w:r w:rsidRPr="00BD11B0">
        <w:rPr>
          <w:bCs/>
        </w:rPr>
        <w:tab/>
      </w:r>
      <w:r>
        <w:rPr>
          <w:bCs/>
        </w:rPr>
        <w:tab/>
      </w:r>
      <w:r w:rsidRPr="00BD11B0">
        <w:rPr>
          <w:b/>
          <w:bCs/>
        </w:rPr>
        <w:t>(C)</w:t>
      </w:r>
      <w:r w:rsidRPr="00BD11B0">
        <w:rPr>
          <w:b/>
          <w:bCs/>
        </w:rPr>
        <w:tab/>
      </w:r>
      <w:r w:rsidRPr="00BD11B0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D11B0">
        <w:rPr>
          <w:b/>
          <w:bCs/>
        </w:rPr>
        <w:t>(D)</w:t>
      </w:r>
    </w:p>
    <w:p w14:paraId="224A2D9D" w14:textId="64FA01CB" w:rsidR="001A2628" w:rsidRDefault="005140B2" w:rsidP="001A2628">
      <w:pPr>
        <w:ind w:left="567" w:right="2261" w:hanging="567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742274" behindDoc="0" locked="0" layoutInCell="1" allowOverlap="1" wp14:anchorId="337257CE" wp14:editId="17EBC2DA">
            <wp:simplePos x="0" y="0"/>
            <wp:positionH relativeFrom="column">
              <wp:posOffset>4947285</wp:posOffset>
            </wp:positionH>
            <wp:positionV relativeFrom="paragraph">
              <wp:posOffset>3175</wp:posOffset>
            </wp:positionV>
            <wp:extent cx="1026795" cy="1082040"/>
            <wp:effectExtent l="0" t="0" r="1905" b="3810"/>
            <wp:wrapSquare wrapText="bothSides"/>
            <wp:docPr id="1926783969" name="Imagem 80" descr="Uma imagem com origami, Arte em papel, Simetria, Artes criativ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783969" name="Imagem 80" descr="Uma imagem com origami, Arte em papel, Simetria, Artes criativas&#10;&#10;Descrição gerada automaticamente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741250" behindDoc="0" locked="0" layoutInCell="1" allowOverlap="1" wp14:anchorId="4ABA12D5" wp14:editId="1210F9FF">
            <wp:simplePos x="0" y="0"/>
            <wp:positionH relativeFrom="column">
              <wp:posOffset>3442335</wp:posOffset>
            </wp:positionH>
            <wp:positionV relativeFrom="paragraph">
              <wp:posOffset>6985</wp:posOffset>
            </wp:positionV>
            <wp:extent cx="1026795" cy="1082040"/>
            <wp:effectExtent l="0" t="0" r="1905" b="3810"/>
            <wp:wrapSquare wrapText="bothSides"/>
            <wp:docPr id="2077137696" name="Imagem 79" descr="Uma imagem com Simetria, design, origami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37696" name="Imagem 79" descr="Uma imagem com Simetria, design, origami&#10;&#10;Descrição gerada automaticamente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740226" behindDoc="0" locked="0" layoutInCell="1" allowOverlap="1" wp14:anchorId="28E7DE6F" wp14:editId="07B3F813">
            <wp:simplePos x="0" y="0"/>
            <wp:positionH relativeFrom="column">
              <wp:posOffset>2030095</wp:posOffset>
            </wp:positionH>
            <wp:positionV relativeFrom="paragraph">
              <wp:posOffset>4445</wp:posOffset>
            </wp:positionV>
            <wp:extent cx="1045210" cy="1082040"/>
            <wp:effectExtent l="0" t="0" r="2540" b="3810"/>
            <wp:wrapSquare wrapText="bothSides"/>
            <wp:docPr id="1211149835" name="Imagem 78" descr="Uma imagem com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49835" name="Imagem 78" descr="Uma imagem com design&#10;&#10;Descrição gerada automaticamente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04521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739202" behindDoc="0" locked="0" layoutInCell="1" allowOverlap="1" wp14:anchorId="7F3121B1" wp14:editId="12C24F0A">
            <wp:simplePos x="0" y="0"/>
            <wp:positionH relativeFrom="column">
              <wp:posOffset>527685</wp:posOffset>
            </wp:positionH>
            <wp:positionV relativeFrom="paragraph">
              <wp:posOffset>17145</wp:posOffset>
            </wp:positionV>
            <wp:extent cx="1082040" cy="953770"/>
            <wp:effectExtent l="0" t="0" r="3810" b="0"/>
            <wp:wrapSquare wrapText="bothSides"/>
            <wp:docPr id="325673759" name="Imagem 77" descr="Uma imagem com Simetria, padrão, símbol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673759" name="Imagem 77" descr="Uma imagem com Simetria, padrão, símbolo, design&#10;&#10;Descrição gerada automaticamente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2363DC" w14:textId="70ED91A9" w:rsidR="00DC30F7" w:rsidRDefault="00DC30F7" w:rsidP="001A2628">
      <w:pPr>
        <w:ind w:left="567" w:right="2261" w:hanging="567"/>
        <w:rPr>
          <w:rFonts w:cs="Arial"/>
        </w:rPr>
      </w:pPr>
    </w:p>
    <w:p w14:paraId="04EEEB15" w14:textId="5BA26EE4" w:rsidR="00DC30F7" w:rsidRDefault="00DC30F7" w:rsidP="001A2628">
      <w:pPr>
        <w:ind w:left="567" w:right="2261" w:hanging="567"/>
        <w:rPr>
          <w:rFonts w:cs="Arial"/>
        </w:rPr>
      </w:pPr>
    </w:p>
    <w:p w14:paraId="5FA2F20F" w14:textId="58F8BF1C" w:rsidR="00DC30F7" w:rsidRDefault="00DC30F7" w:rsidP="001A2628">
      <w:pPr>
        <w:ind w:left="567" w:right="2261" w:hanging="567"/>
        <w:rPr>
          <w:rFonts w:cs="Arial"/>
        </w:rPr>
      </w:pPr>
    </w:p>
    <w:p w14:paraId="374A39A4" w14:textId="6899E56B" w:rsidR="00086886" w:rsidRPr="00D714DE" w:rsidRDefault="00086886" w:rsidP="00086886">
      <w:pPr>
        <w:spacing w:line="240" w:lineRule="auto"/>
        <w:rPr>
          <w:rFonts w:cs="Arial"/>
          <w:sz w:val="24"/>
          <w:szCs w:val="24"/>
        </w:rPr>
      </w:pPr>
      <w:r w:rsidRPr="00D714DE">
        <w:rPr>
          <w:rFonts w:cs="Arial"/>
          <w:sz w:val="24"/>
          <w:szCs w:val="24"/>
        </w:rPr>
        <w:br w:type="page"/>
      </w:r>
    </w:p>
    <w:p w14:paraId="14FE09B4" w14:textId="2DEC829C" w:rsidR="0033552C" w:rsidRPr="00E3612D" w:rsidRDefault="0033552C" w:rsidP="0033552C">
      <w:pPr>
        <w:pStyle w:val="TITULOFICHAS"/>
        <w:rPr>
          <w:lang w:val="pt-PT"/>
        </w:rPr>
      </w:pPr>
      <w:r>
        <w:rPr>
          <w:lang w:val="pt-PT"/>
        </w:rPr>
        <w:lastRenderedPageBreak/>
        <w:t>Teste A</w:t>
      </w:r>
    </w:p>
    <w:p w14:paraId="2108CD08" w14:textId="50583136" w:rsidR="003364BC" w:rsidRDefault="0033552C" w:rsidP="003364B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7913EC4" wp14:editId="4EB4971F">
                <wp:extent cx="6119640" cy="792000"/>
                <wp:effectExtent l="12700" t="12700" r="14605" b="8255"/>
                <wp:docPr id="207" name="Caixa de texto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53E90BD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41641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A93B6A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593DC8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A3E731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 w:rsidR="005127E7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23E7FD2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78AE38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C0762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80BD6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EE39E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315DCA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602DF6C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E6A073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A61DDD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D48911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9B2C96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0A676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E61A6CE" w14:textId="77777777" w:rsidR="000577B2" w:rsidRPr="0005099D" w:rsidRDefault="000577B2" w:rsidP="003355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913EC4" id="Caixa de texto 207" o:spid="_x0000_s107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BkZyAC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53E90BD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541641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A93B6A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593DC8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A3E731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 w:rsidR="005127E7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23E7FD2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E78AE38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6C0762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80BD6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5EE39E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F315DCA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602DF6C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5E6A073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BA61DDD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ED48911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A9B2C96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E0A676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E61A6CE" w14:textId="77777777" w:rsidR="000577B2" w:rsidRPr="0005099D" w:rsidRDefault="000577B2" w:rsidP="0033552C"/>
                  </w:txbxContent>
                </v:textbox>
                <w10:anchorlock/>
              </v:roundrect>
            </w:pict>
          </mc:Fallback>
        </mc:AlternateContent>
      </w:r>
    </w:p>
    <w:p w14:paraId="6A571292" w14:textId="3EE78F94" w:rsidR="003364BC" w:rsidRPr="003364BC" w:rsidRDefault="003364BC" w:rsidP="00AD0B3D"/>
    <w:p w14:paraId="0CE1C25C" w14:textId="20F9A377" w:rsidR="002F3CE3" w:rsidRDefault="00F848C5" w:rsidP="00AD0B3D">
      <w:r>
        <w:rPr>
          <w:noProof/>
        </w:rPr>
        <w:drawing>
          <wp:anchor distT="0" distB="0" distL="114300" distR="114300" simplePos="0" relativeHeight="251743298" behindDoc="0" locked="0" layoutInCell="1" allowOverlap="1" wp14:anchorId="1F2745AC" wp14:editId="2400D79C">
            <wp:simplePos x="0" y="0"/>
            <wp:positionH relativeFrom="margin">
              <wp:align>center</wp:align>
            </wp:positionH>
            <wp:positionV relativeFrom="paragraph">
              <wp:posOffset>278765</wp:posOffset>
            </wp:positionV>
            <wp:extent cx="5029200" cy="1444625"/>
            <wp:effectExtent l="0" t="0" r="0" b="3175"/>
            <wp:wrapTopAndBottom/>
            <wp:docPr id="102114515" name="Imagem 81" descr="Uma imagem com file, Gráfico, diagrama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14515" name="Imagem 81" descr="Uma imagem com file, Gráfico, diagrama, captura de ecrã&#10;&#10;Descrição gerada automaticamente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97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450D2F1" wp14:editId="75FE5D6A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0184F3" w14:textId="04DB870F" w:rsidR="000577B2" w:rsidRPr="00086D19" w:rsidRDefault="000577B2" w:rsidP="0036797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9468E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50D2F1" id="Oval 25" o:sp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i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YhYo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70184F3" w14:textId="04DB870F" w:rsidR="000577B2" w:rsidRPr="00086D19" w:rsidRDefault="000577B2" w:rsidP="0036797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9468E6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64BC">
        <w:tab/>
      </w:r>
      <w:r w:rsidR="002F3CE3" w:rsidRPr="003364BC">
        <w:t xml:space="preserve">Na figura, </w:t>
      </w:r>
      <w:r w:rsidR="009468E6">
        <w:t xml:space="preserve">estão representados os </w:t>
      </w:r>
      <w:proofErr w:type="gramStart"/>
      <w:r w:rsidR="009468E6">
        <w:t xml:space="preserve">polígonos </w:t>
      </w:r>
      <w:r w:rsidR="00D20BEE">
        <w:t xml:space="preserve"> </w:t>
      </w:r>
      <w:r w:rsidR="009468E6" w:rsidRPr="00D20BEE">
        <w:rPr>
          <w:i/>
          <w:iCs/>
        </w:rPr>
        <w:t>A</w:t>
      </w:r>
      <w:proofErr w:type="gramEnd"/>
      <w:r w:rsidR="00D20BEE">
        <w:rPr>
          <w:i/>
          <w:iCs/>
        </w:rPr>
        <w:t xml:space="preserve"> </w:t>
      </w:r>
      <w:r w:rsidR="009468E6">
        <w:t>,</w:t>
      </w:r>
      <w:r w:rsidR="00D20BEE">
        <w:t xml:space="preserve"> </w:t>
      </w:r>
      <w:r w:rsidR="009468E6">
        <w:t xml:space="preserve"> </w:t>
      </w:r>
      <w:r w:rsidR="009468E6" w:rsidRPr="00D20BEE">
        <w:rPr>
          <w:i/>
          <w:iCs/>
        </w:rPr>
        <w:t>B</w:t>
      </w:r>
      <w:r w:rsidR="009468E6">
        <w:t xml:space="preserve"> </w:t>
      </w:r>
      <w:r w:rsidR="00D20BEE">
        <w:t xml:space="preserve"> </w:t>
      </w:r>
      <w:r w:rsidR="009468E6">
        <w:t>e</w:t>
      </w:r>
      <w:r w:rsidR="00D20BEE">
        <w:t xml:space="preserve"> </w:t>
      </w:r>
      <w:r w:rsidR="009468E6">
        <w:t xml:space="preserve"> </w:t>
      </w:r>
      <w:r w:rsidR="009468E6" w:rsidRPr="00D20BEE">
        <w:rPr>
          <w:i/>
          <w:iCs/>
        </w:rPr>
        <w:t>C</w:t>
      </w:r>
      <w:r w:rsidR="00D20BEE">
        <w:rPr>
          <w:i/>
          <w:iCs/>
        </w:rPr>
        <w:t xml:space="preserve"> </w:t>
      </w:r>
      <w:r w:rsidR="002F3CE3" w:rsidRPr="003364BC">
        <w:t xml:space="preserve">. </w:t>
      </w:r>
    </w:p>
    <w:p w14:paraId="2E9C7BF9" w14:textId="24FF0B3D" w:rsidR="009468E6" w:rsidRDefault="009468E6" w:rsidP="00713616">
      <w:pPr>
        <w:ind w:left="567"/>
      </w:pPr>
    </w:p>
    <w:p w14:paraId="51AF3C00" w14:textId="49771CBF" w:rsidR="009468E6" w:rsidRDefault="00F93F45" w:rsidP="00F93F45">
      <w:pPr>
        <w:ind w:left="567"/>
      </w:pPr>
      <w:r w:rsidRPr="004B05D2">
        <w:rPr>
          <w:b/>
          <w:bCs/>
          <w:color w:val="C00000"/>
        </w:rPr>
        <w:t>1.1.</w:t>
      </w:r>
      <w:r>
        <w:tab/>
        <w:t>Indica pela</w:t>
      </w:r>
      <w:r w:rsidR="00A91744">
        <w:t>(s)</w:t>
      </w:r>
      <w:r>
        <w:t xml:space="preserve"> letra</w:t>
      </w:r>
      <w:r w:rsidR="00A91744">
        <w:t>(s)</w:t>
      </w:r>
      <w:r>
        <w:t xml:space="preserve"> correspondente</w:t>
      </w:r>
      <w:r w:rsidR="00A91744">
        <w:t>(s)</w:t>
      </w:r>
      <w:r w:rsidR="007F4DF4">
        <w:t>:</w:t>
      </w:r>
    </w:p>
    <w:p w14:paraId="20048326" w14:textId="2F257CDF" w:rsidR="00F93F45" w:rsidRDefault="00F93F45" w:rsidP="007F4DF4">
      <w:pPr>
        <w:ind w:left="1418" w:hanging="284"/>
      </w:pPr>
      <w:r w:rsidRPr="004B05D2">
        <w:rPr>
          <w:b/>
          <w:bCs/>
          <w:color w:val="C00000"/>
        </w:rPr>
        <w:t>a)</w:t>
      </w:r>
      <w:r w:rsidR="008E4E26">
        <w:tab/>
        <w:t>os polígonos convexos</w:t>
      </w:r>
      <w:r w:rsidR="007F4DF4">
        <w:t>;</w:t>
      </w:r>
    </w:p>
    <w:p w14:paraId="2B3ADDD2" w14:textId="4C343C18" w:rsidR="008E4E26" w:rsidRDefault="008E4E26" w:rsidP="007F4DF4">
      <w:pPr>
        <w:ind w:left="1418" w:hanging="284"/>
      </w:pPr>
      <w:r w:rsidRPr="004B05D2">
        <w:rPr>
          <w:b/>
          <w:bCs/>
          <w:color w:val="C00000"/>
        </w:rPr>
        <w:t>b)</w:t>
      </w:r>
      <w:r>
        <w:tab/>
        <w:t>os polígonos irregulares</w:t>
      </w:r>
      <w:r w:rsidR="007F4DF4">
        <w:t>;</w:t>
      </w:r>
    </w:p>
    <w:p w14:paraId="531AA7D0" w14:textId="0AF250B2" w:rsidR="008E4E26" w:rsidRDefault="00D72E80" w:rsidP="007F4DF4">
      <w:pPr>
        <w:ind w:left="1418" w:hanging="284"/>
      </w:pPr>
      <w:r w:rsidRPr="004B05D2">
        <w:rPr>
          <w:b/>
          <w:bCs/>
          <w:color w:val="C00000"/>
        </w:rPr>
        <w:t>c</w:t>
      </w:r>
      <w:r w:rsidR="008E4E26" w:rsidRPr="004B05D2">
        <w:rPr>
          <w:b/>
          <w:bCs/>
          <w:color w:val="C00000"/>
        </w:rPr>
        <w:t>)</w:t>
      </w:r>
      <w:r w:rsidR="008E4E26">
        <w:tab/>
        <w:t>o polígono convexo</w:t>
      </w:r>
      <w:r>
        <w:t xml:space="preserve"> e irregular</w:t>
      </w:r>
      <w:r w:rsidR="007F4DF4">
        <w:t>.</w:t>
      </w:r>
    </w:p>
    <w:p w14:paraId="1183942B" w14:textId="7996B33C" w:rsidR="008E4E26" w:rsidRDefault="00D72E80" w:rsidP="00D72E80">
      <w:pPr>
        <w:ind w:left="567"/>
      </w:pPr>
      <w:r w:rsidRPr="004B05D2">
        <w:rPr>
          <w:b/>
          <w:bCs/>
          <w:color w:val="C00000"/>
        </w:rPr>
        <w:t>1.2.</w:t>
      </w:r>
      <w:r>
        <w:tab/>
      </w:r>
      <w:r w:rsidR="00907B0C">
        <w:t>Associa a cada polígono, a respetiva área</w:t>
      </w:r>
      <w:r w:rsidR="00A91744">
        <w:t>.</w:t>
      </w:r>
    </w:p>
    <w:tbl>
      <w:tblPr>
        <w:tblStyle w:val="TabelacomGrelha"/>
        <w:tblW w:w="3969" w:type="dxa"/>
        <w:tblInd w:w="1134" w:type="dxa"/>
        <w:tblLook w:val="04A0" w:firstRow="1" w:lastRow="0" w:firstColumn="1" w:lastColumn="0" w:noHBand="0" w:noVBand="1"/>
      </w:tblPr>
      <w:tblGrid>
        <w:gridCol w:w="1985"/>
        <w:gridCol w:w="1984"/>
      </w:tblGrid>
      <w:tr w:rsidR="00993DB7" w14:paraId="3A44CBA2" w14:textId="77777777" w:rsidTr="007F4DF4">
        <w:trPr>
          <w:trHeight w:val="340"/>
        </w:trPr>
        <w:tc>
          <w:tcPr>
            <w:tcW w:w="1985" w:type="dxa"/>
            <w:tcBorders>
              <w:top w:val="single" w:sz="18" w:space="0" w:color="EE3D8B"/>
              <w:left w:val="single" w:sz="18" w:space="0" w:color="EE3D8B"/>
              <w:bottom w:val="single" w:sz="6" w:space="0" w:color="EE3D8B"/>
              <w:right w:val="single" w:sz="6" w:space="0" w:color="EE3D8B"/>
            </w:tcBorders>
            <w:shd w:val="clear" w:color="auto" w:fill="FCDCEA"/>
            <w:vAlign w:val="center"/>
          </w:tcPr>
          <w:p w14:paraId="6FD566C5" w14:textId="658D52D3" w:rsidR="00993DB7" w:rsidRPr="007F4DF4" w:rsidRDefault="00993DB7" w:rsidP="00AC676C">
            <w:pPr>
              <w:spacing w:line="240" w:lineRule="auto"/>
              <w:jc w:val="center"/>
              <w:rPr>
                <w:b/>
                <w:bCs/>
              </w:rPr>
            </w:pPr>
            <w:r w:rsidRPr="007F4DF4">
              <w:rPr>
                <w:b/>
                <w:bCs/>
              </w:rPr>
              <w:t>Polígono</w:t>
            </w:r>
          </w:p>
        </w:tc>
        <w:tc>
          <w:tcPr>
            <w:tcW w:w="1984" w:type="dxa"/>
            <w:tcBorders>
              <w:top w:val="single" w:sz="18" w:space="0" w:color="EE3D8B"/>
              <w:left w:val="single" w:sz="6" w:space="0" w:color="EE3D8B"/>
              <w:bottom w:val="single" w:sz="6" w:space="0" w:color="EE3D8B"/>
              <w:right w:val="single" w:sz="18" w:space="0" w:color="EE3D8B"/>
            </w:tcBorders>
            <w:shd w:val="clear" w:color="auto" w:fill="FCDCEA"/>
            <w:vAlign w:val="center"/>
          </w:tcPr>
          <w:p w14:paraId="68D47977" w14:textId="3476E306" w:rsidR="00993DB7" w:rsidRPr="007F4DF4" w:rsidRDefault="00993DB7" w:rsidP="00AC676C">
            <w:pPr>
              <w:spacing w:line="240" w:lineRule="auto"/>
              <w:jc w:val="center"/>
              <w:rPr>
                <w:b/>
                <w:bCs/>
              </w:rPr>
            </w:pPr>
            <w:r w:rsidRPr="007F4DF4">
              <w:rPr>
                <w:b/>
                <w:bCs/>
              </w:rPr>
              <w:t xml:space="preserve">Área em </w:t>
            </w:r>
            <w:proofErr w:type="spellStart"/>
            <w:r w:rsidRPr="007F4DF4">
              <w:rPr>
                <w:b/>
                <w:bCs/>
              </w:rPr>
              <w:t>u.a</w:t>
            </w:r>
            <w:proofErr w:type="spellEnd"/>
            <w:r w:rsidRPr="007F4DF4">
              <w:rPr>
                <w:b/>
                <w:bCs/>
              </w:rPr>
              <w:t>.</w:t>
            </w:r>
          </w:p>
        </w:tc>
      </w:tr>
      <w:tr w:rsidR="00AC676C" w14:paraId="79EDEB16" w14:textId="77777777" w:rsidTr="007F4DF4">
        <w:trPr>
          <w:trHeight w:val="340"/>
        </w:trPr>
        <w:tc>
          <w:tcPr>
            <w:tcW w:w="1985" w:type="dxa"/>
            <w:vMerge w:val="restart"/>
            <w:tcBorders>
              <w:top w:val="single" w:sz="6" w:space="0" w:color="EE3D8B"/>
              <w:left w:val="single" w:sz="18" w:space="0" w:color="EE3D8B"/>
              <w:right w:val="nil"/>
            </w:tcBorders>
          </w:tcPr>
          <w:p w14:paraId="54812950" w14:textId="0BF2E549" w:rsidR="00AC676C" w:rsidRDefault="00EB4D08" w:rsidP="00AC676C">
            <w:pPr>
              <w:spacing w:line="240" w:lineRule="auto"/>
              <w:jc w:val="center"/>
            </w:pPr>
            <w:r>
              <w:t xml:space="preserve">       </w:t>
            </w:r>
          </w:p>
          <w:p w14:paraId="3CE76ACC" w14:textId="77777777" w:rsidR="00AC676C" w:rsidRPr="004675FA" w:rsidRDefault="00AC676C" w:rsidP="00AC676C">
            <w:pPr>
              <w:tabs>
                <w:tab w:val="left" w:pos="284"/>
              </w:tabs>
              <w:spacing w:line="240" w:lineRule="auto"/>
              <w:jc w:val="center"/>
              <w:rPr>
                <w:i/>
                <w:iCs/>
              </w:rPr>
            </w:pPr>
            <w:r>
              <w:sym w:font="Symbol" w:char="F0B7"/>
            </w:r>
            <w:r>
              <w:tab/>
            </w:r>
            <w:r w:rsidRPr="004675FA">
              <w:rPr>
                <w:i/>
                <w:iCs/>
              </w:rPr>
              <w:t>A</w:t>
            </w:r>
          </w:p>
          <w:p w14:paraId="22FE0A37" w14:textId="77777777" w:rsidR="00AC676C" w:rsidRPr="004675FA" w:rsidRDefault="00AC676C" w:rsidP="00AC676C">
            <w:pPr>
              <w:tabs>
                <w:tab w:val="left" w:pos="284"/>
              </w:tabs>
              <w:spacing w:line="240" w:lineRule="auto"/>
              <w:jc w:val="center"/>
              <w:rPr>
                <w:i/>
                <w:iCs/>
              </w:rPr>
            </w:pPr>
          </w:p>
          <w:p w14:paraId="4B529864" w14:textId="77777777" w:rsidR="003E36D4" w:rsidRPr="004675FA" w:rsidRDefault="003E36D4" w:rsidP="00AC676C">
            <w:pPr>
              <w:tabs>
                <w:tab w:val="left" w:pos="284"/>
              </w:tabs>
              <w:spacing w:line="240" w:lineRule="auto"/>
              <w:jc w:val="center"/>
              <w:rPr>
                <w:i/>
                <w:iCs/>
              </w:rPr>
            </w:pPr>
            <w:r w:rsidRPr="004675FA">
              <w:sym w:font="Symbol" w:char="F0B7"/>
            </w:r>
            <w:r w:rsidRPr="004675FA">
              <w:rPr>
                <w:i/>
                <w:iCs/>
              </w:rPr>
              <w:tab/>
              <w:t>B</w:t>
            </w:r>
          </w:p>
          <w:p w14:paraId="1DA9066A" w14:textId="77777777" w:rsidR="003E36D4" w:rsidRPr="004675FA" w:rsidRDefault="003E36D4" w:rsidP="00AC676C">
            <w:pPr>
              <w:tabs>
                <w:tab w:val="left" w:pos="284"/>
              </w:tabs>
              <w:spacing w:line="240" w:lineRule="auto"/>
              <w:jc w:val="center"/>
              <w:rPr>
                <w:i/>
                <w:iCs/>
              </w:rPr>
            </w:pPr>
          </w:p>
          <w:p w14:paraId="7C44D3EC" w14:textId="30F5C4C7" w:rsidR="003E36D4" w:rsidRDefault="003E36D4" w:rsidP="00AC676C">
            <w:pPr>
              <w:tabs>
                <w:tab w:val="left" w:pos="284"/>
              </w:tabs>
              <w:spacing w:line="240" w:lineRule="auto"/>
              <w:jc w:val="center"/>
            </w:pPr>
            <w:r w:rsidRPr="004675FA">
              <w:sym w:font="Symbol" w:char="F0B7"/>
            </w:r>
            <w:r w:rsidRPr="004675FA">
              <w:rPr>
                <w:i/>
                <w:iCs/>
              </w:rPr>
              <w:tab/>
              <w:t>C</w:t>
            </w:r>
          </w:p>
        </w:tc>
        <w:tc>
          <w:tcPr>
            <w:tcW w:w="1984" w:type="dxa"/>
            <w:tcBorders>
              <w:top w:val="single" w:sz="6" w:space="0" w:color="EE3D8B"/>
              <w:left w:val="nil"/>
              <w:bottom w:val="nil"/>
              <w:right w:val="single" w:sz="18" w:space="0" w:color="EE3D8B"/>
            </w:tcBorders>
            <w:vAlign w:val="center"/>
          </w:tcPr>
          <w:p w14:paraId="77830F46" w14:textId="418F4932" w:rsidR="00AC676C" w:rsidRDefault="00AC676C" w:rsidP="00AC676C">
            <w:pPr>
              <w:tabs>
                <w:tab w:val="left" w:pos="284"/>
              </w:tabs>
              <w:spacing w:line="240" w:lineRule="auto"/>
              <w:jc w:val="center"/>
            </w:pPr>
            <w:r>
              <w:sym w:font="Symbol" w:char="F0B7"/>
            </w:r>
            <w:r>
              <w:tab/>
              <w:t>11</w:t>
            </w:r>
          </w:p>
        </w:tc>
      </w:tr>
      <w:tr w:rsidR="00AC676C" w14:paraId="03919986" w14:textId="77777777" w:rsidTr="007F4DF4">
        <w:trPr>
          <w:trHeight w:val="340"/>
        </w:trPr>
        <w:tc>
          <w:tcPr>
            <w:tcW w:w="1985" w:type="dxa"/>
            <w:vMerge/>
            <w:tcBorders>
              <w:left w:val="single" w:sz="18" w:space="0" w:color="EE3D8B"/>
              <w:right w:val="nil"/>
            </w:tcBorders>
          </w:tcPr>
          <w:p w14:paraId="3760922B" w14:textId="77777777" w:rsidR="00AC676C" w:rsidRDefault="00AC676C" w:rsidP="00AC676C">
            <w:pPr>
              <w:spacing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8" w:space="0" w:color="EE3D8B"/>
            </w:tcBorders>
            <w:vAlign w:val="center"/>
          </w:tcPr>
          <w:p w14:paraId="0ED45A1C" w14:textId="6D04B2B0" w:rsidR="00AC676C" w:rsidRDefault="00AC676C" w:rsidP="00AC676C">
            <w:pPr>
              <w:tabs>
                <w:tab w:val="left" w:pos="284"/>
              </w:tabs>
              <w:spacing w:line="240" w:lineRule="auto"/>
              <w:jc w:val="center"/>
            </w:pPr>
            <w:r>
              <w:sym w:font="Symbol" w:char="F0B7"/>
            </w:r>
            <w:r>
              <w:tab/>
              <w:t>1</w:t>
            </w:r>
            <w:r w:rsidR="003E36D4">
              <w:t>2</w:t>
            </w:r>
          </w:p>
        </w:tc>
      </w:tr>
      <w:tr w:rsidR="00AC676C" w14:paraId="3EC4B6E9" w14:textId="77777777" w:rsidTr="007F4DF4">
        <w:trPr>
          <w:trHeight w:val="340"/>
        </w:trPr>
        <w:tc>
          <w:tcPr>
            <w:tcW w:w="1985" w:type="dxa"/>
            <w:vMerge/>
            <w:tcBorders>
              <w:left w:val="single" w:sz="18" w:space="0" w:color="EE3D8B"/>
              <w:right w:val="nil"/>
            </w:tcBorders>
          </w:tcPr>
          <w:p w14:paraId="03BB69BF" w14:textId="77777777" w:rsidR="00AC676C" w:rsidRDefault="00AC676C" w:rsidP="00AC676C">
            <w:pPr>
              <w:spacing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8" w:space="0" w:color="EE3D8B"/>
            </w:tcBorders>
            <w:vAlign w:val="center"/>
          </w:tcPr>
          <w:p w14:paraId="47D4837A" w14:textId="306BBD88" w:rsidR="00AC676C" w:rsidRDefault="00AC676C" w:rsidP="00AC676C">
            <w:pPr>
              <w:tabs>
                <w:tab w:val="left" w:pos="284"/>
              </w:tabs>
              <w:spacing w:line="240" w:lineRule="auto"/>
              <w:jc w:val="center"/>
            </w:pPr>
            <w:r>
              <w:sym w:font="Symbol" w:char="F0B7"/>
            </w:r>
            <w:r>
              <w:tab/>
            </w:r>
            <w:r w:rsidR="003E36D4">
              <w:t>24</w:t>
            </w:r>
          </w:p>
        </w:tc>
      </w:tr>
      <w:tr w:rsidR="00AC676C" w14:paraId="66867B51" w14:textId="77777777" w:rsidTr="007F4DF4">
        <w:trPr>
          <w:trHeight w:val="340"/>
        </w:trPr>
        <w:tc>
          <w:tcPr>
            <w:tcW w:w="1985" w:type="dxa"/>
            <w:vMerge/>
            <w:tcBorders>
              <w:left w:val="single" w:sz="18" w:space="0" w:color="EE3D8B"/>
              <w:right w:val="nil"/>
            </w:tcBorders>
          </w:tcPr>
          <w:p w14:paraId="1BA9EF73" w14:textId="77777777" w:rsidR="00AC676C" w:rsidRDefault="00AC676C" w:rsidP="00AC676C">
            <w:pPr>
              <w:spacing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8" w:space="0" w:color="EE3D8B"/>
            </w:tcBorders>
            <w:vAlign w:val="center"/>
          </w:tcPr>
          <w:p w14:paraId="6153CA58" w14:textId="05604074" w:rsidR="00AC676C" w:rsidRDefault="00AC676C" w:rsidP="00AC676C">
            <w:pPr>
              <w:tabs>
                <w:tab w:val="left" w:pos="284"/>
              </w:tabs>
              <w:spacing w:line="240" w:lineRule="auto"/>
              <w:jc w:val="center"/>
            </w:pPr>
            <w:r>
              <w:sym w:font="Symbol" w:char="F0B7"/>
            </w:r>
            <w:r>
              <w:tab/>
              <w:t>1</w:t>
            </w:r>
            <w:r w:rsidR="00B9179D">
              <w:t>8</w:t>
            </w:r>
          </w:p>
        </w:tc>
      </w:tr>
      <w:tr w:rsidR="00AC676C" w14:paraId="1558E89E" w14:textId="77777777" w:rsidTr="007F4DF4">
        <w:trPr>
          <w:trHeight w:val="340"/>
        </w:trPr>
        <w:tc>
          <w:tcPr>
            <w:tcW w:w="1985" w:type="dxa"/>
            <w:vMerge/>
            <w:tcBorders>
              <w:left w:val="single" w:sz="18" w:space="0" w:color="EE3D8B"/>
              <w:bottom w:val="single" w:sz="18" w:space="0" w:color="EE3D8B"/>
              <w:right w:val="nil"/>
            </w:tcBorders>
          </w:tcPr>
          <w:p w14:paraId="5035BB1A" w14:textId="77777777" w:rsidR="00AC676C" w:rsidRDefault="00AC676C" w:rsidP="00AC676C">
            <w:pPr>
              <w:spacing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18" w:space="0" w:color="EE3D8B"/>
              <w:right w:val="single" w:sz="18" w:space="0" w:color="EE3D8B"/>
            </w:tcBorders>
            <w:vAlign w:val="center"/>
          </w:tcPr>
          <w:p w14:paraId="3857A4C5" w14:textId="2A9AF1E3" w:rsidR="00AC676C" w:rsidRDefault="00AC676C" w:rsidP="00AC676C">
            <w:pPr>
              <w:tabs>
                <w:tab w:val="left" w:pos="284"/>
              </w:tabs>
              <w:spacing w:line="240" w:lineRule="auto"/>
              <w:jc w:val="center"/>
            </w:pPr>
            <w:r>
              <w:sym w:font="Symbol" w:char="F0B7"/>
            </w:r>
            <w:r>
              <w:tab/>
              <w:t>1</w:t>
            </w:r>
            <w:r w:rsidR="003E36D4">
              <w:t>0</w:t>
            </w:r>
          </w:p>
        </w:tc>
      </w:tr>
    </w:tbl>
    <w:p w14:paraId="15B95186" w14:textId="6ED5FB89" w:rsidR="00032364" w:rsidRPr="003364BC" w:rsidRDefault="0036797E" w:rsidP="00BD2C63">
      <w:pPr>
        <w:spacing w:before="120"/>
      </w:pPr>
      <w:r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644DB416" wp14:editId="221F9974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A06306" w14:textId="628BCF08" w:rsidR="000577B2" w:rsidRPr="00E4687D" w:rsidRDefault="000577B2" w:rsidP="0036797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900970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4DB416" id="Oval 29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1A06306" w14:textId="628BCF08" w:rsidR="000577B2" w:rsidRPr="00E4687D" w:rsidRDefault="000577B2" w:rsidP="0036797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900970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64BC">
        <w:rPr>
          <w:sz w:val="20"/>
        </w:rPr>
        <w:tab/>
      </w:r>
      <w:r w:rsidR="00132A00">
        <w:t xml:space="preserve">Em cada figura, determina a amplitude do </w:t>
      </w:r>
      <w:proofErr w:type="gramStart"/>
      <w:r w:rsidR="00132A00">
        <w:t>ângulo</w:t>
      </w:r>
      <w:r w:rsidR="00514FE9">
        <w:t xml:space="preserve">  </w:t>
      </w:r>
      <w:r w:rsidR="00514FE9" w:rsidRPr="00514FE9">
        <w:rPr>
          <w:rFonts w:ascii="Times New Roman" w:hAnsi="Times New Roman"/>
          <w:i/>
          <w:iCs/>
        </w:rPr>
        <w:t>a</w:t>
      </w:r>
      <w:proofErr w:type="gramEnd"/>
      <w:r w:rsidR="00514FE9">
        <w:t xml:space="preserve"> </w:t>
      </w:r>
      <w:r w:rsidR="0061220D">
        <w:t>.</w:t>
      </w:r>
    </w:p>
    <w:p w14:paraId="23D8EAF7" w14:textId="5DDDC2DE" w:rsidR="0061220D" w:rsidRDefault="00F848C5" w:rsidP="003C789C">
      <w:pPr>
        <w:ind w:left="567"/>
      </w:pPr>
      <w:r>
        <w:rPr>
          <w:noProof/>
        </w:rPr>
        <w:drawing>
          <wp:anchor distT="0" distB="0" distL="114300" distR="114300" simplePos="0" relativeHeight="251745346" behindDoc="0" locked="0" layoutInCell="1" allowOverlap="1" wp14:anchorId="34BD1395" wp14:editId="56FF69E7">
            <wp:simplePos x="0" y="0"/>
            <wp:positionH relativeFrom="column">
              <wp:posOffset>1946910</wp:posOffset>
            </wp:positionH>
            <wp:positionV relativeFrom="paragraph">
              <wp:posOffset>177800</wp:posOffset>
            </wp:positionV>
            <wp:extent cx="1082040" cy="969010"/>
            <wp:effectExtent l="0" t="0" r="3810" b="2540"/>
            <wp:wrapSquare wrapText="bothSides"/>
            <wp:docPr id="522882417" name="Imagem 83" descr="Uma imagem com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882417" name="Imagem 83" descr="Uma imagem com triângulo&#10;&#10;Descrição gerada automaticamente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322" behindDoc="0" locked="0" layoutInCell="1" allowOverlap="1" wp14:anchorId="7F8D4231" wp14:editId="616FE186">
            <wp:simplePos x="0" y="0"/>
            <wp:positionH relativeFrom="column">
              <wp:posOffset>670560</wp:posOffset>
            </wp:positionH>
            <wp:positionV relativeFrom="paragraph">
              <wp:posOffset>203835</wp:posOffset>
            </wp:positionV>
            <wp:extent cx="713105" cy="975360"/>
            <wp:effectExtent l="0" t="0" r="0" b="0"/>
            <wp:wrapSquare wrapText="bothSides"/>
            <wp:docPr id="1424977238" name="Imagem 82" descr="Uma imagem com cone,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977238" name="Imagem 82" descr="Uma imagem com cone, triângulo&#10;&#10;Descrição gerada automaticamente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89C" w:rsidRPr="004B05D2">
        <w:rPr>
          <w:b/>
          <w:bCs/>
          <w:color w:val="C00000"/>
        </w:rPr>
        <w:t>2.1.</w:t>
      </w:r>
      <w:r w:rsidR="003C789C">
        <w:tab/>
      </w:r>
      <w:r w:rsidR="003C789C">
        <w:tab/>
      </w:r>
      <w:r w:rsidR="003C789C">
        <w:tab/>
      </w:r>
      <w:r w:rsidR="003C789C">
        <w:tab/>
      </w:r>
      <w:r w:rsidR="003C789C" w:rsidRPr="004B05D2">
        <w:rPr>
          <w:b/>
          <w:bCs/>
          <w:color w:val="C00000"/>
        </w:rPr>
        <w:t>2.2.</w:t>
      </w:r>
      <w:r w:rsidR="003C789C">
        <w:tab/>
      </w:r>
      <w:r w:rsidR="003C789C">
        <w:tab/>
      </w:r>
      <w:r w:rsidR="003C789C">
        <w:tab/>
      </w:r>
      <w:r w:rsidR="00D32B90">
        <w:tab/>
      </w:r>
      <w:r w:rsidR="00D32B90" w:rsidRPr="004B05D2">
        <w:rPr>
          <w:b/>
          <w:bCs/>
          <w:color w:val="C00000"/>
        </w:rPr>
        <w:t>2.3.</w:t>
      </w:r>
    </w:p>
    <w:p w14:paraId="3F963E73" w14:textId="395ED1D0" w:rsidR="0061220D" w:rsidRDefault="00F848C5" w:rsidP="00AD0B3D">
      <w:r>
        <w:rPr>
          <w:noProof/>
        </w:rPr>
        <w:drawing>
          <wp:anchor distT="0" distB="0" distL="114300" distR="114300" simplePos="0" relativeHeight="251746370" behindDoc="0" locked="0" layoutInCell="1" allowOverlap="1" wp14:anchorId="2B1A39DF" wp14:editId="2733C5F4">
            <wp:simplePos x="0" y="0"/>
            <wp:positionH relativeFrom="column">
              <wp:posOffset>3556635</wp:posOffset>
            </wp:positionH>
            <wp:positionV relativeFrom="paragraph">
              <wp:posOffset>106045</wp:posOffset>
            </wp:positionV>
            <wp:extent cx="2160905" cy="554355"/>
            <wp:effectExtent l="0" t="0" r="0" b="0"/>
            <wp:wrapSquare wrapText="bothSides"/>
            <wp:docPr id="441451783" name="Imagem 84" descr="Uma imagem com Gráficos, Tipo de letra, captura de ecrã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451783" name="Imagem 84" descr="Uma imagem com Gráficos, Tipo de letra, captura de ecrã, design gráfico&#10;&#10;Descrição gerada automaticamente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CF996" w14:textId="2ED1501A" w:rsidR="0061220D" w:rsidRDefault="0061220D" w:rsidP="00AD0B3D"/>
    <w:p w14:paraId="0EF3EAA3" w14:textId="0EC23BBD" w:rsidR="0061220D" w:rsidRDefault="0061220D" w:rsidP="00AD0B3D"/>
    <w:p w14:paraId="2EAB723E" w14:textId="77777777" w:rsidR="00F848C5" w:rsidRDefault="00F848C5" w:rsidP="00AD0B3D"/>
    <w:p w14:paraId="7DA1015B" w14:textId="77777777" w:rsidR="00F848C5" w:rsidRDefault="00F848C5" w:rsidP="00AD0B3D"/>
    <w:p w14:paraId="43D108D9" w14:textId="4CF40117" w:rsidR="008F19AE" w:rsidRDefault="00F848C5" w:rsidP="00AD0B3D">
      <w:pPr>
        <w:rPr>
          <w:rFonts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747394" behindDoc="0" locked="0" layoutInCell="1" allowOverlap="1" wp14:anchorId="1899ED65" wp14:editId="574F7718">
            <wp:simplePos x="0" y="0"/>
            <wp:positionH relativeFrom="column">
              <wp:posOffset>3975735</wp:posOffset>
            </wp:positionH>
            <wp:positionV relativeFrom="paragraph">
              <wp:posOffset>216535</wp:posOffset>
            </wp:positionV>
            <wp:extent cx="2447290" cy="999490"/>
            <wp:effectExtent l="0" t="0" r="0" b="0"/>
            <wp:wrapSquare wrapText="bothSides"/>
            <wp:docPr id="262298640" name="Imagem 85" descr="Uma imagem com file, triângulo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298640" name="Imagem 85" descr="Uma imagem com file, triângulo, diagrama&#10;&#10;Descrição gerada automaticamente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447290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9E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2F41D60" wp14:editId="3202167D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B02889" w14:textId="1937A2D2" w:rsidR="000577B2" w:rsidRPr="000D632F" w:rsidRDefault="000577B2" w:rsidP="00BA79E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FA322F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F41D60" id="Oval 1" o:sp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9B02889" w14:textId="1937A2D2" w:rsidR="000577B2" w:rsidRPr="000D632F" w:rsidRDefault="000577B2" w:rsidP="00BA79E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FA322F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A79EE">
        <w:t xml:space="preserve"> </w:t>
      </w:r>
      <w:r w:rsidR="003364BC">
        <w:tab/>
      </w:r>
      <w:r w:rsidR="00BA79EE" w:rsidRPr="003364BC">
        <w:rPr>
          <w:rFonts w:cs="Arial"/>
        </w:rPr>
        <w:t xml:space="preserve">Na </w:t>
      </w:r>
      <w:r w:rsidR="00BA79EE" w:rsidRPr="003364BC">
        <w:rPr>
          <w:rFonts w:cs="Arial"/>
          <w:color w:val="000000" w:themeColor="text1"/>
        </w:rPr>
        <w:t xml:space="preserve">figura ao lado </w:t>
      </w:r>
      <w:r w:rsidR="008F19AE">
        <w:rPr>
          <w:rFonts w:cs="Arial"/>
          <w:color w:val="000000" w:themeColor="text1"/>
        </w:rPr>
        <w:t>tem-se</w:t>
      </w:r>
      <w:r w:rsidR="009C057B">
        <w:rPr>
          <w:rFonts w:cs="Arial"/>
          <w:color w:val="000000" w:themeColor="text1"/>
        </w:rPr>
        <w:t xml:space="preserve"> que</w:t>
      </w:r>
      <w:r w:rsidR="008F19AE">
        <w:rPr>
          <w:rFonts w:cs="Arial"/>
          <w:color w:val="000000" w:themeColor="text1"/>
        </w:rPr>
        <w:t>:</w:t>
      </w:r>
    </w:p>
    <w:p w14:paraId="2414D197" w14:textId="1BDBEDFB" w:rsidR="00812323" w:rsidRDefault="00812323" w:rsidP="008F19AE">
      <w:pPr>
        <w:pStyle w:val="PargrafodaLista"/>
        <w:numPr>
          <w:ilvl w:val="0"/>
          <w:numId w:val="25"/>
        </w:numPr>
        <w:ind w:left="851" w:hanging="284"/>
        <w:rPr>
          <w:rFonts w:cs="Arial"/>
        </w:rPr>
      </w:pPr>
      <w:r>
        <w:rPr>
          <w:rFonts w:cs="Arial"/>
        </w:rPr>
        <w:t>o</w:t>
      </w:r>
      <w:r w:rsidR="008F19AE">
        <w:rPr>
          <w:rFonts w:cs="Arial"/>
        </w:rPr>
        <w:t xml:space="preserve">s </w:t>
      </w:r>
      <w:proofErr w:type="gramStart"/>
      <w:r w:rsidR="008F19AE">
        <w:rPr>
          <w:rFonts w:cs="Arial"/>
        </w:rPr>
        <w:t>po</w:t>
      </w:r>
      <w:r w:rsidR="00CB01A1">
        <w:rPr>
          <w:rFonts w:cs="Arial"/>
        </w:rPr>
        <w:t>n</w:t>
      </w:r>
      <w:r w:rsidR="008F19AE">
        <w:rPr>
          <w:rFonts w:cs="Arial"/>
        </w:rPr>
        <w:t xml:space="preserve">tos </w:t>
      </w:r>
      <w:r w:rsidR="00A91744">
        <w:rPr>
          <w:rFonts w:cs="Arial"/>
        </w:rPr>
        <w:t xml:space="preserve"> </w:t>
      </w:r>
      <w:r w:rsidR="008F19AE" w:rsidRPr="00812323">
        <w:rPr>
          <w:rFonts w:cs="Arial"/>
          <w:i/>
          <w:iCs/>
        </w:rPr>
        <w:t>A</w:t>
      </w:r>
      <w:proofErr w:type="gramEnd"/>
      <w:r w:rsidR="00A91744">
        <w:rPr>
          <w:rFonts w:cs="Arial"/>
          <w:i/>
          <w:iCs/>
        </w:rPr>
        <w:t xml:space="preserve"> </w:t>
      </w:r>
      <w:r w:rsidR="008F19AE">
        <w:rPr>
          <w:rFonts w:cs="Arial"/>
        </w:rPr>
        <w:t>,</w:t>
      </w:r>
      <w:r w:rsidR="00A91744">
        <w:rPr>
          <w:rFonts w:cs="Arial"/>
        </w:rPr>
        <w:t xml:space="preserve"> </w:t>
      </w:r>
      <w:r w:rsidR="008F19AE">
        <w:rPr>
          <w:rFonts w:cs="Arial"/>
        </w:rPr>
        <w:t xml:space="preserve"> </w:t>
      </w:r>
      <w:r w:rsidR="008F19AE" w:rsidRPr="00812323">
        <w:rPr>
          <w:rFonts w:cs="Arial"/>
          <w:i/>
          <w:iCs/>
        </w:rPr>
        <w:t>B</w:t>
      </w:r>
      <w:r w:rsidR="00A91744">
        <w:rPr>
          <w:rFonts w:cs="Arial"/>
          <w:i/>
          <w:iCs/>
        </w:rPr>
        <w:t xml:space="preserve"> </w:t>
      </w:r>
      <w:r>
        <w:rPr>
          <w:rFonts w:cs="Arial"/>
        </w:rPr>
        <w:t>,</w:t>
      </w:r>
      <w:r w:rsidR="00A91744">
        <w:rPr>
          <w:rFonts w:cs="Arial"/>
        </w:rPr>
        <w:t xml:space="preserve"> </w:t>
      </w:r>
      <w:r w:rsidR="008F19AE">
        <w:rPr>
          <w:rFonts w:cs="Arial"/>
        </w:rPr>
        <w:t xml:space="preserve"> </w:t>
      </w:r>
      <w:r w:rsidR="008F19AE" w:rsidRPr="00812323">
        <w:rPr>
          <w:rFonts w:cs="Arial"/>
          <w:i/>
          <w:iCs/>
        </w:rPr>
        <w:t>C</w:t>
      </w:r>
      <w:r w:rsidR="00A91744">
        <w:rPr>
          <w:rFonts w:cs="Arial"/>
          <w:i/>
          <w:iCs/>
        </w:rPr>
        <w:t xml:space="preserve"> </w:t>
      </w:r>
      <w:r w:rsidR="008F19AE">
        <w:rPr>
          <w:rFonts w:cs="Arial"/>
        </w:rPr>
        <w:t xml:space="preserve"> </w:t>
      </w:r>
      <w:r>
        <w:rPr>
          <w:rFonts w:cs="Arial"/>
        </w:rPr>
        <w:t>e</w:t>
      </w:r>
      <w:r w:rsidR="00A91744">
        <w:rPr>
          <w:rFonts w:cs="Arial"/>
        </w:rPr>
        <w:t xml:space="preserve"> </w:t>
      </w:r>
      <w:r>
        <w:rPr>
          <w:rFonts w:cs="Arial"/>
        </w:rPr>
        <w:t xml:space="preserve"> </w:t>
      </w:r>
      <w:r w:rsidRPr="00812323">
        <w:rPr>
          <w:rFonts w:cs="Arial"/>
          <w:i/>
          <w:iCs/>
        </w:rPr>
        <w:t>D</w:t>
      </w:r>
      <w:r w:rsidR="00A91744">
        <w:rPr>
          <w:rFonts w:cs="Arial"/>
          <w:i/>
          <w:iCs/>
        </w:rPr>
        <w:t xml:space="preserve"> </w:t>
      </w:r>
      <w:r>
        <w:rPr>
          <w:rFonts w:cs="Arial"/>
        </w:rPr>
        <w:t xml:space="preserve"> </w:t>
      </w:r>
      <w:r w:rsidR="008F19AE">
        <w:rPr>
          <w:rFonts w:cs="Arial"/>
        </w:rPr>
        <w:t xml:space="preserve">pertencem </w:t>
      </w:r>
      <w:r>
        <w:rPr>
          <w:rFonts w:cs="Arial"/>
        </w:rPr>
        <w:t>à mesma reta;</w:t>
      </w:r>
    </w:p>
    <w:p w14:paraId="3620863F" w14:textId="5B3F110A" w:rsidR="003364BC" w:rsidRDefault="00FF6C8C">
      <w:pPr>
        <w:pStyle w:val="PargrafodaLista"/>
        <w:numPr>
          <w:ilvl w:val="0"/>
          <w:numId w:val="25"/>
        </w:numPr>
        <w:ind w:left="851" w:hanging="284"/>
        <w:rPr>
          <w:rFonts w:cs="Arial"/>
        </w:rPr>
      </w:pPr>
      <w:r w:rsidRPr="00812323">
        <w:rPr>
          <w:rFonts w:cs="Arial"/>
          <w:position w:val="-4"/>
        </w:rPr>
        <w:object w:dxaOrig="920" w:dyaOrig="300" w14:anchorId="409C2027">
          <v:shape id="_x0000_i1076" type="#_x0000_t75" style="width:46.5pt;height:14.25pt" o:ole="">
            <v:imagedata r:id="rId194" o:title=""/>
          </v:shape>
          <o:OLEObject Type="Embed" ProgID="Equation.DSMT4" ShapeID="_x0000_i1076" DrawAspect="Content" ObjectID="_1751878302" r:id="rId195"/>
        </w:object>
      </w:r>
    </w:p>
    <w:p w14:paraId="6381278C" w14:textId="32929638" w:rsidR="00464058" w:rsidRDefault="00DC378F" w:rsidP="00DC378F">
      <w:pPr>
        <w:pStyle w:val="PargrafodaLista"/>
        <w:ind w:left="567"/>
        <w:rPr>
          <w:rFonts w:cs="Arial"/>
        </w:rPr>
      </w:pPr>
      <w:r>
        <w:rPr>
          <w:rFonts w:cs="Arial"/>
        </w:rPr>
        <w:t>Completa:</w:t>
      </w:r>
    </w:p>
    <w:p w14:paraId="4B39E493" w14:textId="3EBDB96E" w:rsidR="004B05D2" w:rsidRPr="00F848C5" w:rsidRDefault="00DC378F" w:rsidP="00F848C5">
      <w:pPr>
        <w:pStyle w:val="PargrafodaLista"/>
        <w:ind w:left="567"/>
        <w:rPr>
          <w:rFonts w:cs="Arial"/>
        </w:rPr>
      </w:pPr>
      <w:r w:rsidRPr="004B05D2">
        <w:rPr>
          <w:rFonts w:cs="Arial"/>
          <w:b/>
          <w:bCs/>
          <w:color w:val="C00000"/>
        </w:rPr>
        <w:t>3.1.</w:t>
      </w:r>
      <w:r w:rsidR="009C057B">
        <w:rPr>
          <w:rFonts w:cs="Arial"/>
        </w:rPr>
        <w:t xml:space="preserve"> </w:t>
      </w:r>
      <w:r w:rsidR="009C057B" w:rsidRPr="009C057B">
        <w:rPr>
          <w:rFonts w:cs="Arial"/>
          <w:position w:val="-14"/>
        </w:rPr>
        <w:object w:dxaOrig="1460" w:dyaOrig="420" w14:anchorId="4D4ABC65">
          <v:shape id="_x0000_i1077" type="#_x0000_t75" style="width:72.75pt;height:21pt" o:ole="">
            <v:imagedata r:id="rId196" o:title=""/>
          </v:shape>
          <o:OLEObject Type="Embed" ProgID="Equation.DSMT4" ShapeID="_x0000_i1077" DrawAspect="Content" ObjectID="_1751878303" r:id="rId197"/>
        </w:object>
      </w:r>
      <w:r w:rsidR="004B05D2">
        <w:rPr>
          <w:rFonts w:cs="Arial"/>
        </w:rPr>
        <w:tab/>
      </w:r>
      <w:r w:rsidR="009C057B">
        <w:rPr>
          <w:rFonts w:cs="Arial"/>
        </w:rPr>
        <w:tab/>
      </w:r>
      <w:r w:rsidR="004B05D2" w:rsidRPr="004B05D2">
        <w:rPr>
          <w:rFonts w:cs="Arial"/>
          <w:b/>
          <w:bCs/>
          <w:color w:val="C00000"/>
        </w:rPr>
        <w:t>3.2.</w:t>
      </w:r>
      <w:r w:rsidR="009C057B">
        <w:rPr>
          <w:rFonts w:cs="Arial"/>
        </w:rPr>
        <w:t xml:space="preserve"> </w:t>
      </w:r>
      <w:r w:rsidR="009C057B" w:rsidRPr="009C057B">
        <w:rPr>
          <w:rFonts w:cs="Arial"/>
          <w:position w:val="-14"/>
        </w:rPr>
        <w:object w:dxaOrig="1460" w:dyaOrig="420" w14:anchorId="6E37C805">
          <v:shape id="_x0000_i1078" type="#_x0000_t75" style="width:72.75pt;height:21pt" o:ole="">
            <v:imagedata r:id="rId198" o:title=""/>
          </v:shape>
          <o:OLEObject Type="Embed" ProgID="Equation.DSMT4" ShapeID="_x0000_i1078" DrawAspect="Content" ObjectID="_1751878304" r:id="rId199"/>
        </w:object>
      </w:r>
      <w:r w:rsidR="004B05D2">
        <w:rPr>
          <w:rFonts w:cs="Arial"/>
        </w:rPr>
        <w:tab/>
      </w:r>
    </w:p>
    <w:p w14:paraId="355CFB77" w14:textId="77777777" w:rsidR="00882256" w:rsidRDefault="00882256" w:rsidP="00984FD5"/>
    <w:p w14:paraId="174B570A" w14:textId="0DABC5E9" w:rsidR="007B4E02" w:rsidRDefault="00BB77A0" w:rsidP="00984FD5">
      <w:pPr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748418" behindDoc="0" locked="0" layoutInCell="1" allowOverlap="1" wp14:anchorId="56632D7B" wp14:editId="40295F11">
            <wp:simplePos x="0" y="0"/>
            <wp:positionH relativeFrom="column">
              <wp:posOffset>4432935</wp:posOffset>
            </wp:positionH>
            <wp:positionV relativeFrom="paragraph">
              <wp:posOffset>217170</wp:posOffset>
            </wp:positionV>
            <wp:extent cx="2005200" cy="2077200"/>
            <wp:effectExtent l="0" t="0" r="0" b="0"/>
            <wp:wrapSquare wrapText="bothSides"/>
            <wp:docPr id="698581223" name="Imagem 86" descr="Uma imagem com círculo, bússo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581223" name="Imagem 86" descr="Uma imagem com círculo, bússola&#10;&#10;Descrição gerada automaticamente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005200" cy="207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77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E70E9B4" wp14:editId="3C7A309A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6B8A0" w14:textId="51E6AF6D" w:rsidR="000577B2" w:rsidRPr="00E4687D" w:rsidRDefault="000577B2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984FD5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70E9B4" id="Oval 31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m7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+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ndqb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1A6B8A0" w14:textId="51E6AF6D" w:rsidR="000577B2" w:rsidRPr="00E4687D" w:rsidRDefault="000577B2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984FD5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64BC">
        <w:tab/>
      </w:r>
      <w:r w:rsidR="006938E2">
        <w:rPr>
          <w:rFonts w:cs="Arial"/>
        </w:rPr>
        <w:t>Na figura está representada uma roda da sorte.</w:t>
      </w:r>
    </w:p>
    <w:p w14:paraId="38A6F32A" w14:textId="740FC036" w:rsidR="006938E2" w:rsidRDefault="00FF1BEC" w:rsidP="00CD59B8">
      <w:pPr>
        <w:spacing w:after="120"/>
        <w:ind w:left="1134" w:hanging="567"/>
        <w:rPr>
          <w:rFonts w:cs="Arial"/>
        </w:rPr>
      </w:pPr>
      <w:r w:rsidRPr="00CD59B8">
        <w:rPr>
          <w:rFonts w:cs="Arial"/>
          <w:b/>
          <w:bCs/>
          <w:color w:val="C00000"/>
        </w:rPr>
        <w:t>4.1</w:t>
      </w:r>
      <w:r w:rsidR="00CD59B8" w:rsidRPr="00CD59B8">
        <w:rPr>
          <w:rFonts w:cs="Arial"/>
          <w:b/>
          <w:bCs/>
          <w:color w:val="C00000"/>
        </w:rPr>
        <w:t>.</w:t>
      </w:r>
      <w:r>
        <w:rPr>
          <w:rFonts w:cs="Arial"/>
        </w:rPr>
        <w:tab/>
      </w:r>
      <w:r w:rsidR="002711C7">
        <w:rPr>
          <w:rFonts w:cs="Arial"/>
        </w:rPr>
        <w:t xml:space="preserve">Qual </w:t>
      </w:r>
      <w:r>
        <w:rPr>
          <w:rFonts w:cs="Arial"/>
        </w:rPr>
        <w:t xml:space="preserve">é a amplitude do ângulo </w:t>
      </w:r>
      <w:r w:rsidR="00976ECC">
        <w:rPr>
          <w:rFonts w:cs="Arial"/>
        </w:rPr>
        <w:t xml:space="preserve">mínimo </w:t>
      </w:r>
      <w:r>
        <w:rPr>
          <w:rFonts w:cs="Arial"/>
        </w:rPr>
        <w:t>de rotação</w:t>
      </w:r>
      <w:r w:rsidR="00AF50D3">
        <w:rPr>
          <w:rFonts w:cs="Arial"/>
        </w:rPr>
        <w:t xml:space="preserve"> da roda</w:t>
      </w:r>
      <w:r w:rsidR="00FF6CFE">
        <w:rPr>
          <w:rFonts w:cs="Arial"/>
        </w:rPr>
        <w:t xml:space="preserve">, </w:t>
      </w:r>
      <w:r w:rsidR="00354318">
        <w:rPr>
          <w:rFonts w:cs="Arial"/>
        </w:rPr>
        <w:t>no</w:t>
      </w:r>
      <w:r w:rsidR="00FF6CFE">
        <w:rPr>
          <w:rFonts w:cs="Arial"/>
        </w:rPr>
        <w:t xml:space="preserve"> sentido positivo, </w:t>
      </w:r>
      <w:r w:rsidR="00AF50D3">
        <w:rPr>
          <w:rFonts w:cs="Arial"/>
        </w:rPr>
        <w:t xml:space="preserve">de modo que </w:t>
      </w:r>
      <w:r w:rsidR="00326061">
        <w:rPr>
          <w:rFonts w:cs="Arial"/>
        </w:rPr>
        <w:t xml:space="preserve">o ponteiro passe a indicar </w:t>
      </w:r>
      <w:r w:rsidR="00976ECC">
        <w:rPr>
          <w:rFonts w:cs="Arial"/>
        </w:rPr>
        <w:t xml:space="preserve">o setor </w:t>
      </w:r>
      <w:r w:rsidR="00A14040">
        <w:rPr>
          <w:rFonts w:cs="Arial"/>
        </w:rPr>
        <w:t>“</w:t>
      </w:r>
      <w:r w:rsidR="003945B9" w:rsidRPr="00A14040">
        <w:rPr>
          <w:rFonts w:cs="Arial"/>
        </w:rPr>
        <w:t>Livre</w:t>
      </w:r>
      <w:r w:rsidR="00A14040">
        <w:rPr>
          <w:rFonts w:cs="Arial"/>
        </w:rPr>
        <w:t>”</w:t>
      </w:r>
      <w:r w:rsidR="00976ECC">
        <w:rPr>
          <w:rFonts w:cs="Arial"/>
        </w:rPr>
        <w:t>?</w:t>
      </w:r>
    </w:p>
    <w:p w14:paraId="11D88238" w14:textId="3B6ED18E" w:rsidR="00A2708B" w:rsidRDefault="00A2708B" w:rsidP="00FF6CFE">
      <w:pPr>
        <w:ind w:left="1134" w:hanging="567"/>
        <w:rPr>
          <w:rFonts w:cs="Arial"/>
        </w:rPr>
      </w:pPr>
      <w:r w:rsidRPr="00CD59B8">
        <w:rPr>
          <w:rFonts w:cs="Arial"/>
          <w:b/>
          <w:bCs/>
          <w:color w:val="C00000"/>
        </w:rPr>
        <w:t>4.2.</w:t>
      </w:r>
      <w:r w:rsidRPr="00CD59B8">
        <w:rPr>
          <w:rFonts w:cs="Arial"/>
          <w:b/>
          <w:bCs/>
          <w:color w:val="C00000"/>
        </w:rPr>
        <w:tab/>
      </w:r>
      <w:r>
        <w:rPr>
          <w:rFonts w:cs="Arial"/>
        </w:rPr>
        <w:t>Consider</w:t>
      </w:r>
      <w:r w:rsidR="00FF6C8C">
        <w:rPr>
          <w:rFonts w:cs="Arial"/>
        </w:rPr>
        <w:t>a</w:t>
      </w:r>
      <w:r>
        <w:rPr>
          <w:rFonts w:cs="Arial"/>
        </w:rPr>
        <w:t xml:space="preserve"> que o ponteiro está num dos setores </w:t>
      </w:r>
      <w:r w:rsidR="00A14040">
        <w:rPr>
          <w:rFonts w:cs="Arial"/>
        </w:rPr>
        <w:t>“</w:t>
      </w:r>
      <w:r w:rsidR="003945B9" w:rsidRPr="00A14040">
        <w:rPr>
          <w:rFonts w:cs="Arial"/>
        </w:rPr>
        <w:t>Sem Sorte</w:t>
      </w:r>
      <w:r w:rsidR="00A14040">
        <w:rPr>
          <w:rFonts w:cs="Arial"/>
        </w:rPr>
        <w:t>”</w:t>
      </w:r>
      <w:r w:rsidR="00FD01A6">
        <w:rPr>
          <w:rFonts w:cs="Arial"/>
        </w:rPr>
        <w:t xml:space="preserve">. </w:t>
      </w:r>
    </w:p>
    <w:p w14:paraId="500EBF1D" w14:textId="2AA3C7A1" w:rsidR="00FD01A6" w:rsidRDefault="00FD01A6" w:rsidP="00CD59B8">
      <w:pPr>
        <w:spacing w:after="120"/>
        <w:ind w:left="1134"/>
        <w:rPr>
          <w:rFonts w:cs="Arial"/>
        </w:rPr>
      </w:pPr>
      <w:r>
        <w:rPr>
          <w:rFonts w:cs="Arial"/>
        </w:rPr>
        <w:t xml:space="preserve">Qual é a amplitude do </w:t>
      </w:r>
      <w:r w:rsidR="002F1772">
        <w:rPr>
          <w:rFonts w:cs="Arial"/>
        </w:rPr>
        <w:t xml:space="preserve">menor </w:t>
      </w:r>
      <w:r>
        <w:rPr>
          <w:rFonts w:cs="Arial"/>
        </w:rPr>
        <w:t>ângulo</w:t>
      </w:r>
      <w:r w:rsidR="002F1772">
        <w:rPr>
          <w:rFonts w:cs="Arial"/>
        </w:rPr>
        <w:t xml:space="preserve"> </w:t>
      </w:r>
      <w:r w:rsidR="00921610">
        <w:rPr>
          <w:rFonts w:cs="Arial"/>
        </w:rPr>
        <w:t>que a roda tem de rodar</w:t>
      </w:r>
      <w:r w:rsidR="002F1772">
        <w:rPr>
          <w:rFonts w:cs="Arial"/>
        </w:rPr>
        <w:t>,</w:t>
      </w:r>
      <w:r w:rsidR="0009015A">
        <w:rPr>
          <w:rFonts w:cs="Arial"/>
        </w:rPr>
        <w:t xml:space="preserve"> </w:t>
      </w:r>
      <w:r w:rsidR="00346A95">
        <w:rPr>
          <w:rFonts w:cs="Arial"/>
        </w:rPr>
        <w:t>no</w:t>
      </w:r>
      <w:r w:rsidR="002F1772">
        <w:rPr>
          <w:rFonts w:cs="Arial"/>
        </w:rPr>
        <w:t xml:space="preserve"> sentido negativo</w:t>
      </w:r>
      <w:r w:rsidR="00346A95">
        <w:rPr>
          <w:rFonts w:cs="Arial"/>
        </w:rPr>
        <w:t xml:space="preserve"> ou no sentido positivo</w:t>
      </w:r>
      <w:r w:rsidR="002F1772">
        <w:rPr>
          <w:rFonts w:cs="Arial"/>
        </w:rPr>
        <w:t xml:space="preserve">, </w:t>
      </w:r>
      <w:r>
        <w:rPr>
          <w:rFonts w:cs="Arial"/>
        </w:rPr>
        <w:t xml:space="preserve">de modo que o ponteiro passe </w:t>
      </w:r>
      <w:r w:rsidR="00FE0BA5">
        <w:rPr>
          <w:rFonts w:cs="Arial"/>
        </w:rPr>
        <w:t>a indicar o</w:t>
      </w:r>
      <w:r w:rsidR="00370FFA">
        <w:rPr>
          <w:rFonts w:cs="Arial"/>
        </w:rPr>
        <w:t xml:space="preserve"> outro setor </w:t>
      </w:r>
      <w:r w:rsidR="00A14040">
        <w:rPr>
          <w:rFonts w:cs="Arial"/>
        </w:rPr>
        <w:t>“</w:t>
      </w:r>
      <w:r w:rsidR="003945B9" w:rsidRPr="00A14040">
        <w:rPr>
          <w:rFonts w:cs="Arial"/>
        </w:rPr>
        <w:t>Sem Sorte</w:t>
      </w:r>
      <w:r w:rsidR="00A14040">
        <w:rPr>
          <w:rFonts w:cs="Arial"/>
        </w:rPr>
        <w:t>”</w:t>
      </w:r>
      <w:r w:rsidR="003945B9">
        <w:rPr>
          <w:rFonts w:cs="Arial"/>
        </w:rPr>
        <w:t>?</w:t>
      </w:r>
    </w:p>
    <w:p w14:paraId="130D9900" w14:textId="3EDA0579" w:rsidR="008362DF" w:rsidRDefault="008362DF" w:rsidP="008362DF">
      <w:pPr>
        <w:ind w:left="1134" w:hanging="567"/>
        <w:rPr>
          <w:rFonts w:cs="Arial"/>
        </w:rPr>
      </w:pPr>
      <w:r w:rsidRPr="00CD59B8">
        <w:rPr>
          <w:rFonts w:cs="Arial"/>
          <w:b/>
          <w:bCs/>
          <w:color w:val="C00000"/>
        </w:rPr>
        <w:t>4.3.</w:t>
      </w:r>
      <w:r>
        <w:rPr>
          <w:rFonts w:cs="Arial"/>
        </w:rPr>
        <w:tab/>
        <w:t>O</w:t>
      </w:r>
      <w:r w:rsidR="007F5555">
        <w:rPr>
          <w:rFonts w:cs="Arial"/>
        </w:rPr>
        <w:t xml:space="preserve"> Luís rodou a roda e saiu o </w:t>
      </w:r>
      <w:proofErr w:type="gramStart"/>
      <w:r w:rsidR="007F5555">
        <w:rPr>
          <w:rFonts w:cs="Arial"/>
        </w:rPr>
        <w:t xml:space="preserve">setor </w:t>
      </w:r>
      <w:r w:rsidR="003945B9">
        <w:rPr>
          <w:rFonts w:cs="Arial"/>
        </w:rPr>
        <w:t xml:space="preserve"> </w:t>
      </w:r>
      <w:r w:rsidR="007F5555">
        <w:rPr>
          <w:rFonts w:cs="Arial"/>
        </w:rPr>
        <w:t>50</w:t>
      </w:r>
      <w:proofErr w:type="gramEnd"/>
      <w:r w:rsidR="007F5555">
        <w:rPr>
          <w:rFonts w:cs="Arial"/>
        </w:rPr>
        <w:t>%</w:t>
      </w:r>
      <w:r w:rsidR="003945B9">
        <w:rPr>
          <w:rFonts w:cs="Arial"/>
        </w:rPr>
        <w:t xml:space="preserve"> </w:t>
      </w:r>
      <w:r w:rsidR="007F5555">
        <w:rPr>
          <w:rFonts w:cs="Arial"/>
        </w:rPr>
        <w:t xml:space="preserve">. </w:t>
      </w:r>
      <w:r w:rsidR="00A72634">
        <w:rPr>
          <w:rFonts w:cs="Arial"/>
        </w:rPr>
        <w:t>Em seguida, a Melita</w:t>
      </w:r>
      <w:r w:rsidR="002737F1">
        <w:rPr>
          <w:rFonts w:cs="Arial"/>
        </w:rPr>
        <w:t xml:space="preserve"> rodou a roda</w:t>
      </w:r>
      <w:r w:rsidR="009509D9">
        <w:rPr>
          <w:rFonts w:cs="Arial"/>
        </w:rPr>
        <w:t xml:space="preserve"> no sentido</w:t>
      </w:r>
      <w:r w:rsidR="00E805EE">
        <w:rPr>
          <w:rFonts w:cs="Arial"/>
        </w:rPr>
        <w:t xml:space="preserve"> negativo descrevendo um ângulo </w:t>
      </w:r>
      <w:proofErr w:type="gramStart"/>
      <w:r w:rsidR="00E805EE">
        <w:rPr>
          <w:rFonts w:cs="Arial"/>
        </w:rPr>
        <w:t>de</w:t>
      </w:r>
      <w:r w:rsidR="002737F1">
        <w:rPr>
          <w:rFonts w:cs="Arial"/>
        </w:rPr>
        <w:t xml:space="preserve"> </w:t>
      </w:r>
      <w:r w:rsidR="003945B9">
        <w:rPr>
          <w:rFonts w:cs="Arial"/>
        </w:rPr>
        <w:t xml:space="preserve"> </w:t>
      </w:r>
      <w:r w:rsidR="002737F1">
        <w:rPr>
          <w:rFonts w:cs="Arial"/>
        </w:rPr>
        <w:t>150</w:t>
      </w:r>
      <w:proofErr w:type="gramEnd"/>
      <w:r w:rsidR="002737F1">
        <w:rPr>
          <w:rFonts w:cs="Arial"/>
        </w:rPr>
        <w:t>º</w:t>
      </w:r>
      <w:r w:rsidR="003945B9">
        <w:rPr>
          <w:rFonts w:cs="Arial"/>
        </w:rPr>
        <w:t xml:space="preserve"> </w:t>
      </w:r>
      <w:r w:rsidR="00A3432E">
        <w:rPr>
          <w:rFonts w:cs="Arial"/>
        </w:rPr>
        <w:t>. Qual foi o resultado que a Melita obteve?</w:t>
      </w:r>
      <w:r>
        <w:rPr>
          <w:rFonts w:cs="Arial"/>
        </w:rPr>
        <w:t xml:space="preserve"> </w:t>
      </w:r>
    </w:p>
    <w:p w14:paraId="76BCAFD4" w14:textId="56622055" w:rsidR="008362DF" w:rsidRDefault="008362DF" w:rsidP="008362DF">
      <w:pPr>
        <w:rPr>
          <w:rFonts w:cs="Arial"/>
        </w:rPr>
      </w:pPr>
    </w:p>
    <w:p w14:paraId="174C84A5" w14:textId="6FC9A94D" w:rsidR="00A918C8" w:rsidRDefault="00BB77A0" w:rsidP="00984FD5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749442" behindDoc="0" locked="0" layoutInCell="1" allowOverlap="1" wp14:anchorId="7A58FAD6" wp14:editId="574F0B24">
            <wp:simplePos x="0" y="0"/>
            <wp:positionH relativeFrom="margin">
              <wp:align>center</wp:align>
            </wp:positionH>
            <wp:positionV relativeFrom="paragraph">
              <wp:posOffset>420370</wp:posOffset>
            </wp:positionV>
            <wp:extent cx="4160520" cy="2703195"/>
            <wp:effectExtent l="0" t="0" r="0" b="1905"/>
            <wp:wrapTopAndBottom/>
            <wp:docPr id="1615381222" name="Imagem 87" descr="Uma imagem com fl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381222" name="Imagem 87" descr="Uma imagem com flor&#10;&#10;Descrição gerada automaticamente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915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D68C4F" wp14:editId="189D0F99">
                <wp:extent cx="216000" cy="216000"/>
                <wp:effectExtent l="0" t="0" r="0" b="0"/>
                <wp:docPr id="2279" name="Oval 2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E8470" w14:textId="7BE3D05D" w:rsidR="00050915" w:rsidRPr="000D632F" w:rsidRDefault="00050915" w:rsidP="0005091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C65AE0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D68C4F" id="Oval 2279" o:sp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4PR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xng9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73E8470" w14:textId="7BE3D05D" w:rsidR="00050915" w:rsidRPr="000D632F" w:rsidRDefault="00050915" w:rsidP="0005091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C65AE0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53A95">
        <w:rPr>
          <w:bCs/>
        </w:rPr>
        <w:tab/>
      </w:r>
      <w:r w:rsidR="00A918C8">
        <w:rPr>
          <w:bCs/>
        </w:rPr>
        <w:t xml:space="preserve">Na figura seguinte estão representadas cinco </w:t>
      </w:r>
      <w:r w:rsidR="00F4627C">
        <w:rPr>
          <w:bCs/>
        </w:rPr>
        <w:t>rosáceas</w:t>
      </w:r>
      <w:r w:rsidR="00650E3D">
        <w:rPr>
          <w:bCs/>
        </w:rPr>
        <w:t>.</w:t>
      </w:r>
    </w:p>
    <w:p w14:paraId="57C383A2" w14:textId="04432974" w:rsidR="00A918C8" w:rsidRDefault="00A918C8" w:rsidP="00984FD5">
      <w:pPr>
        <w:rPr>
          <w:bCs/>
        </w:rPr>
      </w:pPr>
    </w:p>
    <w:p w14:paraId="33EB4257" w14:textId="12BE22E0" w:rsidR="00F03FD7" w:rsidRDefault="00C65AE0" w:rsidP="00882256">
      <w:pPr>
        <w:spacing w:after="120"/>
        <w:ind w:left="567"/>
        <w:rPr>
          <w:bCs/>
          <w:color w:val="000000" w:themeColor="text1"/>
        </w:rPr>
      </w:pPr>
      <w:r>
        <w:rPr>
          <w:bCs/>
        </w:rPr>
        <w:t>Indica pela</w:t>
      </w:r>
      <w:r w:rsidR="00A14040">
        <w:rPr>
          <w:bCs/>
        </w:rPr>
        <w:t>(s)</w:t>
      </w:r>
      <w:r>
        <w:rPr>
          <w:bCs/>
        </w:rPr>
        <w:t xml:space="preserve"> letra</w:t>
      </w:r>
      <w:r w:rsidR="00A14040">
        <w:rPr>
          <w:bCs/>
        </w:rPr>
        <w:t>(s)</w:t>
      </w:r>
      <w:r>
        <w:rPr>
          <w:bCs/>
        </w:rPr>
        <w:t xml:space="preserve"> correspondente</w:t>
      </w:r>
      <w:r w:rsidR="00A14040">
        <w:rPr>
          <w:bCs/>
        </w:rPr>
        <w:t>(s)</w:t>
      </w:r>
      <w:r w:rsidR="00277672">
        <w:rPr>
          <w:bCs/>
        </w:rPr>
        <w:t xml:space="preserve"> a(s) rosácea(s)</w:t>
      </w:r>
      <w:r>
        <w:rPr>
          <w:bCs/>
        </w:rPr>
        <w:t>:</w:t>
      </w:r>
    </w:p>
    <w:p w14:paraId="534AE569" w14:textId="26CDAD79" w:rsidR="006E6AC4" w:rsidRPr="003226F5" w:rsidRDefault="00050915" w:rsidP="00C65AE0">
      <w:pPr>
        <w:ind w:left="567"/>
        <w:rPr>
          <w:bCs/>
          <w:color w:val="000000" w:themeColor="text1"/>
        </w:rPr>
      </w:pPr>
      <w:r w:rsidRPr="003226F5">
        <w:rPr>
          <w:b/>
          <w:bCs/>
          <w:color w:val="C00000"/>
        </w:rPr>
        <w:t>5</w:t>
      </w:r>
      <w:r w:rsidR="006E6AC4" w:rsidRPr="003226F5">
        <w:rPr>
          <w:b/>
          <w:bCs/>
          <w:color w:val="C00000"/>
        </w:rPr>
        <w:t>.1.</w:t>
      </w:r>
      <w:r w:rsidR="00F53A95" w:rsidRPr="003226F5">
        <w:rPr>
          <w:b/>
          <w:bCs/>
          <w:color w:val="000000" w:themeColor="text1"/>
        </w:rPr>
        <w:tab/>
      </w:r>
      <w:r w:rsidR="00AA25CF">
        <w:rPr>
          <w:color w:val="000000" w:themeColor="text1"/>
        </w:rPr>
        <w:t>q</w:t>
      </w:r>
      <w:r w:rsidR="00E568C4" w:rsidRPr="00E568C4">
        <w:rPr>
          <w:color w:val="000000" w:themeColor="text1"/>
        </w:rPr>
        <w:t xml:space="preserve">ue têm </w:t>
      </w:r>
      <w:r w:rsidR="00E568C4">
        <w:rPr>
          <w:color w:val="000000" w:themeColor="text1"/>
        </w:rPr>
        <w:t>simetrias de reflexão</w:t>
      </w:r>
      <w:r w:rsidR="003945B9">
        <w:rPr>
          <w:bCs/>
          <w:color w:val="000000" w:themeColor="text1"/>
        </w:rPr>
        <w:t>;</w:t>
      </w:r>
    </w:p>
    <w:p w14:paraId="7B4FC39C" w14:textId="3B84CD3B" w:rsidR="006E6AC4" w:rsidRPr="003226F5" w:rsidRDefault="00050915" w:rsidP="00C65AE0">
      <w:pPr>
        <w:ind w:left="567"/>
        <w:rPr>
          <w:bCs/>
          <w:color w:val="000000" w:themeColor="text1"/>
        </w:rPr>
      </w:pPr>
      <w:r w:rsidRPr="003226F5">
        <w:rPr>
          <w:b/>
          <w:bCs/>
          <w:color w:val="C00000"/>
        </w:rPr>
        <w:t>5</w:t>
      </w:r>
      <w:r w:rsidR="006E6AC4" w:rsidRPr="003226F5">
        <w:rPr>
          <w:b/>
          <w:bCs/>
          <w:color w:val="C00000"/>
        </w:rPr>
        <w:t>.2.</w:t>
      </w:r>
      <w:r w:rsidR="00F53A95" w:rsidRPr="003226F5">
        <w:rPr>
          <w:b/>
          <w:bCs/>
          <w:color w:val="9B0FFF"/>
        </w:rPr>
        <w:tab/>
      </w:r>
      <w:r w:rsidR="00AA25CF">
        <w:rPr>
          <w:color w:val="000000" w:themeColor="text1"/>
        </w:rPr>
        <w:t>q</w:t>
      </w:r>
      <w:r w:rsidR="00221875" w:rsidRPr="00E568C4">
        <w:rPr>
          <w:color w:val="000000" w:themeColor="text1"/>
        </w:rPr>
        <w:t xml:space="preserve">ue têm </w:t>
      </w:r>
      <w:r w:rsidR="00221875">
        <w:rPr>
          <w:color w:val="000000" w:themeColor="text1"/>
        </w:rPr>
        <w:t xml:space="preserve">simetrias de rotação e não </w:t>
      </w:r>
      <w:r w:rsidR="00277672">
        <w:rPr>
          <w:color w:val="000000" w:themeColor="text1"/>
        </w:rPr>
        <w:t xml:space="preserve">têm simetrias de </w:t>
      </w:r>
      <w:r w:rsidR="00221875">
        <w:rPr>
          <w:color w:val="000000" w:themeColor="text1"/>
        </w:rPr>
        <w:t>reflexão</w:t>
      </w:r>
      <w:r w:rsidR="003945B9">
        <w:rPr>
          <w:color w:val="000000" w:themeColor="text1"/>
        </w:rPr>
        <w:t>;</w:t>
      </w:r>
      <w:r w:rsidR="00221875" w:rsidRPr="003226F5">
        <w:rPr>
          <w:bCs/>
          <w:color w:val="000000" w:themeColor="text1"/>
        </w:rPr>
        <w:t xml:space="preserve"> </w:t>
      </w:r>
    </w:p>
    <w:p w14:paraId="3E10290A" w14:textId="60A67616" w:rsidR="006E6AC4" w:rsidRPr="00AA25CF" w:rsidRDefault="00050915" w:rsidP="00C65AE0">
      <w:pPr>
        <w:ind w:left="567"/>
      </w:pPr>
      <w:r w:rsidRPr="003226F5">
        <w:rPr>
          <w:b/>
          <w:bCs/>
          <w:color w:val="C00000"/>
        </w:rPr>
        <w:t>5</w:t>
      </w:r>
      <w:r w:rsidR="006E6AC4" w:rsidRPr="003226F5">
        <w:rPr>
          <w:b/>
          <w:bCs/>
          <w:color w:val="C00000"/>
        </w:rPr>
        <w:t>.3.</w:t>
      </w:r>
      <w:r w:rsidR="00F53A95" w:rsidRPr="003226F5">
        <w:rPr>
          <w:b/>
          <w:bCs/>
          <w:color w:val="000000" w:themeColor="text1"/>
        </w:rPr>
        <w:tab/>
      </w:r>
      <w:r w:rsidR="00204A76" w:rsidRPr="00AA25CF">
        <w:rPr>
          <w:color w:val="000000" w:themeColor="text1"/>
        </w:rPr>
        <w:t xml:space="preserve">cujo ângulo mínimo de rotação </w:t>
      </w:r>
      <w:proofErr w:type="gramStart"/>
      <w:r w:rsidR="00204A76" w:rsidRPr="00AA25CF">
        <w:rPr>
          <w:color w:val="000000" w:themeColor="text1"/>
        </w:rPr>
        <w:t xml:space="preserve">é </w:t>
      </w:r>
      <w:r w:rsidR="003945B9">
        <w:rPr>
          <w:color w:val="000000" w:themeColor="text1"/>
        </w:rPr>
        <w:t xml:space="preserve"> </w:t>
      </w:r>
      <w:r w:rsidR="00AA25CF" w:rsidRPr="00AA25CF">
        <w:rPr>
          <w:color w:val="000000" w:themeColor="text1"/>
        </w:rPr>
        <w:t>30</w:t>
      </w:r>
      <w:proofErr w:type="gramEnd"/>
      <w:r w:rsidR="00AA25CF" w:rsidRPr="00AA25CF">
        <w:rPr>
          <w:color w:val="000000" w:themeColor="text1"/>
        </w:rPr>
        <w:t>º</w:t>
      </w:r>
      <w:r w:rsidR="003945B9">
        <w:rPr>
          <w:color w:val="000000" w:themeColor="text1"/>
        </w:rPr>
        <w:t xml:space="preserve"> </w:t>
      </w:r>
      <w:r w:rsidR="00AA25CF" w:rsidRPr="00AA25CF">
        <w:rPr>
          <w:color w:val="000000" w:themeColor="text1"/>
        </w:rPr>
        <w:t>;</w:t>
      </w:r>
    </w:p>
    <w:p w14:paraId="5788E885" w14:textId="3F58D8BA" w:rsidR="0019088F" w:rsidRPr="003226F5" w:rsidRDefault="0019088F" w:rsidP="0063205F">
      <w:pPr>
        <w:ind w:left="567"/>
      </w:pPr>
      <w:r w:rsidRPr="003226F5">
        <w:rPr>
          <w:b/>
          <w:color w:val="C00000"/>
        </w:rPr>
        <w:t>5.</w:t>
      </w:r>
      <w:r>
        <w:rPr>
          <w:b/>
          <w:color w:val="C00000"/>
        </w:rPr>
        <w:t>4</w:t>
      </w:r>
      <w:r w:rsidRPr="003226F5">
        <w:rPr>
          <w:b/>
          <w:color w:val="C00000"/>
        </w:rPr>
        <w:t>.</w:t>
      </w:r>
      <w:r w:rsidRPr="003226F5">
        <w:rPr>
          <w:b/>
          <w:color w:val="9B0FFF"/>
        </w:rPr>
        <w:tab/>
      </w:r>
      <w:r w:rsidR="0063205F">
        <w:t>que t</w:t>
      </w:r>
      <w:r w:rsidR="003945B9">
        <w:t>e</w:t>
      </w:r>
      <w:r w:rsidR="0063205F">
        <w:t xml:space="preserve">m apenas </w:t>
      </w:r>
      <w:r w:rsidR="00F11F06">
        <w:t>quatro eixos de simetria</w:t>
      </w:r>
      <w:r w:rsidR="003945B9">
        <w:t>.</w:t>
      </w:r>
    </w:p>
    <w:p w14:paraId="614FA809" w14:textId="77777777" w:rsidR="00280379" w:rsidRPr="00E3612D" w:rsidRDefault="0033552C" w:rsidP="00280379">
      <w:pPr>
        <w:pStyle w:val="TITULOFICHAS"/>
        <w:rPr>
          <w:lang w:val="pt-PT"/>
        </w:rPr>
      </w:pPr>
      <w:r w:rsidRPr="00280379">
        <w:rPr>
          <w:b w:val="0"/>
          <w:szCs w:val="22"/>
          <w:lang w:val="pt-PT"/>
        </w:rPr>
        <w:br w:type="page"/>
      </w:r>
      <w:r w:rsidR="00280379">
        <w:rPr>
          <w:lang w:val="pt-PT"/>
        </w:rPr>
        <w:lastRenderedPageBreak/>
        <w:t>Teste A +</w:t>
      </w:r>
    </w:p>
    <w:p w14:paraId="47EE44D9" w14:textId="77777777" w:rsidR="00280379" w:rsidRPr="001F156B" w:rsidRDefault="00280379" w:rsidP="00280379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DEBECB6" wp14:editId="6EE4E7F1">
                <wp:extent cx="6119640" cy="792000"/>
                <wp:effectExtent l="12700" t="12700" r="14605" b="8255"/>
                <wp:docPr id="42" name="Caixa de tex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57C2944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5110FA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05259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807C88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364359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 w:rsidR="005127E7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26F7C07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BF7E0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528D49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0312F2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FA9745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8A053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59CA8F7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9F5DC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DCE09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A0BB6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42964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8C8B57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AEF135C" w14:textId="77777777" w:rsidR="000577B2" w:rsidRPr="0005099D" w:rsidRDefault="000577B2" w:rsidP="00280379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EBECB6" id="Caixa de texto 42" o:spid="_x0000_s108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xkvHh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57C2944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A5110FA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05259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807C88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364359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 w:rsidR="005127E7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26F7C07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EBF7E0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528D49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0312F2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FA9745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18A053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59CA8F7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99F5DC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1DCE09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A0BB6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42964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B8C8B57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AEF135C" w14:textId="77777777" w:rsidR="000577B2" w:rsidRPr="0005099D" w:rsidRDefault="000577B2" w:rsidP="00280379"/>
                  </w:txbxContent>
                </v:textbox>
                <w10:anchorlock/>
              </v:roundrect>
            </w:pict>
          </mc:Fallback>
        </mc:AlternateContent>
      </w:r>
    </w:p>
    <w:p w14:paraId="26CE4760" w14:textId="343B6F3A" w:rsidR="009674F0" w:rsidRDefault="009674F0" w:rsidP="00E056CC"/>
    <w:p w14:paraId="4AF84D90" w14:textId="1C7D2C0F" w:rsidR="00E056CC" w:rsidRDefault="00E415F9" w:rsidP="00E056CC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750466" behindDoc="0" locked="0" layoutInCell="1" allowOverlap="1" wp14:anchorId="0D1A1EED" wp14:editId="090FF825">
            <wp:simplePos x="0" y="0"/>
            <wp:positionH relativeFrom="margin">
              <wp:align>center</wp:align>
            </wp:positionH>
            <wp:positionV relativeFrom="paragraph">
              <wp:posOffset>326390</wp:posOffset>
            </wp:positionV>
            <wp:extent cx="4681220" cy="3242945"/>
            <wp:effectExtent l="0" t="0" r="5080" b="0"/>
            <wp:wrapTopAndBottom/>
            <wp:docPr id="1341812894" name="Imagem 88" descr="Uma imagem com diagrama, file, origami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812894" name="Imagem 88" descr="Uma imagem com diagrama, file, origami&#10;&#10;Descrição gerada automaticamente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681220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31E" w:rsidRPr="009674F0">
        <w:rPr>
          <w:noProof/>
          <w:position w:val="-8"/>
        </w:rPr>
        <mc:AlternateContent>
          <mc:Choice Requires="wps">
            <w:drawing>
              <wp:inline distT="0" distB="0" distL="0" distR="0" wp14:anchorId="5EA302FB" wp14:editId="70A43E27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881B0" w14:textId="545A3C3D" w:rsidR="000577B2" w:rsidRPr="00086D19" w:rsidRDefault="000577B2" w:rsidP="007A431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F46F1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A302FB" id="Oval 16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YF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1g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E2881B0" w14:textId="545A3C3D" w:rsidR="000577B2" w:rsidRPr="00086D19" w:rsidRDefault="000577B2" w:rsidP="007A431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F46F10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73E58">
        <w:rPr>
          <w:bCs/>
        </w:rPr>
        <w:tab/>
      </w:r>
      <w:r w:rsidR="00BD05D9">
        <w:rPr>
          <w:bCs/>
        </w:rPr>
        <w:t xml:space="preserve">Na figura seguinte estão representados </w:t>
      </w:r>
      <w:r w:rsidR="00A701B5">
        <w:rPr>
          <w:bCs/>
        </w:rPr>
        <w:t xml:space="preserve">cinco </w:t>
      </w:r>
      <w:proofErr w:type="gramStart"/>
      <w:r w:rsidR="00A701B5">
        <w:rPr>
          <w:bCs/>
        </w:rPr>
        <w:t xml:space="preserve">polígonos </w:t>
      </w:r>
      <w:r w:rsidR="00C2622B">
        <w:rPr>
          <w:bCs/>
        </w:rPr>
        <w:t xml:space="preserve"> </w:t>
      </w:r>
      <w:r w:rsidR="00A701B5" w:rsidRPr="00A701B5">
        <w:rPr>
          <w:bCs/>
          <w:i/>
          <w:iCs/>
        </w:rPr>
        <w:t>A</w:t>
      </w:r>
      <w:proofErr w:type="gramEnd"/>
      <w:r w:rsidR="00C2622B">
        <w:rPr>
          <w:bCs/>
          <w:i/>
          <w:iCs/>
        </w:rPr>
        <w:t xml:space="preserve"> </w:t>
      </w:r>
      <w:r w:rsidR="00A701B5">
        <w:rPr>
          <w:bCs/>
        </w:rPr>
        <w:t>,</w:t>
      </w:r>
      <w:r w:rsidR="00C2622B">
        <w:rPr>
          <w:bCs/>
        </w:rPr>
        <w:t xml:space="preserve"> </w:t>
      </w:r>
      <w:r w:rsidR="00A701B5">
        <w:rPr>
          <w:bCs/>
        </w:rPr>
        <w:t xml:space="preserve"> </w:t>
      </w:r>
      <w:r w:rsidR="00A701B5" w:rsidRPr="00A701B5">
        <w:rPr>
          <w:bCs/>
          <w:i/>
          <w:iCs/>
        </w:rPr>
        <w:t>B</w:t>
      </w:r>
      <w:r w:rsidR="00C2622B">
        <w:rPr>
          <w:bCs/>
          <w:i/>
          <w:iCs/>
        </w:rPr>
        <w:t xml:space="preserve"> </w:t>
      </w:r>
      <w:r w:rsidR="00A701B5">
        <w:rPr>
          <w:bCs/>
        </w:rPr>
        <w:t>,</w:t>
      </w:r>
      <w:r w:rsidR="00C2622B">
        <w:rPr>
          <w:bCs/>
        </w:rPr>
        <w:t xml:space="preserve"> </w:t>
      </w:r>
      <w:r w:rsidR="00A701B5">
        <w:rPr>
          <w:bCs/>
        </w:rPr>
        <w:t xml:space="preserve"> </w:t>
      </w:r>
      <w:r w:rsidR="00A701B5" w:rsidRPr="00A701B5">
        <w:rPr>
          <w:bCs/>
          <w:i/>
          <w:iCs/>
        </w:rPr>
        <w:t>C</w:t>
      </w:r>
      <w:r w:rsidR="00C2622B">
        <w:rPr>
          <w:bCs/>
          <w:i/>
          <w:iCs/>
        </w:rPr>
        <w:t xml:space="preserve"> </w:t>
      </w:r>
      <w:r w:rsidR="00A701B5">
        <w:rPr>
          <w:bCs/>
        </w:rPr>
        <w:t xml:space="preserve">, </w:t>
      </w:r>
      <w:r w:rsidR="00C2622B">
        <w:rPr>
          <w:bCs/>
        </w:rPr>
        <w:t xml:space="preserve"> </w:t>
      </w:r>
      <w:r w:rsidR="00A701B5" w:rsidRPr="00A701B5">
        <w:rPr>
          <w:bCs/>
          <w:i/>
          <w:iCs/>
        </w:rPr>
        <w:t>D</w:t>
      </w:r>
      <w:r w:rsidR="00A701B5">
        <w:rPr>
          <w:bCs/>
        </w:rPr>
        <w:t xml:space="preserve"> </w:t>
      </w:r>
      <w:r w:rsidR="00C2622B">
        <w:rPr>
          <w:bCs/>
        </w:rPr>
        <w:t xml:space="preserve"> </w:t>
      </w:r>
      <w:r w:rsidR="00A701B5">
        <w:rPr>
          <w:bCs/>
        </w:rPr>
        <w:t xml:space="preserve">e </w:t>
      </w:r>
      <w:r w:rsidR="00C2622B">
        <w:rPr>
          <w:bCs/>
        </w:rPr>
        <w:t xml:space="preserve"> </w:t>
      </w:r>
      <w:proofErr w:type="spellStart"/>
      <w:r w:rsidR="00A701B5" w:rsidRPr="00A701B5">
        <w:rPr>
          <w:bCs/>
          <w:i/>
          <w:iCs/>
        </w:rPr>
        <w:t>E</w:t>
      </w:r>
      <w:proofErr w:type="spellEnd"/>
      <w:r w:rsidR="00C2622B">
        <w:rPr>
          <w:bCs/>
          <w:i/>
          <w:iCs/>
        </w:rPr>
        <w:t xml:space="preserve"> </w:t>
      </w:r>
      <w:r w:rsidR="00453AA8">
        <w:rPr>
          <w:bCs/>
          <w:i/>
          <w:iCs/>
        </w:rPr>
        <w:t>.</w:t>
      </w:r>
    </w:p>
    <w:p w14:paraId="3559C1F6" w14:textId="36DA808A" w:rsidR="00E056CC" w:rsidRDefault="00E056CC" w:rsidP="00E056CC">
      <w:pPr>
        <w:ind w:left="567"/>
        <w:rPr>
          <w:bCs/>
        </w:rPr>
      </w:pPr>
    </w:p>
    <w:p w14:paraId="7F4474F6" w14:textId="3BE00DC1" w:rsidR="00E056CC" w:rsidRDefault="009D39C6" w:rsidP="00453AA8">
      <w:pPr>
        <w:ind w:left="567"/>
        <w:rPr>
          <w:bCs/>
        </w:rPr>
      </w:pPr>
      <w:r w:rsidRPr="0080090A">
        <w:rPr>
          <w:b/>
          <w:color w:val="C00000"/>
        </w:rPr>
        <w:t>1.1.</w:t>
      </w:r>
      <w:r>
        <w:rPr>
          <w:bCs/>
        </w:rPr>
        <w:tab/>
        <w:t>Indica pela</w:t>
      </w:r>
      <w:r w:rsidR="00221EBE">
        <w:rPr>
          <w:bCs/>
        </w:rPr>
        <w:t>s</w:t>
      </w:r>
      <w:r>
        <w:rPr>
          <w:bCs/>
        </w:rPr>
        <w:t xml:space="preserve"> letra</w:t>
      </w:r>
      <w:r w:rsidR="00221EBE">
        <w:rPr>
          <w:bCs/>
        </w:rPr>
        <w:t>s</w:t>
      </w:r>
      <w:r>
        <w:rPr>
          <w:bCs/>
        </w:rPr>
        <w:t xml:space="preserve"> correspondente</w:t>
      </w:r>
      <w:r w:rsidR="00221EBE">
        <w:rPr>
          <w:bCs/>
        </w:rPr>
        <w:t>s</w:t>
      </w:r>
      <w:r w:rsidR="00967953">
        <w:rPr>
          <w:bCs/>
        </w:rPr>
        <w:t>:</w:t>
      </w:r>
    </w:p>
    <w:p w14:paraId="0152F8B4" w14:textId="2B5D3E2E" w:rsidR="009D39C6" w:rsidRDefault="009D39C6" w:rsidP="00DA1E4F">
      <w:pPr>
        <w:ind w:left="1418" w:hanging="284"/>
        <w:rPr>
          <w:bCs/>
        </w:rPr>
      </w:pPr>
      <w:r w:rsidRPr="0080090A">
        <w:rPr>
          <w:b/>
          <w:color w:val="C00000"/>
        </w:rPr>
        <w:t>a)</w:t>
      </w:r>
      <w:r>
        <w:rPr>
          <w:bCs/>
        </w:rPr>
        <w:tab/>
      </w:r>
      <w:r w:rsidR="009B6AF1">
        <w:rPr>
          <w:bCs/>
        </w:rPr>
        <w:t>os polígonos côncavos</w:t>
      </w:r>
      <w:r w:rsidR="00967953">
        <w:rPr>
          <w:bCs/>
        </w:rPr>
        <w:t>;</w:t>
      </w:r>
    </w:p>
    <w:p w14:paraId="6167CF5D" w14:textId="7FE31BEA" w:rsidR="009B6AF1" w:rsidRDefault="009B6AF1" w:rsidP="00DA1E4F">
      <w:pPr>
        <w:ind w:left="1418" w:hanging="284"/>
        <w:rPr>
          <w:bCs/>
        </w:rPr>
      </w:pPr>
      <w:r w:rsidRPr="0080090A">
        <w:rPr>
          <w:b/>
          <w:color w:val="C00000"/>
        </w:rPr>
        <w:t>b)</w:t>
      </w:r>
      <w:r>
        <w:rPr>
          <w:bCs/>
        </w:rPr>
        <w:tab/>
        <w:t>os polígonos convexos</w:t>
      </w:r>
      <w:r w:rsidR="00967953">
        <w:rPr>
          <w:bCs/>
        </w:rPr>
        <w:t>;</w:t>
      </w:r>
    </w:p>
    <w:p w14:paraId="3A22D337" w14:textId="21692749" w:rsidR="009B6AF1" w:rsidRDefault="009B6AF1" w:rsidP="00DA1E4F">
      <w:pPr>
        <w:ind w:left="1418" w:hanging="284"/>
        <w:rPr>
          <w:bCs/>
        </w:rPr>
      </w:pPr>
      <w:r w:rsidRPr="0080090A">
        <w:rPr>
          <w:b/>
          <w:color w:val="C00000"/>
        </w:rPr>
        <w:t>c)</w:t>
      </w:r>
      <w:r w:rsidR="008E54C6">
        <w:rPr>
          <w:bCs/>
        </w:rPr>
        <w:tab/>
        <w:t>os pentágonos;</w:t>
      </w:r>
    </w:p>
    <w:p w14:paraId="17B62216" w14:textId="2D076829" w:rsidR="008E54C6" w:rsidRDefault="008E54C6" w:rsidP="00DA1E4F">
      <w:pPr>
        <w:spacing w:after="120"/>
        <w:ind w:left="1418" w:hanging="284"/>
        <w:rPr>
          <w:bCs/>
        </w:rPr>
      </w:pPr>
      <w:r w:rsidRPr="0080090A">
        <w:rPr>
          <w:b/>
          <w:color w:val="C00000"/>
        </w:rPr>
        <w:t>d)</w:t>
      </w:r>
      <w:r>
        <w:rPr>
          <w:bCs/>
        </w:rPr>
        <w:tab/>
        <w:t>os polígonos irregulares.</w:t>
      </w:r>
    </w:p>
    <w:p w14:paraId="6F9D0D08" w14:textId="3F2FB9AA" w:rsidR="008E54C6" w:rsidRDefault="008E54C6" w:rsidP="00A50687">
      <w:pPr>
        <w:spacing w:after="120"/>
        <w:ind w:left="567"/>
        <w:rPr>
          <w:bCs/>
        </w:rPr>
      </w:pPr>
      <w:r w:rsidRPr="0080090A">
        <w:rPr>
          <w:b/>
          <w:color w:val="C00000"/>
        </w:rPr>
        <w:t>1.2.</w:t>
      </w:r>
      <w:r>
        <w:rPr>
          <w:bCs/>
        </w:rPr>
        <w:tab/>
      </w:r>
      <w:r w:rsidR="00B6499C">
        <w:rPr>
          <w:bCs/>
        </w:rPr>
        <w:t>Considerando como unidade a área de uma quadrí</w:t>
      </w:r>
      <w:r w:rsidR="005B65B6">
        <w:rPr>
          <w:bCs/>
        </w:rPr>
        <w:t>cula completa a seguinte tabela</w:t>
      </w:r>
      <w:r w:rsidR="00D1168E">
        <w:rPr>
          <w:bCs/>
        </w:rPr>
        <w:t>.</w:t>
      </w:r>
    </w:p>
    <w:tbl>
      <w:tblPr>
        <w:tblStyle w:val="TabelacomGrelha"/>
        <w:tblpPr w:leftFromText="142" w:rightFromText="142" w:vertAnchor="text" w:tblpX="1254" w:tblpY="1"/>
        <w:tblOverlap w:val="never"/>
        <w:tblW w:w="2835" w:type="dxa"/>
        <w:tblBorders>
          <w:top w:val="single" w:sz="18" w:space="0" w:color="EE3D8B"/>
          <w:left w:val="single" w:sz="18" w:space="0" w:color="EE3D8B"/>
          <w:bottom w:val="single" w:sz="18" w:space="0" w:color="EE3D8B"/>
          <w:right w:val="single" w:sz="18" w:space="0" w:color="EE3D8B"/>
          <w:insideH w:val="single" w:sz="6" w:space="0" w:color="EE3D8B"/>
          <w:insideV w:val="single" w:sz="6" w:space="0" w:color="EE3D8B"/>
        </w:tblBorders>
        <w:tblLook w:val="04A0" w:firstRow="1" w:lastRow="0" w:firstColumn="1" w:lastColumn="0" w:noHBand="0" w:noVBand="1"/>
      </w:tblPr>
      <w:tblGrid>
        <w:gridCol w:w="1418"/>
        <w:gridCol w:w="1417"/>
      </w:tblGrid>
      <w:tr w:rsidR="009F6F92" w14:paraId="261E271C" w14:textId="77777777" w:rsidTr="00D1168E">
        <w:trPr>
          <w:trHeight w:val="340"/>
        </w:trPr>
        <w:tc>
          <w:tcPr>
            <w:tcW w:w="1418" w:type="dxa"/>
            <w:shd w:val="clear" w:color="auto" w:fill="FCDCEA"/>
            <w:vAlign w:val="center"/>
          </w:tcPr>
          <w:p w14:paraId="763D3A6E" w14:textId="50447864" w:rsidR="009F6F92" w:rsidRPr="00D1168E" w:rsidRDefault="00325ADA" w:rsidP="00D1168E">
            <w:pPr>
              <w:spacing w:line="240" w:lineRule="auto"/>
              <w:jc w:val="center"/>
              <w:rPr>
                <w:b/>
              </w:rPr>
            </w:pPr>
            <w:r w:rsidRPr="00D1168E">
              <w:rPr>
                <w:b/>
              </w:rPr>
              <w:t>Polígono</w:t>
            </w:r>
          </w:p>
        </w:tc>
        <w:tc>
          <w:tcPr>
            <w:tcW w:w="1417" w:type="dxa"/>
            <w:shd w:val="clear" w:color="auto" w:fill="FCDCEA"/>
            <w:vAlign w:val="center"/>
          </w:tcPr>
          <w:p w14:paraId="25F7950F" w14:textId="036B0CAB" w:rsidR="009F6F92" w:rsidRPr="00D1168E" w:rsidRDefault="00325ADA" w:rsidP="00D1168E">
            <w:pPr>
              <w:spacing w:line="240" w:lineRule="auto"/>
              <w:jc w:val="center"/>
              <w:rPr>
                <w:b/>
              </w:rPr>
            </w:pPr>
            <w:r w:rsidRPr="00D1168E">
              <w:rPr>
                <w:b/>
              </w:rPr>
              <w:t>Área</w:t>
            </w:r>
          </w:p>
        </w:tc>
      </w:tr>
      <w:tr w:rsidR="009F6F92" w14:paraId="68FBFB36" w14:textId="77777777" w:rsidTr="00D1168E">
        <w:trPr>
          <w:trHeight w:val="340"/>
        </w:trPr>
        <w:tc>
          <w:tcPr>
            <w:tcW w:w="1418" w:type="dxa"/>
            <w:vAlign w:val="center"/>
          </w:tcPr>
          <w:p w14:paraId="6DCF1BA9" w14:textId="654284BA" w:rsidR="009F6F92" w:rsidRPr="00325ADA" w:rsidRDefault="00325ADA" w:rsidP="00D1168E">
            <w:pPr>
              <w:spacing w:line="240" w:lineRule="auto"/>
              <w:jc w:val="center"/>
              <w:rPr>
                <w:bCs/>
                <w:i/>
                <w:iCs/>
              </w:rPr>
            </w:pPr>
            <w:r w:rsidRPr="00325ADA">
              <w:rPr>
                <w:bCs/>
                <w:i/>
                <w:iCs/>
              </w:rPr>
              <w:t>A</w:t>
            </w:r>
          </w:p>
        </w:tc>
        <w:tc>
          <w:tcPr>
            <w:tcW w:w="1417" w:type="dxa"/>
            <w:vAlign w:val="center"/>
          </w:tcPr>
          <w:p w14:paraId="3D650EF7" w14:textId="77777777" w:rsidR="009F6F92" w:rsidRDefault="009F6F92" w:rsidP="00D1168E">
            <w:pPr>
              <w:spacing w:line="240" w:lineRule="auto"/>
              <w:jc w:val="center"/>
              <w:rPr>
                <w:bCs/>
              </w:rPr>
            </w:pPr>
          </w:p>
        </w:tc>
      </w:tr>
      <w:tr w:rsidR="009F6F92" w14:paraId="23210223" w14:textId="77777777" w:rsidTr="00D1168E">
        <w:trPr>
          <w:trHeight w:val="340"/>
        </w:trPr>
        <w:tc>
          <w:tcPr>
            <w:tcW w:w="1418" w:type="dxa"/>
            <w:vAlign w:val="center"/>
          </w:tcPr>
          <w:p w14:paraId="25E12C86" w14:textId="43EAAEC2" w:rsidR="009F6F92" w:rsidRPr="00325ADA" w:rsidRDefault="00325ADA" w:rsidP="00D1168E">
            <w:pPr>
              <w:spacing w:line="240" w:lineRule="auto"/>
              <w:jc w:val="center"/>
              <w:rPr>
                <w:bCs/>
                <w:i/>
                <w:iCs/>
              </w:rPr>
            </w:pPr>
            <w:r w:rsidRPr="00325ADA">
              <w:rPr>
                <w:bCs/>
                <w:i/>
                <w:iCs/>
              </w:rPr>
              <w:t>B</w:t>
            </w:r>
          </w:p>
        </w:tc>
        <w:tc>
          <w:tcPr>
            <w:tcW w:w="1417" w:type="dxa"/>
            <w:vAlign w:val="center"/>
          </w:tcPr>
          <w:p w14:paraId="4A75C55B" w14:textId="77777777" w:rsidR="009F6F92" w:rsidRDefault="009F6F92" w:rsidP="00D1168E">
            <w:pPr>
              <w:spacing w:line="240" w:lineRule="auto"/>
              <w:jc w:val="center"/>
              <w:rPr>
                <w:bCs/>
              </w:rPr>
            </w:pPr>
          </w:p>
        </w:tc>
      </w:tr>
      <w:tr w:rsidR="009F6F92" w14:paraId="0F730143" w14:textId="77777777" w:rsidTr="00D1168E">
        <w:trPr>
          <w:trHeight w:val="340"/>
        </w:trPr>
        <w:tc>
          <w:tcPr>
            <w:tcW w:w="1418" w:type="dxa"/>
            <w:vAlign w:val="center"/>
          </w:tcPr>
          <w:p w14:paraId="445BB688" w14:textId="1D3F247E" w:rsidR="009F6F92" w:rsidRPr="00325ADA" w:rsidRDefault="00325ADA" w:rsidP="00D1168E">
            <w:pPr>
              <w:spacing w:line="240" w:lineRule="auto"/>
              <w:jc w:val="center"/>
              <w:rPr>
                <w:bCs/>
                <w:i/>
                <w:iCs/>
              </w:rPr>
            </w:pPr>
            <w:r w:rsidRPr="00325ADA">
              <w:rPr>
                <w:bCs/>
                <w:i/>
                <w:iCs/>
              </w:rPr>
              <w:t>C</w:t>
            </w:r>
          </w:p>
        </w:tc>
        <w:tc>
          <w:tcPr>
            <w:tcW w:w="1417" w:type="dxa"/>
            <w:vAlign w:val="center"/>
          </w:tcPr>
          <w:p w14:paraId="0D7653A1" w14:textId="77777777" w:rsidR="009F6F92" w:rsidRDefault="009F6F92" w:rsidP="00D1168E">
            <w:pPr>
              <w:spacing w:line="240" w:lineRule="auto"/>
              <w:jc w:val="center"/>
              <w:rPr>
                <w:bCs/>
              </w:rPr>
            </w:pPr>
          </w:p>
        </w:tc>
      </w:tr>
      <w:tr w:rsidR="009F6F92" w14:paraId="7A1C6B74" w14:textId="77777777" w:rsidTr="00D1168E">
        <w:trPr>
          <w:trHeight w:val="340"/>
        </w:trPr>
        <w:tc>
          <w:tcPr>
            <w:tcW w:w="1418" w:type="dxa"/>
            <w:vAlign w:val="center"/>
          </w:tcPr>
          <w:p w14:paraId="4A041C8A" w14:textId="1A67AB5A" w:rsidR="009F6F92" w:rsidRPr="00325ADA" w:rsidRDefault="00325ADA" w:rsidP="00D1168E">
            <w:pPr>
              <w:spacing w:line="240" w:lineRule="auto"/>
              <w:jc w:val="center"/>
              <w:rPr>
                <w:bCs/>
                <w:i/>
                <w:iCs/>
              </w:rPr>
            </w:pPr>
            <w:r w:rsidRPr="00325ADA">
              <w:rPr>
                <w:bCs/>
                <w:i/>
                <w:iCs/>
              </w:rPr>
              <w:t>D</w:t>
            </w:r>
          </w:p>
        </w:tc>
        <w:tc>
          <w:tcPr>
            <w:tcW w:w="1417" w:type="dxa"/>
            <w:vAlign w:val="center"/>
          </w:tcPr>
          <w:p w14:paraId="1AC7B2A0" w14:textId="77777777" w:rsidR="009F6F92" w:rsidRDefault="009F6F92" w:rsidP="00D1168E">
            <w:pPr>
              <w:spacing w:line="240" w:lineRule="auto"/>
              <w:jc w:val="center"/>
              <w:rPr>
                <w:bCs/>
              </w:rPr>
            </w:pPr>
          </w:p>
        </w:tc>
      </w:tr>
      <w:tr w:rsidR="009F6F92" w14:paraId="331B2736" w14:textId="77777777" w:rsidTr="00D1168E">
        <w:trPr>
          <w:trHeight w:val="340"/>
        </w:trPr>
        <w:tc>
          <w:tcPr>
            <w:tcW w:w="1418" w:type="dxa"/>
            <w:vAlign w:val="center"/>
          </w:tcPr>
          <w:p w14:paraId="2F533E59" w14:textId="16254A4E" w:rsidR="009F6F92" w:rsidRPr="00325ADA" w:rsidRDefault="00325ADA" w:rsidP="00D1168E">
            <w:pPr>
              <w:spacing w:line="240" w:lineRule="auto"/>
              <w:jc w:val="center"/>
              <w:rPr>
                <w:bCs/>
                <w:i/>
                <w:iCs/>
              </w:rPr>
            </w:pPr>
            <w:r w:rsidRPr="00325ADA">
              <w:rPr>
                <w:bCs/>
                <w:i/>
                <w:iCs/>
              </w:rPr>
              <w:t>E</w:t>
            </w:r>
          </w:p>
        </w:tc>
        <w:tc>
          <w:tcPr>
            <w:tcW w:w="1417" w:type="dxa"/>
            <w:vAlign w:val="center"/>
          </w:tcPr>
          <w:p w14:paraId="278BA3E4" w14:textId="77777777" w:rsidR="009F6F92" w:rsidRDefault="009F6F92" w:rsidP="00D1168E">
            <w:pPr>
              <w:spacing w:line="240" w:lineRule="auto"/>
              <w:jc w:val="center"/>
              <w:rPr>
                <w:bCs/>
              </w:rPr>
            </w:pPr>
          </w:p>
        </w:tc>
      </w:tr>
    </w:tbl>
    <w:p w14:paraId="336C98F4" w14:textId="77777777" w:rsidR="005B65B6" w:rsidRDefault="005B65B6" w:rsidP="00A50687">
      <w:pPr>
        <w:rPr>
          <w:bCs/>
        </w:rPr>
      </w:pPr>
    </w:p>
    <w:p w14:paraId="73A09B23" w14:textId="77777777" w:rsidR="009B6AF1" w:rsidRDefault="009B6AF1" w:rsidP="009D39C6">
      <w:pPr>
        <w:ind w:left="1134"/>
        <w:rPr>
          <w:bCs/>
        </w:rPr>
      </w:pPr>
    </w:p>
    <w:p w14:paraId="66C44086" w14:textId="77777777" w:rsidR="00E056CC" w:rsidRDefault="00E056CC" w:rsidP="00E056CC">
      <w:pPr>
        <w:rPr>
          <w:bCs/>
        </w:rPr>
      </w:pPr>
    </w:p>
    <w:p w14:paraId="2F98C3A8" w14:textId="77777777" w:rsidR="00E056CC" w:rsidRDefault="00E056CC" w:rsidP="00E056CC">
      <w:pPr>
        <w:rPr>
          <w:bCs/>
        </w:rPr>
      </w:pPr>
    </w:p>
    <w:p w14:paraId="6CAE7AC7" w14:textId="61517EAF" w:rsidR="006219C4" w:rsidRDefault="006219C4" w:rsidP="00E056CC">
      <w:pPr>
        <w:rPr>
          <w:bCs/>
        </w:rPr>
      </w:pPr>
    </w:p>
    <w:p w14:paraId="124F2CD9" w14:textId="02783DAE" w:rsidR="00F46F10" w:rsidRDefault="00F46F10" w:rsidP="00A50687">
      <w:pPr>
        <w:spacing w:after="120"/>
        <w:rPr>
          <w:bCs/>
        </w:rPr>
      </w:pPr>
    </w:p>
    <w:p w14:paraId="32864F87" w14:textId="10AEE39B" w:rsidR="00325ADA" w:rsidRDefault="00B10F7F" w:rsidP="00E056CC">
      <w:pPr>
        <w:rPr>
          <w:bCs/>
        </w:rPr>
      </w:pPr>
      <w:r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03178128" wp14:editId="7EC1C5AC">
                <wp:extent cx="216000" cy="216000"/>
                <wp:effectExtent l="0" t="0" r="0" b="0"/>
                <wp:docPr id="154" name="Oval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535967" w14:textId="796388B4" w:rsidR="00B10F7F" w:rsidRPr="00E4687D" w:rsidRDefault="00B10F7F" w:rsidP="00B10F7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9479C7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178128" id="Oval 154" o:sp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btxS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E535967" w14:textId="796388B4" w:rsidR="00B10F7F" w:rsidRPr="00E4687D" w:rsidRDefault="00B10F7F" w:rsidP="00B10F7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9479C7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Cs/>
        </w:rPr>
        <w:tab/>
      </w:r>
      <w:r w:rsidR="00F46F10">
        <w:rPr>
          <w:bCs/>
        </w:rPr>
        <w:t>Escreve o nome de três polígonos regulares</w:t>
      </w:r>
      <w:r w:rsidR="00893E02">
        <w:rPr>
          <w:bCs/>
        </w:rPr>
        <w:t>.</w:t>
      </w:r>
    </w:p>
    <w:p w14:paraId="244DF6A3" w14:textId="76F20C31" w:rsidR="00B10F7F" w:rsidRDefault="00B10F7F" w:rsidP="00E056CC">
      <w:pPr>
        <w:rPr>
          <w:bCs/>
        </w:rPr>
      </w:pPr>
      <w:r>
        <w:rPr>
          <w:bCs/>
        </w:rPr>
        <w:br w:type="page"/>
      </w:r>
    </w:p>
    <w:p w14:paraId="175872E0" w14:textId="29084224" w:rsidR="003F4F7C" w:rsidRDefault="00431CD9" w:rsidP="00B20167">
      <w:pPr>
        <w:spacing w:after="120"/>
        <w:rPr>
          <w:sz w:val="20"/>
        </w:rPr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1C4788E2" wp14:editId="565C8247">
                <wp:extent cx="216000" cy="216000"/>
                <wp:effectExtent l="0" t="0" r="0" b="0"/>
                <wp:docPr id="152" name="Oval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865B1" w14:textId="5165E379" w:rsidR="000577B2" w:rsidRPr="000D632F" w:rsidRDefault="000577B2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3F4F7C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4788E2" id="Oval 152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+9FfwIAAGQFAAAOAAAAZHJzL2Uyb0RvYy54bWysVEtv2zAMvg/YfxB0X+10a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WHj/S3MMBvZtaRsQNy69X0UhyryVI6WEV21n1Vmpma8s+Z&#10;ZKKpKY6QUrk061WNqFUf/gw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70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EB865B1" w14:textId="5165E379" w:rsidR="000577B2" w:rsidRPr="000D632F" w:rsidRDefault="000577B2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3F4F7C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73E58">
        <w:rPr>
          <w:sz w:val="20"/>
        </w:rPr>
        <w:tab/>
      </w:r>
      <w:r w:rsidR="00E5795B" w:rsidRPr="00322E3C">
        <w:t xml:space="preserve">Sabendo que </w:t>
      </w:r>
      <w:r w:rsidR="00EF3097" w:rsidRPr="00322E3C">
        <w:t>o</w:t>
      </w:r>
      <w:r w:rsidR="00E5795B" w:rsidRPr="00322E3C">
        <w:t xml:space="preserve">s </w:t>
      </w:r>
      <w:proofErr w:type="gramStart"/>
      <w:r w:rsidR="00E5795B" w:rsidRPr="00322E3C">
        <w:t xml:space="preserve">ângulos </w:t>
      </w:r>
      <w:r w:rsidR="00322E3C">
        <w:t xml:space="preserve"> </w:t>
      </w:r>
      <w:r w:rsidR="00E5795B" w:rsidRPr="00322E3C">
        <w:rPr>
          <w:rFonts w:ascii="Times New Roman" w:hAnsi="Times New Roman"/>
          <w:i/>
          <w:iCs/>
        </w:rPr>
        <w:t>a</w:t>
      </w:r>
      <w:proofErr w:type="gramEnd"/>
      <w:r w:rsidR="00322E3C">
        <w:rPr>
          <w:rFonts w:ascii="Times New Roman" w:hAnsi="Times New Roman"/>
          <w:i/>
          <w:iCs/>
        </w:rPr>
        <w:t xml:space="preserve"> </w:t>
      </w:r>
      <w:r w:rsidR="00E5795B" w:rsidRPr="00322E3C">
        <w:t xml:space="preserve"> e</w:t>
      </w:r>
      <w:r w:rsidR="00322E3C">
        <w:t xml:space="preserve"> </w:t>
      </w:r>
      <w:r w:rsidR="00E5795B" w:rsidRPr="00322E3C">
        <w:t xml:space="preserve"> </w:t>
      </w:r>
      <w:r w:rsidR="00E5795B" w:rsidRPr="00322E3C">
        <w:rPr>
          <w:rFonts w:ascii="Times New Roman" w:hAnsi="Times New Roman"/>
          <w:i/>
          <w:iCs/>
        </w:rPr>
        <w:t>b</w:t>
      </w:r>
      <w:r w:rsidR="00322E3C">
        <w:rPr>
          <w:rFonts w:ascii="Times New Roman" w:hAnsi="Times New Roman"/>
          <w:i/>
          <w:iCs/>
        </w:rPr>
        <w:t xml:space="preserve"> </w:t>
      </w:r>
      <w:r w:rsidR="00E5795B" w:rsidRPr="00322E3C">
        <w:t xml:space="preserve"> são suplementares</w:t>
      </w:r>
      <w:r w:rsidR="00EF3097" w:rsidRPr="00322E3C">
        <w:t>, completa a seguinte tabela</w:t>
      </w:r>
      <w:r w:rsidR="003F6F02">
        <w:t>.</w:t>
      </w:r>
    </w:p>
    <w:tbl>
      <w:tblPr>
        <w:tblStyle w:val="TabelacomGrelha"/>
        <w:tblpPr w:leftFromText="142" w:rightFromText="142" w:vertAnchor="text" w:tblpX="1419" w:tblpY="1"/>
        <w:tblOverlap w:val="never"/>
        <w:tblW w:w="4536" w:type="dxa"/>
        <w:tblBorders>
          <w:top w:val="single" w:sz="18" w:space="0" w:color="EE3D8B"/>
          <w:left w:val="single" w:sz="18" w:space="0" w:color="EE3D8B"/>
          <w:bottom w:val="single" w:sz="18" w:space="0" w:color="EE3D8B"/>
          <w:right w:val="single" w:sz="18" w:space="0" w:color="EE3D8B"/>
          <w:insideH w:val="single" w:sz="6" w:space="0" w:color="EE3D8B"/>
          <w:insideV w:val="single" w:sz="6" w:space="0" w:color="EE3D8B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 w:rsidR="006848ED" w14:paraId="5C9D339B" w14:textId="77777777" w:rsidTr="00221EBE">
        <w:trPr>
          <w:trHeight w:val="340"/>
        </w:trPr>
        <w:tc>
          <w:tcPr>
            <w:tcW w:w="1134" w:type="dxa"/>
            <w:tcMar>
              <w:left w:w="142" w:type="dxa"/>
            </w:tcMar>
            <w:vAlign w:val="center"/>
          </w:tcPr>
          <w:p w14:paraId="720DF239" w14:textId="65938F2A" w:rsidR="006848ED" w:rsidRDefault="006848ED" w:rsidP="00D60AAC">
            <w:pPr>
              <w:spacing w:line="240" w:lineRule="auto"/>
              <w:rPr>
                <w:sz w:val="20"/>
              </w:rPr>
            </w:pPr>
            <w:r w:rsidRPr="00B23DAB">
              <w:rPr>
                <w:position w:val="-6"/>
                <w:sz w:val="20"/>
              </w:rPr>
              <w:object w:dxaOrig="760" w:dyaOrig="260" w14:anchorId="348380B9">
                <v:shape id="_x0000_i1079" type="#_x0000_t75" style="width:38.25pt;height:12.75pt" o:ole="">
                  <v:imagedata r:id="rId203" o:title=""/>
                </v:shape>
                <o:OLEObject Type="Embed" ProgID="Equation.DSMT4" ShapeID="_x0000_i1079" DrawAspect="Content" ObjectID="_1751878305" r:id="rId204"/>
              </w:object>
            </w:r>
          </w:p>
        </w:tc>
        <w:tc>
          <w:tcPr>
            <w:tcW w:w="1134" w:type="dxa"/>
            <w:vAlign w:val="center"/>
          </w:tcPr>
          <w:p w14:paraId="20DA229B" w14:textId="4E463A2E" w:rsidR="006848ED" w:rsidRDefault="006848ED" w:rsidP="00D60AAC">
            <w:pPr>
              <w:spacing w:line="240" w:lineRule="auto"/>
              <w:rPr>
                <w:sz w:val="20"/>
              </w:rPr>
            </w:pPr>
            <w:r w:rsidRPr="00B23DAB">
              <w:rPr>
                <w:position w:val="-6"/>
                <w:sz w:val="20"/>
              </w:rPr>
              <w:object w:dxaOrig="380" w:dyaOrig="260" w14:anchorId="17C57AC3">
                <v:shape id="_x0000_i1080" type="#_x0000_t75" style="width:18.75pt;height:12.75pt" o:ole="">
                  <v:imagedata r:id="rId205" o:title=""/>
                </v:shape>
                <o:OLEObject Type="Embed" ProgID="Equation.DSMT4" ShapeID="_x0000_i1080" DrawAspect="Content" ObjectID="_1751878306" r:id="rId206"/>
              </w:object>
            </w:r>
          </w:p>
        </w:tc>
        <w:tc>
          <w:tcPr>
            <w:tcW w:w="1134" w:type="dxa"/>
            <w:vAlign w:val="center"/>
          </w:tcPr>
          <w:p w14:paraId="50053F35" w14:textId="3590C52B" w:rsidR="006848ED" w:rsidRDefault="006848ED" w:rsidP="00D60AAC">
            <w:pPr>
              <w:spacing w:line="240" w:lineRule="auto"/>
              <w:rPr>
                <w:sz w:val="20"/>
              </w:rPr>
            </w:pPr>
            <w:r w:rsidRPr="00B23DAB">
              <w:rPr>
                <w:position w:val="-6"/>
                <w:sz w:val="20"/>
              </w:rPr>
              <w:object w:dxaOrig="620" w:dyaOrig="260" w14:anchorId="694B2F09">
                <v:shape id="_x0000_i1081" type="#_x0000_t75" style="width:30.75pt;height:12.75pt" o:ole="">
                  <v:imagedata r:id="rId207" o:title=""/>
                </v:shape>
                <o:OLEObject Type="Embed" ProgID="Equation.DSMT4" ShapeID="_x0000_i1081" DrawAspect="Content" ObjectID="_1751878307" r:id="rId208"/>
              </w:object>
            </w:r>
          </w:p>
        </w:tc>
        <w:tc>
          <w:tcPr>
            <w:tcW w:w="1134" w:type="dxa"/>
            <w:vAlign w:val="center"/>
          </w:tcPr>
          <w:p w14:paraId="65D75744" w14:textId="712E3D32" w:rsidR="006848ED" w:rsidRDefault="006848ED" w:rsidP="00D60AAC">
            <w:pPr>
              <w:spacing w:line="240" w:lineRule="auto"/>
              <w:rPr>
                <w:sz w:val="20"/>
              </w:rPr>
            </w:pPr>
            <w:r w:rsidRPr="00B23DAB">
              <w:rPr>
                <w:position w:val="-6"/>
                <w:sz w:val="20"/>
              </w:rPr>
              <w:object w:dxaOrig="380" w:dyaOrig="260" w14:anchorId="20B8EB79">
                <v:shape id="_x0000_i1082" type="#_x0000_t75" style="width:18.75pt;height:12.75pt" o:ole="">
                  <v:imagedata r:id="rId205" o:title=""/>
                </v:shape>
                <o:OLEObject Type="Embed" ProgID="Equation.DSMT4" ShapeID="_x0000_i1082" DrawAspect="Content" ObjectID="_1751878308" r:id="rId209"/>
              </w:object>
            </w:r>
          </w:p>
        </w:tc>
      </w:tr>
      <w:tr w:rsidR="006848ED" w14:paraId="2B00CA4F" w14:textId="77777777" w:rsidTr="00221EBE">
        <w:trPr>
          <w:trHeight w:val="340"/>
        </w:trPr>
        <w:tc>
          <w:tcPr>
            <w:tcW w:w="1134" w:type="dxa"/>
            <w:tcMar>
              <w:left w:w="142" w:type="dxa"/>
            </w:tcMar>
            <w:vAlign w:val="center"/>
          </w:tcPr>
          <w:p w14:paraId="15D1B7B3" w14:textId="5431F2BD" w:rsidR="006848ED" w:rsidRDefault="006848ED" w:rsidP="00D60AAC">
            <w:pPr>
              <w:spacing w:line="240" w:lineRule="auto"/>
              <w:rPr>
                <w:sz w:val="20"/>
              </w:rPr>
            </w:pPr>
            <w:r w:rsidRPr="00B23DAB">
              <w:rPr>
                <w:position w:val="-6"/>
                <w:sz w:val="20"/>
              </w:rPr>
              <w:object w:dxaOrig="380" w:dyaOrig="320" w14:anchorId="4F10920F">
                <v:shape id="_x0000_i1083" type="#_x0000_t75" style="width:18.75pt;height:15.75pt" o:ole="">
                  <v:imagedata r:id="rId210" o:title=""/>
                </v:shape>
                <o:OLEObject Type="Embed" ProgID="Equation.DSMT4" ShapeID="_x0000_i1083" DrawAspect="Content" ObjectID="_1751878309" r:id="rId211"/>
              </w:object>
            </w:r>
          </w:p>
        </w:tc>
        <w:tc>
          <w:tcPr>
            <w:tcW w:w="1134" w:type="dxa"/>
            <w:vAlign w:val="center"/>
          </w:tcPr>
          <w:p w14:paraId="62DF6D83" w14:textId="58906029" w:rsidR="006848ED" w:rsidRDefault="006848ED" w:rsidP="00D60AAC">
            <w:pPr>
              <w:spacing w:line="240" w:lineRule="auto"/>
              <w:rPr>
                <w:sz w:val="20"/>
              </w:rPr>
            </w:pPr>
            <w:r w:rsidRPr="00B23DAB">
              <w:rPr>
                <w:position w:val="-6"/>
                <w:sz w:val="20"/>
              </w:rPr>
              <w:object w:dxaOrig="859" w:dyaOrig="320" w14:anchorId="2E1E53BA">
                <v:shape id="_x0000_i1084" type="#_x0000_t75" style="width:42.75pt;height:15.75pt" o:ole="">
                  <v:imagedata r:id="rId212" o:title=""/>
                </v:shape>
                <o:OLEObject Type="Embed" ProgID="Equation.DSMT4" ShapeID="_x0000_i1084" DrawAspect="Content" ObjectID="_1751878310" r:id="rId213"/>
              </w:object>
            </w:r>
          </w:p>
        </w:tc>
        <w:tc>
          <w:tcPr>
            <w:tcW w:w="1134" w:type="dxa"/>
            <w:vAlign w:val="center"/>
          </w:tcPr>
          <w:p w14:paraId="175F5CA7" w14:textId="280BC4D5" w:rsidR="006848ED" w:rsidRDefault="006848ED" w:rsidP="00D60AAC">
            <w:pPr>
              <w:spacing w:line="240" w:lineRule="auto"/>
              <w:rPr>
                <w:sz w:val="20"/>
              </w:rPr>
            </w:pPr>
            <w:r w:rsidRPr="00B23DAB">
              <w:rPr>
                <w:position w:val="-6"/>
                <w:sz w:val="20"/>
              </w:rPr>
              <w:object w:dxaOrig="380" w:dyaOrig="320" w14:anchorId="4AC2A39E">
                <v:shape id="_x0000_i1085" type="#_x0000_t75" style="width:18.75pt;height:15.75pt" o:ole="">
                  <v:imagedata r:id="rId210" o:title=""/>
                </v:shape>
                <o:OLEObject Type="Embed" ProgID="Equation.DSMT4" ShapeID="_x0000_i1085" DrawAspect="Content" ObjectID="_1751878311" r:id="rId214"/>
              </w:object>
            </w:r>
          </w:p>
        </w:tc>
        <w:tc>
          <w:tcPr>
            <w:tcW w:w="1134" w:type="dxa"/>
            <w:vAlign w:val="center"/>
          </w:tcPr>
          <w:p w14:paraId="21EFC4D9" w14:textId="41AFF258" w:rsidR="006848ED" w:rsidRDefault="006848ED" w:rsidP="00D60AAC">
            <w:pPr>
              <w:spacing w:line="240" w:lineRule="auto"/>
              <w:rPr>
                <w:sz w:val="20"/>
              </w:rPr>
            </w:pPr>
            <w:r w:rsidRPr="00B23DAB">
              <w:rPr>
                <w:position w:val="-6"/>
                <w:sz w:val="20"/>
              </w:rPr>
              <w:object w:dxaOrig="740" w:dyaOrig="320" w14:anchorId="15EEA8DE">
                <v:shape id="_x0000_i1086" type="#_x0000_t75" style="width:36.75pt;height:15.75pt" o:ole="">
                  <v:imagedata r:id="rId215" o:title=""/>
                </v:shape>
                <o:OLEObject Type="Embed" ProgID="Equation.DSMT4" ShapeID="_x0000_i1086" DrawAspect="Content" ObjectID="_1751878312" r:id="rId216"/>
              </w:object>
            </w:r>
          </w:p>
        </w:tc>
      </w:tr>
    </w:tbl>
    <w:p w14:paraId="06BB5DDD" w14:textId="77777777" w:rsidR="003F4F7C" w:rsidRDefault="003F4F7C" w:rsidP="00E056CC">
      <w:pPr>
        <w:rPr>
          <w:sz w:val="20"/>
        </w:rPr>
      </w:pPr>
    </w:p>
    <w:p w14:paraId="4849549F" w14:textId="77777777" w:rsidR="003F4F7C" w:rsidRDefault="003F4F7C" w:rsidP="00E056CC">
      <w:pPr>
        <w:rPr>
          <w:sz w:val="20"/>
        </w:rPr>
      </w:pPr>
    </w:p>
    <w:p w14:paraId="2AD1D314" w14:textId="77777777" w:rsidR="003F6A8B" w:rsidRDefault="003F6A8B" w:rsidP="00E056CC">
      <w:pPr>
        <w:rPr>
          <w:bCs/>
        </w:rPr>
      </w:pPr>
    </w:p>
    <w:p w14:paraId="1A52D6BC" w14:textId="26B71BC5" w:rsidR="00D868ED" w:rsidRDefault="00E415F9" w:rsidP="00F23D06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751490" behindDoc="0" locked="0" layoutInCell="1" allowOverlap="1" wp14:anchorId="1527972C" wp14:editId="59B119E0">
            <wp:simplePos x="0" y="0"/>
            <wp:positionH relativeFrom="margin">
              <wp:align>center</wp:align>
            </wp:positionH>
            <wp:positionV relativeFrom="paragraph">
              <wp:posOffset>371475</wp:posOffset>
            </wp:positionV>
            <wp:extent cx="4242435" cy="2139315"/>
            <wp:effectExtent l="0" t="0" r="5715" b="0"/>
            <wp:wrapTopAndBottom/>
            <wp:docPr id="2037792691" name="Imagem 89" descr="Uma imagem com símbolo, Tipo de letra, Gráficos, núme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792691" name="Imagem 89" descr="Uma imagem com símbolo, Tipo de letra, Gráficos, número&#10;&#10;Descrição gerada automaticamente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4242435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CD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1F15FBE" wp14:editId="3C20F224">
                <wp:extent cx="216000" cy="216000"/>
                <wp:effectExtent l="0" t="0" r="0" b="0"/>
                <wp:docPr id="153" name="Oval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9F3D8" w14:textId="40A59DA5" w:rsidR="000577B2" w:rsidRPr="00E4687D" w:rsidRDefault="000577B2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F23D06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F15FBE" id="Oval 153" o:sp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6WO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1wrPW2gPj4GFqAfnOjlrcG/eSdiehQBJwUJ&#10;gNOfHvDQFrqKwyBx1kD48do72SOBUctZh5NX8fh9J4LizH5xSG0a01EIo7AZBbdrV4CMmOFe8TKL&#10;6BCSHUUdoH3GpbCkKKgSTmKsissUxssq9RsA14pUy2U2w3H0It25tZcETo0laj4dnkXwA4UTcv8e&#10;xql8QePeljwdLHcJtMkcP/VxaDmOcubOsHZoV/x6z1an5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/Olj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E59F3D8" w14:textId="40A59DA5" w:rsidR="000577B2" w:rsidRPr="00E4687D" w:rsidRDefault="000577B2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F23D06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6138">
        <w:rPr>
          <w:bCs/>
        </w:rPr>
        <w:tab/>
      </w:r>
      <w:r w:rsidR="00F23D06">
        <w:rPr>
          <w:bCs/>
        </w:rPr>
        <w:t>Dos símbolos seguintes</w:t>
      </w:r>
      <w:r w:rsidR="00F93F40">
        <w:rPr>
          <w:bCs/>
        </w:rPr>
        <w:t>,</w:t>
      </w:r>
      <w:r w:rsidR="00567C4C">
        <w:rPr>
          <w:bCs/>
        </w:rPr>
        <w:t xml:space="preserve"> qua</w:t>
      </w:r>
      <w:r w:rsidR="009F1C48">
        <w:rPr>
          <w:bCs/>
        </w:rPr>
        <w:t>is</w:t>
      </w:r>
      <w:r w:rsidR="00567C4C">
        <w:rPr>
          <w:bCs/>
        </w:rPr>
        <w:t xml:space="preserve"> deles t</w:t>
      </w:r>
      <w:r w:rsidR="009F1C48">
        <w:rPr>
          <w:bCs/>
        </w:rPr>
        <w:t>ê</w:t>
      </w:r>
      <w:r w:rsidR="00567C4C">
        <w:rPr>
          <w:bCs/>
        </w:rPr>
        <w:t xml:space="preserve">m pelo menos um eixo de </w:t>
      </w:r>
      <w:r w:rsidR="00542AC3">
        <w:rPr>
          <w:bCs/>
        </w:rPr>
        <w:t>simetria?</w:t>
      </w:r>
    </w:p>
    <w:p w14:paraId="4A19A5DF" w14:textId="0C6CECA5" w:rsidR="0010614B" w:rsidRDefault="0010614B" w:rsidP="00F23D06">
      <w:pPr>
        <w:rPr>
          <w:bCs/>
        </w:rPr>
      </w:pPr>
    </w:p>
    <w:p w14:paraId="3FB6B4EE" w14:textId="74D9400F" w:rsidR="006219C4" w:rsidRPr="009674F0" w:rsidRDefault="00E415F9" w:rsidP="0093675A">
      <w:pPr>
        <w:spacing w:after="120"/>
      </w:pPr>
      <w:r>
        <w:rPr>
          <w:noProof/>
        </w:rPr>
        <w:drawing>
          <wp:anchor distT="0" distB="0" distL="114300" distR="114300" simplePos="0" relativeHeight="251753538" behindDoc="0" locked="0" layoutInCell="1" allowOverlap="1" wp14:anchorId="54791182" wp14:editId="51A69552">
            <wp:simplePos x="0" y="0"/>
            <wp:positionH relativeFrom="margin">
              <wp:align>center</wp:align>
            </wp:positionH>
            <wp:positionV relativeFrom="paragraph">
              <wp:posOffset>296545</wp:posOffset>
            </wp:positionV>
            <wp:extent cx="4245610" cy="874395"/>
            <wp:effectExtent l="0" t="0" r="2540" b="1905"/>
            <wp:wrapTopAndBottom/>
            <wp:docPr id="7171804" name="Imagem 91" descr="Uma imagem com cor-de-ro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804" name="Imagem 91" descr="Uma imagem com cor-de-rosa&#10;&#10;Descrição gerada automaticamente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24561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CD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03EC0E" wp14:editId="6F50C1A7">
                <wp:extent cx="216000" cy="216000"/>
                <wp:effectExtent l="0" t="0" r="0" b="0"/>
                <wp:docPr id="155" name="Oval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923A3E" w14:textId="3857D439" w:rsidR="000577B2" w:rsidRPr="000D632F" w:rsidRDefault="000577B2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A057C4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03EC0E" id="Oval 155" o:sp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/k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2xKTxuoj4+BBegHJ3p5a/Bv3omYHkXASUEC&#10;4PSnBzy0ha7iMEicNRB+vPZO9khg1HLW4eRVPH7fiaA4s18cUpvGdBTCKGxGwe3aFSAjZrhXvMwi&#10;OoRkR1EHaJ9xKSwpCqqEkxir4jKF8bJK/QbAtSLVcpnNcBy9SHdu7SWBU2OJmk+HZxH8QOGE3L+H&#10;cSpf0Li3JU8Hy10CbTLHT30cWo6jnLkzrB3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kmP5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9923A3E" w14:textId="3857D439" w:rsidR="000577B2" w:rsidRPr="000D632F" w:rsidRDefault="000577B2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A057C4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6138">
        <w:rPr>
          <w:bCs/>
        </w:rPr>
        <w:tab/>
      </w:r>
      <w:r w:rsidR="00A057C4">
        <w:rPr>
          <w:bCs/>
        </w:rPr>
        <w:t xml:space="preserve">Qual das seguintes figuras tem simetrias de </w:t>
      </w:r>
      <w:r w:rsidR="00D577D1">
        <w:rPr>
          <w:bCs/>
        </w:rPr>
        <w:t>reflexão e simetrias de rotação</w:t>
      </w:r>
      <w:r w:rsidR="00655B65">
        <w:rPr>
          <w:bCs/>
        </w:rPr>
        <w:t>?</w:t>
      </w:r>
    </w:p>
    <w:p w14:paraId="64264976" w14:textId="01A48284" w:rsidR="006219C4" w:rsidRPr="005608BA" w:rsidRDefault="006219C4" w:rsidP="0080090A">
      <w:pPr>
        <w:rPr>
          <w:bCs/>
        </w:rPr>
      </w:pPr>
    </w:p>
    <w:p w14:paraId="4FF280D0" w14:textId="0667929F" w:rsidR="006219C4" w:rsidRDefault="00FC4F50" w:rsidP="002D7FEB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BA80D74" wp14:editId="50555943">
                <wp:extent cx="216000" cy="216000"/>
                <wp:effectExtent l="0" t="0" r="0" b="0"/>
                <wp:docPr id="156" name="Oval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668D3" w14:textId="5ADAE7CD" w:rsidR="000577B2" w:rsidRPr="000D632F" w:rsidRDefault="000577B2" w:rsidP="00FC4F5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  <w:r w:rsidR="002B0E40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A80D74" id="Oval 156" o:sp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Ba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GH8F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C1668D3" w14:textId="5ADAE7CD" w:rsidR="000577B2" w:rsidRPr="000D632F" w:rsidRDefault="000577B2" w:rsidP="00FC4F5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  <w:r w:rsidR="002B0E40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6138">
        <w:rPr>
          <w:bCs/>
        </w:rPr>
        <w:tab/>
      </w:r>
      <w:r w:rsidR="00DB0997">
        <w:t>Uma das seguintes rosáceas tem simetrias de rotação</w:t>
      </w:r>
      <w:r w:rsidR="00CE32EF">
        <w:t xml:space="preserve">, </w:t>
      </w:r>
      <w:r w:rsidR="00DB0997">
        <w:t>não tem simetrias de reflexão</w:t>
      </w:r>
      <w:r w:rsidR="00CE32EF">
        <w:t xml:space="preserve"> e o</w:t>
      </w:r>
      <w:r w:rsidR="003F6F02">
        <w:t xml:space="preserve"> </w:t>
      </w:r>
      <w:r w:rsidR="00CE32EF">
        <w:t xml:space="preserve">ângulo mínimo de rotação </w:t>
      </w:r>
      <w:proofErr w:type="gramStart"/>
      <w:r w:rsidR="00CE32EF">
        <w:t xml:space="preserve">é </w:t>
      </w:r>
      <w:r w:rsidR="003F6F02">
        <w:t xml:space="preserve"> </w:t>
      </w:r>
      <w:r w:rsidR="002D7FEB">
        <w:t>60</w:t>
      </w:r>
      <w:proofErr w:type="gramEnd"/>
      <w:r w:rsidR="002D7FEB">
        <w:t>º</w:t>
      </w:r>
      <w:r w:rsidR="003F6F02">
        <w:t xml:space="preserve"> </w:t>
      </w:r>
      <w:r w:rsidR="002D7FEB">
        <w:t>.</w:t>
      </w:r>
    </w:p>
    <w:p w14:paraId="4EAC1ABC" w14:textId="0FCA54BD" w:rsidR="0088333A" w:rsidRDefault="00E415F9" w:rsidP="00E415F9">
      <w:pPr>
        <w:spacing w:after="120"/>
        <w:ind w:left="1134" w:hanging="567"/>
        <w:rPr>
          <w:bCs/>
        </w:rPr>
      </w:pPr>
      <w:r>
        <w:rPr>
          <w:noProof/>
        </w:rPr>
        <w:drawing>
          <wp:anchor distT="0" distB="0" distL="114300" distR="114300" simplePos="0" relativeHeight="251752514" behindDoc="0" locked="0" layoutInCell="1" allowOverlap="1" wp14:anchorId="029352B9" wp14:editId="36A38E49">
            <wp:simplePos x="0" y="0"/>
            <wp:positionH relativeFrom="margin">
              <wp:align>center</wp:align>
            </wp:positionH>
            <wp:positionV relativeFrom="paragraph">
              <wp:posOffset>203835</wp:posOffset>
            </wp:positionV>
            <wp:extent cx="3547745" cy="923290"/>
            <wp:effectExtent l="0" t="0" r="0" b="0"/>
            <wp:wrapTopAndBottom/>
            <wp:docPr id="1030043417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043417" name="Imagem 1030043417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3547745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FEB">
        <w:t>Qual é essa rosácea</w:t>
      </w:r>
      <w:r w:rsidR="00EB2DA8">
        <w:t>?</w:t>
      </w:r>
    </w:p>
    <w:p w14:paraId="6C9E388C" w14:textId="77777777" w:rsidR="00951399" w:rsidRDefault="00951399" w:rsidP="00393B75">
      <w:pPr>
        <w:ind w:left="567" w:hanging="567"/>
        <w:rPr>
          <w:rFonts w:cs="Arial"/>
        </w:rPr>
      </w:pPr>
    </w:p>
    <w:p w14:paraId="53B56FF2" w14:textId="05CEE119" w:rsidR="00A60C66" w:rsidRDefault="00727FEF" w:rsidP="00393B75">
      <w:pPr>
        <w:ind w:left="567" w:hanging="567"/>
        <w:rPr>
          <w:rFonts w:cs="Arial"/>
        </w:rPr>
      </w:pPr>
      <w:r w:rsidRPr="00947953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77A6B001" wp14:editId="5239F8A8">
                <wp:extent cx="216000" cy="216000"/>
                <wp:effectExtent l="0" t="0" r="0" b="0"/>
                <wp:docPr id="2286" name="Oval 2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8DC6E6" w14:textId="4F3A12A3" w:rsidR="00727FEF" w:rsidRPr="00B3090E" w:rsidRDefault="00727FEF" w:rsidP="00727FE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  <w:r w:rsidR="00A60C66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A6B001" id="Oval 2286" o:sp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ow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+R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Q92j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58DC6E6" w14:textId="4F3A12A3" w:rsidR="00727FEF" w:rsidRPr="00B3090E" w:rsidRDefault="00727FEF" w:rsidP="00727FE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  <w:r w:rsidR="00A60C66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6138">
        <w:rPr>
          <w:rFonts w:cs="Arial"/>
        </w:rPr>
        <w:tab/>
      </w:r>
      <w:r w:rsidR="00B22B8A">
        <w:rPr>
          <w:rFonts w:cs="Arial"/>
        </w:rPr>
        <w:t>Na f</w:t>
      </w:r>
      <w:r w:rsidR="001D7A91">
        <w:rPr>
          <w:rFonts w:cs="Arial"/>
        </w:rPr>
        <w:t>i</w:t>
      </w:r>
      <w:r w:rsidR="00B22B8A">
        <w:rPr>
          <w:rFonts w:cs="Arial"/>
        </w:rPr>
        <w:t>gura ao</w:t>
      </w:r>
      <w:r w:rsidR="001D7A91">
        <w:rPr>
          <w:rFonts w:cs="Arial"/>
        </w:rPr>
        <w:t xml:space="preserve"> lado estão representados os triângulos </w:t>
      </w:r>
      <w:r w:rsidR="0013088F" w:rsidRPr="0013088F">
        <w:rPr>
          <w:rFonts w:cs="Arial"/>
          <w:position w:val="-14"/>
        </w:rPr>
        <w:object w:dxaOrig="680" w:dyaOrig="380" w14:anchorId="4E6CFDE9">
          <v:shape id="_x0000_i1087" type="#_x0000_t75" style="width:33.75pt;height:18.75pt" o:ole="">
            <v:imagedata r:id="rId220" o:title=""/>
          </v:shape>
          <o:OLEObject Type="Embed" ProgID="Equation.DSMT4" ShapeID="_x0000_i1087" DrawAspect="Content" ObjectID="_1751878313" r:id="rId221"/>
        </w:object>
      </w:r>
      <w:r w:rsidR="00393B75">
        <w:rPr>
          <w:rFonts w:cs="Arial"/>
        </w:rPr>
        <w:t xml:space="preserve"> e </w:t>
      </w:r>
      <w:r w:rsidR="00393B75" w:rsidRPr="00393B75">
        <w:rPr>
          <w:rFonts w:cs="Arial"/>
          <w:position w:val="-14"/>
        </w:rPr>
        <w:object w:dxaOrig="700" w:dyaOrig="380" w14:anchorId="6EB02950">
          <v:shape id="_x0000_i1088" type="#_x0000_t75" style="width:35.25pt;height:18.75pt" o:ole="">
            <v:imagedata r:id="rId222" o:title=""/>
          </v:shape>
          <o:OLEObject Type="Embed" ProgID="Equation.DSMT4" ShapeID="_x0000_i1088" DrawAspect="Content" ObjectID="_1751878314" r:id="rId223"/>
        </w:object>
      </w:r>
      <w:r w:rsidR="001534A1">
        <w:rPr>
          <w:rFonts w:cs="Arial"/>
        </w:rPr>
        <w:t>.</w:t>
      </w:r>
    </w:p>
    <w:p w14:paraId="6EB7B335" w14:textId="60F1E2E2" w:rsidR="001534A1" w:rsidRDefault="001534A1" w:rsidP="001534A1">
      <w:pPr>
        <w:ind w:left="1134" w:hanging="567"/>
        <w:rPr>
          <w:rFonts w:cs="Arial"/>
        </w:rPr>
      </w:pPr>
      <w:r>
        <w:rPr>
          <w:rFonts w:cs="Arial"/>
        </w:rPr>
        <w:t>Sabe-se que:</w:t>
      </w:r>
    </w:p>
    <w:p w14:paraId="0485F606" w14:textId="222B0713" w:rsidR="00A60C66" w:rsidRDefault="00E415F9" w:rsidP="00FE0EA6">
      <w:pPr>
        <w:pStyle w:val="PargrafodaLista"/>
        <w:numPr>
          <w:ilvl w:val="0"/>
          <w:numId w:val="26"/>
        </w:numPr>
        <w:ind w:left="851" w:hanging="284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754562" behindDoc="0" locked="0" layoutInCell="1" allowOverlap="1" wp14:anchorId="79BF511D" wp14:editId="3987FE0D">
            <wp:simplePos x="0" y="0"/>
            <wp:positionH relativeFrom="column">
              <wp:posOffset>4290060</wp:posOffset>
            </wp:positionH>
            <wp:positionV relativeFrom="paragraph">
              <wp:posOffset>5080</wp:posOffset>
            </wp:positionV>
            <wp:extent cx="2164080" cy="969010"/>
            <wp:effectExtent l="0" t="0" r="7620" b="2540"/>
            <wp:wrapSquare wrapText="bothSides"/>
            <wp:docPr id="1804980347" name="Imagem 92" descr="Uma imagem com file, diagrama, Gráfico, tri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980347" name="Imagem 92" descr="Uma imagem com file, diagrama, Gráfico, triângulo&#10;&#10;Descrição gerada automaticamente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79B">
        <w:rPr>
          <w:rFonts w:cs="Arial"/>
        </w:rPr>
        <w:t>o</w:t>
      </w:r>
      <w:r w:rsidR="00FE0EA6">
        <w:rPr>
          <w:rFonts w:cs="Arial"/>
        </w:rPr>
        <w:t xml:space="preserve">s pontos </w:t>
      </w:r>
      <w:r w:rsidR="00FE0EA6" w:rsidRPr="00FE0EA6">
        <w:rPr>
          <w:rFonts w:cs="Arial"/>
          <w:position w:val="-4"/>
        </w:rPr>
        <w:object w:dxaOrig="240" w:dyaOrig="240" w14:anchorId="56556374">
          <v:shape id="_x0000_i1089" type="#_x0000_t75" style="width:12pt;height:12pt" o:ole="">
            <v:imagedata r:id="rId225" o:title=""/>
          </v:shape>
          <o:OLEObject Type="Embed" ProgID="Equation.DSMT4" ShapeID="_x0000_i1089" DrawAspect="Content" ObjectID="_1751878315" r:id="rId226"/>
        </w:object>
      </w:r>
      <w:r w:rsidR="00FE0EA6">
        <w:rPr>
          <w:rFonts w:cs="Arial"/>
        </w:rPr>
        <w:t xml:space="preserve">, </w:t>
      </w:r>
      <w:r w:rsidR="00FE0EA6" w:rsidRPr="00FE0EA6">
        <w:rPr>
          <w:rFonts w:cs="Arial"/>
          <w:position w:val="-4"/>
        </w:rPr>
        <w:object w:dxaOrig="220" w:dyaOrig="240" w14:anchorId="263AB924">
          <v:shape id="_x0000_i1090" type="#_x0000_t75" style="width:11.25pt;height:12pt" o:ole="">
            <v:imagedata r:id="rId227" o:title=""/>
          </v:shape>
          <o:OLEObject Type="Embed" ProgID="Equation.DSMT4" ShapeID="_x0000_i1090" DrawAspect="Content" ObjectID="_1751878316" r:id="rId228"/>
        </w:object>
      </w:r>
      <w:r w:rsidR="00FE0EA6">
        <w:rPr>
          <w:rFonts w:cs="Arial"/>
        </w:rPr>
        <w:t xml:space="preserve"> e </w:t>
      </w:r>
      <w:r w:rsidR="00FE0EA6" w:rsidRPr="00FE0EA6">
        <w:rPr>
          <w:rFonts w:cs="Arial"/>
          <w:position w:val="-6"/>
        </w:rPr>
        <w:object w:dxaOrig="240" w:dyaOrig="279" w14:anchorId="0D58EC3B">
          <v:shape id="_x0000_i1091" type="#_x0000_t75" style="width:12pt;height:14.25pt" o:ole="">
            <v:imagedata r:id="rId229" o:title=""/>
          </v:shape>
          <o:OLEObject Type="Embed" ProgID="Equation.DSMT4" ShapeID="_x0000_i1091" DrawAspect="Content" ObjectID="_1751878317" r:id="rId230"/>
        </w:object>
      </w:r>
      <w:r w:rsidR="00B3679B">
        <w:rPr>
          <w:rFonts w:cs="Arial"/>
        </w:rPr>
        <w:t xml:space="preserve"> pertencem à mesma reta;</w:t>
      </w:r>
    </w:p>
    <w:p w14:paraId="43013DCB" w14:textId="04D6092F" w:rsidR="00B3679B" w:rsidRDefault="00B3679B" w:rsidP="00B3679B">
      <w:pPr>
        <w:pStyle w:val="PargrafodaLista"/>
        <w:numPr>
          <w:ilvl w:val="0"/>
          <w:numId w:val="26"/>
        </w:numPr>
        <w:ind w:left="851" w:hanging="284"/>
        <w:rPr>
          <w:rFonts w:cs="Arial"/>
        </w:rPr>
      </w:pPr>
      <w:r>
        <w:rPr>
          <w:rFonts w:cs="Arial"/>
        </w:rPr>
        <w:t xml:space="preserve">os pontos </w:t>
      </w:r>
      <w:r w:rsidR="003D26DA" w:rsidRPr="00FE0EA6">
        <w:rPr>
          <w:rFonts w:cs="Arial"/>
          <w:position w:val="-4"/>
        </w:rPr>
        <w:object w:dxaOrig="240" w:dyaOrig="240" w14:anchorId="59C6CD5C">
          <v:shape id="_x0000_i1092" type="#_x0000_t75" style="width:12pt;height:12pt" o:ole="">
            <v:imagedata r:id="rId231" o:title=""/>
          </v:shape>
          <o:OLEObject Type="Embed" ProgID="Equation.DSMT4" ShapeID="_x0000_i1092" DrawAspect="Content" ObjectID="_1751878318" r:id="rId232"/>
        </w:object>
      </w:r>
      <w:r>
        <w:rPr>
          <w:rFonts w:cs="Arial"/>
        </w:rPr>
        <w:t xml:space="preserve">, </w:t>
      </w:r>
      <w:r w:rsidR="003D26DA" w:rsidRPr="00FE0EA6">
        <w:rPr>
          <w:rFonts w:cs="Arial"/>
          <w:position w:val="-4"/>
        </w:rPr>
        <w:object w:dxaOrig="240" w:dyaOrig="240" w14:anchorId="3AC11B5D">
          <v:shape id="_x0000_i1093" type="#_x0000_t75" style="width:12pt;height:12pt" o:ole="">
            <v:imagedata r:id="rId233" o:title=""/>
          </v:shape>
          <o:OLEObject Type="Embed" ProgID="Equation.DSMT4" ShapeID="_x0000_i1093" DrawAspect="Content" ObjectID="_1751878319" r:id="rId234"/>
        </w:object>
      </w:r>
      <w:r>
        <w:rPr>
          <w:rFonts w:cs="Arial"/>
        </w:rPr>
        <w:t xml:space="preserve"> e </w:t>
      </w:r>
      <w:r w:rsidR="003D26DA" w:rsidRPr="003D26DA">
        <w:rPr>
          <w:rFonts w:cs="Arial"/>
          <w:position w:val="-4"/>
        </w:rPr>
        <w:object w:dxaOrig="220" w:dyaOrig="240" w14:anchorId="1D438991">
          <v:shape id="_x0000_i1094" type="#_x0000_t75" style="width:11.25pt;height:12pt" o:ole="">
            <v:imagedata r:id="rId235" o:title=""/>
          </v:shape>
          <o:OLEObject Type="Embed" ProgID="Equation.DSMT4" ShapeID="_x0000_i1094" DrawAspect="Content" ObjectID="_1751878320" r:id="rId236"/>
        </w:object>
      </w:r>
      <w:r>
        <w:rPr>
          <w:rFonts w:cs="Arial"/>
        </w:rPr>
        <w:t xml:space="preserve"> pertencem à mesma reta;</w:t>
      </w:r>
    </w:p>
    <w:p w14:paraId="4BC02AB0" w14:textId="23869E63" w:rsidR="00B3679B" w:rsidRPr="00FE0EA6" w:rsidRDefault="000E554A" w:rsidP="00FE0EA6">
      <w:pPr>
        <w:pStyle w:val="PargrafodaLista"/>
        <w:numPr>
          <w:ilvl w:val="0"/>
          <w:numId w:val="26"/>
        </w:numPr>
        <w:ind w:left="851" w:hanging="284"/>
        <w:rPr>
          <w:rFonts w:cs="Arial"/>
        </w:rPr>
      </w:pPr>
      <w:r w:rsidRPr="003D26DA">
        <w:rPr>
          <w:rFonts w:cs="Arial"/>
          <w:position w:val="-4"/>
        </w:rPr>
        <w:object w:dxaOrig="940" w:dyaOrig="300" w14:anchorId="44E98BAA">
          <v:shape id="_x0000_i1095" type="#_x0000_t75" style="width:47.25pt;height:15pt" o:ole="">
            <v:imagedata r:id="rId237" o:title=""/>
          </v:shape>
          <o:OLEObject Type="Embed" ProgID="Equation.DSMT4" ShapeID="_x0000_i1095" DrawAspect="Content" ObjectID="_1751878321" r:id="rId238"/>
        </w:object>
      </w:r>
    </w:p>
    <w:p w14:paraId="70EF2155" w14:textId="7E771247" w:rsidR="00A60C66" w:rsidRDefault="000E554A" w:rsidP="001534A1">
      <w:pPr>
        <w:ind w:left="567"/>
        <w:rPr>
          <w:rFonts w:cs="Arial"/>
        </w:rPr>
      </w:pPr>
      <w:r>
        <w:rPr>
          <w:rFonts w:cs="Arial"/>
        </w:rPr>
        <w:t>De acordo com os dados da figura, indi</w:t>
      </w:r>
      <w:r w:rsidR="007936FC">
        <w:rPr>
          <w:rFonts w:cs="Arial"/>
        </w:rPr>
        <w:t>ca</w:t>
      </w:r>
      <w:r>
        <w:rPr>
          <w:rFonts w:cs="Arial"/>
        </w:rPr>
        <w:t xml:space="preserve"> a amplitude dos ângulos</w:t>
      </w:r>
      <w:r w:rsidR="003F6F02">
        <w:rPr>
          <w:rFonts w:cs="Arial"/>
        </w:rPr>
        <w:t>:</w:t>
      </w:r>
      <w:r>
        <w:rPr>
          <w:rFonts w:cs="Arial"/>
        </w:rPr>
        <w:t xml:space="preserve"> </w:t>
      </w:r>
    </w:p>
    <w:p w14:paraId="647A53D6" w14:textId="5ED71A2E" w:rsidR="0093675A" w:rsidRDefault="008F4E1A" w:rsidP="00951399">
      <w:pPr>
        <w:ind w:left="567"/>
        <w:rPr>
          <w:rFonts w:cs="Arial"/>
        </w:rPr>
      </w:pPr>
      <w:r w:rsidRPr="0080090A">
        <w:rPr>
          <w:rFonts w:cs="Arial"/>
          <w:b/>
          <w:bCs/>
          <w:color w:val="C00000"/>
        </w:rPr>
        <w:t>7.1.</w:t>
      </w:r>
      <w:r>
        <w:rPr>
          <w:rFonts w:cs="Arial"/>
        </w:rPr>
        <w:tab/>
      </w:r>
      <w:r w:rsidRPr="008F4E1A">
        <w:rPr>
          <w:rFonts w:cs="Arial"/>
          <w:position w:val="-4"/>
        </w:rPr>
        <w:object w:dxaOrig="520" w:dyaOrig="240" w14:anchorId="142BF5FA">
          <v:shape id="_x0000_i1096" type="#_x0000_t75" style="width:26.25pt;height:12pt" o:ole="">
            <v:imagedata r:id="rId239" o:title=""/>
          </v:shape>
          <o:OLEObject Type="Embed" ProgID="Equation.DSMT4" ShapeID="_x0000_i1096" DrawAspect="Content" ObjectID="_1751878322" r:id="rId240"/>
        </w:objec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80090A">
        <w:rPr>
          <w:rFonts w:cs="Arial"/>
          <w:b/>
          <w:bCs/>
          <w:color w:val="C00000"/>
        </w:rPr>
        <w:t>7.2.</w:t>
      </w:r>
      <w:r>
        <w:rPr>
          <w:rFonts w:cs="Arial"/>
        </w:rPr>
        <w:tab/>
      </w:r>
      <w:r w:rsidR="00F90BB7" w:rsidRPr="008F4E1A">
        <w:rPr>
          <w:rFonts w:cs="Arial"/>
          <w:position w:val="-4"/>
        </w:rPr>
        <w:object w:dxaOrig="520" w:dyaOrig="240" w14:anchorId="4188B39B">
          <v:shape id="_x0000_i1097" type="#_x0000_t75" style="width:26.25pt;height:12pt" o:ole="">
            <v:imagedata r:id="rId241" o:title=""/>
          </v:shape>
          <o:OLEObject Type="Embed" ProgID="Equation.DSMT4" ShapeID="_x0000_i1097" DrawAspect="Content" ObjectID="_1751878323" r:id="rId242"/>
        </w:object>
      </w:r>
    </w:p>
    <w:p w14:paraId="0BED7382" w14:textId="77777777" w:rsidR="00951399" w:rsidRDefault="00951399" w:rsidP="00951399">
      <w:pPr>
        <w:ind w:left="567"/>
        <w:rPr>
          <w:rFonts w:cs="Arial"/>
        </w:rPr>
      </w:pPr>
    </w:p>
    <w:p w14:paraId="4BD0E83B" w14:textId="06F7A467" w:rsidR="0056729E" w:rsidRPr="00E3612D" w:rsidRDefault="0056729E" w:rsidP="0056729E">
      <w:pPr>
        <w:pStyle w:val="TITULOFICHAS"/>
        <w:rPr>
          <w:lang w:val="pt-PT"/>
        </w:rPr>
      </w:pPr>
      <w:r>
        <w:rPr>
          <w:lang w:val="pt-PT"/>
        </w:rPr>
        <w:t>Ficha de Desenvolvimento</w:t>
      </w:r>
    </w:p>
    <w:p w14:paraId="2869FB4C" w14:textId="5DFD8B3D" w:rsidR="0056729E" w:rsidRPr="001F156B" w:rsidRDefault="0056729E" w:rsidP="0056729E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075376E" wp14:editId="6A7A0C1D">
                <wp:extent cx="6119640" cy="792000"/>
                <wp:effectExtent l="12700" t="12700" r="14605" b="8255"/>
                <wp:docPr id="360" name="Caixa de texto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058CDF4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1551B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ED425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178B95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528388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 w:rsidR="005127E7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00A29E2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5EB62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7DFC30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407C0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E1FF8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152E6C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4B28DC9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9B2658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1B03C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6D517F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DC4B4D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41C4D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9A39C6A" w14:textId="77777777" w:rsidR="000577B2" w:rsidRPr="0005099D" w:rsidRDefault="000577B2" w:rsidP="0056729E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75376E" id="Caixa de texto 360" o:spid="_x0000_s1090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CTwJtR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058CDF4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1551B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ED425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178B95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528388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 w:rsidR="005127E7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00A29E2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85EB62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7DFC30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407C0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E1FF8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D152E6C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4B28DC9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99B2658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1B03C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6D517F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7DC4B4D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941C4D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9A39C6A" w14:textId="77777777" w:rsidR="000577B2" w:rsidRPr="0005099D" w:rsidRDefault="000577B2" w:rsidP="0056729E"/>
                  </w:txbxContent>
                </v:textbox>
                <w10:anchorlock/>
              </v:roundrect>
            </w:pict>
          </mc:Fallback>
        </mc:AlternateContent>
      </w:r>
    </w:p>
    <w:p w14:paraId="1354FC5F" w14:textId="55A6CE0E" w:rsidR="00567421" w:rsidRDefault="003E5881" w:rsidP="00E63B4E">
      <w:r>
        <w:rPr>
          <w:noProof/>
        </w:rPr>
        <w:drawing>
          <wp:anchor distT="0" distB="0" distL="114300" distR="114300" simplePos="0" relativeHeight="251755586" behindDoc="0" locked="0" layoutInCell="1" allowOverlap="1" wp14:anchorId="0548830C" wp14:editId="729BD7D3">
            <wp:simplePos x="0" y="0"/>
            <wp:positionH relativeFrom="column">
              <wp:posOffset>4690110</wp:posOffset>
            </wp:positionH>
            <wp:positionV relativeFrom="paragraph">
              <wp:posOffset>193040</wp:posOffset>
            </wp:positionV>
            <wp:extent cx="1261745" cy="1261745"/>
            <wp:effectExtent l="0" t="0" r="0" b="0"/>
            <wp:wrapSquare wrapText="bothSides"/>
            <wp:docPr id="222336740" name="Imagem 93" descr="Uma imagem com flor, criativida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336740" name="Imagem 93" descr="Uma imagem com flor, criatividade&#10;&#10;Descrição gerada automaticamente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9DA92" w14:textId="6EA3CDB0" w:rsidR="00C57B2F" w:rsidRDefault="00C57B2F" w:rsidP="00E63B4E"/>
    <w:p w14:paraId="00BC3F72" w14:textId="1C326DB1" w:rsidR="00153DC0" w:rsidRDefault="002C4407" w:rsidP="00C57B2F">
      <w:pPr>
        <w:ind w:left="567" w:right="424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B8257C2" wp14:editId="57B33E6A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F62C4F" w14:textId="21508757" w:rsidR="000577B2" w:rsidRPr="00086D19" w:rsidRDefault="000577B2" w:rsidP="002C440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153DC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8257C2" id="Oval 7" o:sp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SX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umVJ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DF62C4F" w14:textId="21508757" w:rsidR="000577B2" w:rsidRPr="00086D19" w:rsidRDefault="000577B2" w:rsidP="002C440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153DC0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1F27">
        <w:tab/>
      </w:r>
      <w:r w:rsidR="00145102">
        <w:t xml:space="preserve">Qual é o ângulo mínimo de rotação da rosácea </w:t>
      </w:r>
      <w:r w:rsidR="0097738D">
        <w:t>representada n</w:t>
      </w:r>
      <w:r w:rsidR="00C57B2F">
        <w:t>a figura ao lado?</w:t>
      </w:r>
    </w:p>
    <w:p w14:paraId="4C6BF59E" w14:textId="5102E894" w:rsidR="00153DC0" w:rsidRDefault="00153DC0" w:rsidP="00153DC0"/>
    <w:p w14:paraId="4574657A" w14:textId="69A52C86" w:rsidR="00031F51" w:rsidRPr="00CB6303" w:rsidRDefault="00031F51" w:rsidP="00E63B4E">
      <w:pPr>
        <w:rPr>
          <w:sz w:val="20"/>
        </w:rPr>
      </w:pPr>
    </w:p>
    <w:p w14:paraId="15CAF6D4" w14:textId="0244E0DF" w:rsidR="00C05FD6" w:rsidRDefault="00CB6303" w:rsidP="00BA5DBA">
      <w:pPr>
        <w:ind w:left="567" w:right="1552" w:hanging="567"/>
        <w:rPr>
          <w:bCs/>
          <w:color w:val="000000" w:themeColor="text1"/>
        </w:rPr>
      </w:pPr>
      <w:r w:rsidRPr="00CB6303">
        <w:rPr>
          <w:noProof/>
          <w:position w:val="-8"/>
          <w:sz w:val="18"/>
        </w:rPr>
        <mc:AlternateContent>
          <mc:Choice Requires="wps">
            <w:drawing>
              <wp:inline distT="0" distB="0" distL="0" distR="0" wp14:anchorId="28858C38" wp14:editId="536F44B9">
                <wp:extent cx="216000" cy="216000"/>
                <wp:effectExtent l="0" t="0" r="0" b="0"/>
                <wp:docPr id="2290" name="Oval 2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0E61A2" w14:textId="390E7DF8" w:rsidR="00CB6303" w:rsidRPr="00E4687D" w:rsidRDefault="00CB6303" w:rsidP="00CB630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0D05CE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858C38" id="Oval 2290" o:sp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RoKy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B0E61A2" w14:textId="390E7DF8" w:rsidR="00CB6303" w:rsidRPr="00E4687D" w:rsidRDefault="00CB6303" w:rsidP="00CB630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0D05CE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1F27">
        <w:rPr>
          <w:bCs/>
          <w:color w:val="000000" w:themeColor="text1"/>
        </w:rPr>
        <w:tab/>
      </w:r>
      <w:r w:rsidR="000D05CE">
        <w:rPr>
          <w:bCs/>
          <w:color w:val="000000" w:themeColor="text1"/>
        </w:rPr>
        <w:t xml:space="preserve">Qual das seguintes rosáceas </w:t>
      </w:r>
      <w:r w:rsidR="00814984">
        <w:rPr>
          <w:bCs/>
          <w:color w:val="000000" w:themeColor="text1"/>
        </w:rPr>
        <w:t>t</w:t>
      </w:r>
      <w:r w:rsidR="002C0DE0">
        <w:rPr>
          <w:bCs/>
          <w:color w:val="000000" w:themeColor="text1"/>
        </w:rPr>
        <w:t>e</w:t>
      </w:r>
      <w:r w:rsidR="00814984">
        <w:rPr>
          <w:bCs/>
          <w:color w:val="000000" w:themeColor="text1"/>
        </w:rPr>
        <w:t>m simetrias de reflexão</w:t>
      </w:r>
      <w:r w:rsidR="00A66B3E">
        <w:rPr>
          <w:bCs/>
          <w:color w:val="000000" w:themeColor="text1"/>
        </w:rPr>
        <w:t>,</w:t>
      </w:r>
      <w:r w:rsidR="00814984">
        <w:rPr>
          <w:bCs/>
          <w:color w:val="000000" w:themeColor="text1"/>
        </w:rPr>
        <w:t xml:space="preserve"> </w:t>
      </w:r>
      <w:r w:rsidR="00481E98">
        <w:rPr>
          <w:bCs/>
          <w:color w:val="000000" w:themeColor="text1"/>
        </w:rPr>
        <w:t xml:space="preserve">simetrias </w:t>
      </w:r>
      <w:r w:rsidR="00814984">
        <w:rPr>
          <w:bCs/>
          <w:color w:val="000000" w:themeColor="text1"/>
        </w:rPr>
        <w:t>de rotação</w:t>
      </w:r>
      <w:r w:rsidR="00A66B3E">
        <w:rPr>
          <w:bCs/>
          <w:color w:val="000000" w:themeColor="text1"/>
        </w:rPr>
        <w:t xml:space="preserve"> e ângulo mínimo de </w:t>
      </w:r>
      <w:r w:rsidR="00481E98">
        <w:rPr>
          <w:bCs/>
          <w:color w:val="000000" w:themeColor="text1"/>
        </w:rPr>
        <w:t xml:space="preserve">rotação </w:t>
      </w:r>
      <w:r w:rsidR="00481E98" w:rsidRPr="00481E98">
        <w:rPr>
          <w:bCs/>
          <w:color w:val="000000" w:themeColor="text1"/>
          <w:position w:val="-22"/>
        </w:rPr>
        <w:object w:dxaOrig="560" w:dyaOrig="580" w14:anchorId="10DB1700">
          <v:shape id="_x0000_i1098" type="#_x0000_t75" style="width:27.75pt;height:29.25pt" o:ole="">
            <v:imagedata r:id="rId244" o:title=""/>
          </v:shape>
          <o:OLEObject Type="Embed" ProgID="Equation.DSMT4" ShapeID="_x0000_i1098" DrawAspect="Content" ObjectID="_1751878324" r:id="rId245"/>
        </w:object>
      </w:r>
      <w:r w:rsidR="00481E98">
        <w:rPr>
          <w:bCs/>
          <w:color w:val="000000" w:themeColor="text1"/>
        </w:rPr>
        <w:t xml:space="preserve"> ?</w:t>
      </w:r>
    </w:p>
    <w:p w14:paraId="33C2158F" w14:textId="57D94F55" w:rsidR="00014745" w:rsidRDefault="005D4EDA" w:rsidP="007B5E6E">
      <w:pPr>
        <w:tabs>
          <w:tab w:val="left" w:pos="567"/>
          <w:tab w:val="left" w:pos="2552"/>
          <w:tab w:val="left" w:pos="4536"/>
          <w:tab w:val="left" w:pos="6521"/>
        </w:tabs>
        <w:ind w:left="567"/>
        <w:rPr>
          <w:b/>
          <w:bCs/>
        </w:rPr>
      </w:pPr>
      <w:r>
        <w:rPr>
          <w:bCs/>
          <w:noProof/>
          <w:color w:val="000000" w:themeColor="text1"/>
        </w:rPr>
        <w:drawing>
          <wp:anchor distT="0" distB="0" distL="114300" distR="114300" simplePos="0" relativeHeight="251761730" behindDoc="0" locked="0" layoutInCell="1" allowOverlap="1" wp14:anchorId="66773DDD" wp14:editId="62A037F0">
            <wp:simplePos x="0" y="0"/>
            <wp:positionH relativeFrom="column">
              <wp:posOffset>4766310</wp:posOffset>
            </wp:positionH>
            <wp:positionV relativeFrom="paragraph">
              <wp:posOffset>182245</wp:posOffset>
            </wp:positionV>
            <wp:extent cx="1017905" cy="1082040"/>
            <wp:effectExtent l="0" t="0" r="0" b="3810"/>
            <wp:wrapSquare wrapText="bothSides"/>
            <wp:docPr id="1700765139" name="Imagem 99" descr="Uma imagem com criativida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765139" name="Imagem 99" descr="Uma imagem com criatividade&#10;&#10;Descrição gerada automaticamente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01790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color w:val="000000" w:themeColor="text1"/>
        </w:rPr>
        <w:drawing>
          <wp:anchor distT="0" distB="0" distL="114300" distR="114300" simplePos="0" relativeHeight="251760706" behindDoc="0" locked="0" layoutInCell="1" allowOverlap="1" wp14:anchorId="07931130" wp14:editId="0FC67B48">
            <wp:simplePos x="0" y="0"/>
            <wp:positionH relativeFrom="column">
              <wp:posOffset>3289935</wp:posOffset>
            </wp:positionH>
            <wp:positionV relativeFrom="paragraph">
              <wp:posOffset>189230</wp:posOffset>
            </wp:positionV>
            <wp:extent cx="1060450" cy="1082040"/>
            <wp:effectExtent l="0" t="0" r="6350" b="3810"/>
            <wp:wrapSquare wrapText="bothSides"/>
            <wp:docPr id="331898269" name="Imagem 98" descr="Uma imagem com ver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898269" name="Imagem 98" descr="Uma imagem com verde&#10;&#10;Descrição gerada automaticamente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color w:val="000000" w:themeColor="text1"/>
        </w:rPr>
        <w:drawing>
          <wp:anchor distT="0" distB="0" distL="114300" distR="114300" simplePos="0" relativeHeight="251759682" behindDoc="0" locked="0" layoutInCell="1" allowOverlap="1" wp14:anchorId="18804017" wp14:editId="6835900D">
            <wp:simplePos x="0" y="0"/>
            <wp:positionH relativeFrom="column">
              <wp:posOffset>1946910</wp:posOffset>
            </wp:positionH>
            <wp:positionV relativeFrom="paragraph">
              <wp:posOffset>184785</wp:posOffset>
            </wp:positionV>
            <wp:extent cx="1082040" cy="1121410"/>
            <wp:effectExtent l="0" t="0" r="3810" b="2540"/>
            <wp:wrapSquare wrapText="bothSides"/>
            <wp:docPr id="1612987430" name="Imagem 97" descr="Uma imagem com criatividade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987430" name="Imagem 97" descr="Uma imagem com criatividade&#10;&#10;Descrição gerada automaticamente com confiança baixa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color w:val="000000" w:themeColor="text1"/>
        </w:rPr>
        <w:drawing>
          <wp:anchor distT="0" distB="0" distL="114300" distR="114300" simplePos="0" relativeHeight="251758658" behindDoc="0" locked="0" layoutInCell="1" allowOverlap="1" wp14:anchorId="067EB56F" wp14:editId="338533C2">
            <wp:simplePos x="0" y="0"/>
            <wp:positionH relativeFrom="column">
              <wp:posOffset>499110</wp:posOffset>
            </wp:positionH>
            <wp:positionV relativeFrom="paragraph">
              <wp:posOffset>203835</wp:posOffset>
            </wp:positionV>
            <wp:extent cx="1082040" cy="1057275"/>
            <wp:effectExtent l="0" t="0" r="3810" b="9525"/>
            <wp:wrapSquare wrapText="bothSides"/>
            <wp:docPr id="1488971315" name="Imagem 96" descr="Uma imagem com design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971315" name="Imagem 96" descr="Uma imagem com design&#10;&#10;Descrição gerada automaticamente com confiança baixa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745" w:rsidRPr="00BD11B0">
        <w:rPr>
          <w:b/>
          <w:bCs/>
        </w:rPr>
        <w:t>(A)</w:t>
      </w:r>
      <w:r w:rsidR="007B5E6E">
        <w:rPr>
          <w:bCs/>
        </w:rPr>
        <w:tab/>
      </w:r>
      <w:r w:rsidR="003E5881">
        <w:rPr>
          <w:bCs/>
        </w:rPr>
        <w:t xml:space="preserve">  </w:t>
      </w:r>
      <w:proofErr w:type="gramStart"/>
      <w:r w:rsidR="003E5881">
        <w:rPr>
          <w:bCs/>
        </w:rPr>
        <w:t xml:space="preserve">   </w:t>
      </w:r>
      <w:r w:rsidR="00014745" w:rsidRPr="00BD11B0">
        <w:rPr>
          <w:b/>
          <w:bCs/>
        </w:rPr>
        <w:t>(</w:t>
      </w:r>
      <w:proofErr w:type="gramEnd"/>
      <w:r w:rsidR="00014745" w:rsidRPr="00BD11B0">
        <w:rPr>
          <w:b/>
          <w:bCs/>
        </w:rPr>
        <w:t>B)</w:t>
      </w:r>
      <w:r w:rsidR="007B5E6E">
        <w:rPr>
          <w:b/>
          <w:bCs/>
        </w:rPr>
        <w:tab/>
      </w:r>
      <w:r w:rsidR="003E5881">
        <w:rPr>
          <w:b/>
          <w:bCs/>
        </w:rPr>
        <w:t xml:space="preserve">       </w:t>
      </w:r>
      <w:r w:rsidR="00014745" w:rsidRPr="00BD11B0">
        <w:rPr>
          <w:b/>
          <w:bCs/>
        </w:rPr>
        <w:t>(C)</w:t>
      </w:r>
      <w:r w:rsidR="007B5E6E">
        <w:rPr>
          <w:b/>
          <w:bCs/>
        </w:rPr>
        <w:tab/>
      </w:r>
      <w:r w:rsidR="003E5881">
        <w:rPr>
          <w:b/>
          <w:bCs/>
        </w:rPr>
        <w:t xml:space="preserve">         </w:t>
      </w:r>
      <w:r w:rsidR="00014745" w:rsidRPr="00BD11B0">
        <w:rPr>
          <w:b/>
          <w:bCs/>
        </w:rPr>
        <w:t>(D)</w:t>
      </w:r>
    </w:p>
    <w:p w14:paraId="0CC072BF" w14:textId="120D2D3B" w:rsidR="000D05CE" w:rsidRDefault="000D05CE" w:rsidP="000D05CE">
      <w:pPr>
        <w:rPr>
          <w:bCs/>
          <w:color w:val="000000" w:themeColor="text1"/>
        </w:rPr>
      </w:pPr>
    </w:p>
    <w:p w14:paraId="3F304C83" w14:textId="3D67E3EF" w:rsidR="000D05CE" w:rsidRDefault="000D05CE" w:rsidP="000D05CE">
      <w:pPr>
        <w:rPr>
          <w:bCs/>
          <w:color w:val="000000" w:themeColor="text1"/>
        </w:rPr>
      </w:pPr>
    </w:p>
    <w:p w14:paraId="3FB279F6" w14:textId="126838AA" w:rsidR="000D05CE" w:rsidRDefault="000D05CE" w:rsidP="000D05CE">
      <w:pPr>
        <w:rPr>
          <w:bCs/>
          <w:color w:val="000000" w:themeColor="text1"/>
        </w:rPr>
      </w:pPr>
    </w:p>
    <w:p w14:paraId="6CF7A593" w14:textId="1C332043" w:rsidR="000D05CE" w:rsidRDefault="000D05CE" w:rsidP="000D05CE">
      <w:pPr>
        <w:rPr>
          <w:bCs/>
          <w:color w:val="000000" w:themeColor="text1"/>
        </w:rPr>
      </w:pPr>
    </w:p>
    <w:p w14:paraId="55F374D5" w14:textId="77777777" w:rsidR="003E5881" w:rsidRDefault="003E5881" w:rsidP="000D05CE">
      <w:pPr>
        <w:rPr>
          <w:bCs/>
          <w:color w:val="000000" w:themeColor="text1"/>
        </w:rPr>
      </w:pPr>
    </w:p>
    <w:p w14:paraId="1DAC1B59" w14:textId="77777777" w:rsidR="005D4EDA" w:rsidRDefault="005D4EDA" w:rsidP="000D05CE">
      <w:pPr>
        <w:rPr>
          <w:bCs/>
          <w:color w:val="000000" w:themeColor="text1"/>
        </w:rPr>
      </w:pPr>
    </w:p>
    <w:p w14:paraId="0AD70D86" w14:textId="1A8C4754" w:rsidR="00E75CC6" w:rsidRPr="000157F3" w:rsidRDefault="00CB6303" w:rsidP="00301837">
      <w:pPr>
        <w:rPr>
          <w:bCs/>
          <w:iCs/>
        </w:rPr>
      </w:pPr>
      <w:r w:rsidRPr="00CB6303">
        <w:rPr>
          <w:noProof/>
          <w:position w:val="-8"/>
          <w:sz w:val="18"/>
        </w:rPr>
        <mc:AlternateContent>
          <mc:Choice Requires="wps">
            <w:drawing>
              <wp:inline distT="0" distB="0" distL="0" distR="0" wp14:anchorId="2F7EDE43" wp14:editId="0AC2D502">
                <wp:extent cx="216000" cy="216000"/>
                <wp:effectExtent l="0" t="0" r="0" b="0"/>
                <wp:docPr id="2291" name="Oval 2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E8987" w14:textId="5D9C040C" w:rsidR="00CB6303" w:rsidRPr="00E4687D" w:rsidRDefault="00CB6303" w:rsidP="00CB630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301837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7EDE43" id="Oval 2291" o:sp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FD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9xp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dIBQ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FE8987" w14:textId="5D9C040C" w:rsidR="00CB6303" w:rsidRPr="00E4687D" w:rsidRDefault="00CB6303" w:rsidP="00CB630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301837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1F27">
        <w:rPr>
          <w:bCs/>
          <w:i/>
        </w:rPr>
        <w:tab/>
      </w:r>
      <w:r w:rsidR="000157F3">
        <w:rPr>
          <w:bCs/>
          <w:iCs/>
        </w:rPr>
        <w:t>Na figura ao lado, tem-se</w:t>
      </w:r>
      <w:r w:rsidR="002C0DE0">
        <w:rPr>
          <w:bCs/>
          <w:iCs/>
        </w:rPr>
        <w:t xml:space="preserve"> que</w:t>
      </w:r>
      <w:r w:rsidR="000157F3">
        <w:rPr>
          <w:bCs/>
          <w:iCs/>
        </w:rPr>
        <w:t>:</w:t>
      </w:r>
    </w:p>
    <w:p w14:paraId="41F8E0A1" w14:textId="35B05BDD" w:rsidR="000157F3" w:rsidRDefault="003E5881" w:rsidP="000157F3">
      <w:pPr>
        <w:pStyle w:val="PargrafodaLista"/>
        <w:numPr>
          <w:ilvl w:val="0"/>
          <w:numId w:val="26"/>
        </w:numPr>
        <w:ind w:left="851" w:hanging="284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757634" behindDoc="0" locked="0" layoutInCell="1" allowOverlap="1" wp14:anchorId="05865ED3" wp14:editId="49C104BA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917065" cy="926465"/>
            <wp:effectExtent l="0" t="0" r="6985" b="6985"/>
            <wp:wrapSquare wrapText="bothSides"/>
            <wp:docPr id="1055956283" name="Imagem 95" descr="Uma imagem com diagrama, file,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956283" name="Imagem 95" descr="Uma imagem com diagrama, file, Gráfico&#10;&#10;Descrição gerada automaticamente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7F3">
        <w:rPr>
          <w:rFonts w:cs="Arial"/>
        </w:rPr>
        <w:t xml:space="preserve">os pontos </w:t>
      </w:r>
      <w:r w:rsidR="000157F3" w:rsidRPr="00FE0EA6">
        <w:rPr>
          <w:rFonts w:cs="Arial"/>
          <w:position w:val="-4"/>
        </w:rPr>
        <w:object w:dxaOrig="240" w:dyaOrig="240" w14:anchorId="6B9AED86">
          <v:shape id="_x0000_i1099" type="#_x0000_t75" style="width:12pt;height:12pt" o:ole="">
            <v:imagedata r:id="rId225" o:title=""/>
          </v:shape>
          <o:OLEObject Type="Embed" ProgID="Equation.DSMT4" ShapeID="_x0000_i1099" DrawAspect="Content" ObjectID="_1751878325" r:id="rId251"/>
        </w:object>
      </w:r>
      <w:r w:rsidR="000157F3">
        <w:rPr>
          <w:rFonts w:cs="Arial"/>
        </w:rPr>
        <w:t xml:space="preserve">, </w:t>
      </w:r>
      <w:r w:rsidR="000157F3" w:rsidRPr="00FE0EA6">
        <w:rPr>
          <w:rFonts w:cs="Arial"/>
          <w:position w:val="-4"/>
        </w:rPr>
        <w:object w:dxaOrig="220" w:dyaOrig="240" w14:anchorId="31970C17">
          <v:shape id="_x0000_i1100" type="#_x0000_t75" style="width:11.25pt;height:12pt" o:ole="">
            <v:imagedata r:id="rId227" o:title=""/>
          </v:shape>
          <o:OLEObject Type="Embed" ProgID="Equation.DSMT4" ShapeID="_x0000_i1100" DrawAspect="Content" ObjectID="_1751878326" r:id="rId252"/>
        </w:object>
      </w:r>
      <w:r w:rsidR="000157F3">
        <w:rPr>
          <w:rFonts w:cs="Arial"/>
        </w:rPr>
        <w:t xml:space="preserve"> e </w:t>
      </w:r>
      <w:r w:rsidR="000157F3" w:rsidRPr="00FE0EA6">
        <w:rPr>
          <w:rFonts w:cs="Arial"/>
          <w:position w:val="-6"/>
        </w:rPr>
        <w:object w:dxaOrig="240" w:dyaOrig="279" w14:anchorId="0AB7A31A">
          <v:shape id="_x0000_i1101" type="#_x0000_t75" style="width:12pt;height:14.25pt" o:ole="">
            <v:imagedata r:id="rId229" o:title=""/>
          </v:shape>
          <o:OLEObject Type="Embed" ProgID="Equation.DSMT4" ShapeID="_x0000_i1101" DrawAspect="Content" ObjectID="_1751878327" r:id="rId253"/>
        </w:object>
      </w:r>
      <w:r w:rsidR="000157F3">
        <w:rPr>
          <w:rFonts w:cs="Arial"/>
        </w:rPr>
        <w:t xml:space="preserve"> pertencem à mesma reta;</w:t>
      </w:r>
    </w:p>
    <w:p w14:paraId="5B660D6A" w14:textId="1EC9FB13" w:rsidR="008568AB" w:rsidRDefault="008568AB" w:rsidP="000157F3">
      <w:pPr>
        <w:pStyle w:val="PargrafodaLista"/>
        <w:numPr>
          <w:ilvl w:val="0"/>
          <w:numId w:val="26"/>
        </w:numPr>
        <w:ind w:left="851" w:hanging="284"/>
        <w:rPr>
          <w:rFonts w:cs="Arial"/>
        </w:rPr>
      </w:pPr>
      <w:r>
        <w:rPr>
          <w:rFonts w:cs="Arial"/>
        </w:rPr>
        <w:t xml:space="preserve">o triângulo </w:t>
      </w:r>
      <w:r w:rsidR="006B36E8" w:rsidRPr="008568AB">
        <w:rPr>
          <w:rFonts w:cs="Arial"/>
          <w:position w:val="-14"/>
        </w:rPr>
        <w:object w:dxaOrig="680" w:dyaOrig="380" w14:anchorId="5B2EF049">
          <v:shape id="_x0000_i1102" type="#_x0000_t75" style="width:33.75pt;height:18.75pt" o:ole="">
            <v:imagedata r:id="rId254" o:title=""/>
          </v:shape>
          <o:OLEObject Type="Embed" ProgID="Equation.DSMT4" ShapeID="_x0000_i1102" DrawAspect="Content" ObjectID="_1751878328" r:id="rId255"/>
        </w:object>
      </w:r>
      <w:r>
        <w:rPr>
          <w:rFonts w:cs="Arial"/>
        </w:rPr>
        <w:t xml:space="preserve"> é </w:t>
      </w:r>
      <w:proofErr w:type="gramStart"/>
      <w:r>
        <w:rPr>
          <w:rFonts w:cs="Arial"/>
        </w:rPr>
        <w:t>isósceles</w:t>
      </w:r>
      <w:proofErr w:type="gramEnd"/>
      <w:r>
        <w:rPr>
          <w:rFonts w:cs="Arial"/>
        </w:rPr>
        <w:t xml:space="preserve"> e </w:t>
      </w:r>
      <w:r w:rsidR="0051728C" w:rsidRPr="0065243B">
        <w:rPr>
          <w:rFonts w:cs="Arial"/>
          <w:position w:val="-6"/>
        </w:rPr>
        <w:object w:dxaOrig="920" w:dyaOrig="320" w14:anchorId="5CE0A9A7">
          <v:shape id="_x0000_i1103" type="#_x0000_t75" style="width:45.75pt;height:15.75pt" o:ole="">
            <v:imagedata r:id="rId256" o:title=""/>
          </v:shape>
          <o:OLEObject Type="Embed" ProgID="Equation.DSMT4" ShapeID="_x0000_i1103" DrawAspect="Content" ObjectID="_1751878329" r:id="rId257"/>
        </w:object>
      </w:r>
      <w:r w:rsidR="0065243B">
        <w:rPr>
          <w:rFonts w:cs="Arial"/>
        </w:rPr>
        <w:t>;</w:t>
      </w:r>
    </w:p>
    <w:p w14:paraId="3D6C737C" w14:textId="729E159F" w:rsidR="0065243B" w:rsidRDefault="0065243B" w:rsidP="000157F3">
      <w:pPr>
        <w:pStyle w:val="PargrafodaLista"/>
        <w:numPr>
          <w:ilvl w:val="0"/>
          <w:numId w:val="26"/>
        </w:numPr>
        <w:ind w:left="851" w:hanging="284"/>
        <w:rPr>
          <w:rFonts w:cs="Arial"/>
        </w:rPr>
      </w:pPr>
      <w:r>
        <w:rPr>
          <w:rFonts w:cs="Arial"/>
        </w:rPr>
        <w:t xml:space="preserve">o triângulo </w:t>
      </w:r>
      <w:r w:rsidRPr="008568AB">
        <w:rPr>
          <w:rFonts w:cs="Arial"/>
          <w:position w:val="-14"/>
        </w:rPr>
        <w:object w:dxaOrig="680" w:dyaOrig="380" w14:anchorId="1D7D69D9">
          <v:shape id="_x0000_i1104" type="#_x0000_t75" style="width:33.75pt;height:18.75pt" o:ole="">
            <v:imagedata r:id="rId258" o:title=""/>
          </v:shape>
          <o:OLEObject Type="Embed" ProgID="Equation.DSMT4" ShapeID="_x0000_i1104" DrawAspect="Content" ObjectID="_1751878330" r:id="rId259"/>
        </w:object>
      </w:r>
      <w:r>
        <w:rPr>
          <w:rFonts w:cs="Arial"/>
        </w:rPr>
        <w:t xml:space="preserve"> é equilátero</w:t>
      </w:r>
      <w:r w:rsidR="001D2660">
        <w:rPr>
          <w:rFonts w:cs="Arial"/>
        </w:rPr>
        <w:t>;</w:t>
      </w:r>
    </w:p>
    <w:p w14:paraId="2BC44589" w14:textId="19C7F361" w:rsidR="001D2660" w:rsidRDefault="00D25780" w:rsidP="000157F3">
      <w:pPr>
        <w:pStyle w:val="PargrafodaLista"/>
        <w:numPr>
          <w:ilvl w:val="0"/>
          <w:numId w:val="26"/>
        </w:numPr>
        <w:ind w:left="851" w:hanging="284"/>
        <w:rPr>
          <w:rFonts w:cs="Arial"/>
        </w:rPr>
      </w:pPr>
      <w:r w:rsidRPr="00D54242">
        <w:rPr>
          <w:rFonts w:cs="Arial"/>
          <w:position w:val="-10"/>
        </w:rPr>
        <w:object w:dxaOrig="1240" w:dyaOrig="380" w14:anchorId="0A0788F0">
          <v:shape id="_x0000_i1105" type="#_x0000_t75" style="width:61.5pt;height:18.75pt" o:ole="">
            <v:imagedata r:id="rId260" o:title=""/>
          </v:shape>
          <o:OLEObject Type="Embed" ProgID="Equation.DSMT4" ShapeID="_x0000_i1105" DrawAspect="Content" ObjectID="_1751878331" r:id="rId261"/>
        </w:object>
      </w:r>
    </w:p>
    <w:p w14:paraId="475C17FE" w14:textId="3B304BBB" w:rsidR="00443D14" w:rsidRDefault="00443D14" w:rsidP="00443D14">
      <w:pPr>
        <w:ind w:left="567"/>
        <w:rPr>
          <w:rFonts w:cs="Arial"/>
        </w:rPr>
      </w:pPr>
      <w:r>
        <w:rPr>
          <w:rFonts w:cs="Arial"/>
        </w:rPr>
        <w:t>Completa:</w:t>
      </w:r>
    </w:p>
    <w:p w14:paraId="040C4DC7" w14:textId="733A42F9" w:rsidR="004F68F4" w:rsidRDefault="00443D14" w:rsidP="004F68F4">
      <w:pPr>
        <w:ind w:left="567"/>
        <w:rPr>
          <w:rFonts w:cs="Arial"/>
        </w:rPr>
      </w:pPr>
      <w:r w:rsidRPr="0098404A">
        <w:rPr>
          <w:rFonts w:cs="Arial"/>
          <w:b/>
          <w:bCs/>
          <w:color w:val="C00000"/>
        </w:rPr>
        <w:t>3.1.</w:t>
      </w:r>
      <w:r>
        <w:rPr>
          <w:rFonts w:cs="Arial"/>
        </w:rPr>
        <w:tab/>
      </w:r>
      <w:r w:rsidR="003F6F02" w:rsidRPr="003F6F02">
        <w:rPr>
          <w:rFonts w:cs="Arial"/>
          <w:position w:val="-14"/>
        </w:rPr>
        <w:object w:dxaOrig="1620" w:dyaOrig="420" w14:anchorId="630A0055">
          <v:shape id="_x0000_i1106" type="#_x0000_t75" style="width:80.25pt;height:21pt" o:ole="">
            <v:imagedata r:id="rId262" o:title=""/>
          </v:shape>
          <o:OLEObject Type="Embed" ProgID="Equation.DSMT4" ShapeID="_x0000_i1106" DrawAspect="Content" ObjectID="_1751878332" r:id="rId263"/>
        </w:object>
      </w:r>
      <w:r w:rsidR="0098404A">
        <w:rPr>
          <w:rFonts w:cs="Arial"/>
        </w:rPr>
        <w:tab/>
      </w:r>
      <w:r w:rsidR="00224CF7">
        <w:rPr>
          <w:rFonts w:cs="Arial"/>
        </w:rPr>
        <w:tab/>
      </w:r>
      <w:r w:rsidR="0098404A" w:rsidRPr="0098404A">
        <w:rPr>
          <w:rFonts w:cs="Arial"/>
          <w:b/>
          <w:bCs/>
          <w:color w:val="C00000"/>
        </w:rPr>
        <w:t>3.</w:t>
      </w:r>
      <w:r w:rsidR="004F68F4">
        <w:rPr>
          <w:rFonts w:cs="Arial"/>
          <w:b/>
          <w:bCs/>
          <w:color w:val="C00000"/>
        </w:rPr>
        <w:t>2</w:t>
      </w:r>
      <w:r w:rsidR="0098404A" w:rsidRPr="0098404A">
        <w:rPr>
          <w:rFonts w:cs="Arial"/>
          <w:b/>
          <w:bCs/>
          <w:color w:val="C00000"/>
        </w:rPr>
        <w:t>.</w:t>
      </w:r>
      <w:r w:rsidR="0098404A">
        <w:rPr>
          <w:rFonts w:cs="Arial"/>
        </w:rPr>
        <w:tab/>
      </w:r>
      <w:r w:rsidR="003F6F02" w:rsidRPr="003F6F02">
        <w:rPr>
          <w:rFonts w:cs="Arial"/>
          <w:position w:val="-14"/>
        </w:rPr>
        <w:object w:dxaOrig="1660" w:dyaOrig="420" w14:anchorId="4AFF0F3A">
          <v:shape id="_x0000_i1107" type="#_x0000_t75" style="width:83.25pt;height:21pt" o:ole="">
            <v:imagedata r:id="rId264" o:title=""/>
          </v:shape>
          <o:OLEObject Type="Embed" ProgID="Equation.DSMT4" ShapeID="_x0000_i1107" DrawAspect="Content" ObjectID="_1751878333" r:id="rId265"/>
        </w:object>
      </w:r>
      <w:r w:rsidR="004F68F4">
        <w:rPr>
          <w:rFonts w:cs="Arial"/>
        </w:rPr>
        <w:tab/>
      </w:r>
      <w:r w:rsidR="00224CF7">
        <w:rPr>
          <w:rFonts w:cs="Arial"/>
        </w:rPr>
        <w:tab/>
      </w:r>
      <w:r w:rsidR="004F68F4" w:rsidRPr="0098404A">
        <w:rPr>
          <w:rFonts w:cs="Arial"/>
          <w:b/>
          <w:bCs/>
          <w:color w:val="C00000"/>
        </w:rPr>
        <w:t>3.</w:t>
      </w:r>
      <w:r w:rsidR="004F68F4">
        <w:rPr>
          <w:rFonts w:cs="Arial"/>
          <w:b/>
          <w:bCs/>
          <w:color w:val="C00000"/>
        </w:rPr>
        <w:t>3</w:t>
      </w:r>
      <w:r w:rsidR="004F68F4" w:rsidRPr="0098404A">
        <w:rPr>
          <w:rFonts w:cs="Arial"/>
          <w:b/>
          <w:bCs/>
          <w:color w:val="C00000"/>
        </w:rPr>
        <w:t>.</w:t>
      </w:r>
      <w:r w:rsidR="004F68F4">
        <w:rPr>
          <w:rFonts w:cs="Arial"/>
        </w:rPr>
        <w:tab/>
      </w:r>
      <w:r w:rsidR="003F6F02" w:rsidRPr="003F6F02">
        <w:rPr>
          <w:rFonts w:cs="Arial"/>
          <w:position w:val="-14"/>
        </w:rPr>
        <w:object w:dxaOrig="1620" w:dyaOrig="420" w14:anchorId="05E38259">
          <v:shape id="_x0000_i1108" type="#_x0000_t75" style="width:80.25pt;height:21pt" o:ole="">
            <v:imagedata r:id="rId266" o:title=""/>
          </v:shape>
          <o:OLEObject Type="Embed" ProgID="Equation.DSMT4" ShapeID="_x0000_i1108" DrawAspect="Content" ObjectID="_1751878334" r:id="rId267"/>
        </w:object>
      </w:r>
      <w:r w:rsidR="00854F71">
        <w:rPr>
          <w:rFonts w:cs="Arial"/>
        </w:rPr>
        <w:t xml:space="preserve">                     </w:t>
      </w:r>
    </w:p>
    <w:p w14:paraId="223774C8" w14:textId="45D856CA" w:rsidR="004F6F1B" w:rsidRPr="00443D14" w:rsidRDefault="004F6F1B" w:rsidP="000C5CB5">
      <w:pPr>
        <w:spacing w:line="240" w:lineRule="auto"/>
        <w:rPr>
          <w:rFonts w:cs="Arial"/>
        </w:rPr>
      </w:pPr>
    </w:p>
    <w:p w14:paraId="513C621B" w14:textId="513C19ED" w:rsidR="00443D14" w:rsidRPr="00443D14" w:rsidRDefault="005D4EDA" w:rsidP="009819E5">
      <w:pPr>
        <w:ind w:left="567" w:right="3820" w:hanging="567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756610" behindDoc="0" locked="0" layoutInCell="1" allowOverlap="1" wp14:anchorId="155814DE" wp14:editId="154AA580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1441450" cy="1447800"/>
            <wp:effectExtent l="0" t="0" r="6350" b="0"/>
            <wp:wrapSquare wrapText="bothSides"/>
            <wp:docPr id="1468417438" name="Imagem 94" descr="Uma imagem com quadrado, file, captura de ecrã, Ret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417438" name="Imagem 94" descr="Uma imagem com quadrado, file, captura de ecrã, Retângulo&#10;&#10;Descrição gerada automaticamente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60D4" w:rsidRPr="00CB6303">
        <w:rPr>
          <w:noProof/>
          <w:position w:val="-8"/>
          <w:sz w:val="18"/>
        </w:rPr>
        <mc:AlternateContent>
          <mc:Choice Requires="wps">
            <w:drawing>
              <wp:inline distT="0" distB="0" distL="0" distR="0" wp14:anchorId="0FB9A843" wp14:editId="23F7B6B5">
                <wp:extent cx="216000" cy="216000"/>
                <wp:effectExtent l="0" t="0" r="0" b="0"/>
                <wp:docPr id="1322026088" name="Oval 1322026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42382" w14:textId="1E4D8E26" w:rsidR="000B60D4" w:rsidRPr="00E4687D" w:rsidRDefault="004F6F1B" w:rsidP="000B60D4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0B60D4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B9A843" id="Oval 1322026088" o:sp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Jp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izmZ0tMG6uNDYAH6wYle3hj8m7cipgcRcFKQ&#10;ADj96R4PbaGrOAwSZw2EH6+9kz0SGLWcdTh5FY/fdyIozuwXh9SmMR2FMAqbUXC7dg3IiBnuFS+z&#10;iA4h2VHUAdpnXAorioIq4STGqrhMYbysU78BcK1ItVplMxxHL9Kte/SSwKmxRM2nw7MIfqBwQu7f&#10;wT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EsEm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8342382" w14:textId="1E4D8E26" w:rsidR="000B60D4" w:rsidRPr="00E4687D" w:rsidRDefault="004F6F1B" w:rsidP="000B60D4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0B60D4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60D4">
        <w:rPr>
          <w:bCs/>
          <w:i/>
        </w:rPr>
        <w:tab/>
      </w:r>
      <w:r w:rsidR="000B60D4">
        <w:rPr>
          <w:bCs/>
          <w:iCs/>
        </w:rPr>
        <w:t>N</w:t>
      </w:r>
      <w:r w:rsidR="004F6F1B">
        <w:rPr>
          <w:bCs/>
          <w:iCs/>
        </w:rPr>
        <w:t xml:space="preserve">o mínimo, </w:t>
      </w:r>
      <w:r w:rsidR="00851B9C">
        <w:rPr>
          <w:bCs/>
          <w:iCs/>
        </w:rPr>
        <w:t>quant</w:t>
      </w:r>
      <w:r w:rsidR="00425727">
        <w:rPr>
          <w:bCs/>
          <w:iCs/>
        </w:rPr>
        <w:t>o</w:t>
      </w:r>
      <w:r w:rsidR="00851B9C">
        <w:rPr>
          <w:bCs/>
          <w:iCs/>
        </w:rPr>
        <w:t xml:space="preserve">s quadrados é necessário pintar para que as </w:t>
      </w:r>
      <w:proofErr w:type="gramStart"/>
      <w:r w:rsidR="00851B9C">
        <w:rPr>
          <w:bCs/>
          <w:iCs/>
        </w:rPr>
        <w:t>retas</w:t>
      </w:r>
      <w:r w:rsidR="00425727">
        <w:rPr>
          <w:bCs/>
          <w:iCs/>
        </w:rPr>
        <w:t xml:space="preserve">  </w:t>
      </w:r>
      <w:r w:rsidR="00425727" w:rsidRPr="00425727">
        <w:rPr>
          <w:bCs/>
          <w:i/>
        </w:rPr>
        <w:t>r</w:t>
      </w:r>
      <w:proofErr w:type="gramEnd"/>
      <w:r w:rsidR="00425727">
        <w:rPr>
          <w:bCs/>
          <w:iCs/>
        </w:rPr>
        <w:t xml:space="preserve">  </w:t>
      </w:r>
      <w:r w:rsidR="00851B9C">
        <w:rPr>
          <w:bCs/>
          <w:iCs/>
        </w:rPr>
        <w:t>e</w:t>
      </w:r>
      <w:r w:rsidR="00425727">
        <w:rPr>
          <w:bCs/>
          <w:iCs/>
        </w:rPr>
        <w:t xml:space="preserve">  </w:t>
      </w:r>
      <w:r w:rsidR="00425727" w:rsidRPr="00425727">
        <w:rPr>
          <w:bCs/>
          <w:i/>
        </w:rPr>
        <w:t>s</w:t>
      </w:r>
      <w:r w:rsidR="00425727">
        <w:rPr>
          <w:bCs/>
          <w:iCs/>
        </w:rPr>
        <w:t xml:space="preserve">  </w:t>
      </w:r>
      <w:r w:rsidR="00851B9C">
        <w:rPr>
          <w:bCs/>
          <w:iCs/>
        </w:rPr>
        <w:t>sejam ei</w:t>
      </w:r>
      <w:r w:rsidR="00C57398">
        <w:rPr>
          <w:bCs/>
          <w:iCs/>
        </w:rPr>
        <w:t>x</w:t>
      </w:r>
      <w:r w:rsidR="00851B9C">
        <w:rPr>
          <w:bCs/>
          <w:iCs/>
        </w:rPr>
        <w:t>os de simetria da figura</w:t>
      </w:r>
      <w:r w:rsidR="00C57398">
        <w:rPr>
          <w:bCs/>
          <w:iCs/>
        </w:rPr>
        <w:t xml:space="preserve"> ao lado</w:t>
      </w:r>
      <w:r w:rsidR="00851B9C">
        <w:rPr>
          <w:bCs/>
          <w:iCs/>
        </w:rPr>
        <w:t>?</w:t>
      </w:r>
      <w:r w:rsidR="00C15805" w:rsidRPr="00C15805">
        <w:rPr>
          <w:noProof/>
        </w:rPr>
        <w:t xml:space="preserve"> </w:t>
      </w:r>
    </w:p>
    <w:p w14:paraId="659FFA7D" w14:textId="2B6B5F84" w:rsidR="00301837" w:rsidRDefault="00301837" w:rsidP="00301837">
      <w:pPr>
        <w:rPr>
          <w:bCs/>
          <w:iCs/>
        </w:rPr>
      </w:pPr>
    </w:p>
    <w:p w14:paraId="122B504E" w14:textId="61EF49F7" w:rsidR="00301837" w:rsidRDefault="00301837" w:rsidP="00301837">
      <w:pPr>
        <w:rPr>
          <w:bCs/>
          <w:iCs/>
        </w:rPr>
      </w:pPr>
    </w:p>
    <w:p w14:paraId="47D3678C" w14:textId="3CDEDA23" w:rsidR="00301837" w:rsidRPr="00301837" w:rsidRDefault="00301837" w:rsidP="00301837">
      <w:pPr>
        <w:rPr>
          <w:bCs/>
          <w:iCs/>
        </w:rPr>
      </w:pPr>
    </w:p>
    <w:sectPr w:rsidR="00301837" w:rsidRPr="00301837" w:rsidSect="00E16ADB">
      <w:headerReference w:type="even" r:id="rId269"/>
      <w:headerReference w:type="default" r:id="rId270"/>
      <w:footerReference w:type="even" r:id="rId271"/>
      <w:footerReference w:type="default" r:id="rId272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5949A" w14:textId="77777777" w:rsidR="002422F6" w:rsidRDefault="002422F6" w:rsidP="00D177B5">
      <w:pPr>
        <w:spacing w:line="240" w:lineRule="auto"/>
      </w:pPr>
      <w:r>
        <w:separator/>
      </w:r>
    </w:p>
  </w:endnote>
  <w:endnote w:type="continuationSeparator" w:id="0">
    <w:p w14:paraId="75572AE5" w14:textId="77777777" w:rsidR="002422F6" w:rsidRDefault="002422F6" w:rsidP="00D177B5">
      <w:pPr>
        <w:spacing w:line="240" w:lineRule="auto"/>
      </w:pPr>
      <w:r>
        <w:continuationSeparator/>
      </w:r>
    </w:p>
  </w:endnote>
  <w:endnote w:type="continuationNotice" w:id="1">
    <w:p w14:paraId="5373B379" w14:textId="77777777" w:rsidR="002422F6" w:rsidRDefault="002422F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Std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5EAD2" w14:textId="77777777" w:rsidR="000577B2" w:rsidRDefault="000577B2" w:rsidP="007D5A98">
    <w:pPr>
      <w:pStyle w:val="Rodap"/>
      <w:jc w:val="right"/>
    </w:pPr>
    <w:r>
      <w:rPr>
        <w:noProof/>
      </w:rPr>
      <w:drawing>
        <wp:inline distT="0" distB="0" distL="0" distR="0" wp14:anchorId="2F746D85" wp14:editId="209A47C2">
          <wp:extent cx="952500" cy="320895"/>
          <wp:effectExtent l="0" t="0" r="0" b="3175"/>
          <wp:docPr id="35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7FA4" w14:textId="77777777" w:rsidR="000577B2" w:rsidRDefault="000577B2" w:rsidP="007D5A98">
    <w:pPr>
      <w:pStyle w:val="Rodap"/>
      <w:jc w:val="right"/>
    </w:pPr>
    <w:r>
      <w:rPr>
        <w:noProof/>
      </w:rPr>
      <w:drawing>
        <wp:inline distT="0" distB="0" distL="0" distR="0" wp14:anchorId="59BF990B" wp14:editId="265F2459">
          <wp:extent cx="952500" cy="320895"/>
          <wp:effectExtent l="0" t="0" r="0" b="3175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F294" w14:textId="77777777" w:rsidR="002422F6" w:rsidRDefault="002422F6" w:rsidP="00D177B5">
      <w:pPr>
        <w:spacing w:line="240" w:lineRule="auto"/>
      </w:pPr>
      <w:r>
        <w:separator/>
      </w:r>
    </w:p>
  </w:footnote>
  <w:footnote w:type="continuationSeparator" w:id="0">
    <w:p w14:paraId="4AF0CCE1" w14:textId="77777777" w:rsidR="002422F6" w:rsidRDefault="002422F6" w:rsidP="00D177B5">
      <w:pPr>
        <w:spacing w:line="240" w:lineRule="auto"/>
      </w:pPr>
      <w:r>
        <w:continuationSeparator/>
      </w:r>
    </w:p>
  </w:footnote>
  <w:footnote w:type="continuationNotice" w:id="1">
    <w:p w14:paraId="384DE0C6" w14:textId="77777777" w:rsidR="002422F6" w:rsidRDefault="002422F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22BE9" w14:textId="68EE5E12" w:rsidR="0035006B" w:rsidRDefault="0028409A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9BCFD4" wp14:editId="7A18C8A9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367857362" name="Imagem 13678573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4A572" w14:textId="205875DC" w:rsidR="00257F93" w:rsidRDefault="0028409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9576EEC" wp14:editId="0A4E4336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9938497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3C2B"/>
    <w:multiLevelType w:val="hybridMultilevel"/>
    <w:tmpl w:val="FF5E5A3A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43099A"/>
    <w:multiLevelType w:val="multilevel"/>
    <w:tmpl w:val="44CC99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3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4" w15:restartNumberingAfterBreak="0">
    <w:nsid w:val="139C6B6A"/>
    <w:multiLevelType w:val="multilevel"/>
    <w:tmpl w:val="73085C8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UtopiaStd-Regular" w:hint="default"/>
        <w:b/>
        <w:color w:val="232322"/>
        <w:sz w:val="24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eastAsia="UtopiaStd-Regular" w:hint="default"/>
        <w:color w:val="232322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eastAsia="UtopiaStd-Regular" w:hint="default"/>
        <w:color w:val="232322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eastAsia="UtopiaStd-Regular" w:hint="default"/>
        <w:color w:val="232322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eastAsia="UtopiaStd-Regular" w:hint="default"/>
        <w:color w:val="232322"/>
      </w:rPr>
    </w:lvl>
    <w:lvl w:ilvl="6">
      <w:start w:val="1"/>
      <w:numFmt w:val="decimal"/>
      <w:isLgl/>
      <w:lvlText w:val="%1.%2.%3.%4.%5.%6.%7."/>
      <w:lvlJc w:val="left"/>
      <w:pPr>
        <w:ind w:left="3300" w:hanging="1440"/>
      </w:pPr>
      <w:rPr>
        <w:rFonts w:eastAsia="UtopiaStd-Regular" w:hint="default"/>
        <w:color w:val="232322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eastAsia="UtopiaStd-Regular" w:hint="default"/>
        <w:color w:val="232322"/>
      </w:rPr>
    </w:lvl>
    <w:lvl w:ilvl="8">
      <w:start w:val="1"/>
      <w:numFmt w:val="decimal"/>
      <w:isLgl/>
      <w:lvlText w:val="%1.%2.%3.%4.%5.%6.%7.%8.%9."/>
      <w:lvlJc w:val="left"/>
      <w:pPr>
        <w:ind w:left="4620" w:hanging="2160"/>
      </w:pPr>
      <w:rPr>
        <w:rFonts w:eastAsia="UtopiaStd-Regular" w:hint="default"/>
        <w:color w:val="232322"/>
      </w:rPr>
    </w:lvl>
  </w:abstractNum>
  <w:abstractNum w:abstractNumId="5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6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D27FB"/>
    <w:multiLevelType w:val="multilevel"/>
    <w:tmpl w:val="06C865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</w:rPr>
    </w:lvl>
  </w:abstractNum>
  <w:abstractNum w:abstractNumId="8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9" w15:restartNumberingAfterBreak="0">
    <w:nsid w:val="2DD3314A"/>
    <w:multiLevelType w:val="hybridMultilevel"/>
    <w:tmpl w:val="0EC0462C"/>
    <w:lvl w:ilvl="0" w:tplc="867A638A">
      <w:start w:val="1"/>
      <w:numFmt w:val="upperLetter"/>
      <w:lvlText w:val="(%1)"/>
      <w:lvlJc w:val="left"/>
      <w:pPr>
        <w:ind w:left="10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6" w:hanging="360"/>
      </w:pPr>
    </w:lvl>
    <w:lvl w:ilvl="2" w:tplc="0816001B" w:tentative="1">
      <w:start w:val="1"/>
      <w:numFmt w:val="lowerRoman"/>
      <w:lvlText w:val="%3."/>
      <w:lvlJc w:val="right"/>
      <w:pPr>
        <w:ind w:left="2506" w:hanging="180"/>
      </w:pPr>
    </w:lvl>
    <w:lvl w:ilvl="3" w:tplc="0816000F" w:tentative="1">
      <w:start w:val="1"/>
      <w:numFmt w:val="decimal"/>
      <w:lvlText w:val="%4."/>
      <w:lvlJc w:val="left"/>
      <w:pPr>
        <w:ind w:left="3226" w:hanging="360"/>
      </w:pPr>
    </w:lvl>
    <w:lvl w:ilvl="4" w:tplc="08160019" w:tentative="1">
      <w:start w:val="1"/>
      <w:numFmt w:val="lowerLetter"/>
      <w:lvlText w:val="%5."/>
      <w:lvlJc w:val="left"/>
      <w:pPr>
        <w:ind w:left="3946" w:hanging="360"/>
      </w:pPr>
    </w:lvl>
    <w:lvl w:ilvl="5" w:tplc="0816001B" w:tentative="1">
      <w:start w:val="1"/>
      <w:numFmt w:val="lowerRoman"/>
      <w:lvlText w:val="%6."/>
      <w:lvlJc w:val="right"/>
      <w:pPr>
        <w:ind w:left="4666" w:hanging="180"/>
      </w:pPr>
    </w:lvl>
    <w:lvl w:ilvl="6" w:tplc="0816000F" w:tentative="1">
      <w:start w:val="1"/>
      <w:numFmt w:val="decimal"/>
      <w:lvlText w:val="%7."/>
      <w:lvlJc w:val="left"/>
      <w:pPr>
        <w:ind w:left="5386" w:hanging="360"/>
      </w:pPr>
    </w:lvl>
    <w:lvl w:ilvl="7" w:tplc="08160019" w:tentative="1">
      <w:start w:val="1"/>
      <w:numFmt w:val="lowerLetter"/>
      <w:lvlText w:val="%8."/>
      <w:lvlJc w:val="left"/>
      <w:pPr>
        <w:ind w:left="6106" w:hanging="360"/>
      </w:pPr>
    </w:lvl>
    <w:lvl w:ilvl="8" w:tplc="0816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12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4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5A146938"/>
    <w:multiLevelType w:val="multilevel"/>
    <w:tmpl w:val="A03E00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9B0FFF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  <w:b/>
        <w:color w:val="9B0FFF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  <w:b/>
        <w:color w:val="9B0FFF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  <w:b/>
        <w:color w:val="9B0FFF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  <w:b/>
        <w:color w:val="9B0FFF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  <w:b/>
        <w:color w:val="9B0FFF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  <w:b/>
        <w:color w:val="9B0FFF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  <w:b/>
        <w:color w:val="9B0FFF"/>
      </w:rPr>
    </w:lvl>
  </w:abstractNum>
  <w:abstractNum w:abstractNumId="16" w15:restartNumberingAfterBreak="0">
    <w:nsid w:val="5C4D43A3"/>
    <w:multiLevelType w:val="hybridMultilevel"/>
    <w:tmpl w:val="20140A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9" w15:restartNumberingAfterBreak="0">
    <w:nsid w:val="70CA4495"/>
    <w:multiLevelType w:val="multilevel"/>
    <w:tmpl w:val="1BECB7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4" w:hanging="1800"/>
      </w:pPr>
      <w:rPr>
        <w:rFonts w:hint="default"/>
      </w:rPr>
    </w:lvl>
  </w:abstractNum>
  <w:abstractNum w:abstractNumId="20" w15:restartNumberingAfterBreak="0">
    <w:nsid w:val="75F61D31"/>
    <w:multiLevelType w:val="hybridMultilevel"/>
    <w:tmpl w:val="3A7ACF5E"/>
    <w:lvl w:ilvl="0" w:tplc="FB20AC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689C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E48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187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12D2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06DB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F6A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ECAF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929B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66E39A1"/>
    <w:multiLevelType w:val="hybridMultilevel"/>
    <w:tmpl w:val="DE1A1D72"/>
    <w:lvl w:ilvl="0" w:tplc="1922A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865799793">
    <w:abstractNumId w:val="12"/>
  </w:num>
  <w:num w:numId="2" w16cid:durableId="1235581157">
    <w:abstractNumId w:val="22"/>
  </w:num>
  <w:num w:numId="3" w16cid:durableId="1759399746">
    <w:abstractNumId w:val="6"/>
  </w:num>
  <w:num w:numId="4" w16cid:durableId="1985038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0314648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595689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295721">
    <w:abstractNumId w:val="17"/>
  </w:num>
  <w:num w:numId="8" w16cid:durableId="1539927901">
    <w:abstractNumId w:val="14"/>
  </w:num>
  <w:num w:numId="9" w16cid:durableId="1955286284">
    <w:abstractNumId w:val="10"/>
  </w:num>
  <w:num w:numId="10" w16cid:durableId="751703070">
    <w:abstractNumId w:val="1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757874439">
    <w:abstractNumId w:val="2"/>
  </w:num>
  <w:num w:numId="12" w16cid:durableId="708334029">
    <w:abstractNumId w:val="11"/>
  </w:num>
  <w:num w:numId="13" w16cid:durableId="842862892">
    <w:abstractNumId w:val="8"/>
  </w:num>
  <w:num w:numId="14" w16cid:durableId="304088158">
    <w:abstractNumId w:val="18"/>
  </w:num>
  <w:num w:numId="15" w16cid:durableId="230846784">
    <w:abstractNumId w:val="13"/>
  </w:num>
  <w:num w:numId="16" w16cid:durableId="1915821298">
    <w:abstractNumId w:val="5"/>
  </w:num>
  <w:num w:numId="17" w16cid:durableId="828718887">
    <w:abstractNumId w:val="21"/>
  </w:num>
  <w:num w:numId="18" w16cid:durableId="1151020332">
    <w:abstractNumId w:val="9"/>
  </w:num>
  <w:num w:numId="19" w16cid:durableId="1124539197">
    <w:abstractNumId w:val="4"/>
  </w:num>
  <w:num w:numId="20" w16cid:durableId="1241528234">
    <w:abstractNumId w:val="1"/>
  </w:num>
  <w:num w:numId="21" w16cid:durableId="466432387">
    <w:abstractNumId w:val="15"/>
  </w:num>
  <w:num w:numId="22" w16cid:durableId="1341468148">
    <w:abstractNumId w:val="7"/>
  </w:num>
  <w:num w:numId="23" w16cid:durableId="1570193676">
    <w:abstractNumId w:val="19"/>
  </w:num>
  <w:num w:numId="24" w16cid:durableId="161747316">
    <w:abstractNumId w:val="20"/>
  </w:num>
  <w:num w:numId="25" w16cid:durableId="201751545">
    <w:abstractNumId w:val="16"/>
  </w:num>
  <w:num w:numId="26" w16cid:durableId="142088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3E4B"/>
    <w:rsid w:val="00004C5E"/>
    <w:rsid w:val="00005881"/>
    <w:rsid w:val="00005BC9"/>
    <w:rsid w:val="00007423"/>
    <w:rsid w:val="00014745"/>
    <w:rsid w:val="00014CB8"/>
    <w:rsid w:val="000157F3"/>
    <w:rsid w:val="00015DE2"/>
    <w:rsid w:val="000168CA"/>
    <w:rsid w:val="00017F08"/>
    <w:rsid w:val="000216AE"/>
    <w:rsid w:val="00022421"/>
    <w:rsid w:val="00023C60"/>
    <w:rsid w:val="0002637D"/>
    <w:rsid w:val="00026F67"/>
    <w:rsid w:val="000279AA"/>
    <w:rsid w:val="0003188E"/>
    <w:rsid w:val="00031E96"/>
    <w:rsid w:val="00031F51"/>
    <w:rsid w:val="00032364"/>
    <w:rsid w:val="000327AF"/>
    <w:rsid w:val="000348B1"/>
    <w:rsid w:val="00035079"/>
    <w:rsid w:val="00035416"/>
    <w:rsid w:val="00035E6D"/>
    <w:rsid w:val="000361E9"/>
    <w:rsid w:val="000406D7"/>
    <w:rsid w:val="00041951"/>
    <w:rsid w:val="000428F1"/>
    <w:rsid w:val="00042C9E"/>
    <w:rsid w:val="00042E78"/>
    <w:rsid w:val="000430D4"/>
    <w:rsid w:val="00046923"/>
    <w:rsid w:val="000473A8"/>
    <w:rsid w:val="000502C1"/>
    <w:rsid w:val="00050503"/>
    <w:rsid w:val="00050915"/>
    <w:rsid w:val="000512F5"/>
    <w:rsid w:val="000521C8"/>
    <w:rsid w:val="000550B5"/>
    <w:rsid w:val="00057024"/>
    <w:rsid w:val="000577B2"/>
    <w:rsid w:val="00060FDC"/>
    <w:rsid w:val="0006220C"/>
    <w:rsid w:val="000639C7"/>
    <w:rsid w:val="000649F5"/>
    <w:rsid w:val="00064D73"/>
    <w:rsid w:val="000659EB"/>
    <w:rsid w:val="00066CAF"/>
    <w:rsid w:val="00067015"/>
    <w:rsid w:val="00067B95"/>
    <w:rsid w:val="00073224"/>
    <w:rsid w:val="00074CC7"/>
    <w:rsid w:val="00077BBF"/>
    <w:rsid w:val="00080423"/>
    <w:rsid w:val="00082FFC"/>
    <w:rsid w:val="000846CD"/>
    <w:rsid w:val="00084847"/>
    <w:rsid w:val="00084E79"/>
    <w:rsid w:val="00085177"/>
    <w:rsid w:val="00086886"/>
    <w:rsid w:val="00086D19"/>
    <w:rsid w:val="0009015A"/>
    <w:rsid w:val="00091821"/>
    <w:rsid w:val="00092948"/>
    <w:rsid w:val="00092B71"/>
    <w:rsid w:val="00095855"/>
    <w:rsid w:val="00097552"/>
    <w:rsid w:val="000A176B"/>
    <w:rsid w:val="000A2418"/>
    <w:rsid w:val="000A28CC"/>
    <w:rsid w:val="000A2F8C"/>
    <w:rsid w:val="000A6561"/>
    <w:rsid w:val="000A7747"/>
    <w:rsid w:val="000A78A5"/>
    <w:rsid w:val="000B0928"/>
    <w:rsid w:val="000B2248"/>
    <w:rsid w:val="000B2C16"/>
    <w:rsid w:val="000B3D68"/>
    <w:rsid w:val="000B576E"/>
    <w:rsid w:val="000B60D4"/>
    <w:rsid w:val="000B6401"/>
    <w:rsid w:val="000C0384"/>
    <w:rsid w:val="000C37B1"/>
    <w:rsid w:val="000C5CB5"/>
    <w:rsid w:val="000C7353"/>
    <w:rsid w:val="000C77AD"/>
    <w:rsid w:val="000D05CE"/>
    <w:rsid w:val="000D2CB7"/>
    <w:rsid w:val="000D2F9B"/>
    <w:rsid w:val="000D3E93"/>
    <w:rsid w:val="000D413C"/>
    <w:rsid w:val="000D52AE"/>
    <w:rsid w:val="000D590C"/>
    <w:rsid w:val="000D632F"/>
    <w:rsid w:val="000D739D"/>
    <w:rsid w:val="000E12ED"/>
    <w:rsid w:val="000E158D"/>
    <w:rsid w:val="000E1AC6"/>
    <w:rsid w:val="000E1E31"/>
    <w:rsid w:val="000E4F65"/>
    <w:rsid w:val="000E554A"/>
    <w:rsid w:val="000E623A"/>
    <w:rsid w:val="000E7320"/>
    <w:rsid w:val="000F139B"/>
    <w:rsid w:val="000F1D5F"/>
    <w:rsid w:val="000F29DB"/>
    <w:rsid w:val="000F3806"/>
    <w:rsid w:val="000F4CE7"/>
    <w:rsid w:val="000F5410"/>
    <w:rsid w:val="000F5C16"/>
    <w:rsid w:val="000F6DDE"/>
    <w:rsid w:val="00100304"/>
    <w:rsid w:val="00101ADB"/>
    <w:rsid w:val="00101CCE"/>
    <w:rsid w:val="001025CD"/>
    <w:rsid w:val="0010442E"/>
    <w:rsid w:val="00104944"/>
    <w:rsid w:val="0010614B"/>
    <w:rsid w:val="0010642C"/>
    <w:rsid w:val="00106ADD"/>
    <w:rsid w:val="0011079D"/>
    <w:rsid w:val="00112779"/>
    <w:rsid w:val="0011323D"/>
    <w:rsid w:val="0011600E"/>
    <w:rsid w:val="00116E0C"/>
    <w:rsid w:val="00125305"/>
    <w:rsid w:val="00125686"/>
    <w:rsid w:val="0013000A"/>
    <w:rsid w:val="00130517"/>
    <w:rsid w:val="0013088F"/>
    <w:rsid w:val="00130ED3"/>
    <w:rsid w:val="00131227"/>
    <w:rsid w:val="00131497"/>
    <w:rsid w:val="00131A1F"/>
    <w:rsid w:val="00132A00"/>
    <w:rsid w:val="001341C8"/>
    <w:rsid w:val="00134F5F"/>
    <w:rsid w:val="00135884"/>
    <w:rsid w:val="0013646A"/>
    <w:rsid w:val="00137A38"/>
    <w:rsid w:val="001404EF"/>
    <w:rsid w:val="001425BC"/>
    <w:rsid w:val="00142F80"/>
    <w:rsid w:val="00143874"/>
    <w:rsid w:val="001445DD"/>
    <w:rsid w:val="001448C5"/>
    <w:rsid w:val="00145102"/>
    <w:rsid w:val="00146F62"/>
    <w:rsid w:val="001508DC"/>
    <w:rsid w:val="00152806"/>
    <w:rsid w:val="001534A1"/>
    <w:rsid w:val="00153995"/>
    <w:rsid w:val="00153DC0"/>
    <w:rsid w:val="00153DEB"/>
    <w:rsid w:val="00153FA4"/>
    <w:rsid w:val="001547B9"/>
    <w:rsid w:val="00154955"/>
    <w:rsid w:val="001560C4"/>
    <w:rsid w:val="001564BC"/>
    <w:rsid w:val="00156AFB"/>
    <w:rsid w:val="00161660"/>
    <w:rsid w:val="00162BDB"/>
    <w:rsid w:val="0016341F"/>
    <w:rsid w:val="00164774"/>
    <w:rsid w:val="001667B4"/>
    <w:rsid w:val="00172DE2"/>
    <w:rsid w:val="00173A1A"/>
    <w:rsid w:val="00174392"/>
    <w:rsid w:val="00174442"/>
    <w:rsid w:val="0017496D"/>
    <w:rsid w:val="001807D7"/>
    <w:rsid w:val="001819A9"/>
    <w:rsid w:val="00182809"/>
    <w:rsid w:val="001834CB"/>
    <w:rsid w:val="00183902"/>
    <w:rsid w:val="00183B28"/>
    <w:rsid w:val="001849CD"/>
    <w:rsid w:val="00185583"/>
    <w:rsid w:val="0018577F"/>
    <w:rsid w:val="00187B7B"/>
    <w:rsid w:val="0019088F"/>
    <w:rsid w:val="00190D65"/>
    <w:rsid w:val="00193639"/>
    <w:rsid w:val="00193D5C"/>
    <w:rsid w:val="00194495"/>
    <w:rsid w:val="001959D8"/>
    <w:rsid w:val="00195CC5"/>
    <w:rsid w:val="001A0BD3"/>
    <w:rsid w:val="001A1055"/>
    <w:rsid w:val="001A2628"/>
    <w:rsid w:val="001A3F9D"/>
    <w:rsid w:val="001A40A5"/>
    <w:rsid w:val="001A4286"/>
    <w:rsid w:val="001A50A5"/>
    <w:rsid w:val="001A5A7F"/>
    <w:rsid w:val="001A74E6"/>
    <w:rsid w:val="001A7745"/>
    <w:rsid w:val="001B20BA"/>
    <w:rsid w:val="001B2419"/>
    <w:rsid w:val="001B3816"/>
    <w:rsid w:val="001B55FB"/>
    <w:rsid w:val="001B61E2"/>
    <w:rsid w:val="001C422B"/>
    <w:rsid w:val="001C4314"/>
    <w:rsid w:val="001C4BC1"/>
    <w:rsid w:val="001C5DAF"/>
    <w:rsid w:val="001C6BF5"/>
    <w:rsid w:val="001C7A1B"/>
    <w:rsid w:val="001D09CA"/>
    <w:rsid w:val="001D0CAD"/>
    <w:rsid w:val="001D0D27"/>
    <w:rsid w:val="001D2660"/>
    <w:rsid w:val="001D3B95"/>
    <w:rsid w:val="001D4A88"/>
    <w:rsid w:val="001D7A91"/>
    <w:rsid w:val="001E288F"/>
    <w:rsid w:val="001E28CB"/>
    <w:rsid w:val="001E4632"/>
    <w:rsid w:val="001E56BB"/>
    <w:rsid w:val="001E6008"/>
    <w:rsid w:val="001E621D"/>
    <w:rsid w:val="001E656E"/>
    <w:rsid w:val="001F0702"/>
    <w:rsid w:val="001F0EDC"/>
    <w:rsid w:val="001F1B45"/>
    <w:rsid w:val="001F30DB"/>
    <w:rsid w:val="001F4312"/>
    <w:rsid w:val="001F4FAF"/>
    <w:rsid w:val="001F5BC0"/>
    <w:rsid w:val="00200831"/>
    <w:rsid w:val="00201122"/>
    <w:rsid w:val="0020144F"/>
    <w:rsid w:val="0020311C"/>
    <w:rsid w:val="00204A76"/>
    <w:rsid w:val="00205057"/>
    <w:rsid w:val="00205870"/>
    <w:rsid w:val="0020790D"/>
    <w:rsid w:val="00210912"/>
    <w:rsid w:val="002109D0"/>
    <w:rsid w:val="002119CC"/>
    <w:rsid w:val="00212B3E"/>
    <w:rsid w:val="00216CC6"/>
    <w:rsid w:val="00221223"/>
    <w:rsid w:val="00221875"/>
    <w:rsid w:val="00221EBE"/>
    <w:rsid w:val="00223CE9"/>
    <w:rsid w:val="00223E95"/>
    <w:rsid w:val="00224CF7"/>
    <w:rsid w:val="00226C3A"/>
    <w:rsid w:val="002279EB"/>
    <w:rsid w:val="00230075"/>
    <w:rsid w:val="0023123F"/>
    <w:rsid w:val="0023165B"/>
    <w:rsid w:val="002318E0"/>
    <w:rsid w:val="002347C4"/>
    <w:rsid w:val="00234E48"/>
    <w:rsid w:val="00236501"/>
    <w:rsid w:val="00236CE0"/>
    <w:rsid w:val="00237CC5"/>
    <w:rsid w:val="00241938"/>
    <w:rsid w:val="002421B2"/>
    <w:rsid w:val="002422F6"/>
    <w:rsid w:val="00242483"/>
    <w:rsid w:val="00245172"/>
    <w:rsid w:val="00245779"/>
    <w:rsid w:val="00250F63"/>
    <w:rsid w:val="00251A76"/>
    <w:rsid w:val="0025235F"/>
    <w:rsid w:val="002554DC"/>
    <w:rsid w:val="002569B9"/>
    <w:rsid w:val="00257F93"/>
    <w:rsid w:val="0026025F"/>
    <w:rsid w:val="00262440"/>
    <w:rsid w:val="00262FD9"/>
    <w:rsid w:val="002650D0"/>
    <w:rsid w:val="00265FF5"/>
    <w:rsid w:val="00266005"/>
    <w:rsid w:val="00271003"/>
    <w:rsid w:val="002711C7"/>
    <w:rsid w:val="00271F71"/>
    <w:rsid w:val="002737F1"/>
    <w:rsid w:val="00273CD3"/>
    <w:rsid w:val="00274266"/>
    <w:rsid w:val="00274EDA"/>
    <w:rsid w:val="00274FD0"/>
    <w:rsid w:val="0027743D"/>
    <w:rsid w:val="002774F3"/>
    <w:rsid w:val="00277672"/>
    <w:rsid w:val="00280379"/>
    <w:rsid w:val="002822D6"/>
    <w:rsid w:val="0028409A"/>
    <w:rsid w:val="00285349"/>
    <w:rsid w:val="002862F7"/>
    <w:rsid w:val="0028753A"/>
    <w:rsid w:val="00287568"/>
    <w:rsid w:val="0028780E"/>
    <w:rsid w:val="0029147A"/>
    <w:rsid w:val="002921F6"/>
    <w:rsid w:val="00292831"/>
    <w:rsid w:val="00292B1D"/>
    <w:rsid w:val="002933AA"/>
    <w:rsid w:val="00294E7F"/>
    <w:rsid w:val="002975FA"/>
    <w:rsid w:val="002A1042"/>
    <w:rsid w:val="002A13C9"/>
    <w:rsid w:val="002A35DA"/>
    <w:rsid w:val="002A4BD3"/>
    <w:rsid w:val="002A6520"/>
    <w:rsid w:val="002B0E40"/>
    <w:rsid w:val="002B11A7"/>
    <w:rsid w:val="002B338B"/>
    <w:rsid w:val="002B376B"/>
    <w:rsid w:val="002B409A"/>
    <w:rsid w:val="002B5C1E"/>
    <w:rsid w:val="002B5E8A"/>
    <w:rsid w:val="002B65D3"/>
    <w:rsid w:val="002C0DE0"/>
    <w:rsid w:val="002C29D6"/>
    <w:rsid w:val="002C2D87"/>
    <w:rsid w:val="002C4407"/>
    <w:rsid w:val="002C490F"/>
    <w:rsid w:val="002C5385"/>
    <w:rsid w:val="002C55B1"/>
    <w:rsid w:val="002C615B"/>
    <w:rsid w:val="002D01D6"/>
    <w:rsid w:val="002D29FD"/>
    <w:rsid w:val="002D3DAC"/>
    <w:rsid w:val="002D51CC"/>
    <w:rsid w:val="002D6C6D"/>
    <w:rsid w:val="002D7FEB"/>
    <w:rsid w:val="002E0E6B"/>
    <w:rsid w:val="002E1A9B"/>
    <w:rsid w:val="002E2780"/>
    <w:rsid w:val="002E3E98"/>
    <w:rsid w:val="002E4412"/>
    <w:rsid w:val="002E4586"/>
    <w:rsid w:val="002E6EDD"/>
    <w:rsid w:val="002E73DB"/>
    <w:rsid w:val="002F1772"/>
    <w:rsid w:val="002F1C2B"/>
    <w:rsid w:val="002F3B12"/>
    <w:rsid w:val="002F3CE3"/>
    <w:rsid w:val="002F41AF"/>
    <w:rsid w:val="002F6A60"/>
    <w:rsid w:val="002F79E6"/>
    <w:rsid w:val="002F7B2E"/>
    <w:rsid w:val="002F7CA2"/>
    <w:rsid w:val="0030019B"/>
    <w:rsid w:val="0030103E"/>
    <w:rsid w:val="003012AD"/>
    <w:rsid w:val="00301837"/>
    <w:rsid w:val="0030367A"/>
    <w:rsid w:val="00307E4E"/>
    <w:rsid w:val="00307F2F"/>
    <w:rsid w:val="00311D51"/>
    <w:rsid w:val="00311ED5"/>
    <w:rsid w:val="00314557"/>
    <w:rsid w:val="00316213"/>
    <w:rsid w:val="00316BF6"/>
    <w:rsid w:val="003226F5"/>
    <w:rsid w:val="00322E3C"/>
    <w:rsid w:val="00325ADA"/>
    <w:rsid w:val="00326061"/>
    <w:rsid w:val="00327706"/>
    <w:rsid w:val="00331001"/>
    <w:rsid w:val="0033552C"/>
    <w:rsid w:val="003364BC"/>
    <w:rsid w:val="00336888"/>
    <w:rsid w:val="00336A73"/>
    <w:rsid w:val="00336E1C"/>
    <w:rsid w:val="00337054"/>
    <w:rsid w:val="00340887"/>
    <w:rsid w:val="00341596"/>
    <w:rsid w:val="00346797"/>
    <w:rsid w:val="00346A95"/>
    <w:rsid w:val="00347173"/>
    <w:rsid w:val="0035006B"/>
    <w:rsid w:val="003502E9"/>
    <w:rsid w:val="00350A6D"/>
    <w:rsid w:val="00354318"/>
    <w:rsid w:val="00354F53"/>
    <w:rsid w:val="00355AD1"/>
    <w:rsid w:val="00356080"/>
    <w:rsid w:val="00356713"/>
    <w:rsid w:val="00357683"/>
    <w:rsid w:val="00357DFA"/>
    <w:rsid w:val="00360BC9"/>
    <w:rsid w:val="003612EF"/>
    <w:rsid w:val="00361405"/>
    <w:rsid w:val="00362269"/>
    <w:rsid w:val="00362507"/>
    <w:rsid w:val="003629D3"/>
    <w:rsid w:val="0036406B"/>
    <w:rsid w:val="0036414E"/>
    <w:rsid w:val="00365C7C"/>
    <w:rsid w:val="003670BD"/>
    <w:rsid w:val="0036789E"/>
    <w:rsid w:val="0036797E"/>
    <w:rsid w:val="003704E8"/>
    <w:rsid w:val="00370D21"/>
    <w:rsid w:val="00370FFA"/>
    <w:rsid w:val="003714CF"/>
    <w:rsid w:val="00371CF4"/>
    <w:rsid w:val="00374201"/>
    <w:rsid w:val="0037563F"/>
    <w:rsid w:val="00376997"/>
    <w:rsid w:val="0037740D"/>
    <w:rsid w:val="003828A4"/>
    <w:rsid w:val="00384B86"/>
    <w:rsid w:val="00384FAC"/>
    <w:rsid w:val="00385637"/>
    <w:rsid w:val="003856CC"/>
    <w:rsid w:val="00385781"/>
    <w:rsid w:val="0038618C"/>
    <w:rsid w:val="00386E82"/>
    <w:rsid w:val="00387161"/>
    <w:rsid w:val="00390810"/>
    <w:rsid w:val="00391822"/>
    <w:rsid w:val="00391BD2"/>
    <w:rsid w:val="00392DC3"/>
    <w:rsid w:val="00393B75"/>
    <w:rsid w:val="00393C8A"/>
    <w:rsid w:val="003945B9"/>
    <w:rsid w:val="003949E3"/>
    <w:rsid w:val="003A0FEA"/>
    <w:rsid w:val="003A4D4F"/>
    <w:rsid w:val="003B24C1"/>
    <w:rsid w:val="003B338A"/>
    <w:rsid w:val="003B492C"/>
    <w:rsid w:val="003B5D1A"/>
    <w:rsid w:val="003B60DD"/>
    <w:rsid w:val="003B62E3"/>
    <w:rsid w:val="003B7C4F"/>
    <w:rsid w:val="003C2E4C"/>
    <w:rsid w:val="003C377B"/>
    <w:rsid w:val="003C4199"/>
    <w:rsid w:val="003C4494"/>
    <w:rsid w:val="003C4AA1"/>
    <w:rsid w:val="003C5F1C"/>
    <w:rsid w:val="003C626F"/>
    <w:rsid w:val="003C789C"/>
    <w:rsid w:val="003D0DB3"/>
    <w:rsid w:val="003D14C4"/>
    <w:rsid w:val="003D26DA"/>
    <w:rsid w:val="003D5667"/>
    <w:rsid w:val="003D59F1"/>
    <w:rsid w:val="003E0792"/>
    <w:rsid w:val="003E1E06"/>
    <w:rsid w:val="003E2628"/>
    <w:rsid w:val="003E2A77"/>
    <w:rsid w:val="003E2E73"/>
    <w:rsid w:val="003E36D4"/>
    <w:rsid w:val="003E5881"/>
    <w:rsid w:val="003F07E2"/>
    <w:rsid w:val="003F1569"/>
    <w:rsid w:val="003F4F7C"/>
    <w:rsid w:val="003F5A65"/>
    <w:rsid w:val="003F6A8B"/>
    <w:rsid w:val="003F6F02"/>
    <w:rsid w:val="00404071"/>
    <w:rsid w:val="0040509F"/>
    <w:rsid w:val="0040597E"/>
    <w:rsid w:val="00405F56"/>
    <w:rsid w:val="0040650A"/>
    <w:rsid w:val="004067E0"/>
    <w:rsid w:val="00410A9E"/>
    <w:rsid w:val="00412537"/>
    <w:rsid w:val="0041387A"/>
    <w:rsid w:val="004145D5"/>
    <w:rsid w:val="0042096A"/>
    <w:rsid w:val="00420A26"/>
    <w:rsid w:val="00420ADC"/>
    <w:rsid w:val="0042380A"/>
    <w:rsid w:val="00424B2F"/>
    <w:rsid w:val="00425727"/>
    <w:rsid w:val="00426607"/>
    <w:rsid w:val="00427019"/>
    <w:rsid w:val="0042777D"/>
    <w:rsid w:val="00431CD9"/>
    <w:rsid w:val="00432DB5"/>
    <w:rsid w:val="00433136"/>
    <w:rsid w:val="004363FC"/>
    <w:rsid w:val="00440891"/>
    <w:rsid w:val="00441B87"/>
    <w:rsid w:val="0044282D"/>
    <w:rsid w:val="004430FD"/>
    <w:rsid w:val="00443A5B"/>
    <w:rsid w:val="00443D14"/>
    <w:rsid w:val="0044497E"/>
    <w:rsid w:val="00445280"/>
    <w:rsid w:val="004453EA"/>
    <w:rsid w:val="00445942"/>
    <w:rsid w:val="00451430"/>
    <w:rsid w:val="004535BA"/>
    <w:rsid w:val="00453AA8"/>
    <w:rsid w:val="0045556A"/>
    <w:rsid w:val="00457184"/>
    <w:rsid w:val="004602AB"/>
    <w:rsid w:val="00461A5C"/>
    <w:rsid w:val="00461D75"/>
    <w:rsid w:val="00464058"/>
    <w:rsid w:val="00464E95"/>
    <w:rsid w:val="004675A4"/>
    <w:rsid w:val="004675FA"/>
    <w:rsid w:val="00470B48"/>
    <w:rsid w:val="004713EA"/>
    <w:rsid w:val="0047282B"/>
    <w:rsid w:val="004729B1"/>
    <w:rsid w:val="00473C59"/>
    <w:rsid w:val="00474B89"/>
    <w:rsid w:val="00476446"/>
    <w:rsid w:val="00481033"/>
    <w:rsid w:val="00481957"/>
    <w:rsid w:val="00481E98"/>
    <w:rsid w:val="00482C5D"/>
    <w:rsid w:val="004838AF"/>
    <w:rsid w:val="00483F28"/>
    <w:rsid w:val="00485DA3"/>
    <w:rsid w:val="00487529"/>
    <w:rsid w:val="00487FEA"/>
    <w:rsid w:val="00490305"/>
    <w:rsid w:val="004904E7"/>
    <w:rsid w:val="00490C56"/>
    <w:rsid w:val="004916A1"/>
    <w:rsid w:val="00491B99"/>
    <w:rsid w:val="00493BAA"/>
    <w:rsid w:val="00493D66"/>
    <w:rsid w:val="00494E14"/>
    <w:rsid w:val="00495B10"/>
    <w:rsid w:val="004971E0"/>
    <w:rsid w:val="004A0BE8"/>
    <w:rsid w:val="004A1D3A"/>
    <w:rsid w:val="004A2E8A"/>
    <w:rsid w:val="004A36BB"/>
    <w:rsid w:val="004A38C1"/>
    <w:rsid w:val="004A4207"/>
    <w:rsid w:val="004A5BCC"/>
    <w:rsid w:val="004A67B6"/>
    <w:rsid w:val="004A75B2"/>
    <w:rsid w:val="004B05D2"/>
    <w:rsid w:val="004B1B6E"/>
    <w:rsid w:val="004B5F8E"/>
    <w:rsid w:val="004B75EC"/>
    <w:rsid w:val="004C048C"/>
    <w:rsid w:val="004C1707"/>
    <w:rsid w:val="004C22ED"/>
    <w:rsid w:val="004C28F9"/>
    <w:rsid w:val="004C2AAA"/>
    <w:rsid w:val="004C36A0"/>
    <w:rsid w:val="004C44FD"/>
    <w:rsid w:val="004C72CA"/>
    <w:rsid w:val="004C7897"/>
    <w:rsid w:val="004C7EA8"/>
    <w:rsid w:val="004D0B7B"/>
    <w:rsid w:val="004D0C5D"/>
    <w:rsid w:val="004D23F5"/>
    <w:rsid w:val="004D315F"/>
    <w:rsid w:val="004D43B2"/>
    <w:rsid w:val="004D628C"/>
    <w:rsid w:val="004D6448"/>
    <w:rsid w:val="004D757C"/>
    <w:rsid w:val="004E000C"/>
    <w:rsid w:val="004E1B2E"/>
    <w:rsid w:val="004E2F31"/>
    <w:rsid w:val="004E61F2"/>
    <w:rsid w:val="004E7A84"/>
    <w:rsid w:val="004F41AB"/>
    <w:rsid w:val="004F47FE"/>
    <w:rsid w:val="004F4ED0"/>
    <w:rsid w:val="004F5648"/>
    <w:rsid w:val="004F58A4"/>
    <w:rsid w:val="004F68F4"/>
    <w:rsid w:val="004F6F1B"/>
    <w:rsid w:val="004F7D91"/>
    <w:rsid w:val="0050327E"/>
    <w:rsid w:val="00507371"/>
    <w:rsid w:val="0050784D"/>
    <w:rsid w:val="00510026"/>
    <w:rsid w:val="005127E7"/>
    <w:rsid w:val="0051342B"/>
    <w:rsid w:val="00513671"/>
    <w:rsid w:val="005140B2"/>
    <w:rsid w:val="00514785"/>
    <w:rsid w:val="00514FE9"/>
    <w:rsid w:val="0051728C"/>
    <w:rsid w:val="005179F7"/>
    <w:rsid w:val="0052168E"/>
    <w:rsid w:val="00523BD7"/>
    <w:rsid w:val="005240D4"/>
    <w:rsid w:val="0052461F"/>
    <w:rsid w:val="00524DD2"/>
    <w:rsid w:val="0052664C"/>
    <w:rsid w:val="00526896"/>
    <w:rsid w:val="005273A9"/>
    <w:rsid w:val="00530C9A"/>
    <w:rsid w:val="00533FD1"/>
    <w:rsid w:val="00534AAD"/>
    <w:rsid w:val="00535280"/>
    <w:rsid w:val="0054136C"/>
    <w:rsid w:val="00542AC3"/>
    <w:rsid w:val="00546F4C"/>
    <w:rsid w:val="00547D13"/>
    <w:rsid w:val="0055049C"/>
    <w:rsid w:val="00552450"/>
    <w:rsid w:val="00552529"/>
    <w:rsid w:val="00555185"/>
    <w:rsid w:val="00555475"/>
    <w:rsid w:val="00556CA1"/>
    <w:rsid w:val="005600D4"/>
    <w:rsid w:val="00560241"/>
    <w:rsid w:val="00560310"/>
    <w:rsid w:val="0056065C"/>
    <w:rsid w:val="005608BA"/>
    <w:rsid w:val="00560EC5"/>
    <w:rsid w:val="0056175B"/>
    <w:rsid w:val="0056729E"/>
    <w:rsid w:val="00567421"/>
    <w:rsid w:val="00567C4C"/>
    <w:rsid w:val="00570BCB"/>
    <w:rsid w:val="00571113"/>
    <w:rsid w:val="005712C3"/>
    <w:rsid w:val="0057207C"/>
    <w:rsid w:val="005728B7"/>
    <w:rsid w:val="00573F33"/>
    <w:rsid w:val="00574B69"/>
    <w:rsid w:val="0058022C"/>
    <w:rsid w:val="00580C18"/>
    <w:rsid w:val="00582940"/>
    <w:rsid w:val="00585B00"/>
    <w:rsid w:val="00585BC7"/>
    <w:rsid w:val="005912DB"/>
    <w:rsid w:val="00594166"/>
    <w:rsid w:val="0059473E"/>
    <w:rsid w:val="00594815"/>
    <w:rsid w:val="00595F6A"/>
    <w:rsid w:val="00596566"/>
    <w:rsid w:val="0059684E"/>
    <w:rsid w:val="0059751D"/>
    <w:rsid w:val="00597D05"/>
    <w:rsid w:val="005A06B8"/>
    <w:rsid w:val="005A11DB"/>
    <w:rsid w:val="005A30EE"/>
    <w:rsid w:val="005A5166"/>
    <w:rsid w:val="005A5E48"/>
    <w:rsid w:val="005A646F"/>
    <w:rsid w:val="005A6A1F"/>
    <w:rsid w:val="005A6E27"/>
    <w:rsid w:val="005B08B4"/>
    <w:rsid w:val="005B0D45"/>
    <w:rsid w:val="005B65B6"/>
    <w:rsid w:val="005C0C7F"/>
    <w:rsid w:val="005C2AC2"/>
    <w:rsid w:val="005C35D2"/>
    <w:rsid w:val="005C3C7E"/>
    <w:rsid w:val="005C446A"/>
    <w:rsid w:val="005C4630"/>
    <w:rsid w:val="005C5B32"/>
    <w:rsid w:val="005C742C"/>
    <w:rsid w:val="005C7833"/>
    <w:rsid w:val="005C7E07"/>
    <w:rsid w:val="005D0143"/>
    <w:rsid w:val="005D0C9F"/>
    <w:rsid w:val="005D235B"/>
    <w:rsid w:val="005D240E"/>
    <w:rsid w:val="005D38D7"/>
    <w:rsid w:val="005D4EDA"/>
    <w:rsid w:val="005D50DF"/>
    <w:rsid w:val="005D5FF5"/>
    <w:rsid w:val="005D6588"/>
    <w:rsid w:val="005E0DB8"/>
    <w:rsid w:val="005E1C43"/>
    <w:rsid w:val="005E1CF5"/>
    <w:rsid w:val="005E1D1A"/>
    <w:rsid w:val="005E489A"/>
    <w:rsid w:val="005E4CBE"/>
    <w:rsid w:val="005E7722"/>
    <w:rsid w:val="005E7F1C"/>
    <w:rsid w:val="005F08BE"/>
    <w:rsid w:val="005F08CC"/>
    <w:rsid w:val="005F15F5"/>
    <w:rsid w:val="005F21D2"/>
    <w:rsid w:val="005F3489"/>
    <w:rsid w:val="005F697D"/>
    <w:rsid w:val="005F70B6"/>
    <w:rsid w:val="0060043C"/>
    <w:rsid w:val="006007F1"/>
    <w:rsid w:val="006007F2"/>
    <w:rsid w:val="006015F3"/>
    <w:rsid w:val="00601A06"/>
    <w:rsid w:val="00604644"/>
    <w:rsid w:val="00606138"/>
    <w:rsid w:val="006078E1"/>
    <w:rsid w:val="00611866"/>
    <w:rsid w:val="00611FD0"/>
    <w:rsid w:val="0061220D"/>
    <w:rsid w:val="006123EF"/>
    <w:rsid w:val="006140DD"/>
    <w:rsid w:val="00614504"/>
    <w:rsid w:val="00614A6F"/>
    <w:rsid w:val="00616AB9"/>
    <w:rsid w:val="00616E2F"/>
    <w:rsid w:val="00616F7F"/>
    <w:rsid w:val="006175AC"/>
    <w:rsid w:val="00617693"/>
    <w:rsid w:val="006219C4"/>
    <w:rsid w:val="00622167"/>
    <w:rsid w:val="00623ECF"/>
    <w:rsid w:val="00626873"/>
    <w:rsid w:val="00627293"/>
    <w:rsid w:val="00627A05"/>
    <w:rsid w:val="0063205F"/>
    <w:rsid w:val="00632907"/>
    <w:rsid w:val="006339B6"/>
    <w:rsid w:val="00633E57"/>
    <w:rsid w:val="0063415B"/>
    <w:rsid w:val="00635005"/>
    <w:rsid w:val="00635E68"/>
    <w:rsid w:val="00636151"/>
    <w:rsid w:val="00636D5E"/>
    <w:rsid w:val="006378C8"/>
    <w:rsid w:val="00643DE1"/>
    <w:rsid w:val="00645CDA"/>
    <w:rsid w:val="006461DD"/>
    <w:rsid w:val="00646B41"/>
    <w:rsid w:val="00647CB7"/>
    <w:rsid w:val="00650E3D"/>
    <w:rsid w:val="00651161"/>
    <w:rsid w:val="006512BD"/>
    <w:rsid w:val="0065215B"/>
    <w:rsid w:val="0065243B"/>
    <w:rsid w:val="00652605"/>
    <w:rsid w:val="00652B94"/>
    <w:rsid w:val="00653546"/>
    <w:rsid w:val="00653DC7"/>
    <w:rsid w:val="00653DE1"/>
    <w:rsid w:val="00654202"/>
    <w:rsid w:val="00654590"/>
    <w:rsid w:val="00654697"/>
    <w:rsid w:val="006546A6"/>
    <w:rsid w:val="00655B65"/>
    <w:rsid w:val="0065642B"/>
    <w:rsid w:val="006568A5"/>
    <w:rsid w:val="006568FF"/>
    <w:rsid w:val="006630BF"/>
    <w:rsid w:val="00663BDA"/>
    <w:rsid w:val="00666CEB"/>
    <w:rsid w:val="006745AD"/>
    <w:rsid w:val="00674B11"/>
    <w:rsid w:val="006752A7"/>
    <w:rsid w:val="0067670F"/>
    <w:rsid w:val="00676B85"/>
    <w:rsid w:val="00680F59"/>
    <w:rsid w:val="00682499"/>
    <w:rsid w:val="006828DA"/>
    <w:rsid w:val="006848ED"/>
    <w:rsid w:val="00684C30"/>
    <w:rsid w:val="00686302"/>
    <w:rsid w:val="006865D5"/>
    <w:rsid w:val="00687307"/>
    <w:rsid w:val="006902A2"/>
    <w:rsid w:val="00691C64"/>
    <w:rsid w:val="006933D8"/>
    <w:rsid w:val="006938E2"/>
    <w:rsid w:val="00693AEF"/>
    <w:rsid w:val="00693C64"/>
    <w:rsid w:val="006955FE"/>
    <w:rsid w:val="00695C7C"/>
    <w:rsid w:val="0069633D"/>
    <w:rsid w:val="00696E17"/>
    <w:rsid w:val="006976C5"/>
    <w:rsid w:val="006A126A"/>
    <w:rsid w:val="006A167E"/>
    <w:rsid w:val="006A19F7"/>
    <w:rsid w:val="006A1B07"/>
    <w:rsid w:val="006A3D4C"/>
    <w:rsid w:val="006A50CF"/>
    <w:rsid w:val="006A59C6"/>
    <w:rsid w:val="006A6239"/>
    <w:rsid w:val="006B0F45"/>
    <w:rsid w:val="006B2FF5"/>
    <w:rsid w:val="006B357E"/>
    <w:rsid w:val="006B36E8"/>
    <w:rsid w:val="006C3C18"/>
    <w:rsid w:val="006C4548"/>
    <w:rsid w:val="006C4701"/>
    <w:rsid w:val="006C7D3E"/>
    <w:rsid w:val="006D22CF"/>
    <w:rsid w:val="006D3A39"/>
    <w:rsid w:val="006D4D88"/>
    <w:rsid w:val="006D54D3"/>
    <w:rsid w:val="006D6351"/>
    <w:rsid w:val="006D73DB"/>
    <w:rsid w:val="006E1F44"/>
    <w:rsid w:val="006E2356"/>
    <w:rsid w:val="006E5622"/>
    <w:rsid w:val="006E6AC4"/>
    <w:rsid w:val="006E72C0"/>
    <w:rsid w:val="006F2C7D"/>
    <w:rsid w:val="006F35DB"/>
    <w:rsid w:val="006F37A3"/>
    <w:rsid w:val="006F4F46"/>
    <w:rsid w:val="006F5308"/>
    <w:rsid w:val="006F57D5"/>
    <w:rsid w:val="006F7BF8"/>
    <w:rsid w:val="006F7E05"/>
    <w:rsid w:val="00700762"/>
    <w:rsid w:val="00702F0B"/>
    <w:rsid w:val="007036D0"/>
    <w:rsid w:val="0071048B"/>
    <w:rsid w:val="00711A4F"/>
    <w:rsid w:val="00711DB5"/>
    <w:rsid w:val="00713616"/>
    <w:rsid w:val="007156B6"/>
    <w:rsid w:val="00715D47"/>
    <w:rsid w:val="007176DA"/>
    <w:rsid w:val="00720B1B"/>
    <w:rsid w:val="00720BC3"/>
    <w:rsid w:val="00721707"/>
    <w:rsid w:val="00721BE9"/>
    <w:rsid w:val="00722409"/>
    <w:rsid w:val="007224F8"/>
    <w:rsid w:val="007240ED"/>
    <w:rsid w:val="00724F9F"/>
    <w:rsid w:val="0072528C"/>
    <w:rsid w:val="00725D4A"/>
    <w:rsid w:val="0072642D"/>
    <w:rsid w:val="0072711F"/>
    <w:rsid w:val="007277CA"/>
    <w:rsid w:val="00727FEF"/>
    <w:rsid w:val="0073590B"/>
    <w:rsid w:val="00735AAF"/>
    <w:rsid w:val="007369F3"/>
    <w:rsid w:val="007405AA"/>
    <w:rsid w:val="007422EC"/>
    <w:rsid w:val="00744913"/>
    <w:rsid w:val="0074510B"/>
    <w:rsid w:val="007468ED"/>
    <w:rsid w:val="007471F4"/>
    <w:rsid w:val="00747E54"/>
    <w:rsid w:val="00750546"/>
    <w:rsid w:val="007510A1"/>
    <w:rsid w:val="007515C6"/>
    <w:rsid w:val="00751EFB"/>
    <w:rsid w:val="00752AAD"/>
    <w:rsid w:val="007557F0"/>
    <w:rsid w:val="00756682"/>
    <w:rsid w:val="00756D99"/>
    <w:rsid w:val="007579CE"/>
    <w:rsid w:val="0076259D"/>
    <w:rsid w:val="007628BB"/>
    <w:rsid w:val="00763531"/>
    <w:rsid w:val="00763A7B"/>
    <w:rsid w:val="007641B3"/>
    <w:rsid w:val="0076782A"/>
    <w:rsid w:val="00767DDF"/>
    <w:rsid w:val="0077320A"/>
    <w:rsid w:val="00773ADD"/>
    <w:rsid w:val="00773D06"/>
    <w:rsid w:val="00774C70"/>
    <w:rsid w:val="00775D1B"/>
    <w:rsid w:val="0077675D"/>
    <w:rsid w:val="007812BF"/>
    <w:rsid w:val="007812F7"/>
    <w:rsid w:val="00783B21"/>
    <w:rsid w:val="00787FD3"/>
    <w:rsid w:val="00792D82"/>
    <w:rsid w:val="007936FC"/>
    <w:rsid w:val="00794D89"/>
    <w:rsid w:val="00795A9A"/>
    <w:rsid w:val="00795ED4"/>
    <w:rsid w:val="0079618A"/>
    <w:rsid w:val="00796316"/>
    <w:rsid w:val="007963F2"/>
    <w:rsid w:val="00797B1D"/>
    <w:rsid w:val="007A0350"/>
    <w:rsid w:val="007A2A8A"/>
    <w:rsid w:val="007A3A6B"/>
    <w:rsid w:val="007A431E"/>
    <w:rsid w:val="007A4622"/>
    <w:rsid w:val="007A4811"/>
    <w:rsid w:val="007A5DAC"/>
    <w:rsid w:val="007A6B5C"/>
    <w:rsid w:val="007A7515"/>
    <w:rsid w:val="007A7632"/>
    <w:rsid w:val="007B03B3"/>
    <w:rsid w:val="007B12E3"/>
    <w:rsid w:val="007B1BAC"/>
    <w:rsid w:val="007B28A2"/>
    <w:rsid w:val="007B4E02"/>
    <w:rsid w:val="007B5E6E"/>
    <w:rsid w:val="007B66B9"/>
    <w:rsid w:val="007C2817"/>
    <w:rsid w:val="007C335B"/>
    <w:rsid w:val="007C5022"/>
    <w:rsid w:val="007C5848"/>
    <w:rsid w:val="007C5B7B"/>
    <w:rsid w:val="007C6E13"/>
    <w:rsid w:val="007D1B7B"/>
    <w:rsid w:val="007D1BDB"/>
    <w:rsid w:val="007D2EC7"/>
    <w:rsid w:val="007D3095"/>
    <w:rsid w:val="007D3BE0"/>
    <w:rsid w:val="007D5A98"/>
    <w:rsid w:val="007D7541"/>
    <w:rsid w:val="007D76A2"/>
    <w:rsid w:val="007D7AD3"/>
    <w:rsid w:val="007E2B16"/>
    <w:rsid w:val="007E30DA"/>
    <w:rsid w:val="007E50CF"/>
    <w:rsid w:val="007E5FD3"/>
    <w:rsid w:val="007E7C43"/>
    <w:rsid w:val="007F08F3"/>
    <w:rsid w:val="007F14DE"/>
    <w:rsid w:val="007F1917"/>
    <w:rsid w:val="007F1A24"/>
    <w:rsid w:val="007F4154"/>
    <w:rsid w:val="007F4DF4"/>
    <w:rsid w:val="007F4ED1"/>
    <w:rsid w:val="007F5555"/>
    <w:rsid w:val="007F5A17"/>
    <w:rsid w:val="007F6C43"/>
    <w:rsid w:val="007F6D60"/>
    <w:rsid w:val="007F6D99"/>
    <w:rsid w:val="007F7722"/>
    <w:rsid w:val="007F7B30"/>
    <w:rsid w:val="007F7B3C"/>
    <w:rsid w:val="0080090A"/>
    <w:rsid w:val="008017C7"/>
    <w:rsid w:val="00802D7D"/>
    <w:rsid w:val="00803614"/>
    <w:rsid w:val="00803A30"/>
    <w:rsid w:val="00804954"/>
    <w:rsid w:val="008074D5"/>
    <w:rsid w:val="0081118D"/>
    <w:rsid w:val="00811E23"/>
    <w:rsid w:val="00812323"/>
    <w:rsid w:val="0081323B"/>
    <w:rsid w:val="00813E36"/>
    <w:rsid w:val="00814984"/>
    <w:rsid w:val="00815364"/>
    <w:rsid w:val="008156E2"/>
    <w:rsid w:val="0081600A"/>
    <w:rsid w:val="008168AB"/>
    <w:rsid w:val="00816BCF"/>
    <w:rsid w:val="00822D4F"/>
    <w:rsid w:val="00822E33"/>
    <w:rsid w:val="00823C3C"/>
    <w:rsid w:val="008304EF"/>
    <w:rsid w:val="008343B7"/>
    <w:rsid w:val="00835C1D"/>
    <w:rsid w:val="008362DF"/>
    <w:rsid w:val="00837603"/>
    <w:rsid w:val="00840629"/>
    <w:rsid w:val="0084124C"/>
    <w:rsid w:val="008418E3"/>
    <w:rsid w:val="0084201B"/>
    <w:rsid w:val="008420AA"/>
    <w:rsid w:val="00842C50"/>
    <w:rsid w:val="00842E6F"/>
    <w:rsid w:val="00842F78"/>
    <w:rsid w:val="008434C6"/>
    <w:rsid w:val="00844810"/>
    <w:rsid w:val="0085138F"/>
    <w:rsid w:val="00851B9C"/>
    <w:rsid w:val="008523E5"/>
    <w:rsid w:val="00852473"/>
    <w:rsid w:val="008533E3"/>
    <w:rsid w:val="00854F71"/>
    <w:rsid w:val="00854FA7"/>
    <w:rsid w:val="0085506E"/>
    <w:rsid w:val="00855161"/>
    <w:rsid w:val="00855FC1"/>
    <w:rsid w:val="00856843"/>
    <w:rsid w:val="008568AB"/>
    <w:rsid w:val="0086048E"/>
    <w:rsid w:val="00861D98"/>
    <w:rsid w:val="00864342"/>
    <w:rsid w:val="008645BB"/>
    <w:rsid w:val="00866BEC"/>
    <w:rsid w:val="00870E89"/>
    <w:rsid w:val="00871045"/>
    <w:rsid w:val="00871715"/>
    <w:rsid w:val="008814EF"/>
    <w:rsid w:val="00881E3A"/>
    <w:rsid w:val="00882256"/>
    <w:rsid w:val="0088333A"/>
    <w:rsid w:val="0088477D"/>
    <w:rsid w:val="00886EAC"/>
    <w:rsid w:val="00887332"/>
    <w:rsid w:val="008905A2"/>
    <w:rsid w:val="00893E02"/>
    <w:rsid w:val="0089416C"/>
    <w:rsid w:val="00894A30"/>
    <w:rsid w:val="00895165"/>
    <w:rsid w:val="008A07D8"/>
    <w:rsid w:val="008A0D3D"/>
    <w:rsid w:val="008A2165"/>
    <w:rsid w:val="008A46FE"/>
    <w:rsid w:val="008A4C62"/>
    <w:rsid w:val="008B4EF9"/>
    <w:rsid w:val="008B7E70"/>
    <w:rsid w:val="008C02D3"/>
    <w:rsid w:val="008C0A30"/>
    <w:rsid w:val="008C0B43"/>
    <w:rsid w:val="008C3B12"/>
    <w:rsid w:val="008C3EF7"/>
    <w:rsid w:val="008C4296"/>
    <w:rsid w:val="008C47A5"/>
    <w:rsid w:val="008C50B1"/>
    <w:rsid w:val="008C7FDC"/>
    <w:rsid w:val="008D1CB2"/>
    <w:rsid w:val="008D22DC"/>
    <w:rsid w:val="008D2425"/>
    <w:rsid w:val="008D31FD"/>
    <w:rsid w:val="008D4268"/>
    <w:rsid w:val="008D5835"/>
    <w:rsid w:val="008D6E63"/>
    <w:rsid w:val="008D7A0D"/>
    <w:rsid w:val="008E0515"/>
    <w:rsid w:val="008E16C0"/>
    <w:rsid w:val="008E25D8"/>
    <w:rsid w:val="008E2813"/>
    <w:rsid w:val="008E326E"/>
    <w:rsid w:val="008E3A6A"/>
    <w:rsid w:val="008E3BAA"/>
    <w:rsid w:val="008E4E26"/>
    <w:rsid w:val="008E54C6"/>
    <w:rsid w:val="008E5DB9"/>
    <w:rsid w:val="008E7736"/>
    <w:rsid w:val="008F19AE"/>
    <w:rsid w:val="008F2432"/>
    <w:rsid w:val="008F3880"/>
    <w:rsid w:val="008F4095"/>
    <w:rsid w:val="008F4DA7"/>
    <w:rsid w:val="008F4E1A"/>
    <w:rsid w:val="008F6589"/>
    <w:rsid w:val="00900970"/>
    <w:rsid w:val="00900BAD"/>
    <w:rsid w:val="00900C1F"/>
    <w:rsid w:val="00901016"/>
    <w:rsid w:val="0090122B"/>
    <w:rsid w:val="009021E4"/>
    <w:rsid w:val="0090222E"/>
    <w:rsid w:val="0090282A"/>
    <w:rsid w:val="00904DE7"/>
    <w:rsid w:val="00905BB0"/>
    <w:rsid w:val="009070FB"/>
    <w:rsid w:val="00907B0C"/>
    <w:rsid w:val="009110F8"/>
    <w:rsid w:val="00911CF0"/>
    <w:rsid w:val="009121CA"/>
    <w:rsid w:val="00912F3E"/>
    <w:rsid w:val="00914B86"/>
    <w:rsid w:val="00915001"/>
    <w:rsid w:val="00917838"/>
    <w:rsid w:val="00920954"/>
    <w:rsid w:val="00921610"/>
    <w:rsid w:val="00922AFF"/>
    <w:rsid w:val="00923321"/>
    <w:rsid w:val="009246FD"/>
    <w:rsid w:val="0092624A"/>
    <w:rsid w:val="00927081"/>
    <w:rsid w:val="00927F3E"/>
    <w:rsid w:val="00932590"/>
    <w:rsid w:val="00935AFF"/>
    <w:rsid w:val="00936593"/>
    <w:rsid w:val="0093675A"/>
    <w:rsid w:val="00942C42"/>
    <w:rsid w:val="009464BF"/>
    <w:rsid w:val="009468E6"/>
    <w:rsid w:val="00946C1B"/>
    <w:rsid w:val="00947953"/>
    <w:rsid w:val="009479C7"/>
    <w:rsid w:val="00947E11"/>
    <w:rsid w:val="009509D9"/>
    <w:rsid w:val="00950D2D"/>
    <w:rsid w:val="00951399"/>
    <w:rsid w:val="009519C0"/>
    <w:rsid w:val="00951C5E"/>
    <w:rsid w:val="00954B3B"/>
    <w:rsid w:val="009553F3"/>
    <w:rsid w:val="00955536"/>
    <w:rsid w:val="009559C7"/>
    <w:rsid w:val="00955D3B"/>
    <w:rsid w:val="00956029"/>
    <w:rsid w:val="00956582"/>
    <w:rsid w:val="00960394"/>
    <w:rsid w:val="00961A86"/>
    <w:rsid w:val="00961DAE"/>
    <w:rsid w:val="00963223"/>
    <w:rsid w:val="00963658"/>
    <w:rsid w:val="009639F3"/>
    <w:rsid w:val="009673E2"/>
    <w:rsid w:val="009674F0"/>
    <w:rsid w:val="00967586"/>
    <w:rsid w:val="00967953"/>
    <w:rsid w:val="00970051"/>
    <w:rsid w:val="00973DEA"/>
    <w:rsid w:val="00973E58"/>
    <w:rsid w:val="00976836"/>
    <w:rsid w:val="00976D75"/>
    <w:rsid w:val="00976ECC"/>
    <w:rsid w:val="0097738D"/>
    <w:rsid w:val="009819E5"/>
    <w:rsid w:val="00983884"/>
    <w:rsid w:val="00983DB5"/>
    <w:rsid w:val="0098404A"/>
    <w:rsid w:val="00984A7F"/>
    <w:rsid w:val="00984F46"/>
    <w:rsid w:val="00984FD5"/>
    <w:rsid w:val="0098559A"/>
    <w:rsid w:val="009858A5"/>
    <w:rsid w:val="00987906"/>
    <w:rsid w:val="00987AA6"/>
    <w:rsid w:val="0099137D"/>
    <w:rsid w:val="009918A6"/>
    <w:rsid w:val="009925E4"/>
    <w:rsid w:val="00992671"/>
    <w:rsid w:val="00993170"/>
    <w:rsid w:val="00993DB7"/>
    <w:rsid w:val="00994910"/>
    <w:rsid w:val="009965A5"/>
    <w:rsid w:val="009A0648"/>
    <w:rsid w:val="009A1453"/>
    <w:rsid w:val="009A1AC7"/>
    <w:rsid w:val="009A3E3C"/>
    <w:rsid w:val="009A4759"/>
    <w:rsid w:val="009B0015"/>
    <w:rsid w:val="009B0918"/>
    <w:rsid w:val="009B1450"/>
    <w:rsid w:val="009B16A6"/>
    <w:rsid w:val="009B4243"/>
    <w:rsid w:val="009B514C"/>
    <w:rsid w:val="009B6AF1"/>
    <w:rsid w:val="009C057B"/>
    <w:rsid w:val="009C0D9C"/>
    <w:rsid w:val="009C16F5"/>
    <w:rsid w:val="009C18C3"/>
    <w:rsid w:val="009C2264"/>
    <w:rsid w:val="009C2338"/>
    <w:rsid w:val="009C2ABF"/>
    <w:rsid w:val="009C3A67"/>
    <w:rsid w:val="009C3BDC"/>
    <w:rsid w:val="009C5FCF"/>
    <w:rsid w:val="009C626A"/>
    <w:rsid w:val="009C6EA0"/>
    <w:rsid w:val="009C7FB5"/>
    <w:rsid w:val="009D14E5"/>
    <w:rsid w:val="009D20FC"/>
    <w:rsid w:val="009D316D"/>
    <w:rsid w:val="009D3401"/>
    <w:rsid w:val="009D39C6"/>
    <w:rsid w:val="009D70B9"/>
    <w:rsid w:val="009E04ED"/>
    <w:rsid w:val="009E1927"/>
    <w:rsid w:val="009E45A8"/>
    <w:rsid w:val="009E4937"/>
    <w:rsid w:val="009E5DD9"/>
    <w:rsid w:val="009E60B9"/>
    <w:rsid w:val="009E654C"/>
    <w:rsid w:val="009E743D"/>
    <w:rsid w:val="009E7609"/>
    <w:rsid w:val="009E7A48"/>
    <w:rsid w:val="009F0256"/>
    <w:rsid w:val="009F0B5A"/>
    <w:rsid w:val="009F11E3"/>
    <w:rsid w:val="009F1C48"/>
    <w:rsid w:val="009F5C1C"/>
    <w:rsid w:val="009F64F6"/>
    <w:rsid w:val="009F6D3F"/>
    <w:rsid w:val="009F6E20"/>
    <w:rsid w:val="009F6F92"/>
    <w:rsid w:val="00A008C4"/>
    <w:rsid w:val="00A01F27"/>
    <w:rsid w:val="00A02ECD"/>
    <w:rsid w:val="00A036A0"/>
    <w:rsid w:val="00A0392E"/>
    <w:rsid w:val="00A057C4"/>
    <w:rsid w:val="00A068AB"/>
    <w:rsid w:val="00A0788A"/>
    <w:rsid w:val="00A07F9A"/>
    <w:rsid w:val="00A07FA4"/>
    <w:rsid w:val="00A10635"/>
    <w:rsid w:val="00A115C4"/>
    <w:rsid w:val="00A11CEF"/>
    <w:rsid w:val="00A12C5B"/>
    <w:rsid w:val="00A12CF9"/>
    <w:rsid w:val="00A14040"/>
    <w:rsid w:val="00A14FE0"/>
    <w:rsid w:val="00A158CE"/>
    <w:rsid w:val="00A15C7C"/>
    <w:rsid w:val="00A16F25"/>
    <w:rsid w:val="00A21BD0"/>
    <w:rsid w:val="00A21FD1"/>
    <w:rsid w:val="00A22A4E"/>
    <w:rsid w:val="00A241D4"/>
    <w:rsid w:val="00A24A1D"/>
    <w:rsid w:val="00A25439"/>
    <w:rsid w:val="00A265DA"/>
    <w:rsid w:val="00A269EB"/>
    <w:rsid w:val="00A2708B"/>
    <w:rsid w:val="00A27951"/>
    <w:rsid w:val="00A31DB2"/>
    <w:rsid w:val="00A3432E"/>
    <w:rsid w:val="00A34758"/>
    <w:rsid w:val="00A35B40"/>
    <w:rsid w:val="00A378B1"/>
    <w:rsid w:val="00A406BD"/>
    <w:rsid w:val="00A42C46"/>
    <w:rsid w:val="00A43730"/>
    <w:rsid w:val="00A44194"/>
    <w:rsid w:val="00A44326"/>
    <w:rsid w:val="00A444CD"/>
    <w:rsid w:val="00A448BD"/>
    <w:rsid w:val="00A44ED2"/>
    <w:rsid w:val="00A47644"/>
    <w:rsid w:val="00A50687"/>
    <w:rsid w:val="00A56EC5"/>
    <w:rsid w:val="00A575E4"/>
    <w:rsid w:val="00A57908"/>
    <w:rsid w:val="00A57C02"/>
    <w:rsid w:val="00A60C66"/>
    <w:rsid w:val="00A6290F"/>
    <w:rsid w:val="00A64856"/>
    <w:rsid w:val="00A649F4"/>
    <w:rsid w:val="00A66675"/>
    <w:rsid w:val="00A66B3E"/>
    <w:rsid w:val="00A66E7C"/>
    <w:rsid w:val="00A701B5"/>
    <w:rsid w:val="00A704C6"/>
    <w:rsid w:val="00A70A8C"/>
    <w:rsid w:val="00A71A66"/>
    <w:rsid w:val="00A71C04"/>
    <w:rsid w:val="00A72634"/>
    <w:rsid w:val="00A729CC"/>
    <w:rsid w:val="00A72A2F"/>
    <w:rsid w:val="00A74339"/>
    <w:rsid w:val="00A748EA"/>
    <w:rsid w:val="00A7637A"/>
    <w:rsid w:val="00A77843"/>
    <w:rsid w:val="00A805FF"/>
    <w:rsid w:val="00A80845"/>
    <w:rsid w:val="00A82232"/>
    <w:rsid w:val="00A84D6B"/>
    <w:rsid w:val="00A8655B"/>
    <w:rsid w:val="00A86B7D"/>
    <w:rsid w:val="00A91744"/>
    <w:rsid w:val="00A918C8"/>
    <w:rsid w:val="00A91AE6"/>
    <w:rsid w:val="00A95E95"/>
    <w:rsid w:val="00A96D31"/>
    <w:rsid w:val="00A9762F"/>
    <w:rsid w:val="00A97C4D"/>
    <w:rsid w:val="00AA25CF"/>
    <w:rsid w:val="00AA2A7C"/>
    <w:rsid w:val="00AA3402"/>
    <w:rsid w:val="00AA3726"/>
    <w:rsid w:val="00AB082D"/>
    <w:rsid w:val="00AB18E6"/>
    <w:rsid w:val="00AB220C"/>
    <w:rsid w:val="00AB36FE"/>
    <w:rsid w:val="00AB40AA"/>
    <w:rsid w:val="00AB4505"/>
    <w:rsid w:val="00AB4A8F"/>
    <w:rsid w:val="00AC0300"/>
    <w:rsid w:val="00AC2C48"/>
    <w:rsid w:val="00AC39E4"/>
    <w:rsid w:val="00AC3D50"/>
    <w:rsid w:val="00AC4456"/>
    <w:rsid w:val="00AC676C"/>
    <w:rsid w:val="00AC68A8"/>
    <w:rsid w:val="00AC74EF"/>
    <w:rsid w:val="00AC7CD4"/>
    <w:rsid w:val="00AD0B3D"/>
    <w:rsid w:val="00AD4524"/>
    <w:rsid w:val="00AD5AA8"/>
    <w:rsid w:val="00AD69B6"/>
    <w:rsid w:val="00AD6CB9"/>
    <w:rsid w:val="00AD6DEA"/>
    <w:rsid w:val="00AD7125"/>
    <w:rsid w:val="00AD73B0"/>
    <w:rsid w:val="00AE00BB"/>
    <w:rsid w:val="00AE03E0"/>
    <w:rsid w:val="00AE18DC"/>
    <w:rsid w:val="00AE2388"/>
    <w:rsid w:val="00AE35DF"/>
    <w:rsid w:val="00AE3D42"/>
    <w:rsid w:val="00AE41A2"/>
    <w:rsid w:val="00AE5CF6"/>
    <w:rsid w:val="00AE789D"/>
    <w:rsid w:val="00AE7D39"/>
    <w:rsid w:val="00AF0B1B"/>
    <w:rsid w:val="00AF27A2"/>
    <w:rsid w:val="00AF2C62"/>
    <w:rsid w:val="00AF4223"/>
    <w:rsid w:val="00AF462C"/>
    <w:rsid w:val="00AF50D3"/>
    <w:rsid w:val="00AF64C6"/>
    <w:rsid w:val="00AF6F80"/>
    <w:rsid w:val="00AF7467"/>
    <w:rsid w:val="00AF7EA0"/>
    <w:rsid w:val="00AF7F9B"/>
    <w:rsid w:val="00B01875"/>
    <w:rsid w:val="00B01D1D"/>
    <w:rsid w:val="00B02741"/>
    <w:rsid w:val="00B03625"/>
    <w:rsid w:val="00B03C94"/>
    <w:rsid w:val="00B04054"/>
    <w:rsid w:val="00B04E28"/>
    <w:rsid w:val="00B05480"/>
    <w:rsid w:val="00B061E6"/>
    <w:rsid w:val="00B0726A"/>
    <w:rsid w:val="00B108B4"/>
    <w:rsid w:val="00B10F5E"/>
    <w:rsid w:val="00B10F7F"/>
    <w:rsid w:val="00B11CE7"/>
    <w:rsid w:val="00B1396A"/>
    <w:rsid w:val="00B14B2B"/>
    <w:rsid w:val="00B15F27"/>
    <w:rsid w:val="00B20167"/>
    <w:rsid w:val="00B22B8A"/>
    <w:rsid w:val="00B23829"/>
    <w:rsid w:val="00B23DAB"/>
    <w:rsid w:val="00B2503A"/>
    <w:rsid w:val="00B25164"/>
    <w:rsid w:val="00B26A56"/>
    <w:rsid w:val="00B3090E"/>
    <w:rsid w:val="00B31CD6"/>
    <w:rsid w:val="00B35244"/>
    <w:rsid w:val="00B356F2"/>
    <w:rsid w:val="00B3679B"/>
    <w:rsid w:val="00B37F3E"/>
    <w:rsid w:val="00B37FF6"/>
    <w:rsid w:val="00B40527"/>
    <w:rsid w:val="00B40B9C"/>
    <w:rsid w:val="00B41624"/>
    <w:rsid w:val="00B44D76"/>
    <w:rsid w:val="00B46F80"/>
    <w:rsid w:val="00B50C52"/>
    <w:rsid w:val="00B514FB"/>
    <w:rsid w:val="00B53D1A"/>
    <w:rsid w:val="00B5440E"/>
    <w:rsid w:val="00B56738"/>
    <w:rsid w:val="00B567D8"/>
    <w:rsid w:val="00B60625"/>
    <w:rsid w:val="00B60CD8"/>
    <w:rsid w:val="00B60FC5"/>
    <w:rsid w:val="00B62A01"/>
    <w:rsid w:val="00B6499C"/>
    <w:rsid w:val="00B65379"/>
    <w:rsid w:val="00B75964"/>
    <w:rsid w:val="00B76C19"/>
    <w:rsid w:val="00B76C1E"/>
    <w:rsid w:val="00B808DC"/>
    <w:rsid w:val="00B82D00"/>
    <w:rsid w:val="00B836AD"/>
    <w:rsid w:val="00B848AE"/>
    <w:rsid w:val="00B915A0"/>
    <w:rsid w:val="00B9179D"/>
    <w:rsid w:val="00B91A28"/>
    <w:rsid w:val="00B92998"/>
    <w:rsid w:val="00B93B01"/>
    <w:rsid w:val="00B95690"/>
    <w:rsid w:val="00B95FA3"/>
    <w:rsid w:val="00B968D2"/>
    <w:rsid w:val="00B97113"/>
    <w:rsid w:val="00B97EC1"/>
    <w:rsid w:val="00BA0B0F"/>
    <w:rsid w:val="00BA3142"/>
    <w:rsid w:val="00BA4776"/>
    <w:rsid w:val="00BA4F1D"/>
    <w:rsid w:val="00BA5DBA"/>
    <w:rsid w:val="00BA7796"/>
    <w:rsid w:val="00BA79EE"/>
    <w:rsid w:val="00BA7BD5"/>
    <w:rsid w:val="00BB07CE"/>
    <w:rsid w:val="00BB0F16"/>
    <w:rsid w:val="00BB3423"/>
    <w:rsid w:val="00BB423C"/>
    <w:rsid w:val="00BB4C5F"/>
    <w:rsid w:val="00BB57A9"/>
    <w:rsid w:val="00BB63BF"/>
    <w:rsid w:val="00BB77A0"/>
    <w:rsid w:val="00BB77A9"/>
    <w:rsid w:val="00BC0869"/>
    <w:rsid w:val="00BC08C0"/>
    <w:rsid w:val="00BC13BF"/>
    <w:rsid w:val="00BC5851"/>
    <w:rsid w:val="00BC592E"/>
    <w:rsid w:val="00BC6AF4"/>
    <w:rsid w:val="00BD041D"/>
    <w:rsid w:val="00BD05D9"/>
    <w:rsid w:val="00BD11B0"/>
    <w:rsid w:val="00BD1568"/>
    <w:rsid w:val="00BD1DF0"/>
    <w:rsid w:val="00BD2C63"/>
    <w:rsid w:val="00BD5778"/>
    <w:rsid w:val="00BD73FB"/>
    <w:rsid w:val="00BD7FDC"/>
    <w:rsid w:val="00BE0061"/>
    <w:rsid w:val="00BE0AAD"/>
    <w:rsid w:val="00BE18BB"/>
    <w:rsid w:val="00BE3542"/>
    <w:rsid w:val="00BE3B46"/>
    <w:rsid w:val="00BE48F9"/>
    <w:rsid w:val="00BE516D"/>
    <w:rsid w:val="00BE6E70"/>
    <w:rsid w:val="00BE7988"/>
    <w:rsid w:val="00BF01F9"/>
    <w:rsid w:val="00BF261E"/>
    <w:rsid w:val="00BF48C4"/>
    <w:rsid w:val="00BF5DA5"/>
    <w:rsid w:val="00BF6790"/>
    <w:rsid w:val="00C005EE"/>
    <w:rsid w:val="00C009AD"/>
    <w:rsid w:val="00C01802"/>
    <w:rsid w:val="00C01B9A"/>
    <w:rsid w:val="00C01E68"/>
    <w:rsid w:val="00C02A27"/>
    <w:rsid w:val="00C042E5"/>
    <w:rsid w:val="00C04C98"/>
    <w:rsid w:val="00C04F8F"/>
    <w:rsid w:val="00C05FD6"/>
    <w:rsid w:val="00C06EF7"/>
    <w:rsid w:val="00C1228A"/>
    <w:rsid w:val="00C124A3"/>
    <w:rsid w:val="00C15805"/>
    <w:rsid w:val="00C15927"/>
    <w:rsid w:val="00C177B0"/>
    <w:rsid w:val="00C205D9"/>
    <w:rsid w:val="00C20A2F"/>
    <w:rsid w:val="00C2303C"/>
    <w:rsid w:val="00C23320"/>
    <w:rsid w:val="00C2622B"/>
    <w:rsid w:val="00C2671A"/>
    <w:rsid w:val="00C274FC"/>
    <w:rsid w:val="00C306D3"/>
    <w:rsid w:val="00C31F09"/>
    <w:rsid w:val="00C31F77"/>
    <w:rsid w:val="00C3244D"/>
    <w:rsid w:val="00C34871"/>
    <w:rsid w:val="00C37D31"/>
    <w:rsid w:val="00C410BD"/>
    <w:rsid w:val="00C41599"/>
    <w:rsid w:val="00C42C8D"/>
    <w:rsid w:val="00C44614"/>
    <w:rsid w:val="00C46F5A"/>
    <w:rsid w:val="00C506D8"/>
    <w:rsid w:val="00C50BE8"/>
    <w:rsid w:val="00C51160"/>
    <w:rsid w:val="00C54F1C"/>
    <w:rsid w:val="00C561B0"/>
    <w:rsid w:val="00C57398"/>
    <w:rsid w:val="00C5768C"/>
    <w:rsid w:val="00C57B2F"/>
    <w:rsid w:val="00C6051D"/>
    <w:rsid w:val="00C615BE"/>
    <w:rsid w:val="00C64314"/>
    <w:rsid w:val="00C65AE0"/>
    <w:rsid w:val="00C67269"/>
    <w:rsid w:val="00C71D5A"/>
    <w:rsid w:val="00C72BA7"/>
    <w:rsid w:val="00C73566"/>
    <w:rsid w:val="00C74B58"/>
    <w:rsid w:val="00C76326"/>
    <w:rsid w:val="00C77555"/>
    <w:rsid w:val="00C77EB1"/>
    <w:rsid w:val="00C823B9"/>
    <w:rsid w:val="00C85DBF"/>
    <w:rsid w:val="00C85EDE"/>
    <w:rsid w:val="00C85EF8"/>
    <w:rsid w:val="00C86E46"/>
    <w:rsid w:val="00C90A7C"/>
    <w:rsid w:val="00C92A51"/>
    <w:rsid w:val="00C931B8"/>
    <w:rsid w:val="00C947DC"/>
    <w:rsid w:val="00C94B8A"/>
    <w:rsid w:val="00C95A1D"/>
    <w:rsid w:val="00C95FF7"/>
    <w:rsid w:val="00C96FD2"/>
    <w:rsid w:val="00C979B6"/>
    <w:rsid w:val="00CA0714"/>
    <w:rsid w:val="00CA0773"/>
    <w:rsid w:val="00CA2423"/>
    <w:rsid w:val="00CA2994"/>
    <w:rsid w:val="00CA3843"/>
    <w:rsid w:val="00CA3B94"/>
    <w:rsid w:val="00CA66C1"/>
    <w:rsid w:val="00CA78FC"/>
    <w:rsid w:val="00CB01A1"/>
    <w:rsid w:val="00CB10A3"/>
    <w:rsid w:val="00CB241E"/>
    <w:rsid w:val="00CB341A"/>
    <w:rsid w:val="00CB3DD5"/>
    <w:rsid w:val="00CB4274"/>
    <w:rsid w:val="00CB4BA4"/>
    <w:rsid w:val="00CB6303"/>
    <w:rsid w:val="00CC1E57"/>
    <w:rsid w:val="00CC307B"/>
    <w:rsid w:val="00CC53E6"/>
    <w:rsid w:val="00CC6822"/>
    <w:rsid w:val="00CC6F30"/>
    <w:rsid w:val="00CC74BC"/>
    <w:rsid w:val="00CD0CA3"/>
    <w:rsid w:val="00CD2911"/>
    <w:rsid w:val="00CD3673"/>
    <w:rsid w:val="00CD56FC"/>
    <w:rsid w:val="00CD59B8"/>
    <w:rsid w:val="00CD71C7"/>
    <w:rsid w:val="00CD729E"/>
    <w:rsid w:val="00CE1211"/>
    <w:rsid w:val="00CE32EF"/>
    <w:rsid w:val="00CE33F3"/>
    <w:rsid w:val="00CE4C41"/>
    <w:rsid w:val="00CE4E9F"/>
    <w:rsid w:val="00CE7043"/>
    <w:rsid w:val="00CE79A3"/>
    <w:rsid w:val="00CF0170"/>
    <w:rsid w:val="00CF07F7"/>
    <w:rsid w:val="00CF07FF"/>
    <w:rsid w:val="00CF1FF2"/>
    <w:rsid w:val="00CF77FE"/>
    <w:rsid w:val="00D01B93"/>
    <w:rsid w:val="00D03FED"/>
    <w:rsid w:val="00D054BE"/>
    <w:rsid w:val="00D05F63"/>
    <w:rsid w:val="00D0657E"/>
    <w:rsid w:val="00D068D9"/>
    <w:rsid w:val="00D073F3"/>
    <w:rsid w:val="00D07E65"/>
    <w:rsid w:val="00D07EB9"/>
    <w:rsid w:val="00D1168E"/>
    <w:rsid w:val="00D124D8"/>
    <w:rsid w:val="00D135AE"/>
    <w:rsid w:val="00D14965"/>
    <w:rsid w:val="00D1596E"/>
    <w:rsid w:val="00D16AAE"/>
    <w:rsid w:val="00D1779C"/>
    <w:rsid w:val="00D177B5"/>
    <w:rsid w:val="00D17EF6"/>
    <w:rsid w:val="00D206C2"/>
    <w:rsid w:val="00D20BEE"/>
    <w:rsid w:val="00D2363F"/>
    <w:rsid w:val="00D25780"/>
    <w:rsid w:val="00D260AE"/>
    <w:rsid w:val="00D26530"/>
    <w:rsid w:val="00D267FF"/>
    <w:rsid w:val="00D26B34"/>
    <w:rsid w:val="00D279AD"/>
    <w:rsid w:val="00D3130E"/>
    <w:rsid w:val="00D32B90"/>
    <w:rsid w:val="00D37324"/>
    <w:rsid w:val="00D37630"/>
    <w:rsid w:val="00D40307"/>
    <w:rsid w:val="00D41159"/>
    <w:rsid w:val="00D433BF"/>
    <w:rsid w:val="00D4480A"/>
    <w:rsid w:val="00D44E11"/>
    <w:rsid w:val="00D452E0"/>
    <w:rsid w:val="00D50060"/>
    <w:rsid w:val="00D50A0E"/>
    <w:rsid w:val="00D52BF6"/>
    <w:rsid w:val="00D53EFB"/>
    <w:rsid w:val="00D54242"/>
    <w:rsid w:val="00D54773"/>
    <w:rsid w:val="00D577D1"/>
    <w:rsid w:val="00D60229"/>
    <w:rsid w:val="00D60485"/>
    <w:rsid w:val="00D60AAC"/>
    <w:rsid w:val="00D61E06"/>
    <w:rsid w:val="00D62E7B"/>
    <w:rsid w:val="00D63202"/>
    <w:rsid w:val="00D63408"/>
    <w:rsid w:val="00D63C99"/>
    <w:rsid w:val="00D65909"/>
    <w:rsid w:val="00D66D16"/>
    <w:rsid w:val="00D674BF"/>
    <w:rsid w:val="00D70AF3"/>
    <w:rsid w:val="00D71141"/>
    <w:rsid w:val="00D714DE"/>
    <w:rsid w:val="00D72E80"/>
    <w:rsid w:val="00D73EC5"/>
    <w:rsid w:val="00D74F03"/>
    <w:rsid w:val="00D7603C"/>
    <w:rsid w:val="00D77C98"/>
    <w:rsid w:val="00D8172C"/>
    <w:rsid w:val="00D82537"/>
    <w:rsid w:val="00D83625"/>
    <w:rsid w:val="00D839E6"/>
    <w:rsid w:val="00D83B9F"/>
    <w:rsid w:val="00D85079"/>
    <w:rsid w:val="00D852E5"/>
    <w:rsid w:val="00D86701"/>
    <w:rsid w:val="00D868ED"/>
    <w:rsid w:val="00D87794"/>
    <w:rsid w:val="00D907FB"/>
    <w:rsid w:val="00D9115D"/>
    <w:rsid w:val="00D91430"/>
    <w:rsid w:val="00D9144E"/>
    <w:rsid w:val="00D94298"/>
    <w:rsid w:val="00D94452"/>
    <w:rsid w:val="00D959DB"/>
    <w:rsid w:val="00D95E09"/>
    <w:rsid w:val="00D968B2"/>
    <w:rsid w:val="00D97572"/>
    <w:rsid w:val="00DA008D"/>
    <w:rsid w:val="00DA0FCF"/>
    <w:rsid w:val="00DA1E4F"/>
    <w:rsid w:val="00DA4DE7"/>
    <w:rsid w:val="00DB0835"/>
    <w:rsid w:val="00DB0997"/>
    <w:rsid w:val="00DB16B4"/>
    <w:rsid w:val="00DB19EB"/>
    <w:rsid w:val="00DB2CAE"/>
    <w:rsid w:val="00DB2ED5"/>
    <w:rsid w:val="00DB4312"/>
    <w:rsid w:val="00DB4D58"/>
    <w:rsid w:val="00DB74EF"/>
    <w:rsid w:val="00DC0C38"/>
    <w:rsid w:val="00DC15FE"/>
    <w:rsid w:val="00DC30F7"/>
    <w:rsid w:val="00DC378F"/>
    <w:rsid w:val="00DC38CA"/>
    <w:rsid w:val="00DC43A3"/>
    <w:rsid w:val="00DC5B66"/>
    <w:rsid w:val="00DD05FC"/>
    <w:rsid w:val="00DD2375"/>
    <w:rsid w:val="00DD3A27"/>
    <w:rsid w:val="00DD6C10"/>
    <w:rsid w:val="00DE2597"/>
    <w:rsid w:val="00DE2963"/>
    <w:rsid w:val="00DE386F"/>
    <w:rsid w:val="00DF0DDA"/>
    <w:rsid w:val="00DF2924"/>
    <w:rsid w:val="00DF2BB4"/>
    <w:rsid w:val="00DF5C9D"/>
    <w:rsid w:val="00DF5F21"/>
    <w:rsid w:val="00E03318"/>
    <w:rsid w:val="00E04636"/>
    <w:rsid w:val="00E056CC"/>
    <w:rsid w:val="00E11266"/>
    <w:rsid w:val="00E11BBD"/>
    <w:rsid w:val="00E12890"/>
    <w:rsid w:val="00E133CB"/>
    <w:rsid w:val="00E14835"/>
    <w:rsid w:val="00E1496B"/>
    <w:rsid w:val="00E1561C"/>
    <w:rsid w:val="00E16ADB"/>
    <w:rsid w:val="00E17931"/>
    <w:rsid w:val="00E212E0"/>
    <w:rsid w:val="00E23103"/>
    <w:rsid w:val="00E24D3D"/>
    <w:rsid w:val="00E2610A"/>
    <w:rsid w:val="00E271F0"/>
    <w:rsid w:val="00E328D2"/>
    <w:rsid w:val="00E32C50"/>
    <w:rsid w:val="00E34452"/>
    <w:rsid w:val="00E34636"/>
    <w:rsid w:val="00E34ECA"/>
    <w:rsid w:val="00E35125"/>
    <w:rsid w:val="00E358CC"/>
    <w:rsid w:val="00E3612D"/>
    <w:rsid w:val="00E37D91"/>
    <w:rsid w:val="00E40BD6"/>
    <w:rsid w:val="00E415F9"/>
    <w:rsid w:val="00E42002"/>
    <w:rsid w:val="00E42D8A"/>
    <w:rsid w:val="00E4687D"/>
    <w:rsid w:val="00E46DEA"/>
    <w:rsid w:val="00E5010F"/>
    <w:rsid w:val="00E51729"/>
    <w:rsid w:val="00E568C4"/>
    <w:rsid w:val="00E5795B"/>
    <w:rsid w:val="00E60258"/>
    <w:rsid w:val="00E60805"/>
    <w:rsid w:val="00E63B4E"/>
    <w:rsid w:val="00E64294"/>
    <w:rsid w:val="00E64928"/>
    <w:rsid w:val="00E66345"/>
    <w:rsid w:val="00E70E40"/>
    <w:rsid w:val="00E70E42"/>
    <w:rsid w:val="00E740F7"/>
    <w:rsid w:val="00E74FB5"/>
    <w:rsid w:val="00E755D9"/>
    <w:rsid w:val="00E75CC6"/>
    <w:rsid w:val="00E778BA"/>
    <w:rsid w:val="00E805EE"/>
    <w:rsid w:val="00E80DB9"/>
    <w:rsid w:val="00E82447"/>
    <w:rsid w:val="00E828DF"/>
    <w:rsid w:val="00E8312C"/>
    <w:rsid w:val="00E8479B"/>
    <w:rsid w:val="00E857AC"/>
    <w:rsid w:val="00E90037"/>
    <w:rsid w:val="00E9145D"/>
    <w:rsid w:val="00E94011"/>
    <w:rsid w:val="00E941C7"/>
    <w:rsid w:val="00E94C4D"/>
    <w:rsid w:val="00E97E02"/>
    <w:rsid w:val="00EA2121"/>
    <w:rsid w:val="00EA23A1"/>
    <w:rsid w:val="00EA385F"/>
    <w:rsid w:val="00EA4EFF"/>
    <w:rsid w:val="00EA4F9E"/>
    <w:rsid w:val="00EA62C1"/>
    <w:rsid w:val="00EA7B79"/>
    <w:rsid w:val="00EA7C87"/>
    <w:rsid w:val="00EB2DA8"/>
    <w:rsid w:val="00EB4909"/>
    <w:rsid w:val="00EB4D08"/>
    <w:rsid w:val="00EB744A"/>
    <w:rsid w:val="00EC1C28"/>
    <w:rsid w:val="00EC28EB"/>
    <w:rsid w:val="00ED02D8"/>
    <w:rsid w:val="00ED1713"/>
    <w:rsid w:val="00ED1C9B"/>
    <w:rsid w:val="00ED2F65"/>
    <w:rsid w:val="00ED30E2"/>
    <w:rsid w:val="00ED352A"/>
    <w:rsid w:val="00ED3F8D"/>
    <w:rsid w:val="00ED6165"/>
    <w:rsid w:val="00EE0E1E"/>
    <w:rsid w:val="00EE180A"/>
    <w:rsid w:val="00EE221B"/>
    <w:rsid w:val="00EE396B"/>
    <w:rsid w:val="00EE3A65"/>
    <w:rsid w:val="00EE45BC"/>
    <w:rsid w:val="00EE5585"/>
    <w:rsid w:val="00EE7FDF"/>
    <w:rsid w:val="00EF3097"/>
    <w:rsid w:val="00EF3722"/>
    <w:rsid w:val="00EF5946"/>
    <w:rsid w:val="00EF6883"/>
    <w:rsid w:val="00EF6B4E"/>
    <w:rsid w:val="00F00225"/>
    <w:rsid w:val="00F007C4"/>
    <w:rsid w:val="00F0377A"/>
    <w:rsid w:val="00F03FD7"/>
    <w:rsid w:val="00F05BE5"/>
    <w:rsid w:val="00F07E2D"/>
    <w:rsid w:val="00F1013F"/>
    <w:rsid w:val="00F11077"/>
    <w:rsid w:val="00F11F06"/>
    <w:rsid w:val="00F1294D"/>
    <w:rsid w:val="00F12B39"/>
    <w:rsid w:val="00F1363F"/>
    <w:rsid w:val="00F13C9D"/>
    <w:rsid w:val="00F14711"/>
    <w:rsid w:val="00F15B85"/>
    <w:rsid w:val="00F16930"/>
    <w:rsid w:val="00F2077C"/>
    <w:rsid w:val="00F21375"/>
    <w:rsid w:val="00F226C8"/>
    <w:rsid w:val="00F22DB8"/>
    <w:rsid w:val="00F22E40"/>
    <w:rsid w:val="00F23155"/>
    <w:rsid w:val="00F23660"/>
    <w:rsid w:val="00F23D06"/>
    <w:rsid w:val="00F23E66"/>
    <w:rsid w:val="00F24DC6"/>
    <w:rsid w:val="00F25690"/>
    <w:rsid w:val="00F26D1D"/>
    <w:rsid w:val="00F328D0"/>
    <w:rsid w:val="00F337ED"/>
    <w:rsid w:val="00F3568F"/>
    <w:rsid w:val="00F363B7"/>
    <w:rsid w:val="00F36B50"/>
    <w:rsid w:val="00F37534"/>
    <w:rsid w:val="00F37B75"/>
    <w:rsid w:val="00F413EB"/>
    <w:rsid w:val="00F42229"/>
    <w:rsid w:val="00F44684"/>
    <w:rsid w:val="00F44FA1"/>
    <w:rsid w:val="00F45957"/>
    <w:rsid w:val="00F45FCA"/>
    <w:rsid w:val="00F4627C"/>
    <w:rsid w:val="00F46F10"/>
    <w:rsid w:val="00F4711E"/>
    <w:rsid w:val="00F5329A"/>
    <w:rsid w:val="00F53A95"/>
    <w:rsid w:val="00F55EB4"/>
    <w:rsid w:val="00F57443"/>
    <w:rsid w:val="00F5791C"/>
    <w:rsid w:val="00F60080"/>
    <w:rsid w:val="00F606CD"/>
    <w:rsid w:val="00F60C62"/>
    <w:rsid w:val="00F64045"/>
    <w:rsid w:val="00F66211"/>
    <w:rsid w:val="00F71195"/>
    <w:rsid w:val="00F73503"/>
    <w:rsid w:val="00F749AB"/>
    <w:rsid w:val="00F758AF"/>
    <w:rsid w:val="00F75D18"/>
    <w:rsid w:val="00F77632"/>
    <w:rsid w:val="00F804DC"/>
    <w:rsid w:val="00F811C1"/>
    <w:rsid w:val="00F81987"/>
    <w:rsid w:val="00F848C5"/>
    <w:rsid w:val="00F84DA4"/>
    <w:rsid w:val="00F85B8B"/>
    <w:rsid w:val="00F86F92"/>
    <w:rsid w:val="00F879AE"/>
    <w:rsid w:val="00F90BB7"/>
    <w:rsid w:val="00F9182C"/>
    <w:rsid w:val="00F92ACA"/>
    <w:rsid w:val="00F93F40"/>
    <w:rsid w:val="00F93F45"/>
    <w:rsid w:val="00F94C74"/>
    <w:rsid w:val="00F94F59"/>
    <w:rsid w:val="00F96B28"/>
    <w:rsid w:val="00FA0914"/>
    <w:rsid w:val="00FA11F2"/>
    <w:rsid w:val="00FA19DC"/>
    <w:rsid w:val="00FA207F"/>
    <w:rsid w:val="00FA2262"/>
    <w:rsid w:val="00FA322F"/>
    <w:rsid w:val="00FA3A03"/>
    <w:rsid w:val="00FA40EF"/>
    <w:rsid w:val="00FB011E"/>
    <w:rsid w:val="00FB0430"/>
    <w:rsid w:val="00FB0D95"/>
    <w:rsid w:val="00FB2919"/>
    <w:rsid w:val="00FB2BD2"/>
    <w:rsid w:val="00FB3A45"/>
    <w:rsid w:val="00FB4D6B"/>
    <w:rsid w:val="00FB724E"/>
    <w:rsid w:val="00FC157B"/>
    <w:rsid w:val="00FC1B61"/>
    <w:rsid w:val="00FC23DC"/>
    <w:rsid w:val="00FC4F50"/>
    <w:rsid w:val="00FC5AF9"/>
    <w:rsid w:val="00FC6F5D"/>
    <w:rsid w:val="00FD01A6"/>
    <w:rsid w:val="00FD13B6"/>
    <w:rsid w:val="00FD1568"/>
    <w:rsid w:val="00FD2607"/>
    <w:rsid w:val="00FD2D48"/>
    <w:rsid w:val="00FD2E7F"/>
    <w:rsid w:val="00FD2F52"/>
    <w:rsid w:val="00FD2F95"/>
    <w:rsid w:val="00FD4690"/>
    <w:rsid w:val="00FD644B"/>
    <w:rsid w:val="00FD70DD"/>
    <w:rsid w:val="00FE0BA5"/>
    <w:rsid w:val="00FE0D6C"/>
    <w:rsid w:val="00FE0EA6"/>
    <w:rsid w:val="00FE3601"/>
    <w:rsid w:val="00FE3BDF"/>
    <w:rsid w:val="00FE3C2F"/>
    <w:rsid w:val="00FE4F8C"/>
    <w:rsid w:val="00FE5214"/>
    <w:rsid w:val="00FE5902"/>
    <w:rsid w:val="00FE73C6"/>
    <w:rsid w:val="00FF0A2A"/>
    <w:rsid w:val="00FF1BEC"/>
    <w:rsid w:val="00FF3628"/>
    <w:rsid w:val="00FF5451"/>
    <w:rsid w:val="00FF585D"/>
    <w:rsid w:val="00FF65E0"/>
    <w:rsid w:val="00FF6C8C"/>
    <w:rsid w:val="00FF6CFE"/>
    <w:rsid w:val="00FF7E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2A0F5A"/>
  <w15:docId w15:val="{3920A8BD-1721-4D84-9AEC-44283C8D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ED3"/>
    <w:pPr>
      <w:spacing w:line="360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eastAsia="MS Mincho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line="240" w:lineRule="auto"/>
      <w:textAlignment w:val="center"/>
    </w:pPr>
    <w:rPr>
      <w:rFonts w:eastAsiaTheme="minorEastAsia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line="240" w:lineRule="atLeast"/>
      <w:ind w:left="454" w:hanging="454"/>
      <w:textAlignment w:val="center"/>
    </w:pPr>
    <w:rPr>
      <w:rFonts w:eastAsiaTheme="minorHAnsi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ExRalinea">
    <w:name w:val="ExR_alinea"/>
    <w:qFormat/>
    <w:rsid w:val="007B4E02"/>
    <w:pPr>
      <w:tabs>
        <w:tab w:val="left" w:pos="907"/>
      </w:tabs>
      <w:spacing w:before="80"/>
      <w:ind w:left="454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paragraph" w:customStyle="1" w:styleId="Exquestao">
    <w:name w:val="Ex_questao"/>
    <w:uiPriority w:val="99"/>
    <w:rsid w:val="007B4E02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</w:rPr>
  </w:style>
  <w:style w:type="paragraph" w:customStyle="1" w:styleId="ExRquestao">
    <w:name w:val="ExR_questao"/>
    <w:uiPriority w:val="99"/>
    <w:rsid w:val="007B4E02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character" w:customStyle="1" w:styleId="bold">
    <w:name w:val="bold"/>
    <w:uiPriority w:val="99"/>
    <w:rsid w:val="007B4E02"/>
    <w:rPr>
      <w:b/>
      <w:bCs/>
      <w:lang w:val="pt-BR"/>
    </w:rPr>
  </w:style>
  <w:style w:type="paragraph" w:customStyle="1" w:styleId="muitypography-root">
    <w:name w:val="muitypography-root"/>
    <w:basedOn w:val="Normal"/>
    <w:rsid w:val="000279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11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54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2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633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10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7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525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60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52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9.png"/><Relationship Id="rId21" Type="http://schemas.openxmlformats.org/officeDocument/2006/relationships/image" Target="media/image9.png"/><Relationship Id="rId63" Type="http://schemas.openxmlformats.org/officeDocument/2006/relationships/image" Target="media/image40.png"/><Relationship Id="rId159" Type="http://schemas.openxmlformats.org/officeDocument/2006/relationships/image" Target="media/image108.wmf"/><Relationship Id="rId170" Type="http://schemas.openxmlformats.org/officeDocument/2006/relationships/image" Target="media/image114.wmf"/><Relationship Id="rId226" Type="http://schemas.openxmlformats.org/officeDocument/2006/relationships/oleObject" Target="embeddings/oleObject65.bin"/><Relationship Id="rId268" Type="http://schemas.openxmlformats.org/officeDocument/2006/relationships/image" Target="media/image174.png"/><Relationship Id="rId32" Type="http://schemas.openxmlformats.org/officeDocument/2006/relationships/image" Target="media/image18.wmf"/><Relationship Id="rId74" Type="http://schemas.openxmlformats.org/officeDocument/2006/relationships/image" Target="media/image49.png"/><Relationship Id="rId128" Type="http://schemas.openxmlformats.org/officeDocument/2006/relationships/image" Target="media/image84.wmf"/><Relationship Id="rId5" Type="http://schemas.openxmlformats.org/officeDocument/2006/relationships/numbering" Target="numbering.xml"/><Relationship Id="rId95" Type="http://schemas.openxmlformats.org/officeDocument/2006/relationships/image" Target="media/image65.png"/><Relationship Id="rId160" Type="http://schemas.openxmlformats.org/officeDocument/2006/relationships/oleObject" Target="embeddings/oleObject42.bin"/><Relationship Id="rId181" Type="http://schemas.openxmlformats.org/officeDocument/2006/relationships/image" Target="media/image120.png"/><Relationship Id="rId216" Type="http://schemas.openxmlformats.org/officeDocument/2006/relationships/oleObject" Target="embeddings/oleObject62.bin"/><Relationship Id="rId237" Type="http://schemas.openxmlformats.org/officeDocument/2006/relationships/image" Target="media/image157.wmf"/><Relationship Id="rId258" Type="http://schemas.openxmlformats.org/officeDocument/2006/relationships/image" Target="media/image169.wmf"/><Relationship Id="rId22" Type="http://schemas.openxmlformats.org/officeDocument/2006/relationships/image" Target="media/image10.png"/><Relationship Id="rId43" Type="http://schemas.openxmlformats.org/officeDocument/2006/relationships/image" Target="media/image24.png"/><Relationship Id="rId64" Type="http://schemas.openxmlformats.org/officeDocument/2006/relationships/image" Target="media/image41.wmf"/><Relationship Id="rId118" Type="http://schemas.openxmlformats.org/officeDocument/2006/relationships/image" Target="media/image80.wmf"/><Relationship Id="rId139" Type="http://schemas.openxmlformats.org/officeDocument/2006/relationships/image" Target="media/image93.png"/><Relationship Id="rId85" Type="http://schemas.openxmlformats.org/officeDocument/2006/relationships/image" Target="media/image58.wmf"/><Relationship Id="rId150" Type="http://schemas.openxmlformats.org/officeDocument/2006/relationships/image" Target="media/image103.wmf"/><Relationship Id="rId171" Type="http://schemas.openxmlformats.org/officeDocument/2006/relationships/oleObject" Target="embeddings/oleObject47.bin"/><Relationship Id="rId192" Type="http://schemas.openxmlformats.org/officeDocument/2006/relationships/image" Target="media/image131.png"/><Relationship Id="rId206" Type="http://schemas.openxmlformats.org/officeDocument/2006/relationships/oleObject" Target="embeddings/oleObject56.bin"/><Relationship Id="rId227" Type="http://schemas.openxmlformats.org/officeDocument/2006/relationships/image" Target="media/image152.wmf"/><Relationship Id="rId248" Type="http://schemas.openxmlformats.org/officeDocument/2006/relationships/image" Target="media/image164.png"/><Relationship Id="rId269" Type="http://schemas.openxmlformats.org/officeDocument/2006/relationships/header" Target="header1.xml"/><Relationship Id="rId12" Type="http://schemas.openxmlformats.org/officeDocument/2006/relationships/image" Target="media/image2.png"/><Relationship Id="rId33" Type="http://schemas.openxmlformats.org/officeDocument/2006/relationships/oleObject" Target="embeddings/oleObject5.bin"/><Relationship Id="rId108" Type="http://schemas.openxmlformats.org/officeDocument/2006/relationships/oleObject" Target="embeddings/oleObject24.bin"/><Relationship Id="rId129" Type="http://schemas.openxmlformats.org/officeDocument/2006/relationships/oleObject" Target="embeddings/oleObject35.bin"/><Relationship Id="rId54" Type="http://schemas.openxmlformats.org/officeDocument/2006/relationships/image" Target="media/image31.png"/><Relationship Id="rId75" Type="http://schemas.openxmlformats.org/officeDocument/2006/relationships/image" Target="media/image50.png"/><Relationship Id="rId96" Type="http://schemas.openxmlformats.org/officeDocument/2006/relationships/image" Target="media/image66.png"/><Relationship Id="rId140" Type="http://schemas.openxmlformats.org/officeDocument/2006/relationships/image" Target="media/image94.png"/><Relationship Id="rId161" Type="http://schemas.openxmlformats.org/officeDocument/2006/relationships/image" Target="media/image109.wmf"/><Relationship Id="rId182" Type="http://schemas.openxmlformats.org/officeDocument/2006/relationships/image" Target="media/image121.png"/><Relationship Id="rId217" Type="http://schemas.openxmlformats.org/officeDocument/2006/relationships/image" Target="media/image145.png"/><Relationship Id="rId6" Type="http://schemas.openxmlformats.org/officeDocument/2006/relationships/styles" Target="styles.xml"/><Relationship Id="rId238" Type="http://schemas.openxmlformats.org/officeDocument/2006/relationships/oleObject" Target="embeddings/oleObject71.bin"/><Relationship Id="rId259" Type="http://schemas.openxmlformats.org/officeDocument/2006/relationships/oleObject" Target="embeddings/oleObject80.bin"/><Relationship Id="rId23" Type="http://schemas.openxmlformats.org/officeDocument/2006/relationships/image" Target="media/image11.png"/><Relationship Id="rId119" Type="http://schemas.openxmlformats.org/officeDocument/2006/relationships/oleObject" Target="embeddings/oleObject29.bin"/><Relationship Id="rId270" Type="http://schemas.openxmlformats.org/officeDocument/2006/relationships/header" Target="header2.xml"/><Relationship Id="rId44" Type="http://schemas.openxmlformats.org/officeDocument/2006/relationships/image" Target="media/image25.png"/><Relationship Id="rId65" Type="http://schemas.openxmlformats.org/officeDocument/2006/relationships/oleObject" Target="embeddings/oleObject14.bin"/><Relationship Id="rId86" Type="http://schemas.openxmlformats.org/officeDocument/2006/relationships/oleObject" Target="embeddings/oleObject18.bin"/><Relationship Id="rId130" Type="http://schemas.openxmlformats.org/officeDocument/2006/relationships/image" Target="media/image85.wmf"/><Relationship Id="rId151" Type="http://schemas.openxmlformats.org/officeDocument/2006/relationships/oleObject" Target="embeddings/oleObject38.bin"/><Relationship Id="rId172" Type="http://schemas.openxmlformats.org/officeDocument/2006/relationships/image" Target="media/image115.wmf"/><Relationship Id="rId193" Type="http://schemas.openxmlformats.org/officeDocument/2006/relationships/image" Target="media/image132.png"/><Relationship Id="rId207" Type="http://schemas.openxmlformats.org/officeDocument/2006/relationships/image" Target="media/image141.wmf"/><Relationship Id="rId228" Type="http://schemas.openxmlformats.org/officeDocument/2006/relationships/oleObject" Target="embeddings/oleObject66.bin"/><Relationship Id="rId249" Type="http://schemas.openxmlformats.org/officeDocument/2006/relationships/image" Target="media/image165.png"/><Relationship Id="rId13" Type="http://schemas.openxmlformats.org/officeDocument/2006/relationships/image" Target="media/image3.wmf"/><Relationship Id="rId109" Type="http://schemas.openxmlformats.org/officeDocument/2006/relationships/image" Target="media/image75.wmf"/><Relationship Id="rId260" Type="http://schemas.openxmlformats.org/officeDocument/2006/relationships/image" Target="media/image170.wmf"/><Relationship Id="rId34" Type="http://schemas.openxmlformats.org/officeDocument/2006/relationships/image" Target="media/image19.wmf"/><Relationship Id="rId55" Type="http://schemas.openxmlformats.org/officeDocument/2006/relationships/image" Target="media/image32.png"/><Relationship Id="rId76" Type="http://schemas.openxmlformats.org/officeDocument/2006/relationships/image" Target="media/image51.png"/><Relationship Id="rId97" Type="http://schemas.openxmlformats.org/officeDocument/2006/relationships/image" Target="media/image67.png"/><Relationship Id="rId120" Type="http://schemas.openxmlformats.org/officeDocument/2006/relationships/image" Target="media/image81.wmf"/><Relationship Id="rId141" Type="http://schemas.openxmlformats.org/officeDocument/2006/relationships/image" Target="media/image95.png"/><Relationship Id="rId7" Type="http://schemas.openxmlformats.org/officeDocument/2006/relationships/settings" Target="settings.xml"/><Relationship Id="rId162" Type="http://schemas.openxmlformats.org/officeDocument/2006/relationships/oleObject" Target="embeddings/oleObject43.bin"/><Relationship Id="rId183" Type="http://schemas.openxmlformats.org/officeDocument/2006/relationships/image" Target="media/image122.png"/><Relationship Id="rId218" Type="http://schemas.openxmlformats.org/officeDocument/2006/relationships/image" Target="media/image146.png"/><Relationship Id="rId239" Type="http://schemas.openxmlformats.org/officeDocument/2006/relationships/image" Target="media/image158.wmf"/><Relationship Id="rId250" Type="http://schemas.openxmlformats.org/officeDocument/2006/relationships/image" Target="media/image166.png"/><Relationship Id="rId271" Type="http://schemas.openxmlformats.org/officeDocument/2006/relationships/footer" Target="footer1.xml"/><Relationship Id="rId24" Type="http://schemas.openxmlformats.org/officeDocument/2006/relationships/image" Target="media/image12.png"/><Relationship Id="rId45" Type="http://schemas.openxmlformats.org/officeDocument/2006/relationships/image" Target="media/image26.wmf"/><Relationship Id="rId66" Type="http://schemas.openxmlformats.org/officeDocument/2006/relationships/image" Target="media/image42.wmf"/><Relationship Id="rId87" Type="http://schemas.openxmlformats.org/officeDocument/2006/relationships/image" Target="media/image59.wmf"/><Relationship Id="rId110" Type="http://schemas.openxmlformats.org/officeDocument/2006/relationships/oleObject" Target="embeddings/oleObject25.bin"/><Relationship Id="rId131" Type="http://schemas.openxmlformats.org/officeDocument/2006/relationships/oleObject" Target="embeddings/oleObject36.bin"/><Relationship Id="rId152" Type="http://schemas.openxmlformats.org/officeDocument/2006/relationships/image" Target="media/image104.wmf"/><Relationship Id="rId173" Type="http://schemas.openxmlformats.org/officeDocument/2006/relationships/oleObject" Target="embeddings/oleObject48.bin"/><Relationship Id="rId194" Type="http://schemas.openxmlformats.org/officeDocument/2006/relationships/image" Target="media/image133.wmf"/><Relationship Id="rId208" Type="http://schemas.openxmlformats.org/officeDocument/2006/relationships/oleObject" Target="embeddings/oleObject57.bin"/><Relationship Id="rId229" Type="http://schemas.openxmlformats.org/officeDocument/2006/relationships/image" Target="media/image153.wmf"/><Relationship Id="rId240" Type="http://schemas.openxmlformats.org/officeDocument/2006/relationships/oleObject" Target="embeddings/oleObject72.bin"/><Relationship Id="rId261" Type="http://schemas.openxmlformats.org/officeDocument/2006/relationships/oleObject" Target="embeddings/oleObject81.bin"/><Relationship Id="rId14" Type="http://schemas.openxmlformats.org/officeDocument/2006/relationships/oleObject" Target="embeddings/oleObject1.bin"/><Relationship Id="rId35" Type="http://schemas.openxmlformats.org/officeDocument/2006/relationships/oleObject" Target="embeddings/oleObject6.bin"/><Relationship Id="rId56" Type="http://schemas.openxmlformats.org/officeDocument/2006/relationships/image" Target="media/image33.png"/><Relationship Id="rId77" Type="http://schemas.openxmlformats.org/officeDocument/2006/relationships/image" Target="media/image52.png"/><Relationship Id="rId100" Type="http://schemas.openxmlformats.org/officeDocument/2006/relationships/image" Target="media/image70.png"/><Relationship Id="rId8" Type="http://schemas.openxmlformats.org/officeDocument/2006/relationships/webSettings" Target="webSettings.xml"/><Relationship Id="rId98" Type="http://schemas.openxmlformats.org/officeDocument/2006/relationships/image" Target="media/image68.png"/><Relationship Id="rId121" Type="http://schemas.openxmlformats.org/officeDocument/2006/relationships/oleObject" Target="embeddings/oleObject30.bin"/><Relationship Id="rId142" Type="http://schemas.openxmlformats.org/officeDocument/2006/relationships/image" Target="media/image96.png"/><Relationship Id="rId163" Type="http://schemas.openxmlformats.org/officeDocument/2006/relationships/image" Target="media/image110.wmf"/><Relationship Id="rId184" Type="http://schemas.openxmlformats.org/officeDocument/2006/relationships/image" Target="media/image123.png"/><Relationship Id="rId219" Type="http://schemas.openxmlformats.org/officeDocument/2006/relationships/image" Target="media/image147.png"/><Relationship Id="rId230" Type="http://schemas.openxmlformats.org/officeDocument/2006/relationships/oleObject" Target="embeddings/oleObject67.bin"/><Relationship Id="rId251" Type="http://schemas.openxmlformats.org/officeDocument/2006/relationships/oleObject" Target="embeddings/oleObject75.bin"/><Relationship Id="rId25" Type="http://schemas.openxmlformats.org/officeDocument/2006/relationships/image" Target="media/image13.png"/><Relationship Id="rId46" Type="http://schemas.openxmlformats.org/officeDocument/2006/relationships/oleObject" Target="embeddings/oleObject10.bin"/><Relationship Id="rId67" Type="http://schemas.openxmlformats.org/officeDocument/2006/relationships/oleObject" Target="embeddings/oleObject15.bin"/><Relationship Id="rId272" Type="http://schemas.openxmlformats.org/officeDocument/2006/relationships/footer" Target="footer2.xml"/><Relationship Id="rId88" Type="http://schemas.openxmlformats.org/officeDocument/2006/relationships/oleObject" Target="embeddings/oleObject19.bin"/><Relationship Id="rId111" Type="http://schemas.openxmlformats.org/officeDocument/2006/relationships/image" Target="media/image76.wmf"/><Relationship Id="rId132" Type="http://schemas.openxmlformats.org/officeDocument/2006/relationships/image" Target="media/image86.png"/><Relationship Id="rId153" Type="http://schemas.openxmlformats.org/officeDocument/2006/relationships/oleObject" Target="embeddings/oleObject39.bin"/><Relationship Id="rId174" Type="http://schemas.openxmlformats.org/officeDocument/2006/relationships/oleObject" Target="embeddings/oleObject49.bin"/><Relationship Id="rId195" Type="http://schemas.openxmlformats.org/officeDocument/2006/relationships/oleObject" Target="embeddings/oleObject52.bin"/><Relationship Id="rId209" Type="http://schemas.openxmlformats.org/officeDocument/2006/relationships/oleObject" Target="embeddings/oleObject58.bin"/><Relationship Id="rId220" Type="http://schemas.openxmlformats.org/officeDocument/2006/relationships/image" Target="media/image148.wmf"/><Relationship Id="rId241" Type="http://schemas.openxmlformats.org/officeDocument/2006/relationships/image" Target="media/image159.wmf"/><Relationship Id="rId15" Type="http://schemas.openxmlformats.org/officeDocument/2006/relationships/image" Target="media/image4.png"/><Relationship Id="rId36" Type="http://schemas.openxmlformats.org/officeDocument/2006/relationships/image" Target="media/image20.wmf"/><Relationship Id="rId57" Type="http://schemas.openxmlformats.org/officeDocument/2006/relationships/image" Target="media/image34.png"/><Relationship Id="rId262" Type="http://schemas.openxmlformats.org/officeDocument/2006/relationships/image" Target="media/image171.wmf"/><Relationship Id="rId78" Type="http://schemas.openxmlformats.org/officeDocument/2006/relationships/image" Target="media/image53.png"/><Relationship Id="rId99" Type="http://schemas.openxmlformats.org/officeDocument/2006/relationships/image" Target="media/image69.png"/><Relationship Id="rId101" Type="http://schemas.openxmlformats.org/officeDocument/2006/relationships/image" Target="media/image71.wmf"/><Relationship Id="rId122" Type="http://schemas.openxmlformats.org/officeDocument/2006/relationships/oleObject" Target="embeddings/oleObject31.bin"/><Relationship Id="rId143" Type="http://schemas.openxmlformats.org/officeDocument/2006/relationships/image" Target="media/image97.png"/><Relationship Id="rId164" Type="http://schemas.openxmlformats.org/officeDocument/2006/relationships/oleObject" Target="embeddings/oleObject44.bin"/><Relationship Id="rId185" Type="http://schemas.openxmlformats.org/officeDocument/2006/relationships/image" Target="media/image124.png"/><Relationship Id="rId9" Type="http://schemas.openxmlformats.org/officeDocument/2006/relationships/footnotes" Target="footnotes.xml"/><Relationship Id="rId210" Type="http://schemas.openxmlformats.org/officeDocument/2006/relationships/image" Target="media/image142.wmf"/><Relationship Id="rId26" Type="http://schemas.openxmlformats.org/officeDocument/2006/relationships/image" Target="media/image14.png"/><Relationship Id="rId231" Type="http://schemas.openxmlformats.org/officeDocument/2006/relationships/image" Target="media/image154.wmf"/><Relationship Id="rId252" Type="http://schemas.openxmlformats.org/officeDocument/2006/relationships/oleObject" Target="embeddings/oleObject76.bin"/><Relationship Id="rId273" Type="http://schemas.openxmlformats.org/officeDocument/2006/relationships/fontTable" Target="fontTable.xml"/><Relationship Id="rId47" Type="http://schemas.openxmlformats.org/officeDocument/2006/relationships/image" Target="media/image27.wmf"/><Relationship Id="rId68" Type="http://schemas.openxmlformats.org/officeDocument/2006/relationships/image" Target="media/image43.png"/><Relationship Id="rId89" Type="http://schemas.openxmlformats.org/officeDocument/2006/relationships/image" Target="media/image60.png"/><Relationship Id="rId112" Type="http://schemas.openxmlformats.org/officeDocument/2006/relationships/oleObject" Target="embeddings/oleObject26.bin"/><Relationship Id="rId133" Type="http://schemas.openxmlformats.org/officeDocument/2006/relationships/image" Target="media/image87.png"/><Relationship Id="rId154" Type="http://schemas.openxmlformats.org/officeDocument/2006/relationships/image" Target="media/image105.wmf"/><Relationship Id="rId175" Type="http://schemas.openxmlformats.org/officeDocument/2006/relationships/oleObject" Target="embeddings/oleObject50.bin"/><Relationship Id="rId196" Type="http://schemas.openxmlformats.org/officeDocument/2006/relationships/image" Target="media/image134.wmf"/><Relationship Id="rId200" Type="http://schemas.openxmlformats.org/officeDocument/2006/relationships/image" Target="media/image136.png"/><Relationship Id="rId16" Type="http://schemas.openxmlformats.org/officeDocument/2006/relationships/image" Target="media/image5.png"/><Relationship Id="rId221" Type="http://schemas.openxmlformats.org/officeDocument/2006/relationships/oleObject" Target="embeddings/oleObject63.bin"/><Relationship Id="rId242" Type="http://schemas.openxmlformats.org/officeDocument/2006/relationships/oleObject" Target="embeddings/oleObject73.bin"/><Relationship Id="rId263" Type="http://schemas.openxmlformats.org/officeDocument/2006/relationships/oleObject" Target="embeddings/oleObject82.bin"/><Relationship Id="rId37" Type="http://schemas.openxmlformats.org/officeDocument/2006/relationships/oleObject" Target="embeddings/oleObject7.bin"/><Relationship Id="rId58" Type="http://schemas.openxmlformats.org/officeDocument/2006/relationships/image" Target="media/image35.png"/><Relationship Id="rId79" Type="http://schemas.openxmlformats.org/officeDocument/2006/relationships/image" Target="media/image54.png"/><Relationship Id="rId102" Type="http://schemas.openxmlformats.org/officeDocument/2006/relationships/oleObject" Target="embeddings/oleObject21.bin"/><Relationship Id="rId123" Type="http://schemas.openxmlformats.org/officeDocument/2006/relationships/image" Target="media/image82.wmf"/><Relationship Id="rId144" Type="http://schemas.openxmlformats.org/officeDocument/2006/relationships/image" Target="media/image98.png"/><Relationship Id="rId90" Type="http://schemas.openxmlformats.org/officeDocument/2006/relationships/image" Target="media/image61.png"/><Relationship Id="rId165" Type="http://schemas.openxmlformats.org/officeDocument/2006/relationships/image" Target="media/image111.wmf"/><Relationship Id="rId186" Type="http://schemas.openxmlformats.org/officeDocument/2006/relationships/image" Target="media/image125.png"/><Relationship Id="rId211" Type="http://schemas.openxmlformats.org/officeDocument/2006/relationships/oleObject" Target="embeddings/oleObject59.bin"/><Relationship Id="rId232" Type="http://schemas.openxmlformats.org/officeDocument/2006/relationships/oleObject" Target="embeddings/oleObject68.bin"/><Relationship Id="rId253" Type="http://schemas.openxmlformats.org/officeDocument/2006/relationships/oleObject" Target="embeddings/oleObject77.bin"/><Relationship Id="rId274" Type="http://schemas.openxmlformats.org/officeDocument/2006/relationships/theme" Target="theme/theme1.xml"/><Relationship Id="rId27" Type="http://schemas.openxmlformats.org/officeDocument/2006/relationships/image" Target="media/image15.png"/><Relationship Id="rId48" Type="http://schemas.openxmlformats.org/officeDocument/2006/relationships/oleObject" Target="embeddings/oleObject11.bin"/><Relationship Id="rId69" Type="http://schemas.openxmlformats.org/officeDocument/2006/relationships/image" Target="media/image44.png"/><Relationship Id="rId113" Type="http://schemas.openxmlformats.org/officeDocument/2006/relationships/image" Target="media/image77.wmf"/><Relationship Id="rId134" Type="http://schemas.openxmlformats.org/officeDocument/2006/relationships/image" Target="media/image88.png"/><Relationship Id="rId80" Type="http://schemas.openxmlformats.org/officeDocument/2006/relationships/image" Target="media/image55.png"/><Relationship Id="rId155" Type="http://schemas.openxmlformats.org/officeDocument/2006/relationships/oleObject" Target="embeddings/oleObject40.bin"/><Relationship Id="rId176" Type="http://schemas.openxmlformats.org/officeDocument/2006/relationships/image" Target="media/image116.wmf"/><Relationship Id="rId197" Type="http://schemas.openxmlformats.org/officeDocument/2006/relationships/oleObject" Target="embeddings/oleObject53.bin"/><Relationship Id="rId201" Type="http://schemas.openxmlformats.org/officeDocument/2006/relationships/image" Target="media/image137.png"/><Relationship Id="rId222" Type="http://schemas.openxmlformats.org/officeDocument/2006/relationships/image" Target="media/image149.wmf"/><Relationship Id="rId243" Type="http://schemas.openxmlformats.org/officeDocument/2006/relationships/image" Target="media/image160.png"/><Relationship Id="rId264" Type="http://schemas.openxmlformats.org/officeDocument/2006/relationships/image" Target="media/image172.wmf"/><Relationship Id="rId17" Type="http://schemas.openxmlformats.org/officeDocument/2006/relationships/image" Target="media/image6.png"/><Relationship Id="rId38" Type="http://schemas.openxmlformats.org/officeDocument/2006/relationships/image" Target="media/image21.wmf"/><Relationship Id="rId59" Type="http://schemas.openxmlformats.org/officeDocument/2006/relationships/image" Target="media/image36.png"/><Relationship Id="rId103" Type="http://schemas.openxmlformats.org/officeDocument/2006/relationships/image" Target="media/image72.wmf"/><Relationship Id="rId124" Type="http://schemas.openxmlformats.org/officeDocument/2006/relationships/oleObject" Target="embeddings/oleObject32.bin"/><Relationship Id="rId70" Type="http://schemas.openxmlformats.org/officeDocument/2006/relationships/image" Target="media/image45.png"/><Relationship Id="rId91" Type="http://schemas.openxmlformats.org/officeDocument/2006/relationships/image" Target="media/image62.png"/><Relationship Id="rId145" Type="http://schemas.openxmlformats.org/officeDocument/2006/relationships/image" Target="media/image99.png"/><Relationship Id="rId166" Type="http://schemas.openxmlformats.org/officeDocument/2006/relationships/oleObject" Target="embeddings/oleObject45.bin"/><Relationship Id="rId187" Type="http://schemas.openxmlformats.org/officeDocument/2006/relationships/image" Target="media/image126.png"/><Relationship Id="rId1" Type="http://schemas.openxmlformats.org/officeDocument/2006/relationships/customXml" Target="../customXml/item1.xml"/><Relationship Id="rId212" Type="http://schemas.openxmlformats.org/officeDocument/2006/relationships/image" Target="media/image143.wmf"/><Relationship Id="rId233" Type="http://schemas.openxmlformats.org/officeDocument/2006/relationships/image" Target="media/image155.wmf"/><Relationship Id="rId254" Type="http://schemas.openxmlformats.org/officeDocument/2006/relationships/image" Target="media/image167.wmf"/><Relationship Id="rId28" Type="http://schemas.openxmlformats.org/officeDocument/2006/relationships/image" Target="media/image16.wmf"/><Relationship Id="rId49" Type="http://schemas.openxmlformats.org/officeDocument/2006/relationships/image" Target="media/image28.png"/><Relationship Id="rId114" Type="http://schemas.openxmlformats.org/officeDocument/2006/relationships/oleObject" Target="embeddings/oleObject27.bin"/><Relationship Id="rId60" Type="http://schemas.openxmlformats.org/officeDocument/2006/relationships/image" Target="media/image37.png"/><Relationship Id="rId81" Type="http://schemas.openxmlformats.org/officeDocument/2006/relationships/image" Target="media/image56.wmf"/><Relationship Id="rId135" Type="http://schemas.openxmlformats.org/officeDocument/2006/relationships/image" Target="media/image89.png"/><Relationship Id="rId156" Type="http://schemas.openxmlformats.org/officeDocument/2006/relationships/image" Target="media/image106.wmf"/><Relationship Id="rId177" Type="http://schemas.openxmlformats.org/officeDocument/2006/relationships/oleObject" Target="embeddings/oleObject51.bin"/><Relationship Id="rId198" Type="http://schemas.openxmlformats.org/officeDocument/2006/relationships/image" Target="media/image135.wmf"/><Relationship Id="rId202" Type="http://schemas.openxmlformats.org/officeDocument/2006/relationships/image" Target="media/image138.png"/><Relationship Id="rId223" Type="http://schemas.openxmlformats.org/officeDocument/2006/relationships/oleObject" Target="embeddings/oleObject64.bin"/><Relationship Id="rId244" Type="http://schemas.openxmlformats.org/officeDocument/2006/relationships/image" Target="media/image161.wmf"/><Relationship Id="rId18" Type="http://schemas.openxmlformats.org/officeDocument/2006/relationships/image" Target="media/image7.png"/><Relationship Id="rId39" Type="http://schemas.openxmlformats.org/officeDocument/2006/relationships/oleObject" Target="embeddings/oleObject8.bin"/><Relationship Id="rId265" Type="http://schemas.openxmlformats.org/officeDocument/2006/relationships/oleObject" Target="embeddings/oleObject83.bin"/><Relationship Id="rId50" Type="http://schemas.openxmlformats.org/officeDocument/2006/relationships/image" Target="media/image29.wmf"/><Relationship Id="rId104" Type="http://schemas.openxmlformats.org/officeDocument/2006/relationships/oleObject" Target="embeddings/oleObject22.bin"/><Relationship Id="rId125" Type="http://schemas.openxmlformats.org/officeDocument/2006/relationships/image" Target="media/image83.wmf"/><Relationship Id="rId146" Type="http://schemas.openxmlformats.org/officeDocument/2006/relationships/image" Target="media/image100.png"/><Relationship Id="rId167" Type="http://schemas.openxmlformats.org/officeDocument/2006/relationships/image" Target="media/image112.png"/><Relationship Id="rId188" Type="http://schemas.openxmlformats.org/officeDocument/2006/relationships/image" Target="media/image127.png"/><Relationship Id="rId71" Type="http://schemas.openxmlformats.org/officeDocument/2006/relationships/image" Target="media/image46.png"/><Relationship Id="rId92" Type="http://schemas.openxmlformats.org/officeDocument/2006/relationships/image" Target="media/image63.png"/><Relationship Id="rId213" Type="http://schemas.openxmlformats.org/officeDocument/2006/relationships/oleObject" Target="embeddings/oleObject60.bin"/><Relationship Id="rId234" Type="http://schemas.openxmlformats.org/officeDocument/2006/relationships/oleObject" Target="embeddings/oleObject69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3.bin"/><Relationship Id="rId255" Type="http://schemas.openxmlformats.org/officeDocument/2006/relationships/oleObject" Target="embeddings/oleObject78.bin"/><Relationship Id="rId40" Type="http://schemas.openxmlformats.org/officeDocument/2006/relationships/image" Target="media/image22.png"/><Relationship Id="rId115" Type="http://schemas.openxmlformats.org/officeDocument/2006/relationships/image" Target="media/image78.wmf"/><Relationship Id="rId136" Type="http://schemas.openxmlformats.org/officeDocument/2006/relationships/image" Target="media/image90.png"/><Relationship Id="rId157" Type="http://schemas.openxmlformats.org/officeDocument/2006/relationships/oleObject" Target="embeddings/oleObject41.bin"/><Relationship Id="rId178" Type="http://schemas.openxmlformats.org/officeDocument/2006/relationships/image" Target="media/image117.png"/><Relationship Id="rId61" Type="http://schemas.openxmlformats.org/officeDocument/2006/relationships/image" Target="media/image38.png"/><Relationship Id="rId82" Type="http://schemas.openxmlformats.org/officeDocument/2006/relationships/oleObject" Target="embeddings/oleObject16.bin"/><Relationship Id="rId199" Type="http://schemas.openxmlformats.org/officeDocument/2006/relationships/oleObject" Target="embeddings/oleObject54.bin"/><Relationship Id="rId203" Type="http://schemas.openxmlformats.org/officeDocument/2006/relationships/image" Target="media/image139.wmf"/><Relationship Id="rId19" Type="http://schemas.openxmlformats.org/officeDocument/2006/relationships/image" Target="media/image8.wmf"/><Relationship Id="rId224" Type="http://schemas.openxmlformats.org/officeDocument/2006/relationships/image" Target="media/image150.png"/><Relationship Id="rId245" Type="http://schemas.openxmlformats.org/officeDocument/2006/relationships/oleObject" Target="embeddings/oleObject74.bin"/><Relationship Id="rId266" Type="http://schemas.openxmlformats.org/officeDocument/2006/relationships/image" Target="media/image173.wmf"/><Relationship Id="rId30" Type="http://schemas.openxmlformats.org/officeDocument/2006/relationships/image" Target="media/image17.wmf"/><Relationship Id="rId105" Type="http://schemas.openxmlformats.org/officeDocument/2006/relationships/image" Target="media/image73.wmf"/><Relationship Id="rId126" Type="http://schemas.openxmlformats.org/officeDocument/2006/relationships/oleObject" Target="embeddings/oleObject33.bin"/><Relationship Id="rId147" Type="http://schemas.openxmlformats.org/officeDocument/2006/relationships/image" Target="media/image101.png"/><Relationship Id="rId168" Type="http://schemas.openxmlformats.org/officeDocument/2006/relationships/image" Target="media/image113.wmf"/><Relationship Id="rId51" Type="http://schemas.openxmlformats.org/officeDocument/2006/relationships/oleObject" Target="embeddings/oleObject12.bin"/><Relationship Id="rId72" Type="http://schemas.openxmlformats.org/officeDocument/2006/relationships/image" Target="media/image47.png"/><Relationship Id="rId93" Type="http://schemas.openxmlformats.org/officeDocument/2006/relationships/image" Target="media/image64.wmf"/><Relationship Id="rId189" Type="http://schemas.openxmlformats.org/officeDocument/2006/relationships/image" Target="media/image128.png"/><Relationship Id="rId3" Type="http://schemas.openxmlformats.org/officeDocument/2006/relationships/customXml" Target="../customXml/item3.xml"/><Relationship Id="rId214" Type="http://schemas.openxmlformats.org/officeDocument/2006/relationships/oleObject" Target="embeddings/oleObject61.bin"/><Relationship Id="rId235" Type="http://schemas.openxmlformats.org/officeDocument/2006/relationships/image" Target="media/image156.wmf"/><Relationship Id="rId256" Type="http://schemas.openxmlformats.org/officeDocument/2006/relationships/image" Target="media/image168.wmf"/><Relationship Id="rId116" Type="http://schemas.openxmlformats.org/officeDocument/2006/relationships/oleObject" Target="embeddings/oleObject28.bin"/><Relationship Id="rId137" Type="http://schemas.openxmlformats.org/officeDocument/2006/relationships/image" Target="media/image91.png"/><Relationship Id="rId158" Type="http://schemas.openxmlformats.org/officeDocument/2006/relationships/image" Target="media/image107.png"/><Relationship Id="rId20" Type="http://schemas.openxmlformats.org/officeDocument/2006/relationships/oleObject" Target="embeddings/oleObject2.bin"/><Relationship Id="rId41" Type="http://schemas.openxmlformats.org/officeDocument/2006/relationships/image" Target="media/image23.wmf"/><Relationship Id="rId62" Type="http://schemas.openxmlformats.org/officeDocument/2006/relationships/image" Target="media/image39.png"/><Relationship Id="rId83" Type="http://schemas.openxmlformats.org/officeDocument/2006/relationships/image" Target="media/image57.wmf"/><Relationship Id="rId179" Type="http://schemas.openxmlformats.org/officeDocument/2006/relationships/image" Target="media/image118.png"/><Relationship Id="rId190" Type="http://schemas.openxmlformats.org/officeDocument/2006/relationships/image" Target="media/image129.png"/><Relationship Id="rId204" Type="http://schemas.openxmlformats.org/officeDocument/2006/relationships/oleObject" Target="embeddings/oleObject55.bin"/><Relationship Id="rId225" Type="http://schemas.openxmlformats.org/officeDocument/2006/relationships/image" Target="media/image151.wmf"/><Relationship Id="rId246" Type="http://schemas.openxmlformats.org/officeDocument/2006/relationships/image" Target="media/image162.png"/><Relationship Id="rId267" Type="http://schemas.openxmlformats.org/officeDocument/2006/relationships/oleObject" Target="embeddings/oleObject84.bin"/><Relationship Id="rId106" Type="http://schemas.openxmlformats.org/officeDocument/2006/relationships/oleObject" Target="embeddings/oleObject23.bin"/><Relationship Id="rId127" Type="http://schemas.openxmlformats.org/officeDocument/2006/relationships/oleObject" Target="embeddings/oleObject34.bin"/><Relationship Id="rId10" Type="http://schemas.openxmlformats.org/officeDocument/2006/relationships/endnotes" Target="endnotes.xml"/><Relationship Id="rId31" Type="http://schemas.openxmlformats.org/officeDocument/2006/relationships/oleObject" Target="embeddings/oleObject4.bin"/><Relationship Id="rId52" Type="http://schemas.openxmlformats.org/officeDocument/2006/relationships/image" Target="media/image30.wmf"/><Relationship Id="rId73" Type="http://schemas.openxmlformats.org/officeDocument/2006/relationships/image" Target="media/image48.png"/><Relationship Id="rId94" Type="http://schemas.openxmlformats.org/officeDocument/2006/relationships/oleObject" Target="embeddings/oleObject20.bin"/><Relationship Id="rId148" Type="http://schemas.openxmlformats.org/officeDocument/2006/relationships/image" Target="media/image102.wmf"/><Relationship Id="rId169" Type="http://schemas.openxmlformats.org/officeDocument/2006/relationships/oleObject" Target="embeddings/oleObject46.bin"/><Relationship Id="rId4" Type="http://schemas.openxmlformats.org/officeDocument/2006/relationships/customXml" Target="../customXml/item4.xml"/><Relationship Id="rId180" Type="http://schemas.openxmlformats.org/officeDocument/2006/relationships/image" Target="media/image119.png"/><Relationship Id="rId215" Type="http://schemas.openxmlformats.org/officeDocument/2006/relationships/image" Target="media/image144.wmf"/><Relationship Id="rId236" Type="http://schemas.openxmlformats.org/officeDocument/2006/relationships/oleObject" Target="embeddings/oleObject70.bin"/><Relationship Id="rId257" Type="http://schemas.openxmlformats.org/officeDocument/2006/relationships/oleObject" Target="embeddings/oleObject79.bin"/><Relationship Id="rId42" Type="http://schemas.openxmlformats.org/officeDocument/2006/relationships/oleObject" Target="embeddings/oleObject9.bin"/><Relationship Id="rId84" Type="http://schemas.openxmlformats.org/officeDocument/2006/relationships/oleObject" Target="embeddings/oleObject17.bin"/><Relationship Id="rId138" Type="http://schemas.openxmlformats.org/officeDocument/2006/relationships/image" Target="media/image92.png"/><Relationship Id="rId191" Type="http://schemas.openxmlformats.org/officeDocument/2006/relationships/image" Target="media/image130.png"/><Relationship Id="rId205" Type="http://schemas.openxmlformats.org/officeDocument/2006/relationships/image" Target="media/image140.wmf"/><Relationship Id="rId247" Type="http://schemas.openxmlformats.org/officeDocument/2006/relationships/image" Target="media/image163.png"/><Relationship Id="rId107" Type="http://schemas.openxmlformats.org/officeDocument/2006/relationships/image" Target="media/image74.wmf"/><Relationship Id="rId11" Type="http://schemas.openxmlformats.org/officeDocument/2006/relationships/image" Target="media/image1.png"/><Relationship Id="rId53" Type="http://schemas.openxmlformats.org/officeDocument/2006/relationships/oleObject" Target="embeddings/oleObject13.bin"/><Relationship Id="rId149" Type="http://schemas.openxmlformats.org/officeDocument/2006/relationships/oleObject" Target="embeddings/oleObject3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beve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/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0AB122-CCBB-4FCF-B9D1-99D8D65BD7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4015</TotalTime>
  <Pages>15</Pages>
  <Words>1974</Words>
  <Characters>10662</Characters>
  <Application>Microsoft Office Word</Application>
  <DocSecurity>0</DocSecurity>
  <Lines>88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Ribeiro</dc:creator>
  <cp:keywords/>
  <cp:lastModifiedBy>Liliana Gonçalves</cp:lastModifiedBy>
  <cp:revision>1026</cp:revision>
  <cp:lastPrinted>2023-06-05T15:45:00Z</cp:lastPrinted>
  <dcterms:created xsi:type="dcterms:W3CDTF">2023-05-31T22:08:00Z</dcterms:created>
  <dcterms:modified xsi:type="dcterms:W3CDTF">2023-07-26T11:02:00Z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Preferences">
    <vt:lpwstr>[Styles]_x000d_
Text=Arial_x000d_
Function=Arial_x000d_
Variable=Arial,I_x000d_
LCGreek=Symbol,I_x000d_
UCGreek=Symbol_x000d_
Symbol=Symbol_x000d_
Vector=Arial,B_x000d_
Number=Arial_x000d_
User1=Courier New_x000d_
User2=Calibri_x000d_
MTExtra=MT Extra_x000d_
_x000d_
[Sizes]_x000d_
Full=11 pt_x000d_
Script=58 %_x000d_
ScriptScript=42 %_x000d_
Symbol=150 %_x000d_</vt:lpwstr>
  </property>
  <property fmtid="{D5CDD505-2E9C-101B-9397-08002B2CF9AE}" pid="5" name="MTPreferences 1">
    <vt:lpwstr>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LimLineSpacing=100 </vt:lpwstr>
  </property>
  <property fmtid="{D5CDD505-2E9C-101B-9397-08002B2CF9AE}" pid="6" name="MTPreferences 2">
    <vt:lpwstr>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EmbellGa</vt:lpwstr>
  </property>
  <property fmtid="{D5CDD505-2E9C-101B-9397-08002B2CF9AE}" pid="7" name="MTPreferences 3">
    <vt:lpwstr>p=12,5 %_x000d_
PrimeHeight=45 %_x000d_
BoxStrokeThick=5 %_x000d_
StikeThruThick=5 %_x000d_
MatrixLineThick=5 %_x000d_
RadStrokeThick=5 %_x000d_
HorizFenceGap=10 %_x000d_
_x000d_
</vt:lpwstr>
  </property>
  <property fmtid="{D5CDD505-2E9C-101B-9397-08002B2CF9AE}" pid="8" name="MTPreferenceSource">
    <vt:lpwstr>Arial+Symbol 11.eqp</vt:lpwstr>
  </property>
  <property fmtid="{D5CDD505-2E9C-101B-9397-08002B2CF9AE}" pid="9" name="MTWinEqns">
    <vt:bool>true</vt:bool>
  </property>
</Properties>
</file>