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91262" w14:textId="77777777" w:rsidR="00C72BA7" w:rsidRPr="00E3612D" w:rsidRDefault="00E3612D" w:rsidP="003C007A">
      <w:pPr>
        <w:pStyle w:val="TITULOFICHAS"/>
        <w:jc w:val="left"/>
        <w:rPr>
          <w:lang w:val="pt-PT"/>
        </w:rPr>
      </w:pPr>
      <w:r w:rsidRPr="00E3612D">
        <w:rPr>
          <w:lang w:val="pt-PT"/>
        </w:rPr>
        <w:t>Questão-aula 1</w:t>
      </w:r>
      <w:r>
        <w:rPr>
          <w:lang w:val="pt-PT"/>
        </w:rPr>
        <w:t xml:space="preserve"> e 2 – </w:t>
      </w:r>
      <w:r w:rsidR="00F1226A">
        <w:rPr>
          <w:lang w:val="pt-PT"/>
        </w:rPr>
        <w:t>Expressões numéricas com potências. Produto de potências</w:t>
      </w:r>
    </w:p>
    <w:p w14:paraId="3E2318C3" w14:textId="77777777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9874703" wp14:editId="15BC176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D50E34" w:rsidRPr="00DB2ED5" w14:paraId="1C0AE62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065FCE3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3A38487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32016BE" w14:textId="77777777" w:rsidR="00D50E34" w:rsidRPr="00DB2ED5" w:rsidRDefault="00D50E3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1155FD9" w14:textId="77777777" w:rsidR="00D50E34" w:rsidRPr="00DB2ED5" w:rsidRDefault="00D50E3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D50E34" w:rsidRPr="00DB2ED5" w14:paraId="6777DB4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92CCD65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6D08A5C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58D020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F353A43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808DFA0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D50E34" w:rsidRPr="00DB2ED5" w14:paraId="0D884F4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C254BE6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DDAD77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C549242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37BDA9F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7EEE49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155E15C" w14:textId="77777777" w:rsidR="00D50E34" w:rsidRPr="0005099D" w:rsidRDefault="00D50E34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9874703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D50E34" w:rsidRPr="00DB2ED5" w14:paraId="1C0AE62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065FCE3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3A38487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32016BE" w14:textId="77777777" w:rsidR="00D50E34" w:rsidRPr="00DB2ED5" w:rsidRDefault="00D50E3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1155FD9" w14:textId="77777777" w:rsidR="00D50E34" w:rsidRPr="00DB2ED5" w:rsidRDefault="00D50E3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D50E34" w:rsidRPr="00DB2ED5" w14:paraId="6777DB4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92CCD65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6D08A5C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958D020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F353A43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808DFA0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D50E34" w:rsidRPr="00DB2ED5" w14:paraId="0D884F4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C254BE6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DDDAD77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C549242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37BDA9F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17EEE49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155E15C" w14:textId="77777777" w:rsidR="00D50E34" w:rsidRPr="0005099D" w:rsidRDefault="00D50E34" w:rsidP="00DB2ED5"/>
                  </w:txbxContent>
                </v:textbox>
                <w10:anchorlock/>
              </v:roundrect>
            </w:pict>
          </mc:Fallback>
        </mc:AlternateContent>
      </w:r>
    </w:p>
    <w:p w14:paraId="6379BE8A" w14:textId="77777777" w:rsidR="00E3612D" w:rsidRPr="00D505F3" w:rsidRDefault="00E3612D" w:rsidP="00D505F3">
      <w:pPr>
        <w:pStyle w:val="QUESTAO1"/>
        <w:spacing w:after="240"/>
        <w:rPr>
          <w:color w:val="C00000"/>
        </w:rPr>
      </w:pPr>
      <w:r w:rsidRPr="00D505F3">
        <w:rPr>
          <w:b/>
          <w:color w:val="C00000"/>
          <w:sz w:val="28"/>
          <w:szCs w:val="28"/>
        </w:rPr>
        <w:t>Questão-aula 1</w:t>
      </w:r>
    </w:p>
    <w:p w14:paraId="508F9BD5" w14:textId="06D8E5AC" w:rsidR="00F0104E" w:rsidRPr="00D505F3" w:rsidRDefault="00086D19" w:rsidP="00D505F3">
      <w:pPr>
        <w:pStyle w:val="QUESTAO1"/>
        <w:tabs>
          <w:tab w:val="clear" w:pos="113"/>
          <w:tab w:val="left" w:pos="1134"/>
        </w:tabs>
        <w:spacing w:before="0" w:after="160"/>
        <w:ind w:left="426" w:hanging="426"/>
        <w:rPr>
          <w:bCs/>
          <w:szCs w:val="22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6BDAB809" wp14:editId="40D32782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44B5BF" w14:textId="77777777" w:rsidR="00D50E34" w:rsidRPr="00086D19" w:rsidRDefault="00D50E34" w:rsidP="00086D1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BDAB809" id="Oval 3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844B5BF" w14:textId="77777777" w:rsidR="00D50E34" w:rsidRPr="00086D19" w:rsidRDefault="00D50E34" w:rsidP="00086D1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D505F3">
        <w:tab/>
      </w:r>
      <w:r w:rsidR="00F0104E" w:rsidRPr="00D505F3">
        <w:rPr>
          <w:bCs/>
          <w:szCs w:val="22"/>
        </w:rPr>
        <w:t>Determina o valor de cada uma das expressões numéricas seguintes.</w:t>
      </w:r>
    </w:p>
    <w:tbl>
      <w:tblPr>
        <w:tblStyle w:val="TabelacomGrelha"/>
        <w:tblW w:w="0" w:type="auto"/>
        <w:tblInd w:w="567" w:type="dxa"/>
        <w:tblLook w:val="04A0" w:firstRow="1" w:lastRow="0" w:firstColumn="1" w:lastColumn="0" w:noHBand="0" w:noVBand="1"/>
      </w:tblPr>
      <w:tblGrid>
        <w:gridCol w:w="704"/>
        <w:gridCol w:w="1985"/>
        <w:gridCol w:w="6260"/>
      </w:tblGrid>
      <w:tr w:rsidR="00F0104E" w14:paraId="68A99A37" w14:textId="77777777" w:rsidTr="00D505F3">
        <w:trPr>
          <w:trHeight w:val="20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305A2334" w14:textId="77777777" w:rsidR="00F0104E" w:rsidRPr="00DD4BD9" w:rsidRDefault="00F0104E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/>
                <w:i/>
                <w:szCs w:val="22"/>
              </w:rPr>
            </w:pPr>
            <w:r w:rsidRPr="00DD4BD9">
              <w:rPr>
                <w:b/>
                <w:i/>
                <w:szCs w:val="22"/>
              </w:rPr>
              <w:t>A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D056027" w14:textId="77777777" w:rsidR="00F0104E" w:rsidRPr="00DD4BD9" w:rsidRDefault="00D472E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DD4BD9">
              <w:rPr>
                <w:b/>
                <w:position w:val="-14"/>
                <w:szCs w:val="22"/>
              </w:rPr>
              <w:object w:dxaOrig="1200" w:dyaOrig="400" w14:anchorId="7F9F71FA">
                <v:shape id="_x0000_i1029" type="#_x0000_t75" style="width:60pt;height:20.25pt" o:ole="">
                  <v:imagedata r:id="rId11" o:title=""/>
                </v:shape>
                <o:OLEObject Type="Embed" ProgID="Equation.DSMT4" ShapeID="_x0000_i1029" DrawAspect="Content" ObjectID="_1751207623" r:id="rId12"/>
              </w:object>
            </w:r>
          </w:p>
        </w:tc>
        <w:tc>
          <w:tcPr>
            <w:tcW w:w="6260" w:type="dxa"/>
            <w:tcBorders>
              <w:bottom w:val="single" w:sz="4" w:space="0" w:color="auto"/>
            </w:tcBorders>
            <w:vAlign w:val="center"/>
          </w:tcPr>
          <w:p w14:paraId="22467EFA" w14:textId="77777777" w:rsidR="00F0104E" w:rsidRDefault="00F0104E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05820940" w14:textId="77777777" w:rsidR="00114A2C" w:rsidRDefault="00114A2C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F0104E" w14:paraId="2FCC4336" w14:textId="77777777" w:rsidTr="00D505F3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8E1223" w14:textId="77777777" w:rsidR="00F0104E" w:rsidRPr="00DD4BD9" w:rsidRDefault="00F0104E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i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5AA09B" w14:textId="77777777" w:rsidR="00F0104E" w:rsidRPr="00DD4BD9" w:rsidRDefault="00F0104E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D0369F" w14:textId="77777777" w:rsidR="00F0104E" w:rsidRDefault="00F0104E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F0104E" w14:paraId="74F1C520" w14:textId="77777777" w:rsidTr="00D505F3">
        <w:trPr>
          <w:trHeight w:val="2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4A3B331A" w14:textId="77777777" w:rsidR="00F0104E" w:rsidRPr="00DD4BD9" w:rsidRDefault="00F0104E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/>
                <w:i/>
                <w:szCs w:val="22"/>
              </w:rPr>
            </w:pPr>
            <w:r w:rsidRPr="00DD4BD9">
              <w:rPr>
                <w:b/>
                <w:i/>
                <w:szCs w:val="22"/>
              </w:rPr>
              <w:t>B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244708" w14:textId="77777777" w:rsidR="00F0104E" w:rsidRPr="00DD4BD9" w:rsidRDefault="00D472E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DD4BD9">
              <w:rPr>
                <w:b/>
                <w:position w:val="-14"/>
                <w:szCs w:val="22"/>
              </w:rPr>
              <w:object w:dxaOrig="1120" w:dyaOrig="400" w14:anchorId="22E4762A">
                <v:shape id="_x0000_i1030" type="#_x0000_t75" style="width:55.5pt;height:20.25pt" o:ole="">
                  <v:imagedata r:id="rId13" o:title=""/>
                </v:shape>
                <o:OLEObject Type="Embed" ProgID="Equation.DSMT4" ShapeID="_x0000_i1030" DrawAspect="Content" ObjectID="_1751207624" r:id="rId14"/>
              </w:object>
            </w:r>
          </w:p>
        </w:tc>
        <w:tc>
          <w:tcPr>
            <w:tcW w:w="6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C5EEE5" w14:textId="77777777" w:rsidR="00F0104E" w:rsidRDefault="00F0104E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226AC419" w14:textId="77777777" w:rsidR="00114A2C" w:rsidRDefault="00114A2C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F0104E" w14:paraId="41E7C4A5" w14:textId="77777777" w:rsidTr="00D505F3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2458DA" w14:textId="77777777" w:rsidR="00F0104E" w:rsidRPr="00DD4BD9" w:rsidRDefault="00F0104E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i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71A9B1" w14:textId="77777777" w:rsidR="00F0104E" w:rsidRPr="00DD4BD9" w:rsidRDefault="00F0104E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87C6F1" w14:textId="77777777" w:rsidR="00F0104E" w:rsidRDefault="00F0104E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F0104E" w14:paraId="64E88C9E" w14:textId="77777777" w:rsidTr="00D505F3">
        <w:trPr>
          <w:trHeight w:val="2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736FD783" w14:textId="77777777" w:rsidR="00F0104E" w:rsidRPr="00DD4BD9" w:rsidRDefault="00F0104E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/>
                <w:i/>
                <w:szCs w:val="22"/>
              </w:rPr>
            </w:pPr>
            <w:r w:rsidRPr="00DD4BD9">
              <w:rPr>
                <w:b/>
                <w:i/>
                <w:szCs w:val="22"/>
              </w:rPr>
              <w:t>C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ABBA2C" w14:textId="77777777" w:rsidR="00F0104E" w:rsidRPr="00DD4BD9" w:rsidRDefault="00D472E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DD4BD9">
              <w:rPr>
                <w:b/>
                <w:position w:val="-6"/>
                <w:szCs w:val="22"/>
              </w:rPr>
              <w:object w:dxaOrig="840" w:dyaOrig="300" w14:anchorId="3195E3EE">
                <v:shape id="_x0000_i1031" type="#_x0000_t75" style="width:42pt;height:14.25pt" o:ole="">
                  <v:imagedata r:id="rId15" o:title=""/>
                </v:shape>
                <o:OLEObject Type="Embed" ProgID="Equation.DSMT4" ShapeID="_x0000_i1031" DrawAspect="Content" ObjectID="_1751207625" r:id="rId16"/>
              </w:object>
            </w:r>
          </w:p>
        </w:tc>
        <w:tc>
          <w:tcPr>
            <w:tcW w:w="6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11EDF1" w14:textId="77777777" w:rsidR="00F0104E" w:rsidRDefault="00F0104E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29E22D17" w14:textId="77777777" w:rsidR="00114A2C" w:rsidRDefault="00114A2C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F0104E" w14:paraId="0DE6597E" w14:textId="77777777" w:rsidTr="00D505F3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676B41" w14:textId="77777777" w:rsidR="00F0104E" w:rsidRPr="00DD4BD9" w:rsidRDefault="00F0104E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i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8A7EFF" w14:textId="77777777" w:rsidR="00F0104E" w:rsidRPr="00DD4BD9" w:rsidRDefault="00F0104E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36C311" w14:textId="77777777" w:rsidR="00F0104E" w:rsidRDefault="00F0104E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F0104E" w14:paraId="44D4B228" w14:textId="77777777" w:rsidTr="00D505F3">
        <w:trPr>
          <w:trHeight w:val="20"/>
        </w:trPr>
        <w:tc>
          <w:tcPr>
            <w:tcW w:w="704" w:type="dxa"/>
            <w:tcBorders>
              <w:top w:val="single" w:sz="4" w:space="0" w:color="auto"/>
            </w:tcBorders>
            <w:shd w:val="clear" w:color="auto" w:fill="FBD4B4" w:themeFill="accent6" w:themeFillTint="66"/>
            <w:vAlign w:val="center"/>
          </w:tcPr>
          <w:p w14:paraId="5903E2FB" w14:textId="77777777" w:rsidR="00F0104E" w:rsidRPr="00DD4BD9" w:rsidRDefault="00F0104E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/>
                <w:i/>
                <w:szCs w:val="22"/>
              </w:rPr>
            </w:pPr>
            <w:r w:rsidRPr="00DD4BD9">
              <w:rPr>
                <w:b/>
                <w:i/>
                <w:szCs w:val="22"/>
              </w:rPr>
              <w:t>D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05279778" w14:textId="77777777" w:rsidR="00F0104E" w:rsidRPr="00DD4BD9" w:rsidRDefault="00D472E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DD4BD9">
              <w:rPr>
                <w:b/>
                <w:position w:val="-14"/>
                <w:szCs w:val="22"/>
              </w:rPr>
              <w:object w:dxaOrig="980" w:dyaOrig="400" w14:anchorId="5E55DD8D">
                <v:shape id="_x0000_i1032" type="#_x0000_t75" style="width:48.75pt;height:20.25pt" o:ole="">
                  <v:imagedata r:id="rId17" o:title=""/>
                </v:shape>
                <o:OLEObject Type="Embed" ProgID="Equation.DSMT4" ShapeID="_x0000_i1032" DrawAspect="Content" ObjectID="_1751207626" r:id="rId18"/>
              </w:object>
            </w:r>
          </w:p>
        </w:tc>
        <w:tc>
          <w:tcPr>
            <w:tcW w:w="6260" w:type="dxa"/>
            <w:tcBorders>
              <w:top w:val="single" w:sz="4" w:space="0" w:color="auto"/>
            </w:tcBorders>
            <w:vAlign w:val="center"/>
          </w:tcPr>
          <w:p w14:paraId="5AEA99BA" w14:textId="77777777" w:rsidR="00F0104E" w:rsidRDefault="00F0104E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75186B2E" w14:textId="77777777" w:rsidR="00D472E9" w:rsidRDefault="00D472E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2EC3787B" w14:textId="77777777" w:rsidR="00BA79EE" w:rsidRPr="00BA79EE" w:rsidRDefault="00BA79EE" w:rsidP="00F0104E">
      <w:pPr>
        <w:pStyle w:val="QUESTAO1"/>
        <w:spacing w:before="200"/>
      </w:pPr>
    </w:p>
    <w:p w14:paraId="1BF1D942" w14:textId="77777777" w:rsidR="007A431E" w:rsidRPr="00F0104E" w:rsidRDefault="007A431E" w:rsidP="00F0104E">
      <w:pPr>
        <w:pStyle w:val="QUESTAO1"/>
        <w:tabs>
          <w:tab w:val="clear" w:pos="113"/>
          <w:tab w:val="left" w:pos="1134"/>
        </w:tabs>
        <w:spacing w:before="0" w:line="276" w:lineRule="auto"/>
        <w:ind w:left="567" w:hanging="567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</w:p>
    <w:p w14:paraId="282872E6" w14:textId="77777777" w:rsidR="00FA11F2" w:rsidRPr="00FA11F2" w:rsidRDefault="00FA11F2" w:rsidP="00FA11F2">
      <w:pPr>
        <w:pStyle w:val="QUESTAO1"/>
        <w:tabs>
          <w:tab w:val="clear" w:pos="113"/>
          <w:tab w:val="left" w:pos="708"/>
        </w:tabs>
        <w:autoSpaceDE/>
        <w:adjustRightInd/>
        <w:spacing w:before="0"/>
        <w:ind w:left="1134"/>
        <w:rPr>
          <w:sz w:val="24"/>
          <w:szCs w:val="24"/>
        </w:rPr>
      </w:pPr>
    </w:p>
    <w:p w14:paraId="32CCA4B1" w14:textId="77777777" w:rsidR="002E2780" w:rsidRDefault="00A22A4E" w:rsidP="00D505F3">
      <w:pPr>
        <w:pStyle w:val="QUESTAO1"/>
        <w:spacing w:after="240" w:line="480" w:lineRule="auto"/>
      </w:pPr>
      <w:r w:rsidRPr="004E7A84">
        <w:tab/>
      </w:r>
      <w:r w:rsidR="00387161">
        <w:rPr>
          <w:b/>
          <w:color w:val="C00000"/>
          <w:sz w:val="28"/>
          <w:szCs w:val="28"/>
        </w:rPr>
        <w:t>Questão-aula 2</w:t>
      </w:r>
    </w:p>
    <w:p w14:paraId="736D073B" w14:textId="77777777" w:rsidR="00D505F3" w:rsidRDefault="00387161" w:rsidP="00D505F3">
      <w:pPr>
        <w:spacing w:after="0" w:line="360" w:lineRule="auto"/>
        <w:ind w:left="426" w:hanging="426"/>
        <w:rPr>
          <w:rFonts w:ascii="Arial" w:hAnsi="Arial" w:cs="Arial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F215DFD" wp14:editId="5E1F7EBC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C91CB5" w14:textId="77777777" w:rsidR="00D50E34" w:rsidRPr="00086D19" w:rsidRDefault="00D50E34" w:rsidP="0038716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F215DFD" id="Oval 9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5C91CB5" w14:textId="77777777" w:rsidR="00D50E34" w:rsidRPr="00086D19" w:rsidRDefault="00D50E34" w:rsidP="0038716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F0104E">
        <w:t xml:space="preserve"> </w:t>
      </w:r>
      <w:r w:rsidR="00D505F3">
        <w:tab/>
      </w:r>
      <w:r w:rsidR="00F0104E" w:rsidRPr="00D505F3">
        <w:rPr>
          <w:rFonts w:ascii="Arial" w:hAnsi="Arial" w:cs="Arial"/>
        </w:rPr>
        <w:t xml:space="preserve">Calcula o valor numérico das expressões seguintes. </w:t>
      </w:r>
    </w:p>
    <w:p w14:paraId="22F0EB4E" w14:textId="2B082B2C" w:rsidR="00F0104E" w:rsidRPr="00D505F3" w:rsidRDefault="00F0104E" w:rsidP="00D505F3">
      <w:pPr>
        <w:spacing w:after="240" w:line="360" w:lineRule="auto"/>
        <w:ind w:left="426"/>
        <w:rPr>
          <w:rFonts w:ascii="Arial" w:hAnsi="Arial" w:cs="Arial"/>
        </w:rPr>
      </w:pPr>
      <w:r w:rsidRPr="00D505F3">
        <w:rPr>
          <w:rFonts w:ascii="Arial" w:hAnsi="Arial" w:cs="Arial"/>
        </w:rPr>
        <w:t>Apresenta o resultado sob a forma de potência.</w:t>
      </w:r>
    </w:p>
    <w:p w14:paraId="0F7FDF4A" w14:textId="77777777" w:rsidR="00F0104E" w:rsidRPr="00DD4BD9" w:rsidRDefault="00F0104E" w:rsidP="007A167E">
      <w:pPr>
        <w:pStyle w:val="TextoSident"/>
        <w:tabs>
          <w:tab w:val="clear" w:pos="6803"/>
        </w:tabs>
        <w:spacing w:before="80" w:after="120"/>
        <w:ind w:right="-28" w:firstLine="426"/>
        <w:rPr>
          <w:rFonts w:ascii="Arial" w:hAnsi="Arial" w:cs="Arial"/>
          <w:b/>
          <w:color w:val="C00000"/>
          <w:sz w:val="22"/>
          <w:szCs w:val="22"/>
        </w:rPr>
      </w:pPr>
      <w:r w:rsidRPr="00DD4BD9">
        <w:rPr>
          <w:rFonts w:ascii="Arial" w:hAnsi="Arial" w:cs="Arial"/>
          <w:b/>
          <w:color w:val="C00000"/>
          <w:sz w:val="22"/>
          <w:szCs w:val="22"/>
        </w:rPr>
        <w:t xml:space="preserve">1.1. </w:t>
      </w:r>
      <w:r w:rsidR="000B07FB" w:rsidRPr="00DD4BD9">
        <w:rPr>
          <w:rFonts w:ascii="Arial" w:hAnsi="Arial" w:cs="Arial"/>
          <w:b/>
          <w:color w:val="C00000"/>
          <w:sz w:val="22"/>
          <w:szCs w:val="22"/>
        </w:rPr>
        <w:object w:dxaOrig="1080" w:dyaOrig="400" w14:anchorId="794DEB9A">
          <v:shape id="_x0000_i1033" type="#_x0000_t75" style="width:54pt;height:20.25pt" o:ole="">
            <v:imagedata r:id="rId19" o:title=""/>
          </v:shape>
          <o:OLEObject Type="Embed" ProgID="Equation.DSMT4" ShapeID="_x0000_i1033" DrawAspect="Content" ObjectID="_1751207627" r:id="rId20"/>
        </w:object>
      </w:r>
      <w:r w:rsidRPr="00DD4BD9">
        <w:rPr>
          <w:rFonts w:ascii="Arial" w:hAnsi="Arial" w:cs="Arial"/>
          <w:b/>
          <w:color w:val="C00000"/>
          <w:sz w:val="22"/>
          <w:szCs w:val="22"/>
        </w:rPr>
        <w:tab/>
      </w:r>
      <w:r w:rsidRPr="00DD4BD9">
        <w:rPr>
          <w:rFonts w:ascii="Arial" w:hAnsi="Arial" w:cs="Arial"/>
          <w:b/>
          <w:color w:val="C00000"/>
          <w:sz w:val="22"/>
          <w:szCs w:val="22"/>
        </w:rPr>
        <w:tab/>
      </w:r>
      <w:r w:rsidRPr="00DD4BD9">
        <w:rPr>
          <w:rFonts w:ascii="Arial" w:hAnsi="Arial" w:cs="Arial"/>
          <w:b/>
          <w:color w:val="C00000"/>
          <w:sz w:val="22"/>
          <w:szCs w:val="22"/>
        </w:rPr>
        <w:tab/>
      </w:r>
      <w:r w:rsidRPr="00DD4BD9">
        <w:rPr>
          <w:rFonts w:ascii="Arial" w:hAnsi="Arial" w:cs="Arial"/>
          <w:b/>
          <w:color w:val="C00000"/>
          <w:sz w:val="22"/>
          <w:szCs w:val="22"/>
        </w:rPr>
        <w:tab/>
      </w:r>
      <w:r w:rsidRPr="00DD4BD9">
        <w:rPr>
          <w:rFonts w:ascii="Arial" w:hAnsi="Arial" w:cs="Arial"/>
          <w:b/>
          <w:color w:val="C00000"/>
          <w:sz w:val="22"/>
          <w:szCs w:val="22"/>
        </w:rPr>
        <w:tab/>
        <w:t xml:space="preserve">1.2. </w:t>
      </w:r>
      <w:r w:rsidR="000B07FB" w:rsidRPr="00DD4BD9">
        <w:rPr>
          <w:rFonts w:ascii="Arial" w:hAnsi="Arial" w:cs="Arial"/>
          <w:b/>
          <w:color w:val="C00000"/>
          <w:sz w:val="22"/>
          <w:szCs w:val="22"/>
        </w:rPr>
        <w:object w:dxaOrig="999" w:dyaOrig="380" w14:anchorId="3D547612">
          <v:shape id="_x0000_i1034" type="#_x0000_t75" style="width:51pt;height:18.75pt" o:ole="">
            <v:imagedata r:id="rId21" o:title=""/>
          </v:shape>
          <o:OLEObject Type="Embed" ProgID="Equation.DSMT4" ShapeID="_x0000_i1034" DrawAspect="Content" ObjectID="_1751207628" r:id="rId22"/>
        </w:object>
      </w:r>
    </w:p>
    <w:p w14:paraId="37A5C617" w14:textId="7866B80B" w:rsidR="00F0104E" w:rsidRPr="00DD4BD9" w:rsidRDefault="00F0104E" w:rsidP="007A167E">
      <w:pPr>
        <w:pStyle w:val="TextoSident"/>
        <w:tabs>
          <w:tab w:val="clear" w:pos="6803"/>
        </w:tabs>
        <w:spacing w:before="80" w:after="120"/>
        <w:ind w:right="-28" w:firstLine="426"/>
        <w:rPr>
          <w:rFonts w:ascii="Arial" w:hAnsi="Arial" w:cs="Arial"/>
          <w:b/>
          <w:color w:val="C00000"/>
          <w:sz w:val="22"/>
          <w:szCs w:val="22"/>
        </w:rPr>
      </w:pPr>
      <w:r w:rsidRPr="00DD4BD9">
        <w:rPr>
          <w:rFonts w:ascii="Arial" w:hAnsi="Arial" w:cs="Arial"/>
          <w:b/>
          <w:color w:val="C00000"/>
          <w:sz w:val="22"/>
          <w:szCs w:val="22"/>
        </w:rPr>
        <w:t xml:space="preserve">1.3. </w:t>
      </w:r>
      <w:r w:rsidR="000B07FB" w:rsidRPr="00DD4BD9">
        <w:rPr>
          <w:rFonts w:ascii="Arial" w:hAnsi="Arial" w:cs="Arial"/>
          <w:b/>
          <w:color w:val="C00000"/>
          <w:sz w:val="22"/>
          <w:szCs w:val="22"/>
        </w:rPr>
        <w:object w:dxaOrig="1380" w:dyaOrig="440" w14:anchorId="6C426595">
          <v:shape id="_x0000_i1035" type="#_x0000_t75" style="width:69.75pt;height:22.5pt" o:ole="">
            <v:imagedata r:id="rId23" o:title=""/>
          </v:shape>
          <o:OLEObject Type="Embed" ProgID="Equation.DSMT4" ShapeID="_x0000_i1035" DrawAspect="Content" ObjectID="_1751207629" r:id="rId24"/>
        </w:object>
      </w:r>
      <w:r w:rsidRPr="00DD4BD9">
        <w:rPr>
          <w:rFonts w:ascii="Arial" w:hAnsi="Arial" w:cs="Arial"/>
          <w:b/>
          <w:color w:val="C00000"/>
          <w:sz w:val="22"/>
          <w:szCs w:val="22"/>
        </w:rPr>
        <w:tab/>
      </w:r>
      <w:r w:rsidRPr="00DD4BD9">
        <w:rPr>
          <w:rFonts w:ascii="Arial" w:hAnsi="Arial" w:cs="Arial"/>
          <w:b/>
          <w:color w:val="C00000"/>
          <w:sz w:val="22"/>
          <w:szCs w:val="22"/>
        </w:rPr>
        <w:tab/>
      </w:r>
      <w:r w:rsidRPr="00DD4BD9">
        <w:rPr>
          <w:rFonts w:ascii="Arial" w:hAnsi="Arial" w:cs="Arial"/>
          <w:b/>
          <w:color w:val="C00000"/>
          <w:sz w:val="22"/>
          <w:szCs w:val="22"/>
        </w:rPr>
        <w:tab/>
      </w:r>
      <w:r w:rsidRPr="00DD4BD9">
        <w:rPr>
          <w:rFonts w:ascii="Arial" w:hAnsi="Arial" w:cs="Arial"/>
          <w:b/>
          <w:color w:val="C00000"/>
          <w:sz w:val="22"/>
          <w:szCs w:val="22"/>
        </w:rPr>
        <w:tab/>
        <w:t xml:space="preserve">1.4. </w:t>
      </w:r>
      <w:r w:rsidR="000B07FB" w:rsidRPr="00DD4BD9">
        <w:rPr>
          <w:rFonts w:ascii="Arial" w:hAnsi="Arial" w:cs="Arial"/>
          <w:b/>
          <w:color w:val="C00000"/>
          <w:sz w:val="22"/>
          <w:szCs w:val="22"/>
        </w:rPr>
        <w:object w:dxaOrig="1520" w:dyaOrig="440" w14:anchorId="4A3FE530">
          <v:shape id="_x0000_i1036" type="#_x0000_t75" style="width:76.5pt;height:22.5pt" o:ole="">
            <v:imagedata r:id="rId25" o:title=""/>
          </v:shape>
          <o:OLEObject Type="Embed" ProgID="Equation.DSMT4" ShapeID="_x0000_i1036" DrawAspect="Content" ObjectID="_1751207630" r:id="rId26"/>
        </w:object>
      </w:r>
    </w:p>
    <w:p w14:paraId="6DAD40A3" w14:textId="77777777" w:rsidR="008074D5" w:rsidRPr="00F0104E" w:rsidRDefault="00FA11F2" w:rsidP="00F0104E">
      <w:pPr>
        <w:pStyle w:val="QUESTAO1"/>
        <w:tabs>
          <w:tab w:val="left" w:pos="284"/>
        </w:tabs>
        <w:autoSpaceDE/>
        <w:autoSpaceDN/>
        <w:adjustRightInd/>
        <w:spacing w:before="0" w:after="80" w:line="324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2A9596B7" w14:textId="77777777" w:rsidR="00BF261E" w:rsidRDefault="00BF261E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47C3BABB" w14:textId="77777777" w:rsidR="0020144F" w:rsidRPr="00E3612D" w:rsidRDefault="0020144F" w:rsidP="003C007A">
      <w:pPr>
        <w:pStyle w:val="TITULOFICHAS"/>
        <w:jc w:val="left"/>
        <w:rPr>
          <w:lang w:val="pt-PT"/>
        </w:rPr>
      </w:pPr>
      <w:r w:rsidRPr="00E3612D">
        <w:rPr>
          <w:lang w:val="pt-PT"/>
        </w:rPr>
        <w:lastRenderedPageBreak/>
        <w:t xml:space="preserve">Questão-aula </w:t>
      </w:r>
      <w:r>
        <w:rPr>
          <w:lang w:val="pt-PT"/>
        </w:rPr>
        <w:t xml:space="preserve">3 e 4 – </w:t>
      </w:r>
      <w:r w:rsidR="00F1226A">
        <w:rPr>
          <w:lang w:val="pt-PT"/>
        </w:rPr>
        <w:t>Quociente de potências. Aplicação de regras operatórias com potências</w:t>
      </w:r>
    </w:p>
    <w:p w14:paraId="3ADF6004" w14:textId="77777777" w:rsidR="0020144F" w:rsidRPr="001F156B" w:rsidRDefault="0020144F" w:rsidP="0020144F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048372F" wp14:editId="3D79CA42">
                <wp:extent cx="6119640" cy="792000"/>
                <wp:effectExtent l="12700" t="12700" r="14605" b="8255"/>
                <wp:docPr id="1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D50E34" w:rsidRPr="00DB2ED5" w14:paraId="63B0EDF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1B8F84E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01A8A59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53A5326" w14:textId="77777777" w:rsidR="00D50E34" w:rsidRPr="00DB2ED5" w:rsidRDefault="00D50E3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99491FA" w14:textId="77777777" w:rsidR="00D50E34" w:rsidRPr="00DB2ED5" w:rsidRDefault="00D50E3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D50E34" w:rsidRPr="00DB2ED5" w14:paraId="2F113D7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A74919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DAC086B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BCBBD85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232908D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8E04704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D50E34" w:rsidRPr="00DB2ED5" w14:paraId="1E31CBE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36FF657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4A47F7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1B798D5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6F15DF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FA6D477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77670067" w14:textId="77777777" w:rsidR="00D50E34" w:rsidRPr="0005099D" w:rsidRDefault="00D50E34" w:rsidP="0020144F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048372F" id="_x0000_s1029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tALK+EgCAACB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D50E34" w:rsidRPr="00DB2ED5" w14:paraId="63B0EDF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1B8F84E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01A8A59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53A5326" w14:textId="77777777" w:rsidR="00D50E34" w:rsidRPr="00DB2ED5" w:rsidRDefault="00D50E3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99491FA" w14:textId="77777777" w:rsidR="00D50E34" w:rsidRPr="00DB2ED5" w:rsidRDefault="00D50E3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D50E34" w:rsidRPr="00DB2ED5" w14:paraId="2F113D7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5A74919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DAC086B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BCBBD85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232908D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8E04704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D50E34" w:rsidRPr="00DB2ED5" w14:paraId="1E31CBE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36FF657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94A47F7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1B798D5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B6F15DF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FA6D477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77670067" w14:textId="77777777" w:rsidR="00D50E34" w:rsidRPr="0005099D" w:rsidRDefault="00D50E34" w:rsidP="0020144F"/>
                  </w:txbxContent>
                </v:textbox>
                <w10:anchorlock/>
              </v:roundrect>
            </w:pict>
          </mc:Fallback>
        </mc:AlternateContent>
      </w:r>
    </w:p>
    <w:p w14:paraId="26734941" w14:textId="77777777" w:rsidR="0020144F" w:rsidRDefault="0020144F" w:rsidP="00D505F3">
      <w:pPr>
        <w:pStyle w:val="QUESTAO1"/>
        <w:spacing w:after="240"/>
      </w:pPr>
      <w:r>
        <w:rPr>
          <w:b/>
          <w:color w:val="C00000"/>
          <w:sz w:val="28"/>
          <w:szCs w:val="28"/>
        </w:rPr>
        <w:t>Questão-aula 3</w:t>
      </w:r>
    </w:p>
    <w:p w14:paraId="2FCE0740" w14:textId="77F53A68" w:rsidR="008769C9" w:rsidRPr="00DD4BD9" w:rsidRDefault="0020144F" w:rsidP="00D505F3">
      <w:pPr>
        <w:pStyle w:val="QUESTAO1"/>
        <w:tabs>
          <w:tab w:val="clear" w:pos="113"/>
          <w:tab w:val="left" w:pos="1134"/>
        </w:tabs>
        <w:spacing w:before="0" w:after="160"/>
        <w:ind w:left="426" w:hanging="426"/>
        <w:rPr>
          <w:bCs/>
          <w:szCs w:val="22"/>
        </w:rPr>
      </w:pPr>
      <w:r w:rsidRPr="00DD4BD9">
        <w:rPr>
          <w:noProof/>
          <w:position w:val="-8"/>
          <w:szCs w:val="22"/>
          <w:lang w:eastAsia="pt-PT"/>
        </w:rPr>
        <mc:AlternateContent>
          <mc:Choice Requires="wps">
            <w:drawing>
              <wp:inline distT="0" distB="0" distL="0" distR="0" wp14:anchorId="04512B0F" wp14:editId="38ED9333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8D7E11" w14:textId="77777777" w:rsidR="00D50E34" w:rsidRPr="00086D19" w:rsidRDefault="00D50E34" w:rsidP="0020144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4512B0F" id="Oval 12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48D7E11" w14:textId="77777777" w:rsidR="00D50E34" w:rsidRPr="00086D19" w:rsidRDefault="00D50E34" w:rsidP="0020144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D505F3" w:rsidRPr="00DD4BD9">
        <w:rPr>
          <w:szCs w:val="22"/>
        </w:rPr>
        <w:tab/>
      </w:r>
      <w:r w:rsidR="008769C9" w:rsidRPr="00DD4BD9">
        <w:rPr>
          <w:bCs/>
          <w:szCs w:val="22"/>
        </w:rPr>
        <w:t>Associa a cada letra o número que lhe corresponde.</w:t>
      </w:r>
    </w:p>
    <w:tbl>
      <w:tblPr>
        <w:tblStyle w:val="TabelacomGrelha"/>
        <w:tblW w:w="0" w:type="auto"/>
        <w:tblInd w:w="567" w:type="dxa"/>
        <w:tblLook w:val="04A0" w:firstRow="1" w:lastRow="0" w:firstColumn="1" w:lastColumn="0" w:noHBand="0" w:noVBand="1"/>
      </w:tblPr>
      <w:tblGrid>
        <w:gridCol w:w="844"/>
        <w:gridCol w:w="1902"/>
        <w:gridCol w:w="3486"/>
        <w:gridCol w:w="825"/>
        <w:gridCol w:w="1998"/>
      </w:tblGrid>
      <w:tr w:rsidR="008769C9" w:rsidRPr="00DD4BD9" w14:paraId="344C25AF" w14:textId="77777777" w:rsidTr="00D505F3">
        <w:trPr>
          <w:trHeight w:val="20"/>
        </w:trPr>
        <w:tc>
          <w:tcPr>
            <w:tcW w:w="844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0DF8E46A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/>
                <w:i/>
                <w:szCs w:val="22"/>
              </w:rPr>
            </w:pPr>
            <w:r w:rsidRPr="00DD4BD9">
              <w:rPr>
                <w:b/>
                <w:i/>
                <w:szCs w:val="22"/>
              </w:rPr>
              <w:t>A</w:t>
            </w:r>
          </w:p>
        </w:tc>
        <w:tc>
          <w:tcPr>
            <w:tcW w:w="1902" w:type="dxa"/>
            <w:tcBorders>
              <w:bottom w:val="single" w:sz="4" w:space="0" w:color="auto"/>
            </w:tcBorders>
            <w:vAlign w:val="center"/>
          </w:tcPr>
          <w:p w14:paraId="205F78E6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DD4BD9">
              <w:rPr>
                <w:b/>
                <w:position w:val="-6"/>
                <w:szCs w:val="22"/>
              </w:rPr>
              <w:object w:dxaOrig="520" w:dyaOrig="300" w14:anchorId="0D34E093">
                <v:shape id="_x0000_i1037" type="#_x0000_t75" style="width:25.5pt;height:14.25pt" o:ole="">
                  <v:imagedata r:id="rId27" o:title=""/>
                </v:shape>
                <o:OLEObject Type="Embed" ProgID="Equation.DSMT4" ShapeID="_x0000_i1037" DrawAspect="Content" ObjectID="_1751207631" r:id="rId28"/>
              </w:object>
            </w:r>
          </w:p>
        </w:tc>
        <w:tc>
          <w:tcPr>
            <w:tcW w:w="3486" w:type="dxa"/>
            <w:tcBorders>
              <w:top w:val="nil"/>
              <w:bottom w:val="nil"/>
            </w:tcBorders>
            <w:vAlign w:val="center"/>
          </w:tcPr>
          <w:p w14:paraId="09ADC07D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  <w:p w14:paraId="69BE1FF9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ED83C5"/>
            <w:vAlign w:val="center"/>
          </w:tcPr>
          <w:p w14:paraId="3DDD85DF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/>
                <w:szCs w:val="22"/>
              </w:rPr>
            </w:pPr>
            <w:r w:rsidRPr="00DD4BD9">
              <w:rPr>
                <w:b/>
                <w:szCs w:val="22"/>
              </w:rPr>
              <w:t>1</w:t>
            </w:r>
          </w:p>
        </w:tc>
        <w:tc>
          <w:tcPr>
            <w:tcW w:w="1998" w:type="dxa"/>
            <w:tcBorders>
              <w:bottom w:val="single" w:sz="4" w:space="0" w:color="auto"/>
            </w:tcBorders>
            <w:vAlign w:val="center"/>
          </w:tcPr>
          <w:p w14:paraId="7665A3DC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DD4BD9">
              <w:rPr>
                <w:b/>
                <w:position w:val="-4"/>
                <w:szCs w:val="22"/>
              </w:rPr>
              <w:object w:dxaOrig="180" w:dyaOrig="220" w14:anchorId="40982119">
                <v:shape id="_x0000_i1038" type="#_x0000_t75" style="width:9pt;height:11.25pt" o:ole="">
                  <v:imagedata r:id="rId29" o:title=""/>
                </v:shape>
                <o:OLEObject Type="Embed" ProgID="Equation.DSMT4" ShapeID="_x0000_i1038" DrawAspect="Content" ObjectID="_1751207632" r:id="rId30"/>
              </w:object>
            </w:r>
          </w:p>
        </w:tc>
      </w:tr>
      <w:tr w:rsidR="008769C9" w:rsidRPr="00DD4BD9" w14:paraId="5D5D51D0" w14:textId="77777777" w:rsidTr="00D505F3">
        <w:trPr>
          <w:trHeight w:val="20"/>
        </w:trPr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4E80AA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i/>
                <w:szCs w:val="22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AAEEA6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21792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9EF789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8AFEC9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</w:tr>
      <w:tr w:rsidR="008769C9" w:rsidRPr="00DD4BD9" w14:paraId="217A1F00" w14:textId="77777777" w:rsidTr="003247E4">
        <w:trPr>
          <w:trHeight w:val="20"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60188EDF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/>
                <w:i/>
                <w:szCs w:val="22"/>
              </w:rPr>
            </w:pPr>
            <w:r w:rsidRPr="00DD4BD9">
              <w:rPr>
                <w:b/>
                <w:i/>
                <w:szCs w:val="22"/>
              </w:rPr>
              <w:t>B</w:t>
            </w:r>
          </w:p>
        </w:tc>
        <w:tc>
          <w:tcPr>
            <w:tcW w:w="19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2DF9F3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DD4BD9">
              <w:rPr>
                <w:b/>
                <w:position w:val="-12"/>
                <w:szCs w:val="22"/>
              </w:rPr>
              <w:object w:dxaOrig="1020" w:dyaOrig="380" w14:anchorId="273A90AE">
                <v:shape id="_x0000_i1039" type="#_x0000_t75" style="width:51pt;height:18.75pt" o:ole="">
                  <v:imagedata r:id="rId31" o:title=""/>
                </v:shape>
                <o:OLEObject Type="Embed" ProgID="Equation.DSMT4" ShapeID="_x0000_i1039" DrawAspect="Content" ObjectID="_1751207633" r:id="rId32"/>
              </w:object>
            </w:r>
          </w:p>
        </w:tc>
        <w:tc>
          <w:tcPr>
            <w:tcW w:w="3486" w:type="dxa"/>
            <w:tcBorders>
              <w:top w:val="nil"/>
              <w:bottom w:val="nil"/>
            </w:tcBorders>
            <w:vAlign w:val="center"/>
          </w:tcPr>
          <w:p w14:paraId="63DA9932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  <w:p w14:paraId="5433FCAA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  <w:shd w:val="clear" w:color="auto" w:fill="B9E5D1"/>
            <w:vAlign w:val="center"/>
          </w:tcPr>
          <w:p w14:paraId="6970D601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/>
                <w:szCs w:val="22"/>
              </w:rPr>
            </w:pPr>
            <w:r w:rsidRPr="00DD4BD9">
              <w:rPr>
                <w:b/>
                <w:szCs w:val="22"/>
              </w:rPr>
              <w:t>2</w:t>
            </w:r>
          </w:p>
        </w:tc>
        <w:tc>
          <w:tcPr>
            <w:tcW w:w="19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CED2CF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DD4BD9">
              <w:rPr>
                <w:b/>
                <w:position w:val="-4"/>
                <w:szCs w:val="22"/>
              </w:rPr>
              <w:object w:dxaOrig="460" w:dyaOrig="279" w14:anchorId="0CCD1976">
                <v:shape id="_x0000_i1040" type="#_x0000_t75" style="width:23.25pt;height:13.5pt" o:ole="">
                  <v:imagedata r:id="rId33" o:title=""/>
                </v:shape>
                <o:OLEObject Type="Embed" ProgID="Equation.DSMT4" ShapeID="_x0000_i1040" DrawAspect="Content" ObjectID="_1751207634" r:id="rId34"/>
              </w:object>
            </w:r>
          </w:p>
        </w:tc>
      </w:tr>
      <w:tr w:rsidR="008769C9" w:rsidRPr="00DD4BD9" w14:paraId="0F717566" w14:textId="77777777" w:rsidTr="00D505F3">
        <w:trPr>
          <w:trHeight w:val="20"/>
        </w:trPr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0407A2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i/>
                <w:szCs w:val="22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A5BA60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BDD9F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A21A6B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DC45E0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</w:tr>
      <w:tr w:rsidR="008769C9" w:rsidRPr="00DD4BD9" w14:paraId="5F81DEEA" w14:textId="77777777" w:rsidTr="00D505F3">
        <w:trPr>
          <w:trHeight w:val="20"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0EB1876D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/>
                <w:i/>
                <w:szCs w:val="22"/>
              </w:rPr>
            </w:pPr>
            <w:r w:rsidRPr="00DD4BD9">
              <w:rPr>
                <w:b/>
                <w:i/>
                <w:szCs w:val="22"/>
              </w:rPr>
              <w:t>C</w:t>
            </w:r>
          </w:p>
        </w:tc>
        <w:tc>
          <w:tcPr>
            <w:tcW w:w="19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50B02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DD4BD9">
              <w:rPr>
                <w:b/>
                <w:position w:val="-12"/>
                <w:szCs w:val="22"/>
              </w:rPr>
              <w:object w:dxaOrig="1240" w:dyaOrig="380" w14:anchorId="33568AD3">
                <v:shape id="_x0000_i1041" type="#_x0000_t75" style="width:62.25pt;height:18.75pt" o:ole="">
                  <v:imagedata r:id="rId35" o:title=""/>
                </v:shape>
                <o:OLEObject Type="Embed" ProgID="Equation.DSMT4" ShapeID="_x0000_i1041" DrawAspect="Content" ObjectID="_1751207635" r:id="rId36"/>
              </w:object>
            </w:r>
          </w:p>
        </w:tc>
        <w:tc>
          <w:tcPr>
            <w:tcW w:w="3486" w:type="dxa"/>
            <w:tcBorders>
              <w:top w:val="nil"/>
              <w:bottom w:val="nil"/>
            </w:tcBorders>
            <w:vAlign w:val="center"/>
          </w:tcPr>
          <w:p w14:paraId="15A41E3A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  <w:p w14:paraId="54284A05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28AC8F70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/>
                <w:szCs w:val="22"/>
              </w:rPr>
            </w:pPr>
            <w:r w:rsidRPr="00DD4BD9">
              <w:rPr>
                <w:b/>
                <w:szCs w:val="22"/>
              </w:rPr>
              <w:t>3</w:t>
            </w:r>
          </w:p>
        </w:tc>
        <w:tc>
          <w:tcPr>
            <w:tcW w:w="19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78B8F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DD4BD9">
              <w:rPr>
                <w:b/>
                <w:position w:val="-6"/>
                <w:szCs w:val="22"/>
              </w:rPr>
              <w:object w:dxaOrig="420" w:dyaOrig="240" w14:anchorId="1A189B05">
                <v:shape id="_x0000_i1042" type="#_x0000_t75" style="width:21pt;height:12pt" o:ole="">
                  <v:imagedata r:id="rId37" o:title=""/>
                </v:shape>
                <o:OLEObject Type="Embed" ProgID="Equation.DSMT4" ShapeID="_x0000_i1042" DrawAspect="Content" ObjectID="_1751207636" r:id="rId38"/>
              </w:object>
            </w:r>
          </w:p>
        </w:tc>
      </w:tr>
      <w:tr w:rsidR="008769C9" w:rsidRPr="00DD4BD9" w14:paraId="487B465B" w14:textId="77777777" w:rsidTr="00D505F3">
        <w:trPr>
          <w:trHeight w:val="20"/>
        </w:trPr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519B7D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i/>
                <w:szCs w:val="22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C6D424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538B9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1E14A1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0A5568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</w:tr>
      <w:tr w:rsidR="008769C9" w:rsidRPr="00DD4BD9" w14:paraId="750B50FB" w14:textId="77777777" w:rsidTr="003247E4">
        <w:trPr>
          <w:trHeight w:val="20"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C46E727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/>
                <w:i/>
                <w:szCs w:val="22"/>
              </w:rPr>
            </w:pPr>
            <w:r w:rsidRPr="00DD4BD9">
              <w:rPr>
                <w:b/>
                <w:i/>
                <w:szCs w:val="22"/>
              </w:rPr>
              <w:t>D</w:t>
            </w:r>
          </w:p>
        </w:tc>
        <w:tc>
          <w:tcPr>
            <w:tcW w:w="19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1E91B2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DD4BD9">
              <w:rPr>
                <w:b/>
                <w:position w:val="-14"/>
                <w:szCs w:val="22"/>
              </w:rPr>
              <w:object w:dxaOrig="1100" w:dyaOrig="440" w14:anchorId="3CFFC48A">
                <v:shape id="_x0000_i1043" type="#_x0000_t75" style="width:55.5pt;height:21pt" o:ole="">
                  <v:imagedata r:id="rId39" o:title=""/>
                </v:shape>
                <o:OLEObject Type="Embed" ProgID="Equation.DSMT4" ShapeID="_x0000_i1043" DrawAspect="Content" ObjectID="_1751207637" r:id="rId40"/>
              </w:object>
            </w:r>
          </w:p>
        </w:tc>
        <w:tc>
          <w:tcPr>
            <w:tcW w:w="3486" w:type="dxa"/>
            <w:tcBorders>
              <w:top w:val="nil"/>
              <w:bottom w:val="nil"/>
            </w:tcBorders>
            <w:vAlign w:val="center"/>
          </w:tcPr>
          <w:p w14:paraId="3AC81AED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  <w:p w14:paraId="29BDD7F5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8C6"/>
            <w:vAlign w:val="center"/>
          </w:tcPr>
          <w:p w14:paraId="73128E05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/>
                <w:szCs w:val="22"/>
              </w:rPr>
            </w:pPr>
            <w:r w:rsidRPr="00DD4BD9">
              <w:rPr>
                <w:b/>
                <w:szCs w:val="22"/>
              </w:rPr>
              <w:t>4</w:t>
            </w:r>
          </w:p>
        </w:tc>
        <w:tc>
          <w:tcPr>
            <w:tcW w:w="19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F429D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DD4BD9">
              <w:rPr>
                <w:b/>
                <w:position w:val="-4"/>
                <w:szCs w:val="22"/>
              </w:rPr>
              <w:object w:dxaOrig="240" w:dyaOrig="279" w14:anchorId="3B23C50A">
                <v:shape id="_x0000_i1044" type="#_x0000_t75" style="width:12pt;height:13.5pt" o:ole="">
                  <v:imagedata r:id="rId41" o:title=""/>
                </v:shape>
                <o:OLEObject Type="Embed" ProgID="Equation.DSMT4" ShapeID="_x0000_i1044" DrawAspect="Content" ObjectID="_1751207638" r:id="rId42"/>
              </w:object>
            </w:r>
          </w:p>
        </w:tc>
      </w:tr>
      <w:tr w:rsidR="008769C9" w:rsidRPr="00DD4BD9" w14:paraId="7D405666" w14:textId="77777777" w:rsidTr="00D505F3">
        <w:trPr>
          <w:trHeight w:val="20"/>
        </w:trPr>
        <w:tc>
          <w:tcPr>
            <w:tcW w:w="84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E2EA61E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i/>
                <w:szCs w:val="22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EA7AD54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166F4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DC766CB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5BF76E0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</w:tr>
      <w:tr w:rsidR="008769C9" w:rsidRPr="00DD4BD9" w14:paraId="0CE19033" w14:textId="77777777" w:rsidTr="003247E4">
        <w:trPr>
          <w:trHeight w:val="20"/>
        </w:trPr>
        <w:tc>
          <w:tcPr>
            <w:tcW w:w="844" w:type="dxa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14:paraId="283F7DE5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i/>
                <w:szCs w:val="22"/>
              </w:rPr>
            </w:pPr>
            <w:r w:rsidRPr="00DD4BD9">
              <w:rPr>
                <w:b/>
                <w:i/>
                <w:szCs w:val="22"/>
              </w:rPr>
              <w:t>E</w:t>
            </w:r>
          </w:p>
        </w:tc>
        <w:tc>
          <w:tcPr>
            <w:tcW w:w="1902" w:type="dxa"/>
            <w:tcBorders>
              <w:top w:val="single" w:sz="4" w:space="0" w:color="auto"/>
            </w:tcBorders>
            <w:vAlign w:val="center"/>
          </w:tcPr>
          <w:p w14:paraId="26CD70F7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/>
                <w:szCs w:val="22"/>
              </w:rPr>
            </w:pPr>
            <w:r w:rsidRPr="00DD4BD9">
              <w:rPr>
                <w:b/>
                <w:position w:val="-12"/>
                <w:szCs w:val="22"/>
              </w:rPr>
              <w:object w:dxaOrig="1200" w:dyaOrig="380" w14:anchorId="664AE17A">
                <v:shape id="_x0000_i1045" type="#_x0000_t75" style="width:60pt;height:18.75pt" o:ole="">
                  <v:imagedata r:id="rId43" o:title=""/>
                </v:shape>
                <o:OLEObject Type="Embed" ProgID="Equation.DSMT4" ShapeID="_x0000_i1045" DrawAspect="Content" ObjectID="_1751207639" r:id="rId44"/>
              </w:object>
            </w:r>
          </w:p>
        </w:tc>
        <w:tc>
          <w:tcPr>
            <w:tcW w:w="3486" w:type="dxa"/>
            <w:tcBorders>
              <w:top w:val="nil"/>
              <w:bottom w:val="nil"/>
            </w:tcBorders>
            <w:vAlign w:val="center"/>
          </w:tcPr>
          <w:p w14:paraId="3273851B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  <w:tc>
          <w:tcPr>
            <w:tcW w:w="825" w:type="dxa"/>
            <w:tcBorders>
              <w:top w:val="single" w:sz="4" w:space="0" w:color="auto"/>
            </w:tcBorders>
            <w:shd w:val="clear" w:color="auto" w:fill="D2BAE4"/>
            <w:vAlign w:val="center"/>
          </w:tcPr>
          <w:p w14:paraId="14C61A54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/>
                <w:szCs w:val="22"/>
              </w:rPr>
            </w:pPr>
            <w:r w:rsidRPr="00DD4BD9">
              <w:rPr>
                <w:b/>
                <w:szCs w:val="22"/>
              </w:rPr>
              <w:t>5</w:t>
            </w:r>
          </w:p>
        </w:tc>
        <w:tc>
          <w:tcPr>
            <w:tcW w:w="1998" w:type="dxa"/>
            <w:tcBorders>
              <w:top w:val="single" w:sz="4" w:space="0" w:color="auto"/>
            </w:tcBorders>
            <w:vAlign w:val="center"/>
          </w:tcPr>
          <w:p w14:paraId="0EECC0DD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jc w:val="center"/>
              <w:rPr>
                <w:bCs/>
                <w:szCs w:val="22"/>
              </w:rPr>
            </w:pPr>
            <w:r w:rsidRPr="00DD4BD9">
              <w:rPr>
                <w:b/>
                <w:position w:val="-4"/>
                <w:szCs w:val="22"/>
              </w:rPr>
              <w:object w:dxaOrig="240" w:dyaOrig="279" w14:anchorId="61B90525">
                <v:shape id="_x0000_i1046" type="#_x0000_t75" style="width:12pt;height:13.5pt" o:ole="">
                  <v:imagedata r:id="rId45" o:title=""/>
                </v:shape>
                <o:OLEObject Type="Embed" ProgID="Equation.DSMT4" ShapeID="_x0000_i1046" DrawAspect="Content" ObjectID="_1751207640" r:id="rId46"/>
              </w:object>
            </w:r>
          </w:p>
          <w:p w14:paraId="2BAFA88A" w14:textId="77777777" w:rsidR="008769C9" w:rsidRPr="00DD4BD9" w:rsidRDefault="008769C9" w:rsidP="00D505F3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  <w:szCs w:val="22"/>
              </w:rPr>
            </w:pPr>
          </w:p>
        </w:tc>
      </w:tr>
    </w:tbl>
    <w:p w14:paraId="4465B4BE" w14:textId="77777777" w:rsidR="004E000C" w:rsidRPr="00DD4BD9" w:rsidRDefault="004E000C" w:rsidP="008769C9">
      <w:pPr>
        <w:pStyle w:val="QUESTAO1"/>
        <w:tabs>
          <w:tab w:val="clear" w:pos="113"/>
          <w:tab w:val="left" w:pos="1134"/>
        </w:tabs>
        <w:spacing w:before="0" w:line="324" w:lineRule="auto"/>
        <w:rPr>
          <w:color w:val="auto"/>
          <w:szCs w:val="22"/>
        </w:rPr>
      </w:pPr>
    </w:p>
    <w:p w14:paraId="0CD3AA0E" w14:textId="77777777" w:rsidR="002F7B2E" w:rsidRDefault="002F7B2E" w:rsidP="0020144F">
      <w:pPr>
        <w:pStyle w:val="QUESTAO1"/>
        <w:rPr>
          <w:b/>
          <w:color w:val="C00000"/>
          <w:sz w:val="28"/>
          <w:szCs w:val="28"/>
        </w:rPr>
      </w:pPr>
    </w:p>
    <w:p w14:paraId="4CEA8E17" w14:textId="1A7D96B6" w:rsidR="0023165B" w:rsidRPr="00D505F3" w:rsidRDefault="0020144F" w:rsidP="00D505F3">
      <w:pPr>
        <w:pStyle w:val="QUESTAO1"/>
        <w:spacing w:after="240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Questão-aula </w:t>
      </w:r>
      <w:r w:rsidR="00E2610A">
        <w:rPr>
          <w:b/>
          <w:color w:val="C00000"/>
          <w:sz w:val="28"/>
          <w:szCs w:val="28"/>
        </w:rPr>
        <w:t>4</w:t>
      </w:r>
    </w:p>
    <w:p w14:paraId="4415CF6C" w14:textId="77777777" w:rsidR="00D505F3" w:rsidRPr="00DD4BD9" w:rsidRDefault="00B5440E" w:rsidP="00D505F3">
      <w:pPr>
        <w:spacing w:after="240" w:line="280" w:lineRule="atLeast"/>
        <w:ind w:left="426" w:hanging="426"/>
        <w:rPr>
          <w:rFonts w:ascii="Arial" w:hAnsi="Arial" w:cs="Arial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2075800" wp14:editId="3EC7BFA2">
                <wp:extent cx="216000" cy="216000"/>
                <wp:effectExtent l="0" t="0" r="0" b="0"/>
                <wp:docPr id="183" name="Oval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5476DA" w14:textId="77777777" w:rsidR="00D50E34" w:rsidRPr="00086D19" w:rsidRDefault="00D50E34" w:rsidP="00B5440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2075800" id="Oval 183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55476DA" w14:textId="77777777" w:rsidR="00D50E34" w:rsidRPr="00086D19" w:rsidRDefault="00D50E34" w:rsidP="00B5440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D505F3">
        <w:rPr>
          <w:rFonts w:ascii="Arial" w:hAnsi="Arial" w:cs="Arial"/>
          <w:sz w:val="24"/>
        </w:rPr>
        <w:tab/>
      </w:r>
      <w:r w:rsidR="000B07FB" w:rsidRPr="00DD4BD9">
        <w:rPr>
          <w:rFonts w:ascii="Arial" w:hAnsi="Arial" w:cs="Arial"/>
        </w:rPr>
        <w:t xml:space="preserve">Calcula o valor numérico das expressões seguintes. </w:t>
      </w:r>
    </w:p>
    <w:p w14:paraId="5C6FA806" w14:textId="0D99105F" w:rsidR="000B07FB" w:rsidRPr="00DD4BD9" w:rsidRDefault="000B07FB" w:rsidP="00D505F3">
      <w:pPr>
        <w:spacing w:after="240" w:line="280" w:lineRule="atLeast"/>
        <w:ind w:left="426"/>
        <w:rPr>
          <w:rFonts w:ascii="Arial" w:hAnsi="Arial" w:cs="Arial"/>
        </w:rPr>
      </w:pPr>
      <w:r w:rsidRPr="00DD4BD9">
        <w:rPr>
          <w:rFonts w:ascii="Arial" w:hAnsi="Arial" w:cs="Arial"/>
        </w:rPr>
        <w:t>Apresenta o resultado sob a forma de potência.</w:t>
      </w:r>
    </w:p>
    <w:p w14:paraId="428DDA9A" w14:textId="77777777" w:rsidR="000B07FB" w:rsidRPr="00DD4BD9" w:rsidRDefault="000B07FB" w:rsidP="006370AC">
      <w:pPr>
        <w:pStyle w:val="TextoSident"/>
        <w:tabs>
          <w:tab w:val="clear" w:pos="6803"/>
        </w:tabs>
        <w:spacing w:before="80" w:after="120"/>
        <w:ind w:right="-28" w:firstLine="426"/>
        <w:rPr>
          <w:rFonts w:ascii="Arial" w:hAnsi="Arial" w:cs="Arial"/>
          <w:b/>
          <w:color w:val="C00000"/>
          <w:sz w:val="22"/>
          <w:szCs w:val="22"/>
        </w:rPr>
      </w:pPr>
      <w:r w:rsidRPr="00DD4BD9">
        <w:rPr>
          <w:rFonts w:ascii="Arial" w:hAnsi="Arial" w:cs="Arial"/>
          <w:b/>
          <w:color w:val="C00000"/>
          <w:sz w:val="22"/>
          <w:szCs w:val="22"/>
        </w:rPr>
        <w:t xml:space="preserve">1.1. </w:t>
      </w:r>
      <w:r w:rsidR="00D83987" w:rsidRPr="00DD4BD9">
        <w:rPr>
          <w:rFonts w:ascii="Arial" w:hAnsi="Arial" w:cs="Arial"/>
          <w:b/>
          <w:color w:val="C00000"/>
          <w:sz w:val="22"/>
          <w:szCs w:val="22"/>
        </w:rPr>
        <w:object w:dxaOrig="1140" w:dyaOrig="400" w14:anchorId="100F7635">
          <v:shape id="_x0000_i1047" type="#_x0000_t75" style="width:56.25pt;height:20.25pt" o:ole="">
            <v:imagedata r:id="rId47" o:title=""/>
          </v:shape>
          <o:OLEObject Type="Embed" ProgID="Equation.DSMT4" ShapeID="_x0000_i1047" DrawAspect="Content" ObjectID="_1751207641" r:id="rId48"/>
        </w:object>
      </w:r>
      <w:r w:rsidRPr="00DD4BD9">
        <w:rPr>
          <w:rFonts w:ascii="Arial" w:hAnsi="Arial" w:cs="Arial"/>
          <w:b/>
          <w:color w:val="C00000"/>
          <w:sz w:val="22"/>
          <w:szCs w:val="22"/>
        </w:rPr>
        <w:tab/>
      </w:r>
      <w:r w:rsidRPr="00DD4BD9">
        <w:rPr>
          <w:rFonts w:ascii="Arial" w:hAnsi="Arial" w:cs="Arial"/>
          <w:b/>
          <w:color w:val="C00000"/>
          <w:sz w:val="22"/>
          <w:szCs w:val="22"/>
        </w:rPr>
        <w:tab/>
      </w:r>
      <w:r w:rsidRPr="00DD4BD9">
        <w:rPr>
          <w:rFonts w:ascii="Arial" w:hAnsi="Arial" w:cs="Arial"/>
          <w:b/>
          <w:color w:val="C00000"/>
          <w:sz w:val="22"/>
          <w:szCs w:val="22"/>
        </w:rPr>
        <w:tab/>
      </w:r>
      <w:r w:rsidRPr="00DD4BD9">
        <w:rPr>
          <w:rFonts w:ascii="Arial" w:hAnsi="Arial" w:cs="Arial"/>
          <w:b/>
          <w:color w:val="C00000"/>
          <w:sz w:val="22"/>
          <w:szCs w:val="22"/>
        </w:rPr>
        <w:tab/>
      </w:r>
      <w:r w:rsidRPr="00DD4BD9">
        <w:rPr>
          <w:rFonts w:ascii="Arial" w:hAnsi="Arial" w:cs="Arial"/>
          <w:b/>
          <w:color w:val="C00000"/>
          <w:sz w:val="22"/>
          <w:szCs w:val="22"/>
        </w:rPr>
        <w:tab/>
        <w:t xml:space="preserve">1.2. </w:t>
      </w:r>
      <w:r w:rsidR="00D83987" w:rsidRPr="00DD4BD9">
        <w:rPr>
          <w:rFonts w:ascii="Arial" w:hAnsi="Arial" w:cs="Arial"/>
          <w:b/>
          <w:color w:val="C00000"/>
          <w:sz w:val="22"/>
          <w:szCs w:val="22"/>
        </w:rPr>
        <w:object w:dxaOrig="1060" w:dyaOrig="380" w14:anchorId="3C368640">
          <v:shape id="_x0000_i1048" type="#_x0000_t75" style="width:53.25pt;height:18.75pt" o:ole="">
            <v:imagedata r:id="rId49" o:title=""/>
          </v:shape>
          <o:OLEObject Type="Embed" ProgID="Equation.DSMT4" ShapeID="_x0000_i1048" DrawAspect="Content" ObjectID="_1751207642" r:id="rId50"/>
        </w:object>
      </w:r>
    </w:p>
    <w:p w14:paraId="5708196A" w14:textId="77777777" w:rsidR="000B07FB" w:rsidRPr="00DD4BD9" w:rsidRDefault="000B07FB" w:rsidP="006370AC">
      <w:pPr>
        <w:pStyle w:val="TextoSident"/>
        <w:tabs>
          <w:tab w:val="clear" w:pos="6803"/>
        </w:tabs>
        <w:spacing w:before="80" w:after="120"/>
        <w:ind w:right="-28" w:firstLine="426"/>
        <w:rPr>
          <w:rFonts w:ascii="Arial" w:hAnsi="Arial" w:cs="Arial"/>
          <w:b/>
          <w:color w:val="C00000"/>
          <w:sz w:val="22"/>
          <w:szCs w:val="22"/>
        </w:rPr>
      </w:pPr>
      <w:r w:rsidRPr="00DD4BD9">
        <w:rPr>
          <w:rFonts w:ascii="Arial" w:hAnsi="Arial" w:cs="Arial"/>
          <w:b/>
          <w:color w:val="C00000"/>
          <w:sz w:val="22"/>
          <w:szCs w:val="22"/>
        </w:rPr>
        <w:t xml:space="preserve">1.3. </w:t>
      </w:r>
      <w:r w:rsidR="00D83987" w:rsidRPr="00DD4BD9">
        <w:rPr>
          <w:rFonts w:ascii="Arial" w:hAnsi="Arial" w:cs="Arial"/>
          <w:b/>
          <w:color w:val="C00000"/>
          <w:sz w:val="22"/>
          <w:szCs w:val="22"/>
        </w:rPr>
        <w:object w:dxaOrig="1120" w:dyaOrig="440" w14:anchorId="12C92B88">
          <v:shape id="_x0000_i1049" type="#_x0000_t75" style="width:56.25pt;height:22.5pt" o:ole="">
            <v:imagedata r:id="rId51" o:title=""/>
          </v:shape>
          <o:OLEObject Type="Embed" ProgID="Equation.DSMT4" ShapeID="_x0000_i1049" DrawAspect="Content" ObjectID="_1751207643" r:id="rId52"/>
        </w:object>
      </w:r>
      <w:r w:rsidRPr="00DD4BD9">
        <w:rPr>
          <w:rFonts w:ascii="Arial" w:hAnsi="Arial" w:cs="Arial"/>
          <w:b/>
          <w:color w:val="C00000"/>
          <w:sz w:val="22"/>
          <w:szCs w:val="22"/>
        </w:rPr>
        <w:tab/>
      </w:r>
      <w:r w:rsidRPr="00DD4BD9">
        <w:rPr>
          <w:rFonts w:ascii="Arial" w:hAnsi="Arial" w:cs="Arial"/>
          <w:b/>
          <w:color w:val="C00000"/>
          <w:sz w:val="22"/>
          <w:szCs w:val="22"/>
        </w:rPr>
        <w:tab/>
      </w:r>
      <w:r w:rsidRPr="00DD4BD9">
        <w:rPr>
          <w:rFonts w:ascii="Arial" w:hAnsi="Arial" w:cs="Arial"/>
          <w:b/>
          <w:color w:val="C00000"/>
          <w:sz w:val="22"/>
          <w:szCs w:val="22"/>
        </w:rPr>
        <w:tab/>
      </w:r>
      <w:r w:rsidRPr="00DD4BD9">
        <w:rPr>
          <w:rFonts w:ascii="Arial" w:hAnsi="Arial" w:cs="Arial"/>
          <w:b/>
          <w:color w:val="C00000"/>
          <w:sz w:val="22"/>
          <w:szCs w:val="22"/>
        </w:rPr>
        <w:tab/>
      </w:r>
      <w:r w:rsidRPr="00DD4BD9">
        <w:rPr>
          <w:rFonts w:ascii="Arial" w:hAnsi="Arial" w:cs="Arial"/>
          <w:b/>
          <w:color w:val="C00000"/>
          <w:sz w:val="22"/>
          <w:szCs w:val="22"/>
        </w:rPr>
        <w:tab/>
        <w:t xml:space="preserve">1.4. </w:t>
      </w:r>
      <w:r w:rsidR="00D83987" w:rsidRPr="00DD4BD9">
        <w:rPr>
          <w:rFonts w:ascii="Arial" w:hAnsi="Arial" w:cs="Arial"/>
          <w:b/>
          <w:color w:val="C00000"/>
          <w:sz w:val="22"/>
          <w:szCs w:val="22"/>
        </w:rPr>
        <w:object w:dxaOrig="1400" w:dyaOrig="380" w14:anchorId="4A97B18F">
          <v:shape id="_x0000_i1050" type="#_x0000_t75" style="width:69.75pt;height:18.75pt" o:ole="">
            <v:imagedata r:id="rId53" o:title=""/>
          </v:shape>
          <o:OLEObject Type="Embed" ProgID="Equation.DSMT4" ShapeID="_x0000_i1050" DrawAspect="Content" ObjectID="_1751207644" r:id="rId54"/>
        </w:object>
      </w:r>
    </w:p>
    <w:p w14:paraId="6CC3DEAF" w14:textId="77777777" w:rsidR="00294E7F" w:rsidRPr="00DD4BD9" w:rsidRDefault="00294E7F" w:rsidP="0023165B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</w:rPr>
      </w:pPr>
    </w:p>
    <w:p w14:paraId="3142BDFC" w14:textId="77777777" w:rsidR="00920954" w:rsidRDefault="00920954" w:rsidP="00920954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</w:p>
    <w:p w14:paraId="687F414A" w14:textId="77777777" w:rsidR="00920954" w:rsidRPr="00A64856" w:rsidRDefault="00A64856" w:rsidP="007A431E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3" w:hanging="703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</w:p>
    <w:p w14:paraId="74F89E6E" w14:textId="1183D4B8" w:rsidR="006140DD" w:rsidRPr="00E3612D" w:rsidRDefault="0020144F" w:rsidP="00D82FC0">
      <w:pPr>
        <w:pStyle w:val="TITULOFICHAS"/>
        <w:jc w:val="left"/>
        <w:rPr>
          <w:lang w:val="pt-PT"/>
        </w:rPr>
      </w:pPr>
      <w:r w:rsidRPr="006140DD">
        <w:rPr>
          <w:b w:val="0"/>
          <w:szCs w:val="22"/>
          <w:lang w:val="pt-PT"/>
        </w:rPr>
        <w:br w:type="page"/>
      </w:r>
      <w:r w:rsidR="006140DD" w:rsidRPr="00E3612D">
        <w:rPr>
          <w:lang w:val="pt-PT"/>
        </w:rPr>
        <w:lastRenderedPageBreak/>
        <w:t xml:space="preserve">Questão-aula </w:t>
      </w:r>
      <w:r w:rsidR="006140DD">
        <w:rPr>
          <w:lang w:val="pt-PT"/>
        </w:rPr>
        <w:t xml:space="preserve">5 e 6 – </w:t>
      </w:r>
      <w:r w:rsidR="009F0D3A">
        <w:rPr>
          <w:lang w:val="pt-PT"/>
        </w:rPr>
        <w:t>Decomposição de um número em fatores primos</w:t>
      </w:r>
    </w:p>
    <w:p w14:paraId="00E2C70B" w14:textId="77777777" w:rsidR="006140DD" w:rsidRPr="001F156B" w:rsidRDefault="006140DD" w:rsidP="006140DD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8839AC9" wp14:editId="2BD5D0B6">
                <wp:extent cx="6119640" cy="792000"/>
                <wp:effectExtent l="12700" t="12700" r="14605" b="8255"/>
                <wp:docPr id="32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D50E34" w:rsidRPr="00DB2ED5" w14:paraId="5F97FC1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F1AB514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EA1BC1F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DBAD4D7" w14:textId="77777777" w:rsidR="00D50E34" w:rsidRPr="00DB2ED5" w:rsidRDefault="00D50E3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384254E" w14:textId="77777777" w:rsidR="00D50E34" w:rsidRPr="00DB2ED5" w:rsidRDefault="00D50E3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D50E34" w:rsidRPr="00DB2ED5" w14:paraId="1D19217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4AE3D77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78F2E6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0B0DEA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2191DD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3E5AC8C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D50E34" w:rsidRPr="00DB2ED5" w14:paraId="40CE585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26C62C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28D794D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873475A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985335D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61077BE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720C54C" w14:textId="77777777" w:rsidR="00D50E34" w:rsidRPr="0005099D" w:rsidRDefault="00D50E34" w:rsidP="006140DD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8839AC9" id="_x0000_s1032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BHuN4/RwIAAIE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D50E34" w:rsidRPr="00DB2ED5" w14:paraId="5F97FC1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F1AB514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EA1BC1F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DBAD4D7" w14:textId="77777777" w:rsidR="00D50E34" w:rsidRPr="00DB2ED5" w:rsidRDefault="00D50E3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384254E" w14:textId="77777777" w:rsidR="00D50E34" w:rsidRPr="00DB2ED5" w:rsidRDefault="00D50E3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D50E34" w:rsidRPr="00DB2ED5" w14:paraId="1D19217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4AE3D77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B78F2E6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A0B0DEA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52191DD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3E5AC8C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D50E34" w:rsidRPr="00DB2ED5" w14:paraId="40CE585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826C62C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28D794D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873475A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985335D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61077BE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720C54C" w14:textId="77777777" w:rsidR="00D50E34" w:rsidRPr="0005099D" w:rsidRDefault="00D50E34" w:rsidP="006140DD"/>
                  </w:txbxContent>
                </v:textbox>
                <w10:anchorlock/>
              </v:roundrect>
            </w:pict>
          </mc:Fallback>
        </mc:AlternateContent>
      </w:r>
    </w:p>
    <w:p w14:paraId="16FAA5D3" w14:textId="039D82F1" w:rsidR="006140DD" w:rsidRDefault="00C321A8" w:rsidP="00312770">
      <w:pPr>
        <w:pStyle w:val="QUESTAO1"/>
        <w:spacing w:after="240"/>
      </w:pPr>
      <w:r>
        <w:rPr>
          <w:rFonts w:eastAsia="MS Mincho"/>
          <w:noProof/>
          <w:lang w:eastAsia="pt-PT"/>
        </w:rPr>
        <w:drawing>
          <wp:anchor distT="0" distB="0" distL="114300" distR="114300" simplePos="0" relativeHeight="252016640" behindDoc="0" locked="0" layoutInCell="1" allowOverlap="1" wp14:anchorId="5938A835" wp14:editId="1103DFA6">
            <wp:simplePos x="0" y="0"/>
            <wp:positionH relativeFrom="column">
              <wp:posOffset>4029710</wp:posOffset>
            </wp:positionH>
            <wp:positionV relativeFrom="paragraph">
              <wp:posOffset>314325</wp:posOffset>
            </wp:positionV>
            <wp:extent cx="2096770" cy="2108835"/>
            <wp:effectExtent l="0" t="0" r="0" b="5715"/>
            <wp:wrapSquare wrapText="bothSides"/>
            <wp:docPr id="1707200779" name="Imagem 1" descr="Uma imagem com símbolo, círculo, estrel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200779" name="Imagem 1" descr="Uma imagem com símbolo, círculo, estrela&#10;&#10;Descrição gerada automaticamente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2108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0DD">
        <w:rPr>
          <w:b/>
          <w:color w:val="C00000"/>
          <w:sz w:val="28"/>
          <w:szCs w:val="28"/>
        </w:rPr>
        <w:t>Questão-aula 5</w:t>
      </w:r>
    </w:p>
    <w:p w14:paraId="28B8454E" w14:textId="6A1FB1D4" w:rsidR="00D50E34" w:rsidRPr="00B50A01" w:rsidRDefault="0013000A" w:rsidP="00B50A01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eastAsia="MS Mincho" w:hAnsi="Arial" w:cs="Arial"/>
          <w:color w:val="000000"/>
          <w:lang w:eastAsia="pt-PT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35215B22" wp14:editId="5BB1F487">
                <wp:extent cx="216000" cy="216000"/>
                <wp:effectExtent l="0" t="0" r="0" b="0"/>
                <wp:docPr id="323" name="Oval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59F825" w14:textId="77777777" w:rsidR="00D50E34" w:rsidRPr="00086D19" w:rsidRDefault="00D50E34" w:rsidP="0013000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5215B22" id="Oval 323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F59F825" w14:textId="77777777" w:rsidR="00D50E34" w:rsidRPr="00086D19" w:rsidRDefault="00D50E34" w:rsidP="0013000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12770">
        <w:tab/>
      </w:r>
      <w:r w:rsidR="00D50E34" w:rsidRPr="00B50A01">
        <w:rPr>
          <w:rFonts w:ascii="Arial" w:eastAsia="MS Mincho" w:hAnsi="Arial" w:cs="Arial"/>
          <w:color w:val="000000"/>
          <w:lang w:eastAsia="pt-PT"/>
        </w:rPr>
        <w:t>Números primos</w:t>
      </w:r>
      <w:r w:rsidR="00315B7F">
        <w:rPr>
          <w:rFonts w:ascii="Arial" w:eastAsia="MS Mincho" w:hAnsi="Arial" w:cs="Arial"/>
          <w:color w:val="000000"/>
          <w:lang w:eastAsia="pt-PT"/>
        </w:rPr>
        <w:t>.</w:t>
      </w:r>
    </w:p>
    <w:p w14:paraId="40478269" w14:textId="73B4AD10" w:rsidR="00D50E34" w:rsidRPr="00B50A01" w:rsidRDefault="00D50E34" w:rsidP="00B50A01">
      <w:pPr>
        <w:autoSpaceDE w:val="0"/>
        <w:autoSpaceDN w:val="0"/>
        <w:adjustRightInd w:val="0"/>
        <w:spacing w:after="0" w:line="360" w:lineRule="auto"/>
        <w:ind w:left="993" w:hanging="567"/>
        <w:rPr>
          <w:rFonts w:ascii="Arial" w:eastAsia="MS Mincho" w:hAnsi="Arial" w:cs="Arial"/>
          <w:color w:val="000000"/>
          <w:lang w:eastAsia="pt-PT"/>
        </w:rPr>
      </w:pPr>
      <w:r w:rsidRPr="00B50A01">
        <w:rPr>
          <w:rFonts w:ascii="Arial" w:eastAsia="MS Mincho" w:hAnsi="Arial" w:cs="Arial"/>
          <w:b/>
          <w:bCs/>
          <w:color w:val="C00000"/>
          <w:lang w:eastAsia="pt-PT"/>
        </w:rPr>
        <w:t>1.1.</w:t>
      </w:r>
      <w:r w:rsidR="00312770" w:rsidRPr="00B50A01">
        <w:rPr>
          <w:rFonts w:ascii="Arial" w:eastAsia="MS Mincho" w:hAnsi="Arial" w:cs="Arial"/>
          <w:b/>
          <w:bCs/>
          <w:color w:val="F15149"/>
          <w:lang w:eastAsia="pt-PT"/>
        </w:rPr>
        <w:tab/>
      </w:r>
      <w:r w:rsidRPr="00B50A01">
        <w:rPr>
          <w:rFonts w:ascii="Arial" w:eastAsia="MS Mincho" w:hAnsi="Arial" w:cs="Arial"/>
          <w:color w:val="000000"/>
          <w:lang w:eastAsia="pt-PT"/>
        </w:rPr>
        <w:t>Dos números representados no esquema ao lado, quais são números primos?</w:t>
      </w:r>
    </w:p>
    <w:p w14:paraId="1262D9C4" w14:textId="08280D93" w:rsidR="007B4E02" w:rsidRPr="00B50A01" w:rsidRDefault="00D50E34" w:rsidP="00B50A01">
      <w:pPr>
        <w:autoSpaceDE w:val="0"/>
        <w:autoSpaceDN w:val="0"/>
        <w:adjustRightInd w:val="0"/>
        <w:spacing w:after="0" w:line="360" w:lineRule="auto"/>
        <w:ind w:left="993" w:hanging="567"/>
        <w:rPr>
          <w:rFonts w:ascii="Arial" w:eastAsia="MS Mincho" w:hAnsi="Arial" w:cs="Arial"/>
          <w:color w:val="000000"/>
          <w:lang w:eastAsia="pt-PT"/>
        </w:rPr>
      </w:pPr>
      <w:r w:rsidRPr="00B50A01">
        <w:rPr>
          <w:rFonts w:ascii="Arial" w:eastAsia="MS Mincho" w:hAnsi="Arial" w:cs="Arial"/>
          <w:b/>
          <w:bCs/>
          <w:color w:val="C00000"/>
          <w:lang w:eastAsia="pt-PT"/>
        </w:rPr>
        <w:t>1.2.</w:t>
      </w:r>
      <w:r w:rsidR="00312770" w:rsidRPr="00B50A01">
        <w:rPr>
          <w:rFonts w:ascii="Arial" w:eastAsia="MS Mincho" w:hAnsi="Arial" w:cs="Arial"/>
          <w:b/>
          <w:bCs/>
          <w:color w:val="C00000"/>
          <w:lang w:eastAsia="pt-PT"/>
        </w:rPr>
        <w:tab/>
      </w:r>
      <w:r w:rsidRPr="00B50A01">
        <w:rPr>
          <w:rFonts w:ascii="Arial" w:eastAsia="MS Mincho" w:hAnsi="Arial" w:cs="Arial"/>
          <w:color w:val="000000"/>
          <w:lang w:eastAsia="pt-PT"/>
        </w:rPr>
        <w:t>Escreve os números representados ao lado que não são primos, como um produto de fatores primos.</w:t>
      </w:r>
    </w:p>
    <w:p w14:paraId="08DE7088" w14:textId="77777777" w:rsidR="00915001" w:rsidRDefault="00915001" w:rsidP="00B50A01">
      <w:pPr>
        <w:pStyle w:val="QUESTAO1"/>
        <w:tabs>
          <w:tab w:val="left" w:pos="709"/>
        </w:tabs>
        <w:autoSpaceDE/>
        <w:autoSpaceDN/>
        <w:adjustRightInd/>
        <w:spacing w:before="0" w:after="80"/>
        <w:ind w:left="0" w:firstLine="0"/>
        <w:rPr>
          <w:szCs w:val="22"/>
        </w:rPr>
      </w:pPr>
    </w:p>
    <w:p w14:paraId="77E1063A" w14:textId="77777777" w:rsidR="00B50A01" w:rsidRDefault="00B50A01" w:rsidP="00312770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</w:p>
    <w:p w14:paraId="1FF2AACD" w14:textId="6CF9FD74" w:rsidR="00092948" w:rsidRPr="00312770" w:rsidRDefault="006140DD" w:rsidP="00312770">
      <w:pPr>
        <w:pStyle w:val="QUESTAO1"/>
        <w:spacing w:after="240" w:line="240" w:lineRule="auto"/>
      </w:pPr>
      <w:r>
        <w:rPr>
          <w:b/>
          <w:color w:val="C00000"/>
          <w:sz w:val="28"/>
          <w:szCs w:val="28"/>
        </w:rPr>
        <w:t xml:space="preserve">Questão-aula </w:t>
      </w:r>
      <w:r w:rsidR="00CE7043">
        <w:rPr>
          <w:b/>
          <w:color w:val="C00000"/>
          <w:sz w:val="28"/>
          <w:szCs w:val="28"/>
        </w:rPr>
        <w:t>6</w:t>
      </w:r>
    </w:p>
    <w:p w14:paraId="28D4D204" w14:textId="27639076" w:rsidR="00312770" w:rsidRPr="00B50A01" w:rsidRDefault="00F51BEE" w:rsidP="00B50A01">
      <w:pPr>
        <w:pStyle w:val="QUESTAO1"/>
        <w:tabs>
          <w:tab w:val="clear" w:pos="113"/>
          <w:tab w:val="left" w:pos="1134"/>
        </w:tabs>
        <w:spacing w:after="80"/>
        <w:ind w:left="426" w:hanging="426"/>
        <w:rPr>
          <w:bCs/>
          <w:color w:val="000000" w:themeColor="text1"/>
          <w:szCs w:val="22"/>
        </w:rPr>
      </w:pPr>
      <w:r>
        <w:rPr>
          <w:bCs/>
          <w:noProof/>
          <w:color w:val="000000" w:themeColor="text1"/>
          <w:szCs w:val="22"/>
        </w:rPr>
        <w:drawing>
          <wp:anchor distT="0" distB="0" distL="114300" distR="114300" simplePos="0" relativeHeight="252023808" behindDoc="0" locked="0" layoutInCell="1" allowOverlap="1" wp14:anchorId="456B47A8" wp14:editId="3F3F0710">
            <wp:simplePos x="0" y="0"/>
            <wp:positionH relativeFrom="margin">
              <wp:align>right</wp:align>
            </wp:positionH>
            <wp:positionV relativeFrom="paragraph">
              <wp:posOffset>29845</wp:posOffset>
            </wp:positionV>
            <wp:extent cx="2260800" cy="1983600"/>
            <wp:effectExtent l="0" t="0" r="6350" b="0"/>
            <wp:wrapSquare wrapText="bothSides"/>
            <wp:docPr id="1365262151" name="Imagem 1" descr="Uma imagem com diagrama, file,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262151" name="Imagem 1" descr="Uma imagem com diagrama, file, Gráfico&#10;&#10;Descrição gerada automaticamente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260800" cy="198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000A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54FEBC54" wp14:editId="4B8BC1D3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C2FB68" w14:textId="77777777" w:rsidR="00D50E34" w:rsidRPr="00086D19" w:rsidRDefault="00D50E34" w:rsidP="0013000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4FEBC54" id="Oval 5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xLfgIAAGM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OVnSywbq40NgAfq5iV7eGPyZtyKmBxFwUPD/&#10;4/Cnezy0ha7iMEicNRB+vPZO9shf1HLW4eBVPH7fiaA4s18cMpumdBTCKGxGwe3aNSAhZrhWvMwi&#10;OoRkR1EHaJ9xJ6woCqqEkxir4jKF8bJO/QLArSLVapXNcBq9SLfu0UsCp74SM58OzyL4gcEJqX8H&#10;41C+YHFvS54OVrsE2mSKn/o4dBwnOVNn2Dq0Kn69Z6vTblz+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BAS8S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8C2FB68" w14:textId="77777777" w:rsidR="00D50E34" w:rsidRPr="00086D19" w:rsidRDefault="00D50E34" w:rsidP="0013000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B0FAF">
        <w:rPr>
          <w:sz w:val="24"/>
          <w:szCs w:val="24"/>
        </w:rPr>
        <w:tab/>
      </w:r>
      <w:r w:rsidR="00D50E34" w:rsidRPr="00B50A01">
        <w:rPr>
          <w:bCs/>
          <w:color w:val="000000" w:themeColor="text1"/>
          <w:szCs w:val="22"/>
        </w:rPr>
        <w:t xml:space="preserve">O Diogo </w:t>
      </w:r>
      <w:r w:rsidR="00315B7F">
        <w:rPr>
          <w:bCs/>
          <w:color w:val="000000" w:themeColor="text1"/>
          <w:szCs w:val="22"/>
        </w:rPr>
        <w:t>queria</w:t>
      </w:r>
      <w:r w:rsidR="00D50E34" w:rsidRPr="00B50A01">
        <w:rPr>
          <w:bCs/>
          <w:color w:val="000000" w:themeColor="text1"/>
          <w:szCs w:val="22"/>
        </w:rPr>
        <w:t xml:space="preserve"> decompor o </w:t>
      </w:r>
      <w:proofErr w:type="gramStart"/>
      <w:r w:rsidR="00D50E34" w:rsidRPr="00B50A01">
        <w:rPr>
          <w:bCs/>
          <w:color w:val="000000" w:themeColor="text1"/>
          <w:szCs w:val="22"/>
        </w:rPr>
        <w:t xml:space="preserve">número </w:t>
      </w:r>
      <w:r w:rsidR="00B36DD2">
        <w:rPr>
          <w:bCs/>
          <w:color w:val="000000" w:themeColor="text1"/>
          <w:szCs w:val="22"/>
        </w:rPr>
        <w:t xml:space="preserve"> </w:t>
      </w:r>
      <w:r w:rsidR="00D50E34" w:rsidRPr="00B50A01">
        <w:rPr>
          <w:bCs/>
          <w:color w:val="000000" w:themeColor="text1"/>
          <w:szCs w:val="22"/>
        </w:rPr>
        <w:t>78</w:t>
      </w:r>
      <w:proofErr w:type="gramEnd"/>
      <w:r w:rsidR="00D50E34" w:rsidRPr="00B50A01">
        <w:rPr>
          <w:bCs/>
          <w:color w:val="000000" w:themeColor="text1"/>
          <w:szCs w:val="22"/>
        </w:rPr>
        <w:t xml:space="preserve"> </w:t>
      </w:r>
      <w:r w:rsidR="00B36DD2">
        <w:rPr>
          <w:bCs/>
          <w:color w:val="000000" w:themeColor="text1"/>
          <w:szCs w:val="22"/>
        </w:rPr>
        <w:t xml:space="preserve"> </w:t>
      </w:r>
      <w:r w:rsidR="00D50E34" w:rsidRPr="00B50A01">
        <w:rPr>
          <w:bCs/>
          <w:color w:val="000000" w:themeColor="text1"/>
          <w:szCs w:val="22"/>
        </w:rPr>
        <w:t>em fatores primos. Para is</w:t>
      </w:r>
      <w:r w:rsidR="004C7BD3" w:rsidRPr="00B50A01">
        <w:rPr>
          <w:bCs/>
          <w:color w:val="000000" w:themeColor="text1"/>
          <w:szCs w:val="22"/>
        </w:rPr>
        <w:t>so, recorreu à escrita em árvore representada na figura ao lado</w:t>
      </w:r>
      <w:r w:rsidR="00D50E34" w:rsidRPr="00B50A01">
        <w:rPr>
          <w:bCs/>
          <w:color w:val="000000" w:themeColor="text1"/>
          <w:szCs w:val="22"/>
        </w:rPr>
        <w:t>.</w:t>
      </w:r>
    </w:p>
    <w:p w14:paraId="58445DBD" w14:textId="7A2C7F4E" w:rsidR="00637F39" w:rsidRPr="00B50A01" w:rsidRDefault="00312770" w:rsidP="00637F39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bCs/>
          <w:color w:val="000000" w:themeColor="text1"/>
          <w:szCs w:val="22"/>
        </w:rPr>
      </w:pPr>
      <w:r w:rsidRPr="00B50A01">
        <w:rPr>
          <w:bCs/>
          <w:color w:val="000000" w:themeColor="text1"/>
          <w:szCs w:val="22"/>
        </w:rPr>
        <w:tab/>
      </w:r>
      <w:r w:rsidR="00D50E34" w:rsidRPr="00B50A01">
        <w:rPr>
          <w:bCs/>
          <w:color w:val="000000" w:themeColor="text1"/>
          <w:szCs w:val="22"/>
        </w:rPr>
        <w:t>Descobre o erro cometido pelo Diogo.</w:t>
      </w:r>
    </w:p>
    <w:p w14:paraId="7E81C2F7" w14:textId="496E4654" w:rsidR="0013000A" w:rsidRDefault="0013000A" w:rsidP="00F51BEE">
      <w:pPr>
        <w:pStyle w:val="QUESTAO1"/>
        <w:tabs>
          <w:tab w:val="clear" w:pos="113"/>
          <w:tab w:val="left" w:pos="1134"/>
        </w:tabs>
        <w:spacing w:before="0" w:after="80" w:line="324" w:lineRule="auto"/>
      </w:pPr>
    </w:p>
    <w:p w14:paraId="53218C05" w14:textId="77777777" w:rsidR="004C7BD3" w:rsidRDefault="004C7BD3" w:rsidP="006E6AC4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</w:pPr>
    </w:p>
    <w:p w14:paraId="72DE2FEC" w14:textId="77777777" w:rsidR="004C7BD3" w:rsidRDefault="004C7BD3" w:rsidP="00312770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0" w:firstLine="0"/>
      </w:pPr>
    </w:p>
    <w:p w14:paraId="2E70A3D0" w14:textId="77777777" w:rsidR="00F51BEE" w:rsidRDefault="00F51BEE" w:rsidP="00312770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0" w:firstLine="0"/>
      </w:pPr>
    </w:p>
    <w:p w14:paraId="730A00B1" w14:textId="78CDA0FF" w:rsidR="004C7BD3" w:rsidRPr="00B50A01" w:rsidRDefault="0013000A" w:rsidP="00F51BEE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eastAsia="MS Mincho" w:hAnsi="Arial" w:cs="Arial"/>
          <w:lang w:eastAsia="pt-PT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B97974A" wp14:editId="1E055760">
                <wp:extent cx="216000" cy="216000"/>
                <wp:effectExtent l="0" t="0" r="0" b="0"/>
                <wp:docPr id="329" name="Oval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70B870" w14:textId="77777777" w:rsidR="00D50E34" w:rsidRPr="006140DD" w:rsidRDefault="00D50E34" w:rsidP="0013000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B97974A" id="Oval 329" o:sp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pYhfwIAAGM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1Pxz2RJL2uoD/eBBejnJnp5bfBn3oiY7kXAQcH/&#10;j8Of7vDQFvYVh0HirIHw47V3skf+opazPQ5exeP3rQiKM/vVIbNpSkchjMJ6FNy2XQESYoZrxcss&#10;okNIdhR1gPYZd8KSoqBKOImxKi5TGC+r1C8A3CpSLZfZDKfRi3TjHr0kcOorMfOpexbBDwxOSP1b&#10;GIfyBYt7W/J0sNwm0CZT/NjHoeM4yZk6w9ahVfHrPVsdd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GG+liF/AgAAYw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270B870" w14:textId="77777777" w:rsidR="00D50E34" w:rsidRPr="006140DD" w:rsidRDefault="00D50E34" w:rsidP="0013000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12770">
        <w:tab/>
      </w:r>
      <w:r w:rsidR="00D50E34" w:rsidRPr="00B50A01">
        <w:rPr>
          <w:rFonts w:ascii="Arial" w:eastAsia="MS Mincho" w:hAnsi="Arial" w:cs="Arial"/>
          <w:lang w:eastAsia="pt-PT"/>
        </w:rPr>
        <w:t>Utiliza o método que entenderes mais conveniente para decompores em</w:t>
      </w:r>
      <w:r w:rsidR="004C7BD3" w:rsidRPr="00B50A01">
        <w:rPr>
          <w:rFonts w:ascii="Arial" w:eastAsia="MS Mincho" w:hAnsi="Arial" w:cs="Arial"/>
          <w:lang w:eastAsia="pt-PT"/>
        </w:rPr>
        <w:t xml:space="preserve"> </w:t>
      </w:r>
      <w:r w:rsidR="00D50E34" w:rsidRPr="00B50A01">
        <w:rPr>
          <w:rFonts w:ascii="Arial" w:eastAsia="MS Mincho" w:hAnsi="Arial" w:cs="Arial"/>
          <w:lang w:eastAsia="pt-PT"/>
        </w:rPr>
        <w:t xml:space="preserve">fatores primos os números </w:t>
      </w:r>
      <w:r w:rsidR="00041EFF" w:rsidRPr="00B50A01">
        <w:rPr>
          <w:rFonts w:ascii="Arial" w:eastAsia="MS Mincho" w:hAnsi="Arial" w:cs="Arial"/>
          <w:lang w:eastAsia="pt-PT"/>
        </w:rPr>
        <w:t>da seguinte figura</w:t>
      </w:r>
      <w:r w:rsidR="00D50E34" w:rsidRPr="00B50A01">
        <w:rPr>
          <w:rFonts w:ascii="Arial" w:eastAsia="MS Mincho" w:hAnsi="Arial" w:cs="Arial"/>
          <w:lang w:eastAsia="pt-PT"/>
        </w:rPr>
        <w:t>.</w:t>
      </w:r>
    </w:p>
    <w:p w14:paraId="61C977BE" w14:textId="03A64DDA" w:rsidR="004C7BD3" w:rsidRPr="004C7BD3" w:rsidRDefault="00F51BEE" w:rsidP="004C7BD3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eastAsia="MS Mincho" w:hAnsi="Arial" w:cs="Arial"/>
          <w:sz w:val="24"/>
          <w:szCs w:val="23"/>
          <w:lang w:eastAsia="pt-PT"/>
        </w:rPr>
      </w:pPr>
      <w:r>
        <w:rPr>
          <w:rFonts w:ascii="Arial" w:eastAsia="MS Mincho" w:hAnsi="Arial" w:cs="Arial"/>
          <w:noProof/>
          <w:lang w:eastAsia="pt-PT"/>
        </w:rPr>
        <w:drawing>
          <wp:anchor distT="0" distB="0" distL="114300" distR="114300" simplePos="0" relativeHeight="252017664" behindDoc="0" locked="0" layoutInCell="1" allowOverlap="1" wp14:anchorId="3712B503" wp14:editId="1E124DCA">
            <wp:simplePos x="0" y="0"/>
            <wp:positionH relativeFrom="margin">
              <wp:align>center</wp:align>
            </wp:positionH>
            <wp:positionV relativeFrom="paragraph">
              <wp:posOffset>-1270</wp:posOffset>
            </wp:positionV>
            <wp:extent cx="2383155" cy="1961515"/>
            <wp:effectExtent l="0" t="0" r="0" b="635"/>
            <wp:wrapSquare wrapText="bothSides"/>
            <wp:docPr id="1516567756" name="Imagem 2" descr="Uma imagem com desenho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567756" name="Imagem 2" descr="Uma imagem com desenho, design&#10;&#10;Descrição gerada automaticamente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383155" cy="1961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038E2A" w14:textId="77777777" w:rsidR="008C7FDC" w:rsidRPr="005C5FC5" w:rsidRDefault="008C7FDC" w:rsidP="008C7FDC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color w:val="000000" w:themeColor="text1"/>
          <w:sz w:val="24"/>
          <w:szCs w:val="24"/>
        </w:rPr>
      </w:pPr>
    </w:p>
    <w:p w14:paraId="6871A870" w14:textId="77777777" w:rsidR="008C7FDC" w:rsidRPr="00E60805" w:rsidRDefault="008C7FDC" w:rsidP="007A431E">
      <w:pPr>
        <w:pStyle w:val="QUESTAO1"/>
        <w:spacing w:before="120" w:after="120"/>
        <w:rPr>
          <w:szCs w:val="24"/>
        </w:rPr>
      </w:pPr>
    </w:p>
    <w:p w14:paraId="6B57BFF4" w14:textId="23ADB9D6" w:rsidR="00E94C4D" w:rsidRPr="00E3612D" w:rsidRDefault="006007F2" w:rsidP="003C007A">
      <w:pPr>
        <w:pStyle w:val="TITULOFICHAS"/>
        <w:jc w:val="left"/>
        <w:rPr>
          <w:lang w:val="pt-PT"/>
        </w:rPr>
      </w:pPr>
      <w:r w:rsidRPr="006C1DB0">
        <w:rPr>
          <w:lang w:val="pt-PT"/>
        </w:rPr>
        <w:br w:type="page"/>
      </w:r>
      <w:r w:rsidR="00E94C4D" w:rsidRPr="00E3612D">
        <w:rPr>
          <w:lang w:val="pt-PT"/>
        </w:rPr>
        <w:lastRenderedPageBreak/>
        <w:t xml:space="preserve">Questão-aula </w:t>
      </w:r>
      <w:r w:rsidR="00E94C4D">
        <w:rPr>
          <w:lang w:val="pt-PT"/>
        </w:rPr>
        <w:t xml:space="preserve">7 e 8 – </w:t>
      </w:r>
      <w:r w:rsidR="00FC7C8A">
        <w:rPr>
          <w:lang w:val="pt-PT"/>
        </w:rPr>
        <w:t xml:space="preserve">Máximo divisor comum e mínimo múltiplo comum </w:t>
      </w:r>
    </w:p>
    <w:p w14:paraId="206BE9BB" w14:textId="77777777" w:rsidR="00E94C4D" w:rsidRPr="001F156B" w:rsidRDefault="00E94C4D" w:rsidP="00E94C4D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20F3D6C" wp14:editId="0DB42869">
                <wp:extent cx="6119640" cy="792000"/>
                <wp:effectExtent l="12700" t="12700" r="14605" b="8255"/>
                <wp:docPr id="2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D50E34" w:rsidRPr="00DB2ED5" w14:paraId="0050304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6B8625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3060318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8B19EC2" w14:textId="77777777" w:rsidR="00D50E34" w:rsidRPr="00DB2ED5" w:rsidRDefault="00D50E3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248005" w14:textId="77777777" w:rsidR="00D50E34" w:rsidRPr="00DB2ED5" w:rsidRDefault="00D50E3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D50E34" w:rsidRPr="00DB2ED5" w14:paraId="287CDF3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F592CA6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B12A4C3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47A781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8F1D176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FFD6E4A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D50E34" w:rsidRPr="00DB2ED5" w14:paraId="517DD0D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98CA5CF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3C1EC11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189F0F0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3ECF9D5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3947A2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62C2A545" w14:textId="77777777" w:rsidR="00D50E34" w:rsidRPr="0005099D" w:rsidRDefault="00D50E34" w:rsidP="00E94C4D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0F3D6C" id="_x0000_s103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Dro2ab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D50E34" w:rsidRPr="00DB2ED5" w14:paraId="0050304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76B8625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3060318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8B19EC2" w14:textId="77777777" w:rsidR="00D50E34" w:rsidRPr="00DB2ED5" w:rsidRDefault="00D50E3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1248005" w14:textId="77777777" w:rsidR="00D50E34" w:rsidRPr="00DB2ED5" w:rsidRDefault="00D50E3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D50E34" w:rsidRPr="00DB2ED5" w14:paraId="287CDF3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F592CA6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B12A4C3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547A781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8F1D176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FFD6E4A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D50E34" w:rsidRPr="00DB2ED5" w14:paraId="517DD0D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98CA5CF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3C1EC11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189F0F0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3ECF9D5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53947A2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62C2A545" w14:textId="77777777" w:rsidR="00D50E34" w:rsidRPr="0005099D" w:rsidRDefault="00D50E34" w:rsidP="00E94C4D"/>
                  </w:txbxContent>
                </v:textbox>
                <w10:anchorlock/>
              </v:roundrect>
            </w:pict>
          </mc:Fallback>
        </mc:AlternateContent>
      </w:r>
    </w:p>
    <w:p w14:paraId="7CA3A23A" w14:textId="40DE818B" w:rsidR="00E94C4D" w:rsidRPr="00312770" w:rsidRDefault="00E94C4D" w:rsidP="00312770">
      <w:pPr>
        <w:pStyle w:val="QUESTAO1"/>
        <w:spacing w:after="240"/>
      </w:pPr>
      <w:r>
        <w:rPr>
          <w:b/>
          <w:color w:val="C00000"/>
          <w:sz w:val="28"/>
          <w:szCs w:val="28"/>
        </w:rPr>
        <w:t>Questão-aula 7</w:t>
      </w:r>
    </w:p>
    <w:p w14:paraId="2C937372" w14:textId="6C6F4306" w:rsidR="00076533" w:rsidRPr="00B50A01" w:rsidRDefault="002E3E98" w:rsidP="00B50A01">
      <w:pPr>
        <w:pStyle w:val="QUESTAO1"/>
        <w:tabs>
          <w:tab w:val="clear" w:pos="113"/>
        </w:tabs>
        <w:spacing w:afterLines="60" w:after="144"/>
        <w:ind w:left="426" w:hanging="426"/>
        <w:jc w:val="both"/>
        <w:rPr>
          <w:szCs w:val="22"/>
        </w:rPr>
      </w:pPr>
      <w:r w:rsidRPr="003731C0">
        <w:rPr>
          <w:noProof/>
          <w:position w:val="-8"/>
          <w:sz w:val="24"/>
          <w:lang w:eastAsia="pt-PT"/>
        </w:rPr>
        <mc:AlternateContent>
          <mc:Choice Requires="wps">
            <w:drawing>
              <wp:inline distT="0" distB="0" distL="0" distR="0" wp14:anchorId="537F0542" wp14:editId="4AF988E5">
                <wp:extent cx="216000" cy="216000"/>
                <wp:effectExtent l="0" t="0" r="0" b="0"/>
                <wp:docPr id="2268" name="Oval 2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EFF578" w14:textId="77777777" w:rsidR="00D50E34" w:rsidRPr="00086D19" w:rsidRDefault="00D50E34" w:rsidP="002E3E9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37F0542" id="Oval 2268" o:sp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ZJU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Jumpw3Ux0dkCP3gBC9vDf3NOxHio0CaFCIA&#10;TX98oENb6CoOg8RZA/jjtfdkTwQmLWcdTV7Fw/edQMWZ/eKI2mlMRwFHYTMKbteugBgxo73iZRbJ&#10;AaMdRY3QPtNSWKYopBJOUqyKy4jjZRX7DUBrRarlMpvROHoR79zaywSeGpuo+XR4FugHCkfi/j2M&#10;U/mCxr1t8nSw3EXQJnP81Meh5TTKmTvD2km74td7tjotx8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7XWSV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FEFF578" w14:textId="77777777" w:rsidR="00D50E34" w:rsidRPr="00086D19" w:rsidRDefault="00D50E34" w:rsidP="002E3E9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B0FAF">
        <w:rPr>
          <w:sz w:val="28"/>
          <w:szCs w:val="24"/>
        </w:rPr>
        <w:tab/>
      </w:r>
      <w:r w:rsidR="00076533" w:rsidRPr="00B50A01">
        <w:rPr>
          <w:szCs w:val="22"/>
        </w:rPr>
        <w:t xml:space="preserve">Na loja da Didi </w:t>
      </w:r>
      <w:proofErr w:type="gramStart"/>
      <w:r w:rsidR="00076533" w:rsidRPr="00B50A01">
        <w:rPr>
          <w:szCs w:val="22"/>
        </w:rPr>
        <w:t>há  24</w:t>
      </w:r>
      <w:proofErr w:type="gramEnd"/>
      <w:r w:rsidR="00076533" w:rsidRPr="00B50A01">
        <w:rPr>
          <w:szCs w:val="22"/>
        </w:rPr>
        <w:t xml:space="preserve">  bonecas de pano </w:t>
      </w:r>
      <w:r w:rsidR="005A35F1">
        <w:rPr>
          <w:szCs w:val="22"/>
        </w:rPr>
        <w:t>com o</w:t>
      </w:r>
      <w:r w:rsidR="00076533" w:rsidRPr="00B50A01">
        <w:rPr>
          <w:szCs w:val="22"/>
        </w:rPr>
        <w:t xml:space="preserve"> cabelo castanho e  20  bonecas de pano </w:t>
      </w:r>
      <w:r w:rsidR="005A35F1">
        <w:rPr>
          <w:szCs w:val="22"/>
        </w:rPr>
        <w:t>com o</w:t>
      </w:r>
      <w:r w:rsidR="00076533" w:rsidRPr="00B50A01">
        <w:rPr>
          <w:szCs w:val="22"/>
        </w:rPr>
        <w:t xml:space="preserve"> cabelo louro.</w:t>
      </w:r>
    </w:p>
    <w:p w14:paraId="2FC0B74E" w14:textId="20AC3ABF" w:rsidR="00076533" w:rsidRPr="00B50A01" w:rsidRDefault="00076533" w:rsidP="00B50A01">
      <w:pPr>
        <w:pStyle w:val="QUESTAO1"/>
        <w:tabs>
          <w:tab w:val="clear" w:pos="113"/>
        </w:tabs>
        <w:spacing w:before="0" w:afterLines="60" w:after="144"/>
        <w:ind w:left="426" w:hanging="426"/>
        <w:jc w:val="both"/>
        <w:rPr>
          <w:bCs/>
          <w:color w:val="auto"/>
          <w:szCs w:val="22"/>
        </w:rPr>
      </w:pPr>
      <w:r w:rsidRPr="00B50A01">
        <w:rPr>
          <w:bCs/>
          <w:color w:val="auto"/>
          <w:szCs w:val="22"/>
        </w:rPr>
        <w:tab/>
        <w:t>A Didi vai fazer cestinhas com todas as bonecas para colocar na montra.</w:t>
      </w:r>
    </w:p>
    <w:p w14:paraId="0F44EB7A" w14:textId="7B2D4BF6" w:rsidR="00076533" w:rsidRPr="00B50A01" w:rsidRDefault="00076533" w:rsidP="00B50A01">
      <w:pPr>
        <w:pStyle w:val="QUESTAO1"/>
        <w:tabs>
          <w:tab w:val="clear" w:pos="113"/>
        </w:tabs>
        <w:spacing w:before="0" w:afterLines="60" w:after="144"/>
        <w:ind w:left="426" w:hanging="426"/>
        <w:jc w:val="both"/>
        <w:rPr>
          <w:bCs/>
          <w:color w:val="auto"/>
          <w:szCs w:val="22"/>
        </w:rPr>
      </w:pPr>
      <w:r w:rsidRPr="00B50A01">
        <w:rPr>
          <w:bCs/>
          <w:color w:val="auto"/>
          <w:szCs w:val="22"/>
        </w:rPr>
        <w:tab/>
        <w:t xml:space="preserve">Todas as cestinhas deverão ter o mesmo número de bonecas </w:t>
      </w:r>
      <w:r w:rsidR="005A35F1">
        <w:rPr>
          <w:szCs w:val="22"/>
        </w:rPr>
        <w:t>com o</w:t>
      </w:r>
      <w:r w:rsidRPr="00B50A01">
        <w:rPr>
          <w:szCs w:val="22"/>
        </w:rPr>
        <w:t xml:space="preserve"> cabelo castanho</w:t>
      </w:r>
      <w:r w:rsidRPr="00B50A01">
        <w:rPr>
          <w:bCs/>
          <w:color w:val="auto"/>
          <w:szCs w:val="22"/>
        </w:rPr>
        <w:t xml:space="preserve"> e o mesmo número de bonecas</w:t>
      </w:r>
      <w:r w:rsidRPr="00B50A01">
        <w:rPr>
          <w:szCs w:val="22"/>
        </w:rPr>
        <w:t xml:space="preserve"> </w:t>
      </w:r>
      <w:r w:rsidR="005A35F1">
        <w:rPr>
          <w:szCs w:val="22"/>
        </w:rPr>
        <w:t>com o</w:t>
      </w:r>
      <w:r w:rsidRPr="00B50A01">
        <w:rPr>
          <w:szCs w:val="22"/>
        </w:rPr>
        <w:t xml:space="preserve"> cabelo louro.</w:t>
      </w:r>
    </w:p>
    <w:p w14:paraId="620A6D60" w14:textId="2A5ADA6C" w:rsidR="003731C0" w:rsidRPr="00B50A01" w:rsidRDefault="00076533" w:rsidP="00B50A01">
      <w:pPr>
        <w:pStyle w:val="QUESTAO1"/>
        <w:tabs>
          <w:tab w:val="clear" w:pos="113"/>
        </w:tabs>
        <w:spacing w:before="0" w:afterLines="60" w:after="144"/>
        <w:ind w:left="426" w:hanging="426"/>
        <w:jc w:val="both"/>
        <w:rPr>
          <w:bCs/>
          <w:color w:val="auto"/>
          <w:szCs w:val="22"/>
        </w:rPr>
      </w:pPr>
      <w:r w:rsidRPr="00B50A01">
        <w:rPr>
          <w:bCs/>
          <w:color w:val="auto"/>
          <w:szCs w:val="22"/>
        </w:rPr>
        <w:tab/>
        <w:t>Qual é o maior número de cestinhas que a Didi poderá fazer?</w:t>
      </w:r>
    </w:p>
    <w:p w14:paraId="4512F5B5" w14:textId="77777777" w:rsidR="004F5648" w:rsidRPr="00B50A01" w:rsidRDefault="00076533" w:rsidP="00B50A01">
      <w:pPr>
        <w:pStyle w:val="QUESTAO1"/>
        <w:tabs>
          <w:tab w:val="clear" w:pos="113"/>
        </w:tabs>
        <w:spacing w:before="0" w:afterLines="60" w:after="144"/>
        <w:ind w:left="284" w:firstLine="142"/>
        <w:jc w:val="both"/>
        <w:rPr>
          <w:bCs/>
          <w:color w:val="auto"/>
          <w:szCs w:val="22"/>
        </w:rPr>
      </w:pPr>
      <w:r w:rsidRPr="00B50A01">
        <w:rPr>
          <w:bCs/>
          <w:color w:val="auto"/>
          <w:szCs w:val="22"/>
        </w:rPr>
        <w:t>Mostra como chegaste à tua resposta.</w:t>
      </w:r>
    </w:p>
    <w:p w14:paraId="6F6213DE" w14:textId="1FA183BD" w:rsidR="00A16F25" w:rsidRDefault="00A16F25" w:rsidP="00312770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0" w:firstLine="0"/>
        <w:rPr>
          <w:sz w:val="24"/>
          <w:szCs w:val="24"/>
        </w:rPr>
      </w:pPr>
    </w:p>
    <w:p w14:paraId="6158A4BC" w14:textId="77777777" w:rsidR="00E94C4D" w:rsidRDefault="00E94C4D" w:rsidP="00E94C4D">
      <w:pPr>
        <w:spacing w:after="0" w:line="240" w:lineRule="auto"/>
        <w:rPr>
          <w:b/>
        </w:rPr>
      </w:pPr>
    </w:p>
    <w:p w14:paraId="4E4482F6" w14:textId="46393D3C" w:rsidR="00E94C4D" w:rsidRPr="00312770" w:rsidRDefault="00E94C4D" w:rsidP="00312770">
      <w:pPr>
        <w:pStyle w:val="QUESTAO1"/>
        <w:spacing w:after="240" w:line="240" w:lineRule="auto"/>
      </w:pPr>
      <w:r>
        <w:rPr>
          <w:b/>
          <w:color w:val="C00000"/>
          <w:sz w:val="28"/>
          <w:szCs w:val="28"/>
        </w:rPr>
        <w:t xml:space="preserve">Questão-aula </w:t>
      </w:r>
      <w:r w:rsidR="00B90E74">
        <w:rPr>
          <w:b/>
          <w:color w:val="C00000"/>
          <w:sz w:val="28"/>
          <w:szCs w:val="28"/>
        </w:rPr>
        <w:t>8</w:t>
      </w:r>
    </w:p>
    <w:p w14:paraId="6268B78E" w14:textId="1F34CA8B" w:rsidR="00B117D8" w:rsidRPr="00B50A01" w:rsidRDefault="00C321A8" w:rsidP="00C321A8">
      <w:pPr>
        <w:pStyle w:val="QUESTAO1"/>
        <w:tabs>
          <w:tab w:val="clear" w:pos="113"/>
          <w:tab w:val="left" w:pos="1134"/>
        </w:tabs>
        <w:spacing w:after="80"/>
        <w:ind w:left="426" w:hanging="426"/>
        <w:rPr>
          <w:bCs/>
          <w:szCs w:val="22"/>
        </w:rPr>
      </w:pPr>
      <w:r>
        <w:rPr>
          <w:bCs/>
          <w:noProof/>
          <w:szCs w:val="22"/>
        </w:rPr>
        <w:drawing>
          <wp:anchor distT="0" distB="0" distL="114300" distR="114300" simplePos="0" relativeHeight="252018688" behindDoc="0" locked="0" layoutInCell="1" allowOverlap="1" wp14:anchorId="3AB8D94B" wp14:editId="5ED5048E">
            <wp:simplePos x="0" y="0"/>
            <wp:positionH relativeFrom="margin">
              <wp:align>center</wp:align>
            </wp:positionH>
            <wp:positionV relativeFrom="paragraph">
              <wp:posOffset>391795</wp:posOffset>
            </wp:positionV>
            <wp:extent cx="2882900" cy="1685290"/>
            <wp:effectExtent l="0" t="0" r="0" b="0"/>
            <wp:wrapTopAndBottom/>
            <wp:docPr id="1361112710" name="Imagem 3" descr="Uma imagem com texto, borboleta, fil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112710" name="Imagem 3" descr="Uma imagem com texto, borboleta, file&#10;&#10;Descrição gerada automaticamente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3E98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6205A3D0" wp14:editId="0D6A4E9D">
                <wp:extent cx="216000" cy="216000"/>
                <wp:effectExtent l="0" t="0" r="0" b="0"/>
                <wp:docPr id="2269" name="Oval 2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51935D" w14:textId="77777777" w:rsidR="00D50E34" w:rsidRPr="00086D19" w:rsidRDefault="00D50E34" w:rsidP="002E3E9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205A3D0" id="Oval 2269" o:sp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+3qfg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cExnpMpPW2gPj4EFqAfnOjljcG/eStiehABJwUJ&#10;gNOf7vHQFrqKwyBx1kD48do72SOBUctZh5NX8fh9J4LizH5xSG0a01EIo7AZBbdr14CMmOFe8TKL&#10;6BCSHUUdoH3GpbCiKKgSTmKsissUxss69RsA14pUq1U2w3H0It26Ry8JnBpL1Hw6PIvgBwon5P4d&#10;jFP5gsa9LXk6WO0SaJM5furj0HIc5cydYe3Qrvj1nq1Oy3H5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Qrvt6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C51935D" w14:textId="77777777" w:rsidR="00D50E34" w:rsidRPr="00086D19" w:rsidRDefault="00D50E34" w:rsidP="002E3E9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B0FAF">
        <w:rPr>
          <w:bCs/>
          <w:sz w:val="24"/>
          <w:szCs w:val="24"/>
        </w:rPr>
        <w:tab/>
      </w:r>
      <w:r w:rsidR="00B117D8" w:rsidRPr="00B50A01">
        <w:rPr>
          <w:bCs/>
          <w:szCs w:val="22"/>
        </w:rPr>
        <w:t>Observa o que o Matias escreveu no seu caderno.</w:t>
      </w:r>
    </w:p>
    <w:p w14:paraId="359F90EC" w14:textId="77777777" w:rsidR="00C321A8" w:rsidRDefault="006B0FAF" w:rsidP="00B50A01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bCs/>
          <w:szCs w:val="22"/>
        </w:rPr>
      </w:pPr>
      <w:r w:rsidRPr="00B50A01">
        <w:rPr>
          <w:bCs/>
          <w:szCs w:val="22"/>
        </w:rPr>
        <w:tab/>
      </w:r>
    </w:p>
    <w:p w14:paraId="6656A8F0" w14:textId="45878A0C" w:rsidR="0025235F" w:rsidRPr="00B50A01" w:rsidRDefault="00C321A8" w:rsidP="00C321A8">
      <w:pPr>
        <w:pStyle w:val="QUESTAO1"/>
        <w:tabs>
          <w:tab w:val="clear" w:pos="113"/>
          <w:tab w:val="left" w:pos="1134"/>
        </w:tabs>
        <w:spacing w:before="0"/>
        <w:ind w:left="426" w:hanging="426"/>
        <w:rPr>
          <w:noProof/>
          <w:szCs w:val="22"/>
          <w:lang w:eastAsia="pt-PT"/>
        </w:rPr>
      </w:pPr>
      <w:r>
        <w:rPr>
          <w:bCs/>
          <w:szCs w:val="22"/>
        </w:rPr>
        <w:tab/>
      </w:r>
      <w:r w:rsidR="00B117D8" w:rsidRPr="00B50A01">
        <w:rPr>
          <w:bCs/>
          <w:szCs w:val="22"/>
        </w:rPr>
        <w:t>O Matias efetuou bem os cálculos e, em seguida, escondeu um dos números com</w:t>
      </w:r>
      <w:r w:rsidR="00B36DD2">
        <w:rPr>
          <w:bCs/>
          <w:szCs w:val="22"/>
        </w:rPr>
        <w:t xml:space="preserve"> </w:t>
      </w:r>
      <w:r w:rsidR="006B0FAF" w:rsidRPr="00B50A01">
        <w:rPr>
          <w:noProof/>
          <w:szCs w:val="22"/>
          <w:lang w:eastAsia="pt-PT"/>
        </w:rPr>
        <w:t>uma borboleta</w:t>
      </w:r>
      <w:r w:rsidR="00B117D8" w:rsidRPr="00B50A01">
        <w:rPr>
          <w:noProof/>
          <w:szCs w:val="22"/>
          <w:lang w:eastAsia="pt-PT"/>
        </w:rPr>
        <w:t>.</w:t>
      </w:r>
    </w:p>
    <w:p w14:paraId="259BDDAD" w14:textId="2B76E373" w:rsidR="00B117D8" w:rsidRPr="00B50A01" w:rsidRDefault="00B117D8" w:rsidP="00B50A01">
      <w:pPr>
        <w:pStyle w:val="QUESTAO1"/>
        <w:tabs>
          <w:tab w:val="clear" w:pos="113"/>
          <w:tab w:val="left" w:pos="1134"/>
        </w:tabs>
        <w:spacing w:before="0" w:after="80"/>
        <w:ind w:left="426" w:firstLine="0"/>
        <w:rPr>
          <w:noProof/>
          <w:szCs w:val="22"/>
          <w:lang w:eastAsia="pt-PT"/>
        </w:rPr>
      </w:pPr>
      <w:r w:rsidRPr="00B50A01">
        <w:rPr>
          <w:bCs/>
          <w:szCs w:val="22"/>
        </w:rPr>
        <w:t xml:space="preserve">Determina todos os números possíveis </w:t>
      </w:r>
      <w:r w:rsidR="005A35F1">
        <w:rPr>
          <w:bCs/>
          <w:szCs w:val="22"/>
        </w:rPr>
        <w:t>para</w:t>
      </w:r>
      <w:r w:rsidRPr="00B50A01">
        <w:rPr>
          <w:bCs/>
          <w:szCs w:val="22"/>
        </w:rPr>
        <w:t xml:space="preserve"> estar no lugar do número que o Matias escondeu.</w:t>
      </w:r>
    </w:p>
    <w:p w14:paraId="55065D4F" w14:textId="236AC2DF" w:rsidR="00E94C4D" w:rsidRPr="00E94C4D" w:rsidRDefault="00E94C4D" w:rsidP="00E94C4D">
      <w:pPr>
        <w:spacing w:after="0" w:line="240" w:lineRule="auto"/>
        <w:rPr>
          <w:b/>
        </w:rPr>
      </w:pPr>
    </w:p>
    <w:p w14:paraId="7036774A" w14:textId="77777777" w:rsidR="006007F2" w:rsidRPr="00E3612D" w:rsidRDefault="00A729CC" w:rsidP="009E360B">
      <w:pPr>
        <w:pStyle w:val="TITULOFICHAS"/>
        <w:spacing w:before="240"/>
        <w:jc w:val="left"/>
        <w:rPr>
          <w:lang w:val="pt-PT"/>
        </w:rPr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1</w:t>
      </w:r>
      <w:r w:rsidR="006007F2">
        <w:rPr>
          <w:lang w:val="pt-PT"/>
        </w:rPr>
        <w:t xml:space="preserve"> – </w:t>
      </w:r>
      <w:r w:rsidR="00F1226A">
        <w:rPr>
          <w:lang w:val="pt-PT"/>
        </w:rPr>
        <w:t>Expressões numéricas com potências. Produto de potências</w:t>
      </w:r>
    </w:p>
    <w:p w14:paraId="748B38AE" w14:textId="77777777" w:rsidR="006007F2" w:rsidRPr="001F156B" w:rsidRDefault="006007F2" w:rsidP="006007F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2D2B127F" wp14:editId="68715293">
                <wp:extent cx="6119640" cy="792000"/>
                <wp:effectExtent l="12700" t="12700" r="14605" b="8255"/>
                <wp:docPr id="33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D50E34" w:rsidRPr="00DB2ED5" w14:paraId="04679DF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5868FE7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64B813C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9A9BF5A" w14:textId="77777777" w:rsidR="00D50E34" w:rsidRPr="00DB2ED5" w:rsidRDefault="00D50E3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01EB08C" w14:textId="77777777" w:rsidR="00D50E34" w:rsidRPr="00DB2ED5" w:rsidRDefault="00D50E3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D50E34" w:rsidRPr="00DB2ED5" w14:paraId="1C2407C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23BB90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3DF4AF1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84AF244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E3CF823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40843F7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D50E34" w:rsidRPr="00DB2ED5" w14:paraId="7B73EE2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D4AA40D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38442E4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06F933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92E13C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FD78E1E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29839B5E" w14:textId="77777777" w:rsidR="00D50E34" w:rsidRPr="0005099D" w:rsidRDefault="00D50E34" w:rsidP="006007F2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2B127F" id="_x0000_s1039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D50E34" w:rsidRPr="00DB2ED5" w14:paraId="04679DF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5868FE7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64B813C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9A9BF5A" w14:textId="77777777" w:rsidR="00D50E34" w:rsidRPr="00DB2ED5" w:rsidRDefault="00D50E3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01EB08C" w14:textId="77777777" w:rsidR="00D50E34" w:rsidRPr="00DB2ED5" w:rsidRDefault="00D50E3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D50E34" w:rsidRPr="00DB2ED5" w14:paraId="1C2407C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23BB90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3DF4AF1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84AF244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E3CF823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40843F7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D50E34" w:rsidRPr="00DB2ED5" w14:paraId="7B73EE2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D4AA40D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38442E4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406F933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A92E13C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FD78E1E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29839B5E" w14:textId="77777777" w:rsidR="00D50E34" w:rsidRPr="0005099D" w:rsidRDefault="00D50E34" w:rsidP="006007F2"/>
                  </w:txbxContent>
                </v:textbox>
                <w10:anchorlock/>
              </v:roundrect>
            </w:pict>
          </mc:Fallback>
        </mc:AlternateContent>
      </w:r>
    </w:p>
    <w:p w14:paraId="37E35EF1" w14:textId="77777777" w:rsidR="009E360B" w:rsidRDefault="009E360B" w:rsidP="007D24BC">
      <w:pPr>
        <w:pStyle w:val="QUESTAO1"/>
        <w:tabs>
          <w:tab w:val="clear" w:pos="113"/>
          <w:tab w:val="left" w:pos="1134"/>
        </w:tabs>
        <w:spacing w:before="0" w:after="160"/>
        <w:ind w:left="426" w:hanging="426"/>
        <w:rPr>
          <w:bCs/>
          <w:sz w:val="24"/>
          <w:szCs w:val="24"/>
        </w:rPr>
      </w:pPr>
    </w:p>
    <w:p w14:paraId="1C0A7382" w14:textId="7D1B1277" w:rsidR="005A15BC" w:rsidRPr="007D24BC" w:rsidRDefault="006007F2" w:rsidP="007D24BC">
      <w:pPr>
        <w:pStyle w:val="QUESTAO1"/>
        <w:tabs>
          <w:tab w:val="clear" w:pos="113"/>
          <w:tab w:val="left" w:pos="1134"/>
        </w:tabs>
        <w:spacing w:before="0" w:after="160"/>
        <w:ind w:left="426" w:hanging="426"/>
        <w:rPr>
          <w:bCs/>
          <w:szCs w:val="22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5E79B355" wp14:editId="7DE1AD3A">
                <wp:extent cx="216000" cy="216000"/>
                <wp:effectExtent l="0" t="0" r="0" b="0"/>
                <wp:docPr id="336" name="Oval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5ECB69" w14:textId="77777777" w:rsidR="00D50E34" w:rsidRPr="00086D19" w:rsidRDefault="00D50E34" w:rsidP="006007F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E79B355" id="Oval 336" o:sp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GNN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0gY01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95ECB69" w14:textId="77777777" w:rsidR="00D50E34" w:rsidRPr="00086D19" w:rsidRDefault="00D50E34" w:rsidP="006007F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65E03">
        <w:rPr>
          <w:bCs/>
          <w:sz w:val="24"/>
          <w:szCs w:val="24"/>
        </w:rPr>
        <w:tab/>
      </w:r>
      <w:r w:rsidR="005A15BC" w:rsidRPr="007D24BC">
        <w:rPr>
          <w:bCs/>
          <w:szCs w:val="22"/>
        </w:rPr>
        <w:t xml:space="preserve">Considera a expressão numérica  </w:t>
      </w:r>
      <w:r w:rsidR="00B875AE" w:rsidRPr="00B875AE">
        <w:rPr>
          <w:b/>
          <w:color w:val="C00000"/>
          <w:position w:val="-6"/>
          <w:szCs w:val="22"/>
        </w:rPr>
        <w:object w:dxaOrig="859" w:dyaOrig="300" w14:anchorId="34664C02">
          <v:shape id="_x0000_i1117" type="#_x0000_t75" style="width:42.75pt;height:15pt" o:ole="">
            <v:imagedata r:id="rId59" o:title=""/>
          </v:shape>
          <o:OLEObject Type="Embed" ProgID="Equation.DSMT4" ShapeID="_x0000_i1117" DrawAspect="Content" ObjectID="_1751207645" r:id="rId60"/>
        </w:object>
      </w:r>
      <w:r w:rsidR="00B875AE">
        <w:rPr>
          <w:b/>
          <w:color w:val="C00000"/>
          <w:szCs w:val="22"/>
        </w:rPr>
        <w:t xml:space="preserve"> </w:t>
      </w:r>
      <w:r w:rsidR="005A15BC" w:rsidRPr="007D24BC">
        <w:rPr>
          <w:bCs/>
          <w:szCs w:val="22"/>
        </w:rPr>
        <w:t>.</w:t>
      </w:r>
    </w:p>
    <w:p w14:paraId="57FE0549" w14:textId="561203DD" w:rsidR="005A15BC" w:rsidRPr="007D24BC" w:rsidRDefault="00AF5F68" w:rsidP="007D24BC">
      <w:pPr>
        <w:pStyle w:val="QUESTAO1"/>
        <w:tabs>
          <w:tab w:val="clear" w:pos="113"/>
          <w:tab w:val="left" w:pos="1134"/>
        </w:tabs>
        <w:spacing w:before="0" w:after="160"/>
        <w:ind w:left="426" w:hanging="426"/>
        <w:rPr>
          <w:bCs/>
          <w:szCs w:val="22"/>
        </w:rPr>
      </w:pPr>
      <w:r w:rsidRPr="007D24BC">
        <w:rPr>
          <w:bCs/>
          <w:szCs w:val="22"/>
        </w:rPr>
        <w:tab/>
      </w:r>
      <w:r w:rsidR="005A15BC" w:rsidRPr="007D24BC">
        <w:rPr>
          <w:bCs/>
          <w:szCs w:val="22"/>
        </w:rPr>
        <w:t>Qual é o valor numérico desta expressão?</w:t>
      </w:r>
    </w:p>
    <w:p w14:paraId="471DB12A" w14:textId="760805D4" w:rsidR="009D316D" w:rsidRPr="007D24BC" w:rsidRDefault="009D316D" w:rsidP="007D24BC">
      <w:pPr>
        <w:pStyle w:val="QUESTAO1"/>
        <w:spacing w:before="200"/>
        <w:rPr>
          <w:b/>
          <w:bCs/>
          <w:i/>
          <w:iCs/>
          <w:szCs w:val="22"/>
        </w:rPr>
      </w:pPr>
      <w:r w:rsidRPr="007D24BC">
        <w:rPr>
          <w:b/>
          <w:bCs/>
          <w:szCs w:val="22"/>
        </w:rPr>
        <w:tab/>
      </w:r>
      <w:r w:rsidRPr="007D24BC">
        <w:rPr>
          <w:b/>
          <w:bCs/>
          <w:szCs w:val="22"/>
        </w:rPr>
        <w:tab/>
        <w:t xml:space="preserve">(A)   </w:t>
      </w:r>
      <w:r w:rsidRPr="007D24BC">
        <w:rPr>
          <w:bCs/>
          <w:szCs w:val="22"/>
        </w:rPr>
        <w:t>1</w:t>
      </w:r>
      <w:r w:rsidRPr="007D24BC">
        <w:rPr>
          <w:b/>
          <w:bCs/>
          <w:szCs w:val="22"/>
        </w:rPr>
        <w:t xml:space="preserve"> </w:t>
      </w:r>
      <w:r w:rsidRPr="007D24BC">
        <w:rPr>
          <w:b/>
          <w:bCs/>
          <w:szCs w:val="22"/>
        </w:rPr>
        <w:tab/>
      </w:r>
      <w:r w:rsidRPr="007D24BC">
        <w:rPr>
          <w:b/>
          <w:bCs/>
          <w:szCs w:val="22"/>
        </w:rPr>
        <w:tab/>
        <w:t>(</w:t>
      </w:r>
      <w:proofErr w:type="gramStart"/>
      <w:r w:rsidRPr="007D24BC">
        <w:rPr>
          <w:b/>
          <w:bCs/>
          <w:szCs w:val="22"/>
        </w:rPr>
        <w:t xml:space="preserve">B)   </w:t>
      </w:r>
      <w:proofErr w:type="gramEnd"/>
      <w:r w:rsidRPr="007D24BC">
        <w:rPr>
          <w:bCs/>
          <w:szCs w:val="22"/>
        </w:rPr>
        <w:t>2</w:t>
      </w:r>
      <w:r w:rsidR="004E06DD" w:rsidRPr="007D24BC">
        <w:rPr>
          <w:bCs/>
          <w:szCs w:val="22"/>
        </w:rPr>
        <w:t>7</w:t>
      </w:r>
      <w:r w:rsidRPr="007D24BC">
        <w:rPr>
          <w:bCs/>
          <w:szCs w:val="22"/>
        </w:rPr>
        <w:tab/>
      </w:r>
      <w:r w:rsidRPr="007D24BC">
        <w:rPr>
          <w:bCs/>
          <w:szCs w:val="22"/>
        </w:rPr>
        <w:tab/>
      </w:r>
      <w:r w:rsidRPr="007D24BC">
        <w:rPr>
          <w:b/>
          <w:bCs/>
          <w:szCs w:val="22"/>
        </w:rPr>
        <w:t xml:space="preserve">(C)   </w:t>
      </w:r>
      <w:r w:rsidR="004E06DD" w:rsidRPr="007D24BC">
        <w:rPr>
          <w:bCs/>
          <w:szCs w:val="22"/>
        </w:rPr>
        <w:t>12</w:t>
      </w:r>
      <w:r w:rsidRPr="007D24BC">
        <w:rPr>
          <w:b/>
          <w:bCs/>
          <w:szCs w:val="22"/>
        </w:rPr>
        <w:t xml:space="preserve"> </w:t>
      </w:r>
      <w:r w:rsidRPr="007D24BC">
        <w:rPr>
          <w:b/>
          <w:bCs/>
          <w:szCs w:val="22"/>
        </w:rPr>
        <w:tab/>
      </w:r>
      <w:r w:rsidRPr="007D24BC">
        <w:rPr>
          <w:b/>
          <w:bCs/>
          <w:szCs w:val="22"/>
        </w:rPr>
        <w:tab/>
        <w:t xml:space="preserve">(D)   </w:t>
      </w:r>
      <w:r w:rsidR="004E06DD" w:rsidRPr="007D24BC">
        <w:rPr>
          <w:bCs/>
          <w:szCs w:val="22"/>
        </w:rPr>
        <w:t>3</w:t>
      </w:r>
    </w:p>
    <w:p w14:paraId="59226475" w14:textId="77777777" w:rsidR="00C561B0" w:rsidRPr="00B14B2B" w:rsidRDefault="00C561B0" w:rsidP="00AA3402">
      <w:pPr>
        <w:pStyle w:val="QUESTAO1"/>
        <w:spacing w:before="200"/>
        <w:ind w:left="0" w:firstLine="0"/>
        <w:rPr>
          <w:b/>
          <w:bCs/>
          <w:i/>
          <w:iCs/>
          <w:szCs w:val="22"/>
        </w:rPr>
      </w:pPr>
    </w:p>
    <w:p w14:paraId="1774D24B" w14:textId="429FB10E" w:rsidR="00E739AA" w:rsidRPr="007D24BC" w:rsidRDefault="006007F2" w:rsidP="007D24BC">
      <w:pPr>
        <w:pStyle w:val="QUESTAO1"/>
        <w:tabs>
          <w:tab w:val="clear" w:pos="113"/>
          <w:tab w:val="left" w:pos="1134"/>
        </w:tabs>
        <w:spacing w:before="0" w:after="160"/>
        <w:ind w:left="426" w:hanging="426"/>
        <w:rPr>
          <w:bCs/>
          <w:szCs w:val="22"/>
        </w:rPr>
      </w:pPr>
      <w:r w:rsidRPr="00B14B2B">
        <w:rPr>
          <w:noProof/>
          <w:position w:val="-8"/>
          <w:szCs w:val="22"/>
          <w:lang w:eastAsia="pt-PT"/>
        </w:rPr>
        <mc:AlternateContent>
          <mc:Choice Requires="wps">
            <w:drawing>
              <wp:inline distT="0" distB="0" distL="0" distR="0" wp14:anchorId="55BF72BF" wp14:editId="2CA1D9C9">
                <wp:extent cx="216000" cy="216000"/>
                <wp:effectExtent l="0" t="0" r="0" b="0"/>
                <wp:docPr id="337" name="Oval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DF4F21" w14:textId="77777777" w:rsidR="00D50E34" w:rsidRPr="00E4687D" w:rsidRDefault="00D50E34" w:rsidP="006007F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5BF72BF" id="Oval 337" o:sp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kkn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DiaSSd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FDF4F21" w14:textId="77777777" w:rsidR="00D50E34" w:rsidRPr="00E4687D" w:rsidRDefault="00D50E34" w:rsidP="006007F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F5F68">
        <w:rPr>
          <w:szCs w:val="22"/>
        </w:rPr>
        <w:tab/>
      </w:r>
      <w:r w:rsidR="00E739AA" w:rsidRPr="007D24BC">
        <w:rPr>
          <w:bCs/>
          <w:szCs w:val="22"/>
        </w:rPr>
        <w:t xml:space="preserve">Considera a expressão numérica  </w:t>
      </w:r>
      <w:r w:rsidR="004E06DD" w:rsidRPr="007D24BC">
        <w:rPr>
          <w:b/>
          <w:color w:val="C00000"/>
          <w:position w:val="-14"/>
          <w:szCs w:val="22"/>
        </w:rPr>
        <w:object w:dxaOrig="1180" w:dyaOrig="400" w14:anchorId="582CCA09">
          <v:shape id="_x0000_i1051" type="#_x0000_t75" style="width:58.5pt;height:20.25pt" o:ole="">
            <v:imagedata r:id="rId61" o:title=""/>
          </v:shape>
          <o:OLEObject Type="Embed" ProgID="Equation.DSMT4" ShapeID="_x0000_i1051" DrawAspect="Content" ObjectID="_1751207646" r:id="rId62"/>
        </w:object>
      </w:r>
      <w:r w:rsidR="00E739AA" w:rsidRPr="007D24BC">
        <w:rPr>
          <w:bCs/>
          <w:szCs w:val="22"/>
        </w:rPr>
        <w:t xml:space="preserve"> .</w:t>
      </w:r>
    </w:p>
    <w:p w14:paraId="77B44F66" w14:textId="651D8989" w:rsidR="00E739AA" w:rsidRPr="007D24BC" w:rsidRDefault="00AF5F68" w:rsidP="007D24BC">
      <w:pPr>
        <w:pStyle w:val="QUESTAO1"/>
        <w:tabs>
          <w:tab w:val="clear" w:pos="113"/>
          <w:tab w:val="left" w:pos="1134"/>
        </w:tabs>
        <w:spacing w:before="0" w:after="160"/>
        <w:ind w:left="426" w:hanging="426"/>
        <w:rPr>
          <w:bCs/>
          <w:szCs w:val="22"/>
        </w:rPr>
      </w:pPr>
      <w:r w:rsidRPr="007D24BC">
        <w:rPr>
          <w:bCs/>
          <w:szCs w:val="22"/>
        </w:rPr>
        <w:tab/>
      </w:r>
      <w:r w:rsidR="004E06DD" w:rsidRPr="007D24BC">
        <w:rPr>
          <w:bCs/>
          <w:szCs w:val="22"/>
        </w:rPr>
        <w:t xml:space="preserve">Qual </w:t>
      </w:r>
      <w:r w:rsidR="009573E1">
        <w:rPr>
          <w:bCs/>
          <w:szCs w:val="22"/>
        </w:rPr>
        <w:t xml:space="preserve">das </w:t>
      </w:r>
      <w:r w:rsidR="004E06DD" w:rsidRPr="007D24BC">
        <w:rPr>
          <w:bCs/>
          <w:szCs w:val="22"/>
        </w:rPr>
        <w:t>opções seguintes tem o mesmo valor numérico d</w:t>
      </w:r>
      <w:r w:rsidR="00752455">
        <w:rPr>
          <w:bCs/>
          <w:szCs w:val="22"/>
        </w:rPr>
        <w:t>esta</w:t>
      </w:r>
      <w:r w:rsidR="004E06DD" w:rsidRPr="007D24BC">
        <w:rPr>
          <w:bCs/>
          <w:szCs w:val="22"/>
        </w:rPr>
        <w:t xml:space="preserve"> </w:t>
      </w:r>
      <w:r w:rsidR="00E739AA" w:rsidRPr="007D24BC">
        <w:rPr>
          <w:bCs/>
          <w:szCs w:val="22"/>
        </w:rPr>
        <w:t>expressão?</w:t>
      </w:r>
    </w:p>
    <w:p w14:paraId="5B56F92F" w14:textId="33198B76" w:rsidR="008074D5" w:rsidRPr="007D24BC" w:rsidRDefault="009F6D3F" w:rsidP="007D24BC">
      <w:pPr>
        <w:pStyle w:val="QUESTAO1"/>
        <w:tabs>
          <w:tab w:val="clear" w:pos="113"/>
          <w:tab w:val="left" w:pos="1134"/>
        </w:tabs>
        <w:spacing w:before="0" w:after="80"/>
        <w:rPr>
          <w:bCs/>
          <w:szCs w:val="22"/>
        </w:rPr>
      </w:pPr>
      <w:r w:rsidRPr="007D24BC">
        <w:rPr>
          <w:b/>
          <w:bCs/>
          <w:szCs w:val="22"/>
        </w:rPr>
        <w:tab/>
        <w:t>(A)</w:t>
      </w:r>
      <w:r w:rsidRPr="007D24BC">
        <w:rPr>
          <w:bCs/>
          <w:szCs w:val="22"/>
        </w:rPr>
        <w:t xml:space="preserve"> </w:t>
      </w:r>
      <w:r w:rsidR="004E06DD" w:rsidRPr="007D24BC">
        <w:rPr>
          <w:b/>
          <w:color w:val="C00000"/>
          <w:position w:val="-6"/>
          <w:szCs w:val="22"/>
        </w:rPr>
        <w:object w:dxaOrig="279" w:dyaOrig="240" w14:anchorId="494FA930">
          <v:shape id="_x0000_i1052" type="#_x0000_t75" style="width:14.25pt;height:12pt" o:ole="">
            <v:imagedata r:id="rId63" o:title=""/>
          </v:shape>
          <o:OLEObject Type="Embed" ProgID="Equation.DSMT4" ShapeID="_x0000_i1052" DrawAspect="Content" ObjectID="_1751207647" r:id="rId64"/>
        </w:object>
      </w:r>
      <w:r w:rsidR="008074D5" w:rsidRPr="007D24BC">
        <w:rPr>
          <w:bCs/>
          <w:szCs w:val="22"/>
        </w:rPr>
        <w:tab/>
      </w:r>
      <w:r w:rsidR="008074D5" w:rsidRPr="007D24BC">
        <w:rPr>
          <w:bCs/>
          <w:szCs w:val="22"/>
        </w:rPr>
        <w:tab/>
      </w:r>
      <w:r w:rsidR="004E06DD" w:rsidRPr="007D24BC">
        <w:rPr>
          <w:bCs/>
          <w:szCs w:val="22"/>
        </w:rPr>
        <w:tab/>
      </w:r>
      <w:r w:rsidRPr="007D24BC">
        <w:rPr>
          <w:b/>
          <w:bCs/>
          <w:szCs w:val="22"/>
        </w:rPr>
        <w:t xml:space="preserve">(B) </w:t>
      </w:r>
      <w:r w:rsidR="004E06DD" w:rsidRPr="007D24BC">
        <w:rPr>
          <w:b/>
          <w:color w:val="C00000"/>
          <w:position w:val="-6"/>
          <w:szCs w:val="22"/>
        </w:rPr>
        <w:object w:dxaOrig="340" w:dyaOrig="300" w14:anchorId="101A8230">
          <v:shape id="_x0000_i1053" type="#_x0000_t75" style="width:16.5pt;height:14.25pt" o:ole="">
            <v:imagedata r:id="rId65" o:title=""/>
          </v:shape>
          <o:OLEObject Type="Embed" ProgID="Equation.DSMT4" ShapeID="_x0000_i1053" DrawAspect="Content" ObjectID="_1751207648" r:id="rId66"/>
        </w:object>
      </w:r>
      <w:r w:rsidR="004E06DD" w:rsidRPr="007D24BC">
        <w:rPr>
          <w:bCs/>
          <w:szCs w:val="22"/>
        </w:rPr>
        <w:tab/>
      </w:r>
      <w:r w:rsidR="004E06DD" w:rsidRPr="007D24BC">
        <w:rPr>
          <w:bCs/>
          <w:szCs w:val="22"/>
        </w:rPr>
        <w:tab/>
      </w:r>
      <w:r w:rsidR="004E06DD" w:rsidRPr="007D24BC">
        <w:rPr>
          <w:bCs/>
          <w:szCs w:val="22"/>
        </w:rPr>
        <w:tab/>
      </w:r>
      <w:r w:rsidRPr="007D24BC">
        <w:rPr>
          <w:b/>
          <w:bCs/>
          <w:szCs w:val="22"/>
        </w:rPr>
        <w:t>(C)</w:t>
      </w:r>
      <w:r w:rsidR="004E06DD" w:rsidRPr="007D24BC">
        <w:rPr>
          <w:b/>
          <w:color w:val="C00000"/>
          <w:szCs w:val="22"/>
        </w:rPr>
        <w:t xml:space="preserve"> </w:t>
      </w:r>
      <w:r w:rsidR="004E06DD" w:rsidRPr="007D24BC">
        <w:rPr>
          <w:b/>
          <w:color w:val="C00000"/>
          <w:position w:val="-6"/>
          <w:szCs w:val="22"/>
        </w:rPr>
        <w:object w:dxaOrig="300" w:dyaOrig="300" w14:anchorId="6401268E">
          <v:shape id="_x0000_i1054" type="#_x0000_t75" style="width:15.75pt;height:14.25pt" o:ole="">
            <v:imagedata r:id="rId67" o:title=""/>
          </v:shape>
          <o:OLEObject Type="Embed" ProgID="Equation.DSMT4" ShapeID="_x0000_i1054" DrawAspect="Content" ObjectID="_1751207649" r:id="rId68"/>
        </w:object>
      </w:r>
      <w:r w:rsidR="008074D5" w:rsidRPr="007D24BC">
        <w:rPr>
          <w:bCs/>
          <w:szCs w:val="22"/>
        </w:rPr>
        <w:tab/>
      </w:r>
      <w:r w:rsidR="008074D5" w:rsidRPr="007D24BC">
        <w:rPr>
          <w:bCs/>
          <w:szCs w:val="22"/>
        </w:rPr>
        <w:tab/>
      </w:r>
      <w:r w:rsidR="00265E03" w:rsidRPr="007D24BC">
        <w:rPr>
          <w:bCs/>
          <w:szCs w:val="22"/>
        </w:rPr>
        <w:tab/>
      </w:r>
      <w:r w:rsidRPr="007D24BC">
        <w:rPr>
          <w:b/>
          <w:bCs/>
          <w:szCs w:val="22"/>
        </w:rPr>
        <w:t xml:space="preserve">(D) </w:t>
      </w:r>
      <w:r w:rsidR="004E06DD" w:rsidRPr="007D24BC">
        <w:rPr>
          <w:b/>
          <w:color w:val="C00000"/>
          <w:position w:val="-6"/>
          <w:szCs w:val="22"/>
        </w:rPr>
        <w:object w:dxaOrig="340" w:dyaOrig="300" w14:anchorId="1B30FB7E">
          <v:shape id="_x0000_i1055" type="#_x0000_t75" style="width:16.5pt;height:14.25pt" o:ole="">
            <v:imagedata r:id="rId69" o:title=""/>
          </v:shape>
          <o:OLEObject Type="Embed" ProgID="Equation.DSMT4" ShapeID="_x0000_i1055" DrawAspect="Content" ObjectID="_1751207650" r:id="rId70"/>
        </w:object>
      </w:r>
    </w:p>
    <w:p w14:paraId="32A2671A" w14:textId="77777777" w:rsidR="00711DB5" w:rsidRPr="00B14B2B" w:rsidRDefault="00711DB5" w:rsidP="00711DB5">
      <w:pPr>
        <w:pStyle w:val="QUESTAO1"/>
        <w:tabs>
          <w:tab w:val="left" w:pos="709"/>
        </w:tabs>
        <w:autoSpaceDE/>
        <w:autoSpaceDN/>
        <w:adjustRightInd/>
        <w:spacing w:before="0" w:after="80" w:line="240" w:lineRule="auto"/>
        <w:ind w:left="703" w:hanging="703"/>
        <w:rPr>
          <w:rFonts w:eastAsia="UtopiaStd-Regular"/>
          <w:color w:val="232322"/>
          <w:szCs w:val="22"/>
        </w:rPr>
      </w:pPr>
    </w:p>
    <w:p w14:paraId="1B5A20EC" w14:textId="17733F88" w:rsidR="00D14965" w:rsidRPr="007D24BC" w:rsidRDefault="004A2E8A" w:rsidP="007D24BC">
      <w:pPr>
        <w:pStyle w:val="QUESTAO1"/>
        <w:autoSpaceDE/>
        <w:autoSpaceDN/>
        <w:adjustRightInd/>
        <w:spacing w:before="0" w:after="80"/>
        <w:ind w:left="426" w:hanging="426"/>
        <w:rPr>
          <w:rFonts w:eastAsia="UtopiaStd-Regular"/>
          <w:color w:val="232322"/>
          <w:szCs w:val="22"/>
        </w:rPr>
      </w:pPr>
      <w:r w:rsidRPr="00B14B2B">
        <w:rPr>
          <w:noProof/>
          <w:position w:val="-8"/>
          <w:szCs w:val="22"/>
          <w:lang w:eastAsia="pt-PT"/>
        </w:rPr>
        <mc:AlternateContent>
          <mc:Choice Requires="wps">
            <w:drawing>
              <wp:inline distT="0" distB="0" distL="0" distR="0" wp14:anchorId="412CC573" wp14:editId="6D9F9ADA">
                <wp:extent cx="216000" cy="216000"/>
                <wp:effectExtent l="0" t="0" r="0" b="0"/>
                <wp:docPr id="128" name="Oval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EE3457" w14:textId="77777777" w:rsidR="00D50E34" w:rsidRPr="000D632F" w:rsidRDefault="00D50E34" w:rsidP="004A2E8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12CC573" id="Oval 128" o:sp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DaZfw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fEGm9LSB+vgYWIB+cKKXtwb/5p2I6VEEnBQk&#10;AE5/esBDW+gqDoPEWQPhx2vvZI8ERi1nHU5exeP3nQiKM/vFIbVpTEchjMJmFNyuXQEyYoZ7xcss&#10;okNIdhR1gPYZl8KSoqBKOImxKi5TGC+r1G8AXCtSLZfZDMfRi3Tn1l4SODWWqPl0eBbBDxROyP17&#10;GKfyBY17W/J0sNwl0CZz/NTHoeU4ypk7w9qhXfHrPVudlu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dUNp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CEE3457" w14:textId="77777777" w:rsidR="00D50E34" w:rsidRPr="000D632F" w:rsidRDefault="00D50E34" w:rsidP="004A2E8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F5F68">
        <w:rPr>
          <w:rFonts w:eastAsia="UtopiaStd-Regular"/>
          <w:color w:val="232322"/>
          <w:sz w:val="24"/>
          <w:szCs w:val="22"/>
        </w:rPr>
        <w:tab/>
      </w:r>
      <w:r w:rsidR="00657849" w:rsidRPr="00752455">
        <w:rPr>
          <w:rFonts w:eastAsia="UtopiaStd-Regular"/>
          <w:color w:val="000000" w:themeColor="text1"/>
          <w:szCs w:val="22"/>
        </w:rPr>
        <w:t>Qual das seguintes expressões representa o número maior?</w:t>
      </w:r>
    </w:p>
    <w:p w14:paraId="6BADB45B" w14:textId="2CD49FA9" w:rsidR="00D14965" w:rsidRPr="007D24BC" w:rsidRDefault="00B14B2B" w:rsidP="007D24BC">
      <w:pPr>
        <w:pStyle w:val="QUESTAO1"/>
        <w:spacing w:before="200"/>
        <w:rPr>
          <w:b/>
          <w:bCs/>
          <w:i/>
          <w:iCs/>
          <w:szCs w:val="22"/>
        </w:rPr>
      </w:pPr>
      <w:r w:rsidRPr="007D24BC">
        <w:rPr>
          <w:b/>
          <w:bCs/>
          <w:szCs w:val="22"/>
        </w:rPr>
        <w:tab/>
      </w:r>
      <w:r w:rsidRPr="007D24BC">
        <w:rPr>
          <w:b/>
          <w:bCs/>
          <w:szCs w:val="22"/>
        </w:rPr>
        <w:tab/>
      </w:r>
      <w:r w:rsidR="00D14965" w:rsidRPr="007D24BC">
        <w:rPr>
          <w:b/>
          <w:bCs/>
          <w:szCs w:val="22"/>
        </w:rPr>
        <w:t xml:space="preserve">(A)   </w:t>
      </w:r>
      <w:r w:rsidR="00657849" w:rsidRPr="007D24BC">
        <w:rPr>
          <w:b/>
          <w:color w:val="C00000"/>
          <w:position w:val="-6"/>
          <w:szCs w:val="22"/>
        </w:rPr>
        <w:object w:dxaOrig="560" w:dyaOrig="300" w14:anchorId="1F048160">
          <v:shape id="_x0000_i1056" type="#_x0000_t75" style="width:27.75pt;height:14.25pt" o:ole="">
            <v:imagedata r:id="rId71" o:title=""/>
          </v:shape>
          <o:OLEObject Type="Embed" ProgID="Equation.DSMT4" ShapeID="_x0000_i1056" DrawAspect="Content" ObjectID="_1751207651" r:id="rId72"/>
        </w:object>
      </w:r>
      <w:r w:rsidR="00D14965" w:rsidRPr="007D24BC">
        <w:rPr>
          <w:b/>
          <w:bCs/>
          <w:szCs w:val="22"/>
        </w:rPr>
        <w:t xml:space="preserve"> </w:t>
      </w:r>
      <w:r w:rsidR="00D14965" w:rsidRPr="007D24BC">
        <w:rPr>
          <w:b/>
          <w:bCs/>
          <w:szCs w:val="22"/>
        </w:rPr>
        <w:tab/>
        <w:t>(</w:t>
      </w:r>
      <w:proofErr w:type="gramStart"/>
      <w:r w:rsidR="00D14965" w:rsidRPr="007D24BC">
        <w:rPr>
          <w:b/>
          <w:bCs/>
          <w:szCs w:val="22"/>
        </w:rPr>
        <w:t xml:space="preserve">B)   </w:t>
      </w:r>
      <w:proofErr w:type="gramEnd"/>
      <w:r w:rsidR="00657849" w:rsidRPr="007D24BC">
        <w:rPr>
          <w:b/>
          <w:color w:val="C00000"/>
          <w:position w:val="-4"/>
          <w:szCs w:val="22"/>
        </w:rPr>
        <w:object w:dxaOrig="340" w:dyaOrig="279" w14:anchorId="0AE4142C">
          <v:shape id="_x0000_i1057" type="#_x0000_t75" style="width:16.5pt;height:13.5pt" o:ole="">
            <v:imagedata r:id="rId73" o:title=""/>
          </v:shape>
          <o:OLEObject Type="Embed" ProgID="Equation.DSMT4" ShapeID="_x0000_i1057" DrawAspect="Content" ObjectID="_1751207652" r:id="rId74"/>
        </w:object>
      </w:r>
      <w:r w:rsidR="00D14965" w:rsidRPr="007D24BC">
        <w:rPr>
          <w:bCs/>
          <w:szCs w:val="22"/>
        </w:rPr>
        <w:tab/>
      </w:r>
      <w:r w:rsidR="00D14965" w:rsidRPr="007D24BC">
        <w:rPr>
          <w:bCs/>
          <w:szCs w:val="22"/>
        </w:rPr>
        <w:tab/>
      </w:r>
      <w:r w:rsidR="00D14965" w:rsidRPr="007D24BC">
        <w:rPr>
          <w:b/>
          <w:bCs/>
          <w:szCs w:val="22"/>
        </w:rPr>
        <w:t xml:space="preserve">(C)   </w:t>
      </w:r>
      <w:r w:rsidR="00657849" w:rsidRPr="007D24BC">
        <w:rPr>
          <w:b/>
          <w:color w:val="C00000"/>
          <w:position w:val="-6"/>
          <w:szCs w:val="22"/>
        </w:rPr>
        <w:object w:dxaOrig="240" w:dyaOrig="300" w14:anchorId="6AE69CB8">
          <v:shape id="_x0000_i1058" type="#_x0000_t75" style="width:12pt;height:14.25pt" o:ole="">
            <v:imagedata r:id="rId75" o:title=""/>
          </v:shape>
          <o:OLEObject Type="Embed" ProgID="Equation.DSMT4" ShapeID="_x0000_i1058" DrawAspect="Content" ObjectID="_1751207653" r:id="rId76"/>
        </w:object>
      </w:r>
      <w:r w:rsidR="00D14965" w:rsidRPr="007D24BC">
        <w:rPr>
          <w:b/>
          <w:bCs/>
          <w:szCs w:val="22"/>
        </w:rPr>
        <w:t xml:space="preserve"> </w:t>
      </w:r>
      <w:r w:rsidR="00D14965" w:rsidRPr="007D24BC">
        <w:rPr>
          <w:b/>
          <w:bCs/>
          <w:szCs w:val="22"/>
        </w:rPr>
        <w:tab/>
      </w:r>
      <w:r w:rsidR="00D14965" w:rsidRPr="007D24BC">
        <w:rPr>
          <w:b/>
          <w:bCs/>
          <w:szCs w:val="22"/>
        </w:rPr>
        <w:tab/>
        <w:t xml:space="preserve">(D)   </w:t>
      </w:r>
      <w:r w:rsidR="00657849" w:rsidRPr="007D24BC">
        <w:rPr>
          <w:b/>
          <w:color w:val="C00000"/>
          <w:position w:val="-4"/>
          <w:szCs w:val="22"/>
        </w:rPr>
        <w:object w:dxaOrig="560" w:dyaOrig="279" w14:anchorId="2C173CA6">
          <v:shape id="_x0000_i1059" type="#_x0000_t75" style="width:27.75pt;height:13.5pt" o:ole="">
            <v:imagedata r:id="rId77" o:title=""/>
          </v:shape>
          <o:OLEObject Type="Embed" ProgID="Equation.DSMT4" ShapeID="_x0000_i1059" DrawAspect="Content" ObjectID="_1751207654" r:id="rId78"/>
        </w:object>
      </w:r>
      <w:r w:rsidR="00D14965" w:rsidRPr="007D24BC">
        <w:rPr>
          <w:b/>
          <w:bCs/>
          <w:szCs w:val="22"/>
        </w:rPr>
        <w:t xml:space="preserve"> </w:t>
      </w:r>
    </w:p>
    <w:p w14:paraId="01ECF0DD" w14:textId="77777777" w:rsidR="00D14965" w:rsidRPr="00B14B2B" w:rsidRDefault="00D14965" w:rsidP="00D14965">
      <w:pPr>
        <w:pStyle w:val="QUESTAO1"/>
        <w:tabs>
          <w:tab w:val="left" w:pos="709"/>
        </w:tabs>
        <w:autoSpaceDE/>
        <w:autoSpaceDN/>
        <w:adjustRightInd/>
        <w:spacing w:before="0" w:after="80" w:line="240" w:lineRule="auto"/>
        <w:ind w:left="703" w:hanging="703"/>
        <w:rPr>
          <w:rFonts w:eastAsia="UtopiaStd-Regular"/>
          <w:color w:val="232322"/>
          <w:szCs w:val="22"/>
        </w:rPr>
      </w:pPr>
    </w:p>
    <w:p w14:paraId="79E0EDAD" w14:textId="77777777" w:rsidR="00D14965" w:rsidRPr="00657849" w:rsidRDefault="00D14965" w:rsidP="00D14965">
      <w:pPr>
        <w:spacing w:after="80"/>
        <w:rPr>
          <w:rFonts w:ascii="Arial" w:hAnsi="Arial" w:cs="Arial"/>
          <w:sz w:val="24"/>
          <w:szCs w:val="24"/>
        </w:rPr>
      </w:pPr>
    </w:p>
    <w:p w14:paraId="450B0A2C" w14:textId="1366A35E" w:rsidR="004D757C" w:rsidRPr="007D24BC" w:rsidRDefault="00D14965" w:rsidP="007D24BC">
      <w:pPr>
        <w:spacing w:after="80" w:line="360" w:lineRule="auto"/>
        <w:ind w:left="426" w:hanging="426"/>
        <w:rPr>
          <w:rFonts w:ascii="Arial" w:hAnsi="Arial" w:cs="Arial"/>
        </w:rPr>
      </w:pPr>
      <w:r w:rsidRPr="00657849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27E853F" wp14:editId="1ACA8CAB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9A1501" w14:textId="77777777" w:rsidR="00D50E34" w:rsidRPr="00E4687D" w:rsidRDefault="00D50E34" w:rsidP="00D1496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27E853F" id="Oval 2" o:sp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hzz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Hc6PW2gPj4iQ+gHJ3h5a+hv3okQHwXSpBAB&#10;aPrjAx3aQldxGCTOGsAfr70neyIwaTnraPIqHr7vBCrO7BdH1E5jOgo4CptRcLt2BcSIGe0VL7NI&#10;DhjtKGqE9pmWwjJFIZVwkmJVXEYcL6vYbwBaK1Itl9mMxtGLeOfWXibw1NhEzafDs0A/UDgS9+9h&#10;nMoXNO5tk6eD5S6CNpnjpz4OLadRztwZ1k7aFb/es9VpOS5+Ag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8u4c8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79A1501" w14:textId="77777777" w:rsidR="00D50E34" w:rsidRPr="00E4687D" w:rsidRDefault="00D50E34" w:rsidP="00D1496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F5F68">
        <w:rPr>
          <w:rFonts w:ascii="Arial" w:hAnsi="Arial" w:cs="Arial"/>
          <w:sz w:val="24"/>
          <w:szCs w:val="24"/>
        </w:rPr>
        <w:tab/>
      </w:r>
      <w:r w:rsidR="00657849" w:rsidRPr="007D24BC">
        <w:rPr>
          <w:rFonts w:ascii="Arial" w:hAnsi="Arial" w:cs="Arial"/>
        </w:rPr>
        <w:t xml:space="preserve">Qual das potências seguintes tem o mesmo valor numérico da expressão </w:t>
      </w:r>
      <w:r w:rsidR="00657849" w:rsidRPr="007D24BC">
        <w:rPr>
          <w:rFonts w:ascii="Arial" w:hAnsi="Arial" w:cs="Arial"/>
          <w:b/>
          <w:color w:val="C00000"/>
          <w:position w:val="-14"/>
        </w:rPr>
        <w:object w:dxaOrig="480" w:dyaOrig="440" w14:anchorId="67833A3C">
          <v:shape id="_x0000_i1060" type="#_x0000_t75" style="width:24pt;height:21pt" o:ole="">
            <v:imagedata r:id="rId79" o:title=""/>
          </v:shape>
          <o:OLEObject Type="Embed" ProgID="Equation.DSMT4" ShapeID="_x0000_i1060" DrawAspect="Content" ObjectID="_1751207655" r:id="rId80"/>
        </w:object>
      </w:r>
      <w:r w:rsidR="00657849" w:rsidRPr="007D24BC">
        <w:rPr>
          <w:rFonts w:ascii="Arial" w:hAnsi="Arial" w:cs="Arial"/>
        </w:rPr>
        <w:t>?</w:t>
      </w:r>
    </w:p>
    <w:p w14:paraId="5392225C" w14:textId="77777777" w:rsidR="004D757C" w:rsidRPr="007D24BC" w:rsidRDefault="004D757C" w:rsidP="007D24BC">
      <w:pPr>
        <w:spacing w:after="80" w:line="360" w:lineRule="auto"/>
        <w:ind w:left="705" w:hanging="279"/>
        <w:rPr>
          <w:rFonts w:ascii="Arial" w:hAnsi="Arial" w:cs="Arial"/>
        </w:rPr>
      </w:pPr>
      <w:r w:rsidRPr="007D24BC">
        <w:rPr>
          <w:rFonts w:ascii="Arial" w:hAnsi="Arial" w:cs="Arial"/>
          <w:b/>
        </w:rPr>
        <w:t>(A)</w:t>
      </w:r>
      <w:r w:rsidR="00657849" w:rsidRPr="007D24BC">
        <w:rPr>
          <w:rFonts w:ascii="Arial" w:hAnsi="Arial" w:cs="Arial"/>
        </w:rPr>
        <w:t xml:space="preserve">  </w:t>
      </w:r>
      <w:r w:rsidR="00657849" w:rsidRPr="007D24BC">
        <w:rPr>
          <w:rFonts w:ascii="Arial" w:hAnsi="Arial" w:cs="Arial"/>
          <w:b/>
          <w:color w:val="C00000"/>
          <w:position w:val="-4"/>
        </w:rPr>
        <w:object w:dxaOrig="240" w:dyaOrig="279" w14:anchorId="305DFFE4">
          <v:shape id="_x0000_i1061" type="#_x0000_t75" style="width:12pt;height:13.5pt" o:ole="">
            <v:imagedata r:id="rId81" o:title=""/>
          </v:shape>
          <o:OLEObject Type="Embed" ProgID="Equation.DSMT4" ShapeID="_x0000_i1061" DrawAspect="Content" ObjectID="_1751207656" r:id="rId82"/>
        </w:object>
      </w:r>
      <w:r w:rsidRPr="007D24BC">
        <w:rPr>
          <w:rFonts w:ascii="Arial" w:hAnsi="Arial" w:cs="Arial"/>
        </w:rPr>
        <w:tab/>
      </w:r>
      <w:r w:rsidRPr="007D24BC">
        <w:rPr>
          <w:rFonts w:ascii="Arial" w:hAnsi="Arial" w:cs="Arial"/>
        </w:rPr>
        <w:tab/>
      </w:r>
      <w:r w:rsidRPr="007D24BC">
        <w:rPr>
          <w:rFonts w:ascii="Arial" w:hAnsi="Arial" w:cs="Arial"/>
          <w:b/>
        </w:rPr>
        <w:t>(B)</w:t>
      </w:r>
      <w:r w:rsidRPr="007D24BC">
        <w:rPr>
          <w:rFonts w:ascii="Arial" w:hAnsi="Arial" w:cs="Arial"/>
        </w:rPr>
        <w:t xml:space="preserve">  </w:t>
      </w:r>
      <w:r w:rsidR="00657849" w:rsidRPr="007D24BC">
        <w:rPr>
          <w:rFonts w:ascii="Arial" w:hAnsi="Arial" w:cs="Arial"/>
          <w:b/>
          <w:color w:val="C00000"/>
          <w:position w:val="-6"/>
        </w:rPr>
        <w:object w:dxaOrig="240" w:dyaOrig="300" w14:anchorId="212E9D7B">
          <v:shape id="_x0000_i1062" type="#_x0000_t75" style="width:12pt;height:14.25pt" o:ole="">
            <v:imagedata r:id="rId83" o:title=""/>
          </v:shape>
          <o:OLEObject Type="Embed" ProgID="Equation.DSMT4" ShapeID="_x0000_i1062" DrawAspect="Content" ObjectID="_1751207657" r:id="rId84"/>
        </w:object>
      </w:r>
      <w:r w:rsidRPr="007D24BC">
        <w:rPr>
          <w:rFonts w:ascii="Arial" w:hAnsi="Arial" w:cs="Arial"/>
        </w:rPr>
        <w:tab/>
      </w:r>
      <w:r w:rsidRPr="007D24BC">
        <w:rPr>
          <w:rFonts w:ascii="Arial" w:hAnsi="Arial" w:cs="Arial"/>
        </w:rPr>
        <w:tab/>
      </w:r>
      <w:r w:rsidRPr="007D24BC">
        <w:rPr>
          <w:rFonts w:ascii="Arial" w:hAnsi="Arial" w:cs="Arial"/>
        </w:rPr>
        <w:tab/>
      </w:r>
      <w:r w:rsidRPr="007D24BC">
        <w:rPr>
          <w:rFonts w:ascii="Arial" w:hAnsi="Arial" w:cs="Arial"/>
          <w:b/>
        </w:rPr>
        <w:t>(C)</w:t>
      </w:r>
      <w:r w:rsidRPr="007D24BC">
        <w:rPr>
          <w:rFonts w:ascii="Arial" w:hAnsi="Arial" w:cs="Arial"/>
        </w:rPr>
        <w:t xml:space="preserve">  </w:t>
      </w:r>
      <w:r w:rsidR="00657849" w:rsidRPr="007D24BC">
        <w:rPr>
          <w:rFonts w:ascii="Arial" w:hAnsi="Arial" w:cs="Arial"/>
          <w:b/>
          <w:color w:val="C00000"/>
          <w:position w:val="-4"/>
        </w:rPr>
        <w:object w:dxaOrig="240" w:dyaOrig="279" w14:anchorId="145C2E62">
          <v:shape id="_x0000_i1063" type="#_x0000_t75" style="width:12pt;height:13.5pt" o:ole="">
            <v:imagedata r:id="rId85" o:title=""/>
          </v:shape>
          <o:OLEObject Type="Embed" ProgID="Equation.DSMT4" ShapeID="_x0000_i1063" DrawAspect="Content" ObjectID="_1751207658" r:id="rId86"/>
        </w:object>
      </w:r>
      <w:r w:rsidRPr="007D24BC">
        <w:rPr>
          <w:rFonts w:ascii="Arial" w:hAnsi="Arial" w:cs="Arial"/>
        </w:rPr>
        <w:tab/>
      </w:r>
      <w:r w:rsidRPr="007D24BC">
        <w:rPr>
          <w:rFonts w:ascii="Arial" w:hAnsi="Arial" w:cs="Arial"/>
        </w:rPr>
        <w:tab/>
      </w:r>
      <w:r w:rsidRPr="007D24BC">
        <w:rPr>
          <w:rFonts w:ascii="Arial" w:hAnsi="Arial" w:cs="Arial"/>
        </w:rPr>
        <w:tab/>
      </w:r>
      <w:r w:rsidRPr="007D24BC">
        <w:rPr>
          <w:rFonts w:ascii="Arial" w:hAnsi="Arial" w:cs="Arial"/>
          <w:b/>
        </w:rPr>
        <w:t>(D)</w:t>
      </w:r>
      <w:r w:rsidRPr="007D24BC">
        <w:rPr>
          <w:rFonts w:ascii="Arial" w:hAnsi="Arial" w:cs="Arial"/>
        </w:rPr>
        <w:t xml:space="preserve">  </w:t>
      </w:r>
      <w:r w:rsidR="00657849" w:rsidRPr="007D24BC">
        <w:rPr>
          <w:rFonts w:ascii="Arial" w:hAnsi="Arial" w:cs="Arial"/>
          <w:b/>
          <w:color w:val="C00000"/>
          <w:position w:val="-4"/>
        </w:rPr>
        <w:object w:dxaOrig="260" w:dyaOrig="279" w14:anchorId="2F6C3002">
          <v:shape id="_x0000_i1064" type="#_x0000_t75" style="width:13.5pt;height:13.5pt" o:ole="">
            <v:imagedata r:id="rId87" o:title=""/>
          </v:shape>
          <o:OLEObject Type="Embed" ProgID="Equation.DSMT4" ShapeID="_x0000_i1064" DrawAspect="Content" ObjectID="_1751207659" r:id="rId88"/>
        </w:object>
      </w:r>
    </w:p>
    <w:p w14:paraId="283CFE3D" w14:textId="77777777" w:rsidR="004D757C" w:rsidRPr="00657849" w:rsidRDefault="004D757C" w:rsidP="00711DB5">
      <w:pPr>
        <w:pStyle w:val="QUESTAO1"/>
        <w:tabs>
          <w:tab w:val="left" w:pos="709"/>
        </w:tabs>
        <w:autoSpaceDE/>
        <w:autoSpaceDN/>
        <w:adjustRightInd/>
        <w:spacing w:before="0" w:after="80" w:line="240" w:lineRule="auto"/>
        <w:ind w:left="703" w:hanging="703"/>
        <w:rPr>
          <w:rFonts w:eastAsia="UtopiaStd-Regular"/>
          <w:color w:val="232322"/>
          <w:sz w:val="24"/>
          <w:szCs w:val="24"/>
        </w:rPr>
      </w:pPr>
    </w:p>
    <w:p w14:paraId="46F22355" w14:textId="5C9F7583" w:rsidR="00B14B2B" w:rsidRPr="00657849" w:rsidRDefault="00B14B2B" w:rsidP="00711DB5">
      <w:pPr>
        <w:pStyle w:val="QUESTAO1"/>
        <w:tabs>
          <w:tab w:val="left" w:pos="709"/>
        </w:tabs>
        <w:autoSpaceDE/>
        <w:autoSpaceDN/>
        <w:adjustRightInd/>
        <w:spacing w:before="0" w:after="80" w:line="240" w:lineRule="auto"/>
        <w:ind w:left="703" w:hanging="703"/>
        <w:rPr>
          <w:rFonts w:eastAsia="UtopiaStd-Regular"/>
          <w:color w:val="232322"/>
          <w:sz w:val="24"/>
          <w:szCs w:val="24"/>
        </w:rPr>
      </w:pPr>
    </w:p>
    <w:p w14:paraId="52423E0F" w14:textId="6DD9311F" w:rsidR="001D7982" w:rsidRPr="007D24BC" w:rsidRDefault="00637F39" w:rsidP="007D24BC">
      <w:pPr>
        <w:spacing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2019712" behindDoc="0" locked="0" layoutInCell="1" allowOverlap="1" wp14:anchorId="64C8573F" wp14:editId="17088CB0">
            <wp:simplePos x="0" y="0"/>
            <wp:positionH relativeFrom="margin">
              <wp:align>center</wp:align>
            </wp:positionH>
            <wp:positionV relativeFrom="paragraph">
              <wp:posOffset>442595</wp:posOffset>
            </wp:positionV>
            <wp:extent cx="1779905" cy="859155"/>
            <wp:effectExtent l="0" t="0" r="0" b="0"/>
            <wp:wrapTopAndBottom/>
            <wp:docPr id="160265852" name="Imagem 4" descr="Uma imagem com captura de ecrã, Retângulo, verde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65852" name="Imagem 4" descr="Uma imagem com captura de ecrã, Retângulo, verde, Tipo de letra&#10;&#10;Descrição gerada automaticamente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77990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7F2" w:rsidRPr="00657849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47A7E5D" wp14:editId="586A2500">
                <wp:extent cx="216000" cy="216000"/>
                <wp:effectExtent l="0" t="0" r="0" b="0"/>
                <wp:docPr id="338" name="Oval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3D9A14" w14:textId="77777777" w:rsidR="00D50E34" w:rsidRPr="000D632F" w:rsidRDefault="00D50E34" w:rsidP="006007F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47A7E5D" id="Oval 338" o:sp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A/Zfw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4NjPCdTetpAfXwILEA/ONHLG4N/81bE9CACTgoS&#10;AKc/3eOhLXQVh0HirIHw47V3skcCo5azDiev4vH7TgTFmf3ikNo0pqMQRmEzCm7XrgEZMcO94mUW&#10;0SEkO4o6QPuMS2FFUVAlnMRYFZcpjJd16jcArhWpVqtshuPoRbp1j14SODWWqPl0eBbBDxROyP07&#10;GKfyBY17W/J0sNol0CZz/NTHoeU4ypk7w9qhXfHrPVudluPy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IQD9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13D9A14" w14:textId="77777777" w:rsidR="00D50E34" w:rsidRPr="000D632F" w:rsidRDefault="00D50E34" w:rsidP="006007F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F5F68">
        <w:rPr>
          <w:sz w:val="24"/>
          <w:szCs w:val="24"/>
        </w:rPr>
        <w:tab/>
      </w:r>
      <w:r w:rsidR="00657849" w:rsidRPr="007D24BC">
        <w:rPr>
          <w:rFonts w:ascii="Arial" w:hAnsi="Arial" w:cs="Arial"/>
        </w:rPr>
        <w:t>Escreve a área do retângulo</w:t>
      </w:r>
      <w:r w:rsidR="00A36BE7">
        <w:rPr>
          <w:rFonts w:ascii="Arial" w:hAnsi="Arial" w:cs="Arial"/>
        </w:rPr>
        <w:t xml:space="preserve"> </w:t>
      </w:r>
      <w:r w:rsidR="00A36BE7" w:rsidRPr="007D24BC">
        <w:rPr>
          <w:rFonts w:ascii="Arial" w:hAnsi="Arial" w:cs="Arial"/>
        </w:rPr>
        <w:t>sob a forma de potência</w:t>
      </w:r>
      <w:r w:rsidR="00657849" w:rsidRPr="007D24BC">
        <w:rPr>
          <w:rFonts w:ascii="Arial" w:hAnsi="Arial" w:cs="Arial"/>
        </w:rPr>
        <w:t>.</w:t>
      </w:r>
    </w:p>
    <w:p w14:paraId="3B8B05D1" w14:textId="46E67CEA" w:rsidR="001D7982" w:rsidRPr="007D24BC" w:rsidRDefault="00D60229" w:rsidP="00637F39">
      <w:pPr>
        <w:spacing w:line="360" w:lineRule="auto"/>
        <w:ind w:left="426" w:hanging="426"/>
        <w:rPr>
          <w:rFonts w:ascii="Arial" w:hAnsi="Arial" w:cs="Arial"/>
        </w:rPr>
      </w:pPr>
      <w:r w:rsidRPr="007D24BC">
        <w:rPr>
          <w:rFonts w:ascii="Arial" w:hAnsi="Arial" w:cs="Arial"/>
        </w:rPr>
        <w:t xml:space="preserve"> </w:t>
      </w:r>
    </w:p>
    <w:p w14:paraId="5F6AF5DF" w14:textId="108F8323" w:rsidR="00B14B2B" w:rsidRPr="007D24BC" w:rsidRDefault="00B14B2B" w:rsidP="007D24BC">
      <w:pPr>
        <w:pStyle w:val="QUESTAO1"/>
        <w:spacing w:before="200"/>
        <w:rPr>
          <w:b/>
          <w:bCs/>
          <w:i/>
          <w:iCs/>
          <w:szCs w:val="22"/>
        </w:rPr>
      </w:pPr>
      <w:r w:rsidRPr="007D24BC">
        <w:rPr>
          <w:b/>
          <w:bCs/>
          <w:szCs w:val="22"/>
        </w:rPr>
        <w:tab/>
      </w:r>
      <w:r w:rsidRPr="007D24BC">
        <w:rPr>
          <w:b/>
          <w:bCs/>
          <w:szCs w:val="22"/>
        </w:rPr>
        <w:tab/>
        <w:t xml:space="preserve">(A)   </w:t>
      </w:r>
      <w:r w:rsidR="00F60D78" w:rsidRPr="007D24BC">
        <w:rPr>
          <w:b/>
          <w:color w:val="C00000"/>
          <w:position w:val="-6"/>
          <w:szCs w:val="22"/>
        </w:rPr>
        <w:object w:dxaOrig="240" w:dyaOrig="300" w14:anchorId="3860DCEB">
          <v:shape id="_x0000_i1065" type="#_x0000_t75" style="width:12pt;height:14.25pt" o:ole="">
            <v:imagedata r:id="rId90" o:title=""/>
          </v:shape>
          <o:OLEObject Type="Embed" ProgID="Equation.DSMT4" ShapeID="_x0000_i1065" DrawAspect="Content" ObjectID="_1751207660" r:id="rId91"/>
        </w:object>
      </w:r>
      <w:r w:rsidRPr="007D24BC">
        <w:rPr>
          <w:b/>
          <w:bCs/>
          <w:szCs w:val="22"/>
        </w:rPr>
        <w:t xml:space="preserve"> </w:t>
      </w:r>
      <w:r w:rsidRPr="007D24BC">
        <w:rPr>
          <w:b/>
          <w:bCs/>
          <w:szCs w:val="22"/>
        </w:rPr>
        <w:tab/>
      </w:r>
      <w:r w:rsidRPr="007D24BC">
        <w:rPr>
          <w:b/>
          <w:bCs/>
          <w:szCs w:val="22"/>
        </w:rPr>
        <w:tab/>
        <w:t xml:space="preserve">(B)  </w:t>
      </w:r>
      <w:r w:rsidR="00F60D78" w:rsidRPr="007D24BC">
        <w:rPr>
          <w:b/>
          <w:color w:val="C00000"/>
          <w:position w:val="-6"/>
          <w:szCs w:val="22"/>
        </w:rPr>
        <w:object w:dxaOrig="340" w:dyaOrig="300" w14:anchorId="7707F3EA">
          <v:shape id="_x0000_i1066" type="#_x0000_t75" style="width:16.5pt;height:14.25pt" o:ole="">
            <v:imagedata r:id="rId92" o:title=""/>
          </v:shape>
          <o:OLEObject Type="Embed" ProgID="Equation.DSMT4" ShapeID="_x0000_i1066" DrawAspect="Content" ObjectID="_1751207661" r:id="rId93"/>
        </w:object>
      </w:r>
      <w:r w:rsidR="00265E03" w:rsidRPr="007D24BC">
        <w:rPr>
          <w:b/>
          <w:color w:val="C00000"/>
          <w:szCs w:val="22"/>
        </w:rPr>
        <w:tab/>
      </w:r>
      <w:r w:rsidR="00265E03" w:rsidRPr="007D24BC">
        <w:rPr>
          <w:b/>
          <w:color w:val="C00000"/>
          <w:szCs w:val="22"/>
        </w:rPr>
        <w:tab/>
      </w:r>
      <w:r w:rsidRPr="007D24BC">
        <w:rPr>
          <w:b/>
          <w:bCs/>
          <w:szCs w:val="22"/>
        </w:rPr>
        <w:t xml:space="preserve">(C)  </w:t>
      </w:r>
      <w:r w:rsidR="00F60D78" w:rsidRPr="007D24BC">
        <w:rPr>
          <w:b/>
          <w:color w:val="C00000"/>
          <w:position w:val="-6"/>
          <w:szCs w:val="22"/>
        </w:rPr>
        <w:object w:dxaOrig="340" w:dyaOrig="300" w14:anchorId="07256254">
          <v:shape id="_x0000_i1067" type="#_x0000_t75" style="width:16.5pt;height:14.25pt" o:ole="">
            <v:imagedata r:id="rId94" o:title=""/>
          </v:shape>
          <o:OLEObject Type="Embed" ProgID="Equation.DSMT4" ShapeID="_x0000_i1067" DrawAspect="Content" ObjectID="_1751207662" r:id="rId95"/>
        </w:object>
      </w:r>
      <w:r w:rsidRPr="007D24BC">
        <w:rPr>
          <w:b/>
          <w:bCs/>
          <w:szCs w:val="22"/>
        </w:rPr>
        <w:t xml:space="preserve">  </w:t>
      </w:r>
      <w:r w:rsidRPr="007D24BC">
        <w:rPr>
          <w:b/>
          <w:bCs/>
          <w:szCs w:val="22"/>
        </w:rPr>
        <w:tab/>
      </w:r>
      <w:r w:rsidRPr="007D24BC">
        <w:rPr>
          <w:b/>
          <w:bCs/>
          <w:szCs w:val="22"/>
        </w:rPr>
        <w:tab/>
      </w:r>
      <w:r w:rsidR="00F60D78" w:rsidRPr="007D24BC">
        <w:rPr>
          <w:b/>
          <w:bCs/>
          <w:szCs w:val="22"/>
        </w:rPr>
        <w:t xml:space="preserve">(D) </w:t>
      </w:r>
      <w:r w:rsidR="00F60D78" w:rsidRPr="007D24BC">
        <w:rPr>
          <w:b/>
          <w:color w:val="C00000"/>
          <w:szCs w:val="22"/>
        </w:rPr>
        <w:t xml:space="preserve"> </w:t>
      </w:r>
      <w:r w:rsidR="00F60D78" w:rsidRPr="007D24BC">
        <w:rPr>
          <w:b/>
          <w:color w:val="C00000"/>
          <w:position w:val="-6"/>
          <w:szCs w:val="22"/>
        </w:rPr>
        <w:object w:dxaOrig="300" w:dyaOrig="300" w14:anchorId="4039EFFB">
          <v:shape id="_x0000_i1068" type="#_x0000_t75" style="width:15.75pt;height:14.25pt" o:ole="">
            <v:imagedata r:id="rId96" o:title=""/>
          </v:shape>
          <o:OLEObject Type="Embed" ProgID="Equation.DSMT4" ShapeID="_x0000_i1068" DrawAspect="Content" ObjectID="_1751207663" r:id="rId97"/>
        </w:object>
      </w:r>
    </w:p>
    <w:p w14:paraId="256748C6" w14:textId="77777777" w:rsidR="000D632F" w:rsidRPr="007E7E02" w:rsidRDefault="000D632F" w:rsidP="000D632F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065FA8D4" w14:textId="732DE1A5" w:rsidR="00F9182C" w:rsidRPr="00F1226A" w:rsidRDefault="006007F2" w:rsidP="009E360B">
      <w:pPr>
        <w:pStyle w:val="TITULOFICHAS"/>
        <w:spacing w:before="240"/>
        <w:jc w:val="left"/>
        <w:rPr>
          <w:lang w:val="pt-PT"/>
        </w:rPr>
      </w:pPr>
      <w:r w:rsidRPr="00F9182C">
        <w:rPr>
          <w:szCs w:val="22"/>
          <w:lang w:val="pt-PT"/>
        </w:rPr>
        <w:br w:type="page"/>
      </w:r>
      <w:proofErr w:type="spellStart"/>
      <w:r w:rsidR="00F9182C">
        <w:rPr>
          <w:lang w:val="pt-PT"/>
        </w:rPr>
        <w:lastRenderedPageBreak/>
        <w:t>Miniteste</w:t>
      </w:r>
      <w:proofErr w:type="spellEnd"/>
      <w:r w:rsidR="00F9182C">
        <w:rPr>
          <w:lang w:val="pt-PT"/>
        </w:rPr>
        <w:t xml:space="preserve"> 2 – </w:t>
      </w:r>
      <w:r w:rsidR="00F1226A">
        <w:rPr>
          <w:lang w:val="pt-PT"/>
        </w:rPr>
        <w:t>Quociente de potências. Aplicação de regras operatórias com potências</w:t>
      </w:r>
      <w:r w:rsidR="00F1226A">
        <w:rPr>
          <w:noProof/>
          <w:lang w:val="pt-PT" w:eastAsia="pt-PT"/>
        </w:rPr>
        <w:t xml:space="preserve"> </w:t>
      </w:r>
    </w:p>
    <w:p w14:paraId="1EDC78C7" w14:textId="2D084CEE" w:rsidR="00BB423C" w:rsidRPr="002F3B12" w:rsidRDefault="009E360B" w:rsidP="00956582">
      <w:pPr>
        <w:pStyle w:val="QUESTAO1"/>
        <w:tabs>
          <w:tab w:val="clear" w:pos="113"/>
          <w:tab w:val="left" w:pos="1134"/>
        </w:tabs>
        <w:spacing w:before="0" w:after="80" w:line="324" w:lineRule="auto"/>
        <w:rPr>
          <w:bCs/>
          <w:szCs w:val="22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27C20D3" wp14:editId="3E203CA3">
                <wp:extent cx="6116320" cy="791434"/>
                <wp:effectExtent l="0" t="0" r="17780" b="27940"/>
                <wp:docPr id="1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6320" cy="791434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9E360B" w:rsidRPr="00DB2ED5" w14:paraId="4593004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50FD282" w14:textId="77777777" w:rsidR="009E360B" w:rsidRPr="00DB2ED5" w:rsidRDefault="009E360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0BAB5B" w14:textId="77777777" w:rsidR="009E360B" w:rsidRPr="00DB2ED5" w:rsidRDefault="009E360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9B98BA3" w14:textId="77777777" w:rsidR="009E360B" w:rsidRPr="00DB2ED5" w:rsidRDefault="009E360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E2ED44A" w14:textId="77777777" w:rsidR="009E360B" w:rsidRPr="00DB2ED5" w:rsidRDefault="009E360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9E360B" w:rsidRPr="00DB2ED5" w14:paraId="5528A9E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37DDAF7" w14:textId="77777777" w:rsidR="009E360B" w:rsidRPr="00DB2ED5" w:rsidRDefault="009E360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E45FA49" w14:textId="77777777" w:rsidR="009E360B" w:rsidRPr="00DB2ED5" w:rsidRDefault="009E360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D9FCA70" w14:textId="77777777" w:rsidR="009E360B" w:rsidRPr="00DB2ED5" w:rsidRDefault="009E360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2617B5" w14:textId="77777777" w:rsidR="009E360B" w:rsidRPr="00DB2ED5" w:rsidRDefault="009E360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E685F9C" w14:textId="77777777" w:rsidR="009E360B" w:rsidRPr="00DB2ED5" w:rsidRDefault="009E360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9E360B" w:rsidRPr="00DB2ED5" w14:paraId="789A519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409FE26" w14:textId="77777777" w:rsidR="009E360B" w:rsidRPr="00DB2ED5" w:rsidRDefault="009E360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E67B060" w14:textId="77777777" w:rsidR="009E360B" w:rsidRPr="00DB2ED5" w:rsidRDefault="009E360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E63209" w14:textId="77777777" w:rsidR="009E360B" w:rsidRPr="00DB2ED5" w:rsidRDefault="009E360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C1A50F8" w14:textId="77777777" w:rsidR="009E360B" w:rsidRPr="00DB2ED5" w:rsidRDefault="009E360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A121CC" w14:textId="77777777" w:rsidR="009E360B" w:rsidRPr="00DB2ED5" w:rsidRDefault="009E360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53382C4C" w14:textId="77777777" w:rsidR="009E360B" w:rsidRPr="0005099D" w:rsidRDefault="009E360B" w:rsidP="009E360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7C20D3" id="_x0000_s1045" style="width:481.6pt;height:6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9E360B" w:rsidRPr="00DB2ED5" w14:paraId="4593004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50FD282" w14:textId="77777777" w:rsidR="009E360B" w:rsidRPr="00DB2ED5" w:rsidRDefault="009E360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0BAB5B" w14:textId="77777777" w:rsidR="009E360B" w:rsidRPr="00DB2ED5" w:rsidRDefault="009E360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9B98BA3" w14:textId="77777777" w:rsidR="009E360B" w:rsidRPr="00DB2ED5" w:rsidRDefault="009E360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E2ED44A" w14:textId="77777777" w:rsidR="009E360B" w:rsidRPr="00DB2ED5" w:rsidRDefault="009E360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9E360B" w:rsidRPr="00DB2ED5" w14:paraId="5528A9E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37DDAF7" w14:textId="77777777" w:rsidR="009E360B" w:rsidRPr="00DB2ED5" w:rsidRDefault="009E360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E45FA49" w14:textId="77777777" w:rsidR="009E360B" w:rsidRPr="00DB2ED5" w:rsidRDefault="009E360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D9FCA70" w14:textId="77777777" w:rsidR="009E360B" w:rsidRPr="00DB2ED5" w:rsidRDefault="009E360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62617B5" w14:textId="77777777" w:rsidR="009E360B" w:rsidRPr="00DB2ED5" w:rsidRDefault="009E360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E685F9C" w14:textId="77777777" w:rsidR="009E360B" w:rsidRPr="00DB2ED5" w:rsidRDefault="009E360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9E360B" w:rsidRPr="00DB2ED5" w14:paraId="789A519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409FE26" w14:textId="77777777" w:rsidR="009E360B" w:rsidRPr="00DB2ED5" w:rsidRDefault="009E360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E67B060" w14:textId="77777777" w:rsidR="009E360B" w:rsidRPr="00DB2ED5" w:rsidRDefault="009E360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AE63209" w14:textId="77777777" w:rsidR="009E360B" w:rsidRPr="00DB2ED5" w:rsidRDefault="009E360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C1A50F8" w14:textId="77777777" w:rsidR="009E360B" w:rsidRPr="00DB2ED5" w:rsidRDefault="009E360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8A121CC" w14:textId="77777777" w:rsidR="009E360B" w:rsidRPr="00DB2ED5" w:rsidRDefault="009E360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53382C4C" w14:textId="77777777" w:rsidR="009E360B" w:rsidRPr="0005099D" w:rsidRDefault="009E360B" w:rsidP="009E360B"/>
                  </w:txbxContent>
                </v:textbox>
                <w10:anchorlock/>
              </v:roundrect>
            </w:pict>
          </mc:Fallback>
        </mc:AlternateContent>
      </w:r>
    </w:p>
    <w:p w14:paraId="44FC4979" w14:textId="77777777" w:rsidR="009E360B" w:rsidRDefault="009E360B" w:rsidP="009E360B">
      <w:pPr>
        <w:pStyle w:val="QUESTAO1"/>
        <w:tabs>
          <w:tab w:val="clear" w:pos="113"/>
          <w:tab w:val="left" w:pos="1134"/>
        </w:tabs>
        <w:spacing w:before="0"/>
        <w:ind w:left="426" w:hanging="426"/>
      </w:pPr>
    </w:p>
    <w:p w14:paraId="0B1220C5" w14:textId="21AB5583" w:rsidR="00F60D78" w:rsidRPr="007D24BC" w:rsidRDefault="00F60D78" w:rsidP="007D24BC">
      <w:pPr>
        <w:pStyle w:val="QUESTAO1"/>
        <w:tabs>
          <w:tab w:val="clear" w:pos="113"/>
          <w:tab w:val="left" w:pos="1134"/>
        </w:tabs>
        <w:spacing w:before="0" w:after="160"/>
        <w:ind w:left="426" w:hanging="426"/>
        <w:rPr>
          <w:bCs/>
          <w:szCs w:val="22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33794001" wp14:editId="4D993E1B">
                <wp:extent cx="216000" cy="216000"/>
                <wp:effectExtent l="0" t="0" r="0" b="0"/>
                <wp:docPr id="2240" name="Oval 2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188568" w14:textId="77777777" w:rsidR="00F60D78" w:rsidRPr="00086D19" w:rsidRDefault="00F60D78" w:rsidP="00F60D7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3794001" id="Oval 2240" o:sp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m94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Zak2tNTxuoj4/IEPrBCV7eGvqbdyLER4E0KUQA&#10;mv74QIe20FUcBomzBvDHa+/JnghMWs46mryKh+87gYoz+8URtdOYjgKOwmYU3K5dATFiRnvFyyyS&#10;A0Y7ihqhfaalsExRSCWcpFgVlxHHyyr2G4DWilTLZTajcfQi3rm1lwk8NTZR8+nwLNAPFI7E/XsY&#10;p/IFjXvb5OlguYugTeb4qY9Dy2mUM3eGtZN2xa/3bHVajo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Pw5ve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2188568" w14:textId="77777777" w:rsidR="00F60D78" w:rsidRPr="00086D19" w:rsidRDefault="00F60D78" w:rsidP="00F60D7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65E03">
        <w:tab/>
      </w:r>
      <w:r w:rsidRPr="007D24BC">
        <w:rPr>
          <w:bCs/>
          <w:szCs w:val="22"/>
        </w:rPr>
        <w:t xml:space="preserve">Considera a expressão numérica  </w:t>
      </w:r>
      <w:r w:rsidRPr="007D24BC">
        <w:rPr>
          <w:b/>
          <w:color w:val="C00000"/>
          <w:position w:val="-14"/>
          <w:szCs w:val="22"/>
        </w:rPr>
        <w:object w:dxaOrig="1200" w:dyaOrig="400" w14:anchorId="0AF06030">
          <v:shape id="_x0000_i1069" type="#_x0000_t75" style="width:60pt;height:20.25pt" o:ole="">
            <v:imagedata r:id="rId98" o:title=""/>
          </v:shape>
          <o:OLEObject Type="Embed" ProgID="Equation.DSMT4" ShapeID="_x0000_i1069" DrawAspect="Content" ObjectID="_1751207664" r:id="rId99"/>
        </w:object>
      </w:r>
      <w:r w:rsidRPr="007D24BC">
        <w:rPr>
          <w:bCs/>
          <w:szCs w:val="22"/>
        </w:rPr>
        <w:t>.</w:t>
      </w:r>
    </w:p>
    <w:p w14:paraId="517FDB11" w14:textId="532E31A8" w:rsidR="00F60D78" w:rsidRPr="007D24BC" w:rsidRDefault="00AF5F68" w:rsidP="007D24BC">
      <w:pPr>
        <w:pStyle w:val="QUESTAO1"/>
        <w:tabs>
          <w:tab w:val="clear" w:pos="113"/>
          <w:tab w:val="left" w:pos="1134"/>
        </w:tabs>
        <w:spacing w:before="0" w:after="160"/>
        <w:ind w:left="426" w:hanging="426"/>
        <w:rPr>
          <w:bCs/>
          <w:szCs w:val="22"/>
        </w:rPr>
      </w:pPr>
      <w:r w:rsidRPr="007D24BC">
        <w:rPr>
          <w:bCs/>
          <w:szCs w:val="22"/>
        </w:rPr>
        <w:tab/>
      </w:r>
      <w:r w:rsidR="00F60D78" w:rsidRPr="007D24BC">
        <w:rPr>
          <w:bCs/>
          <w:szCs w:val="22"/>
        </w:rPr>
        <w:t>Qual é o valor numérico desta expressão?</w:t>
      </w:r>
    </w:p>
    <w:p w14:paraId="3103E92D" w14:textId="4BC77006" w:rsidR="00F60D78" w:rsidRPr="007D24BC" w:rsidRDefault="00F60D78" w:rsidP="007D24BC">
      <w:pPr>
        <w:pStyle w:val="QUESTAO1"/>
        <w:spacing w:before="200"/>
        <w:rPr>
          <w:b/>
          <w:bCs/>
          <w:i/>
          <w:iCs/>
          <w:szCs w:val="22"/>
        </w:rPr>
      </w:pPr>
      <w:r w:rsidRPr="007D24BC">
        <w:rPr>
          <w:b/>
          <w:bCs/>
          <w:szCs w:val="22"/>
        </w:rPr>
        <w:tab/>
      </w:r>
      <w:r w:rsidRPr="007D24BC">
        <w:rPr>
          <w:b/>
          <w:bCs/>
          <w:szCs w:val="22"/>
        </w:rPr>
        <w:tab/>
        <w:t xml:space="preserve">(A)   </w:t>
      </w:r>
      <w:r w:rsidRPr="007D24BC">
        <w:rPr>
          <w:bCs/>
          <w:szCs w:val="22"/>
        </w:rPr>
        <w:t>1</w:t>
      </w:r>
      <w:r w:rsidRPr="007D24BC">
        <w:rPr>
          <w:b/>
          <w:bCs/>
          <w:szCs w:val="22"/>
        </w:rPr>
        <w:t xml:space="preserve"> </w:t>
      </w:r>
      <w:r w:rsidRPr="007D24BC">
        <w:rPr>
          <w:b/>
          <w:bCs/>
          <w:szCs w:val="22"/>
        </w:rPr>
        <w:tab/>
      </w:r>
      <w:r w:rsidRPr="007D24BC">
        <w:rPr>
          <w:b/>
          <w:bCs/>
          <w:szCs w:val="22"/>
        </w:rPr>
        <w:tab/>
        <w:t>(</w:t>
      </w:r>
      <w:proofErr w:type="gramStart"/>
      <w:r w:rsidRPr="007D24BC">
        <w:rPr>
          <w:b/>
          <w:bCs/>
          <w:szCs w:val="22"/>
        </w:rPr>
        <w:t xml:space="preserve">B)   </w:t>
      </w:r>
      <w:proofErr w:type="gramEnd"/>
      <w:r w:rsidRPr="007D24BC">
        <w:rPr>
          <w:bCs/>
          <w:szCs w:val="22"/>
        </w:rPr>
        <w:t>10</w:t>
      </w:r>
      <w:r w:rsidRPr="007D24BC">
        <w:rPr>
          <w:bCs/>
          <w:szCs w:val="22"/>
        </w:rPr>
        <w:tab/>
      </w:r>
      <w:r w:rsidRPr="007D24BC">
        <w:rPr>
          <w:bCs/>
          <w:szCs w:val="22"/>
        </w:rPr>
        <w:tab/>
      </w:r>
      <w:r w:rsidRPr="007D24BC">
        <w:rPr>
          <w:b/>
          <w:bCs/>
          <w:szCs w:val="22"/>
        </w:rPr>
        <w:t xml:space="preserve">(C)   </w:t>
      </w:r>
      <w:r w:rsidRPr="007D24BC">
        <w:rPr>
          <w:bCs/>
          <w:szCs w:val="22"/>
        </w:rPr>
        <w:t>20</w:t>
      </w:r>
      <w:r w:rsidRPr="007D24BC">
        <w:rPr>
          <w:b/>
          <w:bCs/>
          <w:szCs w:val="22"/>
        </w:rPr>
        <w:t xml:space="preserve"> </w:t>
      </w:r>
      <w:r w:rsidRPr="007D24BC">
        <w:rPr>
          <w:b/>
          <w:bCs/>
          <w:szCs w:val="22"/>
        </w:rPr>
        <w:tab/>
      </w:r>
      <w:r w:rsidRPr="007D24BC">
        <w:rPr>
          <w:b/>
          <w:bCs/>
          <w:szCs w:val="22"/>
        </w:rPr>
        <w:tab/>
        <w:t xml:space="preserve">(D)   </w:t>
      </w:r>
      <w:r w:rsidRPr="007D24BC">
        <w:rPr>
          <w:bCs/>
          <w:szCs w:val="22"/>
        </w:rPr>
        <w:t>100</w:t>
      </w:r>
    </w:p>
    <w:p w14:paraId="7E15408E" w14:textId="77777777" w:rsidR="00F60D78" w:rsidRPr="00B14B2B" w:rsidRDefault="00F60D78" w:rsidP="00F60D78">
      <w:pPr>
        <w:pStyle w:val="QUESTAO1"/>
        <w:spacing w:before="200"/>
        <w:ind w:left="0" w:firstLine="0"/>
        <w:rPr>
          <w:b/>
          <w:bCs/>
          <w:i/>
          <w:iCs/>
          <w:szCs w:val="22"/>
        </w:rPr>
      </w:pPr>
    </w:p>
    <w:p w14:paraId="105A864B" w14:textId="0A3CC21B" w:rsidR="00F60D78" w:rsidRPr="007D24BC" w:rsidRDefault="00F60D78" w:rsidP="007D24BC">
      <w:pPr>
        <w:pStyle w:val="QUESTAO1"/>
        <w:tabs>
          <w:tab w:val="clear" w:pos="113"/>
          <w:tab w:val="left" w:pos="1134"/>
        </w:tabs>
        <w:spacing w:before="0" w:after="160"/>
        <w:rPr>
          <w:bCs/>
          <w:szCs w:val="22"/>
        </w:rPr>
      </w:pPr>
      <w:r w:rsidRPr="00B14B2B">
        <w:rPr>
          <w:noProof/>
          <w:position w:val="-8"/>
          <w:szCs w:val="22"/>
          <w:lang w:eastAsia="pt-PT"/>
        </w:rPr>
        <mc:AlternateContent>
          <mc:Choice Requires="wps">
            <w:drawing>
              <wp:inline distT="0" distB="0" distL="0" distR="0" wp14:anchorId="42A6C4C3" wp14:editId="12D756F1">
                <wp:extent cx="216000" cy="216000"/>
                <wp:effectExtent l="0" t="0" r="0" b="0"/>
                <wp:docPr id="2241" name="Oval 2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D86553" w14:textId="77777777" w:rsidR="00F60D78" w:rsidRPr="00E4687D" w:rsidRDefault="00F60D78" w:rsidP="00F60D7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A6C4C3" id="Oval 2241" o:sp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EUS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0O/k0zpaQP18TGwAP3gRC9vDf7NOxHTowg4KUgA&#10;nP70gIe20FUcBomzBsKP197JHgmMWs46nLyKx+87ERRn9otDatOYjkIYhc0ouF27AmTEDPeKl1lE&#10;h5DsKOoA7TMuhSVFQZVwEmNVXKYwXlap3wC4VqRaLrMZjqMX6c6tvSRwaixR8+nwLIIfKJyQ+/cw&#10;TuULGve25OlguUugTeb4qY9Dy3GUM3eGtUO74td7tjotx8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WrRFE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1D86553" w14:textId="77777777" w:rsidR="00F60D78" w:rsidRPr="00E4687D" w:rsidRDefault="00F60D78" w:rsidP="00F60D7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F5F68">
        <w:rPr>
          <w:szCs w:val="22"/>
        </w:rPr>
        <w:tab/>
      </w:r>
      <w:r w:rsidRPr="007D24BC">
        <w:rPr>
          <w:bCs/>
          <w:szCs w:val="22"/>
        </w:rPr>
        <w:t xml:space="preserve">Considera a expressão numérica  </w:t>
      </w:r>
      <w:r w:rsidR="002D394D" w:rsidRPr="007D24BC">
        <w:rPr>
          <w:b/>
          <w:color w:val="C00000"/>
          <w:position w:val="-6"/>
          <w:szCs w:val="22"/>
        </w:rPr>
        <w:object w:dxaOrig="920" w:dyaOrig="300" w14:anchorId="6A2F16D1">
          <v:shape id="_x0000_i1119" type="#_x0000_t75" style="width:46.5pt;height:14.25pt" o:ole="">
            <v:imagedata r:id="rId100" o:title=""/>
          </v:shape>
          <o:OLEObject Type="Embed" ProgID="Equation.DSMT4" ShapeID="_x0000_i1119" DrawAspect="Content" ObjectID="_1751207665" r:id="rId101"/>
        </w:object>
      </w:r>
      <w:r w:rsidRPr="007D24BC">
        <w:rPr>
          <w:bCs/>
          <w:szCs w:val="22"/>
        </w:rPr>
        <w:t xml:space="preserve"> .</w:t>
      </w:r>
    </w:p>
    <w:p w14:paraId="7BDEA4B6" w14:textId="1CC72E0C" w:rsidR="00F60D78" w:rsidRPr="007D24BC" w:rsidRDefault="00F60D78" w:rsidP="007D24BC">
      <w:pPr>
        <w:pStyle w:val="QUESTAO1"/>
        <w:tabs>
          <w:tab w:val="clear" w:pos="113"/>
          <w:tab w:val="left" w:pos="1134"/>
        </w:tabs>
        <w:spacing w:before="0" w:after="160"/>
        <w:ind w:firstLine="0"/>
        <w:rPr>
          <w:bCs/>
          <w:szCs w:val="22"/>
        </w:rPr>
      </w:pPr>
      <w:r w:rsidRPr="007D24BC">
        <w:rPr>
          <w:bCs/>
          <w:szCs w:val="22"/>
        </w:rPr>
        <w:t xml:space="preserve">Qual </w:t>
      </w:r>
      <w:r w:rsidR="00E94918">
        <w:rPr>
          <w:bCs/>
          <w:szCs w:val="22"/>
        </w:rPr>
        <w:t xml:space="preserve">das </w:t>
      </w:r>
      <w:r w:rsidRPr="007D24BC">
        <w:rPr>
          <w:bCs/>
          <w:szCs w:val="22"/>
        </w:rPr>
        <w:t>opções seguintes tem o mesmo valor numérico da expressão?</w:t>
      </w:r>
    </w:p>
    <w:p w14:paraId="2761E689" w14:textId="39601EFA" w:rsidR="00F60D78" w:rsidRPr="007D24BC" w:rsidRDefault="00F60D78" w:rsidP="007D24BC">
      <w:pPr>
        <w:pStyle w:val="QUESTAO1"/>
        <w:tabs>
          <w:tab w:val="clear" w:pos="113"/>
          <w:tab w:val="left" w:pos="1134"/>
        </w:tabs>
        <w:spacing w:before="0" w:after="80"/>
        <w:rPr>
          <w:bCs/>
          <w:szCs w:val="22"/>
        </w:rPr>
      </w:pPr>
      <w:r w:rsidRPr="007D24BC">
        <w:rPr>
          <w:b/>
          <w:bCs/>
          <w:szCs w:val="22"/>
        </w:rPr>
        <w:tab/>
        <w:t>(A)</w:t>
      </w:r>
      <w:r w:rsidRPr="007D24BC">
        <w:rPr>
          <w:bCs/>
          <w:szCs w:val="22"/>
        </w:rPr>
        <w:t xml:space="preserve"> </w:t>
      </w:r>
      <w:r w:rsidRPr="007D24BC">
        <w:rPr>
          <w:b/>
          <w:color w:val="C00000"/>
          <w:position w:val="-6"/>
          <w:szCs w:val="22"/>
        </w:rPr>
        <w:object w:dxaOrig="180" w:dyaOrig="240" w14:anchorId="2B8B43C4">
          <v:shape id="_x0000_i1071" type="#_x0000_t75" style="width:9pt;height:12pt" o:ole="">
            <v:imagedata r:id="rId102" o:title=""/>
          </v:shape>
          <o:OLEObject Type="Embed" ProgID="Equation.DSMT4" ShapeID="_x0000_i1071" DrawAspect="Content" ObjectID="_1751207666" r:id="rId103"/>
        </w:object>
      </w:r>
      <w:r w:rsidRPr="007D24BC">
        <w:rPr>
          <w:bCs/>
          <w:szCs w:val="22"/>
        </w:rPr>
        <w:tab/>
      </w:r>
      <w:r w:rsidRPr="007D24BC">
        <w:rPr>
          <w:bCs/>
          <w:szCs w:val="22"/>
        </w:rPr>
        <w:tab/>
      </w:r>
      <w:r w:rsidRPr="007D24BC">
        <w:rPr>
          <w:bCs/>
          <w:szCs w:val="22"/>
        </w:rPr>
        <w:tab/>
        <w:t xml:space="preserve"> </w:t>
      </w:r>
      <w:r w:rsidRPr="007D24BC">
        <w:rPr>
          <w:b/>
          <w:bCs/>
          <w:szCs w:val="22"/>
        </w:rPr>
        <w:t xml:space="preserve">(B) </w:t>
      </w:r>
      <w:r w:rsidRPr="007D24BC">
        <w:rPr>
          <w:b/>
          <w:color w:val="C00000"/>
          <w:position w:val="-6"/>
          <w:szCs w:val="22"/>
        </w:rPr>
        <w:object w:dxaOrig="240" w:dyaOrig="300" w14:anchorId="18B38900">
          <v:shape id="_x0000_i1072" type="#_x0000_t75" style="width:12pt;height:14.25pt" o:ole="">
            <v:imagedata r:id="rId104" o:title=""/>
          </v:shape>
          <o:OLEObject Type="Embed" ProgID="Equation.DSMT4" ShapeID="_x0000_i1072" DrawAspect="Content" ObjectID="_1751207667" r:id="rId105"/>
        </w:object>
      </w:r>
      <w:r w:rsidRPr="007D24BC">
        <w:rPr>
          <w:bCs/>
          <w:szCs w:val="22"/>
        </w:rPr>
        <w:tab/>
      </w:r>
      <w:r w:rsidRPr="007D24BC">
        <w:rPr>
          <w:bCs/>
          <w:szCs w:val="22"/>
        </w:rPr>
        <w:tab/>
      </w:r>
      <w:r w:rsidR="00265E03" w:rsidRPr="007D24BC">
        <w:rPr>
          <w:bCs/>
          <w:szCs w:val="22"/>
        </w:rPr>
        <w:tab/>
      </w:r>
      <w:r w:rsidRPr="007D24BC">
        <w:rPr>
          <w:b/>
          <w:bCs/>
          <w:szCs w:val="22"/>
        </w:rPr>
        <w:t>(C)</w:t>
      </w:r>
      <w:r w:rsidRPr="007D24BC">
        <w:rPr>
          <w:b/>
          <w:color w:val="C00000"/>
          <w:szCs w:val="22"/>
        </w:rPr>
        <w:t xml:space="preserve"> </w:t>
      </w:r>
      <w:r w:rsidRPr="007D24BC">
        <w:rPr>
          <w:b/>
          <w:color w:val="C00000"/>
          <w:position w:val="-6"/>
          <w:szCs w:val="22"/>
        </w:rPr>
        <w:object w:dxaOrig="240" w:dyaOrig="300" w14:anchorId="3A9B93D3">
          <v:shape id="_x0000_i1073" type="#_x0000_t75" style="width:12pt;height:14.25pt" o:ole="">
            <v:imagedata r:id="rId106" o:title=""/>
          </v:shape>
          <o:OLEObject Type="Embed" ProgID="Equation.DSMT4" ShapeID="_x0000_i1073" DrawAspect="Content" ObjectID="_1751207668" r:id="rId107"/>
        </w:object>
      </w:r>
      <w:r w:rsidRPr="007D24BC">
        <w:rPr>
          <w:bCs/>
          <w:szCs w:val="22"/>
        </w:rPr>
        <w:tab/>
      </w:r>
      <w:r w:rsidRPr="007D24BC">
        <w:rPr>
          <w:bCs/>
          <w:szCs w:val="22"/>
        </w:rPr>
        <w:tab/>
      </w:r>
      <w:r w:rsidRPr="007D24BC">
        <w:rPr>
          <w:bCs/>
          <w:szCs w:val="22"/>
        </w:rPr>
        <w:tab/>
      </w:r>
      <w:r w:rsidRPr="007D24BC">
        <w:rPr>
          <w:b/>
          <w:bCs/>
          <w:szCs w:val="22"/>
        </w:rPr>
        <w:t xml:space="preserve">(D) </w:t>
      </w:r>
      <w:r w:rsidRPr="007D24BC">
        <w:rPr>
          <w:b/>
          <w:color w:val="C00000"/>
          <w:position w:val="-6"/>
          <w:szCs w:val="22"/>
        </w:rPr>
        <w:object w:dxaOrig="300" w:dyaOrig="300" w14:anchorId="7D82E2C9">
          <v:shape id="_x0000_i1074" type="#_x0000_t75" style="width:15.75pt;height:14.25pt" o:ole="">
            <v:imagedata r:id="rId108" o:title=""/>
          </v:shape>
          <o:OLEObject Type="Embed" ProgID="Equation.DSMT4" ShapeID="_x0000_i1074" DrawAspect="Content" ObjectID="_1751207669" r:id="rId109"/>
        </w:object>
      </w:r>
    </w:p>
    <w:p w14:paraId="71D5D887" w14:textId="77777777" w:rsidR="00F60D78" w:rsidRPr="00B14B2B" w:rsidRDefault="00F60D78" w:rsidP="00F60D78">
      <w:pPr>
        <w:pStyle w:val="QUESTAO1"/>
        <w:tabs>
          <w:tab w:val="left" w:pos="709"/>
        </w:tabs>
        <w:autoSpaceDE/>
        <w:autoSpaceDN/>
        <w:adjustRightInd/>
        <w:spacing w:before="0" w:after="80" w:line="240" w:lineRule="auto"/>
        <w:ind w:left="703" w:hanging="703"/>
        <w:rPr>
          <w:rFonts w:eastAsia="UtopiaStd-Regular"/>
          <w:color w:val="232322"/>
          <w:szCs w:val="22"/>
        </w:rPr>
      </w:pPr>
    </w:p>
    <w:p w14:paraId="33E0AD2D" w14:textId="09893C6A" w:rsidR="00F60D78" w:rsidRPr="007D24BC" w:rsidRDefault="00F60D78" w:rsidP="007D24BC">
      <w:pPr>
        <w:pStyle w:val="QUESTAO1"/>
        <w:autoSpaceDE/>
        <w:autoSpaceDN/>
        <w:adjustRightInd/>
        <w:spacing w:before="0" w:after="80"/>
        <w:ind w:left="426" w:hanging="426"/>
        <w:rPr>
          <w:rFonts w:eastAsia="UtopiaStd-Regular"/>
          <w:color w:val="232322"/>
          <w:szCs w:val="22"/>
        </w:rPr>
      </w:pPr>
      <w:r w:rsidRPr="00B14B2B">
        <w:rPr>
          <w:noProof/>
          <w:position w:val="-8"/>
          <w:szCs w:val="22"/>
          <w:lang w:eastAsia="pt-PT"/>
        </w:rPr>
        <mc:AlternateContent>
          <mc:Choice Requires="wps">
            <w:drawing>
              <wp:inline distT="0" distB="0" distL="0" distR="0" wp14:anchorId="214330C2" wp14:editId="29B24025">
                <wp:extent cx="216000" cy="216000"/>
                <wp:effectExtent l="0" t="0" r="0" b="0"/>
                <wp:docPr id="2243" name="Oval 2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B3BCD4" w14:textId="77777777" w:rsidR="00F60D78" w:rsidRPr="000D632F" w:rsidRDefault="00F60D78" w:rsidP="00F60D7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14330C2" id="Oval 2243" o:sp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jqsfg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cHWzMmUnjZQHx8CC9APTvTyxuDfvBUxPYiAk4IE&#10;wOlP93hoC13FYZA4ayD8eO2d7JHAqOWsw8mrePy+E0FxZr84pDaN6SiEUdiMgtu1a0BGzHCveJlF&#10;dAjJjqIO0D7jUlhRFFQJJzFWxWUK42Wd+g2Aa0Wq1Sqb4Th6kW7do5cETo0laj4dnkXwA4UTcv8O&#10;xql8QePeljwdrHYJtMkcP/VxaDmOcubOsHZoV/x6z1an5bj8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9Xo6r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2B3BCD4" w14:textId="77777777" w:rsidR="00F60D78" w:rsidRPr="000D632F" w:rsidRDefault="00F60D78" w:rsidP="00F60D7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F5F68">
        <w:rPr>
          <w:rFonts w:eastAsia="UtopiaStd-Regular"/>
          <w:color w:val="232322"/>
          <w:szCs w:val="22"/>
        </w:rPr>
        <w:tab/>
      </w:r>
      <w:r w:rsidRPr="002D394D">
        <w:rPr>
          <w:rFonts w:eastAsia="UtopiaStd-Regular"/>
          <w:color w:val="000000" w:themeColor="text1"/>
          <w:szCs w:val="22"/>
        </w:rPr>
        <w:t>Qual das seguintes expressões representa o número maior?</w:t>
      </w:r>
    </w:p>
    <w:p w14:paraId="4D60742F" w14:textId="4B7B114F" w:rsidR="00F60D78" w:rsidRPr="007D24BC" w:rsidRDefault="00F60D78" w:rsidP="007D24BC">
      <w:pPr>
        <w:pStyle w:val="QUESTAO1"/>
        <w:spacing w:before="200"/>
        <w:rPr>
          <w:b/>
          <w:bCs/>
          <w:i/>
          <w:iCs/>
          <w:szCs w:val="22"/>
        </w:rPr>
      </w:pPr>
      <w:r w:rsidRPr="007D24BC">
        <w:rPr>
          <w:b/>
          <w:bCs/>
          <w:szCs w:val="22"/>
        </w:rPr>
        <w:tab/>
      </w:r>
      <w:r w:rsidRPr="007D24BC">
        <w:rPr>
          <w:b/>
          <w:bCs/>
          <w:szCs w:val="22"/>
        </w:rPr>
        <w:tab/>
        <w:t xml:space="preserve">(A)   </w:t>
      </w:r>
      <w:r w:rsidR="000923A7" w:rsidRPr="007D24BC">
        <w:rPr>
          <w:b/>
          <w:color w:val="C00000"/>
          <w:position w:val="-6"/>
          <w:szCs w:val="22"/>
        </w:rPr>
        <w:object w:dxaOrig="639" w:dyaOrig="300" w14:anchorId="365391BA">
          <v:shape id="_x0000_i1075" type="#_x0000_t75" style="width:32.25pt;height:14.25pt" o:ole="">
            <v:imagedata r:id="rId110" o:title=""/>
          </v:shape>
          <o:OLEObject Type="Embed" ProgID="Equation.DSMT4" ShapeID="_x0000_i1075" DrawAspect="Content" ObjectID="_1751207670" r:id="rId111"/>
        </w:object>
      </w:r>
      <w:r w:rsidRPr="007D24BC">
        <w:rPr>
          <w:b/>
          <w:bCs/>
          <w:szCs w:val="22"/>
        </w:rPr>
        <w:t xml:space="preserve"> </w:t>
      </w:r>
      <w:r w:rsidRPr="007D24BC">
        <w:rPr>
          <w:b/>
          <w:bCs/>
          <w:szCs w:val="22"/>
        </w:rPr>
        <w:tab/>
        <w:t>(</w:t>
      </w:r>
      <w:proofErr w:type="gramStart"/>
      <w:r w:rsidRPr="007D24BC">
        <w:rPr>
          <w:b/>
          <w:bCs/>
          <w:szCs w:val="22"/>
        </w:rPr>
        <w:t xml:space="preserve">B)   </w:t>
      </w:r>
      <w:proofErr w:type="gramEnd"/>
      <w:r w:rsidR="000923A7" w:rsidRPr="007D24BC">
        <w:rPr>
          <w:b/>
          <w:color w:val="C00000"/>
          <w:position w:val="-4"/>
          <w:szCs w:val="22"/>
        </w:rPr>
        <w:object w:dxaOrig="240" w:dyaOrig="279" w14:anchorId="3F0A4E95">
          <v:shape id="_x0000_i1076" type="#_x0000_t75" style="width:12pt;height:13.5pt" o:ole="">
            <v:imagedata r:id="rId112" o:title=""/>
          </v:shape>
          <o:OLEObject Type="Embed" ProgID="Equation.DSMT4" ShapeID="_x0000_i1076" DrawAspect="Content" ObjectID="_1751207671" r:id="rId113"/>
        </w:object>
      </w:r>
      <w:r w:rsidRPr="007D24BC">
        <w:rPr>
          <w:bCs/>
          <w:szCs w:val="22"/>
        </w:rPr>
        <w:tab/>
      </w:r>
      <w:r w:rsidRPr="007D24BC">
        <w:rPr>
          <w:bCs/>
          <w:szCs w:val="22"/>
        </w:rPr>
        <w:tab/>
      </w:r>
      <w:r w:rsidRPr="007D24BC">
        <w:rPr>
          <w:b/>
          <w:bCs/>
          <w:szCs w:val="22"/>
        </w:rPr>
        <w:t xml:space="preserve">(C)   </w:t>
      </w:r>
      <w:r w:rsidR="000923A7" w:rsidRPr="007D24BC">
        <w:rPr>
          <w:b/>
          <w:color w:val="C00000"/>
          <w:position w:val="-4"/>
          <w:szCs w:val="22"/>
        </w:rPr>
        <w:object w:dxaOrig="240" w:dyaOrig="279" w14:anchorId="097584F2">
          <v:shape id="_x0000_i1077" type="#_x0000_t75" style="width:12pt;height:13.5pt" o:ole="">
            <v:imagedata r:id="rId114" o:title=""/>
          </v:shape>
          <o:OLEObject Type="Embed" ProgID="Equation.DSMT4" ShapeID="_x0000_i1077" DrawAspect="Content" ObjectID="_1751207672" r:id="rId115"/>
        </w:object>
      </w:r>
      <w:r w:rsidRPr="007D24BC">
        <w:rPr>
          <w:b/>
          <w:bCs/>
          <w:szCs w:val="22"/>
        </w:rPr>
        <w:t xml:space="preserve"> </w:t>
      </w:r>
      <w:r w:rsidRPr="007D24BC">
        <w:rPr>
          <w:b/>
          <w:bCs/>
          <w:szCs w:val="22"/>
        </w:rPr>
        <w:tab/>
      </w:r>
      <w:r w:rsidRPr="007D24BC">
        <w:rPr>
          <w:b/>
          <w:bCs/>
          <w:szCs w:val="22"/>
        </w:rPr>
        <w:tab/>
        <w:t xml:space="preserve">(D)   </w:t>
      </w:r>
      <w:r w:rsidR="000923A7" w:rsidRPr="007D24BC">
        <w:rPr>
          <w:b/>
          <w:color w:val="C00000"/>
          <w:position w:val="-6"/>
          <w:szCs w:val="22"/>
        </w:rPr>
        <w:object w:dxaOrig="620" w:dyaOrig="300" w14:anchorId="7C79F115">
          <v:shape id="_x0000_i1078" type="#_x0000_t75" style="width:30.75pt;height:14.25pt" o:ole="">
            <v:imagedata r:id="rId116" o:title=""/>
          </v:shape>
          <o:OLEObject Type="Embed" ProgID="Equation.DSMT4" ShapeID="_x0000_i1078" DrawAspect="Content" ObjectID="_1751207673" r:id="rId117"/>
        </w:object>
      </w:r>
      <w:r w:rsidRPr="007D24BC">
        <w:rPr>
          <w:b/>
          <w:bCs/>
          <w:szCs w:val="22"/>
        </w:rPr>
        <w:t xml:space="preserve"> </w:t>
      </w:r>
    </w:p>
    <w:p w14:paraId="08560AF1" w14:textId="77777777" w:rsidR="00F60D78" w:rsidRPr="00B14B2B" w:rsidRDefault="00F60D78" w:rsidP="00F60D78">
      <w:pPr>
        <w:pStyle w:val="QUESTAO1"/>
        <w:tabs>
          <w:tab w:val="left" w:pos="709"/>
        </w:tabs>
        <w:autoSpaceDE/>
        <w:autoSpaceDN/>
        <w:adjustRightInd/>
        <w:spacing w:before="0" w:after="80" w:line="240" w:lineRule="auto"/>
        <w:ind w:left="703" w:hanging="703"/>
        <w:rPr>
          <w:rFonts w:eastAsia="UtopiaStd-Regular"/>
          <w:color w:val="232322"/>
          <w:szCs w:val="22"/>
        </w:rPr>
      </w:pPr>
    </w:p>
    <w:p w14:paraId="67EE6730" w14:textId="77777777" w:rsidR="00F60D78" w:rsidRPr="00657849" w:rsidRDefault="00F60D78" w:rsidP="00F60D78">
      <w:pPr>
        <w:spacing w:after="80"/>
        <w:rPr>
          <w:rFonts w:ascii="Arial" w:hAnsi="Arial" w:cs="Arial"/>
          <w:sz w:val="24"/>
          <w:szCs w:val="24"/>
        </w:rPr>
      </w:pPr>
    </w:p>
    <w:p w14:paraId="3FF979A6" w14:textId="5762AD6E" w:rsidR="00F60D78" w:rsidRPr="007D24BC" w:rsidRDefault="00F60D78" w:rsidP="007D24BC">
      <w:pPr>
        <w:spacing w:after="80" w:line="360" w:lineRule="auto"/>
        <w:ind w:left="426" w:hanging="426"/>
        <w:rPr>
          <w:rFonts w:ascii="Arial" w:hAnsi="Arial" w:cs="Arial"/>
        </w:rPr>
      </w:pPr>
      <w:r w:rsidRPr="00657849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D22A32B" wp14:editId="64DAA23A">
                <wp:extent cx="216000" cy="216000"/>
                <wp:effectExtent l="0" t="0" r="0" b="0"/>
                <wp:docPr id="2244" name="Oval 2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7C25CF" w14:textId="77777777" w:rsidR="00F60D78" w:rsidRPr="00E4687D" w:rsidRDefault="00F60D78" w:rsidP="00F60D7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D22A32B" id="Oval 2244" o:sp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BDG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DAEM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17C25CF" w14:textId="77777777" w:rsidR="00F60D78" w:rsidRPr="00E4687D" w:rsidRDefault="00F60D78" w:rsidP="00F60D7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F5F68">
        <w:rPr>
          <w:rFonts w:ascii="Arial" w:hAnsi="Arial" w:cs="Arial"/>
          <w:sz w:val="24"/>
          <w:szCs w:val="24"/>
        </w:rPr>
        <w:tab/>
      </w:r>
      <w:r w:rsidRPr="007D24BC">
        <w:rPr>
          <w:rFonts w:ascii="Arial" w:hAnsi="Arial" w:cs="Arial"/>
          <w:spacing w:val="-4"/>
        </w:rPr>
        <w:t xml:space="preserve">Qual das potências seguintes tem o mesmo valor numérico da expressão </w:t>
      </w:r>
      <w:r w:rsidR="000923A7" w:rsidRPr="007D24BC">
        <w:rPr>
          <w:rFonts w:ascii="Arial" w:hAnsi="Arial" w:cs="Arial"/>
          <w:b/>
          <w:color w:val="C00000"/>
          <w:spacing w:val="-4"/>
          <w:position w:val="-14"/>
        </w:rPr>
        <w:object w:dxaOrig="1300" w:dyaOrig="400" w14:anchorId="328E83C8">
          <v:shape id="_x0000_i1079" type="#_x0000_t75" style="width:65.25pt;height:20.25pt" o:ole="">
            <v:imagedata r:id="rId118" o:title=""/>
          </v:shape>
          <o:OLEObject Type="Embed" ProgID="Equation.DSMT4" ShapeID="_x0000_i1079" DrawAspect="Content" ObjectID="_1751207674" r:id="rId119"/>
        </w:object>
      </w:r>
      <w:r w:rsidRPr="007D24BC">
        <w:rPr>
          <w:rFonts w:ascii="Arial" w:hAnsi="Arial" w:cs="Arial"/>
          <w:spacing w:val="-4"/>
        </w:rPr>
        <w:t>?</w:t>
      </w:r>
    </w:p>
    <w:p w14:paraId="60BCADA5" w14:textId="5794B274" w:rsidR="00F60D78" w:rsidRPr="007D24BC" w:rsidRDefault="00F60D78" w:rsidP="007D24BC">
      <w:pPr>
        <w:spacing w:after="80" w:line="360" w:lineRule="auto"/>
        <w:ind w:left="705" w:hanging="279"/>
        <w:rPr>
          <w:rFonts w:ascii="Arial" w:hAnsi="Arial" w:cs="Arial"/>
        </w:rPr>
      </w:pPr>
      <w:r w:rsidRPr="007D24BC">
        <w:rPr>
          <w:rFonts w:ascii="Arial" w:hAnsi="Arial" w:cs="Arial"/>
          <w:b/>
        </w:rPr>
        <w:t>(A)</w:t>
      </w:r>
      <w:r w:rsidRPr="007D24BC">
        <w:rPr>
          <w:rFonts w:ascii="Arial" w:hAnsi="Arial" w:cs="Arial"/>
        </w:rPr>
        <w:t xml:space="preserve">  </w:t>
      </w:r>
      <w:r w:rsidR="000923A7" w:rsidRPr="007D24BC">
        <w:rPr>
          <w:rFonts w:ascii="Arial" w:hAnsi="Arial" w:cs="Arial"/>
          <w:b/>
          <w:color w:val="C00000"/>
          <w:position w:val="-4"/>
        </w:rPr>
        <w:object w:dxaOrig="340" w:dyaOrig="279" w14:anchorId="20625B09">
          <v:shape id="_x0000_i1080" type="#_x0000_t75" style="width:16.5pt;height:13.5pt" o:ole="">
            <v:imagedata r:id="rId120" o:title=""/>
          </v:shape>
          <o:OLEObject Type="Embed" ProgID="Equation.DSMT4" ShapeID="_x0000_i1080" DrawAspect="Content" ObjectID="_1751207675" r:id="rId121"/>
        </w:object>
      </w:r>
      <w:r w:rsidRPr="007D24BC">
        <w:rPr>
          <w:rFonts w:ascii="Arial" w:hAnsi="Arial" w:cs="Arial"/>
        </w:rPr>
        <w:tab/>
      </w:r>
      <w:r w:rsidRPr="007D24BC">
        <w:rPr>
          <w:rFonts w:ascii="Arial" w:hAnsi="Arial" w:cs="Arial"/>
        </w:rPr>
        <w:tab/>
      </w:r>
      <w:r w:rsidRPr="007D24BC">
        <w:rPr>
          <w:rFonts w:ascii="Arial" w:hAnsi="Arial" w:cs="Arial"/>
          <w:b/>
        </w:rPr>
        <w:t>(B)</w:t>
      </w:r>
      <w:r w:rsidRPr="007D24BC">
        <w:rPr>
          <w:rFonts w:ascii="Arial" w:hAnsi="Arial" w:cs="Arial"/>
        </w:rPr>
        <w:t xml:space="preserve">  </w:t>
      </w:r>
      <w:r w:rsidR="000923A7" w:rsidRPr="007D24BC">
        <w:rPr>
          <w:rFonts w:ascii="Arial" w:hAnsi="Arial" w:cs="Arial"/>
          <w:b/>
          <w:color w:val="C00000"/>
          <w:position w:val="-4"/>
        </w:rPr>
        <w:object w:dxaOrig="240" w:dyaOrig="279" w14:anchorId="784B37C4">
          <v:shape id="_x0000_i1081" type="#_x0000_t75" style="width:12pt;height:13.5pt" o:ole="">
            <v:imagedata r:id="rId122" o:title=""/>
          </v:shape>
          <o:OLEObject Type="Embed" ProgID="Equation.DSMT4" ShapeID="_x0000_i1081" DrawAspect="Content" ObjectID="_1751207676" r:id="rId123"/>
        </w:object>
      </w:r>
      <w:r w:rsidRPr="007D24BC">
        <w:rPr>
          <w:rFonts w:ascii="Arial" w:hAnsi="Arial" w:cs="Arial"/>
        </w:rPr>
        <w:tab/>
      </w:r>
      <w:r w:rsidRPr="007D24BC">
        <w:rPr>
          <w:rFonts w:ascii="Arial" w:hAnsi="Arial" w:cs="Arial"/>
        </w:rPr>
        <w:tab/>
      </w:r>
      <w:r w:rsidRPr="007D24BC">
        <w:rPr>
          <w:rFonts w:ascii="Arial" w:hAnsi="Arial" w:cs="Arial"/>
        </w:rPr>
        <w:tab/>
      </w:r>
      <w:r w:rsidRPr="007D24BC">
        <w:rPr>
          <w:rFonts w:ascii="Arial" w:hAnsi="Arial" w:cs="Arial"/>
          <w:b/>
        </w:rPr>
        <w:t>(C)</w:t>
      </w:r>
      <w:r w:rsidRPr="007D24BC">
        <w:rPr>
          <w:rFonts w:ascii="Arial" w:hAnsi="Arial" w:cs="Arial"/>
        </w:rPr>
        <w:t xml:space="preserve">  </w:t>
      </w:r>
      <w:r w:rsidR="000923A7" w:rsidRPr="007D24BC">
        <w:rPr>
          <w:rFonts w:ascii="Arial" w:hAnsi="Arial" w:cs="Arial"/>
          <w:b/>
          <w:color w:val="C00000"/>
          <w:position w:val="-4"/>
        </w:rPr>
        <w:object w:dxaOrig="340" w:dyaOrig="279" w14:anchorId="78A74FB0">
          <v:shape id="_x0000_i1082" type="#_x0000_t75" style="width:16.5pt;height:13.5pt" o:ole="">
            <v:imagedata r:id="rId124" o:title=""/>
          </v:shape>
          <o:OLEObject Type="Embed" ProgID="Equation.DSMT4" ShapeID="_x0000_i1082" DrawAspect="Content" ObjectID="_1751207677" r:id="rId125"/>
        </w:object>
      </w:r>
      <w:r w:rsidRPr="007D24BC">
        <w:rPr>
          <w:rFonts w:ascii="Arial" w:hAnsi="Arial" w:cs="Arial"/>
        </w:rPr>
        <w:tab/>
      </w:r>
      <w:r w:rsidRPr="007D24BC">
        <w:rPr>
          <w:rFonts w:ascii="Arial" w:hAnsi="Arial" w:cs="Arial"/>
        </w:rPr>
        <w:tab/>
      </w:r>
      <w:r w:rsidRPr="007D24BC">
        <w:rPr>
          <w:rFonts w:ascii="Arial" w:hAnsi="Arial" w:cs="Arial"/>
          <w:b/>
        </w:rPr>
        <w:t>(D)</w:t>
      </w:r>
      <w:r w:rsidRPr="007D24BC">
        <w:rPr>
          <w:rFonts w:ascii="Arial" w:hAnsi="Arial" w:cs="Arial"/>
        </w:rPr>
        <w:t xml:space="preserve">  </w:t>
      </w:r>
      <w:r w:rsidR="000923A7" w:rsidRPr="007D24BC">
        <w:rPr>
          <w:rFonts w:ascii="Arial" w:hAnsi="Arial" w:cs="Arial"/>
          <w:b/>
          <w:color w:val="C00000"/>
          <w:position w:val="-6"/>
        </w:rPr>
        <w:object w:dxaOrig="240" w:dyaOrig="300" w14:anchorId="45A90BF2">
          <v:shape id="_x0000_i1083" type="#_x0000_t75" style="width:12pt;height:14.25pt" o:ole="">
            <v:imagedata r:id="rId126" o:title=""/>
          </v:shape>
          <o:OLEObject Type="Embed" ProgID="Equation.DSMT4" ShapeID="_x0000_i1083" DrawAspect="Content" ObjectID="_1751207678" r:id="rId127"/>
        </w:object>
      </w:r>
    </w:p>
    <w:p w14:paraId="415E72B3" w14:textId="77777777" w:rsidR="00F60D78" w:rsidRPr="00657849" w:rsidRDefault="00F60D78" w:rsidP="00F60D78">
      <w:pPr>
        <w:pStyle w:val="QUESTAO1"/>
        <w:tabs>
          <w:tab w:val="left" w:pos="709"/>
        </w:tabs>
        <w:autoSpaceDE/>
        <w:autoSpaceDN/>
        <w:adjustRightInd/>
        <w:spacing w:before="0" w:after="80" w:line="240" w:lineRule="auto"/>
        <w:ind w:left="703" w:hanging="703"/>
        <w:rPr>
          <w:rFonts w:eastAsia="UtopiaStd-Regular"/>
          <w:color w:val="232322"/>
          <w:sz w:val="24"/>
          <w:szCs w:val="24"/>
        </w:rPr>
      </w:pPr>
    </w:p>
    <w:p w14:paraId="5F631C1C" w14:textId="7DEFE404" w:rsidR="00F60D78" w:rsidRPr="00657849" w:rsidRDefault="00F60D78" w:rsidP="00F60D78">
      <w:pPr>
        <w:pStyle w:val="QUESTAO1"/>
        <w:tabs>
          <w:tab w:val="left" w:pos="709"/>
        </w:tabs>
        <w:autoSpaceDE/>
        <w:autoSpaceDN/>
        <w:adjustRightInd/>
        <w:spacing w:before="0" w:after="80" w:line="240" w:lineRule="auto"/>
        <w:ind w:left="703" w:hanging="703"/>
        <w:rPr>
          <w:rFonts w:eastAsia="UtopiaStd-Regular"/>
          <w:color w:val="232322"/>
          <w:sz w:val="24"/>
          <w:szCs w:val="24"/>
        </w:rPr>
      </w:pPr>
    </w:p>
    <w:p w14:paraId="492B0FB7" w14:textId="036C8B95" w:rsidR="00F60D78" w:rsidRPr="007D24BC" w:rsidRDefault="00637F39" w:rsidP="00637F39">
      <w:pPr>
        <w:spacing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2020736" behindDoc="0" locked="0" layoutInCell="1" allowOverlap="1" wp14:anchorId="73D0C0CA" wp14:editId="4C4BA2DF">
            <wp:simplePos x="0" y="0"/>
            <wp:positionH relativeFrom="margin">
              <wp:align>center</wp:align>
            </wp:positionH>
            <wp:positionV relativeFrom="paragraph">
              <wp:posOffset>355600</wp:posOffset>
            </wp:positionV>
            <wp:extent cx="1673225" cy="1191260"/>
            <wp:effectExtent l="0" t="0" r="3175" b="8890"/>
            <wp:wrapTopAndBottom/>
            <wp:docPr id="601565745" name="Imagem 5" descr="Uma imagem com file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565745" name="Imagem 5" descr="Uma imagem com file, design&#10;&#10;Descrição gerada automaticamente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673225" cy="1191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0D78" w:rsidRPr="00657849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D6E69B7" wp14:editId="61BF6740">
                <wp:extent cx="216000" cy="216000"/>
                <wp:effectExtent l="0" t="0" r="0" b="0"/>
                <wp:docPr id="2246" name="Oval 2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8CB82A" w14:textId="77777777" w:rsidR="00F60D78" w:rsidRPr="000D632F" w:rsidRDefault="00F60D78" w:rsidP="00F60D7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D6E69B7" id="Oval 2246" o:sp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bQL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rhtA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F8CB82A" w14:textId="77777777" w:rsidR="00F60D78" w:rsidRPr="000D632F" w:rsidRDefault="00F60D78" w:rsidP="00F60D7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F5F68">
        <w:rPr>
          <w:sz w:val="24"/>
          <w:szCs w:val="24"/>
        </w:rPr>
        <w:tab/>
      </w:r>
      <w:r w:rsidR="00F60D78" w:rsidRPr="007D24BC">
        <w:rPr>
          <w:rFonts w:ascii="Arial" w:hAnsi="Arial" w:cs="Arial"/>
        </w:rPr>
        <w:t xml:space="preserve">Escreve </w:t>
      </w:r>
      <w:r w:rsidR="002D394D" w:rsidRPr="007D24BC">
        <w:rPr>
          <w:rFonts w:ascii="Arial" w:hAnsi="Arial" w:cs="Arial"/>
        </w:rPr>
        <w:t>a área do triângulo</w:t>
      </w:r>
      <w:r w:rsidR="002D394D">
        <w:rPr>
          <w:rFonts w:ascii="Arial" w:hAnsi="Arial" w:cs="Arial"/>
        </w:rPr>
        <w:t xml:space="preserve"> </w:t>
      </w:r>
      <w:r w:rsidR="00F60D78" w:rsidRPr="007D24BC">
        <w:rPr>
          <w:rFonts w:ascii="Arial" w:hAnsi="Arial" w:cs="Arial"/>
        </w:rPr>
        <w:t>sob a forma de potência.</w:t>
      </w:r>
    </w:p>
    <w:p w14:paraId="30A95B7C" w14:textId="77777777" w:rsidR="00637F39" w:rsidRDefault="00F60D78" w:rsidP="007D24BC">
      <w:pPr>
        <w:pStyle w:val="QUESTAO1"/>
        <w:spacing w:before="200"/>
        <w:rPr>
          <w:b/>
          <w:bCs/>
          <w:szCs w:val="22"/>
        </w:rPr>
      </w:pPr>
      <w:r w:rsidRPr="007D24BC">
        <w:rPr>
          <w:b/>
          <w:bCs/>
          <w:szCs w:val="22"/>
        </w:rPr>
        <w:tab/>
      </w:r>
      <w:r w:rsidRPr="007D24BC">
        <w:rPr>
          <w:b/>
          <w:bCs/>
          <w:szCs w:val="22"/>
        </w:rPr>
        <w:tab/>
      </w:r>
    </w:p>
    <w:p w14:paraId="1406BDBE" w14:textId="4EC9000D" w:rsidR="00F60D78" w:rsidRPr="007D24BC" w:rsidRDefault="00637F39" w:rsidP="00637F39">
      <w:pPr>
        <w:pStyle w:val="QUESTAO1"/>
        <w:spacing w:before="0"/>
        <w:rPr>
          <w:b/>
          <w:bCs/>
          <w:i/>
          <w:iCs/>
          <w:szCs w:val="22"/>
        </w:rPr>
      </w:pPr>
      <w:r>
        <w:rPr>
          <w:b/>
          <w:bCs/>
          <w:szCs w:val="22"/>
        </w:rPr>
        <w:tab/>
      </w:r>
      <w:r>
        <w:rPr>
          <w:b/>
          <w:bCs/>
          <w:szCs w:val="22"/>
        </w:rPr>
        <w:tab/>
      </w:r>
      <w:r w:rsidR="00F60D78" w:rsidRPr="007D24BC">
        <w:rPr>
          <w:b/>
          <w:bCs/>
          <w:szCs w:val="22"/>
        </w:rPr>
        <w:t xml:space="preserve">(A)   </w:t>
      </w:r>
      <w:r w:rsidR="00EF76C9" w:rsidRPr="007D24BC">
        <w:rPr>
          <w:b/>
          <w:color w:val="C00000"/>
          <w:position w:val="-4"/>
          <w:szCs w:val="22"/>
        </w:rPr>
        <w:object w:dxaOrig="240" w:dyaOrig="279" w14:anchorId="49119F48">
          <v:shape id="_x0000_i1084" type="#_x0000_t75" style="width:12pt;height:13.5pt" o:ole="">
            <v:imagedata r:id="rId129" o:title=""/>
          </v:shape>
          <o:OLEObject Type="Embed" ProgID="Equation.DSMT4" ShapeID="_x0000_i1084" DrawAspect="Content" ObjectID="_1751207679" r:id="rId130"/>
        </w:object>
      </w:r>
      <w:r w:rsidR="00F60D78" w:rsidRPr="007D24BC">
        <w:rPr>
          <w:b/>
          <w:bCs/>
          <w:szCs w:val="22"/>
        </w:rPr>
        <w:t xml:space="preserve"> </w:t>
      </w:r>
      <w:r w:rsidR="00F60D78" w:rsidRPr="007D24BC">
        <w:rPr>
          <w:b/>
          <w:bCs/>
          <w:szCs w:val="22"/>
        </w:rPr>
        <w:tab/>
      </w:r>
      <w:r w:rsidR="00F60D78" w:rsidRPr="007D24BC">
        <w:rPr>
          <w:b/>
          <w:bCs/>
          <w:szCs w:val="22"/>
        </w:rPr>
        <w:tab/>
        <w:t xml:space="preserve">(B)  </w:t>
      </w:r>
      <w:r w:rsidR="00EF76C9" w:rsidRPr="007D24BC">
        <w:rPr>
          <w:b/>
          <w:color w:val="C00000"/>
          <w:position w:val="-6"/>
          <w:szCs w:val="22"/>
        </w:rPr>
        <w:object w:dxaOrig="240" w:dyaOrig="300" w14:anchorId="44185756">
          <v:shape id="_x0000_i1085" type="#_x0000_t75" style="width:12pt;height:14.25pt" o:ole="">
            <v:imagedata r:id="rId131" o:title=""/>
          </v:shape>
          <o:OLEObject Type="Embed" ProgID="Equation.DSMT4" ShapeID="_x0000_i1085" DrawAspect="Content" ObjectID="_1751207680" r:id="rId132"/>
        </w:object>
      </w:r>
      <w:r w:rsidR="00F60D78" w:rsidRPr="007D24BC">
        <w:rPr>
          <w:bCs/>
          <w:szCs w:val="22"/>
        </w:rPr>
        <w:tab/>
      </w:r>
      <w:r w:rsidR="00F60D78" w:rsidRPr="007D24BC">
        <w:rPr>
          <w:bCs/>
          <w:szCs w:val="22"/>
        </w:rPr>
        <w:tab/>
      </w:r>
      <w:r w:rsidR="00EF76C9" w:rsidRPr="007D24BC">
        <w:rPr>
          <w:bCs/>
          <w:szCs w:val="22"/>
        </w:rPr>
        <w:tab/>
      </w:r>
      <w:r w:rsidR="00F60D78" w:rsidRPr="007D24BC">
        <w:rPr>
          <w:b/>
          <w:bCs/>
          <w:szCs w:val="22"/>
        </w:rPr>
        <w:t xml:space="preserve">(C)  </w:t>
      </w:r>
      <w:r w:rsidR="00EF76C9" w:rsidRPr="007D24BC">
        <w:rPr>
          <w:b/>
          <w:color w:val="C00000"/>
          <w:position w:val="-4"/>
          <w:szCs w:val="22"/>
        </w:rPr>
        <w:object w:dxaOrig="260" w:dyaOrig="279" w14:anchorId="74DB5156">
          <v:shape id="_x0000_i1086" type="#_x0000_t75" style="width:13.5pt;height:13.5pt" o:ole="">
            <v:imagedata r:id="rId133" o:title=""/>
          </v:shape>
          <o:OLEObject Type="Embed" ProgID="Equation.DSMT4" ShapeID="_x0000_i1086" DrawAspect="Content" ObjectID="_1751207681" r:id="rId134"/>
        </w:object>
      </w:r>
      <w:r w:rsidR="00F60D78" w:rsidRPr="007D24BC">
        <w:rPr>
          <w:b/>
          <w:bCs/>
          <w:szCs w:val="22"/>
        </w:rPr>
        <w:t xml:space="preserve">  </w:t>
      </w:r>
      <w:r w:rsidR="00F60D78" w:rsidRPr="007D24BC">
        <w:rPr>
          <w:b/>
          <w:bCs/>
          <w:szCs w:val="22"/>
        </w:rPr>
        <w:tab/>
      </w:r>
      <w:r w:rsidR="00F60D78" w:rsidRPr="007D24BC">
        <w:rPr>
          <w:b/>
          <w:bCs/>
          <w:szCs w:val="22"/>
        </w:rPr>
        <w:tab/>
        <w:t xml:space="preserve">(D) </w:t>
      </w:r>
      <w:r w:rsidR="00F60D78" w:rsidRPr="007D24BC">
        <w:rPr>
          <w:b/>
          <w:color w:val="C00000"/>
          <w:szCs w:val="22"/>
        </w:rPr>
        <w:t xml:space="preserve"> </w:t>
      </w:r>
      <w:r w:rsidR="00EF76C9" w:rsidRPr="007D24BC">
        <w:rPr>
          <w:b/>
          <w:color w:val="C00000"/>
          <w:position w:val="-4"/>
          <w:szCs w:val="22"/>
        </w:rPr>
        <w:object w:dxaOrig="240" w:dyaOrig="279" w14:anchorId="1CCC3AF1">
          <v:shape id="_x0000_i1087" type="#_x0000_t75" style="width:12pt;height:13.5pt" o:ole="">
            <v:imagedata r:id="rId135" o:title=""/>
          </v:shape>
          <o:OLEObject Type="Embed" ProgID="Equation.DSMT4" ShapeID="_x0000_i1087" DrawAspect="Content" ObjectID="_1751207682" r:id="rId136"/>
        </w:object>
      </w:r>
    </w:p>
    <w:p w14:paraId="61A9E8D4" w14:textId="77777777" w:rsidR="00F60D78" w:rsidRPr="007D24BC" w:rsidRDefault="00F60D78" w:rsidP="007D24BC">
      <w:pPr>
        <w:pStyle w:val="TITULOFICHAS"/>
        <w:spacing w:line="360" w:lineRule="auto"/>
        <w:ind w:firstLine="709"/>
        <w:rPr>
          <w:b w:val="0"/>
          <w:sz w:val="22"/>
          <w:szCs w:val="22"/>
          <w:lang w:val="pt-PT"/>
        </w:rPr>
      </w:pPr>
    </w:p>
    <w:p w14:paraId="5443662A" w14:textId="4D82A1BA" w:rsidR="00C92A51" w:rsidRPr="00E3612D" w:rsidRDefault="00F9182C" w:rsidP="009E360B">
      <w:pPr>
        <w:pStyle w:val="TITULOFICHAS"/>
        <w:jc w:val="left"/>
        <w:rPr>
          <w:lang w:val="pt-PT"/>
        </w:rPr>
      </w:pPr>
      <w:r w:rsidRPr="006C1DB0">
        <w:rPr>
          <w:lang w:val="pt-PT"/>
        </w:rPr>
        <w:br w:type="page"/>
      </w:r>
      <w:proofErr w:type="spellStart"/>
      <w:r w:rsidR="007D1BDB">
        <w:rPr>
          <w:lang w:val="pt-PT"/>
        </w:rPr>
        <w:lastRenderedPageBreak/>
        <w:t>Miniteste</w:t>
      </w:r>
      <w:proofErr w:type="spellEnd"/>
      <w:r w:rsidR="007D1BDB">
        <w:rPr>
          <w:lang w:val="pt-PT"/>
        </w:rPr>
        <w:t xml:space="preserve"> 3 – </w:t>
      </w:r>
      <w:r w:rsidR="009F0D3A">
        <w:rPr>
          <w:lang w:val="pt-PT"/>
        </w:rPr>
        <w:t>Decomposição de um número em fatores primos</w:t>
      </w:r>
    </w:p>
    <w:p w14:paraId="38B33B6A" w14:textId="77777777" w:rsidR="007D1BDB" w:rsidRPr="001F156B" w:rsidRDefault="007D1BDB" w:rsidP="007D1BDB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1FDFC33" wp14:editId="67C129C2">
                <wp:extent cx="6119640" cy="792000"/>
                <wp:effectExtent l="12700" t="12700" r="14605" b="8255"/>
                <wp:docPr id="34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D50E34" w:rsidRPr="00DB2ED5" w14:paraId="3749AE8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80A3A7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0132260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1A7526" w14:textId="77777777" w:rsidR="00D50E34" w:rsidRPr="00DB2ED5" w:rsidRDefault="00D50E3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0CF618" w14:textId="77777777" w:rsidR="00D50E34" w:rsidRPr="00DB2ED5" w:rsidRDefault="00D50E3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D50E34" w:rsidRPr="00DB2ED5" w14:paraId="12FAD01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0B9CA56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29415CB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14CA56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6A32AEB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CB265DD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D50E34" w:rsidRPr="00DB2ED5" w14:paraId="57E41F9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B0DBF1F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69EE04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FDCDC8F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0609E8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DB6C659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659CED32" w14:textId="77777777" w:rsidR="00D50E34" w:rsidRPr="0005099D" w:rsidRDefault="00D50E34" w:rsidP="007D1BD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1FDFC33" id="_x0000_s1051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7ItcQE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D50E34" w:rsidRPr="00DB2ED5" w14:paraId="3749AE8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680A3A7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0132260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91A7526" w14:textId="77777777" w:rsidR="00D50E34" w:rsidRPr="00DB2ED5" w:rsidRDefault="00D50E3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70CF618" w14:textId="77777777" w:rsidR="00D50E34" w:rsidRPr="00DB2ED5" w:rsidRDefault="00D50E3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D50E34" w:rsidRPr="00DB2ED5" w14:paraId="12FAD01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0B9CA56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29415CB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614CA56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6A32AEB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CB265DD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D50E34" w:rsidRPr="00DB2ED5" w14:paraId="57E41F9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B0DBF1F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969EE04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FDCDC8F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70609E8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DB6C659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659CED32" w14:textId="77777777" w:rsidR="00D50E34" w:rsidRPr="0005099D" w:rsidRDefault="00D50E34" w:rsidP="007D1BDB"/>
                  </w:txbxContent>
                </v:textbox>
                <w10:anchorlock/>
              </v:roundrect>
            </w:pict>
          </mc:Fallback>
        </mc:AlternateContent>
      </w:r>
    </w:p>
    <w:p w14:paraId="4EFB2966" w14:textId="77777777" w:rsidR="00956582" w:rsidRDefault="00BD73FB" w:rsidP="00653DC7">
      <w:pPr>
        <w:spacing w:after="80" w:line="240" w:lineRule="auto"/>
        <w:ind w:left="703" w:hanging="703"/>
        <w:rPr>
          <w:rFonts w:ascii="Arial" w:hAnsi="Arial" w:cs="Arial"/>
          <w:sz w:val="24"/>
          <w:szCs w:val="24"/>
        </w:rPr>
      </w:pPr>
      <w:r w:rsidRPr="000A3D6B">
        <w:rPr>
          <w:bCs/>
          <w:sz w:val="24"/>
          <w:szCs w:val="24"/>
        </w:rPr>
        <w:tab/>
      </w:r>
    </w:p>
    <w:p w14:paraId="14700A5F" w14:textId="491F1D4C" w:rsidR="006465F0" w:rsidRPr="00924C0B" w:rsidRDefault="007D1BDB" w:rsidP="00924C0B">
      <w:pPr>
        <w:pStyle w:val="QUESTAO1"/>
        <w:tabs>
          <w:tab w:val="clear" w:pos="113"/>
        </w:tabs>
        <w:spacing w:before="0" w:afterLines="60" w:after="144"/>
        <w:ind w:left="426" w:hanging="426"/>
        <w:rPr>
          <w:szCs w:val="22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86BF3A1" wp14:editId="606E66DD">
                <wp:extent cx="216000" cy="216000"/>
                <wp:effectExtent l="0" t="0" r="0" b="0"/>
                <wp:docPr id="350" name="Oval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22264F" w14:textId="77777777" w:rsidR="00D50E34" w:rsidRPr="00086D19" w:rsidRDefault="00D50E34" w:rsidP="007D1BD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86BF3A1" id="Oval 350" o:sp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eHf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OtuSBTetpAfXwMLEA/ONHLW4N/807E9CgCTgoS&#10;AKc/PeChLXQVh0HirIHw47V3skcCo5azDiev4vH7TgTFmf3ikNo0pqMQRmEzCm7XrgAZMcO94mUW&#10;0SEkO4o6QPuMS2FJUVAlnMRYFZcpjJdV6jcArhWplstshuPoRbpzay8JnBpL1Hw6PIvgBwon5P49&#10;jFP5gsa9LXk6WO4SaJM5furj0HIc5cydYe3Qrvj1nq1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JXh3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222264F" w14:textId="77777777" w:rsidR="00D50E34" w:rsidRPr="00086D19" w:rsidRDefault="00D50E34" w:rsidP="007D1BD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DD4BD9">
        <w:tab/>
      </w:r>
      <w:r w:rsidR="006465F0" w:rsidRPr="00924C0B">
        <w:rPr>
          <w:szCs w:val="22"/>
        </w:rPr>
        <w:t xml:space="preserve">Quantos números primos tem o conjunto dos divisores </w:t>
      </w:r>
      <w:proofErr w:type="gramStart"/>
      <w:r w:rsidR="006465F0" w:rsidRPr="00924C0B">
        <w:rPr>
          <w:szCs w:val="22"/>
        </w:rPr>
        <w:t>de  88</w:t>
      </w:r>
      <w:proofErr w:type="gramEnd"/>
      <w:r w:rsidR="006465F0" w:rsidRPr="00924C0B">
        <w:rPr>
          <w:szCs w:val="22"/>
        </w:rPr>
        <w:t xml:space="preserve"> ? </w:t>
      </w:r>
    </w:p>
    <w:p w14:paraId="294A8999" w14:textId="4F617AF0" w:rsidR="006465F0" w:rsidRPr="00924C0B" w:rsidRDefault="006465F0" w:rsidP="00924C0B">
      <w:pPr>
        <w:pStyle w:val="QUESTAO1"/>
        <w:tabs>
          <w:tab w:val="clear" w:pos="113"/>
          <w:tab w:val="left" w:pos="851"/>
          <w:tab w:val="left" w:pos="1985"/>
          <w:tab w:val="left" w:pos="2835"/>
          <w:tab w:val="left" w:pos="3686"/>
          <w:tab w:val="left" w:pos="4253"/>
          <w:tab w:val="left" w:pos="4962"/>
          <w:tab w:val="left" w:pos="5387"/>
          <w:tab w:val="left" w:pos="7088"/>
          <w:tab w:val="left" w:pos="7513"/>
        </w:tabs>
        <w:spacing w:before="0" w:afterLines="60" w:after="144"/>
        <w:ind w:left="426" w:hanging="426"/>
        <w:rPr>
          <w:bCs/>
          <w:i/>
          <w:iCs/>
          <w:szCs w:val="22"/>
        </w:rPr>
      </w:pPr>
      <w:r w:rsidRPr="00924C0B">
        <w:rPr>
          <w:b/>
          <w:szCs w:val="22"/>
        </w:rPr>
        <w:tab/>
        <w:t>(A)</w:t>
      </w:r>
      <w:r w:rsidRPr="00924C0B">
        <w:rPr>
          <w:b/>
          <w:szCs w:val="22"/>
        </w:rPr>
        <w:tab/>
      </w:r>
      <w:r w:rsidRPr="00924C0B">
        <w:rPr>
          <w:bCs/>
          <w:szCs w:val="22"/>
        </w:rPr>
        <w:t>0</w:t>
      </w:r>
      <w:r w:rsidR="00482592" w:rsidRPr="00924C0B">
        <w:rPr>
          <w:b/>
          <w:szCs w:val="22"/>
        </w:rPr>
        <w:tab/>
      </w:r>
      <w:r w:rsidR="00482592" w:rsidRPr="00924C0B">
        <w:rPr>
          <w:b/>
          <w:szCs w:val="22"/>
        </w:rPr>
        <w:tab/>
      </w:r>
      <w:r w:rsidRPr="00924C0B">
        <w:rPr>
          <w:b/>
          <w:szCs w:val="22"/>
        </w:rPr>
        <w:t>(B)</w:t>
      </w:r>
      <w:r w:rsidR="001C101A" w:rsidRPr="00924C0B">
        <w:rPr>
          <w:b/>
          <w:szCs w:val="22"/>
        </w:rPr>
        <w:t xml:space="preserve"> </w:t>
      </w:r>
      <w:r w:rsidRPr="00924C0B">
        <w:rPr>
          <w:bCs/>
          <w:szCs w:val="22"/>
        </w:rPr>
        <w:t>1</w:t>
      </w:r>
      <w:r w:rsidR="00482592" w:rsidRPr="00924C0B">
        <w:rPr>
          <w:b/>
          <w:szCs w:val="22"/>
        </w:rPr>
        <w:tab/>
      </w:r>
      <w:r w:rsidR="00482592" w:rsidRPr="00924C0B">
        <w:rPr>
          <w:b/>
          <w:szCs w:val="22"/>
        </w:rPr>
        <w:tab/>
      </w:r>
      <w:r w:rsidR="00482592" w:rsidRPr="00924C0B">
        <w:rPr>
          <w:b/>
          <w:szCs w:val="22"/>
        </w:rPr>
        <w:tab/>
      </w:r>
      <w:r w:rsidRPr="00924C0B">
        <w:rPr>
          <w:b/>
          <w:szCs w:val="22"/>
        </w:rPr>
        <w:t>(C)</w:t>
      </w:r>
      <w:r w:rsidR="00482592" w:rsidRPr="00924C0B">
        <w:rPr>
          <w:b/>
          <w:szCs w:val="22"/>
        </w:rPr>
        <w:tab/>
      </w:r>
      <w:r w:rsidRPr="00924C0B">
        <w:rPr>
          <w:bCs/>
          <w:szCs w:val="22"/>
        </w:rPr>
        <w:t>2</w:t>
      </w:r>
      <w:r w:rsidRPr="00924C0B">
        <w:rPr>
          <w:b/>
          <w:szCs w:val="22"/>
        </w:rPr>
        <w:tab/>
        <w:t>(D)</w:t>
      </w:r>
      <w:r w:rsidR="00482592" w:rsidRPr="00924C0B">
        <w:rPr>
          <w:b/>
          <w:szCs w:val="22"/>
        </w:rPr>
        <w:tab/>
      </w:r>
      <w:r w:rsidRPr="00924C0B">
        <w:rPr>
          <w:bCs/>
          <w:szCs w:val="22"/>
        </w:rPr>
        <w:t>3</w:t>
      </w:r>
    </w:p>
    <w:p w14:paraId="2B8D7711" w14:textId="77777777" w:rsidR="007A431E" w:rsidRPr="00523BD7" w:rsidRDefault="00355AD1" w:rsidP="00924C0B">
      <w:pPr>
        <w:pStyle w:val="QUESTAO1"/>
        <w:spacing w:before="200"/>
        <w:rPr>
          <w:bCs/>
          <w:sz w:val="24"/>
          <w:szCs w:val="24"/>
        </w:rPr>
      </w:pPr>
      <w:r w:rsidRPr="004243CA">
        <w:rPr>
          <w:bCs/>
          <w:sz w:val="24"/>
          <w:szCs w:val="24"/>
        </w:rPr>
        <w:tab/>
      </w:r>
      <w:r w:rsidRPr="004243CA">
        <w:rPr>
          <w:bCs/>
          <w:sz w:val="24"/>
          <w:szCs w:val="24"/>
        </w:rPr>
        <w:tab/>
      </w:r>
      <w:r w:rsidRPr="004243CA">
        <w:rPr>
          <w:sz w:val="24"/>
          <w:szCs w:val="24"/>
        </w:rPr>
        <w:t xml:space="preserve"> </w:t>
      </w:r>
    </w:p>
    <w:p w14:paraId="6D1DA1C3" w14:textId="77777777" w:rsidR="00B05480" w:rsidRPr="00924C0B" w:rsidRDefault="007D1BDB" w:rsidP="00924C0B">
      <w:pPr>
        <w:pStyle w:val="QUESTAO1"/>
        <w:tabs>
          <w:tab w:val="clear" w:pos="113"/>
          <w:tab w:val="left" w:pos="284"/>
        </w:tabs>
        <w:spacing w:after="240"/>
        <w:ind w:left="426" w:hanging="426"/>
        <w:rPr>
          <w:szCs w:val="22"/>
        </w:rPr>
      </w:pPr>
      <w:r w:rsidRPr="00135DAD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66D2466" wp14:editId="241A170D">
                <wp:extent cx="216000" cy="216000"/>
                <wp:effectExtent l="0" t="0" r="0" b="0"/>
                <wp:docPr id="351" name="Oval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332B1C" w14:textId="77777777" w:rsidR="00D50E34" w:rsidRPr="00E4687D" w:rsidRDefault="00D50E34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66D2466" id="Oval 351" o:sp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8u1fgIAAGQ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0RNZjo9baA+PiJD6AcneHlr6G/eiRAfBdKkUAPQ&#10;9McHOrSFruIwSJw1gD9ee0/21MCk5ayjyat4+L4TqDizXxy1dhrTUcBR2IyC27UroI6Y0V7xMovk&#10;gNGOokZon2kpLFMUUgknKVbFZcTxsor9BqC1ItVymc1oHL2Id27tZQJPxKbWfDo8C/RDC0fq/XsY&#10;p/JFG/e2ydPBchdBm9zjJx4HymmUc+8Mayftil/v2eq0HBc/A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RS/Lt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F332B1C" w14:textId="77777777" w:rsidR="00D50E34" w:rsidRPr="00E4687D" w:rsidRDefault="00D50E34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8A0D3D" w:rsidRPr="00135DAD">
        <w:rPr>
          <w:sz w:val="24"/>
          <w:szCs w:val="24"/>
        </w:rPr>
        <w:t xml:space="preserve"> </w:t>
      </w:r>
      <w:r w:rsidR="00176DCD" w:rsidRPr="00924C0B">
        <w:rPr>
          <w:bCs/>
          <w:szCs w:val="22"/>
        </w:rPr>
        <w:t>Qual das expressões não é uma decomposição em fatores primos?</w:t>
      </w:r>
    </w:p>
    <w:p w14:paraId="24D3A6D5" w14:textId="1D732DD8" w:rsidR="00B05480" w:rsidRPr="00924C0B" w:rsidRDefault="00034602" w:rsidP="00924C0B">
      <w:pPr>
        <w:pStyle w:val="QUESTAO1"/>
        <w:tabs>
          <w:tab w:val="clear" w:pos="113"/>
          <w:tab w:val="left" w:pos="2127"/>
        </w:tabs>
        <w:spacing w:before="0" w:after="80"/>
        <w:ind w:left="426" w:hanging="426"/>
        <w:rPr>
          <w:bCs/>
          <w:szCs w:val="22"/>
        </w:rPr>
      </w:pPr>
      <w:r w:rsidRPr="00924C0B">
        <w:rPr>
          <w:b/>
          <w:bCs/>
          <w:szCs w:val="22"/>
        </w:rPr>
        <w:tab/>
      </w:r>
      <w:r w:rsidR="008A0D3D" w:rsidRPr="00924C0B">
        <w:rPr>
          <w:b/>
          <w:bCs/>
          <w:szCs w:val="22"/>
        </w:rPr>
        <w:t>(A)</w:t>
      </w:r>
      <w:r w:rsidR="008A0D3D" w:rsidRPr="00924C0B">
        <w:rPr>
          <w:bCs/>
          <w:szCs w:val="22"/>
        </w:rPr>
        <w:t xml:space="preserve"> </w:t>
      </w:r>
      <w:r w:rsidR="00176DCD" w:rsidRPr="00924C0B">
        <w:rPr>
          <w:bCs/>
          <w:szCs w:val="22"/>
        </w:rPr>
        <w:t xml:space="preserve"> </w:t>
      </w:r>
      <w:r w:rsidR="00413FA2" w:rsidRPr="00924C0B">
        <w:rPr>
          <w:b/>
          <w:color w:val="C00000"/>
          <w:position w:val="-6"/>
          <w:szCs w:val="22"/>
        </w:rPr>
        <w:object w:dxaOrig="820" w:dyaOrig="260" w14:anchorId="17F317D4">
          <v:shape id="_x0000_i1127" type="#_x0000_t75" style="width:41.25pt;height:12.75pt" o:ole="">
            <v:imagedata r:id="rId137" o:title=""/>
          </v:shape>
          <o:OLEObject Type="Embed" ProgID="Equation.DSMT4" ShapeID="_x0000_i1127" DrawAspect="Content" ObjectID="_1751207683" r:id="rId138"/>
        </w:object>
      </w:r>
      <w:r w:rsidRPr="00924C0B">
        <w:rPr>
          <w:bCs/>
          <w:szCs w:val="22"/>
        </w:rPr>
        <w:tab/>
      </w:r>
      <w:r w:rsidRPr="00924C0B">
        <w:rPr>
          <w:bCs/>
          <w:szCs w:val="22"/>
        </w:rPr>
        <w:tab/>
      </w:r>
      <w:r w:rsidR="008A0D3D" w:rsidRPr="00924C0B">
        <w:rPr>
          <w:b/>
          <w:bCs/>
          <w:szCs w:val="22"/>
        </w:rPr>
        <w:t>(B)</w:t>
      </w:r>
      <w:r w:rsidR="008A0D3D" w:rsidRPr="00924C0B">
        <w:rPr>
          <w:szCs w:val="22"/>
        </w:rPr>
        <w:t xml:space="preserve"> </w:t>
      </w:r>
      <w:r w:rsidR="00413FA2" w:rsidRPr="00924C0B">
        <w:rPr>
          <w:b/>
          <w:color w:val="C00000"/>
          <w:position w:val="-6"/>
          <w:szCs w:val="22"/>
        </w:rPr>
        <w:object w:dxaOrig="540" w:dyaOrig="300" w14:anchorId="63E5EC24">
          <v:shape id="_x0000_i1129" type="#_x0000_t75" style="width:26.25pt;height:14.25pt" o:ole="">
            <v:imagedata r:id="rId139" o:title=""/>
          </v:shape>
          <o:OLEObject Type="Embed" ProgID="Equation.DSMT4" ShapeID="_x0000_i1129" DrawAspect="Content" ObjectID="_1751207684" r:id="rId140"/>
        </w:object>
      </w:r>
      <w:r w:rsidR="00B05480" w:rsidRPr="00924C0B">
        <w:rPr>
          <w:bCs/>
          <w:szCs w:val="22"/>
        </w:rPr>
        <w:tab/>
      </w:r>
      <w:r w:rsidR="00B05480" w:rsidRPr="00924C0B">
        <w:rPr>
          <w:bCs/>
          <w:szCs w:val="22"/>
        </w:rPr>
        <w:tab/>
      </w:r>
      <w:r w:rsidR="008A0D3D" w:rsidRPr="00924C0B">
        <w:rPr>
          <w:b/>
          <w:bCs/>
          <w:szCs w:val="22"/>
        </w:rPr>
        <w:t xml:space="preserve">(C) </w:t>
      </w:r>
      <w:r w:rsidR="00413FA2" w:rsidRPr="00924C0B">
        <w:rPr>
          <w:b/>
          <w:color w:val="C00000"/>
          <w:position w:val="-6"/>
          <w:szCs w:val="22"/>
        </w:rPr>
        <w:object w:dxaOrig="540" w:dyaOrig="300" w14:anchorId="06A10FE7">
          <v:shape id="_x0000_i1131" type="#_x0000_t75" style="width:26.25pt;height:14.25pt" o:ole="">
            <v:imagedata r:id="rId141" o:title=""/>
          </v:shape>
          <o:OLEObject Type="Embed" ProgID="Equation.DSMT4" ShapeID="_x0000_i1131" DrawAspect="Content" ObjectID="_1751207685" r:id="rId142"/>
        </w:object>
      </w:r>
      <w:r w:rsidR="00B05480" w:rsidRPr="00924C0B">
        <w:rPr>
          <w:bCs/>
          <w:szCs w:val="22"/>
        </w:rPr>
        <w:tab/>
      </w:r>
      <w:r w:rsidR="00A66E7C" w:rsidRPr="00924C0B">
        <w:rPr>
          <w:bCs/>
          <w:szCs w:val="22"/>
        </w:rPr>
        <w:t xml:space="preserve">   </w:t>
      </w:r>
      <w:r w:rsidRPr="00924C0B">
        <w:rPr>
          <w:bCs/>
          <w:szCs w:val="22"/>
        </w:rPr>
        <w:tab/>
      </w:r>
      <w:r w:rsidR="008A0D3D" w:rsidRPr="00924C0B">
        <w:rPr>
          <w:b/>
          <w:bCs/>
          <w:szCs w:val="22"/>
        </w:rPr>
        <w:t>(D)</w:t>
      </w:r>
      <w:r w:rsidR="008A0D3D" w:rsidRPr="00924C0B">
        <w:rPr>
          <w:szCs w:val="22"/>
        </w:rPr>
        <w:t xml:space="preserve"> </w:t>
      </w:r>
      <w:r w:rsidR="00413FA2" w:rsidRPr="00924C0B">
        <w:rPr>
          <w:b/>
          <w:color w:val="C00000"/>
          <w:position w:val="-6"/>
          <w:szCs w:val="22"/>
        </w:rPr>
        <w:object w:dxaOrig="800" w:dyaOrig="300" w14:anchorId="6BEBB6D4">
          <v:shape id="_x0000_i1133" type="#_x0000_t75" style="width:39.75pt;height:14.25pt" o:ole="">
            <v:imagedata r:id="rId143" o:title=""/>
          </v:shape>
          <o:OLEObject Type="Embed" ProgID="Equation.DSMT4" ShapeID="_x0000_i1133" DrawAspect="Content" ObjectID="_1751207686" r:id="rId144"/>
        </w:object>
      </w:r>
    </w:p>
    <w:p w14:paraId="66B40FEB" w14:textId="77777777" w:rsidR="00653DC7" w:rsidRDefault="00653DC7" w:rsidP="00924C0B">
      <w:pPr>
        <w:pStyle w:val="QUESTAO1"/>
        <w:spacing w:before="200"/>
        <w:rPr>
          <w:sz w:val="24"/>
          <w:szCs w:val="24"/>
        </w:rPr>
      </w:pPr>
    </w:p>
    <w:p w14:paraId="13B7C578" w14:textId="77777777" w:rsidR="00924C0B" w:rsidRPr="00135DAD" w:rsidRDefault="00924C0B" w:rsidP="00924C0B">
      <w:pPr>
        <w:pStyle w:val="QUESTAO1"/>
        <w:spacing w:before="200"/>
        <w:rPr>
          <w:sz w:val="24"/>
          <w:szCs w:val="24"/>
        </w:rPr>
      </w:pPr>
    </w:p>
    <w:p w14:paraId="24D3A2B5" w14:textId="1C11D18C" w:rsidR="008A0D3D" w:rsidRPr="00924C0B" w:rsidRDefault="007D1BDB" w:rsidP="00924C0B">
      <w:pPr>
        <w:pStyle w:val="QUESTAO1"/>
        <w:spacing w:before="200"/>
        <w:ind w:left="426" w:hanging="426"/>
        <w:rPr>
          <w:bCs/>
          <w:szCs w:val="22"/>
        </w:rPr>
      </w:pPr>
      <w:r w:rsidRPr="00135DAD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CD1DFC5" wp14:editId="2A82730B">
                <wp:extent cx="216000" cy="216000"/>
                <wp:effectExtent l="0" t="0" r="0" b="0"/>
                <wp:docPr id="192" name="Oval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ACE457" w14:textId="77777777" w:rsidR="00D50E34" w:rsidRPr="000D632F" w:rsidRDefault="00D50E34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CD1DFC5" id="Oval 192" o:sp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diffg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4OtmZMpPW2gPj4EFqAfnOjljcG/eStiehABJwUJ&#10;gNOf7vHQFrqKwyBx1kD48do72SOBUctZh5NX8fh9J4LizH5xSG0a01EIo7AZBbdr14CMmOFe8TKL&#10;6BCSHUUdoH3GpbCiKKgSTmKsissUxss69RsA14pUq1U2w3H0It26Ry8JnBpL1Hw6PIvgBwon5P4d&#10;jFP5gsa9LXk6WO0SaJM5furj0HIc5cydYe3Qrvj1nq1Oy3H5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ldHYn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5ACE457" w14:textId="77777777" w:rsidR="00D50E34" w:rsidRPr="000D632F" w:rsidRDefault="00D50E34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DD4BD9">
        <w:rPr>
          <w:sz w:val="24"/>
          <w:szCs w:val="24"/>
        </w:rPr>
        <w:tab/>
      </w:r>
      <w:r w:rsidR="00176DCD" w:rsidRPr="00924C0B">
        <w:rPr>
          <w:bCs/>
          <w:szCs w:val="22"/>
        </w:rPr>
        <w:t xml:space="preserve">A decomposição em fatores primos do </w:t>
      </w:r>
      <w:proofErr w:type="gramStart"/>
      <w:r w:rsidR="00176DCD" w:rsidRPr="00924C0B">
        <w:rPr>
          <w:bCs/>
          <w:szCs w:val="22"/>
        </w:rPr>
        <w:t>número</w:t>
      </w:r>
      <w:r w:rsidR="00C77C02">
        <w:rPr>
          <w:bCs/>
          <w:szCs w:val="22"/>
        </w:rPr>
        <w:t xml:space="preserve"> </w:t>
      </w:r>
      <w:r w:rsidR="00176DCD" w:rsidRPr="00924C0B">
        <w:rPr>
          <w:bCs/>
          <w:szCs w:val="22"/>
        </w:rPr>
        <w:t xml:space="preserve"> 60</w:t>
      </w:r>
      <w:proofErr w:type="gramEnd"/>
      <w:r w:rsidR="00176DCD" w:rsidRPr="00924C0B">
        <w:rPr>
          <w:bCs/>
          <w:szCs w:val="22"/>
        </w:rPr>
        <w:t xml:space="preserve"> </w:t>
      </w:r>
      <w:r w:rsidR="00C77C02">
        <w:rPr>
          <w:bCs/>
          <w:szCs w:val="22"/>
        </w:rPr>
        <w:t xml:space="preserve"> </w:t>
      </w:r>
      <w:r w:rsidR="00176DCD" w:rsidRPr="00924C0B">
        <w:rPr>
          <w:bCs/>
          <w:szCs w:val="22"/>
        </w:rPr>
        <w:t>pode ser dada por:</w:t>
      </w:r>
    </w:p>
    <w:p w14:paraId="6615C8A7" w14:textId="4E6CF7B4" w:rsidR="008A0D3D" w:rsidRPr="00924C0B" w:rsidRDefault="008A0D3D" w:rsidP="00924C0B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bCs/>
          <w:szCs w:val="22"/>
        </w:rPr>
      </w:pPr>
      <w:r w:rsidRPr="00924C0B">
        <w:rPr>
          <w:b/>
          <w:szCs w:val="22"/>
        </w:rPr>
        <w:tab/>
        <w:t xml:space="preserve">(A)  </w:t>
      </w:r>
      <w:r w:rsidR="00413FA2" w:rsidRPr="00924C0B">
        <w:rPr>
          <w:b/>
          <w:color w:val="C00000"/>
          <w:position w:val="-6"/>
          <w:szCs w:val="22"/>
        </w:rPr>
        <w:object w:dxaOrig="800" w:dyaOrig="300" w14:anchorId="698424BE">
          <v:shape id="_x0000_i1135" type="#_x0000_t75" style="width:39.75pt;height:14.25pt" o:ole="">
            <v:imagedata r:id="rId145" o:title=""/>
          </v:shape>
          <o:OLEObject Type="Embed" ProgID="Equation.DSMT4" ShapeID="_x0000_i1135" DrawAspect="Content" ObjectID="_1751207687" r:id="rId146"/>
        </w:object>
      </w:r>
      <w:r w:rsidRPr="00924C0B">
        <w:rPr>
          <w:bCs/>
          <w:szCs w:val="22"/>
        </w:rPr>
        <w:t xml:space="preserve"> </w:t>
      </w:r>
      <w:r w:rsidRPr="00924C0B">
        <w:rPr>
          <w:bCs/>
          <w:szCs w:val="22"/>
        </w:rPr>
        <w:tab/>
      </w:r>
      <w:r w:rsidRPr="00924C0B">
        <w:rPr>
          <w:bCs/>
          <w:szCs w:val="22"/>
        </w:rPr>
        <w:tab/>
      </w:r>
      <w:r w:rsidRPr="00924C0B">
        <w:rPr>
          <w:b/>
          <w:szCs w:val="22"/>
        </w:rPr>
        <w:t xml:space="preserve">(B)  </w:t>
      </w:r>
      <w:r w:rsidR="00413FA2" w:rsidRPr="00924C0B">
        <w:rPr>
          <w:b/>
          <w:color w:val="C00000"/>
          <w:position w:val="-6"/>
          <w:szCs w:val="22"/>
        </w:rPr>
        <w:object w:dxaOrig="800" w:dyaOrig="300" w14:anchorId="0D826C43">
          <v:shape id="_x0000_i1137" type="#_x0000_t75" style="width:39.75pt;height:14.25pt" o:ole="">
            <v:imagedata r:id="rId147" o:title=""/>
          </v:shape>
          <o:OLEObject Type="Embed" ProgID="Equation.DSMT4" ShapeID="_x0000_i1137" DrawAspect="Content" ObjectID="_1751207688" r:id="rId148"/>
        </w:object>
      </w:r>
      <w:r w:rsidRPr="00924C0B">
        <w:rPr>
          <w:bCs/>
          <w:szCs w:val="22"/>
        </w:rPr>
        <w:t xml:space="preserve"> </w:t>
      </w:r>
      <w:r w:rsidRPr="00924C0B">
        <w:rPr>
          <w:bCs/>
          <w:szCs w:val="22"/>
        </w:rPr>
        <w:tab/>
      </w:r>
      <w:r w:rsidRPr="00924C0B">
        <w:rPr>
          <w:bCs/>
          <w:szCs w:val="22"/>
        </w:rPr>
        <w:tab/>
      </w:r>
      <w:r w:rsidRPr="00924C0B">
        <w:rPr>
          <w:b/>
          <w:szCs w:val="22"/>
        </w:rPr>
        <w:t xml:space="preserve">(C)  </w:t>
      </w:r>
      <w:r w:rsidR="00413FA2" w:rsidRPr="00924C0B">
        <w:rPr>
          <w:b/>
          <w:color w:val="C00000"/>
          <w:position w:val="-6"/>
          <w:szCs w:val="22"/>
        </w:rPr>
        <w:object w:dxaOrig="720" w:dyaOrig="260" w14:anchorId="5F7FF4A5">
          <v:shape id="_x0000_i1139" type="#_x0000_t75" style="width:36.75pt;height:12.75pt" o:ole="">
            <v:imagedata r:id="rId149" o:title=""/>
          </v:shape>
          <o:OLEObject Type="Embed" ProgID="Equation.DSMT4" ShapeID="_x0000_i1139" DrawAspect="Content" ObjectID="_1751207689" r:id="rId150"/>
        </w:object>
      </w:r>
      <w:r w:rsidRPr="00924C0B">
        <w:rPr>
          <w:bCs/>
          <w:szCs w:val="22"/>
        </w:rPr>
        <w:tab/>
      </w:r>
      <w:r w:rsidRPr="00924C0B">
        <w:rPr>
          <w:bCs/>
          <w:szCs w:val="22"/>
        </w:rPr>
        <w:tab/>
      </w:r>
      <w:r w:rsidRPr="00924C0B">
        <w:rPr>
          <w:b/>
          <w:szCs w:val="22"/>
        </w:rPr>
        <w:t xml:space="preserve">(D)  </w:t>
      </w:r>
      <w:r w:rsidR="00413FA2" w:rsidRPr="00924C0B">
        <w:rPr>
          <w:b/>
          <w:color w:val="C00000"/>
          <w:position w:val="-6"/>
          <w:szCs w:val="22"/>
        </w:rPr>
        <w:object w:dxaOrig="720" w:dyaOrig="260" w14:anchorId="4AD94185">
          <v:shape id="_x0000_i1141" type="#_x0000_t75" style="width:36.75pt;height:12.75pt" o:ole="">
            <v:imagedata r:id="rId151" o:title=""/>
          </v:shape>
          <o:OLEObject Type="Embed" ProgID="Equation.DSMT4" ShapeID="_x0000_i1141" DrawAspect="Content" ObjectID="_1751207690" r:id="rId152"/>
        </w:object>
      </w:r>
    </w:p>
    <w:p w14:paraId="6CBF92C5" w14:textId="77777777" w:rsidR="00BC6AF4" w:rsidRDefault="004363FC" w:rsidP="00924C0B">
      <w:pPr>
        <w:pStyle w:val="QUESTAO1"/>
        <w:spacing w:before="200"/>
        <w:rPr>
          <w:sz w:val="24"/>
          <w:szCs w:val="24"/>
        </w:rPr>
      </w:pPr>
      <w:r w:rsidRPr="00135DAD">
        <w:rPr>
          <w:sz w:val="24"/>
          <w:szCs w:val="24"/>
        </w:rPr>
        <w:t xml:space="preserve"> </w:t>
      </w:r>
    </w:p>
    <w:p w14:paraId="1B05EF48" w14:textId="77777777" w:rsidR="00C77C02" w:rsidRPr="00135DAD" w:rsidRDefault="00C77C02" w:rsidP="00924C0B">
      <w:pPr>
        <w:pStyle w:val="QUESTAO1"/>
        <w:spacing w:before="200"/>
        <w:rPr>
          <w:sz w:val="24"/>
          <w:szCs w:val="24"/>
        </w:rPr>
      </w:pPr>
    </w:p>
    <w:p w14:paraId="0C6E832F" w14:textId="0AAC1617" w:rsidR="002C2D87" w:rsidRPr="00924C0B" w:rsidRDefault="007D1BDB" w:rsidP="00924C0B">
      <w:pPr>
        <w:pStyle w:val="QUESTAO1"/>
        <w:spacing w:before="200"/>
        <w:rPr>
          <w:bCs/>
          <w:i/>
          <w:iCs/>
          <w:szCs w:val="22"/>
        </w:rPr>
      </w:pPr>
      <w:r w:rsidRPr="00135DAD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BB37485" wp14:editId="7E89C6B0">
                <wp:extent cx="216000" cy="216000"/>
                <wp:effectExtent l="0" t="0" r="0" b="0"/>
                <wp:docPr id="193" name="Oval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E3EBCC" w14:textId="77777777" w:rsidR="00D50E34" w:rsidRPr="00E4687D" w:rsidRDefault="00D50E34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BB37485" id="Oval 193" o:sp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/L1fwIAAGQ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4Ot+Uym9LSG+nAfWIB+cKKX1wb/5o2I6V4EnBQk&#10;AE5/usNDW9hXHAaJswbCj9feyR4JjFrO9jh5FY/ftyIozuxXh9SmMR2FMArrUXDbdgXIiBnuFS+z&#10;iA4h2VHUAdpnXApLioIq4STGqrhMYbysUr8BcK1ItVxmMxxHL9KNe/SSwKmxRM2n7lkEP1A4Ifdv&#10;YZzKFzTubcnTwXKbQJvM8WMfh5bjKGfuDGuHdsWv92x1XI6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Br8v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9E3EBCC" w14:textId="77777777" w:rsidR="00D50E34" w:rsidRPr="00E4687D" w:rsidRDefault="00D50E34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DD4BD9">
        <w:rPr>
          <w:sz w:val="24"/>
          <w:szCs w:val="24"/>
        </w:rPr>
        <w:tab/>
      </w:r>
      <w:r w:rsidR="003904C3" w:rsidRPr="001E2B07">
        <w:rPr>
          <w:spacing w:val="-4"/>
          <w:szCs w:val="22"/>
        </w:rPr>
        <w:t xml:space="preserve">Qual dos números seguintes pode ter a decomposição em fatores primos dada por </w:t>
      </w:r>
      <w:r w:rsidR="0098388D" w:rsidRPr="001E2B07">
        <w:rPr>
          <w:b/>
          <w:color w:val="C00000"/>
          <w:spacing w:val="-4"/>
          <w:position w:val="-6"/>
          <w:szCs w:val="22"/>
        </w:rPr>
        <w:object w:dxaOrig="900" w:dyaOrig="300" w14:anchorId="06984CDF">
          <v:shape id="_x0000_i1121" type="#_x0000_t75" style="width:45.75pt;height:14.25pt" o:ole="">
            <v:imagedata r:id="rId153" o:title=""/>
          </v:shape>
          <o:OLEObject Type="Embed" ProgID="Equation.DSMT4" ShapeID="_x0000_i1121" DrawAspect="Content" ObjectID="_1751207691" r:id="rId154"/>
        </w:object>
      </w:r>
      <w:r w:rsidR="003904C3" w:rsidRPr="001E2B07">
        <w:rPr>
          <w:bCs/>
          <w:spacing w:val="-4"/>
          <w:szCs w:val="22"/>
        </w:rPr>
        <w:t>?</w:t>
      </w:r>
    </w:p>
    <w:p w14:paraId="06AB600B" w14:textId="711EBF5C" w:rsidR="007D1BDB" w:rsidRPr="00924C0B" w:rsidRDefault="00034602" w:rsidP="00924C0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4962"/>
          <w:tab w:val="left" w:pos="7088"/>
          <w:tab w:val="left" w:pos="7797"/>
        </w:tabs>
        <w:spacing w:before="0" w:afterLines="60" w:after="144"/>
        <w:rPr>
          <w:szCs w:val="22"/>
        </w:rPr>
      </w:pPr>
      <w:r w:rsidRPr="00924C0B">
        <w:rPr>
          <w:b/>
          <w:szCs w:val="22"/>
        </w:rPr>
        <w:tab/>
      </w:r>
      <w:r w:rsidR="00653DC7" w:rsidRPr="00924C0B">
        <w:rPr>
          <w:b/>
          <w:szCs w:val="22"/>
        </w:rPr>
        <w:t xml:space="preserve">(A)  </w:t>
      </w:r>
      <w:r w:rsidR="003904C3" w:rsidRPr="00924C0B">
        <w:rPr>
          <w:bCs/>
          <w:szCs w:val="22"/>
        </w:rPr>
        <w:t>440</w:t>
      </w:r>
      <w:r w:rsidR="00653DC7" w:rsidRPr="00924C0B">
        <w:rPr>
          <w:bCs/>
          <w:szCs w:val="22"/>
        </w:rPr>
        <w:t xml:space="preserve">        </w:t>
      </w:r>
      <w:r w:rsidR="003904C3" w:rsidRPr="00924C0B">
        <w:rPr>
          <w:bCs/>
          <w:szCs w:val="22"/>
        </w:rPr>
        <w:tab/>
      </w:r>
      <w:r w:rsidR="00653DC7" w:rsidRPr="00924C0B">
        <w:rPr>
          <w:bCs/>
          <w:szCs w:val="22"/>
        </w:rPr>
        <w:t xml:space="preserve"> </w:t>
      </w:r>
      <w:r w:rsidR="00D54773" w:rsidRPr="00924C0B">
        <w:rPr>
          <w:bCs/>
          <w:szCs w:val="22"/>
        </w:rPr>
        <w:t xml:space="preserve">    </w:t>
      </w:r>
      <w:r w:rsidRPr="00924C0B">
        <w:rPr>
          <w:bCs/>
          <w:szCs w:val="22"/>
        </w:rPr>
        <w:tab/>
      </w:r>
      <w:r w:rsidR="00653DC7" w:rsidRPr="00924C0B">
        <w:rPr>
          <w:b/>
          <w:szCs w:val="22"/>
        </w:rPr>
        <w:t>(</w:t>
      </w:r>
      <w:proofErr w:type="gramStart"/>
      <w:r w:rsidR="00653DC7" w:rsidRPr="00924C0B">
        <w:rPr>
          <w:b/>
          <w:szCs w:val="22"/>
        </w:rPr>
        <w:t xml:space="preserve">B)  </w:t>
      </w:r>
      <w:r w:rsidR="003904C3" w:rsidRPr="00924C0B">
        <w:rPr>
          <w:bCs/>
          <w:szCs w:val="22"/>
        </w:rPr>
        <w:t>88</w:t>
      </w:r>
      <w:proofErr w:type="gramEnd"/>
      <w:r w:rsidRPr="00924C0B">
        <w:rPr>
          <w:bCs/>
          <w:szCs w:val="22"/>
        </w:rPr>
        <w:tab/>
      </w:r>
      <w:r w:rsidRPr="00924C0B">
        <w:rPr>
          <w:bCs/>
          <w:szCs w:val="22"/>
        </w:rPr>
        <w:tab/>
      </w:r>
      <w:r w:rsidR="00653DC7" w:rsidRPr="00924C0B">
        <w:rPr>
          <w:b/>
          <w:szCs w:val="22"/>
        </w:rPr>
        <w:t xml:space="preserve">(C)  </w:t>
      </w:r>
      <w:r w:rsidR="003904C3" w:rsidRPr="00924C0B">
        <w:rPr>
          <w:szCs w:val="22"/>
        </w:rPr>
        <w:t>44</w:t>
      </w:r>
      <w:r w:rsidRPr="00924C0B">
        <w:rPr>
          <w:bCs/>
          <w:szCs w:val="22"/>
        </w:rPr>
        <w:tab/>
      </w:r>
      <w:r w:rsidR="00653DC7" w:rsidRPr="00924C0B">
        <w:rPr>
          <w:b/>
          <w:szCs w:val="22"/>
        </w:rPr>
        <w:t xml:space="preserve">(D)  </w:t>
      </w:r>
      <w:r w:rsidR="003904C3" w:rsidRPr="00924C0B">
        <w:rPr>
          <w:szCs w:val="22"/>
        </w:rPr>
        <w:t>340</w:t>
      </w:r>
    </w:p>
    <w:p w14:paraId="779041C9" w14:textId="77777777" w:rsidR="00653DC7" w:rsidRDefault="00653DC7" w:rsidP="00924C0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bCs/>
          <w:i/>
          <w:iCs/>
          <w:szCs w:val="22"/>
        </w:rPr>
      </w:pPr>
    </w:p>
    <w:p w14:paraId="7438BA45" w14:textId="77777777" w:rsidR="00032364" w:rsidRDefault="00032364" w:rsidP="00924C0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bCs/>
          <w:i/>
          <w:iCs/>
          <w:szCs w:val="22"/>
        </w:rPr>
      </w:pPr>
    </w:p>
    <w:p w14:paraId="3F4EEBD1" w14:textId="66CD1FE2" w:rsidR="002C2D87" w:rsidRPr="00924C0B" w:rsidRDefault="007D1BDB" w:rsidP="00924C0B">
      <w:pPr>
        <w:pStyle w:val="QUESTAO1"/>
        <w:rPr>
          <w:bCs/>
          <w:szCs w:val="22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BC9AF1A" wp14:editId="234F32BE">
                <wp:extent cx="216000" cy="216000"/>
                <wp:effectExtent l="0" t="0" r="0" b="0"/>
                <wp:docPr id="198" name="Oval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4D4D53" w14:textId="77777777" w:rsidR="00D50E34" w:rsidRPr="000D632F" w:rsidRDefault="00D50E34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BC9AF1A" id="Oval 198" o:sp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d1Ffg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UrHdR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04D4D53" w14:textId="77777777" w:rsidR="00D50E34" w:rsidRPr="000D632F" w:rsidRDefault="00D50E34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DD4BD9">
        <w:tab/>
      </w:r>
      <w:r w:rsidR="00A9004D" w:rsidRPr="00924C0B">
        <w:rPr>
          <w:szCs w:val="22"/>
        </w:rPr>
        <w:t>Qual dos seguintes números é composto?</w:t>
      </w:r>
    </w:p>
    <w:p w14:paraId="51B9896A" w14:textId="60CFA166" w:rsidR="00FA207F" w:rsidRPr="00924C0B" w:rsidRDefault="00034602" w:rsidP="00924C0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4962"/>
          <w:tab w:val="left" w:pos="7088"/>
          <w:tab w:val="left" w:pos="7797"/>
        </w:tabs>
        <w:spacing w:before="0" w:afterLines="60" w:after="144"/>
        <w:ind w:left="426" w:hanging="426"/>
        <w:rPr>
          <w:szCs w:val="22"/>
        </w:rPr>
      </w:pPr>
      <w:r w:rsidRPr="00924C0B">
        <w:rPr>
          <w:b/>
          <w:szCs w:val="22"/>
        </w:rPr>
        <w:tab/>
      </w:r>
      <w:r w:rsidR="00FA207F" w:rsidRPr="00924C0B">
        <w:rPr>
          <w:b/>
          <w:szCs w:val="22"/>
        </w:rPr>
        <w:t xml:space="preserve">(A)  </w:t>
      </w:r>
      <w:r w:rsidR="00A9004D" w:rsidRPr="00924C0B">
        <w:rPr>
          <w:bCs/>
          <w:szCs w:val="22"/>
        </w:rPr>
        <w:t>1</w:t>
      </w:r>
      <w:r w:rsidR="00482592" w:rsidRPr="00924C0B">
        <w:rPr>
          <w:bCs/>
          <w:szCs w:val="22"/>
        </w:rPr>
        <w:tab/>
      </w:r>
      <w:r w:rsidR="00482592" w:rsidRPr="00924C0B">
        <w:rPr>
          <w:bCs/>
          <w:szCs w:val="22"/>
        </w:rPr>
        <w:tab/>
      </w:r>
      <w:r w:rsidR="00FA207F" w:rsidRPr="00924C0B">
        <w:rPr>
          <w:b/>
          <w:szCs w:val="22"/>
        </w:rPr>
        <w:t>(</w:t>
      </w:r>
      <w:proofErr w:type="gramStart"/>
      <w:r w:rsidR="00FA207F" w:rsidRPr="00924C0B">
        <w:rPr>
          <w:b/>
          <w:szCs w:val="22"/>
        </w:rPr>
        <w:t xml:space="preserve">B)  </w:t>
      </w:r>
      <w:r w:rsidR="00A9004D" w:rsidRPr="00924C0B">
        <w:rPr>
          <w:bCs/>
          <w:szCs w:val="22"/>
        </w:rPr>
        <w:t>2</w:t>
      </w:r>
      <w:proofErr w:type="gramEnd"/>
      <w:r w:rsidR="00482592" w:rsidRPr="00924C0B">
        <w:rPr>
          <w:bCs/>
          <w:szCs w:val="22"/>
        </w:rPr>
        <w:tab/>
      </w:r>
      <w:r w:rsidR="00482592" w:rsidRPr="00924C0B">
        <w:rPr>
          <w:bCs/>
          <w:szCs w:val="22"/>
        </w:rPr>
        <w:tab/>
      </w:r>
      <w:r w:rsidR="00FA207F" w:rsidRPr="00924C0B">
        <w:rPr>
          <w:b/>
          <w:szCs w:val="22"/>
        </w:rPr>
        <w:t xml:space="preserve">(C)  </w:t>
      </w:r>
      <w:r w:rsidR="00A9004D" w:rsidRPr="00924C0B">
        <w:rPr>
          <w:szCs w:val="22"/>
        </w:rPr>
        <w:t>3</w:t>
      </w:r>
      <w:r w:rsidR="00482592" w:rsidRPr="00924C0B">
        <w:rPr>
          <w:bCs/>
          <w:szCs w:val="22"/>
        </w:rPr>
        <w:tab/>
      </w:r>
      <w:r w:rsidR="00FA207F" w:rsidRPr="00924C0B">
        <w:rPr>
          <w:b/>
          <w:szCs w:val="22"/>
        </w:rPr>
        <w:t xml:space="preserve">(D)  </w:t>
      </w:r>
      <w:r w:rsidR="00A9004D" w:rsidRPr="00924C0B">
        <w:rPr>
          <w:szCs w:val="22"/>
        </w:rPr>
        <w:t>4</w:t>
      </w:r>
    </w:p>
    <w:p w14:paraId="55D99534" w14:textId="77777777" w:rsidR="00032364" w:rsidRDefault="00032364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37646DC8" w14:textId="27834938" w:rsidR="00C92A51" w:rsidRPr="00E3612D" w:rsidRDefault="00C92A51" w:rsidP="009E360B">
      <w:pPr>
        <w:pStyle w:val="TITULOFICHAS"/>
        <w:jc w:val="left"/>
        <w:rPr>
          <w:lang w:val="pt-PT"/>
        </w:rPr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4 – </w:t>
      </w:r>
      <w:r w:rsidR="00FC7C8A">
        <w:rPr>
          <w:lang w:val="pt-PT"/>
        </w:rPr>
        <w:t xml:space="preserve">Máximo divisor comum e mínimo múltiplo comum </w:t>
      </w:r>
    </w:p>
    <w:p w14:paraId="22D45013" w14:textId="77777777" w:rsidR="00C92A51" w:rsidRPr="001F156B" w:rsidRDefault="00C92A51" w:rsidP="00C92A51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05A62A4" wp14:editId="1686E939">
                <wp:extent cx="6119640" cy="792000"/>
                <wp:effectExtent l="12700" t="12700" r="14605" b="8255"/>
                <wp:docPr id="3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D50E34" w:rsidRPr="00DB2ED5" w14:paraId="7D8560B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8EF2C4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5040A9E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1818D4" w14:textId="77777777" w:rsidR="00D50E34" w:rsidRPr="00DB2ED5" w:rsidRDefault="00D50E3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27D5727" w14:textId="77777777" w:rsidR="00D50E34" w:rsidRPr="00DB2ED5" w:rsidRDefault="00D50E3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D50E34" w:rsidRPr="00DB2ED5" w14:paraId="6E9F5B9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DC1564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2D46C4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20091D6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E7B2C5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5C200A4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D50E34" w:rsidRPr="00DB2ED5" w14:paraId="34E4532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895252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2802E9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F046682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DD561A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43D0B3A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563FDB" w14:textId="77777777" w:rsidR="00D50E34" w:rsidRPr="0005099D" w:rsidRDefault="00D50E34" w:rsidP="00C92A51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05A62A4" id="_x0000_s1057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fM38sk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D50E34" w:rsidRPr="00DB2ED5" w14:paraId="7D8560B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8EF2C4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5040A9E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71818D4" w14:textId="77777777" w:rsidR="00D50E34" w:rsidRPr="00DB2ED5" w:rsidRDefault="00D50E3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27D5727" w14:textId="77777777" w:rsidR="00D50E34" w:rsidRPr="00DB2ED5" w:rsidRDefault="00D50E3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D50E34" w:rsidRPr="00DB2ED5" w14:paraId="6E9F5B9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0DC1564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2D46C4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20091D6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AE7B2C5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5C200A4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D50E34" w:rsidRPr="00DB2ED5" w14:paraId="34E4532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2895252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92802E9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F046682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6DD561A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43D0B3A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563FDB" w14:textId="77777777" w:rsidR="00D50E34" w:rsidRPr="0005099D" w:rsidRDefault="00D50E34" w:rsidP="00C92A51"/>
                  </w:txbxContent>
                </v:textbox>
                <w10:anchorlock/>
              </v:roundrect>
            </w:pict>
          </mc:Fallback>
        </mc:AlternateContent>
      </w:r>
    </w:p>
    <w:p w14:paraId="4610A824" w14:textId="77777777" w:rsidR="006F7BF8" w:rsidRPr="00AA3402" w:rsidRDefault="00C92A51" w:rsidP="009E360B">
      <w:pPr>
        <w:pStyle w:val="QUESTAO1"/>
        <w:spacing w:before="0"/>
        <w:rPr>
          <w:b/>
        </w:rPr>
      </w:pPr>
      <w:r w:rsidRPr="000A3D6B">
        <w:rPr>
          <w:bCs/>
          <w:sz w:val="24"/>
          <w:szCs w:val="24"/>
        </w:rPr>
        <w:tab/>
      </w:r>
    </w:p>
    <w:p w14:paraId="4EE0E2DE" w14:textId="76FDD5A5" w:rsidR="002554DC" w:rsidRPr="00924C0B" w:rsidRDefault="00C92A51" w:rsidP="00924C0B">
      <w:pPr>
        <w:pStyle w:val="QUESTAO1"/>
        <w:spacing w:before="200"/>
        <w:rPr>
          <w:bCs/>
          <w:szCs w:val="22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50ADF9A9" wp14:editId="3D4FACF3">
                <wp:extent cx="216000" cy="216000"/>
                <wp:effectExtent l="0" t="0" r="0" b="0"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83F0EE" w14:textId="77777777" w:rsidR="00D50E34" w:rsidRPr="00086D19" w:rsidRDefault="00D50E34" w:rsidP="00C92A5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0ADF9A9" id="Oval 34" o:sp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YiRfwIAAGQFAAAOAAAAZHJzL2Uyb0RvYy54bWysVEtv2zAMvg/YfxB0X+2kW1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e37z/SH8LA/xmZh0ZOyC3Xk0vxamaLKWjVWRn3Velmakp/5xJ&#10;Jpqa4ggplUuzXtWIWvXhP2C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jFiJ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683F0EE" w14:textId="77777777" w:rsidR="00D50E34" w:rsidRPr="00086D19" w:rsidRDefault="00D50E34" w:rsidP="00C92A5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24C0B">
        <w:tab/>
      </w:r>
      <w:r w:rsidR="00D1779C" w:rsidRPr="00924C0B">
        <w:rPr>
          <w:bCs/>
          <w:szCs w:val="22"/>
        </w:rPr>
        <w:t xml:space="preserve">Qual é o </w:t>
      </w:r>
      <w:r w:rsidR="00EE4619" w:rsidRPr="00924C0B">
        <w:rPr>
          <w:bCs/>
          <w:szCs w:val="22"/>
        </w:rPr>
        <w:t xml:space="preserve">máximo divisor comum </w:t>
      </w:r>
      <w:proofErr w:type="gramStart"/>
      <w:r w:rsidR="00EE4619" w:rsidRPr="00924C0B">
        <w:rPr>
          <w:bCs/>
          <w:szCs w:val="22"/>
        </w:rPr>
        <w:t xml:space="preserve">entre </w:t>
      </w:r>
      <w:r w:rsidR="00113138">
        <w:rPr>
          <w:bCs/>
          <w:szCs w:val="22"/>
        </w:rPr>
        <w:t xml:space="preserve"> </w:t>
      </w:r>
      <w:r w:rsidR="00EE4619" w:rsidRPr="00924C0B">
        <w:rPr>
          <w:bCs/>
          <w:szCs w:val="22"/>
        </w:rPr>
        <w:t>175</w:t>
      </w:r>
      <w:proofErr w:type="gramEnd"/>
      <w:r w:rsidR="00EE4619" w:rsidRPr="00924C0B">
        <w:rPr>
          <w:bCs/>
          <w:szCs w:val="22"/>
        </w:rPr>
        <w:t xml:space="preserve"> </w:t>
      </w:r>
      <w:r w:rsidR="00113138">
        <w:rPr>
          <w:bCs/>
          <w:szCs w:val="22"/>
        </w:rPr>
        <w:t xml:space="preserve"> </w:t>
      </w:r>
      <w:r w:rsidR="00EE4619" w:rsidRPr="00924C0B">
        <w:rPr>
          <w:bCs/>
          <w:szCs w:val="22"/>
        </w:rPr>
        <w:t xml:space="preserve">e </w:t>
      </w:r>
      <w:r w:rsidR="00113138">
        <w:rPr>
          <w:bCs/>
          <w:szCs w:val="22"/>
        </w:rPr>
        <w:t xml:space="preserve"> </w:t>
      </w:r>
      <w:r w:rsidR="00EE4619" w:rsidRPr="00924C0B">
        <w:rPr>
          <w:bCs/>
          <w:szCs w:val="22"/>
        </w:rPr>
        <w:t>325</w:t>
      </w:r>
      <w:r w:rsidR="00113138">
        <w:rPr>
          <w:bCs/>
          <w:szCs w:val="22"/>
        </w:rPr>
        <w:t xml:space="preserve"> </w:t>
      </w:r>
      <w:r w:rsidR="00EE4619" w:rsidRPr="00924C0B">
        <w:rPr>
          <w:bCs/>
          <w:szCs w:val="22"/>
        </w:rPr>
        <w:t>?</w:t>
      </w:r>
      <w:r w:rsidRPr="00924C0B">
        <w:rPr>
          <w:szCs w:val="22"/>
        </w:rPr>
        <w:t xml:space="preserve"> </w:t>
      </w:r>
    </w:p>
    <w:p w14:paraId="246C4155" w14:textId="7D1EC625" w:rsidR="00D1779C" w:rsidRPr="00924C0B" w:rsidRDefault="00924C0B" w:rsidP="00924C0B">
      <w:pPr>
        <w:spacing w:after="0" w:line="360" w:lineRule="auto"/>
        <w:ind w:left="426"/>
        <w:rPr>
          <w:rFonts w:ascii="Arial" w:hAnsi="Arial" w:cs="Arial"/>
          <w:b/>
        </w:rPr>
      </w:pPr>
      <w:r w:rsidRPr="00924C0B">
        <w:rPr>
          <w:rFonts w:ascii="Arial" w:hAnsi="Arial" w:cs="Arial"/>
          <w:b/>
          <w:bCs/>
        </w:rPr>
        <w:t>(A)</w:t>
      </w:r>
      <w:r w:rsidRPr="00924C0B">
        <w:rPr>
          <w:rFonts w:ascii="Arial" w:hAnsi="Arial" w:cs="Arial"/>
        </w:rPr>
        <w:t xml:space="preserve">  </w:t>
      </w:r>
      <w:r w:rsidR="00EE4619" w:rsidRPr="00924C0B">
        <w:rPr>
          <w:rFonts w:ascii="Arial" w:hAnsi="Arial" w:cs="Arial"/>
        </w:rPr>
        <w:t>5</w:t>
      </w:r>
      <w:r w:rsidR="00D1779C" w:rsidRPr="00924C0B">
        <w:rPr>
          <w:rFonts w:ascii="Arial" w:hAnsi="Arial" w:cs="Arial"/>
          <w:b/>
        </w:rPr>
        <w:tab/>
      </w:r>
      <w:r w:rsidR="00EE4619" w:rsidRPr="00924C0B">
        <w:rPr>
          <w:rFonts w:ascii="Arial" w:hAnsi="Arial" w:cs="Arial"/>
          <w:b/>
        </w:rPr>
        <w:tab/>
      </w:r>
      <w:r w:rsidR="00D1779C" w:rsidRPr="00924C0B">
        <w:rPr>
          <w:rFonts w:ascii="Arial" w:hAnsi="Arial" w:cs="Arial"/>
          <w:b/>
        </w:rPr>
        <w:t xml:space="preserve">(B) </w:t>
      </w:r>
      <w:r w:rsidR="00EE4619" w:rsidRPr="00924C0B">
        <w:rPr>
          <w:rFonts w:ascii="Arial" w:hAnsi="Arial" w:cs="Arial"/>
        </w:rPr>
        <w:t>25</w:t>
      </w:r>
      <w:r w:rsidR="00D1779C" w:rsidRPr="00924C0B">
        <w:rPr>
          <w:rFonts w:ascii="Arial" w:hAnsi="Arial" w:cs="Arial"/>
          <w:b/>
        </w:rPr>
        <w:tab/>
      </w:r>
      <w:r w:rsidR="00AE7D39" w:rsidRPr="00924C0B">
        <w:rPr>
          <w:rFonts w:ascii="Arial" w:hAnsi="Arial" w:cs="Arial"/>
          <w:b/>
        </w:rPr>
        <w:t xml:space="preserve">    </w:t>
      </w:r>
      <w:r w:rsidR="00EE4619" w:rsidRPr="00924C0B">
        <w:rPr>
          <w:rFonts w:ascii="Arial" w:hAnsi="Arial" w:cs="Arial"/>
          <w:b/>
        </w:rPr>
        <w:t xml:space="preserve">  </w:t>
      </w:r>
      <w:r w:rsidR="00EE4619" w:rsidRPr="00924C0B">
        <w:rPr>
          <w:rFonts w:ascii="Arial" w:hAnsi="Arial" w:cs="Arial"/>
          <w:b/>
        </w:rPr>
        <w:tab/>
      </w:r>
      <w:r w:rsidR="00EE4619" w:rsidRPr="00924C0B">
        <w:rPr>
          <w:rFonts w:ascii="Arial" w:hAnsi="Arial" w:cs="Arial"/>
          <w:b/>
        </w:rPr>
        <w:tab/>
      </w:r>
      <w:r w:rsidR="00D1779C" w:rsidRPr="00924C0B">
        <w:rPr>
          <w:rFonts w:ascii="Arial" w:hAnsi="Arial" w:cs="Arial"/>
          <w:b/>
        </w:rPr>
        <w:t xml:space="preserve">(C) </w:t>
      </w:r>
      <w:r w:rsidR="00EE4619" w:rsidRPr="00924C0B">
        <w:rPr>
          <w:rFonts w:ascii="Arial" w:hAnsi="Arial" w:cs="Arial"/>
        </w:rPr>
        <w:t>50</w:t>
      </w:r>
      <w:r w:rsidR="00AE7D39" w:rsidRPr="00924C0B">
        <w:rPr>
          <w:rFonts w:ascii="Arial" w:hAnsi="Arial" w:cs="Arial"/>
          <w:b/>
        </w:rPr>
        <w:t xml:space="preserve">         </w:t>
      </w:r>
      <w:r w:rsidR="00EE4619" w:rsidRPr="00924C0B">
        <w:rPr>
          <w:rFonts w:ascii="Arial" w:hAnsi="Arial" w:cs="Arial"/>
          <w:b/>
        </w:rPr>
        <w:tab/>
      </w:r>
      <w:r w:rsidR="00EE4619" w:rsidRPr="00924C0B">
        <w:rPr>
          <w:rFonts w:ascii="Arial" w:hAnsi="Arial" w:cs="Arial"/>
          <w:b/>
        </w:rPr>
        <w:tab/>
      </w:r>
      <w:r w:rsidR="00D1779C" w:rsidRPr="00924C0B">
        <w:rPr>
          <w:rFonts w:ascii="Arial" w:hAnsi="Arial" w:cs="Arial"/>
          <w:b/>
        </w:rPr>
        <w:t xml:space="preserve">(D) </w:t>
      </w:r>
      <w:r w:rsidR="00EE4619" w:rsidRPr="00924C0B">
        <w:rPr>
          <w:rFonts w:ascii="Arial" w:hAnsi="Arial" w:cs="Arial"/>
        </w:rPr>
        <w:t>100</w:t>
      </w:r>
    </w:p>
    <w:p w14:paraId="681315D2" w14:textId="77777777" w:rsidR="00D1779C" w:rsidRPr="00D1779C" w:rsidRDefault="00D1779C" w:rsidP="00D1779C">
      <w:pPr>
        <w:spacing w:after="0" w:line="240" w:lineRule="auto"/>
        <w:rPr>
          <w:rFonts w:ascii="Arial" w:hAnsi="Arial" w:cs="Arial"/>
          <w:b/>
        </w:rPr>
      </w:pPr>
    </w:p>
    <w:p w14:paraId="089FF5F9" w14:textId="77777777" w:rsidR="002554DC" w:rsidRPr="00D1779C" w:rsidRDefault="002554DC">
      <w:pPr>
        <w:spacing w:after="0" w:line="240" w:lineRule="auto"/>
        <w:rPr>
          <w:rFonts w:ascii="Arial" w:hAnsi="Arial" w:cs="Arial"/>
          <w:b/>
        </w:rPr>
      </w:pPr>
    </w:p>
    <w:p w14:paraId="7BABFD49" w14:textId="77777777" w:rsidR="002554DC" w:rsidRDefault="002554DC">
      <w:pPr>
        <w:spacing w:after="0" w:line="240" w:lineRule="auto"/>
      </w:pPr>
    </w:p>
    <w:p w14:paraId="1020E3B1" w14:textId="174ADD02" w:rsidR="002554DC" w:rsidRPr="00924C0B" w:rsidRDefault="002554DC" w:rsidP="00924C0B">
      <w:pPr>
        <w:pStyle w:val="QUESTAO1"/>
        <w:tabs>
          <w:tab w:val="clear" w:pos="113"/>
          <w:tab w:val="left" w:pos="1134"/>
        </w:tabs>
        <w:spacing w:before="0" w:after="80"/>
        <w:rPr>
          <w:bCs/>
          <w:szCs w:val="22"/>
        </w:rPr>
      </w:pPr>
      <w:r w:rsidRPr="0036797E">
        <w:rPr>
          <w:noProof/>
          <w:position w:val="-8"/>
          <w:sz w:val="20"/>
          <w:lang w:eastAsia="pt-PT"/>
        </w:rPr>
        <mc:AlternateContent>
          <mc:Choice Requires="wps">
            <w:drawing>
              <wp:inline distT="0" distB="0" distL="0" distR="0" wp14:anchorId="34AAB6FA" wp14:editId="143A605A">
                <wp:extent cx="216000" cy="216000"/>
                <wp:effectExtent l="0" t="0" r="0" b="0"/>
                <wp:docPr id="2256" name="Oval 2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93B11A" w14:textId="77777777" w:rsidR="00D50E34" w:rsidRPr="00E4687D" w:rsidRDefault="00D50E34" w:rsidP="002554D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4AAB6FA" id="Oval 2256" o:sp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6L7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1/ov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393B11A" w14:textId="77777777" w:rsidR="00D50E34" w:rsidRPr="00E4687D" w:rsidRDefault="00D50E34" w:rsidP="002554D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24C0B">
        <w:rPr>
          <w:bCs/>
          <w:sz w:val="24"/>
          <w:szCs w:val="24"/>
        </w:rPr>
        <w:tab/>
      </w:r>
      <w:r w:rsidR="00B0465A" w:rsidRPr="00924C0B">
        <w:rPr>
          <w:bCs/>
          <w:szCs w:val="22"/>
        </w:rPr>
        <w:t xml:space="preserve">Qual é o mínimo múltiplo comum </w:t>
      </w:r>
      <w:proofErr w:type="gramStart"/>
      <w:r w:rsidR="00B0465A" w:rsidRPr="00924C0B">
        <w:rPr>
          <w:bCs/>
          <w:szCs w:val="22"/>
        </w:rPr>
        <w:t xml:space="preserve">entre </w:t>
      </w:r>
      <w:r w:rsidR="00113138">
        <w:rPr>
          <w:bCs/>
          <w:szCs w:val="22"/>
        </w:rPr>
        <w:t xml:space="preserve"> </w:t>
      </w:r>
      <w:r w:rsidR="00B0465A" w:rsidRPr="00924C0B">
        <w:rPr>
          <w:bCs/>
          <w:szCs w:val="22"/>
        </w:rPr>
        <w:t>24</w:t>
      </w:r>
      <w:proofErr w:type="gramEnd"/>
      <w:r w:rsidR="00B0465A" w:rsidRPr="00924C0B">
        <w:rPr>
          <w:bCs/>
          <w:szCs w:val="22"/>
        </w:rPr>
        <w:t xml:space="preserve"> </w:t>
      </w:r>
      <w:r w:rsidR="00113138">
        <w:rPr>
          <w:bCs/>
          <w:szCs w:val="22"/>
        </w:rPr>
        <w:t xml:space="preserve"> </w:t>
      </w:r>
      <w:r w:rsidR="00B0465A" w:rsidRPr="00924C0B">
        <w:rPr>
          <w:bCs/>
          <w:szCs w:val="22"/>
        </w:rPr>
        <w:t xml:space="preserve">e </w:t>
      </w:r>
      <w:r w:rsidR="00113138">
        <w:rPr>
          <w:bCs/>
          <w:szCs w:val="22"/>
        </w:rPr>
        <w:t xml:space="preserve"> </w:t>
      </w:r>
      <w:r w:rsidR="00B0465A" w:rsidRPr="00924C0B">
        <w:rPr>
          <w:bCs/>
          <w:szCs w:val="22"/>
        </w:rPr>
        <w:t>50 ?</w:t>
      </w:r>
    </w:p>
    <w:p w14:paraId="58CBAEAD" w14:textId="77777777" w:rsidR="002554DC" w:rsidRPr="00924C0B" w:rsidRDefault="00FD70DD" w:rsidP="00924C0B">
      <w:pPr>
        <w:pStyle w:val="QUESTAO1"/>
        <w:tabs>
          <w:tab w:val="clear" w:pos="113"/>
          <w:tab w:val="left" w:pos="1134"/>
        </w:tabs>
        <w:spacing w:before="0" w:after="80"/>
        <w:ind w:left="567" w:hanging="567"/>
        <w:rPr>
          <w:bCs/>
          <w:szCs w:val="22"/>
        </w:rPr>
      </w:pPr>
      <w:r w:rsidRPr="00924C0B">
        <w:rPr>
          <w:b/>
          <w:szCs w:val="22"/>
        </w:rPr>
        <w:tab/>
      </w:r>
      <w:r w:rsidR="008905A2" w:rsidRPr="00924C0B">
        <w:rPr>
          <w:b/>
          <w:szCs w:val="22"/>
        </w:rPr>
        <w:t xml:space="preserve">(A) </w:t>
      </w:r>
      <w:r w:rsidR="00B0465A" w:rsidRPr="00924C0B">
        <w:rPr>
          <w:bCs/>
          <w:szCs w:val="22"/>
        </w:rPr>
        <w:t>2</w:t>
      </w:r>
      <w:r w:rsidR="00B0465A" w:rsidRPr="00924C0B">
        <w:rPr>
          <w:bCs/>
          <w:szCs w:val="22"/>
        </w:rPr>
        <w:tab/>
      </w:r>
      <w:r w:rsidR="002554DC" w:rsidRPr="00924C0B">
        <w:rPr>
          <w:bCs/>
          <w:szCs w:val="22"/>
        </w:rPr>
        <w:tab/>
      </w:r>
      <w:r w:rsidR="002554DC" w:rsidRPr="00924C0B">
        <w:rPr>
          <w:bCs/>
          <w:szCs w:val="22"/>
        </w:rPr>
        <w:tab/>
      </w:r>
      <w:r w:rsidR="008905A2" w:rsidRPr="00924C0B">
        <w:rPr>
          <w:b/>
          <w:szCs w:val="22"/>
        </w:rPr>
        <w:t xml:space="preserve">(B) </w:t>
      </w:r>
      <w:r w:rsidR="00B0465A" w:rsidRPr="00924C0B">
        <w:rPr>
          <w:bCs/>
          <w:szCs w:val="22"/>
        </w:rPr>
        <w:t>50</w:t>
      </w:r>
      <w:r w:rsidR="002554DC" w:rsidRPr="00924C0B">
        <w:rPr>
          <w:bCs/>
          <w:szCs w:val="22"/>
        </w:rPr>
        <w:tab/>
      </w:r>
      <w:r w:rsidR="002554DC" w:rsidRPr="00924C0B">
        <w:rPr>
          <w:bCs/>
          <w:szCs w:val="22"/>
        </w:rPr>
        <w:tab/>
      </w:r>
      <w:r w:rsidR="00B0465A" w:rsidRPr="00924C0B">
        <w:rPr>
          <w:bCs/>
          <w:szCs w:val="22"/>
        </w:rPr>
        <w:tab/>
      </w:r>
      <w:r w:rsidR="008905A2" w:rsidRPr="00924C0B">
        <w:rPr>
          <w:b/>
          <w:szCs w:val="22"/>
        </w:rPr>
        <w:t xml:space="preserve">(C) </w:t>
      </w:r>
      <w:r w:rsidR="00B0465A" w:rsidRPr="00924C0B">
        <w:rPr>
          <w:bCs/>
          <w:szCs w:val="22"/>
        </w:rPr>
        <w:t>600</w:t>
      </w:r>
      <w:r w:rsidR="002554DC" w:rsidRPr="00924C0B">
        <w:rPr>
          <w:bCs/>
          <w:szCs w:val="22"/>
        </w:rPr>
        <w:tab/>
      </w:r>
      <w:r w:rsidR="002554DC" w:rsidRPr="00924C0B">
        <w:rPr>
          <w:bCs/>
          <w:szCs w:val="22"/>
        </w:rPr>
        <w:tab/>
      </w:r>
      <w:r w:rsidR="008905A2" w:rsidRPr="00924C0B">
        <w:rPr>
          <w:b/>
          <w:szCs w:val="22"/>
        </w:rPr>
        <w:t xml:space="preserve">(D) </w:t>
      </w:r>
      <w:r w:rsidR="00B0465A" w:rsidRPr="00924C0B">
        <w:rPr>
          <w:bCs/>
          <w:szCs w:val="22"/>
        </w:rPr>
        <w:t>100</w:t>
      </w:r>
    </w:p>
    <w:p w14:paraId="18F91797" w14:textId="2E1C425B" w:rsidR="001E6008" w:rsidRDefault="000922B5">
      <w:pPr>
        <w:spacing w:after="0" w:line="240" w:lineRule="auto"/>
      </w:pPr>
      <w:r>
        <w:rPr>
          <w:rFonts w:ascii="Arial" w:hAnsi="Arial" w:cs="Arial"/>
          <w:noProof/>
          <w:color w:val="000000"/>
        </w:rPr>
        <w:drawing>
          <wp:anchor distT="0" distB="0" distL="114300" distR="114300" simplePos="0" relativeHeight="252008448" behindDoc="0" locked="0" layoutInCell="1" allowOverlap="1" wp14:anchorId="7D189326" wp14:editId="077CE9C6">
            <wp:simplePos x="0" y="0"/>
            <wp:positionH relativeFrom="column">
              <wp:posOffset>3804285</wp:posOffset>
            </wp:positionH>
            <wp:positionV relativeFrom="paragraph">
              <wp:posOffset>6350</wp:posOffset>
            </wp:positionV>
            <wp:extent cx="2667600" cy="2646000"/>
            <wp:effectExtent l="0" t="0" r="0" b="2540"/>
            <wp:wrapSquare wrapText="bothSides"/>
            <wp:docPr id="701892341" name="Imagem 2" descr="Uma imagem com árvore, ar livre, relva, mamífer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892341" name="Imagem 2" descr="Uma imagem com árvore, ar livre, relva, mamífero&#10;&#10;Descrição gerada automaticamente"/>
                    <pic:cNvPicPr/>
                  </pic:nvPicPr>
                  <pic:blipFill rotWithShape="1">
                    <a:blip r:embed="rId155"/>
                    <a:srcRect l="32767"/>
                    <a:stretch/>
                  </pic:blipFill>
                  <pic:spPr bwMode="auto">
                    <a:xfrm>
                      <a:off x="0" y="0"/>
                      <a:ext cx="2667600" cy="264600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0AAF2F" w14:textId="24636A40" w:rsidR="008905A2" w:rsidRDefault="008905A2">
      <w:pPr>
        <w:spacing w:after="0" w:line="240" w:lineRule="auto"/>
      </w:pPr>
    </w:p>
    <w:p w14:paraId="5FEF61CF" w14:textId="02BB4DF8" w:rsidR="008905A2" w:rsidRDefault="008905A2">
      <w:pPr>
        <w:spacing w:after="0" w:line="240" w:lineRule="auto"/>
      </w:pPr>
    </w:p>
    <w:p w14:paraId="7D8823D4" w14:textId="1AD3C9A4" w:rsidR="001E6008" w:rsidRPr="00924C0B" w:rsidRDefault="008905A2" w:rsidP="00113138">
      <w:pPr>
        <w:spacing w:after="0" w:line="360" w:lineRule="auto"/>
        <w:ind w:left="426" w:hanging="426"/>
        <w:rPr>
          <w:rFonts w:ascii="Arial" w:hAnsi="Arial" w:cs="Arial"/>
          <w:color w:val="000000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D20962D" wp14:editId="5385412B">
                <wp:extent cx="216000" cy="216000"/>
                <wp:effectExtent l="0" t="0" r="0" b="0"/>
                <wp:docPr id="2272" name="Oval 2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FB9DBC" w14:textId="77777777" w:rsidR="00D50E34" w:rsidRPr="000D632F" w:rsidRDefault="00D50E34" w:rsidP="008905A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D20962D" id="Oval 2272" o:sp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gY2fwIAAGQFAAAOAAAAZHJzL2Uyb0RvYy54bWysVEtv2zAMvg/YfxB0X+20XV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nP+if4WBvjNzDoydkBuvZpeimM1WUoHq8jOuq9KM1NT/jmT&#10;TDQ1xRFSKpdmvaoRterDf8RKM1coOlGTPHIuGZCQNcafsAeA0bIHGbH7LAd7clWZp5Nz+bfEeufJ&#10;I0cGlybn1jgIbwFYrGqI3NuPTepbQ11K+/Uee1Pxs3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deBj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6FB9DBC" w14:textId="77777777" w:rsidR="00D50E34" w:rsidRPr="000D632F" w:rsidRDefault="00D50E34" w:rsidP="008905A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24C0B">
        <w:rPr>
          <w:rFonts w:ascii="Arial" w:hAnsi="Arial" w:cs="Arial"/>
          <w:color w:val="000000"/>
          <w:sz w:val="24"/>
          <w:szCs w:val="24"/>
        </w:rPr>
        <w:tab/>
      </w:r>
      <w:r w:rsidR="00A45D12" w:rsidRPr="00924C0B">
        <w:rPr>
          <w:rFonts w:ascii="Arial" w:hAnsi="Arial" w:cs="Arial"/>
          <w:color w:val="000000"/>
        </w:rPr>
        <w:t xml:space="preserve">A Clara contou o número de flautas transversais que tem uma loja de música e concluiu que o número de flautas transversais é um divisor comum dos </w:t>
      </w:r>
      <w:proofErr w:type="gramStart"/>
      <w:r w:rsidR="00A45D12" w:rsidRPr="00924C0B">
        <w:rPr>
          <w:rFonts w:ascii="Arial" w:hAnsi="Arial" w:cs="Arial"/>
          <w:color w:val="000000"/>
        </w:rPr>
        <w:t>números</w:t>
      </w:r>
      <w:r w:rsidR="00113138">
        <w:rPr>
          <w:rFonts w:ascii="Arial" w:hAnsi="Arial" w:cs="Arial"/>
          <w:color w:val="000000"/>
        </w:rPr>
        <w:t xml:space="preserve">  </w:t>
      </w:r>
      <w:r w:rsidR="00A45D12" w:rsidRPr="00924C0B">
        <w:rPr>
          <w:rFonts w:ascii="Arial" w:hAnsi="Arial" w:cs="Arial"/>
          <w:color w:val="000000"/>
        </w:rPr>
        <w:t>135</w:t>
      </w:r>
      <w:proofErr w:type="gramEnd"/>
      <w:r w:rsidR="00113138">
        <w:rPr>
          <w:rFonts w:ascii="Arial" w:hAnsi="Arial" w:cs="Arial"/>
          <w:color w:val="000000"/>
        </w:rPr>
        <w:t xml:space="preserve"> </w:t>
      </w:r>
      <w:r w:rsidR="00A45D12" w:rsidRPr="00924C0B">
        <w:rPr>
          <w:rFonts w:ascii="Arial" w:hAnsi="Arial" w:cs="Arial"/>
          <w:color w:val="000000"/>
        </w:rPr>
        <w:t xml:space="preserve"> e</w:t>
      </w:r>
      <w:r w:rsidR="00113138">
        <w:rPr>
          <w:rFonts w:ascii="Arial" w:hAnsi="Arial" w:cs="Arial"/>
          <w:color w:val="000000"/>
        </w:rPr>
        <w:t xml:space="preserve"> </w:t>
      </w:r>
      <w:r w:rsidR="00A45D12" w:rsidRPr="00924C0B">
        <w:rPr>
          <w:rFonts w:ascii="Arial" w:hAnsi="Arial" w:cs="Arial"/>
          <w:color w:val="000000"/>
        </w:rPr>
        <w:t xml:space="preserve"> 126</w:t>
      </w:r>
      <w:r w:rsidR="00113138">
        <w:rPr>
          <w:rFonts w:ascii="Arial" w:hAnsi="Arial" w:cs="Arial"/>
          <w:color w:val="000000"/>
        </w:rPr>
        <w:t xml:space="preserve"> </w:t>
      </w:r>
      <w:r w:rsidR="00A45D12" w:rsidRPr="00924C0B">
        <w:rPr>
          <w:rFonts w:ascii="Arial" w:hAnsi="Arial" w:cs="Arial"/>
          <w:color w:val="000000"/>
        </w:rPr>
        <w:t>.</w:t>
      </w:r>
    </w:p>
    <w:p w14:paraId="6AD36FDA" w14:textId="49EB58B7" w:rsidR="00A45D12" w:rsidRPr="00924C0B" w:rsidRDefault="00A45D12" w:rsidP="00924C0B">
      <w:pPr>
        <w:spacing w:after="0" w:line="360" w:lineRule="auto"/>
        <w:ind w:left="426"/>
        <w:rPr>
          <w:rFonts w:ascii="Arial" w:hAnsi="Arial" w:cs="Arial"/>
        </w:rPr>
      </w:pPr>
      <w:r w:rsidRPr="00924C0B">
        <w:rPr>
          <w:rFonts w:ascii="Arial" w:hAnsi="Arial" w:cs="Arial"/>
          <w:color w:val="000000"/>
        </w:rPr>
        <w:t>No máximo, quantas flautas transversais tem a loja?</w:t>
      </w:r>
      <w:r w:rsidR="00E563D7" w:rsidRPr="00924C0B">
        <w:rPr>
          <w:rFonts w:ascii="Arial" w:hAnsi="Arial" w:cs="Arial"/>
        </w:rPr>
        <w:t xml:space="preserve"> </w:t>
      </w:r>
    </w:p>
    <w:p w14:paraId="4C76F781" w14:textId="0BF0118A" w:rsidR="001E6008" w:rsidRPr="00924C0B" w:rsidRDefault="001E6008" w:rsidP="00924C0B">
      <w:pPr>
        <w:spacing w:after="0" w:line="360" w:lineRule="auto"/>
        <w:ind w:left="426" w:hanging="426"/>
        <w:rPr>
          <w:rFonts w:ascii="Arial" w:hAnsi="Arial" w:cs="Arial"/>
          <w:color w:val="000000"/>
        </w:rPr>
      </w:pPr>
    </w:p>
    <w:p w14:paraId="605F4F22" w14:textId="67A78163" w:rsidR="00224B3D" w:rsidRPr="00924C0B" w:rsidRDefault="0026025F" w:rsidP="00924C0B">
      <w:pPr>
        <w:pStyle w:val="QUESTAO1"/>
        <w:tabs>
          <w:tab w:val="clear" w:pos="113"/>
          <w:tab w:val="left" w:pos="1134"/>
        </w:tabs>
        <w:spacing w:before="0" w:after="80"/>
        <w:ind w:left="567" w:hanging="567"/>
        <w:rPr>
          <w:bCs/>
          <w:szCs w:val="22"/>
        </w:rPr>
      </w:pPr>
      <w:r w:rsidRPr="00924C0B">
        <w:rPr>
          <w:b/>
          <w:szCs w:val="22"/>
        </w:rPr>
        <w:tab/>
      </w:r>
      <w:r w:rsidR="008905A2" w:rsidRPr="00924C0B">
        <w:rPr>
          <w:b/>
          <w:szCs w:val="22"/>
        </w:rPr>
        <w:t xml:space="preserve">(A) </w:t>
      </w:r>
      <w:r w:rsidR="00A45D12" w:rsidRPr="00924C0B">
        <w:rPr>
          <w:bCs/>
          <w:szCs w:val="22"/>
        </w:rPr>
        <w:t>3</w:t>
      </w:r>
      <w:r w:rsidR="001E6008" w:rsidRPr="00924C0B">
        <w:rPr>
          <w:bCs/>
          <w:szCs w:val="22"/>
        </w:rPr>
        <w:tab/>
      </w:r>
      <w:r w:rsidR="00954B3B" w:rsidRPr="00924C0B">
        <w:rPr>
          <w:bCs/>
          <w:szCs w:val="22"/>
        </w:rPr>
        <w:t xml:space="preserve">   </w:t>
      </w:r>
      <w:r w:rsidR="00A45D12" w:rsidRPr="00924C0B">
        <w:rPr>
          <w:bCs/>
          <w:szCs w:val="22"/>
        </w:rPr>
        <w:tab/>
      </w:r>
      <w:proofErr w:type="gramStart"/>
      <w:r w:rsidR="00A45D12" w:rsidRPr="00924C0B">
        <w:rPr>
          <w:bCs/>
          <w:szCs w:val="22"/>
        </w:rPr>
        <w:tab/>
      </w:r>
      <w:r w:rsidR="00954B3B" w:rsidRPr="00924C0B">
        <w:rPr>
          <w:bCs/>
          <w:szCs w:val="22"/>
        </w:rPr>
        <w:t xml:space="preserve">  </w:t>
      </w:r>
      <w:r w:rsidR="008905A2" w:rsidRPr="00924C0B">
        <w:rPr>
          <w:b/>
          <w:szCs w:val="22"/>
        </w:rPr>
        <w:t>(</w:t>
      </w:r>
      <w:proofErr w:type="gramEnd"/>
      <w:r w:rsidR="008905A2" w:rsidRPr="00924C0B">
        <w:rPr>
          <w:b/>
          <w:szCs w:val="22"/>
        </w:rPr>
        <w:t xml:space="preserve">B) </w:t>
      </w:r>
      <w:r w:rsidR="00A45D12" w:rsidRPr="00924C0B">
        <w:rPr>
          <w:bCs/>
          <w:szCs w:val="22"/>
        </w:rPr>
        <w:t>6</w:t>
      </w:r>
      <w:r w:rsidR="001E6008" w:rsidRPr="00924C0B">
        <w:rPr>
          <w:bCs/>
          <w:szCs w:val="22"/>
        </w:rPr>
        <w:tab/>
      </w:r>
      <w:r w:rsidR="00954B3B" w:rsidRPr="00924C0B">
        <w:rPr>
          <w:bCs/>
          <w:szCs w:val="22"/>
        </w:rPr>
        <w:t xml:space="preserve">       </w:t>
      </w:r>
    </w:p>
    <w:p w14:paraId="0B01ECB4" w14:textId="1498CFDF" w:rsidR="001E6008" w:rsidRPr="00924C0B" w:rsidRDefault="00224B3D" w:rsidP="00924C0B">
      <w:pPr>
        <w:pStyle w:val="QUESTAO1"/>
        <w:tabs>
          <w:tab w:val="clear" w:pos="113"/>
          <w:tab w:val="left" w:pos="1134"/>
        </w:tabs>
        <w:spacing w:before="0" w:after="80"/>
        <w:ind w:left="567" w:hanging="567"/>
        <w:rPr>
          <w:bCs/>
          <w:szCs w:val="22"/>
        </w:rPr>
      </w:pPr>
      <w:r w:rsidRPr="00924C0B">
        <w:rPr>
          <w:b/>
          <w:szCs w:val="22"/>
        </w:rPr>
        <w:tab/>
      </w:r>
      <w:r w:rsidR="008905A2" w:rsidRPr="00924C0B">
        <w:rPr>
          <w:b/>
          <w:szCs w:val="22"/>
        </w:rPr>
        <w:t xml:space="preserve">(C) </w:t>
      </w:r>
      <w:r w:rsidR="00A45D12" w:rsidRPr="00924C0B">
        <w:rPr>
          <w:bCs/>
          <w:szCs w:val="22"/>
        </w:rPr>
        <w:t>9</w:t>
      </w:r>
      <w:r w:rsidR="001E6008" w:rsidRPr="00924C0B">
        <w:rPr>
          <w:bCs/>
          <w:szCs w:val="22"/>
        </w:rPr>
        <w:tab/>
      </w:r>
      <w:r w:rsidR="00A45D12" w:rsidRPr="00924C0B">
        <w:rPr>
          <w:bCs/>
          <w:szCs w:val="22"/>
        </w:rPr>
        <w:tab/>
      </w:r>
      <w:proofErr w:type="gramStart"/>
      <w:r w:rsidRPr="00924C0B">
        <w:rPr>
          <w:bCs/>
          <w:szCs w:val="22"/>
        </w:rPr>
        <w:tab/>
      </w:r>
      <w:r w:rsidR="00954B3B" w:rsidRPr="00924C0B">
        <w:rPr>
          <w:bCs/>
          <w:szCs w:val="22"/>
        </w:rPr>
        <w:t xml:space="preserve">  </w:t>
      </w:r>
      <w:r w:rsidR="008905A2" w:rsidRPr="00924C0B">
        <w:rPr>
          <w:b/>
          <w:szCs w:val="22"/>
        </w:rPr>
        <w:t>(</w:t>
      </w:r>
      <w:proofErr w:type="gramEnd"/>
      <w:r w:rsidR="008905A2" w:rsidRPr="00924C0B">
        <w:rPr>
          <w:b/>
          <w:szCs w:val="22"/>
        </w:rPr>
        <w:t xml:space="preserve">D) </w:t>
      </w:r>
      <w:r w:rsidR="00A45D12" w:rsidRPr="00924C0B">
        <w:rPr>
          <w:bCs/>
          <w:szCs w:val="22"/>
        </w:rPr>
        <w:t>12</w:t>
      </w:r>
    </w:p>
    <w:p w14:paraId="63E26AE3" w14:textId="77777777" w:rsidR="006F7BF8" w:rsidRDefault="006F7BF8">
      <w:pPr>
        <w:spacing w:after="0" w:line="240" w:lineRule="auto"/>
      </w:pPr>
    </w:p>
    <w:p w14:paraId="002B7AD5" w14:textId="77777777" w:rsidR="008905A2" w:rsidRDefault="008905A2">
      <w:pPr>
        <w:spacing w:after="0" w:line="240" w:lineRule="auto"/>
      </w:pPr>
    </w:p>
    <w:p w14:paraId="1F13F43B" w14:textId="18ED20DF" w:rsidR="00C2671A" w:rsidRPr="00924C0B" w:rsidRDefault="008905A2" w:rsidP="00924C0B">
      <w:pPr>
        <w:spacing w:after="80" w:line="360" w:lineRule="auto"/>
        <w:ind w:left="426" w:hanging="426"/>
        <w:rPr>
          <w:rFonts w:ascii="Arial" w:hAnsi="Arial" w:cs="Arial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C4D7834" wp14:editId="63093323">
                <wp:extent cx="216000" cy="216000"/>
                <wp:effectExtent l="0" t="0" r="0" b="0"/>
                <wp:docPr id="2273" name="Oval 2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BA23EC" w14:textId="77777777" w:rsidR="00D50E34" w:rsidRPr="00E4687D" w:rsidRDefault="00D50E34" w:rsidP="008905A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C4D7834" id="Oval 2273" o:sp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xcfwIAAGQFAAAOAAAAZHJzL2Uyb0RvYy54bWysVEtv2zAMvg/YfxB0X+20a1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vPxE/0tDPCbmXVk7IDcejW9FMdqspQOVpGddV+VZqam/HMm&#10;mWhqiiOkVC7NelUjatWHP8dKM1coOlGTPHIuGZCQNcafsAeA0bIHGbH7LAd7clWZp5Nz+bfEeufJ&#10;I0cGlybn1jgIbwFYrGqI3NuPTepbQ11K+/Uee1Pxs3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LkLF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BBA23EC" w14:textId="77777777" w:rsidR="00D50E34" w:rsidRPr="00E4687D" w:rsidRDefault="00D50E34" w:rsidP="008905A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24C0B">
        <w:rPr>
          <w:rFonts w:ascii="Arial" w:hAnsi="Arial" w:cs="Arial"/>
          <w:sz w:val="24"/>
          <w:szCs w:val="24"/>
        </w:rPr>
        <w:tab/>
      </w:r>
      <w:r w:rsidR="006D415C" w:rsidRPr="00924C0B">
        <w:rPr>
          <w:rFonts w:ascii="Arial" w:hAnsi="Arial" w:cs="Arial"/>
        </w:rPr>
        <w:t xml:space="preserve">Sabe-se </w:t>
      </w:r>
      <w:proofErr w:type="gramStart"/>
      <w:r w:rsidR="006D415C" w:rsidRPr="00924C0B">
        <w:rPr>
          <w:rFonts w:ascii="Arial" w:hAnsi="Arial" w:cs="Arial"/>
        </w:rPr>
        <w:t>que</w:t>
      </w:r>
      <w:r w:rsidR="00614801">
        <w:rPr>
          <w:rFonts w:ascii="Arial" w:hAnsi="Arial" w:cs="Arial"/>
        </w:rPr>
        <w:t xml:space="preserve"> </w:t>
      </w:r>
      <w:r w:rsidR="006D415C" w:rsidRPr="00924C0B">
        <w:rPr>
          <w:rFonts w:ascii="Arial" w:hAnsi="Arial" w:cs="Arial"/>
        </w:rPr>
        <w:t xml:space="preserve"> </w:t>
      </w:r>
      <w:proofErr w:type="spellStart"/>
      <w:r w:rsidR="006D415C" w:rsidRPr="00924C0B">
        <w:rPr>
          <w:rFonts w:ascii="Arial" w:hAnsi="Arial" w:cs="Arial"/>
        </w:rPr>
        <w:t>m.d.c</w:t>
      </w:r>
      <w:proofErr w:type="spellEnd"/>
      <w:r w:rsidR="006D415C" w:rsidRPr="00924C0B">
        <w:rPr>
          <w:rFonts w:ascii="Arial" w:hAnsi="Arial" w:cs="Arial"/>
        </w:rPr>
        <w:t>.</w:t>
      </w:r>
      <w:proofErr w:type="gramEnd"/>
      <w:r w:rsidR="006D415C" w:rsidRPr="00924C0B">
        <w:rPr>
          <w:rFonts w:ascii="Arial" w:hAnsi="Arial" w:cs="Arial"/>
        </w:rPr>
        <w:t xml:space="preserve">( </w:t>
      </w:r>
      <w:r w:rsidR="006D415C" w:rsidRPr="00924C0B">
        <w:rPr>
          <w:rFonts w:ascii="Arial" w:hAnsi="Arial" w:cs="Arial"/>
          <w:i/>
        </w:rPr>
        <w:t>k</w:t>
      </w:r>
      <w:r w:rsidR="006D415C" w:rsidRPr="00924C0B">
        <w:rPr>
          <w:rFonts w:ascii="Arial" w:hAnsi="Arial" w:cs="Arial"/>
        </w:rPr>
        <w:t xml:space="preserve"> , 36) = 18</w:t>
      </w:r>
      <w:r w:rsidR="00614801">
        <w:rPr>
          <w:rFonts w:ascii="Arial" w:hAnsi="Arial" w:cs="Arial"/>
        </w:rPr>
        <w:t xml:space="preserve"> </w:t>
      </w:r>
      <w:r w:rsidR="006D415C" w:rsidRPr="00924C0B">
        <w:rPr>
          <w:rFonts w:ascii="Arial" w:hAnsi="Arial" w:cs="Arial"/>
        </w:rPr>
        <w:t>. Qual das seguintes opções está correta?</w:t>
      </w:r>
    </w:p>
    <w:p w14:paraId="5B8D2D69" w14:textId="7717592F" w:rsidR="006D415C" w:rsidRPr="00924C0B" w:rsidRDefault="0026025F" w:rsidP="00924C0B">
      <w:pPr>
        <w:pStyle w:val="QUESTAO1"/>
        <w:tabs>
          <w:tab w:val="clear" w:pos="113"/>
          <w:tab w:val="left" w:pos="1134"/>
        </w:tabs>
        <w:spacing w:before="0" w:after="80"/>
        <w:ind w:left="567" w:hanging="567"/>
        <w:rPr>
          <w:bCs/>
          <w:szCs w:val="22"/>
        </w:rPr>
      </w:pPr>
      <w:r w:rsidRPr="00924C0B">
        <w:rPr>
          <w:b/>
          <w:szCs w:val="22"/>
        </w:rPr>
        <w:tab/>
      </w:r>
      <w:r w:rsidR="00F71195" w:rsidRPr="00924C0B">
        <w:rPr>
          <w:b/>
          <w:szCs w:val="22"/>
        </w:rPr>
        <w:t xml:space="preserve">(A) </w:t>
      </w:r>
      <w:proofErr w:type="gramStart"/>
      <w:r w:rsidR="006D415C" w:rsidRPr="00924C0B">
        <w:rPr>
          <w:bCs/>
          <w:i/>
          <w:szCs w:val="22"/>
        </w:rPr>
        <w:t>k</w:t>
      </w:r>
      <w:r w:rsidR="006D415C" w:rsidRPr="00924C0B">
        <w:rPr>
          <w:bCs/>
          <w:szCs w:val="22"/>
        </w:rPr>
        <w:t xml:space="preserve"> </w:t>
      </w:r>
      <w:r w:rsidR="00B44ACE">
        <w:rPr>
          <w:bCs/>
          <w:szCs w:val="22"/>
        </w:rPr>
        <w:t xml:space="preserve"> </w:t>
      </w:r>
      <w:r w:rsidR="006D415C" w:rsidRPr="00924C0B">
        <w:rPr>
          <w:bCs/>
          <w:szCs w:val="22"/>
        </w:rPr>
        <w:t>pode</w:t>
      </w:r>
      <w:proofErr w:type="gramEnd"/>
      <w:r w:rsidR="006D415C" w:rsidRPr="00924C0B">
        <w:rPr>
          <w:bCs/>
          <w:szCs w:val="22"/>
        </w:rPr>
        <w:t xml:space="preserve"> ser inferior a </w:t>
      </w:r>
      <w:r w:rsidR="00B44ACE">
        <w:rPr>
          <w:bCs/>
          <w:szCs w:val="22"/>
        </w:rPr>
        <w:t xml:space="preserve"> </w:t>
      </w:r>
      <w:r w:rsidR="006D415C" w:rsidRPr="00924C0B">
        <w:rPr>
          <w:bCs/>
          <w:szCs w:val="22"/>
        </w:rPr>
        <w:t>18</w:t>
      </w:r>
      <w:r w:rsidR="00B44ACE">
        <w:rPr>
          <w:bCs/>
          <w:szCs w:val="22"/>
        </w:rPr>
        <w:t xml:space="preserve"> </w:t>
      </w:r>
      <w:r w:rsidR="006D415C" w:rsidRPr="00924C0B">
        <w:rPr>
          <w:bCs/>
          <w:szCs w:val="22"/>
        </w:rPr>
        <w:t>.</w:t>
      </w:r>
      <w:r w:rsidR="00F71195" w:rsidRPr="00924C0B">
        <w:rPr>
          <w:bCs/>
          <w:szCs w:val="22"/>
        </w:rPr>
        <w:tab/>
      </w:r>
      <w:r w:rsidR="00F71195" w:rsidRPr="00924C0B">
        <w:rPr>
          <w:bCs/>
          <w:szCs w:val="22"/>
        </w:rPr>
        <w:tab/>
      </w:r>
      <w:r w:rsidR="00954B3B" w:rsidRPr="00924C0B">
        <w:rPr>
          <w:bCs/>
          <w:szCs w:val="22"/>
        </w:rPr>
        <w:tab/>
      </w:r>
    </w:p>
    <w:p w14:paraId="5214034A" w14:textId="4AFC0823" w:rsidR="006D415C" w:rsidRPr="00924C0B" w:rsidRDefault="006D415C" w:rsidP="00924C0B">
      <w:pPr>
        <w:pStyle w:val="QUESTAO1"/>
        <w:tabs>
          <w:tab w:val="clear" w:pos="113"/>
          <w:tab w:val="left" w:pos="1134"/>
        </w:tabs>
        <w:spacing w:before="0" w:after="80"/>
        <w:ind w:left="567" w:hanging="567"/>
        <w:rPr>
          <w:bCs/>
          <w:szCs w:val="22"/>
        </w:rPr>
      </w:pPr>
      <w:r w:rsidRPr="00924C0B">
        <w:rPr>
          <w:b/>
          <w:szCs w:val="22"/>
        </w:rPr>
        <w:tab/>
      </w:r>
      <w:r w:rsidR="00F71195" w:rsidRPr="00924C0B">
        <w:rPr>
          <w:b/>
          <w:szCs w:val="22"/>
        </w:rPr>
        <w:t>(B)</w:t>
      </w:r>
      <w:r w:rsidR="00954B3B" w:rsidRPr="00924C0B">
        <w:rPr>
          <w:b/>
          <w:szCs w:val="22"/>
        </w:rPr>
        <w:t xml:space="preserve"> </w:t>
      </w:r>
      <w:proofErr w:type="gramStart"/>
      <w:r w:rsidRPr="00924C0B">
        <w:rPr>
          <w:bCs/>
          <w:i/>
          <w:szCs w:val="22"/>
        </w:rPr>
        <w:t xml:space="preserve">k </w:t>
      </w:r>
      <w:r w:rsidR="00C25ADE">
        <w:rPr>
          <w:bCs/>
          <w:i/>
          <w:szCs w:val="22"/>
        </w:rPr>
        <w:t xml:space="preserve"> </w:t>
      </w:r>
      <w:r w:rsidRPr="00924C0B">
        <w:rPr>
          <w:bCs/>
          <w:szCs w:val="22"/>
        </w:rPr>
        <w:t>pode</w:t>
      </w:r>
      <w:proofErr w:type="gramEnd"/>
      <w:r w:rsidRPr="00924C0B">
        <w:rPr>
          <w:bCs/>
          <w:szCs w:val="22"/>
        </w:rPr>
        <w:t xml:space="preserve"> ser igual a </w:t>
      </w:r>
      <w:r w:rsidR="00B44ACE">
        <w:rPr>
          <w:bCs/>
          <w:szCs w:val="22"/>
        </w:rPr>
        <w:t xml:space="preserve"> </w:t>
      </w:r>
      <w:r w:rsidRPr="00924C0B">
        <w:rPr>
          <w:bCs/>
          <w:szCs w:val="22"/>
        </w:rPr>
        <w:t>12</w:t>
      </w:r>
      <w:r w:rsidR="00B44ACE">
        <w:rPr>
          <w:bCs/>
          <w:szCs w:val="22"/>
        </w:rPr>
        <w:t xml:space="preserve"> </w:t>
      </w:r>
      <w:r w:rsidRPr="00924C0B">
        <w:rPr>
          <w:bCs/>
          <w:szCs w:val="22"/>
        </w:rPr>
        <w:t>.</w:t>
      </w:r>
      <w:r w:rsidR="00F71195" w:rsidRPr="00924C0B">
        <w:rPr>
          <w:bCs/>
          <w:szCs w:val="22"/>
        </w:rPr>
        <w:tab/>
      </w:r>
    </w:p>
    <w:p w14:paraId="64CF082B" w14:textId="3EF48490" w:rsidR="006D415C" w:rsidRPr="00924C0B" w:rsidRDefault="006D415C" w:rsidP="00924C0B">
      <w:pPr>
        <w:pStyle w:val="QUESTAO1"/>
        <w:tabs>
          <w:tab w:val="clear" w:pos="113"/>
          <w:tab w:val="left" w:pos="1134"/>
        </w:tabs>
        <w:spacing w:before="0" w:after="80"/>
        <w:ind w:left="567" w:hanging="567"/>
        <w:rPr>
          <w:bCs/>
          <w:szCs w:val="22"/>
        </w:rPr>
      </w:pPr>
      <w:r w:rsidRPr="00924C0B">
        <w:rPr>
          <w:b/>
          <w:szCs w:val="22"/>
        </w:rPr>
        <w:tab/>
      </w:r>
      <w:r w:rsidR="00F71195" w:rsidRPr="00924C0B">
        <w:rPr>
          <w:b/>
          <w:szCs w:val="22"/>
        </w:rPr>
        <w:t xml:space="preserve">(C) </w:t>
      </w:r>
      <w:proofErr w:type="gramStart"/>
      <w:r w:rsidRPr="00924C0B">
        <w:rPr>
          <w:bCs/>
          <w:szCs w:val="22"/>
        </w:rPr>
        <w:t xml:space="preserve">Se </w:t>
      </w:r>
      <w:r w:rsidR="008D6247">
        <w:rPr>
          <w:bCs/>
          <w:szCs w:val="22"/>
        </w:rPr>
        <w:t xml:space="preserve"> </w:t>
      </w:r>
      <w:proofErr w:type="spellStart"/>
      <w:r w:rsidRPr="00924C0B">
        <w:rPr>
          <w:bCs/>
          <w:szCs w:val="22"/>
        </w:rPr>
        <w:t>m.m.c</w:t>
      </w:r>
      <w:proofErr w:type="spellEnd"/>
      <w:r w:rsidRPr="00924C0B">
        <w:rPr>
          <w:bCs/>
          <w:szCs w:val="22"/>
        </w:rPr>
        <w:t>.</w:t>
      </w:r>
      <w:proofErr w:type="gramEnd"/>
      <w:r w:rsidRPr="00924C0B">
        <w:rPr>
          <w:bCs/>
          <w:szCs w:val="22"/>
        </w:rPr>
        <w:t>(</w:t>
      </w:r>
      <w:r w:rsidRPr="00924C0B">
        <w:rPr>
          <w:bCs/>
          <w:i/>
          <w:szCs w:val="22"/>
        </w:rPr>
        <w:t>k</w:t>
      </w:r>
      <w:r w:rsidRPr="00924C0B">
        <w:rPr>
          <w:bCs/>
          <w:szCs w:val="22"/>
        </w:rPr>
        <w:t xml:space="preserve"> , 36) = 180</w:t>
      </w:r>
      <w:r w:rsidR="008D6247">
        <w:rPr>
          <w:bCs/>
          <w:szCs w:val="22"/>
        </w:rPr>
        <w:t xml:space="preserve"> </w:t>
      </w:r>
      <w:r w:rsidRPr="00924C0B">
        <w:rPr>
          <w:bCs/>
          <w:szCs w:val="22"/>
        </w:rPr>
        <w:t xml:space="preserve">, então </w:t>
      </w:r>
      <w:r w:rsidR="00B44ACE">
        <w:rPr>
          <w:bCs/>
          <w:szCs w:val="22"/>
        </w:rPr>
        <w:t xml:space="preserve"> </w:t>
      </w:r>
      <w:r w:rsidRPr="00924C0B">
        <w:rPr>
          <w:bCs/>
          <w:i/>
          <w:szCs w:val="22"/>
        </w:rPr>
        <w:t>k</w:t>
      </w:r>
      <w:r w:rsidRPr="00924C0B">
        <w:rPr>
          <w:bCs/>
          <w:szCs w:val="22"/>
        </w:rPr>
        <w:t xml:space="preserve"> = 90</w:t>
      </w:r>
      <w:r w:rsidR="00B44ACE">
        <w:rPr>
          <w:bCs/>
          <w:szCs w:val="22"/>
        </w:rPr>
        <w:t xml:space="preserve"> </w:t>
      </w:r>
      <w:r w:rsidRPr="00924C0B">
        <w:rPr>
          <w:bCs/>
          <w:szCs w:val="22"/>
        </w:rPr>
        <w:t>.</w:t>
      </w:r>
      <w:r w:rsidR="00F71195" w:rsidRPr="00924C0B">
        <w:rPr>
          <w:bCs/>
          <w:szCs w:val="22"/>
        </w:rPr>
        <w:t xml:space="preserve"> </w:t>
      </w:r>
      <w:r w:rsidR="00F71195" w:rsidRPr="00924C0B">
        <w:rPr>
          <w:bCs/>
          <w:szCs w:val="22"/>
        </w:rPr>
        <w:tab/>
      </w:r>
      <w:r w:rsidR="00EA4EFF" w:rsidRPr="00924C0B">
        <w:rPr>
          <w:bCs/>
          <w:szCs w:val="22"/>
        </w:rPr>
        <w:t xml:space="preserve">    </w:t>
      </w:r>
    </w:p>
    <w:p w14:paraId="7579551A" w14:textId="458E4B13" w:rsidR="00F71195" w:rsidRPr="00924C0B" w:rsidRDefault="006D415C" w:rsidP="00924C0B">
      <w:pPr>
        <w:pStyle w:val="QUESTAO1"/>
        <w:tabs>
          <w:tab w:val="clear" w:pos="113"/>
          <w:tab w:val="left" w:pos="1134"/>
        </w:tabs>
        <w:spacing w:before="0" w:after="80"/>
        <w:ind w:left="567" w:hanging="567"/>
        <w:rPr>
          <w:bCs/>
          <w:szCs w:val="22"/>
        </w:rPr>
      </w:pPr>
      <w:r w:rsidRPr="00924C0B">
        <w:rPr>
          <w:b/>
          <w:szCs w:val="22"/>
        </w:rPr>
        <w:tab/>
      </w:r>
      <w:r w:rsidR="00F71195" w:rsidRPr="00924C0B">
        <w:rPr>
          <w:b/>
          <w:szCs w:val="22"/>
        </w:rPr>
        <w:t xml:space="preserve">(D) </w:t>
      </w:r>
      <w:proofErr w:type="gramStart"/>
      <w:r w:rsidRPr="00924C0B">
        <w:rPr>
          <w:bCs/>
          <w:szCs w:val="22"/>
        </w:rPr>
        <w:t xml:space="preserve">Se </w:t>
      </w:r>
      <w:r w:rsidR="008D6247">
        <w:rPr>
          <w:bCs/>
          <w:szCs w:val="22"/>
        </w:rPr>
        <w:t xml:space="preserve"> </w:t>
      </w:r>
      <w:proofErr w:type="spellStart"/>
      <w:r w:rsidRPr="00924C0B">
        <w:rPr>
          <w:bCs/>
          <w:szCs w:val="22"/>
        </w:rPr>
        <w:t>m.m.c</w:t>
      </w:r>
      <w:proofErr w:type="spellEnd"/>
      <w:r w:rsidRPr="00924C0B">
        <w:rPr>
          <w:bCs/>
          <w:szCs w:val="22"/>
        </w:rPr>
        <w:t>.</w:t>
      </w:r>
      <w:proofErr w:type="gramEnd"/>
      <w:r w:rsidRPr="00924C0B">
        <w:rPr>
          <w:bCs/>
          <w:szCs w:val="22"/>
        </w:rPr>
        <w:t>(</w:t>
      </w:r>
      <w:r w:rsidRPr="00924C0B">
        <w:rPr>
          <w:bCs/>
          <w:i/>
          <w:szCs w:val="22"/>
        </w:rPr>
        <w:t>k</w:t>
      </w:r>
      <w:r w:rsidRPr="00924C0B">
        <w:rPr>
          <w:bCs/>
          <w:szCs w:val="22"/>
        </w:rPr>
        <w:t xml:space="preserve"> , 36) = 36</w:t>
      </w:r>
      <w:r w:rsidR="008D6247">
        <w:rPr>
          <w:bCs/>
          <w:szCs w:val="22"/>
        </w:rPr>
        <w:t xml:space="preserve"> </w:t>
      </w:r>
      <w:r w:rsidRPr="00924C0B">
        <w:rPr>
          <w:bCs/>
          <w:szCs w:val="22"/>
        </w:rPr>
        <w:t>, então</w:t>
      </w:r>
      <w:r w:rsidR="00B44ACE">
        <w:rPr>
          <w:bCs/>
          <w:szCs w:val="22"/>
        </w:rPr>
        <w:t xml:space="preserve"> </w:t>
      </w:r>
      <w:r w:rsidRPr="00924C0B">
        <w:rPr>
          <w:bCs/>
          <w:szCs w:val="22"/>
        </w:rPr>
        <w:t xml:space="preserve"> </w:t>
      </w:r>
      <w:r w:rsidRPr="00924C0B">
        <w:rPr>
          <w:bCs/>
          <w:i/>
          <w:szCs w:val="22"/>
        </w:rPr>
        <w:t>k</w:t>
      </w:r>
      <w:r w:rsidRPr="00924C0B">
        <w:rPr>
          <w:bCs/>
          <w:szCs w:val="22"/>
        </w:rPr>
        <w:t xml:space="preserve"> = 36</w:t>
      </w:r>
      <w:r w:rsidR="00B44ACE">
        <w:rPr>
          <w:bCs/>
          <w:szCs w:val="22"/>
        </w:rPr>
        <w:t xml:space="preserve"> </w:t>
      </w:r>
      <w:r w:rsidRPr="00924C0B">
        <w:rPr>
          <w:bCs/>
          <w:szCs w:val="22"/>
        </w:rPr>
        <w:t xml:space="preserve">. </w:t>
      </w:r>
      <w:r w:rsidRPr="00924C0B">
        <w:rPr>
          <w:bCs/>
          <w:szCs w:val="22"/>
        </w:rPr>
        <w:tab/>
        <w:t xml:space="preserve">    </w:t>
      </w:r>
    </w:p>
    <w:p w14:paraId="2985CB82" w14:textId="77777777" w:rsidR="00D714DE" w:rsidRDefault="00D714DE" w:rsidP="00CE291D">
      <w:pPr>
        <w:spacing w:after="80" w:line="324" w:lineRule="auto"/>
        <w:rPr>
          <w:rFonts w:ascii="Arial" w:hAnsi="Arial" w:cs="Arial"/>
          <w:sz w:val="24"/>
          <w:szCs w:val="24"/>
        </w:rPr>
      </w:pPr>
    </w:p>
    <w:p w14:paraId="0CDCF7D2" w14:textId="2C73CCA9" w:rsidR="00D714DE" w:rsidRPr="00924C0B" w:rsidRDefault="003A4D4F" w:rsidP="00924C0B">
      <w:pPr>
        <w:spacing w:after="0" w:line="360" w:lineRule="auto"/>
        <w:rPr>
          <w:rFonts w:ascii="Arial" w:hAnsi="Arial" w:cs="Arial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2FBB428" wp14:editId="3D3B58B2">
                <wp:extent cx="216000" cy="216000"/>
                <wp:effectExtent l="0" t="0" r="0" b="0"/>
                <wp:docPr id="2274" name="Oval 2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748A1A" w14:textId="77777777" w:rsidR="00D50E34" w:rsidRPr="000D632F" w:rsidRDefault="00D50E34" w:rsidP="003A4D4F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2FBB428" id="Oval 2274" o:sp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0qU+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F748A1A" w14:textId="77777777" w:rsidR="00D50E34" w:rsidRPr="000D632F" w:rsidRDefault="00D50E34" w:rsidP="003A4D4F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5D0143">
        <w:t xml:space="preserve"> </w:t>
      </w:r>
      <w:r w:rsidR="00AC4456">
        <w:t xml:space="preserve"> </w:t>
      </w:r>
      <w:r w:rsidR="00691A4C" w:rsidRPr="00924C0B">
        <w:rPr>
          <w:rFonts w:ascii="Arial" w:hAnsi="Arial" w:cs="Arial"/>
        </w:rPr>
        <w:t xml:space="preserve">Os divisores comuns </w:t>
      </w:r>
      <w:proofErr w:type="gramStart"/>
      <w:r w:rsidR="00691A4C" w:rsidRPr="00924C0B">
        <w:rPr>
          <w:rFonts w:ascii="Arial" w:hAnsi="Arial" w:cs="Arial"/>
        </w:rPr>
        <w:t xml:space="preserve">de </w:t>
      </w:r>
      <w:r w:rsidR="00B44ACE">
        <w:rPr>
          <w:rFonts w:ascii="Arial" w:hAnsi="Arial" w:cs="Arial"/>
        </w:rPr>
        <w:t xml:space="preserve"> </w:t>
      </w:r>
      <w:r w:rsidR="00691A4C" w:rsidRPr="00924C0B">
        <w:rPr>
          <w:rFonts w:ascii="Arial" w:hAnsi="Arial" w:cs="Arial"/>
        </w:rPr>
        <w:t>90</w:t>
      </w:r>
      <w:proofErr w:type="gramEnd"/>
      <w:r w:rsidR="00691A4C" w:rsidRPr="00924C0B">
        <w:rPr>
          <w:rFonts w:ascii="Arial" w:hAnsi="Arial" w:cs="Arial"/>
        </w:rPr>
        <w:t xml:space="preserve"> </w:t>
      </w:r>
      <w:r w:rsidR="00B44ACE">
        <w:rPr>
          <w:rFonts w:ascii="Arial" w:hAnsi="Arial" w:cs="Arial"/>
        </w:rPr>
        <w:t xml:space="preserve"> </w:t>
      </w:r>
      <w:r w:rsidR="00691A4C" w:rsidRPr="00924C0B">
        <w:rPr>
          <w:rFonts w:ascii="Arial" w:hAnsi="Arial" w:cs="Arial"/>
        </w:rPr>
        <w:t xml:space="preserve">e </w:t>
      </w:r>
      <w:r w:rsidR="00B44ACE">
        <w:rPr>
          <w:rFonts w:ascii="Arial" w:hAnsi="Arial" w:cs="Arial"/>
        </w:rPr>
        <w:t xml:space="preserve"> </w:t>
      </w:r>
      <w:r w:rsidR="00691A4C" w:rsidRPr="00924C0B">
        <w:rPr>
          <w:rFonts w:ascii="Arial" w:hAnsi="Arial" w:cs="Arial"/>
        </w:rPr>
        <w:t xml:space="preserve">100 </w:t>
      </w:r>
      <w:r w:rsidR="00B44ACE">
        <w:rPr>
          <w:rFonts w:ascii="Arial" w:hAnsi="Arial" w:cs="Arial"/>
        </w:rPr>
        <w:t xml:space="preserve"> </w:t>
      </w:r>
      <w:r w:rsidR="00691A4C" w:rsidRPr="00924C0B">
        <w:rPr>
          <w:rFonts w:ascii="Arial" w:hAnsi="Arial" w:cs="Arial"/>
        </w:rPr>
        <w:t>são:</w:t>
      </w:r>
    </w:p>
    <w:p w14:paraId="141BF29B" w14:textId="74C38CBA" w:rsidR="0065215B" w:rsidRPr="00C66917" w:rsidRDefault="00954B3B" w:rsidP="00924C0B">
      <w:pPr>
        <w:pStyle w:val="QUESTAO1"/>
        <w:tabs>
          <w:tab w:val="clear" w:pos="113"/>
          <w:tab w:val="left" w:pos="1134"/>
        </w:tabs>
        <w:spacing w:before="0" w:after="80"/>
        <w:ind w:left="567" w:hanging="567"/>
        <w:rPr>
          <w:bCs/>
          <w:sz w:val="24"/>
          <w:szCs w:val="24"/>
        </w:rPr>
      </w:pPr>
      <w:r w:rsidRPr="00924C0B">
        <w:rPr>
          <w:b/>
          <w:szCs w:val="22"/>
        </w:rPr>
        <w:tab/>
      </w:r>
      <w:r w:rsidR="00D714DE" w:rsidRPr="00924C0B">
        <w:rPr>
          <w:b/>
          <w:szCs w:val="22"/>
        </w:rPr>
        <w:t xml:space="preserve">(A) </w:t>
      </w:r>
      <w:r w:rsidR="00691A4C" w:rsidRPr="00924C0B">
        <w:rPr>
          <w:bCs/>
          <w:szCs w:val="22"/>
        </w:rPr>
        <w:t>2 e 5</w:t>
      </w:r>
      <w:r w:rsidR="00D714DE" w:rsidRPr="00924C0B">
        <w:rPr>
          <w:bCs/>
          <w:szCs w:val="22"/>
          <w:vertAlign w:val="superscript"/>
        </w:rPr>
        <w:tab/>
      </w:r>
      <w:r w:rsidR="00D714DE" w:rsidRPr="00924C0B">
        <w:rPr>
          <w:b/>
          <w:szCs w:val="22"/>
        </w:rPr>
        <w:t xml:space="preserve">(B) </w:t>
      </w:r>
      <w:r w:rsidR="00691A4C" w:rsidRPr="00924C0B">
        <w:rPr>
          <w:bCs/>
          <w:szCs w:val="22"/>
        </w:rPr>
        <w:t>3 e 5</w:t>
      </w:r>
      <w:r w:rsidR="00D714DE" w:rsidRPr="00924C0B">
        <w:rPr>
          <w:bCs/>
          <w:szCs w:val="22"/>
        </w:rPr>
        <w:tab/>
      </w:r>
      <w:r w:rsidR="00D714DE" w:rsidRPr="00924C0B">
        <w:rPr>
          <w:bCs/>
          <w:szCs w:val="22"/>
        </w:rPr>
        <w:tab/>
      </w:r>
      <w:r w:rsidR="00D714DE" w:rsidRPr="00924C0B">
        <w:rPr>
          <w:b/>
          <w:szCs w:val="22"/>
        </w:rPr>
        <w:t xml:space="preserve">(C) </w:t>
      </w:r>
      <w:r w:rsidR="00691A4C" w:rsidRPr="00924C0B">
        <w:rPr>
          <w:bCs/>
          <w:szCs w:val="22"/>
        </w:rPr>
        <w:t>4 e 5</w:t>
      </w:r>
      <w:r w:rsidR="00D714DE" w:rsidRPr="00924C0B">
        <w:rPr>
          <w:bCs/>
          <w:szCs w:val="22"/>
        </w:rPr>
        <w:tab/>
      </w:r>
      <w:r w:rsidR="00500D35">
        <w:rPr>
          <w:bCs/>
          <w:szCs w:val="22"/>
        </w:rPr>
        <w:tab/>
      </w:r>
      <w:r w:rsidR="00D714DE" w:rsidRPr="00924C0B">
        <w:rPr>
          <w:b/>
          <w:szCs w:val="22"/>
        </w:rPr>
        <w:t xml:space="preserve">(D) </w:t>
      </w:r>
      <w:r w:rsidR="00691A4C" w:rsidRPr="00924C0B">
        <w:rPr>
          <w:bCs/>
          <w:szCs w:val="22"/>
        </w:rPr>
        <w:t>2 e 3</w:t>
      </w:r>
      <w:r w:rsidR="0065215B" w:rsidRPr="00D714DE">
        <w:rPr>
          <w:sz w:val="24"/>
          <w:szCs w:val="24"/>
        </w:rPr>
        <w:br w:type="page"/>
      </w:r>
    </w:p>
    <w:p w14:paraId="0F36EA72" w14:textId="5C140A9A" w:rsidR="0033552C" w:rsidRPr="00E3612D" w:rsidRDefault="0033552C" w:rsidP="003C007A">
      <w:pPr>
        <w:pStyle w:val="TITULOFICHAS"/>
        <w:jc w:val="left"/>
        <w:rPr>
          <w:lang w:val="pt-PT"/>
        </w:rPr>
      </w:pPr>
      <w:r>
        <w:rPr>
          <w:lang w:val="pt-PT"/>
        </w:rPr>
        <w:lastRenderedPageBreak/>
        <w:t>Teste A</w:t>
      </w:r>
    </w:p>
    <w:p w14:paraId="48CCCB7D" w14:textId="2679E00B" w:rsidR="0033552C" w:rsidRPr="001F156B" w:rsidRDefault="0033552C" w:rsidP="0033552C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28C66960" wp14:editId="5EC55101">
                <wp:extent cx="6119640" cy="792000"/>
                <wp:effectExtent l="12700" t="12700" r="14605" b="8255"/>
                <wp:docPr id="20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D50E34" w:rsidRPr="00DB2ED5" w14:paraId="63BD327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7321F6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EACF7C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32677DB" w14:textId="77777777" w:rsidR="00D50E34" w:rsidRPr="00DB2ED5" w:rsidRDefault="00D50E3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5D0BBAF" w14:textId="77777777" w:rsidR="00D50E34" w:rsidRPr="00DB2ED5" w:rsidRDefault="00D50E3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D50E34" w:rsidRPr="00DB2ED5" w14:paraId="04E6A73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C45125B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0DE302F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EB501E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C6D6EF6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D468199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D50E34" w:rsidRPr="00DB2ED5" w14:paraId="520C9C8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FA8F020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F10AFA0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E2E6937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5871F86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BD12886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8DCFC92" w14:textId="77777777" w:rsidR="00D50E34" w:rsidRPr="0005099D" w:rsidRDefault="00D50E34" w:rsidP="0033552C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C66960" id="_x0000_s1063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3uEbN0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D50E34" w:rsidRPr="00DB2ED5" w14:paraId="63BD327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17321F6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8EACF7C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32677DB" w14:textId="77777777" w:rsidR="00D50E34" w:rsidRPr="00DB2ED5" w:rsidRDefault="00D50E3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5D0BBAF" w14:textId="77777777" w:rsidR="00D50E34" w:rsidRPr="00DB2ED5" w:rsidRDefault="00D50E3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D50E34" w:rsidRPr="00DB2ED5" w14:paraId="04E6A73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C45125B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0DE302F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6EB501E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C6D6EF6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D468199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D50E34" w:rsidRPr="00DB2ED5" w14:paraId="520C9C8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FA8F020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F10AFA0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E2E6937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5871F86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BD12886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8DCFC92" w14:textId="77777777" w:rsidR="00D50E34" w:rsidRPr="0005099D" w:rsidRDefault="00D50E34" w:rsidP="0033552C"/>
                  </w:txbxContent>
                </v:textbox>
                <w10:anchorlock/>
              </v:roundrect>
            </w:pict>
          </mc:Fallback>
        </mc:AlternateContent>
      </w:r>
    </w:p>
    <w:p w14:paraId="73A75D76" w14:textId="44A0E12C" w:rsidR="0036797E" w:rsidRDefault="0036797E" w:rsidP="00FD2F95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4"/>
          <w:szCs w:val="24"/>
        </w:rPr>
      </w:pPr>
    </w:p>
    <w:p w14:paraId="76B97D03" w14:textId="29276706" w:rsidR="00C66917" w:rsidRPr="00924C0B" w:rsidRDefault="0036797E" w:rsidP="003B670D">
      <w:pPr>
        <w:pStyle w:val="QUESTAO1"/>
        <w:tabs>
          <w:tab w:val="clear" w:pos="113"/>
        </w:tabs>
        <w:autoSpaceDE/>
        <w:adjustRightInd/>
        <w:spacing w:before="0"/>
        <w:ind w:left="426" w:hanging="426"/>
        <w:rPr>
          <w:szCs w:val="22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22BA3EF6" wp14:editId="7FC6B4A2">
                <wp:extent cx="216000" cy="216000"/>
                <wp:effectExtent l="0" t="0" r="0" b="0"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521EC7" w14:textId="77777777" w:rsidR="00D50E34" w:rsidRPr="00086D19" w:rsidRDefault="00D50E34" w:rsidP="0036797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2BA3EF6" id="Oval 25" o:sp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mqi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huaq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D521EC7" w14:textId="77777777" w:rsidR="00D50E34" w:rsidRPr="00086D19" w:rsidRDefault="00D50E34" w:rsidP="0036797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B670D">
        <w:tab/>
      </w:r>
      <w:r w:rsidR="00C66917" w:rsidRPr="00924C0B">
        <w:rPr>
          <w:szCs w:val="22"/>
        </w:rPr>
        <w:t>Considera os números representados na figura.</w:t>
      </w:r>
    </w:p>
    <w:p w14:paraId="44FDD3C0" w14:textId="7FBCAEC4" w:rsidR="00C66917" w:rsidRPr="003B670D" w:rsidRDefault="0004741F" w:rsidP="003B670D">
      <w:pPr>
        <w:tabs>
          <w:tab w:val="left" w:pos="1985"/>
        </w:tabs>
        <w:spacing w:after="0" w:line="360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  <w:b/>
          <w:noProof/>
          <w:u w:val="single"/>
        </w:rPr>
        <w:drawing>
          <wp:anchor distT="0" distB="0" distL="114300" distR="114300" simplePos="0" relativeHeight="252022784" behindDoc="0" locked="0" layoutInCell="1" allowOverlap="1" wp14:anchorId="5F0C823A" wp14:editId="0489A272">
            <wp:simplePos x="0" y="0"/>
            <wp:positionH relativeFrom="margin">
              <wp:align>right</wp:align>
            </wp:positionH>
            <wp:positionV relativeFrom="paragraph">
              <wp:posOffset>31115</wp:posOffset>
            </wp:positionV>
            <wp:extent cx="2164080" cy="2093595"/>
            <wp:effectExtent l="0" t="0" r="7620" b="1905"/>
            <wp:wrapSquare wrapText="bothSides"/>
            <wp:docPr id="1446813660" name="Imagem 8" descr="Uma imagem com círculo, captura de ecrã, Gráficos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813660" name="Imagem 8" descr="Uma imagem com círculo, captura de ecrã, Gráficos, design&#10;&#10;Descrição gerada automaticamente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164080" cy="2093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917" w:rsidRPr="003B670D">
        <w:rPr>
          <w:rFonts w:ascii="Arial" w:hAnsi="Arial" w:cs="Arial"/>
        </w:rPr>
        <w:t>Indica:</w:t>
      </w:r>
    </w:p>
    <w:p w14:paraId="58B149BC" w14:textId="0208DD88" w:rsidR="00C66917" w:rsidRPr="00924C0B" w:rsidRDefault="00AE6BFC" w:rsidP="003B670D">
      <w:pPr>
        <w:pStyle w:val="PargrafodaLista"/>
        <w:tabs>
          <w:tab w:val="left" w:pos="1985"/>
        </w:tabs>
        <w:spacing w:after="0" w:line="360" w:lineRule="auto"/>
        <w:ind w:left="993" w:hanging="567"/>
        <w:jc w:val="both"/>
        <w:rPr>
          <w:rFonts w:ascii="Arial" w:hAnsi="Arial" w:cs="Arial"/>
        </w:rPr>
      </w:pPr>
      <w:r w:rsidRPr="00924C0B">
        <w:rPr>
          <w:rFonts w:ascii="Arial" w:hAnsi="Arial" w:cs="Arial"/>
          <w:b/>
          <w:color w:val="C00000"/>
        </w:rPr>
        <w:t>1</w:t>
      </w:r>
      <w:r w:rsidR="00C66917" w:rsidRPr="00924C0B">
        <w:rPr>
          <w:rFonts w:ascii="Arial" w:hAnsi="Arial" w:cs="Arial"/>
          <w:b/>
          <w:color w:val="C00000"/>
        </w:rPr>
        <w:t>.1.</w:t>
      </w:r>
      <w:r w:rsidR="003B670D">
        <w:rPr>
          <w:rFonts w:ascii="Arial" w:hAnsi="Arial" w:cs="Arial"/>
        </w:rPr>
        <w:tab/>
      </w:r>
      <w:r w:rsidR="00C66917" w:rsidRPr="00924C0B">
        <w:rPr>
          <w:rFonts w:ascii="Arial" w:hAnsi="Arial" w:cs="Arial"/>
        </w:rPr>
        <w:t>os números primos;</w:t>
      </w:r>
      <w:r w:rsidR="00C66917" w:rsidRPr="00924C0B">
        <w:rPr>
          <w:rFonts w:ascii="Arial" w:eastAsia="Times New Roman" w:hAnsi="Arial" w:cs="Arial"/>
          <w:snapToGrid w:val="0"/>
          <w:w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24669B19" w14:textId="55A395F5" w:rsidR="00C66917" w:rsidRPr="00924C0B" w:rsidRDefault="00C66917" w:rsidP="00924C0B">
      <w:pPr>
        <w:pStyle w:val="PargrafodaLista"/>
        <w:tabs>
          <w:tab w:val="left" w:pos="1985"/>
        </w:tabs>
        <w:spacing w:after="0" w:line="360" w:lineRule="auto"/>
        <w:ind w:left="1095" w:hanging="669"/>
        <w:jc w:val="both"/>
        <w:rPr>
          <w:rFonts w:ascii="Arial" w:hAnsi="Arial" w:cs="Arial"/>
          <w:b/>
          <w:u w:val="single"/>
        </w:rPr>
      </w:pPr>
      <w:r w:rsidRPr="00924C0B">
        <w:rPr>
          <w:rFonts w:ascii="Arial" w:hAnsi="Arial" w:cs="Arial"/>
        </w:rPr>
        <w:tab/>
      </w:r>
      <w:r w:rsidRPr="00924C0B">
        <w:rPr>
          <w:rFonts w:ascii="Arial" w:hAnsi="Arial" w:cs="Arial"/>
        </w:rPr>
        <w:tab/>
      </w:r>
    </w:p>
    <w:p w14:paraId="0F58D3D8" w14:textId="212BD107" w:rsidR="00C66917" w:rsidRPr="00924C0B" w:rsidRDefault="00AE6BFC" w:rsidP="003B670D">
      <w:pPr>
        <w:pStyle w:val="PargrafodaLista"/>
        <w:tabs>
          <w:tab w:val="left" w:pos="1985"/>
        </w:tabs>
        <w:spacing w:after="0" w:line="360" w:lineRule="auto"/>
        <w:ind w:left="993" w:hanging="567"/>
        <w:jc w:val="both"/>
        <w:rPr>
          <w:rFonts w:ascii="Arial" w:hAnsi="Arial" w:cs="Arial"/>
        </w:rPr>
      </w:pPr>
      <w:r w:rsidRPr="00924C0B">
        <w:rPr>
          <w:rFonts w:ascii="Arial" w:hAnsi="Arial" w:cs="Arial"/>
          <w:b/>
          <w:color w:val="C00000"/>
        </w:rPr>
        <w:t>1</w:t>
      </w:r>
      <w:r w:rsidR="00C66917" w:rsidRPr="00924C0B">
        <w:rPr>
          <w:rFonts w:ascii="Arial" w:hAnsi="Arial" w:cs="Arial"/>
          <w:b/>
          <w:color w:val="C00000"/>
        </w:rPr>
        <w:t>.2.</w:t>
      </w:r>
      <w:r w:rsidR="00C66917" w:rsidRPr="00924C0B">
        <w:rPr>
          <w:rFonts w:ascii="Arial" w:hAnsi="Arial" w:cs="Arial"/>
          <w:b/>
        </w:rPr>
        <w:tab/>
      </w:r>
      <w:r w:rsidR="00C66917" w:rsidRPr="00924C0B">
        <w:rPr>
          <w:rFonts w:ascii="Arial" w:hAnsi="Arial" w:cs="Arial"/>
        </w:rPr>
        <w:t xml:space="preserve">os múltiplos </w:t>
      </w:r>
      <w:proofErr w:type="gramStart"/>
      <w:r w:rsidR="00C66917" w:rsidRPr="00924C0B">
        <w:rPr>
          <w:rFonts w:ascii="Arial" w:hAnsi="Arial" w:cs="Arial"/>
        </w:rPr>
        <w:t xml:space="preserve">de </w:t>
      </w:r>
      <w:r w:rsidR="00282C97">
        <w:rPr>
          <w:rFonts w:ascii="Arial" w:hAnsi="Arial" w:cs="Arial"/>
        </w:rPr>
        <w:t xml:space="preserve"> </w:t>
      </w:r>
      <w:r w:rsidR="00C66917" w:rsidRPr="00924C0B">
        <w:rPr>
          <w:rFonts w:ascii="Arial" w:hAnsi="Arial" w:cs="Arial"/>
        </w:rPr>
        <w:t>3</w:t>
      </w:r>
      <w:proofErr w:type="gramEnd"/>
      <w:r w:rsidR="00282C97">
        <w:rPr>
          <w:rFonts w:ascii="Arial" w:hAnsi="Arial" w:cs="Arial"/>
        </w:rPr>
        <w:t xml:space="preserve"> </w:t>
      </w:r>
      <w:r w:rsidR="00C66917" w:rsidRPr="00924C0B">
        <w:rPr>
          <w:rFonts w:ascii="Arial" w:hAnsi="Arial" w:cs="Arial"/>
        </w:rPr>
        <w:t>;</w:t>
      </w:r>
    </w:p>
    <w:p w14:paraId="5DC3BD10" w14:textId="6AEB2C80" w:rsidR="00C66917" w:rsidRPr="00924C0B" w:rsidRDefault="00C66917" w:rsidP="00924C0B">
      <w:pPr>
        <w:pStyle w:val="PargrafodaLista"/>
        <w:tabs>
          <w:tab w:val="left" w:pos="1985"/>
        </w:tabs>
        <w:spacing w:after="0" w:line="360" w:lineRule="auto"/>
        <w:ind w:left="1095" w:hanging="669"/>
        <w:jc w:val="both"/>
        <w:rPr>
          <w:rFonts w:ascii="Arial" w:hAnsi="Arial" w:cs="Arial"/>
          <w:b/>
          <w:u w:val="single"/>
        </w:rPr>
      </w:pPr>
      <w:r w:rsidRPr="00924C0B">
        <w:rPr>
          <w:rFonts w:ascii="Arial" w:hAnsi="Arial" w:cs="Arial"/>
        </w:rPr>
        <w:tab/>
      </w:r>
      <w:r w:rsidRPr="00924C0B">
        <w:rPr>
          <w:rFonts w:ascii="Arial" w:hAnsi="Arial" w:cs="Arial"/>
        </w:rPr>
        <w:tab/>
      </w:r>
    </w:p>
    <w:p w14:paraId="39390679" w14:textId="4FE3EC19" w:rsidR="00C66917" w:rsidRPr="00924C0B" w:rsidRDefault="00AE6BFC" w:rsidP="003B670D">
      <w:pPr>
        <w:pStyle w:val="PargrafodaLista"/>
        <w:tabs>
          <w:tab w:val="left" w:pos="1985"/>
        </w:tabs>
        <w:spacing w:after="0" w:line="360" w:lineRule="auto"/>
        <w:ind w:left="993" w:hanging="567"/>
        <w:jc w:val="both"/>
        <w:rPr>
          <w:rFonts w:ascii="Arial" w:hAnsi="Arial" w:cs="Arial"/>
        </w:rPr>
      </w:pPr>
      <w:r w:rsidRPr="00924C0B">
        <w:rPr>
          <w:rFonts w:ascii="Arial" w:hAnsi="Arial" w:cs="Arial"/>
          <w:b/>
          <w:color w:val="C00000"/>
        </w:rPr>
        <w:t>1</w:t>
      </w:r>
      <w:r w:rsidR="00C66917" w:rsidRPr="00924C0B">
        <w:rPr>
          <w:rFonts w:ascii="Arial" w:hAnsi="Arial" w:cs="Arial"/>
          <w:b/>
          <w:color w:val="C00000"/>
        </w:rPr>
        <w:t>.3.</w:t>
      </w:r>
      <w:r w:rsidR="00C66917" w:rsidRPr="00924C0B">
        <w:rPr>
          <w:rFonts w:ascii="Arial" w:hAnsi="Arial" w:cs="Arial"/>
          <w:b/>
        </w:rPr>
        <w:tab/>
      </w:r>
      <w:r w:rsidR="00C66917" w:rsidRPr="00924C0B">
        <w:rPr>
          <w:rFonts w:ascii="Arial" w:hAnsi="Arial" w:cs="Arial"/>
        </w:rPr>
        <w:t xml:space="preserve">os que são divisores </w:t>
      </w:r>
      <w:proofErr w:type="gramStart"/>
      <w:r w:rsidR="00C66917" w:rsidRPr="00924C0B">
        <w:rPr>
          <w:rFonts w:ascii="Arial" w:hAnsi="Arial" w:cs="Arial"/>
        </w:rPr>
        <w:t xml:space="preserve">de </w:t>
      </w:r>
      <w:r w:rsidR="00282C97">
        <w:rPr>
          <w:rFonts w:ascii="Arial" w:hAnsi="Arial" w:cs="Arial"/>
        </w:rPr>
        <w:t xml:space="preserve"> </w:t>
      </w:r>
      <w:r w:rsidR="00C66917" w:rsidRPr="00924C0B">
        <w:rPr>
          <w:rFonts w:ascii="Arial" w:hAnsi="Arial" w:cs="Arial"/>
        </w:rPr>
        <w:t>36</w:t>
      </w:r>
      <w:proofErr w:type="gramEnd"/>
      <w:r w:rsidR="00282C97">
        <w:rPr>
          <w:rFonts w:ascii="Arial" w:hAnsi="Arial" w:cs="Arial"/>
        </w:rPr>
        <w:t xml:space="preserve"> </w:t>
      </w:r>
      <w:r w:rsidR="00C66917" w:rsidRPr="00924C0B">
        <w:rPr>
          <w:rFonts w:ascii="Arial" w:hAnsi="Arial" w:cs="Arial"/>
        </w:rPr>
        <w:t>;</w:t>
      </w:r>
    </w:p>
    <w:p w14:paraId="5BBA2CDE" w14:textId="1FE4F32F" w:rsidR="00C66917" w:rsidRPr="00924C0B" w:rsidRDefault="00C66917" w:rsidP="00924C0B">
      <w:pPr>
        <w:pStyle w:val="PargrafodaLista"/>
        <w:tabs>
          <w:tab w:val="left" w:pos="1985"/>
        </w:tabs>
        <w:spacing w:after="0" w:line="360" w:lineRule="auto"/>
        <w:ind w:left="1095" w:hanging="669"/>
        <w:jc w:val="both"/>
        <w:rPr>
          <w:rFonts w:ascii="Arial" w:hAnsi="Arial" w:cs="Arial"/>
          <w:b/>
          <w:u w:val="single"/>
        </w:rPr>
      </w:pPr>
      <w:r w:rsidRPr="00924C0B">
        <w:rPr>
          <w:rFonts w:ascii="Arial" w:hAnsi="Arial" w:cs="Arial"/>
        </w:rPr>
        <w:tab/>
      </w:r>
      <w:r w:rsidRPr="00924C0B">
        <w:rPr>
          <w:rFonts w:ascii="Arial" w:hAnsi="Arial" w:cs="Arial"/>
        </w:rPr>
        <w:tab/>
      </w:r>
    </w:p>
    <w:p w14:paraId="1058237B" w14:textId="021FBC75" w:rsidR="00C66917" w:rsidRPr="00924C0B" w:rsidRDefault="00C66917" w:rsidP="003B670D">
      <w:pPr>
        <w:pStyle w:val="PargrafodaLista"/>
        <w:tabs>
          <w:tab w:val="left" w:pos="1985"/>
        </w:tabs>
        <w:spacing w:after="0" w:line="360" w:lineRule="auto"/>
        <w:ind w:left="993" w:hanging="567"/>
        <w:jc w:val="both"/>
        <w:rPr>
          <w:rFonts w:ascii="Arial" w:hAnsi="Arial" w:cs="Arial"/>
        </w:rPr>
      </w:pPr>
      <w:r w:rsidRPr="00924C0B">
        <w:rPr>
          <w:rFonts w:ascii="Arial" w:hAnsi="Arial" w:cs="Arial"/>
          <w:b/>
          <w:color w:val="C00000"/>
        </w:rPr>
        <w:t>1.4.</w:t>
      </w:r>
      <w:r w:rsidRPr="00924C0B">
        <w:rPr>
          <w:rFonts w:ascii="Arial" w:hAnsi="Arial" w:cs="Arial"/>
          <w:b/>
        </w:rPr>
        <w:tab/>
      </w:r>
      <w:r w:rsidRPr="00924C0B">
        <w:rPr>
          <w:rFonts w:ascii="Arial" w:hAnsi="Arial" w:cs="Arial"/>
        </w:rPr>
        <w:t xml:space="preserve">um par de números que </w:t>
      </w:r>
      <w:r w:rsidRPr="00924C0B">
        <w:rPr>
          <w:rFonts w:ascii="Arial" w:hAnsi="Arial" w:cs="Arial"/>
          <w:b/>
        </w:rPr>
        <w:t>não</w:t>
      </w:r>
      <w:r w:rsidRPr="00924C0B">
        <w:rPr>
          <w:rFonts w:ascii="Arial" w:hAnsi="Arial" w:cs="Arial"/>
        </w:rPr>
        <w:t xml:space="preserve"> sejam primos entre si.</w:t>
      </w:r>
    </w:p>
    <w:p w14:paraId="2055EF91" w14:textId="5F90171F" w:rsidR="00161660" w:rsidRDefault="00C66917" w:rsidP="00C66917">
      <w:pPr>
        <w:pStyle w:val="PargrafodaLista"/>
        <w:tabs>
          <w:tab w:val="left" w:pos="1985"/>
        </w:tabs>
        <w:spacing w:after="0"/>
        <w:ind w:left="1095" w:hanging="669"/>
        <w:jc w:val="both"/>
        <w:rPr>
          <w:rFonts w:ascii="Arial" w:hAnsi="Arial" w:cs="Arial"/>
          <w:sz w:val="24"/>
        </w:rPr>
      </w:pPr>
      <w:r w:rsidRPr="00C66917">
        <w:rPr>
          <w:rFonts w:ascii="Arial" w:hAnsi="Arial" w:cs="Arial"/>
          <w:sz w:val="24"/>
        </w:rPr>
        <w:tab/>
      </w:r>
      <w:r w:rsidRPr="00C66917">
        <w:rPr>
          <w:rFonts w:ascii="Arial" w:hAnsi="Arial" w:cs="Arial"/>
          <w:sz w:val="24"/>
        </w:rPr>
        <w:tab/>
      </w:r>
    </w:p>
    <w:p w14:paraId="1BD444E7" w14:textId="36B5E876" w:rsidR="00AE6BFC" w:rsidRPr="00C66917" w:rsidRDefault="00AE6BFC" w:rsidP="00C66917">
      <w:pPr>
        <w:pStyle w:val="PargrafodaLista"/>
        <w:tabs>
          <w:tab w:val="left" w:pos="1985"/>
        </w:tabs>
        <w:spacing w:after="0"/>
        <w:ind w:left="1095" w:hanging="669"/>
        <w:jc w:val="both"/>
        <w:rPr>
          <w:rFonts w:ascii="Arial" w:hAnsi="Arial" w:cs="Arial"/>
        </w:rPr>
      </w:pPr>
    </w:p>
    <w:p w14:paraId="39640060" w14:textId="6315B70C" w:rsidR="00E97E02" w:rsidRPr="00924C0B" w:rsidRDefault="0036797E" w:rsidP="00924C0B">
      <w:pPr>
        <w:pStyle w:val="QUESTAO1"/>
        <w:tabs>
          <w:tab w:val="clear" w:pos="113"/>
          <w:tab w:val="left" w:pos="1134"/>
        </w:tabs>
        <w:spacing w:before="0" w:after="80"/>
        <w:rPr>
          <w:szCs w:val="22"/>
        </w:rPr>
      </w:pPr>
      <w:r w:rsidRPr="0036797E">
        <w:rPr>
          <w:noProof/>
          <w:position w:val="-8"/>
          <w:sz w:val="20"/>
          <w:lang w:eastAsia="pt-PT"/>
        </w:rPr>
        <mc:AlternateContent>
          <mc:Choice Requires="wps">
            <w:drawing>
              <wp:inline distT="0" distB="0" distL="0" distR="0" wp14:anchorId="5E278749" wp14:editId="2D7DE0AD">
                <wp:extent cx="216000" cy="216000"/>
                <wp:effectExtent l="0" t="0" r="0" b="0"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1D8A70" w14:textId="77777777" w:rsidR="00D50E34" w:rsidRPr="00E4687D" w:rsidRDefault="00D50E34" w:rsidP="0036797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E278749" id="Oval 29" o:sp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EDIfwIAAGQFAAAOAAAAZHJzL2Uyb0RvYy54bWysVEtv2zAMvg/YfxB0X+20W9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7Pr9R/pbGOA3M+vI2AG59Wp6KY7VZCkdrCI7674qzUxN+edM&#10;MtHUFEdIqVya9apG1KoP/wErzVyh6ERN8si5ZEBC1hh/wh4ARsseZMTusxzsyVVlnk7O5d8S650n&#10;jxwZXJqcW+MgvAZgsaohcm8/NqlvDXUpdesOe1Pxs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3UQM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D1D8A70" w14:textId="77777777" w:rsidR="00D50E34" w:rsidRPr="00E4687D" w:rsidRDefault="00D50E34" w:rsidP="0036797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B670D">
        <w:rPr>
          <w:sz w:val="20"/>
        </w:rPr>
        <w:tab/>
      </w:r>
      <w:r w:rsidR="00BD6207" w:rsidRPr="00924C0B">
        <w:rPr>
          <w:szCs w:val="22"/>
        </w:rPr>
        <w:t xml:space="preserve">Mostra que  </w:t>
      </w:r>
      <w:r w:rsidR="00BD6207" w:rsidRPr="00924C0B">
        <w:rPr>
          <w:position w:val="-16"/>
          <w:szCs w:val="22"/>
        </w:rPr>
        <w:object w:dxaOrig="980" w:dyaOrig="480" w14:anchorId="51210891">
          <v:shape id="_x0000_i1097" type="#_x0000_t75" style="width:49.5pt;height:24pt" o:ole="">
            <v:imagedata r:id="rId157" o:title=""/>
          </v:shape>
          <o:OLEObject Type="Embed" ProgID="Equation.DSMT4" ShapeID="_x0000_i1097" DrawAspect="Content" ObjectID="_1751207692" r:id="rId158"/>
        </w:object>
      </w:r>
      <w:r w:rsidR="00BD6207" w:rsidRPr="00924C0B">
        <w:rPr>
          <w:szCs w:val="22"/>
        </w:rPr>
        <w:t xml:space="preserve"> .</w:t>
      </w:r>
    </w:p>
    <w:p w14:paraId="4C6F2E07" w14:textId="58957C30" w:rsidR="00FD2F95" w:rsidRDefault="00FD2F95" w:rsidP="00A43730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0" w:firstLine="0"/>
        <w:rPr>
          <w:bCs/>
          <w:szCs w:val="24"/>
        </w:rPr>
      </w:pPr>
    </w:p>
    <w:p w14:paraId="6045A380" w14:textId="7218E103" w:rsidR="0041286E" w:rsidRPr="00924C0B" w:rsidRDefault="00BA79EE" w:rsidP="00924C0B">
      <w:pPr>
        <w:spacing w:line="360" w:lineRule="auto"/>
        <w:ind w:left="426" w:hanging="426"/>
        <w:rPr>
          <w:rFonts w:ascii="Arial" w:hAnsi="Arial" w:cs="Arial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B527398" wp14:editId="1562F647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3DE9A4" w14:textId="77777777" w:rsidR="00D50E34" w:rsidRPr="000D632F" w:rsidRDefault="00D50E34" w:rsidP="00BA79E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B527398" id="Oval 1" o:sp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cD1fg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UY3A9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B3DE9A4" w14:textId="77777777" w:rsidR="00D50E34" w:rsidRPr="000D632F" w:rsidRDefault="00D50E34" w:rsidP="00BA79E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B670D">
        <w:tab/>
      </w:r>
      <w:r w:rsidR="0041286E" w:rsidRPr="00723BED">
        <w:rPr>
          <w:rFonts w:ascii="Arial" w:hAnsi="Arial" w:cs="Arial"/>
        </w:rPr>
        <w:t>Usa o algoritmo de Euclides</w:t>
      </w:r>
      <w:r w:rsidR="0041286E" w:rsidRPr="00924C0B">
        <w:rPr>
          <w:rFonts w:ascii="Arial" w:hAnsi="Arial" w:cs="Arial"/>
        </w:rPr>
        <w:t xml:space="preserve"> para determinar </w:t>
      </w:r>
      <w:proofErr w:type="gramStart"/>
      <w:r w:rsidR="0041286E" w:rsidRPr="00924C0B">
        <w:rPr>
          <w:rFonts w:ascii="Arial" w:hAnsi="Arial" w:cs="Arial"/>
        </w:rPr>
        <w:t>o</w:t>
      </w:r>
      <w:r w:rsidR="00E83287">
        <w:rPr>
          <w:rFonts w:ascii="Arial" w:hAnsi="Arial" w:cs="Arial"/>
        </w:rPr>
        <w:t xml:space="preserve"> </w:t>
      </w:r>
      <w:r w:rsidR="0041286E" w:rsidRPr="00924C0B">
        <w:rPr>
          <w:rFonts w:ascii="Arial" w:hAnsi="Arial" w:cs="Arial"/>
        </w:rPr>
        <w:t xml:space="preserve"> </w:t>
      </w:r>
      <w:proofErr w:type="spellStart"/>
      <w:r w:rsidR="0041286E" w:rsidRPr="00924C0B">
        <w:rPr>
          <w:rFonts w:ascii="Arial" w:hAnsi="Arial" w:cs="Arial"/>
        </w:rPr>
        <w:t>m.d.c</w:t>
      </w:r>
      <w:proofErr w:type="spellEnd"/>
      <w:r w:rsidR="0041286E" w:rsidRPr="00924C0B">
        <w:rPr>
          <w:rFonts w:ascii="Arial" w:hAnsi="Arial" w:cs="Arial"/>
        </w:rPr>
        <w:t>.</w:t>
      </w:r>
      <w:proofErr w:type="gramEnd"/>
      <w:r w:rsidR="0041286E" w:rsidRPr="00924C0B">
        <w:rPr>
          <w:rFonts w:ascii="Arial" w:hAnsi="Arial" w:cs="Arial"/>
        </w:rPr>
        <w:t>(30 ,  45)</w:t>
      </w:r>
      <w:r w:rsidR="00E83287">
        <w:rPr>
          <w:rFonts w:ascii="Arial" w:hAnsi="Arial" w:cs="Arial"/>
        </w:rPr>
        <w:t xml:space="preserve"> </w:t>
      </w:r>
      <w:r w:rsidR="0041286E" w:rsidRPr="00924C0B">
        <w:rPr>
          <w:rFonts w:ascii="Arial" w:hAnsi="Arial" w:cs="Arial"/>
        </w:rPr>
        <w:t>.</w:t>
      </w:r>
    </w:p>
    <w:p w14:paraId="6A9E40FC" w14:textId="77777777" w:rsidR="0041286E" w:rsidRPr="00924C0B" w:rsidRDefault="0041286E" w:rsidP="00924C0B">
      <w:pPr>
        <w:spacing w:line="360" w:lineRule="auto"/>
        <w:ind w:left="426" w:hanging="426"/>
        <w:rPr>
          <w:rFonts w:ascii="Arial" w:hAnsi="Arial" w:cs="Arial"/>
        </w:rPr>
      </w:pPr>
      <w:r w:rsidRPr="00924C0B">
        <w:rPr>
          <w:rFonts w:ascii="Arial" w:hAnsi="Arial" w:cs="Arial"/>
        </w:rPr>
        <w:tab/>
        <w:t>Mostra como chegaste à tua resposta.</w:t>
      </w:r>
    </w:p>
    <w:p w14:paraId="542FFB6E" w14:textId="29B3185D" w:rsidR="00BA79EE" w:rsidRPr="00032364" w:rsidRDefault="00BA79EE" w:rsidP="00BD6207">
      <w:pPr>
        <w:autoSpaceDE w:val="0"/>
        <w:autoSpaceDN w:val="0"/>
        <w:adjustRightInd w:val="0"/>
        <w:ind w:left="426" w:hanging="426"/>
        <w:rPr>
          <w:rFonts w:ascii="Arial" w:hAnsi="Arial" w:cs="Arial"/>
          <w:szCs w:val="24"/>
        </w:rPr>
      </w:pPr>
    </w:p>
    <w:p w14:paraId="4FCD9CC7" w14:textId="52FFA736" w:rsidR="00BA79EE" w:rsidRPr="00DB19EB" w:rsidRDefault="00BA79EE" w:rsidP="00BA79E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1066" w:firstLine="0"/>
        <w:jc w:val="both"/>
        <w:rPr>
          <w:b/>
          <w:bCs/>
          <w:szCs w:val="22"/>
        </w:rPr>
      </w:pPr>
    </w:p>
    <w:p w14:paraId="1E0454C3" w14:textId="42760CB4" w:rsidR="00F001BB" w:rsidRPr="00924C0B" w:rsidRDefault="00F001BB" w:rsidP="003B670D">
      <w:pPr>
        <w:pStyle w:val="PargrafodaLista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7468B9A" wp14:editId="786661EB">
                <wp:extent cx="216000" cy="216000"/>
                <wp:effectExtent l="0" t="0" r="0" b="0"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11EC3E" w14:textId="77777777" w:rsidR="00F001BB" w:rsidRPr="00E4687D" w:rsidRDefault="00F001BB" w:rsidP="00F001B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7468B9A" id="Oval 31" o:sp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+qffg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NDfqn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211EC3E" w14:textId="77777777" w:rsidR="00F001BB" w:rsidRPr="00E4687D" w:rsidRDefault="00F001BB" w:rsidP="00F001B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B670D">
        <w:rPr>
          <w:bCs/>
          <w:szCs w:val="24"/>
        </w:rPr>
        <w:tab/>
      </w:r>
      <w:r w:rsidRPr="00924C0B">
        <w:rPr>
          <w:rFonts w:ascii="Arial" w:hAnsi="Arial" w:cs="Arial"/>
        </w:rPr>
        <w:t>Calcula o valor numérico da</w:t>
      </w:r>
      <w:r w:rsidR="005520AF" w:rsidRPr="00924C0B">
        <w:rPr>
          <w:rFonts w:ascii="Arial" w:hAnsi="Arial" w:cs="Arial"/>
        </w:rPr>
        <w:t>s expressões</w:t>
      </w:r>
      <w:r w:rsidRPr="00924C0B">
        <w:rPr>
          <w:rFonts w:ascii="Arial" w:hAnsi="Arial" w:cs="Arial"/>
        </w:rPr>
        <w:t>, utilizando sempre que possível as propriedades das potências.</w:t>
      </w:r>
    </w:p>
    <w:p w14:paraId="273487D8" w14:textId="45E3E9C0" w:rsidR="00F001BB" w:rsidRPr="003B670D" w:rsidRDefault="00F001BB" w:rsidP="003B670D">
      <w:pPr>
        <w:spacing w:after="0" w:line="360" w:lineRule="auto"/>
        <w:ind w:firstLine="426"/>
        <w:jc w:val="both"/>
        <w:rPr>
          <w:rFonts w:ascii="Arial" w:hAnsi="Arial" w:cs="Arial"/>
        </w:rPr>
      </w:pPr>
      <w:r w:rsidRPr="003B670D">
        <w:rPr>
          <w:rFonts w:ascii="Arial" w:hAnsi="Arial" w:cs="Arial"/>
        </w:rPr>
        <w:t>Apresenta o</w:t>
      </w:r>
      <w:r w:rsidR="005520AF" w:rsidRPr="003B670D">
        <w:rPr>
          <w:rFonts w:ascii="Arial" w:hAnsi="Arial" w:cs="Arial"/>
        </w:rPr>
        <w:t>s</w:t>
      </w:r>
      <w:r w:rsidRPr="003B670D">
        <w:rPr>
          <w:rFonts w:ascii="Arial" w:hAnsi="Arial" w:cs="Arial"/>
        </w:rPr>
        <w:t xml:space="preserve"> valor</w:t>
      </w:r>
      <w:r w:rsidR="005520AF" w:rsidRPr="003B670D">
        <w:rPr>
          <w:rFonts w:ascii="Arial" w:hAnsi="Arial" w:cs="Arial"/>
        </w:rPr>
        <w:t>es</w:t>
      </w:r>
      <w:r w:rsidRPr="003B670D">
        <w:rPr>
          <w:rFonts w:ascii="Arial" w:hAnsi="Arial" w:cs="Arial"/>
        </w:rPr>
        <w:t xml:space="preserve"> sob a forma de potência.</w:t>
      </w:r>
    </w:p>
    <w:p w14:paraId="254C3C7E" w14:textId="77777777" w:rsidR="00F001BB" w:rsidRPr="00924C0B" w:rsidRDefault="005520AF" w:rsidP="003B670D">
      <w:pPr>
        <w:pStyle w:val="PargrafodaLista"/>
        <w:spacing w:after="0" w:line="360" w:lineRule="auto"/>
        <w:ind w:left="993" w:hanging="567"/>
        <w:jc w:val="both"/>
        <w:rPr>
          <w:rFonts w:ascii="Arial" w:hAnsi="Arial" w:cs="Arial"/>
          <w:b/>
        </w:rPr>
      </w:pPr>
      <w:r w:rsidRPr="00924C0B">
        <w:rPr>
          <w:rFonts w:ascii="Arial" w:hAnsi="Arial" w:cs="Arial"/>
          <w:b/>
          <w:color w:val="C00000"/>
        </w:rPr>
        <w:t>4.1.</w:t>
      </w:r>
      <w:r w:rsidR="00F001BB" w:rsidRPr="00924C0B">
        <w:rPr>
          <w:rFonts w:ascii="Arial" w:hAnsi="Arial" w:cs="Arial"/>
          <w:b/>
        </w:rPr>
        <w:tab/>
      </w:r>
      <w:r w:rsidR="00F001BB" w:rsidRPr="00924C0B">
        <w:rPr>
          <w:rFonts w:ascii="Arial" w:hAnsi="Arial" w:cs="Arial"/>
          <w:b/>
          <w:position w:val="-28"/>
        </w:rPr>
        <w:object w:dxaOrig="1520" w:dyaOrig="740" w14:anchorId="0AC75F72">
          <v:shape id="_x0000_i1098" type="#_x0000_t75" style="width:76.5pt;height:37.5pt" o:ole="">
            <v:imagedata r:id="rId159" o:title=""/>
          </v:shape>
          <o:OLEObject Type="Embed" ProgID="Equation.DSMT4" ShapeID="_x0000_i1098" DrawAspect="Content" ObjectID="_1751207693" r:id="rId160"/>
        </w:object>
      </w:r>
    </w:p>
    <w:p w14:paraId="78B96B23" w14:textId="77777777" w:rsidR="0036797E" w:rsidRPr="00924C0B" w:rsidRDefault="0036797E" w:rsidP="00924C0B">
      <w:pPr>
        <w:pStyle w:val="QUESTAO1"/>
        <w:tabs>
          <w:tab w:val="clear" w:pos="113"/>
          <w:tab w:val="left" w:pos="1134"/>
        </w:tabs>
        <w:spacing w:before="0" w:after="80"/>
        <w:ind w:left="567" w:hanging="567"/>
        <w:rPr>
          <w:b/>
          <w:bCs/>
          <w:szCs w:val="22"/>
        </w:rPr>
      </w:pPr>
    </w:p>
    <w:p w14:paraId="7C5014D9" w14:textId="77777777" w:rsidR="005520AF" w:rsidRPr="00924C0B" w:rsidRDefault="005520AF" w:rsidP="003B670D">
      <w:pPr>
        <w:pStyle w:val="PargrafodaLista"/>
        <w:spacing w:after="0" w:line="360" w:lineRule="auto"/>
        <w:ind w:left="993" w:hanging="567"/>
        <w:jc w:val="both"/>
        <w:rPr>
          <w:rFonts w:ascii="Arial" w:hAnsi="Arial" w:cs="Arial"/>
          <w:b/>
        </w:rPr>
      </w:pPr>
      <w:r w:rsidRPr="00924C0B">
        <w:rPr>
          <w:rFonts w:ascii="Arial" w:hAnsi="Arial" w:cs="Arial"/>
          <w:b/>
          <w:color w:val="C00000"/>
        </w:rPr>
        <w:t>4.2.</w:t>
      </w:r>
      <w:r w:rsidRPr="00924C0B">
        <w:rPr>
          <w:rFonts w:ascii="Arial" w:hAnsi="Arial" w:cs="Arial"/>
          <w:b/>
        </w:rPr>
        <w:tab/>
      </w:r>
      <w:r w:rsidR="00D3561D" w:rsidRPr="00924C0B">
        <w:rPr>
          <w:rFonts w:ascii="Arial" w:hAnsi="Arial" w:cs="Arial"/>
          <w:b/>
          <w:position w:val="-28"/>
        </w:rPr>
        <w:object w:dxaOrig="1960" w:dyaOrig="740" w14:anchorId="1DA5619F">
          <v:shape id="_x0000_i1099" type="#_x0000_t75" style="width:98.25pt;height:37.5pt" o:ole="">
            <v:imagedata r:id="rId161" o:title=""/>
          </v:shape>
          <o:OLEObject Type="Embed" ProgID="Equation.DSMT4" ShapeID="_x0000_i1099" DrawAspect="Content" ObjectID="_1751207694" r:id="rId162"/>
        </w:object>
      </w:r>
    </w:p>
    <w:p w14:paraId="273CC1D8" w14:textId="77777777" w:rsidR="005520AF" w:rsidRDefault="005520AF" w:rsidP="00594815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8"/>
          <w:szCs w:val="24"/>
        </w:rPr>
      </w:pPr>
    </w:p>
    <w:p w14:paraId="53FD4355" w14:textId="77777777" w:rsidR="00D0662C" w:rsidRDefault="00D0662C" w:rsidP="00594815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8"/>
          <w:szCs w:val="24"/>
        </w:rPr>
      </w:pPr>
    </w:p>
    <w:p w14:paraId="6C477D69" w14:textId="77777777" w:rsidR="00D0662C" w:rsidRDefault="00D0662C" w:rsidP="00594815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8"/>
          <w:szCs w:val="24"/>
        </w:rPr>
      </w:pPr>
    </w:p>
    <w:p w14:paraId="420B70A2" w14:textId="77777777" w:rsidR="00D0662C" w:rsidRPr="00F001BB" w:rsidRDefault="00D0662C" w:rsidP="00594815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8"/>
          <w:szCs w:val="24"/>
        </w:rPr>
      </w:pPr>
    </w:p>
    <w:p w14:paraId="60E53C6E" w14:textId="2F9BA1A2" w:rsidR="00F001BB" w:rsidRPr="00924C0B" w:rsidRDefault="00050915" w:rsidP="00A91D60">
      <w:pPr>
        <w:pStyle w:val="PargrafodaLista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F001BB">
        <w:rPr>
          <w:rFonts w:ascii="Arial" w:hAnsi="Arial" w:cs="Arial"/>
          <w:noProof/>
          <w:position w:val="-8"/>
          <w:sz w:val="24"/>
          <w:lang w:eastAsia="pt-PT"/>
        </w:rPr>
        <mc:AlternateContent>
          <mc:Choice Requires="wps">
            <w:drawing>
              <wp:inline distT="0" distB="0" distL="0" distR="0" wp14:anchorId="0710B1EF" wp14:editId="2752F9E3">
                <wp:extent cx="216000" cy="216000"/>
                <wp:effectExtent l="0" t="0" r="0" b="0"/>
                <wp:docPr id="2279" name="Oval 2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5B0198" w14:textId="77777777" w:rsidR="00D50E34" w:rsidRPr="000D632F" w:rsidRDefault="00D50E34" w:rsidP="0005091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710B1EF" id="Oval 2279" o:sp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ZUhfwIAAGQFAAAOAAAAZHJzL2Uyb0RvYy54bWysVEtv2zAMvg/YfxB0X+1kXV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+vzn/SH8LA/xmZh0ZOyC3Xk0vxamaLKWjVWRn3Velmakp/5xJ&#10;Jpqa4ggplUuzXtWIWvXhP2C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v5lS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05B0198" w14:textId="77777777" w:rsidR="00D50E34" w:rsidRPr="000D632F" w:rsidRDefault="00D50E34" w:rsidP="0005091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91D60">
        <w:rPr>
          <w:rFonts w:ascii="Arial" w:hAnsi="Arial" w:cs="Arial"/>
          <w:bCs/>
          <w:sz w:val="24"/>
        </w:rPr>
        <w:tab/>
      </w:r>
      <w:r w:rsidR="00F001BB" w:rsidRPr="00924C0B">
        <w:rPr>
          <w:rFonts w:ascii="Arial" w:hAnsi="Arial" w:cs="Arial"/>
        </w:rPr>
        <w:t xml:space="preserve">O Sr. Joaquim vai pavimentar uma sala retangular, </w:t>
      </w:r>
      <w:proofErr w:type="gramStart"/>
      <w:r w:rsidR="00F001BB" w:rsidRPr="00924C0B">
        <w:rPr>
          <w:rFonts w:ascii="Arial" w:hAnsi="Arial" w:cs="Arial"/>
        </w:rPr>
        <w:t>com</w:t>
      </w:r>
      <w:r w:rsidR="003D271B">
        <w:rPr>
          <w:rFonts w:ascii="Arial" w:hAnsi="Arial" w:cs="Arial"/>
        </w:rPr>
        <w:t xml:space="preserve"> </w:t>
      </w:r>
      <w:r w:rsidR="00F001BB" w:rsidRPr="00924C0B">
        <w:rPr>
          <w:rFonts w:ascii="Arial" w:hAnsi="Arial" w:cs="Arial"/>
        </w:rPr>
        <w:t xml:space="preserve"> 84</w:t>
      </w:r>
      <w:proofErr w:type="gramEnd"/>
      <w:r w:rsidR="00F001BB" w:rsidRPr="00924C0B">
        <w:rPr>
          <w:rFonts w:ascii="Arial" w:hAnsi="Arial" w:cs="Arial"/>
        </w:rPr>
        <w:t xml:space="preserve"> dm</w:t>
      </w:r>
      <w:r w:rsidR="003D271B">
        <w:rPr>
          <w:rFonts w:ascii="Arial" w:hAnsi="Arial" w:cs="Arial"/>
        </w:rPr>
        <w:t xml:space="preserve"> </w:t>
      </w:r>
      <w:r w:rsidR="00F001BB" w:rsidRPr="00924C0B">
        <w:rPr>
          <w:rFonts w:ascii="Arial" w:hAnsi="Arial" w:cs="Arial"/>
        </w:rPr>
        <w:t xml:space="preserve"> de comprimento por </w:t>
      </w:r>
      <w:r w:rsidR="003D271B">
        <w:rPr>
          <w:rFonts w:ascii="Arial" w:hAnsi="Arial" w:cs="Arial"/>
        </w:rPr>
        <w:t xml:space="preserve"> </w:t>
      </w:r>
      <w:r w:rsidR="00F001BB" w:rsidRPr="00924C0B">
        <w:rPr>
          <w:rFonts w:ascii="Arial" w:hAnsi="Arial" w:cs="Arial"/>
        </w:rPr>
        <w:t xml:space="preserve">76 dm </w:t>
      </w:r>
      <w:r w:rsidR="003D271B">
        <w:rPr>
          <w:rFonts w:ascii="Arial" w:hAnsi="Arial" w:cs="Arial"/>
        </w:rPr>
        <w:t xml:space="preserve"> </w:t>
      </w:r>
      <w:r w:rsidR="00F001BB" w:rsidRPr="00924C0B">
        <w:rPr>
          <w:rFonts w:ascii="Arial" w:hAnsi="Arial" w:cs="Arial"/>
        </w:rPr>
        <w:t>de largura, com tijoleiras quadradas tão grandes quanto possível.</w:t>
      </w:r>
    </w:p>
    <w:p w14:paraId="554C344E" w14:textId="75C188EA" w:rsidR="00F001BB" w:rsidRPr="00924C0B" w:rsidRDefault="00F001BB" w:rsidP="00924C0B">
      <w:pPr>
        <w:pStyle w:val="PargrafodaLista"/>
        <w:spacing w:after="0" w:line="360" w:lineRule="auto"/>
        <w:ind w:left="567" w:hanging="141"/>
        <w:jc w:val="both"/>
        <w:rPr>
          <w:rFonts w:ascii="Arial" w:hAnsi="Arial" w:cs="Arial"/>
        </w:rPr>
      </w:pPr>
      <w:r w:rsidRPr="00924C0B">
        <w:rPr>
          <w:rFonts w:ascii="Arial" w:hAnsi="Arial" w:cs="Arial"/>
        </w:rPr>
        <w:t>Calcula a medida do comprimento do lado de cada tijoleira.</w:t>
      </w:r>
      <w:r w:rsidR="0088125E" w:rsidRPr="00924C0B">
        <w:rPr>
          <w:rFonts w:ascii="Arial" w:hAnsi="Arial" w:cs="Arial"/>
        </w:rPr>
        <w:t xml:space="preserve"> </w:t>
      </w:r>
    </w:p>
    <w:p w14:paraId="22729AD4" w14:textId="77777777" w:rsidR="00BE7988" w:rsidRDefault="00BE7988" w:rsidP="0091305F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0" w:firstLine="0"/>
        <w:rPr>
          <w:bCs/>
          <w:sz w:val="24"/>
          <w:szCs w:val="24"/>
        </w:rPr>
      </w:pPr>
    </w:p>
    <w:p w14:paraId="21AA6EB1" w14:textId="26A37618" w:rsidR="0041286E" w:rsidRDefault="0091305F" w:rsidP="00BE7988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2009472" behindDoc="0" locked="0" layoutInCell="1" allowOverlap="1" wp14:anchorId="3A0A444E" wp14:editId="2E59E17E">
            <wp:simplePos x="0" y="0"/>
            <wp:positionH relativeFrom="column">
              <wp:posOffset>3537585</wp:posOffset>
            </wp:positionH>
            <wp:positionV relativeFrom="paragraph">
              <wp:posOffset>184150</wp:posOffset>
            </wp:positionV>
            <wp:extent cx="2970000" cy="1980000"/>
            <wp:effectExtent l="0" t="0" r="1905" b="1270"/>
            <wp:wrapSquare wrapText="bothSides"/>
            <wp:docPr id="662723184" name="Imagem 3" descr="Uma imagem com edifício, estação de comboios, transporte, Estação de transport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723184" name="Imagem 3" descr="Uma imagem com edifício, estação de comboios, transporte, Estação de transporte&#10;&#10;Descrição gerada automaticamente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2970000" cy="198000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652E35" w14:textId="1BE6E466" w:rsidR="0041286E" w:rsidRPr="00924C0B" w:rsidRDefault="00A0788A" w:rsidP="003D271B">
      <w:pPr>
        <w:spacing w:after="0" w:line="360" w:lineRule="auto"/>
        <w:ind w:left="426" w:hanging="426"/>
        <w:rPr>
          <w:rFonts w:ascii="Arial" w:hAnsi="Arial" w:cs="Arial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F4D7E2D" wp14:editId="12567242">
                <wp:extent cx="216000" cy="216000"/>
                <wp:effectExtent l="0" t="0" r="0" b="0"/>
                <wp:docPr id="2282" name="Oval 2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5D2D92" w14:textId="77777777" w:rsidR="00D50E34" w:rsidRPr="00B3090E" w:rsidRDefault="00D50E34" w:rsidP="00A0788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F4D7E2D" id="Oval 2282" o:sp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79LfwIAAGQFAAAOAAAAZHJzL2Uyb0RvYy54bWysVEtv2zAMvg/YfxB0X+20XV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nP+if4WBvjNzDoydkBuvZpeimM1WUoHq8jOuq9KM1NT/jmT&#10;TDQ1xRFSKpdmvaoRterDf8RKM1coOlGTPHIuGZCQNcafsAeA0bIHGbH7LAd7clWZp5Nz+bfEeufJ&#10;I0cGlybn1jgIbwFYrGqI3NuPTepbQ11K+/Uee1Px8z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5Dv0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25D2D92" w14:textId="77777777" w:rsidR="00D50E34" w:rsidRPr="00B3090E" w:rsidRDefault="00D50E34" w:rsidP="00A0788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91D60">
        <w:rPr>
          <w:bCs/>
          <w:sz w:val="24"/>
          <w:szCs w:val="24"/>
        </w:rPr>
        <w:tab/>
      </w:r>
      <w:r w:rsidR="0041286E" w:rsidRPr="00924C0B">
        <w:rPr>
          <w:rFonts w:ascii="Arial" w:hAnsi="Arial" w:cs="Arial"/>
        </w:rPr>
        <w:t xml:space="preserve">De uma estação de comboios sai um comboio para a </w:t>
      </w:r>
      <w:proofErr w:type="gramStart"/>
      <w:r w:rsidR="0041286E" w:rsidRPr="00924C0B">
        <w:rPr>
          <w:rFonts w:ascii="Arial" w:hAnsi="Arial" w:cs="Arial"/>
        </w:rPr>
        <w:t xml:space="preserve">cidade </w:t>
      </w:r>
      <w:r w:rsidR="003D271B">
        <w:rPr>
          <w:rFonts w:ascii="Arial" w:hAnsi="Arial" w:cs="Arial"/>
        </w:rPr>
        <w:t xml:space="preserve"> </w:t>
      </w:r>
      <w:r w:rsidR="0041286E" w:rsidRPr="00924C0B">
        <w:rPr>
          <w:rFonts w:ascii="Arial" w:hAnsi="Arial" w:cs="Arial"/>
          <w:i/>
        </w:rPr>
        <w:t>A</w:t>
      </w:r>
      <w:proofErr w:type="gramEnd"/>
      <w:r w:rsidR="0041286E" w:rsidRPr="00924C0B">
        <w:rPr>
          <w:rFonts w:ascii="Arial" w:hAnsi="Arial" w:cs="Arial"/>
        </w:rPr>
        <w:t xml:space="preserve"> </w:t>
      </w:r>
      <w:r w:rsidR="003D271B">
        <w:rPr>
          <w:rFonts w:ascii="Arial" w:hAnsi="Arial" w:cs="Arial"/>
        </w:rPr>
        <w:t xml:space="preserve"> </w:t>
      </w:r>
      <w:proofErr w:type="spellStart"/>
      <w:r w:rsidR="0041286E" w:rsidRPr="00924C0B">
        <w:rPr>
          <w:rFonts w:ascii="Arial" w:hAnsi="Arial" w:cs="Arial"/>
        </w:rPr>
        <w:t>a</w:t>
      </w:r>
      <w:proofErr w:type="spellEnd"/>
      <w:r w:rsidR="0041286E" w:rsidRPr="00924C0B">
        <w:rPr>
          <w:rFonts w:ascii="Arial" w:hAnsi="Arial" w:cs="Arial"/>
        </w:rPr>
        <w:t xml:space="preserve"> cada </w:t>
      </w:r>
      <w:r w:rsidR="003D271B">
        <w:rPr>
          <w:rFonts w:ascii="Arial" w:hAnsi="Arial" w:cs="Arial"/>
        </w:rPr>
        <w:t xml:space="preserve"> </w:t>
      </w:r>
      <w:r w:rsidR="0041286E" w:rsidRPr="00924C0B">
        <w:rPr>
          <w:rFonts w:ascii="Arial" w:hAnsi="Arial" w:cs="Arial"/>
        </w:rPr>
        <w:t xml:space="preserve">24 </w:t>
      </w:r>
      <w:r w:rsidR="003D271B">
        <w:rPr>
          <w:rFonts w:ascii="Arial" w:hAnsi="Arial" w:cs="Arial"/>
        </w:rPr>
        <w:t xml:space="preserve"> </w:t>
      </w:r>
      <w:r w:rsidR="0041286E" w:rsidRPr="00924C0B">
        <w:rPr>
          <w:rFonts w:ascii="Arial" w:hAnsi="Arial" w:cs="Arial"/>
        </w:rPr>
        <w:t>minutos</w:t>
      </w:r>
      <w:r w:rsidR="003D271B">
        <w:rPr>
          <w:rFonts w:ascii="Arial" w:hAnsi="Arial" w:cs="Arial"/>
        </w:rPr>
        <w:t xml:space="preserve"> </w:t>
      </w:r>
      <w:r w:rsidR="0041286E" w:rsidRPr="00924C0B">
        <w:rPr>
          <w:rFonts w:ascii="Arial" w:hAnsi="Arial" w:cs="Arial"/>
        </w:rPr>
        <w:t>e para a cidade</w:t>
      </w:r>
      <w:r w:rsidR="003D271B">
        <w:rPr>
          <w:rFonts w:ascii="Arial" w:hAnsi="Arial" w:cs="Arial"/>
        </w:rPr>
        <w:t xml:space="preserve"> </w:t>
      </w:r>
      <w:r w:rsidR="0041286E" w:rsidRPr="00924C0B">
        <w:rPr>
          <w:rFonts w:ascii="Arial" w:hAnsi="Arial" w:cs="Arial"/>
        </w:rPr>
        <w:t xml:space="preserve"> </w:t>
      </w:r>
      <w:r w:rsidR="0041286E" w:rsidRPr="00924C0B">
        <w:rPr>
          <w:rFonts w:ascii="Arial" w:hAnsi="Arial" w:cs="Arial"/>
          <w:i/>
        </w:rPr>
        <w:t>B</w:t>
      </w:r>
      <w:r w:rsidR="003D271B">
        <w:rPr>
          <w:rFonts w:ascii="Arial" w:hAnsi="Arial" w:cs="Arial"/>
          <w:i/>
        </w:rPr>
        <w:t xml:space="preserve"> </w:t>
      </w:r>
      <w:r w:rsidR="0041286E" w:rsidRPr="00924C0B">
        <w:rPr>
          <w:rFonts w:ascii="Arial" w:hAnsi="Arial" w:cs="Arial"/>
        </w:rPr>
        <w:t xml:space="preserve"> sai outro comboio a cada </w:t>
      </w:r>
      <w:r w:rsidR="003D271B">
        <w:rPr>
          <w:rFonts w:ascii="Arial" w:hAnsi="Arial" w:cs="Arial"/>
        </w:rPr>
        <w:t xml:space="preserve"> </w:t>
      </w:r>
      <w:r w:rsidR="0041286E" w:rsidRPr="00924C0B">
        <w:rPr>
          <w:rFonts w:ascii="Arial" w:hAnsi="Arial" w:cs="Arial"/>
        </w:rPr>
        <w:t xml:space="preserve">20 </w:t>
      </w:r>
      <w:r w:rsidR="003D271B">
        <w:rPr>
          <w:rFonts w:ascii="Arial" w:hAnsi="Arial" w:cs="Arial"/>
        </w:rPr>
        <w:t xml:space="preserve"> </w:t>
      </w:r>
      <w:r w:rsidR="0041286E" w:rsidRPr="00924C0B">
        <w:rPr>
          <w:rFonts w:ascii="Arial" w:hAnsi="Arial" w:cs="Arial"/>
        </w:rPr>
        <w:t>minutos.</w:t>
      </w:r>
    </w:p>
    <w:p w14:paraId="1EAA59AF" w14:textId="1681A0E2" w:rsidR="0041286E" w:rsidRPr="00924C0B" w:rsidRDefault="0041286E" w:rsidP="003D271B">
      <w:pPr>
        <w:spacing w:after="0" w:line="360" w:lineRule="auto"/>
        <w:ind w:left="426"/>
        <w:rPr>
          <w:rFonts w:ascii="Arial" w:hAnsi="Arial" w:cs="Arial"/>
        </w:rPr>
      </w:pPr>
      <w:proofErr w:type="gramStart"/>
      <w:r w:rsidRPr="00924C0B">
        <w:rPr>
          <w:rFonts w:ascii="Arial" w:hAnsi="Arial" w:cs="Arial"/>
        </w:rPr>
        <w:t xml:space="preserve">Às </w:t>
      </w:r>
      <w:r w:rsidR="003D271B">
        <w:rPr>
          <w:rFonts w:ascii="Arial" w:hAnsi="Arial" w:cs="Arial"/>
        </w:rPr>
        <w:t xml:space="preserve"> </w:t>
      </w:r>
      <w:r w:rsidRPr="00924C0B">
        <w:rPr>
          <w:rFonts w:ascii="Arial" w:hAnsi="Arial" w:cs="Arial"/>
        </w:rPr>
        <w:t>9</w:t>
      </w:r>
      <w:proofErr w:type="gramEnd"/>
      <w:r w:rsidRPr="00924C0B">
        <w:rPr>
          <w:rFonts w:ascii="Arial" w:hAnsi="Arial" w:cs="Arial"/>
        </w:rPr>
        <w:t xml:space="preserve"> </w:t>
      </w:r>
      <w:r w:rsidR="003D271B">
        <w:rPr>
          <w:rFonts w:ascii="Arial" w:hAnsi="Arial" w:cs="Arial"/>
        </w:rPr>
        <w:t xml:space="preserve"> </w:t>
      </w:r>
      <w:r w:rsidRPr="00924C0B">
        <w:rPr>
          <w:rFonts w:ascii="Arial" w:hAnsi="Arial" w:cs="Arial"/>
        </w:rPr>
        <w:t>horas saíram os dois comboios juntos.</w:t>
      </w:r>
      <w:r w:rsidRPr="00924C0B">
        <w:rPr>
          <w:rFonts w:ascii="Arial" w:hAnsi="Arial" w:cs="Arial"/>
        </w:rPr>
        <w:tab/>
      </w:r>
    </w:p>
    <w:p w14:paraId="083F4B6B" w14:textId="45BF5452" w:rsidR="0041286E" w:rsidRPr="00924C0B" w:rsidRDefault="0041286E" w:rsidP="003D271B">
      <w:pPr>
        <w:spacing w:after="0" w:line="360" w:lineRule="auto"/>
        <w:ind w:left="426"/>
        <w:rPr>
          <w:rFonts w:ascii="Arial" w:hAnsi="Arial" w:cs="Arial"/>
        </w:rPr>
      </w:pPr>
      <w:r w:rsidRPr="00924C0B">
        <w:rPr>
          <w:rFonts w:ascii="Arial" w:hAnsi="Arial" w:cs="Arial"/>
        </w:rPr>
        <w:t xml:space="preserve">A que horas saem novamente juntos os dois comboios da estação para as </w:t>
      </w:r>
      <w:proofErr w:type="gramStart"/>
      <w:r w:rsidRPr="00924C0B">
        <w:rPr>
          <w:rFonts w:ascii="Arial" w:hAnsi="Arial" w:cs="Arial"/>
        </w:rPr>
        <w:t xml:space="preserve">cidades </w:t>
      </w:r>
      <w:r w:rsidR="003D271B">
        <w:rPr>
          <w:rFonts w:ascii="Arial" w:hAnsi="Arial" w:cs="Arial"/>
        </w:rPr>
        <w:t xml:space="preserve"> </w:t>
      </w:r>
      <w:r w:rsidRPr="00924C0B">
        <w:rPr>
          <w:rFonts w:ascii="Arial" w:hAnsi="Arial" w:cs="Arial"/>
          <w:i/>
        </w:rPr>
        <w:t>A</w:t>
      </w:r>
      <w:proofErr w:type="gramEnd"/>
      <w:r w:rsidRPr="00924C0B">
        <w:rPr>
          <w:rFonts w:ascii="Arial" w:hAnsi="Arial" w:cs="Arial"/>
        </w:rPr>
        <w:t xml:space="preserve"> </w:t>
      </w:r>
      <w:r w:rsidR="003D271B">
        <w:rPr>
          <w:rFonts w:ascii="Arial" w:hAnsi="Arial" w:cs="Arial"/>
        </w:rPr>
        <w:t xml:space="preserve"> </w:t>
      </w:r>
      <w:r w:rsidRPr="00924C0B">
        <w:rPr>
          <w:rFonts w:ascii="Arial" w:hAnsi="Arial" w:cs="Arial"/>
        </w:rPr>
        <w:t xml:space="preserve">e </w:t>
      </w:r>
      <w:r w:rsidR="003D271B">
        <w:rPr>
          <w:rFonts w:ascii="Arial" w:hAnsi="Arial" w:cs="Arial"/>
        </w:rPr>
        <w:t xml:space="preserve"> </w:t>
      </w:r>
      <w:r w:rsidRPr="00924C0B">
        <w:rPr>
          <w:rFonts w:ascii="Arial" w:hAnsi="Arial" w:cs="Arial"/>
          <w:i/>
        </w:rPr>
        <w:t>B</w:t>
      </w:r>
      <w:r w:rsidR="003D271B">
        <w:rPr>
          <w:rFonts w:ascii="Arial" w:hAnsi="Arial" w:cs="Arial"/>
          <w:i/>
        </w:rPr>
        <w:t xml:space="preserve"> </w:t>
      </w:r>
      <w:r w:rsidRPr="00924C0B">
        <w:rPr>
          <w:rFonts w:ascii="Arial" w:hAnsi="Arial" w:cs="Arial"/>
        </w:rPr>
        <w:t>?</w:t>
      </w:r>
    </w:p>
    <w:p w14:paraId="7F3D0E3A" w14:textId="77777777" w:rsidR="0041286E" w:rsidRPr="00924C0B" w:rsidRDefault="0041286E" w:rsidP="003D271B">
      <w:pPr>
        <w:spacing w:after="0" w:line="360" w:lineRule="auto"/>
        <w:ind w:left="426"/>
        <w:rPr>
          <w:rFonts w:ascii="Arial" w:hAnsi="Arial" w:cs="Arial"/>
        </w:rPr>
      </w:pPr>
      <w:r w:rsidRPr="00924C0B">
        <w:rPr>
          <w:rFonts w:ascii="Arial" w:hAnsi="Arial" w:cs="Arial"/>
        </w:rPr>
        <w:t>Mostra como obtiveste a tua resposta.</w:t>
      </w:r>
    </w:p>
    <w:p w14:paraId="6457B669" w14:textId="77777777" w:rsidR="00C042E5" w:rsidRPr="00947953" w:rsidRDefault="00C042E5" w:rsidP="00BD6207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4"/>
        </w:rPr>
      </w:pPr>
    </w:p>
    <w:p w14:paraId="13FDD75A" w14:textId="77777777" w:rsidR="00C042E5" w:rsidRDefault="00C042E5" w:rsidP="00BE7988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4"/>
        </w:rPr>
      </w:pPr>
    </w:p>
    <w:p w14:paraId="483BE64E" w14:textId="77777777" w:rsidR="0091305F" w:rsidRPr="00947953" w:rsidRDefault="0091305F" w:rsidP="00BE7988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Cs w:val="24"/>
        </w:rPr>
      </w:pPr>
    </w:p>
    <w:p w14:paraId="0C3B5F2E" w14:textId="2BDA33E3" w:rsidR="00121021" w:rsidRPr="00924C0B" w:rsidRDefault="00A0788A" w:rsidP="00A91D60">
      <w:pPr>
        <w:spacing w:after="60" w:line="360" w:lineRule="auto"/>
        <w:ind w:left="426" w:hanging="426"/>
        <w:jc w:val="both"/>
        <w:rPr>
          <w:rFonts w:ascii="Arial" w:hAnsi="Arial" w:cs="Arial"/>
        </w:rPr>
      </w:pPr>
      <w:r w:rsidRPr="00947953">
        <w:rPr>
          <w:noProof/>
          <w:position w:val="-8"/>
          <w:sz w:val="20"/>
          <w:lang w:eastAsia="pt-PT"/>
        </w:rPr>
        <mc:AlternateContent>
          <mc:Choice Requires="wps">
            <w:drawing>
              <wp:inline distT="0" distB="0" distL="0" distR="0" wp14:anchorId="58C504E6" wp14:editId="1959C219">
                <wp:extent cx="216000" cy="216000"/>
                <wp:effectExtent l="0" t="0" r="0" b="0"/>
                <wp:docPr id="2281" name="Oval 2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430487" w14:textId="77777777" w:rsidR="00D50E34" w:rsidRPr="00B3090E" w:rsidRDefault="00D50E34" w:rsidP="00A0788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8C504E6" id="Oval 2281" o:sp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huG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RiG4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2430487" w14:textId="77777777" w:rsidR="00D50E34" w:rsidRPr="00B3090E" w:rsidRDefault="00D50E34" w:rsidP="00A0788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91D60">
        <w:rPr>
          <w:rFonts w:ascii="Arial" w:hAnsi="Arial" w:cs="Arial"/>
          <w:szCs w:val="24"/>
        </w:rPr>
        <w:tab/>
      </w:r>
      <w:r w:rsidR="00121021" w:rsidRPr="00924C0B">
        <w:rPr>
          <w:rFonts w:ascii="Arial" w:hAnsi="Arial" w:cs="Arial"/>
        </w:rPr>
        <w:t xml:space="preserve">Calcula o valor numérico da expressão  </w:t>
      </w:r>
      <w:r w:rsidR="00121021" w:rsidRPr="00924C0B">
        <w:rPr>
          <w:rFonts w:ascii="Arial" w:hAnsi="Arial" w:cs="Arial"/>
          <w:position w:val="-16"/>
        </w:rPr>
        <w:object w:dxaOrig="2220" w:dyaOrig="420" w14:anchorId="23780B0E">
          <v:shape id="_x0000_i1100" type="#_x0000_t75" style="width:111pt;height:21pt" o:ole="">
            <v:imagedata r:id="rId164" o:title=""/>
          </v:shape>
          <o:OLEObject Type="Embed" ProgID="Equation.DSMT4" ShapeID="_x0000_i1100" DrawAspect="Content" ObjectID="_1751207695" r:id="rId165"/>
        </w:object>
      </w:r>
      <w:r w:rsidR="00121021" w:rsidRPr="00924C0B">
        <w:rPr>
          <w:rFonts w:ascii="Arial" w:hAnsi="Arial" w:cs="Arial"/>
        </w:rPr>
        <w:t>.</w:t>
      </w:r>
    </w:p>
    <w:p w14:paraId="5CBF2620" w14:textId="77777777" w:rsidR="00121021" w:rsidRPr="00924C0B" w:rsidRDefault="00121021" w:rsidP="00A91D60">
      <w:pPr>
        <w:spacing w:after="60" w:line="360" w:lineRule="auto"/>
        <w:ind w:firstLine="426"/>
        <w:jc w:val="both"/>
        <w:rPr>
          <w:rFonts w:ascii="Arial" w:hAnsi="Arial" w:cs="Arial"/>
        </w:rPr>
      </w:pPr>
      <w:r w:rsidRPr="00924C0B">
        <w:rPr>
          <w:rFonts w:ascii="Arial" w:hAnsi="Arial" w:cs="Arial"/>
        </w:rPr>
        <w:t>Apresenta o resultado na forma de fração irredutível.</w:t>
      </w:r>
    </w:p>
    <w:p w14:paraId="2C267F3B" w14:textId="77777777" w:rsidR="00162BDB" w:rsidRPr="00947953" w:rsidRDefault="00162BDB" w:rsidP="00BD6207">
      <w:pPr>
        <w:spacing w:after="80" w:line="324" w:lineRule="auto"/>
        <w:ind w:left="705" w:hanging="705"/>
        <w:rPr>
          <w:rFonts w:ascii="Arial" w:hAnsi="Arial" w:cs="Arial"/>
          <w:szCs w:val="24"/>
        </w:rPr>
      </w:pPr>
    </w:p>
    <w:p w14:paraId="5BEBB999" w14:textId="77777777" w:rsidR="00162BDB" w:rsidRDefault="00162BDB" w:rsidP="00162BDB">
      <w:pPr>
        <w:pStyle w:val="QUESTAO1"/>
        <w:spacing w:before="200" w:line="240" w:lineRule="auto"/>
      </w:pPr>
    </w:p>
    <w:p w14:paraId="7D3C0123" w14:textId="77777777" w:rsidR="0036797E" w:rsidRDefault="0036797E" w:rsidP="00BE7988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4"/>
          <w:szCs w:val="24"/>
        </w:rPr>
      </w:pPr>
    </w:p>
    <w:p w14:paraId="0204A4C3" w14:textId="721B8F12" w:rsidR="00947953" w:rsidRPr="00924C0B" w:rsidRDefault="00F0377A" w:rsidP="00A91D60">
      <w:pPr>
        <w:pStyle w:val="QUESTAO1"/>
        <w:tabs>
          <w:tab w:val="clear" w:pos="113"/>
          <w:tab w:val="left" w:pos="1134"/>
        </w:tabs>
        <w:spacing w:before="0" w:after="160"/>
        <w:ind w:left="426" w:hanging="426"/>
        <w:rPr>
          <w:bCs/>
          <w:szCs w:val="22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248514EC" wp14:editId="3B425488">
                <wp:extent cx="216000" cy="216000"/>
                <wp:effectExtent l="0" t="0" r="0" b="0"/>
                <wp:docPr id="137" name="Oval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582547" w14:textId="77777777" w:rsidR="00D50E34" w:rsidRPr="00B3090E" w:rsidRDefault="00D50E34" w:rsidP="00F0377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48514EC" id="Oval 137" o:sp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HYMe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D582547" w14:textId="77777777" w:rsidR="00D50E34" w:rsidRPr="00B3090E" w:rsidRDefault="00D50E34" w:rsidP="00F0377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91D60">
        <w:rPr>
          <w:bCs/>
          <w:sz w:val="24"/>
          <w:szCs w:val="24"/>
        </w:rPr>
        <w:tab/>
      </w:r>
      <w:r w:rsidR="00E8673D" w:rsidRPr="00924C0B">
        <w:rPr>
          <w:bCs/>
          <w:szCs w:val="22"/>
        </w:rPr>
        <w:t xml:space="preserve">A professora Cristina </w:t>
      </w:r>
      <w:proofErr w:type="gramStart"/>
      <w:r w:rsidR="00E8673D" w:rsidRPr="00924C0B">
        <w:rPr>
          <w:bCs/>
          <w:szCs w:val="22"/>
        </w:rPr>
        <w:t xml:space="preserve">tem </w:t>
      </w:r>
      <w:r w:rsidR="007A76BA">
        <w:rPr>
          <w:bCs/>
          <w:szCs w:val="22"/>
        </w:rPr>
        <w:t xml:space="preserve"> </w:t>
      </w:r>
      <w:r w:rsidR="00E8673D" w:rsidRPr="00924C0B">
        <w:rPr>
          <w:bCs/>
          <w:szCs w:val="22"/>
        </w:rPr>
        <w:t>36</w:t>
      </w:r>
      <w:proofErr w:type="gramEnd"/>
      <w:r w:rsidR="00E8673D" w:rsidRPr="00924C0B">
        <w:rPr>
          <w:bCs/>
          <w:szCs w:val="22"/>
        </w:rPr>
        <w:t xml:space="preserve"> </w:t>
      </w:r>
      <w:r w:rsidR="007A76BA">
        <w:rPr>
          <w:bCs/>
          <w:szCs w:val="22"/>
        </w:rPr>
        <w:t xml:space="preserve"> </w:t>
      </w:r>
      <w:r w:rsidR="00E8673D" w:rsidRPr="00924C0B">
        <w:rPr>
          <w:bCs/>
          <w:szCs w:val="22"/>
        </w:rPr>
        <w:t xml:space="preserve">chupas amarelos, </w:t>
      </w:r>
      <w:r w:rsidR="007A76BA">
        <w:rPr>
          <w:bCs/>
          <w:szCs w:val="22"/>
        </w:rPr>
        <w:t xml:space="preserve"> </w:t>
      </w:r>
      <w:r w:rsidR="00E8673D" w:rsidRPr="00924C0B">
        <w:rPr>
          <w:bCs/>
          <w:szCs w:val="22"/>
        </w:rPr>
        <w:t>45</w:t>
      </w:r>
      <w:r w:rsidR="007A76BA">
        <w:rPr>
          <w:bCs/>
          <w:szCs w:val="22"/>
        </w:rPr>
        <w:t xml:space="preserve"> </w:t>
      </w:r>
      <w:r w:rsidR="00E8673D" w:rsidRPr="00924C0B">
        <w:rPr>
          <w:bCs/>
          <w:szCs w:val="22"/>
        </w:rPr>
        <w:t xml:space="preserve"> azuis e </w:t>
      </w:r>
      <w:r w:rsidR="007A76BA">
        <w:rPr>
          <w:bCs/>
          <w:szCs w:val="22"/>
        </w:rPr>
        <w:t xml:space="preserve"> </w:t>
      </w:r>
      <w:r w:rsidR="00E8673D" w:rsidRPr="00924C0B">
        <w:rPr>
          <w:bCs/>
          <w:szCs w:val="22"/>
        </w:rPr>
        <w:t>54</w:t>
      </w:r>
      <w:r w:rsidR="007A76BA">
        <w:rPr>
          <w:bCs/>
          <w:szCs w:val="22"/>
        </w:rPr>
        <w:t xml:space="preserve"> </w:t>
      </w:r>
      <w:r w:rsidR="00E8673D" w:rsidRPr="00924C0B">
        <w:rPr>
          <w:bCs/>
          <w:szCs w:val="22"/>
        </w:rPr>
        <w:t xml:space="preserve"> cor-de-rosa.</w:t>
      </w:r>
    </w:p>
    <w:p w14:paraId="073188DC" w14:textId="70F53F9B" w:rsidR="00E8673D" w:rsidRPr="00924C0B" w:rsidRDefault="00A42684" w:rsidP="00A91D60">
      <w:pPr>
        <w:pStyle w:val="QUESTAO1"/>
        <w:tabs>
          <w:tab w:val="clear" w:pos="113"/>
          <w:tab w:val="left" w:pos="1134"/>
        </w:tabs>
        <w:spacing w:before="0" w:after="160"/>
        <w:ind w:left="426" w:hanging="426"/>
        <w:rPr>
          <w:bCs/>
          <w:szCs w:val="22"/>
        </w:rPr>
      </w:pPr>
      <w:r>
        <w:rPr>
          <w:bCs/>
          <w:noProof/>
          <w:szCs w:val="22"/>
        </w:rPr>
        <w:drawing>
          <wp:anchor distT="0" distB="0" distL="114300" distR="114300" simplePos="0" relativeHeight="252010496" behindDoc="0" locked="0" layoutInCell="1" allowOverlap="1" wp14:anchorId="05A74BBF" wp14:editId="73236F99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2790000" cy="2304000"/>
            <wp:effectExtent l="0" t="0" r="0" b="1270"/>
            <wp:wrapSquare wrapText="bothSides"/>
            <wp:docPr id="1980665057" name="Imagem 4" descr="Uma imagem com doce, chupa-chup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665057" name="Imagem 4" descr="Uma imagem com doce, chupa-chupa&#10;&#10;Descrição gerada automaticamente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2790000" cy="230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673D" w:rsidRPr="00924C0B">
        <w:rPr>
          <w:bCs/>
          <w:szCs w:val="22"/>
        </w:rPr>
        <w:tab/>
        <w:t xml:space="preserve">A professora quer distribuí-los pelo número máximo de crianças, sem que sobre nenhum, de modo que todas as crianças recebam presentes iguais, quer na quantidade de chupas quer na cor </w:t>
      </w:r>
      <w:r w:rsidR="007A76BA">
        <w:rPr>
          <w:bCs/>
          <w:szCs w:val="22"/>
        </w:rPr>
        <w:t>dos mesmos</w:t>
      </w:r>
      <w:r w:rsidR="00E8673D" w:rsidRPr="00924C0B">
        <w:rPr>
          <w:bCs/>
          <w:szCs w:val="22"/>
        </w:rPr>
        <w:t>.</w:t>
      </w:r>
      <w:r w:rsidR="005520AF" w:rsidRPr="00924C0B">
        <w:rPr>
          <w:szCs w:val="22"/>
        </w:rPr>
        <w:t xml:space="preserve"> </w:t>
      </w:r>
    </w:p>
    <w:p w14:paraId="125C265C" w14:textId="13B4AE41" w:rsidR="00E8673D" w:rsidRPr="00924C0B" w:rsidRDefault="00A91D60" w:rsidP="00A91D60">
      <w:pPr>
        <w:pStyle w:val="QUESTAO1"/>
        <w:tabs>
          <w:tab w:val="clear" w:pos="113"/>
          <w:tab w:val="left" w:pos="1134"/>
        </w:tabs>
        <w:spacing w:before="0" w:after="160"/>
        <w:ind w:left="426" w:hanging="426"/>
        <w:rPr>
          <w:bCs/>
          <w:szCs w:val="22"/>
        </w:rPr>
      </w:pPr>
      <w:r>
        <w:rPr>
          <w:bCs/>
          <w:szCs w:val="22"/>
        </w:rPr>
        <w:tab/>
      </w:r>
      <w:r w:rsidR="00E8673D" w:rsidRPr="00924C0B">
        <w:rPr>
          <w:bCs/>
          <w:szCs w:val="22"/>
        </w:rPr>
        <w:t>Quantos chupas de cada cor vai receber cada criança?</w:t>
      </w:r>
    </w:p>
    <w:p w14:paraId="743857FF" w14:textId="77777777" w:rsidR="00C64314" w:rsidRDefault="00C64314" w:rsidP="00947953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4"/>
          <w:szCs w:val="24"/>
        </w:rPr>
      </w:pPr>
    </w:p>
    <w:p w14:paraId="3094D89F" w14:textId="77777777" w:rsidR="00280379" w:rsidRPr="00E3612D" w:rsidRDefault="0033552C" w:rsidP="003C007A">
      <w:pPr>
        <w:pStyle w:val="TITULOFICHAS"/>
        <w:jc w:val="left"/>
        <w:rPr>
          <w:lang w:val="pt-PT"/>
        </w:rPr>
      </w:pPr>
      <w:r w:rsidRPr="00280379">
        <w:rPr>
          <w:b w:val="0"/>
          <w:szCs w:val="22"/>
          <w:lang w:val="pt-PT"/>
        </w:rPr>
        <w:br w:type="page"/>
      </w:r>
      <w:r w:rsidR="00280379">
        <w:rPr>
          <w:lang w:val="pt-PT"/>
        </w:rPr>
        <w:lastRenderedPageBreak/>
        <w:t>Teste A +</w:t>
      </w:r>
    </w:p>
    <w:p w14:paraId="59471B1C" w14:textId="77777777" w:rsidR="00280379" w:rsidRPr="001F156B" w:rsidRDefault="00280379" w:rsidP="00280379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77E1584F" wp14:editId="1B05D114">
                <wp:extent cx="6119640" cy="792000"/>
                <wp:effectExtent l="12700" t="12700" r="14605" b="8255"/>
                <wp:docPr id="4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D50E34" w:rsidRPr="00DB2ED5" w14:paraId="15629DE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5C4503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DD04AF8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AD905DA" w14:textId="77777777" w:rsidR="00D50E34" w:rsidRPr="00DB2ED5" w:rsidRDefault="00D50E3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2C25C7B" w14:textId="77777777" w:rsidR="00D50E34" w:rsidRPr="00DB2ED5" w:rsidRDefault="00D50E3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D50E34" w:rsidRPr="00DB2ED5" w14:paraId="12B7D71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3503169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844D1B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8ED4FD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E8D9FA9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A33079C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D50E34" w:rsidRPr="00DB2ED5" w14:paraId="5E27AC2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1C48605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B564BC6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A5E298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EF297C5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51D09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3040B64" w14:textId="77777777" w:rsidR="00D50E34" w:rsidRPr="0005099D" w:rsidRDefault="00D50E34" w:rsidP="00280379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7E1584F" id="_x0000_s1072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VTjyOk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D50E34" w:rsidRPr="00DB2ED5" w14:paraId="15629DE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B5C4503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DD04AF8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AD905DA" w14:textId="77777777" w:rsidR="00D50E34" w:rsidRPr="00DB2ED5" w:rsidRDefault="00D50E3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2C25C7B" w14:textId="77777777" w:rsidR="00D50E34" w:rsidRPr="00DB2ED5" w:rsidRDefault="00D50E3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D50E34" w:rsidRPr="00DB2ED5" w14:paraId="12B7D71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3503169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844D1B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C8ED4FD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E8D9FA9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A33079C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D50E34" w:rsidRPr="00DB2ED5" w14:paraId="5E27AC2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1C48605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B564BC6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8A5E298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EF297C5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BB51D09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3040B64" w14:textId="77777777" w:rsidR="00D50E34" w:rsidRPr="0005099D" w:rsidRDefault="00D50E34" w:rsidP="00280379"/>
                  </w:txbxContent>
                </v:textbox>
                <w10:anchorlock/>
              </v:roundrect>
            </w:pict>
          </mc:Fallback>
        </mc:AlternateContent>
      </w:r>
    </w:p>
    <w:p w14:paraId="17E7E8BA" w14:textId="77777777" w:rsidR="00265FF5" w:rsidRDefault="00265FF5" w:rsidP="007A431E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284" w:hanging="284"/>
        <w:rPr>
          <w:noProof/>
          <w:lang w:eastAsia="pt-PT"/>
        </w:rPr>
      </w:pPr>
    </w:p>
    <w:p w14:paraId="36D7DC19" w14:textId="5A2A1AD3" w:rsidR="00D3561D" w:rsidRPr="00F2438D" w:rsidRDefault="007A431E" w:rsidP="00C53252">
      <w:pPr>
        <w:pStyle w:val="QUESTAO1"/>
        <w:tabs>
          <w:tab w:val="clear" w:pos="113"/>
          <w:tab w:val="left" w:pos="1134"/>
        </w:tabs>
        <w:spacing w:before="0"/>
        <w:ind w:left="426" w:hanging="426"/>
        <w:rPr>
          <w:bCs/>
          <w:szCs w:val="22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932A1D7" wp14:editId="24BCB6A6">
                <wp:extent cx="216000" cy="216000"/>
                <wp:effectExtent l="0" t="0" r="0" b="0"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7F0CF5" w14:textId="77777777" w:rsidR="00D50E34" w:rsidRPr="00086D19" w:rsidRDefault="00D50E34" w:rsidP="007A431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932A1D7" id="Oval 16" o:sp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K6xkO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47F0CF5" w14:textId="77777777" w:rsidR="00D50E34" w:rsidRPr="00086D19" w:rsidRDefault="00D50E34" w:rsidP="007A431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C53252">
        <w:rPr>
          <w:bCs/>
          <w:sz w:val="24"/>
          <w:szCs w:val="24"/>
        </w:rPr>
        <w:tab/>
      </w:r>
      <w:r w:rsidR="004F5623" w:rsidRPr="00F2438D">
        <w:rPr>
          <w:bCs/>
          <w:szCs w:val="22"/>
        </w:rPr>
        <w:t>Uma empresa vende aveia em três sacos de três tamanhos</w:t>
      </w:r>
      <w:r w:rsidR="00A724F0">
        <w:rPr>
          <w:bCs/>
          <w:szCs w:val="22"/>
        </w:rPr>
        <w:t xml:space="preserve"> diferentes</w:t>
      </w:r>
      <w:r w:rsidR="004F5623" w:rsidRPr="00F2438D">
        <w:rPr>
          <w:bCs/>
          <w:szCs w:val="22"/>
        </w:rPr>
        <w:t>.</w:t>
      </w:r>
    </w:p>
    <w:p w14:paraId="12236B39" w14:textId="5F1E789E" w:rsidR="004F5623" w:rsidRPr="00F2438D" w:rsidRDefault="0091305F" w:rsidP="00C53252">
      <w:pPr>
        <w:pStyle w:val="QUESTAO1"/>
        <w:tabs>
          <w:tab w:val="clear" w:pos="113"/>
          <w:tab w:val="left" w:pos="1134"/>
        </w:tabs>
        <w:spacing w:before="0"/>
        <w:ind w:left="426" w:firstLine="0"/>
        <w:rPr>
          <w:bCs/>
          <w:szCs w:val="22"/>
        </w:rPr>
      </w:pPr>
      <w:r>
        <w:rPr>
          <w:bCs/>
          <w:noProof/>
          <w:szCs w:val="22"/>
        </w:rPr>
        <w:drawing>
          <wp:anchor distT="0" distB="0" distL="114300" distR="114300" simplePos="0" relativeHeight="252011520" behindDoc="0" locked="0" layoutInCell="1" allowOverlap="1" wp14:anchorId="629F35DB" wp14:editId="3AB89A63">
            <wp:simplePos x="0" y="0"/>
            <wp:positionH relativeFrom="column">
              <wp:posOffset>3347085</wp:posOffset>
            </wp:positionH>
            <wp:positionV relativeFrom="paragraph">
              <wp:posOffset>12700</wp:posOffset>
            </wp:positionV>
            <wp:extent cx="3060065" cy="2005330"/>
            <wp:effectExtent l="0" t="0" r="6985" b="0"/>
            <wp:wrapSquare wrapText="bothSides"/>
            <wp:docPr id="1756348809" name="Imagem 5" descr="Uma imagem com Material natural, Acessório de moda, chapéu, interior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348809" name="Imagem 5" descr="Uma imagem com Material natural, Acessório de moda, chapéu, interior&#10;&#10;Descrição gerada automaticamente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2005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5623" w:rsidRPr="00F2438D">
        <w:rPr>
          <w:bCs/>
          <w:szCs w:val="22"/>
        </w:rPr>
        <w:t xml:space="preserve">Os menores </w:t>
      </w:r>
      <w:proofErr w:type="gramStart"/>
      <w:r w:rsidR="004F5623" w:rsidRPr="00F2438D">
        <w:rPr>
          <w:bCs/>
          <w:szCs w:val="22"/>
        </w:rPr>
        <w:t xml:space="preserve">pesam </w:t>
      </w:r>
      <w:r w:rsidR="00A724F0">
        <w:rPr>
          <w:bCs/>
          <w:szCs w:val="22"/>
        </w:rPr>
        <w:t xml:space="preserve"> </w:t>
      </w:r>
      <w:r w:rsidR="004F5623" w:rsidRPr="00F2438D">
        <w:rPr>
          <w:bCs/>
          <w:szCs w:val="22"/>
        </w:rPr>
        <w:t>50</w:t>
      </w:r>
      <w:proofErr w:type="gramEnd"/>
      <w:r w:rsidR="004F5623" w:rsidRPr="00F2438D">
        <w:rPr>
          <w:bCs/>
          <w:szCs w:val="22"/>
        </w:rPr>
        <w:t xml:space="preserve"> g</w:t>
      </w:r>
      <w:r w:rsidR="00A724F0">
        <w:rPr>
          <w:bCs/>
          <w:szCs w:val="22"/>
        </w:rPr>
        <w:t xml:space="preserve"> </w:t>
      </w:r>
      <w:r w:rsidR="004F5623" w:rsidRPr="00F2438D">
        <w:rPr>
          <w:bCs/>
          <w:szCs w:val="22"/>
        </w:rPr>
        <w:t xml:space="preserve">, os médios </w:t>
      </w:r>
      <w:r w:rsidR="00A724F0">
        <w:rPr>
          <w:bCs/>
          <w:szCs w:val="22"/>
        </w:rPr>
        <w:t xml:space="preserve"> </w:t>
      </w:r>
      <w:r w:rsidR="004F5623" w:rsidRPr="00F2438D">
        <w:rPr>
          <w:bCs/>
          <w:szCs w:val="22"/>
        </w:rPr>
        <w:t xml:space="preserve">60 g </w:t>
      </w:r>
      <w:r w:rsidR="00A724F0">
        <w:rPr>
          <w:bCs/>
          <w:szCs w:val="22"/>
        </w:rPr>
        <w:t xml:space="preserve"> </w:t>
      </w:r>
      <w:r w:rsidR="004F5623" w:rsidRPr="00F2438D">
        <w:rPr>
          <w:bCs/>
          <w:szCs w:val="22"/>
        </w:rPr>
        <w:t xml:space="preserve">e os maiores </w:t>
      </w:r>
      <w:r w:rsidR="00A724F0">
        <w:rPr>
          <w:bCs/>
          <w:szCs w:val="22"/>
        </w:rPr>
        <w:t xml:space="preserve"> </w:t>
      </w:r>
      <w:r w:rsidR="004F5623" w:rsidRPr="00F2438D">
        <w:rPr>
          <w:bCs/>
          <w:szCs w:val="22"/>
        </w:rPr>
        <w:t>100 g</w:t>
      </w:r>
      <w:r w:rsidR="00A724F0">
        <w:rPr>
          <w:bCs/>
          <w:szCs w:val="22"/>
        </w:rPr>
        <w:t xml:space="preserve"> </w:t>
      </w:r>
      <w:r w:rsidR="004F5623" w:rsidRPr="00F2438D">
        <w:rPr>
          <w:bCs/>
          <w:szCs w:val="22"/>
        </w:rPr>
        <w:t>.</w:t>
      </w:r>
      <w:r w:rsidR="00DA5671" w:rsidRPr="00F2438D">
        <w:rPr>
          <w:szCs w:val="22"/>
        </w:rPr>
        <w:t xml:space="preserve"> </w:t>
      </w:r>
    </w:p>
    <w:p w14:paraId="0BDB5F49" w14:textId="77777777" w:rsidR="00B91E34" w:rsidRDefault="00C53252" w:rsidP="00C53252">
      <w:pPr>
        <w:pStyle w:val="QUESTAO1"/>
        <w:tabs>
          <w:tab w:val="clear" w:pos="113"/>
          <w:tab w:val="left" w:pos="1134"/>
        </w:tabs>
        <w:spacing w:before="0"/>
        <w:ind w:left="426" w:hanging="426"/>
        <w:rPr>
          <w:bCs/>
          <w:szCs w:val="22"/>
        </w:rPr>
      </w:pPr>
      <w:r>
        <w:rPr>
          <w:bCs/>
          <w:szCs w:val="22"/>
        </w:rPr>
        <w:tab/>
      </w:r>
      <w:r w:rsidR="004F5623" w:rsidRPr="00F2438D">
        <w:rPr>
          <w:bCs/>
          <w:szCs w:val="22"/>
        </w:rPr>
        <w:t xml:space="preserve">Para os supermercados vende embalagens </w:t>
      </w:r>
      <w:r w:rsidR="00B91E34">
        <w:rPr>
          <w:bCs/>
          <w:szCs w:val="22"/>
        </w:rPr>
        <w:t xml:space="preserve">com os três tipos de sacos. </w:t>
      </w:r>
    </w:p>
    <w:p w14:paraId="549645AC" w14:textId="1262626E" w:rsidR="004F5623" w:rsidRPr="00F2438D" w:rsidRDefault="00C53252" w:rsidP="00C53252">
      <w:pPr>
        <w:pStyle w:val="QUESTAO1"/>
        <w:tabs>
          <w:tab w:val="clear" w:pos="113"/>
          <w:tab w:val="left" w:pos="1134"/>
        </w:tabs>
        <w:spacing w:before="0"/>
        <w:ind w:left="426" w:hanging="426"/>
        <w:rPr>
          <w:bCs/>
          <w:szCs w:val="22"/>
        </w:rPr>
      </w:pPr>
      <w:r>
        <w:rPr>
          <w:bCs/>
          <w:szCs w:val="22"/>
        </w:rPr>
        <w:tab/>
      </w:r>
      <w:r w:rsidR="004F5623" w:rsidRPr="00F2438D">
        <w:rPr>
          <w:bCs/>
          <w:szCs w:val="22"/>
        </w:rPr>
        <w:t>Todas</w:t>
      </w:r>
      <w:r w:rsidR="00B91E34">
        <w:rPr>
          <w:bCs/>
          <w:szCs w:val="22"/>
        </w:rPr>
        <w:t xml:space="preserve"> as embalagens têm a mesma composição e</w:t>
      </w:r>
      <w:r w:rsidR="004F5623" w:rsidRPr="00F2438D">
        <w:rPr>
          <w:bCs/>
          <w:szCs w:val="22"/>
        </w:rPr>
        <w:t xml:space="preserve"> o mesmo peso, sendo que este é o menor possível.</w:t>
      </w:r>
    </w:p>
    <w:p w14:paraId="23FBBED0" w14:textId="75B86839" w:rsidR="004F5623" w:rsidRPr="00F2438D" w:rsidRDefault="00F2438D" w:rsidP="00C53252">
      <w:pPr>
        <w:pStyle w:val="QUESTAO1"/>
        <w:tabs>
          <w:tab w:val="clear" w:pos="113"/>
          <w:tab w:val="left" w:pos="1134"/>
        </w:tabs>
        <w:spacing w:before="0"/>
        <w:ind w:left="993" w:hanging="567"/>
        <w:rPr>
          <w:bCs/>
          <w:szCs w:val="22"/>
        </w:rPr>
      </w:pPr>
      <w:r w:rsidRPr="00F2438D">
        <w:rPr>
          <w:b/>
          <w:color w:val="C00000"/>
          <w:szCs w:val="22"/>
        </w:rPr>
        <w:t>1.1.</w:t>
      </w:r>
      <w:r w:rsidR="00C53252">
        <w:rPr>
          <w:bCs/>
          <w:color w:val="C00000"/>
          <w:szCs w:val="22"/>
        </w:rPr>
        <w:tab/>
      </w:r>
      <w:r w:rsidR="004F5623" w:rsidRPr="00F2438D">
        <w:rPr>
          <w:bCs/>
          <w:szCs w:val="22"/>
        </w:rPr>
        <w:t>Quanto pesa cada embalagem?</w:t>
      </w:r>
    </w:p>
    <w:p w14:paraId="0BD3F78D" w14:textId="003310F2" w:rsidR="004F5623" w:rsidRPr="00F2438D" w:rsidRDefault="00C53252" w:rsidP="00C73A06">
      <w:pPr>
        <w:pStyle w:val="QUESTAO1"/>
        <w:tabs>
          <w:tab w:val="clear" w:pos="113"/>
          <w:tab w:val="left" w:pos="993"/>
        </w:tabs>
        <w:spacing w:before="0"/>
        <w:ind w:left="426" w:hanging="426"/>
        <w:rPr>
          <w:bCs/>
          <w:szCs w:val="22"/>
        </w:rPr>
      </w:pPr>
      <w:r>
        <w:rPr>
          <w:b/>
          <w:color w:val="C00000"/>
          <w:szCs w:val="22"/>
        </w:rPr>
        <w:tab/>
      </w:r>
      <w:r w:rsidR="00F2438D" w:rsidRPr="00F2438D">
        <w:rPr>
          <w:b/>
          <w:color w:val="C00000"/>
          <w:szCs w:val="22"/>
        </w:rPr>
        <w:t>1.2.</w:t>
      </w:r>
      <w:r w:rsidR="00F2438D" w:rsidRPr="00F2438D">
        <w:rPr>
          <w:bCs/>
          <w:szCs w:val="22"/>
        </w:rPr>
        <w:tab/>
      </w:r>
      <w:r w:rsidR="004F5623" w:rsidRPr="00F2438D">
        <w:rPr>
          <w:bCs/>
          <w:szCs w:val="22"/>
        </w:rPr>
        <w:t>Quantos sacos tem cada embalagem?</w:t>
      </w:r>
    </w:p>
    <w:p w14:paraId="5DCC825C" w14:textId="77777777" w:rsidR="004F5623" w:rsidRPr="00F2438D" w:rsidRDefault="004F5623" w:rsidP="00F2438D">
      <w:pPr>
        <w:pStyle w:val="QUESTAO1"/>
        <w:tabs>
          <w:tab w:val="clear" w:pos="113"/>
          <w:tab w:val="left" w:pos="1134"/>
        </w:tabs>
        <w:spacing w:before="0"/>
        <w:ind w:left="567" w:hanging="567"/>
        <w:rPr>
          <w:bCs/>
          <w:szCs w:val="22"/>
        </w:rPr>
      </w:pPr>
    </w:p>
    <w:p w14:paraId="0A1FE6E2" w14:textId="6366D6FF" w:rsidR="006219C4" w:rsidRPr="00B91E34" w:rsidRDefault="007A431E" w:rsidP="00B91E34">
      <w:pPr>
        <w:pStyle w:val="QUESTAO1"/>
        <w:tabs>
          <w:tab w:val="clear" w:pos="113"/>
          <w:tab w:val="left" w:pos="1134"/>
        </w:tabs>
        <w:spacing w:before="0" w:line="276" w:lineRule="auto"/>
        <w:ind w:left="567" w:hanging="567"/>
        <w:rPr>
          <w:bCs/>
          <w:szCs w:val="24"/>
        </w:rPr>
      </w:pPr>
      <w:r w:rsidRPr="006219C4">
        <w:rPr>
          <w:bCs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14:paraId="7B16F483" w14:textId="7034B29F" w:rsidR="00C53252" w:rsidRPr="00F2438D" w:rsidRDefault="00C53252" w:rsidP="00C53252">
      <w:pPr>
        <w:spacing w:line="360" w:lineRule="auto"/>
        <w:ind w:left="426" w:right="-2" w:hanging="426"/>
        <w:jc w:val="both"/>
        <w:rPr>
          <w:rFonts w:ascii="Arial" w:hAnsi="Arial" w:cs="Arial"/>
        </w:rPr>
      </w:pPr>
      <w:r>
        <w:rPr>
          <w:noProof/>
          <w:position w:val="-8"/>
          <w:sz w:val="20"/>
        </w:rPr>
        <mc:AlternateContent>
          <mc:Choice Requires="wps">
            <w:drawing>
              <wp:anchor distT="0" distB="0" distL="114300" distR="114300" simplePos="0" relativeHeight="251972606" behindDoc="1" locked="0" layoutInCell="1" allowOverlap="1" wp14:anchorId="04A7560D" wp14:editId="6933E0E7">
                <wp:simplePos x="0" y="0"/>
                <wp:positionH relativeFrom="margin">
                  <wp:align>center</wp:align>
                </wp:positionH>
                <wp:positionV relativeFrom="paragraph">
                  <wp:posOffset>311785</wp:posOffset>
                </wp:positionV>
                <wp:extent cx="1314450" cy="603250"/>
                <wp:effectExtent l="19050" t="19050" r="19050" b="25400"/>
                <wp:wrapNone/>
                <wp:docPr id="1779155115" name="Fluxograma: Terminad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603250"/>
                        </a:xfrm>
                        <a:prstGeom prst="flowChartTerminato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00B1C5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E84C8F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Fluxograma: Terminador 1" o:spid="_x0000_s1026" type="#_x0000_t116" style="position:absolute;margin-left:0;margin-top:24.55pt;width:103.5pt;height:47.5pt;z-index:-25134387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" fillcolor="#daeef3 [664]" strokecolor="#00b1c5" strokeweight="2.25pt">
                <w10:wrap anchorx="margin"/>
              </v:shape>
            </w:pict>
          </mc:Fallback>
        </mc:AlternateContent>
      </w:r>
      <w:r w:rsidR="00431CD9" w:rsidRPr="0036797E">
        <w:rPr>
          <w:noProof/>
          <w:position w:val="-8"/>
          <w:sz w:val="20"/>
        </w:rPr>
        <mc:AlternateContent>
          <mc:Choice Requires="wps">
            <w:drawing>
              <wp:inline distT="0" distB="0" distL="0" distR="0" wp14:anchorId="2145B926" wp14:editId="66AE7DE1">
                <wp:extent cx="216000" cy="216000"/>
                <wp:effectExtent l="0" t="0" r="0" b="0"/>
                <wp:docPr id="154" name="Oval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3BFFDA" w14:textId="77777777" w:rsidR="00D50E34" w:rsidRPr="00E4687D" w:rsidRDefault="00D50E34" w:rsidP="00431CD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145B926" id="Oval 154" o:sp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ncS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tSdx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03BFFDA" w14:textId="77777777" w:rsidR="00D50E34" w:rsidRPr="00E4687D" w:rsidRDefault="00D50E34" w:rsidP="00431CD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rFonts w:ascii="Arial" w:hAnsi="Arial" w:cs="Arial"/>
          <w:szCs w:val="24"/>
        </w:rPr>
        <w:tab/>
      </w:r>
      <w:r w:rsidR="001261C9" w:rsidRPr="00F2438D">
        <w:rPr>
          <w:rFonts w:ascii="Arial" w:hAnsi="Arial" w:cs="Arial"/>
        </w:rPr>
        <w:t>Calcula o valor numérico da expressão:</w:t>
      </w:r>
    </w:p>
    <w:p w14:paraId="7E30E526" w14:textId="77777777" w:rsidR="001261C9" w:rsidRPr="00F2438D" w:rsidRDefault="001261C9" w:rsidP="00F2438D">
      <w:pPr>
        <w:spacing w:after="0" w:line="360" w:lineRule="auto"/>
        <w:ind w:left="705" w:right="-2" w:hanging="705"/>
        <w:jc w:val="center"/>
        <w:rPr>
          <w:rFonts w:ascii="Arial" w:hAnsi="Arial" w:cs="Arial"/>
        </w:rPr>
      </w:pPr>
      <w:r w:rsidRPr="00F2438D">
        <w:rPr>
          <w:rFonts w:ascii="Arial" w:hAnsi="Arial" w:cs="Arial"/>
          <w:position w:val="-26"/>
        </w:rPr>
        <w:object w:dxaOrig="1500" w:dyaOrig="639" w14:anchorId="4F8A0620">
          <v:shape id="_x0000_i1101" type="#_x0000_t75" style="width:75pt;height:32.25pt" o:ole="">
            <v:imagedata r:id="rId168" o:title=""/>
          </v:shape>
          <o:OLEObject Type="Embed" ProgID="Equation.DSMT4" ShapeID="_x0000_i1101" DrawAspect="Content" ObjectID="_1751207696" r:id="rId169"/>
        </w:object>
      </w:r>
    </w:p>
    <w:p w14:paraId="34D3EC60" w14:textId="77777777" w:rsidR="001261C9" w:rsidRPr="00F2438D" w:rsidRDefault="001261C9" w:rsidP="00C53252">
      <w:pPr>
        <w:spacing w:before="240" w:after="0" w:line="360" w:lineRule="auto"/>
        <w:ind w:left="426" w:right="-2"/>
        <w:jc w:val="both"/>
        <w:rPr>
          <w:rFonts w:ascii="Arial" w:hAnsi="Arial" w:cs="Arial"/>
        </w:rPr>
      </w:pPr>
      <w:r w:rsidRPr="00F2438D">
        <w:rPr>
          <w:rFonts w:ascii="Arial" w:hAnsi="Arial" w:cs="Arial"/>
        </w:rPr>
        <w:t>Apresenta o resultado sob a forma de fração irredutível.</w:t>
      </w:r>
    </w:p>
    <w:p w14:paraId="411FE53C" w14:textId="77777777" w:rsidR="001261C9" w:rsidRPr="00F2438D" w:rsidRDefault="001261C9" w:rsidP="00F2438D">
      <w:pPr>
        <w:spacing w:after="0" w:line="360" w:lineRule="auto"/>
        <w:ind w:right="-2"/>
        <w:jc w:val="both"/>
        <w:rPr>
          <w:rFonts w:ascii="Arial" w:hAnsi="Arial" w:cs="Arial"/>
        </w:rPr>
      </w:pPr>
    </w:p>
    <w:p w14:paraId="7FA9F7C6" w14:textId="77777777" w:rsidR="001261C9" w:rsidRPr="008A6AD9" w:rsidRDefault="001261C9" w:rsidP="001261C9">
      <w:pPr>
        <w:spacing w:after="0" w:line="360" w:lineRule="auto"/>
        <w:ind w:right="-2"/>
        <w:jc w:val="both"/>
        <w:rPr>
          <w:rFonts w:ascii="Arial" w:hAnsi="Arial" w:cs="Arial"/>
          <w:b/>
          <w:sz w:val="24"/>
          <w:szCs w:val="24"/>
        </w:rPr>
      </w:pPr>
    </w:p>
    <w:p w14:paraId="369363FC" w14:textId="71FB535E" w:rsidR="001261C9" w:rsidRPr="00F2438D" w:rsidRDefault="001261C9" w:rsidP="00C53252">
      <w:pPr>
        <w:spacing w:after="0" w:line="360" w:lineRule="auto"/>
        <w:ind w:left="426" w:right="-2" w:hanging="426"/>
        <w:jc w:val="both"/>
        <w:rPr>
          <w:rFonts w:ascii="Arial" w:hAnsi="Arial" w:cs="Arial"/>
        </w:rPr>
      </w:pPr>
      <w:r w:rsidRPr="008A6AD9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D19D3D6" wp14:editId="62E0AD41">
                <wp:extent cx="216000" cy="216000"/>
                <wp:effectExtent l="0" t="0" r="0" b="0"/>
                <wp:docPr id="152" name="Oval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345F14" w14:textId="77777777" w:rsidR="001261C9" w:rsidRPr="000D632F" w:rsidRDefault="001261C9" w:rsidP="001261C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D19D3D6" id="Oval 152" o:spid="_x0000_s10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F14fwIAAGQFAAAOAAAAZHJzL2Uyb0RvYy54bWysVEtv2zAMvg/YfxB0X+10Xd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/fXZR/pbGOA3M+vI2AG59Wp6KY7VZCkdrCI7674qzUxN+edM&#10;MtHUFEdIqVya9apG1KoP/wErzVyh6ERN8si5ZEBC1hh/wh4ARsseZMTusxzsyVVlnk7O5d8S650n&#10;jxwZXJqcW+MgvAZgsaohcm8/NqlvDXUpdesOe1Pxs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7oXX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C345F14" w14:textId="77777777" w:rsidR="001261C9" w:rsidRPr="000D632F" w:rsidRDefault="001261C9" w:rsidP="001261C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C53252">
        <w:rPr>
          <w:rFonts w:ascii="Arial" w:hAnsi="Arial" w:cs="Arial"/>
        </w:rPr>
        <w:tab/>
      </w:r>
      <w:r w:rsidRPr="00F2438D">
        <w:rPr>
          <w:rFonts w:ascii="Arial" w:hAnsi="Arial" w:cs="Arial"/>
        </w:rPr>
        <w:t xml:space="preserve">Escreve na forma de </w:t>
      </w:r>
      <w:r w:rsidRPr="001834D0">
        <w:rPr>
          <w:rFonts w:ascii="Arial" w:hAnsi="Arial" w:cs="Arial"/>
        </w:rPr>
        <w:t xml:space="preserve">potência de </w:t>
      </w:r>
      <w:proofErr w:type="gramStart"/>
      <w:r w:rsidRPr="001834D0">
        <w:rPr>
          <w:rFonts w:ascii="Arial" w:hAnsi="Arial" w:cs="Arial"/>
        </w:rPr>
        <w:t>base  2</w:t>
      </w:r>
      <w:proofErr w:type="gramEnd"/>
      <w:r w:rsidRPr="001834D0">
        <w:rPr>
          <w:rFonts w:ascii="Arial" w:hAnsi="Arial" w:cs="Arial"/>
        </w:rPr>
        <w:t xml:space="preserve">  </w:t>
      </w:r>
      <w:r w:rsidR="00BC4B47" w:rsidRPr="001834D0">
        <w:rPr>
          <w:rFonts w:ascii="Arial" w:hAnsi="Arial" w:cs="Arial"/>
        </w:rPr>
        <w:t>cada uma das</w:t>
      </w:r>
      <w:r w:rsidRPr="001834D0">
        <w:rPr>
          <w:rFonts w:ascii="Arial" w:hAnsi="Arial" w:cs="Arial"/>
        </w:rPr>
        <w:t xml:space="preserve"> </w:t>
      </w:r>
      <w:r w:rsidR="001834D0">
        <w:rPr>
          <w:rFonts w:ascii="Arial" w:hAnsi="Arial" w:cs="Arial"/>
        </w:rPr>
        <w:t xml:space="preserve">seguintes </w:t>
      </w:r>
      <w:r w:rsidRPr="001834D0">
        <w:rPr>
          <w:rFonts w:ascii="Arial" w:hAnsi="Arial" w:cs="Arial"/>
        </w:rPr>
        <w:t>express</w:t>
      </w:r>
      <w:r w:rsidR="00BC4B47" w:rsidRPr="001834D0">
        <w:rPr>
          <w:rFonts w:ascii="Arial" w:hAnsi="Arial" w:cs="Arial"/>
        </w:rPr>
        <w:t>ões</w:t>
      </w:r>
      <w:r w:rsidRPr="001834D0">
        <w:rPr>
          <w:rFonts w:ascii="Arial" w:hAnsi="Arial" w:cs="Arial"/>
        </w:rPr>
        <w:t>:</w:t>
      </w:r>
    </w:p>
    <w:p w14:paraId="4F6F9A88" w14:textId="3DD9C18C" w:rsidR="001261C9" w:rsidRPr="00F2438D" w:rsidRDefault="001261C9" w:rsidP="00C53252">
      <w:pPr>
        <w:spacing w:after="0" w:line="360" w:lineRule="auto"/>
        <w:ind w:left="993" w:right="-2" w:hanging="567"/>
        <w:jc w:val="both"/>
        <w:rPr>
          <w:rFonts w:ascii="Arial" w:hAnsi="Arial" w:cs="Arial"/>
        </w:rPr>
      </w:pPr>
      <w:r w:rsidRPr="00F2438D">
        <w:rPr>
          <w:rFonts w:ascii="Arial" w:hAnsi="Arial" w:cs="Arial"/>
          <w:b/>
          <w:color w:val="C00000"/>
        </w:rPr>
        <w:t>3.1.</w:t>
      </w:r>
      <w:r w:rsidR="00C53252">
        <w:rPr>
          <w:rFonts w:ascii="Arial" w:hAnsi="Arial" w:cs="Arial"/>
          <w:color w:val="C00000"/>
        </w:rPr>
        <w:tab/>
      </w:r>
      <w:r w:rsidR="002610F9" w:rsidRPr="00F2438D">
        <w:rPr>
          <w:rFonts w:ascii="Arial" w:hAnsi="Arial" w:cs="Arial"/>
          <w:position w:val="-26"/>
        </w:rPr>
        <w:object w:dxaOrig="1780" w:dyaOrig="680" w14:anchorId="606381D6">
          <v:shape id="_x0000_i1102" type="#_x0000_t75" style="width:88.5pt;height:34.5pt" o:ole="">
            <v:imagedata r:id="rId170" o:title=""/>
          </v:shape>
          <o:OLEObject Type="Embed" ProgID="Equation.DSMT4" ShapeID="_x0000_i1102" DrawAspect="Content" ObjectID="_1751207697" r:id="rId171"/>
        </w:object>
      </w:r>
    </w:p>
    <w:p w14:paraId="07882109" w14:textId="3C85B439" w:rsidR="001261C9" w:rsidRPr="00F2438D" w:rsidRDefault="001261C9" w:rsidP="00C53252">
      <w:pPr>
        <w:spacing w:after="0" w:line="360" w:lineRule="auto"/>
        <w:ind w:left="993" w:right="-2" w:hanging="567"/>
        <w:jc w:val="both"/>
        <w:rPr>
          <w:rFonts w:ascii="Arial" w:hAnsi="Arial" w:cs="Arial"/>
          <w:b/>
          <w:color w:val="FF0000"/>
        </w:rPr>
      </w:pPr>
      <w:r w:rsidRPr="00F2438D">
        <w:rPr>
          <w:rFonts w:ascii="Arial" w:hAnsi="Arial" w:cs="Arial"/>
          <w:b/>
          <w:color w:val="C00000"/>
        </w:rPr>
        <w:t>3.2.</w:t>
      </w:r>
      <w:r w:rsidR="00C53252">
        <w:rPr>
          <w:rFonts w:ascii="Arial" w:hAnsi="Arial" w:cs="Arial"/>
          <w:b/>
          <w:color w:val="C00000"/>
        </w:rPr>
        <w:tab/>
      </w:r>
      <w:r w:rsidR="002610F9" w:rsidRPr="00F2438D">
        <w:rPr>
          <w:rFonts w:ascii="Arial" w:hAnsi="Arial" w:cs="Arial"/>
          <w:position w:val="-22"/>
        </w:rPr>
        <w:object w:dxaOrig="1560" w:dyaOrig="580" w14:anchorId="6478C5CF">
          <v:shape id="_x0000_i1103" type="#_x0000_t75" style="width:77.25pt;height:28.5pt" o:ole="">
            <v:imagedata r:id="rId172" o:title=""/>
          </v:shape>
          <o:OLEObject Type="Embed" ProgID="Equation.DSMT4" ShapeID="_x0000_i1103" DrawAspect="Content" ObjectID="_1751207698" r:id="rId173"/>
        </w:object>
      </w:r>
    </w:p>
    <w:p w14:paraId="0F532A2A" w14:textId="77777777" w:rsidR="00E97E02" w:rsidRDefault="00E97E02" w:rsidP="00C94590">
      <w:pPr>
        <w:spacing w:after="0" w:line="324" w:lineRule="auto"/>
        <w:rPr>
          <w:rFonts w:ascii="Arial" w:hAnsi="Arial" w:cs="Arial"/>
          <w:sz w:val="24"/>
          <w:szCs w:val="24"/>
        </w:rPr>
      </w:pPr>
    </w:p>
    <w:p w14:paraId="048544C9" w14:textId="77777777" w:rsidR="002B11A7" w:rsidRPr="002610F9" w:rsidRDefault="00431CD9" w:rsidP="002610F9">
      <w:pPr>
        <w:pStyle w:val="QUESTAO1"/>
        <w:tabs>
          <w:tab w:val="clear" w:pos="113"/>
          <w:tab w:val="left" w:pos="1134"/>
        </w:tabs>
        <w:spacing w:before="0"/>
        <w:ind w:left="567" w:hanging="567"/>
        <w:rPr>
          <w:bCs/>
          <w:color w:val="000000" w:themeColor="text1"/>
          <w:sz w:val="24"/>
          <w:szCs w:val="24"/>
        </w:rPr>
      </w:pPr>
      <w:r w:rsidRPr="0036797E">
        <w:rPr>
          <w:sz w:val="20"/>
        </w:rPr>
        <w:t xml:space="preserve"> </w:t>
      </w:r>
      <w:r>
        <w:rPr>
          <w:sz w:val="20"/>
        </w:rPr>
        <w:t xml:space="preserve"> </w:t>
      </w:r>
    </w:p>
    <w:p w14:paraId="07AC76FD" w14:textId="40C4E6FF" w:rsidR="00FB3FA5" w:rsidRPr="00F2438D" w:rsidRDefault="00431CD9" w:rsidP="00C53252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szCs w:val="22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8497297" wp14:editId="04BDBCE9">
                <wp:extent cx="216000" cy="216000"/>
                <wp:effectExtent l="0" t="0" r="0" b="0"/>
                <wp:docPr id="153" name="Oval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88AD3C" w14:textId="77777777" w:rsidR="00D50E34" w:rsidRPr="00E4687D" w:rsidRDefault="00D50E34" w:rsidP="00431CD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8497297" id="Oval 153" o:sp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nLIfg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PDJyy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F88AD3C" w14:textId="77777777" w:rsidR="00D50E34" w:rsidRPr="00E4687D" w:rsidRDefault="00D50E34" w:rsidP="00431CD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C53252">
        <w:rPr>
          <w:bCs/>
          <w:szCs w:val="24"/>
        </w:rPr>
        <w:tab/>
      </w:r>
      <w:r w:rsidR="00FB3FA5" w:rsidRPr="00F2438D">
        <w:rPr>
          <w:szCs w:val="22"/>
        </w:rPr>
        <w:t>Escreve como uma potência de um só número.</w:t>
      </w:r>
    </w:p>
    <w:p w14:paraId="7E5D8293" w14:textId="7F097AFD" w:rsidR="009464BF" w:rsidRPr="00F2438D" w:rsidRDefault="001C6ECF" w:rsidP="00C53252">
      <w:pPr>
        <w:pStyle w:val="QUESTAO1"/>
        <w:tabs>
          <w:tab w:val="clear" w:pos="113"/>
          <w:tab w:val="left" w:pos="993"/>
        </w:tabs>
        <w:spacing w:before="0" w:after="80"/>
        <w:ind w:left="426" w:hanging="426"/>
        <w:rPr>
          <w:szCs w:val="22"/>
        </w:rPr>
      </w:pPr>
      <w:r w:rsidRPr="00F2438D">
        <w:rPr>
          <w:b/>
          <w:color w:val="C00000"/>
          <w:szCs w:val="22"/>
        </w:rPr>
        <w:tab/>
      </w:r>
      <w:r w:rsidR="00FB3FA5" w:rsidRPr="00F2438D">
        <w:rPr>
          <w:b/>
          <w:color w:val="C00000"/>
          <w:szCs w:val="22"/>
        </w:rPr>
        <w:t>4.1.</w:t>
      </w:r>
      <w:r w:rsidR="00C53252">
        <w:rPr>
          <w:b/>
          <w:color w:val="C00000"/>
          <w:szCs w:val="22"/>
        </w:rPr>
        <w:tab/>
      </w:r>
      <w:r w:rsidR="00FB3FA5" w:rsidRPr="00F2438D">
        <w:rPr>
          <w:position w:val="-6"/>
          <w:szCs w:val="22"/>
        </w:rPr>
        <w:object w:dxaOrig="720" w:dyaOrig="300" w14:anchorId="7E04F701">
          <v:shape id="_x0000_i1104" type="#_x0000_t75" style="width:35.25pt;height:15.75pt" o:ole="">
            <v:imagedata r:id="rId174" o:title=""/>
          </v:shape>
          <o:OLEObject Type="Embed" ProgID="Equation.DSMT4" ShapeID="_x0000_i1104" DrawAspect="Content" ObjectID="_1751207699" r:id="rId175"/>
        </w:object>
      </w:r>
    </w:p>
    <w:p w14:paraId="64674A38" w14:textId="7554B654" w:rsidR="00FB3FA5" w:rsidRPr="00F2438D" w:rsidRDefault="001C6ECF" w:rsidP="00C53252">
      <w:pPr>
        <w:pStyle w:val="QUESTAO1"/>
        <w:tabs>
          <w:tab w:val="clear" w:pos="113"/>
          <w:tab w:val="left" w:pos="993"/>
        </w:tabs>
        <w:spacing w:before="0" w:after="80"/>
        <w:ind w:left="426" w:hanging="426"/>
        <w:rPr>
          <w:b/>
          <w:color w:val="FF0000"/>
          <w:szCs w:val="22"/>
        </w:rPr>
      </w:pPr>
      <w:r w:rsidRPr="00F2438D">
        <w:rPr>
          <w:b/>
          <w:color w:val="FF0000"/>
          <w:szCs w:val="22"/>
        </w:rPr>
        <w:tab/>
      </w:r>
      <w:r w:rsidR="00FB3FA5" w:rsidRPr="00F2438D">
        <w:rPr>
          <w:b/>
          <w:color w:val="C00000"/>
          <w:szCs w:val="22"/>
        </w:rPr>
        <w:t>4.2.</w:t>
      </w:r>
      <w:r w:rsidR="00C53252">
        <w:rPr>
          <w:b/>
          <w:color w:val="C00000"/>
          <w:szCs w:val="22"/>
        </w:rPr>
        <w:tab/>
      </w:r>
      <w:r w:rsidR="00FB3FA5" w:rsidRPr="00F2438D">
        <w:rPr>
          <w:position w:val="-6"/>
          <w:szCs w:val="22"/>
        </w:rPr>
        <w:object w:dxaOrig="580" w:dyaOrig="300" w14:anchorId="1F84E2B1">
          <v:shape id="_x0000_i1105" type="#_x0000_t75" style="width:28.5pt;height:15.75pt" o:ole="">
            <v:imagedata r:id="rId176" o:title=""/>
          </v:shape>
          <o:OLEObject Type="Embed" ProgID="Equation.DSMT4" ShapeID="_x0000_i1105" DrawAspect="Content" ObjectID="_1751207700" r:id="rId177"/>
        </w:object>
      </w:r>
    </w:p>
    <w:p w14:paraId="69973A41" w14:textId="0B3E0E9C" w:rsidR="00FB3FA5" w:rsidRPr="00F2438D" w:rsidRDefault="001C6ECF" w:rsidP="00D06757">
      <w:pPr>
        <w:pStyle w:val="QUESTAO1"/>
        <w:tabs>
          <w:tab w:val="clear" w:pos="113"/>
          <w:tab w:val="left" w:pos="993"/>
        </w:tabs>
        <w:spacing w:before="0" w:after="80"/>
        <w:ind w:left="426" w:hanging="426"/>
        <w:rPr>
          <w:b/>
          <w:color w:val="FF0000"/>
          <w:szCs w:val="22"/>
        </w:rPr>
      </w:pPr>
      <w:r w:rsidRPr="00F2438D">
        <w:rPr>
          <w:b/>
          <w:color w:val="FF0000"/>
          <w:szCs w:val="22"/>
        </w:rPr>
        <w:tab/>
      </w:r>
      <w:r w:rsidR="00FB3FA5" w:rsidRPr="00F2438D">
        <w:rPr>
          <w:b/>
          <w:color w:val="C00000"/>
          <w:szCs w:val="22"/>
        </w:rPr>
        <w:t>4.3.</w:t>
      </w:r>
      <w:r w:rsidR="00C53252">
        <w:rPr>
          <w:b/>
          <w:color w:val="C00000"/>
          <w:szCs w:val="22"/>
        </w:rPr>
        <w:tab/>
      </w:r>
      <w:r w:rsidR="00FB3FA5" w:rsidRPr="00F2438D">
        <w:rPr>
          <w:position w:val="-6"/>
          <w:szCs w:val="22"/>
        </w:rPr>
        <w:object w:dxaOrig="700" w:dyaOrig="300" w14:anchorId="47F9678F">
          <v:shape id="_x0000_i1106" type="#_x0000_t75" style="width:35.25pt;height:15.75pt" o:ole="">
            <v:imagedata r:id="rId178" o:title=""/>
          </v:shape>
          <o:OLEObject Type="Embed" ProgID="Equation.DSMT4" ShapeID="_x0000_i1106" DrawAspect="Content" ObjectID="_1751207701" r:id="rId179"/>
        </w:object>
      </w:r>
    </w:p>
    <w:p w14:paraId="260876BB" w14:textId="02A7FEAE" w:rsidR="00D868ED" w:rsidRPr="00FB3FA5" w:rsidRDefault="00D868ED" w:rsidP="00C53252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0" w:firstLine="0"/>
        <w:rPr>
          <w:bCs/>
          <w:szCs w:val="24"/>
        </w:rPr>
      </w:pPr>
    </w:p>
    <w:p w14:paraId="2DBF9B15" w14:textId="50A6F960" w:rsidR="006219C4" w:rsidRPr="007702A4" w:rsidRDefault="00431CD9" w:rsidP="003E70E7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szCs w:val="22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F370C04" wp14:editId="59BF56AF">
                <wp:extent cx="216000" cy="216000"/>
                <wp:effectExtent l="0" t="0" r="0" b="0"/>
                <wp:docPr id="155" name="Oval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18429A" w14:textId="77777777" w:rsidR="00D50E34" w:rsidRPr="000D632F" w:rsidRDefault="00D50E34" w:rsidP="00431CD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F370C04" id="Oval 155" o:sp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Fiifg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WYhYo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E18429A" w14:textId="77777777" w:rsidR="00D50E34" w:rsidRPr="000D632F" w:rsidRDefault="00D50E34" w:rsidP="00431CD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E70E7">
        <w:rPr>
          <w:bCs/>
          <w:szCs w:val="22"/>
        </w:rPr>
        <w:tab/>
      </w:r>
      <w:r w:rsidR="006B5566" w:rsidRPr="007702A4">
        <w:rPr>
          <w:szCs w:val="22"/>
        </w:rPr>
        <w:t xml:space="preserve">Na apresentação do </w:t>
      </w:r>
      <w:r w:rsidR="00F029A2" w:rsidRPr="007702A4">
        <w:rPr>
          <w:szCs w:val="22"/>
        </w:rPr>
        <w:t xml:space="preserve">manual </w:t>
      </w:r>
      <w:r w:rsidR="006B5566" w:rsidRPr="007702A4">
        <w:rPr>
          <w:szCs w:val="22"/>
        </w:rPr>
        <w:t xml:space="preserve">estavam mais </w:t>
      </w:r>
      <w:proofErr w:type="gramStart"/>
      <w:r w:rsidR="006B5566" w:rsidRPr="007702A4">
        <w:rPr>
          <w:szCs w:val="22"/>
        </w:rPr>
        <w:t xml:space="preserve">de </w:t>
      </w:r>
      <w:r w:rsidR="00825972">
        <w:rPr>
          <w:szCs w:val="22"/>
        </w:rPr>
        <w:t xml:space="preserve"> </w:t>
      </w:r>
      <w:r w:rsidR="006B5566" w:rsidRPr="007702A4">
        <w:rPr>
          <w:szCs w:val="22"/>
        </w:rPr>
        <w:t>50</w:t>
      </w:r>
      <w:proofErr w:type="gramEnd"/>
      <w:r w:rsidR="006B5566" w:rsidRPr="007702A4">
        <w:rPr>
          <w:szCs w:val="22"/>
        </w:rPr>
        <w:t xml:space="preserve"> </w:t>
      </w:r>
      <w:r w:rsidR="00825972">
        <w:rPr>
          <w:szCs w:val="22"/>
        </w:rPr>
        <w:t xml:space="preserve"> </w:t>
      </w:r>
      <w:r w:rsidR="00F029A2" w:rsidRPr="007702A4">
        <w:rPr>
          <w:szCs w:val="22"/>
        </w:rPr>
        <w:t xml:space="preserve">professores </w:t>
      </w:r>
      <w:r w:rsidR="006B5566" w:rsidRPr="007702A4">
        <w:rPr>
          <w:szCs w:val="22"/>
        </w:rPr>
        <w:t xml:space="preserve">e menos de </w:t>
      </w:r>
      <w:r w:rsidR="00825972">
        <w:rPr>
          <w:szCs w:val="22"/>
        </w:rPr>
        <w:t xml:space="preserve"> </w:t>
      </w:r>
      <w:r w:rsidR="006B5566" w:rsidRPr="007702A4">
        <w:rPr>
          <w:szCs w:val="22"/>
        </w:rPr>
        <w:t>70</w:t>
      </w:r>
      <w:r w:rsidR="00825972">
        <w:rPr>
          <w:szCs w:val="22"/>
        </w:rPr>
        <w:t xml:space="preserve"> </w:t>
      </w:r>
      <w:r w:rsidR="006B5566" w:rsidRPr="007702A4">
        <w:rPr>
          <w:szCs w:val="22"/>
        </w:rPr>
        <w:t>.</w:t>
      </w:r>
    </w:p>
    <w:p w14:paraId="2AAD427B" w14:textId="0F640393" w:rsidR="006B5566" w:rsidRPr="007702A4" w:rsidRDefault="001834D0" w:rsidP="003E70E7">
      <w:pPr>
        <w:pStyle w:val="QUESTAO1"/>
        <w:tabs>
          <w:tab w:val="clear" w:pos="113"/>
          <w:tab w:val="left" w:pos="1134"/>
        </w:tabs>
        <w:spacing w:before="0" w:after="80"/>
        <w:ind w:left="426" w:firstLine="0"/>
        <w:rPr>
          <w:szCs w:val="22"/>
        </w:rPr>
      </w:pPr>
      <w:r>
        <w:rPr>
          <w:noProof/>
          <w:szCs w:val="22"/>
        </w:rPr>
        <w:drawing>
          <wp:anchor distT="0" distB="0" distL="114300" distR="114300" simplePos="0" relativeHeight="252012544" behindDoc="0" locked="0" layoutInCell="1" allowOverlap="1" wp14:anchorId="11889390" wp14:editId="38653A9F">
            <wp:simplePos x="0" y="0"/>
            <wp:positionH relativeFrom="margin">
              <wp:align>center</wp:align>
            </wp:positionH>
            <wp:positionV relativeFrom="paragraph">
              <wp:posOffset>474980</wp:posOffset>
            </wp:positionV>
            <wp:extent cx="3956400" cy="2329200"/>
            <wp:effectExtent l="0" t="0" r="6350" b="0"/>
            <wp:wrapTopAndBottom/>
            <wp:docPr id="1747794121" name="Imagem 6" descr="Uma imagem com vestuário, pessoa, calças de ganga, Cara human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794121" name="Imagem 6" descr="Uma imagem com vestuário, pessoa, calças de ganga, Cara humana&#10;&#10;Descrição gerada automaticamente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3956400" cy="2329200"/>
                    </a:xfrm>
                    <a:prstGeom prst="rect">
                      <a:avLst/>
                    </a:prstGeom>
                    <a:effectLst>
                      <a:softEdge rad="3175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5566" w:rsidRPr="007702A4">
        <w:rPr>
          <w:szCs w:val="22"/>
        </w:rPr>
        <w:t xml:space="preserve">Se </w:t>
      </w:r>
      <w:r w:rsidR="00F029A2" w:rsidRPr="007702A4">
        <w:rPr>
          <w:szCs w:val="22"/>
        </w:rPr>
        <w:t>o</w:t>
      </w:r>
      <w:r w:rsidR="006B5566" w:rsidRPr="007702A4">
        <w:rPr>
          <w:szCs w:val="22"/>
        </w:rPr>
        <w:t xml:space="preserve">s </w:t>
      </w:r>
      <w:r w:rsidR="00F029A2" w:rsidRPr="007702A4">
        <w:rPr>
          <w:szCs w:val="22"/>
        </w:rPr>
        <w:t xml:space="preserve">professores </w:t>
      </w:r>
      <w:r w:rsidR="006B5566" w:rsidRPr="007702A4">
        <w:rPr>
          <w:szCs w:val="22"/>
        </w:rPr>
        <w:t>se sentassem em filas de cinco não ficava nenhum em pé</w:t>
      </w:r>
      <w:r w:rsidR="00393230">
        <w:rPr>
          <w:szCs w:val="22"/>
        </w:rPr>
        <w:t>, mas</w:t>
      </w:r>
      <w:r w:rsidR="006B5566" w:rsidRPr="007702A4">
        <w:rPr>
          <w:szCs w:val="22"/>
        </w:rPr>
        <w:t xml:space="preserve"> </w:t>
      </w:r>
      <w:r w:rsidR="00393230">
        <w:rPr>
          <w:szCs w:val="22"/>
        </w:rPr>
        <w:t>caso</w:t>
      </w:r>
      <w:r w:rsidR="006B5566" w:rsidRPr="007702A4">
        <w:rPr>
          <w:szCs w:val="22"/>
        </w:rPr>
        <w:t xml:space="preserve"> se</w:t>
      </w:r>
      <w:r w:rsidR="003E70E7">
        <w:rPr>
          <w:szCs w:val="22"/>
        </w:rPr>
        <w:t xml:space="preserve"> </w:t>
      </w:r>
      <w:r w:rsidR="006B5566" w:rsidRPr="007702A4">
        <w:rPr>
          <w:szCs w:val="22"/>
        </w:rPr>
        <w:t xml:space="preserve">sentassem em filas de sete ficavam </w:t>
      </w:r>
      <w:r w:rsidR="00825972">
        <w:rPr>
          <w:szCs w:val="22"/>
        </w:rPr>
        <w:t xml:space="preserve">dois </w:t>
      </w:r>
      <w:r w:rsidR="006B5566" w:rsidRPr="007702A4">
        <w:rPr>
          <w:szCs w:val="22"/>
        </w:rPr>
        <w:t>em pé.</w:t>
      </w:r>
      <w:r w:rsidR="00A917D4" w:rsidRPr="007702A4">
        <w:rPr>
          <w:szCs w:val="22"/>
        </w:rPr>
        <w:t xml:space="preserve"> </w:t>
      </w:r>
    </w:p>
    <w:p w14:paraId="53DC37F5" w14:textId="2A53A4F7" w:rsidR="006B5566" w:rsidRPr="007702A4" w:rsidRDefault="003E70E7" w:rsidP="003E70E7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szCs w:val="22"/>
        </w:rPr>
      </w:pPr>
      <w:r>
        <w:rPr>
          <w:szCs w:val="22"/>
        </w:rPr>
        <w:tab/>
      </w:r>
      <w:r w:rsidR="006B5566" w:rsidRPr="007702A4">
        <w:rPr>
          <w:szCs w:val="22"/>
        </w:rPr>
        <w:t>Quant</w:t>
      </w:r>
      <w:r w:rsidR="00393D5E" w:rsidRPr="007702A4">
        <w:rPr>
          <w:szCs w:val="22"/>
        </w:rPr>
        <w:t>o</w:t>
      </w:r>
      <w:r w:rsidR="006B5566" w:rsidRPr="007702A4">
        <w:rPr>
          <w:szCs w:val="22"/>
        </w:rPr>
        <w:t xml:space="preserve">s </w:t>
      </w:r>
      <w:r w:rsidR="00393D5E" w:rsidRPr="007702A4">
        <w:rPr>
          <w:szCs w:val="22"/>
        </w:rPr>
        <w:t xml:space="preserve">professores </w:t>
      </w:r>
      <w:r w:rsidR="006B5566" w:rsidRPr="007702A4">
        <w:rPr>
          <w:szCs w:val="22"/>
        </w:rPr>
        <w:t xml:space="preserve">estavam na apresentação do </w:t>
      </w:r>
      <w:r w:rsidR="00393D5E" w:rsidRPr="007702A4">
        <w:rPr>
          <w:szCs w:val="22"/>
        </w:rPr>
        <w:t>manual</w:t>
      </w:r>
      <w:r w:rsidR="006B5566" w:rsidRPr="007702A4">
        <w:rPr>
          <w:szCs w:val="22"/>
        </w:rPr>
        <w:t>?</w:t>
      </w:r>
    </w:p>
    <w:p w14:paraId="4E136380" w14:textId="77777777" w:rsidR="006219C4" w:rsidRPr="007702A4" w:rsidRDefault="006219C4" w:rsidP="001834D0">
      <w:pPr>
        <w:pStyle w:val="QUESTAO1"/>
        <w:tabs>
          <w:tab w:val="clear" w:pos="113"/>
          <w:tab w:val="left" w:pos="1134"/>
        </w:tabs>
        <w:spacing w:before="0" w:after="80"/>
        <w:ind w:left="0" w:firstLine="0"/>
        <w:rPr>
          <w:bCs/>
          <w:szCs w:val="22"/>
        </w:rPr>
      </w:pPr>
    </w:p>
    <w:p w14:paraId="58DD0BA0" w14:textId="321CBFDE" w:rsidR="006219C4" w:rsidRPr="007702A4" w:rsidRDefault="00FC4F50" w:rsidP="003E70E7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szCs w:val="22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3A6BA789" wp14:editId="4712E012">
                <wp:extent cx="216000" cy="216000"/>
                <wp:effectExtent l="0" t="0" r="0" b="0"/>
                <wp:docPr id="156" name="Oval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ECCA0D" w14:textId="77777777" w:rsidR="00D50E34" w:rsidRPr="000D632F" w:rsidRDefault="00D50E34" w:rsidP="00FC4F50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6BA789" id="Oval 156" o:spid="_x0000_s10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iccfwIAAGQFAAAOAAAAZHJzL2Uyb0RvYy54bWysVEtv2zAMvg/YfxB0X+1ka1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+v/nwkf4WBvjNzDoydkBuvZpeilM1WUpHq8jOuq9KM1NT/jmT&#10;TDQ1xRFSKpdmvaoRterDn2O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ZGJx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2ECCA0D" w14:textId="77777777" w:rsidR="00D50E34" w:rsidRPr="000D632F" w:rsidRDefault="00D50E34" w:rsidP="00FC4F50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E70E7">
        <w:rPr>
          <w:bCs/>
          <w:szCs w:val="24"/>
        </w:rPr>
        <w:tab/>
      </w:r>
      <w:r w:rsidR="001C6ECF" w:rsidRPr="007702A4">
        <w:rPr>
          <w:szCs w:val="22"/>
        </w:rPr>
        <w:t xml:space="preserve">A Matilde escreveu os </w:t>
      </w:r>
      <w:proofErr w:type="gramStart"/>
      <w:r w:rsidR="001C6ECF" w:rsidRPr="007702A4">
        <w:rPr>
          <w:szCs w:val="22"/>
        </w:rPr>
        <w:t xml:space="preserve">números </w:t>
      </w:r>
      <w:r w:rsidR="00BC005A">
        <w:rPr>
          <w:szCs w:val="22"/>
        </w:rPr>
        <w:t xml:space="preserve"> </w:t>
      </w:r>
      <w:r w:rsidR="001C6ECF" w:rsidRPr="007702A4">
        <w:rPr>
          <w:szCs w:val="22"/>
        </w:rPr>
        <w:t>45</w:t>
      </w:r>
      <w:proofErr w:type="gramEnd"/>
      <w:r w:rsidR="00BC005A">
        <w:rPr>
          <w:szCs w:val="22"/>
        </w:rPr>
        <w:t xml:space="preserve"> </w:t>
      </w:r>
      <w:r w:rsidR="001C6ECF" w:rsidRPr="007702A4">
        <w:rPr>
          <w:szCs w:val="22"/>
        </w:rPr>
        <w:t xml:space="preserve"> e </w:t>
      </w:r>
      <w:r w:rsidR="00BC005A">
        <w:rPr>
          <w:szCs w:val="22"/>
        </w:rPr>
        <w:t xml:space="preserve"> </w:t>
      </w:r>
      <w:r w:rsidR="001C6ECF" w:rsidRPr="007702A4">
        <w:rPr>
          <w:szCs w:val="22"/>
        </w:rPr>
        <w:t>255</w:t>
      </w:r>
      <w:r w:rsidR="00BC005A">
        <w:rPr>
          <w:szCs w:val="22"/>
        </w:rPr>
        <w:t xml:space="preserve"> </w:t>
      </w:r>
      <w:r w:rsidR="001C6ECF" w:rsidRPr="007702A4">
        <w:rPr>
          <w:szCs w:val="22"/>
        </w:rPr>
        <w:t>.</w:t>
      </w:r>
    </w:p>
    <w:p w14:paraId="3313E912" w14:textId="75D50E06" w:rsidR="001C6ECF" w:rsidRPr="007702A4" w:rsidRDefault="001C6ECF" w:rsidP="003E70E7">
      <w:pPr>
        <w:pStyle w:val="QUESTAO1"/>
        <w:tabs>
          <w:tab w:val="clear" w:pos="113"/>
          <w:tab w:val="left" w:pos="993"/>
        </w:tabs>
        <w:spacing w:before="0" w:after="80"/>
        <w:ind w:left="426" w:hanging="426"/>
        <w:rPr>
          <w:szCs w:val="22"/>
        </w:rPr>
      </w:pPr>
      <w:r w:rsidRPr="007702A4">
        <w:rPr>
          <w:szCs w:val="22"/>
        </w:rPr>
        <w:tab/>
      </w:r>
      <w:r w:rsidRPr="007702A4">
        <w:rPr>
          <w:b/>
          <w:color w:val="C00000"/>
          <w:szCs w:val="22"/>
        </w:rPr>
        <w:t>6.1.</w:t>
      </w:r>
      <w:r w:rsidR="003E70E7">
        <w:rPr>
          <w:color w:val="C00000"/>
          <w:szCs w:val="22"/>
        </w:rPr>
        <w:tab/>
      </w:r>
      <w:r w:rsidRPr="007702A4">
        <w:rPr>
          <w:szCs w:val="22"/>
        </w:rPr>
        <w:t>Mostra que:</w:t>
      </w:r>
    </w:p>
    <w:p w14:paraId="1DE11941" w14:textId="168E5A3F" w:rsidR="001C6ECF" w:rsidRPr="007702A4" w:rsidRDefault="001C6ECF" w:rsidP="003E70E7">
      <w:pPr>
        <w:pStyle w:val="QUESTAO1"/>
        <w:tabs>
          <w:tab w:val="clear" w:pos="113"/>
          <w:tab w:val="left" w:pos="993"/>
        </w:tabs>
        <w:spacing w:before="0" w:after="80"/>
        <w:ind w:left="567" w:hanging="567"/>
        <w:rPr>
          <w:b/>
          <w:color w:val="FF0000"/>
          <w:szCs w:val="22"/>
        </w:rPr>
      </w:pPr>
      <w:r w:rsidRPr="007702A4">
        <w:rPr>
          <w:szCs w:val="22"/>
        </w:rPr>
        <w:tab/>
      </w:r>
      <w:r w:rsidRPr="007702A4">
        <w:rPr>
          <w:color w:val="C00000"/>
          <w:szCs w:val="22"/>
        </w:rPr>
        <w:tab/>
      </w:r>
      <w:r w:rsidRPr="007702A4">
        <w:rPr>
          <w:b/>
          <w:color w:val="C00000"/>
          <w:szCs w:val="22"/>
        </w:rPr>
        <w:t xml:space="preserve">a) </w:t>
      </w:r>
      <w:r w:rsidRPr="007702A4">
        <w:rPr>
          <w:position w:val="-6"/>
          <w:szCs w:val="22"/>
        </w:rPr>
        <w:object w:dxaOrig="1080" w:dyaOrig="300" w14:anchorId="5CE8C96E">
          <v:shape id="_x0000_i1107" type="#_x0000_t75" style="width:54pt;height:15.75pt" o:ole="">
            <v:imagedata r:id="rId181" o:title=""/>
          </v:shape>
          <o:OLEObject Type="Embed" ProgID="Equation.DSMT4" ShapeID="_x0000_i1107" DrawAspect="Content" ObjectID="_1751207702" r:id="rId182"/>
        </w:object>
      </w:r>
    </w:p>
    <w:p w14:paraId="5F92918D" w14:textId="2A661EBB" w:rsidR="001C6ECF" w:rsidRPr="007702A4" w:rsidRDefault="001C6ECF" w:rsidP="003E70E7">
      <w:pPr>
        <w:pStyle w:val="QUESTAO1"/>
        <w:tabs>
          <w:tab w:val="clear" w:pos="113"/>
          <w:tab w:val="left" w:pos="993"/>
        </w:tabs>
        <w:spacing w:before="0" w:after="80"/>
        <w:ind w:left="567" w:hanging="567"/>
        <w:rPr>
          <w:b/>
          <w:bCs/>
          <w:color w:val="FF0000"/>
          <w:szCs w:val="22"/>
        </w:rPr>
      </w:pPr>
      <w:r w:rsidRPr="007702A4">
        <w:rPr>
          <w:b/>
          <w:color w:val="FF0000"/>
          <w:szCs w:val="22"/>
        </w:rPr>
        <w:tab/>
      </w:r>
      <w:r w:rsidRPr="007702A4">
        <w:rPr>
          <w:b/>
          <w:color w:val="FF0000"/>
          <w:szCs w:val="22"/>
        </w:rPr>
        <w:tab/>
      </w:r>
      <w:r w:rsidRPr="007702A4">
        <w:rPr>
          <w:b/>
          <w:color w:val="C00000"/>
          <w:szCs w:val="22"/>
        </w:rPr>
        <w:t xml:space="preserve">b) </w:t>
      </w:r>
      <w:r w:rsidRPr="007702A4">
        <w:rPr>
          <w:position w:val="-6"/>
          <w:szCs w:val="22"/>
        </w:rPr>
        <w:object w:dxaOrig="1520" w:dyaOrig="260" w14:anchorId="69845734">
          <v:shape id="_x0000_i1108" type="#_x0000_t75" style="width:75pt;height:13.5pt" o:ole="">
            <v:imagedata r:id="rId183" o:title=""/>
          </v:shape>
          <o:OLEObject Type="Embed" ProgID="Equation.DSMT4" ShapeID="_x0000_i1108" DrawAspect="Content" ObjectID="_1751207703" r:id="rId184"/>
        </w:object>
      </w:r>
    </w:p>
    <w:p w14:paraId="14E6BE3E" w14:textId="65AD0CCC" w:rsidR="00162BDB" w:rsidRPr="007702A4" w:rsidRDefault="001C6ECF" w:rsidP="003E70E7">
      <w:pPr>
        <w:pStyle w:val="QUESTAO1"/>
        <w:tabs>
          <w:tab w:val="clear" w:pos="113"/>
          <w:tab w:val="left" w:pos="993"/>
        </w:tabs>
        <w:spacing w:before="0" w:after="80"/>
        <w:ind w:left="426" w:hanging="426"/>
        <w:rPr>
          <w:szCs w:val="22"/>
        </w:rPr>
      </w:pPr>
      <w:r w:rsidRPr="007702A4">
        <w:rPr>
          <w:color w:val="C00000"/>
          <w:szCs w:val="22"/>
        </w:rPr>
        <w:tab/>
      </w:r>
      <w:r w:rsidRPr="007702A4">
        <w:rPr>
          <w:b/>
          <w:color w:val="C00000"/>
          <w:szCs w:val="22"/>
        </w:rPr>
        <w:t>6.2.</w:t>
      </w:r>
      <w:r w:rsidR="003E70E7">
        <w:rPr>
          <w:color w:val="C00000"/>
          <w:szCs w:val="22"/>
        </w:rPr>
        <w:tab/>
      </w:r>
      <w:r w:rsidRPr="007702A4">
        <w:rPr>
          <w:szCs w:val="22"/>
        </w:rPr>
        <w:t xml:space="preserve">Determina </w:t>
      </w:r>
      <w:proofErr w:type="gramStart"/>
      <w:r w:rsidRPr="007702A4">
        <w:rPr>
          <w:szCs w:val="22"/>
        </w:rPr>
        <w:t xml:space="preserve">o </w:t>
      </w:r>
      <w:r w:rsidR="00BC005A">
        <w:rPr>
          <w:szCs w:val="22"/>
        </w:rPr>
        <w:t xml:space="preserve"> </w:t>
      </w:r>
      <w:proofErr w:type="spellStart"/>
      <w:r w:rsidRPr="007702A4">
        <w:rPr>
          <w:szCs w:val="22"/>
        </w:rPr>
        <w:t>m.d.c</w:t>
      </w:r>
      <w:proofErr w:type="spellEnd"/>
      <w:r w:rsidRPr="007702A4">
        <w:rPr>
          <w:szCs w:val="22"/>
        </w:rPr>
        <w:t>.</w:t>
      </w:r>
      <w:proofErr w:type="gramEnd"/>
      <w:r w:rsidRPr="007702A4">
        <w:rPr>
          <w:szCs w:val="22"/>
        </w:rPr>
        <w:t>(45 , 255)</w:t>
      </w:r>
      <w:r w:rsidR="00BC005A">
        <w:rPr>
          <w:szCs w:val="22"/>
        </w:rPr>
        <w:t xml:space="preserve"> </w:t>
      </w:r>
      <w:r w:rsidRPr="007702A4">
        <w:rPr>
          <w:szCs w:val="22"/>
        </w:rPr>
        <w:t>.</w:t>
      </w:r>
    </w:p>
    <w:p w14:paraId="731D1933" w14:textId="660324D7" w:rsidR="001C6ECF" w:rsidRPr="007702A4" w:rsidRDefault="001C6ECF" w:rsidP="003E70E7">
      <w:pPr>
        <w:pStyle w:val="QUESTAO1"/>
        <w:tabs>
          <w:tab w:val="clear" w:pos="113"/>
          <w:tab w:val="left" w:pos="993"/>
        </w:tabs>
        <w:spacing w:before="0" w:after="80"/>
        <w:ind w:left="426" w:hanging="426"/>
        <w:rPr>
          <w:szCs w:val="22"/>
        </w:rPr>
      </w:pPr>
      <w:r w:rsidRPr="007702A4">
        <w:rPr>
          <w:szCs w:val="22"/>
        </w:rPr>
        <w:tab/>
      </w:r>
      <w:r w:rsidRPr="007702A4">
        <w:rPr>
          <w:b/>
          <w:color w:val="C00000"/>
          <w:szCs w:val="22"/>
        </w:rPr>
        <w:t>6.3.</w:t>
      </w:r>
      <w:r w:rsidR="003E70E7">
        <w:rPr>
          <w:color w:val="C00000"/>
          <w:szCs w:val="22"/>
        </w:rPr>
        <w:tab/>
      </w:r>
      <w:r w:rsidRPr="007702A4">
        <w:rPr>
          <w:szCs w:val="22"/>
        </w:rPr>
        <w:t xml:space="preserve">Escreve os divisores comuns </w:t>
      </w:r>
      <w:proofErr w:type="gramStart"/>
      <w:r w:rsidRPr="007702A4">
        <w:rPr>
          <w:szCs w:val="22"/>
        </w:rPr>
        <w:t>de</w:t>
      </w:r>
      <w:r w:rsidR="00BC005A">
        <w:rPr>
          <w:szCs w:val="22"/>
        </w:rPr>
        <w:t xml:space="preserve"> </w:t>
      </w:r>
      <w:r w:rsidRPr="007702A4">
        <w:rPr>
          <w:szCs w:val="22"/>
        </w:rPr>
        <w:t xml:space="preserve"> 45</w:t>
      </w:r>
      <w:proofErr w:type="gramEnd"/>
      <w:r w:rsidRPr="007702A4">
        <w:rPr>
          <w:szCs w:val="22"/>
        </w:rPr>
        <w:t xml:space="preserve"> </w:t>
      </w:r>
      <w:r w:rsidR="00BC005A">
        <w:rPr>
          <w:szCs w:val="22"/>
        </w:rPr>
        <w:t xml:space="preserve"> </w:t>
      </w:r>
      <w:r w:rsidRPr="007702A4">
        <w:rPr>
          <w:szCs w:val="22"/>
        </w:rPr>
        <w:t xml:space="preserve">e </w:t>
      </w:r>
      <w:r w:rsidR="00BC005A">
        <w:rPr>
          <w:szCs w:val="22"/>
        </w:rPr>
        <w:t xml:space="preserve"> </w:t>
      </w:r>
      <w:r w:rsidRPr="007702A4">
        <w:rPr>
          <w:szCs w:val="22"/>
        </w:rPr>
        <w:t>255</w:t>
      </w:r>
      <w:r w:rsidR="00BC005A">
        <w:rPr>
          <w:szCs w:val="22"/>
        </w:rPr>
        <w:t xml:space="preserve"> </w:t>
      </w:r>
      <w:r w:rsidRPr="007702A4">
        <w:rPr>
          <w:szCs w:val="22"/>
        </w:rPr>
        <w:t>.</w:t>
      </w:r>
    </w:p>
    <w:p w14:paraId="3E5CC113" w14:textId="7423E3EC" w:rsidR="001C6ECF" w:rsidRPr="007702A4" w:rsidRDefault="001C6ECF" w:rsidP="003E70E7">
      <w:pPr>
        <w:pStyle w:val="QUESTAO1"/>
        <w:tabs>
          <w:tab w:val="clear" w:pos="113"/>
          <w:tab w:val="left" w:pos="993"/>
        </w:tabs>
        <w:spacing w:before="0" w:after="80"/>
        <w:ind w:left="426" w:hanging="426"/>
        <w:rPr>
          <w:szCs w:val="22"/>
        </w:rPr>
      </w:pPr>
      <w:r w:rsidRPr="007702A4">
        <w:rPr>
          <w:b/>
          <w:color w:val="FF0000"/>
          <w:szCs w:val="22"/>
        </w:rPr>
        <w:tab/>
      </w:r>
      <w:r w:rsidRPr="007702A4">
        <w:rPr>
          <w:b/>
          <w:color w:val="C00000"/>
          <w:szCs w:val="22"/>
        </w:rPr>
        <w:t>6.4.</w:t>
      </w:r>
      <w:r w:rsidR="003E70E7">
        <w:rPr>
          <w:color w:val="C00000"/>
          <w:szCs w:val="22"/>
        </w:rPr>
        <w:tab/>
      </w:r>
      <w:r w:rsidRPr="007702A4">
        <w:rPr>
          <w:szCs w:val="22"/>
        </w:rPr>
        <w:t xml:space="preserve">Escreve na forma irredutível a fração </w:t>
      </w:r>
      <w:r w:rsidR="00BC005A">
        <w:rPr>
          <w:szCs w:val="22"/>
        </w:rPr>
        <w:t xml:space="preserve"> </w:t>
      </w:r>
      <w:r w:rsidRPr="007702A4">
        <w:rPr>
          <w:position w:val="-22"/>
          <w:szCs w:val="22"/>
        </w:rPr>
        <w:object w:dxaOrig="480" w:dyaOrig="580" w14:anchorId="1512425B">
          <v:shape id="_x0000_i1109" type="#_x0000_t75" style="width:24pt;height:28.5pt" o:ole="">
            <v:imagedata r:id="rId185" o:title=""/>
          </v:shape>
          <o:OLEObject Type="Embed" ProgID="Equation.DSMT4" ShapeID="_x0000_i1109" DrawAspect="Content" ObjectID="_1751207704" r:id="rId186"/>
        </w:object>
      </w:r>
      <w:r w:rsidR="00BC005A">
        <w:rPr>
          <w:szCs w:val="22"/>
        </w:rPr>
        <w:t xml:space="preserve"> </w:t>
      </w:r>
      <w:r w:rsidRPr="007702A4">
        <w:rPr>
          <w:szCs w:val="22"/>
        </w:rPr>
        <w:t>.</w:t>
      </w:r>
    </w:p>
    <w:p w14:paraId="0767C003" w14:textId="73D09BFB" w:rsidR="001C6ECF" w:rsidRDefault="001C6ECF" w:rsidP="001C6ECF">
      <w:pPr>
        <w:pStyle w:val="QUESTAO1"/>
        <w:tabs>
          <w:tab w:val="clear" w:pos="113"/>
          <w:tab w:val="left" w:pos="567"/>
        </w:tabs>
        <w:spacing w:before="0" w:after="80" w:line="324" w:lineRule="auto"/>
        <w:ind w:left="0" w:firstLine="0"/>
        <w:rPr>
          <w:bCs/>
          <w:sz w:val="24"/>
          <w:szCs w:val="24"/>
        </w:rPr>
      </w:pPr>
    </w:p>
    <w:p w14:paraId="323DD8DB" w14:textId="13D6B4BE" w:rsidR="00D3561D" w:rsidRPr="007702A4" w:rsidRDefault="001834D0" w:rsidP="003E70E7">
      <w:pPr>
        <w:spacing w:after="80"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2013568" behindDoc="0" locked="0" layoutInCell="1" allowOverlap="1" wp14:anchorId="0A1B9A68" wp14:editId="18401AE6">
            <wp:simplePos x="0" y="0"/>
            <wp:positionH relativeFrom="column">
              <wp:posOffset>3851910</wp:posOffset>
            </wp:positionH>
            <wp:positionV relativeFrom="paragraph">
              <wp:posOffset>258445</wp:posOffset>
            </wp:positionV>
            <wp:extent cx="2489835" cy="1800860"/>
            <wp:effectExtent l="0" t="0" r="5715" b="8890"/>
            <wp:wrapSquare wrapText="bothSides"/>
            <wp:docPr id="1284199353" name="Imagem 7" descr="Uma imagem com milho, comida, Maçaroca de milho, Grão de milh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199353" name="Imagem 7" descr="Uma imagem com milho, comida, Maçaroca de milho, Grão de milho&#10;&#10;Descrição gerada automaticamente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2489835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7FEF" w:rsidRPr="00947953">
        <w:rPr>
          <w:noProof/>
          <w:position w:val="-8"/>
          <w:sz w:val="20"/>
          <w:lang w:eastAsia="pt-PT"/>
        </w:rPr>
        <mc:AlternateContent>
          <mc:Choice Requires="wps">
            <w:drawing>
              <wp:inline distT="0" distB="0" distL="0" distR="0" wp14:anchorId="3FE2895A" wp14:editId="4D3F668B">
                <wp:extent cx="216000" cy="216000"/>
                <wp:effectExtent l="0" t="0" r="0" b="0"/>
                <wp:docPr id="2286" name="Oval 2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960404" w14:textId="77777777" w:rsidR="00D50E34" w:rsidRPr="00B3090E" w:rsidRDefault="00D50E34" w:rsidP="00727FEF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FE2895A" id="Oval 2286" o:sp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A12fwIAAGQFAAAOAAAAZHJzL2Uyb0RvYy54bWysVEtv2zAMvg/YfxB0X+20a1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vPxE/0tDPCbmXVk7IDcejW9FMdqspQOVpGddV+VZqam/HMm&#10;mWhqiiOkVC7NelUjatWHP8dKM1coOlGTPHIuGZCQNcafsAeA0bIHGbH7LAd7clWZp5Nz+bfEeufJ&#10;I0cGlybn1jgIbwFYrGqI3NuPTepbQ11K+/Uee1Px8z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P8DX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E960404" w14:textId="77777777" w:rsidR="00D50E34" w:rsidRPr="00B3090E" w:rsidRDefault="00D50E34" w:rsidP="00727FEF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E70E7">
        <w:rPr>
          <w:bCs/>
          <w:sz w:val="24"/>
          <w:szCs w:val="24"/>
        </w:rPr>
        <w:tab/>
      </w:r>
      <w:r w:rsidR="00DF2001" w:rsidRPr="007702A4">
        <w:rPr>
          <w:rFonts w:ascii="Arial" w:hAnsi="Arial" w:cs="Arial"/>
        </w:rPr>
        <w:t>O milho é um cereal cultivado em grande parte do mundo.</w:t>
      </w:r>
    </w:p>
    <w:p w14:paraId="09B51205" w14:textId="60F65FDC" w:rsidR="00DF2001" w:rsidRPr="007702A4" w:rsidRDefault="009E533E" w:rsidP="003E70E7">
      <w:pPr>
        <w:spacing w:after="80" w:line="36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É </w:t>
      </w:r>
      <w:r w:rsidR="00DF2001" w:rsidRPr="007702A4">
        <w:rPr>
          <w:rFonts w:ascii="Arial" w:hAnsi="Arial" w:cs="Arial"/>
        </w:rPr>
        <w:t>utilizado como alimento humano ou para ração animal devido às suas qualidades nutricionais.</w:t>
      </w:r>
      <w:r w:rsidR="001C6ECF" w:rsidRPr="007702A4">
        <w:rPr>
          <w:rFonts w:ascii="Arial" w:hAnsi="Arial" w:cs="Arial"/>
        </w:rPr>
        <w:t xml:space="preserve"> </w:t>
      </w:r>
    </w:p>
    <w:p w14:paraId="0280EFBC" w14:textId="77777777" w:rsidR="00DF2001" w:rsidRPr="007702A4" w:rsidRDefault="00DF2001" w:rsidP="003E70E7">
      <w:pPr>
        <w:spacing w:after="80" w:line="360" w:lineRule="auto"/>
        <w:ind w:firstLine="426"/>
        <w:rPr>
          <w:rFonts w:ascii="Arial" w:hAnsi="Arial" w:cs="Arial"/>
        </w:rPr>
      </w:pPr>
      <w:r w:rsidRPr="007702A4">
        <w:rPr>
          <w:rFonts w:ascii="Arial" w:hAnsi="Arial" w:cs="Arial"/>
        </w:rPr>
        <w:t>O Diogo colheu um cesto de espigas de milho.</w:t>
      </w:r>
    </w:p>
    <w:p w14:paraId="2779AF54" w14:textId="7398A844" w:rsidR="00DF2001" w:rsidRPr="007702A4" w:rsidRDefault="009E533E" w:rsidP="003E70E7">
      <w:pPr>
        <w:spacing w:after="80" w:line="36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Ele consegue </w:t>
      </w:r>
      <w:r w:rsidR="00DF2001" w:rsidRPr="007702A4">
        <w:rPr>
          <w:rFonts w:ascii="Arial" w:hAnsi="Arial" w:cs="Arial"/>
        </w:rPr>
        <w:t xml:space="preserve">colocar as espigas que colheu em caixas </w:t>
      </w:r>
      <w:r>
        <w:rPr>
          <w:rFonts w:ascii="Arial" w:hAnsi="Arial" w:cs="Arial"/>
        </w:rPr>
        <w:t xml:space="preserve">de </w:t>
      </w:r>
      <w:r w:rsidR="00DF2001" w:rsidRPr="007702A4">
        <w:rPr>
          <w:rFonts w:ascii="Arial" w:hAnsi="Arial" w:cs="Arial"/>
        </w:rPr>
        <w:t xml:space="preserve">três ou em caixas </w:t>
      </w:r>
      <w:r>
        <w:rPr>
          <w:rFonts w:ascii="Arial" w:hAnsi="Arial" w:cs="Arial"/>
        </w:rPr>
        <w:t xml:space="preserve">de </w:t>
      </w:r>
      <w:r w:rsidR="00DF2001" w:rsidRPr="007702A4">
        <w:rPr>
          <w:rFonts w:ascii="Arial" w:hAnsi="Arial" w:cs="Arial"/>
        </w:rPr>
        <w:t>sete sem que sobre nenhuma espiga.</w:t>
      </w:r>
    </w:p>
    <w:p w14:paraId="1C71285F" w14:textId="74ECBE53" w:rsidR="00280379" w:rsidRPr="007702A4" w:rsidRDefault="00DF2001" w:rsidP="003E70E7">
      <w:pPr>
        <w:spacing w:after="80" w:line="360" w:lineRule="auto"/>
        <w:ind w:firstLine="426"/>
        <w:rPr>
          <w:rFonts w:ascii="Arial" w:hAnsi="Arial" w:cs="Arial"/>
        </w:rPr>
      </w:pPr>
      <w:r w:rsidRPr="007702A4">
        <w:rPr>
          <w:rFonts w:ascii="Arial" w:hAnsi="Arial" w:cs="Arial"/>
        </w:rPr>
        <w:t>No mínimo, quantas espigas colheu o Diogo?</w:t>
      </w:r>
    </w:p>
    <w:p w14:paraId="3C267871" w14:textId="77777777" w:rsidR="00336A73" w:rsidRDefault="00336A73" w:rsidP="00280379">
      <w:pPr>
        <w:spacing w:after="0" w:line="240" w:lineRule="auto"/>
        <w:rPr>
          <w:rFonts w:ascii="Arial" w:hAnsi="Arial" w:cs="Arial"/>
          <w:color w:val="000000"/>
          <w:szCs w:val="20"/>
        </w:rPr>
      </w:pPr>
    </w:p>
    <w:p w14:paraId="2AE74CD0" w14:textId="77777777" w:rsidR="0056729E" w:rsidRPr="00E3612D" w:rsidRDefault="0056729E" w:rsidP="003C007A">
      <w:pPr>
        <w:pStyle w:val="TITULOFICHAS"/>
        <w:jc w:val="left"/>
        <w:rPr>
          <w:lang w:val="pt-PT"/>
        </w:rPr>
      </w:pPr>
      <w:r>
        <w:rPr>
          <w:lang w:val="pt-PT"/>
        </w:rPr>
        <w:lastRenderedPageBreak/>
        <w:t>Ficha de Desenvolvimento</w:t>
      </w:r>
    </w:p>
    <w:p w14:paraId="067A7F2A" w14:textId="77777777" w:rsidR="0056729E" w:rsidRPr="001F156B" w:rsidRDefault="0056729E" w:rsidP="0056729E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78236ED9" wp14:editId="026076FE">
                <wp:extent cx="6119640" cy="792000"/>
                <wp:effectExtent l="12700" t="12700" r="14605" b="8255"/>
                <wp:docPr id="36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D50E34" w:rsidRPr="00DB2ED5" w14:paraId="1587310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84237A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F51A9BB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E93D6F" w14:textId="77777777" w:rsidR="00D50E34" w:rsidRPr="00DB2ED5" w:rsidRDefault="00D50E3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0E67E47" w14:textId="77777777" w:rsidR="00D50E34" w:rsidRPr="00DB2ED5" w:rsidRDefault="00D50E3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D50E34" w:rsidRPr="00DB2ED5" w14:paraId="2F586CF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E718F98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59EAC2F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406B8E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96AF051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6922314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D50E34" w:rsidRPr="00DB2ED5" w14:paraId="2597C22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590A22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E6A25A" w14:textId="77777777" w:rsidR="00D50E34" w:rsidRPr="00DB2ED5" w:rsidRDefault="00D50E3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EF3507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DD241AE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62E9F07" w14:textId="77777777" w:rsidR="00D50E34" w:rsidRPr="00DB2ED5" w:rsidRDefault="00D50E3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A015B77" w14:textId="77777777" w:rsidR="00D50E34" w:rsidRPr="0005099D" w:rsidRDefault="00D50E34" w:rsidP="0056729E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8236ED9" id="_x0000_s1080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Z1K1T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D50E34" w:rsidRPr="00DB2ED5" w14:paraId="1587310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384237A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F51A9BB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AE93D6F" w14:textId="77777777" w:rsidR="00D50E34" w:rsidRPr="00DB2ED5" w:rsidRDefault="00D50E3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0E67E47" w14:textId="77777777" w:rsidR="00D50E34" w:rsidRPr="00DB2ED5" w:rsidRDefault="00D50E3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D50E34" w:rsidRPr="00DB2ED5" w14:paraId="2F586CF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E718F98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59EAC2F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3406B8E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96AF051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6922314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D50E34" w:rsidRPr="00DB2ED5" w14:paraId="2597C22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E590A22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8E6A25A" w14:textId="77777777" w:rsidR="00D50E34" w:rsidRPr="00DB2ED5" w:rsidRDefault="00D50E3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2EF3507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DD241AE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62E9F07" w14:textId="77777777" w:rsidR="00D50E34" w:rsidRPr="00DB2ED5" w:rsidRDefault="00D50E3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A015B77" w14:textId="77777777" w:rsidR="00D50E34" w:rsidRPr="0005099D" w:rsidRDefault="00D50E34" w:rsidP="0056729E"/>
                  </w:txbxContent>
                </v:textbox>
                <w10:anchorlock/>
              </v:roundrect>
            </w:pict>
          </mc:Fallback>
        </mc:AlternateContent>
      </w:r>
    </w:p>
    <w:p w14:paraId="246D1932" w14:textId="77777777" w:rsidR="0056729E" w:rsidRDefault="0056729E" w:rsidP="00816BCF">
      <w:pPr>
        <w:pStyle w:val="QUESTAO1"/>
        <w:spacing w:before="0" w:line="240" w:lineRule="auto"/>
      </w:pPr>
    </w:p>
    <w:p w14:paraId="086C49B7" w14:textId="451A399B" w:rsidR="00D749CF" w:rsidRPr="003B0CD8" w:rsidRDefault="002C4407" w:rsidP="003B0CD8">
      <w:pPr>
        <w:pStyle w:val="PargrafodaLista"/>
        <w:spacing w:after="60" w:line="360" w:lineRule="auto"/>
        <w:ind w:left="426" w:hanging="426"/>
        <w:contextualSpacing w:val="0"/>
        <w:rPr>
          <w:rFonts w:ascii="Arial" w:hAnsi="Arial" w:cs="Arial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9C1A100" wp14:editId="244A55B8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E9CDA2" w14:textId="77777777" w:rsidR="00D50E34" w:rsidRPr="00086D19" w:rsidRDefault="00D50E34" w:rsidP="002C440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9C1A100" id="Oval 7" o:spid="_x0000_s108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4PR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xng9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5E9CDA2" w14:textId="77777777" w:rsidR="00D50E34" w:rsidRPr="00086D19" w:rsidRDefault="00D50E34" w:rsidP="002C440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B0CD8">
        <w:rPr>
          <w:sz w:val="24"/>
          <w:szCs w:val="24"/>
        </w:rPr>
        <w:tab/>
      </w:r>
      <w:proofErr w:type="gramStart"/>
      <w:r w:rsidR="0007700B" w:rsidRPr="003B0CD8">
        <w:rPr>
          <w:rFonts w:ascii="Arial" w:hAnsi="Arial" w:cs="Arial"/>
        </w:rPr>
        <w:t xml:space="preserve">O  </w:t>
      </w:r>
      <w:proofErr w:type="spellStart"/>
      <w:r w:rsidR="0007700B" w:rsidRPr="003B0CD8">
        <w:rPr>
          <w:rFonts w:ascii="Arial" w:hAnsi="Arial" w:cs="Arial"/>
        </w:rPr>
        <w:t>m.d.c</w:t>
      </w:r>
      <w:proofErr w:type="spellEnd"/>
      <w:r w:rsidR="0007700B" w:rsidRPr="003B0CD8">
        <w:rPr>
          <w:rFonts w:ascii="Arial" w:hAnsi="Arial" w:cs="Arial"/>
        </w:rPr>
        <w:t>.</w:t>
      </w:r>
      <w:proofErr w:type="gramEnd"/>
      <w:r w:rsidR="0007700B" w:rsidRPr="003B0CD8">
        <w:rPr>
          <w:rFonts w:ascii="Arial" w:hAnsi="Arial" w:cs="Arial"/>
        </w:rPr>
        <w:t>(</w:t>
      </w:r>
      <w:r w:rsidR="0007700B" w:rsidRPr="003B0CD8">
        <w:rPr>
          <w:rFonts w:ascii="Arial" w:hAnsi="Arial" w:cs="Arial"/>
          <w:i/>
        </w:rPr>
        <w:t>a ,  b</w:t>
      </w:r>
      <w:r w:rsidR="0007700B" w:rsidRPr="003B0CD8">
        <w:rPr>
          <w:rFonts w:ascii="Arial" w:hAnsi="Arial" w:cs="Arial"/>
        </w:rPr>
        <w:t>) = 36  e</w:t>
      </w:r>
      <w:r w:rsidR="001528A8">
        <w:rPr>
          <w:rFonts w:ascii="Arial" w:hAnsi="Arial" w:cs="Arial"/>
        </w:rPr>
        <w:t xml:space="preserve"> o</w:t>
      </w:r>
      <w:r w:rsidR="0007700B" w:rsidRPr="003B0CD8">
        <w:rPr>
          <w:rFonts w:ascii="Arial" w:hAnsi="Arial" w:cs="Arial"/>
        </w:rPr>
        <w:t xml:space="preserve"> </w:t>
      </w:r>
      <w:r w:rsidR="002F23CF">
        <w:rPr>
          <w:rFonts w:ascii="Arial" w:hAnsi="Arial" w:cs="Arial"/>
        </w:rPr>
        <w:t xml:space="preserve"> </w:t>
      </w:r>
      <w:proofErr w:type="spellStart"/>
      <w:r w:rsidR="0007700B" w:rsidRPr="003B0CD8">
        <w:rPr>
          <w:rFonts w:ascii="Arial" w:hAnsi="Arial" w:cs="Arial"/>
        </w:rPr>
        <w:t>m.m.c</w:t>
      </w:r>
      <w:proofErr w:type="spellEnd"/>
      <w:r w:rsidR="0007700B" w:rsidRPr="003B0CD8">
        <w:rPr>
          <w:rFonts w:ascii="Arial" w:hAnsi="Arial" w:cs="Arial"/>
        </w:rPr>
        <w:t>.(</w:t>
      </w:r>
      <w:r w:rsidR="0007700B" w:rsidRPr="003B0CD8">
        <w:rPr>
          <w:rFonts w:ascii="Arial" w:hAnsi="Arial" w:cs="Arial"/>
          <w:i/>
        </w:rPr>
        <w:t>a</w:t>
      </w:r>
      <w:r w:rsidR="0007700B" w:rsidRPr="003B0CD8">
        <w:rPr>
          <w:rFonts w:ascii="Arial" w:hAnsi="Arial" w:cs="Arial"/>
        </w:rPr>
        <w:t xml:space="preserve"> ,  </w:t>
      </w:r>
      <w:r w:rsidR="0007700B" w:rsidRPr="003B0CD8">
        <w:rPr>
          <w:rFonts w:ascii="Arial" w:hAnsi="Arial" w:cs="Arial"/>
          <w:i/>
        </w:rPr>
        <w:t>b</w:t>
      </w:r>
      <w:r w:rsidR="0007700B" w:rsidRPr="003B0CD8">
        <w:rPr>
          <w:rFonts w:ascii="Arial" w:hAnsi="Arial" w:cs="Arial"/>
        </w:rPr>
        <w:t>) = 2520 .</w:t>
      </w:r>
    </w:p>
    <w:p w14:paraId="3D54ADF3" w14:textId="7F911668" w:rsidR="0007700B" w:rsidRPr="003B0CD8" w:rsidRDefault="00D749CF" w:rsidP="003B0CD8">
      <w:pPr>
        <w:pStyle w:val="PargrafodaLista"/>
        <w:tabs>
          <w:tab w:val="left" w:pos="0"/>
        </w:tabs>
        <w:spacing w:after="60" w:line="360" w:lineRule="auto"/>
        <w:ind w:left="426" w:hanging="568"/>
        <w:contextualSpacing w:val="0"/>
        <w:rPr>
          <w:rFonts w:ascii="Arial" w:hAnsi="Arial" w:cs="Arial"/>
        </w:rPr>
      </w:pPr>
      <w:r w:rsidRPr="003B0CD8">
        <w:rPr>
          <w:rFonts w:ascii="Arial" w:hAnsi="Arial" w:cs="Arial"/>
          <w:noProof/>
          <w:position w:val="-8"/>
          <w:lang w:eastAsia="pt-PT"/>
        </w:rPr>
        <w:tab/>
      </w:r>
      <w:r w:rsidR="003B0CD8">
        <w:rPr>
          <w:rFonts w:ascii="Arial" w:hAnsi="Arial" w:cs="Arial"/>
          <w:noProof/>
          <w:position w:val="-8"/>
          <w:lang w:eastAsia="pt-PT"/>
        </w:rPr>
        <w:tab/>
      </w:r>
      <w:r w:rsidR="0007700B" w:rsidRPr="003B0CD8">
        <w:rPr>
          <w:rFonts w:ascii="Arial" w:hAnsi="Arial" w:cs="Arial"/>
        </w:rPr>
        <w:t xml:space="preserve">Diz, justificando, </w:t>
      </w:r>
      <w:proofErr w:type="gramStart"/>
      <w:r w:rsidR="0007700B" w:rsidRPr="003B0CD8">
        <w:rPr>
          <w:rFonts w:ascii="Arial" w:hAnsi="Arial" w:cs="Arial"/>
        </w:rPr>
        <w:t xml:space="preserve">se  </w:t>
      </w:r>
      <w:r w:rsidR="0007700B" w:rsidRPr="003B0CD8">
        <w:rPr>
          <w:rFonts w:ascii="Arial" w:hAnsi="Arial" w:cs="Arial"/>
          <w:i/>
        </w:rPr>
        <w:t>a</w:t>
      </w:r>
      <w:proofErr w:type="gramEnd"/>
      <w:r w:rsidR="0007700B" w:rsidRPr="003B0CD8">
        <w:rPr>
          <w:rFonts w:ascii="Arial" w:hAnsi="Arial" w:cs="Arial"/>
        </w:rPr>
        <w:t xml:space="preserve"> </w:t>
      </w:r>
      <w:r w:rsidR="001528A8" w:rsidRPr="001528A8">
        <w:rPr>
          <w:position w:val="-4"/>
        </w:rPr>
        <w:object w:dxaOrig="180" w:dyaOrig="200" w14:anchorId="1DE8C15C">
          <v:shape id="_x0000_i1146" type="#_x0000_t75" style="width:9pt;height:10.5pt" o:ole="">
            <v:imagedata r:id="rId188" o:title=""/>
          </v:shape>
          <o:OLEObject Type="Embed" ProgID="Equation.DSMT4" ShapeID="_x0000_i1146" DrawAspect="Content" ObjectID="_1751207705" r:id="rId189"/>
        </w:object>
      </w:r>
      <w:r w:rsidR="0007700B" w:rsidRPr="003B0CD8">
        <w:rPr>
          <w:rFonts w:ascii="Arial" w:hAnsi="Arial" w:cs="Arial"/>
        </w:rPr>
        <w:t xml:space="preserve"> </w:t>
      </w:r>
      <w:r w:rsidR="0007700B" w:rsidRPr="003B0CD8">
        <w:rPr>
          <w:rFonts w:ascii="Arial" w:hAnsi="Arial" w:cs="Arial"/>
          <w:i/>
        </w:rPr>
        <w:t xml:space="preserve">b </w:t>
      </w:r>
      <w:r w:rsidR="0007700B" w:rsidRPr="003B0CD8">
        <w:rPr>
          <w:rFonts w:ascii="Arial" w:hAnsi="Arial" w:cs="Arial"/>
        </w:rPr>
        <w:t xml:space="preserve"> é múltiplo de  9 .</w:t>
      </w:r>
    </w:p>
    <w:p w14:paraId="74A20D27" w14:textId="77777777" w:rsidR="00031F51" w:rsidRPr="00D749CF" w:rsidRDefault="00031F51" w:rsidP="0007700B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0" w:hanging="142"/>
        <w:rPr>
          <w:bCs/>
          <w:color w:val="000000" w:themeColor="text1"/>
          <w:sz w:val="24"/>
          <w:szCs w:val="24"/>
        </w:rPr>
      </w:pPr>
    </w:p>
    <w:p w14:paraId="07DF951F" w14:textId="77777777" w:rsidR="00031F51" w:rsidRPr="00D749CF" w:rsidRDefault="00031F51" w:rsidP="00D749CF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142" w:firstLine="0"/>
      </w:pPr>
    </w:p>
    <w:p w14:paraId="276874CB" w14:textId="1AC1597C" w:rsidR="0007700B" w:rsidRPr="003B0CD8" w:rsidRDefault="00D749CF" w:rsidP="008F189F">
      <w:pPr>
        <w:pStyle w:val="PargrafodaLista"/>
        <w:spacing w:after="60" w:line="360" w:lineRule="auto"/>
        <w:ind w:left="426" w:hanging="568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 </w:t>
      </w:r>
      <w:r w:rsidR="00CB6303" w:rsidRPr="00D749CF">
        <w:rPr>
          <w:rFonts w:ascii="Arial" w:hAnsi="Arial" w:cs="Arial"/>
          <w:noProof/>
          <w:position w:val="-8"/>
          <w:sz w:val="20"/>
          <w:lang w:eastAsia="pt-PT"/>
        </w:rPr>
        <mc:AlternateContent>
          <mc:Choice Requires="wps">
            <w:drawing>
              <wp:inline distT="0" distB="0" distL="0" distR="0" wp14:anchorId="52C740B8" wp14:editId="410ABA9F">
                <wp:extent cx="216000" cy="216000"/>
                <wp:effectExtent l="0" t="0" r="0" b="0"/>
                <wp:docPr id="2290" name="Oval 2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FC3EC4" w14:textId="77777777" w:rsidR="00D50E34" w:rsidRPr="00E4687D" w:rsidRDefault="00D50E34" w:rsidP="00CB630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2C740B8" id="Oval 2290" o:spid="_x0000_s10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fxv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3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Op/G9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9FC3EC4" w14:textId="77777777" w:rsidR="00D50E34" w:rsidRPr="00E4687D" w:rsidRDefault="00D50E34" w:rsidP="00CB630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B0CD8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07700B" w:rsidRPr="003B0CD8">
        <w:rPr>
          <w:rFonts w:ascii="Arial" w:hAnsi="Arial" w:cs="Arial"/>
        </w:rPr>
        <w:t>A Isabel pensou num número natural e disse que esse número obedecia às condições seguintes:</w:t>
      </w:r>
    </w:p>
    <w:p w14:paraId="6D5561DD" w14:textId="77777777" w:rsidR="0007700B" w:rsidRPr="003B0CD8" w:rsidRDefault="0007700B" w:rsidP="008F189F">
      <w:pPr>
        <w:pStyle w:val="PargrafodaLista"/>
        <w:numPr>
          <w:ilvl w:val="0"/>
          <w:numId w:val="26"/>
        </w:numPr>
        <w:spacing w:after="60" w:line="360" w:lineRule="auto"/>
        <w:ind w:left="851" w:hanging="284"/>
        <w:contextualSpacing w:val="0"/>
        <w:rPr>
          <w:rFonts w:ascii="Arial" w:hAnsi="Arial" w:cs="Arial"/>
        </w:rPr>
      </w:pPr>
      <w:r w:rsidRPr="003B0CD8">
        <w:rPr>
          <w:rFonts w:ascii="Arial" w:hAnsi="Arial" w:cs="Arial"/>
        </w:rPr>
        <w:t xml:space="preserve">é divisor </w:t>
      </w:r>
      <w:proofErr w:type="gramStart"/>
      <w:r w:rsidRPr="003B0CD8">
        <w:rPr>
          <w:rFonts w:ascii="Arial" w:hAnsi="Arial" w:cs="Arial"/>
        </w:rPr>
        <w:t>de  72</w:t>
      </w:r>
      <w:proofErr w:type="gramEnd"/>
      <w:r w:rsidRPr="003B0CD8">
        <w:rPr>
          <w:rFonts w:ascii="Arial" w:hAnsi="Arial" w:cs="Arial"/>
        </w:rPr>
        <w:t xml:space="preserve"> ;</w:t>
      </w:r>
    </w:p>
    <w:p w14:paraId="7F985E7B" w14:textId="77777777" w:rsidR="0007700B" w:rsidRPr="003B0CD8" w:rsidRDefault="0007700B" w:rsidP="008F189F">
      <w:pPr>
        <w:pStyle w:val="PargrafodaLista"/>
        <w:numPr>
          <w:ilvl w:val="0"/>
          <w:numId w:val="26"/>
        </w:numPr>
        <w:spacing w:after="60" w:line="360" w:lineRule="auto"/>
        <w:ind w:left="851" w:hanging="284"/>
        <w:contextualSpacing w:val="0"/>
        <w:rPr>
          <w:rFonts w:ascii="Arial" w:hAnsi="Arial" w:cs="Arial"/>
        </w:rPr>
      </w:pPr>
      <w:r w:rsidRPr="003B0CD8">
        <w:rPr>
          <w:rFonts w:ascii="Arial" w:hAnsi="Arial" w:cs="Arial"/>
        </w:rPr>
        <w:t xml:space="preserve">é múltiplo </w:t>
      </w:r>
      <w:proofErr w:type="gramStart"/>
      <w:r w:rsidRPr="003B0CD8">
        <w:rPr>
          <w:rFonts w:ascii="Arial" w:hAnsi="Arial" w:cs="Arial"/>
        </w:rPr>
        <w:t>de  8</w:t>
      </w:r>
      <w:proofErr w:type="gramEnd"/>
      <w:r w:rsidRPr="003B0CD8">
        <w:rPr>
          <w:rFonts w:ascii="Arial" w:hAnsi="Arial" w:cs="Arial"/>
        </w:rPr>
        <w:t xml:space="preserve"> ;</w:t>
      </w:r>
    </w:p>
    <w:p w14:paraId="136D96FD" w14:textId="76B6267C" w:rsidR="0007700B" w:rsidRPr="003B0CD8" w:rsidRDefault="0007700B" w:rsidP="008F189F">
      <w:pPr>
        <w:pStyle w:val="PargrafodaLista"/>
        <w:numPr>
          <w:ilvl w:val="0"/>
          <w:numId w:val="26"/>
        </w:numPr>
        <w:spacing w:after="60" w:line="360" w:lineRule="auto"/>
        <w:ind w:left="851" w:hanging="284"/>
        <w:contextualSpacing w:val="0"/>
        <w:rPr>
          <w:rFonts w:ascii="Arial" w:hAnsi="Arial" w:cs="Arial"/>
        </w:rPr>
      </w:pPr>
      <w:r w:rsidRPr="003B0CD8">
        <w:rPr>
          <w:rFonts w:ascii="Arial" w:hAnsi="Arial" w:cs="Arial"/>
        </w:rPr>
        <w:t xml:space="preserve">subtraindo-lhe duas unidades, obtém-se um múltiplo </w:t>
      </w:r>
      <w:proofErr w:type="gramStart"/>
      <w:r w:rsidRPr="003B0CD8">
        <w:rPr>
          <w:rFonts w:ascii="Arial" w:hAnsi="Arial" w:cs="Arial"/>
        </w:rPr>
        <w:t>de  5</w:t>
      </w:r>
      <w:proofErr w:type="gramEnd"/>
      <w:r w:rsidRPr="003B0CD8">
        <w:rPr>
          <w:rFonts w:ascii="Arial" w:hAnsi="Arial" w:cs="Arial"/>
        </w:rPr>
        <w:t xml:space="preserve"> .</w:t>
      </w:r>
    </w:p>
    <w:p w14:paraId="6E461697" w14:textId="4319D99C" w:rsidR="0007700B" w:rsidRPr="003B0CD8" w:rsidRDefault="00D749CF" w:rsidP="008F189F">
      <w:pPr>
        <w:spacing w:after="60" w:line="360" w:lineRule="auto"/>
        <w:ind w:left="426" w:hanging="426"/>
        <w:rPr>
          <w:rFonts w:ascii="Arial" w:hAnsi="Arial" w:cs="Arial"/>
        </w:rPr>
      </w:pPr>
      <w:r w:rsidRPr="003B0CD8">
        <w:rPr>
          <w:rFonts w:ascii="Arial" w:hAnsi="Arial" w:cs="Arial"/>
        </w:rPr>
        <w:t xml:space="preserve"> </w:t>
      </w:r>
      <w:r w:rsidR="003B0CD8">
        <w:rPr>
          <w:rFonts w:ascii="Arial" w:hAnsi="Arial" w:cs="Arial"/>
        </w:rPr>
        <w:tab/>
      </w:r>
      <w:r w:rsidR="0007700B" w:rsidRPr="003B0CD8">
        <w:rPr>
          <w:rFonts w:ascii="Arial" w:hAnsi="Arial" w:cs="Arial"/>
        </w:rPr>
        <w:t>Em que número pensou a Isabel?</w:t>
      </w:r>
    </w:p>
    <w:p w14:paraId="11DD7EEB" w14:textId="77777777" w:rsidR="00C05FD6" w:rsidRPr="00CB6303" w:rsidRDefault="00C05FD6" w:rsidP="0007700B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567" w:hanging="567"/>
        <w:rPr>
          <w:bCs/>
          <w:szCs w:val="24"/>
        </w:rPr>
      </w:pPr>
    </w:p>
    <w:p w14:paraId="795AABC0" w14:textId="7C712ECE" w:rsidR="00C05FD6" w:rsidRPr="00CB6303" w:rsidRDefault="00C05FD6" w:rsidP="00C05FD6">
      <w:pPr>
        <w:pStyle w:val="QUESTAO1"/>
        <w:tabs>
          <w:tab w:val="clear" w:pos="113"/>
          <w:tab w:val="left" w:pos="1134"/>
        </w:tabs>
        <w:spacing w:before="0" w:after="160" w:line="276" w:lineRule="auto"/>
        <w:ind w:left="567" w:hanging="567"/>
        <w:rPr>
          <w:bCs/>
          <w:szCs w:val="24"/>
        </w:rPr>
      </w:pPr>
      <w:r w:rsidRPr="00CB6303">
        <w:rPr>
          <w:bCs/>
          <w:szCs w:val="24"/>
        </w:rPr>
        <w:tab/>
      </w:r>
    </w:p>
    <w:p w14:paraId="267BCF4D" w14:textId="7B33A5BE" w:rsidR="00BB569B" w:rsidRPr="003B0CD8" w:rsidRDefault="003C0E64" w:rsidP="003C0E64">
      <w:pPr>
        <w:spacing w:line="360" w:lineRule="auto"/>
        <w:ind w:left="426" w:right="-2" w:hanging="426"/>
        <w:jc w:val="both"/>
        <w:rPr>
          <w:rFonts w:ascii="Arial" w:hAnsi="Arial" w:cs="Arial"/>
        </w:rPr>
      </w:pPr>
      <w:r>
        <w:rPr>
          <w:noProof/>
          <w:position w:val="-8"/>
          <w:sz w:val="20"/>
        </w:rPr>
        <mc:AlternateContent>
          <mc:Choice Requires="wps">
            <w:drawing>
              <wp:anchor distT="0" distB="0" distL="114300" distR="114300" simplePos="0" relativeHeight="252015616" behindDoc="1" locked="0" layoutInCell="1" allowOverlap="1" wp14:anchorId="214FDC08" wp14:editId="1812897A">
                <wp:simplePos x="0" y="0"/>
                <wp:positionH relativeFrom="margin">
                  <wp:posOffset>2362835</wp:posOffset>
                </wp:positionH>
                <wp:positionV relativeFrom="paragraph">
                  <wp:posOffset>315595</wp:posOffset>
                </wp:positionV>
                <wp:extent cx="1381125" cy="603250"/>
                <wp:effectExtent l="19050" t="19050" r="28575" b="25400"/>
                <wp:wrapNone/>
                <wp:docPr id="353941878" name="Fluxograma: Terminad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603250"/>
                        </a:xfrm>
                        <a:prstGeom prst="flowChartTerminato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00B1C5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2D7FC6F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Fluxograma: Terminador 1" o:spid="_x0000_s1026" type="#_x0000_t116" style="position:absolute;margin-left:186.05pt;margin-top:24.85pt;width:108.75pt;height:47.5pt;z-index:-251300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" fillcolor="#daeef3 [664]" strokecolor="#00b1c5" strokeweight="2.25pt">
                <w10:wrap anchorx="margin"/>
              </v:shape>
            </w:pict>
          </mc:Fallback>
        </mc:AlternateContent>
      </w:r>
      <w:r w:rsidR="00CB6303" w:rsidRPr="00CB6303">
        <w:rPr>
          <w:noProof/>
          <w:position w:val="-8"/>
          <w:sz w:val="18"/>
          <w:lang w:eastAsia="pt-PT"/>
        </w:rPr>
        <mc:AlternateContent>
          <mc:Choice Requires="wps">
            <w:drawing>
              <wp:inline distT="0" distB="0" distL="0" distR="0" wp14:anchorId="53A62F31" wp14:editId="4ADA5363">
                <wp:extent cx="216000" cy="216000"/>
                <wp:effectExtent l="0" t="0" r="0" b="0"/>
                <wp:docPr id="2291" name="Oval 2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EDC5DD" w14:textId="77777777" w:rsidR="00D50E34" w:rsidRPr="00E4687D" w:rsidRDefault="00D50E34" w:rsidP="00CB630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3A62F31" id="Oval 2291" o:sp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9YF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9xp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YT1g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CEDC5DD" w14:textId="77777777" w:rsidR="00D50E34" w:rsidRPr="00E4687D" w:rsidRDefault="00D50E34" w:rsidP="00CB630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B0CD8">
        <w:rPr>
          <w:bCs/>
          <w:i/>
          <w:szCs w:val="24"/>
        </w:rPr>
        <w:tab/>
      </w:r>
      <w:r w:rsidR="00816BCF">
        <w:rPr>
          <w:bCs/>
          <w:i/>
          <w:szCs w:val="24"/>
        </w:rPr>
        <w:t xml:space="preserve"> </w:t>
      </w:r>
      <w:r w:rsidR="00BB569B" w:rsidRPr="003B0CD8">
        <w:rPr>
          <w:rFonts w:ascii="Arial" w:hAnsi="Arial" w:cs="Arial"/>
        </w:rPr>
        <w:t xml:space="preserve">Calcula o valor numérico da </w:t>
      </w:r>
      <w:r w:rsidR="008F189F">
        <w:rPr>
          <w:rFonts w:ascii="Arial" w:hAnsi="Arial" w:cs="Arial"/>
        </w:rPr>
        <w:t xml:space="preserve">seguinte </w:t>
      </w:r>
      <w:r w:rsidR="00BB569B" w:rsidRPr="003B0CD8">
        <w:rPr>
          <w:rFonts w:ascii="Arial" w:hAnsi="Arial" w:cs="Arial"/>
        </w:rPr>
        <w:t>expressão:</w:t>
      </w:r>
    </w:p>
    <w:p w14:paraId="76CC7BD6" w14:textId="3D23C542" w:rsidR="00BB569B" w:rsidRPr="003B0CD8" w:rsidRDefault="00FA29C2" w:rsidP="003B0CD8">
      <w:pPr>
        <w:spacing w:after="0" w:line="360" w:lineRule="auto"/>
        <w:ind w:left="705" w:right="-2" w:hanging="705"/>
        <w:jc w:val="center"/>
        <w:rPr>
          <w:rFonts w:ascii="Arial" w:hAnsi="Arial" w:cs="Arial"/>
        </w:rPr>
      </w:pPr>
      <w:r w:rsidRPr="003B0CD8">
        <w:rPr>
          <w:rFonts w:ascii="Arial" w:hAnsi="Arial" w:cs="Arial"/>
          <w:position w:val="-22"/>
        </w:rPr>
        <w:object w:dxaOrig="1780" w:dyaOrig="600" w14:anchorId="5FFA98BB">
          <v:shape id="_x0000_i1110" type="#_x0000_t75" style="width:88.5pt;height:30pt" o:ole="">
            <v:imagedata r:id="rId190" o:title=""/>
          </v:shape>
          <o:OLEObject Type="Embed" ProgID="Equation.DSMT4" ShapeID="_x0000_i1110" DrawAspect="Content" ObjectID="_1751207706" r:id="rId191"/>
        </w:object>
      </w:r>
    </w:p>
    <w:p w14:paraId="1DB7A9CB" w14:textId="319807F8" w:rsidR="00BB569B" w:rsidRPr="003B0CD8" w:rsidRDefault="00BB569B" w:rsidP="003C0E64">
      <w:pPr>
        <w:spacing w:before="240" w:after="0" w:line="360" w:lineRule="auto"/>
        <w:ind w:right="-2" w:firstLine="426"/>
        <w:jc w:val="both"/>
        <w:rPr>
          <w:rFonts w:ascii="Arial" w:hAnsi="Arial" w:cs="Arial"/>
        </w:rPr>
      </w:pPr>
      <w:r w:rsidRPr="003B0CD8">
        <w:rPr>
          <w:rFonts w:ascii="Arial" w:hAnsi="Arial" w:cs="Arial"/>
        </w:rPr>
        <w:t>Apresenta o resultado sob a forma de potência.</w:t>
      </w:r>
    </w:p>
    <w:p w14:paraId="29F99DB3" w14:textId="5764B0ED" w:rsidR="00E75CC6" w:rsidRPr="003B0CD8" w:rsidRDefault="00E75CC6" w:rsidP="003B0CD8">
      <w:pPr>
        <w:pStyle w:val="QUESTAO1"/>
        <w:tabs>
          <w:tab w:val="clear" w:pos="113"/>
          <w:tab w:val="left" w:pos="1134"/>
        </w:tabs>
        <w:spacing w:before="0" w:after="160"/>
        <w:rPr>
          <w:bCs/>
          <w:szCs w:val="22"/>
        </w:rPr>
      </w:pPr>
    </w:p>
    <w:p w14:paraId="6823A468" w14:textId="75C8949C" w:rsidR="00F60B73" w:rsidRPr="003B0CD8" w:rsidRDefault="00330936" w:rsidP="003B0CD8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szCs w:val="22"/>
        </w:rPr>
      </w:pPr>
      <w:r>
        <w:rPr>
          <w:noProof/>
          <w:szCs w:val="22"/>
        </w:rPr>
        <w:drawing>
          <wp:anchor distT="0" distB="0" distL="114300" distR="114300" simplePos="0" relativeHeight="252021760" behindDoc="0" locked="0" layoutInCell="1" allowOverlap="1" wp14:anchorId="52DAF7B2" wp14:editId="2AFA1D28">
            <wp:simplePos x="0" y="0"/>
            <wp:positionH relativeFrom="margin">
              <wp:align>right</wp:align>
            </wp:positionH>
            <wp:positionV relativeFrom="paragraph">
              <wp:posOffset>95250</wp:posOffset>
            </wp:positionV>
            <wp:extent cx="1331595" cy="2706370"/>
            <wp:effectExtent l="0" t="0" r="1905" b="0"/>
            <wp:wrapSquare wrapText="bothSides"/>
            <wp:docPr id="1251481154" name="Imagem 7" descr="Uma imagem com balão, Artigos para fes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481154" name="Imagem 7" descr="Uma imagem com balão, Artigos para festa&#10;&#10;Descrição gerada automaticamente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331595" cy="2706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0B73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A2AB210" wp14:editId="5733956C">
                <wp:extent cx="216000" cy="216000"/>
                <wp:effectExtent l="0" t="0" r="0" b="0"/>
                <wp:docPr id="2698" name="Oval 26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F1EB18" w14:textId="77777777" w:rsidR="00F60B73" w:rsidRPr="00E4687D" w:rsidRDefault="00F60B73" w:rsidP="00F60B7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A2AB210" id="Oval 2698" o:spid="_x0000_s10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cUv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btxS9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8F1EB18" w14:textId="77777777" w:rsidR="00F60B73" w:rsidRPr="00E4687D" w:rsidRDefault="00F60B73" w:rsidP="00F60B7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B0CD8">
        <w:tab/>
      </w:r>
      <w:r w:rsidR="00F60B73" w:rsidRPr="003B0CD8">
        <w:rPr>
          <w:szCs w:val="22"/>
        </w:rPr>
        <w:t>Numa loja de artigos para festas de aniversário há duas caixas com balões.</w:t>
      </w:r>
    </w:p>
    <w:p w14:paraId="3A671574" w14:textId="12E85319" w:rsidR="00F60B73" w:rsidRPr="003B0CD8" w:rsidRDefault="00F60B73" w:rsidP="003B0CD8">
      <w:pPr>
        <w:pStyle w:val="QUESTAO1"/>
        <w:tabs>
          <w:tab w:val="clear" w:pos="113"/>
        </w:tabs>
        <w:spacing w:before="0" w:after="80"/>
        <w:ind w:left="426" w:hanging="568"/>
        <w:rPr>
          <w:szCs w:val="22"/>
        </w:rPr>
      </w:pPr>
      <w:r w:rsidRPr="003B0CD8">
        <w:rPr>
          <w:szCs w:val="22"/>
        </w:rPr>
        <w:tab/>
        <w:t xml:space="preserve">Uma caixa tem </w:t>
      </w:r>
      <w:r w:rsidRPr="003B0CD8">
        <w:rPr>
          <w:position w:val="-6"/>
          <w:szCs w:val="22"/>
        </w:rPr>
        <w:object w:dxaOrig="680" w:dyaOrig="300" w14:anchorId="44CAFCE1">
          <v:shape id="_x0000_i1111" type="#_x0000_t75" style="width:34.5pt;height:15.75pt" o:ole="">
            <v:imagedata r:id="rId193" o:title=""/>
          </v:shape>
          <o:OLEObject Type="Embed" ProgID="Equation.DSMT4" ShapeID="_x0000_i1111" DrawAspect="Content" ObjectID="_1751207707" r:id="rId194"/>
        </w:object>
      </w:r>
      <w:r w:rsidRPr="003B0CD8">
        <w:rPr>
          <w:szCs w:val="22"/>
        </w:rPr>
        <w:t xml:space="preserve"> e a outra tem </w:t>
      </w:r>
      <w:r w:rsidRPr="003B0CD8">
        <w:rPr>
          <w:position w:val="-6"/>
          <w:szCs w:val="22"/>
        </w:rPr>
        <w:object w:dxaOrig="580" w:dyaOrig="300" w14:anchorId="3A541E8D">
          <v:shape id="_x0000_i1112" type="#_x0000_t75" style="width:28.5pt;height:15.75pt" o:ole="">
            <v:imagedata r:id="rId195" o:title=""/>
          </v:shape>
          <o:OLEObject Type="Embed" ProgID="Equation.DSMT4" ShapeID="_x0000_i1112" DrawAspect="Content" ObjectID="_1751207708" r:id="rId196"/>
        </w:object>
      </w:r>
      <w:r w:rsidRPr="003B0CD8">
        <w:rPr>
          <w:szCs w:val="22"/>
        </w:rPr>
        <w:t xml:space="preserve"> balões.</w:t>
      </w:r>
    </w:p>
    <w:p w14:paraId="1FAEDDA8" w14:textId="3921FACC" w:rsidR="00F60B73" w:rsidRPr="003B0CD8" w:rsidRDefault="00F60B73" w:rsidP="003B0CD8">
      <w:pPr>
        <w:pStyle w:val="QUESTAO1"/>
        <w:tabs>
          <w:tab w:val="clear" w:pos="113"/>
          <w:tab w:val="left" w:pos="1134"/>
        </w:tabs>
        <w:spacing w:before="0" w:after="80"/>
        <w:ind w:left="426" w:hanging="568"/>
        <w:rPr>
          <w:szCs w:val="22"/>
        </w:rPr>
      </w:pPr>
      <w:r w:rsidRPr="003B0CD8">
        <w:rPr>
          <w:szCs w:val="22"/>
        </w:rPr>
        <w:tab/>
        <w:t xml:space="preserve">Nas duas caixas, </w:t>
      </w:r>
      <w:r w:rsidRPr="003B0CD8">
        <w:rPr>
          <w:position w:val="-22"/>
          <w:szCs w:val="22"/>
        </w:rPr>
        <w:object w:dxaOrig="220" w:dyaOrig="580" w14:anchorId="4824E6C2">
          <v:shape id="_x0000_i1113" type="#_x0000_t75" style="width:11.25pt;height:28.5pt" o:ole="">
            <v:imagedata r:id="rId197" o:title=""/>
          </v:shape>
          <o:OLEObject Type="Embed" ProgID="Equation.DSMT4" ShapeID="_x0000_i1113" DrawAspect="Content" ObjectID="_1751207709" r:id="rId198"/>
        </w:object>
      </w:r>
      <w:r w:rsidRPr="003B0CD8">
        <w:rPr>
          <w:szCs w:val="22"/>
        </w:rPr>
        <w:t xml:space="preserve"> dos balões são amarelos </w:t>
      </w:r>
      <w:proofErr w:type="gramStart"/>
      <w:r w:rsidRPr="003B0CD8">
        <w:rPr>
          <w:szCs w:val="22"/>
        </w:rPr>
        <w:t xml:space="preserve">e </w:t>
      </w:r>
      <w:r w:rsidR="00506764">
        <w:rPr>
          <w:szCs w:val="22"/>
        </w:rPr>
        <w:t xml:space="preserve"> </w:t>
      </w:r>
      <w:r w:rsidRPr="003B0CD8">
        <w:rPr>
          <w:szCs w:val="22"/>
        </w:rPr>
        <w:t>80</w:t>
      </w:r>
      <w:proofErr w:type="gramEnd"/>
      <w:r w:rsidRPr="003B0CD8">
        <w:rPr>
          <w:szCs w:val="22"/>
        </w:rPr>
        <w:t xml:space="preserve"> </w:t>
      </w:r>
      <w:r w:rsidR="00506764">
        <w:rPr>
          <w:szCs w:val="22"/>
        </w:rPr>
        <w:t xml:space="preserve"> </w:t>
      </w:r>
      <w:r w:rsidRPr="003B0CD8">
        <w:rPr>
          <w:szCs w:val="22"/>
        </w:rPr>
        <w:t>balões são azuis.</w:t>
      </w:r>
      <w:r w:rsidR="001279CC" w:rsidRPr="003B0CD8">
        <w:rPr>
          <w:szCs w:val="22"/>
        </w:rPr>
        <w:t xml:space="preserve"> </w:t>
      </w:r>
    </w:p>
    <w:p w14:paraId="127A39B2" w14:textId="72739700" w:rsidR="00F60B73" w:rsidRPr="003B0CD8" w:rsidRDefault="003B0CD8" w:rsidP="003B0CD8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szCs w:val="22"/>
        </w:rPr>
      </w:pPr>
      <w:r>
        <w:rPr>
          <w:szCs w:val="22"/>
        </w:rPr>
        <w:tab/>
      </w:r>
      <w:r w:rsidR="00F60B73" w:rsidRPr="003B0CD8">
        <w:rPr>
          <w:szCs w:val="22"/>
        </w:rPr>
        <w:t xml:space="preserve">Dos restantes balões, </w:t>
      </w:r>
      <w:r w:rsidR="00F60B73" w:rsidRPr="003B0CD8">
        <w:rPr>
          <w:position w:val="-22"/>
          <w:szCs w:val="22"/>
        </w:rPr>
        <w:object w:dxaOrig="220" w:dyaOrig="580" w14:anchorId="4AB56AA8">
          <v:shape id="_x0000_i1114" type="#_x0000_t75" style="width:11.25pt;height:28.5pt" o:ole="">
            <v:imagedata r:id="rId199" o:title=""/>
          </v:shape>
          <o:OLEObject Type="Embed" ProgID="Equation.DSMT4" ShapeID="_x0000_i1114" DrawAspect="Content" ObjectID="_1751207710" r:id="rId200"/>
        </w:object>
      </w:r>
      <w:r w:rsidR="00F60B73" w:rsidRPr="003B0CD8">
        <w:rPr>
          <w:szCs w:val="22"/>
        </w:rPr>
        <w:t xml:space="preserve"> são vermelhos.</w:t>
      </w:r>
    </w:p>
    <w:p w14:paraId="760415F6" w14:textId="240EBF10" w:rsidR="00F60B73" w:rsidRPr="003B0CD8" w:rsidRDefault="003B0CD8" w:rsidP="003B0CD8">
      <w:pPr>
        <w:pStyle w:val="QUESTAO1"/>
        <w:tabs>
          <w:tab w:val="clear" w:pos="113"/>
          <w:tab w:val="left" w:pos="1134"/>
        </w:tabs>
        <w:spacing w:before="0" w:after="80"/>
        <w:ind w:left="426" w:hanging="426"/>
        <w:rPr>
          <w:szCs w:val="22"/>
        </w:rPr>
      </w:pPr>
      <w:r>
        <w:rPr>
          <w:szCs w:val="22"/>
        </w:rPr>
        <w:tab/>
      </w:r>
      <w:r w:rsidR="00F60B73" w:rsidRPr="003B0CD8">
        <w:rPr>
          <w:szCs w:val="22"/>
        </w:rPr>
        <w:t>Quantos balões vermelhos há nas duas caixas?</w:t>
      </w:r>
    </w:p>
    <w:p w14:paraId="15CB7655" w14:textId="188623C6" w:rsidR="00F60B73" w:rsidRPr="003B0CD8" w:rsidRDefault="003B0CD8" w:rsidP="003B0CD8">
      <w:pPr>
        <w:pStyle w:val="QUESTAO1"/>
        <w:tabs>
          <w:tab w:val="clear" w:pos="113"/>
          <w:tab w:val="left" w:pos="1134"/>
        </w:tabs>
        <w:spacing w:before="0" w:after="80"/>
        <w:rPr>
          <w:szCs w:val="22"/>
        </w:rPr>
      </w:pPr>
      <w:r>
        <w:rPr>
          <w:szCs w:val="22"/>
        </w:rPr>
        <w:tab/>
      </w:r>
      <w:r w:rsidR="00F60B73" w:rsidRPr="003B0CD8">
        <w:rPr>
          <w:szCs w:val="22"/>
        </w:rPr>
        <w:t>Mostra como chegaste à tua resposta.</w:t>
      </w:r>
    </w:p>
    <w:sectPr w:rsidR="00F60B73" w:rsidRPr="003B0CD8" w:rsidSect="00E16ADB">
      <w:headerReference w:type="even" r:id="rId201"/>
      <w:headerReference w:type="default" r:id="rId202"/>
      <w:footerReference w:type="even" r:id="rId203"/>
      <w:footerReference w:type="default" r:id="rId204"/>
      <w:pgSz w:w="11900" w:h="16840"/>
      <w:pgMar w:top="1134" w:right="1134" w:bottom="1134" w:left="1134" w:header="851" w:footer="567" w:gutter="0"/>
      <w:pgNumType w:start="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523B7" w14:textId="77777777" w:rsidR="007560B9" w:rsidRDefault="007560B9" w:rsidP="00D177B5">
      <w:pPr>
        <w:spacing w:after="0" w:line="240" w:lineRule="auto"/>
      </w:pPr>
      <w:r>
        <w:separator/>
      </w:r>
    </w:p>
  </w:endnote>
  <w:endnote w:type="continuationSeparator" w:id="0">
    <w:p w14:paraId="31553517" w14:textId="77777777" w:rsidR="007560B9" w:rsidRDefault="007560B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topiaStd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5E59B" w14:textId="068B34C1" w:rsidR="00D50E34" w:rsidRDefault="00062FC3" w:rsidP="007D5A98">
    <w:pPr>
      <w:pStyle w:val="Rodap"/>
      <w:jc w:val="right"/>
    </w:pPr>
    <w:r>
      <w:rPr>
        <w:noProof/>
      </w:rPr>
      <w:drawing>
        <wp:inline distT="0" distB="0" distL="0" distR="0" wp14:anchorId="25738EE8" wp14:editId="5D3E15FF">
          <wp:extent cx="952500" cy="320895"/>
          <wp:effectExtent l="0" t="0" r="0" b="3175"/>
          <wp:docPr id="409493771" name="Imagem 409493771" descr="Uma imagem com Gráficos, Tipo de letra, encarnado, design gráfic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493771" name="Imagem 409493771" descr="Uma imagem com Gráficos, Tipo de letra, encarnado, design gráfic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4548" cy="3350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C5C85" w14:textId="2CF8CE3A" w:rsidR="00D50E34" w:rsidRDefault="00062FC3" w:rsidP="007D5A98">
    <w:pPr>
      <w:pStyle w:val="Rodap"/>
      <w:jc w:val="right"/>
    </w:pPr>
    <w:r>
      <w:rPr>
        <w:noProof/>
      </w:rPr>
      <w:drawing>
        <wp:inline distT="0" distB="0" distL="0" distR="0" wp14:anchorId="600C4064" wp14:editId="510F1471">
          <wp:extent cx="952500" cy="320895"/>
          <wp:effectExtent l="0" t="0" r="0" b="3175"/>
          <wp:docPr id="35" name="Imagem 35" descr="Uma imagem com Gráficos, Tipo de letra, encarnado, design gráfic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m 35" descr="Uma imagem com Gráficos, Tipo de letra, encarnado, design gráfic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4548" cy="3350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ECFCB" w14:textId="77777777" w:rsidR="007560B9" w:rsidRDefault="007560B9" w:rsidP="00D177B5">
      <w:pPr>
        <w:spacing w:after="0" w:line="240" w:lineRule="auto"/>
      </w:pPr>
      <w:r>
        <w:separator/>
      </w:r>
    </w:p>
  </w:footnote>
  <w:footnote w:type="continuationSeparator" w:id="0">
    <w:p w14:paraId="0317BBC3" w14:textId="77777777" w:rsidR="007560B9" w:rsidRDefault="007560B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50A7B" w14:textId="7AD3A3F7" w:rsidR="006A60C3" w:rsidRDefault="006A60C3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446231C" wp14:editId="59F8F268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1504316188" name="Imagem 15043161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F946F" w14:textId="65B27BB4" w:rsidR="006A60C3" w:rsidRDefault="006A60C3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AE68F90" wp14:editId="5787904A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194617604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4" type="#_x0000_t75" style="width:16.5pt;height:16.5pt;visibility:visible" o:bullet="t">
        <v:imagedata r:id="rId1" o:title=""/>
      </v:shape>
    </w:pict>
  </w:numPicBullet>
  <w:numPicBullet w:numPicBulletId="1">
    <w:pict>
      <v:shape id="_x0000_i1155" type="#_x0000_t75" style="width:16.5pt;height:16.5pt;visibility:visible" o:bullet="t">
        <v:imagedata r:id="rId2" o:title=""/>
      </v:shape>
    </w:pict>
  </w:numPicBullet>
  <w:numPicBullet w:numPicBulletId="2">
    <w:pict>
      <v:shape id="_x0000_i1156" type="#_x0000_t75" style="width:16.5pt;height:16.5pt;visibility:visible" o:bullet="t">
        <v:imagedata r:id="rId3" o:title=""/>
      </v:shape>
    </w:pict>
  </w:numPicBullet>
  <w:numPicBullet w:numPicBulletId="3">
    <w:pict>
      <v:shape id="_x0000_i1157" type="#_x0000_t75" style="width:16.5pt;height:16.5pt;visibility:visible;mso-wrap-style:square" o:bullet="t">
        <v:imagedata r:id="rId4" o:title=""/>
      </v:shape>
    </w:pict>
  </w:numPicBullet>
  <w:abstractNum w:abstractNumId="0" w15:restartNumberingAfterBreak="0">
    <w:nsid w:val="0543099A"/>
    <w:multiLevelType w:val="multilevel"/>
    <w:tmpl w:val="44CC990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9B0FFF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2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3" w15:restartNumberingAfterBreak="0">
    <w:nsid w:val="139C6B6A"/>
    <w:multiLevelType w:val="multilevel"/>
    <w:tmpl w:val="73085C8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UtopiaStd-Regular" w:hint="default"/>
        <w:b/>
        <w:color w:val="232322"/>
        <w:sz w:val="24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eastAsia="UtopiaStd-Regular" w:hint="default"/>
        <w:color w:val="232322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eastAsia="UtopiaStd-Regular" w:hint="default"/>
        <w:color w:val="232322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eastAsia="UtopiaStd-Regular" w:hint="default"/>
        <w:color w:val="232322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eastAsia="UtopiaStd-Regular" w:hint="default"/>
        <w:color w:val="232322"/>
      </w:rPr>
    </w:lvl>
    <w:lvl w:ilvl="6">
      <w:start w:val="1"/>
      <w:numFmt w:val="decimal"/>
      <w:isLgl/>
      <w:lvlText w:val="%1.%2.%3.%4.%5.%6.%7."/>
      <w:lvlJc w:val="left"/>
      <w:pPr>
        <w:ind w:left="3300" w:hanging="1440"/>
      </w:pPr>
      <w:rPr>
        <w:rFonts w:eastAsia="UtopiaStd-Regular" w:hint="default"/>
        <w:color w:val="232322"/>
      </w:rPr>
    </w:lvl>
    <w:lvl w:ilvl="7">
      <w:start w:val="1"/>
      <w:numFmt w:val="decimal"/>
      <w:isLgl/>
      <w:lvlText w:val="%1.%2.%3.%4.%5.%6.%7.%8."/>
      <w:lvlJc w:val="left"/>
      <w:pPr>
        <w:ind w:left="3960" w:hanging="1800"/>
      </w:pPr>
      <w:rPr>
        <w:rFonts w:eastAsia="UtopiaStd-Regular" w:hint="default"/>
        <w:color w:val="232322"/>
      </w:rPr>
    </w:lvl>
    <w:lvl w:ilvl="8">
      <w:start w:val="1"/>
      <w:numFmt w:val="decimal"/>
      <w:isLgl/>
      <w:lvlText w:val="%1.%2.%3.%4.%5.%6.%7.%8.%9."/>
      <w:lvlJc w:val="left"/>
      <w:pPr>
        <w:ind w:left="4620" w:hanging="2160"/>
      </w:pPr>
      <w:rPr>
        <w:rFonts w:eastAsia="UtopiaStd-Regular" w:hint="default"/>
        <w:color w:val="232322"/>
      </w:rPr>
    </w:lvl>
  </w:abstractNum>
  <w:abstractNum w:abstractNumId="4" w15:restartNumberingAfterBreak="0">
    <w:nsid w:val="1520259F"/>
    <w:multiLevelType w:val="multilevel"/>
    <w:tmpl w:val="BE1CE96A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5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5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752F26"/>
    <w:multiLevelType w:val="multilevel"/>
    <w:tmpl w:val="D1369ABA"/>
    <w:lvl w:ilvl="0">
      <w:start w:val="5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7" w15:restartNumberingAfterBreak="0">
    <w:nsid w:val="24BD27FB"/>
    <w:multiLevelType w:val="multilevel"/>
    <w:tmpl w:val="06C865F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8" w:hanging="72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9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24" w:hanging="2160"/>
      </w:pPr>
      <w:rPr>
        <w:rFonts w:hint="default"/>
      </w:rPr>
    </w:lvl>
  </w:abstractNum>
  <w:abstractNum w:abstractNumId="8" w15:restartNumberingAfterBreak="0">
    <w:nsid w:val="28B139BA"/>
    <w:multiLevelType w:val="multilevel"/>
    <w:tmpl w:val="AE0468AA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9" w15:restartNumberingAfterBreak="0">
    <w:nsid w:val="2DD3314A"/>
    <w:multiLevelType w:val="hybridMultilevel"/>
    <w:tmpl w:val="0EC0462C"/>
    <w:lvl w:ilvl="0" w:tplc="867A638A">
      <w:start w:val="1"/>
      <w:numFmt w:val="upperLetter"/>
      <w:lvlText w:val="(%1)"/>
      <w:lvlJc w:val="left"/>
      <w:pPr>
        <w:ind w:left="106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6" w:hanging="360"/>
      </w:pPr>
    </w:lvl>
    <w:lvl w:ilvl="2" w:tplc="0816001B" w:tentative="1">
      <w:start w:val="1"/>
      <w:numFmt w:val="lowerRoman"/>
      <w:lvlText w:val="%3."/>
      <w:lvlJc w:val="right"/>
      <w:pPr>
        <w:ind w:left="2506" w:hanging="180"/>
      </w:pPr>
    </w:lvl>
    <w:lvl w:ilvl="3" w:tplc="0816000F" w:tentative="1">
      <w:start w:val="1"/>
      <w:numFmt w:val="decimal"/>
      <w:lvlText w:val="%4."/>
      <w:lvlJc w:val="left"/>
      <w:pPr>
        <w:ind w:left="3226" w:hanging="360"/>
      </w:pPr>
    </w:lvl>
    <w:lvl w:ilvl="4" w:tplc="08160019" w:tentative="1">
      <w:start w:val="1"/>
      <w:numFmt w:val="lowerLetter"/>
      <w:lvlText w:val="%5."/>
      <w:lvlJc w:val="left"/>
      <w:pPr>
        <w:ind w:left="3946" w:hanging="360"/>
      </w:pPr>
    </w:lvl>
    <w:lvl w:ilvl="5" w:tplc="0816001B" w:tentative="1">
      <w:start w:val="1"/>
      <w:numFmt w:val="lowerRoman"/>
      <w:lvlText w:val="%6."/>
      <w:lvlJc w:val="right"/>
      <w:pPr>
        <w:ind w:left="4666" w:hanging="180"/>
      </w:pPr>
    </w:lvl>
    <w:lvl w:ilvl="6" w:tplc="0816000F" w:tentative="1">
      <w:start w:val="1"/>
      <w:numFmt w:val="decimal"/>
      <w:lvlText w:val="%7."/>
      <w:lvlJc w:val="left"/>
      <w:pPr>
        <w:ind w:left="5386" w:hanging="360"/>
      </w:pPr>
    </w:lvl>
    <w:lvl w:ilvl="7" w:tplc="08160019" w:tentative="1">
      <w:start w:val="1"/>
      <w:numFmt w:val="lowerLetter"/>
      <w:lvlText w:val="%8."/>
      <w:lvlJc w:val="left"/>
      <w:pPr>
        <w:ind w:left="6106" w:hanging="360"/>
      </w:pPr>
    </w:lvl>
    <w:lvl w:ilvl="8" w:tplc="0816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0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43524"/>
    <w:multiLevelType w:val="multilevel"/>
    <w:tmpl w:val="96EEB42C"/>
    <w:lvl w:ilvl="0">
      <w:start w:val="4"/>
      <w:numFmt w:val="decimal"/>
      <w:lvlText w:val="%1."/>
      <w:lvlJc w:val="left"/>
      <w:pPr>
        <w:ind w:left="2564" w:hanging="720"/>
      </w:pPr>
      <w:rPr>
        <w:rFonts w:hint="default"/>
        <w:b/>
        <w:sz w:val="22"/>
      </w:rPr>
    </w:lvl>
    <w:lvl w:ilvl="1">
      <w:start w:val="3"/>
      <w:numFmt w:val="decimal"/>
      <w:isLgl/>
      <w:lvlText w:val="%1.%2."/>
      <w:lvlJc w:val="left"/>
      <w:pPr>
        <w:ind w:left="2989" w:hanging="720"/>
      </w:pPr>
      <w:rPr>
        <w:rFonts w:hint="default"/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  <w:rPr>
        <w:rFonts w:hint="default"/>
      </w:rPr>
    </w:lvl>
  </w:abstractNum>
  <w:abstractNum w:abstractNumId="12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3" w15:restartNumberingAfterBreak="0">
    <w:nsid w:val="3A940831"/>
    <w:multiLevelType w:val="multilevel"/>
    <w:tmpl w:val="25ACC142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FF0000"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E3249E7"/>
    <w:multiLevelType w:val="multilevel"/>
    <w:tmpl w:val="16620BC8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A146938"/>
    <w:multiLevelType w:val="multilevel"/>
    <w:tmpl w:val="A03E00F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9B0FFF"/>
      </w:rPr>
    </w:lvl>
    <w:lvl w:ilvl="1">
      <w:start w:val="1"/>
      <w:numFmt w:val="decimal"/>
      <w:lvlText w:val="%1.%2."/>
      <w:lvlJc w:val="left"/>
      <w:pPr>
        <w:ind w:left="828" w:hanging="720"/>
      </w:pPr>
      <w:rPr>
        <w:rFonts w:hint="default"/>
        <w:b/>
        <w:color w:val="9B0FFF"/>
      </w:rPr>
    </w:lvl>
    <w:lvl w:ilvl="2">
      <w:start w:val="1"/>
      <w:numFmt w:val="decimal"/>
      <w:lvlText w:val="%1.%2.%3."/>
      <w:lvlJc w:val="left"/>
      <w:pPr>
        <w:ind w:left="936" w:hanging="720"/>
      </w:pPr>
      <w:rPr>
        <w:rFonts w:hint="default"/>
        <w:b/>
        <w:color w:val="9B0FFF"/>
      </w:rPr>
    </w:lvl>
    <w:lvl w:ilvl="3">
      <w:start w:val="1"/>
      <w:numFmt w:val="decimal"/>
      <w:lvlText w:val="%1.%2.%3.%4."/>
      <w:lvlJc w:val="left"/>
      <w:pPr>
        <w:ind w:left="1404" w:hanging="1080"/>
      </w:pPr>
      <w:rPr>
        <w:rFonts w:hint="default"/>
        <w:b/>
        <w:color w:val="9B0FFF"/>
      </w:rPr>
    </w:lvl>
    <w:lvl w:ilvl="4">
      <w:start w:val="1"/>
      <w:numFmt w:val="decimal"/>
      <w:lvlText w:val="%1.%2.%3.%4.%5."/>
      <w:lvlJc w:val="left"/>
      <w:pPr>
        <w:ind w:left="1512" w:hanging="1080"/>
      </w:pPr>
      <w:rPr>
        <w:rFonts w:hint="default"/>
        <w:b/>
        <w:color w:val="9B0FFF"/>
      </w:rPr>
    </w:lvl>
    <w:lvl w:ilvl="5">
      <w:start w:val="1"/>
      <w:numFmt w:val="decimal"/>
      <w:lvlText w:val="%1.%2.%3.%4.%5.%6."/>
      <w:lvlJc w:val="left"/>
      <w:pPr>
        <w:ind w:left="1980" w:hanging="1440"/>
      </w:pPr>
      <w:rPr>
        <w:rFonts w:hint="default"/>
        <w:b/>
        <w:color w:val="9B0FFF"/>
      </w:rPr>
    </w:lvl>
    <w:lvl w:ilvl="6">
      <w:start w:val="1"/>
      <w:numFmt w:val="decimal"/>
      <w:lvlText w:val="%1.%2.%3.%4.%5.%6.%7."/>
      <w:lvlJc w:val="left"/>
      <w:pPr>
        <w:ind w:left="2088" w:hanging="1440"/>
      </w:pPr>
      <w:rPr>
        <w:rFonts w:hint="default"/>
        <w:b/>
        <w:color w:val="9B0FFF"/>
      </w:rPr>
    </w:lvl>
    <w:lvl w:ilvl="7">
      <w:start w:val="1"/>
      <w:numFmt w:val="decimal"/>
      <w:lvlText w:val="%1.%2.%3.%4.%5.%6.%7.%8."/>
      <w:lvlJc w:val="left"/>
      <w:pPr>
        <w:ind w:left="2556" w:hanging="1800"/>
      </w:pPr>
      <w:rPr>
        <w:rFonts w:hint="default"/>
        <w:b/>
        <w:color w:val="9B0FFF"/>
      </w:rPr>
    </w:lvl>
    <w:lvl w:ilvl="8">
      <w:start w:val="1"/>
      <w:numFmt w:val="decimal"/>
      <w:lvlText w:val="%1.%2.%3.%4.%5.%6.%7.%8.%9."/>
      <w:lvlJc w:val="left"/>
      <w:pPr>
        <w:ind w:left="3024" w:hanging="2160"/>
      </w:pPr>
      <w:rPr>
        <w:rFonts w:hint="default"/>
        <w:b/>
        <w:color w:val="9B0FFF"/>
      </w:r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6E6D1C66"/>
    <w:multiLevelType w:val="multilevel"/>
    <w:tmpl w:val="311C8DDC"/>
    <w:lvl w:ilvl="0">
      <w:start w:val="5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9" w15:restartNumberingAfterBreak="0">
    <w:nsid w:val="701E6F7B"/>
    <w:multiLevelType w:val="hybridMultilevel"/>
    <w:tmpl w:val="FEFE20E8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0" w15:restartNumberingAfterBreak="0">
    <w:nsid w:val="70CA4495"/>
    <w:multiLevelType w:val="multilevel"/>
    <w:tmpl w:val="1BECB7A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8" w:hanging="72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9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64" w:hanging="1800"/>
      </w:pPr>
      <w:rPr>
        <w:rFonts w:hint="default"/>
      </w:rPr>
    </w:lvl>
  </w:abstractNum>
  <w:abstractNum w:abstractNumId="21" w15:restartNumberingAfterBreak="0">
    <w:nsid w:val="71830341"/>
    <w:multiLevelType w:val="hybridMultilevel"/>
    <w:tmpl w:val="38AA34C4"/>
    <w:lvl w:ilvl="0" w:tplc="17D48192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2" w15:restartNumberingAfterBreak="0">
    <w:nsid w:val="75F61D31"/>
    <w:multiLevelType w:val="hybridMultilevel"/>
    <w:tmpl w:val="3A7ACF5E"/>
    <w:lvl w:ilvl="0" w:tplc="FB20AC0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689CE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E48C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187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712D2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706DB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F6A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ECAF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929B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66E39A1"/>
    <w:multiLevelType w:val="hybridMultilevel"/>
    <w:tmpl w:val="DE1A1D72"/>
    <w:lvl w:ilvl="0" w:tplc="1922A1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1936358630">
    <w:abstractNumId w:val="12"/>
  </w:num>
  <w:num w:numId="2" w16cid:durableId="287276910">
    <w:abstractNumId w:val="24"/>
  </w:num>
  <w:num w:numId="3" w16cid:durableId="1174341415">
    <w:abstractNumId w:val="5"/>
  </w:num>
  <w:num w:numId="4" w16cid:durableId="19628357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34898297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45842990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0319556">
    <w:abstractNumId w:val="17"/>
  </w:num>
  <w:num w:numId="8" w16cid:durableId="971978285">
    <w:abstractNumId w:val="15"/>
  </w:num>
  <w:num w:numId="9" w16cid:durableId="285161083">
    <w:abstractNumId w:val="10"/>
  </w:num>
  <w:num w:numId="10" w16cid:durableId="1345782109">
    <w:abstractNumId w:val="17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08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080" w:hanging="720"/>
        </w:pPr>
        <w:rPr>
          <w:rFonts w:hint="default"/>
          <w:b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40" w:hanging="1080"/>
        </w:pPr>
        <w:rPr>
          <w:rFonts w:hint="default"/>
          <w:b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  <w:b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  <w:b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  <w:b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  <w:b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  <w:b/>
        </w:rPr>
      </w:lvl>
    </w:lvlOverride>
  </w:num>
  <w:num w:numId="11" w16cid:durableId="1810978416">
    <w:abstractNumId w:val="1"/>
  </w:num>
  <w:num w:numId="12" w16cid:durableId="108816937">
    <w:abstractNumId w:val="11"/>
  </w:num>
  <w:num w:numId="13" w16cid:durableId="361370896">
    <w:abstractNumId w:val="8"/>
  </w:num>
  <w:num w:numId="14" w16cid:durableId="1027802391">
    <w:abstractNumId w:val="18"/>
  </w:num>
  <w:num w:numId="15" w16cid:durableId="64305600">
    <w:abstractNumId w:val="14"/>
  </w:num>
  <w:num w:numId="16" w16cid:durableId="772481716">
    <w:abstractNumId w:val="4"/>
  </w:num>
  <w:num w:numId="17" w16cid:durableId="218831475">
    <w:abstractNumId w:val="23"/>
  </w:num>
  <w:num w:numId="18" w16cid:durableId="1094859972">
    <w:abstractNumId w:val="9"/>
  </w:num>
  <w:num w:numId="19" w16cid:durableId="2034457435">
    <w:abstractNumId w:val="3"/>
  </w:num>
  <w:num w:numId="20" w16cid:durableId="1552380178">
    <w:abstractNumId w:val="0"/>
  </w:num>
  <w:num w:numId="21" w16cid:durableId="1435783897">
    <w:abstractNumId w:val="16"/>
  </w:num>
  <w:num w:numId="22" w16cid:durableId="1845897035">
    <w:abstractNumId w:val="7"/>
  </w:num>
  <w:num w:numId="23" w16cid:durableId="1842893742">
    <w:abstractNumId w:val="20"/>
  </w:num>
  <w:num w:numId="24" w16cid:durableId="1504322461">
    <w:abstractNumId w:val="22"/>
  </w:num>
  <w:num w:numId="25" w16cid:durableId="861868031">
    <w:abstractNumId w:val="21"/>
  </w:num>
  <w:num w:numId="26" w16cid:durableId="915894576">
    <w:abstractNumId w:val="19"/>
  </w:num>
  <w:num w:numId="27" w16cid:durableId="1187711648">
    <w:abstractNumId w:val="6"/>
  </w:num>
  <w:num w:numId="28" w16cid:durableId="5377893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37D"/>
    <w:rsid w:val="00026F67"/>
    <w:rsid w:val="0003188E"/>
    <w:rsid w:val="00031F51"/>
    <w:rsid w:val="00032364"/>
    <w:rsid w:val="00034602"/>
    <w:rsid w:val="000348B1"/>
    <w:rsid w:val="000406D7"/>
    <w:rsid w:val="00041EFF"/>
    <w:rsid w:val="0004741F"/>
    <w:rsid w:val="00047DA5"/>
    <w:rsid w:val="00050915"/>
    <w:rsid w:val="000577B2"/>
    <w:rsid w:val="00061D21"/>
    <w:rsid w:val="00062FC3"/>
    <w:rsid w:val="00076533"/>
    <w:rsid w:val="0007700B"/>
    <w:rsid w:val="00084847"/>
    <w:rsid w:val="00086D19"/>
    <w:rsid w:val="00091821"/>
    <w:rsid w:val="000922B5"/>
    <w:rsid w:val="000923A7"/>
    <w:rsid w:val="00092948"/>
    <w:rsid w:val="000A78A5"/>
    <w:rsid w:val="000B07FB"/>
    <w:rsid w:val="000B2248"/>
    <w:rsid w:val="000C37B1"/>
    <w:rsid w:val="000C7353"/>
    <w:rsid w:val="000D2CB7"/>
    <w:rsid w:val="000D413C"/>
    <w:rsid w:val="000D590C"/>
    <w:rsid w:val="000D632F"/>
    <w:rsid w:val="000D739D"/>
    <w:rsid w:val="000F1D5F"/>
    <w:rsid w:val="000F3806"/>
    <w:rsid w:val="000F4CE7"/>
    <w:rsid w:val="000F5C16"/>
    <w:rsid w:val="00100304"/>
    <w:rsid w:val="00101ADB"/>
    <w:rsid w:val="0010642C"/>
    <w:rsid w:val="00113138"/>
    <w:rsid w:val="001140AA"/>
    <w:rsid w:val="00114A2C"/>
    <w:rsid w:val="00116C72"/>
    <w:rsid w:val="00121021"/>
    <w:rsid w:val="00125305"/>
    <w:rsid w:val="00125686"/>
    <w:rsid w:val="001261C9"/>
    <w:rsid w:val="001279CC"/>
    <w:rsid w:val="0013000A"/>
    <w:rsid w:val="00130517"/>
    <w:rsid w:val="00131497"/>
    <w:rsid w:val="00135DAD"/>
    <w:rsid w:val="001404EF"/>
    <w:rsid w:val="001425BC"/>
    <w:rsid w:val="00142F80"/>
    <w:rsid w:val="001445DD"/>
    <w:rsid w:val="00152806"/>
    <w:rsid w:val="001528A8"/>
    <w:rsid w:val="00153DEB"/>
    <w:rsid w:val="001547B9"/>
    <w:rsid w:val="00154955"/>
    <w:rsid w:val="001560C4"/>
    <w:rsid w:val="00161660"/>
    <w:rsid w:val="00162BDB"/>
    <w:rsid w:val="00172DE2"/>
    <w:rsid w:val="00174392"/>
    <w:rsid w:val="00176DCD"/>
    <w:rsid w:val="0018158C"/>
    <w:rsid w:val="001819A9"/>
    <w:rsid w:val="00182809"/>
    <w:rsid w:val="001834D0"/>
    <w:rsid w:val="001849CD"/>
    <w:rsid w:val="00185583"/>
    <w:rsid w:val="00193639"/>
    <w:rsid w:val="001959D8"/>
    <w:rsid w:val="001A1055"/>
    <w:rsid w:val="001A69DF"/>
    <w:rsid w:val="001A7745"/>
    <w:rsid w:val="001B0003"/>
    <w:rsid w:val="001B2419"/>
    <w:rsid w:val="001C101A"/>
    <w:rsid w:val="001C5DAF"/>
    <w:rsid w:val="001C6ECF"/>
    <w:rsid w:val="001C7A1B"/>
    <w:rsid w:val="001D0CAD"/>
    <w:rsid w:val="001D7982"/>
    <w:rsid w:val="001E2B07"/>
    <w:rsid w:val="001E6008"/>
    <w:rsid w:val="001F6AB3"/>
    <w:rsid w:val="00201122"/>
    <w:rsid w:val="0020144F"/>
    <w:rsid w:val="00210912"/>
    <w:rsid w:val="002109D0"/>
    <w:rsid w:val="00216380"/>
    <w:rsid w:val="00221223"/>
    <w:rsid w:val="0022330A"/>
    <w:rsid w:val="00223CE9"/>
    <w:rsid w:val="00224B3D"/>
    <w:rsid w:val="00226C3A"/>
    <w:rsid w:val="0023123F"/>
    <w:rsid w:val="0023165B"/>
    <w:rsid w:val="0023181B"/>
    <w:rsid w:val="00241938"/>
    <w:rsid w:val="002421B2"/>
    <w:rsid w:val="00242483"/>
    <w:rsid w:val="00245779"/>
    <w:rsid w:val="00251A76"/>
    <w:rsid w:val="0025235F"/>
    <w:rsid w:val="002554DC"/>
    <w:rsid w:val="002569B9"/>
    <w:rsid w:val="0026025F"/>
    <w:rsid w:val="002610F9"/>
    <w:rsid w:val="00262FD9"/>
    <w:rsid w:val="00265E03"/>
    <w:rsid w:val="00265FF5"/>
    <w:rsid w:val="00266005"/>
    <w:rsid w:val="00271F71"/>
    <w:rsid w:val="00274266"/>
    <w:rsid w:val="00274FD0"/>
    <w:rsid w:val="00280379"/>
    <w:rsid w:val="002822D6"/>
    <w:rsid w:val="00282C97"/>
    <w:rsid w:val="002921F6"/>
    <w:rsid w:val="00292B1D"/>
    <w:rsid w:val="00294E7F"/>
    <w:rsid w:val="002A1042"/>
    <w:rsid w:val="002A13C9"/>
    <w:rsid w:val="002B11A7"/>
    <w:rsid w:val="002B338B"/>
    <w:rsid w:val="002B376B"/>
    <w:rsid w:val="002C29D6"/>
    <w:rsid w:val="002C2D87"/>
    <w:rsid w:val="002C4407"/>
    <w:rsid w:val="002D394D"/>
    <w:rsid w:val="002D6C6D"/>
    <w:rsid w:val="002E2780"/>
    <w:rsid w:val="002E3E98"/>
    <w:rsid w:val="002E6EDD"/>
    <w:rsid w:val="002F23CF"/>
    <w:rsid w:val="002F3B12"/>
    <w:rsid w:val="002F3CE3"/>
    <w:rsid w:val="002F41AF"/>
    <w:rsid w:val="002F50B8"/>
    <w:rsid w:val="002F7B2E"/>
    <w:rsid w:val="0030103E"/>
    <w:rsid w:val="003012AD"/>
    <w:rsid w:val="0030367A"/>
    <w:rsid w:val="00312770"/>
    <w:rsid w:val="00315B7F"/>
    <w:rsid w:val="00316213"/>
    <w:rsid w:val="003247E4"/>
    <w:rsid w:val="00330936"/>
    <w:rsid w:val="00331001"/>
    <w:rsid w:val="0033552C"/>
    <w:rsid w:val="00336A73"/>
    <w:rsid w:val="00350A6D"/>
    <w:rsid w:val="00355AD1"/>
    <w:rsid w:val="00357FD5"/>
    <w:rsid w:val="00360BC9"/>
    <w:rsid w:val="0036406B"/>
    <w:rsid w:val="00365C7C"/>
    <w:rsid w:val="0036797E"/>
    <w:rsid w:val="003714CF"/>
    <w:rsid w:val="00371CF4"/>
    <w:rsid w:val="003731C0"/>
    <w:rsid w:val="00376997"/>
    <w:rsid w:val="003856CC"/>
    <w:rsid w:val="00387161"/>
    <w:rsid w:val="003904C3"/>
    <w:rsid w:val="00393230"/>
    <w:rsid w:val="00393C8A"/>
    <w:rsid w:val="00393D5E"/>
    <w:rsid w:val="003949E3"/>
    <w:rsid w:val="003A4D4F"/>
    <w:rsid w:val="003B0CD8"/>
    <w:rsid w:val="003B2F23"/>
    <w:rsid w:val="003B338A"/>
    <w:rsid w:val="003B62E3"/>
    <w:rsid w:val="003B670D"/>
    <w:rsid w:val="003C007A"/>
    <w:rsid w:val="003C0E64"/>
    <w:rsid w:val="003C5F1C"/>
    <w:rsid w:val="003D271B"/>
    <w:rsid w:val="003E2A77"/>
    <w:rsid w:val="003E2E73"/>
    <w:rsid w:val="003E5778"/>
    <w:rsid w:val="003E70E7"/>
    <w:rsid w:val="003F5A65"/>
    <w:rsid w:val="0040597E"/>
    <w:rsid w:val="004067E0"/>
    <w:rsid w:val="0041286E"/>
    <w:rsid w:val="0041387A"/>
    <w:rsid w:val="00413FA2"/>
    <w:rsid w:val="0042096A"/>
    <w:rsid w:val="00426607"/>
    <w:rsid w:val="00427019"/>
    <w:rsid w:val="0042777D"/>
    <w:rsid w:val="00431CD9"/>
    <w:rsid w:val="00433136"/>
    <w:rsid w:val="004363FC"/>
    <w:rsid w:val="0044282D"/>
    <w:rsid w:val="004453EA"/>
    <w:rsid w:val="00445942"/>
    <w:rsid w:val="00445F0C"/>
    <w:rsid w:val="004602AB"/>
    <w:rsid w:val="00461A5C"/>
    <w:rsid w:val="00461D75"/>
    <w:rsid w:val="00464E95"/>
    <w:rsid w:val="004666EF"/>
    <w:rsid w:val="004675A4"/>
    <w:rsid w:val="00470B48"/>
    <w:rsid w:val="004729B1"/>
    <w:rsid w:val="00473C59"/>
    <w:rsid w:val="00476446"/>
    <w:rsid w:val="00481033"/>
    <w:rsid w:val="00482592"/>
    <w:rsid w:val="00487FEA"/>
    <w:rsid w:val="00490305"/>
    <w:rsid w:val="00493BAA"/>
    <w:rsid w:val="00493D66"/>
    <w:rsid w:val="004A2E8A"/>
    <w:rsid w:val="004A36BB"/>
    <w:rsid w:val="004A38C1"/>
    <w:rsid w:val="004B75EC"/>
    <w:rsid w:val="004C048C"/>
    <w:rsid w:val="004C36A0"/>
    <w:rsid w:val="004C44FD"/>
    <w:rsid w:val="004C5E20"/>
    <w:rsid w:val="004C7BD3"/>
    <w:rsid w:val="004C7EA8"/>
    <w:rsid w:val="004D0B7B"/>
    <w:rsid w:val="004D0C5D"/>
    <w:rsid w:val="004D23F5"/>
    <w:rsid w:val="004D43B2"/>
    <w:rsid w:val="004D628C"/>
    <w:rsid w:val="004D6448"/>
    <w:rsid w:val="004D757C"/>
    <w:rsid w:val="004E000C"/>
    <w:rsid w:val="004E06DD"/>
    <w:rsid w:val="004E7A84"/>
    <w:rsid w:val="004F47FE"/>
    <w:rsid w:val="004F4ED0"/>
    <w:rsid w:val="004F5623"/>
    <w:rsid w:val="004F5648"/>
    <w:rsid w:val="004F7D91"/>
    <w:rsid w:val="00500D35"/>
    <w:rsid w:val="00506764"/>
    <w:rsid w:val="00510026"/>
    <w:rsid w:val="005127E7"/>
    <w:rsid w:val="0052168E"/>
    <w:rsid w:val="00523BD7"/>
    <w:rsid w:val="0052664C"/>
    <w:rsid w:val="00530C9A"/>
    <w:rsid w:val="005520AF"/>
    <w:rsid w:val="00552529"/>
    <w:rsid w:val="00556CA1"/>
    <w:rsid w:val="00560310"/>
    <w:rsid w:val="005608BA"/>
    <w:rsid w:val="00560EC5"/>
    <w:rsid w:val="00566D8B"/>
    <w:rsid w:val="0056729E"/>
    <w:rsid w:val="00570BCB"/>
    <w:rsid w:val="005712C3"/>
    <w:rsid w:val="005728B7"/>
    <w:rsid w:val="00580C18"/>
    <w:rsid w:val="005823E6"/>
    <w:rsid w:val="00585BC7"/>
    <w:rsid w:val="005912DB"/>
    <w:rsid w:val="00594815"/>
    <w:rsid w:val="00596566"/>
    <w:rsid w:val="005A06B8"/>
    <w:rsid w:val="005A15BC"/>
    <w:rsid w:val="005A35F1"/>
    <w:rsid w:val="005B0D45"/>
    <w:rsid w:val="005C7E07"/>
    <w:rsid w:val="005D0143"/>
    <w:rsid w:val="005D240E"/>
    <w:rsid w:val="005D38D7"/>
    <w:rsid w:val="005D5FF5"/>
    <w:rsid w:val="005D71D5"/>
    <w:rsid w:val="005E1CF5"/>
    <w:rsid w:val="005F15F5"/>
    <w:rsid w:val="005F70B6"/>
    <w:rsid w:val="005F7302"/>
    <w:rsid w:val="006007F1"/>
    <w:rsid w:val="006007F2"/>
    <w:rsid w:val="00611866"/>
    <w:rsid w:val="00613EE8"/>
    <w:rsid w:val="006140DD"/>
    <w:rsid w:val="00614801"/>
    <w:rsid w:val="00616AB9"/>
    <w:rsid w:val="00616E2F"/>
    <w:rsid w:val="00616F7F"/>
    <w:rsid w:val="006219C4"/>
    <w:rsid w:val="00626873"/>
    <w:rsid w:val="00627293"/>
    <w:rsid w:val="006339B6"/>
    <w:rsid w:val="00633E57"/>
    <w:rsid w:val="00636151"/>
    <w:rsid w:val="00636D5E"/>
    <w:rsid w:val="006370AC"/>
    <w:rsid w:val="00637F39"/>
    <w:rsid w:val="006427EC"/>
    <w:rsid w:val="006461DD"/>
    <w:rsid w:val="006465F0"/>
    <w:rsid w:val="00647CB7"/>
    <w:rsid w:val="00651161"/>
    <w:rsid w:val="0065215B"/>
    <w:rsid w:val="00653546"/>
    <w:rsid w:val="00653DC7"/>
    <w:rsid w:val="00654202"/>
    <w:rsid w:val="006568A5"/>
    <w:rsid w:val="00657849"/>
    <w:rsid w:val="006630BF"/>
    <w:rsid w:val="00682499"/>
    <w:rsid w:val="00687307"/>
    <w:rsid w:val="00691A4C"/>
    <w:rsid w:val="00691C64"/>
    <w:rsid w:val="006933D8"/>
    <w:rsid w:val="006A19F7"/>
    <w:rsid w:val="006A1B07"/>
    <w:rsid w:val="006A3D4C"/>
    <w:rsid w:val="006A50CF"/>
    <w:rsid w:val="006A59C6"/>
    <w:rsid w:val="006A60C3"/>
    <w:rsid w:val="006B0FAF"/>
    <w:rsid w:val="006B5566"/>
    <w:rsid w:val="006C1DB0"/>
    <w:rsid w:val="006C3C18"/>
    <w:rsid w:val="006C4701"/>
    <w:rsid w:val="006D3A39"/>
    <w:rsid w:val="006D415C"/>
    <w:rsid w:val="006D4D88"/>
    <w:rsid w:val="006D73DB"/>
    <w:rsid w:val="006E6AC4"/>
    <w:rsid w:val="006E72C0"/>
    <w:rsid w:val="006F35DB"/>
    <w:rsid w:val="006F37A3"/>
    <w:rsid w:val="006F4F46"/>
    <w:rsid w:val="006F7BF8"/>
    <w:rsid w:val="00702F0B"/>
    <w:rsid w:val="007036D0"/>
    <w:rsid w:val="00711DB5"/>
    <w:rsid w:val="00715D47"/>
    <w:rsid w:val="00720BC3"/>
    <w:rsid w:val="00721BE9"/>
    <w:rsid w:val="00723BED"/>
    <w:rsid w:val="007277CA"/>
    <w:rsid w:val="00727FEF"/>
    <w:rsid w:val="0073590B"/>
    <w:rsid w:val="00735AAF"/>
    <w:rsid w:val="007422EC"/>
    <w:rsid w:val="00747E54"/>
    <w:rsid w:val="00751EFB"/>
    <w:rsid w:val="00752455"/>
    <w:rsid w:val="00752AAD"/>
    <w:rsid w:val="007560B9"/>
    <w:rsid w:val="0076259D"/>
    <w:rsid w:val="007628BB"/>
    <w:rsid w:val="0076782A"/>
    <w:rsid w:val="007702A4"/>
    <w:rsid w:val="0077320A"/>
    <w:rsid w:val="00773ADD"/>
    <w:rsid w:val="00783B21"/>
    <w:rsid w:val="00787FD3"/>
    <w:rsid w:val="00794D89"/>
    <w:rsid w:val="00795ED4"/>
    <w:rsid w:val="007A167E"/>
    <w:rsid w:val="007A431E"/>
    <w:rsid w:val="007A4811"/>
    <w:rsid w:val="007A5DAC"/>
    <w:rsid w:val="007A6B5C"/>
    <w:rsid w:val="007A76BA"/>
    <w:rsid w:val="007B03B3"/>
    <w:rsid w:val="007B1BAC"/>
    <w:rsid w:val="007B4E02"/>
    <w:rsid w:val="007B66B9"/>
    <w:rsid w:val="007C335B"/>
    <w:rsid w:val="007C5022"/>
    <w:rsid w:val="007C5848"/>
    <w:rsid w:val="007C6E13"/>
    <w:rsid w:val="007D1BDB"/>
    <w:rsid w:val="007D24BC"/>
    <w:rsid w:val="007D3BE0"/>
    <w:rsid w:val="007D4017"/>
    <w:rsid w:val="007D5A98"/>
    <w:rsid w:val="007D7AD3"/>
    <w:rsid w:val="007E50CF"/>
    <w:rsid w:val="007E5FD3"/>
    <w:rsid w:val="007F14DE"/>
    <w:rsid w:val="007F1917"/>
    <w:rsid w:val="007F6C43"/>
    <w:rsid w:val="00802D7D"/>
    <w:rsid w:val="00803A30"/>
    <w:rsid w:val="008074D5"/>
    <w:rsid w:val="0081114C"/>
    <w:rsid w:val="00813E36"/>
    <w:rsid w:val="00816BCF"/>
    <w:rsid w:val="00822D4F"/>
    <w:rsid w:val="00825972"/>
    <w:rsid w:val="00835C1D"/>
    <w:rsid w:val="00840629"/>
    <w:rsid w:val="008418E3"/>
    <w:rsid w:val="0084201B"/>
    <w:rsid w:val="008434C6"/>
    <w:rsid w:val="0085138F"/>
    <w:rsid w:val="00854FA7"/>
    <w:rsid w:val="0085506E"/>
    <w:rsid w:val="00855161"/>
    <w:rsid w:val="00863FAF"/>
    <w:rsid w:val="00864342"/>
    <w:rsid w:val="00871045"/>
    <w:rsid w:val="008769C9"/>
    <w:rsid w:val="0088125E"/>
    <w:rsid w:val="0088477D"/>
    <w:rsid w:val="008905A2"/>
    <w:rsid w:val="008A0D3D"/>
    <w:rsid w:val="008A46FE"/>
    <w:rsid w:val="008A4C62"/>
    <w:rsid w:val="008A6AD9"/>
    <w:rsid w:val="008B4EF9"/>
    <w:rsid w:val="008B7F43"/>
    <w:rsid w:val="008C3EF7"/>
    <w:rsid w:val="008C50B1"/>
    <w:rsid w:val="008C7FDC"/>
    <w:rsid w:val="008D31FD"/>
    <w:rsid w:val="008D6247"/>
    <w:rsid w:val="008E25D8"/>
    <w:rsid w:val="008E2813"/>
    <w:rsid w:val="008E3A6A"/>
    <w:rsid w:val="008E5DB9"/>
    <w:rsid w:val="008E7736"/>
    <w:rsid w:val="008F189F"/>
    <w:rsid w:val="008F3880"/>
    <w:rsid w:val="008F4DA7"/>
    <w:rsid w:val="00900C1F"/>
    <w:rsid w:val="0090122B"/>
    <w:rsid w:val="00902072"/>
    <w:rsid w:val="0090282A"/>
    <w:rsid w:val="00904DE7"/>
    <w:rsid w:val="0091305F"/>
    <w:rsid w:val="00915001"/>
    <w:rsid w:val="00917838"/>
    <w:rsid w:val="00920954"/>
    <w:rsid w:val="00922AFF"/>
    <w:rsid w:val="00923321"/>
    <w:rsid w:val="009246FD"/>
    <w:rsid w:val="00924C0B"/>
    <w:rsid w:val="00927081"/>
    <w:rsid w:val="00927F3E"/>
    <w:rsid w:val="00942C42"/>
    <w:rsid w:val="00943B6C"/>
    <w:rsid w:val="009464BF"/>
    <w:rsid w:val="00947953"/>
    <w:rsid w:val="009519C0"/>
    <w:rsid w:val="00952B34"/>
    <w:rsid w:val="00954B3B"/>
    <w:rsid w:val="00955536"/>
    <w:rsid w:val="009559C7"/>
    <w:rsid w:val="00956029"/>
    <w:rsid w:val="00956582"/>
    <w:rsid w:val="009573E1"/>
    <w:rsid w:val="00960394"/>
    <w:rsid w:val="00963658"/>
    <w:rsid w:val="00967586"/>
    <w:rsid w:val="0098388D"/>
    <w:rsid w:val="00984F46"/>
    <w:rsid w:val="009858A5"/>
    <w:rsid w:val="009A3E3C"/>
    <w:rsid w:val="009B1450"/>
    <w:rsid w:val="009C0D9C"/>
    <w:rsid w:val="009C2264"/>
    <w:rsid w:val="009C2ABF"/>
    <w:rsid w:val="009C5FCF"/>
    <w:rsid w:val="009D316D"/>
    <w:rsid w:val="009E04ED"/>
    <w:rsid w:val="009E360B"/>
    <w:rsid w:val="009E4937"/>
    <w:rsid w:val="009E533E"/>
    <w:rsid w:val="009E5DD9"/>
    <w:rsid w:val="009E654C"/>
    <w:rsid w:val="009F0D3A"/>
    <w:rsid w:val="009F64F6"/>
    <w:rsid w:val="009F6D3F"/>
    <w:rsid w:val="00A0788A"/>
    <w:rsid w:val="00A10115"/>
    <w:rsid w:val="00A115C4"/>
    <w:rsid w:val="00A12C5B"/>
    <w:rsid w:val="00A12CF9"/>
    <w:rsid w:val="00A158CE"/>
    <w:rsid w:val="00A16F25"/>
    <w:rsid w:val="00A22A4E"/>
    <w:rsid w:val="00A24A1D"/>
    <w:rsid w:val="00A25439"/>
    <w:rsid w:val="00A269EB"/>
    <w:rsid w:val="00A36BE7"/>
    <w:rsid w:val="00A406BD"/>
    <w:rsid w:val="00A42684"/>
    <w:rsid w:val="00A43730"/>
    <w:rsid w:val="00A448BD"/>
    <w:rsid w:val="00A45D12"/>
    <w:rsid w:val="00A47644"/>
    <w:rsid w:val="00A61B81"/>
    <w:rsid w:val="00A6290F"/>
    <w:rsid w:val="00A64856"/>
    <w:rsid w:val="00A649F4"/>
    <w:rsid w:val="00A66E7C"/>
    <w:rsid w:val="00A704C6"/>
    <w:rsid w:val="00A70A8C"/>
    <w:rsid w:val="00A71A66"/>
    <w:rsid w:val="00A724F0"/>
    <w:rsid w:val="00A729CC"/>
    <w:rsid w:val="00A72A2F"/>
    <w:rsid w:val="00A74339"/>
    <w:rsid w:val="00A748EA"/>
    <w:rsid w:val="00A74977"/>
    <w:rsid w:val="00A9004D"/>
    <w:rsid w:val="00A917D4"/>
    <w:rsid w:val="00A91AE6"/>
    <w:rsid w:val="00A91D60"/>
    <w:rsid w:val="00A95E95"/>
    <w:rsid w:val="00AA2A7C"/>
    <w:rsid w:val="00AA3402"/>
    <w:rsid w:val="00AA3726"/>
    <w:rsid w:val="00AA6FA7"/>
    <w:rsid w:val="00AB36FE"/>
    <w:rsid w:val="00AB40AA"/>
    <w:rsid w:val="00AB4A8F"/>
    <w:rsid w:val="00AC4456"/>
    <w:rsid w:val="00AC74EF"/>
    <w:rsid w:val="00AD4524"/>
    <w:rsid w:val="00AD5AA8"/>
    <w:rsid w:val="00AD69B6"/>
    <w:rsid w:val="00AD7125"/>
    <w:rsid w:val="00AD73B0"/>
    <w:rsid w:val="00AE5CF6"/>
    <w:rsid w:val="00AE6BFC"/>
    <w:rsid w:val="00AE7D39"/>
    <w:rsid w:val="00AF0B1B"/>
    <w:rsid w:val="00AF462C"/>
    <w:rsid w:val="00AF5F68"/>
    <w:rsid w:val="00AF6F80"/>
    <w:rsid w:val="00B01D1D"/>
    <w:rsid w:val="00B0465A"/>
    <w:rsid w:val="00B05480"/>
    <w:rsid w:val="00B061E6"/>
    <w:rsid w:val="00B0726A"/>
    <w:rsid w:val="00B108B4"/>
    <w:rsid w:val="00B10F5E"/>
    <w:rsid w:val="00B117D8"/>
    <w:rsid w:val="00B11CE7"/>
    <w:rsid w:val="00B14B2B"/>
    <w:rsid w:val="00B17580"/>
    <w:rsid w:val="00B26A56"/>
    <w:rsid w:val="00B3090E"/>
    <w:rsid w:val="00B35244"/>
    <w:rsid w:val="00B36DD2"/>
    <w:rsid w:val="00B40527"/>
    <w:rsid w:val="00B44ACE"/>
    <w:rsid w:val="00B50A01"/>
    <w:rsid w:val="00B50C52"/>
    <w:rsid w:val="00B514FB"/>
    <w:rsid w:val="00B5440E"/>
    <w:rsid w:val="00B56699"/>
    <w:rsid w:val="00B60CD8"/>
    <w:rsid w:val="00B60FC5"/>
    <w:rsid w:val="00B62A01"/>
    <w:rsid w:val="00B75964"/>
    <w:rsid w:val="00B848AE"/>
    <w:rsid w:val="00B875AE"/>
    <w:rsid w:val="00B90E74"/>
    <w:rsid w:val="00B91E34"/>
    <w:rsid w:val="00BA0B0F"/>
    <w:rsid w:val="00BA3142"/>
    <w:rsid w:val="00BA4776"/>
    <w:rsid w:val="00BA4F1D"/>
    <w:rsid w:val="00BA79EE"/>
    <w:rsid w:val="00BB423C"/>
    <w:rsid w:val="00BB569B"/>
    <w:rsid w:val="00BB57A9"/>
    <w:rsid w:val="00BB5D3D"/>
    <w:rsid w:val="00BB77A9"/>
    <w:rsid w:val="00BC005A"/>
    <w:rsid w:val="00BC4B47"/>
    <w:rsid w:val="00BC6AF4"/>
    <w:rsid w:val="00BD6207"/>
    <w:rsid w:val="00BD73FB"/>
    <w:rsid w:val="00BD7FDC"/>
    <w:rsid w:val="00BE0AAD"/>
    <w:rsid w:val="00BE18BB"/>
    <w:rsid w:val="00BE516D"/>
    <w:rsid w:val="00BE6E70"/>
    <w:rsid w:val="00BE7988"/>
    <w:rsid w:val="00BF261E"/>
    <w:rsid w:val="00BF48C4"/>
    <w:rsid w:val="00BF5DA5"/>
    <w:rsid w:val="00C042E5"/>
    <w:rsid w:val="00C04C98"/>
    <w:rsid w:val="00C04F8F"/>
    <w:rsid w:val="00C05FD6"/>
    <w:rsid w:val="00C065E4"/>
    <w:rsid w:val="00C124A3"/>
    <w:rsid w:val="00C15927"/>
    <w:rsid w:val="00C177B0"/>
    <w:rsid w:val="00C205D9"/>
    <w:rsid w:val="00C2303C"/>
    <w:rsid w:val="00C23320"/>
    <w:rsid w:val="00C25ADE"/>
    <w:rsid w:val="00C2671A"/>
    <w:rsid w:val="00C274FC"/>
    <w:rsid w:val="00C31F09"/>
    <w:rsid w:val="00C321A8"/>
    <w:rsid w:val="00C3244D"/>
    <w:rsid w:val="00C34871"/>
    <w:rsid w:val="00C37D31"/>
    <w:rsid w:val="00C410BD"/>
    <w:rsid w:val="00C42C8D"/>
    <w:rsid w:val="00C44D50"/>
    <w:rsid w:val="00C506D8"/>
    <w:rsid w:val="00C51160"/>
    <w:rsid w:val="00C53252"/>
    <w:rsid w:val="00C54F1C"/>
    <w:rsid w:val="00C561B0"/>
    <w:rsid w:val="00C615BE"/>
    <w:rsid w:val="00C64314"/>
    <w:rsid w:val="00C66917"/>
    <w:rsid w:val="00C706C8"/>
    <w:rsid w:val="00C72BA7"/>
    <w:rsid w:val="00C73A06"/>
    <w:rsid w:val="00C76326"/>
    <w:rsid w:val="00C77555"/>
    <w:rsid w:val="00C77C02"/>
    <w:rsid w:val="00C77EB1"/>
    <w:rsid w:val="00C823B9"/>
    <w:rsid w:val="00C92A51"/>
    <w:rsid w:val="00C94590"/>
    <w:rsid w:val="00C94B8A"/>
    <w:rsid w:val="00C95FF7"/>
    <w:rsid w:val="00CA0714"/>
    <w:rsid w:val="00CA0773"/>
    <w:rsid w:val="00CA3B94"/>
    <w:rsid w:val="00CA78FC"/>
    <w:rsid w:val="00CA7CD9"/>
    <w:rsid w:val="00CB3DD5"/>
    <w:rsid w:val="00CB6303"/>
    <w:rsid w:val="00CC53E6"/>
    <w:rsid w:val="00CC6822"/>
    <w:rsid w:val="00CD729E"/>
    <w:rsid w:val="00CE1211"/>
    <w:rsid w:val="00CE291D"/>
    <w:rsid w:val="00CE4C41"/>
    <w:rsid w:val="00CE7043"/>
    <w:rsid w:val="00CE79A3"/>
    <w:rsid w:val="00CF07FF"/>
    <w:rsid w:val="00CF77FE"/>
    <w:rsid w:val="00D01B93"/>
    <w:rsid w:val="00D023FB"/>
    <w:rsid w:val="00D0657E"/>
    <w:rsid w:val="00D0662C"/>
    <w:rsid w:val="00D06757"/>
    <w:rsid w:val="00D14965"/>
    <w:rsid w:val="00D1779C"/>
    <w:rsid w:val="00D177B5"/>
    <w:rsid w:val="00D26B34"/>
    <w:rsid w:val="00D270B2"/>
    <w:rsid w:val="00D3561D"/>
    <w:rsid w:val="00D37324"/>
    <w:rsid w:val="00D37630"/>
    <w:rsid w:val="00D452E0"/>
    <w:rsid w:val="00D472E9"/>
    <w:rsid w:val="00D50060"/>
    <w:rsid w:val="00D505F3"/>
    <w:rsid w:val="00D50E34"/>
    <w:rsid w:val="00D54773"/>
    <w:rsid w:val="00D60229"/>
    <w:rsid w:val="00D62E7B"/>
    <w:rsid w:val="00D63408"/>
    <w:rsid w:val="00D71141"/>
    <w:rsid w:val="00D714DE"/>
    <w:rsid w:val="00D749CF"/>
    <w:rsid w:val="00D7603C"/>
    <w:rsid w:val="00D8172C"/>
    <w:rsid w:val="00D82537"/>
    <w:rsid w:val="00D82FC0"/>
    <w:rsid w:val="00D83625"/>
    <w:rsid w:val="00D83987"/>
    <w:rsid w:val="00D868ED"/>
    <w:rsid w:val="00D97572"/>
    <w:rsid w:val="00DA008D"/>
    <w:rsid w:val="00DA0FCF"/>
    <w:rsid w:val="00DA4DE7"/>
    <w:rsid w:val="00DA5671"/>
    <w:rsid w:val="00DB19EB"/>
    <w:rsid w:val="00DB2ED5"/>
    <w:rsid w:val="00DB4D58"/>
    <w:rsid w:val="00DC38CA"/>
    <w:rsid w:val="00DC43A3"/>
    <w:rsid w:val="00DC5B66"/>
    <w:rsid w:val="00DD4BD9"/>
    <w:rsid w:val="00DD6C10"/>
    <w:rsid w:val="00DF10AD"/>
    <w:rsid w:val="00DF2001"/>
    <w:rsid w:val="00E1496B"/>
    <w:rsid w:val="00E1561C"/>
    <w:rsid w:val="00E16ADB"/>
    <w:rsid w:val="00E212E0"/>
    <w:rsid w:val="00E23103"/>
    <w:rsid w:val="00E24D3D"/>
    <w:rsid w:val="00E2610A"/>
    <w:rsid w:val="00E271F0"/>
    <w:rsid w:val="00E32C50"/>
    <w:rsid w:val="00E35125"/>
    <w:rsid w:val="00E3612D"/>
    <w:rsid w:val="00E37D91"/>
    <w:rsid w:val="00E42002"/>
    <w:rsid w:val="00E42D8A"/>
    <w:rsid w:val="00E4687D"/>
    <w:rsid w:val="00E51729"/>
    <w:rsid w:val="00E5625B"/>
    <w:rsid w:val="00E563D7"/>
    <w:rsid w:val="00E60805"/>
    <w:rsid w:val="00E64294"/>
    <w:rsid w:val="00E66345"/>
    <w:rsid w:val="00E70E42"/>
    <w:rsid w:val="00E72732"/>
    <w:rsid w:val="00E739AA"/>
    <w:rsid w:val="00E755D9"/>
    <w:rsid w:val="00E75CC6"/>
    <w:rsid w:val="00E82447"/>
    <w:rsid w:val="00E828DF"/>
    <w:rsid w:val="00E83287"/>
    <w:rsid w:val="00E8479B"/>
    <w:rsid w:val="00E857AC"/>
    <w:rsid w:val="00E8673D"/>
    <w:rsid w:val="00E941C7"/>
    <w:rsid w:val="00E94918"/>
    <w:rsid w:val="00E94C4D"/>
    <w:rsid w:val="00E97E02"/>
    <w:rsid w:val="00EA4EFF"/>
    <w:rsid w:val="00EA7B79"/>
    <w:rsid w:val="00EB4909"/>
    <w:rsid w:val="00EC1C28"/>
    <w:rsid w:val="00ED02D8"/>
    <w:rsid w:val="00ED1713"/>
    <w:rsid w:val="00ED30E2"/>
    <w:rsid w:val="00EE0E1E"/>
    <w:rsid w:val="00EE41AE"/>
    <w:rsid w:val="00EE4619"/>
    <w:rsid w:val="00EF6B4E"/>
    <w:rsid w:val="00EF76C9"/>
    <w:rsid w:val="00EF7CE5"/>
    <w:rsid w:val="00F001BB"/>
    <w:rsid w:val="00F007C4"/>
    <w:rsid w:val="00F0104E"/>
    <w:rsid w:val="00F029A2"/>
    <w:rsid w:val="00F0377A"/>
    <w:rsid w:val="00F1013F"/>
    <w:rsid w:val="00F1226A"/>
    <w:rsid w:val="00F1363F"/>
    <w:rsid w:val="00F13C9D"/>
    <w:rsid w:val="00F1426C"/>
    <w:rsid w:val="00F15872"/>
    <w:rsid w:val="00F226C8"/>
    <w:rsid w:val="00F23660"/>
    <w:rsid w:val="00F2438D"/>
    <w:rsid w:val="00F25690"/>
    <w:rsid w:val="00F26D1D"/>
    <w:rsid w:val="00F328D0"/>
    <w:rsid w:val="00F337ED"/>
    <w:rsid w:val="00F363B7"/>
    <w:rsid w:val="00F51BEE"/>
    <w:rsid w:val="00F55EB4"/>
    <w:rsid w:val="00F57443"/>
    <w:rsid w:val="00F5791C"/>
    <w:rsid w:val="00F60B73"/>
    <w:rsid w:val="00F60C62"/>
    <w:rsid w:val="00F60D78"/>
    <w:rsid w:val="00F71195"/>
    <w:rsid w:val="00F749AB"/>
    <w:rsid w:val="00F75D18"/>
    <w:rsid w:val="00F77632"/>
    <w:rsid w:val="00F804DC"/>
    <w:rsid w:val="00F81987"/>
    <w:rsid w:val="00F9182C"/>
    <w:rsid w:val="00FA11F2"/>
    <w:rsid w:val="00FA19DC"/>
    <w:rsid w:val="00FA207F"/>
    <w:rsid w:val="00FA29C2"/>
    <w:rsid w:val="00FA3A03"/>
    <w:rsid w:val="00FB3A45"/>
    <w:rsid w:val="00FB3FA5"/>
    <w:rsid w:val="00FC157B"/>
    <w:rsid w:val="00FC1753"/>
    <w:rsid w:val="00FC23DC"/>
    <w:rsid w:val="00FC4F50"/>
    <w:rsid w:val="00FC5AF9"/>
    <w:rsid w:val="00FC7C8A"/>
    <w:rsid w:val="00FD2607"/>
    <w:rsid w:val="00FD2D48"/>
    <w:rsid w:val="00FD2F52"/>
    <w:rsid w:val="00FD2F95"/>
    <w:rsid w:val="00FD644B"/>
    <w:rsid w:val="00FD70DD"/>
    <w:rsid w:val="00FE0D6C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165F8F9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D69B6"/>
    <w:pPr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A22A4E"/>
    <w:pPr>
      <w:tabs>
        <w:tab w:val="left" w:pos="113"/>
      </w:tabs>
      <w:spacing w:before="400" w:line="360" w:lineRule="auto"/>
      <w:ind w:left="454" w:hanging="454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A22A4E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ExRalinea">
    <w:name w:val="ExR_alinea"/>
    <w:qFormat/>
    <w:rsid w:val="007B4E02"/>
    <w:pPr>
      <w:tabs>
        <w:tab w:val="left" w:pos="907"/>
      </w:tabs>
      <w:spacing w:before="80"/>
      <w:ind w:left="454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  <w:style w:type="paragraph" w:customStyle="1" w:styleId="Exquestao">
    <w:name w:val="Ex_questao"/>
    <w:uiPriority w:val="99"/>
    <w:rsid w:val="007B4E02"/>
    <w:pPr>
      <w:widowControl w:val="0"/>
      <w:tabs>
        <w:tab w:val="left" w:pos="454"/>
        <w:tab w:val="left" w:pos="907"/>
      </w:tabs>
      <w:suppressAutoHyphens/>
      <w:autoSpaceDE w:val="0"/>
      <w:autoSpaceDN w:val="0"/>
      <w:adjustRightInd w:val="0"/>
      <w:spacing w:before="100" w:line="280" w:lineRule="atLeast"/>
      <w:ind w:left="453" w:right="113" w:hanging="340"/>
      <w:contextualSpacing/>
      <w:textAlignment w:val="center"/>
    </w:pPr>
    <w:rPr>
      <w:rFonts w:ascii="Calibri" w:eastAsia="Times New Roman" w:hAnsi="Calibri" w:cs="Calibri"/>
      <w:color w:val="000000"/>
      <w:sz w:val="21"/>
    </w:rPr>
  </w:style>
  <w:style w:type="paragraph" w:customStyle="1" w:styleId="ExRquestao">
    <w:name w:val="ExR_questao"/>
    <w:uiPriority w:val="99"/>
    <w:rsid w:val="007B4E02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  <w:style w:type="character" w:customStyle="1" w:styleId="bold">
    <w:name w:val="bold"/>
    <w:uiPriority w:val="99"/>
    <w:rsid w:val="007B4E02"/>
    <w:rPr>
      <w:b/>
      <w:bCs/>
      <w:lang w:val="pt-BR"/>
    </w:rPr>
  </w:style>
  <w:style w:type="paragraph" w:customStyle="1" w:styleId="TextoSident">
    <w:name w:val="Texto_Sident"/>
    <w:basedOn w:val="Normal"/>
    <w:link w:val="TextoSidentCarter"/>
    <w:qFormat/>
    <w:rsid w:val="00F0104E"/>
    <w:pPr>
      <w:widowControl w:val="0"/>
      <w:tabs>
        <w:tab w:val="right" w:pos="6803"/>
      </w:tabs>
      <w:autoSpaceDE w:val="0"/>
      <w:autoSpaceDN w:val="0"/>
      <w:adjustRightInd w:val="0"/>
      <w:spacing w:after="0" w:line="280" w:lineRule="atLeast"/>
      <w:textAlignment w:val="center"/>
    </w:pPr>
    <w:rPr>
      <w:rFonts w:ascii="Calibri" w:eastAsia="Times New Roman" w:hAnsi="Calibri" w:cs="Calibri"/>
      <w:color w:val="000000"/>
      <w:spacing w:val="-3"/>
      <w:sz w:val="21"/>
      <w:szCs w:val="20"/>
      <w:lang w:eastAsia="pt-PT"/>
    </w:rPr>
  </w:style>
  <w:style w:type="character" w:customStyle="1" w:styleId="TextoSidentCarter">
    <w:name w:val="Texto_Sident Caráter"/>
    <w:basedOn w:val="Tipodeletrapredefinidodopargrafo"/>
    <w:link w:val="TextoSident"/>
    <w:rsid w:val="00F0104E"/>
    <w:rPr>
      <w:rFonts w:ascii="Calibri" w:eastAsia="Times New Roman" w:hAnsi="Calibri" w:cs="Calibri"/>
      <w:color w:val="000000"/>
      <w:spacing w:val="-3"/>
      <w:sz w:val="21"/>
    </w:rPr>
  </w:style>
  <w:style w:type="paragraph" w:styleId="Legenda">
    <w:name w:val="caption"/>
    <w:basedOn w:val="Normal"/>
    <w:next w:val="Normal"/>
    <w:uiPriority w:val="35"/>
    <w:unhideWhenUsed/>
    <w:qFormat/>
    <w:rsid w:val="00C66917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E5625B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E562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1.bin"/><Relationship Id="rId21" Type="http://schemas.openxmlformats.org/officeDocument/2006/relationships/image" Target="media/image10.wmf"/><Relationship Id="rId42" Type="http://schemas.openxmlformats.org/officeDocument/2006/relationships/oleObject" Target="embeddings/oleObject16.bin"/><Relationship Id="rId63" Type="http://schemas.openxmlformats.org/officeDocument/2006/relationships/image" Target="media/image33.wmf"/><Relationship Id="rId84" Type="http://schemas.openxmlformats.org/officeDocument/2006/relationships/oleObject" Target="embeddings/oleObject35.bin"/><Relationship Id="rId138" Type="http://schemas.openxmlformats.org/officeDocument/2006/relationships/oleObject" Target="embeddings/oleObject61.bin"/><Relationship Id="rId159" Type="http://schemas.openxmlformats.org/officeDocument/2006/relationships/image" Target="media/image83.wmf"/><Relationship Id="rId170" Type="http://schemas.openxmlformats.org/officeDocument/2006/relationships/image" Target="media/image90.wmf"/><Relationship Id="rId191" Type="http://schemas.openxmlformats.org/officeDocument/2006/relationships/oleObject" Target="embeddings/oleObject84.bin"/><Relationship Id="rId205" Type="http://schemas.openxmlformats.org/officeDocument/2006/relationships/fontTable" Target="fontTable.xml"/><Relationship Id="rId107" Type="http://schemas.openxmlformats.org/officeDocument/2006/relationships/oleObject" Target="embeddings/oleObject46.bin"/><Relationship Id="rId11" Type="http://schemas.openxmlformats.org/officeDocument/2006/relationships/image" Target="media/image5.wmf"/><Relationship Id="rId32" Type="http://schemas.openxmlformats.org/officeDocument/2006/relationships/oleObject" Target="embeddings/oleObject11.bin"/><Relationship Id="rId53" Type="http://schemas.openxmlformats.org/officeDocument/2006/relationships/image" Target="media/image26.wmf"/><Relationship Id="rId74" Type="http://schemas.openxmlformats.org/officeDocument/2006/relationships/oleObject" Target="embeddings/oleObject30.bin"/><Relationship Id="rId128" Type="http://schemas.openxmlformats.org/officeDocument/2006/relationships/image" Target="media/image66.png"/><Relationship Id="rId149" Type="http://schemas.openxmlformats.org/officeDocument/2006/relationships/image" Target="media/image77.wmf"/><Relationship Id="rId5" Type="http://schemas.openxmlformats.org/officeDocument/2006/relationships/numbering" Target="numbering.xml"/><Relationship Id="rId95" Type="http://schemas.openxmlformats.org/officeDocument/2006/relationships/oleObject" Target="embeddings/oleObject40.bin"/><Relationship Id="rId160" Type="http://schemas.openxmlformats.org/officeDocument/2006/relationships/oleObject" Target="embeddings/oleObject71.bin"/><Relationship Id="rId181" Type="http://schemas.openxmlformats.org/officeDocument/2006/relationships/image" Target="media/image96.wmf"/><Relationship Id="rId22" Type="http://schemas.openxmlformats.org/officeDocument/2006/relationships/oleObject" Target="embeddings/oleObject6.bin"/><Relationship Id="rId43" Type="http://schemas.openxmlformats.org/officeDocument/2006/relationships/image" Target="media/image21.wmf"/><Relationship Id="rId64" Type="http://schemas.openxmlformats.org/officeDocument/2006/relationships/oleObject" Target="embeddings/oleObject25.bin"/><Relationship Id="rId118" Type="http://schemas.openxmlformats.org/officeDocument/2006/relationships/image" Target="media/image61.wmf"/><Relationship Id="rId139" Type="http://schemas.openxmlformats.org/officeDocument/2006/relationships/image" Target="media/image72.wmf"/><Relationship Id="rId85" Type="http://schemas.openxmlformats.org/officeDocument/2006/relationships/image" Target="media/image44.wmf"/><Relationship Id="rId150" Type="http://schemas.openxmlformats.org/officeDocument/2006/relationships/oleObject" Target="embeddings/oleObject67.bin"/><Relationship Id="rId171" Type="http://schemas.openxmlformats.org/officeDocument/2006/relationships/oleObject" Target="embeddings/oleObject75.bin"/><Relationship Id="rId192" Type="http://schemas.openxmlformats.org/officeDocument/2006/relationships/image" Target="media/image102.png"/><Relationship Id="rId206" Type="http://schemas.openxmlformats.org/officeDocument/2006/relationships/theme" Target="theme/theme1.xml"/><Relationship Id="rId12" Type="http://schemas.openxmlformats.org/officeDocument/2006/relationships/oleObject" Target="embeddings/oleObject1.bin"/><Relationship Id="rId33" Type="http://schemas.openxmlformats.org/officeDocument/2006/relationships/image" Target="media/image16.wmf"/><Relationship Id="rId108" Type="http://schemas.openxmlformats.org/officeDocument/2006/relationships/image" Target="media/image56.wmf"/><Relationship Id="rId129" Type="http://schemas.openxmlformats.org/officeDocument/2006/relationships/image" Target="media/image67.wmf"/><Relationship Id="rId54" Type="http://schemas.openxmlformats.org/officeDocument/2006/relationships/oleObject" Target="embeddings/oleObject22.bin"/><Relationship Id="rId75" Type="http://schemas.openxmlformats.org/officeDocument/2006/relationships/image" Target="media/image39.wmf"/><Relationship Id="rId96" Type="http://schemas.openxmlformats.org/officeDocument/2006/relationships/image" Target="media/image50.wmf"/><Relationship Id="rId140" Type="http://schemas.openxmlformats.org/officeDocument/2006/relationships/oleObject" Target="embeddings/oleObject62.bin"/><Relationship Id="rId161" Type="http://schemas.openxmlformats.org/officeDocument/2006/relationships/image" Target="media/image84.wmf"/><Relationship Id="rId182" Type="http://schemas.openxmlformats.org/officeDocument/2006/relationships/oleObject" Target="embeddings/oleObject80.bin"/><Relationship Id="rId6" Type="http://schemas.openxmlformats.org/officeDocument/2006/relationships/styles" Target="styles.xml"/><Relationship Id="rId23" Type="http://schemas.openxmlformats.org/officeDocument/2006/relationships/image" Target="media/image11.wmf"/><Relationship Id="rId119" Type="http://schemas.openxmlformats.org/officeDocument/2006/relationships/oleObject" Target="embeddings/oleObject52.bin"/><Relationship Id="rId44" Type="http://schemas.openxmlformats.org/officeDocument/2006/relationships/oleObject" Target="embeddings/oleObject17.bin"/><Relationship Id="rId65" Type="http://schemas.openxmlformats.org/officeDocument/2006/relationships/image" Target="media/image34.wmf"/><Relationship Id="rId86" Type="http://schemas.openxmlformats.org/officeDocument/2006/relationships/oleObject" Target="embeddings/oleObject36.bin"/><Relationship Id="rId130" Type="http://schemas.openxmlformats.org/officeDocument/2006/relationships/oleObject" Target="embeddings/oleObject57.bin"/><Relationship Id="rId151" Type="http://schemas.openxmlformats.org/officeDocument/2006/relationships/image" Target="media/image78.wmf"/><Relationship Id="rId172" Type="http://schemas.openxmlformats.org/officeDocument/2006/relationships/image" Target="media/image91.wmf"/><Relationship Id="rId193" Type="http://schemas.openxmlformats.org/officeDocument/2006/relationships/image" Target="media/image103.wmf"/><Relationship Id="rId13" Type="http://schemas.openxmlformats.org/officeDocument/2006/relationships/image" Target="media/image6.wmf"/><Relationship Id="rId109" Type="http://schemas.openxmlformats.org/officeDocument/2006/relationships/oleObject" Target="embeddings/oleObject47.bin"/><Relationship Id="rId34" Type="http://schemas.openxmlformats.org/officeDocument/2006/relationships/oleObject" Target="embeddings/oleObject12.bin"/><Relationship Id="rId55" Type="http://schemas.openxmlformats.org/officeDocument/2006/relationships/image" Target="media/image27.png"/><Relationship Id="rId76" Type="http://schemas.openxmlformats.org/officeDocument/2006/relationships/oleObject" Target="embeddings/oleObject31.bin"/><Relationship Id="rId97" Type="http://schemas.openxmlformats.org/officeDocument/2006/relationships/oleObject" Target="embeddings/oleObject41.bin"/><Relationship Id="rId120" Type="http://schemas.openxmlformats.org/officeDocument/2006/relationships/image" Target="media/image62.wmf"/><Relationship Id="rId141" Type="http://schemas.openxmlformats.org/officeDocument/2006/relationships/image" Target="media/image73.wmf"/><Relationship Id="rId7" Type="http://schemas.openxmlformats.org/officeDocument/2006/relationships/settings" Target="settings.xml"/><Relationship Id="rId162" Type="http://schemas.openxmlformats.org/officeDocument/2006/relationships/oleObject" Target="embeddings/oleObject72.bin"/><Relationship Id="rId183" Type="http://schemas.openxmlformats.org/officeDocument/2006/relationships/image" Target="media/image97.wmf"/><Relationship Id="rId24" Type="http://schemas.openxmlformats.org/officeDocument/2006/relationships/oleObject" Target="embeddings/oleObject7.bin"/><Relationship Id="rId40" Type="http://schemas.openxmlformats.org/officeDocument/2006/relationships/oleObject" Target="embeddings/oleObject15.bin"/><Relationship Id="rId45" Type="http://schemas.openxmlformats.org/officeDocument/2006/relationships/image" Target="media/image22.wmf"/><Relationship Id="rId66" Type="http://schemas.openxmlformats.org/officeDocument/2006/relationships/oleObject" Target="embeddings/oleObject26.bin"/><Relationship Id="rId87" Type="http://schemas.openxmlformats.org/officeDocument/2006/relationships/image" Target="media/image45.wmf"/><Relationship Id="rId110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31" Type="http://schemas.openxmlformats.org/officeDocument/2006/relationships/image" Target="media/image68.wmf"/><Relationship Id="rId136" Type="http://schemas.openxmlformats.org/officeDocument/2006/relationships/oleObject" Target="embeddings/oleObject60.bin"/><Relationship Id="rId157" Type="http://schemas.openxmlformats.org/officeDocument/2006/relationships/image" Target="media/image82.wmf"/><Relationship Id="rId178" Type="http://schemas.openxmlformats.org/officeDocument/2006/relationships/image" Target="media/image94.wmf"/><Relationship Id="rId61" Type="http://schemas.openxmlformats.org/officeDocument/2006/relationships/image" Target="media/image32.wmf"/><Relationship Id="rId82" Type="http://schemas.openxmlformats.org/officeDocument/2006/relationships/oleObject" Target="embeddings/oleObject34.bin"/><Relationship Id="rId152" Type="http://schemas.openxmlformats.org/officeDocument/2006/relationships/oleObject" Target="embeddings/oleObject68.bin"/><Relationship Id="rId173" Type="http://schemas.openxmlformats.org/officeDocument/2006/relationships/oleObject" Target="embeddings/oleObject76.bin"/><Relationship Id="rId194" Type="http://schemas.openxmlformats.org/officeDocument/2006/relationships/oleObject" Target="embeddings/oleObject85.bin"/><Relationship Id="rId199" Type="http://schemas.openxmlformats.org/officeDocument/2006/relationships/image" Target="media/image106.wmf"/><Relationship Id="rId203" Type="http://schemas.openxmlformats.org/officeDocument/2006/relationships/footer" Target="footer1.xml"/><Relationship Id="rId19" Type="http://schemas.openxmlformats.org/officeDocument/2006/relationships/image" Target="media/image9.wmf"/><Relationship Id="rId14" Type="http://schemas.openxmlformats.org/officeDocument/2006/relationships/oleObject" Target="embeddings/oleObject2.bin"/><Relationship Id="rId30" Type="http://schemas.openxmlformats.org/officeDocument/2006/relationships/oleObject" Target="embeddings/oleObject10.bin"/><Relationship Id="rId35" Type="http://schemas.openxmlformats.org/officeDocument/2006/relationships/image" Target="media/image17.wmf"/><Relationship Id="rId56" Type="http://schemas.openxmlformats.org/officeDocument/2006/relationships/image" Target="media/image28.png"/><Relationship Id="rId77" Type="http://schemas.openxmlformats.org/officeDocument/2006/relationships/image" Target="media/image40.wmf"/><Relationship Id="rId100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26" Type="http://schemas.openxmlformats.org/officeDocument/2006/relationships/image" Target="media/image65.wmf"/><Relationship Id="rId147" Type="http://schemas.openxmlformats.org/officeDocument/2006/relationships/image" Target="media/image76.wmf"/><Relationship Id="rId168" Type="http://schemas.openxmlformats.org/officeDocument/2006/relationships/image" Target="media/image89.wmf"/><Relationship Id="rId8" Type="http://schemas.openxmlformats.org/officeDocument/2006/relationships/webSettings" Target="webSettings.xml"/><Relationship Id="rId51" Type="http://schemas.openxmlformats.org/officeDocument/2006/relationships/image" Target="media/image25.wmf"/><Relationship Id="rId72" Type="http://schemas.openxmlformats.org/officeDocument/2006/relationships/oleObject" Target="embeddings/oleObject29.bin"/><Relationship Id="rId93" Type="http://schemas.openxmlformats.org/officeDocument/2006/relationships/oleObject" Target="embeddings/oleObject39.bin"/><Relationship Id="rId98" Type="http://schemas.openxmlformats.org/officeDocument/2006/relationships/image" Target="media/image51.wmf"/><Relationship Id="rId121" Type="http://schemas.openxmlformats.org/officeDocument/2006/relationships/oleObject" Target="embeddings/oleObject53.bin"/><Relationship Id="rId142" Type="http://schemas.openxmlformats.org/officeDocument/2006/relationships/oleObject" Target="embeddings/oleObject63.bin"/><Relationship Id="rId163" Type="http://schemas.openxmlformats.org/officeDocument/2006/relationships/image" Target="media/image85.jpg"/><Relationship Id="rId184" Type="http://schemas.openxmlformats.org/officeDocument/2006/relationships/oleObject" Target="embeddings/oleObject81.bin"/><Relationship Id="rId189" Type="http://schemas.openxmlformats.org/officeDocument/2006/relationships/oleObject" Target="embeddings/oleObject83.bin"/><Relationship Id="rId3" Type="http://schemas.openxmlformats.org/officeDocument/2006/relationships/customXml" Target="../customXml/item3.xml"/><Relationship Id="rId25" Type="http://schemas.openxmlformats.org/officeDocument/2006/relationships/image" Target="media/image12.wmf"/><Relationship Id="rId46" Type="http://schemas.openxmlformats.org/officeDocument/2006/relationships/oleObject" Target="embeddings/oleObject18.bin"/><Relationship Id="rId67" Type="http://schemas.openxmlformats.org/officeDocument/2006/relationships/image" Target="media/image35.wmf"/><Relationship Id="rId116" Type="http://schemas.openxmlformats.org/officeDocument/2006/relationships/image" Target="media/image60.wmf"/><Relationship Id="rId137" Type="http://schemas.openxmlformats.org/officeDocument/2006/relationships/image" Target="media/image71.wmf"/><Relationship Id="rId158" Type="http://schemas.openxmlformats.org/officeDocument/2006/relationships/oleObject" Target="embeddings/oleObject70.bin"/><Relationship Id="rId20" Type="http://schemas.openxmlformats.org/officeDocument/2006/relationships/oleObject" Target="embeddings/oleObject5.bin"/><Relationship Id="rId41" Type="http://schemas.openxmlformats.org/officeDocument/2006/relationships/image" Target="media/image20.wmf"/><Relationship Id="rId62" Type="http://schemas.openxmlformats.org/officeDocument/2006/relationships/oleObject" Target="embeddings/oleObject24.bin"/><Relationship Id="rId83" Type="http://schemas.openxmlformats.org/officeDocument/2006/relationships/image" Target="media/image43.wmf"/><Relationship Id="rId88" Type="http://schemas.openxmlformats.org/officeDocument/2006/relationships/oleObject" Target="embeddings/oleObject37.bin"/><Relationship Id="rId111" Type="http://schemas.openxmlformats.org/officeDocument/2006/relationships/oleObject" Target="embeddings/oleObject48.bin"/><Relationship Id="rId132" Type="http://schemas.openxmlformats.org/officeDocument/2006/relationships/oleObject" Target="embeddings/oleObject58.bin"/><Relationship Id="rId153" Type="http://schemas.openxmlformats.org/officeDocument/2006/relationships/image" Target="media/image79.wmf"/><Relationship Id="rId174" Type="http://schemas.openxmlformats.org/officeDocument/2006/relationships/image" Target="media/image92.wmf"/><Relationship Id="rId179" Type="http://schemas.openxmlformats.org/officeDocument/2006/relationships/oleObject" Target="embeddings/oleObject79.bin"/><Relationship Id="rId195" Type="http://schemas.openxmlformats.org/officeDocument/2006/relationships/image" Target="media/image104.wmf"/><Relationship Id="rId190" Type="http://schemas.openxmlformats.org/officeDocument/2006/relationships/image" Target="media/image101.wmf"/><Relationship Id="rId204" Type="http://schemas.openxmlformats.org/officeDocument/2006/relationships/footer" Target="footer2.xml"/><Relationship Id="rId15" Type="http://schemas.openxmlformats.org/officeDocument/2006/relationships/image" Target="media/image7.wmf"/><Relationship Id="rId36" Type="http://schemas.openxmlformats.org/officeDocument/2006/relationships/oleObject" Target="embeddings/oleObject13.bin"/><Relationship Id="rId57" Type="http://schemas.openxmlformats.org/officeDocument/2006/relationships/image" Target="media/image29.png"/><Relationship Id="rId106" Type="http://schemas.openxmlformats.org/officeDocument/2006/relationships/image" Target="media/image55.wmf"/><Relationship Id="rId127" Type="http://schemas.openxmlformats.org/officeDocument/2006/relationships/oleObject" Target="embeddings/oleObject56.bin"/><Relationship Id="rId10" Type="http://schemas.openxmlformats.org/officeDocument/2006/relationships/endnotes" Target="endnotes.xml"/><Relationship Id="rId31" Type="http://schemas.openxmlformats.org/officeDocument/2006/relationships/image" Target="media/image15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8.wmf"/><Relationship Id="rId78" Type="http://schemas.openxmlformats.org/officeDocument/2006/relationships/oleObject" Target="embeddings/oleObject32.bin"/><Relationship Id="rId94" Type="http://schemas.openxmlformats.org/officeDocument/2006/relationships/image" Target="media/image49.wmf"/><Relationship Id="rId99" Type="http://schemas.openxmlformats.org/officeDocument/2006/relationships/oleObject" Target="embeddings/oleObject42.bin"/><Relationship Id="rId101" Type="http://schemas.openxmlformats.org/officeDocument/2006/relationships/oleObject" Target="embeddings/oleObject43.bin"/><Relationship Id="rId122" Type="http://schemas.openxmlformats.org/officeDocument/2006/relationships/image" Target="media/image63.wmf"/><Relationship Id="rId143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64" Type="http://schemas.openxmlformats.org/officeDocument/2006/relationships/image" Target="media/image86.wmf"/><Relationship Id="rId169" Type="http://schemas.openxmlformats.org/officeDocument/2006/relationships/oleObject" Target="embeddings/oleObject74.bin"/><Relationship Id="rId185" Type="http://schemas.openxmlformats.org/officeDocument/2006/relationships/image" Target="media/image98.w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80" Type="http://schemas.openxmlformats.org/officeDocument/2006/relationships/image" Target="media/image95.png"/><Relationship Id="rId26" Type="http://schemas.openxmlformats.org/officeDocument/2006/relationships/oleObject" Target="embeddings/oleObject8.bin"/><Relationship Id="rId47" Type="http://schemas.openxmlformats.org/officeDocument/2006/relationships/image" Target="media/image23.wmf"/><Relationship Id="rId68" Type="http://schemas.openxmlformats.org/officeDocument/2006/relationships/oleObject" Target="embeddings/oleObject27.bin"/><Relationship Id="rId89" Type="http://schemas.openxmlformats.org/officeDocument/2006/relationships/image" Target="media/image46.png"/><Relationship Id="rId112" Type="http://schemas.openxmlformats.org/officeDocument/2006/relationships/image" Target="media/image58.wmf"/><Relationship Id="rId133" Type="http://schemas.openxmlformats.org/officeDocument/2006/relationships/image" Target="media/image69.wmf"/><Relationship Id="rId154" Type="http://schemas.openxmlformats.org/officeDocument/2006/relationships/oleObject" Target="embeddings/oleObject69.bin"/><Relationship Id="rId175" Type="http://schemas.openxmlformats.org/officeDocument/2006/relationships/oleObject" Target="embeddings/oleObject77.bin"/><Relationship Id="rId196" Type="http://schemas.openxmlformats.org/officeDocument/2006/relationships/oleObject" Target="embeddings/oleObject86.bin"/><Relationship Id="rId200" Type="http://schemas.openxmlformats.org/officeDocument/2006/relationships/oleObject" Target="embeddings/oleObject88.bin"/><Relationship Id="rId16" Type="http://schemas.openxmlformats.org/officeDocument/2006/relationships/oleObject" Target="embeddings/oleObject3.bin"/><Relationship Id="rId37" Type="http://schemas.openxmlformats.org/officeDocument/2006/relationships/image" Target="media/image18.wmf"/><Relationship Id="rId58" Type="http://schemas.openxmlformats.org/officeDocument/2006/relationships/image" Target="media/image30.png"/><Relationship Id="rId79" Type="http://schemas.openxmlformats.org/officeDocument/2006/relationships/image" Target="media/image41.wmf"/><Relationship Id="rId102" Type="http://schemas.openxmlformats.org/officeDocument/2006/relationships/image" Target="media/image53.wmf"/><Relationship Id="rId123" Type="http://schemas.openxmlformats.org/officeDocument/2006/relationships/oleObject" Target="embeddings/oleObject54.bin"/><Relationship Id="rId144" Type="http://schemas.openxmlformats.org/officeDocument/2006/relationships/oleObject" Target="embeddings/oleObject64.bin"/><Relationship Id="rId90" Type="http://schemas.openxmlformats.org/officeDocument/2006/relationships/image" Target="media/image47.wmf"/><Relationship Id="rId165" Type="http://schemas.openxmlformats.org/officeDocument/2006/relationships/oleObject" Target="embeddings/oleObject73.bin"/><Relationship Id="rId186" Type="http://schemas.openxmlformats.org/officeDocument/2006/relationships/oleObject" Target="embeddings/oleObject82.bin"/><Relationship Id="rId27" Type="http://schemas.openxmlformats.org/officeDocument/2006/relationships/image" Target="media/image13.wmf"/><Relationship Id="rId48" Type="http://schemas.openxmlformats.org/officeDocument/2006/relationships/oleObject" Target="embeddings/oleObject19.bin"/><Relationship Id="rId69" Type="http://schemas.openxmlformats.org/officeDocument/2006/relationships/image" Target="media/image36.wmf"/><Relationship Id="rId113" Type="http://schemas.openxmlformats.org/officeDocument/2006/relationships/oleObject" Target="embeddings/oleObject49.bin"/><Relationship Id="rId134" Type="http://schemas.openxmlformats.org/officeDocument/2006/relationships/oleObject" Target="embeddings/oleObject59.bin"/><Relationship Id="rId80" Type="http://schemas.openxmlformats.org/officeDocument/2006/relationships/oleObject" Target="embeddings/oleObject33.bin"/><Relationship Id="rId155" Type="http://schemas.openxmlformats.org/officeDocument/2006/relationships/image" Target="media/image80.jpg"/><Relationship Id="rId176" Type="http://schemas.openxmlformats.org/officeDocument/2006/relationships/image" Target="media/image93.wmf"/><Relationship Id="rId197" Type="http://schemas.openxmlformats.org/officeDocument/2006/relationships/image" Target="media/image105.wmf"/><Relationship Id="rId201" Type="http://schemas.openxmlformats.org/officeDocument/2006/relationships/header" Target="header1.xml"/><Relationship Id="rId17" Type="http://schemas.openxmlformats.org/officeDocument/2006/relationships/image" Target="media/image8.wmf"/><Relationship Id="rId38" Type="http://schemas.openxmlformats.org/officeDocument/2006/relationships/oleObject" Target="embeddings/oleObject14.bin"/><Relationship Id="rId59" Type="http://schemas.openxmlformats.org/officeDocument/2006/relationships/image" Target="media/image31.wmf"/><Relationship Id="rId103" Type="http://schemas.openxmlformats.org/officeDocument/2006/relationships/oleObject" Target="embeddings/oleObject44.bin"/><Relationship Id="rId124" Type="http://schemas.openxmlformats.org/officeDocument/2006/relationships/image" Target="media/image64.wmf"/><Relationship Id="rId70" Type="http://schemas.openxmlformats.org/officeDocument/2006/relationships/oleObject" Target="embeddings/oleObject28.bin"/><Relationship Id="rId91" Type="http://schemas.openxmlformats.org/officeDocument/2006/relationships/oleObject" Target="embeddings/oleObject38.bin"/><Relationship Id="rId145" Type="http://schemas.openxmlformats.org/officeDocument/2006/relationships/image" Target="media/image75.wmf"/><Relationship Id="rId166" Type="http://schemas.openxmlformats.org/officeDocument/2006/relationships/image" Target="media/image87.png"/><Relationship Id="rId187" Type="http://schemas.openxmlformats.org/officeDocument/2006/relationships/image" Target="media/image99.png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9.bin"/><Relationship Id="rId49" Type="http://schemas.openxmlformats.org/officeDocument/2006/relationships/image" Target="media/image24.wmf"/><Relationship Id="rId114" Type="http://schemas.openxmlformats.org/officeDocument/2006/relationships/image" Target="media/image59.wmf"/><Relationship Id="rId60" Type="http://schemas.openxmlformats.org/officeDocument/2006/relationships/oleObject" Target="embeddings/oleObject23.bin"/><Relationship Id="rId81" Type="http://schemas.openxmlformats.org/officeDocument/2006/relationships/image" Target="media/image42.wmf"/><Relationship Id="rId135" Type="http://schemas.openxmlformats.org/officeDocument/2006/relationships/image" Target="media/image70.wmf"/><Relationship Id="rId156" Type="http://schemas.openxmlformats.org/officeDocument/2006/relationships/image" Target="media/image81.png"/><Relationship Id="rId177" Type="http://schemas.openxmlformats.org/officeDocument/2006/relationships/oleObject" Target="embeddings/oleObject78.bin"/><Relationship Id="rId198" Type="http://schemas.openxmlformats.org/officeDocument/2006/relationships/oleObject" Target="embeddings/oleObject87.bin"/><Relationship Id="rId202" Type="http://schemas.openxmlformats.org/officeDocument/2006/relationships/header" Target="header2.xml"/><Relationship Id="rId18" Type="http://schemas.openxmlformats.org/officeDocument/2006/relationships/oleObject" Target="embeddings/oleObject4.bin"/><Relationship Id="rId39" Type="http://schemas.openxmlformats.org/officeDocument/2006/relationships/image" Target="media/image19.wmf"/><Relationship Id="rId50" Type="http://schemas.openxmlformats.org/officeDocument/2006/relationships/oleObject" Target="embeddings/oleObject20.bin"/><Relationship Id="rId104" Type="http://schemas.openxmlformats.org/officeDocument/2006/relationships/image" Target="media/image54.wmf"/><Relationship Id="rId125" Type="http://schemas.openxmlformats.org/officeDocument/2006/relationships/oleObject" Target="embeddings/oleObject55.bin"/><Relationship Id="rId146" Type="http://schemas.openxmlformats.org/officeDocument/2006/relationships/oleObject" Target="embeddings/oleObject65.bin"/><Relationship Id="rId167" Type="http://schemas.openxmlformats.org/officeDocument/2006/relationships/image" Target="media/image88.png"/><Relationship Id="rId188" Type="http://schemas.openxmlformats.org/officeDocument/2006/relationships/image" Target="media/image100.wmf"/><Relationship Id="rId71" Type="http://schemas.openxmlformats.org/officeDocument/2006/relationships/image" Target="media/image37.wmf"/><Relationship Id="rId92" Type="http://schemas.openxmlformats.org/officeDocument/2006/relationships/image" Target="media/image48.wmf"/><Relationship Id="rId2" Type="http://schemas.openxmlformats.org/officeDocument/2006/relationships/customXml" Target="../customXml/item2.xml"/><Relationship Id="rId29" Type="http://schemas.openxmlformats.org/officeDocument/2006/relationships/image" Target="media/image14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50FF53-1713-4E12-A897-E2BB24B3E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1452</TotalTime>
  <Pages>13</Pages>
  <Words>1690</Words>
  <Characters>9127</Characters>
  <Application>Microsoft Office Word</Application>
  <DocSecurity>0</DocSecurity>
  <Lines>76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Ribeiro</dc:creator>
  <cp:lastModifiedBy>Liliana Gonçalves</cp:lastModifiedBy>
  <cp:revision>187</cp:revision>
  <cp:lastPrinted>2023-05-26T15:55:00Z</cp:lastPrinted>
  <dcterms:created xsi:type="dcterms:W3CDTF">2023-05-01T18:21:00Z</dcterms:created>
  <dcterms:modified xsi:type="dcterms:W3CDTF">2023-07-18T16:22:00Z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