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7567C" w14:textId="4EC52851" w:rsidR="00C72BA7" w:rsidRPr="009C2896" w:rsidRDefault="00A6334A" w:rsidP="00170DC6">
      <w:pPr>
        <w:pStyle w:val="TITULOFICHAS"/>
        <w:jc w:val="left"/>
        <w:rPr>
          <w:lang w:val="pt-PT"/>
        </w:rPr>
      </w:pPr>
      <w:r w:rsidRPr="009C2896">
        <w:rPr>
          <w:lang w:val="pt-PT"/>
        </w:rPr>
        <w:t>Questão</w:t>
      </w:r>
      <w:r w:rsidR="00E3612D" w:rsidRPr="009C2896">
        <w:rPr>
          <w:lang w:val="pt-PT"/>
        </w:rPr>
        <w:t xml:space="preserve">-aula 1 e 2 – </w:t>
      </w:r>
      <w:r w:rsidR="00DB553E" w:rsidRPr="009C2896">
        <w:rPr>
          <w:lang w:val="pt-PT"/>
        </w:rPr>
        <w:t>Frações irredutíveis</w:t>
      </w:r>
    </w:p>
    <w:p w14:paraId="67CDA9BD" w14:textId="77777777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06532F3" wp14:editId="55607529">
                <wp:extent cx="6119640" cy="792000"/>
                <wp:effectExtent l="12700" t="12700" r="14605" b="8255"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40D380C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022CA5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778645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66ADC1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2490CB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006BD8F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FF511F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D7C00B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F3F2A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56E795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FEF0E1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2DB1B8C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6EF416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96DBF6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816E39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56E2BF1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988EF9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60B8237" w14:textId="77777777" w:rsidR="00EB53AB" w:rsidRPr="0005099D" w:rsidRDefault="00EB53AB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06532F3" id="Caixa de texto 4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40D380C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022CA5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D778645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66ADC1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2490CB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006BD8F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FF511F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9D7C00B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EF3F2A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56E795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5FEF0E1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2DB1B8C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46EF416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F96DBF6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9816E39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56E2BF1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E988EF9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60B8237" w14:textId="77777777" w:rsidR="00EB53AB" w:rsidRPr="0005099D" w:rsidRDefault="00EB53AB" w:rsidP="00DB2ED5"/>
                  </w:txbxContent>
                </v:textbox>
                <w10:anchorlock/>
              </v:roundrect>
            </w:pict>
          </mc:Fallback>
        </mc:AlternateContent>
      </w:r>
    </w:p>
    <w:p w14:paraId="57F59791" w14:textId="5A020690" w:rsidR="00E3612D" w:rsidRPr="000B0928" w:rsidRDefault="00E3612D" w:rsidP="004E7A84">
      <w:pPr>
        <w:pStyle w:val="QUESTAO1"/>
      </w:pPr>
      <w:r w:rsidRPr="0059751D">
        <w:rPr>
          <w:b/>
          <w:color w:val="C00000"/>
          <w:sz w:val="28"/>
          <w:szCs w:val="28"/>
        </w:rPr>
        <w:t>Questão-aula</w:t>
      </w:r>
      <w:r w:rsidRPr="000B0928">
        <w:rPr>
          <w:b/>
          <w:color w:val="C00000"/>
          <w:sz w:val="28"/>
          <w:szCs w:val="28"/>
        </w:rPr>
        <w:t xml:space="preserve"> 1</w:t>
      </w:r>
    </w:p>
    <w:p w14:paraId="03C482B3" w14:textId="284BF9F5" w:rsidR="00BA79EE" w:rsidRDefault="00086D19" w:rsidP="008525D0"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37D64552" wp14:editId="15B5B7E6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B608CE" w14:textId="19AD6DAD" w:rsidR="00EB53AB" w:rsidRPr="00086D19" w:rsidRDefault="00EB53AB" w:rsidP="00086D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C35D4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D64552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DB608CE" w14:textId="19AD6DAD" w:rsidR="00EB53AB" w:rsidRPr="00086D19" w:rsidRDefault="00EB53AB" w:rsidP="00086D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C35D46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0928" w:rsidRPr="000B0928">
        <w:tab/>
      </w:r>
      <w:r w:rsidR="00C04F8F" w:rsidRPr="00F53A95">
        <w:t xml:space="preserve">Observa a </w:t>
      </w:r>
      <w:r w:rsidR="00DB553E">
        <w:t>seguinte reta numérica.</w:t>
      </w:r>
    </w:p>
    <w:p w14:paraId="112F517D" w14:textId="77777777" w:rsidR="00241637" w:rsidRDefault="00DB553E" w:rsidP="00241637">
      <w:pPr>
        <w:ind w:left="567"/>
        <w:rPr>
          <w:bCs/>
        </w:rPr>
      </w:pPr>
      <w:r>
        <w:rPr>
          <w:bCs/>
        </w:rPr>
        <w:t xml:space="preserve">Com uma seta indicou-se o número  </w:t>
      </w:r>
      <w:r w:rsidRPr="00DB553E">
        <w:rPr>
          <w:bCs/>
          <w:position w:val="-22"/>
        </w:rPr>
        <w:object w:dxaOrig="340" w:dyaOrig="580" w14:anchorId="100C3073">
          <v:shape id="_x0000_i1029" type="#_x0000_t75" style="width:16.5pt;height:28.5pt" o:ole="">
            <v:imagedata r:id="rId11" o:title=""/>
          </v:shape>
          <o:OLEObject Type="Embed" ProgID="Equation.DSMT4" ShapeID="_x0000_i1029" DrawAspect="Content" ObjectID="_1751894350" r:id="rId12"/>
        </w:object>
      </w:r>
      <w:r>
        <w:rPr>
          <w:bCs/>
        </w:rPr>
        <w:t xml:space="preserve"> .</w:t>
      </w:r>
    </w:p>
    <w:p w14:paraId="3794FC41" w14:textId="5DE40F64" w:rsidR="00E62C85" w:rsidRDefault="00241637" w:rsidP="00241637">
      <w:pPr>
        <w:jc w:val="center"/>
        <w:rPr>
          <w:bCs/>
        </w:rPr>
      </w:pPr>
      <w:r>
        <w:rPr>
          <w:bCs/>
          <w:noProof/>
        </w:rPr>
        <w:drawing>
          <wp:inline distT="0" distB="0" distL="0" distR="0" wp14:anchorId="4442064C" wp14:editId="5D3BE111">
            <wp:extent cx="3243079" cy="710185"/>
            <wp:effectExtent l="0" t="0" r="0" b="0"/>
            <wp:docPr id="1977309665" name="Imagem 11" descr="Uma imagem com file, diagrama, Gráfi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09665" name="Imagem 11" descr="Uma imagem com file, diagrama, Gráfico&#10;&#10;Descrição gerada automaticament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3079" cy="71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A484F" w14:textId="13023937" w:rsidR="00E157B8" w:rsidRDefault="00D46C38" w:rsidP="00626C4A">
      <w:pPr>
        <w:ind w:left="567"/>
      </w:pPr>
      <w:r>
        <w:t>Escreve</w:t>
      </w:r>
      <w:r w:rsidR="00DB553E">
        <w:t xml:space="preserve"> o número correspondente às letras:</w:t>
      </w:r>
    </w:p>
    <w:p w14:paraId="238D9444" w14:textId="6D0442C7" w:rsidR="00DB553E" w:rsidRDefault="00DB553E" w:rsidP="00626C4A">
      <w:pPr>
        <w:ind w:left="567"/>
        <w:jc w:val="center"/>
      </w:pPr>
      <w:r w:rsidRPr="00170DC6">
        <w:rPr>
          <w:i/>
          <w:iCs/>
        </w:rPr>
        <w:t>A</w:t>
      </w:r>
      <w:r w:rsidR="001333C3">
        <w:t xml:space="preserve">  </w:t>
      </w:r>
      <w:r>
        <w:t>→</w:t>
      </w:r>
      <w:r w:rsidR="001333C3">
        <w:t xml:space="preserve"> </w:t>
      </w:r>
      <w:r w:rsidR="00170DC6" w:rsidRPr="00170DC6">
        <w:rPr>
          <w:position w:val="-34"/>
        </w:rPr>
        <w:object w:dxaOrig="440" w:dyaOrig="780" w14:anchorId="71224DF5">
          <v:shape id="_x0000_i1030" type="#_x0000_t75" style="width:22.5pt;height:38.25pt" o:ole="">
            <v:imagedata r:id="rId14" o:title=""/>
          </v:shape>
          <o:OLEObject Type="Embed" ProgID="Equation.DSMT4" ShapeID="_x0000_i1030" DrawAspect="Content" ObjectID="_1751894351" r:id="rId15"/>
        </w:object>
      </w:r>
      <w:r w:rsidR="00170DC6">
        <w:t xml:space="preserve"> </w:t>
      </w:r>
      <w:r>
        <w:t xml:space="preserve"> </w:t>
      </w:r>
      <w:r w:rsidR="00C05E88">
        <w:tab/>
      </w:r>
      <w:r w:rsidR="00C05E88">
        <w:tab/>
      </w:r>
      <w:r w:rsidRPr="00170DC6">
        <w:rPr>
          <w:i/>
          <w:iCs/>
        </w:rPr>
        <w:t>B</w:t>
      </w:r>
      <w:r>
        <w:t xml:space="preserve">  → </w:t>
      </w:r>
      <w:r w:rsidR="00170DC6" w:rsidRPr="00573C83">
        <w:rPr>
          <w:position w:val="-34"/>
        </w:rPr>
        <w:object w:dxaOrig="440" w:dyaOrig="780" w14:anchorId="5E15F2C3">
          <v:shape id="_x0000_i1031" type="#_x0000_t75" style="width:22.5pt;height:38.25pt" o:ole="">
            <v:imagedata r:id="rId16" o:title=""/>
          </v:shape>
          <o:OLEObject Type="Embed" ProgID="Equation.DSMT4" ShapeID="_x0000_i1031" DrawAspect="Content" ObjectID="_1751894352" r:id="rId17"/>
        </w:object>
      </w:r>
      <w:r w:rsidR="003B1ABF">
        <w:t xml:space="preserve"> </w:t>
      </w:r>
      <w:r w:rsidR="00626C4A">
        <w:tab/>
      </w:r>
      <w:r w:rsidR="00892C3D">
        <w:tab/>
      </w:r>
      <w:r w:rsidRPr="00170DC6">
        <w:rPr>
          <w:i/>
          <w:iCs/>
        </w:rPr>
        <w:t>C</w:t>
      </w:r>
      <w:r>
        <w:t xml:space="preserve">  → </w:t>
      </w:r>
      <w:r w:rsidR="00170DC6" w:rsidRPr="00573C83">
        <w:rPr>
          <w:position w:val="-34"/>
        </w:rPr>
        <w:object w:dxaOrig="440" w:dyaOrig="780" w14:anchorId="61C8A082">
          <v:shape id="_x0000_i1032" type="#_x0000_t75" style="width:22.5pt;height:38.25pt" o:ole="">
            <v:imagedata r:id="rId18" o:title=""/>
          </v:shape>
          <o:OLEObject Type="Embed" ProgID="Equation.DSMT4" ShapeID="_x0000_i1032" DrawAspect="Content" ObjectID="_1751894353" r:id="rId19"/>
        </w:object>
      </w:r>
      <w:r w:rsidR="003B1ABF">
        <w:t xml:space="preserve"> </w:t>
      </w:r>
    </w:p>
    <w:p w14:paraId="2F897F9F" w14:textId="5EB6CE69" w:rsidR="007C6226" w:rsidRPr="00F53A95" w:rsidRDefault="007C6226" w:rsidP="008525D0"/>
    <w:p w14:paraId="52170A41" w14:textId="38DF5736" w:rsidR="00C3244D" w:rsidRPr="00F53A95" w:rsidRDefault="00FA11F2" w:rsidP="008525D0">
      <w:pPr>
        <w:rPr>
          <w:bCs/>
        </w:rPr>
      </w:pPr>
      <w:r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32B6E9E0" wp14:editId="1E796B2A">
                <wp:extent cx="216000" cy="216000"/>
                <wp:effectExtent l="0" t="0" r="0" b="0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8A8B8" w14:textId="2DC3C527" w:rsidR="00EB53AB" w:rsidRPr="00E4687D" w:rsidRDefault="00EB53AB" w:rsidP="00FA11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892C3D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  <w:r w:rsidR="00C35D46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2B6E9E0" id="Oval 62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BD8A8B8" w14:textId="2DC3C527" w:rsidR="00EB53AB" w:rsidRPr="00E4687D" w:rsidRDefault="00EB53AB" w:rsidP="00FA11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892C3D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  <w:r w:rsidR="00C35D46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0928">
        <w:rPr>
          <w:bCs/>
          <w:sz w:val="24"/>
          <w:szCs w:val="24"/>
        </w:rPr>
        <w:tab/>
      </w:r>
      <w:r w:rsidR="00D46C38">
        <w:rPr>
          <w:bCs/>
        </w:rPr>
        <w:t>Quais são os números em falta?</w:t>
      </w:r>
    </w:p>
    <w:p w14:paraId="58F153D3" w14:textId="6D0A3467" w:rsidR="008B4EF9" w:rsidRPr="00F53A95" w:rsidRDefault="00DB0059" w:rsidP="00453012">
      <w:pPr>
        <w:spacing w:line="276" w:lineRule="auto"/>
        <w:jc w:val="center"/>
        <w:rPr>
          <w:bCs/>
        </w:rPr>
      </w:pPr>
      <w:r>
        <w:rPr>
          <w:bCs/>
          <w:noProof/>
        </w:rPr>
        <w:drawing>
          <wp:inline distT="0" distB="0" distL="0" distR="0" wp14:anchorId="350181BA" wp14:editId="46C0C9CA">
            <wp:extent cx="1941580" cy="731521"/>
            <wp:effectExtent l="0" t="0" r="1905" b="0"/>
            <wp:docPr id="266351743" name="Imagem 1" descr="Uma imagem com captura de ecrã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351743" name="Imagem 1" descr="Uma imagem com captura de ecrã&#10;&#10;Descrição gerada automaticamente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41580" cy="73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B9358" w14:textId="77777777" w:rsidR="00626C4A" w:rsidRDefault="00626C4A" w:rsidP="008525D0">
      <w:pPr>
        <w:rPr>
          <w:sz w:val="24"/>
          <w:szCs w:val="24"/>
        </w:rPr>
      </w:pPr>
    </w:p>
    <w:p w14:paraId="0502E678" w14:textId="68C86729" w:rsidR="002E2780" w:rsidRPr="000B0928" w:rsidRDefault="00387161" w:rsidP="008525D0">
      <w:r w:rsidRPr="000B0928">
        <w:rPr>
          <w:b/>
          <w:color w:val="C00000"/>
          <w:sz w:val="28"/>
          <w:szCs w:val="28"/>
        </w:rPr>
        <w:t>Questão-aula 2</w:t>
      </w:r>
    </w:p>
    <w:p w14:paraId="5B50423D" w14:textId="35099A3F" w:rsidR="008074D5" w:rsidRPr="00F53A95" w:rsidRDefault="00C726BA" w:rsidP="008525D0">
      <w:r>
        <w:rPr>
          <w:noProof/>
        </w:rPr>
        <w:drawing>
          <wp:anchor distT="0" distB="0" distL="114300" distR="114300" simplePos="0" relativeHeight="251705395" behindDoc="0" locked="0" layoutInCell="1" allowOverlap="1" wp14:anchorId="35EA38A2" wp14:editId="0C3C196B">
            <wp:simplePos x="0" y="0"/>
            <wp:positionH relativeFrom="column">
              <wp:posOffset>4309110</wp:posOffset>
            </wp:positionH>
            <wp:positionV relativeFrom="paragraph">
              <wp:posOffset>6985</wp:posOffset>
            </wp:positionV>
            <wp:extent cx="2181600" cy="1108800"/>
            <wp:effectExtent l="0" t="0" r="9525" b="0"/>
            <wp:wrapSquare wrapText="bothSides"/>
            <wp:docPr id="1316125194" name="Imagem 3" descr="Uma imagem com Gráficos, logótipo, Tipo de letra, símbol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125194" name="Imagem 3" descr="Uma imagem com Gráficos, logótipo, Tipo de letra, símbolo&#10;&#10;Descrição gerada automaticament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81600" cy="110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161"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4529BE2B" wp14:editId="120191A7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BCDB67" w14:textId="3C793D67" w:rsidR="00EB53AB" w:rsidRPr="00086D19" w:rsidRDefault="00EB53AB" w:rsidP="0038716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836AE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29BE2B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3BCDB67" w14:textId="3C793D67" w:rsidR="00EB53AB" w:rsidRPr="00086D19" w:rsidRDefault="00EB53AB" w:rsidP="0038716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836AEE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0928">
        <w:tab/>
      </w:r>
      <w:r w:rsidR="00EB614B">
        <w:rPr>
          <w:bCs/>
        </w:rPr>
        <w:t>Considera as frações representadas ao lado.</w:t>
      </w:r>
    </w:p>
    <w:p w14:paraId="321F2A5B" w14:textId="03297E88" w:rsidR="00EB614B" w:rsidRDefault="00EB614B" w:rsidP="00B60ABC">
      <w:pPr>
        <w:spacing w:after="120"/>
        <w:ind w:left="567"/>
        <w:rPr>
          <w:rFonts w:cs="Arial"/>
        </w:rPr>
      </w:pPr>
      <w:r w:rsidRPr="00374201">
        <w:rPr>
          <w:rFonts w:cs="Arial"/>
          <w:b/>
          <w:color w:val="C00000"/>
        </w:rPr>
        <w:t>1.1.</w:t>
      </w:r>
      <w:r w:rsidRPr="00374201">
        <w:rPr>
          <w:rFonts w:cs="Arial"/>
        </w:rPr>
        <w:tab/>
      </w:r>
      <w:r>
        <w:rPr>
          <w:rFonts w:cs="Arial"/>
        </w:rPr>
        <w:t>Escreve cada uma das frações na forma irredutível.</w:t>
      </w:r>
      <w:r w:rsidR="00E433DD" w:rsidRPr="00E433DD">
        <w:rPr>
          <w:noProof/>
        </w:rPr>
        <w:t xml:space="preserve"> </w:t>
      </w:r>
    </w:p>
    <w:p w14:paraId="22E6D863" w14:textId="77777777" w:rsidR="00C726BA" w:rsidRDefault="00EB614B" w:rsidP="003829D2">
      <w:pPr>
        <w:ind w:left="567"/>
        <w:rPr>
          <w:rFonts w:cs="Arial"/>
        </w:rPr>
      </w:pPr>
      <w:r w:rsidRPr="00374201">
        <w:rPr>
          <w:rFonts w:cs="Arial"/>
          <w:b/>
          <w:color w:val="C00000"/>
        </w:rPr>
        <w:t>1.</w:t>
      </w:r>
      <w:r>
        <w:rPr>
          <w:rFonts w:cs="Arial"/>
          <w:b/>
          <w:color w:val="C00000"/>
        </w:rPr>
        <w:t>2</w:t>
      </w:r>
      <w:r w:rsidRPr="00374201">
        <w:rPr>
          <w:rFonts w:cs="Arial"/>
          <w:b/>
          <w:color w:val="C00000"/>
        </w:rPr>
        <w:t>.</w:t>
      </w:r>
      <w:r w:rsidRPr="00374201">
        <w:rPr>
          <w:rFonts w:cs="Arial"/>
        </w:rPr>
        <w:tab/>
      </w:r>
      <w:r>
        <w:rPr>
          <w:rFonts w:cs="Arial"/>
        </w:rPr>
        <w:t>Representa as frações na seguinte reta numérica.</w:t>
      </w:r>
    </w:p>
    <w:p w14:paraId="09EF3DE9" w14:textId="77777777" w:rsidR="00C726BA" w:rsidRDefault="00C726BA" w:rsidP="003829D2">
      <w:pPr>
        <w:ind w:left="567"/>
        <w:rPr>
          <w:noProof/>
        </w:rPr>
      </w:pPr>
    </w:p>
    <w:p w14:paraId="307B3B8F" w14:textId="0D0813E0" w:rsidR="00EB614B" w:rsidRDefault="00C726BA" w:rsidP="003829D2">
      <w:pPr>
        <w:ind w:left="567"/>
        <w:rPr>
          <w:rFonts w:cs="Arial"/>
        </w:rPr>
      </w:pPr>
      <w:r>
        <w:rPr>
          <w:noProof/>
        </w:rPr>
        <w:drawing>
          <wp:inline distT="0" distB="0" distL="0" distR="0" wp14:anchorId="5A7BA208" wp14:editId="54040457">
            <wp:extent cx="3605791" cy="271273"/>
            <wp:effectExtent l="0" t="0" r="0" b="0"/>
            <wp:docPr id="101966694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666947" name="Imagem 1019666947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5791" cy="27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63279" w14:textId="07BD8047" w:rsidR="003829D2" w:rsidRDefault="003829D2" w:rsidP="00453012">
      <w:pPr>
        <w:spacing w:line="276" w:lineRule="auto"/>
        <w:ind w:left="1134"/>
        <w:rPr>
          <w:rFonts w:cs="Arial"/>
        </w:rPr>
      </w:pPr>
    </w:p>
    <w:p w14:paraId="1A0274DB" w14:textId="5D8C9073" w:rsidR="00BF261E" w:rsidRDefault="00453012" w:rsidP="00424E2E">
      <w:pPr>
        <w:rPr>
          <w:bCs/>
        </w:rPr>
      </w:pPr>
      <w:r>
        <w:rPr>
          <w:rFonts w:eastAsia="MS Mincho"/>
          <w:b/>
          <w:bCs/>
          <w:noProof/>
          <w:color w:val="193E7E"/>
          <w:sz w:val="32"/>
          <w:szCs w:val="32"/>
          <w:lang w:eastAsia="ja-JP"/>
        </w:rPr>
        <w:drawing>
          <wp:anchor distT="0" distB="0" distL="114300" distR="114300" simplePos="0" relativeHeight="251686963" behindDoc="0" locked="0" layoutInCell="1" allowOverlap="1" wp14:anchorId="10CAF317" wp14:editId="1E402E67">
            <wp:simplePos x="0" y="0"/>
            <wp:positionH relativeFrom="column">
              <wp:posOffset>3928110</wp:posOffset>
            </wp:positionH>
            <wp:positionV relativeFrom="paragraph">
              <wp:posOffset>5080</wp:posOffset>
            </wp:positionV>
            <wp:extent cx="2618105" cy="1617980"/>
            <wp:effectExtent l="0" t="0" r="0" b="1270"/>
            <wp:wrapSquare wrapText="bothSides"/>
            <wp:docPr id="560191469" name="Imagem 1" descr="Uma imagem com fruta, Melancia, melão, melanci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191469" name="Imagem 1" descr="Uma imagem com fruta, Melancia, melão, melancia&#10;&#10;Descrição gerada automaticamente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18105" cy="1617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687D" w:rsidRPr="000B0928">
        <w:rPr>
          <w:noProof/>
          <w:position w:val="-8"/>
        </w:rPr>
        <mc:AlternateContent>
          <mc:Choice Requires="wps">
            <w:drawing>
              <wp:inline distT="0" distB="0" distL="0" distR="0" wp14:anchorId="2E49594F" wp14:editId="6206223F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C7C414" w14:textId="79E545BB" w:rsidR="00EB53AB" w:rsidRPr="00E4687D" w:rsidRDefault="00EB53AB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C35D46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49594F" id="Oval 2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C7C414" w14:textId="79E545BB" w:rsidR="00EB53AB" w:rsidRPr="00E4687D" w:rsidRDefault="00EB53AB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C35D46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0B0928">
        <w:tab/>
      </w:r>
      <w:r w:rsidR="00EB614B">
        <w:rPr>
          <w:bCs/>
        </w:rPr>
        <w:t>Três amigos beberam um litro de sumo de melancia.</w:t>
      </w:r>
    </w:p>
    <w:p w14:paraId="721CD2D2" w14:textId="1C50A9BE" w:rsidR="00EA5B19" w:rsidRPr="00A61BA1" w:rsidRDefault="00EA5B19" w:rsidP="005B22C5">
      <w:pPr>
        <w:ind w:left="567"/>
        <w:rPr>
          <w:bCs/>
        </w:rPr>
      </w:pPr>
      <w:r>
        <w:rPr>
          <w:bCs/>
        </w:rPr>
        <w:t>Sabe-</w:t>
      </w:r>
      <w:r w:rsidRPr="00EA5B19">
        <w:rPr>
          <w:bCs/>
          <w:color w:val="000000" w:themeColor="text1"/>
        </w:rPr>
        <w:t>se</w:t>
      </w:r>
      <w:r>
        <w:rPr>
          <w:bCs/>
        </w:rPr>
        <w:t xml:space="preserve"> que</w:t>
      </w:r>
      <w:r w:rsidR="00822AD6">
        <w:rPr>
          <w:bCs/>
        </w:rPr>
        <w:t xml:space="preserve"> o</w:t>
      </w:r>
      <w:r w:rsidRPr="00A61BA1">
        <w:rPr>
          <w:bCs/>
        </w:rPr>
        <w:t xml:space="preserve"> João </w:t>
      </w:r>
      <w:r w:rsidRPr="00A61BA1">
        <w:rPr>
          <w:bCs/>
          <w:color w:val="000000" w:themeColor="text1"/>
        </w:rPr>
        <w:t>bebeu</w:t>
      </w:r>
      <w:r w:rsidRPr="00A61BA1">
        <w:rPr>
          <w:bCs/>
        </w:rPr>
        <w:t xml:space="preserve">  </w:t>
      </w:r>
      <w:r w:rsidR="00CD49CA" w:rsidRPr="00EA5B19">
        <w:rPr>
          <w:position w:val="-22"/>
        </w:rPr>
        <w:object w:dxaOrig="220" w:dyaOrig="580" w14:anchorId="53295A62">
          <v:shape id="_x0000_i1033" type="#_x0000_t75" style="width:9.75pt;height:28.5pt" o:ole="">
            <v:imagedata r:id="rId24" o:title=""/>
          </v:shape>
          <o:OLEObject Type="Embed" ProgID="Equation.DSMT4" ShapeID="_x0000_i1033" DrawAspect="Content" ObjectID="_1751894354" r:id="rId25"/>
        </w:object>
      </w:r>
      <w:r w:rsidRPr="00A61BA1">
        <w:rPr>
          <w:bCs/>
        </w:rPr>
        <w:t xml:space="preserve"> , o José bebeu  25%  e o Pedro </w:t>
      </w:r>
      <w:r w:rsidR="00B87122">
        <w:rPr>
          <w:bCs/>
        </w:rPr>
        <w:t xml:space="preserve">bebeu </w:t>
      </w:r>
      <w:r w:rsidRPr="00A61BA1">
        <w:rPr>
          <w:bCs/>
        </w:rPr>
        <w:t>a parte restante.</w:t>
      </w:r>
    </w:p>
    <w:p w14:paraId="7C0D3717" w14:textId="4A5F7B44" w:rsidR="00EA5B19" w:rsidRDefault="00EA5B19" w:rsidP="005B22C5">
      <w:pPr>
        <w:ind w:left="567"/>
        <w:rPr>
          <w:bCs/>
        </w:rPr>
      </w:pPr>
      <w:r>
        <w:rPr>
          <w:bCs/>
        </w:rPr>
        <w:t>Qual dos três amigos bebeu menos sumo?</w:t>
      </w:r>
    </w:p>
    <w:p w14:paraId="00EBA0C3" w14:textId="3DF85AB3" w:rsidR="00B87122" w:rsidRDefault="00EA5B19" w:rsidP="005B22C5">
      <w:pPr>
        <w:ind w:left="567"/>
        <w:rPr>
          <w:bCs/>
        </w:rPr>
      </w:pPr>
      <w:r>
        <w:rPr>
          <w:bCs/>
        </w:rPr>
        <w:t>Mostra como obtiveste a tua resposta.</w:t>
      </w:r>
    </w:p>
    <w:p w14:paraId="095A0C8A" w14:textId="589305AE" w:rsidR="00BF261E" w:rsidRDefault="00BF261E" w:rsidP="00A61BA1">
      <w:pPr>
        <w:ind w:left="709"/>
        <w:rPr>
          <w:rFonts w:eastAsia="MS Mincho"/>
          <w:b/>
          <w:bCs/>
          <w:color w:val="193E7E"/>
          <w:sz w:val="32"/>
          <w:szCs w:val="32"/>
          <w:lang w:eastAsia="ja-JP"/>
        </w:rPr>
      </w:pPr>
      <w:r>
        <w:br w:type="page"/>
      </w:r>
    </w:p>
    <w:p w14:paraId="5E9FC70C" w14:textId="6E6395E3" w:rsidR="0020144F" w:rsidRPr="009C2896" w:rsidRDefault="00A6334A" w:rsidP="00170DC6">
      <w:pPr>
        <w:pStyle w:val="TITULOFICHAS"/>
        <w:jc w:val="left"/>
        <w:rPr>
          <w:lang w:val="pt-PT"/>
        </w:rPr>
      </w:pPr>
      <w:r w:rsidRPr="009C2896">
        <w:rPr>
          <w:lang w:val="pt-PT"/>
        </w:rPr>
        <w:lastRenderedPageBreak/>
        <w:t>Questão</w:t>
      </w:r>
      <w:r w:rsidR="0020144F" w:rsidRPr="009C2896">
        <w:rPr>
          <w:lang w:val="pt-PT"/>
        </w:rPr>
        <w:t xml:space="preserve">-aula 3 e 4 – </w:t>
      </w:r>
      <w:r w:rsidR="00EA5B19" w:rsidRPr="009C2896">
        <w:rPr>
          <w:lang w:val="pt-PT"/>
        </w:rPr>
        <w:t>Adição e subtração de frações</w:t>
      </w:r>
    </w:p>
    <w:p w14:paraId="32A40B0D" w14:textId="77777777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23D8EF8" wp14:editId="0EA27196">
                <wp:extent cx="6119640" cy="792000"/>
                <wp:effectExtent l="12700" t="12700" r="14605" b="8255"/>
                <wp:docPr id="11" name="Caixa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2E83DA6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DEB5012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6B9FAD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D98138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3F2539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16356D0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5F0521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5476B0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5A2484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37A8FA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5A7488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5B11A1F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A4ADC4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AAF439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67F524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343606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097D1D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E7F782A" w14:textId="77777777" w:rsidR="00EB53AB" w:rsidRPr="0005099D" w:rsidRDefault="00EB53AB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23D8EF8" id="Caixa de texto 11" o:spid="_x0000_s103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Fi4tfUgCAACB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2E83DA6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DEB5012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6B9FAD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D98138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3F2539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16356D0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5F0521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5476B0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65A2484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B37A8FA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5A7488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5B11A1F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A4ADC4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AAF439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67F524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E343606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4097D1D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E7F782A" w14:textId="77777777" w:rsidR="00EB53AB" w:rsidRPr="0005099D" w:rsidRDefault="00EB53AB" w:rsidP="0020144F"/>
                  </w:txbxContent>
                </v:textbox>
                <w10:anchorlock/>
              </v:roundrect>
            </w:pict>
          </mc:Fallback>
        </mc:AlternateContent>
      </w:r>
    </w:p>
    <w:p w14:paraId="55AC4223" w14:textId="77777777" w:rsidR="002D3DAC" w:rsidRDefault="002D3DAC" w:rsidP="005B22C5"/>
    <w:p w14:paraId="5A48B695" w14:textId="5BB8A55A" w:rsidR="0020144F" w:rsidRDefault="0020144F" w:rsidP="005B1A4E">
      <w:pPr>
        <w:spacing w:before="200" w:after="200"/>
      </w:pPr>
      <w:r>
        <w:rPr>
          <w:b/>
          <w:color w:val="C00000"/>
          <w:sz w:val="28"/>
          <w:szCs w:val="28"/>
        </w:rPr>
        <w:t>Questão-aula 3</w:t>
      </w:r>
    </w:p>
    <w:p w14:paraId="2420001E" w14:textId="7F2B96B7" w:rsidR="00042E78" w:rsidRPr="002D3DAC" w:rsidRDefault="0020144F" w:rsidP="005938A7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05B861" wp14:editId="12D1614C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3D652" w14:textId="6601840B" w:rsidR="00EB53AB" w:rsidRPr="00086D19" w:rsidRDefault="00EB53AB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5B1A4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05B861" id="Oval 12" o:sp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IUL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C7Kklw3Ux8fAAvRzE728Nfgz70RMjyLgoOD/&#10;x+FPD3hoC13FYZA4ayD8eO2d7JG/qOWsw8GrePy+E0FxZr84ZDZN6SiEUdiMgtu1K0BCzHCteJlF&#10;dAjJjqIO0D7jTlhSFFQJJzFWxWUK42WV+gWAW0Wq5TKb4TR6ke7c2ksCp74SM58OzyL4gcEJqX8P&#10;41C+YHFvS54OlrsE2mSKn/o4dBwnOVNn2Dq0Kn69Z6vTb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sUCFC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143D652" w14:textId="6601840B" w:rsidR="00EB53AB" w:rsidRPr="00086D19" w:rsidRDefault="00EB53AB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5B1A4E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42E78">
        <w:tab/>
      </w:r>
      <w:r w:rsidR="00EA5B19">
        <w:rPr>
          <w:bCs/>
        </w:rPr>
        <w:t>Calcula:</w:t>
      </w:r>
    </w:p>
    <w:p w14:paraId="0EEE6B7A" w14:textId="0C6236C8" w:rsidR="001348D1" w:rsidRDefault="00BB30FE" w:rsidP="00CD4ACE">
      <w:pPr>
        <w:spacing w:after="120"/>
        <w:ind w:left="567"/>
        <w:rPr>
          <w:rFonts w:cs="Arial"/>
        </w:rPr>
      </w:pPr>
      <w:r>
        <w:rPr>
          <w:rFonts w:cs="Arial"/>
          <w:b/>
          <w:color w:val="C00000"/>
        </w:rPr>
        <w:t>1.1.</w:t>
      </w:r>
      <w:r w:rsidR="001348D1" w:rsidRPr="00374201">
        <w:rPr>
          <w:rFonts w:cs="Arial"/>
        </w:rPr>
        <w:tab/>
      </w:r>
      <w:r w:rsidR="001348D1" w:rsidRPr="001348D1">
        <w:rPr>
          <w:rFonts w:cs="Arial"/>
          <w:position w:val="-22"/>
        </w:rPr>
        <w:object w:dxaOrig="600" w:dyaOrig="580" w14:anchorId="1F3A3D8D">
          <v:shape id="_x0000_i1034" type="#_x0000_t75" style="width:30pt;height:28.5pt" o:ole="">
            <v:imagedata r:id="rId26" o:title=""/>
          </v:shape>
          <o:OLEObject Type="Embed" ProgID="Equation.DSMT4" ShapeID="_x0000_i1034" DrawAspect="Content" ObjectID="_1751894355" r:id="rId27"/>
        </w:object>
      </w:r>
      <w:r w:rsidR="001348D1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b/>
          <w:color w:val="C00000"/>
        </w:rPr>
        <w:t>1.2.</w:t>
      </w:r>
      <w:r w:rsidR="001348D1" w:rsidRPr="00374201">
        <w:rPr>
          <w:rFonts w:cs="Arial"/>
        </w:rPr>
        <w:tab/>
      </w:r>
      <w:r w:rsidR="001348D1" w:rsidRPr="001348D1">
        <w:rPr>
          <w:rFonts w:cs="Arial"/>
          <w:position w:val="-22"/>
        </w:rPr>
        <w:object w:dxaOrig="600" w:dyaOrig="580" w14:anchorId="36EDCA1E">
          <v:shape id="_x0000_i1035" type="#_x0000_t75" style="width:30pt;height:28.5pt" o:ole="">
            <v:imagedata r:id="rId28" o:title=""/>
          </v:shape>
          <o:OLEObject Type="Embed" ProgID="Equation.DSMT4" ShapeID="_x0000_i1035" DrawAspect="Content" ObjectID="_1751894356" r:id="rId29"/>
        </w:object>
      </w:r>
      <w:r w:rsidR="001348D1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b/>
          <w:color w:val="C00000"/>
        </w:rPr>
        <w:t>1.3.</w:t>
      </w:r>
      <w:r w:rsidR="001348D1" w:rsidRPr="00374201">
        <w:rPr>
          <w:rFonts w:cs="Arial"/>
        </w:rPr>
        <w:tab/>
      </w:r>
      <w:r w:rsidR="001348D1" w:rsidRPr="001348D1">
        <w:rPr>
          <w:rFonts w:cs="Arial"/>
          <w:position w:val="-22"/>
        </w:rPr>
        <w:object w:dxaOrig="600" w:dyaOrig="580" w14:anchorId="285C6F2B">
          <v:shape id="_x0000_i1036" type="#_x0000_t75" style="width:30pt;height:28.5pt" o:ole="">
            <v:imagedata r:id="rId30" o:title=""/>
          </v:shape>
          <o:OLEObject Type="Embed" ProgID="Equation.DSMT4" ShapeID="_x0000_i1036" DrawAspect="Content" ObjectID="_1751894357" r:id="rId31"/>
        </w:object>
      </w:r>
    </w:p>
    <w:p w14:paraId="255CA80D" w14:textId="06244C86" w:rsidR="001348D1" w:rsidRDefault="00BB30FE" w:rsidP="005B22C5">
      <w:pPr>
        <w:ind w:left="567"/>
        <w:rPr>
          <w:rFonts w:cs="Arial"/>
        </w:rPr>
      </w:pPr>
      <w:r>
        <w:rPr>
          <w:rFonts w:cs="Arial"/>
          <w:b/>
          <w:color w:val="C00000"/>
        </w:rPr>
        <w:t>1.4.</w:t>
      </w:r>
      <w:r w:rsidR="001348D1" w:rsidRPr="00374201">
        <w:rPr>
          <w:rFonts w:cs="Arial"/>
        </w:rPr>
        <w:tab/>
      </w:r>
      <w:r w:rsidR="001348D1" w:rsidRPr="001348D1">
        <w:rPr>
          <w:rFonts w:cs="Arial"/>
          <w:position w:val="-22"/>
        </w:rPr>
        <w:object w:dxaOrig="600" w:dyaOrig="580" w14:anchorId="0CB68FF9">
          <v:shape id="_x0000_i1037" type="#_x0000_t75" style="width:30pt;height:28.5pt" o:ole="">
            <v:imagedata r:id="rId32" o:title=""/>
          </v:shape>
          <o:OLEObject Type="Embed" ProgID="Equation.DSMT4" ShapeID="_x0000_i1037" DrawAspect="Content" ObjectID="_1751894358" r:id="rId33"/>
        </w:object>
      </w:r>
      <w:r w:rsidR="001348D1">
        <w:rPr>
          <w:rFonts w:cs="Arial"/>
        </w:rPr>
        <w:tab/>
      </w:r>
      <w:r w:rsidR="00E105E0">
        <w:rPr>
          <w:rFonts w:cs="Arial"/>
        </w:rPr>
        <w:tab/>
      </w:r>
      <w:r>
        <w:rPr>
          <w:rFonts w:cs="Arial"/>
          <w:b/>
          <w:color w:val="C00000"/>
        </w:rPr>
        <w:t>1.5.</w:t>
      </w:r>
      <w:r w:rsidR="001348D1" w:rsidRPr="00374201">
        <w:rPr>
          <w:rFonts w:cs="Arial"/>
        </w:rPr>
        <w:tab/>
      </w:r>
      <w:r w:rsidR="001348D1" w:rsidRPr="001348D1">
        <w:rPr>
          <w:rFonts w:cs="Arial"/>
          <w:position w:val="-22"/>
        </w:rPr>
        <w:object w:dxaOrig="600" w:dyaOrig="580" w14:anchorId="38490D02">
          <v:shape id="_x0000_i1038" type="#_x0000_t75" style="width:30pt;height:28.5pt" o:ole="">
            <v:imagedata r:id="rId34" o:title=""/>
          </v:shape>
          <o:OLEObject Type="Embed" ProgID="Equation.DSMT4" ShapeID="_x0000_i1038" DrawAspect="Content" ObjectID="_1751894359" r:id="rId35"/>
        </w:object>
      </w:r>
      <w:r w:rsidR="001348D1"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  <w:b/>
          <w:color w:val="C00000"/>
        </w:rPr>
        <w:t>1.6.</w:t>
      </w:r>
      <w:r w:rsidR="001348D1" w:rsidRPr="00374201">
        <w:rPr>
          <w:rFonts w:cs="Arial"/>
        </w:rPr>
        <w:tab/>
      </w:r>
      <w:r w:rsidR="001348D1" w:rsidRPr="001348D1">
        <w:rPr>
          <w:rFonts w:cs="Arial"/>
          <w:position w:val="-22"/>
        </w:rPr>
        <w:object w:dxaOrig="600" w:dyaOrig="580" w14:anchorId="3A26E767">
          <v:shape id="_x0000_i1039" type="#_x0000_t75" style="width:30pt;height:28.5pt" o:ole="">
            <v:imagedata r:id="rId36" o:title=""/>
          </v:shape>
          <o:OLEObject Type="Embed" ProgID="Equation.DSMT4" ShapeID="_x0000_i1039" DrawAspect="Content" ObjectID="_1751894360" r:id="rId37"/>
        </w:object>
      </w:r>
    </w:p>
    <w:p w14:paraId="7D1E1EC9" w14:textId="77777777" w:rsidR="00790585" w:rsidRDefault="00790585" w:rsidP="005938A7">
      <w:pPr>
        <w:rPr>
          <w:sz w:val="24"/>
          <w:szCs w:val="24"/>
        </w:rPr>
      </w:pPr>
    </w:p>
    <w:p w14:paraId="64D9FCA3" w14:textId="3998650E" w:rsidR="00BD73FB" w:rsidRDefault="008318C7" w:rsidP="005938A7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87987" behindDoc="0" locked="0" layoutInCell="1" allowOverlap="1" wp14:anchorId="59886A3B" wp14:editId="20AA674B">
            <wp:simplePos x="0" y="0"/>
            <wp:positionH relativeFrom="column">
              <wp:posOffset>4194810</wp:posOffset>
            </wp:positionH>
            <wp:positionV relativeFrom="paragraph">
              <wp:posOffset>6985</wp:posOffset>
            </wp:positionV>
            <wp:extent cx="2325600" cy="2196000"/>
            <wp:effectExtent l="0" t="0" r="0" b="0"/>
            <wp:wrapSquare wrapText="bothSides"/>
            <wp:docPr id="74683581" name="Imagem 2" descr="Uma imagem com jarro, chá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83581" name="Imagem 2" descr="Uma imagem com jarro, chá&#10;&#10;Descrição gerada automaticamente"/>
                    <pic:cNvPicPr/>
                  </pic:nvPicPr>
                  <pic:blipFill rotWithShape="1">
                    <a:blip r:embed="rId38"/>
                    <a:srcRect t="14650" r="9658"/>
                    <a:stretch/>
                  </pic:blipFill>
                  <pic:spPr bwMode="auto">
                    <a:xfrm>
                      <a:off x="0" y="0"/>
                      <a:ext cx="2325600" cy="219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BDDFF2" w14:textId="0672E92C" w:rsidR="00A64856" w:rsidRDefault="00A64856" w:rsidP="00CD4ACE">
      <w:pPr>
        <w:spacing w:after="120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C630480" wp14:editId="173DD1A4">
                <wp:extent cx="216000" cy="216000"/>
                <wp:effectExtent l="0" t="0" r="0" b="0"/>
                <wp:docPr id="135" name="Oval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2A4CA5" w14:textId="633392C7" w:rsidR="00EB53AB" w:rsidRPr="00E4687D" w:rsidRDefault="00EB53AB" w:rsidP="00A64856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5B1A4E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C630480" id="Oval 135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92A4CA5" w14:textId="633392C7" w:rsidR="00EB53AB" w:rsidRPr="00E4687D" w:rsidRDefault="00EB53AB" w:rsidP="00A64856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5B1A4E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42E78">
        <w:rPr>
          <w:bCs/>
          <w:sz w:val="24"/>
          <w:szCs w:val="24"/>
        </w:rPr>
        <w:tab/>
      </w:r>
      <w:r w:rsidR="001348D1">
        <w:t xml:space="preserve">De um litro de sumo de limão, a Marta bebeu  </w:t>
      </w:r>
      <w:r w:rsidR="001348D1" w:rsidRPr="001348D1">
        <w:rPr>
          <w:position w:val="-22"/>
        </w:rPr>
        <w:object w:dxaOrig="220" w:dyaOrig="580" w14:anchorId="74D03615">
          <v:shape id="_x0000_i1040" type="#_x0000_t75" style="width:9.75pt;height:28.5pt" o:ole="">
            <v:imagedata r:id="rId39" o:title=""/>
          </v:shape>
          <o:OLEObject Type="Embed" ProgID="Equation.DSMT4" ShapeID="_x0000_i1040" DrawAspect="Content" ObjectID="_1751894361" r:id="rId40"/>
        </w:object>
      </w:r>
      <w:r w:rsidR="001348D1">
        <w:t xml:space="preserve"> ,  o João  30%  e a parte restante foi bebida pelo Joaquim.</w:t>
      </w:r>
    </w:p>
    <w:p w14:paraId="2444FB84" w14:textId="0F6CADB5" w:rsidR="004E000C" w:rsidRPr="00A64856" w:rsidRDefault="001348D1" w:rsidP="005B22C5">
      <w:pPr>
        <w:ind w:left="567"/>
      </w:pPr>
      <w:r>
        <w:rPr>
          <w:noProof/>
        </w:rPr>
        <w:t>Que parte do sumo bebeu o Joaquim?</w:t>
      </w:r>
    </w:p>
    <w:p w14:paraId="0571BE10" w14:textId="15712ACC" w:rsidR="002F7B2E" w:rsidRDefault="002F7B2E" w:rsidP="00125838"/>
    <w:p w14:paraId="7865FDF8" w14:textId="5CC4B843" w:rsidR="002D3DAC" w:rsidRDefault="002D3DAC" w:rsidP="00125838"/>
    <w:p w14:paraId="3108F299" w14:textId="026297F8" w:rsidR="0023165B" w:rsidRPr="00042E78" w:rsidRDefault="0020144F" w:rsidP="005B1A4E">
      <w:pPr>
        <w:pStyle w:val="QUESTAO1"/>
        <w:spacing w:before="200" w:after="200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3F4F94F3" w14:textId="6A4E190D" w:rsidR="00294E7F" w:rsidRDefault="00B5440E" w:rsidP="005B1A4E">
      <w:pPr>
        <w:spacing w:after="120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E58D5C5" wp14:editId="708A41B7">
                <wp:extent cx="216000" cy="216000"/>
                <wp:effectExtent l="0" t="0" r="0" b="0"/>
                <wp:docPr id="183" name="Oval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BDBD55" w14:textId="4C92D501" w:rsidR="00EB53AB" w:rsidRPr="00086D19" w:rsidRDefault="00EB53AB" w:rsidP="00B5440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5B1A4E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E58D5C5" id="Oval 183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BDBD55" w14:textId="4C92D501" w:rsidR="00EB53AB" w:rsidRPr="00086D19" w:rsidRDefault="00EB53AB" w:rsidP="00B5440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5B1A4E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42E78">
        <w:rPr>
          <w:sz w:val="24"/>
        </w:rPr>
        <w:tab/>
      </w:r>
      <w:r w:rsidR="001348D1">
        <w:t xml:space="preserve">O gerente de um hotel, apresentou o </w:t>
      </w:r>
      <w:r w:rsidR="002367DB">
        <w:t xml:space="preserve">seguinte </w:t>
      </w:r>
      <w:r w:rsidR="001348D1">
        <w:t>gráfico</w:t>
      </w:r>
      <w:r w:rsidR="002367DB">
        <w:t xml:space="preserve"> </w:t>
      </w:r>
      <w:r w:rsidR="001348D1">
        <w:t>para mostrar a nacionalidade dos turistas estrangeiros que passaram pelo hotel no passado mês de agosto.</w:t>
      </w:r>
      <w:r w:rsidR="00AB0E95" w:rsidRPr="00AB0E95">
        <w:rPr>
          <w:noProof/>
        </w:rPr>
        <w:t xml:space="preserve"> </w:t>
      </w:r>
    </w:p>
    <w:p w14:paraId="2833D886" w14:textId="28215F4F" w:rsidR="001348D1" w:rsidRDefault="007D3324" w:rsidP="005B1A4E">
      <w:pPr>
        <w:spacing w:after="120"/>
        <w:ind w:left="567"/>
      </w:pPr>
      <w:r>
        <w:rPr>
          <w:noProof/>
        </w:rPr>
        <w:drawing>
          <wp:anchor distT="0" distB="0" distL="114300" distR="114300" simplePos="0" relativeHeight="251706419" behindDoc="0" locked="0" layoutInCell="1" allowOverlap="1" wp14:anchorId="7B725675" wp14:editId="307328DF">
            <wp:simplePos x="0" y="0"/>
            <wp:positionH relativeFrom="column">
              <wp:posOffset>4147185</wp:posOffset>
            </wp:positionH>
            <wp:positionV relativeFrom="paragraph">
              <wp:posOffset>14605</wp:posOffset>
            </wp:positionV>
            <wp:extent cx="2293200" cy="1587600"/>
            <wp:effectExtent l="0" t="0" r="0" b="0"/>
            <wp:wrapSquare wrapText="bothSides"/>
            <wp:docPr id="941060045" name="Imagem 4" descr="Uma imagem com texto, captura de ecrã, Tipo de letra, diagram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060045" name="Imagem 4" descr="Uma imagem com texto, captura de ecrã, Tipo de letra, diagrama&#10;&#10;Descrição gerada automaticamente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93200" cy="158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48D1" w:rsidRPr="00374201">
        <w:rPr>
          <w:b/>
          <w:color w:val="C00000"/>
        </w:rPr>
        <w:t>1.1.</w:t>
      </w:r>
      <w:r w:rsidR="001348D1" w:rsidRPr="00374201">
        <w:tab/>
      </w:r>
      <w:r w:rsidR="001348D1">
        <w:t>Qual é a fração que falta indicar no gráfico?</w:t>
      </w:r>
    </w:p>
    <w:p w14:paraId="5644EC3F" w14:textId="24127889" w:rsidR="001913FF" w:rsidRDefault="001913FF" w:rsidP="005B1A4E">
      <w:pPr>
        <w:spacing w:after="120"/>
        <w:ind w:left="1134" w:hanging="567"/>
      </w:pPr>
      <w:r w:rsidRPr="00374201">
        <w:rPr>
          <w:b/>
          <w:color w:val="C00000"/>
        </w:rPr>
        <w:t>1.</w:t>
      </w:r>
      <w:r>
        <w:rPr>
          <w:b/>
          <w:color w:val="C00000"/>
        </w:rPr>
        <w:t>2</w:t>
      </w:r>
      <w:r w:rsidRPr="00374201">
        <w:rPr>
          <w:b/>
          <w:color w:val="C00000"/>
        </w:rPr>
        <w:t>.</w:t>
      </w:r>
      <w:r w:rsidRPr="00374201">
        <w:tab/>
      </w:r>
      <w:r>
        <w:t>Sabe-se que nesse mês passaram pelo hotel  360  turistas estrangeiros.</w:t>
      </w:r>
    </w:p>
    <w:p w14:paraId="73A6DE1B" w14:textId="470F807C" w:rsidR="001913FF" w:rsidRDefault="001913FF" w:rsidP="005B1A4E">
      <w:pPr>
        <w:spacing w:after="120"/>
        <w:ind w:left="1134"/>
        <w:rPr>
          <w:bCs/>
          <w:color w:val="000000" w:themeColor="text1"/>
        </w:rPr>
      </w:pPr>
      <w:r>
        <w:rPr>
          <w:bCs/>
          <w:color w:val="000000" w:themeColor="text1"/>
        </w:rPr>
        <w:t>Quantos eram</w:t>
      </w:r>
      <w:r w:rsidR="008C2D91">
        <w:rPr>
          <w:bCs/>
          <w:color w:val="000000" w:themeColor="text1"/>
        </w:rPr>
        <w:t>:</w:t>
      </w:r>
    </w:p>
    <w:p w14:paraId="5B89CD24" w14:textId="523773AF" w:rsidR="00CD4ACE" w:rsidRDefault="001913FF" w:rsidP="00007446">
      <w:pPr>
        <w:ind w:left="1418" w:hanging="284"/>
      </w:pPr>
      <w:r>
        <w:rPr>
          <w:b/>
          <w:color w:val="C00000"/>
        </w:rPr>
        <w:t>a)</w:t>
      </w:r>
      <w:r w:rsidRPr="00374201">
        <w:tab/>
      </w:r>
      <w:r w:rsidR="008C2D91">
        <w:t>f</w:t>
      </w:r>
      <w:r>
        <w:t>ranceses</w:t>
      </w:r>
      <w:r w:rsidR="008C2D91">
        <w:t>;</w:t>
      </w:r>
    </w:p>
    <w:p w14:paraId="7A96378F" w14:textId="10CD17F5" w:rsidR="001913FF" w:rsidRDefault="001913FF" w:rsidP="00007446">
      <w:pPr>
        <w:ind w:left="1418" w:hanging="284"/>
      </w:pPr>
      <w:r>
        <w:rPr>
          <w:b/>
          <w:color w:val="C00000"/>
        </w:rPr>
        <w:t>b)</w:t>
      </w:r>
      <w:r w:rsidRPr="00374201">
        <w:tab/>
      </w:r>
      <w:r w:rsidR="008C2D91">
        <w:t>e</w:t>
      </w:r>
      <w:r>
        <w:t>spanhóis?</w:t>
      </w:r>
    </w:p>
    <w:p w14:paraId="5BCC57E0" w14:textId="7FC1CD5A" w:rsidR="006140DD" w:rsidRPr="009C2896" w:rsidRDefault="0020144F" w:rsidP="00EC4796">
      <w:pPr>
        <w:pStyle w:val="TITULOFICHAS"/>
        <w:jc w:val="left"/>
        <w:rPr>
          <w:lang w:val="pt-PT"/>
        </w:rPr>
      </w:pPr>
      <w:r w:rsidRPr="006140DD">
        <w:rPr>
          <w:b w:val="0"/>
          <w:szCs w:val="22"/>
          <w:lang w:val="pt-PT"/>
        </w:rPr>
        <w:br w:type="page"/>
      </w:r>
      <w:r w:rsidR="00A6334A" w:rsidRPr="009C2896">
        <w:rPr>
          <w:lang w:val="pt-PT"/>
        </w:rPr>
        <w:lastRenderedPageBreak/>
        <w:t>Questão</w:t>
      </w:r>
      <w:r w:rsidR="006140DD" w:rsidRPr="009C2896">
        <w:rPr>
          <w:lang w:val="pt-PT"/>
        </w:rPr>
        <w:t xml:space="preserve">-aula 5 e 6 – </w:t>
      </w:r>
      <w:r w:rsidR="001913FF" w:rsidRPr="009C2896">
        <w:rPr>
          <w:lang w:val="pt-PT"/>
        </w:rPr>
        <w:t xml:space="preserve">Multiplicação de frações. Potências do tipo  </w:t>
      </w:r>
      <w:r w:rsidR="003E24CB" w:rsidRPr="009C2896">
        <w:rPr>
          <w:position w:val="-36"/>
          <w:lang w:val="pt-PT"/>
        </w:rPr>
        <w:object w:dxaOrig="780" w:dyaOrig="940" w14:anchorId="274F75B5">
          <v:shape id="_x0000_i1041" type="#_x0000_t75" style="width:38.25pt;height:47.25pt" o:ole="">
            <v:imagedata r:id="rId42" o:title=""/>
          </v:shape>
          <o:OLEObject Type="Embed" ProgID="Equation.DSMT4" ShapeID="_x0000_i1041" DrawAspect="Content" ObjectID="_1751894362" r:id="rId43"/>
        </w:object>
      </w:r>
    </w:p>
    <w:p w14:paraId="495420BD" w14:textId="4E83E04E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ABF9206" wp14:editId="3C4FF065">
                <wp:extent cx="6119640" cy="792000"/>
                <wp:effectExtent l="12700" t="12700" r="14605" b="8255"/>
                <wp:docPr id="321" name="Caixa de texto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0C30CFF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8586AE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8CBCC4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329946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2EE5BF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284558A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A803A3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3A05F2E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702ED2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C0F03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CCB4EA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49035F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673B91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64D9EF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095867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7913232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3F8CA5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17A1923" w14:textId="77777777" w:rsidR="00EB53AB" w:rsidRPr="0005099D" w:rsidRDefault="00EB53AB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BF9206" id="Caixa de texto 321" o:spid="_x0000_s103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TcZKt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0C30CFF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8586AE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88CBCC4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A329946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22EE5BF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284558A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A803A3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3A05F2E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A702ED2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C0F03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0CCB4EA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49035F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673B91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E64D9EF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095867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7913232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83F8CA5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17A1923" w14:textId="77777777" w:rsidR="00EB53AB" w:rsidRPr="0005099D" w:rsidRDefault="00EB53AB" w:rsidP="006140DD"/>
                  </w:txbxContent>
                </v:textbox>
                <w10:anchorlock/>
              </v:roundrect>
            </w:pict>
          </mc:Fallback>
        </mc:AlternateContent>
      </w:r>
    </w:p>
    <w:p w14:paraId="3B78CFDF" w14:textId="5C4FC746" w:rsidR="006140DD" w:rsidRDefault="006140DD" w:rsidP="009C2896">
      <w:pPr>
        <w:pStyle w:val="QUESTAO1"/>
      </w:pPr>
      <w:r>
        <w:rPr>
          <w:b/>
          <w:color w:val="C00000"/>
          <w:sz w:val="28"/>
          <w:szCs w:val="28"/>
        </w:rPr>
        <w:t>Questão-aula 5</w:t>
      </w:r>
    </w:p>
    <w:p w14:paraId="11AF6485" w14:textId="1B807345" w:rsidR="001913FF" w:rsidRPr="00374201" w:rsidRDefault="0013000A" w:rsidP="00790585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14FDA61" wp14:editId="15D010A7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AF2046" w14:textId="77777777" w:rsidR="00EB53AB" w:rsidRPr="00086D19" w:rsidRDefault="00EB53AB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14FDA61" id="Oval 323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FAF2046" w14:textId="77777777" w:rsidR="00EB53AB" w:rsidRPr="00086D19" w:rsidRDefault="00EB53AB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tab/>
      </w:r>
      <w:r w:rsidR="001913FF">
        <w:t>Calcula</w:t>
      </w:r>
      <w:r w:rsidR="00FE7CAF">
        <w:t xml:space="preserve"> e a</w:t>
      </w:r>
      <w:r w:rsidR="001913FF">
        <w:t>presenta a resposta na forma de fração irredutível.</w:t>
      </w:r>
    </w:p>
    <w:p w14:paraId="0137533B" w14:textId="0199A75E" w:rsidR="007B4E02" w:rsidRPr="00374201" w:rsidRDefault="00AD7125" w:rsidP="00FE7CAF">
      <w:pPr>
        <w:ind w:left="567"/>
        <w:rPr>
          <w:rFonts w:cs="Arial"/>
        </w:rPr>
      </w:pPr>
      <w:r w:rsidRPr="00374201">
        <w:rPr>
          <w:rFonts w:cs="Arial"/>
          <w:b/>
          <w:color w:val="C00000"/>
        </w:rPr>
        <w:t>1</w:t>
      </w:r>
      <w:r w:rsidR="007B4E02" w:rsidRPr="00374201">
        <w:rPr>
          <w:rFonts w:cs="Arial"/>
          <w:b/>
          <w:color w:val="C00000"/>
        </w:rPr>
        <w:t>.1.</w:t>
      </w:r>
      <w:r w:rsidR="00B01875" w:rsidRPr="00374201">
        <w:rPr>
          <w:rFonts w:cs="Arial"/>
        </w:rPr>
        <w:tab/>
      </w:r>
      <w:r w:rsidR="001913FF" w:rsidRPr="001913FF">
        <w:rPr>
          <w:rFonts w:cs="Arial"/>
          <w:position w:val="-22"/>
        </w:rPr>
        <w:object w:dxaOrig="580" w:dyaOrig="580" w14:anchorId="5B27482C">
          <v:shape id="_x0000_i1042" type="#_x0000_t75" style="width:28.5pt;height:28.5pt" o:ole="">
            <v:imagedata r:id="rId44" o:title=""/>
          </v:shape>
          <o:OLEObject Type="Embed" ProgID="Equation.DSMT4" ShapeID="_x0000_i1042" DrawAspect="Content" ObjectID="_1751894363" r:id="rId45"/>
        </w:object>
      </w:r>
      <w:r w:rsidR="001913FF">
        <w:rPr>
          <w:rFonts w:cs="Arial"/>
        </w:rPr>
        <w:tab/>
      </w:r>
      <w:r w:rsidR="00BB30FE">
        <w:rPr>
          <w:rFonts w:cs="Arial"/>
        </w:rPr>
        <w:tab/>
      </w:r>
      <w:r w:rsidRPr="00374201">
        <w:rPr>
          <w:rFonts w:cs="Arial"/>
          <w:b/>
          <w:color w:val="C00000"/>
        </w:rPr>
        <w:t>1</w:t>
      </w:r>
      <w:r w:rsidR="007B4E02" w:rsidRPr="00374201">
        <w:rPr>
          <w:rFonts w:cs="Arial"/>
          <w:b/>
          <w:color w:val="C00000"/>
        </w:rPr>
        <w:t>.2.</w:t>
      </w:r>
      <w:r w:rsidR="001913FF" w:rsidRPr="00374201">
        <w:rPr>
          <w:rFonts w:cs="Arial"/>
        </w:rPr>
        <w:tab/>
      </w:r>
      <w:r w:rsidR="001913FF" w:rsidRPr="001913FF">
        <w:rPr>
          <w:rFonts w:cs="Arial"/>
          <w:position w:val="-22"/>
        </w:rPr>
        <w:object w:dxaOrig="580" w:dyaOrig="580" w14:anchorId="42D78A37">
          <v:shape id="_x0000_i1043" type="#_x0000_t75" style="width:28.5pt;height:28.5pt" o:ole="">
            <v:imagedata r:id="rId46" o:title=""/>
          </v:shape>
          <o:OLEObject Type="Embed" ProgID="Equation.DSMT4" ShapeID="_x0000_i1043" DrawAspect="Content" ObjectID="_1751894364" r:id="rId47"/>
        </w:object>
      </w:r>
      <w:r w:rsidR="00A94D17">
        <w:rPr>
          <w:rFonts w:cs="Arial"/>
        </w:rPr>
        <w:tab/>
      </w:r>
      <w:r w:rsidR="00BB30FE">
        <w:rPr>
          <w:rFonts w:cs="Arial"/>
        </w:rPr>
        <w:tab/>
      </w:r>
      <w:r w:rsidR="00A94D17" w:rsidRPr="00374201">
        <w:rPr>
          <w:rFonts w:cs="Arial"/>
          <w:b/>
          <w:color w:val="C00000"/>
        </w:rPr>
        <w:t>1.</w:t>
      </w:r>
      <w:r w:rsidR="00A94D17">
        <w:rPr>
          <w:rFonts w:cs="Arial"/>
          <w:b/>
          <w:color w:val="C00000"/>
        </w:rPr>
        <w:t>3</w:t>
      </w:r>
      <w:r w:rsidR="00A94D17" w:rsidRPr="00374201">
        <w:rPr>
          <w:rFonts w:cs="Arial"/>
          <w:b/>
          <w:color w:val="C00000"/>
        </w:rPr>
        <w:t>.</w:t>
      </w:r>
      <w:r w:rsidR="00A94D17" w:rsidRPr="00374201">
        <w:rPr>
          <w:rFonts w:cs="Arial"/>
        </w:rPr>
        <w:tab/>
      </w:r>
      <w:r w:rsidR="00A94D17" w:rsidRPr="00A94D17">
        <w:rPr>
          <w:rFonts w:cs="Arial"/>
          <w:position w:val="-22"/>
        </w:rPr>
        <w:object w:dxaOrig="859" w:dyaOrig="580" w14:anchorId="1AB51688">
          <v:shape id="_x0000_i1044" type="#_x0000_t75" style="width:43.5pt;height:28.5pt" o:ole="">
            <v:imagedata r:id="rId48" o:title=""/>
          </v:shape>
          <o:OLEObject Type="Embed" ProgID="Equation.DSMT4" ShapeID="_x0000_i1044" DrawAspect="Content" ObjectID="_1751894365" r:id="rId49"/>
        </w:object>
      </w:r>
    </w:p>
    <w:p w14:paraId="60DB624B" w14:textId="580F61D6" w:rsidR="00A94D17" w:rsidRPr="00374201" w:rsidRDefault="008318C7" w:rsidP="00FE7CAF">
      <w:pPr>
        <w:ind w:left="567"/>
        <w:rPr>
          <w:rFonts w:cs="Arial"/>
        </w:rPr>
      </w:pPr>
      <w:r>
        <w:rPr>
          <w:noProof/>
        </w:rPr>
        <w:drawing>
          <wp:anchor distT="0" distB="0" distL="114300" distR="114300" simplePos="0" relativeHeight="251689011" behindDoc="0" locked="0" layoutInCell="1" allowOverlap="1" wp14:anchorId="1BAAC7C9" wp14:editId="1ECDAA26">
            <wp:simplePos x="0" y="0"/>
            <wp:positionH relativeFrom="column">
              <wp:posOffset>4335780</wp:posOffset>
            </wp:positionH>
            <wp:positionV relativeFrom="paragraph">
              <wp:posOffset>340995</wp:posOffset>
            </wp:positionV>
            <wp:extent cx="1944000" cy="1663200"/>
            <wp:effectExtent l="0" t="0" r="0" b="0"/>
            <wp:wrapSquare wrapText="bothSides"/>
            <wp:docPr id="555903883" name="Imagem 3" descr="Uma imagem com comida, doce, confeitaria, castanh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5903883" name="Imagem 3" descr="Uma imagem com comida, doce, confeitaria, castanho&#10;&#10;Descrição gerada automaticament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44000" cy="166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4D17" w:rsidRPr="00374201">
        <w:rPr>
          <w:rFonts w:cs="Arial"/>
          <w:b/>
          <w:color w:val="C00000"/>
        </w:rPr>
        <w:t>1.</w:t>
      </w:r>
      <w:r w:rsidR="00A94D17">
        <w:rPr>
          <w:rFonts w:cs="Arial"/>
          <w:b/>
          <w:color w:val="C00000"/>
        </w:rPr>
        <w:t>4</w:t>
      </w:r>
      <w:r w:rsidR="00A94D17" w:rsidRPr="00374201">
        <w:rPr>
          <w:rFonts w:cs="Arial"/>
          <w:b/>
          <w:color w:val="C00000"/>
        </w:rPr>
        <w:t>.</w:t>
      </w:r>
      <w:r w:rsidR="00A94D17" w:rsidRPr="00374201">
        <w:rPr>
          <w:rFonts w:cs="Arial"/>
        </w:rPr>
        <w:tab/>
      </w:r>
      <w:r w:rsidR="00A94D17" w:rsidRPr="00A94D17">
        <w:rPr>
          <w:rFonts w:cs="Arial"/>
          <w:position w:val="-22"/>
        </w:rPr>
        <w:object w:dxaOrig="720" w:dyaOrig="580" w14:anchorId="0AE26FC8">
          <v:shape id="_x0000_i1045" type="#_x0000_t75" style="width:37.5pt;height:28.5pt" o:ole="">
            <v:imagedata r:id="rId51" o:title=""/>
          </v:shape>
          <o:OLEObject Type="Embed" ProgID="Equation.DSMT4" ShapeID="_x0000_i1045" DrawAspect="Content" ObjectID="_1751894366" r:id="rId52"/>
        </w:object>
      </w:r>
      <w:r w:rsidR="00A94D17">
        <w:rPr>
          <w:rFonts w:cs="Arial"/>
        </w:rPr>
        <w:tab/>
      </w:r>
      <w:r w:rsidR="00BB30FE">
        <w:rPr>
          <w:rFonts w:cs="Arial"/>
        </w:rPr>
        <w:tab/>
      </w:r>
      <w:r w:rsidR="00A94D17" w:rsidRPr="00374201">
        <w:rPr>
          <w:rFonts w:cs="Arial"/>
          <w:b/>
          <w:color w:val="C00000"/>
        </w:rPr>
        <w:t>1.</w:t>
      </w:r>
      <w:r w:rsidR="00A94D17">
        <w:rPr>
          <w:rFonts w:cs="Arial"/>
          <w:b/>
          <w:color w:val="C00000"/>
        </w:rPr>
        <w:t>5</w:t>
      </w:r>
      <w:r w:rsidR="00A94D17" w:rsidRPr="00374201">
        <w:rPr>
          <w:rFonts w:cs="Arial"/>
          <w:b/>
          <w:color w:val="C00000"/>
        </w:rPr>
        <w:t>.</w:t>
      </w:r>
      <w:r w:rsidR="00A94D17" w:rsidRPr="00374201">
        <w:rPr>
          <w:rFonts w:cs="Arial"/>
        </w:rPr>
        <w:tab/>
      </w:r>
      <w:r w:rsidR="00A94D17" w:rsidRPr="00A94D17">
        <w:rPr>
          <w:rFonts w:cs="Arial"/>
          <w:position w:val="-22"/>
        </w:rPr>
        <w:object w:dxaOrig="680" w:dyaOrig="580" w14:anchorId="19BB6E18">
          <v:shape id="_x0000_i1046" type="#_x0000_t75" style="width:33.75pt;height:28.5pt" o:ole="">
            <v:imagedata r:id="rId53" o:title=""/>
          </v:shape>
          <o:OLEObject Type="Embed" ProgID="Equation.DSMT4" ShapeID="_x0000_i1046" DrawAspect="Content" ObjectID="_1751894367" r:id="rId54"/>
        </w:object>
      </w:r>
      <w:r w:rsidR="00A94D17">
        <w:rPr>
          <w:rFonts w:cs="Arial"/>
        </w:rPr>
        <w:tab/>
      </w:r>
      <w:r w:rsidR="00BB30FE">
        <w:rPr>
          <w:rFonts w:cs="Arial"/>
        </w:rPr>
        <w:tab/>
      </w:r>
      <w:r w:rsidR="00A94D17" w:rsidRPr="00374201">
        <w:rPr>
          <w:rFonts w:cs="Arial"/>
          <w:b/>
          <w:color w:val="C00000"/>
        </w:rPr>
        <w:t>1.</w:t>
      </w:r>
      <w:r w:rsidR="00A94D17">
        <w:rPr>
          <w:rFonts w:cs="Arial"/>
          <w:b/>
          <w:color w:val="C00000"/>
        </w:rPr>
        <w:t>6</w:t>
      </w:r>
      <w:r w:rsidR="00A94D17" w:rsidRPr="00374201">
        <w:rPr>
          <w:rFonts w:cs="Arial"/>
          <w:b/>
          <w:color w:val="C00000"/>
        </w:rPr>
        <w:t>.</w:t>
      </w:r>
      <w:r w:rsidR="00A94D17" w:rsidRPr="00374201">
        <w:rPr>
          <w:rFonts w:cs="Arial"/>
        </w:rPr>
        <w:tab/>
      </w:r>
      <w:r w:rsidR="00A94D17" w:rsidRPr="00A94D17">
        <w:rPr>
          <w:rFonts w:cs="Arial"/>
          <w:position w:val="-22"/>
        </w:rPr>
        <w:object w:dxaOrig="840" w:dyaOrig="580" w14:anchorId="4CC8CF7E">
          <v:shape id="_x0000_i1047" type="#_x0000_t75" style="width:42pt;height:28.5pt" o:ole="">
            <v:imagedata r:id="rId55" o:title=""/>
          </v:shape>
          <o:OLEObject Type="Embed" ProgID="Equation.DSMT4" ShapeID="_x0000_i1047" DrawAspect="Content" ObjectID="_1751894368" r:id="rId56"/>
        </w:object>
      </w:r>
    </w:p>
    <w:p w14:paraId="2D9C8291" w14:textId="131D43AA" w:rsidR="00A94D17" w:rsidRDefault="00A94D17" w:rsidP="00FE7CAF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ED59A0B" wp14:editId="2B726629">
                <wp:extent cx="216000" cy="216000"/>
                <wp:effectExtent l="0" t="0" r="0" b="0"/>
                <wp:docPr id="2302" name="Oval 2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B5B3C1" w14:textId="6B03FB1E" w:rsidR="00EB53AB" w:rsidRPr="00E4687D" w:rsidRDefault="00EB53AB" w:rsidP="00A94D1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9E5F05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D59A0B" id="Oval 2302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3B5B3C1" w14:textId="6B03FB1E" w:rsidR="00EB53AB" w:rsidRPr="00E4687D" w:rsidRDefault="00EB53AB" w:rsidP="00A94D1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9E5F05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Cs/>
          <w:sz w:val="24"/>
          <w:szCs w:val="24"/>
        </w:rPr>
        <w:tab/>
      </w:r>
      <w:r>
        <w:t xml:space="preserve">De um chocolate o Miguel comeu  </w:t>
      </w:r>
      <w:r w:rsidRPr="00A94D17">
        <w:rPr>
          <w:position w:val="-22"/>
        </w:rPr>
        <w:object w:dxaOrig="220" w:dyaOrig="580" w14:anchorId="2FD12762">
          <v:shape id="_x0000_i1048" type="#_x0000_t75" style="width:9.75pt;height:28.5pt" o:ole="">
            <v:imagedata r:id="rId57" o:title=""/>
          </v:shape>
          <o:OLEObject Type="Embed" ProgID="Equation.DSMT4" ShapeID="_x0000_i1048" DrawAspect="Content" ObjectID="_1751894369" r:id="rId58"/>
        </w:object>
      </w:r>
      <w:r>
        <w:t xml:space="preserve">  e a Margarida comeu  </w:t>
      </w:r>
      <w:r w:rsidRPr="00A94D17">
        <w:rPr>
          <w:position w:val="-22"/>
        </w:rPr>
        <w:object w:dxaOrig="220" w:dyaOrig="580" w14:anchorId="41493F2B">
          <v:shape id="_x0000_i1049" type="#_x0000_t75" style="width:9.75pt;height:28.5pt" o:ole="">
            <v:imagedata r:id="rId59" o:title=""/>
          </v:shape>
          <o:OLEObject Type="Embed" ProgID="Equation.DSMT4" ShapeID="_x0000_i1049" DrawAspect="Content" ObjectID="_1751894370" r:id="rId60"/>
        </w:object>
      </w:r>
      <w:r>
        <w:t xml:space="preserve">  da parte restante.</w:t>
      </w:r>
    </w:p>
    <w:p w14:paraId="3C3F41F2" w14:textId="27B7BD00" w:rsidR="00A94D17" w:rsidRDefault="00A94D17" w:rsidP="008318C7">
      <w:pPr>
        <w:ind w:left="567"/>
      </w:pPr>
      <w:r>
        <w:rPr>
          <w:noProof/>
        </w:rPr>
        <w:t>Que parte do chocolate comeu a Margarida?</w:t>
      </w:r>
    </w:p>
    <w:p w14:paraId="61452698" w14:textId="7C2BE286" w:rsidR="00092948" w:rsidRPr="00B01875" w:rsidRDefault="006140DD" w:rsidP="009C2896">
      <w:pPr>
        <w:pStyle w:val="QUESTAO1"/>
      </w:pPr>
      <w:r>
        <w:rPr>
          <w:b/>
          <w:color w:val="C00000"/>
          <w:sz w:val="28"/>
          <w:szCs w:val="28"/>
        </w:rPr>
        <w:t xml:space="preserve">Questão-aula </w:t>
      </w:r>
      <w:r w:rsidR="00CE7043">
        <w:rPr>
          <w:b/>
          <w:color w:val="C00000"/>
          <w:sz w:val="28"/>
          <w:szCs w:val="28"/>
        </w:rPr>
        <w:t>6</w:t>
      </w:r>
    </w:p>
    <w:p w14:paraId="6AE33172" w14:textId="0583AE06" w:rsidR="00B01875" w:rsidRPr="00374201" w:rsidRDefault="008318C7" w:rsidP="00FE7CAF">
      <w:pPr>
        <w:ind w:left="567" w:hanging="567"/>
      </w:pPr>
      <w:r>
        <w:rPr>
          <w:noProof/>
        </w:rPr>
        <w:drawing>
          <wp:anchor distT="0" distB="0" distL="114300" distR="114300" simplePos="0" relativeHeight="251690035" behindDoc="0" locked="0" layoutInCell="1" allowOverlap="1" wp14:anchorId="004BDF22" wp14:editId="5FB8969F">
            <wp:simplePos x="0" y="0"/>
            <wp:positionH relativeFrom="column">
              <wp:posOffset>4070985</wp:posOffset>
            </wp:positionH>
            <wp:positionV relativeFrom="paragraph">
              <wp:posOffset>332105</wp:posOffset>
            </wp:positionV>
            <wp:extent cx="2430000" cy="2080800"/>
            <wp:effectExtent l="0" t="0" r="8890" b="0"/>
            <wp:wrapSquare wrapText="bothSides"/>
            <wp:docPr id="50382077" name="Imagem 4" descr="Uma imagem com fruta, bago, Frutos do bosque, pseudofru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82077" name="Imagem 4" descr="Uma imagem com fruta, bago, Frutos do bosque, pseudofruto&#10;&#10;Descrição gerada automaticamente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208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00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BB26AFC" wp14:editId="3DD1139F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8CD67F" w14:textId="1D65F20F" w:rsidR="00EB53AB" w:rsidRPr="00086D19" w:rsidRDefault="00EB53AB" w:rsidP="0013000A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9E5F0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BB26AFC" id="Oval 5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8CD67F" w14:textId="1D65F20F" w:rsidR="00EB53AB" w:rsidRPr="00086D19" w:rsidRDefault="00EB53AB" w:rsidP="0013000A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9E5F0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rPr>
          <w:sz w:val="24"/>
          <w:szCs w:val="24"/>
        </w:rPr>
        <w:tab/>
      </w:r>
      <w:r w:rsidR="00A94D17">
        <w:t>Durante três dias de férias o João e a Clara ajudaram o avô a apanhar framboesas para vender na feira semanal da cidade.</w:t>
      </w:r>
    </w:p>
    <w:p w14:paraId="09D76640" w14:textId="24630356" w:rsidR="006E6AC4" w:rsidRDefault="00A94D17" w:rsidP="00FE7CAF">
      <w:pPr>
        <w:ind w:left="567"/>
      </w:pPr>
      <w:r>
        <w:t xml:space="preserve">Ao todo apanharam  80 </w:t>
      </w:r>
      <w:r w:rsidR="004011B9">
        <w:t>k</w:t>
      </w:r>
      <w:r>
        <w:t>g  de framboesas.</w:t>
      </w:r>
    </w:p>
    <w:p w14:paraId="4D7B32A7" w14:textId="14CE7B68" w:rsidR="00A94D17" w:rsidRDefault="00A94D17" w:rsidP="00FE7CAF">
      <w:pPr>
        <w:ind w:left="567"/>
      </w:pPr>
      <w:r>
        <w:t xml:space="preserve">No primeiro dia apanharam  </w:t>
      </w:r>
      <w:r w:rsidRPr="00A94D17">
        <w:rPr>
          <w:position w:val="-22"/>
        </w:rPr>
        <w:object w:dxaOrig="220" w:dyaOrig="580" w14:anchorId="252575C9">
          <v:shape id="_x0000_i1050" type="#_x0000_t75" style="width:9.75pt;height:28.5pt" o:ole="">
            <v:imagedata r:id="rId57" o:title=""/>
          </v:shape>
          <o:OLEObject Type="Embed" ProgID="Equation.DSMT4" ShapeID="_x0000_i1050" DrawAspect="Content" ObjectID="_1751894371" r:id="rId62"/>
        </w:object>
      </w:r>
      <w:r>
        <w:t xml:space="preserve">  das framboesas, no segundo dia  </w:t>
      </w:r>
      <w:r w:rsidRPr="00A94D17">
        <w:rPr>
          <w:position w:val="-22"/>
        </w:rPr>
        <w:object w:dxaOrig="360" w:dyaOrig="580" w14:anchorId="1C60B7FA">
          <v:shape id="_x0000_i1051" type="#_x0000_t75" style="width:18.75pt;height:28.5pt" o:ole="">
            <v:imagedata r:id="rId63" o:title=""/>
          </v:shape>
          <o:OLEObject Type="Embed" ProgID="Equation.DSMT4" ShapeID="_x0000_i1051" DrawAspect="Content" ObjectID="_1751894372" r:id="rId64"/>
        </w:object>
      </w:r>
      <w:r w:rsidR="00761103">
        <w:t xml:space="preserve"> </w:t>
      </w:r>
      <w:r>
        <w:t xml:space="preserve"> e no terceiro dia as restantes.</w:t>
      </w:r>
    </w:p>
    <w:p w14:paraId="394C7838" w14:textId="47FFE158" w:rsidR="00A94D17" w:rsidRDefault="00A94D17" w:rsidP="00FE7CAF">
      <w:pPr>
        <w:ind w:left="567"/>
      </w:pPr>
      <w:r>
        <w:t>Quantos quilogramas de framboesas apanharam no terceiro dia?</w:t>
      </w:r>
    </w:p>
    <w:p w14:paraId="6AF93050" w14:textId="0D8EB7FE" w:rsidR="009E5F05" w:rsidRPr="00374201" w:rsidRDefault="009E5F05" w:rsidP="00FE7CAF">
      <w:pPr>
        <w:ind w:left="567"/>
      </w:pPr>
    </w:p>
    <w:p w14:paraId="028BFD1D" w14:textId="3AA643AA" w:rsidR="00B01875" w:rsidRDefault="0047528B" w:rsidP="00790585">
      <w:r>
        <w:rPr>
          <w:noProof/>
          <w:position w:val="-8"/>
        </w:rPr>
        <mc:AlternateContent>
          <mc:Choice Requires="wpg">
            <w:drawing>
              <wp:anchor distT="0" distB="0" distL="114300" distR="114300" simplePos="0" relativeHeight="251675699" behindDoc="0" locked="0" layoutInCell="1" allowOverlap="1" wp14:anchorId="177EA654" wp14:editId="6D29C031">
                <wp:simplePos x="0" y="0"/>
                <wp:positionH relativeFrom="column">
                  <wp:posOffset>1699260</wp:posOffset>
                </wp:positionH>
                <wp:positionV relativeFrom="paragraph">
                  <wp:posOffset>297180</wp:posOffset>
                </wp:positionV>
                <wp:extent cx="1504950" cy="752475"/>
                <wp:effectExtent l="19050" t="19050" r="19050" b="28575"/>
                <wp:wrapNone/>
                <wp:docPr id="1235109940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950" cy="752475"/>
                          <a:chOff x="0" y="0"/>
                          <a:chExt cx="1504950" cy="752475"/>
                        </a:xfrm>
                      </wpg:grpSpPr>
                      <wps:wsp>
                        <wps:cNvPr id="185632121" name="Fluxograma: Terminador 10"/>
                        <wps:cNvSpPr/>
                        <wps:spPr>
                          <a:xfrm>
                            <a:off x="0" y="0"/>
                            <a:ext cx="1495425" cy="752475"/>
                          </a:xfrm>
                          <a:prstGeom prst="flowChartTerminator">
                            <a:avLst/>
                          </a:prstGeom>
                          <a:solidFill>
                            <a:srgbClr val="E4F6F8"/>
                          </a:solidFill>
                          <a:ln w="28575">
                            <a:solidFill>
                              <a:srgbClr val="62C9D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1925" y="57150"/>
                            <a:ext cx="13430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18639B" w14:textId="62FD7FA3" w:rsidR="004011B9" w:rsidRPr="004011B9" w:rsidRDefault="00761103">
                              <w:r w:rsidRPr="00761103">
                                <w:rPr>
                                  <w:position w:val="-30"/>
                                </w:rPr>
                                <w:object w:dxaOrig="1540" w:dyaOrig="800" w14:anchorId="28251C4A">
                                  <v:shape id="_x0000_i1212" type="#_x0000_t75" style="width:77.25pt;height:39.75pt" o:ole="">
                                    <v:imagedata r:id="rId65" o:title=""/>
                                  </v:shape>
                                  <o:OLEObject Type="Embed" ProgID="Equation.DSMT4" ShapeID="_x0000_i1212" DrawAspect="Content" ObjectID="_1751894484" r:id="rId66"/>
                                </w:object>
                              </w:r>
                              <w:r w:rsidR="004011B9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7EA654" id="Agrupar 11" o:spid="_x0000_s1039" style="position:absolute;margin-left:133.8pt;margin-top:23.4pt;width:118.5pt;height:59.25pt;z-index:251675699;mso-position-horizontal-relative:text;mso-position-vertical-relative:text;mso-width-relative:margin;mso-height-relative:margin" coordsize="15049,7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">
                <v:shapetype id="_x0000_t116" coordsize="21600,21600" o:spt="116" path="m3475,qx,10800,3475,21600l18125,21600qx21600,10800,18125,xe">
                  <v:stroke joinstyle="miter"/>
                  <v:path gradientshapeok="t" o:connecttype="rect" textboxrect="1018,3163,20582,18437"/>
                </v:shapetype>
                <v:shape id="Fluxograma: Terminador 10" o:spid="_x0000_s1040" type="#_x0000_t116" style="position:absolute;width:14954;height:7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" fillcolor="#e4f6f8" strokecolor="#62c9d8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2" o:spid="_x0000_s1041" type="#_x0000_t202" style="position:absolute;left:1619;top:571;width:13430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2618639B" w14:textId="62FD7FA3" w:rsidR="004011B9" w:rsidRPr="004011B9" w:rsidRDefault="00761103">
                        <w:r w:rsidRPr="00761103">
                          <w:rPr>
                            <w:position w:val="-30"/>
                          </w:rPr>
                          <w:object w:dxaOrig="1540" w:dyaOrig="800" w14:anchorId="28251C4A">
                            <v:shape id="_x0000_i1212" type="#_x0000_t75" style="width:77.25pt;height:39.75pt" o:ole="">
                              <v:imagedata r:id="rId65" o:title=""/>
                            </v:shape>
                            <o:OLEObject Type="Embed" ProgID="Equation.DSMT4" ShapeID="_x0000_i1212" DrawAspect="Content" ObjectID="_1751894484" r:id="rId67"/>
                          </w:object>
                        </w:r>
                        <w:r w:rsidR="004011B9"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3000A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C93E6FC" wp14:editId="3B9A2384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B6C2E6" w14:textId="1A648599" w:rsidR="00EB53AB" w:rsidRPr="006140DD" w:rsidRDefault="00EB53AB" w:rsidP="0013000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9E5F05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C93E6FC" id="Oval 329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9B6C2E6" w14:textId="1A648599" w:rsidR="00EB53AB" w:rsidRPr="006140DD" w:rsidRDefault="00EB53AB" w:rsidP="0013000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9E5F05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B01875">
        <w:tab/>
      </w:r>
      <w:r w:rsidR="00A6334A">
        <w:t xml:space="preserve">Calcula o valor numérico da </w:t>
      </w:r>
      <w:r w:rsidR="004011B9">
        <w:t xml:space="preserve">seguinte </w:t>
      </w:r>
      <w:r w:rsidR="00A6334A">
        <w:t>expressão</w:t>
      </w:r>
      <w:r w:rsidR="004011B9">
        <w:t>.</w:t>
      </w:r>
    </w:p>
    <w:p w14:paraId="520CCCB7" w14:textId="4C4CA715" w:rsidR="006C086D" w:rsidRDefault="006C086D" w:rsidP="009E5F05">
      <w:pPr>
        <w:ind w:left="1134"/>
      </w:pPr>
    </w:p>
    <w:p w14:paraId="28D9DFF4" w14:textId="77777777" w:rsidR="004011B9" w:rsidRDefault="004011B9" w:rsidP="009E5F05">
      <w:pPr>
        <w:ind w:left="1134"/>
      </w:pPr>
    </w:p>
    <w:p w14:paraId="24A44E25" w14:textId="77777777" w:rsidR="004011B9" w:rsidRDefault="004011B9" w:rsidP="00FE7CAF">
      <w:pPr>
        <w:ind w:left="567"/>
        <w:rPr>
          <w:noProof/>
          <w:lang w:eastAsia="pt-PT"/>
        </w:rPr>
      </w:pPr>
    </w:p>
    <w:p w14:paraId="6C173BF8" w14:textId="77777777" w:rsidR="004011B9" w:rsidRDefault="004011B9" w:rsidP="00FE7CAF">
      <w:pPr>
        <w:ind w:left="567"/>
      </w:pPr>
    </w:p>
    <w:p w14:paraId="4FC3AF49" w14:textId="702DB5CC" w:rsidR="00A6334A" w:rsidRDefault="00A6334A" w:rsidP="00FE7CAF">
      <w:pPr>
        <w:ind w:left="567"/>
      </w:pPr>
      <w:r>
        <w:t>Apresenta o resultado na forma de fração irredutível.</w:t>
      </w:r>
    </w:p>
    <w:p w14:paraId="76C1F3DF" w14:textId="687C3BF4" w:rsidR="00E94C4D" w:rsidRPr="009C2896" w:rsidRDefault="006007F2" w:rsidP="00EC4796">
      <w:pPr>
        <w:pStyle w:val="TITULOFICHAS"/>
        <w:jc w:val="left"/>
        <w:rPr>
          <w:lang w:val="pt-PT"/>
        </w:rPr>
      </w:pPr>
      <w:r w:rsidRPr="002E0E6B">
        <w:rPr>
          <w:lang w:val="pt-PT"/>
        </w:rPr>
        <w:br w:type="page"/>
      </w:r>
      <w:r w:rsidR="00E94C4D" w:rsidRPr="009C2896">
        <w:rPr>
          <w:lang w:val="pt-PT"/>
        </w:rPr>
        <w:lastRenderedPageBreak/>
        <w:t xml:space="preserve">Questão-aula 7 e 8 – </w:t>
      </w:r>
      <w:r w:rsidR="00A6334A" w:rsidRPr="009C2896">
        <w:rPr>
          <w:lang w:val="pt-PT"/>
        </w:rPr>
        <w:t>Divisão de frações. Expressões numéricas</w:t>
      </w:r>
    </w:p>
    <w:p w14:paraId="270C1610" w14:textId="2A23171E" w:rsidR="000B3D68" w:rsidRPr="000B3D68" w:rsidRDefault="00E94C4D" w:rsidP="000B3D68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AC5C61E" wp14:editId="404E5C2B">
                <wp:extent cx="6119640" cy="792000"/>
                <wp:effectExtent l="12700" t="12700" r="14605" b="8255"/>
                <wp:docPr id="24" name="Caixa de tex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3A572FD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85F6C9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593A03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135962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58EBB4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7135DB3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D2D73F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C984FB2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A364843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7F220E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4A6C9E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1C5CF4E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27A386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B91DBB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B63E70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862EAC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B94A1C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52C2EDD" w14:textId="77777777" w:rsidR="00EB53AB" w:rsidRPr="0005099D" w:rsidRDefault="00EB53AB" w:rsidP="00E94C4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AC5C61E" id="Caixa de texto 24" o:spid="_x0000_s104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BgZclx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3A572FD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F85F6C9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593A03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7135962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C58EBB4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7135DB3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DD2D73F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C984FB2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A364843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7F220E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4A6C9E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1C5CF4E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A27A386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B91DBB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B63E70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862EAC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1B94A1C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52C2EDD" w14:textId="77777777" w:rsidR="00EB53AB" w:rsidRPr="0005099D" w:rsidRDefault="00EB53AB" w:rsidP="00E94C4D"/>
                  </w:txbxContent>
                </v:textbox>
                <w10:anchorlock/>
              </v:roundrect>
            </w:pict>
          </mc:Fallback>
        </mc:AlternateContent>
      </w:r>
    </w:p>
    <w:p w14:paraId="6F92972C" w14:textId="77777777" w:rsidR="000B3D68" w:rsidRDefault="000B3D68" w:rsidP="00345DBC"/>
    <w:p w14:paraId="32FF0197" w14:textId="0B25170D" w:rsidR="00E94C4D" w:rsidRPr="000B3D68" w:rsidRDefault="00E94C4D" w:rsidP="00345DBC">
      <w:pPr>
        <w:pStyle w:val="QUESTAO1"/>
        <w:spacing w:before="0" w:after="120"/>
        <w:rPr>
          <w:sz w:val="28"/>
          <w:szCs w:val="28"/>
        </w:rPr>
      </w:pPr>
      <w:r w:rsidRPr="000B3D68">
        <w:rPr>
          <w:b/>
          <w:color w:val="C00000"/>
          <w:sz w:val="28"/>
          <w:szCs w:val="28"/>
        </w:rPr>
        <w:t>Questão-aula 7</w:t>
      </w:r>
    </w:p>
    <w:p w14:paraId="46D10835" w14:textId="2991CE0F" w:rsidR="00A16F25" w:rsidRPr="00823C3C" w:rsidRDefault="002E3E98" w:rsidP="00B83EF0">
      <w:pPr>
        <w:rPr>
          <w:noProof/>
          <w:lang w:eastAsia="pt-PT"/>
        </w:rPr>
      </w:pPr>
      <w:r w:rsidRPr="000B3D68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0647492D" wp14:editId="232651BF">
                <wp:extent cx="216000" cy="216000"/>
                <wp:effectExtent l="0" t="0" r="0" b="0"/>
                <wp:docPr id="2268" name="Oval 2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D60C4F" w14:textId="06CAF639" w:rsidR="00EB53AB" w:rsidRPr="00086D19" w:rsidRDefault="00EB53AB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3748D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647492D" id="Oval 2268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D60C4F" w14:textId="06CAF639" w:rsidR="00EB53AB" w:rsidRPr="00086D19" w:rsidRDefault="00EB53AB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3748D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3D68">
        <w:rPr>
          <w:sz w:val="24"/>
          <w:szCs w:val="24"/>
        </w:rPr>
        <w:tab/>
      </w:r>
      <w:r w:rsidR="00A6334A">
        <w:t>Calcula o valor numérico de cada uma das seguintes expressões.</w:t>
      </w:r>
    </w:p>
    <w:p w14:paraId="3870DCC8" w14:textId="75C7709C" w:rsidR="00146F62" w:rsidRDefault="00092948" w:rsidP="00B83EF0">
      <w:pPr>
        <w:ind w:left="567"/>
        <w:rPr>
          <w:sz w:val="24"/>
          <w:szCs w:val="24"/>
        </w:rPr>
      </w:pPr>
      <w:r w:rsidRPr="00823C3C">
        <w:t xml:space="preserve">Apresenta </w:t>
      </w:r>
      <w:r w:rsidR="00A6334A">
        <w:t>a resposta na forma de fração irredutível.</w:t>
      </w:r>
    </w:p>
    <w:p w14:paraId="75D1265D" w14:textId="61330366" w:rsidR="00A6334A" w:rsidRPr="00374201" w:rsidRDefault="00A6334A" w:rsidP="00B83EF0">
      <w:pPr>
        <w:ind w:left="567"/>
        <w:rPr>
          <w:rFonts w:cs="Arial"/>
        </w:rPr>
      </w:pPr>
      <w:r w:rsidRPr="00374201">
        <w:rPr>
          <w:rFonts w:cs="Arial"/>
          <w:b/>
          <w:color w:val="C00000"/>
        </w:rPr>
        <w:t>1.1.</w:t>
      </w:r>
      <w:r w:rsidRPr="00374201">
        <w:rPr>
          <w:rFonts w:cs="Arial"/>
        </w:rPr>
        <w:tab/>
      </w:r>
      <w:r w:rsidRPr="00A6334A">
        <w:rPr>
          <w:rFonts w:cs="Arial"/>
          <w:position w:val="-22"/>
        </w:rPr>
        <w:object w:dxaOrig="520" w:dyaOrig="580" w14:anchorId="18E1AF54">
          <v:shape id="_x0000_i1054" type="#_x0000_t75" style="width:26.25pt;height:28.5pt" o:ole="">
            <v:imagedata r:id="rId68" o:title=""/>
          </v:shape>
          <o:OLEObject Type="Embed" ProgID="Equation.DSMT4" ShapeID="_x0000_i1054" DrawAspect="Content" ObjectID="_1751894373" r:id="rId69"/>
        </w:object>
      </w:r>
      <w:r>
        <w:rPr>
          <w:rFonts w:cs="Arial"/>
        </w:rPr>
        <w:tab/>
      </w:r>
      <w:r w:rsidR="00B83EF0">
        <w:rPr>
          <w:rFonts w:cs="Arial"/>
        </w:rPr>
        <w:tab/>
      </w:r>
      <w:r w:rsidR="004A5AF5">
        <w:rPr>
          <w:rFonts w:cs="Arial"/>
        </w:rPr>
        <w:tab/>
      </w:r>
      <w:r w:rsidRPr="00374201">
        <w:rPr>
          <w:rFonts w:cs="Arial"/>
          <w:b/>
          <w:color w:val="C00000"/>
        </w:rPr>
        <w:t>1.2.</w:t>
      </w:r>
      <w:r w:rsidRPr="00374201">
        <w:rPr>
          <w:rFonts w:cs="Arial"/>
        </w:rPr>
        <w:tab/>
      </w:r>
      <w:r w:rsidRPr="00A6334A">
        <w:rPr>
          <w:rFonts w:cs="Arial"/>
          <w:position w:val="-22"/>
        </w:rPr>
        <w:object w:dxaOrig="440" w:dyaOrig="580" w14:anchorId="3C0A2613">
          <v:shape id="_x0000_i1055" type="#_x0000_t75" style="width:22.5pt;height:28.5pt" o:ole="">
            <v:imagedata r:id="rId70" o:title=""/>
          </v:shape>
          <o:OLEObject Type="Embed" ProgID="Equation.DSMT4" ShapeID="_x0000_i1055" DrawAspect="Content" ObjectID="_1751894374" r:id="rId71"/>
        </w:object>
      </w:r>
      <w:r>
        <w:rPr>
          <w:rFonts w:cs="Arial"/>
        </w:rPr>
        <w:tab/>
      </w:r>
      <w:r w:rsidR="00B83EF0">
        <w:rPr>
          <w:rFonts w:cs="Arial"/>
        </w:rPr>
        <w:tab/>
      </w:r>
      <w:r w:rsidR="004A5AF5">
        <w:rPr>
          <w:rFonts w:cs="Arial"/>
        </w:rPr>
        <w:tab/>
      </w:r>
      <w:r w:rsidRPr="00374201">
        <w:rPr>
          <w:rFonts w:cs="Arial"/>
          <w:b/>
          <w:color w:val="C00000"/>
        </w:rPr>
        <w:t>1.</w:t>
      </w:r>
      <w:r>
        <w:rPr>
          <w:rFonts w:cs="Arial"/>
          <w:b/>
          <w:color w:val="C00000"/>
        </w:rPr>
        <w:t>3</w:t>
      </w:r>
      <w:r w:rsidRPr="00374201">
        <w:rPr>
          <w:rFonts w:cs="Arial"/>
          <w:b/>
          <w:color w:val="C00000"/>
        </w:rPr>
        <w:t>.</w:t>
      </w:r>
      <w:r w:rsidRPr="00374201">
        <w:rPr>
          <w:rFonts w:cs="Arial"/>
        </w:rPr>
        <w:tab/>
      </w:r>
      <w:r w:rsidRPr="00A6334A">
        <w:rPr>
          <w:rFonts w:cs="Arial"/>
          <w:position w:val="-22"/>
        </w:rPr>
        <w:object w:dxaOrig="680" w:dyaOrig="580" w14:anchorId="43011EBB">
          <v:shape id="_x0000_i1056" type="#_x0000_t75" style="width:33.75pt;height:28.5pt" o:ole="">
            <v:imagedata r:id="rId72" o:title=""/>
          </v:shape>
          <o:OLEObject Type="Embed" ProgID="Equation.DSMT4" ShapeID="_x0000_i1056" DrawAspect="Content" ObjectID="_1751894375" r:id="rId73"/>
        </w:object>
      </w:r>
    </w:p>
    <w:p w14:paraId="73B9C3AE" w14:textId="454689EC" w:rsidR="00A6334A" w:rsidRDefault="00A6334A" w:rsidP="00B83EF0">
      <w:pPr>
        <w:ind w:left="567"/>
        <w:rPr>
          <w:rFonts w:cs="Arial"/>
        </w:rPr>
      </w:pPr>
      <w:r w:rsidRPr="00374201">
        <w:rPr>
          <w:rFonts w:cs="Arial"/>
          <w:b/>
          <w:color w:val="C00000"/>
        </w:rPr>
        <w:t>1.</w:t>
      </w:r>
      <w:r>
        <w:rPr>
          <w:rFonts w:cs="Arial"/>
          <w:b/>
          <w:color w:val="C00000"/>
        </w:rPr>
        <w:t>4</w:t>
      </w:r>
      <w:r w:rsidRPr="00374201">
        <w:rPr>
          <w:rFonts w:cs="Arial"/>
          <w:b/>
          <w:color w:val="C00000"/>
        </w:rPr>
        <w:t>.</w:t>
      </w:r>
      <w:r w:rsidRPr="00374201">
        <w:rPr>
          <w:rFonts w:cs="Arial"/>
        </w:rPr>
        <w:tab/>
      </w:r>
      <w:r w:rsidRPr="00A6334A">
        <w:rPr>
          <w:rFonts w:cs="Arial"/>
          <w:position w:val="-22"/>
        </w:rPr>
        <w:object w:dxaOrig="780" w:dyaOrig="580" w14:anchorId="49CC625B">
          <v:shape id="_x0000_i1057" type="#_x0000_t75" style="width:38.25pt;height:28.5pt" o:ole="">
            <v:imagedata r:id="rId74" o:title=""/>
          </v:shape>
          <o:OLEObject Type="Embed" ProgID="Equation.DSMT4" ShapeID="_x0000_i1057" DrawAspect="Content" ObjectID="_1751894376" r:id="rId75"/>
        </w:object>
      </w:r>
      <w:r>
        <w:rPr>
          <w:rFonts w:cs="Arial"/>
        </w:rPr>
        <w:tab/>
      </w:r>
      <w:r w:rsidR="004A5AF5">
        <w:rPr>
          <w:rFonts w:cs="Arial"/>
        </w:rPr>
        <w:tab/>
      </w:r>
      <w:r w:rsidRPr="00374201">
        <w:rPr>
          <w:rFonts w:cs="Arial"/>
          <w:b/>
          <w:color w:val="C00000"/>
        </w:rPr>
        <w:t>1.</w:t>
      </w:r>
      <w:r>
        <w:rPr>
          <w:rFonts w:cs="Arial"/>
          <w:b/>
          <w:color w:val="C00000"/>
        </w:rPr>
        <w:t>5</w:t>
      </w:r>
      <w:r w:rsidRPr="00374201">
        <w:rPr>
          <w:rFonts w:cs="Arial"/>
          <w:b/>
          <w:color w:val="C00000"/>
        </w:rPr>
        <w:t>.</w:t>
      </w:r>
      <w:r w:rsidRPr="00374201">
        <w:rPr>
          <w:rFonts w:cs="Arial"/>
        </w:rPr>
        <w:tab/>
      </w:r>
      <w:r w:rsidRPr="00A6334A">
        <w:rPr>
          <w:rFonts w:cs="Arial"/>
          <w:position w:val="-22"/>
        </w:rPr>
        <w:object w:dxaOrig="859" w:dyaOrig="580" w14:anchorId="0E345311">
          <v:shape id="_x0000_i1058" type="#_x0000_t75" style="width:43.5pt;height:28.5pt" o:ole="">
            <v:imagedata r:id="rId76" o:title=""/>
          </v:shape>
          <o:OLEObject Type="Embed" ProgID="Equation.DSMT4" ShapeID="_x0000_i1058" DrawAspect="Content" ObjectID="_1751894377" r:id="rId77"/>
        </w:object>
      </w:r>
      <w:r>
        <w:rPr>
          <w:rFonts w:cs="Arial"/>
        </w:rPr>
        <w:tab/>
      </w:r>
      <w:r w:rsidR="004A5AF5">
        <w:rPr>
          <w:rFonts w:cs="Arial"/>
        </w:rPr>
        <w:tab/>
      </w:r>
      <w:r w:rsidRPr="00374201">
        <w:rPr>
          <w:rFonts w:cs="Arial"/>
          <w:b/>
          <w:color w:val="C00000"/>
        </w:rPr>
        <w:t>1.</w:t>
      </w:r>
      <w:r>
        <w:rPr>
          <w:rFonts w:cs="Arial"/>
          <w:b/>
          <w:color w:val="C00000"/>
        </w:rPr>
        <w:t>6</w:t>
      </w:r>
      <w:r w:rsidRPr="00374201">
        <w:rPr>
          <w:rFonts w:cs="Arial"/>
          <w:b/>
          <w:color w:val="C00000"/>
        </w:rPr>
        <w:t>.</w:t>
      </w:r>
      <w:r w:rsidRPr="00374201">
        <w:rPr>
          <w:rFonts w:cs="Arial"/>
        </w:rPr>
        <w:tab/>
      </w:r>
      <w:r w:rsidRPr="00A6334A">
        <w:rPr>
          <w:rFonts w:cs="Arial"/>
          <w:position w:val="-22"/>
        </w:rPr>
        <w:object w:dxaOrig="1060" w:dyaOrig="580" w14:anchorId="5EEB6134">
          <v:shape id="_x0000_i1059" type="#_x0000_t75" style="width:53.25pt;height:28.5pt" o:ole="">
            <v:imagedata r:id="rId78" o:title=""/>
          </v:shape>
          <o:OLEObject Type="Embed" ProgID="Equation.DSMT4" ShapeID="_x0000_i1059" DrawAspect="Content" ObjectID="_1751894378" r:id="rId79"/>
        </w:object>
      </w:r>
    </w:p>
    <w:p w14:paraId="6FE03129" w14:textId="0A96C851" w:rsidR="003748D3" w:rsidRDefault="008318C7" w:rsidP="00B83EF0">
      <w:pPr>
        <w:ind w:left="567"/>
        <w:rPr>
          <w:rFonts w:cs="Arial"/>
        </w:rPr>
      </w:pPr>
      <w:r>
        <w:rPr>
          <w:noProof/>
        </w:rPr>
        <w:drawing>
          <wp:anchor distT="0" distB="0" distL="114300" distR="114300" simplePos="0" relativeHeight="251691059" behindDoc="0" locked="0" layoutInCell="1" allowOverlap="1" wp14:anchorId="4E358545" wp14:editId="4FDB5237">
            <wp:simplePos x="0" y="0"/>
            <wp:positionH relativeFrom="column">
              <wp:posOffset>4128135</wp:posOffset>
            </wp:positionH>
            <wp:positionV relativeFrom="paragraph">
              <wp:posOffset>27940</wp:posOffset>
            </wp:positionV>
            <wp:extent cx="1940400" cy="2422800"/>
            <wp:effectExtent l="0" t="0" r="3175" b="0"/>
            <wp:wrapSquare wrapText="bothSides"/>
            <wp:docPr id="1979742398" name="Imagem 5" descr="Uma imagem com fita, arte manual, junção, Arte em papel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742398" name="Imagem 5" descr="Uma imagem com fita, arte manual, junção, Arte em papel&#10;&#10;Descrição gerada automaticamente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940400" cy="242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6492FD" w14:textId="3185959A" w:rsidR="00A6334A" w:rsidRDefault="00A6334A" w:rsidP="00B83EF0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FDED05A" wp14:editId="4B3568F9">
                <wp:extent cx="216000" cy="216000"/>
                <wp:effectExtent l="0" t="0" r="0" b="0"/>
                <wp:docPr id="150" name="Ova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2642B4" w14:textId="02C0452E" w:rsidR="00EB53AB" w:rsidRPr="00E4687D" w:rsidRDefault="00EB53AB" w:rsidP="00A6334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3748D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FDED05A" id="Oval 150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02642B4" w14:textId="02C0452E" w:rsidR="00EB53AB" w:rsidRPr="00E4687D" w:rsidRDefault="00EB53AB" w:rsidP="00A6334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3748D3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Cs/>
          <w:sz w:val="24"/>
          <w:szCs w:val="24"/>
        </w:rPr>
        <w:tab/>
      </w:r>
      <w:r>
        <w:t>A Maria tem  18  metros de fita.</w:t>
      </w:r>
    </w:p>
    <w:p w14:paraId="4567F2EA" w14:textId="3BAAA835" w:rsidR="00A6334A" w:rsidRPr="00A64856" w:rsidRDefault="00A6334A" w:rsidP="00B83EF0">
      <w:pPr>
        <w:ind w:left="567"/>
      </w:pPr>
      <w:r>
        <w:rPr>
          <w:noProof/>
        </w:rPr>
        <w:t xml:space="preserve">Para enfeitar cada caixa de presente necessita de  </w:t>
      </w:r>
      <w:r w:rsidR="00012D51" w:rsidRPr="00012D51">
        <w:rPr>
          <w:noProof/>
          <w:position w:val="-26"/>
        </w:rPr>
        <w:object w:dxaOrig="980" w:dyaOrig="639" w14:anchorId="61C1207F">
          <v:shape id="_x0000_i1208" type="#_x0000_t75" style="width:49.5pt;height:31.5pt" o:ole="">
            <v:imagedata r:id="rId81" o:title=""/>
          </v:shape>
          <o:OLEObject Type="Embed" ProgID="Equation.DSMT4" ShapeID="_x0000_i1208" DrawAspect="Content" ObjectID="_1751894379" r:id="rId82"/>
        </w:object>
      </w:r>
      <w:r>
        <w:rPr>
          <w:noProof/>
        </w:rPr>
        <w:t xml:space="preserve">  de fita.</w:t>
      </w:r>
    </w:p>
    <w:p w14:paraId="3D301872" w14:textId="4DC8172F" w:rsidR="00A6334A" w:rsidRDefault="0097317E" w:rsidP="00B83EF0">
      <w:pPr>
        <w:ind w:left="567"/>
        <w:rPr>
          <w:noProof/>
        </w:rPr>
      </w:pPr>
      <w:r>
        <w:rPr>
          <w:noProof/>
        </w:rPr>
        <w:t>Quantas caixas de presente pode a Maria enfeitar com os  18  metros de fita?</w:t>
      </w:r>
    </w:p>
    <w:p w14:paraId="7CF5ED8A" w14:textId="10C19828" w:rsidR="00A6334A" w:rsidRPr="00374201" w:rsidRDefault="00A6334A" w:rsidP="00B83EF0">
      <w:pPr>
        <w:rPr>
          <w:rFonts w:cs="Arial"/>
        </w:rPr>
      </w:pPr>
    </w:p>
    <w:p w14:paraId="4B8470FA" w14:textId="007BA91C" w:rsidR="00E94C4D" w:rsidRPr="003748D3" w:rsidRDefault="00E94C4D" w:rsidP="003748D3">
      <w:pPr>
        <w:pStyle w:val="QUESTAO1"/>
        <w:spacing w:before="120" w:after="240"/>
      </w:pPr>
      <w:r w:rsidRPr="000B3D68">
        <w:rPr>
          <w:b/>
          <w:color w:val="C00000"/>
          <w:sz w:val="28"/>
          <w:szCs w:val="28"/>
        </w:rPr>
        <w:t xml:space="preserve">Questão-aula </w:t>
      </w:r>
      <w:r w:rsidR="000B3D68">
        <w:rPr>
          <w:b/>
          <w:color w:val="C00000"/>
          <w:sz w:val="28"/>
          <w:szCs w:val="28"/>
        </w:rPr>
        <w:t>8</w:t>
      </w:r>
    </w:p>
    <w:p w14:paraId="32EF005C" w14:textId="5C49E178" w:rsidR="0025235F" w:rsidRDefault="0047528B" w:rsidP="00B83EF0">
      <w:r>
        <w:rPr>
          <w:noProof/>
          <w:position w:val="-8"/>
        </w:rPr>
        <mc:AlternateContent>
          <mc:Choice Requires="wpg">
            <w:drawing>
              <wp:anchor distT="0" distB="0" distL="114300" distR="114300" simplePos="0" relativeHeight="251677747" behindDoc="0" locked="0" layoutInCell="1" allowOverlap="1" wp14:anchorId="785404C9" wp14:editId="10C947A7">
                <wp:simplePos x="0" y="0"/>
                <wp:positionH relativeFrom="column">
                  <wp:posOffset>2118360</wp:posOffset>
                </wp:positionH>
                <wp:positionV relativeFrom="paragraph">
                  <wp:posOffset>247015</wp:posOffset>
                </wp:positionV>
                <wp:extent cx="1466851" cy="762000"/>
                <wp:effectExtent l="19050" t="19050" r="0" b="19050"/>
                <wp:wrapNone/>
                <wp:docPr id="1708571703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6851" cy="762000"/>
                          <a:chOff x="0" y="0"/>
                          <a:chExt cx="1466851" cy="762000"/>
                        </a:xfrm>
                      </wpg:grpSpPr>
                      <wps:wsp>
                        <wps:cNvPr id="840261820" name="Fluxograma: Terminador 10"/>
                        <wps:cNvSpPr/>
                        <wps:spPr>
                          <a:xfrm>
                            <a:off x="0" y="0"/>
                            <a:ext cx="1438275" cy="762000"/>
                          </a:xfrm>
                          <a:prstGeom prst="flowChartTerminator">
                            <a:avLst/>
                          </a:prstGeom>
                          <a:solidFill>
                            <a:srgbClr val="E4F6F8"/>
                          </a:solidFill>
                          <a:ln w="28575">
                            <a:solidFill>
                              <a:srgbClr val="62C9D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87500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1" y="76200"/>
                            <a:ext cx="12382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C7F88E" w14:textId="442492B4" w:rsidR="0047528B" w:rsidRPr="004011B9" w:rsidRDefault="00761103" w:rsidP="0047528B">
                              <w:r w:rsidRPr="00761103">
                                <w:rPr>
                                  <w:position w:val="-30"/>
                                </w:rPr>
                                <w:object w:dxaOrig="1380" w:dyaOrig="800" w14:anchorId="4093B65E">
                                  <v:shape id="_x0000_i1214" type="#_x0000_t75" style="width:69.75pt;height:39.75pt" o:ole="">
                                    <v:imagedata r:id="rId83" o:title=""/>
                                  </v:shape>
                                  <o:OLEObject Type="Embed" ProgID="Equation.DSMT4" ShapeID="_x0000_i1214" DrawAspect="Content" ObjectID="_1751894485" r:id="rId84"/>
                                </w:object>
                              </w:r>
                              <w:r w:rsidR="0047528B"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5404C9" id="_x0000_s1046" style="position:absolute;margin-left:166.8pt;margin-top:19.45pt;width:115.5pt;height:60pt;z-index:251677747;mso-position-horizontal-relative:text;mso-position-vertical-relative:text;mso-width-relative:margin;mso-height-relative:margin" coordsize="14668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">
                <v:shape id="Fluxograma: Terminador 10" o:spid="_x0000_s1047" type="#_x0000_t116" style="position:absolute;width:14382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" fillcolor="#e4f6f8" strokecolor="#62c9d8" strokeweight="2.25pt"/>
                <v:shape id="Caixa de Texto 2" o:spid="_x0000_s1048" type="#_x0000_t202" style="position:absolute;left:2286;top:762;width:12382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" filled="f" stroked="f">
                  <v:textbox>
                    <w:txbxContent>
                      <w:p w14:paraId="7DC7F88E" w14:textId="442492B4" w:rsidR="0047528B" w:rsidRPr="004011B9" w:rsidRDefault="00761103" w:rsidP="0047528B">
                        <w:r w:rsidRPr="00761103">
                          <w:rPr>
                            <w:position w:val="-30"/>
                          </w:rPr>
                          <w:object w:dxaOrig="1380" w:dyaOrig="800" w14:anchorId="4093B65E">
                            <v:shape id="_x0000_i1214" type="#_x0000_t75" style="width:69.75pt;height:39.75pt" o:ole="">
                              <v:imagedata r:id="rId83" o:title=""/>
                            </v:shape>
                            <o:OLEObject Type="Embed" ProgID="Equation.DSMT4" ShapeID="_x0000_i1214" DrawAspect="Content" ObjectID="_1751894485" r:id="rId85"/>
                          </w:object>
                        </w:r>
                        <w:r w:rsidR="0047528B"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E3E98" w:rsidRPr="000B3D68">
        <w:rPr>
          <w:noProof/>
          <w:position w:val="-8"/>
          <w:sz w:val="24"/>
          <w:szCs w:val="24"/>
        </w:rPr>
        <mc:AlternateContent>
          <mc:Choice Requires="wps">
            <w:drawing>
              <wp:inline distT="0" distB="0" distL="0" distR="0" wp14:anchorId="5C1BD496" wp14:editId="13689990">
                <wp:extent cx="216000" cy="216000"/>
                <wp:effectExtent l="0" t="0" r="0" b="0"/>
                <wp:docPr id="2269" name="Oval 2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F88D3F" w14:textId="353110A7" w:rsidR="00EB53AB" w:rsidRPr="00086D19" w:rsidRDefault="00EB53AB" w:rsidP="002E3E98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3748D3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C1BD496" id="Oval 2269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BF88D3F" w14:textId="353110A7" w:rsidR="00EB53AB" w:rsidRPr="00086D19" w:rsidRDefault="00EB53AB" w:rsidP="002E3E98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3748D3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B3D68">
        <w:rPr>
          <w:sz w:val="24"/>
          <w:szCs w:val="24"/>
        </w:rPr>
        <w:tab/>
      </w:r>
      <w:r w:rsidR="0025235F" w:rsidRPr="00823C3C">
        <w:t xml:space="preserve">Qual </w:t>
      </w:r>
      <w:r w:rsidR="0097317E">
        <w:t>o valor numérico da seguinte expressão</w:t>
      </w:r>
      <w:r>
        <w:t>?</w:t>
      </w:r>
    </w:p>
    <w:p w14:paraId="3DE8A637" w14:textId="058C418A" w:rsidR="0097317E" w:rsidRDefault="0097317E" w:rsidP="0047528B">
      <w:pPr>
        <w:ind w:left="1134"/>
        <w:jc w:val="center"/>
      </w:pPr>
    </w:p>
    <w:p w14:paraId="4F25AB18" w14:textId="77777777" w:rsidR="0047528B" w:rsidRDefault="0047528B" w:rsidP="0047528B">
      <w:pPr>
        <w:ind w:left="1134"/>
        <w:jc w:val="center"/>
      </w:pPr>
    </w:p>
    <w:p w14:paraId="6D1B871D" w14:textId="77777777" w:rsidR="0047528B" w:rsidRDefault="0047528B" w:rsidP="0047528B">
      <w:pPr>
        <w:ind w:left="1134"/>
        <w:jc w:val="center"/>
      </w:pPr>
    </w:p>
    <w:p w14:paraId="5884C611" w14:textId="77777777" w:rsidR="0047528B" w:rsidRPr="00823C3C" w:rsidRDefault="0047528B" w:rsidP="0047528B">
      <w:pPr>
        <w:ind w:left="1134"/>
        <w:jc w:val="center"/>
      </w:pPr>
    </w:p>
    <w:p w14:paraId="530D3032" w14:textId="3AFF924A" w:rsidR="0097317E" w:rsidRDefault="00241637" w:rsidP="00345DBC">
      <w:pPr>
        <w:ind w:left="567" w:hanging="567"/>
      </w:pPr>
      <w:r>
        <w:rPr>
          <w:noProof/>
        </w:rPr>
        <w:drawing>
          <wp:anchor distT="0" distB="0" distL="114300" distR="114300" simplePos="0" relativeHeight="251708467" behindDoc="0" locked="0" layoutInCell="1" allowOverlap="1" wp14:anchorId="1B80E6A9" wp14:editId="799BE537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478280" cy="1636395"/>
            <wp:effectExtent l="0" t="0" r="7620" b="1905"/>
            <wp:wrapSquare wrapText="bothSides"/>
            <wp:docPr id="557040218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040218" name="Imagem 55704021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317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9325C8" wp14:editId="6AFAE806">
                <wp:extent cx="216000" cy="216000"/>
                <wp:effectExtent l="0" t="0" r="0" b="0"/>
                <wp:docPr id="162" name="Oval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E09D1A" w14:textId="3658ABB6" w:rsidR="00EB53AB" w:rsidRPr="00E4687D" w:rsidRDefault="00EB53AB" w:rsidP="0097317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3748D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9325C8" id="Oval 162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m94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Zak2tNTxuoj4/IEPrBCV7eGvqbdyLER4E0KUQA&#10;mv74QIe20FUcBomzBvDHa+/JnghMWs46mryKh+87gYoz+8URtdOYjgKOwmYU3K5dATFiRnvFyyyS&#10;A0Y7ihqhfaalsExRSCWcpFgVlxHHyyr2G4DWilTLZTajcfQi3rm1lwk8NTZR8+nwLNAPFI7E/XsY&#10;p/IFjXvb5OlguYugTeb4qY9Dy2mUM3eGtZN2xa/3bHVajo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w5ve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5E09D1A" w14:textId="3658ABB6" w:rsidR="00EB53AB" w:rsidRPr="00E4687D" w:rsidRDefault="00EB53AB" w:rsidP="0097317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3748D3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17E">
        <w:rPr>
          <w:bCs/>
          <w:sz w:val="24"/>
          <w:szCs w:val="24"/>
        </w:rPr>
        <w:tab/>
      </w:r>
      <w:r w:rsidR="0097317E">
        <w:t xml:space="preserve">Na figura ao lado podes observar </w:t>
      </w:r>
      <w:r w:rsidR="00A07790">
        <w:t>quatro h</w:t>
      </w:r>
      <w:r w:rsidR="0097317E">
        <w:t>exágonos regulares onde foram representados quatro números.</w:t>
      </w:r>
    </w:p>
    <w:p w14:paraId="3BFED737" w14:textId="5B648D25" w:rsidR="0097317E" w:rsidRPr="00A64856" w:rsidRDefault="0097317E" w:rsidP="00345DBC">
      <w:pPr>
        <w:ind w:left="567"/>
      </w:pPr>
      <w:r>
        <w:rPr>
          <w:noProof/>
        </w:rPr>
        <w:t>Seleciona dois dos quatro números de modo que:</w:t>
      </w:r>
    </w:p>
    <w:p w14:paraId="451738BE" w14:textId="01B5D367" w:rsidR="0097317E" w:rsidRDefault="0097317E" w:rsidP="00345DBC">
      <w:pPr>
        <w:ind w:left="567"/>
        <w:rPr>
          <w:rFonts w:cs="Arial"/>
        </w:rPr>
      </w:pPr>
      <w:r>
        <w:rPr>
          <w:rFonts w:cs="Arial"/>
          <w:b/>
          <w:color w:val="C00000"/>
        </w:rPr>
        <w:t>2</w:t>
      </w:r>
      <w:r w:rsidRPr="00374201">
        <w:rPr>
          <w:rFonts w:cs="Arial"/>
          <w:b/>
          <w:color w:val="C00000"/>
        </w:rPr>
        <w:t>.1.</w:t>
      </w:r>
      <w:r w:rsidRPr="00374201">
        <w:rPr>
          <w:rFonts w:cs="Arial"/>
        </w:rPr>
        <w:tab/>
      </w:r>
      <w:r>
        <w:rPr>
          <w:rFonts w:cs="Arial"/>
        </w:rPr>
        <w:t xml:space="preserve">o produto seja  </w:t>
      </w:r>
      <w:r w:rsidRPr="0097317E">
        <w:rPr>
          <w:rFonts w:cs="Arial"/>
          <w:position w:val="-22"/>
        </w:rPr>
        <w:object w:dxaOrig="220" w:dyaOrig="580" w14:anchorId="087955D4">
          <v:shape id="_x0000_i1063" type="#_x0000_t75" style="width:9.75pt;height:28.5pt" o:ole="">
            <v:imagedata r:id="rId87" o:title=""/>
          </v:shape>
          <o:OLEObject Type="Embed" ProgID="Equation.DSMT4" ShapeID="_x0000_i1063" DrawAspect="Content" ObjectID="_1751894380" r:id="rId88"/>
        </w:object>
      </w:r>
      <w:r w:rsidR="00597566">
        <w:rPr>
          <w:rFonts w:cs="Arial"/>
        </w:rPr>
        <w:t xml:space="preserve"> ;</w:t>
      </w:r>
      <w:r>
        <w:rPr>
          <w:rFonts w:cs="Arial"/>
        </w:rPr>
        <w:tab/>
      </w:r>
      <w:r>
        <w:rPr>
          <w:rFonts w:cs="Arial"/>
          <w:b/>
          <w:color w:val="C00000"/>
        </w:rPr>
        <w:t>2</w:t>
      </w:r>
      <w:r w:rsidRPr="00374201">
        <w:rPr>
          <w:rFonts w:cs="Arial"/>
          <w:b/>
          <w:color w:val="C00000"/>
        </w:rPr>
        <w:t>.2.</w:t>
      </w:r>
      <w:r w:rsidRPr="00374201">
        <w:rPr>
          <w:rFonts w:cs="Arial"/>
        </w:rPr>
        <w:tab/>
      </w:r>
      <w:r>
        <w:rPr>
          <w:rFonts w:cs="Arial"/>
        </w:rPr>
        <w:t xml:space="preserve">o quociente seja  </w:t>
      </w:r>
      <w:r w:rsidRPr="0097317E">
        <w:rPr>
          <w:rFonts w:cs="Arial"/>
          <w:position w:val="-22"/>
        </w:rPr>
        <w:object w:dxaOrig="340" w:dyaOrig="580" w14:anchorId="5F12EE31">
          <v:shape id="_x0000_i1064" type="#_x0000_t75" style="width:16.5pt;height:28.5pt" o:ole="">
            <v:imagedata r:id="rId89" o:title=""/>
          </v:shape>
          <o:OLEObject Type="Embed" ProgID="Equation.DSMT4" ShapeID="_x0000_i1064" DrawAspect="Content" ObjectID="_1751894381" r:id="rId90"/>
        </w:object>
      </w:r>
      <w:r w:rsidR="00597566">
        <w:rPr>
          <w:rFonts w:cs="Arial"/>
        </w:rPr>
        <w:t xml:space="preserve"> ;</w:t>
      </w:r>
    </w:p>
    <w:p w14:paraId="13295F13" w14:textId="5B0DCAEC" w:rsidR="003748D3" w:rsidRDefault="0097317E" w:rsidP="00345DBC">
      <w:pPr>
        <w:ind w:left="567"/>
      </w:pPr>
      <w:r>
        <w:rPr>
          <w:b/>
          <w:color w:val="C00000"/>
        </w:rPr>
        <w:t>2</w:t>
      </w:r>
      <w:r w:rsidRPr="00374201">
        <w:rPr>
          <w:b/>
          <w:color w:val="C00000"/>
        </w:rPr>
        <w:t>.</w:t>
      </w:r>
      <w:r>
        <w:rPr>
          <w:b/>
          <w:color w:val="C00000"/>
        </w:rPr>
        <w:t>3</w:t>
      </w:r>
      <w:r w:rsidRPr="00374201">
        <w:rPr>
          <w:b/>
          <w:color w:val="C00000"/>
        </w:rPr>
        <w:t>.</w:t>
      </w:r>
      <w:r w:rsidRPr="00374201">
        <w:tab/>
      </w:r>
      <w:r>
        <w:t xml:space="preserve">a soma seja  </w:t>
      </w:r>
      <w:r w:rsidRPr="0097317E">
        <w:rPr>
          <w:position w:val="-22"/>
        </w:rPr>
        <w:object w:dxaOrig="340" w:dyaOrig="580" w14:anchorId="48C96D95">
          <v:shape id="_x0000_i1065" type="#_x0000_t75" style="width:16.5pt;height:28.5pt" o:ole="">
            <v:imagedata r:id="rId91" o:title=""/>
          </v:shape>
          <o:OLEObject Type="Embed" ProgID="Equation.DSMT4" ShapeID="_x0000_i1065" DrawAspect="Content" ObjectID="_1751894382" r:id="rId92"/>
        </w:object>
      </w:r>
      <w:r w:rsidR="00597566">
        <w:t xml:space="preserve"> ;</w:t>
      </w:r>
      <w:r w:rsidR="00597566">
        <w:tab/>
      </w:r>
      <w:r>
        <w:rPr>
          <w:b/>
          <w:color w:val="C00000"/>
        </w:rPr>
        <w:t>2</w:t>
      </w:r>
      <w:r w:rsidRPr="00374201">
        <w:rPr>
          <w:b/>
          <w:color w:val="C00000"/>
        </w:rPr>
        <w:t>.</w:t>
      </w:r>
      <w:r>
        <w:rPr>
          <w:b/>
          <w:color w:val="C00000"/>
        </w:rPr>
        <w:t>4</w:t>
      </w:r>
      <w:r w:rsidRPr="00374201">
        <w:rPr>
          <w:b/>
          <w:color w:val="C00000"/>
        </w:rPr>
        <w:t>.</w:t>
      </w:r>
      <w:r w:rsidRPr="00374201">
        <w:tab/>
      </w:r>
      <w:r>
        <w:t xml:space="preserve">a diferença seja  </w:t>
      </w:r>
      <w:r w:rsidRPr="0097317E">
        <w:rPr>
          <w:position w:val="-22"/>
        </w:rPr>
        <w:object w:dxaOrig="340" w:dyaOrig="580" w14:anchorId="54C09E6E">
          <v:shape id="_x0000_i1066" type="#_x0000_t75" style="width:16.5pt;height:28.5pt" o:ole="">
            <v:imagedata r:id="rId93" o:title=""/>
          </v:shape>
          <o:OLEObject Type="Embed" ProgID="Equation.DSMT4" ShapeID="_x0000_i1066" DrawAspect="Content" ObjectID="_1751894383" r:id="rId94"/>
        </w:object>
      </w:r>
      <w:r w:rsidR="00597566">
        <w:t xml:space="preserve"> .</w:t>
      </w:r>
    </w:p>
    <w:p w14:paraId="3FA44006" w14:textId="56AE0052" w:rsidR="000B3D68" w:rsidRPr="00E94C4D" w:rsidRDefault="00E94C4D" w:rsidP="00345DBC">
      <w:pPr>
        <w:ind w:left="567"/>
        <w:rPr>
          <w:b/>
        </w:rPr>
      </w:pPr>
      <w:r>
        <w:rPr>
          <w:b/>
        </w:rPr>
        <w:br w:type="page"/>
      </w:r>
    </w:p>
    <w:p w14:paraId="77760616" w14:textId="46FE316B" w:rsidR="006007F2" w:rsidRPr="009C2896" w:rsidRDefault="00A729CC" w:rsidP="00EC4796">
      <w:pPr>
        <w:pStyle w:val="TITULOFICHAS"/>
        <w:jc w:val="left"/>
        <w:rPr>
          <w:lang w:val="pt-PT"/>
        </w:rPr>
      </w:pPr>
      <w:r w:rsidRPr="009C2896">
        <w:rPr>
          <w:lang w:val="pt-PT"/>
        </w:rPr>
        <w:lastRenderedPageBreak/>
        <w:t>Miniteste 1</w:t>
      </w:r>
      <w:r w:rsidR="006007F2" w:rsidRPr="009C2896">
        <w:rPr>
          <w:lang w:val="pt-PT"/>
        </w:rPr>
        <w:t xml:space="preserve"> – </w:t>
      </w:r>
      <w:r w:rsidR="001074DB" w:rsidRPr="009C2896">
        <w:rPr>
          <w:lang w:val="pt-PT"/>
        </w:rPr>
        <w:t>Frações irredutíveis</w:t>
      </w:r>
    </w:p>
    <w:p w14:paraId="05D47A33" w14:textId="0318FD0D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22B3851" wp14:editId="42F92C1A">
                <wp:extent cx="6119640" cy="792000"/>
                <wp:effectExtent l="12700" t="12700" r="14605" b="8255"/>
                <wp:docPr id="335" name="Caixa de texto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47BFEAD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6B2F9E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0EA1A9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25C7B07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0E8A2F2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7832EFA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A20F08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C276B36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48F77F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4B86C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7F1AC7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27F6E88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21A034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0BDB83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F0E44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72D176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DA68E4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643DDC2" w14:textId="77777777" w:rsidR="00EB53AB" w:rsidRPr="0005099D" w:rsidRDefault="00EB53AB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2B3851" id="Caixa de texto 335" o:spid="_x0000_s105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skP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SchQDh6QDlK7Jm4TJQzvCtxA52zPknZnGCsGnc&#10;Cv+IR6UAi4TeoqQG+/Nv7wGPwqKXkhYnsqDux4lZQYn6olHy7C7wR3y8oGGjMYusksPwqk/NGrDh&#10;DPfO8GgGrFeDWVloXnBpViEbupjmmLOgfjDX/rIfuHRcrFYRhMNqmN/pveHDkARJnrsXZk0vnkfZ&#10;H2CYWZa/ke+CvQi4OnmoZNT2xmY/bTjoUaR+KcMm/X6PqNtfx/IX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777JD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47BFEAD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6B2F9E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E0EA1A9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25C7B07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0E8A2F2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7832EFA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8A20F08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C276B36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F48F77F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4B86C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57F1AC7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27F6E88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21A034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60BDB83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F0E44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72D176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ADA68E4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643DDC2" w14:textId="77777777" w:rsidR="00EB53AB" w:rsidRPr="0005099D" w:rsidRDefault="00EB53AB" w:rsidP="006007F2"/>
                  </w:txbxContent>
                </v:textbox>
                <w10:anchorlock/>
              </v:roundrect>
            </w:pict>
          </mc:Fallback>
        </mc:AlternateContent>
      </w:r>
    </w:p>
    <w:p w14:paraId="6D304800" w14:textId="33C37310" w:rsidR="00331001" w:rsidRPr="00BD11B0" w:rsidRDefault="006007F2" w:rsidP="003748D3">
      <w:pPr>
        <w:rPr>
          <w:noProof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16BB89" wp14:editId="6C0218E7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0C842" w14:textId="076ED7E7" w:rsidR="00EB53AB" w:rsidRPr="00086D19" w:rsidRDefault="00EB53AB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09156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16BB89" id="Oval 336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jqs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HWzMmU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9Xo6r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00C842" w14:textId="076ED7E7" w:rsidR="00EB53AB" w:rsidRPr="00086D19" w:rsidRDefault="00EB53AB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09156C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tab/>
      </w:r>
      <w:r w:rsidR="001074DB">
        <w:t xml:space="preserve">Qual das seguintes frações é equivalente à fração  </w:t>
      </w:r>
      <w:r w:rsidR="001074DB" w:rsidRPr="001074DB">
        <w:rPr>
          <w:position w:val="-22"/>
        </w:rPr>
        <w:object w:dxaOrig="360" w:dyaOrig="580" w14:anchorId="59535829">
          <v:shape id="_x0000_i1067" type="#_x0000_t75" style="width:18.75pt;height:28.5pt" o:ole="">
            <v:imagedata r:id="rId95" o:title=""/>
          </v:shape>
          <o:OLEObject Type="Embed" ProgID="Equation.DSMT4" ShapeID="_x0000_i1067" DrawAspect="Content" ObjectID="_1751894384" r:id="rId96"/>
        </w:object>
      </w:r>
      <w:r w:rsidR="001074DB">
        <w:t xml:space="preserve"> ?</w:t>
      </w:r>
    </w:p>
    <w:p w14:paraId="5A5A2074" w14:textId="00FA7033" w:rsidR="001074DB" w:rsidRPr="00B37FF6" w:rsidRDefault="001074DB" w:rsidP="003748D3">
      <w:pPr>
        <w:ind w:left="567"/>
        <w:rPr>
          <w:i/>
          <w:iCs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B53123">
        <w:rPr>
          <w:rFonts w:eastAsia="UtopiaStd-Regular"/>
          <w:color w:val="000000" w:themeColor="text1"/>
        </w:rPr>
        <w:tab/>
      </w:r>
      <w:r w:rsidRPr="001074DB">
        <w:rPr>
          <w:b/>
          <w:position w:val="-22"/>
        </w:rPr>
        <w:object w:dxaOrig="220" w:dyaOrig="580" w14:anchorId="2FE1B012">
          <v:shape id="_x0000_i1068" type="#_x0000_t75" style="width:9.75pt;height:28.5pt" o:ole="">
            <v:imagedata r:id="rId97" o:title=""/>
          </v:shape>
          <o:OLEObject Type="Embed" ProgID="Equation.DSMT4" ShapeID="_x0000_i1068" DrawAspect="Content" ObjectID="_1751894385" r:id="rId98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B53123">
        <w:rPr>
          <w:rFonts w:eastAsia="UtopiaStd-Regular"/>
          <w:color w:val="000000" w:themeColor="text1"/>
        </w:rPr>
        <w:tab/>
      </w:r>
      <w:r w:rsidR="006F3B03" w:rsidRPr="001074DB">
        <w:rPr>
          <w:b/>
          <w:position w:val="-22"/>
        </w:rPr>
        <w:object w:dxaOrig="340" w:dyaOrig="580" w14:anchorId="676573EA">
          <v:shape id="_x0000_i1069" type="#_x0000_t75" style="width:16.5pt;height:28.5pt" o:ole="">
            <v:imagedata r:id="rId99" o:title=""/>
          </v:shape>
          <o:OLEObject Type="Embed" ProgID="Equation.DSMT4" ShapeID="_x0000_i1069" DrawAspect="Content" ObjectID="_1751894386" r:id="rId100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B53123">
        <w:rPr>
          <w:rFonts w:eastAsia="UtopiaStd-Regular"/>
          <w:color w:val="000000" w:themeColor="text1"/>
        </w:rPr>
        <w:tab/>
      </w:r>
      <w:r w:rsidRPr="001074DB">
        <w:rPr>
          <w:b/>
          <w:position w:val="-22"/>
        </w:rPr>
        <w:object w:dxaOrig="220" w:dyaOrig="580" w14:anchorId="4B7726FA">
          <v:shape id="_x0000_i1070" type="#_x0000_t75" style="width:9.75pt;height:28.5pt" o:ole="">
            <v:imagedata r:id="rId59" o:title=""/>
          </v:shape>
          <o:OLEObject Type="Embed" ProgID="Equation.DSMT4" ShapeID="_x0000_i1070" DrawAspect="Content" ObjectID="_1751894387" r:id="rId101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B53123">
        <w:rPr>
          <w:rFonts w:eastAsia="UtopiaStd-Regular"/>
          <w:color w:val="000000" w:themeColor="text1"/>
        </w:rPr>
        <w:tab/>
      </w:r>
      <w:r w:rsidRPr="001074DB">
        <w:rPr>
          <w:b/>
          <w:position w:val="-22"/>
        </w:rPr>
        <w:object w:dxaOrig="220" w:dyaOrig="580" w14:anchorId="57D69739">
          <v:shape id="_x0000_i1071" type="#_x0000_t75" style="width:9.75pt;height:28.5pt" o:ole="">
            <v:imagedata r:id="rId102" o:title=""/>
          </v:shape>
          <o:OLEObject Type="Embed" ProgID="Equation.DSMT4" ShapeID="_x0000_i1071" DrawAspect="Content" ObjectID="_1751894388" r:id="rId103"/>
        </w:object>
      </w:r>
    </w:p>
    <w:p w14:paraId="6B8523DE" w14:textId="03650C7E" w:rsidR="008074D5" w:rsidRPr="00BD11B0" w:rsidRDefault="006007F2" w:rsidP="003748D3">
      <w:pPr>
        <w:rPr>
          <w:rFonts w:eastAsia="UtopiaStd-Regular"/>
          <w:color w:val="232322"/>
        </w:rPr>
      </w:pPr>
      <w:r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A6132EC" wp14:editId="3622B879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9913E0" w14:textId="60FA8FE3" w:rsidR="00EB53AB" w:rsidRPr="00E4687D" w:rsidRDefault="00EB53AB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09156C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6132EC" id="Oval 337" o:spid="_x0000_s105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D9913E0" w14:textId="60FA8FE3" w:rsidR="00EB53AB" w:rsidRPr="00E4687D" w:rsidRDefault="00EB53AB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09156C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tab/>
      </w:r>
      <w:r w:rsidR="001074DB">
        <w:t xml:space="preserve">Qual das frações seguintes </w:t>
      </w:r>
      <w:r w:rsidR="001074DB">
        <w:rPr>
          <w:b/>
        </w:rPr>
        <w:t>não</w:t>
      </w:r>
      <w:r w:rsidR="001074DB">
        <w:t xml:space="preserve"> é irredutível?</w:t>
      </w:r>
      <w:r w:rsidR="008074D5" w:rsidRPr="00BD11B0">
        <w:rPr>
          <w:color w:val="000000" w:themeColor="text1"/>
        </w:rPr>
        <w:t xml:space="preserve"> </w:t>
      </w:r>
    </w:p>
    <w:p w14:paraId="03A2CE20" w14:textId="4E7A5D90" w:rsidR="001074DB" w:rsidRPr="00B37FF6" w:rsidRDefault="001074DB" w:rsidP="003748D3">
      <w:pPr>
        <w:ind w:left="567"/>
        <w:rPr>
          <w:i/>
          <w:iCs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Pr="005C3C7E">
        <w:rPr>
          <w:rFonts w:eastAsia="UtopiaStd-Regular"/>
          <w:color w:val="000000" w:themeColor="text1"/>
        </w:rPr>
        <w:t xml:space="preserve"> </w:t>
      </w:r>
      <w:r w:rsidR="00B53123">
        <w:rPr>
          <w:rFonts w:eastAsia="UtopiaStd-Regular"/>
          <w:color w:val="000000" w:themeColor="text1"/>
        </w:rPr>
        <w:tab/>
      </w:r>
      <w:r w:rsidRPr="001074DB">
        <w:rPr>
          <w:b/>
          <w:position w:val="-22"/>
        </w:rPr>
        <w:object w:dxaOrig="360" w:dyaOrig="580" w14:anchorId="5DEB3996">
          <v:shape id="_x0000_i1072" type="#_x0000_t75" style="width:18.75pt;height:28.5pt" o:ole="">
            <v:imagedata r:id="rId104" o:title=""/>
          </v:shape>
          <o:OLEObject Type="Embed" ProgID="Equation.DSMT4" ShapeID="_x0000_i1072" DrawAspect="Content" ObjectID="_1751894389" r:id="rId105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B53123">
        <w:rPr>
          <w:rFonts w:eastAsia="UtopiaStd-Regular"/>
          <w:color w:val="000000" w:themeColor="text1"/>
        </w:rPr>
        <w:tab/>
      </w:r>
      <w:r w:rsidRPr="001074DB">
        <w:rPr>
          <w:b/>
          <w:position w:val="-22"/>
        </w:rPr>
        <w:object w:dxaOrig="360" w:dyaOrig="580" w14:anchorId="28CF6132">
          <v:shape id="_x0000_i1073" type="#_x0000_t75" style="width:18.75pt;height:28.5pt" o:ole="">
            <v:imagedata r:id="rId106" o:title=""/>
          </v:shape>
          <o:OLEObject Type="Embed" ProgID="Equation.DSMT4" ShapeID="_x0000_i1073" DrawAspect="Content" ObjectID="_1751894390" r:id="rId107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B53123">
        <w:rPr>
          <w:rFonts w:eastAsia="UtopiaStd-Regular"/>
          <w:color w:val="000000" w:themeColor="text1"/>
        </w:rPr>
        <w:tab/>
      </w:r>
      <w:r w:rsidRPr="001074DB">
        <w:rPr>
          <w:b/>
          <w:position w:val="-22"/>
        </w:rPr>
        <w:object w:dxaOrig="360" w:dyaOrig="580" w14:anchorId="69EAE96F">
          <v:shape id="_x0000_i1074" type="#_x0000_t75" style="width:18.75pt;height:28.5pt" o:ole="">
            <v:imagedata r:id="rId108" o:title=""/>
          </v:shape>
          <o:OLEObject Type="Embed" ProgID="Equation.DSMT4" ShapeID="_x0000_i1074" DrawAspect="Content" ObjectID="_1751894391" r:id="rId109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B53123">
        <w:rPr>
          <w:rFonts w:eastAsia="UtopiaStd-Regular"/>
          <w:color w:val="000000" w:themeColor="text1"/>
        </w:rPr>
        <w:tab/>
      </w:r>
      <w:r w:rsidRPr="001074DB">
        <w:rPr>
          <w:b/>
          <w:position w:val="-22"/>
        </w:rPr>
        <w:object w:dxaOrig="220" w:dyaOrig="580" w14:anchorId="29672CB3">
          <v:shape id="_x0000_i1075" type="#_x0000_t75" style="width:9.75pt;height:28.5pt" o:ole="">
            <v:imagedata r:id="rId110" o:title=""/>
          </v:shape>
          <o:OLEObject Type="Embed" ProgID="Equation.DSMT4" ShapeID="_x0000_i1075" DrawAspect="Content" ObjectID="_1751894392" r:id="rId111"/>
        </w:object>
      </w:r>
    </w:p>
    <w:p w14:paraId="31A5D065" w14:textId="12D01868" w:rsidR="006A1643" w:rsidRPr="00D93C4D" w:rsidRDefault="004A2E8A" w:rsidP="00D93C4D">
      <w:r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2A1BF6A5" wp14:editId="39CDD17C">
                <wp:extent cx="216000" cy="216000"/>
                <wp:effectExtent l="0" t="0" r="0" b="0"/>
                <wp:docPr id="128" name="Oval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B3C3FC" w14:textId="1679FD64" w:rsidR="00EB53AB" w:rsidRPr="000D632F" w:rsidRDefault="00EB53AB" w:rsidP="004A2E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09156C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1BF6A5" id="Oval 128" o:spid="_x0000_s105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0B3C3FC" w14:textId="1679FD64" w:rsidR="00EB53AB" w:rsidRPr="000D632F" w:rsidRDefault="00EB53AB" w:rsidP="004A2E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09156C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D320E">
        <w:tab/>
        <w:t>Qual é o número que está escondido?</w:t>
      </w:r>
    </w:p>
    <w:p w14:paraId="62082135" w14:textId="1371E0F7" w:rsidR="00D75D39" w:rsidRPr="00D93C4D" w:rsidRDefault="00D93C4D" w:rsidP="00D93C4D">
      <w:pPr>
        <w:spacing w:after="120"/>
        <w:jc w:val="center"/>
        <w:rPr>
          <w:rFonts w:eastAsia="UtopiaStd-Regular"/>
          <w:color w:val="232322"/>
        </w:rPr>
      </w:pPr>
      <w:r>
        <w:rPr>
          <w:noProof/>
        </w:rPr>
        <w:drawing>
          <wp:inline distT="0" distB="0" distL="0" distR="0" wp14:anchorId="4EA05C71" wp14:editId="6B66FBEB">
            <wp:extent cx="813600" cy="608400"/>
            <wp:effectExtent l="0" t="0" r="5715" b="1270"/>
            <wp:docPr id="143899954" name="Imagem 5" descr="Uma imagem com flor, Gráficos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99954" name="Imagem 5" descr="Uma imagem com flor, Gráficos, design&#10;&#10;Descrição gerada automaticamente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813600" cy="60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55455" w14:textId="5761E7D8" w:rsidR="008B1A18" w:rsidRDefault="008B1A18" w:rsidP="003748D3">
      <w:pPr>
        <w:ind w:left="567"/>
      </w:pPr>
      <w:r w:rsidRPr="005C3C7E">
        <w:rPr>
          <w:rFonts w:eastAsia="UtopiaStd-Regular"/>
          <w:b/>
          <w:color w:val="000000" w:themeColor="text1"/>
        </w:rPr>
        <w:t>(A)</w:t>
      </w:r>
      <w:r w:rsidR="006A1643">
        <w:rPr>
          <w:rFonts w:eastAsia="UtopiaStd-Regular"/>
          <w:color w:val="000000" w:themeColor="text1"/>
        </w:rPr>
        <w:tab/>
      </w:r>
      <w:r w:rsidRPr="008B1A18">
        <w:t>5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6A1643">
        <w:rPr>
          <w:rFonts w:eastAsia="UtopiaStd-Regular"/>
          <w:color w:val="000000" w:themeColor="text1"/>
        </w:rPr>
        <w:tab/>
      </w:r>
      <w:r w:rsidRPr="008B1A18">
        <w:t>6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6A1643">
        <w:rPr>
          <w:rFonts w:eastAsia="UtopiaStd-Regular"/>
          <w:color w:val="000000" w:themeColor="text1"/>
        </w:rPr>
        <w:tab/>
      </w:r>
      <w:r w:rsidRPr="008B1A18">
        <w:t>7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6A1643">
        <w:rPr>
          <w:rFonts w:eastAsia="UtopiaStd-Regular"/>
          <w:color w:val="000000" w:themeColor="text1"/>
        </w:rPr>
        <w:tab/>
      </w:r>
      <w:r w:rsidRPr="008B1A18">
        <w:t>8</w:t>
      </w:r>
    </w:p>
    <w:p w14:paraId="39DF45EC" w14:textId="24017F96" w:rsidR="006A1643" w:rsidRPr="00B37FF6" w:rsidRDefault="006A1643" w:rsidP="003748D3">
      <w:pPr>
        <w:ind w:left="567"/>
        <w:rPr>
          <w:bCs/>
          <w:i/>
          <w:iCs/>
        </w:rPr>
      </w:pPr>
    </w:p>
    <w:p w14:paraId="64FDFC90" w14:textId="79D31874" w:rsidR="003748D3" w:rsidRDefault="00D93C4D" w:rsidP="003748D3">
      <w:pPr>
        <w:ind w:left="567" w:hanging="567"/>
      </w:pPr>
      <w:r>
        <w:rPr>
          <w:noProof/>
        </w:rPr>
        <w:drawing>
          <wp:anchor distT="0" distB="0" distL="114300" distR="114300" simplePos="0" relativeHeight="251707443" behindDoc="0" locked="0" layoutInCell="1" allowOverlap="1" wp14:anchorId="77A812F3" wp14:editId="325E0417">
            <wp:simplePos x="0" y="0"/>
            <wp:positionH relativeFrom="margin">
              <wp:align>right</wp:align>
            </wp:positionH>
            <wp:positionV relativeFrom="paragraph">
              <wp:posOffset>295275</wp:posOffset>
            </wp:positionV>
            <wp:extent cx="2176145" cy="1042035"/>
            <wp:effectExtent l="0" t="0" r="0" b="5715"/>
            <wp:wrapSquare wrapText="bothSides"/>
            <wp:docPr id="940587769" name="Imagem 6" descr="Uma imagem com flor, planta, pétala, orquíde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587769" name="Imagem 6" descr="Uma imagem com flor, planta, pétala, orquídea&#10;&#10;Descrição gerada automaticamente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176145" cy="1042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4965"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0100F29" wp14:editId="47DEA74B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0D2D2" w14:textId="198B77A7" w:rsidR="00EB53AB" w:rsidRPr="00E4687D" w:rsidRDefault="00EB53AB" w:rsidP="00D1496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09156C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0100F29" id="Oval 2" o:spid="_x0000_s105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5h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9bnm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D80D2D2" w14:textId="198B77A7" w:rsidR="00EB53AB" w:rsidRPr="00E4687D" w:rsidRDefault="00EB53AB" w:rsidP="00D1496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09156C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D59F1">
        <w:tab/>
      </w:r>
      <w:r w:rsidR="008B1A18">
        <w:t xml:space="preserve">Na </w:t>
      </w:r>
      <w:r w:rsidR="00CC7185">
        <w:t xml:space="preserve">figura </w:t>
      </w:r>
      <w:r w:rsidR="003748D3">
        <w:t>ao lado</w:t>
      </w:r>
      <w:r w:rsidR="008B1A18">
        <w:t xml:space="preserve"> está representado</w:t>
      </w:r>
      <w:r w:rsidR="003748D3">
        <w:t xml:space="preserve"> o esquema de </w:t>
      </w:r>
      <w:r w:rsidR="008B1A18">
        <w:t>um jardim retangular.</w:t>
      </w:r>
    </w:p>
    <w:p w14:paraId="65CE2749" w14:textId="7D688B34" w:rsidR="004D757C" w:rsidRDefault="008B1A18" w:rsidP="003748D3">
      <w:pPr>
        <w:ind w:left="1134" w:hanging="567"/>
      </w:pPr>
      <w:r>
        <w:t>Parte do jardim já está plantado com flores.</w:t>
      </w:r>
      <w:r w:rsidR="00FA1893" w:rsidRPr="00FA1893">
        <w:rPr>
          <w:noProof/>
        </w:rPr>
        <w:t xml:space="preserve"> </w:t>
      </w:r>
    </w:p>
    <w:p w14:paraId="1D8E9224" w14:textId="491CBCFE" w:rsidR="008B1A18" w:rsidRPr="00BD11B0" w:rsidRDefault="008B1A18" w:rsidP="006A1643">
      <w:pPr>
        <w:spacing w:before="120" w:after="120"/>
        <w:ind w:left="567"/>
      </w:pPr>
      <w:r>
        <w:t>Qual é a fração do jardim que ainda não tem flores?</w:t>
      </w:r>
    </w:p>
    <w:p w14:paraId="1DF0A49A" w14:textId="7C00B821" w:rsidR="00A07D96" w:rsidRDefault="008B1A18" w:rsidP="003748D3">
      <w:pPr>
        <w:ind w:left="567"/>
      </w:pPr>
      <w:r w:rsidRPr="005C3C7E">
        <w:rPr>
          <w:rFonts w:eastAsia="UtopiaStd-Regular"/>
          <w:b/>
          <w:color w:val="000000" w:themeColor="text1"/>
        </w:rPr>
        <w:t>(A)</w:t>
      </w:r>
      <w:r w:rsidR="006A1643">
        <w:rPr>
          <w:rFonts w:eastAsia="UtopiaStd-Regular"/>
          <w:color w:val="000000" w:themeColor="text1"/>
        </w:rPr>
        <w:tab/>
      </w:r>
      <w:r w:rsidRPr="008B1A18">
        <w:rPr>
          <w:position w:val="-22"/>
        </w:rPr>
        <w:object w:dxaOrig="220" w:dyaOrig="580" w14:anchorId="40026524">
          <v:shape id="_x0000_i1076" type="#_x0000_t75" style="width:9.75pt;height:28.5pt" o:ole="">
            <v:imagedata r:id="rId97" o:title=""/>
          </v:shape>
          <o:OLEObject Type="Embed" ProgID="Equation.DSMT4" ShapeID="_x0000_i1076" DrawAspect="Content" ObjectID="_1751894393" r:id="rId114"/>
        </w:object>
      </w:r>
      <w:r w:rsidRPr="00B37FF6">
        <w:rPr>
          <w:rFonts w:eastAsia="UtopiaStd-Regular"/>
          <w:color w:val="232322"/>
        </w:rPr>
        <w:tab/>
      </w:r>
      <w:r w:rsidR="00A07D9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6A1643">
        <w:rPr>
          <w:rFonts w:eastAsia="UtopiaStd-Regular"/>
          <w:color w:val="000000" w:themeColor="text1"/>
        </w:rPr>
        <w:tab/>
      </w:r>
      <w:r w:rsidRPr="008B1A18">
        <w:rPr>
          <w:position w:val="-22"/>
        </w:rPr>
        <w:object w:dxaOrig="220" w:dyaOrig="580" w14:anchorId="6E4A7CC3">
          <v:shape id="_x0000_i1077" type="#_x0000_t75" style="width:9.75pt;height:28.5pt" o:ole="">
            <v:imagedata r:id="rId39" o:title=""/>
          </v:shape>
          <o:OLEObject Type="Embed" ProgID="Equation.DSMT4" ShapeID="_x0000_i1077" DrawAspect="Content" ObjectID="_1751894394" r:id="rId115"/>
        </w:object>
      </w:r>
    </w:p>
    <w:p w14:paraId="372E2378" w14:textId="0A021AF0" w:rsidR="008B1A18" w:rsidRDefault="008B1A18" w:rsidP="003748D3">
      <w:pPr>
        <w:ind w:left="567"/>
      </w:pPr>
      <w:r w:rsidRPr="005C3C7E">
        <w:rPr>
          <w:rFonts w:eastAsia="UtopiaStd-Regular"/>
          <w:b/>
          <w:color w:val="000000" w:themeColor="text1"/>
        </w:rPr>
        <w:t>(C)</w:t>
      </w:r>
      <w:r w:rsidR="006A1643">
        <w:rPr>
          <w:rFonts w:eastAsia="UtopiaStd-Regular"/>
          <w:color w:val="000000" w:themeColor="text1"/>
        </w:rPr>
        <w:tab/>
      </w:r>
      <w:r w:rsidRPr="008B1A18">
        <w:rPr>
          <w:position w:val="-22"/>
        </w:rPr>
        <w:object w:dxaOrig="240" w:dyaOrig="580" w14:anchorId="559AE1E3">
          <v:shape id="_x0000_i1078" type="#_x0000_t75" style="width:12.75pt;height:28.5pt" o:ole="">
            <v:imagedata r:id="rId116" o:title=""/>
          </v:shape>
          <o:OLEObject Type="Embed" ProgID="Equation.DSMT4" ShapeID="_x0000_i1078" DrawAspect="Content" ObjectID="_1751894395" r:id="rId117"/>
        </w:object>
      </w:r>
      <w:r w:rsidRPr="00B37FF6">
        <w:rPr>
          <w:rFonts w:eastAsia="UtopiaStd-Regular"/>
          <w:color w:val="232322"/>
        </w:rPr>
        <w:tab/>
      </w:r>
      <w:r w:rsidR="00A07D9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6A1643">
        <w:rPr>
          <w:rFonts w:eastAsia="UtopiaStd-Regular"/>
          <w:color w:val="000000" w:themeColor="text1"/>
        </w:rPr>
        <w:tab/>
      </w:r>
      <w:r w:rsidRPr="008B1A18">
        <w:rPr>
          <w:position w:val="-22"/>
        </w:rPr>
        <w:object w:dxaOrig="220" w:dyaOrig="580" w14:anchorId="5DF734BA">
          <v:shape id="_x0000_i1079" type="#_x0000_t75" style="width:9.75pt;height:28.5pt" o:ole="">
            <v:imagedata r:id="rId59" o:title=""/>
          </v:shape>
          <o:OLEObject Type="Embed" ProgID="Equation.DSMT4" ShapeID="_x0000_i1079" DrawAspect="Content" ObjectID="_1751894396" r:id="rId118"/>
        </w:object>
      </w:r>
    </w:p>
    <w:p w14:paraId="1D89FD52" w14:textId="77777777" w:rsidR="00A07D96" w:rsidRPr="00B37FF6" w:rsidRDefault="00A07D96" w:rsidP="003748D3">
      <w:pPr>
        <w:ind w:left="567"/>
        <w:rPr>
          <w:bCs/>
          <w:i/>
          <w:iCs/>
        </w:rPr>
      </w:pPr>
    </w:p>
    <w:p w14:paraId="483EE266" w14:textId="5419FD93" w:rsidR="00D60229" w:rsidRPr="00BD11B0" w:rsidRDefault="006007F2" w:rsidP="003748D3">
      <w:pPr>
        <w:ind w:left="567" w:hanging="567"/>
      </w:pPr>
      <w:r w:rsidRPr="00B14B2B">
        <w:rPr>
          <w:noProof/>
          <w:position w:val="-8"/>
        </w:rPr>
        <mc:AlternateContent>
          <mc:Choice Requires="wps">
            <w:drawing>
              <wp:inline distT="0" distB="0" distL="0" distR="0" wp14:anchorId="6AD4B71C" wp14:editId="5077F888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9CEC19" w14:textId="4238D68B" w:rsidR="00EB53AB" w:rsidRPr="000D632F" w:rsidRDefault="00EB53AB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09156C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D4B71C" id="Oval 338" o:spid="_x0000_s105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49CEC19" w14:textId="4238D68B" w:rsidR="00EB53AB" w:rsidRPr="000D632F" w:rsidRDefault="00EB53AB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09156C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861D98">
        <w:tab/>
      </w:r>
      <w:r w:rsidR="008B1A18">
        <w:t>A Maria deu</w:t>
      </w:r>
      <w:r w:rsidR="00744A64">
        <w:t>,</w:t>
      </w:r>
      <w:r w:rsidR="008B1A18">
        <w:t xml:space="preserve"> a cada um dos seus quatro netos</w:t>
      </w:r>
      <w:r w:rsidR="00744A64">
        <w:t>,</w:t>
      </w:r>
      <w:r w:rsidR="008B1A18">
        <w:t xml:space="preserve"> a mesma quantia em dinheiro para fazerem compras.</w:t>
      </w:r>
    </w:p>
    <w:p w14:paraId="75D45C7C" w14:textId="32B73C18" w:rsidR="008B1A18" w:rsidRDefault="008B1A18" w:rsidP="003748D3">
      <w:pPr>
        <w:ind w:left="567"/>
      </w:pPr>
      <w:r w:rsidRPr="00E0024A">
        <w:t>Passada uma semana, verificou-se que</w:t>
      </w:r>
      <w:r w:rsidR="00DC5568">
        <w:t>,</w:t>
      </w:r>
      <w:r w:rsidRPr="00E0024A">
        <w:t xml:space="preserve"> do dinheiro que tinham recebido da</w:t>
      </w:r>
      <w:r w:rsidR="00E0024A">
        <w:t xml:space="preserve"> avó:</w:t>
      </w:r>
    </w:p>
    <w:p w14:paraId="071BCFFD" w14:textId="11856449" w:rsidR="00E0024A" w:rsidRDefault="00E0024A" w:rsidP="00D54D92">
      <w:pPr>
        <w:ind w:left="993" w:hanging="284"/>
        <w:rPr>
          <w:bCs/>
          <w:color w:val="000000" w:themeColor="text1"/>
          <w:szCs w:val="24"/>
        </w:rPr>
      </w:pPr>
      <w:r w:rsidRPr="00567421">
        <w:rPr>
          <w:bCs/>
          <w:color w:val="000000" w:themeColor="text1"/>
          <w:szCs w:val="24"/>
        </w:rPr>
        <w:t xml:space="preserve">•  </w:t>
      </w:r>
      <w:r w:rsidR="00DC5568">
        <w:rPr>
          <w:bCs/>
          <w:color w:val="000000" w:themeColor="text1"/>
          <w:szCs w:val="24"/>
        </w:rPr>
        <w:t>a</w:t>
      </w:r>
      <w:r>
        <w:rPr>
          <w:bCs/>
          <w:color w:val="000000" w:themeColor="text1"/>
          <w:szCs w:val="24"/>
        </w:rPr>
        <w:t xml:space="preserve"> Francisca tinha </w:t>
      </w:r>
      <w:r w:rsidR="009677E8">
        <w:rPr>
          <w:bCs/>
          <w:color w:val="000000" w:themeColor="text1"/>
          <w:szCs w:val="24"/>
        </w:rPr>
        <w:t>gastado</w:t>
      </w:r>
      <w:r>
        <w:rPr>
          <w:bCs/>
          <w:color w:val="000000" w:themeColor="text1"/>
          <w:szCs w:val="24"/>
        </w:rPr>
        <w:t xml:space="preserve"> </w:t>
      </w:r>
      <w:r w:rsidRPr="00E0024A">
        <w:rPr>
          <w:bCs/>
          <w:color w:val="000000" w:themeColor="text1"/>
          <w:position w:val="-22"/>
          <w:szCs w:val="24"/>
        </w:rPr>
        <w:object w:dxaOrig="220" w:dyaOrig="580" w14:anchorId="793B6866">
          <v:shape id="_x0000_i1080" type="#_x0000_t75" style="width:9.75pt;height:28.5pt" o:ole="">
            <v:imagedata r:id="rId119" o:title=""/>
          </v:shape>
          <o:OLEObject Type="Embed" ProgID="Equation.DSMT4" ShapeID="_x0000_i1080" DrawAspect="Content" ObjectID="_1751894397" r:id="rId120"/>
        </w:object>
      </w:r>
      <w:r>
        <w:rPr>
          <w:bCs/>
          <w:color w:val="000000" w:themeColor="text1"/>
          <w:szCs w:val="24"/>
        </w:rPr>
        <w:t xml:space="preserve"> ;</w:t>
      </w:r>
      <w:r w:rsidR="009A1AAB">
        <w:rPr>
          <w:bCs/>
          <w:color w:val="000000" w:themeColor="text1"/>
          <w:szCs w:val="24"/>
        </w:rPr>
        <w:tab/>
      </w:r>
      <w:r w:rsidR="009677E8">
        <w:rPr>
          <w:bCs/>
          <w:color w:val="000000" w:themeColor="text1"/>
          <w:szCs w:val="24"/>
        </w:rPr>
        <w:tab/>
      </w:r>
      <w:r w:rsidR="009A1AAB">
        <w:rPr>
          <w:bCs/>
          <w:color w:val="000000" w:themeColor="text1"/>
          <w:szCs w:val="24"/>
        </w:rPr>
        <w:tab/>
      </w:r>
      <w:r w:rsidR="009A1AAB" w:rsidRPr="00567421">
        <w:rPr>
          <w:bCs/>
          <w:color w:val="000000" w:themeColor="text1"/>
          <w:szCs w:val="24"/>
        </w:rPr>
        <w:t xml:space="preserve">•  </w:t>
      </w:r>
      <w:r w:rsidR="00DC5568">
        <w:rPr>
          <w:bCs/>
          <w:color w:val="000000" w:themeColor="text1"/>
          <w:szCs w:val="24"/>
        </w:rPr>
        <w:t>o</w:t>
      </w:r>
      <w:r>
        <w:rPr>
          <w:bCs/>
          <w:color w:val="000000" w:themeColor="text1"/>
          <w:szCs w:val="24"/>
        </w:rPr>
        <w:t xml:space="preserve"> João tinha </w:t>
      </w:r>
      <w:r w:rsidR="009677E8">
        <w:rPr>
          <w:bCs/>
          <w:color w:val="000000" w:themeColor="text1"/>
          <w:szCs w:val="24"/>
        </w:rPr>
        <w:t>gastado</w:t>
      </w:r>
      <w:r>
        <w:rPr>
          <w:bCs/>
          <w:color w:val="000000" w:themeColor="text1"/>
          <w:szCs w:val="24"/>
        </w:rPr>
        <w:t xml:space="preserve">  </w:t>
      </w:r>
      <w:r w:rsidRPr="00E0024A">
        <w:rPr>
          <w:bCs/>
          <w:color w:val="000000" w:themeColor="text1"/>
          <w:position w:val="-22"/>
          <w:szCs w:val="24"/>
        </w:rPr>
        <w:object w:dxaOrig="220" w:dyaOrig="580" w14:anchorId="2646A41E">
          <v:shape id="_x0000_i1081" type="#_x0000_t75" style="width:9.75pt;height:28.5pt" o:ole="">
            <v:imagedata r:id="rId121" o:title=""/>
          </v:shape>
          <o:OLEObject Type="Embed" ProgID="Equation.DSMT4" ShapeID="_x0000_i1081" DrawAspect="Content" ObjectID="_1751894398" r:id="rId122"/>
        </w:object>
      </w:r>
      <w:r>
        <w:rPr>
          <w:bCs/>
          <w:color w:val="000000" w:themeColor="text1"/>
          <w:szCs w:val="24"/>
        </w:rPr>
        <w:t xml:space="preserve"> ;</w:t>
      </w:r>
    </w:p>
    <w:p w14:paraId="3C4C1A69" w14:textId="4F6ACDB6" w:rsidR="00E0024A" w:rsidRDefault="00E0024A" w:rsidP="00D54D92">
      <w:pPr>
        <w:ind w:left="709"/>
        <w:rPr>
          <w:bCs/>
          <w:color w:val="000000" w:themeColor="text1"/>
          <w:szCs w:val="24"/>
        </w:rPr>
      </w:pPr>
      <w:r w:rsidRPr="00567421">
        <w:rPr>
          <w:bCs/>
          <w:color w:val="000000" w:themeColor="text1"/>
          <w:szCs w:val="24"/>
        </w:rPr>
        <w:t xml:space="preserve">•  </w:t>
      </w:r>
      <w:r w:rsidR="00DC5568">
        <w:rPr>
          <w:bCs/>
          <w:color w:val="000000" w:themeColor="text1"/>
          <w:szCs w:val="24"/>
        </w:rPr>
        <w:t>o</w:t>
      </w:r>
      <w:r>
        <w:rPr>
          <w:bCs/>
          <w:color w:val="000000" w:themeColor="text1"/>
          <w:szCs w:val="24"/>
        </w:rPr>
        <w:t xml:space="preserve"> Manuel tinha </w:t>
      </w:r>
      <w:r w:rsidR="009677E8">
        <w:rPr>
          <w:bCs/>
          <w:color w:val="000000" w:themeColor="text1"/>
          <w:szCs w:val="24"/>
        </w:rPr>
        <w:t>gastado</w:t>
      </w:r>
      <w:r>
        <w:rPr>
          <w:bCs/>
          <w:color w:val="000000" w:themeColor="text1"/>
          <w:szCs w:val="24"/>
        </w:rPr>
        <w:t xml:space="preserve"> </w:t>
      </w:r>
      <w:r w:rsidRPr="00E0024A">
        <w:rPr>
          <w:bCs/>
          <w:color w:val="000000" w:themeColor="text1"/>
          <w:position w:val="-22"/>
          <w:szCs w:val="24"/>
        </w:rPr>
        <w:object w:dxaOrig="220" w:dyaOrig="580" w14:anchorId="3919807D">
          <v:shape id="_x0000_i1082" type="#_x0000_t75" style="width:9.75pt;height:28.5pt" o:ole="">
            <v:imagedata r:id="rId123" o:title=""/>
          </v:shape>
          <o:OLEObject Type="Embed" ProgID="Equation.DSMT4" ShapeID="_x0000_i1082" DrawAspect="Content" ObjectID="_1751894399" r:id="rId124"/>
        </w:object>
      </w:r>
      <w:r>
        <w:rPr>
          <w:bCs/>
          <w:color w:val="000000" w:themeColor="text1"/>
          <w:szCs w:val="24"/>
        </w:rPr>
        <w:t xml:space="preserve"> ;</w:t>
      </w:r>
      <w:r w:rsidR="0009156C">
        <w:rPr>
          <w:bCs/>
          <w:color w:val="000000" w:themeColor="text1"/>
          <w:szCs w:val="24"/>
        </w:rPr>
        <w:tab/>
      </w:r>
      <w:r w:rsidR="0009156C">
        <w:rPr>
          <w:bCs/>
          <w:color w:val="000000" w:themeColor="text1"/>
          <w:szCs w:val="24"/>
        </w:rPr>
        <w:tab/>
      </w:r>
      <w:r w:rsidR="0009156C">
        <w:rPr>
          <w:bCs/>
          <w:color w:val="000000" w:themeColor="text1"/>
          <w:szCs w:val="24"/>
        </w:rPr>
        <w:tab/>
      </w:r>
      <w:r w:rsidRPr="00567421">
        <w:rPr>
          <w:bCs/>
          <w:color w:val="000000" w:themeColor="text1"/>
          <w:szCs w:val="24"/>
        </w:rPr>
        <w:t xml:space="preserve">•  </w:t>
      </w:r>
      <w:r w:rsidR="00DC5568">
        <w:rPr>
          <w:bCs/>
          <w:color w:val="000000" w:themeColor="text1"/>
          <w:szCs w:val="24"/>
        </w:rPr>
        <w:t>o</w:t>
      </w:r>
      <w:r>
        <w:rPr>
          <w:bCs/>
          <w:color w:val="000000" w:themeColor="text1"/>
          <w:szCs w:val="24"/>
        </w:rPr>
        <w:t xml:space="preserve"> Pedro tinha </w:t>
      </w:r>
      <w:r w:rsidR="009677E8">
        <w:rPr>
          <w:bCs/>
          <w:color w:val="000000" w:themeColor="text1"/>
          <w:szCs w:val="24"/>
        </w:rPr>
        <w:t>gastado</w:t>
      </w:r>
      <w:r>
        <w:rPr>
          <w:bCs/>
          <w:color w:val="000000" w:themeColor="text1"/>
          <w:szCs w:val="24"/>
        </w:rPr>
        <w:t xml:space="preserve">  25% .</w:t>
      </w:r>
    </w:p>
    <w:p w14:paraId="5C802959" w14:textId="308DAD03" w:rsidR="00E0024A" w:rsidRPr="00E0024A" w:rsidRDefault="00E0024A" w:rsidP="0009156C">
      <w:pPr>
        <w:spacing w:before="120" w:after="120"/>
        <w:ind w:left="567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Qual dos quatro</w:t>
      </w:r>
      <w:r w:rsidR="00744A64">
        <w:rPr>
          <w:bCs/>
          <w:color w:val="000000" w:themeColor="text1"/>
          <w:szCs w:val="24"/>
        </w:rPr>
        <w:t xml:space="preserve"> netos</w:t>
      </w:r>
      <w:r>
        <w:rPr>
          <w:bCs/>
          <w:color w:val="000000" w:themeColor="text1"/>
          <w:szCs w:val="24"/>
        </w:rPr>
        <w:t xml:space="preserve"> gastou </w:t>
      </w:r>
      <w:r>
        <w:rPr>
          <w:b/>
          <w:color w:val="000000" w:themeColor="text1"/>
          <w:szCs w:val="24"/>
        </w:rPr>
        <w:t>menos</w:t>
      </w:r>
      <w:r>
        <w:rPr>
          <w:bCs/>
          <w:color w:val="000000" w:themeColor="text1"/>
          <w:szCs w:val="24"/>
        </w:rPr>
        <w:t xml:space="preserve"> dinheiro?</w:t>
      </w:r>
    </w:p>
    <w:p w14:paraId="0BF36706" w14:textId="49F13E5E" w:rsidR="00E0024A" w:rsidRPr="00B37FF6" w:rsidRDefault="00E0024A" w:rsidP="003748D3">
      <w:pPr>
        <w:ind w:left="567"/>
        <w:rPr>
          <w:bCs/>
          <w:i/>
          <w:iCs/>
        </w:rPr>
      </w:pPr>
      <w:r w:rsidRPr="005C3C7E">
        <w:rPr>
          <w:b/>
          <w:color w:val="000000" w:themeColor="text1"/>
        </w:rPr>
        <w:t>(A)</w:t>
      </w:r>
      <w:r w:rsidR="0009156C">
        <w:rPr>
          <w:color w:val="000000" w:themeColor="text1"/>
        </w:rPr>
        <w:tab/>
      </w:r>
      <w:r w:rsidR="007515AA">
        <w:rPr>
          <w:color w:val="000000" w:themeColor="text1"/>
        </w:rPr>
        <w:t xml:space="preserve">A </w:t>
      </w:r>
      <w:r>
        <w:t>Francisca</w:t>
      </w:r>
      <w:r w:rsidRPr="00B37FF6">
        <w:rPr>
          <w:color w:val="232322"/>
        </w:rPr>
        <w:tab/>
      </w:r>
      <w:r w:rsidR="00DC5568">
        <w:rPr>
          <w:color w:val="232322"/>
        </w:rPr>
        <w:t xml:space="preserve">   </w:t>
      </w:r>
      <w:r w:rsidRPr="005C3C7E">
        <w:rPr>
          <w:b/>
          <w:color w:val="000000" w:themeColor="text1"/>
        </w:rPr>
        <w:t>(B)</w:t>
      </w:r>
      <w:r w:rsidR="0009156C">
        <w:rPr>
          <w:color w:val="000000" w:themeColor="text1"/>
        </w:rPr>
        <w:tab/>
      </w:r>
      <w:r w:rsidR="00DC5568">
        <w:rPr>
          <w:color w:val="000000" w:themeColor="text1"/>
        </w:rPr>
        <w:t xml:space="preserve">   </w:t>
      </w:r>
      <w:r w:rsidR="007515AA">
        <w:rPr>
          <w:color w:val="000000" w:themeColor="text1"/>
        </w:rPr>
        <w:t xml:space="preserve">O </w:t>
      </w:r>
      <w:r>
        <w:t>João</w:t>
      </w:r>
      <w:r w:rsidRPr="00B37FF6">
        <w:rPr>
          <w:color w:val="232322"/>
        </w:rPr>
        <w:tab/>
      </w:r>
      <w:r w:rsidRPr="00B37FF6">
        <w:rPr>
          <w:color w:val="232322"/>
        </w:rPr>
        <w:tab/>
      </w:r>
      <w:r w:rsidRPr="005C3C7E">
        <w:rPr>
          <w:b/>
          <w:color w:val="000000" w:themeColor="text1"/>
        </w:rPr>
        <w:t>(C)</w:t>
      </w:r>
      <w:r w:rsidR="0009156C">
        <w:rPr>
          <w:color w:val="000000" w:themeColor="text1"/>
        </w:rPr>
        <w:tab/>
      </w:r>
      <w:r w:rsidR="007515AA">
        <w:rPr>
          <w:color w:val="000000" w:themeColor="text1"/>
        </w:rPr>
        <w:t xml:space="preserve">O </w:t>
      </w:r>
      <w:r>
        <w:t>Manuel</w:t>
      </w:r>
      <w:r w:rsidRPr="00B37FF6">
        <w:rPr>
          <w:color w:val="232322"/>
        </w:rPr>
        <w:tab/>
      </w:r>
      <w:r w:rsidRPr="00B37FF6">
        <w:rPr>
          <w:color w:val="232322"/>
        </w:rPr>
        <w:tab/>
      </w:r>
      <w:r w:rsidRPr="005C3C7E">
        <w:rPr>
          <w:b/>
          <w:color w:val="000000" w:themeColor="text1"/>
        </w:rPr>
        <w:t>(D)</w:t>
      </w:r>
      <w:r w:rsidR="0009156C">
        <w:rPr>
          <w:color w:val="000000" w:themeColor="text1"/>
        </w:rPr>
        <w:tab/>
      </w:r>
      <w:r w:rsidR="007515AA">
        <w:rPr>
          <w:color w:val="000000" w:themeColor="text1"/>
        </w:rPr>
        <w:t xml:space="preserve">O </w:t>
      </w:r>
      <w:r>
        <w:t>Pedro</w:t>
      </w:r>
    </w:p>
    <w:p w14:paraId="63E59FBF" w14:textId="23CE8F2D" w:rsidR="00C92A51" w:rsidRPr="009C2896" w:rsidRDefault="006007F2" w:rsidP="00EC4796">
      <w:pPr>
        <w:pStyle w:val="TITULOFICHAS"/>
        <w:jc w:val="left"/>
        <w:rPr>
          <w:lang w:val="pt-PT"/>
        </w:rPr>
      </w:pPr>
      <w:r w:rsidRPr="00E56896">
        <w:rPr>
          <w:lang w:val="pt-PT"/>
        </w:rPr>
        <w:br w:type="page"/>
      </w:r>
      <w:r w:rsidR="00F9182C" w:rsidRPr="009C2896">
        <w:rPr>
          <w:lang w:val="pt-PT"/>
        </w:rPr>
        <w:lastRenderedPageBreak/>
        <w:t xml:space="preserve">Miniteste 2 – </w:t>
      </w:r>
      <w:r w:rsidR="00E0024A" w:rsidRPr="009C2896">
        <w:rPr>
          <w:lang w:val="pt-PT"/>
        </w:rPr>
        <w:t>Adição e subtração de frações</w:t>
      </w:r>
    </w:p>
    <w:p w14:paraId="7B2E4643" w14:textId="4B796C1F" w:rsidR="00F9182C" w:rsidRPr="001F156B" w:rsidRDefault="00F9182C" w:rsidP="00F918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F24F8D0" wp14:editId="0354F1C3">
                <wp:extent cx="6119640" cy="792000"/>
                <wp:effectExtent l="12700" t="12700" r="14605" b="8255"/>
                <wp:docPr id="18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6CE6E96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0B3802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70671E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30B1D4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22FA3E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5C0B5E1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94D5D4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DC15E1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406049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BA9AA0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CAB840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3FF506B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24A4D1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7D3BC52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EC59D3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3ECAC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F6B11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1067C3" w14:textId="77777777" w:rsidR="00EB53AB" w:rsidRPr="0005099D" w:rsidRDefault="00EB53AB" w:rsidP="00F918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F24F8D0" id="Caixa de texto 18" o:spid="_x0000_s1057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Nki6K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6CE6E96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0B3802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70671E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30B1D4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22FA3E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5C0B5E1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94D5D4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5DC15E1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7406049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BA9AA0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0CAB840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3FF506B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24A4D1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7D3BC52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EC59D3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3ECAC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11F6B11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1067C3" w14:textId="77777777" w:rsidR="00EB53AB" w:rsidRPr="0005099D" w:rsidRDefault="00EB53AB" w:rsidP="00F9182C"/>
                  </w:txbxContent>
                </v:textbox>
                <w10:anchorlock/>
              </v:roundrect>
            </w:pict>
          </mc:Fallback>
        </mc:AlternateContent>
      </w:r>
    </w:p>
    <w:p w14:paraId="394A7D6A" w14:textId="465773E2" w:rsidR="00BB423C" w:rsidRPr="002F3B12" w:rsidRDefault="00BB423C" w:rsidP="005B647B"/>
    <w:p w14:paraId="79BA15C2" w14:textId="09C631AC" w:rsidR="00956582" w:rsidRPr="00E0024A" w:rsidRDefault="00F9182C" w:rsidP="00211A51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C71D77" wp14:editId="08C21768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B5206" w14:textId="56B80FFB" w:rsidR="00EB53AB" w:rsidRPr="00086D19" w:rsidRDefault="00EB53AB" w:rsidP="00F918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211A51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C71D77" id="Oval 19" o:spid="_x0000_s105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dif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OtmZ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ldHY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FAB5206" w14:textId="56B80FFB" w:rsidR="00EB53AB" w:rsidRPr="00086D19" w:rsidRDefault="00EB53AB" w:rsidP="00F918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211A51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A126A">
        <w:tab/>
      </w:r>
      <w:r w:rsidR="009E4937" w:rsidRPr="00B37FF6">
        <w:t xml:space="preserve">Qual </w:t>
      </w:r>
      <w:r w:rsidR="00E0024A">
        <w:t xml:space="preserve">das expressões seguintes representa o </w:t>
      </w:r>
      <w:r w:rsidR="00E0024A">
        <w:rPr>
          <w:b/>
        </w:rPr>
        <w:t>menor</w:t>
      </w:r>
      <w:r w:rsidR="00E0024A">
        <w:t xml:space="preserve"> número?</w:t>
      </w:r>
    </w:p>
    <w:bookmarkStart w:id="0" w:name="MTBlankEqn"/>
    <w:p w14:paraId="3650874C" w14:textId="625705C8" w:rsidR="00E0024A" w:rsidRDefault="005137A2" w:rsidP="004A7E04">
      <w:pPr>
        <w:pStyle w:val="PargrafodaLista"/>
        <w:numPr>
          <w:ilvl w:val="0"/>
          <w:numId w:val="28"/>
        </w:numPr>
        <w:ind w:left="567" w:firstLine="0"/>
        <w:rPr>
          <w:rFonts w:eastAsia="UtopiaStd-Regular"/>
          <w:color w:val="000000" w:themeColor="text1"/>
        </w:rPr>
      </w:pPr>
      <w:r w:rsidRPr="005137A2">
        <w:rPr>
          <w:position w:val="-22"/>
        </w:rPr>
        <w:object w:dxaOrig="600" w:dyaOrig="580" w14:anchorId="17B15005">
          <v:shape id="_x0000_i1083" type="#_x0000_t75" style="width:30pt;height:30pt" o:ole="">
            <v:imagedata r:id="rId125" o:title=""/>
          </v:shape>
          <o:OLEObject Type="Embed" ProgID="Equation.DSMT4" ShapeID="_x0000_i1083" DrawAspect="Content" ObjectID="_1751894400" r:id="rId126"/>
        </w:object>
      </w:r>
      <w:bookmarkEnd w:id="0"/>
      <w:r w:rsidR="00E0024A" w:rsidRPr="00B37FF6">
        <w:rPr>
          <w:rFonts w:eastAsia="UtopiaStd-Regular"/>
          <w:color w:val="232322"/>
        </w:rPr>
        <w:tab/>
      </w:r>
      <w:r w:rsidR="00E0024A" w:rsidRPr="00B37FF6">
        <w:rPr>
          <w:rFonts w:eastAsia="UtopiaStd-Regular"/>
          <w:color w:val="232322"/>
        </w:rPr>
        <w:tab/>
      </w:r>
      <w:r w:rsidR="00E0024A" w:rsidRPr="005C3C7E">
        <w:rPr>
          <w:rFonts w:eastAsia="UtopiaStd-Regular"/>
          <w:b/>
          <w:color w:val="000000" w:themeColor="text1"/>
        </w:rPr>
        <w:t>(B)</w:t>
      </w:r>
      <w:r w:rsidR="000034C3">
        <w:rPr>
          <w:rFonts w:eastAsia="UtopiaStd-Regular"/>
          <w:color w:val="000000" w:themeColor="text1"/>
        </w:rPr>
        <w:tab/>
      </w:r>
      <w:r w:rsidRPr="005137A2">
        <w:rPr>
          <w:position w:val="-22"/>
        </w:rPr>
        <w:object w:dxaOrig="600" w:dyaOrig="580" w14:anchorId="1236C0AE">
          <v:shape id="_x0000_i1084" type="#_x0000_t75" style="width:30pt;height:30pt" o:ole="">
            <v:imagedata r:id="rId127" o:title=""/>
          </v:shape>
          <o:OLEObject Type="Embed" ProgID="Equation.DSMT4" ShapeID="_x0000_i1084" DrawAspect="Content" ObjectID="_1751894401" r:id="rId128"/>
        </w:object>
      </w:r>
      <w:r w:rsidR="00E0024A" w:rsidRPr="00B37FF6">
        <w:rPr>
          <w:rFonts w:eastAsia="UtopiaStd-Regular"/>
          <w:color w:val="232322"/>
        </w:rPr>
        <w:tab/>
      </w:r>
      <w:r w:rsidR="00E0024A" w:rsidRPr="00B37FF6">
        <w:rPr>
          <w:rFonts w:eastAsia="UtopiaStd-Regular"/>
          <w:color w:val="232322"/>
        </w:rPr>
        <w:tab/>
      </w:r>
      <w:r w:rsidR="00E0024A" w:rsidRPr="005C3C7E">
        <w:rPr>
          <w:rFonts w:eastAsia="UtopiaStd-Regular"/>
          <w:b/>
          <w:color w:val="000000" w:themeColor="text1"/>
        </w:rPr>
        <w:t>(C)</w:t>
      </w:r>
      <w:r w:rsidR="000034C3">
        <w:rPr>
          <w:rFonts w:eastAsia="UtopiaStd-Regular"/>
          <w:color w:val="000000" w:themeColor="text1"/>
        </w:rPr>
        <w:tab/>
      </w:r>
      <w:r w:rsidRPr="005137A2">
        <w:rPr>
          <w:position w:val="-22"/>
        </w:rPr>
        <w:object w:dxaOrig="600" w:dyaOrig="580" w14:anchorId="320E0A79">
          <v:shape id="_x0000_i1085" type="#_x0000_t75" style="width:30pt;height:30pt" o:ole="">
            <v:imagedata r:id="rId129" o:title=""/>
          </v:shape>
          <o:OLEObject Type="Embed" ProgID="Equation.DSMT4" ShapeID="_x0000_i1085" DrawAspect="Content" ObjectID="_1751894402" r:id="rId130"/>
        </w:object>
      </w:r>
      <w:r w:rsidR="00E0024A" w:rsidRPr="00B37FF6">
        <w:rPr>
          <w:rFonts w:eastAsia="UtopiaStd-Regular"/>
          <w:color w:val="232322"/>
        </w:rPr>
        <w:tab/>
      </w:r>
      <w:r w:rsidR="00E0024A" w:rsidRPr="00B37FF6">
        <w:rPr>
          <w:rFonts w:eastAsia="UtopiaStd-Regular"/>
          <w:color w:val="232322"/>
        </w:rPr>
        <w:tab/>
      </w:r>
      <w:r w:rsidR="00E0024A" w:rsidRPr="005C3C7E">
        <w:rPr>
          <w:rFonts w:eastAsia="UtopiaStd-Regular"/>
          <w:b/>
          <w:color w:val="000000" w:themeColor="text1"/>
        </w:rPr>
        <w:t>(D)</w:t>
      </w:r>
      <w:r w:rsidR="000034C3">
        <w:rPr>
          <w:rFonts w:eastAsia="UtopiaStd-Regular"/>
          <w:color w:val="000000" w:themeColor="text1"/>
        </w:rPr>
        <w:tab/>
      </w:r>
      <w:r w:rsidRPr="005137A2">
        <w:rPr>
          <w:position w:val="-22"/>
        </w:rPr>
        <w:object w:dxaOrig="700" w:dyaOrig="580" w14:anchorId="25933286">
          <v:shape id="_x0000_i1086" type="#_x0000_t75" style="width:34.5pt;height:30pt" o:ole="">
            <v:imagedata r:id="rId131" o:title=""/>
          </v:shape>
          <o:OLEObject Type="Embed" ProgID="Equation.DSMT4" ShapeID="_x0000_i1086" DrawAspect="Content" ObjectID="_1751894403" r:id="rId132"/>
        </w:object>
      </w:r>
    </w:p>
    <w:p w14:paraId="0F623D1D" w14:textId="77777777" w:rsidR="002735FD" w:rsidRPr="00B37FF6" w:rsidRDefault="002735FD" w:rsidP="00211A51">
      <w:pPr>
        <w:ind w:left="567"/>
        <w:rPr>
          <w:i/>
          <w:iCs/>
        </w:rPr>
      </w:pPr>
    </w:p>
    <w:p w14:paraId="5F649227" w14:textId="627BC7F5" w:rsidR="004675A4" w:rsidRPr="00B37FF6" w:rsidRDefault="00F9182C" w:rsidP="00211A51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08949A" wp14:editId="793984AD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4C9982" w14:textId="6E4A02D2" w:rsidR="00EB53AB" w:rsidRPr="00E4687D" w:rsidRDefault="00EB53A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211A5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08949A" id="Oval 20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/L1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Ot+Uym9LSG+nAfWIB+cKKX1wb/5o2I6V4EnBQk&#10;AE5/usNDW9hXHAaJswbCj9feyR4JjFrO9jh5FY/ftyIozuxXh9SmMR2FMArrUXDbdgXIiBnuFS+z&#10;iA4h2VHUAdpnXApLioIq4STGqrhMYbysUr8BcK1ItVxmMxxHL9KNe/SSwKmxRM2n7lkEP1A4Ifdv&#10;YZzKF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Br8v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D4C9982" w14:textId="6E4A02D2" w:rsidR="00EB53AB" w:rsidRPr="00E4687D" w:rsidRDefault="00EB53A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211A5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E0024A">
        <w:t xml:space="preserve">Qual das expressões representa o </w:t>
      </w:r>
      <w:r w:rsidR="00E0024A" w:rsidRPr="0075233C">
        <w:rPr>
          <w:b/>
          <w:bCs/>
        </w:rPr>
        <w:t>maior</w:t>
      </w:r>
      <w:r w:rsidR="00E0024A">
        <w:t xml:space="preserve"> número?</w:t>
      </w:r>
    </w:p>
    <w:p w14:paraId="3047DCC0" w14:textId="2F200DFB" w:rsidR="00F9182C" w:rsidRDefault="005137A2" w:rsidP="004A7E04">
      <w:pPr>
        <w:pStyle w:val="PargrafodaLista"/>
        <w:numPr>
          <w:ilvl w:val="0"/>
          <w:numId w:val="29"/>
        </w:numPr>
        <w:ind w:left="567" w:firstLine="0"/>
        <w:rPr>
          <w:rFonts w:eastAsia="UtopiaStd-Regular"/>
          <w:color w:val="000000" w:themeColor="text1"/>
        </w:rPr>
      </w:pPr>
      <w:r w:rsidRPr="005137A2">
        <w:rPr>
          <w:position w:val="-22"/>
        </w:rPr>
        <w:object w:dxaOrig="600" w:dyaOrig="580" w14:anchorId="561EE200">
          <v:shape id="_x0000_i1087" type="#_x0000_t75" style="width:30pt;height:30pt" o:ole="">
            <v:imagedata r:id="rId133" o:title=""/>
          </v:shape>
          <o:OLEObject Type="Embed" ProgID="Equation.DSMT4" ShapeID="_x0000_i1087" DrawAspect="Content" ObjectID="_1751894404" r:id="rId134"/>
        </w:object>
      </w:r>
      <w:r w:rsidR="00481033" w:rsidRPr="00B37FF6">
        <w:rPr>
          <w:rFonts w:eastAsia="UtopiaStd-Regular"/>
          <w:color w:val="232322"/>
        </w:rPr>
        <w:tab/>
      </w:r>
      <w:r w:rsidR="00481033" w:rsidRPr="00B37FF6">
        <w:rPr>
          <w:rFonts w:eastAsia="UtopiaStd-Regular"/>
          <w:color w:val="232322"/>
        </w:rPr>
        <w:tab/>
      </w:r>
      <w:r w:rsidR="00481033" w:rsidRPr="005C3C7E">
        <w:rPr>
          <w:rFonts w:eastAsia="UtopiaStd-Regular"/>
          <w:b/>
          <w:color w:val="000000" w:themeColor="text1"/>
        </w:rPr>
        <w:t>(B)</w:t>
      </w:r>
      <w:r w:rsidR="000034C3">
        <w:rPr>
          <w:rFonts w:eastAsia="UtopiaStd-Regular"/>
          <w:color w:val="000000" w:themeColor="text1"/>
        </w:rPr>
        <w:tab/>
      </w:r>
      <w:r w:rsidR="00DA4D56" w:rsidRPr="005137A2">
        <w:rPr>
          <w:position w:val="-22"/>
        </w:rPr>
        <w:object w:dxaOrig="700" w:dyaOrig="580" w14:anchorId="4ADD02E7">
          <v:shape id="_x0000_i1088" type="#_x0000_t75" style="width:34.5pt;height:30pt" o:ole="">
            <v:imagedata r:id="rId135" o:title=""/>
          </v:shape>
          <o:OLEObject Type="Embed" ProgID="Equation.DSMT4" ShapeID="_x0000_i1088" DrawAspect="Content" ObjectID="_1751894405" r:id="rId136"/>
        </w:object>
      </w:r>
      <w:r w:rsidR="00481033" w:rsidRPr="00B37FF6">
        <w:rPr>
          <w:rFonts w:eastAsia="UtopiaStd-Regular"/>
          <w:color w:val="232322"/>
        </w:rPr>
        <w:tab/>
      </w:r>
      <w:r w:rsidR="00A12C5B" w:rsidRPr="00B37FF6">
        <w:rPr>
          <w:rFonts w:eastAsia="UtopiaStd-Regular"/>
          <w:color w:val="232322"/>
        </w:rPr>
        <w:tab/>
      </w:r>
      <w:r w:rsidR="00481033" w:rsidRPr="005C3C7E">
        <w:rPr>
          <w:rFonts w:eastAsia="UtopiaStd-Regular"/>
          <w:b/>
          <w:color w:val="000000" w:themeColor="text1"/>
        </w:rPr>
        <w:t>(C)</w:t>
      </w:r>
      <w:r w:rsidR="000034C3">
        <w:rPr>
          <w:rFonts w:eastAsia="UtopiaStd-Regular"/>
          <w:color w:val="000000" w:themeColor="text1"/>
        </w:rPr>
        <w:tab/>
      </w:r>
      <w:r w:rsidRPr="005137A2">
        <w:rPr>
          <w:position w:val="-22"/>
        </w:rPr>
        <w:object w:dxaOrig="600" w:dyaOrig="580" w14:anchorId="6BA2A6CE">
          <v:shape id="_x0000_i1089" type="#_x0000_t75" style="width:30pt;height:30pt" o:ole="">
            <v:imagedata r:id="rId137" o:title=""/>
          </v:shape>
          <o:OLEObject Type="Embed" ProgID="Equation.DSMT4" ShapeID="_x0000_i1089" DrawAspect="Content" ObjectID="_1751894406" r:id="rId138"/>
        </w:object>
      </w:r>
      <w:r w:rsidR="00481033" w:rsidRPr="00B37FF6">
        <w:rPr>
          <w:rFonts w:eastAsia="UtopiaStd-Regular"/>
          <w:color w:val="232322"/>
        </w:rPr>
        <w:tab/>
      </w:r>
      <w:r w:rsidR="00481033" w:rsidRPr="00B37FF6">
        <w:rPr>
          <w:rFonts w:eastAsia="UtopiaStd-Regular"/>
          <w:color w:val="232322"/>
        </w:rPr>
        <w:tab/>
      </w:r>
      <w:r w:rsidR="00481033" w:rsidRPr="005C3C7E">
        <w:rPr>
          <w:rFonts w:eastAsia="UtopiaStd-Regular"/>
          <w:b/>
          <w:color w:val="000000" w:themeColor="text1"/>
        </w:rPr>
        <w:t>(D)</w:t>
      </w:r>
      <w:r w:rsidR="000034C3">
        <w:rPr>
          <w:rFonts w:eastAsia="UtopiaStd-Regular"/>
          <w:color w:val="000000" w:themeColor="text1"/>
        </w:rPr>
        <w:tab/>
      </w:r>
      <w:r w:rsidR="00DA4D56" w:rsidRPr="005137A2">
        <w:rPr>
          <w:position w:val="-22"/>
        </w:rPr>
        <w:object w:dxaOrig="600" w:dyaOrig="580" w14:anchorId="38D64660">
          <v:shape id="_x0000_i1090" type="#_x0000_t75" style="width:30pt;height:30pt" o:ole="">
            <v:imagedata r:id="rId139" o:title=""/>
          </v:shape>
          <o:OLEObject Type="Embed" ProgID="Equation.DSMT4" ShapeID="_x0000_i1090" DrawAspect="Content" ObjectID="_1751894407" r:id="rId140"/>
        </w:object>
      </w:r>
    </w:p>
    <w:p w14:paraId="217B1C22" w14:textId="08DC9FC8" w:rsidR="002735FD" w:rsidRPr="00B37FF6" w:rsidRDefault="002735FD" w:rsidP="00211A51">
      <w:pPr>
        <w:ind w:left="567"/>
        <w:rPr>
          <w:bCs/>
          <w:i/>
          <w:iCs/>
        </w:rPr>
      </w:pPr>
    </w:p>
    <w:p w14:paraId="19696F24" w14:textId="77777777" w:rsidR="00B815EF" w:rsidRDefault="00F9182C" w:rsidP="00211A51">
      <w:pPr>
        <w:ind w:left="567" w:hanging="567"/>
        <w:rPr>
          <w:rFonts w:eastAsia="UtopiaStd-Regular"/>
          <w:noProof/>
          <w:color w:val="2323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A3CB8C" wp14:editId="072C08B1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CBA28" w14:textId="285B2F0C" w:rsidR="00EB53AB" w:rsidRPr="000D632F" w:rsidRDefault="00EB53A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211A5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A3CB8C" id="Oval 21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1F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rHdR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CCBA28" w14:textId="285B2F0C" w:rsidR="00EB53AB" w:rsidRPr="000D632F" w:rsidRDefault="00EB53A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211A5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A44436">
        <w:t>Qual é o número em falta?</w:t>
      </w:r>
      <w:r w:rsidR="007470B4" w:rsidRPr="007470B4">
        <w:rPr>
          <w:rFonts w:eastAsia="UtopiaStd-Regular"/>
          <w:noProof/>
          <w:color w:val="232322"/>
        </w:rPr>
        <w:t xml:space="preserve"> </w:t>
      </w:r>
    </w:p>
    <w:p w14:paraId="01606041" w14:textId="79179985" w:rsidR="00292B1D" w:rsidRDefault="00B815EF" w:rsidP="00B815EF">
      <w:pPr>
        <w:jc w:val="center"/>
      </w:pPr>
      <w:r>
        <w:rPr>
          <w:noProof/>
        </w:rPr>
        <w:drawing>
          <wp:inline distT="0" distB="0" distL="0" distR="0" wp14:anchorId="617D1B7C" wp14:editId="77268576">
            <wp:extent cx="1350267" cy="365761"/>
            <wp:effectExtent l="0" t="0" r="2540" b="0"/>
            <wp:docPr id="168012652" name="Imagem 7" descr="Uma imagem com fruta, encarnado, ilustraçã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12652" name="Imagem 7" descr="Uma imagem com fruta, encarnado, ilustração, design&#10;&#10;Descrição gerada automaticamente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50267" cy="36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6F90E" w14:textId="77777777" w:rsidR="0086658F" w:rsidRPr="00B37FF6" w:rsidRDefault="0086658F" w:rsidP="00B815EF"/>
    <w:p w14:paraId="36269791" w14:textId="3966DD29" w:rsidR="00A44436" w:rsidRDefault="00A44436" w:rsidP="00211A51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86658F">
        <w:rPr>
          <w:rFonts w:eastAsia="UtopiaStd-Regular"/>
          <w:color w:val="000000" w:themeColor="text1"/>
        </w:rPr>
        <w:tab/>
      </w:r>
      <w:r w:rsidRPr="00A44436">
        <w:rPr>
          <w:rFonts w:eastAsia="UtopiaStd-Regular"/>
          <w:color w:val="000000" w:themeColor="text1"/>
          <w:position w:val="-22"/>
        </w:rPr>
        <w:object w:dxaOrig="240" w:dyaOrig="580" w14:anchorId="446AA27C">
          <v:shape id="_x0000_i1091" type="#_x0000_t75" style="width:12.75pt;height:28.5pt" o:ole="">
            <v:imagedata r:id="rId142" o:title=""/>
          </v:shape>
          <o:OLEObject Type="Embed" ProgID="Equation.DSMT4" ShapeID="_x0000_i1091" DrawAspect="Content" ObjectID="_1751894408" r:id="rId143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86658F">
        <w:rPr>
          <w:rFonts w:eastAsia="UtopiaStd-Regular"/>
          <w:color w:val="000000" w:themeColor="text1"/>
        </w:rPr>
        <w:tab/>
      </w:r>
      <w:r w:rsidRPr="00A44436">
        <w:rPr>
          <w:rFonts w:eastAsia="UtopiaStd-Regular"/>
          <w:color w:val="000000" w:themeColor="text1"/>
          <w:position w:val="-22"/>
        </w:rPr>
        <w:object w:dxaOrig="340" w:dyaOrig="580" w14:anchorId="7C7B8693">
          <v:shape id="_x0000_i1092" type="#_x0000_t75" style="width:16.5pt;height:28.5pt" o:ole="">
            <v:imagedata r:id="rId144" o:title=""/>
          </v:shape>
          <o:OLEObject Type="Embed" ProgID="Equation.DSMT4" ShapeID="_x0000_i1092" DrawAspect="Content" ObjectID="_1751894409" r:id="rId145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86658F">
        <w:rPr>
          <w:rFonts w:eastAsia="UtopiaStd-Regular"/>
          <w:color w:val="000000" w:themeColor="text1"/>
        </w:rPr>
        <w:tab/>
      </w:r>
      <w:r w:rsidRPr="00A44436">
        <w:rPr>
          <w:rFonts w:eastAsia="UtopiaStd-Regular"/>
          <w:color w:val="000000" w:themeColor="text1"/>
          <w:position w:val="-22"/>
        </w:rPr>
        <w:object w:dxaOrig="240" w:dyaOrig="580" w14:anchorId="25753C8D">
          <v:shape id="_x0000_i1093" type="#_x0000_t75" style="width:12.75pt;height:28.5pt" o:ole="">
            <v:imagedata r:id="rId146" o:title=""/>
          </v:shape>
          <o:OLEObject Type="Embed" ProgID="Equation.DSMT4" ShapeID="_x0000_i1093" DrawAspect="Content" ObjectID="_1751894410" r:id="rId147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86658F">
        <w:rPr>
          <w:rFonts w:eastAsia="UtopiaStd-Regular"/>
          <w:color w:val="000000" w:themeColor="text1"/>
        </w:rPr>
        <w:tab/>
      </w:r>
      <w:r w:rsidRPr="00A44436">
        <w:rPr>
          <w:rFonts w:eastAsia="UtopiaStd-Regular"/>
          <w:color w:val="000000" w:themeColor="text1"/>
          <w:position w:val="-22"/>
        </w:rPr>
        <w:object w:dxaOrig="220" w:dyaOrig="580" w14:anchorId="13772911">
          <v:shape id="_x0000_i1094" type="#_x0000_t75" style="width:9.75pt;height:28.5pt" o:ole="">
            <v:imagedata r:id="rId148" o:title=""/>
          </v:shape>
          <o:OLEObject Type="Embed" ProgID="Equation.DSMT4" ShapeID="_x0000_i1094" DrawAspect="Content" ObjectID="_1751894411" r:id="rId149"/>
        </w:object>
      </w:r>
    </w:p>
    <w:p w14:paraId="7DB4EEF8" w14:textId="77777777" w:rsidR="002735FD" w:rsidRPr="00B37FF6" w:rsidRDefault="002735FD" w:rsidP="00211A51">
      <w:pPr>
        <w:rPr>
          <w:bCs/>
          <w:i/>
          <w:iCs/>
        </w:rPr>
      </w:pPr>
    </w:p>
    <w:p w14:paraId="2D79425B" w14:textId="77777777" w:rsidR="00DD5886" w:rsidRDefault="00F9182C" w:rsidP="00211A51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A692275" wp14:editId="2E5BDEA9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3DAE6" w14:textId="4D28A378" w:rsidR="00EB53AB" w:rsidRPr="00E4687D" w:rsidRDefault="00EB53A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211A5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A692275" id="Oval 22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/cv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wv3L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7B3DAE6" w14:textId="4D28A378" w:rsidR="00EB53AB" w:rsidRPr="00E4687D" w:rsidRDefault="00EB53A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211A5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1A0BD3">
        <w:tab/>
      </w:r>
      <w:r w:rsidR="00DD5886">
        <w:t>A Maria e o José estão a decorar um painel com rosáceas.</w:t>
      </w:r>
    </w:p>
    <w:p w14:paraId="0690139C" w14:textId="7DC3810F" w:rsidR="00DD5886" w:rsidRDefault="00DD5886" w:rsidP="00211A51">
      <w:pPr>
        <w:ind w:left="567"/>
        <w:rPr>
          <w:rFonts w:cs="Arial"/>
        </w:rPr>
      </w:pPr>
      <w:r w:rsidRPr="00DD5886">
        <w:rPr>
          <w:rFonts w:cs="Arial"/>
        </w:rPr>
        <w:t xml:space="preserve">A Maria já decorou  </w:t>
      </w:r>
      <w:r w:rsidRPr="00DD5886">
        <w:rPr>
          <w:position w:val="-22"/>
        </w:rPr>
        <w:object w:dxaOrig="220" w:dyaOrig="580" w14:anchorId="5393DEFE">
          <v:shape id="_x0000_i1095" type="#_x0000_t75" style="width:9.75pt;height:28.5pt" o:ole="">
            <v:imagedata r:id="rId150" o:title=""/>
          </v:shape>
          <o:OLEObject Type="Embed" ProgID="Equation.DSMT4" ShapeID="_x0000_i1095" DrawAspect="Content" ObjectID="_1751894412" r:id="rId151"/>
        </w:object>
      </w:r>
      <w:r w:rsidRPr="00DD5886">
        <w:rPr>
          <w:rFonts w:cs="Arial"/>
        </w:rPr>
        <w:t xml:space="preserve"> </w:t>
      </w:r>
      <w:r w:rsidR="00D81CCF">
        <w:rPr>
          <w:rFonts w:cs="Arial"/>
        </w:rPr>
        <w:t xml:space="preserve"> </w:t>
      </w:r>
      <w:r>
        <w:rPr>
          <w:rFonts w:cs="Arial"/>
        </w:rPr>
        <w:t xml:space="preserve">e o José </w:t>
      </w:r>
      <w:r w:rsidR="003F1481">
        <w:rPr>
          <w:rFonts w:cs="Arial"/>
        </w:rPr>
        <w:t>decorou</w:t>
      </w:r>
      <w:r>
        <w:rPr>
          <w:rFonts w:cs="Arial"/>
        </w:rPr>
        <w:t xml:space="preserve"> </w:t>
      </w:r>
      <w:r w:rsidR="00D81CCF">
        <w:rPr>
          <w:rFonts w:cs="Arial"/>
        </w:rPr>
        <w:t xml:space="preserve"> </w:t>
      </w:r>
      <w:r w:rsidRPr="00DD5886">
        <w:rPr>
          <w:rFonts w:cs="Arial"/>
          <w:position w:val="-22"/>
        </w:rPr>
        <w:object w:dxaOrig="340" w:dyaOrig="580" w14:anchorId="6ADEA790">
          <v:shape id="_x0000_i1096" type="#_x0000_t75" style="width:16.5pt;height:28.5pt" o:ole="">
            <v:imagedata r:id="rId152" o:title=""/>
          </v:shape>
          <o:OLEObject Type="Embed" ProgID="Equation.DSMT4" ShapeID="_x0000_i1096" DrawAspect="Content" ObjectID="_1751894413" r:id="rId153"/>
        </w:object>
      </w:r>
      <w:r w:rsidR="00D81CCF">
        <w:rPr>
          <w:rFonts w:cs="Arial"/>
        </w:rPr>
        <w:t xml:space="preserve"> </w:t>
      </w:r>
      <w:r w:rsidR="00E41769">
        <w:rPr>
          <w:rFonts w:cs="Arial"/>
        </w:rPr>
        <w:t xml:space="preserve"> </w:t>
      </w:r>
      <w:r w:rsidR="0030088F">
        <w:rPr>
          <w:rFonts w:cs="Arial"/>
        </w:rPr>
        <w:t>desse</w:t>
      </w:r>
      <w:r w:rsidR="003F1481" w:rsidRPr="00DD5886">
        <w:rPr>
          <w:rFonts w:cs="Arial"/>
        </w:rPr>
        <w:t xml:space="preserve"> painel</w:t>
      </w:r>
      <w:r>
        <w:rPr>
          <w:rFonts w:cs="Arial"/>
        </w:rPr>
        <w:t>.</w:t>
      </w:r>
    </w:p>
    <w:p w14:paraId="604D0CC1" w14:textId="001552DF" w:rsidR="00DD5886" w:rsidRPr="00DD5886" w:rsidRDefault="00DD5886" w:rsidP="00211A51">
      <w:pPr>
        <w:ind w:left="567"/>
        <w:rPr>
          <w:rFonts w:cs="Arial"/>
        </w:rPr>
      </w:pPr>
      <w:r>
        <w:rPr>
          <w:rFonts w:cs="Arial"/>
        </w:rPr>
        <w:t>Que parte do painel ainda falta decorar?</w:t>
      </w:r>
    </w:p>
    <w:p w14:paraId="06EF3417" w14:textId="72B21846" w:rsidR="00DD5886" w:rsidRDefault="00DD5886" w:rsidP="00211A51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3F1481">
        <w:rPr>
          <w:rFonts w:eastAsia="UtopiaStd-Regular"/>
          <w:color w:val="000000" w:themeColor="text1"/>
        </w:rPr>
        <w:tab/>
      </w:r>
      <w:r w:rsidRPr="00DD5886">
        <w:rPr>
          <w:rFonts w:eastAsia="UtopiaStd-Regular"/>
          <w:color w:val="000000" w:themeColor="text1"/>
          <w:position w:val="-22"/>
        </w:rPr>
        <w:object w:dxaOrig="220" w:dyaOrig="580" w14:anchorId="7ACF31BA">
          <v:shape id="_x0000_i1097" type="#_x0000_t75" style="width:9.75pt;height:28.5pt" o:ole="">
            <v:imagedata r:id="rId154" o:title=""/>
          </v:shape>
          <o:OLEObject Type="Embed" ProgID="Equation.DSMT4" ShapeID="_x0000_i1097" DrawAspect="Content" ObjectID="_1751894414" r:id="rId155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3F1481">
        <w:rPr>
          <w:rFonts w:eastAsia="UtopiaStd-Regular"/>
          <w:color w:val="000000" w:themeColor="text1"/>
        </w:rPr>
        <w:tab/>
      </w:r>
      <w:r w:rsidRPr="00DD5886">
        <w:rPr>
          <w:rFonts w:eastAsia="UtopiaStd-Regular"/>
          <w:color w:val="000000" w:themeColor="text1"/>
          <w:position w:val="-22"/>
        </w:rPr>
        <w:object w:dxaOrig="220" w:dyaOrig="580" w14:anchorId="79B3947E">
          <v:shape id="_x0000_i1098" type="#_x0000_t75" style="width:9.75pt;height:28.5pt" o:ole="">
            <v:imagedata r:id="rId156" o:title=""/>
          </v:shape>
          <o:OLEObject Type="Embed" ProgID="Equation.DSMT4" ShapeID="_x0000_i1098" DrawAspect="Content" ObjectID="_1751894415" r:id="rId157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3F1481">
        <w:rPr>
          <w:rFonts w:eastAsia="UtopiaStd-Regular"/>
          <w:color w:val="000000" w:themeColor="text1"/>
        </w:rPr>
        <w:tab/>
      </w:r>
      <w:r w:rsidRPr="00DD5886">
        <w:rPr>
          <w:rFonts w:eastAsia="UtopiaStd-Regular"/>
          <w:color w:val="000000" w:themeColor="text1"/>
          <w:position w:val="-22"/>
        </w:rPr>
        <w:object w:dxaOrig="340" w:dyaOrig="580" w14:anchorId="7954A393">
          <v:shape id="_x0000_i1099" type="#_x0000_t75" style="width:16.5pt;height:28.5pt" o:ole="">
            <v:imagedata r:id="rId158" o:title=""/>
          </v:shape>
          <o:OLEObject Type="Embed" ProgID="Equation.DSMT4" ShapeID="_x0000_i1099" DrawAspect="Content" ObjectID="_1751894416" r:id="rId159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3F1481">
        <w:rPr>
          <w:rFonts w:eastAsia="UtopiaStd-Regular"/>
          <w:color w:val="000000" w:themeColor="text1"/>
        </w:rPr>
        <w:tab/>
      </w:r>
      <w:r w:rsidRPr="00DD5886">
        <w:rPr>
          <w:rFonts w:eastAsia="UtopiaStd-Regular"/>
          <w:color w:val="000000" w:themeColor="text1"/>
          <w:position w:val="-22"/>
        </w:rPr>
        <w:object w:dxaOrig="340" w:dyaOrig="580" w14:anchorId="3F143DB5">
          <v:shape id="_x0000_i1100" type="#_x0000_t75" style="width:16.5pt;height:28.5pt" o:ole="">
            <v:imagedata r:id="rId160" o:title=""/>
          </v:shape>
          <o:OLEObject Type="Embed" ProgID="Equation.DSMT4" ShapeID="_x0000_i1100" DrawAspect="Content" ObjectID="_1751894417" r:id="rId161"/>
        </w:object>
      </w:r>
    </w:p>
    <w:p w14:paraId="09D768A9" w14:textId="5FE39E1B" w:rsidR="002735FD" w:rsidRPr="00B37FF6" w:rsidRDefault="002735FD" w:rsidP="00211A51">
      <w:pPr>
        <w:rPr>
          <w:i/>
          <w:iCs/>
        </w:rPr>
      </w:pPr>
    </w:p>
    <w:p w14:paraId="21C811F9" w14:textId="465A614F" w:rsidR="005F70B6" w:rsidRDefault="00F9182C" w:rsidP="00211A51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A729014" wp14:editId="62B588E7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C99D8" w14:textId="2B1410B5" w:rsidR="00EB53AB" w:rsidRPr="000D632F" w:rsidRDefault="00EB53AB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211A5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A729014" id="Oval 27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iRfwIAAGQFAAAOAAAAZHJzL2Uyb0RvYy54bWysVEtv2zAMvg/YfxB0X+2kW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e37z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jFiJ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3FC99D8" w14:textId="2B1410B5" w:rsidR="00EB53AB" w:rsidRPr="000D632F" w:rsidRDefault="00EB53AB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211A5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22421">
        <w:tab/>
      </w:r>
      <w:r w:rsidR="00DD5886">
        <w:t>O João fez um bolo.</w:t>
      </w:r>
    </w:p>
    <w:p w14:paraId="50AD6D35" w14:textId="42A38018" w:rsidR="00DD5886" w:rsidRDefault="00E1001F" w:rsidP="00211A51">
      <w:pPr>
        <w:ind w:left="567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692083" behindDoc="0" locked="0" layoutInCell="1" allowOverlap="1" wp14:anchorId="2AF6A9AF" wp14:editId="27224C79">
            <wp:simplePos x="0" y="0"/>
            <wp:positionH relativeFrom="column">
              <wp:posOffset>4671060</wp:posOffset>
            </wp:positionH>
            <wp:positionV relativeFrom="paragraph">
              <wp:posOffset>46355</wp:posOffset>
            </wp:positionV>
            <wp:extent cx="1788795" cy="1800860"/>
            <wp:effectExtent l="0" t="0" r="1905" b="8890"/>
            <wp:wrapSquare wrapText="bothSides"/>
            <wp:docPr id="116187167" name="Imagem 6" descr="Uma imagem com comida, sobremesa, doce, Snack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87167" name="Imagem 6" descr="Uma imagem com comida, sobremesa, doce, Snack&#10;&#10;Descrição gerada automaticamente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5886">
        <w:rPr>
          <w:rFonts w:cs="Arial"/>
        </w:rPr>
        <w:t xml:space="preserve">Ao jantar, a família do João comeu  30% </w:t>
      </w:r>
      <w:r w:rsidR="00D81CCF">
        <w:rPr>
          <w:rFonts w:cs="Arial"/>
        </w:rPr>
        <w:t xml:space="preserve"> </w:t>
      </w:r>
      <w:r w:rsidR="00DD5886">
        <w:rPr>
          <w:rFonts w:cs="Arial"/>
        </w:rPr>
        <w:t xml:space="preserve">e no dia seguinte, ao almoço, comeu  </w:t>
      </w:r>
      <w:r w:rsidR="00DD5886" w:rsidRPr="00DD5886">
        <w:rPr>
          <w:rFonts w:cs="Arial"/>
          <w:position w:val="-22"/>
        </w:rPr>
        <w:object w:dxaOrig="220" w:dyaOrig="580" w14:anchorId="3C9F0D86">
          <v:shape id="_x0000_i1101" type="#_x0000_t75" style="width:9.75pt;height:28.5pt" o:ole="">
            <v:imagedata r:id="rId163" o:title=""/>
          </v:shape>
          <o:OLEObject Type="Embed" ProgID="Equation.DSMT4" ShapeID="_x0000_i1101" DrawAspect="Content" ObjectID="_1751894418" r:id="rId164"/>
        </w:object>
      </w:r>
      <w:r w:rsidR="00DD5886">
        <w:rPr>
          <w:rFonts w:cs="Arial"/>
        </w:rPr>
        <w:t xml:space="preserve"> </w:t>
      </w:r>
      <w:r w:rsidR="00D81CCF">
        <w:rPr>
          <w:rFonts w:cs="Arial"/>
        </w:rPr>
        <w:t xml:space="preserve"> </w:t>
      </w:r>
      <w:r w:rsidR="005B647B">
        <w:rPr>
          <w:rFonts w:cs="Arial"/>
        </w:rPr>
        <w:t xml:space="preserve">desse </w:t>
      </w:r>
      <w:r w:rsidR="00DD5886">
        <w:rPr>
          <w:rFonts w:cs="Arial"/>
        </w:rPr>
        <w:t>bolo.</w:t>
      </w:r>
    </w:p>
    <w:p w14:paraId="65738AB4" w14:textId="5A0FB6F2" w:rsidR="00DD5886" w:rsidRPr="00DD5886" w:rsidRDefault="00DD5886" w:rsidP="00211A51">
      <w:pPr>
        <w:ind w:left="567"/>
        <w:rPr>
          <w:rFonts w:cs="Arial"/>
        </w:rPr>
      </w:pPr>
      <w:r>
        <w:rPr>
          <w:rFonts w:cs="Arial"/>
        </w:rPr>
        <w:t>Que parte do bolo ainda sobrou?</w:t>
      </w:r>
    </w:p>
    <w:p w14:paraId="19FDDCCF" w14:textId="71A989B4" w:rsidR="00DD5886" w:rsidRPr="00B37FF6" w:rsidRDefault="00DD5886" w:rsidP="00211A51">
      <w:pPr>
        <w:ind w:left="567"/>
        <w:rPr>
          <w:bCs/>
          <w:i/>
          <w:iCs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5B647B">
        <w:rPr>
          <w:rFonts w:eastAsia="UtopiaStd-Regular"/>
          <w:color w:val="000000" w:themeColor="text1"/>
        </w:rPr>
        <w:tab/>
      </w:r>
      <w:r w:rsidRPr="00DD5886">
        <w:rPr>
          <w:rFonts w:eastAsia="UtopiaStd-Regular"/>
          <w:color w:val="000000" w:themeColor="text1"/>
          <w:position w:val="-22"/>
        </w:rPr>
        <w:object w:dxaOrig="360" w:dyaOrig="580" w14:anchorId="422A653E">
          <v:shape id="_x0000_i1102" type="#_x0000_t75" style="width:18.75pt;height:28.5pt" o:ole="">
            <v:imagedata r:id="rId165" o:title=""/>
          </v:shape>
          <o:OLEObject Type="Embed" ProgID="Equation.DSMT4" ShapeID="_x0000_i1102" DrawAspect="Content" ObjectID="_1751894419" r:id="rId166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5B647B">
        <w:rPr>
          <w:rFonts w:eastAsia="UtopiaStd-Regular"/>
          <w:color w:val="000000" w:themeColor="text1"/>
        </w:rPr>
        <w:tab/>
      </w:r>
      <w:r w:rsidRPr="00DD5886">
        <w:rPr>
          <w:rFonts w:eastAsia="UtopiaStd-Regular"/>
          <w:color w:val="000000" w:themeColor="text1"/>
          <w:position w:val="-22"/>
        </w:rPr>
        <w:object w:dxaOrig="360" w:dyaOrig="580" w14:anchorId="67236194">
          <v:shape id="_x0000_i1103" type="#_x0000_t75" style="width:18.75pt;height:28.5pt" o:ole="">
            <v:imagedata r:id="rId167" o:title=""/>
          </v:shape>
          <o:OLEObject Type="Embed" ProgID="Equation.DSMT4" ShapeID="_x0000_i1103" DrawAspect="Content" ObjectID="_1751894420" r:id="rId168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5B647B">
        <w:rPr>
          <w:rFonts w:eastAsia="UtopiaStd-Regular"/>
          <w:color w:val="000000" w:themeColor="text1"/>
        </w:rPr>
        <w:tab/>
      </w:r>
      <w:r w:rsidR="002735FD" w:rsidRPr="00DD5886">
        <w:rPr>
          <w:rFonts w:eastAsia="UtopiaStd-Regular"/>
          <w:color w:val="000000" w:themeColor="text1"/>
          <w:position w:val="-22"/>
        </w:rPr>
        <w:object w:dxaOrig="220" w:dyaOrig="580" w14:anchorId="47254E42">
          <v:shape id="_x0000_i1104" type="#_x0000_t75" style="width:9.75pt;height:28.5pt" o:ole="">
            <v:imagedata r:id="rId169" o:title=""/>
          </v:shape>
          <o:OLEObject Type="Embed" ProgID="Equation.DSMT4" ShapeID="_x0000_i1104" DrawAspect="Content" ObjectID="_1751894421" r:id="rId170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4A7E04">
        <w:rPr>
          <w:rFonts w:eastAsia="UtopiaStd-Regular"/>
          <w:color w:val="000000" w:themeColor="text1"/>
        </w:rPr>
        <w:tab/>
      </w:r>
      <w:r w:rsidR="002735FD" w:rsidRPr="002735FD">
        <w:rPr>
          <w:rFonts w:eastAsia="UtopiaStd-Regular"/>
          <w:color w:val="000000" w:themeColor="text1"/>
          <w:position w:val="-22"/>
        </w:rPr>
        <w:object w:dxaOrig="220" w:dyaOrig="580" w14:anchorId="71370C96">
          <v:shape id="_x0000_i1105" type="#_x0000_t75" style="width:9.75pt;height:28.5pt" o:ole="">
            <v:imagedata r:id="rId171" o:title=""/>
          </v:shape>
          <o:OLEObject Type="Embed" ProgID="Equation.DSMT4" ShapeID="_x0000_i1105" DrawAspect="Content" ObjectID="_1751894422" r:id="rId172"/>
        </w:object>
      </w:r>
    </w:p>
    <w:p w14:paraId="5669A4B7" w14:textId="1A035E15" w:rsidR="00C92A51" w:rsidRPr="00E3612D" w:rsidRDefault="00F9182C" w:rsidP="00EC4796">
      <w:pPr>
        <w:pStyle w:val="TITULOFICHAS"/>
        <w:jc w:val="left"/>
        <w:rPr>
          <w:lang w:val="pt-PT"/>
        </w:rPr>
      </w:pPr>
      <w:r w:rsidRPr="008E7736">
        <w:rPr>
          <w:b w:val="0"/>
          <w:szCs w:val="22"/>
          <w:lang w:val="pt-PT"/>
        </w:rPr>
        <w:br w:type="page"/>
      </w:r>
      <w:r w:rsidR="007D1BDB">
        <w:rPr>
          <w:lang w:val="pt-PT"/>
        </w:rPr>
        <w:lastRenderedPageBreak/>
        <w:t xml:space="preserve">Miniteste 3 – </w:t>
      </w:r>
      <w:r w:rsidR="002735FD">
        <w:rPr>
          <w:lang w:val="pt-PT"/>
        </w:rPr>
        <w:t xml:space="preserve">Multiplicação de frações. Potências do tipo  </w:t>
      </w:r>
      <w:r w:rsidR="003E24CB" w:rsidRPr="002735FD">
        <w:rPr>
          <w:position w:val="-36"/>
          <w:lang w:val="pt-PT"/>
        </w:rPr>
        <w:object w:dxaOrig="780" w:dyaOrig="940" w14:anchorId="2A73B9CF">
          <v:shape id="_x0000_i1106" type="#_x0000_t75" style="width:38.25pt;height:47.25pt" o:ole="">
            <v:imagedata r:id="rId42" o:title=""/>
          </v:shape>
          <o:OLEObject Type="Embed" ProgID="Equation.DSMT4" ShapeID="_x0000_i1106" DrawAspect="Content" ObjectID="_1751894423" r:id="rId173"/>
        </w:object>
      </w:r>
    </w:p>
    <w:p w14:paraId="2DE0D8D3" w14:textId="361DB5C0" w:rsidR="007D1BDB" w:rsidRPr="001F156B" w:rsidRDefault="007D1BDB" w:rsidP="007D1BD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0015CDE" wp14:editId="4E3A7A7E">
                <wp:extent cx="6119640" cy="792000"/>
                <wp:effectExtent l="12700" t="12700" r="14605" b="8255"/>
                <wp:docPr id="349" name="Caixa de texto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2C7F58C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8D0A7E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D889AC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2655BD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EB40DBA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1C9BA375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C7DE40C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A26FB5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A45A4F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293D60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B2459F3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0DBFC54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DA93BA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620056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B3E52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6B7B43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648E9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0FFD6AA" w14:textId="77777777" w:rsidR="00EB53AB" w:rsidRPr="0005099D" w:rsidRDefault="00EB53AB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0015CDE" id="Caixa de texto 349" o:spid="_x0000_s1063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N3Ujnh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2C7F58C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8D0A7E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D889AC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2655BD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EB40DBA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1C9BA375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C7DE40C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4A26FB5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6A45A4F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293D60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B2459F3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0DBFC54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DA93BA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1620056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B3E52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B6B7B43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5648E9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0FFD6AA" w14:textId="77777777" w:rsidR="00EB53AB" w:rsidRPr="0005099D" w:rsidRDefault="00EB53AB" w:rsidP="007D1BDB"/>
                  </w:txbxContent>
                </v:textbox>
                <w10:anchorlock/>
              </v:roundrect>
            </w:pict>
          </mc:Fallback>
        </mc:AlternateContent>
      </w:r>
    </w:p>
    <w:p w14:paraId="6DC14B25" w14:textId="1A03B388" w:rsidR="00355AD1" w:rsidRDefault="002D3821" w:rsidP="00391488">
      <w:pPr>
        <w:ind w:left="567" w:hanging="567"/>
      </w:pPr>
      <w:r>
        <w:rPr>
          <w:noProof/>
        </w:rPr>
        <w:drawing>
          <wp:anchor distT="0" distB="0" distL="114300" distR="114300" simplePos="0" relativeHeight="251693107" behindDoc="0" locked="0" layoutInCell="1" allowOverlap="1" wp14:anchorId="1014B7E7" wp14:editId="38EAA2C1">
            <wp:simplePos x="0" y="0"/>
            <wp:positionH relativeFrom="column">
              <wp:posOffset>4442460</wp:posOffset>
            </wp:positionH>
            <wp:positionV relativeFrom="paragraph">
              <wp:posOffset>497205</wp:posOffset>
            </wp:positionV>
            <wp:extent cx="1981200" cy="1280160"/>
            <wp:effectExtent l="0" t="0" r="0" b="0"/>
            <wp:wrapSquare wrapText="bothSides"/>
            <wp:docPr id="2102739234" name="Imagem 7" descr="Uma imagem com Gráficos, design gráfico, Tipo de letra, clipart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739234" name="Imagem 7" descr="Uma imagem com Gráficos, design gráfico, Tipo de letra, clipart&#10;&#10;Descrição gerada automaticamente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010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C94523" wp14:editId="4A6E13F9">
                <wp:extent cx="216000" cy="216000"/>
                <wp:effectExtent l="0" t="0" r="0" b="0"/>
                <wp:docPr id="2127830146" name="Oval 2127830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86C80" w14:textId="77777777" w:rsidR="003D1010" w:rsidRPr="00086D19" w:rsidRDefault="003D1010" w:rsidP="003D101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C94523" id="Oval 2127830146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7286C80" w14:textId="77777777" w:rsidR="003D1010" w:rsidRPr="00086D19" w:rsidRDefault="003D1010" w:rsidP="003D101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 w:rsidRPr="00FA0D25">
        <w:tab/>
      </w:r>
      <w:r w:rsidR="002735FD">
        <w:t>No dia de S</w:t>
      </w:r>
      <w:r w:rsidR="00637B97">
        <w:t>ão</w:t>
      </w:r>
      <w:r w:rsidR="002735FD">
        <w:t xml:space="preserve"> Pedro, o restaurante </w:t>
      </w:r>
      <w:r w:rsidR="002735FD" w:rsidRPr="00FA0D25">
        <w:t>S</w:t>
      </w:r>
      <w:r w:rsidR="0098396B" w:rsidRPr="00FA0D25">
        <w:t>empre</w:t>
      </w:r>
      <w:r w:rsidR="002735FD" w:rsidRPr="00FA0D25">
        <w:t xml:space="preserve"> </w:t>
      </w:r>
      <w:r w:rsidR="0098396B">
        <w:t>a</w:t>
      </w:r>
      <w:r w:rsidR="003E24CB">
        <w:t xml:space="preserve"> </w:t>
      </w:r>
      <w:r w:rsidR="002735FD" w:rsidRPr="00FA0D25">
        <w:t>A</w:t>
      </w:r>
      <w:r w:rsidR="0098396B" w:rsidRPr="00FA0D25">
        <w:t>ssar</w:t>
      </w:r>
      <w:r w:rsidR="002735FD">
        <w:t xml:space="preserve"> serviu sardinhas a  </w:t>
      </w:r>
      <w:r w:rsidR="00FA0D25" w:rsidRPr="00FA0D25">
        <w:rPr>
          <w:position w:val="-22"/>
        </w:rPr>
        <w:object w:dxaOrig="220" w:dyaOrig="580" w14:anchorId="2C21E063">
          <v:shape id="_x0000_i1107" type="#_x0000_t75" style="width:9.75pt;height:28.5pt" o:ole="">
            <v:imagedata r:id="rId175" o:title=""/>
          </v:shape>
          <o:OLEObject Type="Embed" ProgID="Equation.DSMT4" ShapeID="_x0000_i1107" DrawAspect="Content" ObjectID="_1751894424" r:id="rId176"/>
        </w:object>
      </w:r>
      <w:r w:rsidR="002735FD">
        <w:t xml:space="preserve">  dos seus  400  clientes.</w:t>
      </w:r>
    </w:p>
    <w:p w14:paraId="373D91A9" w14:textId="588DF8AC" w:rsidR="002735FD" w:rsidRPr="002735FD" w:rsidRDefault="002735FD" w:rsidP="00125BA3">
      <w:pPr>
        <w:spacing w:after="120"/>
        <w:ind w:left="567"/>
      </w:pPr>
      <w:r>
        <w:t xml:space="preserve">Quantos clientes </w:t>
      </w:r>
      <w:r w:rsidRPr="002735FD">
        <w:rPr>
          <w:b/>
        </w:rPr>
        <w:t>não</w:t>
      </w:r>
      <w:r>
        <w:t xml:space="preserve"> comeram sardinhas?</w:t>
      </w:r>
    </w:p>
    <w:p w14:paraId="21362DCF" w14:textId="7876E054" w:rsidR="002735FD" w:rsidRDefault="002735FD" w:rsidP="00391488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250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200</w:t>
      </w:r>
      <w:r w:rsidRPr="00B37FF6">
        <w:rPr>
          <w:rFonts w:eastAsia="UtopiaStd-Regular"/>
          <w:color w:val="232322"/>
        </w:rPr>
        <w:tab/>
      </w:r>
      <w:r w:rsidR="00AF5C1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175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150</w:t>
      </w:r>
    </w:p>
    <w:p w14:paraId="1496C446" w14:textId="33691A6A" w:rsidR="00391488" w:rsidRPr="00B37FF6" w:rsidRDefault="00391488" w:rsidP="00125BA3">
      <w:pPr>
        <w:spacing w:line="240" w:lineRule="auto"/>
        <w:rPr>
          <w:i/>
          <w:iCs/>
        </w:rPr>
      </w:pPr>
    </w:p>
    <w:p w14:paraId="7F28D708" w14:textId="169228E9" w:rsidR="00B05480" w:rsidRDefault="007D1BDB" w:rsidP="00391488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759A42" wp14:editId="280A7440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2EFE52" w14:textId="48BE86EB" w:rsidR="00EB53AB" w:rsidRPr="00E4687D" w:rsidRDefault="00EB53A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7D259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759A42" id="Oval 351" o:spid="_x0000_s106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52EFE52" w14:textId="48BE86EB" w:rsidR="00EB53AB" w:rsidRPr="00E4687D" w:rsidRDefault="00EB53A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7D259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2735FD">
        <w:t>No almoço de hoje a Joaquina gastou  10,60 € .</w:t>
      </w:r>
    </w:p>
    <w:p w14:paraId="027039CA" w14:textId="55AE010F" w:rsidR="002735FD" w:rsidRDefault="002735FD" w:rsidP="00391488">
      <w:pPr>
        <w:ind w:left="567"/>
      </w:pPr>
      <w:r>
        <w:t xml:space="preserve">O custo da bebida representa  </w:t>
      </w:r>
      <w:r w:rsidRPr="002735FD">
        <w:rPr>
          <w:position w:val="-22"/>
        </w:rPr>
        <w:object w:dxaOrig="220" w:dyaOrig="580" w14:anchorId="7E8FFF56">
          <v:shape id="_x0000_i1108" type="#_x0000_t75" style="width:9.75pt;height:28.5pt" o:ole="">
            <v:imagedata r:id="rId57" o:title=""/>
          </v:shape>
          <o:OLEObject Type="Embed" ProgID="Equation.DSMT4" ShapeID="_x0000_i1108" DrawAspect="Content" ObjectID="_1751894425" r:id="rId177"/>
        </w:object>
      </w:r>
      <w:r>
        <w:t xml:space="preserve">  do total.</w:t>
      </w:r>
    </w:p>
    <w:p w14:paraId="17C5526E" w14:textId="0F6B7F6F" w:rsidR="002735FD" w:rsidRPr="00EE3A65" w:rsidRDefault="002735FD" w:rsidP="00125BA3">
      <w:pPr>
        <w:spacing w:after="120"/>
        <w:ind w:left="567"/>
      </w:pPr>
      <w:r>
        <w:t>Quanto custou a bebida?</w:t>
      </w:r>
    </w:p>
    <w:p w14:paraId="4C400606" w14:textId="6BA0110C" w:rsidR="002735FD" w:rsidRDefault="002735FD" w:rsidP="00391488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AF5C16">
        <w:rPr>
          <w:rFonts w:eastAsia="UtopiaStd-Regular"/>
          <w:color w:val="000000" w:themeColor="text1"/>
        </w:rPr>
        <w:tab/>
      </w:r>
      <w:r w:rsidR="00F754FA">
        <w:rPr>
          <w:rFonts w:eastAsia="UtopiaStd-Regular"/>
          <w:color w:val="000000" w:themeColor="text1"/>
        </w:rPr>
        <w:t>2,12 €</w:t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AF5C16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2</w:t>
      </w:r>
      <w:r w:rsidR="00F754FA">
        <w:rPr>
          <w:rFonts w:eastAsia="UtopiaStd-Regular"/>
          <w:color w:val="000000" w:themeColor="text1"/>
        </w:rPr>
        <w:t>,10 €</w:t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AF5C16">
        <w:rPr>
          <w:rFonts w:eastAsia="UtopiaStd-Regular"/>
          <w:color w:val="000000" w:themeColor="text1"/>
        </w:rPr>
        <w:tab/>
      </w:r>
      <w:r w:rsidR="00F754FA">
        <w:rPr>
          <w:rFonts w:eastAsia="UtopiaStd-Regular"/>
          <w:color w:val="000000" w:themeColor="text1"/>
        </w:rPr>
        <w:t>2 €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AF5C16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1</w:t>
      </w:r>
      <w:r w:rsidR="00F754FA">
        <w:rPr>
          <w:rFonts w:eastAsia="UtopiaStd-Regular"/>
          <w:color w:val="000000" w:themeColor="text1"/>
        </w:rPr>
        <w:t>,5 €</w:t>
      </w:r>
    </w:p>
    <w:p w14:paraId="6E6AE6C4" w14:textId="77777777" w:rsidR="00391488" w:rsidRPr="00125BA3" w:rsidRDefault="00391488" w:rsidP="00125BA3">
      <w:pPr>
        <w:spacing w:line="240" w:lineRule="auto"/>
      </w:pPr>
    </w:p>
    <w:p w14:paraId="31075C73" w14:textId="580745E5" w:rsidR="008A0D3D" w:rsidRPr="00EE3A65" w:rsidRDefault="007D1BDB" w:rsidP="00391488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85B3909" wp14:editId="7EA7DFCA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5562AF" w14:textId="504ACFEB" w:rsidR="00EB53AB" w:rsidRPr="000D632F" w:rsidRDefault="00EB53A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7D259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85B3909" id="Oval 192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D5562AF" w14:textId="504ACFEB" w:rsidR="00EB53AB" w:rsidRPr="000D632F" w:rsidRDefault="00EB53A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7D259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8A0D3D" w:rsidRPr="00EE3A65">
        <w:t xml:space="preserve">Qual </w:t>
      </w:r>
      <w:r w:rsidR="00F754FA">
        <w:t>das expressões representa o maior número?</w:t>
      </w:r>
    </w:p>
    <w:p w14:paraId="1615F0B6" w14:textId="083667DA" w:rsidR="00F754FA" w:rsidRDefault="00F754FA" w:rsidP="00391488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391488">
        <w:rPr>
          <w:rFonts w:eastAsia="UtopiaStd-Regular"/>
          <w:color w:val="000000" w:themeColor="text1"/>
        </w:rPr>
        <w:tab/>
      </w:r>
      <w:r w:rsidRPr="00F754FA">
        <w:rPr>
          <w:rFonts w:eastAsia="UtopiaStd-Regular"/>
          <w:color w:val="000000" w:themeColor="text1"/>
          <w:position w:val="-22"/>
        </w:rPr>
        <w:object w:dxaOrig="580" w:dyaOrig="580" w14:anchorId="0663F2D3">
          <v:shape id="_x0000_i1109" type="#_x0000_t75" style="width:28.5pt;height:28.5pt" o:ole="">
            <v:imagedata r:id="rId178" o:title=""/>
          </v:shape>
          <o:OLEObject Type="Embed" ProgID="Equation.DSMT4" ShapeID="_x0000_i1109" DrawAspect="Content" ObjectID="_1751894426" r:id="rId179"/>
        </w:object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391488">
        <w:rPr>
          <w:rFonts w:eastAsia="UtopiaStd-Regular"/>
          <w:color w:val="000000" w:themeColor="text1"/>
        </w:rPr>
        <w:tab/>
      </w:r>
      <w:r w:rsidR="00125BA3" w:rsidRPr="00F754FA">
        <w:rPr>
          <w:rFonts w:eastAsia="UtopiaStd-Regular"/>
          <w:color w:val="000000" w:themeColor="text1"/>
          <w:position w:val="-22"/>
        </w:rPr>
        <w:object w:dxaOrig="580" w:dyaOrig="580" w14:anchorId="0719035E">
          <v:shape id="_x0000_i1110" type="#_x0000_t75" style="width:28.5pt;height:28.5pt" o:ole="">
            <v:imagedata r:id="rId180" o:title=""/>
          </v:shape>
          <o:OLEObject Type="Embed" ProgID="Equation.DSMT4" ShapeID="_x0000_i1110" DrawAspect="Content" ObjectID="_1751894427" r:id="rId181"/>
        </w:object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391488">
        <w:rPr>
          <w:rFonts w:eastAsia="UtopiaStd-Regular"/>
          <w:color w:val="000000" w:themeColor="text1"/>
        </w:rPr>
        <w:tab/>
      </w:r>
      <w:r w:rsidRPr="00F754FA">
        <w:rPr>
          <w:rFonts w:eastAsia="UtopiaStd-Regular"/>
          <w:color w:val="000000" w:themeColor="text1"/>
          <w:position w:val="-22"/>
        </w:rPr>
        <w:object w:dxaOrig="580" w:dyaOrig="580" w14:anchorId="07524AC9">
          <v:shape id="_x0000_i1111" type="#_x0000_t75" style="width:28.5pt;height:28.5pt" o:ole="">
            <v:imagedata r:id="rId182" o:title=""/>
          </v:shape>
          <o:OLEObject Type="Embed" ProgID="Equation.DSMT4" ShapeID="_x0000_i1111" DrawAspect="Content" ObjectID="_1751894428" r:id="rId183"/>
        </w:object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391488">
        <w:rPr>
          <w:rFonts w:eastAsia="UtopiaStd-Regular"/>
          <w:color w:val="000000" w:themeColor="text1"/>
        </w:rPr>
        <w:tab/>
      </w:r>
      <w:r w:rsidRPr="00F754FA">
        <w:rPr>
          <w:rFonts w:eastAsia="UtopiaStd-Regular"/>
          <w:color w:val="000000" w:themeColor="text1"/>
          <w:position w:val="-22"/>
        </w:rPr>
        <w:object w:dxaOrig="880" w:dyaOrig="580" w14:anchorId="64CAAA4C">
          <v:shape id="_x0000_i1112" type="#_x0000_t75" style="width:45pt;height:28.5pt" o:ole="">
            <v:imagedata r:id="rId184" o:title=""/>
          </v:shape>
          <o:OLEObject Type="Embed" ProgID="Equation.DSMT4" ShapeID="_x0000_i1112" DrawAspect="Content" ObjectID="_1751894429" r:id="rId185"/>
        </w:object>
      </w:r>
    </w:p>
    <w:p w14:paraId="77F92753" w14:textId="77777777" w:rsidR="00391488" w:rsidRPr="00B37FF6" w:rsidRDefault="00391488" w:rsidP="00125BA3">
      <w:pPr>
        <w:spacing w:line="240" w:lineRule="auto"/>
        <w:rPr>
          <w:i/>
          <w:iCs/>
        </w:rPr>
      </w:pPr>
    </w:p>
    <w:p w14:paraId="7A837D0A" w14:textId="469D9038" w:rsidR="00F754FA" w:rsidRPr="00EE3A65" w:rsidRDefault="004363FC" w:rsidP="00391488">
      <w:pPr>
        <w:ind w:left="567" w:hanging="567"/>
        <w:rPr>
          <w:bCs/>
          <w:i/>
          <w:iCs/>
        </w:rPr>
      </w:pPr>
      <w:r>
        <w:t xml:space="preserve"> </w:t>
      </w:r>
      <w:r w:rsidR="007D1BDB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CABD83" wp14:editId="55D5197D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1DD25" w14:textId="61174F73" w:rsidR="00EB53AB" w:rsidRPr="00E4687D" w:rsidRDefault="00EB53A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7D259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CABD83" id="Oval 193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8B1DD25" w14:textId="61174F73" w:rsidR="00EB53AB" w:rsidRPr="00E4687D" w:rsidRDefault="00EB53A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7D259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653DC7" w:rsidRPr="00EE3A65">
        <w:t xml:space="preserve">Qual é </w:t>
      </w:r>
      <w:r w:rsidR="002347C4">
        <w:t>o</w:t>
      </w:r>
      <w:r w:rsidR="00653DC7" w:rsidRPr="00EE3A65">
        <w:t xml:space="preserve"> </w:t>
      </w:r>
      <w:r w:rsidR="00F754FA">
        <w:t>valor numérico da expressão</w:t>
      </w:r>
      <w:r w:rsidR="00391488">
        <w:t xml:space="preserve"> </w:t>
      </w:r>
      <w:r w:rsidR="0098396B">
        <w:t xml:space="preserve"> </w:t>
      </w:r>
      <w:r w:rsidR="00F754FA" w:rsidRPr="00F754FA">
        <w:rPr>
          <w:position w:val="-26"/>
        </w:rPr>
        <w:object w:dxaOrig="960" w:dyaOrig="680" w14:anchorId="3A8619D0">
          <v:shape id="_x0000_i1113" type="#_x0000_t75" style="width:48.75pt;height:33.75pt" o:ole="">
            <v:imagedata r:id="rId186" o:title=""/>
          </v:shape>
          <o:OLEObject Type="Embed" ProgID="Equation.DSMT4" ShapeID="_x0000_i1113" DrawAspect="Content" ObjectID="_1751894430" r:id="rId187"/>
        </w:object>
      </w:r>
      <w:r w:rsidR="00F754FA">
        <w:t xml:space="preserve"> ?</w:t>
      </w:r>
    </w:p>
    <w:p w14:paraId="1FFF6EAD" w14:textId="2511BD9A" w:rsidR="00F754FA" w:rsidRDefault="00F754FA" w:rsidP="00391488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391488">
        <w:rPr>
          <w:rFonts w:eastAsia="UtopiaStd-Regular"/>
          <w:color w:val="000000" w:themeColor="text1"/>
        </w:rPr>
        <w:tab/>
      </w:r>
      <w:r w:rsidRPr="00F754FA">
        <w:rPr>
          <w:rFonts w:eastAsia="UtopiaStd-Regular"/>
          <w:color w:val="000000" w:themeColor="text1"/>
          <w:position w:val="-22"/>
        </w:rPr>
        <w:object w:dxaOrig="240" w:dyaOrig="580" w14:anchorId="7707287A">
          <v:shape id="_x0000_i1114" type="#_x0000_t75" style="width:12.75pt;height:28.5pt" o:ole="">
            <v:imagedata r:id="rId188" o:title=""/>
          </v:shape>
          <o:OLEObject Type="Embed" ProgID="Equation.DSMT4" ShapeID="_x0000_i1114" DrawAspect="Content" ObjectID="_1751894431" r:id="rId189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391488">
        <w:rPr>
          <w:rFonts w:eastAsia="UtopiaStd-Regular"/>
          <w:color w:val="000000" w:themeColor="text1"/>
        </w:rPr>
        <w:tab/>
      </w:r>
      <w:r w:rsidRPr="00F754FA">
        <w:rPr>
          <w:rFonts w:eastAsia="UtopiaStd-Regular"/>
          <w:color w:val="000000" w:themeColor="text1"/>
          <w:position w:val="-22"/>
        </w:rPr>
        <w:object w:dxaOrig="360" w:dyaOrig="580" w14:anchorId="58BFAAC9">
          <v:shape id="_x0000_i1115" type="#_x0000_t75" style="width:18.75pt;height:28.5pt" o:ole="">
            <v:imagedata r:id="rId190" o:title=""/>
          </v:shape>
          <o:OLEObject Type="Embed" ProgID="Equation.DSMT4" ShapeID="_x0000_i1115" DrawAspect="Content" ObjectID="_1751894432" r:id="rId191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9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8</w:t>
      </w:r>
    </w:p>
    <w:p w14:paraId="52E6138B" w14:textId="62454263" w:rsidR="00391488" w:rsidRPr="00B37FF6" w:rsidRDefault="00391488" w:rsidP="00125BA3">
      <w:pPr>
        <w:spacing w:line="240" w:lineRule="auto"/>
        <w:rPr>
          <w:bCs/>
          <w:i/>
          <w:iCs/>
        </w:rPr>
      </w:pPr>
    </w:p>
    <w:p w14:paraId="731F043A" w14:textId="61121331" w:rsidR="002C2D87" w:rsidRDefault="007D1BDB" w:rsidP="00391488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B3FB483" wp14:editId="276E64CC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CA43DC" w14:textId="564FC9E4" w:rsidR="00EB53AB" w:rsidRPr="000D632F" w:rsidRDefault="00EB53A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7D259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B3FB483" id="Oval 198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3CA43DC" w14:textId="564FC9E4" w:rsidR="00EB53AB" w:rsidRPr="000D632F" w:rsidRDefault="00EB53A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7D259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430FD">
        <w:tab/>
      </w:r>
      <w:r w:rsidR="00F754FA">
        <w:t>O Marco tem  120 €</w:t>
      </w:r>
      <w:r w:rsidR="00DA40F4">
        <w:t xml:space="preserve"> </w:t>
      </w:r>
      <w:r w:rsidR="00F754FA">
        <w:t>.</w:t>
      </w:r>
    </w:p>
    <w:p w14:paraId="3932CDEF" w14:textId="0D77186B" w:rsidR="00F754FA" w:rsidRDefault="002D3821" w:rsidP="00391488">
      <w:pPr>
        <w:ind w:left="567"/>
      </w:pPr>
      <w:r>
        <w:rPr>
          <w:noProof/>
        </w:rPr>
        <w:drawing>
          <wp:anchor distT="0" distB="0" distL="114300" distR="114300" simplePos="0" relativeHeight="251694131" behindDoc="0" locked="0" layoutInCell="1" allowOverlap="1" wp14:anchorId="23350F4F" wp14:editId="25B19220">
            <wp:simplePos x="0" y="0"/>
            <wp:positionH relativeFrom="column">
              <wp:posOffset>3528060</wp:posOffset>
            </wp:positionH>
            <wp:positionV relativeFrom="paragraph">
              <wp:posOffset>6985</wp:posOffset>
            </wp:positionV>
            <wp:extent cx="2973600" cy="1076400"/>
            <wp:effectExtent l="0" t="0" r="0" b="0"/>
            <wp:wrapSquare wrapText="bothSides"/>
            <wp:docPr id="1965956051" name="Imagem 8" descr="Uma imagem com porquinho mealheiro, porco, Figura de animal, Suídeo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956051" name="Imagem 8" descr="Uma imagem com porquinho mealheiro, porco, Figura de animal, Suídeos&#10;&#10;Descrição gerada automaticamente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973600" cy="10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54FA">
        <w:t xml:space="preserve">O Hugo tem  </w:t>
      </w:r>
      <w:r w:rsidR="00F754FA" w:rsidRPr="00F754FA">
        <w:rPr>
          <w:position w:val="-22"/>
        </w:rPr>
        <w:object w:dxaOrig="240" w:dyaOrig="580" w14:anchorId="45E22BA4">
          <v:shape id="_x0000_i1116" type="#_x0000_t75" style="width:12.75pt;height:28.5pt" o:ole="">
            <v:imagedata r:id="rId193" o:title=""/>
          </v:shape>
          <o:OLEObject Type="Embed" ProgID="Equation.DSMT4" ShapeID="_x0000_i1116" DrawAspect="Content" ObjectID="_1751894433" r:id="rId194"/>
        </w:object>
      </w:r>
      <w:r w:rsidR="00F754FA">
        <w:t xml:space="preserve">  do dinheiro que tem o Marco.</w:t>
      </w:r>
    </w:p>
    <w:p w14:paraId="459E6501" w14:textId="0F91D46E" w:rsidR="00F754FA" w:rsidRDefault="00F754FA" w:rsidP="00391488">
      <w:pPr>
        <w:ind w:left="567"/>
      </w:pPr>
      <w:r>
        <w:t xml:space="preserve">A Liliana tem  </w:t>
      </w:r>
      <w:r w:rsidRPr="00F754FA">
        <w:rPr>
          <w:position w:val="-22"/>
        </w:rPr>
        <w:object w:dxaOrig="240" w:dyaOrig="580" w14:anchorId="320AD63A">
          <v:shape id="_x0000_i1117" type="#_x0000_t75" style="width:12.75pt;height:28.5pt" o:ole="">
            <v:imagedata r:id="rId195" o:title=""/>
          </v:shape>
          <o:OLEObject Type="Embed" ProgID="Equation.DSMT4" ShapeID="_x0000_i1117" DrawAspect="Content" ObjectID="_1751894434" r:id="rId196"/>
        </w:object>
      </w:r>
      <w:r>
        <w:t xml:space="preserve">  do dinheiro que tem o Hugo.</w:t>
      </w:r>
    </w:p>
    <w:p w14:paraId="3118036C" w14:textId="41C9CCBB" w:rsidR="00F754FA" w:rsidRPr="00EE3A65" w:rsidRDefault="00F754FA" w:rsidP="00125BA3">
      <w:pPr>
        <w:spacing w:after="120"/>
        <w:ind w:left="567"/>
        <w:rPr>
          <w:bCs/>
        </w:rPr>
      </w:pPr>
      <w:r>
        <w:t>Quanto dinheiro têm os três juntos?</w:t>
      </w:r>
    </w:p>
    <w:p w14:paraId="6AEDC540" w14:textId="783633C7" w:rsidR="00F754FA" w:rsidRDefault="00F754FA" w:rsidP="00391488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300 €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250 €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200 €</w: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391488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150 €</w:t>
      </w:r>
    </w:p>
    <w:p w14:paraId="5358288C" w14:textId="4D9ED017" w:rsidR="00391488" w:rsidRDefault="00391488" w:rsidP="00391488">
      <w:pPr>
        <w:rPr>
          <w:rFonts w:eastAsia="UtopiaStd-Regular"/>
          <w:color w:val="000000" w:themeColor="text1"/>
        </w:rPr>
      </w:pPr>
      <w:r>
        <w:rPr>
          <w:rFonts w:eastAsia="UtopiaStd-Regular"/>
          <w:color w:val="000000" w:themeColor="text1"/>
        </w:rPr>
        <w:br w:type="page"/>
      </w:r>
    </w:p>
    <w:p w14:paraId="384E19BE" w14:textId="4AFD0484" w:rsidR="00C92A51" w:rsidRPr="00E3612D" w:rsidRDefault="00C92A51" w:rsidP="00DA40F4">
      <w:pPr>
        <w:pStyle w:val="TITULOFICHAS"/>
        <w:jc w:val="left"/>
        <w:rPr>
          <w:lang w:val="pt-PT"/>
        </w:rPr>
      </w:pPr>
      <w:r>
        <w:rPr>
          <w:lang w:val="pt-PT"/>
        </w:rPr>
        <w:lastRenderedPageBreak/>
        <w:t xml:space="preserve">Miniteste 4 – </w:t>
      </w:r>
      <w:r w:rsidR="00FA0D25">
        <w:rPr>
          <w:lang w:val="pt-PT"/>
        </w:rPr>
        <w:t>Divisão de frações. Expressões numéricas</w:t>
      </w:r>
    </w:p>
    <w:p w14:paraId="273E5881" w14:textId="77777777" w:rsidR="00C92A51" w:rsidRPr="001F156B" w:rsidRDefault="00C92A51" w:rsidP="00C92A51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4F12438" wp14:editId="42075A80">
                <wp:extent cx="6119640" cy="792000"/>
                <wp:effectExtent l="12700" t="12700" r="14605" b="8255"/>
                <wp:docPr id="33" name="Caixa de texto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3C457C8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53B8FC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C4B34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60DD172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B28EE2A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75477AD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C71485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6B051E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AFF85D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D7BE90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B650D3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55312C0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3F830C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9340CB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2998FE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DF1BA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354F54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A739CBA" w14:textId="77777777" w:rsidR="00EB53AB" w:rsidRPr="0005099D" w:rsidRDefault="00EB53AB" w:rsidP="00C92A51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4F12438" id="Caixa de texto 33" o:spid="_x0000_s1069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9Yt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yw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eqfWL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3C457C8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53B8FC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C4B34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60DD172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B28EE2A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75477AD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C71485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06B051E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AFF85D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DD7BE90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8B650D3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55312C0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23F830C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9340CB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2998FE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3DF1BA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1354F54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A739CBA" w14:textId="77777777" w:rsidR="00EB53AB" w:rsidRPr="0005099D" w:rsidRDefault="00EB53AB" w:rsidP="00C92A51"/>
                  </w:txbxContent>
                </v:textbox>
                <w10:anchorlock/>
              </v:roundrect>
            </w:pict>
          </mc:Fallback>
        </mc:AlternateContent>
      </w:r>
    </w:p>
    <w:p w14:paraId="2E35B63D" w14:textId="77777777" w:rsidR="0054136C" w:rsidRDefault="0054136C" w:rsidP="002D0888"/>
    <w:p w14:paraId="4366D406" w14:textId="62F31AB0" w:rsidR="00DF7D53" w:rsidRDefault="00DA40F4" w:rsidP="00A671A5">
      <w:r>
        <w:rPr>
          <w:noProof/>
          <w:position w:val="-8"/>
        </w:rPr>
        <mc:AlternateContent>
          <mc:Choice Requires="wpg">
            <w:drawing>
              <wp:anchor distT="0" distB="0" distL="114300" distR="114300" simplePos="0" relativeHeight="251679795" behindDoc="0" locked="0" layoutInCell="1" allowOverlap="1" wp14:anchorId="56D64CF3" wp14:editId="559075AB">
                <wp:simplePos x="0" y="0"/>
                <wp:positionH relativeFrom="margin">
                  <wp:align>center</wp:align>
                </wp:positionH>
                <wp:positionV relativeFrom="paragraph">
                  <wp:posOffset>288290</wp:posOffset>
                </wp:positionV>
                <wp:extent cx="1038225" cy="657225"/>
                <wp:effectExtent l="19050" t="19050" r="28575" b="28575"/>
                <wp:wrapNone/>
                <wp:docPr id="1490393510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8225" cy="657225"/>
                          <a:chOff x="19050" y="19050"/>
                          <a:chExt cx="1038225" cy="657225"/>
                        </a:xfrm>
                      </wpg:grpSpPr>
                      <wps:wsp>
                        <wps:cNvPr id="1936605105" name="Fluxograma: Terminador 10"/>
                        <wps:cNvSpPr/>
                        <wps:spPr>
                          <a:xfrm>
                            <a:off x="19050" y="19050"/>
                            <a:ext cx="1038225" cy="657225"/>
                          </a:xfrm>
                          <a:prstGeom prst="flowChartTerminator">
                            <a:avLst/>
                          </a:prstGeom>
                          <a:solidFill>
                            <a:srgbClr val="E4F6F8"/>
                          </a:solidFill>
                          <a:ln w="28575">
                            <a:solidFill>
                              <a:srgbClr val="62C9D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900293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8601" y="76200"/>
                            <a:ext cx="771524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A792DD" w14:textId="3AC5A0CD" w:rsidR="00DA40F4" w:rsidRPr="004011B9" w:rsidRDefault="00DA40F4" w:rsidP="00DA40F4">
                              <w:r w:rsidRPr="00DA40F4">
                                <w:rPr>
                                  <w:position w:val="-26"/>
                                </w:rPr>
                                <w:object w:dxaOrig="740" w:dyaOrig="680" w14:anchorId="6EB63F4E">
                                  <v:shape id="_x0000_i1119" type="#_x0000_t75" style="width:37.5pt;height:33.75pt" o:ole="">
                                    <v:imagedata r:id="rId197" o:title=""/>
                                  </v:shape>
                                  <o:OLEObject Type="Embed" ProgID="Equation.DSMT4" ShapeID="_x0000_i1119" DrawAspect="Content" ObjectID="_1751894486" r:id="rId198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D64CF3" id="_x0000_s1070" style="position:absolute;margin-left:0;margin-top:22.7pt;width:81.75pt;height:51.75pt;z-index:251679795;mso-position-horizontal:center;mso-position-horizontal-relative:margin;mso-position-vertical-relative:text;mso-width-relative:margin;mso-height-relative:margin" coordorigin="190,190" coordsize="10382,6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">
                <v:shape id="Fluxograma: Terminador 10" o:spid="_x0000_s1071" type="#_x0000_t116" style="position:absolute;left:190;top:190;width:10382;height:65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" fillcolor="#e4f6f8" strokecolor="#62c9d8" strokeweight="2.25pt"/>
                <v:shape id="Caixa de Texto 2" o:spid="_x0000_s1072" type="#_x0000_t202" style="position:absolute;left:2286;top:762;width:7715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" filled="f" stroked="f">
                  <v:textbox>
                    <w:txbxContent>
                      <w:p w14:paraId="60A792DD" w14:textId="3AC5A0CD" w:rsidR="00DA40F4" w:rsidRPr="004011B9" w:rsidRDefault="00DA40F4" w:rsidP="00DA40F4">
                        <w:r w:rsidRPr="00DA40F4">
                          <w:rPr>
                            <w:position w:val="-26"/>
                          </w:rPr>
                          <w:object w:dxaOrig="740" w:dyaOrig="680" w14:anchorId="6EB63F4E">
                            <v:shape id="_x0000_i1119" type="#_x0000_t75" style="width:37.5pt;height:33.75pt" o:ole="">
                              <v:imagedata r:id="rId197" o:title=""/>
                            </v:shape>
                            <o:OLEObject Type="Embed" ProgID="Equation.DSMT4" ShapeID="_x0000_i1119" DrawAspect="Content" ObjectID="_1751894486" r:id="rId199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92A51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5A5507" wp14:editId="24732A51">
                <wp:extent cx="216000" cy="216000"/>
                <wp:effectExtent l="0" t="0" r="0" b="0"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575BE6" w14:textId="2A2F27A8" w:rsidR="00EB53AB" w:rsidRPr="00086D19" w:rsidRDefault="00EB53AB" w:rsidP="00C92A5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A671A5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5A5507" id="Oval 34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A575BE6" w14:textId="2A2F27A8" w:rsidR="00EB53AB" w:rsidRPr="00086D19" w:rsidRDefault="00EB53AB" w:rsidP="00C92A5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A671A5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4136C">
        <w:tab/>
      </w:r>
      <w:r w:rsidR="00D1779C" w:rsidRPr="00BB07CE">
        <w:t xml:space="preserve">Qual é o </w:t>
      </w:r>
      <w:r w:rsidR="00FA0D25">
        <w:t>valor numérico da</w:t>
      </w:r>
      <w:r>
        <w:t xml:space="preserve"> seguinte</w:t>
      </w:r>
      <w:r w:rsidR="00FA0D25">
        <w:t xml:space="preserve"> expressão</w:t>
      </w:r>
      <w:r>
        <w:t>?</w:t>
      </w:r>
    </w:p>
    <w:p w14:paraId="49938FE9" w14:textId="5DE2DADC" w:rsidR="00FA0D25" w:rsidRDefault="00FA0D25" w:rsidP="00DF7D53">
      <w:pPr>
        <w:ind w:left="1134"/>
      </w:pPr>
    </w:p>
    <w:p w14:paraId="43CF47DE" w14:textId="77777777" w:rsidR="00DA40F4" w:rsidRDefault="00DA40F4" w:rsidP="00DF7D53">
      <w:pPr>
        <w:ind w:left="1134"/>
      </w:pPr>
    </w:p>
    <w:p w14:paraId="6FA0AA98" w14:textId="77777777" w:rsidR="00DA40F4" w:rsidRPr="00BB07CE" w:rsidRDefault="00DA40F4" w:rsidP="00DF7D53">
      <w:pPr>
        <w:ind w:left="1134"/>
      </w:pPr>
    </w:p>
    <w:p w14:paraId="0268AB93" w14:textId="72EC6B5A" w:rsidR="00FA0D25" w:rsidRPr="00B37FF6" w:rsidRDefault="001C2F2C" w:rsidP="00D33FD3">
      <w:pPr>
        <w:pStyle w:val="PargrafodaLista"/>
        <w:numPr>
          <w:ilvl w:val="0"/>
          <w:numId w:val="30"/>
        </w:numPr>
        <w:ind w:left="567" w:firstLine="0"/>
        <w:rPr>
          <w:i/>
          <w:iCs/>
        </w:rPr>
      </w:pPr>
      <w:r w:rsidRPr="001C2F2C">
        <w:rPr>
          <w:position w:val="-22"/>
        </w:rPr>
        <w:object w:dxaOrig="240" w:dyaOrig="580" w14:anchorId="04223C47">
          <v:shape id="_x0000_i1120" type="#_x0000_t75" style="width:12.75pt;height:30pt" o:ole="">
            <v:imagedata r:id="rId200" o:title=""/>
          </v:shape>
          <o:OLEObject Type="Embed" ProgID="Equation.DSMT4" ShapeID="_x0000_i1120" DrawAspect="Content" ObjectID="_1751894435" r:id="rId201"/>
        </w:object>
      </w:r>
      <w:r w:rsidR="00FA0D25" w:rsidRPr="00B37FF6">
        <w:rPr>
          <w:rFonts w:eastAsia="UtopiaStd-Regular"/>
          <w:color w:val="232322"/>
        </w:rPr>
        <w:tab/>
      </w:r>
      <w:r w:rsidR="00FA0D25" w:rsidRPr="00B37FF6">
        <w:rPr>
          <w:rFonts w:eastAsia="UtopiaStd-Regular"/>
          <w:color w:val="232322"/>
        </w:rPr>
        <w:tab/>
      </w:r>
      <w:r w:rsidR="00FA0D25" w:rsidRPr="005C3C7E">
        <w:rPr>
          <w:rFonts w:eastAsia="UtopiaStd-Regular"/>
          <w:b/>
          <w:color w:val="000000" w:themeColor="text1"/>
        </w:rPr>
        <w:t>(B)</w:t>
      </w:r>
      <w:r>
        <w:rPr>
          <w:rFonts w:eastAsia="UtopiaStd-Regular"/>
          <w:color w:val="000000" w:themeColor="text1"/>
        </w:rPr>
        <w:tab/>
      </w:r>
      <w:r w:rsidRPr="001C2F2C">
        <w:rPr>
          <w:position w:val="-22"/>
        </w:rPr>
        <w:object w:dxaOrig="340" w:dyaOrig="580" w14:anchorId="11A0B106">
          <v:shape id="_x0000_i1121" type="#_x0000_t75" style="width:17.25pt;height:30pt" o:ole="">
            <v:imagedata r:id="rId202" o:title=""/>
          </v:shape>
          <o:OLEObject Type="Embed" ProgID="Equation.DSMT4" ShapeID="_x0000_i1121" DrawAspect="Content" ObjectID="_1751894436" r:id="rId203"/>
        </w:object>
      </w:r>
      <w:r w:rsidR="00FA0D25" w:rsidRPr="00B37FF6">
        <w:rPr>
          <w:rFonts w:eastAsia="UtopiaStd-Regular"/>
          <w:color w:val="232322"/>
        </w:rPr>
        <w:tab/>
      </w:r>
      <w:r w:rsidR="00FA0D25" w:rsidRPr="00B37FF6">
        <w:rPr>
          <w:rFonts w:eastAsia="UtopiaStd-Regular"/>
          <w:color w:val="232322"/>
        </w:rPr>
        <w:tab/>
      </w:r>
      <w:r w:rsidR="00FA0D25" w:rsidRPr="005C3C7E">
        <w:rPr>
          <w:rFonts w:eastAsia="UtopiaStd-Regular"/>
          <w:b/>
          <w:color w:val="000000" w:themeColor="text1"/>
        </w:rPr>
        <w:t>(C)</w:t>
      </w:r>
      <w:r>
        <w:rPr>
          <w:rFonts w:eastAsia="UtopiaStd-Regular"/>
          <w:color w:val="000000" w:themeColor="text1"/>
        </w:rPr>
        <w:tab/>
      </w:r>
      <w:r w:rsidRPr="001C2F2C">
        <w:rPr>
          <w:position w:val="-22"/>
        </w:rPr>
        <w:object w:dxaOrig="220" w:dyaOrig="580" w14:anchorId="50355770">
          <v:shape id="_x0000_i1122" type="#_x0000_t75" style="width:11.25pt;height:30pt" o:ole="">
            <v:imagedata r:id="rId204" o:title=""/>
          </v:shape>
          <o:OLEObject Type="Embed" ProgID="Equation.DSMT4" ShapeID="_x0000_i1122" DrawAspect="Content" ObjectID="_1751894437" r:id="rId205"/>
        </w:object>
      </w:r>
      <w:r w:rsidR="00FA0D25" w:rsidRPr="00B37FF6">
        <w:rPr>
          <w:rFonts w:eastAsia="UtopiaStd-Regular"/>
          <w:color w:val="232322"/>
        </w:rPr>
        <w:tab/>
      </w:r>
      <w:r w:rsidR="00FA0D25" w:rsidRPr="00B37FF6">
        <w:rPr>
          <w:rFonts w:eastAsia="UtopiaStd-Regular"/>
          <w:color w:val="232322"/>
        </w:rPr>
        <w:tab/>
      </w:r>
      <w:r w:rsidR="00FA0D25" w:rsidRPr="005C3C7E">
        <w:rPr>
          <w:rFonts w:eastAsia="UtopiaStd-Regular"/>
          <w:b/>
          <w:color w:val="000000" w:themeColor="text1"/>
        </w:rPr>
        <w:t>(D)</w:t>
      </w:r>
      <w:r>
        <w:rPr>
          <w:rFonts w:eastAsia="UtopiaStd-Regular"/>
          <w:b/>
          <w:color w:val="000000" w:themeColor="text1"/>
        </w:rPr>
        <w:tab/>
      </w:r>
      <w:r w:rsidRPr="001C2F2C">
        <w:rPr>
          <w:position w:val="-22"/>
        </w:rPr>
        <w:object w:dxaOrig="240" w:dyaOrig="580" w14:anchorId="5C8F98F7">
          <v:shape id="_x0000_i1123" type="#_x0000_t75" style="width:12.75pt;height:30pt" o:ole="">
            <v:imagedata r:id="rId206" o:title=""/>
          </v:shape>
          <o:OLEObject Type="Embed" ProgID="Equation.DSMT4" ShapeID="_x0000_i1123" DrawAspect="Content" ObjectID="_1751894438" r:id="rId207"/>
        </w:object>
      </w:r>
    </w:p>
    <w:p w14:paraId="29A8F094" w14:textId="77777777" w:rsidR="00C91313" w:rsidRDefault="00C91313" w:rsidP="002D0888">
      <w:pPr>
        <w:rPr>
          <w:rFonts w:cs="Arial"/>
          <w:sz w:val="24"/>
          <w:szCs w:val="24"/>
        </w:rPr>
      </w:pPr>
    </w:p>
    <w:p w14:paraId="3F7E8621" w14:textId="6EAAB93D" w:rsidR="002554DC" w:rsidRPr="00BB07CE" w:rsidRDefault="002554DC" w:rsidP="00A671A5">
      <w:pPr>
        <w:ind w:left="567" w:hanging="567"/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313266BA" wp14:editId="759BBF8A">
                <wp:extent cx="216000" cy="216000"/>
                <wp:effectExtent l="0" t="0" r="0" b="0"/>
                <wp:docPr id="2256" name="Oval 2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0D566" w14:textId="32F07D17" w:rsidR="00EB53AB" w:rsidRPr="00E4687D" w:rsidRDefault="00EB53AB" w:rsidP="002554D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A671A5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13266BA" id="Oval 2256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00D566" w14:textId="32F07D17" w:rsidR="00EB53AB" w:rsidRPr="00E4687D" w:rsidRDefault="00EB53AB" w:rsidP="002554D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A671A5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671A5">
        <w:rPr>
          <w:sz w:val="24"/>
          <w:szCs w:val="24"/>
        </w:rPr>
        <w:tab/>
      </w:r>
      <w:r w:rsidRPr="00BB07CE">
        <w:t xml:space="preserve">Qual </w:t>
      </w:r>
      <w:r w:rsidR="00FA0D25">
        <w:t xml:space="preserve">das expressões tem </w:t>
      </w:r>
      <w:r w:rsidR="00FA0D25" w:rsidRPr="00435182">
        <w:rPr>
          <w:b/>
          <w:bCs/>
        </w:rPr>
        <w:t>maior</w:t>
      </w:r>
      <w:r w:rsidR="00FA0D25">
        <w:t xml:space="preserve"> valor numérico?</w:t>
      </w:r>
      <w:r w:rsidRPr="00BB07CE">
        <w:t xml:space="preserve"> </w:t>
      </w:r>
    </w:p>
    <w:p w14:paraId="7E6E47E7" w14:textId="2E12AAAE" w:rsidR="00FA0D25" w:rsidRPr="00B37FF6" w:rsidRDefault="00FA0D25" w:rsidP="00A671A5">
      <w:pPr>
        <w:ind w:left="567"/>
        <w:rPr>
          <w:i/>
          <w:iCs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A671A5">
        <w:rPr>
          <w:rFonts w:eastAsia="UtopiaStd-Regular"/>
          <w:color w:val="000000" w:themeColor="text1"/>
        </w:rPr>
        <w:tab/>
      </w:r>
      <w:r w:rsidRPr="00FA0D25">
        <w:rPr>
          <w:rFonts w:eastAsia="UtopiaStd-Regular"/>
          <w:color w:val="000000" w:themeColor="text1"/>
          <w:position w:val="-22"/>
        </w:rPr>
        <w:object w:dxaOrig="499" w:dyaOrig="580" w14:anchorId="22A649A7">
          <v:shape id="_x0000_i1124" type="#_x0000_t75" style="width:24.75pt;height:28.5pt" o:ole="">
            <v:imagedata r:id="rId208" o:title=""/>
          </v:shape>
          <o:OLEObject Type="Embed" ProgID="Equation.DSMT4" ShapeID="_x0000_i1124" DrawAspect="Content" ObjectID="_1751894439" r:id="rId209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A671A5">
        <w:rPr>
          <w:rFonts w:eastAsia="UtopiaStd-Regular"/>
          <w:color w:val="000000" w:themeColor="text1"/>
        </w:rPr>
        <w:tab/>
      </w:r>
      <w:r w:rsidRPr="00FA0D25">
        <w:rPr>
          <w:rFonts w:eastAsia="UtopiaStd-Regular"/>
          <w:color w:val="000000" w:themeColor="text1"/>
          <w:position w:val="-22"/>
        </w:rPr>
        <w:object w:dxaOrig="480" w:dyaOrig="580" w14:anchorId="1731173F">
          <v:shape id="_x0000_i1125" type="#_x0000_t75" style="width:23.25pt;height:28.5pt" o:ole="">
            <v:imagedata r:id="rId210" o:title=""/>
          </v:shape>
          <o:OLEObject Type="Embed" ProgID="Equation.DSMT4" ShapeID="_x0000_i1125" DrawAspect="Content" ObjectID="_1751894440" r:id="rId211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A671A5">
        <w:rPr>
          <w:rFonts w:eastAsia="UtopiaStd-Regular"/>
          <w:color w:val="000000" w:themeColor="text1"/>
        </w:rPr>
        <w:tab/>
      </w:r>
      <w:r w:rsidRPr="00FA0D25">
        <w:rPr>
          <w:rFonts w:eastAsia="UtopiaStd-Regular"/>
          <w:color w:val="000000" w:themeColor="text1"/>
          <w:position w:val="-22"/>
        </w:rPr>
        <w:object w:dxaOrig="520" w:dyaOrig="580" w14:anchorId="72BD2622">
          <v:shape id="_x0000_i1126" type="#_x0000_t75" style="width:26.25pt;height:28.5pt" o:ole="">
            <v:imagedata r:id="rId212" o:title=""/>
          </v:shape>
          <o:OLEObject Type="Embed" ProgID="Equation.DSMT4" ShapeID="_x0000_i1126" DrawAspect="Content" ObjectID="_1751894441" r:id="rId213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A671A5">
        <w:rPr>
          <w:rFonts w:eastAsia="UtopiaStd-Regular"/>
          <w:color w:val="000000" w:themeColor="text1"/>
        </w:rPr>
        <w:tab/>
      </w:r>
      <w:r w:rsidRPr="00FA0D25">
        <w:rPr>
          <w:rFonts w:eastAsia="UtopiaStd-Regular"/>
          <w:color w:val="000000" w:themeColor="text1"/>
          <w:position w:val="-26"/>
        </w:rPr>
        <w:object w:dxaOrig="780" w:dyaOrig="680" w14:anchorId="32A92167">
          <v:shape id="_x0000_i1127" type="#_x0000_t75" style="width:38.25pt;height:33.75pt" o:ole="">
            <v:imagedata r:id="rId214" o:title=""/>
          </v:shape>
          <o:OLEObject Type="Embed" ProgID="Equation.DSMT4" ShapeID="_x0000_i1127" DrawAspect="Content" ObjectID="_1751894442" r:id="rId215"/>
        </w:object>
      </w:r>
    </w:p>
    <w:p w14:paraId="51223428" w14:textId="3DB7574A" w:rsidR="00C91313" w:rsidRDefault="00C91313" w:rsidP="002D0888">
      <w:pPr>
        <w:rPr>
          <w:rFonts w:cs="Arial"/>
          <w:sz w:val="24"/>
          <w:szCs w:val="24"/>
        </w:rPr>
      </w:pPr>
    </w:p>
    <w:p w14:paraId="23D5580B" w14:textId="77777777" w:rsidR="004C0C3E" w:rsidRDefault="008905A2" w:rsidP="002D0888">
      <w:pPr>
        <w:rPr>
          <w:noProof/>
          <w:position w:val="-8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343234E" wp14:editId="46513A95">
                <wp:extent cx="216000" cy="216000"/>
                <wp:effectExtent l="0" t="0" r="0" b="0"/>
                <wp:docPr id="2272" name="Oval 2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7B83F3" w14:textId="4EFBBA84" w:rsidR="00EB53AB" w:rsidRPr="000D632F" w:rsidRDefault="00EB53AB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A671A5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343234E" id="Oval 2272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79L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5Dv0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47B83F3" w14:textId="4EFBBA84" w:rsidR="00EB53AB" w:rsidRPr="000D632F" w:rsidRDefault="00EB53AB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A671A5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4D73">
        <w:rPr>
          <w:sz w:val="24"/>
          <w:szCs w:val="24"/>
        </w:rPr>
        <w:tab/>
      </w:r>
      <w:r w:rsidR="00FA0D25">
        <w:t>Qual é o valor escondido?</w:t>
      </w:r>
      <w:r w:rsidR="002D0888" w:rsidRPr="002D0888">
        <w:rPr>
          <w:noProof/>
          <w:position w:val="-8"/>
        </w:rPr>
        <w:t xml:space="preserve"> </w:t>
      </w:r>
    </w:p>
    <w:p w14:paraId="6DDB9028" w14:textId="4A9F60E8" w:rsidR="002B7B4D" w:rsidRPr="00B37FF6" w:rsidRDefault="004C0C3E" w:rsidP="004C0C3E">
      <w:pPr>
        <w:jc w:val="center"/>
      </w:pPr>
      <w:r>
        <w:rPr>
          <w:noProof/>
        </w:rPr>
        <w:drawing>
          <wp:inline distT="0" distB="0" distL="0" distR="0" wp14:anchorId="530345F9" wp14:editId="006EAB87">
            <wp:extent cx="1283211" cy="365761"/>
            <wp:effectExtent l="0" t="0" r="0" b="0"/>
            <wp:docPr id="850346252" name="Imagem 8" descr="Uma imagem com clipart, desenho, diagrama, ilustraç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346252" name="Imagem 8" descr="Uma imagem com clipart, desenho, diagrama, ilustração&#10;&#10;Descrição gerada automaticamente"/>
                    <pic:cNvPicPr/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283211" cy="365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5429" w14:textId="68E541E1" w:rsidR="00C91313" w:rsidRPr="00B37FF6" w:rsidRDefault="00C91313" w:rsidP="00A671A5">
      <w:pPr>
        <w:ind w:left="567"/>
        <w:rPr>
          <w:bCs/>
          <w:i/>
          <w:iCs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A671A5">
        <w:rPr>
          <w:rFonts w:eastAsia="UtopiaStd-Regular"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340" w:dyaOrig="580" w14:anchorId="45093FB7">
          <v:shape id="_x0000_i1128" type="#_x0000_t75" style="width:16.5pt;height:28.5pt" o:ole="">
            <v:imagedata r:id="rId217" o:title=""/>
          </v:shape>
          <o:OLEObject Type="Embed" ProgID="Equation.DSMT4" ShapeID="_x0000_i1128" DrawAspect="Content" ObjectID="_1751894443" r:id="rId218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A671A5">
        <w:rPr>
          <w:rFonts w:eastAsia="UtopiaStd-Regular"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220" w:dyaOrig="580" w14:anchorId="05481CAE">
          <v:shape id="_x0000_i1129" type="#_x0000_t75" style="width:9.75pt;height:28.5pt" o:ole="">
            <v:imagedata r:id="rId163" o:title=""/>
          </v:shape>
          <o:OLEObject Type="Embed" ProgID="Equation.DSMT4" ShapeID="_x0000_i1129" DrawAspect="Content" ObjectID="_1751894444" r:id="rId219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A671A5">
        <w:rPr>
          <w:rFonts w:eastAsia="UtopiaStd-Regular"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240" w:dyaOrig="580" w14:anchorId="536BBE49">
          <v:shape id="_x0000_i1130" type="#_x0000_t75" style="width:12.75pt;height:28.5pt" o:ole="">
            <v:imagedata r:id="rId220" o:title=""/>
          </v:shape>
          <o:OLEObject Type="Embed" ProgID="Equation.DSMT4" ShapeID="_x0000_i1130" DrawAspect="Content" ObjectID="_1751894445" r:id="rId221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A671A5">
        <w:rPr>
          <w:rFonts w:eastAsia="UtopiaStd-Regular"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340" w:dyaOrig="580" w14:anchorId="3800AEE7">
          <v:shape id="_x0000_i1131" type="#_x0000_t75" style="width:16.5pt;height:28.5pt" o:ole="">
            <v:imagedata r:id="rId222" o:title=""/>
          </v:shape>
          <o:OLEObject Type="Embed" ProgID="Equation.DSMT4" ShapeID="_x0000_i1131" DrawAspect="Content" ObjectID="_1751894446" r:id="rId223"/>
        </w:object>
      </w:r>
    </w:p>
    <w:p w14:paraId="2837CCEE" w14:textId="77777777" w:rsidR="00C91313" w:rsidRDefault="00C91313" w:rsidP="002D0888">
      <w:pPr>
        <w:rPr>
          <w:sz w:val="24"/>
          <w:szCs w:val="24"/>
        </w:rPr>
      </w:pPr>
    </w:p>
    <w:p w14:paraId="1971469D" w14:textId="6F76F205" w:rsidR="00DF7D53" w:rsidRDefault="00E450FB" w:rsidP="002D0888">
      <w:r>
        <w:rPr>
          <w:noProof/>
          <w:position w:val="-8"/>
        </w:rPr>
        <mc:AlternateContent>
          <mc:Choice Requires="wpg">
            <w:drawing>
              <wp:anchor distT="0" distB="0" distL="114300" distR="114300" simplePos="0" relativeHeight="251681843" behindDoc="0" locked="0" layoutInCell="1" allowOverlap="1" wp14:anchorId="7F0D71B6" wp14:editId="559F0D0D">
                <wp:simplePos x="0" y="0"/>
                <wp:positionH relativeFrom="margin">
                  <wp:posOffset>2305685</wp:posOffset>
                </wp:positionH>
                <wp:positionV relativeFrom="paragraph">
                  <wp:posOffset>203200</wp:posOffset>
                </wp:positionV>
                <wp:extent cx="1495425" cy="581025"/>
                <wp:effectExtent l="19050" t="0" r="28575" b="9525"/>
                <wp:wrapNone/>
                <wp:docPr id="170729320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581025"/>
                          <a:chOff x="19050" y="-9525"/>
                          <a:chExt cx="1495425" cy="581025"/>
                        </a:xfrm>
                      </wpg:grpSpPr>
                      <wps:wsp>
                        <wps:cNvPr id="2143244236" name="Fluxograma: Terminador 10"/>
                        <wps:cNvSpPr/>
                        <wps:spPr>
                          <a:xfrm>
                            <a:off x="19050" y="19050"/>
                            <a:ext cx="1495425" cy="523875"/>
                          </a:xfrm>
                          <a:prstGeom prst="flowChartTerminator">
                            <a:avLst/>
                          </a:prstGeom>
                          <a:solidFill>
                            <a:srgbClr val="DCF3D9"/>
                          </a:solidFill>
                          <a:ln w="28575">
                            <a:solidFill>
                              <a:srgbClr val="00B050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80831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1" y="-9525"/>
                            <a:ext cx="1190624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A16151" w14:textId="7819E5F9" w:rsidR="00E450FB" w:rsidRPr="004011B9" w:rsidRDefault="00E450FB" w:rsidP="00E450FB">
                              <w:r w:rsidRPr="00DA40F4">
                                <w:rPr>
                                  <w:position w:val="-26"/>
                                </w:rPr>
                                <w:object w:dxaOrig="1480" w:dyaOrig="700" w14:anchorId="3617C9B1">
                                  <v:shape id="_x0000_i1133" type="#_x0000_t75" style="width:74.25pt;height:34.5pt" o:ole="">
                                    <v:imagedata r:id="rId224" o:title=""/>
                                  </v:shape>
                                  <o:OLEObject Type="Embed" ProgID="Equation.DSMT4" ShapeID="_x0000_i1133" DrawAspect="Content" ObjectID="_1751894487" r:id="rId225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0D71B6" id="_x0000_s1076" style="position:absolute;margin-left:181.55pt;margin-top:16pt;width:117.75pt;height:45.75pt;z-index:251681843;mso-position-horizontal-relative:margin;mso-position-vertical-relative:text;mso-width-relative:margin;mso-height-relative:margin" coordorigin="190,-95" coordsize="14954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">
                <v:shape id="Fluxograma: Terminador 10" o:spid="_x0000_s1077" type="#_x0000_t116" style="position:absolute;left:190;top:190;width:14954;height:5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" fillcolor="#dcf3d9" strokecolor="#00b050" strokeweight="2.25pt"/>
                <v:shape id="Caixa de Texto 2" o:spid="_x0000_s1078" type="#_x0000_t202" style="position:absolute;left:2476;top:-95;width:11906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" filled="f" stroked="f">
                  <v:textbox>
                    <w:txbxContent>
                      <w:p w14:paraId="49A16151" w14:textId="7819E5F9" w:rsidR="00E450FB" w:rsidRPr="004011B9" w:rsidRDefault="00E450FB" w:rsidP="00E450FB">
                        <w:r w:rsidRPr="00DA40F4">
                          <w:rPr>
                            <w:position w:val="-26"/>
                          </w:rPr>
                          <w:object w:dxaOrig="1480" w:dyaOrig="700" w14:anchorId="3617C9B1">
                            <v:shape id="_x0000_i1133" type="#_x0000_t75" style="width:74.25pt;height:34.5pt" o:ole="">
                              <v:imagedata r:id="rId224" o:title=""/>
                            </v:shape>
                            <o:OLEObject Type="Embed" ProgID="Equation.DSMT4" ShapeID="_x0000_i1133" DrawAspect="Content" ObjectID="_1751894487" r:id="rId226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905A2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D5A3460" wp14:editId="0D361F89">
                <wp:extent cx="216000" cy="216000"/>
                <wp:effectExtent l="0" t="0" r="0" b="0"/>
                <wp:docPr id="2273" name="Oval 2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C4741" w14:textId="215CBF98" w:rsidR="00EB53AB" w:rsidRPr="00E4687D" w:rsidRDefault="00EB53AB" w:rsidP="008905A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DF7D5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D5A3460" id="Oval 2273" o:sp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FDC4741" w14:textId="215CBF98" w:rsidR="00EB53AB" w:rsidRPr="00E4687D" w:rsidRDefault="00EB53AB" w:rsidP="008905A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DF7D53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91313">
        <w:rPr>
          <w:sz w:val="24"/>
          <w:szCs w:val="24"/>
        </w:rPr>
        <w:tab/>
      </w:r>
      <w:r w:rsidR="00C91313">
        <w:t xml:space="preserve">Qual é o valor numérico da </w:t>
      </w:r>
      <w:r>
        <w:t xml:space="preserve">seguinte </w:t>
      </w:r>
      <w:r w:rsidR="00C91313">
        <w:t>expressão</w:t>
      </w:r>
      <w:r>
        <w:t>?</w:t>
      </w:r>
    </w:p>
    <w:p w14:paraId="7B4A66F5" w14:textId="77777777" w:rsidR="00E450FB" w:rsidRDefault="00E450FB" w:rsidP="00DF7D53">
      <w:pPr>
        <w:ind w:left="1134"/>
        <w:rPr>
          <w:bCs/>
        </w:rPr>
      </w:pPr>
    </w:p>
    <w:p w14:paraId="5108869C" w14:textId="3B0649CF" w:rsidR="00C91313" w:rsidRPr="00BB07CE" w:rsidRDefault="00C91313" w:rsidP="00DF7D53">
      <w:pPr>
        <w:ind w:left="1134"/>
        <w:rPr>
          <w:bCs/>
        </w:rPr>
      </w:pPr>
      <w:r>
        <w:rPr>
          <w:bCs/>
        </w:rPr>
        <w:t xml:space="preserve"> </w:t>
      </w:r>
    </w:p>
    <w:p w14:paraId="51BE5490" w14:textId="7BBACD29" w:rsidR="00C91313" w:rsidRPr="00B37FF6" w:rsidRDefault="00C91313" w:rsidP="00F254D7">
      <w:pPr>
        <w:ind w:left="567"/>
        <w:rPr>
          <w:bCs/>
          <w:i/>
          <w:iCs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F254D7">
        <w:rPr>
          <w:rFonts w:eastAsia="UtopiaStd-Regular"/>
          <w:b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220" w:dyaOrig="580" w14:anchorId="78FB852B">
          <v:shape id="_x0000_i1134" type="#_x0000_t75" style="width:9.75pt;height:28.5pt" o:ole="">
            <v:imagedata r:id="rId148" o:title=""/>
          </v:shape>
          <o:OLEObject Type="Embed" ProgID="Equation.DSMT4" ShapeID="_x0000_i1134" DrawAspect="Content" ObjectID="_1751894447" r:id="rId227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F254D7">
        <w:rPr>
          <w:rFonts w:eastAsia="UtopiaStd-Regular"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220" w:dyaOrig="580" w14:anchorId="79983D94">
          <v:shape id="_x0000_i1135" type="#_x0000_t75" style="width:9.75pt;height:28.5pt" o:ole="">
            <v:imagedata r:id="rId163" o:title=""/>
          </v:shape>
          <o:OLEObject Type="Embed" ProgID="Equation.DSMT4" ShapeID="_x0000_i1135" DrawAspect="Content" ObjectID="_1751894448" r:id="rId228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F254D7">
        <w:rPr>
          <w:rFonts w:eastAsia="UtopiaStd-Regular"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340" w:dyaOrig="580" w14:anchorId="5DC11C4D">
          <v:shape id="_x0000_i1136" type="#_x0000_t75" style="width:16.5pt;height:28.5pt" o:ole="">
            <v:imagedata r:id="rId229" o:title=""/>
          </v:shape>
          <o:OLEObject Type="Embed" ProgID="Equation.DSMT4" ShapeID="_x0000_i1136" DrawAspect="Content" ObjectID="_1751894449" r:id="rId230"/>
        </w:object>
      </w:r>
      <w:r w:rsidRPr="00B37FF6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F254D7">
        <w:rPr>
          <w:rFonts w:eastAsia="UtopiaStd-Regular"/>
          <w:color w:val="000000" w:themeColor="text1"/>
        </w:rPr>
        <w:tab/>
      </w:r>
      <w:r w:rsidRPr="00C91313">
        <w:rPr>
          <w:rFonts w:eastAsia="UtopiaStd-Regular"/>
          <w:color w:val="000000" w:themeColor="text1"/>
          <w:position w:val="-22"/>
        </w:rPr>
        <w:object w:dxaOrig="360" w:dyaOrig="580" w14:anchorId="3CE98649">
          <v:shape id="_x0000_i1137" type="#_x0000_t75" style="width:18.75pt;height:28.5pt" o:ole="">
            <v:imagedata r:id="rId231" o:title=""/>
          </v:shape>
          <o:OLEObject Type="Embed" ProgID="Equation.DSMT4" ShapeID="_x0000_i1137" DrawAspect="Content" ObjectID="_1751894450" r:id="rId232"/>
        </w:object>
      </w:r>
    </w:p>
    <w:p w14:paraId="3DC6B204" w14:textId="77777777" w:rsidR="00DA40F4" w:rsidRDefault="00DA40F4" w:rsidP="002D0888">
      <w:pPr>
        <w:rPr>
          <w:sz w:val="24"/>
          <w:szCs w:val="24"/>
        </w:rPr>
      </w:pPr>
    </w:p>
    <w:p w14:paraId="6DAD75F8" w14:textId="13B68DDB" w:rsidR="00D714DE" w:rsidRDefault="002D3821" w:rsidP="002D0888">
      <w:r>
        <w:rPr>
          <w:noProof/>
        </w:rPr>
        <w:drawing>
          <wp:anchor distT="0" distB="0" distL="114300" distR="114300" simplePos="0" relativeHeight="251695155" behindDoc="0" locked="0" layoutInCell="1" allowOverlap="1" wp14:anchorId="68408F0B" wp14:editId="325E6250">
            <wp:simplePos x="0" y="0"/>
            <wp:positionH relativeFrom="column">
              <wp:posOffset>3387090</wp:posOffset>
            </wp:positionH>
            <wp:positionV relativeFrom="paragraph">
              <wp:posOffset>179705</wp:posOffset>
            </wp:positionV>
            <wp:extent cx="2984400" cy="1620000"/>
            <wp:effectExtent l="0" t="0" r="6985" b="0"/>
            <wp:wrapSquare wrapText="bothSides"/>
            <wp:docPr id="847632885" name="Imagem 9" descr="Uma imagem com círculo, desig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632885" name="Imagem 9" descr="Uma imagem com círculo, design&#10;&#10;Descrição gerada automaticamente"/>
                    <pic:cNvPicPr/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984400" cy="16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4D4F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A469689" wp14:editId="2469AA2E">
                <wp:extent cx="216000" cy="216000"/>
                <wp:effectExtent l="0" t="0" r="0" b="0"/>
                <wp:docPr id="2274" name="Oval 2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AD961" w14:textId="6969F805" w:rsidR="00EB53AB" w:rsidRPr="000D632F" w:rsidRDefault="00EB53AB" w:rsidP="003A4D4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DF7D53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A469689" id="Oval 2274" o:spid="_x0000_s108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k5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4WTl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EAAD961" w14:textId="6969F805" w:rsidR="00EB53AB" w:rsidRPr="000D632F" w:rsidRDefault="00EB53AB" w:rsidP="003A4D4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DF7D53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916A1">
        <w:tab/>
      </w:r>
      <w:r w:rsidR="00C91313">
        <w:t>A Inês tinha  15  metros de fita.</w:t>
      </w:r>
    </w:p>
    <w:p w14:paraId="4ED2E4EF" w14:textId="7E6C16E0" w:rsidR="00C91313" w:rsidRDefault="00C91313" w:rsidP="00F254D7">
      <w:pPr>
        <w:ind w:left="567"/>
      </w:pPr>
      <w:r>
        <w:t xml:space="preserve">Dividiu a fita em tiras de  </w:t>
      </w:r>
      <w:r w:rsidR="00F43AFA" w:rsidRPr="00C91313">
        <w:rPr>
          <w:position w:val="-22"/>
        </w:rPr>
        <w:object w:dxaOrig="220" w:dyaOrig="580" w14:anchorId="4E60150D">
          <v:shape id="_x0000_i1138" type="#_x0000_t75" style="width:11.25pt;height:28.5pt" o:ole="">
            <v:imagedata r:id="rId234" o:title=""/>
          </v:shape>
          <o:OLEObject Type="Embed" ProgID="Equation.DSMT4" ShapeID="_x0000_i1138" DrawAspect="Content" ObjectID="_1751894451" r:id="rId235"/>
        </w:object>
      </w:r>
      <w:r w:rsidR="00F43AFA">
        <w:t xml:space="preserve"> m</w:t>
      </w:r>
      <w:r>
        <w:t xml:space="preserve">  cada uma para fazer laços.</w:t>
      </w:r>
    </w:p>
    <w:p w14:paraId="29605250" w14:textId="657B30FA" w:rsidR="00C91313" w:rsidRPr="00BB07CE" w:rsidRDefault="00C91313" w:rsidP="00DF7D53">
      <w:pPr>
        <w:ind w:left="567"/>
      </w:pPr>
      <w:r>
        <w:t>Quantos laços de fita pode fazer a Inês?</w:t>
      </w:r>
    </w:p>
    <w:p w14:paraId="5F1D0548" w14:textId="283F9D09" w:rsidR="00487EAA" w:rsidRDefault="00C91313" w:rsidP="00DF7D53">
      <w:pPr>
        <w:ind w:left="567"/>
        <w:rPr>
          <w:rFonts w:eastAsia="UtopiaStd-Regular"/>
          <w:color w:val="232322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DF7D53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40</w:t>
      </w:r>
      <w:r w:rsidRPr="00B37FF6">
        <w:rPr>
          <w:rFonts w:eastAsia="UtopiaStd-Regular"/>
          <w:color w:val="232322"/>
        </w:rPr>
        <w:tab/>
      </w:r>
      <w:r w:rsidR="00DF7D53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DF7D53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30</w:t>
      </w:r>
    </w:p>
    <w:p w14:paraId="6010B78D" w14:textId="37CC1609" w:rsidR="00DF7D53" w:rsidRDefault="00C91313" w:rsidP="00DF7D53">
      <w:pPr>
        <w:ind w:left="567"/>
        <w:rPr>
          <w:rFonts w:eastAsia="UtopiaStd-Regular"/>
          <w:color w:val="000000" w:themeColor="text1"/>
        </w:rPr>
      </w:pPr>
      <w:r w:rsidRPr="005C3C7E">
        <w:rPr>
          <w:rFonts w:eastAsia="UtopiaStd-Regular"/>
          <w:b/>
          <w:color w:val="000000" w:themeColor="text1"/>
        </w:rPr>
        <w:t>(C)</w:t>
      </w:r>
      <w:r w:rsidR="00DF7D53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20</w:t>
      </w:r>
      <w:r w:rsidRPr="00B37FF6">
        <w:rPr>
          <w:rFonts w:eastAsia="UtopiaStd-Regular"/>
          <w:color w:val="232322"/>
        </w:rPr>
        <w:tab/>
      </w:r>
      <w:r w:rsidR="00DF7D53">
        <w:rPr>
          <w:rFonts w:eastAsia="UtopiaStd-Regular"/>
          <w:color w:val="232322"/>
        </w:rPr>
        <w:tab/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DF7D53">
        <w:rPr>
          <w:rFonts w:eastAsia="UtopiaStd-Regular"/>
          <w:color w:val="000000" w:themeColor="text1"/>
        </w:rPr>
        <w:tab/>
      </w:r>
      <w:r>
        <w:rPr>
          <w:rFonts w:eastAsia="UtopiaStd-Regular"/>
          <w:color w:val="000000" w:themeColor="text1"/>
        </w:rPr>
        <w:t>15</w:t>
      </w:r>
    </w:p>
    <w:p w14:paraId="4772AA5A" w14:textId="70E54430" w:rsidR="0065215B" w:rsidRPr="00D714DE" w:rsidRDefault="0065215B" w:rsidP="00DF7D53">
      <w:pPr>
        <w:ind w:left="567"/>
        <w:rPr>
          <w:sz w:val="24"/>
          <w:szCs w:val="24"/>
        </w:rPr>
      </w:pPr>
      <w:r w:rsidRPr="00D714DE">
        <w:rPr>
          <w:sz w:val="24"/>
          <w:szCs w:val="24"/>
        </w:rPr>
        <w:br w:type="page"/>
      </w:r>
    </w:p>
    <w:p w14:paraId="14FE09B4" w14:textId="4AA4861A" w:rsidR="0033552C" w:rsidRPr="00E3612D" w:rsidRDefault="0033552C" w:rsidP="000038B6">
      <w:pPr>
        <w:pStyle w:val="TITULOFICHAS"/>
        <w:jc w:val="left"/>
        <w:rPr>
          <w:lang w:val="pt-PT"/>
        </w:rPr>
      </w:pPr>
      <w:r>
        <w:rPr>
          <w:lang w:val="pt-PT"/>
        </w:rPr>
        <w:lastRenderedPageBreak/>
        <w:t>Teste A</w:t>
      </w:r>
    </w:p>
    <w:p w14:paraId="2108CD08" w14:textId="6997AB90" w:rsidR="003364BC" w:rsidRDefault="0033552C" w:rsidP="003364B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7913EC4" wp14:editId="0F3BDDC8">
                <wp:extent cx="6119640" cy="792000"/>
                <wp:effectExtent l="12700" t="12700" r="14605" b="8255"/>
                <wp:docPr id="207" name="Caixa de texto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53E90BD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416414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A93B6A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593DC8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A3E731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23E7FD2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78AE38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C07621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80BD63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EE39EE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F315DCA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602DF6C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E6A073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A61DDD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D48911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A9B2C96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0A6769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E61A6CE" w14:textId="77777777" w:rsidR="00EB53AB" w:rsidRPr="0005099D" w:rsidRDefault="00EB53AB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913EC4" id="Caixa de texto 207" o:spid="_x0000_s108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53E90BD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5416414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A93B6A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593DC8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A3E731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23E7FD2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E78AE38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6C07621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080BD63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5EE39EE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F315DCA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602DF6C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5E6A073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A61DDD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ED48911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A9B2C96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E0A6769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E61A6CE" w14:textId="77777777" w:rsidR="00EB53AB" w:rsidRPr="0005099D" w:rsidRDefault="00EB53AB" w:rsidP="0033552C"/>
                  </w:txbxContent>
                </v:textbox>
                <w10:anchorlock/>
              </v:roundrect>
            </w:pict>
          </mc:Fallback>
        </mc:AlternateContent>
      </w:r>
    </w:p>
    <w:p w14:paraId="6A571292" w14:textId="57144DD0" w:rsidR="003364BC" w:rsidRPr="00487EAA" w:rsidRDefault="003364BC" w:rsidP="00900FE6"/>
    <w:p w14:paraId="0CE1C25C" w14:textId="39E9990E" w:rsidR="002F3CE3" w:rsidRDefault="0036797E" w:rsidP="00900FE6"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450D2F1" wp14:editId="52F98D51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0184F3" w14:textId="50BE8386" w:rsidR="00EB53AB" w:rsidRPr="00086D19" w:rsidRDefault="00EB53AB" w:rsidP="0036797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  <w:r w:rsidR="00900FE6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50D2F1" id="Oval 25" o:sp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70184F3" w14:textId="50BE8386" w:rsidR="00EB53AB" w:rsidRPr="00086D19" w:rsidRDefault="00EB53AB" w:rsidP="0036797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  <w:r w:rsidR="00900FE6"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tab/>
      </w:r>
      <w:r w:rsidR="00487EAA">
        <w:t>Escreve a fração irredutível que representa:</w:t>
      </w:r>
    </w:p>
    <w:p w14:paraId="0684E735" w14:textId="20078540" w:rsidR="00487EAA" w:rsidRPr="00374201" w:rsidRDefault="00487EAA" w:rsidP="00900FE6">
      <w:pPr>
        <w:ind w:left="567"/>
        <w:rPr>
          <w:rFonts w:cs="Arial"/>
        </w:rPr>
      </w:pPr>
      <w:r w:rsidRPr="00374201">
        <w:rPr>
          <w:rFonts w:cs="Arial"/>
          <w:b/>
          <w:color w:val="C00000"/>
        </w:rPr>
        <w:t>1.1.</w:t>
      </w:r>
      <w:r w:rsidRPr="00374201">
        <w:rPr>
          <w:rFonts w:cs="Arial"/>
        </w:rPr>
        <w:tab/>
      </w:r>
      <w:r w:rsidRPr="00487EAA">
        <w:rPr>
          <w:rFonts w:cs="Arial"/>
          <w:position w:val="-6"/>
        </w:rPr>
        <w:object w:dxaOrig="560" w:dyaOrig="260" w14:anchorId="0BCEBBB2">
          <v:shape id="_x0000_i1139" type="#_x0000_t75" style="width:27pt;height:12.75pt" o:ole="">
            <v:imagedata r:id="rId236" o:title=""/>
          </v:shape>
          <o:OLEObject Type="Embed" ProgID="Equation.DSMT4" ShapeID="_x0000_i1139" DrawAspect="Content" ObjectID="_1751894452" r:id="rId237"/>
        </w:object>
      </w:r>
      <w:r w:rsidR="00900FE6">
        <w:rPr>
          <w:rFonts w:cs="Arial"/>
        </w:rPr>
        <w:tab/>
      </w:r>
      <w:r>
        <w:rPr>
          <w:rFonts w:cs="Arial"/>
        </w:rPr>
        <w:tab/>
      </w:r>
      <w:r w:rsidR="00867CB3">
        <w:rPr>
          <w:rFonts w:cs="Arial"/>
        </w:rPr>
        <w:tab/>
      </w:r>
      <w:r w:rsidRPr="00374201">
        <w:rPr>
          <w:rFonts w:cs="Arial"/>
          <w:b/>
          <w:color w:val="C00000"/>
        </w:rPr>
        <w:t>1.2.</w:t>
      </w:r>
      <w:r w:rsidRPr="00374201">
        <w:rPr>
          <w:rFonts w:cs="Arial"/>
        </w:rPr>
        <w:tab/>
      </w:r>
      <w:r>
        <w:rPr>
          <w:rFonts w:cs="Arial"/>
        </w:rPr>
        <w:t>0,24</w:t>
      </w:r>
      <w:r>
        <w:rPr>
          <w:rFonts w:cs="Arial"/>
        </w:rPr>
        <w:tab/>
      </w:r>
      <w:r w:rsidR="00900FE6">
        <w:rPr>
          <w:rFonts w:cs="Arial"/>
        </w:rPr>
        <w:tab/>
      </w:r>
      <w:r w:rsidR="00867CB3">
        <w:rPr>
          <w:rFonts w:cs="Arial"/>
        </w:rPr>
        <w:tab/>
      </w:r>
      <w:r w:rsidRPr="00374201">
        <w:rPr>
          <w:rFonts w:cs="Arial"/>
          <w:b/>
          <w:color w:val="C00000"/>
        </w:rPr>
        <w:t>1.</w:t>
      </w:r>
      <w:r>
        <w:rPr>
          <w:rFonts w:cs="Arial"/>
          <w:b/>
          <w:color w:val="C00000"/>
        </w:rPr>
        <w:t>3</w:t>
      </w:r>
      <w:r w:rsidRPr="00374201">
        <w:rPr>
          <w:rFonts w:cs="Arial"/>
          <w:b/>
          <w:color w:val="C00000"/>
        </w:rPr>
        <w:t>.</w:t>
      </w:r>
      <w:r w:rsidRPr="00374201">
        <w:rPr>
          <w:rFonts w:cs="Arial"/>
        </w:rPr>
        <w:tab/>
      </w:r>
      <w:r w:rsidRPr="00487EAA">
        <w:rPr>
          <w:rFonts w:cs="Arial"/>
          <w:position w:val="-26"/>
        </w:rPr>
        <w:object w:dxaOrig="1219" w:dyaOrig="680" w14:anchorId="354BDF1D">
          <v:shape id="_x0000_i1140" type="#_x0000_t75" style="width:62.25pt;height:33.75pt" o:ole="">
            <v:imagedata r:id="rId238" o:title=""/>
          </v:shape>
          <o:OLEObject Type="Embed" ProgID="Equation.DSMT4" ShapeID="_x0000_i1140" DrawAspect="Content" ObjectID="_1751894453" r:id="rId239"/>
        </w:object>
      </w:r>
    </w:p>
    <w:p w14:paraId="2A5B903E" w14:textId="3E63E62E" w:rsidR="00161660" w:rsidRDefault="00161660" w:rsidP="000A17EE">
      <w:pPr>
        <w:spacing w:line="240" w:lineRule="auto"/>
        <w:rPr>
          <w:sz w:val="20"/>
        </w:rPr>
      </w:pPr>
    </w:p>
    <w:p w14:paraId="2DE70482" w14:textId="77777777" w:rsidR="004C0C3E" w:rsidRDefault="0036797E" w:rsidP="0014788B">
      <w:pPr>
        <w:ind w:left="567" w:hanging="567"/>
      </w:pPr>
      <w:r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644DB416" wp14:editId="2B821F07">
                <wp:extent cx="216000" cy="216000"/>
                <wp:effectExtent l="0" t="0" r="0" b="0"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A06306" w14:textId="4B5DAD64" w:rsidR="00EB53AB" w:rsidRPr="00E4687D" w:rsidRDefault="00EB53AB" w:rsidP="0036797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14788B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44DB416" id="Oval 29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1A06306" w14:textId="4B5DAD64" w:rsidR="00EB53AB" w:rsidRPr="00E4687D" w:rsidRDefault="00EB53AB" w:rsidP="0036797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14788B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64BC">
        <w:rPr>
          <w:sz w:val="20"/>
        </w:rPr>
        <w:tab/>
      </w:r>
      <w:r w:rsidR="00487EAA">
        <w:t>Na reta numérica representada abaixo</w:t>
      </w:r>
      <w:r w:rsidR="001D1FD5">
        <w:t>, q</w:t>
      </w:r>
      <w:r w:rsidR="00487EAA">
        <w:t xml:space="preserve">ual é o número que </w:t>
      </w:r>
      <w:r w:rsidR="002B047C">
        <w:t xml:space="preserve">cada uma das </w:t>
      </w:r>
      <w:r w:rsidR="00487EAA">
        <w:t xml:space="preserve">letras  </w:t>
      </w:r>
      <w:r w:rsidR="00487EAA">
        <w:rPr>
          <w:i/>
          <w:iCs/>
        </w:rPr>
        <w:t>A</w:t>
      </w:r>
      <w:r w:rsidR="00487EAA">
        <w:t xml:space="preserve"> ,  </w:t>
      </w:r>
      <w:r w:rsidR="00487EAA">
        <w:rPr>
          <w:i/>
          <w:iCs/>
        </w:rPr>
        <w:t>B</w:t>
      </w:r>
      <w:r w:rsidR="00487EAA">
        <w:t xml:space="preserve">  e  </w:t>
      </w:r>
      <w:r w:rsidR="00487EAA">
        <w:rPr>
          <w:i/>
          <w:iCs/>
        </w:rPr>
        <w:t>C</w:t>
      </w:r>
      <w:r w:rsidR="00487EAA">
        <w:t xml:space="preserve">  representa?</w:t>
      </w:r>
    </w:p>
    <w:p w14:paraId="15B95186" w14:textId="6B0EB29C" w:rsidR="00032364" w:rsidRPr="00487EAA" w:rsidRDefault="004C0C3E" w:rsidP="004C0C3E">
      <w:pPr>
        <w:ind w:left="567" w:hanging="567"/>
        <w:jc w:val="center"/>
        <w:rPr>
          <w:bCs/>
        </w:rPr>
      </w:pPr>
      <w:r>
        <w:rPr>
          <w:bCs/>
          <w:noProof/>
        </w:rPr>
        <w:drawing>
          <wp:inline distT="0" distB="0" distL="0" distR="0" wp14:anchorId="3D13E4BC" wp14:editId="0EB0C0AA">
            <wp:extent cx="3246127" cy="371857"/>
            <wp:effectExtent l="0" t="0" r="0" b="9525"/>
            <wp:docPr id="1741167908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67908" name="Imagem 1741167908"/>
                    <pic:cNvPicPr/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3246127" cy="371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E7F06" w14:textId="4E715389" w:rsidR="00487EAA" w:rsidRDefault="00487EAA" w:rsidP="000A17EE">
      <w:pPr>
        <w:spacing w:line="240" w:lineRule="auto"/>
        <w:rPr>
          <w:bCs/>
          <w:szCs w:val="24"/>
        </w:rPr>
      </w:pPr>
    </w:p>
    <w:p w14:paraId="59F0A877" w14:textId="77777777" w:rsidR="004C0C3E" w:rsidRDefault="00BA79EE" w:rsidP="00900FE6">
      <w:pPr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F41D60" wp14:editId="00E75D6E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02889" w14:textId="6189E6CB" w:rsidR="00EB53AB" w:rsidRPr="000D632F" w:rsidRDefault="00EB53AB" w:rsidP="00BA79E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6B71FA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F41D60" id="Oval 1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nL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PDJyy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9B02889" w14:textId="6189E6CB" w:rsidR="00EB53AB" w:rsidRPr="000D632F" w:rsidRDefault="00EB53AB" w:rsidP="00BA79E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6B71FA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 xml:space="preserve"> </w:t>
      </w:r>
      <w:r w:rsidR="003364BC">
        <w:tab/>
      </w:r>
      <w:r w:rsidRPr="003364BC">
        <w:t xml:space="preserve">Na figura </w:t>
      </w:r>
      <w:r w:rsidR="00487EAA">
        <w:t>seguinte estão representadas cinco frações.</w:t>
      </w:r>
      <w:r w:rsidRPr="003364BC">
        <w:rPr>
          <w:noProof/>
          <w:lang w:eastAsia="pt-PT"/>
        </w:rPr>
        <w:t xml:space="preserve"> </w:t>
      </w:r>
    </w:p>
    <w:p w14:paraId="22CFEC2B" w14:textId="2894D7E6" w:rsidR="00487EAA" w:rsidRDefault="004C0C3E" w:rsidP="004C0C3E">
      <w:pPr>
        <w:jc w:val="center"/>
        <w:rPr>
          <w:noProof/>
          <w:lang w:eastAsia="pt-PT"/>
        </w:rPr>
      </w:pPr>
      <w:r>
        <w:rPr>
          <w:noProof/>
          <w:lang w:eastAsia="pt-PT"/>
        </w:rPr>
        <w:drawing>
          <wp:inline distT="0" distB="0" distL="0" distR="0" wp14:anchorId="69E6125D" wp14:editId="438CE15D">
            <wp:extent cx="3243079" cy="643129"/>
            <wp:effectExtent l="0" t="0" r="0" b="5080"/>
            <wp:docPr id="1317269474" name="Imagem 10" descr="Uma imagem com Saturação de cores, símbolo, Gráficos, Tipo de letr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269474" name="Imagem 10" descr="Uma imagem com Saturação de cores, símbolo, Gráficos, Tipo de letra&#10;&#10;Descrição gerada automaticamente"/>
                    <pic:cNvPicPr/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3243079" cy="64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E8378" w14:textId="100DD9D1" w:rsidR="00487EAA" w:rsidRPr="003226F5" w:rsidRDefault="00487EAA" w:rsidP="008B0C62">
      <w:pPr>
        <w:ind w:left="567"/>
        <w:rPr>
          <w:bCs/>
        </w:rPr>
      </w:pPr>
      <w:r>
        <w:rPr>
          <w:b/>
          <w:bCs/>
          <w:color w:val="C00000"/>
        </w:rPr>
        <w:t>3</w:t>
      </w:r>
      <w:r w:rsidRPr="003226F5">
        <w:rPr>
          <w:b/>
          <w:bCs/>
          <w:color w:val="C00000"/>
        </w:rPr>
        <w:t>.1.</w:t>
      </w:r>
      <w:r w:rsidRPr="003226F5">
        <w:rPr>
          <w:b/>
          <w:bCs/>
        </w:rPr>
        <w:tab/>
      </w:r>
      <w:r>
        <w:rPr>
          <w:bCs/>
        </w:rPr>
        <w:t>Indica as frações irredutíveis.</w:t>
      </w:r>
    </w:p>
    <w:p w14:paraId="17267C8C" w14:textId="6240D026" w:rsidR="00487EAA" w:rsidRDefault="00487EAA" w:rsidP="008B0C62">
      <w:pPr>
        <w:ind w:left="567"/>
        <w:rPr>
          <w:bCs/>
        </w:rPr>
      </w:pPr>
      <w:r>
        <w:rPr>
          <w:b/>
          <w:bCs/>
          <w:color w:val="C00000"/>
        </w:rPr>
        <w:t>3</w:t>
      </w:r>
      <w:r w:rsidRPr="003226F5">
        <w:rPr>
          <w:b/>
          <w:bCs/>
          <w:color w:val="C00000"/>
        </w:rPr>
        <w:t>.2.</w:t>
      </w:r>
      <w:r w:rsidRPr="003226F5">
        <w:rPr>
          <w:b/>
          <w:bCs/>
          <w:color w:val="9B0FFF"/>
        </w:rPr>
        <w:tab/>
      </w:r>
      <w:r>
        <w:rPr>
          <w:bCs/>
        </w:rPr>
        <w:t>Identifica duas frações equivalentes.</w:t>
      </w:r>
    </w:p>
    <w:p w14:paraId="04A47509" w14:textId="059E69D8" w:rsidR="00487EAA" w:rsidRDefault="006B7370" w:rsidP="00517254">
      <w:pPr>
        <w:ind w:left="1134" w:hanging="567"/>
        <w:rPr>
          <w:bCs/>
        </w:rPr>
      </w:pPr>
      <w:r>
        <w:rPr>
          <w:noProof/>
        </w:rPr>
        <w:drawing>
          <wp:anchor distT="0" distB="0" distL="114300" distR="114300" simplePos="0" relativeHeight="251696179" behindDoc="0" locked="0" layoutInCell="1" allowOverlap="1" wp14:anchorId="22219B69" wp14:editId="4D81368C">
            <wp:simplePos x="0" y="0"/>
            <wp:positionH relativeFrom="column">
              <wp:posOffset>5042535</wp:posOffset>
            </wp:positionH>
            <wp:positionV relativeFrom="paragraph">
              <wp:posOffset>198755</wp:posOffset>
            </wp:positionV>
            <wp:extent cx="1438275" cy="1368425"/>
            <wp:effectExtent l="0" t="0" r="9525" b="3175"/>
            <wp:wrapSquare wrapText="bothSides"/>
            <wp:docPr id="15445283" name="Imagem 10" descr="Uma imagem com moeda, dinheiro, hortelã, Dinheir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5283" name="Imagem 10" descr="Uma imagem com moeda, dinheiro, hortelã, Dinheiro&#10;&#10;Descrição gerada automaticamente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68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EAA">
        <w:rPr>
          <w:b/>
          <w:bCs/>
          <w:color w:val="C00000"/>
        </w:rPr>
        <w:t>3</w:t>
      </w:r>
      <w:r w:rsidR="00487EAA" w:rsidRPr="003226F5">
        <w:rPr>
          <w:b/>
          <w:bCs/>
          <w:color w:val="C00000"/>
        </w:rPr>
        <w:t>.</w:t>
      </w:r>
      <w:r w:rsidR="00487EAA">
        <w:rPr>
          <w:b/>
          <w:bCs/>
          <w:color w:val="C00000"/>
        </w:rPr>
        <w:t>3</w:t>
      </w:r>
      <w:r w:rsidR="00487EAA" w:rsidRPr="003226F5">
        <w:rPr>
          <w:b/>
          <w:bCs/>
          <w:color w:val="C00000"/>
        </w:rPr>
        <w:t>.</w:t>
      </w:r>
      <w:r w:rsidR="00487EAA" w:rsidRPr="003226F5">
        <w:rPr>
          <w:b/>
          <w:bCs/>
          <w:color w:val="9B0FFF"/>
        </w:rPr>
        <w:tab/>
      </w:r>
      <w:r w:rsidR="00487EAA">
        <w:rPr>
          <w:bCs/>
        </w:rPr>
        <w:t>Quantos números superiores à unidade estão representados pelas frações dadas?</w:t>
      </w:r>
    </w:p>
    <w:p w14:paraId="241491B8" w14:textId="7BC6685B" w:rsidR="000A17EE" w:rsidRDefault="000A17EE" w:rsidP="000A17EE">
      <w:pPr>
        <w:ind w:left="567" w:hanging="567"/>
        <w:rPr>
          <w:bCs/>
        </w:rPr>
      </w:pPr>
    </w:p>
    <w:p w14:paraId="2201A306" w14:textId="3AFA2279" w:rsidR="00D17C43" w:rsidRPr="003226F5" w:rsidRDefault="00D17C43" w:rsidP="000A17EE">
      <w:pPr>
        <w:ind w:left="567" w:hanging="567"/>
        <w:rPr>
          <w:bCs/>
        </w:rPr>
      </w:pPr>
    </w:p>
    <w:p w14:paraId="1E3FF94A" w14:textId="671DDE2D" w:rsidR="007B4E02" w:rsidRPr="003364BC" w:rsidRDefault="00F0377A" w:rsidP="00900FE6">
      <w:pPr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E70E9B4" wp14:editId="6C099BD0">
                <wp:extent cx="216000" cy="216000"/>
                <wp:effectExtent l="0" t="0" r="0" b="0"/>
                <wp:docPr id="31" name="Oval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A6B8A0" w14:textId="0267D8AF" w:rsidR="00EB53AB" w:rsidRPr="00E4687D" w:rsidRDefault="00EB53AB" w:rsidP="00F0377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6B71FA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E70E9B4" id="Oval 31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1A6B8A0" w14:textId="0267D8AF" w:rsidR="00EB53AB" w:rsidRPr="00E4687D" w:rsidRDefault="00EB53AB" w:rsidP="00F0377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6B71FA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F6547">
        <w:tab/>
        <w:t>Que fração do euro representam três moedas de  20  cêntimos?</w:t>
      </w:r>
      <w:r w:rsidR="00E0704B" w:rsidRPr="00E0704B">
        <w:rPr>
          <w:noProof/>
        </w:rPr>
        <w:t xml:space="preserve"> </w:t>
      </w:r>
    </w:p>
    <w:p w14:paraId="174B570A" w14:textId="3A8BAEF6" w:rsidR="007B4E02" w:rsidRPr="003364BC" w:rsidRDefault="000F6547" w:rsidP="00C57292">
      <w:pPr>
        <w:ind w:left="567"/>
        <w:rPr>
          <w:rFonts w:cs="Arial"/>
        </w:rPr>
      </w:pPr>
      <w:r>
        <w:rPr>
          <w:rFonts w:cs="Arial"/>
        </w:rPr>
        <w:t>Apresenta a resposta na forma de fração irredutível.</w:t>
      </w:r>
    </w:p>
    <w:p w14:paraId="5E3EED8E" w14:textId="344729CC" w:rsidR="006E6AC4" w:rsidRDefault="006E6AC4" w:rsidP="00900FE6">
      <w:pPr>
        <w:rPr>
          <w:bCs/>
        </w:rPr>
      </w:pPr>
    </w:p>
    <w:p w14:paraId="7994CCE4" w14:textId="1470E638" w:rsidR="00D17C43" w:rsidRDefault="00D17C43" w:rsidP="00900FE6">
      <w:pPr>
        <w:rPr>
          <w:bCs/>
        </w:rPr>
      </w:pPr>
    </w:p>
    <w:p w14:paraId="33EB4257" w14:textId="1BC3F587" w:rsidR="00F03FD7" w:rsidRDefault="006B7370" w:rsidP="00C57292">
      <w:pPr>
        <w:ind w:left="567" w:hanging="567"/>
        <w:rPr>
          <w:color w:val="000000" w:themeColor="text1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251697203" behindDoc="0" locked="0" layoutInCell="1" allowOverlap="1" wp14:anchorId="52B1B149" wp14:editId="19AA10AC">
            <wp:simplePos x="0" y="0"/>
            <wp:positionH relativeFrom="column">
              <wp:posOffset>4471035</wp:posOffset>
            </wp:positionH>
            <wp:positionV relativeFrom="paragraph">
              <wp:posOffset>127635</wp:posOffset>
            </wp:positionV>
            <wp:extent cx="1943735" cy="2244725"/>
            <wp:effectExtent l="0" t="0" r="0" b="3175"/>
            <wp:wrapSquare wrapText="bothSides"/>
            <wp:docPr id="205367707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677070" name="Imagem 11"/>
                    <pic:cNvPicPr/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943735" cy="2244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091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D68C4F" wp14:editId="028D7BEB">
                <wp:extent cx="216000" cy="216000"/>
                <wp:effectExtent l="0" t="0" r="0" b="0"/>
                <wp:docPr id="2279" name="Oval 2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3E8470" w14:textId="64F06A5E" w:rsidR="00EB53AB" w:rsidRPr="000D632F" w:rsidRDefault="00EB53AB" w:rsidP="0005091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6B71FA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D68C4F" id="Oval 2279" o:spid="_x0000_s108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73E8470" w14:textId="64F06A5E" w:rsidR="00EB53AB" w:rsidRPr="000D632F" w:rsidRDefault="00EB53AB" w:rsidP="0005091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6B71FA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53A95">
        <w:tab/>
      </w:r>
      <w:r w:rsidR="000F6547">
        <w:t xml:space="preserve">De um frasco </w:t>
      </w:r>
      <w:r w:rsidR="00251206">
        <w:t xml:space="preserve">cheio </w:t>
      </w:r>
      <w:r w:rsidR="000F6547">
        <w:t>de compota</w:t>
      </w:r>
      <w:r w:rsidR="00F81460">
        <w:t xml:space="preserve"> de morango</w:t>
      </w:r>
      <w:r w:rsidR="000F6547">
        <w:t xml:space="preserve">, o Rui comeu  </w:t>
      </w:r>
      <w:r w:rsidR="000F6547" w:rsidRPr="000F6547">
        <w:rPr>
          <w:position w:val="-22"/>
        </w:rPr>
        <w:object w:dxaOrig="240" w:dyaOrig="580" w14:anchorId="57C1BD99">
          <v:shape id="_x0000_i1141" type="#_x0000_t75" style="width:12.75pt;height:28.5pt" o:ole="">
            <v:imagedata r:id="rId142" o:title=""/>
          </v:shape>
          <o:OLEObject Type="Embed" ProgID="Equation.DSMT4" ShapeID="_x0000_i1141" DrawAspect="Content" ObjectID="_1751894454" r:id="rId244"/>
        </w:object>
      </w:r>
      <w:r w:rsidR="000F6547">
        <w:t xml:space="preserve"> , o Bruno </w:t>
      </w:r>
      <w:r w:rsidR="00C57292">
        <w:t>comeu</w:t>
      </w:r>
      <w:r w:rsidR="000F6547">
        <w:t xml:space="preserve"> </w:t>
      </w:r>
      <w:r w:rsidR="00D54D92">
        <w:t xml:space="preserve"> </w:t>
      </w:r>
      <w:r w:rsidR="000F6547" w:rsidRPr="000F6547">
        <w:rPr>
          <w:position w:val="-22"/>
        </w:rPr>
        <w:object w:dxaOrig="240" w:dyaOrig="580" w14:anchorId="1E8A2FFA">
          <v:shape id="_x0000_i1142" type="#_x0000_t75" style="width:12.75pt;height:28.5pt" o:ole="">
            <v:imagedata r:id="rId245" o:title=""/>
          </v:shape>
          <o:OLEObject Type="Embed" ProgID="Equation.DSMT4" ShapeID="_x0000_i1142" DrawAspect="Content" ObjectID="_1751894455" r:id="rId246"/>
        </w:object>
      </w:r>
      <w:r w:rsidR="000F6547">
        <w:t xml:space="preserve">  e a Clara </w:t>
      </w:r>
      <w:r w:rsidR="00C57292">
        <w:t>comeu</w:t>
      </w:r>
      <w:r w:rsidR="000F6547">
        <w:t xml:space="preserve"> </w:t>
      </w:r>
      <w:r w:rsidR="00D54D92">
        <w:t xml:space="preserve"> </w:t>
      </w:r>
      <w:r w:rsidR="000F6547" w:rsidRPr="000F6547">
        <w:rPr>
          <w:position w:val="-22"/>
        </w:rPr>
        <w:object w:dxaOrig="340" w:dyaOrig="580" w14:anchorId="47F95937">
          <v:shape id="_x0000_i1143" type="#_x0000_t75" style="width:16.5pt;height:28.5pt" o:ole="">
            <v:imagedata r:id="rId247" o:title=""/>
          </v:shape>
          <o:OLEObject Type="Embed" ProgID="Equation.DSMT4" ShapeID="_x0000_i1143" DrawAspect="Content" ObjectID="_1751894456" r:id="rId248"/>
        </w:object>
      </w:r>
      <w:r w:rsidR="000F6547">
        <w:t xml:space="preserve"> .</w:t>
      </w:r>
    </w:p>
    <w:p w14:paraId="534AE569" w14:textId="63B609F5" w:rsidR="006E6AC4" w:rsidRPr="003226F5" w:rsidRDefault="00050915" w:rsidP="00C57292">
      <w:pPr>
        <w:ind w:left="1134" w:hanging="567"/>
        <w:rPr>
          <w:color w:val="000000" w:themeColor="text1"/>
        </w:rPr>
      </w:pPr>
      <w:r w:rsidRPr="003226F5">
        <w:rPr>
          <w:b/>
          <w:color w:val="C00000"/>
        </w:rPr>
        <w:t>5</w:t>
      </w:r>
      <w:r w:rsidR="006E6AC4" w:rsidRPr="003226F5">
        <w:rPr>
          <w:b/>
          <w:color w:val="C00000"/>
        </w:rPr>
        <w:t>.1.</w:t>
      </w:r>
      <w:r w:rsidR="00F53A95" w:rsidRPr="003226F5">
        <w:rPr>
          <w:b/>
          <w:color w:val="000000" w:themeColor="text1"/>
        </w:rPr>
        <w:tab/>
      </w:r>
      <w:r w:rsidR="000F6547">
        <w:rPr>
          <w:color w:val="000000" w:themeColor="text1"/>
        </w:rPr>
        <w:t>Qual dos três comeu mais compota?</w:t>
      </w:r>
      <w:r w:rsidR="006E6AC4" w:rsidRPr="003226F5">
        <w:rPr>
          <w:noProof/>
          <w:color w:val="000000" w:themeColor="text1"/>
          <w:lang w:eastAsia="pt-PT"/>
        </w:rPr>
        <w:t xml:space="preserve"> </w:t>
      </w:r>
    </w:p>
    <w:p w14:paraId="7B4FC39C" w14:textId="5F12FB02" w:rsidR="006E6AC4" w:rsidRPr="003226F5" w:rsidRDefault="00050915" w:rsidP="00C57292">
      <w:pPr>
        <w:ind w:left="1134" w:hanging="567"/>
        <w:rPr>
          <w:color w:val="000000" w:themeColor="text1"/>
        </w:rPr>
      </w:pPr>
      <w:r w:rsidRPr="003226F5">
        <w:rPr>
          <w:b/>
          <w:color w:val="C00000"/>
        </w:rPr>
        <w:t>5</w:t>
      </w:r>
      <w:r w:rsidR="006E6AC4" w:rsidRPr="003226F5">
        <w:rPr>
          <w:b/>
          <w:color w:val="C00000"/>
        </w:rPr>
        <w:t>.2.</w:t>
      </w:r>
      <w:r w:rsidR="00F53A95" w:rsidRPr="003226F5">
        <w:rPr>
          <w:b/>
          <w:color w:val="9B0FFF"/>
        </w:rPr>
        <w:tab/>
      </w:r>
      <w:r w:rsidR="00D20A6F">
        <w:rPr>
          <w:color w:val="000000" w:themeColor="text1"/>
        </w:rPr>
        <w:t>Que parte d</w:t>
      </w:r>
      <w:r w:rsidR="00251206">
        <w:rPr>
          <w:color w:val="000000" w:themeColor="text1"/>
        </w:rPr>
        <w:t xml:space="preserve">o frasco de </w:t>
      </w:r>
      <w:r w:rsidR="00D20A6F">
        <w:rPr>
          <w:color w:val="000000" w:themeColor="text1"/>
        </w:rPr>
        <w:t>compota sobrou?</w:t>
      </w:r>
    </w:p>
    <w:p w14:paraId="0D0337BB" w14:textId="0A9A5F0C" w:rsidR="00BE7988" w:rsidRDefault="00050915" w:rsidP="00C57292">
      <w:pPr>
        <w:ind w:left="1134" w:right="2686" w:hanging="567"/>
      </w:pPr>
      <w:r w:rsidRPr="003226F5">
        <w:rPr>
          <w:b/>
          <w:color w:val="C00000"/>
        </w:rPr>
        <w:t>5</w:t>
      </w:r>
      <w:r w:rsidR="006E6AC4" w:rsidRPr="003226F5">
        <w:rPr>
          <w:b/>
          <w:color w:val="C00000"/>
        </w:rPr>
        <w:t>.3.</w:t>
      </w:r>
      <w:r w:rsidR="00F53A95" w:rsidRPr="003226F5">
        <w:rPr>
          <w:b/>
        </w:rPr>
        <w:tab/>
      </w:r>
      <w:r w:rsidR="00D20A6F">
        <w:t>Sabendo que o frasco tinha  300  gramas de compota, determina a quantidade, em gramas, que o Rui comeu.</w:t>
      </w:r>
    </w:p>
    <w:p w14:paraId="279F5462" w14:textId="1FA38522" w:rsidR="00A26163" w:rsidRDefault="00A26163" w:rsidP="00900FE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F0F54EF" w14:textId="77777777" w:rsidR="00D54D92" w:rsidRDefault="00D54D92" w:rsidP="00A26163">
      <w:pPr>
        <w:ind w:left="567" w:hanging="567"/>
        <w:rPr>
          <w:sz w:val="24"/>
        </w:rPr>
      </w:pPr>
    </w:p>
    <w:p w14:paraId="29A3692D" w14:textId="221948EC" w:rsidR="00A26163" w:rsidRPr="000512F5" w:rsidRDefault="00A0788A" w:rsidP="00A26163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B22BA1" wp14:editId="665914F6">
                <wp:extent cx="216000" cy="216000"/>
                <wp:effectExtent l="0" t="0" r="0" b="0"/>
                <wp:docPr id="2282" name="Oval 2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40B647" w14:textId="45D310F5" w:rsidR="00EB53AB" w:rsidRPr="00B3090E" w:rsidRDefault="00EB53AB" w:rsidP="00A078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  <w:r w:rsidR="00E908A5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B22BA1" id="Oval 2282" o:sp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A12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8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P8DX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040B647" w14:textId="45D310F5" w:rsidR="00EB53AB" w:rsidRPr="00B3090E" w:rsidRDefault="00EB53AB" w:rsidP="00A078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  <w:r w:rsidR="00E908A5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965A5">
        <w:rPr>
          <w:sz w:val="24"/>
        </w:rPr>
        <w:tab/>
      </w:r>
      <w:r w:rsidR="00A26163">
        <w:t xml:space="preserve">Um frasco de compota de </w:t>
      </w:r>
      <w:r w:rsidR="00F81460">
        <w:t xml:space="preserve">alperce </w:t>
      </w:r>
      <w:r w:rsidR="00A26163">
        <w:t>foi distribuído por quatro tostas.</w:t>
      </w:r>
    </w:p>
    <w:p w14:paraId="7D06A968" w14:textId="46D44F37" w:rsidR="00A26163" w:rsidRDefault="00B05642" w:rsidP="00D54D92">
      <w:pPr>
        <w:pStyle w:val="PargrafodaLista"/>
        <w:numPr>
          <w:ilvl w:val="0"/>
          <w:numId w:val="26"/>
        </w:numPr>
        <w:ind w:left="993" w:hanging="284"/>
      </w:pPr>
      <w:r>
        <w:rPr>
          <w:noProof/>
        </w:rPr>
        <w:drawing>
          <wp:anchor distT="0" distB="0" distL="114300" distR="114300" simplePos="0" relativeHeight="251698227" behindDoc="0" locked="0" layoutInCell="1" allowOverlap="1" wp14:anchorId="3145BF13" wp14:editId="19E0B570">
            <wp:simplePos x="0" y="0"/>
            <wp:positionH relativeFrom="column">
              <wp:posOffset>4004310</wp:posOffset>
            </wp:positionH>
            <wp:positionV relativeFrom="paragraph">
              <wp:posOffset>6985</wp:posOffset>
            </wp:positionV>
            <wp:extent cx="2520315" cy="1846580"/>
            <wp:effectExtent l="0" t="0" r="0" b="1270"/>
            <wp:wrapSquare wrapText="bothSides"/>
            <wp:docPr id="502673755" name="Imagem 12" descr="Uma imagem com sumo, fruta, beber, Bebida de laranj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673755" name="Imagem 12" descr="Uma imagem com sumo, fruta, beber, Bebida de laranja&#10;&#10;Descrição gerada automaticamente"/>
                    <pic:cNvPicPr/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846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6163">
        <w:t xml:space="preserve">Uma </w:t>
      </w:r>
      <w:r w:rsidR="00984E04">
        <w:t xml:space="preserve">das </w:t>
      </w:r>
      <w:r w:rsidR="00A26163">
        <w:t xml:space="preserve">tosta levou  </w:t>
      </w:r>
      <w:r w:rsidR="00A26163" w:rsidRPr="00D20A6F">
        <w:rPr>
          <w:position w:val="-22"/>
        </w:rPr>
        <w:object w:dxaOrig="220" w:dyaOrig="580" w14:anchorId="22D53382">
          <v:shape id="_x0000_i1144" type="#_x0000_t75" style="width:9.75pt;height:28.5pt" o:ole="">
            <v:imagedata r:id="rId250" o:title=""/>
          </v:shape>
          <o:OLEObject Type="Embed" ProgID="Equation.DSMT4" ShapeID="_x0000_i1144" DrawAspect="Content" ObjectID="_1751894457" r:id="rId251"/>
        </w:object>
      </w:r>
      <w:r w:rsidR="00A26163">
        <w:t xml:space="preserve">  da compota do frasco</w:t>
      </w:r>
      <w:r w:rsidR="00635D05">
        <w:t>;</w:t>
      </w:r>
    </w:p>
    <w:p w14:paraId="039DE542" w14:textId="6C21C755" w:rsidR="00A26163" w:rsidRDefault="00A26163" w:rsidP="00D54D92">
      <w:pPr>
        <w:pStyle w:val="PargrafodaLista"/>
        <w:numPr>
          <w:ilvl w:val="0"/>
          <w:numId w:val="26"/>
        </w:numPr>
        <w:ind w:left="993" w:hanging="284"/>
      </w:pPr>
      <w:r>
        <w:t>Duas</w:t>
      </w:r>
      <w:r w:rsidR="00984E04">
        <w:t xml:space="preserve"> das</w:t>
      </w:r>
      <w:r>
        <w:t xml:space="preserve"> tostas levaram  </w:t>
      </w:r>
      <w:r w:rsidRPr="00D20A6F">
        <w:rPr>
          <w:position w:val="-22"/>
        </w:rPr>
        <w:object w:dxaOrig="340" w:dyaOrig="580" w14:anchorId="6825D518">
          <v:shape id="_x0000_i1145" type="#_x0000_t75" style="width:16.5pt;height:28.5pt" o:ole="">
            <v:imagedata r:id="rId252" o:title=""/>
          </v:shape>
          <o:OLEObject Type="Embed" ProgID="Equation.DSMT4" ShapeID="_x0000_i1145" DrawAspect="Content" ObjectID="_1751894458" r:id="rId253"/>
        </w:object>
      </w:r>
      <w:r>
        <w:t xml:space="preserve">  de compota cada uma</w:t>
      </w:r>
      <w:r w:rsidR="00635D05">
        <w:t>;</w:t>
      </w:r>
    </w:p>
    <w:p w14:paraId="5B70CCCC" w14:textId="0108BA00" w:rsidR="00A26163" w:rsidRPr="00567421" w:rsidRDefault="00A26163" w:rsidP="00D54D92">
      <w:pPr>
        <w:pStyle w:val="PargrafodaLista"/>
        <w:numPr>
          <w:ilvl w:val="0"/>
          <w:numId w:val="26"/>
        </w:numPr>
        <w:spacing w:after="120"/>
        <w:ind w:left="993" w:hanging="284"/>
      </w:pPr>
      <w:r>
        <w:t>O restante foi para a quarta tosta.</w:t>
      </w:r>
    </w:p>
    <w:p w14:paraId="116D9451" w14:textId="28A615EA" w:rsidR="00A26163" w:rsidRDefault="00A26163" w:rsidP="00A26163">
      <w:pPr>
        <w:ind w:left="567"/>
        <w:rPr>
          <w:rFonts w:cs="Arial"/>
        </w:rPr>
      </w:pPr>
      <w:r w:rsidRPr="00DE36D4">
        <w:rPr>
          <w:rFonts w:cs="Arial"/>
        </w:rPr>
        <w:t>Que fração d</w:t>
      </w:r>
      <w:r w:rsidR="00635D05">
        <w:rPr>
          <w:rFonts w:cs="Arial"/>
        </w:rPr>
        <w:t>a</w:t>
      </w:r>
      <w:r w:rsidRPr="00DE36D4">
        <w:rPr>
          <w:rFonts w:cs="Arial"/>
        </w:rPr>
        <w:t xml:space="preserve"> compota do frasco levou a quarta tosta?</w:t>
      </w:r>
    </w:p>
    <w:p w14:paraId="33DF919D" w14:textId="77777777" w:rsidR="00A26163" w:rsidRPr="00567421" w:rsidRDefault="00A26163" w:rsidP="00A26163">
      <w:pPr>
        <w:ind w:left="567"/>
      </w:pPr>
      <w:r>
        <w:rPr>
          <w:rFonts w:cs="Arial"/>
        </w:rPr>
        <w:t>Apresenta a resposta na forma de fração irredutível.</w:t>
      </w:r>
    </w:p>
    <w:p w14:paraId="22E1F1A1" w14:textId="77777777" w:rsidR="00A26163" w:rsidRPr="00567421" w:rsidRDefault="00A26163" w:rsidP="00A26163"/>
    <w:p w14:paraId="50FF6CCD" w14:textId="0F5A964D" w:rsidR="00A26163" w:rsidRDefault="00E908A5" w:rsidP="00E908A5">
      <w:pPr>
        <w:ind w:left="567" w:hanging="567"/>
      </w:pPr>
      <w:r w:rsidRPr="00947953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4B7658A5" wp14:editId="14830614">
                <wp:extent cx="216000" cy="216000"/>
                <wp:effectExtent l="0" t="0" r="0" b="0"/>
                <wp:docPr id="2281" name="Oval 2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7F86D0" w14:textId="77777777" w:rsidR="00E908A5" w:rsidRPr="00B3090E" w:rsidRDefault="00E908A5" w:rsidP="00E908A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7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7658A5" id="Oval 2281" o:sp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am7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+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ndqb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67F86D0" w14:textId="77777777" w:rsidR="00E908A5" w:rsidRPr="00B3090E" w:rsidRDefault="00E908A5" w:rsidP="00E908A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7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A26163">
        <w:t>Calcula o valor numérico de cada uma das seguintes expressões.</w:t>
      </w:r>
    </w:p>
    <w:p w14:paraId="71FDE0F7" w14:textId="5DDC9AF2" w:rsidR="00A26163" w:rsidRPr="003226F5" w:rsidRDefault="00A26163" w:rsidP="00E908A5">
      <w:pPr>
        <w:ind w:left="567"/>
        <w:rPr>
          <w:bCs/>
          <w:color w:val="000000" w:themeColor="text1"/>
        </w:rPr>
      </w:pPr>
      <w:r>
        <w:rPr>
          <w:b/>
          <w:bCs/>
          <w:color w:val="C00000"/>
        </w:rPr>
        <w:t>7</w:t>
      </w:r>
      <w:r w:rsidRPr="003226F5">
        <w:rPr>
          <w:b/>
          <w:bCs/>
          <w:color w:val="C00000"/>
        </w:rPr>
        <w:t>.1.</w:t>
      </w:r>
      <w:r w:rsidRPr="003226F5">
        <w:rPr>
          <w:b/>
          <w:bCs/>
          <w:color w:val="000000" w:themeColor="text1"/>
        </w:rPr>
        <w:tab/>
      </w:r>
      <w:r w:rsidR="00CF0F9D" w:rsidRPr="00DE36D4">
        <w:rPr>
          <w:b/>
          <w:bCs/>
          <w:color w:val="000000" w:themeColor="text1"/>
          <w:position w:val="-22"/>
        </w:rPr>
        <w:object w:dxaOrig="1060" w:dyaOrig="580" w14:anchorId="0E6CF5E1">
          <v:shape id="_x0000_i1146" type="#_x0000_t75" style="width:53.25pt;height:28.5pt" o:ole="">
            <v:imagedata r:id="rId254" o:title=""/>
          </v:shape>
          <o:OLEObject Type="Embed" ProgID="Equation.DSMT4" ShapeID="_x0000_i1146" DrawAspect="Content" ObjectID="_1751894459" r:id="rId255"/>
        </w:object>
      </w:r>
      <w:r>
        <w:rPr>
          <w:b/>
          <w:bCs/>
          <w:color w:val="000000" w:themeColor="text1"/>
        </w:rPr>
        <w:tab/>
      </w:r>
      <w:r w:rsidR="00E908A5">
        <w:rPr>
          <w:b/>
          <w:bCs/>
          <w:color w:val="000000" w:themeColor="text1"/>
        </w:rPr>
        <w:tab/>
      </w:r>
      <w:r w:rsidR="00E908A5">
        <w:rPr>
          <w:b/>
          <w:bCs/>
          <w:color w:val="000000" w:themeColor="text1"/>
        </w:rPr>
        <w:tab/>
      </w:r>
      <w:r>
        <w:rPr>
          <w:b/>
          <w:bCs/>
          <w:color w:val="C00000"/>
        </w:rPr>
        <w:t>7</w:t>
      </w:r>
      <w:r w:rsidRPr="003226F5">
        <w:rPr>
          <w:b/>
          <w:bCs/>
          <w:color w:val="C00000"/>
        </w:rPr>
        <w:t>.</w:t>
      </w:r>
      <w:r>
        <w:rPr>
          <w:b/>
          <w:bCs/>
          <w:color w:val="C00000"/>
        </w:rPr>
        <w:t>2</w:t>
      </w:r>
      <w:r w:rsidRPr="003226F5">
        <w:rPr>
          <w:b/>
          <w:bCs/>
          <w:color w:val="C00000"/>
        </w:rPr>
        <w:t>.</w:t>
      </w:r>
      <w:r w:rsidRPr="003226F5">
        <w:rPr>
          <w:b/>
          <w:bCs/>
          <w:color w:val="000000" w:themeColor="text1"/>
        </w:rPr>
        <w:tab/>
      </w:r>
      <w:r w:rsidRPr="00DE36D4">
        <w:rPr>
          <w:b/>
          <w:bCs/>
          <w:color w:val="000000" w:themeColor="text1"/>
          <w:position w:val="-26"/>
        </w:rPr>
        <w:object w:dxaOrig="1180" w:dyaOrig="680" w14:anchorId="05216B65">
          <v:shape id="_x0000_i1147" type="#_x0000_t75" style="width:59.25pt;height:33.75pt" o:ole="">
            <v:imagedata r:id="rId256" o:title=""/>
          </v:shape>
          <o:OLEObject Type="Embed" ProgID="Equation.DSMT4" ShapeID="_x0000_i1147" DrawAspect="Content" ObjectID="_1751894460" r:id="rId257"/>
        </w:object>
      </w:r>
    </w:p>
    <w:p w14:paraId="33AC6489" w14:textId="77777777" w:rsidR="00A26163" w:rsidRPr="001A50A5" w:rsidRDefault="00A26163" w:rsidP="00E908A5">
      <w:pPr>
        <w:ind w:left="567"/>
      </w:pPr>
      <w:r>
        <w:t>Apresenta a resposta na forma de fração irredutível.</w:t>
      </w:r>
    </w:p>
    <w:p w14:paraId="77999889" w14:textId="5A9E19B9" w:rsidR="00A26163" w:rsidRDefault="00A26163" w:rsidP="00A26163">
      <w:pPr>
        <w:rPr>
          <w:bCs/>
          <w:sz w:val="24"/>
        </w:rPr>
      </w:pPr>
    </w:p>
    <w:p w14:paraId="5A7DA585" w14:textId="1FB9528C" w:rsidR="00A26163" w:rsidRPr="00F53A95" w:rsidRDefault="00E908A5" w:rsidP="00E908A5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5558B6" wp14:editId="4AC439C0">
                <wp:extent cx="216000" cy="216000"/>
                <wp:effectExtent l="0" t="0" r="0" b="0"/>
                <wp:docPr id="137" name="Oval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E82991" w14:textId="6525D4F9" w:rsidR="00E908A5" w:rsidRPr="00B3090E" w:rsidRDefault="00E908A5" w:rsidP="00E908A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8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5558B6" id="Oval 137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4PR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xng9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CE82991" w14:textId="6525D4F9" w:rsidR="00E908A5" w:rsidRPr="00B3090E" w:rsidRDefault="00E908A5" w:rsidP="00E908A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8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A26163">
        <w:t>Completa utilizando o mesmo número nos dois espaços.</w:t>
      </w:r>
    </w:p>
    <w:p w14:paraId="2143D2EF" w14:textId="704DC3B1" w:rsidR="00A26163" w:rsidRDefault="00A26163" w:rsidP="00E908A5">
      <w:pPr>
        <w:ind w:left="567"/>
        <w:rPr>
          <w:b/>
          <w:color w:val="000000" w:themeColor="text1"/>
        </w:rPr>
      </w:pPr>
      <w:r>
        <w:rPr>
          <w:b/>
          <w:color w:val="C00000"/>
        </w:rPr>
        <w:t>8</w:t>
      </w:r>
      <w:r w:rsidRPr="003226F5">
        <w:rPr>
          <w:b/>
          <w:color w:val="C00000"/>
        </w:rPr>
        <w:t>.1.</w:t>
      </w:r>
      <w:r w:rsidRPr="003226F5">
        <w:rPr>
          <w:b/>
          <w:color w:val="000000" w:themeColor="text1"/>
        </w:rPr>
        <w:tab/>
      </w:r>
      <w:r w:rsidRPr="00DE36D4">
        <w:rPr>
          <w:b/>
          <w:color w:val="000000" w:themeColor="text1"/>
          <w:position w:val="-10"/>
        </w:rPr>
        <w:object w:dxaOrig="2680" w:dyaOrig="360" w14:anchorId="6E21AD13">
          <v:shape id="_x0000_i1148" type="#_x0000_t75" style="width:134.25pt;height:18.75pt" o:ole="">
            <v:imagedata r:id="rId258" o:title=""/>
          </v:shape>
          <o:OLEObject Type="Embed" ProgID="Equation.DSMT4" ShapeID="_x0000_i1148" DrawAspect="Content" ObjectID="_1751894461" r:id="rId259"/>
        </w:object>
      </w:r>
    </w:p>
    <w:p w14:paraId="0F29BFAC" w14:textId="22F58933" w:rsidR="00A26163" w:rsidRDefault="00A26163" w:rsidP="00E908A5">
      <w:pPr>
        <w:ind w:left="567"/>
        <w:rPr>
          <w:color w:val="000000" w:themeColor="text1"/>
        </w:rPr>
      </w:pPr>
      <w:r>
        <w:rPr>
          <w:b/>
          <w:color w:val="C00000"/>
        </w:rPr>
        <w:t>8</w:t>
      </w:r>
      <w:r w:rsidRPr="003226F5">
        <w:rPr>
          <w:b/>
          <w:color w:val="C00000"/>
        </w:rPr>
        <w:t>.</w:t>
      </w:r>
      <w:r>
        <w:rPr>
          <w:b/>
          <w:color w:val="C00000"/>
        </w:rPr>
        <w:t>2</w:t>
      </w:r>
      <w:r w:rsidRPr="003226F5">
        <w:rPr>
          <w:b/>
          <w:color w:val="C00000"/>
        </w:rPr>
        <w:t>.</w:t>
      </w:r>
      <w:r w:rsidRPr="003226F5">
        <w:rPr>
          <w:b/>
          <w:color w:val="000000" w:themeColor="text1"/>
        </w:rPr>
        <w:tab/>
      </w:r>
      <w:r w:rsidRPr="00DE36D4">
        <w:rPr>
          <w:b/>
          <w:color w:val="000000" w:themeColor="text1"/>
          <w:position w:val="-10"/>
        </w:rPr>
        <w:object w:dxaOrig="2520" w:dyaOrig="360" w14:anchorId="1CF99243">
          <v:shape id="_x0000_i1149" type="#_x0000_t75" style="width:126.75pt;height:18.75pt" o:ole="">
            <v:imagedata r:id="rId260" o:title=""/>
          </v:shape>
          <o:OLEObject Type="Embed" ProgID="Equation.DSMT4" ShapeID="_x0000_i1149" DrawAspect="Content" ObjectID="_1751894462" r:id="rId261"/>
        </w:object>
      </w:r>
    </w:p>
    <w:p w14:paraId="3CA403EB" w14:textId="07F3ED1B" w:rsidR="00E908A5" w:rsidRPr="00E908A5" w:rsidRDefault="00E908A5" w:rsidP="00E908A5">
      <w:pPr>
        <w:rPr>
          <w:color w:val="000000" w:themeColor="text1"/>
        </w:rPr>
      </w:pPr>
    </w:p>
    <w:tbl>
      <w:tblPr>
        <w:tblStyle w:val="TabelacomGrelha"/>
        <w:tblpPr w:leftFromText="141" w:rightFromText="141" w:vertAnchor="text" w:horzAnchor="margin" w:tblpXSpec="right" w:tblpY="426"/>
        <w:tblOverlap w:val="never"/>
        <w:tblW w:w="3992" w:type="dxa"/>
        <w:tblBorders>
          <w:top w:val="single" w:sz="18" w:space="0" w:color="62C9D8"/>
          <w:left w:val="single" w:sz="18" w:space="0" w:color="62C9D8"/>
          <w:bottom w:val="single" w:sz="18" w:space="0" w:color="62C9D8"/>
          <w:right w:val="single" w:sz="18" w:space="0" w:color="62C9D8"/>
          <w:insideH w:val="single" w:sz="6" w:space="0" w:color="62C9D8"/>
          <w:insideV w:val="single" w:sz="6" w:space="0" w:color="62C9D8"/>
        </w:tblBorders>
        <w:tblLook w:val="04A0" w:firstRow="1" w:lastRow="0" w:firstColumn="1" w:lastColumn="0" w:noHBand="0" w:noVBand="1"/>
      </w:tblPr>
      <w:tblGrid>
        <w:gridCol w:w="1578"/>
        <w:gridCol w:w="2414"/>
      </w:tblGrid>
      <w:tr w:rsidR="00DE3017" w:rsidRPr="00DE36D4" w14:paraId="094E4872" w14:textId="77777777" w:rsidTr="00431DC7">
        <w:trPr>
          <w:trHeight w:val="580"/>
        </w:trPr>
        <w:tc>
          <w:tcPr>
            <w:tcW w:w="1578" w:type="dxa"/>
            <w:shd w:val="clear" w:color="auto" w:fill="E4F6F8"/>
            <w:vAlign w:val="center"/>
          </w:tcPr>
          <w:p w14:paraId="2D825230" w14:textId="74E148E3" w:rsidR="00DE3017" w:rsidRPr="00431DC7" w:rsidRDefault="00DE3017" w:rsidP="00DE3017">
            <w:pPr>
              <w:spacing w:line="240" w:lineRule="auto"/>
              <w:jc w:val="center"/>
              <w:rPr>
                <w:b/>
                <w:bCs/>
                <w:noProof/>
              </w:rPr>
            </w:pPr>
            <w:r w:rsidRPr="00431DC7">
              <w:rPr>
                <w:b/>
                <w:bCs/>
                <w:i/>
                <w:iCs/>
                <w:noProof/>
              </w:rPr>
              <w:t>Peso</w:t>
            </w:r>
            <w:r w:rsidRPr="00431DC7">
              <w:rPr>
                <w:b/>
                <w:bCs/>
                <w:noProof/>
              </w:rPr>
              <w:t xml:space="preserve"> do cão </w:t>
            </w:r>
            <w:r w:rsidR="00431DC7" w:rsidRPr="00431DC7">
              <w:rPr>
                <w:b/>
                <w:bCs/>
                <w:noProof/>
              </w:rPr>
              <w:t>(</w:t>
            </w:r>
            <w:r w:rsidRPr="00431DC7">
              <w:rPr>
                <w:b/>
                <w:bCs/>
                <w:noProof/>
              </w:rPr>
              <w:t xml:space="preserve">em </w:t>
            </w:r>
            <w:r w:rsidR="00431DC7" w:rsidRPr="00431DC7">
              <w:rPr>
                <w:b/>
                <w:bCs/>
                <w:noProof/>
              </w:rPr>
              <w:t>k</w:t>
            </w:r>
            <w:r w:rsidRPr="00431DC7">
              <w:rPr>
                <w:b/>
                <w:bCs/>
                <w:noProof/>
              </w:rPr>
              <w:t>g</w:t>
            </w:r>
            <w:r w:rsidR="00431DC7" w:rsidRPr="00431DC7">
              <w:rPr>
                <w:b/>
                <w:bCs/>
                <w:noProof/>
              </w:rPr>
              <w:t>)</w:t>
            </w:r>
          </w:p>
        </w:tc>
        <w:tc>
          <w:tcPr>
            <w:tcW w:w="2414" w:type="dxa"/>
            <w:shd w:val="clear" w:color="auto" w:fill="E4F6F8"/>
            <w:vAlign w:val="center"/>
          </w:tcPr>
          <w:p w14:paraId="7B97CADC" w14:textId="77777777" w:rsidR="00DE3017" w:rsidRPr="00431DC7" w:rsidRDefault="00DE3017" w:rsidP="00DE3017">
            <w:pPr>
              <w:spacing w:line="240" w:lineRule="auto"/>
              <w:jc w:val="center"/>
              <w:rPr>
                <w:b/>
                <w:bCs/>
                <w:noProof/>
              </w:rPr>
            </w:pPr>
            <w:r w:rsidRPr="00431DC7">
              <w:rPr>
                <w:b/>
                <w:bCs/>
                <w:noProof/>
              </w:rPr>
              <w:t>Número da latas que come, por dia</w:t>
            </w:r>
          </w:p>
        </w:tc>
      </w:tr>
      <w:tr w:rsidR="00DE3017" w:rsidRPr="00DE36D4" w14:paraId="676A7843" w14:textId="77777777" w:rsidTr="00431DC7">
        <w:trPr>
          <w:trHeight w:val="580"/>
        </w:trPr>
        <w:tc>
          <w:tcPr>
            <w:tcW w:w="1578" w:type="dxa"/>
            <w:vAlign w:val="center"/>
          </w:tcPr>
          <w:p w14:paraId="1B3DEDE5" w14:textId="77777777" w:rsidR="00DE3017" w:rsidRPr="00DE36D4" w:rsidRDefault="00DE3017" w:rsidP="00DE3017">
            <w:pPr>
              <w:spacing w:line="240" w:lineRule="auto"/>
              <w:jc w:val="center"/>
              <w:rPr>
                <w:noProof/>
              </w:rPr>
            </w:pPr>
            <w:r>
              <w:rPr>
                <w:noProof/>
              </w:rPr>
              <w:t>10</w:t>
            </w:r>
          </w:p>
        </w:tc>
        <w:tc>
          <w:tcPr>
            <w:tcW w:w="2414" w:type="dxa"/>
            <w:vAlign w:val="center"/>
          </w:tcPr>
          <w:p w14:paraId="31DC31AD" w14:textId="77777777" w:rsidR="00DE3017" w:rsidRPr="00DE36D4" w:rsidRDefault="00DE3017" w:rsidP="00DE3017">
            <w:pPr>
              <w:spacing w:line="240" w:lineRule="auto"/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DE3017" w:rsidRPr="00DE36D4" w14:paraId="6198F3E6" w14:textId="77777777" w:rsidTr="00431DC7">
        <w:trPr>
          <w:trHeight w:val="580"/>
        </w:trPr>
        <w:tc>
          <w:tcPr>
            <w:tcW w:w="1578" w:type="dxa"/>
            <w:vAlign w:val="center"/>
          </w:tcPr>
          <w:p w14:paraId="7A9487F0" w14:textId="77777777" w:rsidR="00DE3017" w:rsidRPr="00DE36D4" w:rsidRDefault="00DE3017" w:rsidP="00DE3017">
            <w:pPr>
              <w:spacing w:line="240" w:lineRule="auto"/>
              <w:jc w:val="center"/>
              <w:rPr>
                <w:noProof/>
              </w:rPr>
            </w:pPr>
            <w:r>
              <w:rPr>
                <w:noProof/>
              </w:rPr>
              <w:t>20</w:t>
            </w:r>
          </w:p>
        </w:tc>
        <w:tc>
          <w:tcPr>
            <w:tcW w:w="2414" w:type="dxa"/>
            <w:vAlign w:val="center"/>
          </w:tcPr>
          <w:p w14:paraId="2F300E14" w14:textId="77777777" w:rsidR="00DE3017" w:rsidRPr="00DE36D4" w:rsidRDefault="00DE3017" w:rsidP="00DE3017">
            <w:pPr>
              <w:spacing w:line="240" w:lineRule="auto"/>
              <w:jc w:val="center"/>
              <w:rPr>
                <w:noProof/>
              </w:rPr>
            </w:pPr>
            <w:r w:rsidRPr="00DE36D4">
              <w:rPr>
                <w:noProof/>
                <w:position w:val="-22"/>
              </w:rPr>
              <w:object w:dxaOrig="520" w:dyaOrig="580" w14:anchorId="6360DA33">
                <v:shape id="_x0000_i1150" type="#_x0000_t75" style="width:26.25pt;height:28.5pt" o:ole="">
                  <v:imagedata r:id="rId262" o:title=""/>
                </v:shape>
                <o:OLEObject Type="Embed" ProgID="Equation.DSMT4" ShapeID="_x0000_i1150" DrawAspect="Content" ObjectID="_1751894463" r:id="rId263"/>
              </w:object>
            </w:r>
          </w:p>
        </w:tc>
      </w:tr>
      <w:tr w:rsidR="00DE3017" w:rsidRPr="00DE36D4" w14:paraId="634C0C1A" w14:textId="77777777" w:rsidTr="00431DC7">
        <w:trPr>
          <w:trHeight w:val="580"/>
        </w:trPr>
        <w:tc>
          <w:tcPr>
            <w:tcW w:w="1578" w:type="dxa"/>
            <w:vAlign w:val="center"/>
          </w:tcPr>
          <w:p w14:paraId="43D1A834" w14:textId="77777777" w:rsidR="00DE3017" w:rsidRPr="00DE36D4" w:rsidRDefault="00DE3017" w:rsidP="00DE3017">
            <w:pPr>
              <w:spacing w:line="240" w:lineRule="auto"/>
              <w:jc w:val="center"/>
              <w:rPr>
                <w:noProof/>
              </w:rPr>
            </w:pPr>
            <w:r>
              <w:rPr>
                <w:noProof/>
              </w:rPr>
              <w:t>30</w:t>
            </w:r>
          </w:p>
        </w:tc>
        <w:tc>
          <w:tcPr>
            <w:tcW w:w="2414" w:type="dxa"/>
            <w:vAlign w:val="center"/>
          </w:tcPr>
          <w:p w14:paraId="5D2EB113" w14:textId="77777777" w:rsidR="00DE3017" w:rsidRPr="00DE36D4" w:rsidRDefault="00DE3017" w:rsidP="00DE3017">
            <w:pPr>
              <w:spacing w:line="240" w:lineRule="auto"/>
              <w:jc w:val="center"/>
              <w:rPr>
                <w:noProof/>
              </w:rPr>
            </w:pPr>
            <w:r w:rsidRPr="00DE36D4">
              <w:rPr>
                <w:noProof/>
                <w:position w:val="-22"/>
              </w:rPr>
              <w:object w:dxaOrig="560" w:dyaOrig="580" w14:anchorId="159FC62C">
                <v:shape id="_x0000_i1151" type="#_x0000_t75" style="width:27pt;height:28.5pt" o:ole="">
                  <v:imagedata r:id="rId264" o:title=""/>
                </v:shape>
                <o:OLEObject Type="Embed" ProgID="Equation.DSMT4" ShapeID="_x0000_i1151" DrawAspect="Content" ObjectID="_1751894464" r:id="rId265"/>
              </w:object>
            </w:r>
          </w:p>
        </w:tc>
      </w:tr>
    </w:tbl>
    <w:p w14:paraId="4FAADF22" w14:textId="7CD06C43" w:rsidR="00A26163" w:rsidRPr="00DE36D4" w:rsidRDefault="00E908A5" w:rsidP="00E908A5">
      <w:pPr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E3C0C59" wp14:editId="654ACB2A">
                <wp:extent cx="216000" cy="216000"/>
                <wp:effectExtent l="0" t="0" r="0" b="0"/>
                <wp:docPr id="320" name="Oval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4A1AE" w14:textId="77777777" w:rsidR="00E908A5" w:rsidRPr="00B3090E" w:rsidRDefault="00E908A5" w:rsidP="00E908A5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9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3C0C59" id="Oval 320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fx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3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Op/G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2E4A1AE" w14:textId="77777777" w:rsidR="00E908A5" w:rsidRPr="00B3090E" w:rsidRDefault="00E908A5" w:rsidP="00E908A5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9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A26163">
        <w:t>A tabela indica o número de latas de comida necessárias</w:t>
      </w:r>
      <w:r w:rsidR="00984E04">
        <w:t>, por dia,</w:t>
      </w:r>
      <w:r w:rsidR="00A26163">
        <w:t xml:space="preserve"> para alimentar um cão</w:t>
      </w:r>
      <w:r w:rsidR="00984E04">
        <w:t xml:space="preserve"> </w:t>
      </w:r>
      <w:r w:rsidR="00A26163">
        <w:t xml:space="preserve">em função do seu </w:t>
      </w:r>
      <w:r w:rsidR="00A26163">
        <w:rPr>
          <w:i/>
          <w:iCs/>
        </w:rPr>
        <w:t>peso</w:t>
      </w:r>
      <w:r w:rsidR="00A26163">
        <w:t>.</w:t>
      </w:r>
    </w:p>
    <w:p w14:paraId="2F33ED4C" w14:textId="58590ED9" w:rsidR="00A26163" w:rsidRDefault="00A26163" w:rsidP="00E908A5">
      <w:pPr>
        <w:ind w:left="1134" w:hanging="567"/>
        <w:rPr>
          <w:color w:val="000000" w:themeColor="text1"/>
        </w:rPr>
      </w:pPr>
      <w:r>
        <w:rPr>
          <w:b/>
          <w:color w:val="C00000"/>
        </w:rPr>
        <w:t>9</w:t>
      </w:r>
      <w:r w:rsidRPr="003226F5">
        <w:rPr>
          <w:b/>
          <w:color w:val="C00000"/>
        </w:rPr>
        <w:t>.1.</w:t>
      </w:r>
      <w:r w:rsidRPr="003226F5">
        <w:rPr>
          <w:b/>
          <w:color w:val="000000" w:themeColor="text1"/>
        </w:rPr>
        <w:tab/>
      </w:r>
      <w:r>
        <w:rPr>
          <w:color w:val="000000" w:themeColor="text1"/>
        </w:rPr>
        <w:t xml:space="preserve">A Liliana tem um cão que </w:t>
      </w:r>
      <w:r>
        <w:rPr>
          <w:i/>
          <w:iCs/>
          <w:color w:val="000000" w:themeColor="text1"/>
        </w:rPr>
        <w:t>pesa</w:t>
      </w:r>
      <w:r>
        <w:rPr>
          <w:color w:val="000000" w:themeColor="text1"/>
        </w:rPr>
        <w:t xml:space="preserve">  20 </w:t>
      </w:r>
      <w:r w:rsidR="00431DC7">
        <w:rPr>
          <w:color w:val="000000" w:themeColor="text1"/>
        </w:rPr>
        <w:t>k</w:t>
      </w:r>
      <w:r>
        <w:rPr>
          <w:color w:val="000000" w:themeColor="text1"/>
        </w:rPr>
        <w:t>g .</w:t>
      </w:r>
    </w:p>
    <w:p w14:paraId="7623418A" w14:textId="3EB2FACB" w:rsidR="00A26163" w:rsidRPr="00662008" w:rsidRDefault="00A26163" w:rsidP="00E908A5">
      <w:pPr>
        <w:ind w:left="1134"/>
        <w:rPr>
          <w:color w:val="000000" w:themeColor="text1"/>
        </w:rPr>
      </w:pPr>
      <w:r>
        <w:rPr>
          <w:color w:val="000000" w:themeColor="text1"/>
        </w:rPr>
        <w:t xml:space="preserve">Quantas latas </w:t>
      </w:r>
      <w:r w:rsidR="00431DC7">
        <w:rPr>
          <w:color w:val="000000" w:themeColor="text1"/>
        </w:rPr>
        <w:t xml:space="preserve">de comida </w:t>
      </w:r>
      <w:r w:rsidR="00651581">
        <w:rPr>
          <w:color w:val="000000" w:themeColor="text1"/>
        </w:rPr>
        <w:t xml:space="preserve">tem </w:t>
      </w:r>
      <w:r>
        <w:rPr>
          <w:color w:val="000000" w:themeColor="text1"/>
        </w:rPr>
        <w:t>a Liliana de comprar para alimentar o seu cão durante uma semana?</w:t>
      </w:r>
    </w:p>
    <w:p w14:paraId="41964F88" w14:textId="12DF04DB" w:rsidR="00A26163" w:rsidRDefault="00A26163" w:rsidP="00E908A5">
      <w:pPr>
        <w:ind w:left="1134" w:hanging="567"/>
        <w:rPr>
          <w:color w:val="000000" w:themeColor="text1"/>
        </w:rPr>
      </w:pPr>
      <w:r>
        <w:rPr>
          <w:b/>
          <w:color w:val="C00000"/>
        </w:rPr>
        <w:t>9</w:t>
      </w:r>
      <w:r w:rsidRPr="003226F5">
        <w:rPr>
          <w:b/>
          <w:color w:val="C00000"/>
        </w:rPr>
        <w:t>.</w:t>
      </w:r>
      <w:r>
        <w:rPr>
          <w:b/>
          <w:color w:val="C00000"/>
        </w:rPr>
        <w:t>2</w:t>
      </w:r>
      <w:r w:rsidRPr="003226F5">
        <w:rPr>
          <w:b/>
          <w:color w:val="C00000"/>
        </w:rPr>
        <w:t>.</w:t>
      </w:r>
      <w:r w:rsidRPr="003226F5">
        <w:rPr>
          <w:b/>
          <w:color w:val="000000" w:themeColor="text1"/>
        </w:rPr>
        <w:tab/>
      </w:r>
      <w:r>
        <w:rPr>
          <w:color w:val="000000" w:themeColor="text1"/>
        </w:rPr>
        <w:t xml:space="preserve">A Liliana também tem um gato que come </w:t>
      </w:r>
      <w:r w:rsidR="00651581">
        <w:rPr>
          <w:color w:val="000000" w:themeColor="text1"/>
        </w:rPr>
        <w:t xml:space="preserve"> </w:t>
      </w:r>
      <w:r w:rsidRPr="00662008">
        <w:rPr>
          <w:color w:val="000000" w:themeColor="text1"/>
          <w:position w:val="-22"/>
        </w:rPr>
        <w:object w:dxaOrig="220" w:dyaOrig="580" w14:anchorId="6D4F7BBB">
          <v:shape id="_x0000_i1152" type="#_x0000_t75" style="width:9.75pt;height:28.5pt" o:ole="">
            <v:imagedata r:id="rId119" o:title=""/>
          </v:shape>
          <o:OLEObject Type="Embed" ProgID="Equation.DSMT4" ShapeID="_x0000_i1152" DrawAspect="Content" ObjectID="_1751894465" r:id="rId266"/>
        </w:object>
      </w:r>
      <w:r>
        <w:rPr>
          <w:color w:val="000000" w:themeColor="text1"/>
        </w:rPr>
        <w:t xml:space="preserve"> </w:t>
      </w:r>
      <w:r w:rsidR="00651581">
        <w:rPr>
          <w:color w:val="000000" w:themeColor="text1"/>
        </w:rPr>
        <w:t xml:space="preserve"> </w:t>
      </w:r>
      <w:r>
        <w:rPr>
          <w:color w:val="000000" w:themeColor="text1"/>
        </w:rPr>
        <w:t>de uma lata de comida por dia.</w:t>
      </w:r>
    </w:p>
    <w:p w14:paraId="3E75ECBF" w14:textId="02C40B32" w:rsidR="00A26163" w:rsidRDefault="00A26163" w:rsidP="00E908A5">
      <w:pPr>
        <w:ind w:left="1134"/>
        <w:rPr>
          <w:color w:val="000000" w:themeColor="text1"/>
        </w:rPr>
      </w:pPr>
      <w:r>
        <w:rPr>
          <w:color w:val="000000" w:themeColor="text1"/>
        </w:rPr>
        <w:t>Como a comida do gato estava em promoção a Liliana comprou  20  latas.</w:t>
      </w:r>
    </w:p>
    <w:p w14:paraId="4D083B25" w14:textId="1BB6643B" w:rsidR="00A26163" w:rsidRDefault="00A26163" w:rsidP="00867CB3">
      <w:pPr>
        <w:ind w:left="1134"/>
        <w:rPr>
          <w:color w:val="000000" w:themeColor="text1"/>
        </w:rPr>
      </w:pPr>
      <w:r>
        <w:rPr>
          <w:color w:val="000000" w:themeColor="text1"/>
        </w:rPr>
        <w:t>Para quantos dias</w:t>
      </w:r>
      <w:r w:rsidR="00651581">
        <w:rPr>
          <w:color w:val="000000" w:themeColor="text1"/>
        </w:rPr>
        <w:t xml:space="preserve"> </w:t>
      </w:r>
      <w:r>
        <w:rPr>
          <w:color w:val="000000" w:themeColor="text1"/>
        </w:rPr>
        <w:t>tem comida para o seu gato?</w:t>
      </w:r>
    </w:p>
    <w:p w14:paraId="4092D6C7" w14:textId="1B26E335" w:rsidR="00A26163" w:rsidRDefault="00A26163" w:rsidP="00A26163"/>
    <w:p w14:paraId="614FA809" w14:textId="3DE72638" w:rsidR="00280379" w:rsidRPr="00CF0F9D" w:rsidRDefault="00B05642" w:rsidP="000038B6">
      <w:pPr>
        <w:pStyle w:val="TITULOFICHAS"/>
        <w:jc w:val="left"/>
        <w:rPr>
          <w:lang w:val="pt-PT"/>
        </w:rPr>
      </w:pPr>
      <w:r>
        <w:rPr>
          <w:noProof/>
        </w:rPr>
        <w:drawing>
          <wp:anchor distT="0" distB="0" distL="114300" distR="114300" simplePos="0" relativeHeight="251699251" behindDoc="0" locked="0" layoutInCell="1" allowOverlap="1" wp14:anchorId="38A06D8E" wp14:editId="7B614213">
            <wp:simplePos x="0" y="0"/>
            <wp:positionH relativeFrom="margin">
              <wp:posOffset>-539115</wp:posOffset>
            </wp:positionH>
            <wp:positionV relativeFrom="paragraph">
              <wp:posOffset>343182</wp:posOffset>
            </wp:positionV>
            <wp:extent cx="7200000" cy="1227600"/>
            <wp:effectExtent l="0" t="0" r="1270" b="0"/>
            <wp:wrapNone/>
            <wp:docPr id="552975289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975289" name="Imagem 13"/>
                    <pic:cNvPicPr/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7200000" cy="122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52C" w:rsidRPr="00E56896">
        <w:rPr>
          <w:lang w:val="pt-PT"/>
        </w:rPr>
        <w:br w:type="page"/>
      </w:r>
      <w:r w:rsidR="00280379" w:rsidRPr="00CF0F9D">
        <w:rPr>
          <w:lang w:val="pt-PT"/>
        </w:rPr>
        <w:lastRenderedPageBreak/>
        <w:t>Teste A +</w:t>
      </w:r>
    </w:p>
    <w:p w14:paraId="47EE44D9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DEBECB6" wp14:editId="6EE4E7F1">
                <wp:extent cx="6119640" cy="792000"/>
                <wp:effectExtent l="12700" t="12700" r="14605" b="8255"/>
                <wp:docPr id="42" name="Caixa de texto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57C2944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A5110FA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05259B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807C88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7364359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26F7C077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EBF7E06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528D49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0312F2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FA9745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8A053E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59CA8F7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99F5DC4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1DCE096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A0BB69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E42964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B8C8B57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AEF135C" w14:textId="77777777" w:rsidR="00EB53AB" w:rsidRPr="0005099D" w:rsidRDefault="00EB53AB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EBECB6" id="Caixa de texto 42" o:spid="_x0000_s109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YPRw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FvY4DwtIfyDVmzcB4oZ/imxg62zPknZnGCsGnc&#10;Cv+Ih1SARUJvUVKB/fm394BHYdFLSYsTWVD348isoER91Sh5dhf4Iz5e0LDRmEZWyX541cdmBdhw&#10;hntneDQD1qvBlBaaV1yaZciGLqY55iyoH8yVP+8HLh0Xy2UE4bAa5rd6Z/gwJEGSl+6VWdOL51H2&#10;BxhmluXv5DtjzwIujx5kHbW9stlPGw56FKlfyrBJv98j6vr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2xEYP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57C2944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A5110FA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05259B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807C88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7364359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26F7C077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EBF7E06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528D49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10312F2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DFA9745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18A053E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59CA8F7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99F5DC4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1DCE096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A0BB69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E42964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B8C8B57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AEF135C" w14:textId="77777777" w:rsidR="00EB53AB" w:rsidRPr="0005099D" w:rsidRDefault="00EB53AB" w:rsidP="00280379"/>
                  </w:txbxContent>
                </v:textbox>
                <w10:anchorlock/>
              </v:roundrect>
            </w:pict>
          </mc:Fallback>
        </mc:AlternateContent>
      </w:r>
    </w:p>
    <w:p w14:paraId="26CE4760" w14:textId="01591C3B" w:rsidR="009674F0" w:rsidRDefault="009674F0" w:rsidP="00E138F7"/>
    <w:p w14:paraId="10D6FD83" w14:textId="2CE70B61" w:rsidR="007A431E" w:rsidRDefault="007A431E" w:rsidP="00E138F7">
      <w:r w:rsidRPr="009674F0">
        <w:rPr>
          <w:noProof/>
          <w:position w:val="-8"/>
        </w:rPr>
        <mc:AlternateContent>
          <mc:Choice Requires="wps">
            <w:drawing>
              <wp:inline distT="0" distB="0" distL="0" distR="0" wp14:anchorId="5EA302FB" wp14:editId="70A43E27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2881B0" w14:textId="2B646EE2" w:rsidR="00EB53AB" w:rsidRPr="00086D19" w:rsidRDefault="00FB3F21" w:rsidP="007A431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EA302FB" id="Oval 16" o:sp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E2881B0" w14:textId="2B646EE2" w:rsidR="00EB53AB" w:rsidRPr="00086D19" w:rsidRDefault="00FB3F21" w:rsidP="007A431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1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tab/>
      </w:r>
      <w:r w:rsidR="00EB53AB">
        <w:t>Calcula o valor numérico da seguinte expressão</w:t>
      </w:r>
      <w:r w:rsidR="00CB3544">
        <w:t>.</w:t>
      </w:r>
    </w:p>
    <w:p w14:paraId="65F4155D" w14:textId="10627088" w:rsidR="00EB53AB" w:rsidRDefault="00CB3544" w:rsidP="00FB3F21">
      <w:pPr>
        <w:ind w:left="1134"/>
      </w:pPr>
      <w:r>
        <w:rPr>
          <w:noProof/>
          <w:position w:val="-8"/>
        </w:rPr>
        <mc:AlternateContent>
          <mc:Choice Requires="wpg">
            <w:drawing>
              <wp:anchor distT="0" distB="0" distL="114300" distR="114300" simplePos="0" relativeHeight="251683891" behindDoc="0" locked="0" layoutInCell="1" allowOverlap="1" wp14:anchorId="6FAFD2A2" wp14:editId="25EA8A8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1828800" cy="609600"/>
                <wp:effectExtent l="19050" t="0" r="19050" b="19050"/>
                <wp:wrapNone/>
                <wp:docPr id="305436138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609600"/>
                          <a:chOff x="19050" y="-9525"/>
                          <a:chExt cx="1828800" cy="609600"/>
                        </a:xfrm>
                      </wpg:grpSpPr>
                      <wps:wsp>
                        <wps:cNvPr id="487047884" name="Fluxograma: Terminador 10"/>
                        <wps:cNvSpPr/>
                        <wps:spPr>
                          <a:xfrm>
                            <a:off x="19050" y="19050"/>
                            <a:ext cx="1828800" cy="581025"/>
                          </a:xfrm>
                          <a:prstGeom prst="flowChartTerminator">
                            <a:avLst/>
                          </a:prstGeom>
                          <a:solidFill>
                            <a:srgbClr val="E4F6F8"/>
                          </a:solidFill>
                          <a:ln w="28575">
                            <a:solidFill>
                              <a:srgbClr val="62C9D8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2173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47650" y="-9525"/>
                            <a:ext cx="1504949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79DA6" w14:textId="02EE709A" w:rsidR="00CB3544" w:rsidRPr="004011B9" w:rsidRDefault="00CB3544" w:rsidP="00CB3544">
                              <w:r w:rsidRPr="00CB3544">
                                <w:rPr>
                                  <w:position w:val="-30"/>
                                </w:rPr>
                                <w:object w:dxaOrig="1920" w:dyaOrig="800" w14:anchorId="6EA3AFAE">
                                  <v:shape id="_x0000_i1154" type="#_x0000_t75" style="width:95.25pt;height:39.75pt" o:ole="">
                                    <v:imagedata r:id="rId268" o:title=""/>
                                  </v:shape>
                                  <o:OLEObject Type="Embed" ProgID="Equation.DSMT4" ShapeID="_x0000_i1154" DrawAspect="Content" ObjectID="_1751894488" r:id="rId269"/>
                                </w:objec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AFD2A2" id="_x0000_s1093" style="position:absolute;left:0;text-align:left;margin-left:0;margin-top:.7pt;width:2in;height:48pt;z-index:251683891;mso-position-horizontal:center;mso-position-horizontal-relative:margin;mso-position-vertical-relative:text;mso-width-relative:margin;mso-height-relative:margin" coordorigin="190,-95" coordsize="1828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">
                <v:shape id="Fluxograma: Terminador 10" o:spid="_x0000_s1094" type="#_x0000_t116" style="position:absolute;left:190;top:190;width:18288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" fillcolor="#e4f6f8" strokecolor="#62c9d8" strokeweight="2.25pt"/>
                <v:shape id="Caixa de Texto 2" o:spid="_x0000_s1095" type="#_x0000_t202" style="position:absolute;left:2476;top:-95;width:15049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" filled="f" stroked="f">
                  <v:textbox>
                    <w:txbxContent>
                      <w:p w14:paraId="18979DA6" w14:textId="02EE709A" w:rsidR="00CB3544" w:rsidRPr="004011B9" w:rsidRDefault="00CB3544" w:rsidP="00CB3544">
                        <w:r w:rsidRPr="00CB3544">
                          <w:rPr>
                            <w:position w:val="-30"/>
                          </w:rPr>
                          <w:object w:dxaOrig="1920" w:dyaOrig="800" w14:anchorId="6EA3AFAE">
                            <v:shape id="_x0000_i1154" type="#_x0000_t75" style="width:95.25pt;height:39.75pt" o:ole="">
                              <v:imagedata r:id="rId268" o:title=""/>
                            </v:shape>
                            <o:OLEObject Type="Embed" ProgID="Equation.DSMT4" ShapeID="_x0000_i1154" DrawAspect="Content" ObjectID="_1751894488" r:id="rId270"/>
                          </w:objec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799515BB" w14:textId="77777777" w:rsidR="00CB3544" w:rsidRPr="009674F0" w:rsidRDefault="00CB3544" w:rsidP="00FB3F21">
      <w:pPr>
        <w:ind w:left="1134"/>
      </w:pPr>
    </w:p>
    <w:p w14:paraId="6CAE7AC7" w14:textId="729FB309" w:rsidR="006219C4" w:rsidRDefault="006219C4" w:rsidP="00E138F7"/>
    <w:p w14:paraId="7CA9229E" w14:textId="2C10664B" w:rsidR="006219C4" w:rsidRDefault="00A21F37" w:rsidP="00E138F7">
      <w:r>
        <w:rPr>
          <w:noProof/>
          <w:position w:val="-8"/>
        </w:rPr>
        <mc:AlternateContent>
          <mc:Choice Requires="wpg">
            <w:drawing>
              <wp:anchor distT="0" distB="0" distL="114300" distR="114300" simplePos="0" relativeHeight="251685939" behindDoc="0" locked="0" layoutInCell="1" allowOverlap="1" wp14:anchorId="4E102934" wp14:editId="4CCF725F">
                <wp:simplePos x="0" y="0"/>
                <wp:positionH relativeFrom="margin">
                  <wp:align>center</wp:align>
                </wp:positionH>
                <wp:positionV relativeFrom="paragraph">
                  <wp:posOffset>297815</wp:posOffset>
                </wp:positionV>
                <wp:extent cx="2438400" cy="590550"/>
                <wp:effectExtent l="0" t="0" r="19050" b="19050"/>
                <wp:wrapNone/>
                <wp:docPr id="619205807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38400" cy="590550"/>
                          <a:chOff x="-161925" y="-19050"/>
                          <a:chExt cx="2438400" cy="590550"/>
                        </a:xfrm>
                      </wpg:grpSpPr>
                      <wps:wsp>
                        <wps:cNvPr id="1384571249" name="Fluxograma: Terminador 10"/>
                        <wps:cNvSpPr/>
                        <wps:spPr>
                          <a:xfrm>
                            <a:off x="-161925" y="-19050"/>
                            <a:ext cx="2438400" cy="581025"/>
                          </a:xfrm>
                          <a:prstGeom prst="roundRect">
                            <a:avLst/>
                          </a:prstGeom>
                          <a:noFill/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63002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142875" y="-9525"/>
                            <a:ext cx="2390775" cy="58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67F5EF" w14:textId="429E19A8" w:rsidR="00A21F37" w:rsidRPr="004011B9" w:rsidRDefault="00A21F37" w:rsidP="00A21F37">
                              <w:r>
                                <w:t>O quociente entre cinco doze avos e a soma de um meio com três.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E102934" id="_x0000_s1096" style="position:absolute;margin-left:0;margin-top:23.45pt;width:192pt;height:46.5pt;z-index:251685939;mso-position-horizontal:center;mso-position-horizontal-relative:margin;mso-position-vertical-relative:text;mso-width-relative:margin;mso-height-relative:margin" coordorigin="-1619,-190" coordsize="24384,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">
                <v:roundrect id="Fluxograma: Terminador 10" o:spid="_x0000_s1097" style="position:absolute;left:-1619;top:-190;width:24383;height:580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" filled="f" strokecolor="gray [1629]" strokeweight="1.5pt"/>
                <v:shape id="Caixa de Texto 2" o:spid="_x0000_s1098" type="#_x0000_t202" style="position:absolute;left:-1428;top:-95;width:23907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" filled="f" stroked="f">
                  <v:textbox>
                    <w:txbxContent>
                      <w:p w14:paraId="6367F5EF" w14:textId="429E19A8" w:rsidR="00A21F37" w:rsidRPr="004011B9" w:rsidRDefault="00A21F37" w:rsidP="00A21F37">
                        <w:r>
                          <w:t>O quociente entre cinco doze avos e a soma de um meio com três.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31CD9" w:rsidRPr="0036797E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44AF6D03" wp14:editId="1414FCDC">
                <wp:extent cx="216000" cy="216000"/>
                <wp:effectExtent l="0" t="0" r="0" b="0"/>
                <wp:docPr id="154" name="Oval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93E350" w14:textId="46FEABEB" w:rsidR="00EB53AB" w:rsidRPr="00E4687D" w:rsidRDefault="00EB53AB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FB3F2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AF6D03" id="Oval 154" o:sp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Y/k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2xKTxuoj4+BBegHJ3p5a/Bv3omYHkXASUEC&#10;4PSnBzy0ha7iMEicNRB+vPZO9khg1HLW4eRVPH7fiaA4s18cUpvGdBTCKGxGwe3aFSAjZrhXvMwi&#10;OoRkR1EHaJ9xKSwpCqqEkxir4jKF8bJK/QbAtSLVcpnNcBy9SHdu7SWBU2OJmk+HZxH8QOGE3L+H&#10;cSpf0Li3JU8Hy10CbTLHT30cWo6jnLkzrB3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kmP5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193E350" w14:textId="46FEABEB" w:rsidR="00EB53AB" w:rsidRPr="00E4687D" w:rsidRDefault="00EB53AB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FB3F2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rPr>
          <w:szCs w:val="24"/>
        </w:rPr>
        <w:tab/>
      </w:r>
      <w:r w:rsidR="00EB53AB">
        <w:t>Qual das expressões seguintes traduz a frase:</w:t>
      </w:r>
    </w:p>
    <w:p w14:paraId="7536A3D7" w14:textId="13CC9F85" w:rsidR="00EB53AB" w:rsidRDefault="00EB53AB" w:rsidP="00FB3F21">
      <w:pPr>
        <w:ind w:left="567"/>
      </w:pPr>
    </w:p>
    <w:p w14:paraId="07F9749A" w14:textId="77777777" w:rsidR="00A21F37" w:rsidRDefault="00A21F37" w:rsidP="00FB3F21">
      <w:pPr>
        <w:ind w:left="567"/>
      </w:pPr>
    </w:p>
    <w:p w14:paraId="1ED19605" w14:textId="77777777" w:rsidR="00A21F37" w:rsidRPr="009674F0" w:rsidRDefault="00A21F37" w:rsidP="00FB3F21">
      <w:pPr>
        <w:ind w:left="567"/>
      </w:pPr>
    </w:p>
    <w:p w14:paraId="7A2CF476" w14:textId="7E1F1478" w:rsidR="00EB53AB" w:rsidRPr="00A21F37" w:rsidRDefault="00EB53AB" w:rsidP="00A21F37">
      <w:pPr>
        <w:ind w:left="567"/>
        <w:rPr>
          <w:rFonts w:eastAsia="UtopiaStd-Regular"/>
          <w:color w:val="232322"/>
        </w:rPr>
      </w:pPr>
      <w:r w:rsidRPr="005C3C7E">
        <w:rPr>
          <w:rFonts w:eastAsia="UtopiaStd-Regular"/>
          <w:b/>
          <w:color w:val="000000" w:themeColor="text1"/>
        </w:rPr>
        <w:t>(A)</w:t>
      </w:r>
      <w:r w:rsidR="00FB3F21">
        <w:rPr>
          <w:rFonts w:eastAsia="UtopiaStd-Regular"/>
          <w:color w:val="000000" w:themeColor="text1"/>
        </w:rPr>
        <w:tab/>
      </w:r>
      <w:r w:rsidR="00825596" w:rsidRPr="00EB53AB">
        <w:rPr>
          <w:rFonts w:eastAsia="UtopiaStd-Regular"/>
          <w:color w:val="000000" w:themeColor="text1"/>
          <w:position w:val="-22"/>
        </w:rPr>
        <w:object w:dxaOrig="960" w:dyaOrig="580" w14:anchorId="101525D4">
          <v:shape id="_x0000_i1155" type="#_x0000_t75" style="width:48.75pt;height:28.5pt" o:ole="">
            <v:imagedata r:id="rId271" o:title=""/>
          </v:shape>
          <o:OLEObject Type="Embed" ProgID="Equation.DSMT4" ShapeID="_x0000_i1155" DrawAspect="Content" ObjectID="_1751894466" r:id="rId272"/>
        </w:object>
      </w:r>
      <w:r w:rsidRPr="00B37FF6">
        <w:rPr>
          <w:rFonts w:eastAsia="UtopiaStd-Regular"/>
          <w:color w:val="232322"/>
        </w:rPr>
        <w:tab/>
      </w:r>
      <w:r w:rsidR="00754F55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(B)</w:t>
      </w:r>
      <w:r w:rsidR="00FB3F21">
        <w:rPr>
          <w:rFonts w:eastAsia="UtopiaStd-Regular"/>
          <w:color w:val="000000" w:themeColor="text1"/>
        </w:rPr>
        <w:tab/>
      </w:r>
      <w:r w:rsidRPr="00EB53AB">
        <w:rPr>
          <w:rFonts w:eastAsia="UtopiaStd-Regular"/>
          <w:color w:val="000000" w:themeColor="text1"/>
          <w:position w:val="-22"/>
        </w:rPr>
        <w:object w:dxaOrig="1040" w:dyaOrig="580" w14:anchorId="0E993380">
          <v:shape id="_x0000_i1156" type="#_x0000_t75" style="width:52.5pt;height:28.5pt" o:ole="">
            <v:imagedata r:id="rId273" o:title=""/>
          </v:shape>
          <o:OLEObject Type="Embed" ProgID="Equation.DSMT4" ShapeID="_x0000_i1156" DrawAspect="Content" ObjectID="_1751894467" r:id="rId274"/>
        </w:object>
      </w:r>
      <w:r w:rsidR="00A21F37">
        <w:rPr>
          <w:rFonts w:eastAsia="UtopiaStd-Regular"/>
          <w:color w:val="000000" w:themeColor="text1"/>
        </w:rPr>
        <w:tab/>
      </w:r>
      <w:r w:rsidR="00A21F37">
        <w:rPr>
          <w:rFonts w:eastAsia="UtopiaStd-Regular"/>
          <w:color w:val="000000" w:themeColor="text1"/>
        </w:rPr>
        <w:tab/>
      </w:r>
      <w:r w:rsidRPr="005C3C7E">
        <w:rPr>
          <w:rFonts w:eastAsia="UtopiaStd-Regular"/>
          <w:b/>
          <w:color w:val="000000" w:themeColor="text1"/>
        </w:rPr>
        <w:t>(C)</w:t>
      </w:r>
      <w:r w:rsidR="00FB3F21">
        <w:rPr>
          <w:rFonts w:eastAsia="UtopiaStd-Regular"/>
          <w:color w:val="000000" w:themeColor="text1"/>
        </w:rPr>
        <w:tab/>
      </w:r>
      <w:r w:rsidR="00825596" w:rsidRPr="00EB53AB">
        <w:rPr>
          <w:rFonts w:eastAsia="UtopiaStd-Regular"/>
          <w:color w:val="000000" w:themeColor="text1"/>
          <w:position w:val="-26"/>
        </w:rPr>
        <w:object w:dxaOrig="1180" w:dyaOrig="639" w14:anchorId="38768874">
          <v:shape id="_x0000_i1157" type="#_x0000_t75" style="width:58.5pt;height:32.25pt" o:ole="">
            <v:imagedata r:id="rId275" o:title=""/>
          </v:shape>
          <o:OLEObject Type="Embed" ProgID="Equation.DSMT4" ShapeID="_x0000_i1157" DrawAspect="Content" ObjectID="_1751894468" r:id="rId276"/>
        </w:object>
      </w:r>
      <w:r w:rsidRPr="00B37FF6">
        <w:rPr>
          <w:rFonts w:eastAsia="UtopiaStd-Regular"/>
          <w:color w:val="232322"/>
        </w:rPr>
        <w:tab/>
      </w:r>
      <w:r w:rsidRPr="005C3C7E">
        <w:rPr>
          <w:rFonts w:eastAsia="UtopiaStd-Regular"/>
          <w:b/>
          <w:color w:val="000000" w:themeColor="text1"/>
        </w:rPr>
        <w:t>(D)</w:t>
      </w:r>
      <w:r w:rsidR="00FB3F21">
        <w:rPr>
          <w:rFonts w:eastAsia="UtopiaStd-Regular"/>
          <w:color w:val="000000" w:themeColor="text1"/>
        </w:rPr>
        <w:tab/>
      </w:r>
      <w:r w:rsidR="00825596" w:rsidRPr="00EB53AB">
        <w:rPr>
          <w:rFonts w:eastAsia="UtopiaStd-Regular"/>
          <w:color w:val="000000" w:themeColor="text1"/>
          <w:position w:val="-26"/>
        </w:rPr>
        <w:object w:dxaOrig="1180" w:dyaOrig="639" w14:anchorId="58FF6657">
          <v:shape id="_x0000_i1158" type="#_x0000_t75" style="width:58.5pt;height:32.25pt" o:ole="">
            <v:imagedata r:id="rId277" o:title=""/>
          </v:shape>
          <o:OLEObject Type="Embed" ProgID="Equation.DSMT4" ShapeID="_x0000_i1158" DrawAspect="Content" ObjectID="_1751894469" r:id="rId278"/>
        </w:object>
      </w:r>
    </w:p>
    <w:p w14:paraId="2751384F" w14:textId="4DB8F5C3" w:rsidR="00E97E02" w:rsidRDefault="00E97E02" w:rsidP="00E138F7">
      <w:pPr>
        <w:rPr>
          <w:sz w:val="24"/>
          <w:szCs w:val="24"/>
        </w:rPr>
      </w:pPr>
    </w:p>
    <w:p w14:paraId="0E2B42F1" w14:textId="32A718C5" w:rsidR="00973E58" w:rsidRDefault="00431CD9" w:rsidP="00E138F7">
      <w:pPr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C4788E2" wp14:editId="0240EC34">
                <wp:extent cx="216000" cy="216000"/>
                <wp:effectExtent l="0" t="0" r="0" b="0"/>
                <wp:docPr id="152" name="Oval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B865B1" w14:textId="2894FEC5" w:rsidR="00EB53AB" w:rsidRPr="000D632F" w:rsidRDefault="00EB53AB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4F45C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C4788E2" id="Oval 152" o:sp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EB865B1" w14:textId="2894FEC5" w:rsidR="00EB53AB" w:rsidRPr="000D632F" w:rsidRDefault="00EB53AB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4F45C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73E58">
        <w:rPr>
          <w:sz w:val="20"/>
        </w:rPr>
        <w:tab/>
      </w:r>
      <w:r w:rsidR="00EB53AB">
        <w:t>Uma papelaria faz um desconto de  15%  a quem comprar mais d</w:t>
      </w:r>
      <w:r w:rsidR="002903D3">
        <w:t>e</w:t>
      </w:r>
      <w:r w:rsidR="00EB53AB">
        <w:t xml:space="preserve">  12  cadernos.</w:t>
      </w:r>
    </w:p>
    <w:p w14:paraId="4128F80D" w14:textId="4F6E0366" w:rsidR="00C44614" w:rsidRDefault="00EB53AB" w:rsidP="00754F55">
      <w:pPr>
        <w:ind w:left="567"/>
      </w:pPr>
      <w:r>
        <w:t xml:space="preserve">O André comprou  20  cadernos </w:t>
      </w:r>
      <w:r w:rsidR="00FE51D0">
        <w:t xml:space="preserve">que tinham o preço marcado de </w:t>
      </w:r>
      <w:r w:rsidR="002903D3">
        <w:t xml:space="preserve"> </w:t>
      </w:r>
      <w:r>
        <w:t>2,50 €  cada um.</w:t>
      </w:r>
    </w:p>
    <w:p w14:paraId="2A15E1B9" w14:textId="5DB53D04" w:rsidR="00973E58" w:rsidRDefault="00EB53AB" w:rsidP="00754F55">
      <w:pPr>
        <w:ind w:left="567"/>
      </w:pPr>
      <w:r>
        <w:t>Quanto pagou o André pelos cadernos?</w:t>
      </w:r>
    </w:p>
    <w:p w14:paraId="2AD1D314" w14:textId="55BEE1E2" w:rsidR="003F6A8B" w:rsidRDefault="003F6A8B" w:rsidP="00E138F7">
      <w:pPr>
        <w:rPr>
          <w:szCs w:val="24"/>
        </w:rPr>
      </w:pPr>
    </w:p>
    <w:p w14:paraId="2F8417DB" w14:textId="02EED530" w:rsidR="00BE516D" w:rsidRPr="009674F0" w:rsidRDefault="00431CD9" w:rsidP="00754F55">
      <w:pPr>
        <w:ind w:left="567" w:hanging="567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F15FBE" wp14:editId="3EBF19DF">
                <wp:extent cx="216000" cy="216000"/>
                <wp:effectExtent l="0" t="0" r="0" b="0"/>
                <wp:docPr id="153" name="Oval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9F3D8" w14:textId="2B2AEB63" w:rsidR="00EB53AB" w:rsidRPr="00E4687D" w:rsidRDefault="00EB53AB" w:rsidP="00431CD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4F45C4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F15FBE" id="Oval 153" o:sp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ow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+R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Q92j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E59F3D8" w14:textId="2B2AEB63" w:rsidR="00EB53AB" w:rsidRPr="00E4687D" w:rsidRDefault="00EB53AB" w:rsidP="00431CD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4F45C4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6138">
        <w:rPr>
          <w:bCs/>
          <w:szCs w:val="24"/>
        </w:rPr>
        <w:tab/>
      </w:r>
      <w:r w:rsidR="00EB53AB">
        <w:t xml:space="preserve">Para </w:t>
      </w:r>
      <w:r w:rsidR="00C7383A">
        <w:t>a Feira da Ladra</w:t>
      </w:r>
      <w:r w:rsidR="00FE51D0">
        <w:t>,</w:t>
      </w:r>
      <w:r w:rsidR="00F84FBC">
        <w:t xml:space="preserve"> em </w:t>
      </w:r>
      <w:r w:rsidR="00C7383A">
        <w:t>A</w:t>
      </w:r>
      <w:r w:rsidR="00985997">
        <w:t>lf</w:t>
      </w:r>
      <w:r w:rsidR="00C7383A">
        <w:t>ama, a Margarida levou  72  cestos de palha para vender.</w:t>
      </w:r>
    </w:p>
    <w:p w14:paraId="79940652" w14:textId="4A8544FC" w:rsidR="00BE516D" w:rsidRPr="009674F0" w:rsidRDefault="00C7383A" w:rsidP="00754F55">
      <w:pPr>
        <w:ind w:left="567"/>
      </w:pPr>
      <w:r>
        <w:t xml:space="preserve">Durante a manhã vendeu  </w:t>
      </w:r>
      <w:r w:rsidRPr="00C7383A">
        <w:rPr>
          <w:position w:val="-22"/>
        </w:rPr>
        <w:object w:dxaOrig="220" w:dyaOrig="580" w14:anchorId="1414D6A7">
          <v:shape id="_x0000_i1159" type="#_x0000_t75" style="width:9.75pt;height:28.5pt" o:ole="">
            <v:imagedata r:id="rId279" o:title=""/>
          </v:shape>
          <o:OLEObject Type="Embed" ProgID="Equation.DSMT4" ShapeID="_x0000_i1159" DrawAspect="Content" ObjectID="_1751894470" r:id="rId280"/>
        </w:object>
      </w:r>
      <w:r>
        <w:t xml:space="preserve">  dos cestos e durante a tarde </w:t>
      </w:r>
      <w:r w:rsidR="0031603B">
        <w:t>vendeu</w:t>
      </w:r>
      <w:r>
        <w:t xml:space="preserve"> </w:t>
      </w:r>
      <w:r w:rsidR="002903D3">
        <w:t xml:space="preserve"> </w:t>
      </w:r>
      <w:r w:rsidRPr="00C7383A">
        <w:rPr>
          <w:position w:val="-22"/>
        </w:rPr>
        <w:object w:dxaOrig="240" w:dyaOrig="580" w14:anchorId="5DD50AE4">
          <v:shape id="_x0000_i1160" type="#_x0000_t75" style="width:12.75pt;height:28.5pt" o:ole="">
            <v:imagedata r:id="rId281" o:title=""/>
          </v:shape>
          <o:OLEObject Type="Embed" ProgID="Equation.DSMT4" ShapeID="_x0000_i1160" DrawAspect="Content" ObjectID="_1751894471" r:id="rId282"/>
        </w:object>
      </w:r>
      <w:r>
        <w:t xml:space="preserve">  dos restantes.</w:t>
      </w:r>
    </w:p>
    <w:p w14:paraId="06A93DDD" w14:textId="75B444B8" w:rsidR="00C7383A" w:rsidRDefault="00C7383A" w:rsidP="00754F55">
      <w:pPr>
        <w:ind w:left="1134" w:hanging="567"/>
        <w:rPr>
          <w:color w:val="000000" w:themeColor="text1"/>
        </w:rPr>
      </w:pPr>
      <w:r>
        <w:rPr>
          <w:b/>
          <w:bCs/>
          <w:color w:val="C00000"/>
        </w:rPr>
        <w:t>4</w:t>
      </w:r>
      <w:r w:rsidRPr="003226F5">
        <w:rPr>
          <w:b/>
          <w:bCs/>
          <w:color w:val="C00000"/>
        </w:rPr>
        <w:t>.1.</w:t>
      </w:r>
      <w:r w:rsidRPr="003226F5">
        <w:rPr>
          <w:b/>
          <w:bCs/>
          <w:color w:val="000000" w:themeColor="text1"/>
        </w:rPr>
        <w:tab/>
      </w:r>
      <w:r w:rsidRPr="00C7383A">
        <w:rPr>
          <w:color w:val="000000" w:themeColor="text1"/>
        </w:rPr>
        <w:t>O que representa cada uma das seguintes expressões</w:t>
      </w:r>
      <w:r w:rsidR="001C6617">
        <w:rPr>
          <w:color w:val="000000" w:themeColor="text1"/>
        </w:rPr>
        <w:t>?</w:t>
      </w:r>
    </w:p>
    <w:p w14:paraId="6D2E10A8" w14:textId="5A02CAED" w:rsidR="00985997" w:rsidRDefault="00C7383A" w:rsidP="002903D3">
      <w:pPr>
        <w:ind w:left="1418" w:hanging="284"/>
        <w:rPr>
          <w:rFonts w:cs="Arial"/>
        </w:rPr>
      </w:pPr>
      <w:r>
        <w:rPr>
          <w:rFonts w:cs="Arial"/>
          <w:b/>
          <w:color w:val="C00000"/>
        </w:rPr>
        <w:t>a)</w:t>
      </w:r>
      <w:r w:rsidRPr="00374201">
        <w:rPr>
          <w:rFonts w:cs="Arial"/>
        </w:rPr>
        <w:tab/>
      </w:r>
      <w:r w:rsidRPr="00C7383A">
        <w:rPr>
          <w:rFonts w:cs="Arial"/>
          <w:position w:val="-26"/>
        </w:rPr>
        <w:object w:dxaOrig="1080" w:dyaOrig="639" w14:anchorId="096161CD">
          <v:shape id="_x0000_i1161" type="#_x0000_t75" style="width:54.75pt;height:32.25pt" o:ole="">
            <v:imagedata r:id="rId283" o:title=""/>
          </v:shape>
          <o:OLEObject Type="Embed" ProgID="Equation.DSMT4" ShapeID="_x0000_i1161" DrawAspect="Content" ObjectID="_1751894472" r:id="rId284"/>
        </w:object>
      </w:r>
    </w:p>
    <w:p w14:paraId="07FF2D94" w14:textId="542F182F" w:rsidR="00C7383A" w:rsidRDefault="00972081" w:rsidP="002903D3">
      <w:pPr>
        <w:ind w:left="1418" w:hanging="284"/>
        <w:rPr>
          <w:rFonts w:cs="Arial"/>
        </w:rPr>
      </w:pPr>
      <w:r>
        <w:rPr>
          <w:rFonts w:cs="Arial"/>
          <w:noProof/>
        </w:rPr>
        <w:drawing>
          <wp:anchor distT="0" distB="0" distL="114300" distR="114300" simplePos="0" relativeHeight="251700275" behindDoc="0" locked="0" layoutInCell="1" allowOverlap="1" wp14:anchorId="02EC091F" wp14:editId="5F1BE5DB">
            <wp:simplePos x="0" y="0"/>
            <wp:positionH relativeFrom="column">
              <wp:posOffset>3489960</wp:posOffset>
            </wp:positionH>
            <wp:positionV relativeFrom="paragraph">
              <wp:posOffset>7620</wp:posOffset>
            </wp:positionV>
            <wp:extent cx="3060065" cy="2166620"/>
            <wp:effectExtent l="0" t="0" r="6985" b="5080"/>
            <wp:wrapSquare wrapText="bothSides"/>
            <wp:docPr id="365785909" name="Imagem 14" descr="Uma imagem com interior, biscoito de gengibre, bolo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785909" name="Imagem 14" descr="Uma imagem com interior, biscoito de gengibre, bolo&#10;&#10;Descrição gerada automaticamente com confiança média"/>
                    <pic:cNvPicPr/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16662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383A">
        <w:rPr>
          <w:rFonts w:cs="Arial"/>
          <w:b/>
          <w:color w:val="C00000"/>
        </w:rPr>
        <w:t>b)</w:t>
      </w:r>
      <w:r w:rsidR="00C7383A" w:rsidRPr="00374201">
        <w:rPr>
          <w:rFonts w:cs="Arial"/>
        </w:rPr>
        <w:tab/>
      </w:r>
      <w:r w:rsidR="00C7383A" w:rsidRPr="00C7383A">
        <w:rPr>
          <w:rFonts w:cs="Arial"/>
          <w:position w:val="-26"/>
        </w:rPr>
        <w:object w:dxaOrig="1460" w:dyaOrig="639" w14:anchorId="14FB187B">
          <v:shape id="_x0000_i1162" type="#_x0000_t75" style="width:73.5pt;height:32.25pt" o:ole="">
            <v:imagedata r:id="rId286" o:title=""/>
          </v:shape>
          <o:OLEObject Type="Embed" ProgID="Equation.DSMT4" ShapeID="_x0000_i1162" DrawAspect="Content" ObjectID="_1751894473" r:id="rId287"/>
        </w:object>
      </w:r>
    </w:p>
    <w:p w14:paraId="2AE05FC2" w14:textId="689EDA25" w:rsidR="00C7383A" w:rsidRDefault="00C7383A" w:rsidP="00754F55">
      <w:pPr>
        <w:ind w:left="567"/>
        <w:rPr>
          <w:color w:val="000000" w:themeColor="text1"/>
        </w:rPr>
      </w:pPr>
      <w:r>
        <w:rPr>
          <w:b/>
          <w:bCs/>
          <w:color w:val="C00000"/>
        </w:rPr>
        <w:t>4</w:t>
      </w:r>
      <w:r w:rsidRPr="003226F5">
        <w:rPr>
          <w:b/>
          <w:bCs/>
          <w:color w:val="C00000"/>
        </w:rPr>
        <w:t>.</w:t>
      </w:r>
      <w:r>
        <w:rPr>
          <w:b/>
          <w:bCs/>
          <w:color w:val="C00000"/>
        </w:rPr>
        <w:t>2.</w:t>
      </w:r>
      <w:r w:rsidRPr="003226F5">
        <w:rPr>
          <w:b/>
          <w:bCs/>
          <w:color w:val="000000" w:themeColor="text1"/>
        </w:rPr>
        <w:tab/>
      </w:r>
      <w:r>
        <w:rPr>
          <w:color w:val="000000" w:themeColor="text1"/>
        </w:rPr>
        <w:t>Quantos cestos ficaram por vender?</w:t>
      </w:r>
    </w:p>
    <w:p w14:paraId="1A52D6BC" w14:textId="0C7C53EA" w:rsidR="00C7383A" w:rsidRDefault="00C7383A">
      <w:pPr>
        <w:spacing w:line="240" w:lineRule="auto"/>
        <w:rPr>
          <w:rFonts w:cs="Arial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br w:type="page"/>
      </w:r>
    </w:p>
    <w:p w14:paraId="29C3AD33" w14:textId="3BA73654" w:rsidR="0031603B" w:rsidRDefault="00972081" w:rsidP="0031603B">
      <w:pPr>
        <w:rPr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01299" behindDoc="0" locked="0" layoutInCell="1" allowOverlap="1" wp14:anchorId="622BF494" wp14:editId="6F4BEF46">
            <wp:simplePos x="0" y="0"/>
            <wp:positionH relativeFrom="column">
              <wp:posOffset>4661535</wp:posOffset>
            </wp:positionH>
            <wp:positionV relativeFrom="paragraph">
              <wp:posOffset>0</wp:posOffset>
            </wp:positionV>
            <wp:extent cx="1620000" cy="2430000"/>
            <wp:effectExtent l="0" t="0" r="0" b="8890"/>
            <wp:wrapSquare wrapText="bothSides"/>
            <wp:docPr id="1569948961" name="Imagem 15" descr="Uma imagem com arte, Motivo, padrão, Pra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948961" name="Imagem 15" descr="Uma imagem com arte, Motivo, padrão, Prato&#10;&#10;Descrição gerada automaticamente"/>
                    <pic:cNvPicPr/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43000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D84109" w14:textId="4FD1CADD" w:rsidR="0031603B" w:rsidRPr="009674F0" w:rsidRDefault="0031603B" w:rsidP="0031603B">
      <w:pPr>
        <w:rPr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D67F9C0" wp14:editId="11A7CCB7">
                <wp:extent cx="216000" cy="216000"/>
                <wp:effectExtent l="0" t="0" r="0" b="0"/>
                <wp:docPr id="155" name="Oval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CB2489" w14:textId="421F16BD" w:rsidR="0031603B" w:rsidRPr="000D632F" w:rsidRDefault="0031603B" w:rsidP="0031603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  <w:r w:rsidR="0093695C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D67F9C0" id="Oval 155" o:sp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79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4cfv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9CB2489" w14:textId="421F16BD" w:rsidR="0031603B" w:rsidRPr="000D632F" w:rsidRDefault="0031603B" w:rsidP="0031603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  <w:r w:rsidR="0093695C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3695C">
        <w:tab/>
      </w:r>
      <w:r>
        <w:t>O Antunes é dono de uma loja de artesanato.</w:t>
      </w:r>
    </w:p>
    <w:p w14:paraId="4D43E95C" w14:textId="0BF59CC5" w:rsidR="0031603B" w:rsidRDefault="0031603B" w:rsidP="00DB7061">
      <w:pPr>
        <w:spacing w:after="120"/>
        <w:ind w:left="567"/>
      </w:pPr>
      <w:r>
        <w:t>Comprou  50  pratos,  60  travessas e  40  azulejos para vender aos turistas na época de S</w:t>
      </w:r>
      <w:r w:rsidR="00637B97">
        <w:t>ão</w:t>
      </w:r>
      <w:r>
        <w:t xml:space="preserve"> João.</w:t>
      </w:r>
    </w:p>
    <w:p w14:paraId="415C4843" w14:textId="7CB4D875" w:rsidR="0031603B" w:rsidRDefault="0031603B" w:rsidP="00DB7061">
      <w:pPr>
        <w:spacing w:after="120"/>
        <w:ind w:left="567"/>
      </w:pPr>
      <w:r>
        <w:t xml:space="preserve">No dia 23 de junho vendeu  20%  dos pratos,  30%  das travessas e  </w:t>
      </w:r>
      <w:r w:rsidRPr="005F48FF">
        <w:rPr>
          <w:position w:val="-22"/>
        </w:rPr>
        <w:object w:dxaOrig="220" w:dyaOrig="580" w14:anchorId="3B6949C1">
          <v:shape id="_x0000_i1163" type="#_x0000_t75" style="width:9.75pt;height:28.5pt" o:ole="">
            <v:imagedata r:id="rId289" o:title=""/>
          </v:shape>
          <o:OLEObject Type="Embed" ProgID="Equation.DSMT4" ShapeID="_x0000_i1163" DrawAspect="Content" ObjectID="_1751894474" r:id="rId290"/>
        </w:object>
      </w:r>
      <w:r>
        <w:t xml:space="preserve">  dos azulejos.</w:t>
      </w:r>
    </w:p>
    <w:p w14:paraId="0C4D0404" w14:textId="78CADFCC" w:rsidR="0031603B" w:rsidRPr="009674F0" w:rsidRDefault="0031603B" w:rsidP="0093695C">
      <w:pPr>
        <w:ind w:left="567"/>
        <w:rPr>
          <w:bCs/>
        </w:rPr>
      </w:pPr>
      <w:r>
        <w:t>Quantas peças, ao todo, ainda tem para vender?</w:t>
      </w:r>
    </w:p>
    <w:p w14:paraId="019FC07C" w14:textId="08ACD823" w:rsidR="0031603B" w:rsidRDefault="0031603B" w:rsidP="0031603B">
      <w:pPr>
        <w:rPr>
          <w:bCs/>
          <w:sz w:val="24"/>
          <w:szCs w:val="24"/>
        </w:rPr>
      </w:pPr>
    </w:p>
    <w:p w14:paraId="61D8187B" w14:textId="77777777" w:rsidR="00625870" w:rsidRPr="005608BA" w:rsidRDefault="00625870" w:rsidP="0031603B">
      <w:pPr>
        <w:rPr>
          <w:bCs/>
          <w:sz w:val="24"/>
          <w:szCs w:val="24"/>
        </w:rPr>
      </w:pPr>
    </w:p>
    <w:p w14:paraId="68A7FCE8" w14:textId="28190209" w:rsidR="0031603B" w:rsidRPr="009674F0" w:rsidRDefault="0093695C" w:rsidP="002903D3">
      <w:pPr>
        <w:spacing w:after="120"/>
        <w:ind w:left="567" w:hanging="567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7B45C1" wp14:editId="6EC97928">
                <wp:extent cx="216000" cy="216000"/>
                <wp:effectExtent l="0" t="0" r="0" b="0"/>
                <wp:docPr id="156" name="Oval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5D673F" w14:textId="6EA2BC43" w:rsidR="0093695C" w:rsidRPr="000D632F" w:rsidRDefault="0093695C" w:rsidP="0093695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6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7B45C1" id="Oval 156" o:sp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05D673F" w14:textId="6EA2BC43" w:rsidR="0093695C" w:rsidRPr="000D632F" w:rsidRDefault="0093695C" w:rsidP="0093695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6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31603B">
        <w:t xml:space="preserve">Na loja do Antunes, a Helena gastou  250 </w:t>
      </w:r>
      <w:r w:rsidR="00447767">
        <w:t xml:space="preserve">€  </w:t>
      </w:r>
      <w:r w:rsidR="0031603B">
        <w:t>em peças de artesanato.</w:t>
      </w:r>
    </w:p>
    <w:p w14:paraId="0F9E4267" w14:textId="0117EED3" w:rsidR="0031603B" w:rsidRPr="009674F0" w:rsidRDefault="0031603B" w:rsidP="0093695C">
      <w:pPr>
        <w:ind w:left="567"/>
      </w:pPr>
      <w:r>
        <w:t xml:space="preserve">Gastou  </w:t>
      </w:r>
      <w:r w:rsidRPr="005F48FF">
        <w:rPr>
          <w:position w:val="-22"/>
        </w:rPr>
        <w:object w:dxaOrig="220" w:dyaOrig="580" w14:anchorId="513F4089">
          <v:shape id="_x0000_i1164" type="#_x0000_t75" style="width:9.75pt;height:28.5pt" o:ole="">
            <v:imagedata r:id="rId291" o:title=""/>
          </v:shape>
          <o:OLEObject Type="Embed" ProgID="Equation.DSMT4" ShapeID="_x0000_i1164" DrawAspect="Content" ObjectID="_1751894475" r:id="rId292"/>
        </w:object>
      </w:r>
      <w:r>
        <w:t xml:space="preserve">  do dinheiro na compra de travessas</w:t>
      </w:r>
      <w:r w:rsidR="00447767">
        <w:t xml:space="preserve"> e</w:t>
      </w:r>
      <w:r>
        <w:t xml:space="preserve">  30%  do restante na compra de azulejos.</w:t>
      </w:r>
    </w:p>
    <w:p w14:paraId="45661A7F" w14:textId="380C0CDB" w:rsidR="0031603B" w:rsidRPr="009674F0" w:rsidRDefault="0031603B" w:rsidP="00DB7061">
      <w:pPr>
        <w:spacing w:after="120"/>
        <w:ind w:left="567"/>
      </w:pPr>
      <w:r>
        <w:t>No final, comprou pratos ao preço de  15 €  cada um.</w:t>
      </w:r>
    </w:p>
    <w:p w14:paraId="79135300" w14:textId="23EFCB48" w:rsidR="0031603B" w:rsidRPr="009674F0" w:rsidRDefault="0031603B" w:rsidP="0093695C">
      <w:pPr>
        <w:ind w:left="567"/>
        <w:rPr>
          <w:noProof/>
          <w:lang w:eastAsia="pt-PT"/>
        </w:rPr>
      </w:pPr>
      <w:r w:rsidRPr="009674F0">
        <w:t>Qua</w:t>
      </w:r>
      <w:r>
        <w:t>ntos pratos comprou a Helena?</w:t>
      </w:r>
    </w:p>
    <w:p w14:paraId="7564112C" w14:textId="77777777" w:rsidR="0031603B" w:rsidRDefault="0031603B" w:rsidP="0031603B">
      <w:pPr>
        <w:rPr>
          <w:bCs/>
          <w:sz w:val="24"/>
          <w:szCs w:val="24"/>
        </w:rPr>
      </w:pPr>
    </w:p>
    <w:p w14:paraId="63289175" w14:textId="4C525C0B" w:rsidR="00625870" w:rsidRDefault="00625870" w:rsidP="0031603B">
      <w:pPr>
        <w:rPr>
          <w:bCs/>
          <w:sz w:val="24"/>
          <w:szCs w:val="24"/>
        </w:rPr>
      </w:pPr>
    </w:p>
    <w:p w14:paraId="1AF3ADA9" w14:textId="661F5A90" w:rsidR="0031603B" w:rsidRPr="009674F0" w:rsidRDefault="0093695C" w:rsidP="0031603B">
      <w:pPr>
        <w:rPr>
          <w:noProof/>
          <w:lang w:eastAsia="pt-PT"/>
        </w:rPr>
      </w:pPr>
      <w:r w:rsidRPr="00947953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0A669C4F" wp14:editId="1D872EE9">
                <wp:extent cx="216000" cy="216000"/>
                <wp:effectExtent l="0" t="0" r="0" b="0"/>
                <wp:docPr id="2286" name="Oval 2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D2CED8" w14:textId="5BE22FCF" w:rsidR="0093695C" w:rsidRPr="00B3090E" w:rsidRDefault="0093695C" w:rsidP="0093695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7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A669C4F" id="Oval 2286" o:sp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RoKy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5D2CED8" w14:textId="5BE22FCF" w:rsidR="0093695C" w:rsidRPr="00B3090E" w:rsidRDefault="0093695C" w:rsidP="0093695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7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="0031603B">
        <w:t>Qual o número em falta?</w:t>
      </w:r>
    </w:p>
    <w:p w14:paraId="1159FCCC" w14:textId="47A51758" w:rsidR="0031603B" w:rsidRPr="009674F0" w:rsidRDefault="00FC5A46" w:rsidP="00DB7061">
      <w:pPr>
        <w:ind w:left="1134"/>
      </w:pPr>
      <w:r w:rsidRPr="002C43D8">
        <w:rPr>
          <w:position w:val="-34"/>
        </w:rPr>
        <w:object w:dxaOrig="1400" w:dyaOrig="780" w14:anchorId="029BB64B">
          <v:shape id="_x0000_i1210" type="#_x0000_t75" style="width:69.75pt;height:38.25pt" o:ole="">
            <v:imagedata r:id="rId293" o:title=""/>
          </v:shape>
          <o:OLEObject Type="Embed" ProgID="Equation.DSMT4" ShapeID="_x0000_i1210" DrawAspect="Content" ObjectID="_1751894476" r:id="rId294"/>
        </w:object>
      </w:r>
    </w:p>
    <w:p w14:paraId="74E41125" w14:textId="6CE4F651" w:rsidR="00625870" w:rsidRDefault="00625870" w:rsidP="0031603B">
      <w:pPr>
        <w:rPr>
          <w:bCs/>
          <w:sz w:val="24"/>
          <w:szCs w:val="24"/>
        </w:rPr>
      </w:pPr>
    </w:p>
    <w:p w14:paraId="4443CDC4" w14:textId="5148F614" w:rsidR="0031603B" w:rsidRDefault="0031603B" w:rsidP="0031603B">
      <w:pPr>
        <w:rPr>
          <w:bCs/>
          <w:sz w:val="24"/>
          <w:szCs w:val="24"/>
        </w:rPr>
      </w:pPr>
    </w:p>
    <w:p w14:paraId="78399FC2" w14:textId="008333B4" w:rsidR="0031603B" w:rsidRDefault="00972081" w:rsidP="00DB7061">
      <w:pPr>
        <w:spacing w:after="120"/>
        <w:ind w:left="567" w:hanging="567"/>
      </w:pPr>
      <w:r>
        <w:rPr>
          <w:noProof/>
          <w:lang w:eastAsia="pt-PT"/>
        </w:rPr>
        <w:drawing>
          <wp:anchor distT="0" distB="0" distL="114300" distR="114300" simplePos="0" relativeHeight="251702323" behindDoc="0" locked="0" layoutInCell="1" allowOverlap="1" wp14:anchorId="42343483" wp14:editId="1CA4BFEC">
            <wp:simplePos x="0" y="0"/>
            <wp:positionH relativeFrom="column">
              <wp:posOffset>4594860</wp:posOffset>
            </wp:positionH>
            <wp:positionV relativeFrom="paragraph">
              <wp:posOffset>305435</wp:posOffset>
            </wp:positionV>
            <wp:extent cx="1699200" cy="2772000"/>
            <wp:effectExtent l="0" t="0" r="0" b="0"/>
            <wp:wrapSquare wrapText="bothSides"/>
            <wp:docPr id="86719652" name="Imagem 16" descr="Uma imagem com jarra, Fotografia de natureza morta, arte, natureza mort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719652" name="Imagem 16" descr="Uma imagem com jarra, Fotografia de natureza morta, arte, natureza morta&#10;&#10;Descrição gerada automaticamente"/>
                    <pic:cNvPicPr/>
                  </pic:nvPicPr>
                  <pic:blipFill>
                    <a:blip r:embed="rId295"/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27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695C" w:rsidRPr="00947953">
        <w:rPr>
          <w:noProof/>
          <w:position w:val="-8"/>
          <w:sz w:val="20"/>
        </w:rPr>
        <mc:AlternateContent>
          <mc:Choice Requires="wps">
            <w:drawing>
              <wp:inline distT="0" distB="0" distL="0" distR="0" wp14:anchorId="3C51E6A1" wp14:editId="5310A1E1">
                <wp:extent cx="216000" cy="216000"/>
                <wp:effectExtent l="0" t="0" r="0" b="0"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FB2A1E" w14:textId="7B85AD80" w:rsidR="0093695C" w:rsidRPr="00B3090E" w:rsidRDefault="0093695C" w:rsidP="0093695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8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51E6A1" id="Oval 51" o:sp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9FB2A1E" w14:textId="7B85AD80" w:rsidR="0093695C" w:rsidRPr="00B3090E" w:rsidRDefault="0093695C" w:rsidP="0093695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 xml:space="preserve">8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93695C">
        <w:tab/>
      </w:r>
      <w:r w:rsidR="0031603B">
        <w:t>Três irmãos, a Helena, a Estela e o Alexandre foram de férias para a Turquia.</w:t>
      </w:r>
    </w:p>
    <w:p w14:paraId="55B2C139" w14:textId="6449DBD4" w:rsidR="0031603B" w:rsidRDefault="0031603B" w:rsidP="0093695C">
      <w:pPr>
        <w:ind w:left="567"/>
        <w:rPr>
          <w:noProof/>
          <w:lang w:eastAsia="pt-PT"/>
        </w:rPr>
      </w:pPr>
      <w:r>
        <w:rPr>
          <w:noProof/>
          <w:lang w:eastAsia="pt-PT"/>
        </w:rPr>
        <w:t>Para oferecerem à mãe compraram uma jarra pintada à mão.</w:t>
      </w:r>
    </w:p>
    <w:p w14:paraId="45AB8957" w14:textId="6EB9658F" w:rsidR="0031603B" w:rsidRDefault="0031603B" w:rsidP="00DB7061">
      <w:pPr>
        <w:spacing w:after="120"/>
        <w:ind w:left="567"/>
        <w:rPr>
          <w:noProof/>
          <w:lang w:eastAsia="pt-PT"/>
        </w:rPr>
      </w:pPr>
      <w:r>
        <w:rPr>
          <w:noProof/>
          <w:lang w:eastAsia="pt-PT"/>
        </w:rPr>
        <w:t xml:space="preserve">A Helena pagou  20% </w:t>
      </w:r>
      <w:r w:rsidR="00F21C8D">
        <w:rPr>
          <w:noProof/>
          <w:lang w:eastAsia="pt-PT"/>
        </w:rPr>
        <w:t xml:space="preserve"> </w:t>
      </w:r>
      <w:r w:rsidR="00DB7061">
        <w:rPr>
          <w:noProof/>
          <w:lang w:eastAsia="pt-PT"/>
        </w:rPr>
        <w:t>do custo da jarra</w:t>
      </w:r>
      <w:r>
        <w:rPr>
          <w:noProof/>
          <w:lang w:eastAsia="pt-PT"/>
        </w:rPr>
        <w:t xml:space="preserve">, o Alexandre </w:t>
      </w:r>
      <w:r w:rsidR="00DB7061">
        <w:rPr>
          <w:noProof/>
          <w:lang w:eastAsia="pt-PT"/>
        </w:rPr>
        <w:t>pagou</w:t>
      </w:r>
      <w:r>
        <w:rPr>
          <w:noProof/>
          <w:lang w:eastAsia="pt-PT"/>
        </w:rPr>
        <w:t xml:space="preserve"> </w:t>
      </w:r>
      <w:r w:rsidR="00F21C8D">
        <w:rPr>
          <w:noProof/>
          <w:lang w:eastAsia="pt-PT"/>
        </w:rPr>
        <w:t xml:space="preserve"> </w:t>
      </w:r>
      <w:r w:rsidRPr="005F48FF">
        <w:rPr>
          <w:noProof/>
          <w:position w:val="-22"/>
          <w:lang w:eastAsia="pt-PT"/>
        </w:rPr>
        <w:object w:dxaOrig="220" w:dyaOrig="580" w14:anchorId="2AAD0BA7">
          <v:shape id="_x0000_i1166" type="#_x0000_t75" style="width:9.75pt;height:28.5pt" o:ole="">
            <v:imagedata r:id="rId296" o:title=""/>
          </v:shape>
          <o:OLEObject Type="Embed" ProgID="Equation.DSMT4" ShapeID="_x0000_i1166" DrawAspect="Content" ObjectID="_1751894477" r:id="rId297"/>
        </w:object>
      </w:r>
      <w:r>
        <w:rPr>
          <w:noProof/>
          <w:lang w:eastAsia="pt-PT"/>
        </w:rPr>
        <w:t xml:space="preserve">  e a Estela </w:t>
      </w:r>
      <w:r w:rsidR="00F21C8D">
        <w:rPr>
          <w:noProof/>
          <w:lang w:eastAsia="pt-PT"/>
        </w:rPr>
        <w:t xml:space="preserve">pagou </w:t>
      </w:r>
      <w:r>
        <w:rPr>
          <w:noProof/>
          <w:lang w:eastAsia="pt-PT"/>
        </w:rPr>
        <w:t>a parte restante.</w:t>
      </w:r>
    </w:p>
    <w:p w14:paraId="60C09C14" w14:textId="42F3A7CF" w:rsidR="0031603B" w:rsidRDefault="0031603B" w:rsidP="00DB7061">
      <w:pPr>
        <w:spacing w:after="120"/>
        <w:ind w:left="567"/>
        <w:rPr>
          <w:noProof/>
          <w:lang w:eastAsia="pt-PT"/>
        </w:rPr>
      </w:pPr>
      <w:r>
        <w:rPr>
          <w:noProof/>
          <w:lang w:eastAsia="pt-PT"/>
        </w:rPr>
        <w:t>A jarra custou  150 € .</w:t>
      </w:r>
    </w:p>
    <w:p w14:paraId="5830A46C" w14:textId="0C55A647" w:rsidR="0031603B" w:rsidRPr="009674F0" w:rsidRDefault="0031603B" w:rsidP="00DB7061">
      <w:pPr>
        <w:spacing w:after="120"/>
        <w:ind w:left="567"/>
        <w:rPr>
          <w:noProof/>
          <w:lang w:eastAsia="pt-PT"/>
        </w:rPr>
      </w:pPr>
      <w:r>
        <w:rPr>
          <w:noProof/>
          <w:lang w:eastAsia="pt-PT"/>
        </w:rPr>
        <w:t>Quanto pagou a Estela?</w:t>
      </w:r>
    </w:p>
    <w:p w14:paraId="7D2FC233" w14:textId="71495262" w:rsidR="00280379" w:rsidRPr="00A95E95" w:rsidRDefault="00280379" w:rsidP="0031603B">
      <w:pPr>
        <w:rPr>
          <w:rFonts w:cs="Arial"/>
          <w:sz w:val="24"/>
          <w:szCs w:val="24"/>
        </w:rPr>
      </w:pPr>
      <w:r>
        <w:br w:type="page"/>
      </w:r>
    </w:p>
    <w:p w14:paraId="4BD0E83B" w14:textId="342DC281" w:rsidR="0056729E" w:rsidRPr="00E3612D" w:rsidRDefault="0056729E" w:rsidP="000038B6">
      <w:pPr>
        <w:pStyle w:val="TITULOFICHAS"/>
        <w:jc w:val="left"/>
        <w:rPr>
          <w:lang w:val="pt-PT"/>
        </w:rPr>
      </w:pPr>
      <w:r>
        <w:rPr>
          <w:lang w:val="pt-PT"/>
        </w:rPr>
        <w:lastRenderedPageBreak/>
        <w:t>Ficha de Desenvolvimento</w:t>
      </w:r>
    </w:p>
    <w:p w14:paraId="2869FB4C" w14:textId="77777777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075376E" wp14:editId="1BDC3FA5">
                <wp:extent cx="6119640" cy="792000"/>
                <wp:effectExtent l="12700" t="12700" r="14605" b="8255"/>
                <wp:docPr id="360" name="Caixa de texto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B53AB" w:rsidRPr="00DB2ED5" w14:paraId="058CDF4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1551BB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AED425C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B178B95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528388" w14:textId="77777777" w:rsidR="00EB53AB" w:rsidRPr="00DB2ED5" w:rsidRDefault="00EB53A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Matemática | </w:t>
                                  </w:r>
                                  <w:r>
                                    <w:rPr>
                                      <w:sz w:val="16"/>
                                    </w:rPr>
                                    <w:t>6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.º ano</w:t>
                                  </w:r>
                                </w:p>
                              </w:tc>
                            </w:tr>
                            <w:tr w:rsidR="00EB53AB" w:rsidRPr="00DB2ED5" w14:paraId="00A29E2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5EB622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7DFC30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407C00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E1FF8B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D152E6C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B53AB" w:rsidRPr="00DB2ED5" w14:paraId="4B28DC9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99B2658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1B03CB" w14:textId="77777777" w:rsidR="00EB53AB" w:rsidRPr="00DB2ED5" w:rsidRDefault="00EB53A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6D517F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DC4B4D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941C4D4" w14:textId="77777777" w:rsidR="00EB53AB" w:rsidRPr="00DB2ED5" w:rsidRDefault="00EB53A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9A39C6A" w14:textId="77777777" w:rsidR="00EB53AB" w:rsidRPr="0005099D" w:rsidRDefault="00EB53AB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75376E" id="Caixa de texto 360" o:spid="_x0000_s110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CWnySB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B53AB" w:rsidRPr="00DB2ED5" w14:paraId="058CDF4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1551BB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AED425C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B178B95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1528388" w14:textId="77777777" w:rsidR="00EB53AB" w:rsidRPr="00DB2ED5" w:rsidRDefault="00EB53A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Matemática | </w:t>
                            </w:r>
                            <w:r>
                              <w:rPr>
                                <w:sz w:val="16"/>
                              </w:rPr>
                              <w:t>6</w:t>
                            </w:r>
                            <w:r w:rsidRPr="00DB2ED5">
                              <w:rPr>
                                <w:sz w:val="16"/>
                              </w:rPr>
                              <w:t>.º ano</w:t>
                            </w:r>
                          </w:p>
                        </w:tc>
                      </w:tr>
                      <w:tr w:rsidR="00EB53AB" w:rsidRPr="00DB2ED5" w14:paraId="00A29E2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85EB622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7DFC30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0407C00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E1FF8B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D152E6C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B53AB" w:rsidRPr="00DB2ED5" w14:paraId="4B28DC9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99B2658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01B03CB" w14:textId="77777777" w:rsidR="00EB53AB" w:rsidRPr="00DB2ED5" w:rsidRDefault="00EB53A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76D517F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7DC4B4D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941C4D4" w14:textId="77777777" w:rsidR="00EB53AB" w:rsidRPr="00DB2ED5" w:rsidRDefault="00EB53A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9A39C6A" w14:textId="77777777" w:rsidR="00EB53AB" w:rsidRPr="0005099D" w:rsidRDefault="00EB53AB" w:rsidP="0056729E"/>
                  </w:txbxContent>
                </v:textbox>
                <w10:anchorlock/>
              </v:roundrect>
            </w:pict>
          </mc:Fallback>
        </mc:AlternateContent>
      </w:r>
    </w:p>
    <w:p w14:paraId="1354FC5F" w14:textId="77777777" w:rsidR="00567421" w:rsidRDefault="00567421" w:rsidP="00DB7061"/>
    <w:p w14:paraId="7DE6F0AA" w14:textId="31E10CFE" w:rsidR="00803B5E" w:rsidRPr="00567421" w:rsidRDefault="00803B5E" w:rsidP="00DB7061">
      <w:r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1FAB992E" wp14:editId="15203116">
                <wp:extent cx="216000" cy="216000"/>
                <wp:effectExtent l="0" t="0" r="0" b="0"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9DB2F3" w14:textId="73C3997E" w:rsidR="00803B5E" w:rsidRPr="00E4687D" w:rsidRDefault="00803B5E" w:rsidP="00803B5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</w:t>
                            </w:r>
                            <w:r w:rsidR="00AA107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AB992E" id="Oval 58" o:sp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SWOA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59DB2F3" w14:textId="73C3997E" w:rsidR="00803B5E" w:rsidRPr="00E4687D" w:rsidRDefault="00803B5E" w:rsidP="00803B5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</w:t>
                      </w:r>
                      <w:r w:rsidR="00AA107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  <w:t xml:space="preserve">Escreve na forma de fração um número que seja maior do que  </w:t>
      </w:r>
      <w:r w:rsidRPr="00803B5E">
        <w:rPr>
          <w:position w:val="-22"/>
        </w:rPr>
        <w:object w:dxaOrig="220" w:dyaOrig="580" w14:anchorId="3F25665B">
          <v:shape id="_x0000_i1167" type="#_x0000_t75" style="width:9.75pt;height:28.5pt" o:ole="">
            <v:imagedata r:id="rId298" o:title=""/>
          </v:shape>
          <o:OLEObject Type="Embed" ProgID="Equation.DSMT4" ShapeID="_x0000_i1167" DrawAspect="Content" ObjectID="_1751894478" r:id="rId299"/>
        </w:object>
      </w:r>
      <w:r>
        <w:t xml:space="preserve">  e menor do que  </w:t>
      </w:r>
      <w:r w:rsidRPr="00803B5E">
        <w:rPr>
          <w:position w:val="-22"/>
        </w:rPr>
        <w:object w:dxaOrig="240" w:dyaOrig="580" w14:anchorId="19D1F187">
          <v:shape id="_x0000_i1168" type="#_x0000_t75" style="width:12.75pt;height:28.5pt" o:ole="">
            <v:imagedata r:id="rId300" o:title=""/>
          </v:shape>
          <o:OLEObject Type="Embed" ProgID="Equation.DSMT4" ShapeID="_x0000_i1168" DrawAspect="Content" ObjectID="_1751894479" r:id="rId301"/>
        </w:object>
      </w:r>
      <w:r>
        <w:t xml:space="preserve"> .</w:t>
      </w:r>
    </w:p>
    <w:p w14:paraId="4574657A" w14:textId="51E37C81" w:rsidR="00031F51" w:rsidRPr="00CB6303" w:rsidRDefault="00031F51" w:rsidP="00DB7061">
      <w:pPr>
        <w:rPr>
          <w:sz w:val="20"/>
        </w:rPr>
      </w:pPr>
    </w:p>
    <w:p w14:paraId="1D65CF44" w14:textId="42CF4D53" w:rsidR="00C05FD6" w:rsidRPr="00567421" w:rsidRDefault="00972081" w:rsidP="00DB7061">
      <w:r>
        <w:rPr>
          <w:noProof/>
        </w:rPr>
        <w:drawing>
          <wp:anchor distT="0" distB="0" distL="114300" distR="114300" simplePos="0" relativeHeight="251703347" behindDoc="0" locked="0" layoutInCell="1" allowOverlap="1" wp14:anchorId="6551B428" wp14:editId="6A65113B">
            <wp:simplePos x="0" y="0"/>
            <wp:positionH relativeFrom="column">
              <wp:posOffset>4004310</wp:posOffset>
            </wp:positionH>
            <wp:positionV relativeFrom="paragraph">
              <wp:posOffset>64135</wp:posOffset>
            </wp:positionV>
            <wp:extent cx="2520315" cy="1953260"/>
            <wp:effectExtent l="0" t="0" r="0" b="8890"/>
            <wp:wrapSquare wrapText="bothSides"/>
            <wp:docPr id="302996633" name="Imagem 17" descr="Uma imagem com cabana de madeira, cabina, edifício, caban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996633" name="Imagem 17" descr="Uma imagem com cabana de madeira, cabina, edifício, cabana&#10;&#10;Descrição gerada automaticamente"/>
                    <pic:cNvPicPr/>
                  </pic:nvPicPr>
                  <pic:blipFill>
                    <a:blip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195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6303"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28858C38" wp14:editId="64BCB218">
                <wp:extent cx="216000" cy="216000"/>
                <wp:effectExtent l="0" t="0" r="0" b="0"/>
                <wp:docPr id="2290" name="Oval 2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0E61A2" w14:textId="31E45C87" w:rsidR="00EB53AB" w:rsidRPr="00E4687D" w:rsidRDefault="00EB53AB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  <w:r w:rsidR="00AA107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858C38" id="Oval 2290" o:spid="_x0000_s110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Be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5kwXs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B0E61A2" w14:textId="31E45C87" w:rsidR="00EB53AB" w:rsidRPr="00E4687D" w:rsidRDefault="00EB53AB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  <w:r w:rsidR="00AA107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tab/>
      </w:r>
      <w:r w:rsidR="00803B5E">
        <w:t xml:space="preserve">A Célia </w:t>
      </w:r>
      <w:r w:rsidR="00AF52A9">
        <w:t>p</w:t>
      </w:r>
      <w:r w:rsidR="00803B5E">
        <w:t>retende comprar uma casa de madeira.</w:t>
      </w:r>
    </w:p>
    <w:p w14:paraId="65CD244A" w14:textId="0F2AAF5B" w:rsidR="00C05FD6" w:rsidRDefault="00803B5E" w:rsidP="005C4F91">
      <w:pPr>
        <w:spacing w:after="120"/>
        <w:ind w:left="567"/>
      </w:pPr>
      <w:r>
        <w:t>A empresa que vende a casa ofereceu-lhe as seguintes condições:</w:t>
      </w:r>
    </w:p>
    <w:p w14:paraId="09F61AC1" w14:textId="5EC41588" w:rsidR="00C05FD6" w:rsidRDefault="00803B5E" w:rsidP="00A41C91">
      <w:pPr>
        <w:pStyle w:val="PargrafodaLista"/>
        <w:numPr>
          <w:ilvl w:val="0"/>
          <w:numId w:val="27"/>
        </w:numPr>
        <w:ind w:left="993" w:hanging="284"/>
      </w:pPr>
      <w:r>
        <w:t>na entrega da casa paga metade do seu preço;</w:t>
      </w:r>
    </w:p>
    <w:p w14:paraId="416D18DB" w14:textId="3C23057E" w:rsidR="00C05FD6" w:rsidRDefault="00803B5E" w:rsidP="00A41C91">
      <w:pPr>
        <w:pStyle w:val="PargrafodaLista"/>
        <w:numPr>
          <w:ilvl w:val="0"/>
          <w:numId w:val="27"/>
        </w:numPr>
        <w:ind w:left="993" w:hanging="284"/>
      </w:pPr>
      <w:r>
        <w:t>passados três meses paga  50%  do que falta pagar;</w:t>
      </w:r>
    </w:p>
    <w:p w14:paraId="7017CE9B" w14:textId="0448856D" w:rsidR="00803B5E" w:rsidRDefault="00803B5E" w:rsidP="00A41C91">
      <w:pPr>
        <w:pStyle w:val="PargrafodaLista"/>
        <w:numPr>
          <w:ilvl w:val="0"/>
          <w:numId w:val="27"/>
        </w:numPr>
        <w:spacing w:after="120"/>
        <w:ind w:left="993" w:hanging="284"/>
        <w:contextualSpacing w:val="0"/>
      </w:pPr>
      <w:r>
        <w:t>finalmente, passados mais três meses, paga os  4000 €  restantes.</w:t>
      </w:r>
    </w:p>
    <w:p w14:paraId="4B8237A8" w14:textId="4A07D6E9" w:rsidR="00803B5E" w:rsidRPr="00567421" w:rsidRDefault="00803B5E" w:rsidP="005C4F91">
      <w:pPr>
        <w:ind w:left="567"/>
      </w:pPr>
      <w:r>
        <w:t>Quanto custa a ca</w:t>
      </w:r>
      <w:r w:rsidR="00814B92">
        <w:t>s</w:t>
      </w:r>
      <w:r>
        <w:t>a de madeira?</w:t>
      </w:r>
    </w:p>
    <w:p w14:paraId="266BEF38" w14:textId="078926BE" w:rsidR="00C05FD6" w:rsidRPr="00CB6303" w:rsidRDefault="00C05FD6" w:rsidP="00017F8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hanging="142"/>
        <w:rPr>
          <w:bCs/>
          <w:szCs w:val="24"/>
        </w:rPr>
      </w:pPr>
    </w:p>
    <w:p w14:paraId="15C506C5" w14:textId="0E35B58B" w:rsidR="00E75CC6" w:rsidRPr="00CB6303" w:rsidRDefault="00CB6303" w:rsidP="00DB7061">
      <w:pPr>
        <w:rPr>
          <w:i/>
        </w:rPr>
      </w:pPr>
      <w:r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2F7EDE43" wp14:editId="49D76E65">
                <wp:extent cx="216000" cy="216000"/>
                <wp:effectExtent l="0" t="0" r="0" b="0"/>
                <wp:docPr id="2291" name="Oval 2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E8987" w14:textId="20BE744C" w:rsidR="00EB53AB" w:rsidRPr="00E4687D" w:rsidRDefault="00EB53AB" w:rsidP="00CB6303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  <w:r w:rsidR="00AA107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7EDE43" id="Oval 2291" o:spid="_x0000_s110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j3Zfg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g/Y92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EFE8987" w14:textId="20BE744C" w:rsidR="00EB53AB" w:rsidRPr="00E4687D" w:rsidRDefault="00EB53AB" w:rsidP="00CB6303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  <w:r w:rsidR="00AA107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01F27">
        <w:rPr>
          <w:i/>
        </w:rPr>
        <w:tab/>
      </w:r>
      <w:r w:rsidR="00E75CC6" w:rsidRPr="00CB6303">
        <w:t xml:space="preserve">O </w:t>
      </w:r>
      <w:r w:rsidR="00017F8E">
        <w:t>Nuno foi às compras com  150 €  disponíveis para gastar.</w:t>
      </w:r>
    </w:p>
    <w:p w14:paraId="42A17BB9" w14:textId="0086B378" w:rsidR="00E75CC6" w:rsidRDefault="00017F8E" w:rsidP="00847ED0">
      <w:pPr>
        <w:spacing w:after="120"/>
        <w:ind w:left="567"/>
      </w:pPr>
      <w:r>
        <w:t xml:space="preserve">Gastou  </w:t>
      </w:r>
      <w:r w:rsidRPr="00017F8E">
        <w:rPr>
          <w:position w:val="-22"/>
        </w:rPr>
        <w:object w:dxaOrig="240" w:dyaOrig="580" w14:anchorId="57ACF87C">
          <v:shape id="_x0000_i1169" type="#_x0000_t75" style="width:12.75pt;height:28.5pt" o:ole="">
            <v:imagedata r:id="rId303" o:title=""/>
          </v:shape>
          <o:OLEObject Type="Embed" ProgID="Equation.DSMT4" ShapeID="_x0000_i1169" DrawAspect="Content" ObjectID="_1751894480" r:id="rId304"/>
        </w:object>
      </w:r>
      <w:r>
        <w:t xml:space="preserve">  d</w:t>
      </w:r>
      <w:r w:rsidR="005C4F91">
        <w:t>esse</w:t>
      </w:r>
      <w:r>
        <w:t xml:space="preserve"> dinheiro num telemóvel e a terça parte do restante numa capa para o </w:t>
      </w:r>
      <w:r w:rsidR="00847ED0">
        <w:t>mesmo</w:t>
      </w:r>
      <w:r>
        <w:t>.</w:t>
      </w:r>
    </w:p>
    <w:p w14:paraId="73AF1FA4" w14:textId="1A046A62" w:rsidR="00017F8E" w:rsidRPr="00CB6303" w:rsidRDefault="00017F8E" w:rsidP="005C4F91">
      <w:pPr>
        <w:ind w:left="567"/>
      </w:pPr>
      <w:r>
        <w:t>Quanto dinheiro sobrou ao Nuno depois das duas compras?</w:t>
      </w:r>
    </w:p>
    <w:p w14:paraId="09B12301" w14:textId="7FB7ABFE" w:rsidR="00017F8E" w:rsidRPr="00CB6303" w:rsidRDefault="00017F8E" w:rsidP="00017F8E">
      <w:pPr>
        <w:pStyle w:val="QUESTAO1"/>
        <w:tabs>
          <w:tab w:val="clear" w:pos="113"/>
          <w:tab w:val="left" w:pos="1134"/>
        </w:tabs>
        <w:spacing w:before="0" w:after="80" w:line="324" w:lineRule="auto"/>
        <w:ind w:left="0" w:hanging="142"/>
        <w:rPr>
          <w:bCs/>
          <w:szCs w:val="24"/>
        </w:rPr>
      </w:pPr>
    </w:p>
    <w:p w14:paraId="6B989854" w14:textId="718ABB87" w:rsidR="00017F8E" w:rsidRPr="00CB6303" w:rsidRDefault="00017F8E" w:rsidP="00DB7061">
      <w:pPr>
        <w:rPr>
          <w:i/>
        </w:rPr>
      </w:pPr>
      <w:r w:rsidRPr="00CB6303">
        <w:rPr>
          <w:noProof/>
          <w:position w:val="-8"/>
          <w:sz w:val="18"/>
        </w:rPr>
        <mc:AlternateContent>
          <mc:Choice Requires="wps">
            <w:drawing>
              <wp:inline distT="0" distB="0" distL="0" distR="0" wp14:anchorId="4A775DE6" wp14:editId="79F25B22">
                <wp:extent cx="216000" cy="216000"/>
                <wp:effectExtent l="0" t="0" r="0" b="0"/>
                <wp:docPr id="2259" name="Oval 2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125DE6" w14:textId="45804580" w:rsidR="00017F8E" w:rsidRPr="00E4687D" w:rsidRDefault="00017F8E" w:rsidP="00017F8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  <w:r w:rsidR="00AA1071">
                              <w:rPr>
                                <w:rFonts w:ascii="Arial" w:hAnsi="Arial" w:cs="Arial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A775DE6" id="Oval 2259" o:spid="_x0000_s111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w4Qm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8125DE6" w14:textId="45804580" w:rsidR="00017F8E" w:rsidRPr="00E4687D" w:rsidRDefault="00017F8E" w:rsidP="00017F8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  <w:r w:rsidR="00AA1071">
                        <w:rPr>
                          <w:rFonts w:ascii="Arial" w:hAnsi="Arial" w:cs="Arial"/>
                          <w:lang w:val="pt-PT"/>
                        </w:rPr>
                        <w:t xml:space="preserve"> 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i/>
        </w:rPr>
        <w:tab/>
      </w:r>
      <w:r>
        <w:t>A Liliana decidiu pintar a sala da sua casa.</w:t>
      </w:r>
    </w:p>
    <w:p w14:paraId="5818CCD8" w14:textId="767CCC75" w:rsidR="00017F8E" w:rsidRDefault="00821DB4" w:rsidP="00847ED0">
      <w:pPr>
        <w:ind w:left="567"/>
      </w:pPr>
      <w:r>
        <w:rPr>
          <w:noProof/>
        </w:rPr>
        <w:drawing>
          <wp:anchor distT="0" distB="0" distL="114300" distR="114300" simplePos="0" relativeHeight="251704371" behindDoc="0" locked="0" layoutInCell="1" allowOverlap="1" wp14:anchorId="1A426247" wp14:editId="29D8E494">
            <wp:simplePos x="0" y="0"/>
            <wp:positionH relativeFrom="column">
              <wp:posOffset>4232910</wp:posOffset>
            </wp:positionH>
            <wp:positionV relativeFrom="paragraph">
              <wp:posOffset>426720</wp:posOffset>
            </wp:positionV>
            <wp:extent cx="2323465" cy="2159635"/>
            <wp:effectExtent l="0" t="0" r="635" b="0"/>
            <wp:wrapSquare wrapText="bothSides"/>
            <wp:docPr id="311353483" name="Imagem 18" descr="Uma imagem com vestuário, parede, pessoa, raparig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353483" name="Imagem 18" descr="Uma imagem com vestuário, parede, pessoa, rapariga&#10;&#10;Descrição gerada automaticamente"/>
                    <pic:cNvPicPr/>
                  </pic:nvPicPr>
                  <pic:blipFill rotWithShape="1">
                    <a:blip r:embed="rId305"/>
                    <a:srcRect l="17647" r="10584"/>
                    <a:stretch/>
                  </pic:blipFill>
                  <pic:spPr bwMode="auto">
                    <a:xfrm>
                      <a:off x="0" y="0"/>
                      <a:ext cx="2323465" cy="215963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F8E">
        <w:t xml:space="preserve">No primeiro dia pintou  </w:t>
      </w:r>
      <w:r w:rsidR="00017F8E" w:rsidRPr="00017F8E">
        <w:rPr>
          <w:position w:val="-22"/>
        </w:rPr>
        <w:object w:dxaOrig="220" w:dyaOrig="580" w14:anchorId="2CEF0693">
          <v:shape id="_x0000_i1170" type="#_x0000_t75" style="width:9.75pt;height:28.5pt" o:ole="">
            <v:imagedata r:id="rId306" o:title=""/>
          </v:shape>
          <o:OLEObject Type="Embed" ProgID="Equation.DSMT4" ShapeID="_x0000_i1170" DrawAspect="Content" ObjectID="_1751894481" r:id="rId307"/>
        </w:object>
      </w:r>
      <w:r w:rsidR="00017F8E">
        <w:t xml:space="preserve">  das paredes da sala, no segundo dia pintou  </w:t>
      </w:r>
      <w:r w:rsidR="00017F8E" w:rsidRPr="00017F8E">
        <w:rPr>
          <w:position w:val="-22"/>
        </w:rPr>
        <w:object w:dxaOrig="220" w:dyaOrig="580" w14:anchorId="26211E3C">
          <v:shape id="_x0000_i1171" type="#_x0000_t75" style="width:9.75pt;height:28.5pt" o:ole="">
            <v:imagedata r:id="rId308" o:title=""/>
          </v:shape>
          <o:OLEObject Type="Embed" ProgID="Equation.DSMT4" ShapeID="_x0000_i1171" DrawAspect="Content" ObjectID="_1751894482" r:id="rId309"/>
        </w:object>
      </w:r>
      <w:r w:rsidR="00017F8E">
        <w:t xml:space="preserve">  da parte restante e no terceiro </w:t>
      </w:r>
      <w:r w:rsidR="00AA1071">
        <w:t xml:space="preserve">dia </w:t>
      </w:r>
      <w:r w:rsidR="00017F8E">
        <w:t>pint</w:t>
      </w:r>
      <w:r w:rsidR="00AA1071">
        <w:t>ou os restantes</w:t>
      </w:r>
      <w:r w:rsidR="00017F8E">
        <w:t xml:space="preserve">  </w:t>
      </w:r>
      <w:r w:rsidR="00017F8E" w:rsidRPr="00017F8E">
        <w:rPr>
          <w:position w:val="-6"/>
        </w:rPr>
        <w:object w:dxaOrig="639" w:dyaOrig="300" w14:anchorId="119E5F74">
          <v:shape id="_x0000_i1172" type="#_x0000_t75" style="width:32.25pt;height:15pt" o:ole="">
            <v:imagedata r:id="rId310" o:title=""/>
          </v:shape>
          <o:OLEObject Type="Embed" ProgID="Equation.DSMT4" ShapeID="_x0000_i1172" DrawAspect="Content" ObjectID="_1751894483" r:id="rId311"/>
        </w:object>
      </w:r>
      <w:r w:rsidR="00017F8E">
        <w:t xml:space="preserve"> </w:t>
      </w:r>
      <w:r w:rsidR="00AF52A9">
        <w:t xml:space="preserve"> </w:t>
      </w:r>
      <w:r w:rsidR="0068030E">
        <w:t>de parede</w:t>
      </w:r>
      <w:r w:rsidR="00017F8E">
        <w:t>.</w:t>
      </w:r>
    </w:p>
    <w:p w14:paraId="58B29757" w14:textId="478FC45A" w:rsidR="00017F8E" w:rsidRDefault="00017F8E" w:rsidP="0068030E">
      <w:pPr>
        <w:spacing w:before="120" w:after="120"/>
        <w:ind w:left="567"/>
      </w:pPr>
      <w:r>
        <w:t>Quantos metros quadrados têm as paredes da sala da</w:t>
      </w:r>
      <w:r w:rsidR="00AF52A9">
        <w:t xml:space="preserve"> casa da</w:t>
      </w:r>
      <w:r>
        <w:t xml:space="preserve"> Liliana?</w:t>
      </w:r>
    </w:p>
    <w:p w14:paraId="7DB0981B" w14:textId="25382669" w:rsidR="00017F8E" w:rsidRPr="00017F8E" w:rsidRDefault="00017F8E" w:rsidP="00847ED0">
      <w:pPr>
        <w:ind w:left="567"/>
      </w:pPr>
      <w:r>
        <w:t xml:space="preserve">Apresenta a tua resposta utilizando cálculos, esquemas </w:t>
      </w:r>
      <w:r w:rsidR="00814B92">
        <w:t>e/</w:t>
      </w:r>
      <w:r>
        <w:t>ou palavras.</w:t>
      </w:r>
    </w:p>
    <w:sectPr w:rsidR="00017F8E" w:rsidRPr="00017F8E" w:rsidSect="00E16ADB">
      <w:headerReference w:type="even" r:id="rId312"/>
      <w:headerReference w:type="default" r:id="rId313"/>
      <w:footerReference w:type="even" r:id="rId314"/>
      <w:footerReference w:type="default" r:id="rId315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FE4B9" w14:textId="77777777" w:rsidR="00870070" w:rsidRDefault="00870070" w:rsidP="00D177B5">
      <w:pPr>
        <w:spacing w:line="240" w:lineRule="auto"/>
      </w:pPr>
      <w:r>
        <w:separator/>
      </w:r>
    </w:p>
  </w:endnote>
  <w:endnote w:type="continuationSeparator" w:id="0">
    <w:p w14:paraId="529F6B6E" w14:textId="77777777" w:rsidR="00870070" w:rsidRDefault="00870070" w:rsidP="00D177B5">
      <w:pPr>
        <w:spacing w:line="240" w:lineRule="auto"/>
      </w:pPr>
      <w:r>
        <w:continuationSeparator/>
      </w:r>
    </w:p>
  </w:endnote>
  <w:endnote w:type="continuationNotice" w:id="1">
    <w:p w14:paraId="38D748E6" w14:textId="77777777" w:rsidR="00870070" w:rsidRDefault="0087007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opiaStd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EAD2" w14:textId="77777777" w:rsidR="00EB53AB" w:rsidRDefault="00EB53AB" w:rsidP="007D5A98">
    <w:pPr>
      <w:pStyle w:val="Rodap"/>
      <w:jc w:val="right"/>
    </w:pPr>
    <w:r>
      <w:rPr>
        <w:noProof/>
      </w:rPr>
      <w:drawing>
        <wp:inline distT="0" distB="0" distL="0" distR="0" wp14:anchorId="2F746D85" wp14:editId="209A47C2">
          <wp:extent cx="952500" cy="320895"/>
          <wp:effectExtent l="0" t="0" r="0" b="3175"/>
          <wp:docPr id="13681560" name="Imagem 13681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7FA4" w14:textId="77777777" w:rsidR="00EB53AB" w:rsidRDefault="00EB53AB" w:rsidP="007D5A98">
    <w:pPr>
      <w:pStyle w:val="Rodap"/>
      <w:jc w:val="right"/>
    </w:pPr>
    <w:r>
      <w:rPr>
        <w:noProof/>
      </w:rPr>
      <w:drawing>
        <wp:inline distT="0" distB="0" distL="0" distR="0" wp14:anchorId="59BF990B" wp14:editId="265F2459">
          <wp:extent cx="952500" cy="320895"/>
          <wp:effectExtent l="0" t="0" r="0" b="3175"/>
          <wp:docPr id="1534834701" name="Imagem 15348347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MX6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4548" cy="335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A9A1F" w14:textId="77777777" w:rsidR="00870070" w:rsidRDefault="00870070" w:rsidP="00D177B5">
      <w:pPr>
        <w:spacing w:line="240" w:lineRule="auto"/>
      </w:pPr>
      <w:r>
        <w:separator/>
      </w:r>
    </w:p>
  </w:footnote>
  <w:footnote w:type="continuationSeparator" w:id="0">
    <w:p w14:paraId="66F81524" w14:textId="77777777" w:rsidR="00870070" w:rsidRDefault="00870070" w:rsidP="00D177B5">
      <w:pPr>
        <w:spacing w:line="240" w:lineRule="auto"/>
      </w:pPr>
      <w:r>
        <w:continuationSeparator/>
      </w:r>
    </w:p>
  </w:footnote>
  <w:footnote w:type="continuationNotice" w:id="1">
    <w:p w14:paraId="56B4ADD6" w14:textId="77777777" w:rsidR="00870070" w:rsidRDefault="0087007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6C598" w14:textId="06B609B3" w:rsidR="00EB53AB" w:rsidRPr="006B03AD" w:rsidRDefault="005A2EF9" w:rsidP="006B03AD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09EC4D6" wp14:editId="7B03D083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1616085030" name="Imagem 16160850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47B3D" w14:textId="55646AB9" w:rsidR="00AD4ED0" w:rsidRPr="00257F93" w:rsidRDefault="005A2EF9" w:rsidP="00DD5617">
    <w:pPr>
      <w:pStyle w:val="Cabealho"/>
      <w:rPr>
        <w:rFonts w:cs="Arial"/>
        <w:b/>
        <w:bCs/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EB6F55D" wp14:editId="468FCEB2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230748760" name="Imagem 2307487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95" type="#_x0000_t75" style="width:16.5pt;height:16.5pt;visibility:visible" o:bullet="t">
        <v:imagedata r:id="rId1" o:title=""/>
      </v:shape>
    </w:pict>
  </w:numPicBullet>
  <w:numPicBullet w:numPicBulletId="1">
    <w:pict>
      <v:shape id="_x0000_i1196" type="#_x0000_t75" style="width:16.5pt;height:16.5pt;visibility:visible" o:bullet="t">
        <v:imagedata r:id="rId2" o:title=""/>
      </v:shape>
    </w:pict>
  </w:numPicBullet>
  <w:numPicBullet w:numPicBulletId="2">
    <w:pict>
      <v:shape id="_x0000_i1197" type="#_x0000_t75" style="width:16.5pt;height:16.5pt;visibility:visible" o:bullet="t">
        <v:imagedata r:id="rId3" o:title=""/>
      </v:shape>
    </w:pict>
  </w:numPicBullet>
  <w:numPicBullet w:numPicBulletId="3">
    <w:pict>
      <v:shape id="_x0000_i1198" type="#_x0000_t75" style="width:16.5pt;height:16.5pt;visibility:visible;mso-wrap-style:square" o:bullet="t">
        <v:imagedata r:id="rId4" o:title=""/>
      </v:shape>
    </w:pict>
  </w:numPicBullet>
  <w:abstractNum w:abstractNumId="0" w15:restartNumberingAfterBreak="0">
    <w:nsid w:val="01763829"/>
    <w:multiLevelType w:val="hybridMultilevel"/>
    <w:tmpl w:val="9C7CD658"/>
    <w:lvl w:ilvl="0" w:tplc="F6BE78B8">
      <w:start w:val="1"/>
      <w:numFmt w:val="upperLetter"/>
      <w:lvlText w:val="(%1)"/>
      <w:lvlJc w:val="left"/>
      <w:pPr>
        <w:ind w:left="927" w:hanging="360"/>
      </w:pPr>
      <w:rPr>
        <w:rFonts w:eastAsia="UtopiaStd-Regular" w:hint="default"/>
        <w:b/>
        <w:i w:val="0"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43099A"/>
    <w:multiLevelType w:val="multilevel"/>
    <w:tmpl w:val="44CC990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3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4" w15:restartNumberingAfterBreak="0">
    <w:nsid w:val="06DF481F"/>
    <w:multiLevelType w:val="hybridMultilevel"/>
    <w:tmpl w:val="F2B0CCCC"/>
    <w:lvl w:ilvl="0" w:tplc="43825622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39C6B6A"/>
    <w:multiLevelType w:val="multilevel"/>
    <w:tmpl w:val="73085C8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UtopiaStd-Regular" w:hint="default"/>
        <w:b/>
        <w:color w:val="232322"/>
        <w:sz w:val="24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eastAsia="UtopiaStd-Regular" w:hint="default"/>
        <w:color w:val="232322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eastAsia="UtopiaStd-Regular" w:hint="default"/>
        <w:color w:val="232322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eastAsia="UtopiaStd-Regular" w:hint="default"/>
        <w:color w:val="232322"/>
      </w:rPr>
    </w:lvl>
    <w:lvl w:ilvl="5">
      <w:start w:val="1"/>
      <w:numFmt w:val="decimal"/>
      <w:isLgl/>
      <w:lvlText w:val="%1.%2.%3.%4.%5.%6."/>
      <w:lvlJc w:val="left"/>
      <w:pPr>
        <w:ind w:left="3000" w:hanging="1440"/>
      </w:pPr>
      <w:rPr>
        <w:rFonts w:eastAsia="UtopiaStd-Regular" w:hint="default"/>
        <w:color w:val="232322"/>
      </w:rPr>
    </w:lvl>
    <w:lvl w:ilvl="6">
      <w:start w:val="1"/>
      <w:numFmt w:val="decimal"/>
      <w:isLgl/>
      <w:lvlText w:val="%1.%2.%3.%4.%5.%6.%7."/>
      <w:lvlJc w:val="left"/>
      <w:pPr>
        <w:ind w:left="3300" w:hanging="1440"/>
      </w:pPr>
      <w:rPr>
        <w:rFonts w:eastAsia="UtopiaStd-Regular" w:hint="default"/>
        <w:color w:val="232322"/>
      </w:rPr>
    </w:lvl>
    <w:lvl w:ilvl="7">
      <w:start w:val="1"/>
      <w:numFmt w:val="decimal"/>
      <w:isLgl/>
      <w:lvlText w:val="%1.%2.%3.%4.%5.%6.%7.%8."/>
      <w:lvlJc w:val="left"/>
      <w:pPr>
        <w:ind w:left="3960" w:hanging="1800"/>
      </w:pPr>
      <w:rPr>
        <w:rFonts w:eastAsia="UtopiaStd-Regular" w:hint="default"/>
        <w:color w:val="232322"/>
      </w:rPr>
    </w:lvl>
    <w:lvl w:ilvl="8">
      <w:start w:val="1"/>
      <w:numFmt w:val="decimal"/>
      <w:isLgl/>
      <w:lvlText w:val="%1.%2.%3.%4.%5.%6.%7.%8.%9."/>
      <w:lvlJc w:val="left"/>
      <w:pPr>
        <w:ind w:left="4620" w:hanging="2160"/>
      </w:pPr>
      <w:rPr>
        <w:rFonts w:eastAsia="UtopiaStd-Regular" w:hint="default"/>
        <w:color w:val="232322"/>
      </w:rPr>
    </w:lvl>
  </w:abstractNum>
  <w:abstractNum w:abstractNumId="6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7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27FB"/>
    <w:multiLevelType w:val="multilevel"/>
    <w:tmpl w:val="06C865FA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</w:rPr>
    </w:lvl>
  </w:abstractNum>
  <w:abstractNum w:abstractNumId="9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2DD3314A"/>
    <w:multiLevelType w:val="hybridMultilevel"/>
    <w:tmpl w:val="0EC0462C"/>
    <w:lvl w:ilvl="0" w:tplc="867A638A">
      <w:start w:val="1"/>
      <w:numFmt w:val="upperLetter"/>
      <w:lvlText w:val="(%1)"/>
      <w:lvlJc w:val="left"/>
      <w:pPr>
        <w:ind w:left="106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6" w:hanging="360"/>
      </w:pPr>
    </w:lvl>
    <w:lvl w:ilvl="2" w:tplc="0816001B" w:tentative="1">
      <w:start w:val="1"/>
      <w:numFmt w:val="lowerRoman"/>
      <w:lvlText w:val="%3."/>
      <w:lvlJc w:val="right"/>
      <w:pPr>
        <w:ind w:left="2506" w:hanging="180"/>
      </w:pPr>
    </w:lvl>
    <w:lvl w:ilvl="3" w:tplc="0816000F" w:tentative="1">
      <w:start w:val="1"/>
      <w:numFmt w:val="decimal"/>
      <w:lvlText w:val="%4."/>
      <w:lvlJc w:val="left"/>
      <w:pPr>
        <w:ind w:left="3226" w:hanging="360"/>
      </w:pPr>
    </w:lvl>
    <w:lvl w:ilvl="4" w:tplc="08160019" w:tentative="1">
      <w:start w:val="1"/>
      <w:numFmt w:val="lowerLetter"/>
      <w:lvlText w:val="%5."/>
      <w:lvlJc w:val="left"/>
      <w:pPr>
        <w:ind w:left="3946" w:hanging="360"/>
      </w:pPr>
    </w:lvl>
    <w:lvl w:ilvl="5" w:tplc="0816001B" w:tentative="1">
      <w:start w:val="1"/>
      <w:numFmt w:val="lowerRoman"/>
      <w:lvlText w:val="%6."/>
      <w:lvlJc w:val="right"/>
      <w:pPr>
        <w:ind w:left="4666" w:hanging="180"/>
      </w:pPr>
    </w:lvl>
    <w:lvl w:ilvl="6" w:tplc="0816000F" w:tentative="1">
      <w:start w:val="1"/>
      <w:numFmt w:val="decimal"/>
      <w:lvlText w:val="%7."/>
      <w:lvlJc w:val="left"/>
      <w:pPr>
        <w:ind w:left="5386" w:hanging="360"/>
      </w:pPr>
    </w:lvl>
    <w:lvl w:ilvl="7" w:tplc="08160019" w:tentative="1">
      <w:start w:val="1"/>
      <w:numFmt w:val="lowerLetter"/>
      <w:lvlText w:val="%8."/>
      <w:lvlJc w:val="left"/>
      <w:pPr>
        <w:ind w:left="6106" w:hanging="360"/>
      </w:pPr>
    </w:lvl>
    <w:lvl w:ilvl="8" w:tplc="08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1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C4D72"/>
    <w:multiLevelType w:val="hybridMultilevel"/>
    <w:tmpl w:val="E2789CC6"/>
    <w:lvl w:ilvl="0" w:tplc="DA5C892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D63F6D"/>
    <w:multiLevelType w:val="hybridMultilevel"/>
    <w:tmpl w:val="93EAF2D0"/>
    <w:lvl w:ilvl="0" w:tplc="67EC4F32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A146938"/>
    <w:multiLevelType w:val="multilevel"/>
    <w:tmpl w:val="A03E00F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9B0FFF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9B0FFF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  <w:b/>
        <w:color w:val="9B0FFF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  <w:b/>
        <w:color w:val="9B0FFF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  <w:b/>
        <w:color w:val="9B0FFF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  <w:b/>
        <w:color w:val="9B0FFF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  <w:b/>
        <w:color w:val="9B0FFF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  <w:b/>
        <w:color w:val="9B0FFF"/>
      </w:rPr>
    </w:lvl>
    <w:lvl w:ilvl="8">
      <w:start w:val="1"/>
      <w:numFmt w:val="decimal"/>
      <w:lvlText w:val="%1.%2.%3.%4.%5.%6.%7.%8.%9."/>
      <w:lvlJc w:val="left"/>
      <w:pPr>
        <w:ind w:left="3024" w:hanging="2160"/>
      </w:pPr>
      <w:rPr>
        <w:rFonts w:hint="default"/>
        <w:b/>
        <w:color w:val="9B0FFF"/>
      </w:rPr>
    </w:lvl>
  </w:abstractNum>
  <w:abstractNum w:abstractNumId="19" w15:restartNumberingAfterBreak="0">
    <w:nsid w:val="63642F00"/>
    <w:multiLevelType w:val="hybridMultilevel"/>
    <w:tmpl w:val="6974F514"/>
    <w:lvl w:ilvl="0" w:tplc="830245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9488D"/>
    <w:multiLevelType w:val="hybridMultilevel"/>
    <w:tmpl w:val="3432E066"/>
    <w:lvl w:ilvl="0" w:tplc="830245F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23" w15:restartNumberingAfterBreak="0">
    <w:nsid w:val="70CA4495"/>
    <w:multiLevelType w:val="multilevel"/>
    <w:tmpl w:val="1BECB7A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8" w:hanging="72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9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64" w:hanging="1800"/>
      </w:pPr>
      <w:rPr>
        <w:rFonts w:hint="default"/>
      </w:rPr>
    </w:lvl>
  </w:abstractNum>
  <w:abstractNum w:abstractNumId="24" w15:restartNumberingAfterBreak="0">
    <w:nsid w:val="75F61D31"/>
    <w:multiLevelType w:val="hybridMultilevel"/>
    <w:tmpl w:val="3A7ACF5E"/>
    <w:lvl w:ilvl="0" w:tplc="FB20AC0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689CE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E48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1874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12D2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06DB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F6A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ECAF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929B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766E39A1"/>
    <w:multiLevelType w:val="hybridMultilevel"/>
    <w:tmpl w:val="DE1A1D72"/>
    <w:lvl w:ilvl="0" w:tplc="1922A1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523400906">
    <w:abstractNumId w:val="14"/>
  </w:num>
  <w:num w:numId="2" w16cid:durableId="364017334">
    <w:abstractNumId w:val="26"/>
  </w:num>
  <w:num w:numId="3" w16cid:durableId="1975214084">
    <w:abstractNumId w:val="7"/>
  </w:num>
  <w:num w:numId="4" w16cid:durableId="11444663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848171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6563626">
    <w:abstractNumId w:val="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2754637">
    <w:abstractNumId w:val="21"/>
  </w:num>
  <w:num w:numId="8" w16cid:durableId="562058858">
    <w:abstractNumId w:val="16"/>
  </w:num>
  <w:num w:numId="9" w16cid:durableId="2111774570">
    <w:abstractNumId w:val="11"/>
  </w:num>
  <w:num w:numId="10" w16cid:durableId="324094937">
    <w:abstractNumId w:val="2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1673486113">
    <w:abstractNumId w:val="2"/>
  </w:num>
  <w:num w:numId="12" w16cid:durableId="1667511099">
    <w:abstractNumId w:val="13"/>
  </w:num>
  <w:num w:numId="13" w16cid:durableId="1017848024">
    <w:abstractNumId w:val="9"/>
  </w:num>
  <w:num w:numId="14" w16cid:durableId="1301156757">
    <w:abstractNumId w:val="22"/>
  </w:num>
  <w:num w:numId="15" w16cid:durableId="2045865956">
    <w:abstractNumId w:val="15"/>
  </w:num>
  <w:num w:numId="16" w16cid:durableId="1219784663">
    <w:abstractNumId w:val="6"/>
  </w:num>
  <w:num w:numId="17" w16cid:durableId="1011223483">
    <w:abstractNumId w:val="25"/>
  </w:num>
  <w:num w:numId="18" w16cid:durableId="270548028">
    <w:abstractNumId w:val="10"/>
  </w:num>
  <w:num w:numId="19" w16cid:durableId="258100462">
    <w:abstractNumId w:val="5"/>
  </w:num>
  <w:num w:numId="20" w16cid:durableId="245698692">
    <w:abstractNumId w:val="1"/>
  </w:num>
  <w:num w:numId="21" w16cid:durableId="504593729">
    <w:abstractNumId w:val="18"/>
  </w:num>
  <w:num w:numId="22" w16cid:durableId="2072144839">
    <w:abstractNumId w:val="8"/>
  </w:num>
  <w:num w:numId="23" w16cid:durableId="1016345923">
    <w:abstractNumId w:val="23"/>
  </w:num>
  <w:num w:numId="24" w16cid:durableId="445470435">
    <w:abstractNumId w:val="24"/>
  </w:num>
  <w:num w:numId="25" w16cid:durableId="881944824">
    <w:abstractNumId w:val="12"/>
  </w:num>
  <w:num w:numId="26" w16cid:durableId="1630816413">
    <w:abstractNumId w:val="19"/>
  </w:num>
  <w:num w:numId="27" w16cid:durableId="1958566636">
    <w:abstractNumId w:val="20"/>
  </w:num>
  <w:num w:numId="28" w16cid:durableId="257376757">
    <w:abstractNumId w:val="17"/>
  </w:num>
  <w:num w:numId="29" w16cid:durableId="399407700">
    <w:abstractNumId w:val="4"/>
  </w:num>
  <w:num w:numId="30" w16cid:durableId="684137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34C3"/>
    <w:rsid w:val="000038B6"/>
    <w:rsid w:val="00005881"/>
    <w:rsid w:val="00005BC9"/>
    <w:rsid w:val="00007446"/>
    <w:rsid w:val="00012D51"/>
    <w:rsid w:val="00014CB8"/>
    <w:rsid w:val="00017F08"/>
    <w:rsid w:val="00017F8E"/>
    <w:rsid w:val="00022421"/>
    <w:rsid w:val="0002637D"/>
    <w:rsid w:val="00026F67"/>
    <w:rsid w:val="000314B6"/>
    <w:rsid w:val="0003188E"/>
    <w:rsid w:val="00031F51"/>
    <w:rsid w:val="00032364"/>
    <w:rsid w:val="000348B1"/>
    <w:rsid w:val="000406D7"/>
    <w:rsid w:val="00042E78"/>
    <w:rsid w:val="00050915"/>
    <w:rsid w:val="000512F5"/>
    <w:rsid w:val="000577B2"/>
    <w:rsid w:val="000649F5"/>
    <w:rsid w:val="00064D73"/>
    <w:rsid w:val="00074CC7"/>
    <w:rsid w:val="00076C83"/>
    <w:rsid w:val="00084847"/>
    <w:rsid w:val="00086D19"/>
    <w:rsid w:val="0009156C"/>
    <w:rsid w:val="00091821"/>
    <w:rsid w:val="00092948"/>
    <w:rsid w:val="000A17EE"/>
    <w:rsid w:val="000A78A5"/>
    <w:rsid w:val="000B0928"/>
    <w:rsid w:val="000B2248"/>
    <w:rsid w:val="000B3D68"/>
    <w:rsid w:val="000C37B1"/>
    <w:rsid w:val="000C7353"/>
    <w:rsid w:val="000D2CB7"/>
    <w:rsid w:val="000D413C"/>
    <w:rsid w:val="000D590C"/>
    <w:rsid w:val="000D632F"/>
    <w:rsid w:val="000D739D"/>
    <w:rsid w:val="000F1D5F"/>
    <w:rsid w:val="000F29DB"/>
    <w:rsid w:val="000F3806"/>
    <w:rsid w:val="000F4CE7"/>
    <w:rsid w:val="000F5410"/>
    <w:rsid w:val="000F5C16"/>
    <w:rsid w:val="000F6547"/>
    <w:rsid w:val="00100304"/>
    <w:rsid w:val="00101ADB"/>
    <w:rsid w:val="00101CCE"/>
    <w:rsid w:val="0010360A"/>
    <w:rsid w:val="0010642C"/>
    <w:rsid w:val="00106ADD"/>
    <w:rsid w:val="001074DB"/>
    <w:rsid w:val="0011079D"/>
    <w:rsid w:val="0012407B"/>
    <w:rsid w:val="00125305"/>
    <w:rsid w:val="00125686"/>
    <w:rsid w:val="00125838"/>
    <w:rsid w:val="00125BA3"/>
    <w:rsid w:val="0013000A"/>
    <w:rsid w:val="00130517"/>
    <w:rsid w:val="00131497"/>
    <w:rsid w:val="001333C3"/>
    <w:rsid w:val="001348D1"/>
    <w:rsid w:val="001404EF"/>
    <w:rsid w:val="001425BC"/>
    <w:rsid w:val="00142F80"/>
    <w:rsid w:val="00143D72"/>
    <w:rsid w:val="001445DD"/>
    <w:rsid w:val="00146F62"/>
    <w:rsid w:val="0014788B"/>
    <w:rsid w:val="00152806"/>
    <w:rsid w:val="00153DEB"/>
    <w:rsid w:val="001547B9"/>
    <w:rsid w:val="00154955"/>
    <w:rsid w:val="001560C4"/>
    <w:rsid w:val="001601AD"/>
    <w:rsid w:val="00161660"/>
    <w:rsid w:val="00162BDB"/>
    <w:rsid w:val="00170DC6"/>
    <w:rsid w:val="00172DE2"/>
    <w:rsid w:val="00174392"/>
    <w:rsid w:val="001819A9"/>
    <w:rsid w:val="00182809"/>
    <w:rsid w:val="001849CD"/>
    <w:rsid w:val="00185583"/>
    <w:rsid w:val="001913FF"/>
    <w:rsid w:val="00193639"/>
    <w:rsid w:val="001959D8"/>
    <w:rsid w:val="001A0BD3"/>
    <w:rsid w:val="001A1055"/>
    <w:rsid w:val="001A50A5"/>
    <w:rsid w:val="001A74E6"/>
    <w:rsid w:val="001A7745"/>
    <w:rsid w:val="001B20BA"/>
    <w:rsid w:val="001B2419"/>
    <w:rsid w:val="001C2F2C"/>
    <w:rsid w:val="001C4314"/>
    <w:rsid w:val="001C5DAF"/>
    <w:rsid w:val="001C6617"/>
    <w:rsid w:val="001C6BF5"/>
    <w:rsid w:val="001C7A1B"/>
    <w:rsid w:val="001D0CAD"/>
    <w:rsid w:val="001D1FD5"/>
    <w:rsid w:val="001D57C3"/>
    <w:rsid w:val="001E01EF"/>
    <w:rsid w:val="001E288F"/>
    <w:rsid w:val="001E6008"/>
    <w:rsid w:val="00200831"/>
    <w:rsid w:val="00201122"/>
    <w:rsid w:val="0020144F"/>
    <w:rsid w:val="00205870"/>
    <w:rsid w:val="0020790D"/>
    <w:rsid w:val="00210912"/>
    <w:rsid w:val="002109D0"/>
    <w:rsid w:val="00211A51"/>
    <w:rsid w:val="00221223"/>
    <w:rsid w:val="00221EC2"/>
    <w:rsid w:val="00223CE9"/>
    <w:rsid w:val="00226C3A"/>
    <w:rsid w:val="0023123F"/>
    <w:rsid w:val="0023165B"/>
    <w:rsid w:val="002318E0"/>
    <w:rsid w:val="002347C4"/>
    <w:rsid w:val="00234E48"/>
    <w:rsid w:val="002367DB"/>
    <w:rsid w:val="00241637"/>
    <w:rsid w:val="00241938"/>
    <w:rsid w:val="002421B2"/>
    <w:rsid w:val="00242483"/>
    <w:rsid w:val="00242F1D"/>
    <w:rsid w:val="00243B6F"/>
    <w:rsid w:val="002445B2"/>
    <w:rsid w:val="00245779"/>
    <w:rsid w:val="00250F63"/>
    <w:rsid w:val="00251206"/>
    <w:rsid w:val="002516CE"/>
    <w:rsid w:val="00251A76"/>
    <w:rsid w:val="0025235F"/>
    <w:rsid w:val="002554DC"/>
    <w:rsid w:val="002569B9"/>
    <w:rsid w:val="0026025F"/>
    <w:rsid w:val="00262FD9"/>
    <w:rsid w:val="002650D0"/>
    <w:rsid w:val="00265FF5"/>
    <w:rsid w:val="00266005"/>
    <w:rsid w:val="00267432"/>
    <w:rsid w:val="00271F71"/>
    <w:rsid w:val="002735FD"/>
    <w:rsid w:val="00274266"/>
    <w:rsid w:val="00274FD0"/>
    <w:rsid w:val="00280379"/>
    <w:rsid w:val="002822D6"/>
    <w:rsid w:val="00285349"/>
    <w:rsid w:val="002862F7"/>
    <w:rsid w:val="002903D3"/>
    <w:rsid w:val="002921F6"/>
    <w:rsid w:val="00292B1D"/>
    <w:rsid w:val="00294E7F"/>
    <w:rsid w:val="002A1042"/>
    <w:rsid w:val="002A13C9"/>
    <w:rsid w:val="002B047C"/>
    <w:rsid w:val="002B11A7"/>
    <w:rsid w:val="002B338B"/>
    <w:rsid w:val="002B376B"/>
    <w:rsid w:val="002B409A"/>
    <w:rsid w:val="002B5C1E"/>
    <w:rsid w:val="002B5E8A"/>
    <w:rsid w:val="002B600C"/>
    <w:rsid w:val="002B7AB3"/>
    <w:rsid w:val="002B7B4D"/>
    <w:rsid w:val="002C29D6"/>
    <w:rsid w:val="002C2D87"/>
    <w:rsid w:val="002C43D8"/>
    <w:rsid w:val="002C4407"/>
    <w:rsid w:val="002D01D6"/>
    <w:rsid w:val="002D0888"/>
    <w:rsid w:val="002D320E"/>
    <w:rsid w:val="002D3821"/>
    <w:rsid w:val="002D3DAC"/>
    <w:rsid w:val="002D6C6D"/>
    <w:rsid w:val="002E0E6B"/>
    <w:rsid w:val="002E2780"/>
    <w:rsid w:val="002E3E98"/>
    <w:rsid w:val="002E6EDD"/>
    <w:rsid w:val="002F3B12"/>
    <w:rsid w:val="002F3CE3"/>
    <w:rsid w:val="002F41AF"/>
    <w:rsid w:val="002F7B2E"/>
    <w:rsid w:val="003005C4"/>
    <w:rsid w:val="0030088F"/>
    <w:rsid w:val="0030103E"/>
    <w:rsid w:val="003012AD"/>
    <w:rsid w:val="0030367A"/>
    <w:rsid w:val="00305C0D"/>
    <w:rsid w:val="00314557"/>
    <w:rsid w:val="0031603B"/>
    <w:rsid w:val="00316213"/>
    <w:rsid w:val="003226F5"/>
    <w:rsid w:val="00331001"/>
    <w:rsid w:val="0033552C"/>
    <w:rsid w:val="003364BC"/>
    <w:rsid w:val="00336888"/>
    <w:rsid w:val="00336A73"/>
    <w:rsid w:val="00345DBC"/>
    <w:rsid w:val="00350A6D"/>
    <w:rsid w:val="00355AD1"/>
    <w:rsid w:val="00356713"/>
    <w:rsid w:val="00360BC9"/>
    <w:rsid w:val="0036406B"/>
    <w:rsid w:val="00365C7C"/>
    <w:rsid w:val="003670BD"/>
    <w:rsid w:val="0036797E"/>
    <w:rsid w:val="003714CF"/>
    <w:rsid w:val="00371CF4"/>
    <w:rsid w:val="00374201"/>
    <w:rsid w:val="003748D3"/>
    <w:rsid w:val="0037567A"/>
    <w:rsid w:val="00376997"/>
    <w:rsid w:val="003829D2"/>
    <w:rsid w:val="00384FAC"/>
    <w:rsid w:val="003856CC"/>
    <w:rsid w:val="00387161"/>
    <w:rsid w:val="00391488"/>
    <w:rsid w:val="00391BD2"/>
    <w:rsid w:val="00393C8A"/>
    <w:rsid w:val="003949E3"/>
    <w:rsid w:val="003A4D4F"/>
    <w:rsid w:val="003B1ABF"/>
    <w:rsid w:val="003B338A"/>
    <w:rsid w:val="003B62E3"/>
    <w:rsid w:val="003C5F1C"/>
    <w:rsid w:val="003C626F"/>
    <w:rsid w:val="003D1010"/>
    <w:rsid w:val="003D2E4F"/>
    <w:rsid w:val="003D59F1"/>
    <w:rsid w:val="003E24CB"/>
    <w:rsid w:val="003E2A77"/>
    <w:rsid w:val="003E2E73"/>
    <w:rsid w:val="003F1481"/>
    <w:rsid w:val="003F5A65"/>
    <w:rsid w:val="003F6A8B"/>
    <w:rsid w:val="004011B9"/>
    <w:rsid w:val="00404071"/>
    <w:rsid w:val="0040597E"/>
    <w:rsid w:val="004067E0"/>
    <w:rsid w:val="00410A9E"/>
    <w:rsid w:val="00410CB4"/>
    <w:rsid w:val="00412537"/>
    <w:rsid w:val="0041387A"/>
    <w:rsid w:val="0042096A"/>
    <w:rsid w:val="00420A26"/>
    <w:rsid w:val="0042380A"/>
    <w:rsid w:val="00424E2E"/>
    <w:rsid w:val="00426607"/>
    <w:rsid w:val="00427019"/>
    <w:rsid w:val="0042777D"/>
    <w:rsid w:val="00431CD9"/>
    <w:rsid w:val="00431DC7"/>
    <w:rsid w:val="00433136"/>
    <w:rsid w:val="00435182"/>
    <w:rsid w:val="004363FC"/>
    <w:rsid w:val="0044282D"/>
    <w:rsid w:val="004430FD"/>
    <w:rsid w:val="004453EA"/>
    <w:rsid w:val="00445942"/>
    <w:rsid w:val="00447767"/>
    <w:rsid w:val="00453012"/>
    <w:rsid w:val="00453C7B"/>
    <w:rsid w:val="00457184"/>
    <w:rsid w:val="004602AB"/>
    <w:rsid w:val="00461A5C"/>
    <w:rsid w:val="00461D75"/>
    <w:rsid w:val="00464E95"/>
    <w:rsid w:val="004675A4"/>
    <w:rsid w:val="00467C37"/>
    <w:rsid w:val="00470B48"/>
    <w:rsid w:val="004729B1"/>
    <w:rsid w:val="00473C59"/>
    <w:rsid w:val="0047528B"/>
    <w:rsid w:val="00476446"/>
    <w:rsid w:val="00481033"/>
    <w:rsid w:val="004838AF"/>
    <w:rsid w:val="00487EAA"/>
    <w:rsid w:val="00487FEA"/>
    <w:rsid w:val="00490305"/>
    <w:rsid w:val="00490CC3"/>
    <w:rsid w:val="004916A1"/>
    <w:rsid w:val="00493BAA"/>
    <w:rsid w:val="00493D66"/>
    <w:rsid w:val="004A2E8A"/>
    <w:rsid w:val="004A36BB"/>
    <w:rsid w:val="004A38C1"/>
    <w:rsid w:val="004A5AF5"/>
    <w:rsid w:val="004A75B2"/>
    <w:rsid w:val="004A7E04"/>
    <w:rsid w:val="004B223E"/>
    <w:rsid w:val="004B362B"/>
    <w:rsid w:val="004B75EC"/>
    <w:rsid w:val="004C048C"/>
    <w:rsid w:val="004C0770"/>
    <w:rsid w:val="004C0C3E"/>
    <w:rsid w:val="004C36A0"/>
    <w:rsid w:val="004C44FD"/>
    <w:rsid w:val="004C72CA"/>
    <w:rsid w:val="004C7EA8"/>
    <w:rsid w:val="004D0B7B"/>
    <w:rsid w:val="004D0C5D"/>
    <w:rsid w:val="004D23F5"/>
    <w:rsid w:val="004D43B2"/>
    <w:rsid w:val="004D628C"/>
    <w:rsid w:val="004D6448"/>
    <w:rsid w:val="004D757C"/>
    <w:rsid w:val="004E000C"/>
    <w:rsid w:val="004E7A84"/>
    <w:rsid w:val="004F45C4"/>
    <w:rsid w:val="004F47FE"/>
    <w:rsid w:val="004F4ED0"/>
    <w:rsid w:val="004F5648"/>
    <w:rsid w:val="004F7D91"/>
    <w:rsid w:val="00510026"/>
    <w:rsid w:val="005127E7"/>
    <w:rsid w:val="00512939"/>
    <w:rsid w:val="005137A2"/>
    <w:rsid w:val="00517254"/>
    <w:rsid w:val="0052168E"/>
    <w:rsid w:val="005227A3"/>
    <w:rsid w:val="0052325D"/>
    <w:rsid w:val="00523BD7"/>
    <w:rsid w:val="00524DD2"/>
    <w:rsid w:val="0052664C"/>
    <w:rsid w:val="00530C9A"/>
    <w:rsid w:val="0053129F"/>
    <w:rsid w:val="00535280"/>
    <w:rsid w:val="0054136C"/>
    <w:rsid w:val="0055049C"/>
    <w:rsid w:val="00552529"/>
    <w:rsid w:val="00555475"/>
    <w:rsid w:val="00556CA1"/>
    <w:rsid w:val="00560310"/>
    <w:rsid w:val="005608BA"/>
    <w:rsid w:val="00560EC5"/>
    <w:rsid w:val="0056729E"/>
    <w:rsid w:val="00567421"/>
    <w:rsid w:val="00570BCB"/>
    <w:rsid w:val="005712C3"/>
    <w:rsid w:val="005728B7"/>
    <w:rsid w:val="00580C18"/>
    <w:rsid w:val="00582940"/>
    <w:rsid w:val="00585BC7"/>
    <w:rsid w:val="005912DB"/>
    <w:rsid w:val="005938A7"/>
    <w:rsid w:val="00594815"/>
    <w:rsid w:val="00596566"/>
    <w:rsid w:val="0059751D"/>
    <w:rsid w:val="00597566"/>
    <w:rsid w:val="00597D05"/>
    <w:rsid w:val="005A06B8"/>
    <w:rsid w:val="005A2EF9"/>
    <w:rsid w:val="005A3C0F"/>
    <w:rsid w:val="005A5166"/>
    <w:rsid w:val="005A6E27"/>
    <w:rsid w:val="005B0D45"/>
    <w:rsid w:val="005B1A4E"/>
    <w:rsid w:val="005B1AE0"/>
    <w:rsid w:val="005B22C5"/>
    <w:rsid w:val="005B647B"/>
    <w:rsid w:val="005C3C7E"/>
    <w:rsid w:val="005C4F91"/>
    <w:rsid w:val="005C7E07"/>
    <w:rsid w:val="005D0143"/>
    <w:rsid w:val="005D240E"/>
    <w:rsid w:val="005D38D7"/>
    <w:rsid w:val="005D5FF5"/>
    <w:rsid w:val="005E0DB8"/>
    <w:rsid w:val="005E1CF5"/>
    <w:rsid w:val="005F08CC"/>
    <w:rsid w:val="005F15F5"/>
    <w:rsid w:val="005F3489"/>
    <w:rsid w:val="005F48FF"/>
    <w:rsid w:val="005F70B6"/>
    <w:rsid w:val="006007F1"/>
    <w:rsid w:val="006007F2"/>
    <w:rsid w:val="00606138"/>
    <w:rsid w:val="006078E1"/>
    <w:rsid w:val="00611866"/>
    <w:rsid w:val="006140DD"/>
    <w:rsid w:val="00616AB9"/>
    <w:rsid w:val="00616E2F"/>
    <w:rsid w:val="00616F7F"/>
    <w:rsid w:val="006219C4"/>
    <w:rsid w:val="00625870"/>
    <w:rsid w:val="00626873"/>
    <w:rsid w:val="00626C4A"/>
    <w:rsid w:val="00627293"/>
    <w:rsid w:val="00632907"/>
    <w:rsid w:val="006339B6"/>
    <w:rsid w:val="00633E57"/>
    <w:rsid w:val="00635D05"/>
    <w:rsid w:val="00636151"/>
    <w:rsid w:val="00636D5E"/>
    <w:rsid w:val="00637B97"/>
    <w:rsid w:val="006461DD"/>
    <w:rsid w:val="00646B41"/>
    <w:rsid w:val="00647CB7"/>
    <w:rsid w:val="00651161"/>
    <w:rsid w:val="00651581"/>
    <w:rsid w:val="0065215B"/>
    <w:rsid w:val="00653546"/>
    <w:rsid w:val="00653DC7"/>
    <w:rsid w:val="00654202"/>
    <w:rsid w:val="006568A5"/>
    <w:rsid w:val="00662008"/>
    <w:rsid w:val="006630BF"/>
    <w:rsid w:val="0068030E"/>
    <w:rsid w:val="00680F59"/>
    <w:rsid w:val="00682499"/>
    <w:rsid w:val="006828DA"/>
    <w:rsid w:val="00687307"/>
    <w:rsid w:val="00691C64"/>
    <w:rsid w:val="006933D8"/>
    <w:rsid w:val="006955FE"/>
    <w:rsid w:val="00696115"/>
    <w:rsid w:val="00696E17"/>
    <w:rsid w:val="006A126A"/>
    <w:rsid w:val="006A1643"/>
    <w:rsid w:val="006A19F7"/>
    <w:rsid w:val="006A1B07"/>
    <w:rsid w:val="006A3D4C"/>
    <w:rsid w:val="006A50CF"/>
    <w:rsid w:val="006A59C6"/>
    <w:rsid w:val="006B03AD"/>
    <w:rsid w:val="006B357E"/>
    <w:rsid w:val="006B71FA"/>
    <w:rsid w:val="006B7370"/>
    <w:rsid w:val="006C086D"/>
    <w:rsid w:val="006C3C18"/>
    <w:rsid w:val="006C4701"/>
    <w:rsid w:val="006D3A39"/>
    <w:rsid w:val="006D4D88"/>
    <w:rsid w:val="006D73DB"/>
    <w:rsid w:val="006E5063"/>
    <w:rsid w:val="006E6AC4"/>
    <w:rsid w:val="006E72C0"/>
    <w:rsid w:val="006F35DB"/>
    <w:rsid w:val="006F37A3"/>
    <w:rsid w:val="006F3B03"/>
    <w:rsid w:val="006F3FEC"/>
    <w:rsid w:val="006F4F46"/>
    <w:rsid w:val="006F7BF8"/>
    <w:rsid w:val="00702F0B"/>
    <w:rsid w:val="007036D0"/>
    <w:rsid w:val="00711BC2"/>
    <w:rsid w:val="00711DB5"/>
    <w:rsid w:val="00713774"/>
    <w:rsid w:val="00715D47"/>
    <w:rsid w:val="007162C6"/>
    <w:rsid w:val="00720BC3"/>
    <w:rsid w:val="00721BE9"/>
    <w:rsid w:val="007224F8"/>
    <w:rsid w:val="007277CA"/>
    <w:rsid w:val="00727FEF"/>
    <w:rsid w:val="0073590B"/>
    <w:rsid w:val="00735AAF"/>
    <w:rsid w:val="007405AA"/>
    <w:rsid w:val="007422EC"/>
    <w:rsid w:val="00743BB4"/>
    <w:rsid w:val="00744A64"/>
    <w:rsid w:val="007470B4"/>
    <w:rsid w:val="00747E54"/>
    <w:rsid w:val="00750F5C"/>
    <w:rsid w:val="007515AA"/>
    <w:rsid w:val="00751EFB"/>
    <w:rsid w:val="0075233C"/>
    <w:rsid w:val="00752AAD"/>
    <w:rsid w:val="00754F55"/>
    <w:rsid w:val="007579CE"/>
    <w:rsid w:val="00761103"/>
    <w:rsid w:val="0076259D"/>
    <w:rsid w:val="007628BB"/>
    <w:rsid w:val="00763531"/>
    <w:rsid w:val="00763A7B"/>
    <w:rsid w:val="0076782A"/>
    <w:rsid w:val="0077320A"/>
    <w:rsid w:val="0077391C"/>
    <w:rsid w:val="00773ADD"/>
    <w:rsid w:val="00775D1B"/>
    <w:rsid w:val="007812F7"/>
    <w:rsid w:val="00783B21"/>
    <w:rsid w:val="00787FD3"/>
    <w:rsid w:val="00790585"/>
    <w:rsid w:val="00794D89"/>
    <w:rsid w:val="00795ED4"/>
    <w:rsid w:val="007A431E"/>
    <w:rsid w:val="007A4811"/>
    <w:rsid w:val="007A5DAC"/>
    <w:rsid w:val="007A6B5C"/>
    <w:rsid w:val="007B03B3"/>
    <w:rsid w:val="007B1BAC"/>
    <w:rsid w:val="007B4E02"/>
    <w:rsid w:val="007B66B9"/>
    <w:rsid w:val="007C335B"/>
    <w:rsid w:val="007C340A"/>
    <w:rsid w:val="007C5022"/>
    <w:rsid w:val="007C5848"/>
    <w:rsid w:val="007C5B7B"/>
    <w:rsid w:val="007C6226"/>
    <w:rsid w:val="007C6E13"/>
    <w:rsid w:val="007D1B7B"/>
    <w:rsid w:val="007D1BDB"/>
    <w:rsid w:val="007D2594"/>
    <w:rsid w:val="007D3324"/>
    <w:rsid w:val="007D3BE0"/>
    <w:rsid w:val="007D5A98"/>
    <w:rsid w:val="007D7AD3"/>
    <w:rsid w:val="007E50CF"/>
    <w:rsid w:val="007E5FD3"/>
    <w:rsid w:val="007F14DE"/>
    <w:rsid w:val="007F1917"/>
    <w:rsid w:val="007F1A24"/>
    <w:rsid w:val="007F6C43"/>
    <w:rsid w:val="00802D7D"/>
    <w:rsid w:val="00803A30"/>
    <w:rsid w:val="00803B5E"/>
    <w:rsid w:val="00804954"/>
    <w:rsid w:val="008074D5"/>
    <w:rsid w:val="0081323B"/>
    <w:rsid w:val="00813E36"/>
    <w:rsid w:val="00814B92"/>
    <w:rsid w:val="00815364"/>
    <w:rsid w:val="008168AB"/>
    <w:rsid w:val="00816BCF"/>
    <w:rsid w:val="00821DB4"/>
    <w:rsid w:val="00822AD6"/>
    <w:rsid w:val="00822D4F"/>
    <w:rsid w:val="00822E33"/>
    <w:rsid w:val="00823C3C"/>
    <w:rsid w:val="00825596"/>
    <w:rsid w:val="008318C7"/>
    <w:rsid w:val="008335A3"/>
    <w:rsid w:val="00835C1D"/>
    <w:rsid w:val="00836AEE"/>
    <w:rsid w:val="00840629"/>
    <w:rsid w:val="008418E3"/>
    <w:rsid w:val="0084201B"/>
    <w:rsid w:val="008434C6"/>
    <w:rsid w:val="00844810"/>
    <w:rsid w:val="00847ED0"/>
    <w:rsid w:val="0085138F"/>
    <w:rsid w:val="00852473"/>
    <w:rsid w:val="008525D0"/>
    <w:rsid w:val="00854FA7"/>
    <w:rsid w:val="0085506E"/>
    <w:rsid w:val="00855161"/>
    <w:rsid w:val="00856DBC"/>
    <w:rsid w:val="008609D0"/>
    <w:rsid w:val="00861D98"/>
    <w:rsid w:val="00864342"/>
    <w:rsid w:val="0086658F"/>
    <w:rsid w:val="00866BEC"/>
    <w:rsid w:val="00867CB3"/>
    <w:rsid w:val="00870070"/>
    <w:rsid w:val="00870E89"/>
    <w:rsid w:val="00871045"/>
    <w:rsid w:val="00876195"/>
    <w:rsid w:val="0088477D"/>
    <w:rsid w:val="008905A2"/>
    <w:rsid w:val="00892C3D"/>
    <w:rsid w:val="008931D5"/>
    <w:rsid w:val="008A0D3D"/>
    <w:rsid w:val="008A46FE"/>
    <w:rsid w:val="008A4C62"/>
    <w:rsid w:val="008B0C62"/>
    <w:rsid w:val="008B1A18"/>
    <w:rsid w:val="008B404E"/>
    <w:rsid w:val="008B4EF9"/>
    <w:rsid w:val="008C2D91"/>
    <w:rsid w:val="008C3EF7"/>
    <w:rsid w:val="008C50B1"/>
    <w:rsid w:val="008C7FDC"/>
    <w:rsid w:val="008D31FD"/>
    <w:rsid w:val="008D6E63"/>
    <w:rsid w:val="008D7A0D"/>
    <w:rsid w:val="008E25D8"/>
    <w:rsid w:val="008E2813"/>
    <w:rsid w:val="008E3A6A"/>
    <w:rsid w:val="008E5DB9"/>
    <w:rsid w:val="008E7736"/>
    <w:rsid w:val="008F2432"/>
    <w:rsid w:val="008F3880"/>
    <w:rsid w:val="008F4DA7"/>
    <w:rsid w:val="00900BAD"/>
    <w:rsid w:val="00900C1F"/>
    <w:rsid w:val="00900FE6"/>
    <w:rsid w:val="0090122B"/>
    <w:rsid w:val="009021E4"/>
    <w:rsid w:val="0090282A"/>
    <w:rsid w:val="00904DE7"/>
    <w:rsid w:val="00915001"/>
    <w:rsid w:val="00917695"/>
    <w:rsid w:val="00917838"/>
    <w:rsid w:val="00917967"/>
    <w:rsid w:val="00920954"/>
    <w:rsid w:val="00922AFF"/>
    <w:rsid w:val="00923321"/>
    <w:rsid w:val="009246FD"/>
    <w:rsid w:val="00925A88"/>
    <w:rsid w:val="00927081"/>
    <w:rsid w:val="00927F3E"/>
    <w:rsid w:val="0093471A"/>
    <w:rsid w:val="00936593"/>
    <w:rsid w:val="0093695C"/>
    <w:rsid w:val="00942C42"/>
    <w:rsid w:val="009464BF"/>
    <w:rsid w:val="00947953"/>
    <w:rsid w:val="009519C0"/>
    <w:rsid w:val="00954B3B"/>
    <w:rsid w:val="00955536"/>
    <w:rsid w:val="009559C7"/>
    <w:rsid w:val="00956029"/>
    <w:rsid w:val="00956582"/>
    <w:rsid w:val="0096003A"/>
    <w:rsid w:val="00960394"/>
    <w:rsid w:val="00963658"/>
    <w:rsid w:val="009673E2"/>
    <w:rsid w:val="009674F0"/>
    <w:rsid w:val="00967586"/>
    <w:rsid w:val="009677E8"/>
    <w:rsid w:val="00972081"/>
    <w:rsid w:val="0097317E"/>
    <w:rsid w:val="00973E58"/>
    <w:rsid w:val="0098396B"/>
    <w:rsid w:val="00984E04"/>
    <w:rsid w:val="00984F46"/>
    <w:rsid w:val="0098559A"/>
    <w:rsid w:val="009858A5"/>
    <w:rsid w:val="00985997"/>
    <w:rsid w:val="009965A5"/>
    <w:rsid w:val="009A1AAB"/>
    <w:rsid w:val="009A1AC7"/>
    <w:rsid w:val="009A3E3C"/>
    <w:rsid w:val="009B0918"/>
    <w:rsid w:val="009B1450"/>
    <w:rsid w:val="009B24B1"/>
    <w:rsid w:val="009C0D9C"/>
    <w:rsid w:val="009C2264"/>
    <w:rsid w:val="009C2896"/>
    <w:rsid w:val="009C2ABF"/>
    <w:rsid w:val="009C31F7"/>
    <w:rsid w:val="009C5FCF"/>
    <w:rsid w:val="009C74D5"/>
    <w:rsid w:val="009D049E"/>
    <w:rsid w:val="009D316D"/>
    <w:rsid w:val="009E04ED"/>
    <w:rsid w:val="009E4937"/>
    <w:rsid w:val="009E5DD9"/>
    <w:rsid w:val="009E5F05"/>
    <w:rsid w:val="009E654C"/>
    <w:rsid w:val="009F64F6"/>
    <w:rsid w:val="009F6D3F"/>
    <w:rsid w:val="00A01F27"/>
    <w:rsid w:val="00A021E1"/>
    <w:rsid w:val="00A07790"/>
    <w:rsid w:val="00A0788A"/>
    <w:rsid w:val="00A07D96"/>
    <w:rsid w:val="00A115C4"/>
    <w:rsid w:val="00A11BFC"/>
    <w:rsid w:val="00A12C5B"/>
    <w:rsid w:val="00A12CF9"/>
    <w:rsid w:val="00A158CE"/>
    <w:rsid w:val="00A16F25"/>
    <w:rsid w:val="00A21F37"/>
    <w:rsid w:val="00A22A4E"/>
    <w:rsid w:val="00A24A1D"/>
    <w:rsid w:val="00A25439"/>
    <w:rsid w:val="00A26163"/>
    <w:rsid w:val="00A269EB"/>
    <w:rsid w:val="00A406BD"/>
    <w:rsid w:val="00A41C91"/>
    <w:rsid w:val="00A43730"/>
    <w:rsid w:val="00A44436"/>
    <w:rsid w:val="00A444CD"/>
    <w:rsid w:val="00A448BD"/>
    <w:rsid w:val="00A47644"/>
    <w:rsid w:val="00A56EC5"/>
    <w:rsid w:val="00A61BA1"/>
    <w:rsid w:val="00A6290F"/>
    <w:rsid w:val="00A6334A"/>
    <w:rsid w:val="00A64856"/>
    <w:rsid w:val="00A649F4"/>
    <w:rsid w:val="00A66E7C"/>
    <w:rsid w:val="00A671A5"/>
    <w:rsid w:val="00A704C6"/>
    <w:rsid w:val="00A70A8C"/>
    <w:rsid w:val="00A71A66"/>
    <w:rsid w:val="00A729CC"/>
    <w:rsid w:val="00A72A2F"/>
    <w:rsid w:val="00A74339"/>
    <w:rsid w:val="00A748EA"/>
    <w:rsid w:val="00A77A29"/>
    <w:rsid w:val="00A80845"/>
    <w:rsid w:val="00A82232"/>
    <w:rsid w:val="00A83101"/>
    <w:rsid w:val="00A91AE6"/>
    <w:rsid w:val="00A94D17"/>
    <w:rsid w:val="00A95E95"/>
    <w:rsid w:val="00AA1071"/>
    <w:rsid w:val="00AA2A7C"/>
    <w:rsid w:val="00AA3402"/>
    <w:rsid w:val="00AA3726"/>
    <w:rsid w:val="00AB0E95"/>
    <w:rsid w:val="00AB36FE"/>
    <w:rsid w:val="00AB40AA"/>
    <w:rsid w:val="00AB4A8F"/>
    <w:rsid w:val="00AC1732"/>
    <w:rsid w:val="00AC4456"/>
    <w:rsid w:val="00AC74EF"/>
    <w:rsid w:val="00AC7CD4"/>
    <w:rsid w:val="00AD4524"/>
    <w:rsid w:val="00AD4ED0"/>
    <w:rsid w:val="00AD5AA8"/>
    <w:rsid w:val="00AD69B6"/>
    <w:rsid w:val="00AD7125"/>
    <w:rsid w:val="00AD73B0"/>
    <w:rsid w:val="00AE03E0"/>
    <w:rsid w:val="00AE3D42"/>
    <w:rsid w:val="00AE5CF6"/>
    <w:rsid w:val="00AE7D39"/>
    <w:rsid w:val="00AF0B1B"/>
    <w:rsid w:val="00AF462C"/>
    <w:rsid w:val="00AF52A9"/>
    <w:rsid w:val="00AF5C16"/>
    <w:rsid w:val="00AF64C6"/>
    <w:rsid w:val="00AF6F80"/>
    <w:rsid w:val="00B01875"/>
    <w:rsid w:val="00B01D1D"/>
    <w:rsid w:val="00B03625"/>
    <w:rsid w:val="00B05480"/>
    <w:rsid w:val="00B05642"/>
    <w:rsid w:val="00B061E6"/>
    <w:rsid w:val="00B06540"/>
    <w:rsid w:val="00B0726A"/>
    <w:rsid w:val="00B10248"/>
    <w:rsid w:val="00B108B4"/>
    <w:rsid w:val="00B10F5E"/>
    <w:rsid w:val="00B11CE7"/>
    <w:rsid w:val="00B14B2B"/>
    <w:rsid w:val="00B159FE"/>
    <w:rsid w:val="00B16453"/>
    <w:rsid w:val="00B2054E"/>
    <w:rsid w:val="00B26A56"/>
    <w:rsid w:val="00B3090E"/>
    <w:rsid w:val="00B35244"/>
    <w:rsid w:val="00B3770B"/>
    <w:rsid w:val="00B37FF6"/>
    <w:rsid w:val="00B40527"/>
    <w:rsid w:val="00B41624"/>
    <w:rsid w:val="00B50C52"/>
    <w:rsid w:val="00B514FB"/>
    <w:rsid w:val="00B53123"/>
    <w:rsid w:val="00B5440E"/>
    <w:rsid w:val="00B545AF"/>
    <w:rsid w:val="00B567D8"/>
    <w:rsid w:val="00B60625"/>
    <w:rsid w:val="00B60ABC"/>
    <w:rsid w:val="00B60CD8"/>
    <w:rsid w:val="00B60FC5"/>
    <w:rsid w:val="00B62A01"/>
    <w:rsid w:val="00B75964"/>
    <w:rsid w:val="00B808DC"/>
    <w:rsid w:val="00B815EF"/>
    <w:rsid w:val="00B83EF0"/>
    <w:rsid w:val="00B848AE"/>
    <w:rsid w:val="00B87122"/>
    <w:rsid w:val="00B91A28"/>
    <w:rsid w:val="00BA0B0F"/>
    <w:rsid w:val="00BA3142"/>
    <w:rsid w:val="00BA4776"/>
    <w:rsid w:val="00BA4F1D"/>
    <w:rsid w:val="00BA79EE"/>
    <w:rsid w:val="00BB07CE"/>
    <w:rsid w:val="00BB30FE"/>
    <w:rsid w:val="00BB423C"/>
    <w:rsid w:val="00BB57A9"/>
    <w:rsid w:val="00BB77A9"/>
    <w:rsid w:val="00BC13BF"/>
    <w:rsid w:val="00BC5C11"/>
    <w:rsid w:val="00BC6AF4"/>
    <w:rsid w:val="00BD11B0"/>
    <w:rsid w:val="00BD1568"/>
    <w:rsid w:val="00BD436B"/>
    <w:rsid w:val="00BD5769"/>
    <w:rsid w:val="00BD73FB"/>
    <w:rsid w:val="00BD7FDC"/>
    <w:rsid w:val="00BE0AAD"/>
    <w:rsid w:val="00BE18BB"/>
    <w:rsid w:val="00BE29AA"/>
    <w:rsid w:val="00BE516D"/>
    <w:rsid w:val="00BE6E70"/>
    <w:rsid w:val="00BE7988"/>
    <w:rsid w:val="00BF261E"/>
    <w:rsid w:val="00BF48C4"/>
    <w:rsid w:val="00BF5DA5"/>
    <w:rsid w:val="00BF6B49"/>
    <w:rsid w:val="00C042E5"/>
    <w:rsid w:val="00C04C98"/>
    <w:rsid w:val="00C04F8F"/>
    <w:rsid w:val="00C05E88"/>
    <w:rsid w:val="00C05FD6"/>
    <w:rsid w:val="00C124A3"/>
    <w:rsid w:val="00C1305B"/>
    <w:rsid w:val="00C15927"/>
    <w:rsid w:val="00C177B0"/>
    <w:rsid w:val="00C205D9"/>
    <w:rsid w:val="00C2303C"/>
    <w:rsid w:val="00C23320"/>
    <w:rsid w:val="00C2671A"/>
    <w:rsid w:val="00C274FC"/>
    <w:rsid w:val="00C31F09"/>
    <w:rsid w:val="00C3244D"/>
    <w:rsid w:val="00C34871"/>
    <w:rsid w:val="00C35D46"/>
    <w:rsid w:val="00C37D31"/>
    <w:rsid w:val="00C410BD"/>
    <w:rsid w:val="00C42C8D"/>
    <w:rsid w:val="00C44614"/>
    <w:rsid w:val="00C506D8"/>
    <w:rsid w:val="00C51160"/>
    <w:rsid w:val="00C54F1C"/>
    <w:rsid w:val="00C561B0"/>
    <w:rsid w:val="00C57292"/>
    <w:rsid w:val="00C615BE"/>
    <w:rsid w:val="00C64314"/>
    <w:rsid w:val="00C726BA"/>
    <w:rsid w:val="00C72BA7"/>
    <w:rsid w:val="00C73566"/>
    <w:rsid w:val="00C7383A"/>
    <w:rsid w:val="00C74B58"/>
    <w:rsid w:val="00C76326"/>
    <w:rsid w:val="00C77555"/>
    <w:rsid w:val="00C77EB1"/>
    <w:rsid w:val="00C823B9"/>
    <w:rsid w:val="00C85DBF"/>
    <w:rsid w:val="00C85EDE"/>
    <w:rsid w:val="00C91313"/>
    <w:rsid w:val="00C92A51"/>
    <w:rsid w:val="00C947DC"/>
    <w:rsid w:val="00C94B8A"/>
    <w:rsid w:val="00C95FF7"/>
    <w:rsid w:val="00C96FD2"/>
    <w:rsid w:val="00CA0714"/>
    <w:rsid w:val="00CA0773"/>
    <w:rsid w:val="00CA3B94"/>
    <w:rsid w:val="00CA78FC"/>
    <w:rsid w:val="00CB3544"/>
    <w:rsid w:val="00CB3DD5"/>
    <w:rsid w:val="00CB5E5B"/>
    <w:rsid w:val="00CB6303"/>
    <w:rsid w:val="00CC1E57"/>
    <w:rsid w:val="00CC53E6"/>
    <w:rsid w:val="00CC6822"/>
    <w:rsid w:val="00CC7185"/>
    <w:rsid w:val="00CD29F2"/>
    <w:rsid w:val="00CD49CA"/>
    <w:rsid w:val="00CD4ACE"/>
    <w:rsid w:val="00CD729E"/>
    <w:rsid w:val="00CE1211"/>
    <w:rsid w:val="00CE4C41"/>
    <w:rsid w:val="00CE7043"/>
    <w:rsid w:val="00CE79A3"/>
    <w:rsid w:val="00CF07F7"/>
    <w:rsid w:val="00CF07FF"/>
    <w:rsid w:val="00CF0F9D"/>
    <w:rsid w:val="00CF77FE"/>
    <w:rsid w:val="00D01B93"/>
    <w:rsid w:val="00D05F63"/>
    <w:rsid w:val="00D0657E"/>
    <w:rsid w:val="00D07E65"/>
    <w:rsid w:val="00D123F5"/>
    <w:rsid w:val="00D14965"/>
    <w:rsid w:val="00D14D0E"/>
    <w:rsid w:val="00D1596E"/>
    <w:rsid w:val="00D1779C"/>
    <w:rsid w:val="00D177B5"/>
    <w:rsid w:val="00D17C43"/>
    <w:rsid w:val="00D20A6F"/>
    <w:rsid w:val="00D25AA2"/>
    <w:rsid w:val="00D260AE"/>
    <w:rsid w:val="00D26B34"/>
    <w:rsid w:val="00D279AD"/>
    <w:rsid w:val="00D30A1C"/>
    <w:rsid w:val="00D33FD3"/>
    <w:rsid w:val="00D37324"/>
    <w:rsid w:val="00D37630"/>
    <w:rsid w:val="00D4044F"/>
    <w:rsid w:val="00D452E0"/>
    <w:rsid w:val="00D46C38"/>
    <w:rsid w:val="00D50060"/>
    <w:rsid w:val="00D52487"/>
    <w:rsid w:val="00D54773"/>
    <w:rsid w:val="00D54D92"/>
    <w:rsid w:val="00D60229"/>
    <w:rsid w:val="00D62E7B"/>
    <w:rsid w:val="00D63202"/>
    <w:rsid w:val="00D63408"/>
    <w:rsid w:val="00D65A77"/>
    <w:rsid w:val="00D71141"/>
    <w:rsid w:val="00D714DE"/>
    <w:rsid w:val="00D75D39"/>
    <w:rsid w:val="00D7603C"/>
    <w:rsid w:val="00D8172C"/>
    <w:rsid w:val="00D81CCF"/>
    <w:rsid w:val="00D82537"/>
    <w:rsid w:val="00D83625"/>
    <w:rsid w:val="00D868ED"/>
    <w:rsid w:val="00D907FB"/>
    <w:rsid w:val="00D93C4D"/>
    <w:rsid w:val="00D94298"/>
    <w:rsid w:val="00D97572"/>
    <w:rsid w:val="00DA008D"/>
    <w:rsid w:val="00DA0F8E"/>
    <w:rsid w:val="00DA0FCF"/>
    <w:rsid w:val="00DA40F4"/>
    <w:rsid w:val="00DA4D56"/>
    <w:rsid w:val="00DA4DE7"/>
    <w:rsid w:val="00DB0059"/>
    <w:rsid w:val="00DB19EB"/>
    <w:rsid w:val="00DB2CAE"/>
    <w:rsid w:val="00DB2ED5"/>
    <w:rsid w:val="00DB4D58"/>
    <w:rsid w:val="00DB553E"/>
    <w:rsid w:val="00DB5927"/>
    <w:rsid w:val="00DB7061"/>
    <w:rsid w:val="00DC0C38"/>
    <w:rsid w:val="00DC38CA"/>
    <w:rsid w:val="00DC43A3"/>
    <w:rsid w:val="00DC5568"/>
    <w:rsid w:val="00DC5B66"/>
    <w:rsid w:val="00DD5617"/>
    <w:rsid w:val="00DD5886"/>
    <w:rsid w:val="00DD6C10"/>
    <w:rsid w:val="00DE0CB6"/>
    <w:rsid w:val="00DE3017"/>
    <w:rsid w:val="00DE36D4"/>
    <w:rsid w:val="00DF2924"/>
    <w:rsid w:val="00DF7D53"/>
    <w:rsid w:val="00E0024A"/>
    <w:rsid w:val="00E0704B"/>
    <w:rsid w:val="00E1001F"/>
    <w:rsid w:val="00E105E0"/>
    <w:rsid w:val="00E138F7"/>
    <w:rsid w:val="00E1496B"/>
    <w:rsid w:val="00E1561C"/>
    <w:rsid w:val="00E157B8"/>
    <w:rsid w:val="00E16ADB"/>
    <w:rsid w:val="00E212E0"/>
    <w:rsid w:val="00E23103"/>
    <w:rsid w:val="00E24D3D"/>
    <w:rsid w:val="00E2610A"/>
    <w:rsid w:val="00E271F0"/>
    <w:rsid w:val="00E328D2"/>
    <w:rsid w:val="00E32C50"/>
    <w:rsid w:val="00E34636"/>
    <w:rsid w:val="00E35125"/>
    <w:rsid w:val="00E3612D"/>
    <w:rsid w:val="00E37D91"/>
    <w:rsid w:val="00E41769"/>
    <w:rsid w:val="00E42002"/>
    <w:rsid w:val="00E42D8A"/>
    <w:rsid w:val="00E433DD"/>
    <w:rsid w:val="00E450FB"/>
    <w:rsid w:val="00E4687D"/>
    <w:rsid w:val="00E51729"/>
    <w:rsid w:val="00E56896"/>
    <w:rsid w:val="00E60805"/>
    <w:rsid w:val="00E62C85"/>
    <w:rsid w:val="00E64294"/>
    <w:rsid w:val="00E66345"/>
    <w:rsid w:val="00E70E42"/>
    <w:rsid w:val="00E740F7"/>
    <w:rsid w:val="00E755D9"/>
    <w:rsid w:val="00E75CC6"/>
    <w:rsid w:val="00E82447"/>
    <w:rsid w:val="00E828DF"/>
    <w:rsid w:val="00E844D1"/>
    <w:rsid w:val="00E8479B"/>
    <w:rsid w:val="00E857AC"/>
    <w:rsid w:val="00E908A5"/>
    <w:rsid w:val="00E941C7"/>
    <w:rsid w:val="00E94C4D"/>
    <w:rsid w:val="00E97E02"/>
    <w:rsid w:val="00EA2121"/>
    <w:rsid w:val="00EA4EFF"/>
    <w:rsid w:val="00EA4F9E"/>
    <w:rsid w:val="00EA5B19"/>
    <w:rsid w:val="00EA7B79"/>
    <w:rsid w:val="00EB1C99"/>
    <w:rsid w:val="00EB4909"/>
    <w:rsid w:val="00EB53AB"/>
    <w:rsid w:val="00EB614B"/>
    <w:rsid w:val="00EC1C28"/>
    <w:rsid w:val="00EC1CE2"/>
    <w:rsid w:val="00EC4796"/>
    <w:rsid w:val="00ED02D8"/>
    <w:rsid w:val="00ED1713"/>
    <w:rsid w:val="00ED30E2"/>
    <w:rsid w:val="00EE0E1E"/>
    <w:rsid w:val="00EE396B"/>
    <w:rsid w:val="00EE3A65"/>
    <w:rsid w:val="00EF1077"/>
    <w:rsid w:val="00EF6B4E"/>
    <w:rsid w:val="00F007C4"/>
    <w:rsid w:val="00F0377A"/>
    <w:rsid w:val="00F03FD7"/>
    <w:rsid w:val="00F1013F"/>
    <w:rsid w:val="00F117BB"/>
    <w:rsid w:val="00F1363F"/>
    <w:rsid w:val="00F13C9D"/>
    <w:rsid w:val="00F14ACB"/>
    <w:rsid w:val="00F21C8D"/>
    <w:rsid w:val="00F226C8"/>
    <w:rsid w:val="00F22DB8"/>
    <w:rsid w:val="00F23155"/>
    <w:rsid w:val="00F23660"/>
    <w:rsid w:val="00F24DC6"/>
    <w:rsid w:val="00F254D7"/>
    <w:rsid w:val="00F25690"/>
    <w:rsid w:val="00F26D1D"/>
    <w:rsid w:val="00F328D0"/>
    <w:rsid w:val="00F337ED"/>
    <w:rsid w:val="00F33809"/>
    <w:rsid w:val="00F363B7"/>
    <w:rsid w:val="00F42229"/>
    <w:rsid w:val="00F43AFA"/>
    <w:rsid w:val="00F517F8"/>
    <w:rsid w:val="00F53A95"/>
    <w:rsid w:val="00F55EB4"/>
    <w:rsid w:val="00F57443"/>
    <w:rsid w:val="00F5791C"/>
    <w:rsid w:val="00F60080"/>
    <w:rsid w:val="00F60238"/>
    <w:rsid w:val="00F606CD"/>
    <w:rsid w:val="00F60C62"/>
    <w:rsid w:val="00F62698"/>
    <w:rsid w:val="00F64D51"/>
    <w:rsid w:val="00F71195"/>
    <w:rsid w:val="00F749AB"/>
    <w:rsid w:val="00F754FA"/>
    <w:rsid w:val="00F75D18"/>
    <w:rsid w:val="00F77632"/>
    <w:rsid w:val="00F804DC"/>
    <w:rsid w:val="00F81460"/>
    <w:rsid w:val="00F81987"/>
    <w:rsid w:val="00F81F6A"/>
    <w:rsid w:val="00F84FBC"/>
    <w:rsid w:val="00F879AE"/>
    <w:rsid w:val="00F9182C"/>
    <w:rsid w:val="00FA0D25"/>
    <w:rsid w:val="00FA11F2"/>
    <w:rsid w:val="00FA1893"/>
    <w:rsid w:val="00FA19DC"/>
    <w:rsid w:val="00FA207F"/>
    <w:rsid w:val="00FA2262"/>
    <w:rsid w:val="00FA3A03"/>
    <w:rsid w:val="00FB3A45"/>
    <w:rsid w:val="00FB3F21"/>
    <w:rsid w:val="00FC157B"/>
    <w:rsid w:val="00FC1AC1"/>
    <w:rsid w:val="00FC23DC"/>
    <w:rsid w:val="00FC4F50"/>
    <w:rsid w:val="00FC5A46"/>
    <w:rsid w:val="00FC5AF9"/>
    <w:rsid w:val="00FD2607"/>
    <w:rsid w:val="00FD2D48"/>
    <w:rsid w:val="00FD2F52"/>
    <w:rsid w:val="00FD2F95"/>
    <w:rsid w:val="00FD3744"/>
    <w:rsid w:val="00FD644B"/>
    <w:rsid w:val="00FD70DD"/>
    <w:rsid w:val="00FE0D6C"/>
    <w:rsid w:val="00FE342A"/>
    <w:rsid w:val="00FE3601"/>
    <w:rsid w:val="00FE3C2F"/>
    <w:rsid w:val="00FE51D0"/>
    <w:rsid w:val="00FE5902"/>
    <w:rsid w:val="00FE777F"/>
    <w:rsid w:val="00FE7CA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C2A0F5A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D46"/>
    <w:pPr>
      <w:spacing w:line="360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eastAsia="MS Mincho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line="240" w:lineRule="auto"/>
      <w:textAlignment w:val="center"/>
    </w:pPr>
    <w:rPr>
      <w:rFonts w:eastAsiaTheme="minorEastAsia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line="240" w:lineRule="atLeast"/>
      <w:ind w:left="454" w:hanging="454"/>
      <w:textAlignment w:val="center"/>
    </w:pPr>
    <w:rPr>
      <w:rFonts w:eastAsiaTheme="minorHAnsi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ExRalinea">
    <w:name w:val="ExR_alinea"/>
    <w:qFormat/>
    <w:rsid w:val="007B4E02"/>
    <w:pPr>
      <w:tabs>
        <w:tab w:val="left" w:pos="907"/>
      </w:tabs>
      <w:spacing w:before="80"/>
      <w:ind w:left="454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paragraph" w:customStyle="1" w:styleId="Exquestao">
    <w:name w:val="Ex_questao"/>
    <w:uiPriority w:val="99"/>
    <w:rsid w:val="007B4E02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</w:rPr>
  </w:style>
  <w:style w:type="paragraph" w:customStyle="1" w:styleId="ExRquestao">
    <w:name w:val="ExR_questao"/>
    <w:uiPriority w:val="99"/>
    <w:rsid w:val="007B4E02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  <w:style w:type="character" w:customStyle="1" w:styleId="bold">
    <w:name w:val="bold"/>
    <w:uiPriority w:val="99"/>
    <w:rsid w:val="007B4E02"/>
    <w:rPr>
      <w:b/>
      <w:bCs/>
      <w:lang w:val="pt-BR"/>
    </w:rPr>
  </w:style>
  <w:style w:type="paragraph" w:customStyle="1" w:styleId="muitypography-root">
    <w:name w:val="muitypography-root"/>
    <w:basedOn w:val="Normal"/>
    <w:rsid w:val="000A17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DA0F8E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A0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8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4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99" Type="http://schemas.openxmlformats.org/officeDocument/2006/relationships/oleObject" Target="embeddings/oleObject139.bin"/><Relationship Id="rId21" Type="http://schemas.openxmlformats.org/officeDocument/2006/relationships/image" Target="media/image11.png"/><Relationship Id="rId63" Type="http://schemas.openxmlformats.org/officeDocument/2006/relationships/image" Target="media/image35.wmf"/><Relationship Id="rId159" Type="http://schemas.openxmlformats.org/officeDocument/2006/relationships/oleObject" Target="embeddings/oleObject71.bin"/><Relationship Id="rId170" Type="http://schemas.openxmlformats.org/officeDocument/2006/relationships/oleObject" Target="embeddings/oleObject76.bin"/><Relationship Id="rId226" Type="http://schemas.openxmlformats.org/officeDocument/2006/relationships/oleObject" Target="embeddings/oleObject105.bin"/><Relationship Id="rId268" Type="http://schemas.openxmlformats.org/officeDocument/2006/relationships/image" Target="media/image138.wmf"/><Relationship Id="rId32" Type="http://schemas.openxmlformats.org/officeDocument/2006/relationships/image" Target="media/image18.wmf"/><Relationship Id="rId74" Type="http://schemas.openxmlformats.org/officeDocument/2006/relationships/image" Target="media/image40.wmf"/><Relationship Id="rId128" Type="http://schemas.openxmlformats.org/officeDocument/2006/relationships/oleObject" Target="embeddings/oleObject56.bin"/><Relationship Id="rId5" Type="http://schemas.openxmlformats.org/officeDocument/2006/relationships/numbering" Target="numbering.xml"/><Relationship Id="rId181" Type="http://schemas.openxmlformats.org/officeDocument/2006/relationships/oleObject" Target="embeddings/oleObject82.bin"/><Relationship Id="rId237" Type="http://schemas.openxmlformats.org/officeDocument/2006/relationships/oleObject" Target="embeddings/oleObject111.bin"/><Relationship Id="rId279" Type="http://schemas.openxmlformats.org/officeDocument/2006/relationships/image" Target="media/image143.wmf"/><Relationship Id="rId43" Type="http://schemas.openxmlformats.org/officeDocument/2006/relationships/oleObject" Target="embeddings/oleObject13.bin"/><Relationship Id="rId139" Type="http://schemas.openxmlformats.org/officeDocument/2006/relationships/image" Target="media/image72.wmf"/><Relationship Id="rId290" Type="http://schemas.openxmlformats.org/officeDocument/2006/relationships/oleObject" Target="embeddings/oleObject135.bin"/><Relationship Id="rId304" Type="http://schemas.openxmlformats.org/officeDocument/2006/relationships/oleObject" Target="embeddings/oleObject141.bin"/><Relationship Id="rId85" Type="http://schemas.openxmlformats.org/officeDocument/2006/relationships/oleObject" Target="embeddings/oleObject34.bin"/><Relationship Id="rId150" Type="http://schemas.openxmlformats.org/officeDocument/2006/relationships/image" Target="media/image78.wmf"/><Relationship Id="rId192" Type="http://schemas.openxmlformats.org/officeDocument/2006/relationships/image" Target="media/image99.png"/><Relationship Id="rId206" Type="http://schemas.openxmlformats.org/officeDocument/2006/relationships/image" Target="media/image106.wmf"/><Relationship Id="rId248" Type="http://schemas.openxmlformats.org/officeDocument/2006/relationships/oleObject" Target="embeddings/oleObject115.bin"/><Relationship Id="rId12" Type="http://schemas.openxmlformats.org/officeDocument/2006/relationships/oleObject" Target="embeddings/oleObject1.bin"/><Relationship Id="rId108" Type="http://schemas.openxmlformats.org/officeDocument/2006/relationships/image" Target="media/image57.wmf"/><Relationship Id="rId315" Type="http://schemas.openxmlformats.org/officeDocument/2006/relationships/footer" Target="footer2.xml"/><Relationship Id="rId54" Type="http://schemas.openxmlformats.org/officeDocument/2006/relationships/oleObject" Target="embeddings/oleObject18.bin"/><Relationship Id="rId96" Type="http://schemas.openxmlformats.org/officeDocument/2006/relationships/oleObject" Target="embeddings/oleObject39.bin"/><Relationship Id="rId161" Type="http://schemas.openxmlformats.org/officeDocument/2006/relationships/oleObject" Target="embeddings/oleObject72.bin"/><Relationship Id="rId217" Type="http://schemas.openxmlformats.org/officeDocument/2006/relationships/image" Target="media/image112.wmf"/><Relationship Id="rId259" Type="http://schemas.openxmlformats.org/officeDocument/2006/relationships/oleObject" Target="embeddings/oleObject120.bin"/><Relationship Id="rId23" Type="http://schemas.openxmlformats.org/officeDocument/2006/relationships/image" Target="media/image13.png"/><Relationship Id="rId119" Type="http://schemas.openxmlformats.org/officeDocument/2006/relationships/image" Target="media/image62.wmf"/><Relationship Id="rId270" Type="http://schemas.openxmlformats.org/officeDocument/2006/relationships/oleObject" Target="embeddings/oleObject126.bin"/><Relationship Id="rId65" Type="http://schemas.openxmlformats.org/officeDocument/2006/relationships/image" Target="media/image36.wmf"/><Relationship Id="rId130" Type="http://schemas.openxmlformats.org/officeDocument/2006/relationships/oleObject" Target="embeddings/oleObject57.bin"/><Relationship Id="rId172" Type="http://schemas.openxmlformats.org/officeDocument/2006/relationships/oleObject" Target="embeddings/oleObject77.bin"/><Relationship Id="rId228" Type="http://schemas.openxmlformats.org/officeDocument/2006/relationships/oleObject" Target="embeddings/oleObject107.bin"/><Relationship Id="rId13" Type="http://schemas.openxmlformats.org/officeDocument/2006/relationships/image" Target="media/image6.png"/><Relationship Id="rId109" Type="http://schemas.openxmlformats.org/officeDocument/2006/relationships/oleObject" Target="embeddings/oleObject46.bin"/><Relationship Id="rId260" Type="http://schemas.openxmlformats.org/officeDocument/2006/relationships/image" Target="media/image134.wmf"/><Relationship Id="rId281" Type="http://schemas.openxmlformats.org/officeDocument/2006/relationships/image" Target="media/image144.wmf"/><Relationship Id="rId316" Type="http://schemas.openxmlformats.org/officeDocument/2006/relationships/fontTable" Target="fontTable.xml"/><Relationship Id="rId34" Type="http://schemas.openxmlformats.org/officeDocument/2006/relationships/image" Target="media/image19.wmf"/><Relationship Id="rId55" Type="http://schemas.openxmlformats.org/officeDocument/2006/relationships/image" Target="media/image31.wmf"/><Relationship Id="rId76" Type="http://schemas.openxmlformats.org/officeDocument/2006/relationships/image" Target="media/image41.wmf"/><Relationship Id="rId97" Type="http://schemas.openxmlformats.org/officeDocument/2006/relationships/image" Target="media/image52.wmf"/><Relationship Id="rId120" Type="http://schemas.openxmlformats.org/officeDocument/2006/relationships/oleObject" Target="embeddings/oleObject52.bin"/><Relationship Id="rId141" Type="http://schemas.openxmlformats.org/officeDocument/2006/relationships/image" Target="media/image73.png"/><Relationship Id="rId7" Type="http://schemas.openxmlformats.org/officeDocument/2006/relationships/settings" Target="settings.xml"/><Relationship Id="rId162" Type="http://schemas.openxmlformats.org/officeDocument/2006/relationships/image" Target="media/image84.png"/><Relationship Id="rId183" Type="http://schemas.openxmlformats.org/officeDocument/2006/relationships/oleObject" Target="embeddings/oleObject83.bin"/><Relationship Id="rId218" Type="http://schemas.openxmlformats.org/officeDocument/2006/relationships/oleObject" Target="embeddings/oleObject100.bin"/><Relationship Id="rId239" Type="http://schemas.openxmlformats.org/officeDocument/2006/relationships/oleObject" Target="embeddings/oleObject112.bin"/><Relationship Id="rId250" Type="http://schemas.openxmlformats.org/officeDocument/2006/relationships/image" Target="media/image129.wmf"/><Relationship Id="rId271" Type="http://schemas.openxmlformats.org/officeDocument/2006/relationships/image" Target="media/image139.wmf"/><Relationship Id="rId292" Type="http://schemas.openxmlformats.org/officeDocument/2006/relationships/oleObject" Target="embeddings/oleObject136.bin"/><Relationship Id="rId306" Type="http://schemas.openxmlformats.org/officeDocument/2006/relationships/image" Target="media/image159.wmf"/><Relationship Id="rId24" Type="http://schemas.openxmlformats.org/officeDocument/2006/relationships/image" Target="media/image14.wmf"/><Relationship Id="rId45" Type="http://schemas.openxmlformats.org/officeDocument/2006/relationships/oleObject" Target="embeddings/oleObject14.bin"/><Relationship Id="rId66" Type="http://schemas.openxmlformats.org/officeDocument/2006/relationships/oleObject" Target="embeddings/oleObject24.bin"/><Relationship Id="rId87" Type="http://schemas.openxmlformats.org/officeDocument/2006/relationships/image" Target="media/image47.wmf"/><Relationship Id="rId110" Type="http://schemas.openxmlformats.org/officeDocument/2006/relationships/image" Target="media/image58.wmf"/><Relationship Id="rId131" Type="http://schemas.openxmlformats.org/officeDocument/2006/relationships/image" Target="media/image68.wmf"/><Relationship Id="rId152" Type="http://schemas.openxmlformats.org/officeDocument/2006/relationships/image" Target="media/image79.wmf"/><Relationship Id="rId173" Type="http://schemas.openxmlformats.org/officeDocument/2006/relationships/oleObject" Target="embeddings/oleObject78.bin"/><Relationship Id="rId194" Type="http://schemas.openxmlformats.org/officeDocument/2006/relationships/oleObject" Target="embeddings/oleObject88.bin"/><Relationship Id="rId208" Type="http://schemas.openxmlformats.org/officeDocument/2006/relationships/image" Target="media/image107.wmf"/><Relationship Id="rId229" Type="http://schemas.openxmlformats.org/officeDocument/2006/relationships/image" Target="media/image116.wmf"/><Relationship Id="rId240" Type="http://schemas.openxmlformats.org/officeDocument/2006/relationships/image" Target="media/image122.png"/><Relationship Id="rId261" Type="http://schemas.openxmlformats.org/officeDocument/2006/relationships/oleObject" Target="embeddings/oleObject121.bin"/><Relationship Id="rId14" Type="http://schemas.openxmlformats.org/officeDocument/2006/relationships/image" Target="media/image7.wmf"/><Relationship Id="rId35" Type="http://schemas.openxmlformats.org/officeDocument/2006/relationships/oleObject" Target="embeddings/oleObject10.bin"/><Relationship Id="rId56" Type="http://schemas.openxmlformats.org/officeDocument/2006/relationships/oleObject" Target="embeddings/oleObject19.bin"/><Relationship Id="rId77" Type="http://schemas.openxmlformats.org/officeDocument/2006/relationships/oleObject" Target="embeddings/oleObject30.bin"/><Relationship Id="rId100" Type="http://schemas.openxmlformats.org/officeDocument/2006/relationships/oleObject" Target="embeddings/oleObject41.bin"/><Relationship Id="rId282" Type="http://schemas.openxmlformats.org/officeDocument/2006/relationships/oleObject" Target="embeddings/oleObject132.bin"/><Relationship Id="rId317" Type="http://schemas.openxmlformats.org/officeDocument/2006/relationships/theme" Target="theme/theme1.xml"/><Relationship Id="rId8" Type="http://schemas.openxmlformats.org/officeDocument/2006/relationships/webSettings" Target="webSettings.xml"/><Relationship Id="rId98" Type="http://schemas.openxmlformats.org/officeDocument/2006/relationships/oleObject" Target="embeddings/oleObject40.bin"/><Relationship Id="rId121" Type="http://schemas.openxmlformats.org/officeDocument/2006/relationships/image" Target="media/image63.wmf"/><Relationship Id="rId142" Type="http://schemas.openxmlformats.org/officeDocument/2006/relationships/image" Target="media/image74.wmf"/><Relationship Id="rId163" Type="http://schemas.openxmlformats.org/officeDocument/2006/relationships/image" Target="media/image85.wmf"/><Relationship Id="rId184" Type="http://schemas.openxmlformats.org/officeDocument/2006/relationships/image" Target="media/image95.wmf"/><Relationship Id="rId219" Type="http://schemas.openxmlformats.org/officeDocument/2006/relationships/oleObject" Target="embeddings/oleObject101.bin"/><Relationship Id="rId230" Type="http://schemas.openxmlformats.org/officeDocument/2006/relationships/oleObject" Target="embeddings/oleObject108.bin"/><Relationship Id="rId251" Type="http://schemas.openxmlformats.org/officeDocument/2006/relationships/oleObject" Target="embeddings/oleObject116.bin"/><Relationship Id="rId25" Type="http://schemas.openxmlformats.org/officeDocument/2006/relationships/oleObject" Target="embeddings/oleObject5.bin"/><Relationship Id="rId46" Type="http://schemas.openxmlformats.org/officeDocument/2006/relationships/image" Target="media/image26.wmf"/><Relationship Id="rId67" Type="http://schemas.openxmlformats.org/officeDocument/2006/relationships/oleObject" Target="embeddings/oleObject25.bin"/><Relationship Id="rId272" Type="http://schemas.openxmlformats.org/officeDocument/2006/relationships/oleObject" Target="embeddings/oleObject127.bin"/><Relationship Id="rId293" Type="http://schemas.openxmlformats.org/officeDocument/2006/relationships/image" Target="media/image151.wmf"/><Relationship Id="rId307" Type="http://schemas.openxmlformats.org/officeDocument/2006/relationships/oleObject" Target="embeddings/oleObject142.bin"/><Relationship Id="rId88" Type="http://schemas.openxmlformats.org/officeDocument/2006/relationships/oleObject" Target="embeddings/oleObject35.bin"/><Relationship Id="rId111" Type="http://schemas.openxmlformats.org/officeDocument/2006/relationships/oleObject" Target="embeddings/oleObject47.bin"/><Relationship Id="rId132" Type="http://schemas.openxmlformats.org/officeDocument/2006/relationships/oleObject" Target="embeddings/oleObject58.bin"/><Relationship Id="rId153" Type="http://schemas.openxmlformats.org/officeDocument/2006/relationships/oleObject" Target="embeddings/oleObject68.bin"/><Relationship Id="rId174" Type="http://schemas.openxmlformats.org/officeDocument/2006/relationships/image" Target="media/image90.png"/><Relationship Id="rId195" Type="http://schemas.openxmlformats.org/officeDocument/2006/relationships/image" Target="media/image101.wmf"/><Relationship Id="rId209" Type="http://schemas.openxmlformats.org/officeDocument/2006/relationships/oleObject" Target="embeddings/oleObject96.bin"/><Relationship Id="rId220" Type="http://schemas.openxmlformats.org/officeDocument/2006/relationships/image" Target="media/image113.wmf"/><Relationship Id="rId241" Type="http://schemas.openxmlformats.org/officeDocument/2006/relationships/image" Target="media/image123.png"/><Relationship Id="rId15" Type="http://schemas.openxmlformats.org/officeDocument/2006/relationships/oleObject" Target="embeddings/oleObject2.bin"/><Relationship Id="rId36" Type="http://schemas.openxmlformats.org/officeDocument/2006/relationships/image" Target="media/image20.wmf"/><Relationship Id="rId57" Type="http://schemas.openxmlformats.org/officeDocument/2006/relationships/image" Target="media/image32.wmf"/><Relationship Id="rId262" Type="http://schemas.openxmlformats.org/officeDocument/2006/relationships/image" Target="media/image135.wmf"/><Relationship Id="rId283" Type="http://schemas.openxmlformats.org/officeDocument/2006/relationships/image" Target="media/image145.wmf"/><Relationship Id="rId78" Type="http://schemas.openxmlformats.org/officeDocument/2006/relationships/image" Target="media/image42.wmf"/><Relationship Id="rId99" Type="http://schemas.openxmlformats.org/officeDocument/2006/relationships/image" Target="media/image53.wmf"/><Relationship Id="rId101" Type="http://schemas.openxmlformats.org/officeDocument/2006/relationships/oleObject" Target="embeddings/oleObject42.bin"/><Relationship Id="rId122" Type="http://schemas.openxmlformats.org/officeDocument/2006/relationships/oleObject" Target="embeddings/oleObject53.bin"/><Relationship Id="rId143" Type="http://schemas.openxmlformats.org/officeDocument/2006/relationships/oleObject" Target="embeddings/oleObject63.bin"/><Relationship Id="rId164" Type="http://schemas.openxmlformats.org/officeDocument/2006/relationships/oleObject" Target="embeddings/oleObject73.bin"/><Relationship Id="rId185" Type="http://schemas.openxmlformats.org/officeDocument/2006/relationships/oleObject" Target="embeddings/oleObject84.bin"/><Relationship Id="rId9" Type="http://schemas.openxmlformats.org/officeDocument/2006/relationships/footnotes" Target="footnotes.xml"/><Relationship Id="rId210" Type="http://schemas.openxmlformats.org/officeDocument/2006/relationships/image" Target="media/image108.wmf"/><Relationship Id="rId26" Type="http://schemas.openxmlformats.org/officeDocument/2006/relationships/image" Target="media/image15.wmf"/><Relationship Id="rId231" Type="http://schemas.openxmlformats.org/officeDocument/2006/relationships/image" Target="media/image117.wmf"/><Relationship Id="rId252" Type="http://schemas.openxmlformats.org/officeDocument/2006/relationships/image" Target="media/image130.wmf"/><Relationship Id="rId273" Type="http://schemas.openxmlformats.org/officeDocument/2006/relationships/image" Target="media/image140.wmf"/><Relationship Id="rId294" Type="http://schemas.openxmlformats.org/officeDocument/2006/relationships/oleObject" Target="embeddings/oleObject137.bin"/><Relationship Id="rId308" Type="http://schemas.openxmlformats.org/officeDocument/2006/relationships/image" Target="media/image160.wmf"/><Relationship Id="rId47" Type="http://schemas.openxmlformats.org/officeDocument/2006/relationships/oleObject" Target="embeddings/oleObject15.bin"/><Relationship Id="rId68" Type="http://schemas.openxmlformats.org/officeDocument/2006/relationships/image" Target="media/image37.wmf"/><Relationship Id="rId89" Type="http://schemas.openxmlformats.org/officeDocument/2006/relationships/image" Target="media/image48.wmf"/><Relationship Id="rId112" Type="http://schemas.openxmlformats.org/officeDocument/2006/relationships/image" Target="media/image59.png"/><Relationship Id="rId133" Type="http://schemas.openxmlformats.org/officeDocument/2006/relationships/image" Target="media/image69.wmf"/><Relationship Id="rId154" Type="http://schemas.openxmlformats.org/officeDocument/2006/relationships/image" Target="media/image80.wmf"/><Relationship Id="rId175" Type="http://schemas.openxmlformats.org/officeDocument/2006/relationships/image" Target="media/image91.wmf"/><Relationship Id="rId196" Type="http://schemas.openxmlformats.org/officeDocument/2006/relationships/oleObject" Target="embeddings/oleObject89.bin"/><Relationship Id="rId200" Type="http://schemas.openxmlformats.org/officeDocument/2006/relationships/image" Target="media/image103.wmf"/><Relationship Id="rId16" Type="http://schemas.openxmlformats.org/officeDocument/2006/relationships/image" Target="media/image8.wmf"/><Relationship Id="rId221" Type="http://schemas.openxmlformats.org/officeDocument/2006/relationships/oleObject" Target="embeddings/oleObject102.bin"/><Relationship Id="rId242" Type="http://schemas.openxmlformats.org/officeDocument/2006/relationships/image" Target="media/image124.png"/><Relationship Id="rId263" Type="http://schemas.openxmlformats.org/officeDocument/2006/relationships/oleObject" Target="embeddings/oleObject122.bin"/><Relationship Id="rId284" Type="http://schemas.openxmlformats.org/officeDocument/2006/relationships/oleObject" Target="embeddings/oleObject133.bin"/><Relationship Id="rId37" Type="http://schemas.openxmlformats.org/officeDocument/2006/relationships/oleObject" Target="embeddings/oleObject11.bin"/><Relationship Id="rId58" Type="http://schemas.openxmlformats.org/officeDocument/2006/relationships/oleObject" Target="embeddings/oleObject20.bin"/><Relationship Id="rId79" Type="http://schemas.openxmlformats.org/officeDocument/2006/relationships/oleObject" Target="embeddings/oleObject31.bin"/><Relationship Id="rId102" Type="http://schemas.openxmlformats.org/officeDocument/2006/relationships/image" Target="media/image54.wmf"/><Relationship Id="rId123" Type="http://schemas.openxmlformats.org/officeDocument/2006/relationships/image" Target="media/image64.wmf"/><Relationship Id="rId144" Type="http://schemas.openxmlformats.org/officeDocument/2006/relationships/image" Target="media/image75.wmf"/><Relationship Id="rId90" Type="http://schemas.openxmlformats.org/officeDocument/2006/relationships/oleObject" Target="embeddings/oleObject36.bin"/><Relationship Id="rId165" Type="http://schemas.openxmlformats.org/officeDocument/2006/relationships/image" Target="media/image86.wmf"/><Relationship Id="rId186" Type="http://schemas.openxmlformats.org/officeDocument/2006/relationships/image" Target="media/image96.wmf"/><Relationship Id="rId211" Type="http://schemas.openxmlformats.org/officeDocument/2006/relationships/oleObject" Target="embeddings/oleObject97.bin"/><Relationship Id="rId232" Type="http://schemas.openxmlformats.org/officeDocument/2006/relationships/oleObject" Target="embeddings/oleObject109.bin"/><Relationship Id="rId253" Type="http://schemas.openxmlformats.org/officeDocument/2006/relationships/oleObject" Target="embeddings/oleObject117.bin"/><Relationship Id="rId274" Type="http://schemas.openxmlformats.org/officeDocument/2006/relationships/oleObject" Target="embeddings/oleObject128.bin"/><Relationship Id="rId295" Type="http://schemas.openxmlformats.org/officeDocument/2006/relationships/image" Target="media/image152.png"/><Relationship Id="rId309" Type="http://schemas.openxmlformats.org/officeDocument/2006/relationships/oleObject" Target="embeddings/oleObject143.bin"/><Relationship Id="rId27" Type="http://schemas.openxmlformats.org/officeDocument/2006/relationships/oleObject" Target="embeddings/oleObject6.bin"/><Relationship Id="rId48" Type="http://schemas.openxmlformats.org/officeDocument/2006/relationships/image" Target="media/image27.wmf"/><Relationship Id="rId69" Type="http://schemas.openxmlformats.org/officeDocument/2006/relationships/oleObject" Target="embeddings/oleObject26.bin"/><Relationship Id="rId113" Type="http://schemas.openxmlformats.org/officeDocument/2006/relationships/image" Target="media/image60.png"/><Relationship Id="rId134" Type="http://schemas.openxmlformats.org/officeDocument/2006/relationships/oleObject" Target="embeddings/oleObject59.bin"/><Relationship Id="rId80" Type="http://schemas.openxmlformats.org/officeDocument/2006/relationships/image" Target="media/image43.png"/><Relationship Id="rId155" Type="http://schemas.openxmlformats.org/officeDocument/2006/relationships/oleObject" Target="embeddings/oleObject69.bin"/><Relationship Id="rId176" Type="http://schemas.openxmlformats.org/officeDocument/2006/relationships/oleObject" Target="embeddings/oleObject79.bin"/><Relationship Id="rId197" Type="http://schemas.openxmlformats.org/officeDocument/2006/relationships/image" Target="media/image102.wmf"/><Relationship Id="rId201" Type="http://schemas.openxmlformats.org/officeDocument/2006/relationships/oleObject" Target="embeddings/oleObject92.bin"/><Relationship Id="rId222" Type="http://schemas.openxmlformats.org/officeDocument/2006/relationships/image" Target="media/image114.wmf"/><Relationship Id="rId243" Type="http://schemas.openxmlformats.org/officeDocument/2006/relationships/image" Target="media/image125.jpg"/><Relationship Id="rId264" Type="http://schemas.openxmlformats.org/officeDocument/2006/relationships/image" Target="media/image136.wmf"/><Relationship Id="rId285" Type="http://schemas.openxmlformats.org/officeDocument/2006/relationships/image" Target="media/image146.png"/><Relationship Id="rId17" Type="http://schemas.openxmlformats.org/officeDocument/2006/relationships/oleObject" Target="embeddings/oleObject3.bin"/><Relationship Id="rId38" Type="http://schemas.openxmlformats.org/officeDocument/2006/relationships/image" Target="media/image21.jpg"/><Relationship Id="rId59" Type="http://schemas.openxmlformats.org/officeDocument/2006/relationships/image" Target="media/image33.wmf"/><Relationship Id="rId103" Type="http://schemas.openxmlformats.org/officeDocument/2006/relationships/oleObject" Target="embeddings/oleObject43.bin"/><Relationship Id="rId124" Type="http://schemas.openxmlformats.org/officeDocument/2006/relationships/oleObject" Target="embeddings/oleObject54.bin"/><Relationship Id="rId310" Type="http://schemas.openxmlformats.org/officeDocument/2006/relationships/image" Target="media/image161.wmf"/><Relationship Id="rId70" Type="http://schemas.openxmlformats.org/officeDocument/2006/relationships/image" Target="media/image38.wmf"/><Relationship Id="rId91" Type="http://schemas.openxmlformats.org/officeDocument/2006/relationships/image" Target="media/image49.wmf"/><Relationship Id="rId145" Type="http://schemas.openxmlformats.org/officeDocument/2006/relationships/oleObject" Target="embeddings/oleObject64.bin"/><Relationship Id="rId166" Type="http://schemas.openxmlformats.org/officeDocument/2006/relationships/oleObject" Target="embeddings/oleObject74.bin"/><Relationship Id="rId187" Type="http://schemas.openxmlformats.org/officeDocument/2006/relationships/oleObject" Target="embeddings/oleObject85.bin"/><Relationship Id="rId1" Type="http://schemas.openxmlformats.org/officeDocument/2006/relationships/customXml" Target="../customXml/item1.xml"/><Relationship Id="rId212" Type="http://schemas.openxmlformats.org/officeDocument/2006/relationships/image" Target="media/image109.wmf"/><Relationship Id="rId233" Type="http://schemas.openxmlformats.org/officeDocument/2006/relationships/image" Target="media/image118.png"/><Relationship Id="rId254" Type="http://schemas.openxmlformats.org/officeDocument/2006/relationships/image" Target="media/image131.wmf"/><Relationship Id="rId28" Type="http://schemas.openxmlformats.org/officeDocument/2006/relationships/image" Target="media/image16.wmf"/><Relationship Id="rId49" Type="http://schemas.openxmlformats.org/officeDocument/2006/relationships/oleObject" Target="embeddings/oleObject16.bin"/><Relationship Id="rId114" Type="http://schemas.openxmlformats.org/officeDocument/2006/relationships/oleObject" Target="embeddings/oleObject48.bin"/><Relationship Id="rId275" Type="http://schemas.openxmlformats.org/officeDocument/2006/relationships/image" Target="media/image141.wmf"/><Relationship Id="rId296" Type="http://schemas.openxmlformats.org/officeDocument/2006/relationships/image" Target="media/image153.wmf"/><Relationship Id="rId300" Type="http://schemas.openxmlformats.org/officeDocument/2006/relationships/image" Target="media/image155.wmf"/><Relationship Id="rId60" Type="http://schemas.openxmlformats.org/officeDocument/2006/relationships/oleObject" Target="embeddings/oleObject21.bin"/><Relationship Id="rId81" Type="http://schemas.openxmlformats.org/officeDocument/2006/relationships/image" Target="media/image44.wmf"/><Relationship Id="rId135" Type="http://schemas.openxmlformats.org/officeDocument/2006/relationships/image" Target="media/image70.wmf"/><Relationship Id="rId156" Type="http://schemas.openxmlformats.org/officeDocument/2006/relationships/image" Target="media/image81.wmf"/><Relationship Id="rId177" Type="http://schemas.openxmlformats.org/officeDocument/2006/relationships/oleObject" Target="embeddings/oleObject80.bin"/><Relationship Id="rId198" Type="http://schemas.openxmlformats.org/officeDocument/2006/relationships/oleObject" Target="embeddings/oleObject90.bin"/><Relationship Id="rId202" Type="http://schemas.openxmlformats.org/officeDocument/2006/relationships/image" Target="media/image104.wmf"/><Relationship Id="rId223" Type="http://schemas.openxmlformats.org/officeDocument/2006/relationships/oleObject" Target="embeddings/oleObject103.bin"/><Relationship Id="rId244" Type="http://schemas.openxmlformats.org/officeDocument/2006/relationships/oleObject" Target="embeddings/oleObject113.bin"/><Relationship Id="rId18" Type="http://schemas.openxmlformats.org/officeDocument/2006/relationships/image" Target="media/image9.wmf"/><Relationship Id="rId39" Type="http://schemas.openxmlformats.org/officeDocument/2006/relationships/image" Target="media/image22.wmf"/><Relationship Id="rId265" Type="http://schemas.openxmlformats.org/officeDocument/2006/relationships/oleObject" Target="embeddings/oleObject123.bin"/><Relationship Id="rId286" Type="http://schemas.openxmlformats.org/officeDocument/2006/relationships/image" Target="media/image147.wmf"/><Relationship Id="rId50" Type="http://schemas.openxmlformats.org/officeDocument/2006/relationships/image" Target="media/image28.png"/><Relationship Id="rId104" Type="http://schemas.openxmlformats.org/officeDocument/2006/relationships/image" Target="media/image55.wmf"/><Relationship Id="rId125" Type="http://schemas.openxmlformats.org/officeDocument/2006/relationships/image" Target="media/image65.wmf"/><Relationship Id="rId146" Type="http://schemas.openxmlformats.org/officeDocument/2006/relationships/image" Target="media/image76.wmf"/><Relationship Id="rId167" Type="http://schemas.openxmlformats.org/officeDocument/2006/relationships/image" Target="media/image87.wmf"/><Relationship Id="rId188" Type="http://schemas.openxmlformats.org/officeDocument/2006/relationships/image" Target="media/image97.wmf"/><Relationship Id="rId311" Type="http://schemas.openxmlformats.org/officeDocument/2006/relationships/oleObject" Target="embeddings/oleObject144.bin"/><Relationship Id="rId71" Type="http://schemas.openxmlformats.org/officeDocument/2006/relationships/oleObject" Target="embeddings/oleObject27.bin"/><Relationship Id="rId92" Type="http://schemas.openxmlformats.org/officeDocument/2006/relationships/oleObject" Target="embeddings/oleObject37.bin"/><Relationship Id="rId213" Type="http://schemas.openxmlformats.org/officeDocument/2006/relationships/oleObject" Target="embeddings/oleObject98.bin"/><Relationship Id="rId234" Type="http://schemas.openxmlformats.org/officeDocument/2006/relationships/image" Target="media/image119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7.bin"/><Relationship Id="rId255" Type="http://schemas.openxmlformats.org/officeDocument/2006/relationships/oleObject" Target="embeddings/oleObject118.bin"/><Relationship Id="rId276" Type="http://schemas.openxmlformats.org/officeDocument/2006/relationships/oleObject" Target="embeddings/oleObject129.bin"/><Relationship Id="rId297" Type="http://schemas.openxmlformats.org/officeDocument/2006/relationships/oleObject" Target="embeddings/oleObject138.bin"/><Relationship Id="rId40" Type="http://schemas.openxmlformats.org/officeDocument/2006/relationships/oleObject" Target="embeddings/oleObject12.bin"/><Relationship Id="rId115" Type="http://schemas.openxmlformats.org/officeDocument/2006/relationships/oleObject" Target="embeddings/oleObject49.bin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0.bin"/><Relationship Id="rId178" Type="http://schemas.openxmlformats.org/officeDocument/2006/relationships/image" Target="media/image92.wmf"/><Relationship Id="rId301" Type="http://schemas.openxmlformats.org/officeDocument/2006/relationships/oleObject" Target="embeddings/oleObject140.bin"/><Relationship Id="rId61" Type="http://schemas.openxmlformats.org/officeDocument/2006/relationships/image" Target="media/image34.png"/><Relationship Id="rId82" Type="http://schemas.openxmlformats.org/officeDocument/2006/relationships/oleObject" Target="embeddings/oleObject32.bin"/><Relationship Id="rId199" Type="http://schemas.openxmlformats.org/officeDocument/2006/relationships/oleObject" Target="embeddings/oleObject91.bin"/><Relationship Id="rId203" Type="http://schemas.openxmlformats.org/officeDocument/2006/relationships/oleObject" Target="embeddings/oleObject93.bin"/><Relationship Id="rId19" Type="http://schemas.openxmlformats.org/officeDocument/2006/relationships/oleObject" Target="embeddings/oleObject4.bin"/><Relationship Id="rId224" Type="http://schemas.openxmlformats.org/officeDocument/2006/relationships/image" Target="media/image115.wmf"/><Relationship Id="rId245" Type="http://schemas.openxmlformats.org/officeDocument/2006/relationships/image" Target="media/image126.wmf"/><Relationship Id="rId266" Type="http://schemas.openxmlformats.org/officeDocument/2006/relationships/oleObject" Target="embeddings/oleObject124.bin"/><Relationship Id="rId287" Type="http://schemas.openxmlformats.org/officeDocument/2006/relationships/oleObject" Target="embeddings/oleObject134.bin"/><Relationship Id="rId30" Type="http://schemas.openxmlformats.org/officeDocument/2006/relationships/image" Target="media/image17.wmf"/><Relationship Id="rId105" Type="http://schemas.openxmlformats.org/officeDocument/2006/relationships/oleObject" Target="embeddings/oleObject44.bin"/><Relationship Id="rId126" Type="http://schemas.openxmlformats.org/officeDocument/2006/relationships/oleObject" Target="embeddings/oleObject55.bin"/><Relationship Id="rId147" Type="http://schemas.openxmlformats.org/officeDocument/2006/relationships/oleObject" Target="embeddings/oleObject65.bin"/><Relationship Id="rId168" Type="http://schemas.openxmlformats.org/officeDocument/2006/relationships/oleObject" Target="embeddings/oleObject75.bin"/><Relationship Id="rId312" Type="http://schemas.openxmlformats.org/officeDocument/2006/relationships/header" Target="header1.xml"/><Relationship Id="rId51" Type="http://schemas.openxmlformats.org/officeDocument/2006/relationships/image" Target="media/image29.wmf"/><Relationship Id="rId72" Type="http://schemas.openxmlformats.org/officeDocument/2006/relationships/image" Target="media/image39.wmf"/><Relationship Id="rId93" Type="http://schemas.openxmlformats.org/officeDocument/2006/relationships/image" Target="media/image50.wmf"/><Relationship Id="rId189" Type="http://schemas.openxmlformats.org/officeDocument/2006/relationships/oleObject" Target="embeddings/oleObject86.bin"/><Relationship Id="rId3" Type="http://schemas.openxmlformats.org/officeDocument/2006/relationships/customXml" Target="../customXml/item3.xml"/><Relationship Id="rId214" Type="http://schemas.openxmlformats.org/officeDocument/2006/relationships/image" Target="media/image110.wmf"/><Relationship Id="rId235" Type="http://schemas.openxmlformats.org/officeDocument/2006/relationships/oleObject" Target="embeddings/oleObject110.bin"/><Relationship Id="rId256" Type="http://schemas.openxmlformats.org/officeDocument/2006/relationships/image" Target="media/image132.wmf"/><Relationship Id="rId277" Type="http://schemas.openxmlformats.org/officeDocument/2006/relationships/image" Target="media/image142.wmf"/><Relationship Id="rId298" Type="http://schemas.openxmlformats.org/officeDocument/2006/relationships/image" Target="media/image154.wmf"/><Relationship Id="rId116" Type="http://schemas.openxmlformats.org/officeDocument/2006/relationships/image" Target="media/image61.wmf"/><Relationship Id="rId137" Type="http://schemas.openxmlformats.org/officeDocument/2006/relationships/image" Target="media/image71.wmf"/><Relationship Id="rId158" Type="http://schemas.openxmlformats.org/officeDocument/2006/relationships/image" Target="media/image82.wmf"/><Relationship Id="rId302" Type="http://schemas.openxmlformats.org/officeDocument/2006/relationships/image" Target="media/image156.png"/><Relationship Id="rId20" Type="http://schemas.openxmlformats.org/officeDocument/2006/relationships/image" Target="media/image10.png"/><Relationship Id="rId41" Type="http://schemas.openxmlformats.org/officeDocument/2006/relationships/image" Target="media/image23.png"/><Relationship Id="rId62" Type="http://schemas.openxmlformats.org/officeDocument/2006/relationships/oleObject" Target="embeddings/oleObject22.bin"/><Relationship Id="rId83" Type="http://schemas.openxmlformats.org/officeDocument/2006/relationships/image" Target="media/image45.wmf"/><Relationship Id="rId179" Type="http://schemas.openxmlformats.org/officeDocument/2006/relationships/oleObject" Target="embeddings/oleObject81.bin"/><Relationship Id="rId190" Type="http://schemas.openxmlformats.org/officeDocument/2006/relationships/image" Target="media/image98.wmf"/><Relationship Id="rId204" Type="http://schemas.openxmlformats.org/officeDocument/2006/relationships/image" Target="media/image105.wmf"/><Relationship Id="rId225" Type="http://schemas.openxmlformats.org/officeDocument/2006/relationships/oleObject" Target="embeddings/oleObject104.bin"/><Relationship Id="rId246" Type="http://schemas.openxmlformats.org/officeDocument/2006/relationships/oleObject" Target="embeddings/oleObject114.bin"/><Relationship Id="rId267" Type="http://schemas.openxmlformats.org/officeDocument/2006/relationships/image" Target="media/image137.jpg"/><Relationship Id="rId288" Type="http://schemas.openxmlformats.org/officeDocument/2006/relationships/image" Target="media/image148.jpg"/><Relationship Id="rId106" Type="http://schemas.openxmlformats.org/officeDocument/2006/relationships/image" Target="media/image56.wmf"/><Relationship Id="rId127" Type="http://schemas.openxmlformats.org/officeDocument/2006/relationships/image" Target="media/image66.wmf"/><Relationship Id="rId313" Type="http://schemas.openxmlformats.org/officeDocument/2006/relationships/header" Target="header2.xml"/><Relationship Id="rId10" Type="http://schemas.openxmlformats.org/officeDocument/2006/relationships/endnotes" Target="endnotes.xml"/><Relationship Id="rId31" Type="http://schemas.openxmlformats.org/officeDocument/2006/relationships/oleObject" Target="embeddings/oleObject8.bin"/><Relationship Id="rId52" Type="http://schemas.openxmlformats.org/officeDocument/2006/relationships/oleObject" Target="embeddings/oleObject17.bin"/><Relationship Id="rId73" Type="http://schemas.openxmlformats.org/officeDocument/2006/relationships/oleObject" Target="embeddings/oleObject28.bin"/><Relationship Id="rId94" Type="http://schemas.openxmlformats.org/officeDocument/2006/relationships/oleObject" Target="embeddings/oleObject38.bin"/><Relationship Id="rId148" Type="http://schemas.openxmlformats.org/officeDocument/2006/relationships/image" Target="media/image77.wmf"/><Relationship Id="rId169" Type="http://schemas.openxmlformats.org/officeDocument/2006/relationships/image" Target="media/image88.wmf"/><Relationship Id="rId4" Type="http://schemas.openxmlformats.org/officeDocument/2006/relationships/customXml" Target="../customXml/item4.xml"/><Relationship Id="rId180" Type="http://schemas.openxmlformats.org/officeDocument/2006/relationships/image" Target="media/image93.wmf"/><Relationship Id="rId215" Type="http://schemas.openxmlformats.org/officeDocument/2006/relationships/oleObject" Target="embeddings/oleObject99.bin"/><Relationship Id="rId236" Type="http://schemas.openxmlformats.org/officeDocument/2006/relationships/image" Target="media/image120.wmf"/><Relationship Id="rId257" Type="http://schemas.openxmlformats.org/officeDocument/2006/relationships/oleObject" Target="embeddings/oleObject119.bin"/><Relationship Id="rId278" Type="http://schemas.openxmlformats.org/officeDocument/2006/relationships/oleObject" Target="embeddings/oleObject130.bin"/><Relationship Id="rId303" Type="http://schemas.openxmlformats.org/officeDocument/2006/relationships/image" Target="media/image157.wmf"/><Relationship Id="rId42" Type="http://schemas.openxmlformats.org/officeDocument/2006/relationships/image" Target="media/image24.wmf"/><Relationship Id="rId84" Type="http://schemas.openxmlformats.org/officeDocument/2006/relationships/oleObject" Target="embeddings/oleObject33.bin"/><Relationship Id="rId138" Type="http://schemas.openxmlformats.org/officeDocument/2006/relationships/oleObject" Target="embeddings/oleObject61.bin"/><Relationship Id="rId191" Type="http://schemas.openxmlformats.org/officeDocument/2006/relationships/oleObject" Target="embeddings/oleObject87.bin"/><Relationship Id="rId205" Type="http://schemas.openxmlformats.org/officeDocument/2006/relationships/oleObject" Target="embeddings/oleObject94.bin"/><Relationship Id="rId247" Type="http://schemas.openxmlformats.org/officeDocument/2006/relationships/image" Target="media/image127.wmf"/><Relationship Id="rId107" Type="http://schemas.openxmlformats.org/officeDocument/2006/relationships/oleObject" Target="embeddings/oleObject45.bin"/><Relationship Id="rId289" Type="http://schemas.openxmlformats.org/officeDocument/2006/relationships/image" Target="media/image149.wmf"/><Relationship Id="rId11" Type="http://schemas.openxmlformats.org/officeDocument/2006/relationships/image" Target="media/image5.wmf"/><Relationship Id="rId53" Type="http://schemas.openxmlformats.org/officeDocument/2006/relationships/image" Target="media/image30.wmf"/><Relationship Id="rId149" Type="http://schemas.openxmlformats.org/officeDocument/2006/relationships/oleObject" Target="embeddings/oleObject66.bin"/><Relationship Id="rId314" Type="http://schemas.openxmlformats.org/officeDocument/2006/relationships/footer" Target="footer1.xml"/><Relationship Id="rId95" Type="http://schemas.openxmlformats.org/officeDocument/2006/relationships/image" Target="media/image51.wmf"/><Relationship Id="rId160" Type="http://schemas.openxmlformats.org/officeDocument/2006/relationships/image" Target="media/image83.wmf"/><Relationship Id="rId216" Type="http://schemas.openxmlformats.org/officeDocument/2006/relationships/image" Target="media/image111.png"/><Relationship Id="rId258" Type="http://schemas.openxmlformats.org/officeDocument/2006/relationships/image" Target="media/image133.wmf"/><Relationship Id="rId22" Type="http://schemas.openxmlformats.org/officeDocument/2006/relationships/image" Target="media/image12.png"/><Relationship Id="rId64" Type="http://schemas.openxmlformats.org/officeDocument/2006/relationships/oleObject" Target="embeddings/oleObject23.bin"/><Relationship Id="rId118" Type="http://schemas.openxmlformats.org/officeDocument/2006/relationships/oleObject" Target="embeddings/oleObject51.bin"/><Relationship Id="rId171" Type="http://schemas.openxmlformats.org/officeDocument/2006/relationships/image" Target="media/image89.wmf"/><Relationship Id="rId227" Type="http://schemas.openxmlformats.org/officeDocument/2006/relationships/oleObject" Target="embeddings/oleObject106.bin"/><Relationship Id="rId269" Type="http://schemas.openxmlformats.org/officeDocument/2006/relationships/oleObject" Target="embeddings/oleObject125.bin"/><Relationship Id="rId33" Type="http://schemas.openxmlformats.org/officeDocument/2006/relationships/oleObject" Target="embeddings/oleObject9.bin"/><Relationship Id="rId129" Type="http://schemas.openxmlformats.org/officeDocument/2006/relationships/image" Target="media/image67.wmf"/><Relationship Id="rId280" Type="http://schemas.openxmlformats.org/officeDocument/2006/relationships/oleObject" Target="embeddings/oleObject131.bin"/><Relationship Id="rId75" Type="http://schemas.openxmlformats.org/officeDocument/2006/relationships/oleObject" Target="embeddings/oleObject29.bin"/><Relationship Id="rId140" Type="http://schemas.openxmlformats.org/officeDocument/2006/relationships/oleObject" Target="embeddings/oleObject62.bin"/><Relationship Id="rId182" Type="http://schemas.openxmlformats.org/officeDocument/2006/relationships/image" Target="media/image94.wmf"/><Relationship Id="rId6" Type="http://schemas.openxmlformats.org/officeDocument/2006/relationships/styles" Target="styles.xml"/><Relationship Id="rId238" Type="http://schemas.openxmlformats.org/officeDocument/2006/relationships/image" Target="media/image121.wmf"/><Relationship Id="rId291" Type="http://schemas.openxmlformats.org/officeDocument/2006/relationships/image" Target="media/image150.wmf"/><Relationship Id="rId305" Type="http://schemas.openxmlformats.org/officeDocument/2006/relationships/image" Target="media/image158.jpg"/><Relationship Id="rId44" Type="http://schemas.openxmlformats.org/officeDocument/2006/relationships/image" Target="media/image25.wmf"/><Relationship Id="rId86" Type="http://schemas.openxmlformats.org/officeDocument/2006/relationships/image" Target="media/image46.png"/><Relationship Id="rId151" Type="http://schemas.openxmlformats.org/officeDocument/2006/relationships/oleObject" Target="embeddings/oleObject67.bin"/><Relationship Id="rId193" Type="http://schemas.openxmlformats.org/officeDocument/2006/relationships/image" Target="media/image100.wmf"/><Relationship Id="rId207" Type="http://schemas.openxmlformats.org/officeDocument/2006/relationships/oleObject" Target="embeddings/oleObject95.bin"/><Relationship Id="rId249" Type="http://schemas.openxmlformats.org/officeDocument/2006/relationships/image" Target="media/image128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6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2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AB122-CCBB-4FCF-B9D1-99D8D65BD7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1150</TotalTime>
  <Pages>13</Pages>
  <Words>2060</Words>
  <Characters>11125</Characters>
  <Application>Microsoft Office Word</Application>
  <DocSecurity>0</DocSecurity>
  <Lines>92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Ribeiro</dc:creator>
  <cp:lastModifiedBy>Liliana Gonçalves</cp:lastModifiedBy>
  <cp:revision>241</cp:revision>
  <cp:lastPrinted>2023-06-21T09:11:00Z</cp:lastPrinted>
  <dcterms:created xsi:type="dcterms:W3CDTF">2023-06-04T23:38:00Z</dcterms:created>
  <dcterms:modified xsi:type="dcterms:W3CDTF">2023-07-26T15:07:00Z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  <property fmtid="{D5CDD505-2E9C-101B-9397-08002B2CF9AE}" pid="5" name="MTPreferences">
    <vt:lpwstr>[Styles]_x000d_
Text=Arial_x000d_
Function=Arial_x000d_
Variable=Arial,I_x000d_
LCGreek=Symbol,I_x000d_
UCGreek=Symbol_x000d_
Symbol=Symbol_x000d_
Vector=Arial,B_x000d_
Number=Arial_x000d_
User1=Courier New_x000d_
User2=Calibri_x000d_
MTExtra=MT Extra_x000d_
_x000d_
[Sizes]_x000d_
Full=11 pt_x000d_
Script=58 %_x000d_
ScriptScript=42 %_x000d_
Symbol=150 %_x000d_</vt:lpwstr>
  </property>
  <property fmtid="{D5CDD505-2E9C-101B-9397-08002B2CF9AE}" pid="6" name="MTPreferences 1">
    <vt:lpwstr>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LimLineSpacing=100 </vt:lpwstr>
  </property>
  <property fmtid="{D5CDD505-2E9C-101B-9397-08002B2CF9AE}" pid="7" name="MTPreferences 2">
    <vt:lpwstr>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EmbellGa</vt:lpwstr>
  </property>
  <property fmtid="{D5CDD505-2E9C-101B-9397-08002B2CF9AE}" pid="8" name="MTPreferences 3">
    <vt:lpwstr>p=12,5 %_x000d_
PrimeHeight=45 %_x000d_
BoxStrokeThick=5 %_x000d_
StikeThruThick=5 %_x000d_
MatrixLineThick=5 %_x000d_
RadStrokeThick=5 %_x000d_
HorizFenceGap=10 %_x000d_
_x000d_
</vt:lpwstr>
  </property>
  <property fmtid="{D5CDD505-2E9C-101B-9397-08002B2CF9AE}" pid="9" name="MTPreferenceSource">
    <vt:lpwstr>Arial+Symbol 11.eqp</vt:lpwstr>
  </property>
</Properties>
</file>