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567C" w14:textId="77777777" w:rsidR="00C72BA7" w:rsidRPr="00E3612D" w:rsidRDefault="00E3612D" w:rsidP="00ED1713">
      <w:pPr>
        <w:pStyle w:val="TITULOFICHAS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E94C4D" w:rsidRPr="0059751D">
        <w:rPr>
          <w:lang w:val="pt-PT"/>
        </w:rPr>
        <w:t>Per</w:t>
      </w:r>
      <w:r w:rsidR="00E94C4D">
        <w:rPr>
          <w:lang w:val="pt-PT"/>
        </w:rPr>
        <w:t>ímetro e área de um círculo</w:t>
      </w:r>
    </w:p>
    <w:p w14:paraId="67CDA9BD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06532F3" wp14:editId="55607529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40D380C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022CA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77864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66ADC1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2490CB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006BD8F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FF511F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D7C00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F3F2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56E795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FEF0E1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2DB1B8C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6EF41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96DBF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816E3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6E2BF1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988EF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60B8237" w14:textId="77777777" w:rsidR="000577B2" w:rsidRPr="0005099D" w:rsidRDefault="000577B2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6532F3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40D380C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022CA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77864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66ADC1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2490CB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006BD8F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FF511F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D7C00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EF3F2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56E795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5FEF0E1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2DB1B8C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6EF41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96DBF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816E3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56E2BF1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E988EF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60B8237" w14:textId="77777777" w:rsidR="000577B2" w:rsidRPr="0005099D" w:rsidRDefault="000577B2" w:rsidP="00DB2ED5"/>
                  </w:txbxContent>
                </v:textbox>
                <w10:anchorlock/>
              </v:roundrect>
            </w:pict>
          </mc:Fallback>
        </mc:AlternateContent>
      </w:r>
    </w:p>
    <w:p w14:paraId="2057AB2E" w14:textId="77777777" w:rsidR="00F53A95" w:rsidRDefault="00F53A95" w:rsidP="00F53A95">
      <w:pPr>
        <w:pStyle w:val="QUESTAO1"/>
        <w:spacing w:before="0"/>
        <w:rPr>
          <w:b/>
          <w:color w:val="C00000"/>
          <w:sz w:val="28"/>
          <w:szCs w:val="28"/>
        </w:rPr>
      </w:pPr>
    </w:p>
    <w:p w14:paraId="57F59791" w14:textId="6EF19DB5" w:rsidR="00E3612D" w:rsidRPr="000B0928" w:rsidRDefault="00822E33" w:rsidP="004E7A84">
      <w:pPr>
        <w:pStyle w:val="QUESTAO1"/>
      </w:pPr>
      <w:r w:rsidRPr="0059751D">
        <w:rPr>
          <w:bCs/>
          <w:noProof/>
          <w:color w:val="C00000"/>
          <w:sz w:val="24"/>
          <w:szCs w:val="24"/>
          <w:lang w:eastAsia="pt-PT"/>
        </w:rPr>
        <w:drawing>
          <wp:anchor distT="0" distB="0" distL="114300" distR="114300" simplePos="0" relativeHeight="251877376" behindDoc="0" locked="0" layoutInCell="1" allowOverlap="1" wp14:anchorId="707B7A69" wp14:editId="1BD0CDED">
            <wp:simplePos x="0" y="0"/>
            <wp:positionH relativeFrom="margin">
              <wp:posOffset>3896995</wp:posOffset>
            </wp:positionH>
            <wp:positionV relativeFrom="paragraph">
              <wp:posOffset>565150</wp:posOffset>
            </wp:positionV>
            <wp:extent cx="2307600" cy="1353600"/>
            <wp:effectExtent l="0" t="0" r="0" b="0"/>
            <wp:wrapSquare wrapText="bothSides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600" cy="13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12D" w:rsidRPr="0059751D">
        <w:rPr>
          <w:b/>
          <w:color w:val="C00000"/>
          <w:sz w:val="28"/>
          <w:szCs w:val="28"/>
        </w:rPr>
        <w:t>Questão-aula</w:t>
      </w:r>
      <w:r w:rsidR="00E3612D" w:rsidRPr="000B0928">
        <w:rPr>
          <w:b/>
          <w:color w:val="C00000"/>
          <w:sz w:val="28"/>
          <w:szCs w:val="28"/>
        </w:rPr>
        <w:t xml:space="preserve"> 1</w:t>
      </w:r>
    </w:p>
    <w:p w14:paraId="03C482B3" w14:textId="71CD603B" w:rsidR="00BA79EE" w:rsidRPr="00F53A95" w:rsidRDefault="00086D19" w:rsidP="000B0928">
      <w:pPr>
        <w:pStyle w:val="QUESTAO1"/>
        <w:spacing w:before="200"/>
        <w:rPr>
          <w:szCs w:val="22"/>
        </w:rPr>
      </w:pPr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37D64552" wp14:editId="322E3BBF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B608CE" w14:textId="77777777" w:rsidR="000577B2" w:rsidRPr="00086D19" w:rsidRDefault="000577B2" w:rsidP="00086D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D64552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DB608CE" w14:textId="77777777" w:rsidR="000577B2" w:rsidRPr="00086D19" w:rsidRDefault="000577B2" w:rsidP="00086D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0928" w:rsidRPr="000B0928">
        <w:tab/>
      </w:r>
      <w:r w:rsidR="00C04F8F" w:rsidRPr="00F53A95">
        <w:rPr>
          <w:szCs w:val="22"/>
        </w:rPr>
        <w:t xml:space="preserve">Observa a figura ao lado </w:t>
      </w:r>
      <w:r w:rsidR="00BA79EE" w:rsidRPr="00F53A95">
        <w:rPr>
          <w:szCs w:val="22"/>
        </w:rPr>
        <w:t>e</w:t>
      </w:r>
      <w:r w:rsidR="00BA79EE" w:rsidRPr="00F53A95">
        <w:rPr>
          <w:bCs/>
          <w:szCs w:val="22"/>
        </w:rPr>
        <w:t xml:space="preserve"> </w:t>
      </w:r>
      <w:r w:rsidR="00BA79EE" w:rsidRPr="00F53A95">
        <w:rPr>
          <w:szCs w:val="22"/>
        </w:rPr>
        <w:t>determina:</w:t>
      </w:r>
    </w:p>
    <w:p w14:paraId="0733ACD5" w14:textId="531C7D33" w:rsidR="000B0928" w:rsidRPr="00F53A95" w:rsidRDefault="000B0928" w:rsidP="000B0928">
      <w:pPr>
        <w:pStyle w:val="QUESTAO1"/>
        <w:tabs>
          <w:tab w:val="clear" w:pos="113"/>
          <w:tab w:val="left" w:pos="993"/>
        </w:tabs>
        <w:spacing w:before="200"/>
        <w:ind w:left="426" w:hanging="426"/>
        <w:rPr>
          <w:bCs/>
          <w:szCs w:val="22"/>
        </w:rPr>
      </w:pPr>
      <w:r w:rsidRPr="00F53A95">
        <w:rPr>
          <w:b/>
          <w:color w:val="C00000"/>
          <w:szCs w:val="22"/>
        </w:rPr>
        <w:tab/>
      </w:r>
      <w:r w:rsidR="00BA79EE" w:rsidRPr="00F53A95">
        <w:rPr>
          <w:b/>
          <w:color w:val="C00000"/>
          <w:szCs w:val="22"/>
        </w:rPr>
        <w:t>1.1.</w:t>
      </w:r>
      <w:r w:rsidRPr="00F53A95">
        <w:rPr>
          <w:szCs w:val="22"/>
        </w:rPr>
        <w:tab/>
      </w:r>
      <w:r w:rsidR="00BA79EE" w:rsidRPr="00F53A95">
        <w:rPr>
          <w:bCs/>
          <w:szCs w:val="22"/>
        </w:rPr>
        <w:t>o</w:t>
      </w:r>
      <w:r w:rsidR="007A431E" w:rsidRPr="00F53A95">
        <w:rPr>
          <w:bCs/>
          <w:szCs w:val="22"/>
        </w:rPr>
        <w:t xml:space="preserve"> perímetro, </w:t>
      </w:r>
      <w:r w:rsidR="00B60CD8" w:rsidRPr="00F53A95">
        <w:rPr>
          <w:bCs/>
          <w:szCs w:val="22"/>
        </w:rPr>
        <w:t>em centímetros</w:t>
      </w:r>
      <w:r w:rsidR="00285349">
        <w:rPr>
          <w:bCs/>
          <w:szCs w:val="22"/>
        </w:rPr>
        <w:t>,</w:t>
      </w:r>
      <w:r w:rsidR="00B60CD8" w:rsidRPr="00F53A95">
        <w:rPr>
          <w:bCs/>
          <w:szCs w:val="22"/>
        </w:rPr>
        <w:t xml:space="preserve"> arredondado</w:t>
      </w:r>
      <w:r w:rsidR="007A431E" w:rsidRPr="00F53A95">
        <w:rPr>
          <w:bCs/>
          <w:szCs w:val="22"/>
        </w:rPr>
        <w:t xml:space="preserve"> às</w:t>
      </w:r>
    </w:p>
    <w:p w14:paraId="24D6CB85" w14:textId="26931DA5" w:rsidR="007A431E" w:rsidRPr="00F53A95" w:rsidRDefault="000B0928" w:rsidP="000B0928">
      <w:pPr>
        <w:pStyle w:val="QUESTAO1"/>
        <w:tabs>
          <w:tab w:val="clear" w:pos="113"/>
          <w:tab w:val="left" w:pos="993"/>
        </w:tabs>
        <w:spacing w:before="0"/>
        <w:ind w:left="426" w:hanging="426"/>
        <w:rPr>
          <w:bCs/>
          <w:szCs w:val="22"/>
        </w:rPr>
      </w:pPr>
      <w:r w:rsidRPr="00F53A95">
        <w:rPr>
          <w:bCs/>
          <w:szCs w:val="22"/>
        </w:rPr>
        <w:tab/>
      </w:r>
      <w:r w:rsidRPr="00F53A95">
        <w:rPr>
          <w:bCs/>
          <w:szCs w:val="22"/>
        </w:rPr>
        <w:tab/>
      </w:r>
      <w:r w:rsidR="007A431E" w:rsidRPr="00F53A95">
        <w:rPr>
          <w:bCs/>
          <w:szCs w:val="22"/>
        </w:rPr>
        <w:t>unidades</w:t>
      </w:r>
      <w:r w:rsidR="00BA79EE" w:rsidRPr="00F53A95">
        <w:rPr>
          <w:bCs/>
          <w:szCs w:val="22"/>
        </w:rPr>
        <w:t>.</w:t>
      </w:r>
      <w:r w:rsidR="00C04F8F" w:rsidRPr="00F53A95">
        <w:rPr>
          <w:bCs/>
          <w:szCs w:val="22"/>
        </w:rPr>
        <w:t xml:space="preserve"> Considera </w:t>
      </w:r>
      <w:r w:rsidR="00C04F8F" w:rsidRPr="008D7A0D">
        <w:rPr>
          <w:bCs/>
          <w:szCs w:val="22"/>
        </w:rPr>
        <w:t xml:space="preserve">que  </w:t>
      </w:r>
      <w:r w:rsidR="0098559A" w:rsidRPr="0098559A">
        <w:rPr>
          <w:position w:val="-8"/>
        </w:rPr>
        <w:object w:dxaOrig="1080" w:dyaOrig="279" w14:anchorId="472FEDC7">
          <v:shape id="_x0000_i1029" type="#_x0000_t75" style="width:54pt;height:14.25pt" o:ole="">
            <v:imagedata r:id="rId12" o:title=""/>
          </v:shape>
          <o:OLEObject Type="Embed" ProgID="Equation.DSMT4" ShapeID="_x0000_i1029" DrawAspect="Content" ObjectID="_1746602475" r:id="rId13"/>
        </w:object>
      </w:r>
      <w:r w:rsidRPr="008D7A0D">
        <w:rPr>
          <w:bCs/>
          <w:szCs w:val="22"/>
        </w:rPr>
        <w:t xml:space="preserve"> </w:t>
      </w:r>
      <w:r w:rsidR="00C04F8F" w:rsidRPr="008D7A0D">
        <w:rPr>
          <w:bCs/>
          <w:szCs w:val="22"/>
        </w:rPr>
        <w:t>.</w:t>
      </w:r>
    </w:p>
    <w:p w14:paraId="5F4A7386" w14:textId="0948D91A" w:rsidR="00BA79EE" w:rsidRPr="00F53A95" w:rsidRDefault="000B0928" w:rsidP="000B0928">
      <w:pPr>
        <w:pStyle w:val="QUESTAO1"/>
        <w:tabs>
          <w:tab w:val="left" w:pos="993"/>
        </w:tabs>
        <w:spacing w:before="200"/>
        <w:rPr>
          <w:szCs w:val="22"/>
        </w:rPr>
      </w:pPr>
      <w:r w:rsidRPr="00F53A95">
        <w:rPr>
          <w:b/>
          <w:color w:val="C00000"/>
          <w:szCs w:val="22"/>
        </w:rPr>
        <w:tab/>
      </w:r>
      <w:r w:rsidRPr="00F53A95">
        <w:rPr>
          <w:b/>
          <w:color w:val="C00000"/>
          <w:szCs w:val="22"/>
        </w:rPr>
        <w:tab/>
      </w:r>
      <w:r w:rsidR="00BA79EE" w:rsidRPr="00F53A95">
        <w:rPr>
          <w:b/>
          <w:color w:val="C00000"/>
          <w:szCs w:val="22"/>
        </w:rPr>
        <w:t>1.2.</w:t>
      </w:r>
      <w:r w:rsidRPr="00F53A95">
        <w:rPr>
          <w:szCs w:val="22"/>
        </w:rPr>
        <w:tab/>
      </w:r>
      <w:r w:rsidR="00BA79EE" w:rsidRPr="00F53A95">
        <w:rPr>
          <w:bCs/>
          <w:szCs w:val="22"/>
        </w:rPr>
        <w:t xml:space="preserve">a área, </w:t>
      </w:r>
      <w:r w:rsidR="00B60CD8" w:rsidRPr="00F53A95">
        <w:rPr>
          <w:bCs/>
          <w:szCs w:val="22"/>
        </w:rPr>
        <w:t>em centímetros quadrados</w:t>
      </w:r>
      <w:r w:rsidR="00BA79EE" w:rsidRPr="00F53A95">
        <w:rPr>
          <w:bCs/>
          <w:szCs w:val="22"/>
        </w:rPr>
        <w:t>.</w:t>
      </w:r>
    </w:p>
    <w:p w14:paraId="6FE8D3EC" w14:textId="126E9060" w:rsidR="007A431E" w:rsidRPr="008168AB" w:rsidRDefault="007A431E" w:rsidP="008168AB">
      <w:pPr>
        <w:pStyle w:val="QUESTAO1"/>
        <w:tabs>
          <w:tab w:val="clear" w:pos="113"/>
          <w:tab w:val="left" w:pos="1134"/>
        </w:tabs>
        <w:spacing w:after="240"/>
        <w:ind w:left="567" w:hanging="567"/>
        <w:rPr>
          <w:bCs/>
          <w:sz w:val="24"/>
          <w:szCs w:val="24"/>
        </w:rPr>
      </w:pPr>
      <w:r w:rsidRPr="000B0928">
        <w:rPr>
          <w:bCs/>
          <w:sz w:val="24"/>
          <w:szCs w:val="24"/>
        </w:rPr>
        <w:tab/>
      </w:r>
    </w:p>
    <w:p w14:paraId="52170A41" w14:textId="7C18968B" w:rsidR="00C3244D" w:rsidRPr="00F53A95" w:rsidRDefault="00FA11F2" w:rsidP="000B0928">
      <w:pPr>
        <w:pStyle w:val="QUESTAO1"/>
        <w:tabs>
          <w:tab w:val="left" w:pos="426"/>
        </w:tabs>
        <w:autoSpaceDE/>
        <w:adjustRightInd/>
        <w:spacing w:before="0" w:after="80"/>
        <w:ind w:left="426" w:hanging="426"/>
        <w:rPr>
          <w:bCs/>
          <w:szCs w:val="22"/>
        </w:rPr>
      </w:pPr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32B6E9E0" wp14:editId="2E3707E6">
                <wp:extent cx="216000" cy="216000"/>
                <wp:effectExtent l="0" t="0" r="0" b="0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8A8B8" w14:textId="77777777" w:rsidR="000577B2" w:rsidRPr="00E4687D" w:rsidRDefault="000577B2" w:rsidP="00FA11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B6E9E0" id="Oval 6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D8A8B8" w14:textId="77777777" w:rsidR="000577B2" w:rsidRPr="00E4687D" w:rsidRDefault="000577B2" w:rsidP="00FA11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0928">
        <w:rPr>
          <w:bCs/>
          <w:sz w:val="24"/>
          <w:szCs w:val="24"/>
        </w:rPr>
        <w:tab/>
      </w:r>
      <w:r w:rsidR="00B60CD8" w:rsidRPr="00F53A95">
        <w:rPr>
          <w:bCs/>
          <w:szCs w:val="22"/>
        </w:rPr>
        <w:t xml:space="preserve">Sabe-se que o </w:t>
      </w:r>
      <w:r w:rsidR="00193639" w:rsidRPr="00F53A95">
        <w:rPr>
          <w:bCs/>
          <w:szCs w:val="22"/>
        </w:rPr>
        <w:t>raio</w:t>
      </w:r>
      <w:r w:rsidR="00B60CD8" w:rsidRPr="00F53A95">
        <w:rPr>
          <w:bCs/>
          <w:szCs w:val="22"/>
        </w:rPr>
        <w:t xml:space="preserve"> de uma circunferência </w:t>
      </w:r>
      <w:proofErr w:type="gramStart"/>
      <w:r w:rsidR="00B60CD8" w:rsidRPr="00F53A95">
        <w:rPr>
          <w:bCs/>
          <w:szCs w:val="22"/>
        </w:rPr>
        <w:t xml:space="preserve">é </w:t>
      </w:r>
      <w:r w:rsidR="000B0928" w:rsidRPr="00F53A95">
        <w:rPr>
          <w:bCs/>
          <w:szCs w:val="22"/>
        </w:rPr>
        <w:t xml:space="preserve"> </w:t>
      </w:r>
      <w:r w:rsidR="00E23103" w:rsidRPr="00F53A95">
        <w:rPr>
          <w:bCs/>
          <w:szCs w:val="22"/>
        </w:rPr>
        <w:t>4</w:t>
      </w:r>
      <w:proofErr w:type="gramEnd"/>
      <w:r w:rsidR="00E23103" w:rsidRPr="00F53A95">
        <w:rPr>
          <w:bCs/>
          <w:szCs w:val="22"/>
        </w:rPr>
        <w:t>,5</w:t>
      </w:r>
      <w:r w:rsidR="00B60CD8" w:rsidRPr="00F53A95">
        <w:rPr>
          <w:bCs/>
          <w:szCs w:val="22"/>
        </w:rPr>
        <w:t xml:space="preserve"> cm</w:t>
      </w:r>
      <w:r w:rsidR="000B0928" w:rsidRPr="00F53A95">
        <w:rPr>
          <w:bCs/>
          <w:szCs w:val="22"/>
        </w:rPr>
        <w:t xml:space="preserve"> </w:t>
      </w:r>
      <w:r w:rsidR="00B60CD8" w:rsidRPr="00F53A95">
        <w:rPr>
          <w:bCs/>
          <w:szCs w:val="22"/>
        </w:rPr>
        <w:t xml:space="preserve">. </w:t>
      </w:r>
      <w:r w:rsidR="00B60CD8" w:rsidRPr="00F53A95">
        <w:rPr>
          <w:szCs w:val="22"/>
        </w:rPr>
        <w:t>D</w:t>
      </w:r>
      <w:r w:rsidR="00BF261E" w:rsidRPr="00F53A95">
        <w:rPr>
          <w:szCs w:val="22"/>
        </w:rPr>
        <w:t>etermina o perímetro d</w:t>
      </w:r>
      <w:r w:rsidR="00B60CD8" w:rsidRPr="00F53A95">
        <w:rPr>
          <w:szCs w:val="22"/>
        </w:rPr>
        <w:t>a</w:t>
      </w:r>
      <w:r w:rsidR="000B0928" w:rsidRPr="00F53A95">
        <w:rPr>
          <w:szCs w:val="22"/>
        </w:rPr>
        <w:t xml:space="preserve"> </w:t>
      </w:r>
      <w:r w:rsidR="00B60CD8" w:rsidRPr="00F53A95">
        <w:rPr>
          <w:szCs w:val="22"/>
        </w:rPr>
        <w:t xml:space="preserve">circunferência em centímetros arredondado às </w:t>
      </w:r>
      <w:r w:rsidR="00E23103" w:rsidRPr="00F53A95">
        <w:rPr>
          <w:szCs w:val="22"/>
        </w:rPr>
        <w:t>décimas</w:t>
      </w:r>
      <w:r w:rsidR="00B60CD8" w:rsidRPr="00F53A95">
        <w:rPr>
          <w:szCs w:val="22"/>
        </w:rPr>
        <w:t>.</w:t>
      </w:r>
      <w:r w:rsidR="00C3244D" w:rsidRPr="00F53A95">
        <w:rPr>
          <w:bCs/>
          <w:szCs w:val="22"/>
        </w:rPr>
        <w:t xml:space="preserve"> </w:t>
      </w:r>
    </w:p>
    <w:p w14:paraId="58F153D3" w14:textId="18782140" w:rsidR="008B4EF9" w:rsidRPr="00F53A95" w:rsidRDefault="00C3244D" w:rsidP="000B0928">
      <w:pPr>
        <w:pStyle w:val="QUESTAO1"/>
        <w:tabs>
          <w:tab w:val="left" w:pos="426"/>
        </w:tabs>
        <w:autoSpaceDE/>
        <w:adjustRightInd/>
        <w:spacing w:before="0" w:after="80"/>
        <w:ind w:left="705" w:hanging="705"/>
        <w:rPr>
          <w:bCs/>
          <w:szCs w:val="22"/>
        </w:rPr>
      </w:pPr>
      <w:r w:rsidRPr="00F53A95">
        <w:rPr>
          <w:bCs/>
          <w:szCs w:val="22"/>
        </w:rPr>
        <w:tab/>
      </w:r>
      <w:r w:rsidRPr="00F53A95">
        <w:rPr>
          <w:bCs/>
          <w:szCs w:val="22"/>
        </w:rPr>
        <w:tab/>
        <w:t xml:space="preserve">Considera </w:t>
      </w:r>
      <w:r w:rsidRPr="008D7A0D">
        <w:rPr>
          <w:bCs/>
          <w:szCs w:val="22"/>
        </w:rPr>
        <w:t>que</w:t>
      </w:r>
      <w:r w:rsidR="000B0928" w:rsidRPr="008D7A0D">
        <w:rPr>
          <w:bCs/>
          <w:szCs w:val="22"/>
        </w:rPr>
        <w:t xml:space="preserve">  </w:t>
      </w:r>
      <w:r w:rsidR="0098559A" w:rsidRPr="0098559A">
        <w:rPr>
          <w:position w:val="-8"/>
        </w:rPr>
        <w:object w:dxaOrig="1080" w:dyaOrig="279" w14:anchorId="1A87E77D">
          <v:shape id="_x0000_i1030" type="#_x0000_t75" style="width:54pt;height:14.25pt" o:ole="">
            <v:imagedata r:id="rId14" o:title=""/>
          </v:shape>
          <o:OLEObject Type="Embed" ProgID="Equation.DSMT4" ShapeID="_x0000_i1030" DrawAspect="Content" ObjectID="_1746602476" r:id="rId15"/>
        </w:object>
      </w:r>
      <w:r w:rsidR="000B0928" w:rsidRPr="008D7A0D">
        <w:rPr>
          <w:bCs/>
          <w:szCs w:val="22"/>
        </w:rPr>
        <w:t xml:space="preserve"> </w:t>
      </w:r>
      <w:r w:rsidRPr="008D7A0D">
        <w:rPr>
          <w:bCs/>
          <w:szCs w:val="22"/>
        </w:rPr>
        <w:t>.</w:t>
      </w:r>
    </w:p>
    <w:p w14:paraId="3D29BB4A" w14:textId="41F02815" w:rsidR="00FA11F2" w:rsidRDefault="00FA11F2" w:rsidP="000B0928">
      <w:pPr>
        <w:pStyle w:val="QUESTAO1"/>
        <w:tabs>
          <w:tab w:val="clear" w:pos="113"/>
          <w:tab w:val="left" w:pos="708"/>
        </w:tabs>
        <w:autoSpaceDE/>
        <w:adjustRightInd/>
        <w:spacing w:before="0"/>
        <w:ind w:left="1134"/>
        <w:rPr>
          <w:sz w:val="24"/>
          <w:szCs w:val="24"/>
        </w:rPr>
      </w:pPr>
    </w:p>
    <w:p w14:paraId="353E7D0E" w14:textId="77777777" w:rsidR="00F53A95" w:rsidRPr="000B0928" w:rsidRDefault="00F53A95" w:rsidP="000B0928">
      <w:pPr>
        <w:pStyle w:val="QUESTAO1"/>
        <w:tabs>
          <w:tab w:val="clear" w:pos="113"/>
          <w:tab w:val="left" w:pos="708"/>
        </w:tabs>
        <w:autoSpaceDE/>
        <w:adjustRightInd/>
        <w:spacing w:before="0"/>
        <w:ind w:left="1134"/>
        <w:rPr>
          <w:sz w:val="24"/>
          <w:szCs w:val="24"/>
        </w:rPr>
      </w:pPr>
    </w:p>
    <w:p w14:paraId="0502E678" w14:textId="28FBEE2F" w:rsidR="002E2780" w:rsidRPr="000B0928" w:rsidRDefault="00387161" w:rsidP="00763531">
      <w:pPr>
        <w:pStyle w:val="QUESTAO1"/>
        <w:spacing w:after="240"/>
      </w:pPr>
      <w:r w:rsidRPr="000B0928">
        <w:rPr>
          <w:b/>
          <w:color w:val="C00000"/>
          <w:sz w:val="28"/>
          <w:szCs w:val="28"/>
        </w:rPr>
        <w:t>Questão-aula 2</w:t>
      </w:r>
    </w:p>
    <w:p w14:paraId="5B50423D" w14:textId="35DFE733" w:rsidR="008074D5" w:rsidRPr="00F53A95" w:rsidRDefault="009A3E3C" w:rsidP="000B0928">
      <w:pPr>
        <w:pStyle w:val="QUESTAO1"/>
        <w:tabs>
          <w:tab w:val="left" w:pos="284"/>
        </w:tabs>
        <w:autoSpaceDE/>
        <w:autoSpaceDN/>
        <w:adjustRightInd/>
        <w:spacing w:before="0" w:after="80"/>
        <w:rPr>
          <w:szCs w:val="22"/>
        </w:rPr>
      </w:pPr>
      <w:r w:rsidRPr="000B0928">
        <w:rPr>
          <w:noProof/>
          <w:lang w:eastAsia="pt-PT"/>
        </w:rPr>
        <w:drawing>
          <wp:anchor distT="0" distB="0" distL="114300" distR="114300" simplePos="0" relativeHeight="251873280" behindDoc="0" locked="0" layoutInCell="1" allowOverlap="1" wp14:anchorId="1036CE03" wp14:editId="2B76A784">
            <wp:simplePos x="0" y="0"/>
            <wp:positionH relativeFrom="margin">
              <wp:posOffset>3842385</wp:posOffset>
            </wp:positionH>
            <wp:positionV relativeFrom="paragraph">
              <wp:posOffset>9525</wp:posOffset>
            </wp:positionV>
            <wp:extent cx="2419200" cy="1195200"/>
            <wp:effectExtent l="0" t="0" r="635" b="5080"/>
            <wp:wrapSquare wrapText="bothSides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19200" cy="119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161"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4529BE2B" wp14:editId="6D714AA4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CDB67" w14:textId="77777777" w:rsidR="000577B2" w:rsidRPr="00086D19" w:rsidRDefault="000577B2" w:rsidP="0038716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29BE2B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3BCDB67" w14:textId="77777777" w:rsidR="000577B2" w:rsidRPr="00086D19" w:rsidRDefault="000577B2" w:rsidP="0038716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0928">
        <w:tab/>
      </w:r>
      <w:r w:rsidR="008074D5" w:rsidRPr="00F53A95">
        <w:rPr>
          <w:bCs/>
          <w:szCs w:val="22"/>
        </w:rPr>
        <w:t xml:space="preserve">Observa a </w:t>
      </w:r>
      <w:r w:rsidR="008074D5" w:rsidRPr="00F53A95">
        <w:rPr>
          <w:bCs/>
          <w:color w:val="000000" w:themeColor="text1"/>
          <w:szCs w:val="22"/>
        </w:rPr>
        <w:t>figura ao lado.</w:t>
      </w:r>
    </w:p>
    <w:p w14:paraId="68535476" w14:textId="118C8541" w:rsidR="009A3E3C" w:rsidRPr="00F53A95" w:rsidRDefault="008074D5" w:rsidP="008168AB">
      <w:pPr>
        <w:pStyle w:val="QUESTAO1"/>
        <w:tabs>
          <w:tab w:val="clear" w:pos="113"/>
          <w:tab w:val="left" w:pos="1134"/>
        </w:tabs>
        <w:spacing w:before="0" w:after="160"/>
        <w:ind w:firstLine="0"/>
        <w:rPr>
          <w:bCs/>
          <w:szCs w:val="22"/>
        </w:rPr>
      </w:pPr>
      <w:r w:rsidRPr="00F53A95">
        <w:rPr>
          <w:bCs/>
          <w:szCs w:val="22"/>
        </w:rPr>
        <w:t>Se o perímetro d</w:t>
      </w:r>
      <w:r w:rsidR="009A3E3C" w:rsidRPr="00F53A95">
        <w:rPr>
          <w:bCs/>
          <w:szCs w:val="22"/>
        </w:rPr>
        <w:t>a</w:t>
      </w:r>
      <w:r w:rsidRPr="00F53A95">
        <w:rPr>
          <w:bCs/>
          <w:szCs w:val="22"/>
        </w:rPr>
        <w:t xml:space="preserve">s três </w:t>
      </w:r>
      <w:r w:rsidRPr="008D7A0D">
        <w:rPr>
          <w:bCs/>
          <w:szCs w:val="22"/>
        </w:rPr>
        <w:t>c</w:t>
      </w:r>
      <w:r w:rsidR="009A3E3C" w:rsidRPr="008D7A0D">
        <w:rPr>
          <w:bCs/>
          <w:szCs w:val="22"/>
        </w:rPr>
        <w:t>ircunferências</w:t>
      </w:r>
      <w:r w:rsidRPr="008D7A0D">
        <w:rPr>
          <w:bCs/>
          <w:szCs w:val="22"/>
        </w:rPr>
        <w:t xml:space="preserve"> é </w:t>
      </w:r>
      <w:r w:rsidR="000B0928" w:rsidRPr="008D7A0D">
        <w:rPr>
          <w:bCs/>
          <w:szCs w:val="22"/>
        </w:rPr>
        <w:t xml:space="preserve"> </w:t>
      </w:r>
      <w:r w:rsidRPr="008D7A0D">
        <w:rPr>
          <w:bCs/>
          <w:szCs w:val="22"/>
        </w:rPr>
        <w:t xml:space="preserve"> </w:t>
      </w:r>
      <w:r w:rsidR="0098559A" w:rsidRPr="0098559A">
        <w:rPr>
          <w:position w:val="-10"/>
        </w:rPr>
        <w:object w:dxaOrig="780" w:dyaOrig="300" w14:anchorId="3125E9A8">
          <v:shape id="_x0000_i1031" type="#_x0000_t75" style="width:39pt;height:15pt" o:ole="">
            <v:imagedata r:id="rId17" o:title=""/>
          </v:shape>
          <o:OLEObject Type="Embed" ProgID="Equation.DSMT4" ShapeID="_x0000_i1031" DrawAspect="Content" ObjectID="_1746602477" r:id="rId18"/>
        </w:object>
      </w:r>
      <w:r w:rsidR="000B0928" w:rsidRPr="008D7A0D">
        <w:rPr>
          <w:bCs/>
          <w:szCs w:val="22"/>
        </w:rPr>
        <w:t xml:space="preserve"> </w:t>
      </w:r>
      <w:r w:rsidRPr="008D7A0D">
        <w:rPr>
          <w:bCs/>
          <w:szCs w:val="22"/>
        </w:rPr>
        <w:t>,</w:t>
      </w:r>
      <w:r w:rsidRPr="00F53A95">
        <w:rPr>
          <w:bCs/>
          <w:szCs w:val="22"/>
        </w:rPr>
        <w:t xml:space="preserve"> qual é o diâmetro d</w:t>
      </w:r>
      <w:r w:rsidR="009A3E3C" w:rsidRPr="00F53A95">
        <w:rPr>
          <w:bCs/>
          <w:szCs w:val="22"/>
        </w:rPr>
        <w:t>a circunferência</w:t>
      </w:r>
      <w:r w:rsidRPr="00F53A95">
        <w:rPr>
          <w:bCs/>
          <w:szCs w:val="22"/>
        </w:rPr>
        <w:t xml:space="preserve"> de </w:t>
      </w:r>
      <w:proofErr w:type="gramStart"/>
      <w:r w:rsidR="009A3E3C" w:rsidRPr="00F53A95">
        <w:rPr>
          <w:bCs/>
          <w:szCs w:val="22"/>
        </w:rPr>
        <w:t xml:space="preserve">centro </w:t>
      </w:r>
      <w:r w:rsidR="000B0928" w:rsidRPr="00F53A95">
        <w:rPr>
          <w:bCs/>
          <w:szCs w:val="22"/>
        </w:rPr>
        <w:t xml:space="preserve"> </w:t>
      </w:r>
      <w:r w:rsidR="009A3E3C" w:rsidRPr="00F53A95">
        <w:rPr>
          <w:bCs/>
          <w:i/>
          <w:iCs/>
          <w:szCs w:val="22"/>
        </w:rPr>
        <w:t>A</w:t>
      </w:r>
      <w:proofErr w:type="gramEnd"/>
      <w:r w:rsidR="000B0928" w:rsidRPr="00F53A95">
        <w:rPr>
          <w:bCs/>
          <w:szCs w:val="22"/>
        </w:rPr>
        <w:t xml:space="preserve"> </w:t>
      </w:r>
      <w:r w:rsidRPr="00F53A95">
        <w:rPr>
          <w:bCs/>
          <w:szCs w:val="22"/>
        </w:rPr>
        <w:t>?</w:t>
      </w:r>
      <w:r w:rsidR="00FA11F2" w:rsidRPr="00F53A95">
        <w:rPr>
          <w:bCs/>
          <w:szCs w:val="22"/>
        </w:rPr>
        <w:t xml:space="preserve"> </w:t>
      </w:r>
    </w:p>
    <w:p w14:paraId="5FDC1AF1" w14:textId="77777777" w:rsidR="008074D5" w:rsidRPr="000B0928" w:rsidRDefault="008074D5" w:rsidP="008168AB">
      <w:pPr>
        <w:pStyle w:val="QUESTAO1"/>
        <w:tabs>
          <w:tab w:val="left" w:pos="284"/>
        </w:tabs>
        <w:autoSpaceDE/>
        <w:autoSpaceDN/>
        <w:adjustRightInd/>
        <w:spacing w:after="80"/>
        <w:rPr>
          <w:sz w:val="24"/>
          <w:szCs w:val="24"/>
        </w:rPr>
      </w:pPr>
    </w:p>
    <w:p w14:paraId="1A0274DB" w14:textId="1F6C36BD" w:rsidR="00BF261E" w:rsidRPr="00F53A95" w:rsidRDefault="00E4687D" w:rsidP="000B0928">
      <w:pPr>
        <w:pStyle w:val="QUESTAO1"/>
        <w:tabs>
          <w:tab w:val="left" w:pos="426"/>
        </w:tabs>
        <w:autoSpaceDE/>
        <w:autoSpaceDN/>
        <w:adjustRightInd/>
        <w:spacing w:before="0" w:after="80"/>
        <w:rPr>
          <w:b/>
          <w:szCs w:val="22"/>
        </w:rPr>
      </w:pPr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2E49594F" wp14:editId="4EF3FC8C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C7C414" w14:textId="77777777" w:rsidR="000577B2" w:rsidRPr="00E4687D" w:rsidRDefault="000577B2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49594F" id="Oval 2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C7C414" w14:textId="77777777" w:rsidR="000577B2" w:rsidRPr="00E4687D" w:rsidRDefault="000577B2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0B0928">
        <w:tab/>
      </w:r>
      <w:r w:rsidR="00A12CF9" w:rsidRPr="008D7A0D">
        <w:rPr>
          <w:bCs/>
          <w:szCs w:val="22"/>
        </w:rPr>
        <w:t xml:space="preserve">Considera que  </w:t>
      </w:r>
      <w:r w:rsidR="0098559A" w:rsidRPr="0098559A">
        <w:rPr>
          <w:position w:val="-8"/>
        </w:rPr>
        <w:object w:dxaOrig="1080" w:dyaOrig="279" w14:anchorId="6F2A39CC">
          <v:shape id="_x0000_i1032" type="#_x0000_t75" style="width:54pt;height:14.25pt" o:ole="">
            <v:imagedata r:id="rId19" o:title=""/>
          </v:shape>
          <o:OLEObject Type="Embed" ProgID="Equation.DSMT4" ShapeID="_x0000_i1032" DrawAspect="Content" ObjectID="_1746602478" r:id="rId20"/>
        </w:object>
      </w:r>
      <w:r w:rsidR="00763531" w:rsidRPr="008D7A0D">
        <w:rPr>
          <w:bCs/>
          <w:szCs w:val="22"/>
        </w:rPr>
        <w:t xml:space="preserve"> </w:t>
      </w:r>
      <w:r w:rsidR="00A12CF9" w:rsidRPr="008D7A0D">
        <w:rPr>
          <w:bCs/>
          <w:szCs w:val="22"/>
        </w:rPr>
        <w:t xml:space="preserve">. </w:t>
      </w:r>
      <w:r w:rsidR="00BF261E" w:rsidRPr="008D7A0D">
        <w:rPr>
          <w:szCs w:val="22"/>
        </w:rPr>
        <w:t>Calcula</w:t>
      </w:r>
      <w:r w:rsidR="00A12CF9" w:rsidRPr="00F53A95">
        <w:rPr>
          <w:szCs w:val="22"/>
        </w:rPr>
        <w:t>:</w:t>
      </w:r>
    </w:p>
    <w:p w14:paraId="6B49BF36" w14:textId="2AFDD601" w:rsidR="00BF261E" w:rsidRPr="00F53A95" w:rsidRDefault="00B60CD8" w:rsidP="00B808DC">
      <w:pPr>
        <w:pStyle w:val="QUESTAO1"/>
        <w:tabs>
          <w:tab w:val="clear" w:pos="113"/>
        </w:tabs>
        <w:autoSpaceDE/>
        <w:adjustRightInd/>
        <w:spacing w:before="0"/>
        <w:ind w:left="993" w:hanging="567"/>
        <w:rPr>
          <w:szCs w:val="22"/>
        </w:rPr>
      </w:pPr>
      <w:r w:rsidRPr="00F53A95">
        <w:rPr>
          <w:b/>
          <w:color w:val="C00000"/>
          <w:szCs w:val="22"/>
        </w:rPr>
        <w:t>2</w:t>
      </w:r>
      <w:r w:rsidR="00BF261E" w:rsidRPr="00F53A95">
        <w:rPr>
          <w:b/>
          <w:color w:val="C00000"/>
          <w:szCs w:val="22"/>
        </w:rPr>
        <w:t>.1.</w:t>
      </w:r>
      <w:r w:rsidR="00B808DC" w:rsidRPr="00F53A95">
        <w:rPr>
          <w:b/>
          <w:color w:val="C00000"/>
          <w:szCs w:val="22"/>
        </w:rPr>
        <w:tab/>
      </w:r>
      <w:r w:rsidR="00B808DC" w:rsidRPr="00F53A95">
        <w:rPr>
          <w:szCs w:val="22"/>
        </w:rPr>
        <w:t>o</w:t>
      </w:r>
      <w:r w:rsidR="00BF261E" w:rsidRPr="00F53A95">
        <w:rPr>
          <w:szCs w:val="22"/>
        </w:rPr>
        <w:t xml:space="preserve"> raio de um</w:t>
      </w:r>
      <w:r w:rsidR="00A71A66" w:rsidRPr="00F53A95">
        <w:rPr>
          <w:szCs w:val="22"/>
        </w:rPr>
        <w:t xml:space="preserve"> círculo</w:t>
      </w:r>
      <w:r w:rsidR="00BF261E" w:rsidRPr="00F53A95">
        <w:rPr>
          <w:szCs w:val="22"/>
        </w:rPr>
        <w:t xml:space="preserve"> cujo perímetro </w:t>
      </w:r>
      <w:proofErr w:type="gramStart"/>
      <w:r w:rsidR="00BF261E" w:rsidRPr="00F53A95">
        <w:rPr>
          <w:szCs w:val="22"/>
        </w:rPr>
        <w:t>é</w:t>
      </w:r>
      <w:r w:rsidR="00763531" w:rsidRPr="00F53A95">
        <w:rPr>
          <w:szCs w:val="22"/>
        </w:rPr>
        <w:t xml:space="preserve">  31,416</w:t>
      </w:r>
      <w:proofErr w:type="gramEnd"/>
      <w:r w:rsidR="00763531" w:rsidRPr="00F53A95">
        <w:rPr>
          <w:szCs w:val="22"/>
        </w:rPr>
        <w:t xml:space="preserve"> m </w:t>
      </w:r>
      <w:r w:rsidR="00B808DC" w:rsidRPr="00F53A95">
        <w:rPr>
          <w:szCs w:val="22"/>
        </w:rPr>
        <w:t>;</w:t>
      </w:r>
    </w:p>
    <w:p w14:paraId="073969AA" w14:textId="07C86340" w:rsidR="00BF261E" w:rsidRPr="00F53A95" w:rsidRDefault="00B60CD8" w:rsidP="00B808DC">
      <w:pPr>
        <w:pStyle w:val="QUESTAO1"/>
        <w:tabs>
          <w:tab w:val="clear" w:pos="113"/>
        </w:tabs>
        <w:spacing w:before="0"/>
        <w:ind w:left="993" w:hanging="567"/>
        <w:rPr>
          <w:szCs w:val="22"/>
        </w:rPr>
      </w:pPr>
      <w:r w:rsidRPr="00F53A95">
        <w:rPr>
          <w:b/>
          <w:color w:val="C00000"/>
          <w:szCs w:val="22"/>
        </w:rPr>
        <w:t>2</w:t>
      </w:r>
      <w:r w:rsidR="00BF261E" w:rsidRPr="00F53A95">
        <w:rPr>
          <w:b/>
          <w:color w:val="C00000"/>
          <w:szCs w:val="22"/>
        </w:rPr>
        <w:t>.2.</w:t>
      </w:r>
      <w:r w:rsidR="00B808DC" w:rsidRPr="00F53A95">
        <w:rPr>
          <w:b/>
          <w:color w:val="C00000"/>
          <w:szCs w:val="22"/>
        </w:rPr>
        <w:tab/>
      </w:r>
      <w:r w:rsidR="00B808DC" w:rsidRPr="00F53A95">
        <w:rPr>
          <w:szCs w:val="22"/>
        </w:rPr>
        <w:t>o</w:t>
      </w:r>
      <w:r w:rsidR="00BF261E" w:rsidRPr="00F53A95">
        <w:rPr>
          <w:szCs w:val="22"/>
        </w:rPr>
        <w:t xml:space="preserve"> diâmetro de um</w:t>
      </w:r>
      <w:r w:rsidR="00A71A66" w:rsidRPr="00F53A95">
        <w:rPr>
          <w:szCs w:val="22"/>
        </w:rPr>
        <w:t xml:space="preserve"> círculo </w:t>
      </w:r>
      <w:r w:rsidR="00BF261E" w:rsidRPr="00F53A95">
        <w:rPr>
          <w:szCs w:val="22"/>
        </w:rPr>
        <w:t xml:space="preserve">sendo </w:t>
      </w:r>
      <w:r w:rsidR="00A12CF9" w:rsidRPr="00F53A95">
        <w:rPr>
          <w:szCs w:val="22"/>
        </w:rPr>
        <w:t xml:space="preserve">a sua área </w:t>
      </w:r>
      <w:r w:rsidR="00BF261E" w:rsidRPr="00F53A95">
        <w:rPr>
          <w:szCs w:val="22"/>
        </w:rPr>
        <w:t xml:space="preserve">igual </w:t>
      </w:r>
      <w:proofErr w:type="gramStart"/>
      <w:r w:rsidR="00BF261E" w:rsidRPr="00F53A95">
        <w:rPr>
          <w:szCs w:val="22"/>
        </w:rPr>
        <w:t>a</w:t>
      </w:r>
      <w:r w:rsidR="00763531" w:rsidRPr="00F53A95">
        <w:rPr>
          <w:szCs w:val="22"/>
        </w:rPr>
        <w:t xml:space="preserve">  78</w:t>
      </w:r>
      <w:proofErr w:type="gramEnd"/>
      <w:r w:rsidR="00763531" w:rsidRPr="00F53A95">
        <w:rPr>
          <w:szCs w:val="22"/>
        </w:rPr>
        <w:t>,54 m</w:t>
      </w:r>
      <w:r w:rsidR="00763531" w:rsidRPr="00F53A95">
        <w:rPr>
          <w:szCs w:val="22"/>
          <w:vertAlign w:val="superscript"/>
        </w:rPr>
        <w:t>2</w:t>
      </w:r>
      <w:r w:rsidR="00763531" w:rsidRPr="00F53A95">
        <w:rPr>
          <w:szCs w:val="22"/>
        </w:rPr>
        <w:t xml:space="preserve"> .</w:t>
      </w:r>
    </w:p>
    <w:p w14:paraId="409759BA" w14:textId="77777777" w:rsidR="008074D5" w:rsidRDefault="008074D5" w:rsidP="000B0928">
      <w:pPr>
        <w:spacing w:after="0" w:line="36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</w:p>
    <w:p w14:paraId="095A0C8A" w14:textId="77777777" w:rsidR="00BF261E" w:rsidRDefault="00BF261E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5E9FC70C" w14:textId="77777777" w:rsidR="0020144F" w:rsidRPr="00D63202" w:rsidRDefault="0020144F" w:rsidP="0020144F">
      <w:pPr>
        <w:pStyle w:val="TITULOFICHAS"/>
        <w:rPr>
          <w:spacing w:val="-22"/>
          <w:lang w:val="pt-PT"/>
        </w:rPr>
      </w:pPr>
      <w:r w:rsidRPr="00D63202">
        <w:rPr>
          <w:spacing w:val="-22"/>
          <w:lang w:val="pt-PT"/>
        </w:rPr>
        <w:lastRenderedPageBreak/>
        <w:t xml:space="preserve">Questão-aula 3 e 4 – </w:t>
      </w:r>
      <w:r w:rsidR="00E94C4D" w:rsidRPr="00D63202">
        <w:rPr>
          <w:spacing w:val="-22"/>
          <w:lang w:val="pt-PT"/>
        </w:rPr>
        <w:t>Volume de um objeto. Unidades de medida de volume</w:t>
      </w:r>
    </w:p>
    <w:p w14:paraId="32A40B0D" w14:textId="77777777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23D8EF8" wp14:editId="0EA27196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2E83DA6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EB501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6B9FAD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D9813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3F2539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16356D0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5F052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5476B0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5A248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37A8F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5A7488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5B11A1F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A4ADC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AAF43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67F52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343606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097D1D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E7F782A" w14:textId="77777777" w:rsidR="000577B2" w:rsidRPr="0005099D" w:rsidRDefault="000577B2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3D8EF8" id="_x0000_s103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i4tfU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2E83DA6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EB501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6B9FAD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D9813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3F2539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16356D0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5F052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5476B0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5A248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37A8F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5A7488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5B11A1F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A4ADC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AAF43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67F52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343606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4097D1D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E7F782A" w14:textId="77777777" w:rsidR="000577B2" w:rsidRPr="0005099D" w:rsidRDefault="000577B2" w:rsidP="0020144F"/>
                  </w:txbxContent>
                </v:textbox>
                <w10:anchorlock/>
              </v:roundrect>
            </w:pict>
          </mc:Fallback>
        </mc:AlternateContent>
      </w:r>
    </w:p>
    <w:p w14:paraId="55AC4223" w14:textId="77777777" w:rsidR="002D3DAC" w:rsidRDefault="002D3DAC" w:rsidP="002D3DAC">
      <w:pPr>
        <w:pStyle w:val="QUESTAO1"/>
        <w:spacing w:after="240" w:line="240" w:lineRule="auto"/>
        <w:rPr>
          <w:b/>
          <w:color w:val="C00000"/>
          <w:sz w:val="28"/>
          <w:szCs w:val="28"/>
        </w:rPr>
      </w:pPr>
    </w:p>
    <w:p w14:paraId="5A48B695" w14:textId="5BB8A55A" w:rsidR="0020144F" w:rsidRDefault="0020144F" w:rsidP="002D3DAC">
      <w:pPr>
        <w:pStyle w:val="QUESTAO1"/>
        <w:spacing w:before="0" w:after="240"/>
      </w:pPr>
      <w:r>
        <w:rPr>
          <w:b/>
          <w:color w:val="C00000"/>
          <w:sz w:val="28"/>
          <w:szCs w:val="28"/>
        </w:rPr>
        <w:t>Questão-aula 3</w:t>
      </w:r>
    </w:p>
    <w:p w14:paraId="2420001E" w14:textId="53686A6C" w:rsidR="00042E78" w:rsidRPr="002D3DAC" w:rsidRDefault="00042E78" w:rsidP="002B409A">
      <w:pPr>
        <w:pStyle w:val="QUESTAO1"/>
        <w:tabs>
          <w:tab w:val="clear" w:pos="113"/>
          <w:tab w:val="left" w:pos="1134"/>
        </w:tabs>
        <w:spacing w:before="0"/>
        <w:rPr>
          <w:color w:val="auto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912192" behindDoc="0" locked="0" layoutInCell="1" allowOverlap="1" wp14:anchorId="08EC4D25" wp14:editId="551D4BC7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087200" cy="1083600"/>
            <wp:effectExtent l="0" t="0" r="0" b="2540"/>
            <wp:wrapSquare wrapText="bothSides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m 14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7200" cy="108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44F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05B861" wp14:editId="697F1829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3D652" w14:textId="77777777" w:rsidR="000577B2" w:rsidRPr="00086D19" w:rsidRDefault="000577B2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05B861" id="Oval 12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143D652" w14:textId="77777777" w:rsidR="000577B2" w:rsidRPr="00086D19" w:rsidRDefault="000577B2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4E000C" w:rsidRPr="002D3DAC">
        <w:rPr>
          <w:bCs/>
          <w:szCs w:val="22"/>
        </w:rPr>
        <w:t xml:space="preserve">Observa </w:t>
      </w:r>
      <w:r w:rsidR="004E000C" w:rsidRPr="002D3DAC">
        <w:rPr>
          <w:bCs/>
          <w:color w:val="000000" w:themeColor="text1"/>
          <w:szCs w:val="22"/>
        </w:rPr>
        <w:t xml:space="preserve">a figura ao lado, que representa uma construção feita com </w:t>
      </w:r>
      <w:r w:rsidR="00A71A66" w:rsidRPr="002D3DAC">
        <w:rPr>
          <w:bCs/>
          <w:color w:val="000000" w:themeColor="text1"/>
          <w:szCs w:val="22"/>
        </w:rPr>
        <w:t>três</w:t>
      </w:r>
      <w:r w:rsidR="004E000C" w:rsidRPr="002D3DAC">
        <w:rPr>
          <w:bCs/>
          <w:color w:val="000000" w:themeColor="text1"/>
          <w:szCs w:val="22"/>
        </w:rPr>
        <w:t xml:space="preserve"> cubinhos iguais.</w:t>
      </w:r>
    </w:p>
    <w:p w14:paraId="0AB1DF8E" w14:textId="7AB14AA6" w:rsidR="004E000C" w:rsidRPr="002D3DAC" w:rsidRDefault="00042E78" w:rsidP="002B409A">
      <w:pPr>
        <w:pStyle w:val="QUESTAO1"/>
        <w:tabs>
          <w:tab w:val="clear" w:pos="113"/>
          <w:tab w:val="left" w:pos="1134"/>
        </w:tabs>
        <w:spacing w:before="0"/>
        <w:rPr>
          <w:color w:val="auto"/>
          <w:szCs w:val="22"/>
        </w:rPr>
      </w:pPr>
      <w:r w:rsidRPr="002D3DAC">
        <w:rPr>
          <w:color w:val="auto"/>
          <w:szCs w:val="22"/>
        </w:rPr>
        <w:tab/>
      </w:r>
      <w:r w:rsidR="004E000C" w:rsidRPr="002D3DAC">
        <w:rPr>
          <w:bCs/>
          <w:color w:val="000000" w:themeColor="text1"/>
          <w:szCs w:val="22"/>
        </w:rPr>
        <w:t xml:space="preserve">Quantos cubinhos iguais são </w:t>
      </w:r>
      <w:r w:rsidR="00A71A66" w:rsidRPr="002D3DAC">
        <w:rPr>
          <w:bCs/>
          <w:color w:val="000000" w:themeColor="text1"/>
          <w:szCs w:val="22"/>
        </w:rPr>
        <w:t>necessários</w:t>
      </w:r>
      <w:r w:rsidR="004E000C" w:rsidRPr="002D3DAC">
        <w:rPr>
          <w:bCs/>
          <w:color w:val="000000" w:themeColor="text1"/>
          <w:szCs w:val="22"/>
        </w:rPr>
        <w:t xml:space="preserve"> </w:t>
      </w:r>
      <w:r w:rsidR="004E000C" w:rsidRPr="002D3DAC">
        <w:rPr>
          <w:bCs/>
          <w:szCs w:val="22"/>
        </w:rPr>
        <w:t>acrescentar à construção para formar um cubo com o menor volume possível.</w:t>
      </w:r>
    </w:p>
    <w:p w14:paraId="64D9FCA3" w14:textId="798CFB8D" w:rsidR="00BD73FB" w:rsidRDefault="00BD73FB" w:rsidP="002B5E8A">
      <w:pPr>
        <w:pStyle w:val="QUESTAO1"/>
        <w:spacing w:before="0" w:after="120"/>
        <w:rPr>
          <w:sz w:val="24"/>
          <w:szCs w:val="24"/>
        </w:rPr>
      </w:pPr>
    </w:p>
    <w:p w14:paraId="19BDDFF2" w14:textId="1C540EDE" w:rsidR="00A64856" w:rsidRDefault="00822E33" w:rsidP="002B409A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color w:val="auto"/>
          <w:szCs w:val="22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83872" behindDoc="0" locked="0" layoutInCell="1" allowOverlap="1" wp14:anchorId="5FCB0BF3" wp14:editId="35D3AB65">
                <wp:simplePos x="0" y="0"/>
                <wp:positionH relativeFrom="column">
                  <wp:posOffset>260985</wp:posOffset>
                </wp:positionH>
                <wp:positionV relativeFrom="paragraph">
                  <wp:posOffset>562610</wp:posOffset>
                </wp:positionV>
                <wp:extent cx="2190750" cy="554355"/>
                <wp:effectExtent l="0" t="0" r="0" b="0"/>
                <wp:wrapSquare wrapText="bothSides"/>
                <wp:docPr id="43" name="Agrupar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554355"/>
                          <a:chOff x="0" y="0"/>
                          <a:chExt cx="2190750" cy="554355"/>
                        </a:xfrm>
                      </wpg:grpSpPr>
                      <pic:pic xmlns:pic="http://schemas.openxmlformats.org/drawingml/2006/picture">
                        <pic:nvPicPr>
                          <pic:cNvPr id="28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530" cy="554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42925" y="104775"/>
                            <a:ext cx="16478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20FE60" w14:textId="0E5628A3" w:rsidR="00822E33" w:rsidRPr="00822E33" w:rsidRDefault="00822E33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822E33">
                                <w:rPr>
                                  <w:rFonts w:ascii="Arial" w:hAnsi="Arial" w:cs="Arial"/>
                                </w:rPr>
                                <w:t>= 1 unidade de volume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B0BF3" id="Agrupar 43" o:spid="_x0000_s1033" style="position:absolute;left:0;text-align:left;margin-left:20.55pt;margin-top:44.3pt;width:172.5pt;height:43.65pt;z-index:251983872;mso-position-horizontal-relative:text;mso-position-vertical-relative:text" coordsize="21907,5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">
                <v:shape id="Imagem 28" o:spid="_x0000_s1034" type="#_x0000_t75" style="position:absolute;width:5575;height:5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left:5429;top:1047;width:1647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7020FE60" w14:textId="0E5628A3" w:rsidR="00822E33" w:rsidRPr="00822E33" w:rsidRDefault="00822E33">
                        <w:pPr>
                          <w:rPr>
                            <w:rFonts w:ascii="Arial" w:hAnsi="Arial" w:cs="Arial"/>
                          </w:rPr>
                        </w:pPr>
                        <w:r w:rsidRPr="00822E33">
                          <w:rPr>
                            <w:rFonts w:ascii="Arial" w:hAnsi="Arial" w:cs="Arial"/>
                          </w:rPr>
                          <w:t>= 1 unidade de volume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23155">
        <w:rPr>
          <w:noProof/>
          <w:lang w:eastAsia="pt-PT"/>
        </w:rPr>
        <w:drawing>
          <wp:anchor distT="0" distB="0" distL="114300" distR="114300" simplePos="0" relativeHeight="251913216" behindDoc="1" locked="0" layoutInCell="1" allowOverlap="1" wp14:anchorId="4BCEBC34" wp14:editId="6DC084F4">
            <wp:simplePos x="0" y="0"/>
            <wp:positionH relativeFrom="column">
              <wp:posOffset>3985260</wp:posOffset>
            </wp:positionH>
            <wp:positionV relativeFrom="paragraph">
              <wp:posOffset>10160</wp:posOffset>
            </wp:positionV>
            <wp:extent cx="1882800" cy="1094400"/>
            <wp:effectExtent l="0" t="0" r="3175" b="0"/>
            <wp:wrapTight wrapText="bothSides">
              <wp:wrapPolygon edited="0">
                <wp:start x="0" y="0"/>
                <wp:lineTo x="0" y="21061"/>
                <wp:lineTo x="21418" y="21061"/>
                <wp:lineTo x="21418" y="0"/>
                <wp:lineTo x="0" y="0"/>
              </wp:wrapPolygon>
            </wp:wrapTight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m 15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28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856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C630480" wp14:editId="0DB97928">
                <wp:extent cx="216000" cy="216000"/>
                <wp:effectExtent l="0" t="0" r="0" b="0"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A4CA5" w14:textId="77777777" w:rsidR="000577B2" w:rsidRPr="00E4687D" w:rsidRDefault="000577B2" w:rsidP="00A6485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630480" id="Oval 135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2A4CA5" w14:textId="77777777" w:rsidR="000577B2" w:rsidRPr="00E4687D" w:rsidRDefault="000577B2" w:rsidP="00A6485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42E78">
        <w:rPr>
          <w:bCs/>
          <w:sz w:val="24"/>
          <w:szCs w:val="24"/>
        </w:rPr>
        <w:tab/>
      </w:r>
      <w:r w:rsidR="002F7B2E" w:rsidRPr="002D3DAC">
        <w:rPr>
          <w:color w:val="auto"/>
          <w:szCs w:val="22"/>
        </w:rPr>
        <w:t>Tomando como unidade de volume o cubo</w:t>
      </w:r>
      <w:r w:rsidR="00B01875" w:rsidRPr="002D3DAC">
        <w:rPr>
          <w:color w:val="auto"/>
          <w:szCs w:val="22"/>
        </w:rPr>
        <w:t xml:space="preserve"> </w:t>
      </w:r>
      <w:r w:rsidR="002B5E8A">
        <w:rPr>
          <w:color w:val="auto"/>
          <w:szCs w:val="22"/>
        </w:rPr>
        <w:t>apresentado em baixo</w:t>
      </w:r>
      <w:r w:rsidR="002F7B2E" w:rsidRPr="002D3DAC">
        <w:rPr>
          <w:color w:val="auto"/>
          <w:szCs w:val="22"/>
        </w:rPr>
        <w:t>, indica o volume do sólido da figura.</w:t>
      </w:r>
      <w:r w:rsidR="002F7B2E" w:rsidRPr="0023165B">
        <w:rPr>
          <w:color w:val="auto"/>
          <w:sz w:val="24"/>
          <w:szCs w:val="22"/>
        </w:rPr>
        <w:t xml:space="preserve">  </w:t>
      </w:r>
    </w:p>
    <w:p w14:paraId="2444FB84" w14:textId="4C79C823" w:rsidR="004E000C" w:rsidRPr="00A64856" w:rsidRDefault="004E000C" w:rsidP="002B5E8A">
      <w:pPr>
        <w:pStyle w:val="QUESTAO1"/>
        <w:tabs>
          <w:tab w:val="clear" w:pos="113"/>
          <w:tab w:val="left" w:pos="1134"/>
        </w:tabs>
        <w:spacing w:before="0" w:after="80"/>
        <w:rPr>
          <w:color w:val="auto"/>
          <w:szCs w:val="22"/>
        </w:rPr>
      </w:pPr>
    </w:p>
    <w:p w14:paraId="0571BE10" w14:textId="7F76B5DD" w:rsidR="002F7B2E" w:rsidRDefault="002F7B2E" w:rsidP="002B5E8A">
      <w:pPr>
        <w:pStyle w:val="QUESTAO1"/>
        <w:spacing w:before="0"/>
        <w:rPr>
          <w:b/>
          <w:color w:val="C00000"/>
          <w:sz w:val="28"/>
          <w:szCs w:val="28"/>
        </w:rPr>
      </w:pPr>
    </w:p>
    <w:p w14:paraId="7865FDF8" w14:textId="77777777" w:rsidR="002D3DAC" w:rsidRDefault="002D3DAC" w:rsidP="00AC7CD4">
      <w:pPr>
        <w:pStyle w:val="QUESTAO1"/>
        <w:spacing w:before="0" w:after="240" w:line="240" w:lineRule="auto"/>
        <w:rPr>
          <w:b/>
          <w:color w:val="C00000"/>
          <w:sz w:val="28"/>
          <w:szCs w:val="28"/>
        </w:rPr>
      </w:pPr>
    </w:p>
    <w:p w14:paraId="3108F299" w14:textId="3B1038F6" w:rsidR="0023165B" w:rsidRPr="00042E78" w:rsidRDefault="0020144F" w:rsidP="002B409A">
      <w:pPr>
        <w:pStyle w:val="QUESTAO1"/>
        <w:spacing w:after="24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3F4F94F3" w14:textId="13135856" w:rsidR="00294E7F" w:rsidRPr="0023165B" w:rsidRDefault="00B5440E" w:rsidP="002B409A">
      <w:pPr>
        <w:tabs>
          <w:tab w:val="left" w:pos="426"/>
          <w:tab w:val="left" w:pos="1985"/>
        </w:tabs>
        <w:spacing w:afterLines="60" w:after="144" w:line="360" w:lineRule="auto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E58D5C5" wp14:editId="410DCE7E">
                <wp:extent cx="216000" cy="216000"/>
                <wp:effectExtent l="0" t="0" r="0" b="0"/>
                <wp:docPr id="183" name="Oval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DBD55" w14:textId="77777777" w:rsidR="000577B2" w:rsidRPr="00086D19" w:rsidRDefault="000577B2" w:rsidP="00B544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E58D5C5" id="Oval 183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EBDBD55" w14:textId="77777777" w:rsidR="000577B2" w:rsidRPr="00086D19" w:rsidRDefault="000577B2" w:rsidP="00B544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42E78">
        <w:rPr>
          <w:rFonts w:ascii="Arial" w:hAnsi="Arial" w:cs="Arial"/>
          <w:sz w:val="24"/>
        </w:rPr>
        <w:tab/>
      </w:r>
      <w:r w:rsidR="00294E7F" w:rsidRPr="002D3DAC">
        <w:rPr>
          <w:rFonts w:ascii="Arial" w:hAnsi="Arial" w:cs="Arial"/>
        </w:rPr>
        <w:t>Escreve</w:t>
      </w:r>
      <w:r w:rsidR="004C72CA">
        <w:rPr>
          <w:rFonts w:ascii="Arial" w:hAnsi="Arial" w:cs="Arial"/>
        </w:rPr>
        <w:t>,</w:t>
      </w:r>
      <w:r w:rsidR="00294E7F" w:rsidRPr="002D3DAC">
        <w:rPr>
          <w:rFonts w:ascii="Arial" w:hAnsi="Arial" w:cs="Arial"/>
        </w:rPr>
        <w:t xml:space="preserve"> por ordem crescente</w:t>
      </w:r>
      <w:r w:rsidR="00314557">
        <w:rPr>
          <w:rFonts w:ascii="Arial" w:hAnsi="Arial" w:cs="Arial"/>
        </w:rPr>
        <w:t>,</w:t>
      </w:r>
      <w:r w:rsidR="00294E7F" w:rsidRPr="002D3DAC">
        <w:rPr>
          <w:rFonts w:ascii="Arial" w:hAnsi="Arial" w:cs="Arial"/>
        </w:rPr>
        <w:t xml:space="preserve"> o volume de cada um dos objetos.</w:t>
      </w:r>
    </w:p>
    <w:tbl>
      <w:tblPr>
        <w:tblStyle w:val="TabelacomGrelha"/>
        <w:tblW w:w="9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741"/>
        <w:gridCol w:w="1990"/>
        <w:gridCol w:w="1713"/>
        <w:gridCol w:w="1866"/>
      </w:tblGrid>
      <w:tr w:rsidR="00B0726A" w:rsidRPr="0023165B" w14:paraId="40963801" w14:textId="77777777" w:rsidTr="00125305">
        <w:trPr>
          <w:trHeight w:val="2622"/>
        </w:trPr>
        <w:tc>
          <w:tcPr>
            <w:tcW w:w="1960" w:type="dxa"/>
          </w:tcPr>
          <w:p w14:paraId="6B11FF0C" w14:textId="5842D09E" w:rsidR="00294E7F" w:rsidRDefault="00294E7F" w:rsidP="002B409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2C726838" w14:textId="164A2C98" w:rsidR="00B0726A" w:rsidRPr="0023165B" w:rsidRDefault="00582940" w:rsidP="002B409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drawing>
                <wp:anchor distT="0" distB="0" distL="114300" distR="114300" simplePos="0" relativeHeight="251984896" behindDoc="0" locked="0" layoutInCell="1" allowOverlap="1" wp14:anchorId="2748A724" wp14:editId="282AC56B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80010</wp:posOffset>
                  </wp:positionV>
                  <wp:extent cx="356616" cy="1438656"/>
                  <wp:effectExtent l="0" t="0" r="5715" b="0"/>
                  <wp:wrapSquare wrapText="bothSides"/>
                  <wp:docPr id="44" name="Imagem 44" descr="Uma imagem com álcool, bebida, garraf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m 44" descr="Uma imagem com álcool, bebida, garrafa&#10;&#10;Descrição gerada automaticamente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616" cy="1438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67" w:type="dxa"/>
          </w:tcPr>
          <w:p w14:paraId="3C1505BC" w14:textId="57CE1046" w:rsidR="00294E7F" w:rsidRPr="0023165B" w:rsidRDefault="00582940" w:rsidP="002B409A">
            <w:pPr>
              <w:spacing w:line="36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drawing>
                <wp:anchor distT="0" distB="0" distL="114300" distR="114300" simplePos="0" relativeHeight="251985920" behindDoc="0" locked="0" layoutInCell="1" allowOverlap="1" wp14:anchorId="175332E3" wp14:editId="5CE2E818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679450</wp:posOffset>
                  </wp:positionV>
                  <wp:extent cx="438912" cy="1258824"/>
                  <wp:effectExtent l="0" t="0" r="0" b="0"/>
                  <wp:wrapSquare wrapText="bothSides"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m 4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19" w:type="dxa"/>
          </w:tcPr>
          <w:p w14:paraId="0D89CB87" w14:textId="12015E41" w:rsidR="00294E7F" w:rsidRPr="0023165B" w:rsidRDefault="00582940" w:rsidP="002B409A">
            <w:pPr>
              <w:spacing w:line="36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drawing>
                <wp:anchor distT="0" distB="0" distL="114300" distR="114300" simplePos="0" relativeHeight="251986944" behindDoc="0" locked="0" layoutInCell="1" allowOverlap="1" wp14:anchorId="5989AFD0" wp14:editId="38F09328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394335</wp:posOffset>
                  </wp:positionV>
                  <wp:extent cx="533400" cy="1438656"/>
                  <wp:effectExtent l="0" t="0" r="0" b="9525"/>
                  <wp:wrapSquare wrapText="bothSides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m 4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438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32" w:type="dxa"/>
          </w:tcPr>
          <w:p w14:paraId="7A519F6E" w14:textId="30BB0C56" w:rsidR="00294E7F" w:rsidRPr="0023165B" w:rsidRDefault="00582940" w:rsidP="002B409A">
            <w:pPr>
              <w:spacing w:line="36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drawing>
                <wp:anchor distT="0" distB="0" distL="114300" distR="114300" simplePos="0" relativeHeight="251987968" behindDoc="0" locked="0" layoutInCell="1" allowOverlap="1" wp14:anchorId="12D4FDCF" wp14:editId="1EC3D9E0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527050</wp:posOffset>
                  </wp:positionV>
                  <wp:extent cx="569976" cy="1438656"/>
                  <wp:effectExtent l="0" t="0" r="1905" b="0"/>
                  <wp:wrapSquare wrapText="bothSides"/>
                  <wp:docPr id="48" name="Imagem 48" descr="Uma imagem com vidro, contentor, garrafa, bebid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m 48" descr="Uma imagem com vidro, contentor, garrafa, bebida&#10;&#10;Descrição gerada automaticamente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1438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7" w:type="dxa"/>
          </w:tcPr>
          <w:p w14:paraId="285E314E" w14:textId="69C2FA2D" w:rsidR="00294E7F" w:rsidRPr="0023165B" w:rsidRDefault="00582940" w:rsidP="002B409A">
            <w:pPr>
              <w:spacing w:line="36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drawing>
                <wp:anchor distT="0" distB="0" distL="114300" distR="114300" simplePos="0" relativeHeight="251988992" behindDoc="0" locked="0" layoutInCell="1" allowOverlap="1" wp14:anchorId="780483F5" wp14:editId="57A0C78B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31750</wp:posOffset>
                  </wp:positionV>
                  <wp:extent cx="1045464" cy="1801368"/>
                  <wp:effectExtent l="0" t="0" r="2540" b="8890"/>
                  <wp:wrapSquare wrapText="bothSides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m 4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464" cy="180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0726A" w:rsidRPr="0023165B" w14:paraId="45FEDB63" w14:textId="77777777" w:rsidTr="00125305">
        <w:trPr>
          <w:trHeight w:val="269"/>
        </w:trPr>
        <w:tc>
          <w:tcPr>
            <w:tcW w:w="1960" w:type="dxa"/>
          </w:tcPr>
          <w:p w14:paraId="5DEF60D1" w14:textId="77777777" w:rsidR="00294E7F" w:rsidRPr="002D3DAC" w:rsidRDefault="00D452E0" w:rsidP="002B40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D3DAC">
              <w:rPr>
                <w:rFonts w:ascii="Arial" w:hAnsi="Arial" w:cs="Arial"/>
                <w:b/>
              </w:rPr>
              <w:t>0,75</w:t>
            </w:r>
            <w:r w:rsidR="00294E7F" w:rsidRPr="002D3DAC">
              <w:rPr>
                <w:rFonts w:ascii="Arial" w:hAnsi="Arial" w:cs="Arial"/>
                <w:b/>
              </w:rPr>
              <w:t xml:space="preserve"> L</w:t>
            </w:r>
          </w:p>
        </w:tc>
        <w:tc>
          <w:tcPr>
            <w:tcW w:w="1767" w:type="dxa"/>
          </w:tcPr>
          <w:p w14:paraId="436225B1" w14:textId="221EF3D0" w:rsidR="00294E7F" w:rsidRPr="002D3DAC" w:rsidRDefault="00B0726A" w:rsidP="002B40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D3DAC">
              <w:rPr>
                <w:rFonts w:ascii="Arial" w:hAnsi="Arial" w:cs="Arial"/>
                <w:b/>
              </w:rPr>
              <w:t>16</w:t>
            </w:r>
            <w:r w:rsidR="00E271F0" w:rsidRPr="002D3DAC">
              <w:rPr>
                <w:rFonts w:ascii="Arial" w:hAnsi="Arial" w:cs="Arial"/>
                <w:b/>
              </w:rPr>
              <w:t>0</w:t>
            </w:r>
            <w:r w:rsidR="00294E7F" w:rsidRPr="002D3DA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2D3DAC">
              <w:rPr>
                <w:rFonts w:ascii="Arial" w:hAnsi="Arial" w:cs="Arial"/>
                <w:b/>
              </w:rPr>
              <w:t>m</w:t>
            </w:r>
            <w:r w:rsidR="005F3489">
              <w:rPr>
                <w:rFonts w:ascii="Arial" w:hAnsi="Arial" w:cs="Arial"/>
                <w:b/>
              </w:rPr>
              <w:t>L</w:t>
            </w:r>
            <w:proofErr w:type="spellEnd"/>
          </w:p>
        </w:tc>
        <w:tc>
          <w:tcPr>
            <w:tcW w:w="2019" w:type="dxa"/>
          </w:tcPr>
          <w:p w14:paraId="274CC321" w14:textId="38463333" w:rsidR="00294E7F" w:rsidRPr="002D3DAC" w:rsidRDefault="0076782A" w:rsidP="002B40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D3DAC">
              <w:rPr>
                <w:rFonts w:ascii="Arial" w:hAnsi="Arial" w:cs="Arial"/>
                <w:b/>
              </w:rPr>
              <w:t>830</w:t>
            </w:r>
            <w:r w:rsidR="00294E7F" w:rsidRPr="002D3DA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2D3DAC">
              <w:rPr>
                <w:rFonts w:ascii="Arial" w:hAnsi="Arial" w:cs="Arial"/>
                <w:b/>
              </w:rPr>
              <w:t>m</w:t>
            </w:r>
            <w:r w:rsidR="005F3489">
              <w:rPr>
                <w:rFonts w:ascii="Arial" w:hAnsi="Arial" w:cs="Arial"/>
                <w:b/>
              </w:rPr>
              <w:t>L</w:t>
            </w:r>
            <w:proofErr w:type="spellEnd"/>
          </w:p>
        </w:tc>
        <w:tc>
          <w:tcPr>
            <w:tcW w:w="1732" w:type="dxa"/>
          </w:tcPr>
          <w:p w14:paraId="46E69BEF" w14:textId="09ACF3DA" w:rsidR="00294E7F" w:rsidRPr="002D3DAC" w:rsidRDefault="0076782A" w:rsidP="002B40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D3DAC">
              <w:rPr>
                <w:rFonts w:ascii="Arial" w:hAnsi="Arial" w:cs="Arial"/>
                <w:b/>
              </w:rPr>
              <w:t>78</w:t>
            </w:r>
            <w:r w:rsidR="00294E7F" w:rsidRPr="002D3DA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2D3DAC">
              <w:rPr>
                <w:rFonts w:ascii="Arial" w:hAnsi="Arial" w:cs="Arial"/>
                <w:b/>
              </w:rPr>
              <w:t>c</w:t>
            </w:r>
            <w:r w:rsidR="005F3489">
              <w:rPr>
                <w:rFonts w:ascii="Arial" w:hAnsi="Arial" w:cs="Arial"/>
                <w:b/>
              </w:rPr>
              <w:t>L</w:t>
            </w:r>
            <w:proofErr w:type="spellEnd"/>
          </w:p>
        </w:tc>
        <w:tc>
          <w:tcPr>
            <w:tcW w:w="1757" w:type="dxa"/>
          </w:tcPr>
          <w:p w14:paraId="17F8FC97" w14:textId="4E512BEE" w:rsidR="00294E7F" w:rsidRPr="002D3DAC" w:rsidRDefault="00B0726A" w:rsidP="002B40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D3DAC">
              <w:rPr>
                <w:rFonts w:ascii="Arial" w:hAnsi="Arial" w:cs="Arial"/>
                <w:b/>
              </w:rPr>
              <w:t>15</w:t>
            </w:r>
            <w:r w:rsidR="00294E7F" w:rsidRPr="002D3DA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294E7F" w:rsidRPr="002D3DAC">
              <w:rPr>
                <w:rFonts w:ascii="Arial" w:hAnsi="Arial" w:cs="Arial"/>
                <w:b/>
              </w:rPr>
              <w:t>d</w:t>
            </w:r>
            <w:r w:rsidR="005F3489">
              <w:rPr>
                <w:rFonts w:ascii="Arial" w:hAnsi="Arial" w:cs="Arial"/>
                <w:b/>
              </w:rPr>
              <w:t>L</w:t>
            </w:r>
            <w:proofErr w:type="spellEnd"/>
          </w:p>
        </w:tc>
      </w:tr>
    </w:tbl>
    <w:p w14:paraId="5BCC57E0" w14:textId="77777777" w:rsidR="006140DD" w:rsidRPr="007224F8" w:rsidRDefault="0020144F" w:rsidP="006140DD">
      <w:pPr>
        <w:pStyle w:val="TITULOFICHAS"/>
        <w:rPr>
          <w:spacing w:val="-14"/>
          <w:lang w:val="pt-PT"/>
        </w:rPr>
      </w:pPr>
      <w:r w:rsidRPr="006140DD">
        <w:rPr>
          <w:b w:val="0"/>
          <w:szCs w:val="22"/>
          <w:lang w:val="pt-PT"/>
        </w:rPr>
        <w:br w:type="page"/>
      </w:r>
      <w:r w:rsidR="006140DD" w:rsidRPr="007224F8">
        <w:rPr>
          <w:spacing w:val="-14"/>
          <w:lang w:val="pt-PT"/>
        </w:rPr>
        <w:lastRenderedPageBreak/>
        <w:t xml:space="preserve">Questão-aula 5 e 6 – </w:t>
      </w:r>
      <w:r w:rsidR="00E94C4D" w:rsidRPr="007224F8">
        <w:rPr>
          <w:spacing w:val="-14"/>
          <w:lang w:val="pt-PT"/>
        </w:rPr>
        <w:t>Volume do paralelepípedo e volume do cubo</w:t>
      </w:r>
    </w:p>
    <w:p w14:paraId="495420BD" w14:textId="77777777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ABF9206" wp14:editId="2251FA93">
                <wp:extent cx="6119640" cy="792000"/>
                <wp:effectExtent l="12700" t="12700" r="14605" b="8255"/>
                <wp:docPr id="3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0C30CFF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8586A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8CBCC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329946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2EE5BF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284558A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A803A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A05F2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702ED2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C0F03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CCB4E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49035F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673B9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64D9EF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095867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913232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3F8CA5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17A1923" w14:textId="77777777" w:rsidR="000577B2" w:rsidRPr="0005099D" w:rsidRDefault="000577B2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BF9206" id="_x0000_s103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2abRw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JYfnjaQ3lG1iz0A+UM39TYwZY5/8wsThA2jVvh&#10;n/CQCrBIGCxKKrA///Ye8CgseilpcSIL6n4cmRWUqC8aJc/uA3/ExwsaNhrTyCrZX171sVkBNpzh&#10;3hkezYD16mJKC80rLs0yZEMX0xxzFtRfzJXv9wOXjovlMoJwWA3zW70zPIQOhAVJXrpXZs0gnkfZ&#10;H+Eysyx/I1+P7QVcHj3IOmp7Y3OYNhz0KNKwlGGTfr9H1O2vY/EL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ro2ab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0C30CFF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8586A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88CBCC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A329946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2EE5BF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284558A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A803A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A05F2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702ED2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C0F03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0CCB4E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49035F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673B9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64D9EF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095867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7913232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83F8CA5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17A1923" w14:textId="77777777" w:rsidR="000577B2" w:rsidRPr="0005099D" w:rsidRDefault="000577B2" w:rsidP="006140DD"/>
                  </w:txbxContent>
                </v:textbox>
                <w10:anchorlock/>
              </v:roundrect>
            </w:pict>
          </mc:Fallback>
        </mc:AlternateContent>
      </w:r>
    </w:p>
    <w:p w14:paraId="7B9CBD17" w14:textId="77777777" w:rsidR="00374201" w:rsidRDefault="00374201" w:rsidP="00374201">
      <w:pPr>
        <w:pStyle w:val="QUESTAO1"/>
        <w:spacing w:before="0" w:after="240"/>
        <w:rPr>
          <w:b/>
          <w:color w:val="C00000"/>
          <w:sz w:val="28"/>
          <w:szCs w:val="28"/>
        </w:rPr>
      </w:pPr>
    </w:p>
    <w:p w14:paraId="3B78CFDF" w14:textId="5C4FC746" w:rsidR="006140DD" w:rsidRDefault="006140DD" w:rsidP="00B01875">
      <w:pPr>
        <w:pStyle w:val="QUESTAO1"/>
        <w:spacing w:after="240"/>
      </w:pPr>
      <w:r>
        <w:rPr>
          <w:b/>
          <w:color w:val="C00000"/>
          <w:sz w:val="28"/>
          <w:szCs w:val="28"/>
        </w:rPr>
        <w:t>Questão-aula 5</w:t>
      </w:r>
    </w:p>
    <w:p w14:paraId="24CB765B" w14:textId="239A0BC5" w:rsidR="007B4E02" w:rsidRPr="00374201" w:rsidRDefault="00C74B58" w:rsidP="00B01875">
      <w:pPr>
        <w:pStyle w:val="QUESTAO1"/>
        <w:spacing w:before="120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990016" behindDoc="0" locked="0" layoutInCell="1" allowOverlap="1" wp14:anchorId="75EDD0BC" wp14:editId="5C96912B">
            <wp:simplePos x="0" y="0"/>
            <wp:positionH relativeFrom="column">
              <wp:posOffset>4099560</wp:posOffset>
            </wp:positionH>
            <wp:positionV relativeFrom="paragraph">
              <wp:posOffset>490220</wp:posOffset>
            </wp:positionV>
            <wp:extent cx="1807200" cy="1249200"/>
            <wp:effectExtent l="0" t="0" r="3175" b="8255"/>
            <wp:wrapSquare wrapText="bothSides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07200" cy="12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4FDA61" wp14:editId="1A0EC33F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F2046" w14:textId="77777777" w:rsidR="000577B2" w:rsidRPr="00086D19" w:rsidRDefault="000577B2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4FDA61" id="Oval 323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FAF2046" w14:textId="77777777" w:rsidR="000577B2" w:rsidRPr="00086D19" w:rsidRDefault="000577B2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tab/>
      </w:r>
      <w:r w:rsidR="007B4E02" w:rsidRPr="00374201">
        <w:rPr>
          <w:szCs w:val="22"/>
        </w:rPr>
        <w:t>O José tem um aquário, com a forma de um paralelepípedo cujas dimensões são indicadas na figura ao lado.</w:t>
      </w:r>
    </w:p>
    <w:p w14:paraId="2C883A75" w14:textId="172FE612" w:rsidR="007B4E02" w:rsidRPr="00374201" w:rsidRDefault="00AD7125" w:rsidP="00B01875">
      <w:pPr>
        <w:pStyle w:val="ExRalinea"/>
        <w:tabs>
          <w:tab w:val="clear" w:pos="907"/>
        </w:tabs>
        <w:spacing w:before="0" w:after="120" w:line="360" w:lineRule="auto"/>
        <w:ind w:left="993" w:hanging="567"/>
        <w:rPr>
          <w:rFonts w:ascii="Arial" w:eastAsia="Cambria" w:hAnsi="Arial" w:cs="Arial"/>
          <w:spacing w:val="0"/>
          <w:sz w:val="22"/>
          <w:szCs w:val="22"/>
          <w:lang w:val="pt-PT" w:eastAsia="en-US"/>
        </w:rPr>
      </w:pPr>
      <w:r w:rsidRPr="00374201">
        <w:rPr>
          <w:rFonts w:ascii="Arial" w:eastAsia="Cambria" w:hAnsi="Arial" w:cs="Arial"/>
          <w:b/>
          <w:color w:val="C00000"/>
          <w:spacing w:val="0"/>
          <w:sz w:val="22"/>
          <w:szCs w:val="22"/>
          <w:lang w:val="pt-PT" w:eastAsia="en-US"/>
        </w:rPr>
        <w:t>1</w:t>
      </w:r>
      <w:r w:rsidR="007B4E02" w:rsidRPr="00374201">
        <w:rPr>
          <w:rFonts w:ascii="Arial" w:eastAsia="Cambria" w:hAnsi="Arial" w:cs="Arial"/>
          <w:b/>
          <w:color w:val="C00000"/>
          <w:spacing w:val="0"/>
          <w:sz w:val="22"/>
          <w:szCs w:val="22"/>
          <w:lang w:val="pt-PT" w:eastAsia="en-US"/>
        </w:rPr>
        <w:t>.1.</w:t>
      </w:r>
      <w:r w:rsidR="00B01875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ab/>
      </w:r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Quantos litros </w:t>
      </w:r>
      <w:r w:rsidR="006F37A3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pode conter</w:t>
      </w:r>
      <w:r w:rsidR="00092948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, no máximo,</w:t>
      </w:r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o aquário? </w:t>
      </w:r>
    </w:p>
    <w:p w14:paraId="0137533B" w14:textId="67F74B25" w:rsidR="007B4E02" w:rsidRPr="00374201" w:rsidRDefault="00AD7125" w:rsidP="00B01875">
      <w:pPr>
        <w:pStyle w:val="ExRalinea"/>
        <w:tabs>
          <w:tab w:val="clear" w:pos="907"/>
        </w:tabs>
        <w:spacing w:before="0" w:line="360" w:lineRule="auto"/>
        <w:ind w:left="993" w:hanging="539"/>
        <w:rPr>
          <w:rFonts w:ascii="Arial" w:eastAsia="Cambria" w:hAnsi="Arial" w:cs="Arial"/>
          <w:spacing w:val="0"/>
          <w:sz w:val="22"/>
          <w:szCs w:val="22"/>
          <w:lang w:val="pt-PT" w:eastAsia="en-US"/>
        </w:rPr>
      </w:pPr>
      <w:r w:rsidRPr="00374201">
        <w:rPr>
          <w:rFonts w:ascii="Arial" w:eastAsia="Cambria" w:hAnsi="Arial" w:cs="Arial"/>
          <w:b/>
          <w:color w:val="C00000"/>
          <w:spacing w:val="0"/>
          <w:sz w:val="22"/>
          <w:szCs w:val="22"/>
          <w:lang w:val="pt-PT" w:eastAsia="en-US"/>
        </w:rPr>
        <w:t>1</w:t>
      </w:r>
      <w:r w:rsidR="007B4E02" w:rsidRPr="00374201">
        <w:rPr>
          <w:rFonts w:ascii="Arial" w:eastAsia="Cambria" w:hAnsi="Arial" w:cs="Arial"/>
          <w:b/>
          <w:color w:val="C00000"/>
          <w:spacing w:val="0"/>
          <w:sz w:val="22"/>
          <w:szCs w:val="22"/>
          <w:lang w:val="pt-PT" w:eastAsia="en-US"/>
        </w:rPr>
        <w:t>.2.</w:t>
      </w:r>
      <w:r w:rsidR="007B4E02" w:rsidRPr="00374201">
        <w:rPr>
          <w:rFonts w:ascii="Arial" w:eastAsia="Cambria" w:hAnsi="Arial" w:cs="Arial"/>
          <w:b/>
          <w:color w:val="C00000"/>
          <w:spacing w:val="0"/>
          <w:sz w:val="22"/>
          <w:szCs w:val="22"/>
          <w:lang w:val="pt-PT" w:eastAsia="en-US"/>
        </w:rPr>
        <w:tab/>
      </w:r>
      <w:r w:rsidR="00092948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Despejaram-se</w:t>
      </w:r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dois garrafões </w:t>
      </w:r>
      <w:proofErr w:type="gramStart"/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de</w:t>
      </w:r>
      <w:r w:rsidR="00B01875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</w:t>
      </w:r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5</w:t>
      </w:r>
      <w:proofErr w:type="gramEnd"/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</w:t>
      </w:r>
      <w:r w:rsidR="00B01875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</w:t>
      </w:r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litros de água no aquário, qu</w:t>
      </w:r>
      <w:r w:rsidR="001C6BF5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ando este estava</w:t>
      </w:r>
      <w:r w:rsidR="007B4E02"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vazio.</w:t>
      </w:r>
    </w:p>
    <w:p w14:paraId="42809ECE" w14:textId="77777777" w:rsidR="007B4E02" w:rsidRPr="00374201" w:rsidRDefault="007B4E02" w:rsidP="00B01875">
      <w:pPr>
        <w:pStyle w:val="ExRalinea"/>
        <w:tabs>
          <w:tab w:val="clear" w:pos="907"/>
        </w:tabs>
        <w:spacing w:before="0" w:line="360" w:lineRule="auto"/>
        <w:ind w:left="1532" w:hanging="539"/>
        <w:rPr>
          <w:rFonts w:ascii="Arial" w:eastAsia="Cambria" w:hAnsi="Arial" w:cs="Arial"/>
          <w:spacing w:val="0"/>
          <w:sz w:val="22"/>
          <w:szCs w:val="22"/>
          <w:lang w:val="pt-PT" w:eastAsia="en-US"/>
        </w:rPr>
      </w:pPr>
      <w:r w:rsidRPr="00374201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Qual é a altura da água no aquário?</w:t>
      </w:r>
    </w:p>
    <w:p w14:paraId="01ECD32A" w14:textId="07C58CAD" w:rsidR="00915001" w:rsidRDefault="00915001" w:rsidP="004A75B2">
      <w:pPr>
        <w:pStyle w:val="QUESTAO1"/>
        <w:tabs>
          <w:tab w:val="left" w:pos="709"/>
        </w:tabs>
        <w:autoSpaceDE/>
        <w:autoSpaceDN/>
        <w:adjustRightInd/>
        <w:spacing w:after="80"/>
        <w:ind w:left="0" w:firstLine="0"/>
        <w:rPr>
          <w:szCs w:val="22"/>
        </w:rPr>
      </w:pPr>
    </w:p>
    <w:p w14:paraId="40B27954" w14:textId="77777777" w:rsidR="00374201" w:rsidRDefault="00374201" w:rsidP="00374201">
      <w:pPr>
        <w:pStyle w:val="QUESTAO1"/>
        <w:tabs>
          <w:tab w:val="left" w:pos="709"/>
        </w:tabs>
        <w:autoSpaceDE/>
        <w:autoSpaceDN/>
        <w:adjustRightInd/>
        <w:spacing w:before="0" w:after="80"/>
        <w:ind w:left="0" w:firstLine="0"/>
        <w:rPr>
          <w:szCs w:val="22"/>
        </w:rPr>
      </w:pPr>
    </w:p>
    <w:p w14:paraId="61452698" w14:textId="5A5EF3CE" w:rsidR="00092948" w:rsidRPr="00B01875" w:rsidRDefault="006140DD" w:rsidP="00B01875">
      <w:pPr>
        <w:pStyle w:val="QUESTAO1"/>
        <w:spacing w:after="240"/>
      </w:pPr>
      <w:r>
        <w:rPr>
          <w:b/>
          <w:color w:val="C00000"/>
          <w:sz w:val="28"/>
          <w:szCs w:val="28"/>
        </w:rPr>
        <w:t xml:space="preserve">Questão-aula </w:t>
      </w:r>
      <w:r w:rsidR="00CE7043">
        <w:rPr>
          <w:b/>
          <w:color w:val="C00000"/>
          <w:sz w:val="28"/>
          <w:szCs w:val="28"/>
        </w:rPr>
        <w:t>6</w:t>
      </w:r>
    </w:p>
    <w:p w14:paraId="6AE33172" w14:textId="77777777" w:rsidR="00B01875" w:rsidRPr="00374201" w:rsidRDefault="00092948" w:rsidP="00B01875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>
        <w:rPr>
          <w:noProof/>
          <w:sz w:val="20"/>
        </w:rPr>
        <w:drawing>
          <wp:anchor distT="0" distB="0" distL="114300" distR="114300" simplePos="0" relativeHeight="251919360" behindDoc="0" locked="0" layoutInCell="1" allowOverlap="1" wp14:anchorId="323FC124" wp14:editId="3DA309F8">
            <wp:simplePos x="0" y="0"/>
            <wp:positionH relativeFrom="column">
              <wp:posOffset>4682490</wp:posOffset>
            </wp:positionH>
            <wp:positionV relativeFrom="paragraph">
              <wp:posOffset>17780</wp:posOffset>
            </wp:positionV>
            <wp:extent cx="1796400" cy="1105200"/>
            <wp:effectExtent l="0" t="0" r="0" b="0"/>
            <wp:wrapSquare wrapText="bothSides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m 19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522" r="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00" cy="11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B26AFC" wp14:editId="76BEFE57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8CD67F" w14:textId="77777777" w:rsidR="000577B2" w:rsidRPr="00086D19" w:rsidRDefault="000577B2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B26AFC" id="Oval 5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8CD67F" w14:textId="77777777" w:rsidR="000577B2" w:rsidRPr="00086D19" w:rsidRDefault="000577B2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rPr>
          <w:sz w:val="24"/>
          <w:szCs w:val="24"/>
        </w:rPr>
        <w:tab/>
      </w:r>
      <w:r w:rsidR="006E6AC4" w:rsidRPr="00374201">
        <w:rPr>
          <w:bCs/>
          <w:color w:val="000000" w:themeColor="text1"/>
          <w:szCs w:val="22"/>
        </w:rPr>
        <w:t>Na figura ao lado pode ver-se a representação de uma escada.</w:t>
      </w:r>
    </w:p>
    <w:p w14:paraId="579FEEA5" w14:textId="317FA955" w:rsidR="00B01875" w:rsidRPr="00374201" w:rsidRDefault="00B01875" w:rsidP="00B01875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 w:rsidRPr="00374201">
        <w:rPr>
          <w:bCs/>
          <w:color w:val="000000" w:themeColor="text1"/>
          <w:szCs w:val="22"/>
        </w:rPr>
        <w:tab/>
      </w:r>
      <w:r w:rsidR="006E6AC4" w:rsidRPr="00374201">
        <w:rPr>
          <w:bCs/>
          <w:color w:val="000000" w:themeColor="text1"/>
          <w:szCs w:val="22"/>
        </w:rPr>
        <w:t xml:space="preserve">Cada degrau tem a forma de um paralelepípedo retângulo </w:t>
      </w:r>
      <w:proofErr w:type="gramStart"/>
      <w:r w:rsidR="006E6AC4" w:rsidRPr="00374201">
        <w:rPr>
          <w:bCs/>
          <w:color w:val="000000" w:themeColor="text1"/>
          <w:szCs w:val="22"/>
        </w:rPr>
        <w:t>com</w:t>
      </w:r>
      <w:r w:rsidRPr="00374201">
        <w:rPr>
          <w:bCs/>
          <w:color w:val="000000" w:themeColor="text1"/>
          <w:szCs w:val="22"/>
        </w:rPr>
        <w:t xml:space="preserve">  </w:t>
      </w:r>
      <w:r w:rsidR="006E6AC4" w:rsidRPr="00374201">
        <w:rPr>
          <w:bCs/>
          <w:color w:val="000000" w:themeColor="text1"/>
          <w:szCs w:val="22"/>
        </w:rPr>
        <w:t>1</w:t>
      </w:r>
      <w:proofErr w:type="gramEnd"/>
      <w:r w:rsidR="006E6AC4" w:rsidRPr="00374201">
        <w:rPr>
          <w:bCs/>
          <w:color w:val="000000" w:themeColor="text1"/>
          <w:szCs w:val="22"/>
        </w:rPr>
        <w:t xml:space="preserve"> m  de comprimento,  0,5 m  de largura e  0,17 m  de altura.</w:t>
      </w:r>
    </w:p>
    <w:p w14:paraId="09D76640" w14:textId="2D932342" w:rsidR="006E6AC4" w:rsidRPr="00374201" w:rsidRDefault="00B01875" w:rsidP="00B01875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 w:rsidRPr="00374201">
        <w:rPr>
          <w:bCs/>
          <w:color w:val="000000" w:themeColor="text1"/>
          <w:szCs w:val="22"/>
        </w:rPr>
        <w:tab/>
      </w:r>
      <w:r w:rsidR="006E6AC4" w:rsidRPr="00374201">
        <w:rPr>
          <w:bCs/>
          <w:szCs w:val="22"/>
        </w:rPr>
        <w:t>Qual será o volume total de uma escada composta por três degraus com estas características? Mostra como chegaste à tua resposta.</w:t>
      </w:r>
    </w:p>
    <w:p w14:paraId="277A5F65" w14:textId="77777777" w:rsidR="0013000A" w:rsidRDefault="0013000A" w:rsidP="004A75B2">
      <w:pPr>
        <w:pStyle w:val="QUESTAO1"/>
        <w:tabs>
          <w:tab w:val="clear" w:pos="113"/>
          <w:tab w:val="left" w:pos="1134"/>
        </w:tabs>
        <w:spacing w:after="80"/>
        <w:ind w:left="567" w:hanging="567"/>
      </w:pPr>
    </w:p>
    <w:p w14:paraId="028BFD1D" w14:textId="77777777" w:rsidR="00B01875" w:rsidRPr="00374201" w:rsidRDefault="00795ED4" w:rsidP="00B01875">
      <w:pPr>
        <w:pStyle w:val="QUESTAO1"/>
        <w:spacing w:before="120" w:after="120"/>
        <w:rPr>
          <w:noProof/>
          <w:color w:val="000000" w:themeColor="text1"/>
          <w:szCs w:val="22"/>
          <w:lang w:eastAsia="pt-PT"/>
        </w:rPr>
      </w:pPr>
      <w:r w:rsidRPr="005C5FC5">
        <w:rPr>
          <w:noProof/>
          <w:color w:val="000000" w:themeColor="text1"/>
          <w:lang w:eastAsia="pt-PT"/>
        </w:rPr>
        <w:drawing>
          <wp:anchor distT="0" distB="0" distL="114300" distR="114300" simplePos="0" relativeHeight="251917312" behindDoc="0" locked="0" layoutInCell="1" allowOverlap="1" wp14:anchorId="183043AC" wp14:editId="41EB84C4">
            <wp:simplePos x="0" y="0"/>
            <wp:positionH relativeFrom="margin">
              <wp:posOffset>4799965</wp:posOffset>
            </wp:positionH>
            <wp:positionV relativeFrom="paragraph">
              <wp:posOffset>34925</wp:posOffset>
            </wp:positionV>
            <wp:extent cx="1371600" cy="1292400"/>
            <wp:effectExtent l="0" t="0" r="0" b="3175"/>
            <wp:wrapSquare wrapText="bothSides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m 18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00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93E6FC" wp14:editId="61112BAF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6C2E6" w14:textId="77777777" w:rsidR="000577B2" w:rsidRPr="006140DD" w:rsidRDefault="000577B2" w:rsidP="0013000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93E6FC" id="Oval 329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9B6C2E6" w14:textId="77777777" w:rsidR="000577B2" w:rsidRPr="006140DD" w:rsidRDefault="000577B2" w:rsidP="0013000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tab/>
      </w:r>
      <w:r w:rsidR="008C7FDC" w:rsidRPr="00374201">
        <w:rPr>
          <w:bCs/>
          <w:color w:val="000000" w:themeColor="text1"/>
          <w:szCs w:val="22"/>
        </w:rPr>
        <w:t xml:space="preserve">Considera o cubo da figura ao lado, cujo lado </w:t>
      </w:r>
      <w:proofErr w:type="gramStart"/>
      <w:r w:rsidR="008C7FDC" w:rsidRPr="00374201">
        <w:rPr>
          <w:bCs/>
          <w:color w:val="000000" w:themeColor="text1"/>
          <w:szCs w:val="22"/>
        </w:rPr>
        <w:t>mede  5</w:t>
      </w:r>
      <w:proofErr w:type="gramEnd"/>
      <w:r w:rsidR="008C7FDC" w:rsidRPr="00374201">
        <w:rPr>
          <w:bCs/>
          <w:color w:val="000000" w:themeColor="text1"/>
          <w:szCs w:val="22"/>
        </w:rPr>
        <w:t xml:space="preserve"> cm .</w:t>
      </w:r>
    </w:p>
    <w:p w14:paraId="53A6592E" w14:textId="15DB98B4" w:rsidR="008C7FDC" w:rsidRPr="00374201" w:rsidRDefault="00B01875" w:rsidP="00B01875">
      <w:pPr>
        <w:pStyle w:val="QUESTAO1"/>
        <w:spacing w:before="120" w:after="120"/>
        <w:rPr>
          <w:szCs w:val="22"/>
        </w:rPr>
      </w:pPr>
      <w:r w:rsidRPr="00374201">
        <w:rPr>
          <w:noProof/>
          <w:color w:val="000000" w:themeColor="text1"/>
          <w:szCs w:val="22"/>
          <w:lang w:eastAsia="pt-PT"/>
        </w:rPr>
        <w:tab/>
      </w:r>
      <w:r w:rsidRPr="00374201">
        <w:rPr>
          <w:noProof/>
          <w:color w:val="000000" w:themeColor="text1"/>
          <w:szCs w:val="22"/>
          <w:lang w:eastAsia="pt-PT"/>
        </w:rPr>
        <w:tab/>
      </w:r>
      <w:proofErr w:type="gramStart"/>
      <w:r w:rsidR="008C7FDC" w:rsidRPr="00374201">
        <w:rPr>
          <w:bCs/>
          <w:color w:val="000000" w:themeColor="text1"/>
          <w:szCs w:val="22"/>
        </w:rPr>
        <w:t>Aumentando  2</w:t>
      </w:r>
      <w:proofErr w:type="gramEnd"/>
      <w:r w:rsidR="008C7FDC" w:rsidRPr="00374201">
        <w:rPr>
          <w:bCs/>
          <w:color w:val="000000" w:themeColor="text1"/>
          <w:szCs w:val="22"/>
        </w:rPr>
        <w:t xml:space="preserve"> cm  a cada lado do cubo, quanto aumenta o volume?</w:t>
      </w:r>
    </w:p>
    <w:p w14:paraId="2FB82948" w14:textId="77777777" w:rsidR="008C7FDC" w:rsidRPr="005C5FC5" w:rsidRDefault="008C7FDC" w:rsidP="00B01875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color w:val="000000" w:themeColor="text1"/>
          <w:sz w:val="24"/>
          <w:szCs w:val="24"/>
        </w:rPr>
      </w:pPr>
    </w:p>
    <w:p w14:paraId="47147464" w14:textId="77777777" w:rsidR="008C7FDC" w:rsidRPr="00E60805" w:rsidRDefault="008C7FDC" w:rsidP="007A431E">
      <w:pPr>
        <w:pStyle w:val="QUESTAO1"/>
        <w:spacing w:before="120" w:after="120"/>
        <w:rPr>
          <w:szCs w:val="24"/>
        </w:rPr>
      </w:pPr>
    </w:p>
    <w:p w14:paraId="76C1F3DF" w14:textId="77777777" w:rsidR="00E94C4D" w:rsidRPr="00E3612D" w:rsidRDefault="006007F2" w:rsidP="00E94C4D">
      <w:pPr>
        <w:pStyle w:val="TITULOFICHAS"/>
        <w:rPr>
          <w:lang w:val="pt-PT"/>
        </w:rPr>
      </w:pPr>
      <w:r w:rsidRPr="002E0E6B">
        <w:rPr>
          <w:lang w:val="pt-PT"/>
        </w:rPr>
        <w:br w:type="page"/>
      </w:r>
      <w:r w:rsidR="00E94C4D" w:rsidRPr="00E3612D">
        <w:rPr>
          <w:lang w:val="pt-PT"/>
        </w:rPr>
        <w:lastRenderedPageBreak/>
        <w:t xml:space="preserve">Questão-aula </w:t>
      </w:r>
      <w:r w:rsidR="00E94C4D">
        <w:rPr>
          <w:lang w:val="pt-PT"/>
        </w:rPr>
        <w:t>7 e 8 – Volume do cilindro</w:t>
      </w:r>
    </w:p>
    <w:p w14:paraId="270C1610" w14:textId="2A23171E" w:rsidR="000B3D68" w:rsidRPr="000B3D68" w:rsidRDefault="00E94C4D" w:rsidP="000B3D6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AC5C61E" wp14:editId="404E5C2B">
                <wp:extent cx="6119640" cy="792000"/>
                <wp:effectExtent l="12700" t="12700" r="14605" b="8255"/>
                <wp:docPr id="2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3A572FD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85F6C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593A0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135962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58EBB4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7135DB3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D2D73F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984FB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36484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7F220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4A6C9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1C5CF4E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27A38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B91DB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B63E7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862EAC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B94A1C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52C2EDD" w14:textId="77777777" w:rsidR="000577B2" w:rsidRPr="0005099D" w:rsidRDefault="000577B2" w:rsidP="00E94C4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C5C61E" id="_x0000_s104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6Jbz1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3A572FD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F85F6C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593A0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7135962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C58EBB4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7135DB3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DD2D73F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C984FB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A36484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7F220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4A6C9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1C5CF4E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27A38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B91DB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B63E7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862EAC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1B94A1C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52C2EDD" w14:textId="77777777" w:rsidR="000577B2" w:rsidRPr="0005099D" w:rsidRDefault="000577B2" w:rsidP="00E94C4D"/>
                  </w:txbxContent>
                </v:textbox>
                <w10:anchorlock/>
              </v:roundrect>
            </w:pict>
          </mc:Fallback>
        </mc:AlternateContent>
      </w:r>
    </w:p>
    <w:p w14:paraId="6F92972C" w14:textId="77777777" w:rsidR="000B3D68" w:rsidRDefault="000B3D68" w:rsidP="000B3D68">
      <w:pPr>
        <w:pStyle w:val="QUESTAO1"/>
        <w:spacing w:before="0" w:line="240" w:lineRule="auto"/>
        <w:rPr>
          <w:b/>
          <w:sz w:val="24"/>
          <w:szCs w:val="24"/>
        </w:rPr>
      </w:pPr>
    </w:p>
    <w:p w14:paraId="17CDF8F9" w14:textId="68309F46" w:rsidR="004F5648" w:rsidRDefault="004F5648" w:rsidP="003D59F1">
      <w:pPr>
        <w:pStyle w:val="QUESTAO1"/>
        <w:tabs>
          <w:tab w:val="clear" w:pos="113"/>
        </w:tabs>
        <w:spacing w:before="200" w:after="240"/>
        <w:ind w:left="0" w:firstLine="142"/>
        <w:rPr>
          <w:b/>
          <w:bCs/>
          <w:sz w:val="24"/>
          <w:szCs w:val="24"/>
        </w:rPr>
      </w:pPr>
      <w:r w:rsidRPr="000F5410">
        <w:rPr>
          <w:b/>
          <w:sz w:val="24"/>
          <w:szCs w:val="24"/>
        </w:rPr>
        <w:t>Em todas as questões-aula, considera que</w:t>
      </w:r>
      <w:r w:rsidR="007D1B7B">
        <w:rPr>
          <w:b/>
          <w:sz w:val="24"/>
          <w:szCs w:val="24"/>
        </w:rPr>
        <w:t xml:space="preserve">  </w:t>
      </w:r>
      <w:r w:rsidR="007D1B7B">
        <w:rPr>
          <w:b/>
          <w:sz w:val="24"/>
          <w:szCs w:val="24"/>
        </w:rPr>
        <w:sym w:font="Symbol" w:char="F070"/>
      </w:r>
      <w:r w:rsidR="007D1B7B">
        <w:rPr>
          <w:b/>
          <w:sz w:val="24"/>
          <w:szCs w:val="24"/>
        </w:rPr>
        <w:t xml:space="preserve"> = 3,</w:t>
      </w:r>
      <w:proofErr w:type="gramStart"/>
      <w:r w:rsidR="007D1B7B">
        <w:rPr>
          <w:b/>
          <w:sz w:val="24"/>
          <w:szCs w:val="24"/>
        </w:rPr>
        <w:t>1416 .</w:t>
      </w:r>
      <w:proofErr w:type="gramEnd"/>
      <w:r w:rsidRPr="000F5410">
        <w:rPr>
          <w:b/>
          <w:sz w:val="24"/>
          <w:szCs w:val="24"/>
        </w:rPr>
        <w:t xml:space="preserve"> </w:t>
      </w:r>
    </w:p>
    <w:p w14:paraId="2AFE154E" w14:textId="77777777" w:rsidR="000B3D68" w:rsidRPr="000F5410" w:rsidRDefault="000B3D68" w:rsidP="000B3D68">
      <w:pPr>
        <w:pStyle w:val="QUESTAO1"/>
        <w:spacing w:before="0" w:line="240" w:lineRule="auto"/>
        <w:rPr>
          <w:b/>
          <w:sz w:val="24"/>
          <w:szCs w:val="24"/>
        </w:rPr>
      </w:pPr>
    </w:p>
    <w:p w14:paraId="32FF0197" w14:textId="7E07B810" w:rsidR="00E94C4D" w:rsidRPr="000B3D68" w:rsidRDefault="00E94C4D" w:rsidP="000B3D68">
      <w:pPr>
        <w:pStyle w:val="QUESTAO1"/>
        <w:spacing w:before="0" w:after="240"/>
        <w:rPr>
          <w:sz w:val="28"/>
          <w:szCs w:val="28"/>
        </w:rPr>
      </w:pPr>
      <w:r w:rsidRPr="000B3D68">
        <w:rPr>
          <w:b/>
          <w:color w:val="C00000"/>
          <w:sz w:val="28"/>
          <w:szCs w:val="28"/>
        </w:rPr>
        <w:t>Questão-aula 7</w:t>
      </w:r>
    </w:p>
    <w:p w14:paraId="46D10835" w14:textId="16F60B24" w:rsidR="00A16F25" w:rsidRPr="00823C3C" w:rsidRDefault="002E3E98" w:rsidP="00B567D8">
      <w:pPr>
        <w:pStyle w:val="QUESTAO1"/>
        <w:tabs>
          <w:tab w:val="clear" w:pos="113"/>
          <w:tab w:val="left" w:pos="709"/>
        </w:tabs>
        <w:autoSpaceDE/>
        <w:autoSpaceDN/>
        <w:adjustRightInd/>
        <w:spacing w:before="0" w:after="80"/>
        <w:ind w:left="426" w:hanging="426"/>
        <w:rPr>
          <w:noProof/>
          <w:szCs w:val="22"/>
          <w:lang w:eastAsia="pt-PT"/>
        </w:rPr>
      </w:pPr>
      <w:r w:rsidRPr="000B3D68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0647492D" wp14:editId="52C6F9B3">
                <wp:extent cx="216000" cy="216000"/>
                <wp:effectExtent l="0" t="0" r="0" b="0"/>
                <wp:docPr id="2268" name="Oval 2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60C4F" w14:textId="77777777" w:rsidR="002E3E98" w:rsidRPr="00086D19" w:rsidRDefault="002E3E98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47492D" id="Oval 2268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D60C4F" w14:textId="77777777" w:rsidR="002E3E98" w:rsidRPr="00086D19" w:rsidRDefault="002E3E98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3D68">
        <w:rPr>
          <w:sz w:val="24"/>
          <w:szCs w:val="24"/>
        </w:rPr>
        <w:tab/>
      </w:r>
      <w:r w:rsidR="00A16F25" w:rsidRPr="00823C3C">
        <w:rPr>
          <w:szCs w:val="22"/>
        </w:rPr>
        <w:t xml:space="preserve">Uma peça metálica foi obtida a partir de um cilindro com diâmetro igual </w:t>
      </w:r>
      <w:proofErr w:type="gramStart"/>
      <w:r w:rsidR="00A16F25" w:rsidRPr="00823C3C">
        <w:rPr>
          <w:szCs w:val="22"/>
        </w:rPr>
        <w:t>a  6</w:t>
      </w:r>
      <w:proofErr w:type="gramEnd"/>
      <w:r w:rsidR="00A16F25" w:rsidRPr="00823C3C">
        <w:rPr>
          <w:szCs w:val="22"/>
        </w:rPr>
        <w:t xml:space="preserve"> dm  e altura  </w:t>
      </w:r>
      <w:r w:rsidR="00823C3C">
        <w:rPr>
          <w:szCs w:val="22"/>
        </w:rPr>
        <w:t xml:space="preserve">       </w:t>
      </w:r>
      <w:r w:rsidR="00A16F25" w:rsidRPr="00823C3C">
        <w:rPr>
          <w:szCs w:val="22"/>
        </w:rPr>
        <w:t>9 dm</w:t>
      </w:r>
      <w:r w:rsidR="00823C3C">
        <w:rPr>
          <w:szCs w:val="22"/>
        </w:rPr>
        <w:t xml:space="preserve"> </w:t>
      </w:r>
      <w:r w:rsidR="00092948" w:rsidRPr="00823C3C">
        <w:rPr>
          <w:szCs w:val="22"/>
        </w:rPr>
        <w:t>,</w:t>
      </w:r>
      <w:r w:rsidR="00A16F25" w:rsidRPr="00823C3C">
        <w:rPr>
          <w:szCs w:val="22"/>
        </w:rPr>
        <w:t xml:space="preserve">  perfurada por um prisma reto cujas dimensões são  9 dm ,  4 dm  e  2 dm .</w:t>
      </w:r>
      <w:r w:rsidR="00A16F25" w:rsidRPr="00823C3C">
        <w:rPr>
          <w:noProof/>
          <w:szCs w:val="22"/>
          <w:lang w:eastAsia="pt-PT"/>
        </w:rPr>
        <w:t xml:space="preserve"> </w:t>
      </w:r>
      <w:r w:rsidR="004F5648" w:rsidRPr="00823C3C">
        <w:rPr>
          <w:szCs w:val="22"/>
        </w:rPr>
        <w:t>C</w:t>
      </w:r>
      <w:r w:rsidR="00A16F25" w:rsidRPr="00823C3C">
        <w:rPr>
          <w:szCs w:val="22"/>
        </w:rPr>
        <w:t>alcula o volume do sólido que representa a peça metálica</w:t>
      </w:r>
      <w:r w:rsidR="004F5648" w:rsidRPr="00823C3C">
        <w:rPr>
          <w:szCs w:val="22"/>
        </w:rPr>
        <w:t>.</w:t>
      </w:r>
    </w:p>
    <w:p w14:paraId="3870DCC8" w14:textId="2D20A5C9" w:rsidR="00146F62" w:rsidRPr="005F3489" w:rsidRDefault="00B567D8" w:rsidP="005F3489">
      <w:pPr>
        <w:pStyle w:val="QUESTAO1"/>
        <w:tabs>
          <w:tab w:val="left" w:pos="709"/>
        </w:tabs>
        <w:autoSpaceDE/>
        <w:autoSpaceDN/>
        <w:adjustRightInd/>
        <w:spacing w:before="0" w:after="80"/>
        <w:rPr>
          <w:b/>
          <w:color w:val="9B0FFF"/>
          <w:sz w:val="24"/>
          <w:szCs w:val="24"/>
        </w:rPr>
      </w:pPr>
      <w:r w:rsidRPr="00823C3C">
        <w:rPr>
          <w:noProof/>
          <w:szCs w:val="22"/>
        </w:rPr>
        <w:drawing>
          <wp:anchor distT="0" distB="0" distL="114300" distR="114300" simplePos="0" relativeHeight="251938816" behindDoc="0" locked="0" layoutInCell="1" allowOverlap="1" wp14:anchorId="1932AD6C" wp14:editId="1AC0864A">
            <wp:simplePos x="0" y="0"/>
            <wp:positionH relativeFrom="margin">
              <wp:align>center</wp:align>
            </wp:positionH>
            <wp:positionV relativeFrom="paragraph">
              <wp:posOffset>288925</wp:posOffset>
            </wp:positionV>
            <wp:extent cx="1292400" cy="2433600"/>
            <wp:effectExtent l="0" t="0" r="3175" b="5080"/>
            <wp:wrapTopAndBottom/>
            <wp:docPr id="2260" name="Imagem 2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0" name="Imagem 226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400" cy="24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D68" w:rsidRPr="00823C3C">
        <w:rPr>
          <w:szCs w:val="22"/>
        </w:rPr>
        <w:tab/>
      </w:r>
      <w:r w:rsidR="000B3D68" w:rsidRPr="00823C3C">
        <w:rPr>
          <w:szCs w:val="22"/>
        </w:rPr>
        <w:tab/>
      </w:r>
      <w:r w:rsidR="00092948" w:rsidRPr="00823C3C">
        <w:rPr>
          <w:szCs w:val="22"/>
        </w:rPr>
        <w:t>Apresenta o resultado em decímetros cúbicos arredondado às décimas.</w:t>
      </w:r>
      <w:r w:rsidR="00A16F25" w:rsidRPr="000B3D68">
        <w:rPr>
          <w:sz w:val="24"/>
          <w:szCs w:val="24"/>
        </w:rPr>
        <w:tab/>
      </w:r>
    </w:p>
    <w:p w14:paraId="4B8470FA" w14:textId="2EA1B586" w:rsidR="00E94C4D" w:rsidRPr="000B3D68" w:rsidRDefault="00E94C4D" w:rsidP="000B3D68">
      <w:pPr>
        <w:pStyle w:val="QUESTAO1"/>
        <w:spacing w:after="240"/>
        <w:rPr>
          <w:sz w:val="28"/>
          <w:szCs w:val="28"/>
        </w:rPr>
      </w:pPr>
      <w:r w:rsidRPr="000B3D68">
        <w:rPr>
          <w:b/>
          <w:color w:val="C00000"/>
          <w:sz w:val="28"/>
          <w:szCs w:val="28"/>
        </w:rPr>
        <w:t xml:space="preserve">Questão-aula </w:t>
      </w:r>
      <w:r w:rsidR="000B3D68">
        <w:rPr>
          <w:b/>
          <w:color w:val="C00000"/>
          <w:sz w:val="28"/>
          <w:szCs w:val="28"/>
        </w:rPr>
        <w:t>8</w:t>
      </w:r>
    </w:p>
    <w:p w14:paraId="32EF005C" w14:textId="6192B829" w:rsidR="0025235F" w:rsidRPr="00823C3C" w:rsidRDefault="002E3E98" w:rsidP="000B3D68">
      <w:pPr>
        <w:pStyle w:val="QUESTAO1"/>
        <w:tabs>
          <w:tab w:val="clear" w:pos="113"/>
        </w:tabs>
        <w:spacing w:before="0" w:after="80"/>
        <w:ind w:left="426" w:hanging="426"/>
        <w:rPr>
          <w:bCs/>
          <w:szCs w:val="22"/>
        </w:rPr>
      </w:pPr>
      <w:r w:rsidRPr="000B3D68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5C1BD496" wp14:editId="00A2CFF0">
                <wp:extent cx="216000" cy="216000"/>
                <wp:effectExtent l="0" t="0" r="0" b="0"/>
                <wp:docPr id="2269" name="Oval 2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88D3F" w14:textId="77777777" w:rsidR="002E3E98" w:rsidRPr="00086D19" w:rsidRDefault="002E3E98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1BD496" id="Oval 2269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BF88D3F" w14:textId="77777777" w:rsidR="002E3E98" w:rsidRPr="00086D19" w:rsidRDefault="002E3E98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3D68">
        <w:rPr>
          <w:bCs/>
          <w:sz w:val="24"/>
          <w:szCs w:val="24"/>
        </w:rPr>
        <w:tab/>
      </w:r>
      <w:r w:rsidR="0025235F" w:rsidRPr="00823C3C">
        <w:rPr>
          <w:bCs/>
          <w:szCs w:val="22"/>
        </w:rPr>
        <w:t>Qual dos sólidos tem maior volume?</w:t>
      </w:r>
      <w:r w:rsidR="0025235F" w:rsidRPr="00823C3C">
        <w:rPr>
          <w:noProof/>
          <w:szCs w:val="22"/>
          <w:lang w:eastAsia="pt-PT"/>
        </w:rPr>
        <w:t xml:space="preserve"> </w:t>
      </w:r>
    </w:p>
    <w:p w14:paraId="15EDA596" w14:textId="54AFE44B" w:rsidR="0025235F" w:rsidRPr="005608BA" w:rsidRDefault="009A1AC7" w:rsidP="0025235F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977728" behindDoc="0" locked="0" layoutInCell="1" allowOverlap="1" wp14:anchorId="424B1DF1" wp14:editId="7AD6048F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353945" cy="1644650"/>
            <wp:effectExtent l="0" t="0" r="8255" b="0"/>
            <wp:wrapSquare wrapText="bothSides"/>
            <wp:docPr id="2252" name="Imagem 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" name="Imagem 225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B72B9" w14:textId="1BDE05F7" w:rsidR="000B3D68" w:rsidRDefault="000B3D68" w:rsidP="000B3D68">
      <w:pPr>
        <w:pStyle w:val="QUESTAO1"/>
        <w:tabs>
          <w:tab w:val="clear" w:pos="113"/>
        </w:tabs>
        <w:spacing w:before="0" w:after="80"/>
        <w:ind w:left="426" w:hanging="426"/>
        <w:rPr>
          <w:bCs/>
          <w:sz w:val="24"/>
          <w:szCs w:val="24"/>
        </w:rPr>
      </w:pPr>
    </w:p>
    <w:p w14:paraId="5C1E1FC2" w14:textId="1E845FBC" w:rsidR="000B3D68" w:rsidRPr="000B3D68" w:rsidRDefault="000B3D68" w:rsidP="000B3D68">
      <w:pPr>
        <w:pStyle w:val="QUESTAO1"/>
        <w:tabs>
          <w:tab w:val="clear" w:pos="113"/>
        </w:tabs>
        <w:spacing w:before="0" w:after="80"/>
        <w:ind w:left="426" w:hanging="426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3FA44006" w14:textId="4BE2671E" w:rsidR="000B3D68" w:rsidRPr="00E94C4D" w:rsidRDefault="00E94C4D" w:rsidP="00E94C4D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7760616" w14:textId="77777777" w:rsidR="006007F2" w:rsidRPr="00E3612D" w:rsidRDefault="00A729CC" w:rsidP="006007F2">
      <w:pPr>
        <w:pStyle w:val="TITULOFICHAS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</w:t>
      </w:r>
      <w:r w:rsidR="006007F2">
        <w:rPr>
          <w:lang w:val="pt-PT"/>
        </w:rPr>
        <w:t xml:space="preserve"> – </w:t>
      </w:r>
      <w:r w:rsidR="00C92A51">
        <w:rPr>
          <w:lang w:val="pt-PT"/>
        </w:rPr>
        <w:t>Perímetro e área de um círculo</w:t>
      </w:r>
    </w:p>
    <w:p w14:paraId="05D47A33" w14:textId="77777777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22B3851" wp14:editId="2F1C690C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47BFEA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6B2F9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0EA1A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5C7B07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E8A2F2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7832EF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A20F08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276B3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48F77F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4B86C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7F1AC7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27F6E88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21A03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0BDB8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F0E44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72D176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DA68E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643DDC2" w14:textId="77777777" w:rsidR="000577B2" w:rsidRPr="0005099D" w:rsidRDefault="000577B2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2B3851" id="_x0000_s104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ACWRw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IYIDztoTwjaxb6gXKGb2rsYMucf2YWJwibxq3w&#10;T3hIBVgkDBYlFdiff3sPeBQWvZS0OJEFdT+OzApK1BeNkmf3gT/i4wUNG41pZJXsL6/62KwAG85w&#10;7wyPZsB6dTGlheYVl2YZsqGLaY45C+ov5sr3+4FLx8VyGUE4rIb5rd4ZHkIHwoIkL90rs2YQz6Ps&#10;j3CZWZa/ka/H9gIujx5kHbW9sTlMGw56FGlY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5AACW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47BFEA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6B2F9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E0EA1A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5C7B07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0E8A2F2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7832EF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8A20F08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276B3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48F77F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4B86C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57F1AC7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27F6E88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21A03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60BDB8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F0E44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72D176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ADA68E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643DDC2" w14:textId="77777777" w:rsidR="000577B2" w:rsidRPr="0005099D" w:rsidRDefault="000577B2" w:rsidP="006007F2"/>
                  </w:txbxContent>
                </v:textbox>
                <w10:anchorlock/>
              </v:roundrect>
            </w:pict>
          </mc:Fallback>
        </mc:AlternateContent>
      </w:r>
    </w:p>
    <w:p w14:paraId="350F1860" w14:textId="77777777" w:rsidR="003D59F1" w:rsidRDefault="003D59F1" w:rsidP="003D59F1">
      <w:pPr>
        <w:pStyle w:val="QUESTAO1"/>
        <w:tabs>
          <w:tab w:val="clear" w:pos="113"/>
        </w:tabs>
        <w:spacing w:before="0" w:line="240" w:lineRule="auto"/>
        <w:ind w:left="0" w:firstLine="142"/>
        <w:rPr>
          <w:b/>
          <w:sz w:val="24"/>
          <w:szCs w:val="24"/>
        </w:rPr>
      </w:pPr>
    </w:p>
    <w:p w14:paraId="23F51789" w14:textId="5D86A463" w:rsidR="003D59F1" w:rsidRDefault="003D59F1" w:rsidP="00861D98">
      <w:pPr>
        <w:pStyle w:val="QUESTAO1"/>
        <w:tabs>
          <w:tab w:val="clear" w:pos="113"/>
        </w:tabs>
        <w:spacing w:before="200" w:after="240"/>
        <w:ind w:left="0" w:firstLine="142"/>
        <w:rPr>
          <w:b/>
          <w:bCs/>
          <w:sz w:val="24"/>
          <w:szCs w:val="24"/>
        </w:rPr>
      </w:pPr>
      <w:r w:rsidRPr="000F5410">
        <w:rPr>
          <w:b/>
          <w:sz w:val="24"/>
          <w:szCs w:val="24"/>
        </w:rPr>
        <w:t>Em todas as questões dest</w:t>
      </w:r>
      <w:r w:rsidR="00EE396B">
        <w:rPr>
          <w:b/>
          <w:sz w:val="24"/>
          <w:szCs w:val="24"/>
        </w:rPr>
        <w:t>e</w:t>
      </w:r>
      <w:r w:rsidRPr="000F5410">
        <w:rPr>
          <w:b/>
          <w:sz w:val="24"/>
          <w:szCs w:val="24"/>
        </w:rPr>
        <w:t xml:space="preserve"> </w:t>
      </w:r>
      <w:proofErr w:type="spellStart"/>
      <w:r w:rsidR="00EE396B">
        <w:rPr>
          <w:b/>
          <w:sz w:val="24"/>
          <w:szCs w:val="24"/>
        </w:rPr>
        <w:t>miniteste</w:t>
      </w:r>
      <w:proofErr w:type="spellEnd"/>
      <w:r w:rsidRPr="000F5410">
        <w:rPr>
          <w:b/>
          <w:sz w:val="24"/>
          <w:szCs w:val="24"/>
        </w:rPr>
        <w:t>, considera</w:t>
      </w:r>
      <w:r w:rsidR="001E288F" w:rsidRPr="001E288F">
        <w:rPr>
          <w:b/>
          <w:sz w:val="24"/>
          <w:szCs w:val="24"/>
        </w:rPr>
        <w:t xml:space="preserve"> </w:t>
      </w:r>
      <w:r w:rsidR="001E288F" w:rsidRPr="000F5410">
        <w:rPr>
          <w:b/>
          <w:sz w:val="24"/>
          <w:szCs w:val="24"/>
        </w:rPr>
        <w:t>que</w:t>
      </w:r>
      <w:r w:rsidR="001E288F">
        <w:rPr>
          <w:b/>
          <w:sz w:val="24"/>
          <w:szCs w:val="24"/>
        </w:rPr>
        <w:t xml:space="preserve">  </w:t>
      </w:r>
      <w:r w:rsidR="001E288F">
        <w:rPr>
          <w:b/>
          <w:sz w:val="24"/>
          <w:szCs w:val="24"/>
        </w:rPr>
        <w:sym w:font="Symbol" w:char="F070"/>
      </w:r>
      <w:r w:rsidR="001E288F">
        <w:rPr>
          <w:b/>
          <w:sz w:val="24"/>
          <w:szCs w:val="24"/>
        </w:rPr>
        <w:t xml:space="preserve"> = 3,</w:t>
      </w:r>
      <w:proofErr w:type="gramStart"/>
      <w:r w:rsidR="001E288F">
        <w:rPr>
          <w:b/>
          <w:sz w:val="24"/>
          <w:szCs w:val="24"/>
        </w:rPr>
        <w:t>1416 .</w:t>
      </w:r>
      <w:proofErr w:type="gramEnd"/>
    </w:p>
    <w:p w14:paraId="6D304800" w14:textId="5DE70E4E" w:rsidR="00331001" w:rsidRPr="00BD11B0" w:rsidRDefault="00C205D9" w:rsidP="006A126A">
      <w:pPr>
        <w:pStyle w:val="QUESTAO1"/>
        <w:spacing w:before="200"/>
        <w:rPr>
          <w:noProof/>
          <w:szCs w:val="22"/>
        </w:rPr>
      </w:pPr>
      <w:r w:rsidRPr="00C561B0">
        <w:rPr>
          <w:noProof/>
          <w:sz w:val="20"/>
          <w:lang w:eastAsia="pt-PT"/>
        </w:rPr>
        <w:drawing>
          <wp:anchor distT="0" distB="0" distL="114300" distR="114300" simplePos="0" relativeHeight="251871232" behindDoc="0" locked="0" layoutInCell="1" allowOverlap="1" wp14:anchorId="6FF6C13B" wp14:editId="58D8003D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094400" cy="1090800"/>
            <wp:effectExtent l="0" t="0" r="0" b="0"/>
            <wp:wrapSquare wrapText="bothSides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7F2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16BB89" wp14:editId="7D25407F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0C842" w14:textId="77777777" w:rsidR="000577B2" w:rsidRPr="00086D19" w:rsidRDefault="000577B2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16BB89" id="Oval 336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C00C842" w14:textId="77777777" w:rsidR="000577B2" w:rsidRPr="00086D19" w:rsidRDefault="000577B2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tab/>
      </w:r>
      <w:r w:rsidR="00C561B0" w:rsidRPr="00BD11B0">
        <w:rPr>
          <w:bCs/>
          <w:szCs w:val="22"/>
        </w:rPr>
        <w:t xml:space="preserve">Na </w:t>
      </w:r>
      <w:r w:rsidR="00C561B0" w:rsidRPr="00BD11B0">
        <w:rPr>
          <w:bCs/>
          <w:color w:val="000000" w:themeColor="text1"/>
          <w:szCs w:val="22"/>
        </w:rPr>
        <w:t>figura ao lado</w:t>
      </w:r>
      <w:r w:rsidR="00C561B0" w:rsidRPr="00BD11B0">
        <w:rPr>
          <w:bCs/>
          <w:szCs w:val="22"/>
        </w:rPr>
        <w:t xml:space="preserve"> está representada uma circunferência de centro no </w:t>
      </w:r>
      <w:proofErr w:type="gramStart"/>
      <w:r w:rsidR="00C561B0" w:rsidRPr="00BD11B0">
        <w:rPr>
          <w:bCs/>
          <w:szCs w:val="22"/>
        </w:rPr>
        <w:t xml:space="preserve">ponto  </w:t>
      </w:r>
      <w:r w:rsidR="00C561B0" w:rsidRPr="00BD11B0">
        <w:rPr>
          <w:bCs/>
          <w:i/>
          <w:szCs w:val="22"/>
        </w:rPr>
        <w:t>O</w:t>
      </w:r>
      <w:proofErr w:type="gramEnd"/>
      <w:r w:rsidR="00C561B0" w:rsidRPr="00BD11B0">
        <w:rPr>
          <w:bCs/>
          <w:szCs w:val="22"/>
        </w:rPr>
        <w:t xml:space="preserve">  e cujo perímetro é igual a  12,5664 cm .</w:t>
      </w:r>
    </w:p>
    <w:p w14:paraId="70471877" w14:textId="77777777" w:rsidR="00C561B0" w:rsidRPr="00BD11B0" w:rsidRDefault="00331001" w:rsidP="006A126A">
      <w:pPr>
        <w:pStyle w:val="QUESTAO1"/>
        <w:spacing w:before="0"/>
        <w:rPr>
          <w:bCs/>
          <w:szCs w:val="22"/>
        </w:rPr>
      </w:pPr>
      <w:r w:rsidRPr="00BD11B0">
        <w:rPr>
          <w:bCs/>
          <w:szCs w:val="22"/>
        </w:rPr>
        <w:tab/>
      </w:r>
      <w:r w:rsidRPr="00BD11B0">
        <w:rPr>
          <w:bCs/>
          <w:szCs w:val="22"/>
        </w:rPr>
        <w:tab/>
      </w:r>
      <w:r w:rsidR="00C561B0" w:rsidRPr="00BD11B0">
        <w:rPr>
          <w:bCs/>
          <w:szCs w:val="22"/>
        </w:rPr>
        <w:t>Quanto mede</w:t>
      </w:r>
      <w:r w:rsidR="00461D75" w:rsidRPr="00BD11B0">
        <w:rPr>
          <w:bCs/>
          <w:szCs w:val="22"/>
        </w:rPr>
        <w:t>, em centímetros,</w:t>
      </w:r>
      <w:r w:rsidR="00C561B0" w:rsidRPr="00BD11B0">
        <w:rPr>
          <w:bCs/>
          <w:szCs w:val="22"/>
        </w:rPr>
        <w:t xml:space="preserve"> o diâmetro da circunferência?</w:t>
      </w:r>
    </w:p>
    <w:p w14:paraId="72827FCB" w14:textId="2344798B" w:rsidR="009D316D" w:rsidRPr="00BD11B0" w:rsidRDefault="009D316D" w:rsidP="009D316D">
      <w:pPr>
        <w:pStyle w:val="QUESTAO1"/>
        <w:spacing w:before="200"/>
        <w:rPr>
          <w:b/>
          <w:bCs/>
          <w:i/>
          <w:iCs/>
          <w:szCs w:val="22"/>
        </w:rPr>
      </w:pPr>
      <w:r w:rsidRPr="00BD11B0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  <w:t xml:space="preserve">(A)   </w:t>
      </w:r>
      <w:r w:rsidRPr="00BD11B0">
        <w:rPr>
          <w:bCs/>
          <w:szCs w:val="22"/>
        </w:rPr>
        <w:t>1</w:t>
      </w:r>
      <w:r w:rsidRPr="00BD11B0">
        <w:rPr>
          <w:b/>
          <w:bCs/>
          <w:szCs w:val="22"/>
        </w:rPr>
        <w:t xml:space="preserve"> </w:t>
      </w:r>
      <w:r w:rsidRPr="00BD11B0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  <w:t>(</w:t>
      </w:r>
      <w:proofErr w:type="gramStart"/>
      <w:r w:rsidRPr="00BD11B0">
        <w:rPr>
          <w:b/>
          <w:bCs/>
          <w:szCs w:val="22"/>
        </w:rPr>
        <w:t xml:space="preserve">B)   </w:t>
      </w:r>
      <w:proofErr w:type="gramEnd"/>
      <w:r w:rsidRPr="00BD11B0">
        <w:rPr>
          <w:bCs/>
          <w:szCs w:val="22"/>
        </w:rPr>
        <w:t>2</w:t>
      </w:r>
      <w:r w:rsidRPr="00BD11B0">
        <w:rPr>
          <w:bCs/>
          <w:szCs w:val="22"/>
        </w:rPr>
        <w:tab/>
      </w:r>
      <w:r w:rsidRPr="00BD11B0">
        <w:rPr>
          <w:bCs/>
          <w:szCs w:val="22"/>
        </w:rPr>
        <w:tab/>
      </w:r>
      <w:r w:rsidRPr="00BD11B0">
        <w:rPr>
          <w:bCs/>
          <w:szCs w:val="22"/>
        </w:rPr>
        <w:tab/>
      </w:r>
      <w:r w:rsidRPr="00BD11B0">
        <w:rPr>
          <w:b/>
          <w:bCs/>
          <w:szCs w:val="22"/>
        </w:rPr>
        <w:t xml:space="preserve">(C)   </w:t>
      </w:r>
      <w:r w:rsidRPr="00BD11B0">
        <w:rPr>
          <w:bCs/>
          <w:szCs w:val="22"/>
        </w:rPr>
        <w:t>3</w:t>
      </w:r>
      <w:r w:rsidRPr="00BD11B0">
        <w:rPr>
          <w:b/>
          <w:bCs/>
          <w:szCs w:val="22"/>
        </w:rPr>
        <w:t xml:space="preserve"> </w:t>
      </w:r>
      <w:r w:rsidRPr="00BD11B0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</w:r>
      <w:r w:rsidR="002B5C1E">
        <w:rPr>
          <w:b/>
          <w:bCs/>
          <w:szCs w:val="22"/>
        </w:rPr>
        <w:tab/>
      </w:r>
      <w:r w:rsidRPr="00BD11B0">
        <w:rPr>
          <w:b/>
          <w:bCs/>
          <w:szCs w:val="22"/>
        </w:rPr>
        <w:t xml:space="preserve">(D)   </w:t>
      </w:r>
      <w:r w:rsidRPr="00BD11B0">
        <w:rPr>
          <w:bCs/>
          <w:szCs w:val="22"/>
        </w:rPr>
        <w:t>4</w:t>
      </w:r>
      <w:r w:rsidRPr="00BD11B0">
        <w:rPr>
          <w:b/>
          <w:bCs/>
          <w:szCs w:val="22"/>
        </w:rPr>
        <w:t xml:space="preserve"> </w:t>
      </w:r>
    </w:p>
    <w:p w14:paraId="136D849D" w14:textId="2906668B" w:rsidR="00C561B0" w:rsidRPr="00B14B2B" w:rsidRDefault="00C561B0" w:rsidP="00AA3402">
      <w:pPr>
        <w:pStyle w:val="QUESTAO1"/>
        <w:spacing w:before="200"/>
        <w:ind w:left="0" w:firstLine="0"/>
        <w:rPr>
          <w:b/>
          <w:bCs/>
          <w:i/>
          <w:iCs/>
          <w:szCs w:val="22"/>
        </w:rPr>
      </w:pPr>
    </w:p>
    <w:p w14:paraId="6B8523DE" w14:textId="28D83454" w:rsidR="008074D5" w:rsidRPr="00BD11B0" w:rsidRDefault="006007F2" w:rsidP="006A126A">
      <w:pPr>
        <w:pStyle w:val="QUESTAO1"/>
        <w:tabs>
          <w:tab w:val="clear" w:pos="113"/>
          <w:tab w:val="left" w:pos="1134"/>
        </w:tabs>
        <w:spacing w:before="0" w:after="80"/>
        <w:rPr>
          <w:rFonts w:eastAsia="UtopiaStd-Regular"/>
          <w:color w:val="232322"/>
          <w:szCs w:val="22"/>
        </w:rPr>
      </w:pPr>
      <w:r w:rsidRPr="00B14B2B">
        <w:rPr>
          <w:noProof/>
          <w:position w:val="-8"/>
          <w:szCs w:val="22"/>
        </w:rPr>
        <mc:AlternateContent>
          <mc:Choice Requires="wps">
            <w:drawing>
              <wp:inline distT="0" distB="0" distL="0" distR="0" wp14:anchorId="6A6132EC" wp14:editId="3622B879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9913E0" w14:textId="77777777" w:rsidR="000577B2" w:rsidRPr="00E4687D" w:rsidRDefault="000577B2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6132EC" id="Oval 337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D9913E0" w14:textId="77777777" w:rsidR="000577B2" w:rsidRPr="00E4687D" w:rsidRDefault="000577B2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rPr>
          <w:szCs w:val="22"/>
        </w:rPr>
        <w:tab/>
      </w:r>
      <w:r w:rsidR="008074D5" w:rsidRPr="00BD11B0">
        <w:rPr>
          <w:bCs/>
          <w:szCs w:val="22"/>
        </w:rPr>
        <w:t xml:space="preserve">Observa a </w:t>
      </w:r>
      <w:r w:rsidR="008074D5" w:rsidRPr="00BD11B0">
        <w:rPr>
          <w:bCs/>
          <w:color w:val="000000" w:themeColor="text1"/>
          <w:szCs w:val="22"/>
        </w:rPr>
        <w:t xml:space="preserve">figura ao lado. </w:t>
      </w:r>
    </w:p>
    <w:p w14:paraId="6DBDFBA0" w14:textId="7598A6E7" w:rsidR="008074D5" w:rsidRPr="00BD11B0" w:rsidRDefault="00BD11B0" w:rsidP="006A126A">
      <w:pPr>
        <w:pStyle w:val="QUESTAO1"/>
        <w:tabs>
          <w:tab w:val="clear" w:pos="113"/>
          <w:tab w:val="left" w:pos="1134"/>
        </w:tabs>
        <w:spacing w:before="0" w:after="160"/>
        <w:ind w:firstLine="0"/>
        <w:rPr>
          <w:bCs/>
          <w:szCs w:val="22"/>
        </w:rPr>
      </w:pPr>
      <w:r w:rsidRPr="00B14B2B">
        <w:rPr>
          <w:noProof/>
          <w:szCs w:val="22"/>
          <w:lang w:eastAsia="pt-PT"/>
        </w:rPr>
        <w:drawing>
          <wp:anchor distT="0" distB="0" distL="114300" distR="114300" simplePos="0" relativeHeight="251875328" behindDoc="0" locked="0" layoutInCell="1" allowOverlap="1" wp14:anchorId="19283E27" wp14:editId="2F4361D4">
            <wp:simplePos x="0" y="0"/>
            <wp:positionH relativeFrom="margin">
              <wp:posOffset>4387215</wp:posOffset>
            </wp:positionH>
            <wp:positionV relativeFrom="paragraph">
              <wp:posOffset>14605</wp:posOffset>
            </wp:positionV>
            <wp:extent cx="1951200" cy="885600"/>
            <wp:effectExtent l="0" t="0" r="0" b="0"/>
            <wp:wrapSquare wrapText="bothSides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51200" cy="88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4D5" w:rsidRPr="00BD11B0">
        <w:rPr>
          <w:bCs/>
          <w:szCs w:val="22"/>
        </w:rPr>
        <w:t xml:space="preserve">Se o perímetro dos três círculos é </w:t>
      </w:r>
      <w:r w:rsidR="003D59F1" w:rsidRPr="00BD11B0">
        <w:rPr>
          <w:bCs/>
          <w:szCs w:val="22"/>
        </w:rPr>
        <w:t xml:space="preserve"> </w:t>
      </w:r>
      <w:r w:rsidR="003D59F1" w:rsidRPr="00BD11B0">
        <w:rPr>
          <w:b/>
          <w:position w:val="-10"/>
          <w:szCs w:val="22"/>
        </w:rPr>
        <w:object w:dxaOrig="920" w:dyaOrig="320" w14:anchorId="40E6377D">
          <v:shape id="_x0000_i1033" type="#_x0000_t75" style="width:45.75pt;height:15.75pt" o:ole="">
            <v:imagedata r:id="rId37" o:title=""/>
          </v:shape>
          <o:OLEObject Type="Embed" ProgID="Equation.DSMT4" ShapeID="_x0000_i1033" DrawAspect="Content" ObjectID="_1746602479" r:id="rId38"/>
        </w:object>
      </w:r>
      <w:r w:rsidR="003D59F1" w:rsidRPr="00BD11B0">
        <w:rPr>
          <w:b/>
          <w:szCs w:val="22"/>
        </w:rPr>
        <w:t xml:space="preserve"> </w:t>
      </w:r>
      <w:r w:rsidR="008074D5" w:rsidRPr="00BD11B0">
        <w:rPr>
          <w:bCs/>
          <w:szCs w:val="22"/>
        </w:rPr>
        <w:t xml:space="preserve">, qual é o </w:t>
      </w:r>
      <w:r w:rsidR="00C205D9" w:rsidRPr="00BD11B0">
        <w:rPr>
          <w:bCs/>
          <w:szCs w:val="22"/>
        </w:rPr>
        <w:t>perímetro</w:t>
      </w:r>
      <w:r w:rsidR="008074D5" w:rsidRPr="00BD11B0">
        <w:rPr>
          <w:bCs/>
          <w:szCs w:val="22"/>
        </w:rPr>
        <w:t xml:space="preserve"> do círculo de </w:t>
      </w:r>
      <w:proofErr w:type="gramStart"/>
      <w:r w:rsidR="00C205D9" w:rsidRPr="00BD11B0">
        <w:rPr>
          <w:bCs/>
          <w:szCs w:val="22"/>
        </w:rPr>
        <w:t>centro</w:t>
      </w:r>
      <w:r w:rsidR="003D59F1" w:rsidRPr="00BD11B0">
        <w:rPr>
          <w:bCs/>
          <w:szCs w:val="22"/>
        </w:rPr>
        <w:t xml:space="preserve"> </w:t>
      </w:r>
      <w:r w:rsidR="00C205D9" w:rsidRPr="00BD11B0">
        <w:rPr>
          <w:bCs/>
          <w:szCs w:val="22"/>
        </w:rPr>
        <w:t xml:space="preserve"> </w:t>
      </w:r>
      <w:r w:rsidR="00C205D9" w:rsidRPr="00BD11B0">
        <w:rPr>
          <w:bCs/>
          <w:i/>
          <w:iCs/>
          <w:szCs w:val="22"/>
        </w:rPr>
        <w:t>C</w:t>
      </w:r>
      <w:proofErr w:type="gramEnd"/>
      <w:r w:rsidR="00C205D9" w:rsidRPr="00BD11B0">
        <w:rPr>
          <w:bCs/>
          <w:szCs w:val="22"/>
        </w:rPr>
        <w:t xml:space="preserve"> </w:t>
      </w:r>
      <w:r w:rsidR="008074D5" w:rsidRPr="00BD11B0">
        <w:rPr>
          <w:bCs/>
          <w:szCs w:val="22"/>
        </w:rPr>
        <w:t>?</w:t>
      </w:r>
    </w:p>
    <w:p w14:paraId="3C9A9F72" w14:textId="659BB939" w:rsidR="00BD11B0" w:rsidRDefault="009F6D3F" w:rsidP="006A126A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2"/>
        </w:rPr>
      </w:pPr>
      <w:r w:rsidRPr="00BD11B0">
        <w:rPr>
          <w:b/>
          <w:bCs/>
          <w:szCs w:val="22"/>
        </w:rPr>
        <w:tab/>
        <w:t>(A)</w:t>
      </w:r>
      <w:r w:rsidRPr="00BD11B0">
        <w:rPr>
          <w:bCs/>
          <w:szCs w:val="22"/>
        </w:rPr>
        <w:t xml:space="preserve"> </w:t>
      </w:r>
      <w:r w:rsidR="008074D5" w:rsidRPr="00BD11B0">
        <w:rPr>
          <w:bCs/>
          <w:szCs w:val="22"/>
        </w:rPr>
        <w:t>1,1 cm</w:t>
      </w:r>
      <w:r w:rsidR="008074D5" w:rsidRPr="00BD11B0">
        <w:rPr>
          <w:bCs/>
          <w:szCs w:val="22"/>
        </w:rPr>
        <w:tab/>
      </w:r>
      <w:r w:rsidR="00BD11B0">
        <w:rPr>
          <w:bCs/>
          <w:szCs w:val="22"/>
        </w:rPr>
        <w:tab/>
      </w:r>
      <w:r w:rsidRPr="00BD11B0">
        <w:rPr>
          <w:b/>
          <w:bCs/>
          <w:szCs w:val="22"/>
        </w:rPr>
        <w:t xml:space="preserve">(B) </w:t>
      </w:r>
      <w:r w:rsidR="00200831" w:rsidRPr="00200831">
        <w:rPr>
          <w:position w:val="-10"/>
        </w:rPr>
        <w:object w:dxaOrig="960" w:dyaOrig="300" w14:anchorId="678DE50F">
          <v:shape id="_x0000_i1034" type="#_x0000_t75" style="width:48pt;height:15pt" o:ole="">
            <v:imagedata r:id="rId39" o:title=""/>
          </v:shape>
          <o:OLEObject Type="Embed" ProgID="Equation.DSMT4" ShapeID="_x0000_i1034" DrawAspect="Content" ObjectID="_1746602480" r:id="rId40"/>
        </w:object>
      </w:r>
      <w:r w:rsidR="00BD11B0">
        <w:rPr>
          <w:b/>
          <w:szCs w:val="22"/>
        </w:rPr>
        <w:tab/>
      </w:r>
    </w:p>
    <w:p w14:paraId="21C1FF71" w14:textId="4A22A16D" w:rsidR="008074D5" w:rsidRPr="00BD11B0" w:rsidRDefault="00BD11B0" w:rsidP="006A126A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2"/>
        </w:rPr>
      </w:pPr>
      <w:r>
        <w:rPr>
          <w:bCs/>
          <w:szCs w:val="22"/>
        </w:rPr>
        <w:tab/>
      </w:r>
      <w:r w:rsidR="009F6D3F" w:rsidRPr="00BD11B0">
        <w:rPr>
          <w:b/>
          <w:bCs/>
          <w:szCs w:val="22"/>
        </w:rPr>
        <w:t xml:space="preserve">(C) </w:t>
      </w:r>
      <w:r w:rsidR="008074D5" w:rsidRPr="00BD11B0">
        <w:rPr>
          <w:bCs/>
          <w:szCs w:val="22"/>
        </w:rPr>
        <w:t>2,2 cm</w:t>
      </w:r>
      <w:r w:rsidR="008074D5" w:rsidRPr="00BD11B0">
        <w:rPr>
          <w:bCs/>
          <w:szCs w:val="22"/>
        </w:rPr>
        <w:tab/>
      </w:r>
      <w:r w:rsidR="008074D5" w:rsidRPr="00BD11B0">
        <w:rPr>
          <w:bCs/>
          <w:szCs w:val="22"/>
        </w:rPr>
        <w:tab/>
      </w:r>
      <w:r w:rsidR="009F6D3F" w:rsidRPr="00BD11B0">
        <w:rPr>
          <w:b/>
          <w:bCs/>
          <w:szCs w:val="22"/>
        </w:rPr>
        <w:t xml:space="preserve">(D) </w:t>
      </w:r>
      <w:r w:rsidR="00200831" w:rsidRPr="00200831">
        <w:rPr>
          <w:position w:val="-10"/>
        </w:rPr>
        <w:object w:dxaOrig="1060" w:dyaOrig="300" w14:anchorId="029B6E25">
          <v:shape id="_x0000_i1035" type="#_x0000_t75" style="width:53.25pt;height:15pt" o:ole="">
            <v:imagedata r:id="rId41" o:title=""/>
          </v:shape>
          <o:OLEObject Type="Embed" ProgID="Equation.DSMT4" ShapeID="_x0000_i1035" DrawAspect="Content" ObjectID="_1746602481" r:id="rId42"/>
        </w:object>
      </w:r>
    </w:p>
    <w:p w14:paraId="2A71661F" w14:textId="77777777" w:rsidR="00711DB5" w:rsidRPr="00B14B2B" w:rsidRDefault="00C506D8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Cs w:val="22"/>
        </w:rPr>
      </w:pPr>
      <w:r w:rsidRPr="00B14B2B">
        <w:rPr>
          <w:noProof/>
          <w:szCs w:val="22"/>
        </w:rPr>
        <w:drawing>
          <wp:anchor distT="0" distB="0" distL="114300" distR="114300" simplePos="0" relativeHeight="251905024" behindDoc="1" locked="0" layoutInCell="1" allowOverlap="1" wp14:anchorId="3B8C44BF" wp14:editId="7C989B8C">
            <wp:simplePos x="0" y="0"/>
            <wp:positionH relativeFrom="column">
              <wp:posOffset>5027295</wp:posOffset>
            </wp:positionH>
            <wp:positionV relativeFrom="paragraph">
              <wp:posOffset>52070</wp:posOffset>
            </wp:positionV>
            <wp:extent cx="1425600" cy="1155600"/>
            <wp:effectExtent l="0" t="0" r="3175" b="6985"/>
            <wp:wrapTight wrapText="bothSides">
              <wp:wrapPolygon edited="0">
                <wp:start x="0" y="0"/>
                <wp:lineTo x="0" y="21374"/>
                <wp:lineTo x="21359" y="21374"/>
                <wp:lineTo x="21359" y="0"/>
                <wp:lineTo x="0" y="0"/>
              </wp:wrapPolygon>
            </wp:wrapTight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m 13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00" cy="11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78575" w14:textId="312EF79D" w:rsidR="00D14965" w:rsidRPr="00BD11B0" w:rsidRDefault="004A2E8A" w:rsidP="006A126A">
      <w:pPr>
        <w:pStyle w:val="QUESTAO1"/>
        <w:autoSpaceDE/>
        <w:autoSpaceDN/>
        <w:adjustRightInd/>
        <w:spacing w:before="0" w:after="80"/>
        <w:ind w:left="426" w:hanging="426"/>
        <w:rPr>
          <w:rFonts w:eastAsia="UtopiaStd-Regular"/>
          <w:color w:val="232322"/>
          <w:szCs w:val="22"/>
        </w:rPr>
      </w:pPr>
      <w:r w:rsidRPr="00B14B2B">
        <w:rPr>
          <w:noProof/>
          <w:position w:val="-8"/>
          <w:szCs w:val="22"/>
        </w:rPr>
        <mc:AlternateContent>
          <mc:Choice Requires="wps">
            <w:drawing>
              <wp:inline distT="0" distB="0" distL="0" distR="0" wp14:anchorId="2A1BF6A5" wp14:editId="0DD1D829">
                <wp:extent cx="216000" cy="216000"/>
                <wp:effectExtent l="0" t="0" r="0" b="0"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3C3FC" w14:textId="77777777" w:rsidR="000577B2" w:rsidRPr="000D632F" w:rsidRDefault="000577B2" w:rsidP="004A2E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1BF6A5" id="Oval 128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0B3C3FC" w14:textId="77777777" w:rsidR="000577B2" w:rsidRPr="000D632F" w:rsidRDefault="000577B2" w:rsidP="004A2E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14B2B">
        <w:rPr>
          <w:rFonts w:eastAsia="UtopiaStd-Regular"/>
          <w:color w:val="232322"/>
          <w:szCs w:val="22"/>
        </w:rPr>
        <w:t xml:space="preserve"> </w:t>
      </w:r>
      <w:r w:rsidR="003D59F1">
        <w:rPr>
          <w:rFonts w:eastAsia="UtopiaStd-Regular"/>
          <w:color w:val="232322"/>
          <w:szCs w:val="22"/>
        </w:rPr>
        <w:tab/>
      </w:r>
      <w:r w:rsidR="00D14965" w:rsidRPr="00420A26">
        <w:rPr>
          <w:rFonts w:eastAsia="UtopiaStd-Regular"/>
          <w:color w:val="000000" w:themeColor="text1"/>
          <w:szCs w:val="22"/>
        </w:rPr>
        <w:t>A área colorida da figura é</w:t>
      </w:r>
      <w:r w:rsidR="00C506D8" w:rsidRPr="00420A26">
        <w:rPr>
          <w:rFonts w:eastAsia="UtopiaStd-Regular"/>
          <w:color w:val="000000" w:themeColor="text1"/>
          <w:szCs w:val="22"/>
        </w:rPr>
        <w:t xml:space="preserve"> igual, em centímetros quadrados, a aproximadamente:</w:t>
      </w:r>
    </w:p>
    <w:p w14:paraId="2D77BD4F" w14:textId="77777777" w:rsidR="00D14965" w:rsidRPr="00BD11B0" w:rsidRDefault="00B14B2B" w:rsidP="00D14965">
      <w:pPr>
        <w:pStyle w:val="QUESTAO1"/>
        <w:spacing w:before="200"/>
        <w:rPr>
          <w:b/>
          <w:bCs/>
          <w:i/>
          <w:iCs/>
          <w:szCs w:val="22"/>
        </w:rPr>
      </w:pPr>
      <w:r w:rsidRPr="00BD11B0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</w:r>
      <w:r w:rsidR="00D14965" w:rsidRPr="00BD11B0">
        <w:rPr>
          <w:b/>
          <w:bCs/>
          <w:szCs w:val="22"/>
        </w:rPr>
        <w:t xml:space="preserve">(A)   </w:t>
      </w:r>
      <w:r w:rsidR="00D14965" w:rsidRPr="00BD11B0">
        <w:rPr>
          <w:bCs/>
          <w:szCs w:val="22"/>
        </w:rPr>
        <w:t>1</w:t>
      </w:r>
      <w:r w:rsidR="00D14965" w:rsidRPr="00BD11B0">
        <w:rPr>
          <w:b/>
          <w:bCs/>
          <w:szCs w:val="22"/>
        </w:rPr>
        <w:t xml:space="preserve"> </w:t>
      </w:r>
      <w:r w:rsidR="00D14965" w:rsidRPr="00BD11B0">
        <w:rPr>
          <w:b/>
          <w:bCs/>
          <w:szCs w:val="22"/>
        </w:rPr>
        <w:tab/>
      </w:r>
      <w:r w:rsidR="00D14965" w:rsidRPr="00BD11B0">
        <w:rPr>
          <w:b/>
          <w:bCs/>
          <w:szCs w:val="22"/>
        </w:rPr>
        <w:tab/>
        <w:t>(</w:t>
      </w:r>
      <w:proofErr w:type="gramStart"/>
      <w:r w:rsidR="00D14965" w:rsidRPr="00BD11B0">
        <w:rPr>
          <w:b/>
          <w:bCs/>
          <w:szCs w:val="22"/>
        </w:rPr>
        <w:t xml:space="preserve">B)   </w:t>
      </w:r>
      <w:proofErr w:type="gramEnd"/>
      <w:r w:rsidR="00C205D9" w:rsidRPr="00BD11B0">
        <w:rPr>
          <w:bCs/>
          <w:szCs w:val="22"/>
        </w:rPr>
        <w:t>3,14</w:t>
      </w:r>
      <w:r w:rsidR="00D14965" w:rsidRPr="00BD11B0">
        <w:rPr>
          <w:bCs/>
          <w:szCs w:val="22"/>
        </w:rPr>
        <w:tab/>
      </w:r>
      <w:r w:rsidR="00D14965" w:rsidRPr="00BD11B0">
        <w:rPr>
          <w:bCs/>
          <w:szCs w:val="22"/>
        </w:rPr>
        <w:tab/>
      </w:r>
      <w:r w:rsidR="00D14965" w:rsidRPr="00BD11B0">
        <w:rPr>
          <w:b/>
          <w:bCs/>
          <w:szCs w:val="22"/>
        </w:rPr>
        <w:t xml:space="preserve">(C)   </w:t>
      </w:r>
      <w:r w:rsidR="00C205D9" w:rsidRPr="00BD11B0">
        <w:rPr>
          <w:bCs/>
          <w:szCs w:val="22"/>
        </w:rPr>
        <w:t>0,86</w:t>
      </w:r>
      <w:r w:rsidR="00D14965" w:rsidRPr="00BD11B0">
        <w:rPr>
          <w:b/>
          <w:bCs/>
          <w:szCs w:val="22"/>
        </w:rPr>
        <w:t xml:space="preserve"> </w:t>
      </w:r>
      <w:r w:rsidR="00D14965" w:rsidRPr="00BD11B0">
        <w:rPr>
          <w:b/>
          <w:bCs/>
          <w:szCs w:val="22"/>
        </w:rPr>
        <w:tab/>
      </w:r>
      <w:r w:rsidR="00D14965" w:rsidRPr="00BD11B0">
        <w:rPr>
          <w:b/>
          <w:bCs/>
          <w:szCs w:val="22"/>
        </w:rPr>
        <w:tab/>
        <w:t xml:space="preserve">(D)   </w:t>
      </w:r>
      <w:r w:rsidR="00C205D9" w:rsidRPr="00BD11B0">
        <w:rPr>
          <w:bCs/>
          <w:szCs w:val="22"/>
        </w:rPr>
        <w:t>2,3</w:t>
      </w:r>
      <w:r w:rsidR="00D14965" w:rsidRPr="00BD11B0">
        <w:rPr>
          <w:b/>
          <w:bCs/>
          <w:szCs w:val="22"/>
        </w:rPr>
        <w:t xml:space="preserve"> </w:t>
      </w:r>
    </w:p>
    <w:p w14:paraId="3975586D" w14:textId="41482601" w:rsidR="00D14965" w:rsidRPr="00B14B2B" w:rsidRDefault="00D14965" w:rsidP="00A80845">
      <w:pPr>
        <w:spacing w:before="240" w:after="0"/>
        <w:rPr>
          <w:rFonts w:ascii="Arial" w:hAnsi="Arial" w:cs="Arial"/>
        </w:rPr>
      </w:pPr>
    </w:p>
    <w:p w14:paraId="65CE2749" w14:textId="48F30AB0" w:rsidR="004D757C" w:rsidRPr="00BD11B0" w:rsidRDefault="003D59F1" w:rsidP="006A126A">
      <w:pPr>
        <w:spacing w:after="80" w:line="360" w:lineRule="auto"/>
        <w:ind w:left="426" w:hanging="426"/>
        <w:rPr>
          <w:rFonts w:ascii="Arial" w:hAnsi="Arial" w:cs="Arial"/>
        </w:rPr>
      </w:pPr>
      <w:r w:rsidRPr="00B14B2B">
        <w:rPr>
          <w:noProof/>
          <w:lang w:eastAsia="pt-PT"/>
        </w:rPr>
        <w:drawing>
          <wp:anchor distT="0" distB="0" distL="114300" distR="114300" simplePos="0" relativeHeight="251904000" behindDoc="0" locked="0" layoutInCell="1" allowOverlap="1" wp14:anchorId="465E438F" wp14:editId="61F11E0E">
            <wp:simplePos x="0" y="0"/>
            <wp:positionH relativeFrom="margin">
              <wp:posOffset>4886960</wp:posOffset>
            </wp:positionH>
            <wp:positionV relativeFrom="paragraph">
              <wp:posOffset>4445</wp:posOffset>
            </wp:positionV>
            <wp:extent cx="1429200" cy="143640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292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965"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0100F29" wp14:editId="632272C8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0D2D2" w14:textId="77777777" w:rsidR="000577B2" w:rsidRPr="00E4687D" w:rsidRDefault="000577B2" w:rsidP="00D1496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100F29" id="Oval 2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D80D2D2" w14:textId="77777777" w:rsidR="000577B2" w:rsidRPr="00E4687D" w:rsidRDefault="000577B2" w:rsidP="00D1496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</w:rPr>
        <w:tab/>
      </w:r>
      <w:r w:rsidR="004D757C" w:rsidRPr="00BD11B0">
        <w:rPr>
          <w:rFonts w:ascii="Arial" w:hAnsi="Arial" w:cs="Arial"/>
        </w:rPr>
        <w:t>Para preparar uma piza são necessárias algumas azeitonas. Por cada</w:t>
      </w:r>
      <w:r w:rsidR="00775D1B">
        <w:rPr>
          <w:rFonts w:ascii="Arial" w:hAnsi="Arial" w:cs="Arial"/>
        </w:rPr>
        <w:t xml:space="preserve"> metro quadrado</w:t>
      </w:r>
      <w:r w:rsidR="004D757C" w:rsidRPr="00BD11B0">
        <w:rPr>
          <w:rFonts w:ascii="Arial" w:hAnsi="Arial" w:cs="Arial"/>
        </w:rPr>
        <w:t xml:space="preserve"> de</w:t>
      </w:r>
      <w:r w:rsidR="00B14B2B" w:rsidRPr="00BD11B0">
        <w:rPr>
          <w:rFonts w:ascii="Arial" w:hAnsi="Arial" w:cs="Arial"/>
        </w:rPr>
        <w:t xml:space="preserve"> </w:t>
      </w:r>
      <w:r w:rsidR="004D757C" w:rsidRPr="00BD11B0">
        <w:rPr>
          <w:rFonts w:ascii="Arial" w:hAnsi="Arial" w:cs="Arial"/>
        </w:rPr>
        <w:t xml:space="preserve">piza devem ser </w:t>
      </w:r>
      <w:proofErr w:type="gramStart"/>
      <w:r w:rsidR="004D757C" w:rsidRPr="00BD11B0">
        <w:rPr>
          <w:rFonts w:ascii="Arial" w:hAnsi="Arial" w:cs="Arial"/>
        </w:rPr>
        <w:t>usadas  13</w:t>
      </w:r>
      <w:r w:rsidR="0085506E" w:rsidRPr="00BD11B0">
        <w:rPr>
          <w:rFonts w:ascii="Arial" w:hAnsi="Arial" w:cs="Arial"/>
        </w:rPr>
        <w:t>3</w:t>
      </w:r>
      <w:proofErr w:type="gramEnd"/>
      <w:r w:rsidR="004D757C" w:rsidRPr="00BD11B0">
        <w:rPr>
          <w:rFonts w:ascii="Arial" w:hAnsi="Arial" w:cs="Arial"/>
        </w:rPr>
        <w:t xml:space="preserve">  azeitonas. Para a piza da figura, quantas azeitonas vão ser necessárias?</w:t>
      </w:r>
      <w:r w:rsidR="006A126A" w:rsidRPr="00BD11B0">
        <w:rPr>
          <w:rFonts w:ascii="Arial" w:hAnsi="Arial" w:cs="Arial"/>
        </w:rPr>
        <w:t xml:space="preserve"> </w:t>
      </w:r>
      <w:r w:rsidR="004D757C" w:rsidRPr="00BD11B0">
        <w:rPr>
          <w:rFonts w:ascii="Arial" w:hAnsi="Arial" w:cs="Arial"/>
        </w:rPr>
        <w:t xml:space="preserve">Nos cálculos intermédios considera no mínimo quatro casas decimais. </w:t>
      </w:r>
    </w:p>
    <w:p w14:paraId="30C6059F" w14:textId="77777777" w:rsidR="004D757C" w:rsidRPr="00BD11B0" w:rsidRDefault="004D757C" w:rsidP="007C6E13">
      <w:pPr>
        <w:spacing w:after="80"/>
        <w:ind w:left="705" w:hanging="279"/>
        <w:rPr>
          <w:rFonts w:ascii="Arial" w:hAnsi="Arial" w:cs="Arial"/>
        </w:rPr>
      </w:pPr>
      <w:r w:rsidRPr="00BD11B0">
        <w:rPr>
          <w:rFonts w:ascii="Arial" w:hAnsi="Arial" w:cs="Arial"/>
          <w:b/>
        </w:rPr>
        <w:t>(A)</w:t>
      </w:r>
      <w:r w:rsidRPr="00BD11B0">
        <w:rPr>
          <w:rFonts w:ascii="Arial" w:hAnsi="Arial" w:cs="Arial"/>
        </w:rPr>
        <w:t xml:space="preserve">  4</w:t>
      </w:r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  <w:b/>
        </w:rPr>
        <w:t>(</w:t>
      </w:r>
      <w:proofErr w:type="gramStart"/>
      <w:r w:rsidRPr="00BD11B0">
        <w:rPr>
          <w:rFonts w:ascii="Arial" w:hAnsi="Arial" w:cs="Arial"/>
          <w:b/>
        </w:rPr>
        <w:t>B)</w:t>
      </w:r>
      <w:r w:rsidRPr="00BD11B0">
        <w:rPr>
          <w:rFonts w:ascii="Arial" w:hAnsi="Arial" w:cs="Arial"/>
        </w:rPr>
        <w:t xml:space="preserve">  </w:t>
      </w:r>
      <w:r w:rsidR="0085506E" w:rsidRPr="00BD11B0">
        <w:rPr>
          <w:rFonts w:ascii="Arial" w:hAnsi="Arial" w:cs="Arial"/>
        </w:rPr>
        <w:t>6</w:t>
      </w:r>
      <w:proofErr w:type="gramEnd"/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  <w:b/>
        </w:rPr>
        <w:t>(C)</w:t>
      </w:r>
      <w:r w:rsidRPr="00BD11B0">
        <w:rPr>
          <w:rFonts w:ascii="Arial" w:hAnsi="Arial" w:cs="Arial"/>
        </w:rPr>
        <w:t xml:space="preserve">  </w:t>
      </w:r>
      <w:r w:rsidR="0085506E" w:rsidRPr="00BD11B0">
        <w:rPr>
          <w:rFonts w:ascii="Arial" w:hAnsi="Arial" w:cs="Arial"/>
        </w:rPr>
        <w:t>8</w:t>
      </w:r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</w:rPr>
        <w:tab/>
      </w:r>
      <w:r w:rsidRPr="00BD11B0">
        <w:rPr>
          <w:rFonts w:ascii="Arial" w:hAnsi="Arial" w:cs="Arial"/>
          <w:b/>
        </w:rPr>
        <w:t>(D)</w:t>
      </w:r>
      <w:r w:rsidRPr="00BD11B0">
        <w:rPr>
          <w:rFonts w:ascii="Arial" w:hAnsi="Arial" w:cs="Arial"/>
        </w:rPr>
        <w:t xml:space="preserve">  </w:t>
      </w:r>
      <w:r w:rsidR="0085506E" w:rsidRPr="00BD11B0">
        <w:rPr>
          <w:rFonts w:ascii="Arial" w:hAnsi="Arial" w:cs="Arial"/>
        </w:rPr>
        <w:t>10</w:t>
      </w:r>
    </w:p>
    <w:p w14:paraId="1CBAE062" w14:textId="77777777" w:rsidR="00B14B2B" w:rsidRPr="00B14B2B" w:rsidRDefault="00B14B2B" w:rsidP="00861D98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0" w:firstLine="0"/>
        <w:rPr>
          <w:rFonts w:eastAsia="UtopiaStd-Regular"/>
          <w:color w:val="232322"/>
          <w:szCs w:val="22"/>
        </w:rPr>
      </w:pPr>
    </w:p>
    <w:p w14:paraId="483EE266" w14:textId="2D8D1F98" w:rsidR="00D60229" w:rsidRPr="00BD11B0" w:rsidRDefault="00B14B2B" w:rsidP="006A126A">
      <w:pPr>
        <w:spacing w:line="360" w:lineRule="auto"/>
        <w:ind w:left="426" w:hanging="426"/>
        <w:rPr>
          <w:rFonts w:ascii="Arial" w:hAnsi="Arial" w:cs="Arial"/>
        </w:rPr>
      </w:pPr>
      <w:r w:rsidRPr="00B14B2B">
        <w:rPr>
          <w:rFonts w:ascii="Arial" w:hAnsi="Arial" w:cs="Arial"/>
          <w:noProof/>
        </w:rPr>
        <w:drawing>
          <wp:anchor distT="0" distB="0" distL="114300" distR="114300" simplePos="0" relativeHeight="251906048" behindDoc="1" locked="0" layoutInCell="1" allowOverlap="1" wp14:anchorId="3B9A4929" wp14:editId="2D749502">
            <wp:simplePos x="0" y="0"/>
            <wp:positionH relativeFrom="column">
              <wp:posOffset>4947285</wp:posOffset>
            </wp:positionH>
            <wp:positionV relativeFrom="paragraph">
              <wp:posOffset>95885</wp:posOffset>
            </wp:positionV>
            <wp:extent cx="1274400" cy="799200"/>
            <wp:effectExtent l="0" t="0" r="2540" b="1270"/>
            <wp:wrapTight wrapText="bothSides">
              <wp:wrapPolygon edited="0">
                <wp:start x="0" y="0"/>
                <wp:lineTo x="0" y="21119"/>
                <wp:lineTo x="21320" y="21119"/>
                <wp:lineTo x="21320" y="0"/>
                <wp:lineTo x="0" y="0"/>
              </wp:wrapPolygon>
            </wp:wrapTight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m 13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7F2"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AD4B71C" wp14:editId="7D819458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CEC19" w14:textId="77777777" w:rsidR="000577B2" w:rsidRPr="000D632F" w:rsidRDefault="000577B2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D4B71C" id="Oval 338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49CEC19" w14:textId="77777777" w:rsidR="000577B2" w:rsidRPr="000D632F" w:rsidRDefault="000577B2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61D98">
        <w:tab/>
      </w:r>
      <w:r w:rsidRPr="00BD11B0">
        <w:rPr>
          <w:rFonts w:ascii="Arial" w:hAnsi="Arial" w:cs="Arial"/>
        </w:rPr>
        <w:t xml:space="preserve">O perímetro do semicírculo </w:t>
      </w:r>
      <w:r w:rsidR="00852473">
        <w:rPr>
          <w:rFonts w:ascii="Arial" w:hAnsi="Arial" w:cs="Arial"/>
        </w:rPr>
        <w:t xml:space="preserve">da figura </w:t>
      </w:r>
      <w:r w:rsidRPr="00BD11B0">
        <w:rPr>
          <w:rFonts w:ascii="Arial" w:hAnsi="Arial" w:cs="Arial"/>
        </w:rPr>
        <w:t>é igual, em centímetros arredondado às unidades, a:</w:t>
      </w:r>
      <w:r w:rsidR="00D60229" w:rsidRPr="00BD11B0">
        <w:rPr>
          <w:rFonts w:ascii="Arial" w:hAnsi="Arial" w:cs="Arial"/>
        </w:rPr>
        <w:t xml:space="preserve"> </w:t>
      </w:r>
    </w:p>
    <w:p w14:paraId="2F8031E1" w14:textId="77777777" w:rsidR="00B14B2B" w:rsidRPr="00BD11B0" w:rsidRDefault="00B14B2B" w:rsidP="00B14B2B">
      <w:pPr>
        <w:pStyle w:val="QUESTAO1"/>
        <w:spacing w:before="200"/>
        <w:rPr>
          <w:b/>
          <w:bCs/>
          <w:i/>
          <w:iCs/>
          <w:szCs w:val="22"/>
        </w:rPr>
      </w:pPr>
      <w:r w:rsidRPr="00BD11B0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  <w:t xml:space="preserve">(A)   </w:t>
      </w:r>
      <w:r w:rsidR="0085506E" w:rsidRPr="00BD11B0">
        <w:rPr>
          <w:bCs/>
          <w:szCs w:val="22"/>
        </w:rPr>
        <w:t>6</w:t>
      </w:r>
      <w:r w:rsidRPr="00BD11B0">
        <w:rPr>
          <w:b/>
          <w:bCs/>
          <w:szCs w:val="22"/>
        </w:rPr>
        <w:t xml:space="preserve"> </w:t>
      </w:r>
      <w:r w:rsidRPr="00BD11B0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  <w:t>(</w:t>
      </w:r>
      <w:proofErr w:type="gramStart"/>
      <w:r w:rsidRPr="00BD11B0">
        <w:rPr>
          <w:b/>
          <w:bCs/>
          <w:szCs w:val="22"/>
        </w:rPr>
        <w:t xml:space="preserve">B)   </w:t>
      </w:r>
      <w:proofErr w:type="gramEnd"/>
      <w:r w:rsidR="0085506E" w:rsidRPr="00BD11B0">
        <w:rPr>
          <w:bCs/>
          <w:szCs w:val="22"/>
        </w:rPr>
        <w:t>8</w:t>
      </w:r>
      <w:r w:rsidRPr="00BD11B0">
        <w:rPr>
          <w:bCs/>
          <w:szCs w:val="22"/>
        </w:rPr>
        <w:tab/>
      </w:r>
      <w:r w:rsidRPr="00BD11B0">
        <w:rPr>
          <w:bCs/>
          <w:szCs w:val="22"/>
        </w:rPr>
        <w:tab/>
      </w:r>
      <w:r w:rsidRPr="00BD11B0">
        <w:rPr>
          <w:bCs/>
          <w:szCs w:val="22"/>
        </w:rPr>
        <w:tab/>
      </w:r>
      <w:r w:rsidRPr="00BD11B0">
        <w:rPr>
          <w:b/>
          <w:bCs/>
          <w:szCs w:val="22"/>
        </w:rPr>
        <w:t xml:space="preserve">(C)   </w:t>
      </w:r>
      <w:r w:rsidR="0085506E" w:rsidRPr="00BD11B0">
        <w:rPr>
          <w:bCs/>
          <w:szCs w:val="22"/>
        </w:rPr>
        <w:t>10</w:t>
      </w:r>
      <w:r w:rsidRPr="00BD11B0">
        <w:rPr>
          <w:b/>
          <w:bCs/>
          <w:szCs w:val="22"/>
        </w:rPr>
        <w:t xml:space="preserve"> </w:t>
      </w:r>
      <w:r w:rsidRPr="00BD11B0">
        <w:rPr>
          <w:b/>
          <w:bCs/>
          <w:szCs w:val="22"/>
        </w:rPr>
        <w:tab/>
      </w:r>
      <w:r w:rsidRPr="00BD11B0">
        <w:rPr>
          <w:b/>
          <w:bCs/>
          <w:szCs w:val="22"/>
        </w:rPr>
        <w:tab/>
        <w:t xml:space="preserve">(D)   </w:t>
      </w:r>
      <w:r w:rsidR="0085506E" w:rsidRPr="00BD11B0">
        <w:rPr>
          <w:bCs/>
          <w:szCs w:val="22"/>
        </w:rPr>
        <w:t>16</w:t>
      </w:r>
      <w:r w:rsidRPr="00BD11B0">
        <w:rPr>
          <w:b/>
          <w:bCs/>
          <w:szCs w:val="22"/>
        </w:rPr>
        <w:t xml:space="preserve"> </w:t>
      </w:r>
    </w:p>
    <w:p w14:paraId="63E59FBF" w14:textId="77777777" w:rsidR="00C92A51" w:rsidRPr="00BD1568" w:rsidRDefault="006007F2" w:rsidP="00C92A51">
      <w:pPr>
        <w:pStyle w:val="TITULOFICHAS"/>
        <w:rPr>
          <w:spacing w:val="-14"/>
          <w:lang w:val="pt-PT"/>
        </w:rPr>
      </w:pPr>
      <w:r w:rsidRPr="00F9182C">
        <w:rPr>
          <w:szCs w:val="22"/>
          <w:lang w:val="pt-PT"/>
        </w:rPr>
        <w:br w:type="page"/>
      </w:r>
      <w:proofErr w:type="spellStart"/>
      <w:r w:rsidR="00F9182C" w:rsidRPr="00BD1568">
        <w:rPr>
          <w:spacing w:val="-14"/>
          <w:lang w:val="pt-PT"/>
        </w:rPr>
        <w:lastRenderedPageBreak/>
        <w:t>Miniteste</w:t>
      </w:r>
      <w:proofErr w:type="spellEnd"/>
      <w:r w:rsidR="00F9182C" w:rsidRPr="00BD1568">
        <w:rPr>
          <w:spacing w:val="-14"/>
          <w:lang w:val="pt-PT"/>
        </w:rPr>
        <w:t xml:space="preserve"> 2 – </w:t>
      </w:r>
      <w:r w:rsidR="00C92A51" w:rsidRPr="00BD1568">
        <w:rPr>
          <w:spacing w:val="-14"/>
          <w:lang w:val="pt-PT"/>
        </w:rPr>
        <w:t>Volume de um objeto. Unidades de medida de volume</w:t>
      </w:r>
    </w:p>
    <w:p w14:paraId="7B2E4643" w14:textId="4B796C1F" w:rsidR="00F9182C" w:rsidRPr="001F156B" w:rsidRDefault="00F9182C" w:rsidP="00F918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F24F8D0" wp14:editId="0354F1C3">
                <wp:extent cx="6119640" cy="792000"/>
                <wp:effectExtent l="12700" t="12700" r="14605" b="8255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6CE6E96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0B380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70671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30B1D4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22FA3E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5C0B5E1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94D5D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DC15E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40604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BA9AA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CAB84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3FF506B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24A4D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D3BC5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EC59D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3ECAC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F6B11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1067C3" w14:textId="77777777" w:rsidR="000577B2" w:rsidRPr="0005099D" w:rsidRDefault="000577B2" w:rsidP="00F918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24F8D0" 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Tqe7x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6CE6E96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0B380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70671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30B1D4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22FA3E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5C0B5E1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94D5D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DC15E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740604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BA9AA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0CAB84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3FF506B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24A4D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D3BC5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EC59D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3ECAC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1F6B11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1067C3" w14:textId="77777777" w:rsidR="000577B2" w:rsidRPr="0005099D" w:rsidRDefault="000577B2" w:rsidP="00F9182C"/>
                  </w:txbxContent>
                </v:textbox>
                <w10:anchorlock/>
              </v:roundrect>
            </w:pict>
          </mc:Fallback>
        </mc:AlternateContent>
      </w:r>
    </w:p>
    <w:p w14:paraId="394A7D6A" w14:textId="0C35B45C" w:rsidR="00BB423C" w:rsidRPr="002F3B12" w:rsidRDefault="00E34636" w:rsidP="001B20BA">
      <w:pPr>
        <w:pStyle w:val="QUESTAO1"/>
        <w:tabs>
          <w:tab w:val="clear" w:pos="113"/>
          <w:tab w:val="left" w:pos="1134"/>
        </w:tabs>
        <w:spacing w:after="80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991040" behindDoc="0" locked="0" layoutInCell="1" allowOverlap="1" wp14:anchorId="35FA7EAF" wp14:editId="66D69A9F">
            <wp:simplePos x="0" y="0"/>
            <wp:positionH relativeFrom="column">
              <wp:posOffset>3737610</wp:posOffset>
            </wp:positionH>
            <wp:positionV relativeFrom="paragraph">
              <wp:posOffset>123825</wp:posOffset>
            </wp:positionV>
            <wp:extent cx="2904490" cy="1800860"/>
            <wp:effectExtent l="0" t="0" r="0" b="8890"/>
            <wp:wrapSquare wrapText="bothSides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A15C2" w14:textId="04D45E09" w:rsidR="00956582" w:rsidRPr="00B37FF6" w:rsidRDefault="00F9182C" w:rsidP="0002242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C71D77" wp14:editId="08C21768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B5206" w14:textId="77777777" w:rsidR="000577B2" w:rsidRPr="00086D19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C71D77" id="Oval 19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FAB5206" w14:textId="77777777" w:rsidR="000577B2" w:rsidRPr="00086D19" w:rsidRDefault="000577B2" w:rsidP="00F918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A126A">
        <w:rPr>
          <w:bCs/>
          <w:szCs w:val="22"/>
        </w:rPr>
        <w:tab/>
      </w:r>
      <w:r w:rsidR="009E4937" w:rsidRPr="00B37FF6">
        <w:rPr>
          <w:bCs/>
          <w:szCs w:val="22"/>
        </w:rPr>
        <w:t>Qual seria a unidade de medida</w:t>
      </w:r>
      <w:r w:rsidR="00481033" w:rsidRPr="00B37FF6">
        <w:rPr>
          <w:bCs/>
          <w:szCs w:val="22"/>
        </w:rPr>
        <w:t xml:space="preserve"> mais adequada para medir o volume de uma caixa de chocolates?</w:t>
      </w:r>
    </w:p>
    <w:p w14:paraId="58D67878" w14:textId="5997A660" w:rsidR="0054136C" w:rsidRPr="00B37FF6" w:rsidRDefault="00F9182C" w:rsidP="0054136C">
      <w:pPr>
        <w:pStyle w:val="QUESTAO1"/>
        <w:tabs>
          <w:tab w:val="clear" w:pos="113"/>
          <w:tab w:val="left" w:pos="426"/>
          <w:tab w:val="left" w:pos="709"/>
        </w:tabs>
        <w:autoSpaceDE/>
        <w:autoSpaceDN/>
        <w:adjustRightInd/>
        <w:spacing w:before="0" w:after="80"/>
        <w:ind w:left="703" w:hanging="703"/>
        <w:rPr>
          <w:szCs w:val="22"/>
          <w:vertAlign w:val="superscript"/>
        </w:rPr>
      </w:pPr>
      <w:r w:rsidRPr="00B37FF6">
        <w:rPr>
          <w:b/>
          <w:szCs w:val="22"/>
        </w:rPr>
        <w:tab/>
      </w:r>
      <w:r w:rsidR="00481033" w:rsidRPr="005C3C7E">
        <w:rPr>
          <w:rFonts w:eastAsia="UtopiaStd-Regular"/>
          <w:b/>
          <w:color w:val="000000" w:themeColor="text1"/>
          <w:szCs w:val="22"/>
        </w:rPr>
        <w:t>(A)</w:t>
      </w:r>
      <w:r w:rsidR="00481033" w:rsidRPr="005C3C7E">
        <w:rPr>
          <w:rFonts w:eastAsia="UtopiaStd-Regular"/>
          <w:color w:val="000000" w:themeColor="text1"/>
          <w:szCs w:val="22"/>
        </w:rPr>
        <w:t xml:space="preserve">  </w:t>
      </w:r>
      <w:proofErr w:type="spellStart"/>
      <w:r w:rsidR="00481033" w:rsidRPr="00B37FF6">
        <w:rPr>
          <w:szCs w:val="22"/>
        </w:rPr>
        <w:t>m</w:t>
      </w:r>
      <w:r w:rsidR="00404071">
        <w:rPr>
          <w:szCs w:val="22"/>
        </w:rPr>
        <w:t>L</w:t>
      </w:r>
      <w:proofErr w:type="spellEnd"/>
      <w:r w:rsidR="0054136C" w:rsidRPr="00B37FF6">
        <w:rPr>
          <w:rFonts w:eastAsia="UtopiaStd-Regular"/>
          <w:color w:val="232322"/>
          <w:szCs w:val="22"/>
        </w:rPr>
        <w:tab/>
      </w:r>
      <w:r w:rsidR="0054136C" w:rsidRPr="00B37FF6">
        <w:rPr>
          <w:rFonts w:eastAsia="UtopiaStd-Regular"/>
          <w:color w:val="232322"/>
          <w:szCs w:val="22"/>
        </w:rPr>
        <w:tab/>
      </w:r>
      <w:r w:rsidR="00B37FF6">
        <w:rPr>
          <w:rFonts w:eastAsia="UtopiaStd-Regular"/>
          <w:color w:val="232322"/>
          <w:szCs w:val="22"/>
        </w:rPr>
        <w:tab/>
      </w:r>
      <w:r w:rsidR="00B37FF6">
        <w:rPr>
          <w:rFonts w:eastAsia="UtopiaStd-Regular"/>
          <w:color w:val="232322"/>
          <w:szCs w:val="22"/>
        </w:rPr>
        <w:tab/>
      </w:r>
      <w:r w:rsidR="00B37FF6">
        <w:rPr>
          <w:rFonts w:eastAsia="UtopiaStd-Regular"/>
          <w:color w:val="232322"/>
          <w:szCs w:val="22"/>
        </w:rPr>
        <w:tab/>
      </w:r>
      <w:r w:rsidR="00481033" w:rsidRPr="005C3C7E">
        <w:rPr>
          <w:rFonts w:eastAsia="UtopiaStd-Regular"/>
          <w:b/>
          <w:color w:val="000000" w:themeColor="text1"/>
          <w:szCs w:val="22"/>
        </w:rPr>
        <w:t>(</w:t>
      </w:r>
      <w:proofErr w:type="gramStart"/>
      <w:r w:rsidR="00481033" w:rsidRPr="005C3C7E">
        <w:rPr>
          <w:rFonts w:eastAsia="UtopiaStd-Regular"/>
          <w:b/>
          <w:color w:val="000000" w:themeColor="text1"/>
          <w:szCs w:val="22"/>
        </w:rPr>
        <w:t>B)</w:t>
      </w:r>
      <w:r w:rsidR="00481033" w:rsidRPr="005C3C7E">
        <w:rPr>
          <w:rFonts w:eastAsia="UtopiaStd-Regular"/>
          <w:color w:val="000000" w:themeColor="text1"/>
          <w:szCs w:val="22"/>
        </w:rPr>
        <w:t xml:space="preserve">  </w:t>
      </w:r>
      <w:r w:rsidR="00481033" w:rsidRPr="00B37FF6">
        <w:rPr>
          <w:szCs w:val="22"/>
        </w:rPr>
        <w:t>cm</w:t>
      </w:r>
      <w:proofErr w:type="gramEnd"/>
      <w:r w:rsidR="00481033" w:rsidRPr="00B37FF6">
        <w:rPr>
          <w:szCs w:val="22"/>
          <w:vertAlign w:val="superscript"/>
        </w:rPr>
        <w:t>3</w:t>
      </w:r>
      <w:r w:rsidR="0054136C" w:rsidRPr="00B37FF6">
        <w:rPr>
          <w:szCs w:val="22"/>
          <w:vertAlign w:val="superscript"/>
        </w:rPr>
        <w:tab/>
      </w:r>
    </w:p>
    <w:p w14:paraId="72E1B3E7" w14:textId="21DE34DE" w:rsidR="00956582" w:rsidRPr="00B37FF6" w:rsidRDefault="0054136C" w:rsidP="0054136C">
      <w:pPr>
        <w:pStyle w:val="QUESTAO1"/>
        <w:tabs>
          <w:tab w:val="clear" w:pos="113"/>
          <w:tab w:val="left" w:pos="426"/>
          <w:tab w:val="left" w:pos="709"/>
        </w:tabs>
        <w:autoSpaceDE/>
        <w:autoSpaceDN/>
        <w:adjustRightInd/>
        <w:spacing w:before="0" w:after="80"/>
        <w:ind w:left="703" w:hanging="703"/>
        <w:rPr>
          <w:rFonts w:eastAsia="UtopiaStd-Regular"/>
          <w:color w:val="232322"/>
          <w:szCs w:val="22"/>
        </w:rPr>
      </w:pPr>
      <w:r w:rsidRPr="00B37FF6">
        <w:rPr>
          <w:rFonts w:eastAsia="UtopiaStd-Regular"/>
          <w:b/>
          <w:color w:val="232322"/>
          <w:szCs w:val="22"/>
        </w:rPr>
        <w:tab/>
      </w:r>
      <w:r w:rsidR="00481033" w:rsidRPr="005C3C7E">
        <w:rPr>
          <w:rFonts w:eastAsia="UtopiaStd-Regular"/>
          <w:b/>
          <w:color w:val="000000" w:themeColor="text1"/>
          <w:szCs w:val="22"/>
        </w:rPr>
        <w:t>(C)</w:t>
      </w:r>
      <w:r w:rsidR="00481033" w:rsidRPr="005C3C7E">
        <w:rPr>
          <w:rFonts w:eastAsia="UtopiaStd-Regular"/>
          <w:color w:val="000000" w:themeColor="text1"/>
          <w:szCs w:val="22"/>
        </w:rPr>
        <w:t xml:space="preserve">  </w:t>
      </w:r>
      <w:r w:rsidR="00481033" w:rsidRPr="00B37FF6">
        <w:rPr>
          <w:szCs w:val="22"/>
        </w:rPr>
        <w:t>L</w:t>
      </w:r>
      <w:r w:rsidRPr="00B37FF6">
        <w:rPr>
          <w:szCs w:val="22"/>
        </w:rPr>
        <w:tab/>
      </w:r>
      <w:r w:rsidRPr="00B37FF6">
        <w:rPr>
          <w:szCs w:val="22"/>
        </w:rPr>
        <w:tab/>
      </w:r>
      <w:r w:rsidR="00B37FF6">
        <w:rPr>
          <w:szCs w:val="22"/>
        </w:rPr>
        <w:tab/>
      </w:r>
      <w:r w:rsidR="00B37FF6">
        <w:rPr>
          <w:szCs w:val="22"/>
        </w:rPr>
        <w:tab/>
      </w:r>
      <w:r w:rsidR="00B37FF6">
        <w:rPr>
          <w:szCs w:val="22"/>
        </w:rPr>
        <w:tab/>
      </w:r>
      <w:r w:rsidR="00481033" w:rsidRPr="005C3C7E">
        <w:rPr>
          <w:rFonts w:eastAsia="UtopiaStd-Regular"/>
          <w:b/>
          <w:color w:val="000000" w:themeColor="text1"/>
          <w:szCs w:val="22"/>
        </w:rPr>
        <w:t>(D</w:t>
      </w:r>
      <w:proofErr w:type="gramStart"/>
      <w:r w:rsidR="00481033" w:rsidRPr="005C3C7E">
        <w:rPr>
          <w:rFonts w:eastAsia="UtopiaStd-Regular"/>
          <w:b/>
          <w:color w:val="000000" w:themeColor="text1"/>
          <w:szCs w:val="22"/>
        </w:rPr>
        <w:t>)</w:t>
      </w:r>
      <w:r w:rsidR="00481033" w:rsidRPr="005C3C7E">
        <w:rPr>
          <w:rFonts w:eastAsia="UtopiaStd-Regular"/>
          <w:color w:val="000000" w:themeColor="text1"/>
          <w:szCs w:val="22"/>
        </w:rPr>
        <w:t xml:space="preserve">  </w:t>
      </w:r>
      <w:r w:rsidR="00481033" w:rsidRPr="00B37FF6">
        <w:rPr>
          <w:szCs w:val="22"/>
        </w:rPr>
        <w:t>m</w:t>
      </w:r>
      <w:proofErr w:type="gramEnd"/>
      <w:r w:rsidR="00481033" w:rsidRPr="00B37FF6">
        <w:rPr>
          <w:szCs w:val="22"/>
          <w:vertAlign w:val="superscript"/>
        </w:rPr>
        <w:t>3</w:t>
      </w:r>
    </w:p>
    <w:p w14:paraId="720DC06F" w14:textId="77777777" w:rsidR="00EA2121" w:rsidRDefault="00EA2121" w:rsidP="0002242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0" w:firstLine="0"/>
        <w:rPr>
          <w:bCs/>
          <w:i/>
          <w:iCs/>
          <w:szCs w:val="22"/>
        </w:rPr>
      </w:pPr>
    </w:p>
    <w:p w14:paraId="5F649227" w14:textId="74985423" w:rsidR="004675A4" w:rsidRPr="00B37FF6" w:rsidRDefault="00F9182C" w:rsidP="0002242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08949A" wp14:editId="793984AD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C9982" w14:textId="77777777" w:rsidR="000577B2" w:rsidRPr="00E4687D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08949A" id="Oval 20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5h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9bnm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4C9982" w14:textId="77777777" w:rsidR="000577B2" w:rsidRPr="00E4687D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4675A4" w:rsidRPr="00B37FF6">
        <w:rPr>
          <w:szCs w:val="22"/>
        </w:rPr>
        <w:t xml:space="preserve">Dois litros de sumo foram distribuídos igualmente por vários copos. Cada copo </w:t>
      </w:r>
      <w:proofErr w:type="gramStart"/>
      <w:r w:rsidR="004675A4" w:rsidRPr="00B37FF6">
        <w:rPr>
          <w:szCs w:val="22"/>
        </w:rPr>
        <w:t xml:space="preserve">tem </w:t>
      </w:r>
      <w:r w:rsidR="00022421" w:rsidRPr="00B37FF6">
        <w:rPr>
          <w:szCs w:val="22"/>
        </w:rPr>
        <w:t xml:space="preserve"> </w:t>
      </w:r>
      <w:r w:rsidR="004675A4" w:rsidRPr="00B37FF6">
        <w:rPr>
          <w:szCs w:val="22"/>
        </w:rPr>
        <w:t>20</w:t>
      </w:r>
      <w:proofErr w:type="gramEnd"/>
      <w:r w:rsidR="004675A4" w:rsidRPr="00B37FF6">
        <w:rPr>
          <w:szCs w:val="22"/>
        </w:rPr>
        <w:t xml:space="preserve"> </w:t>
      </w:r>
      <w:proofErr w:type="spellStart"/>
      <w:r w:rsidR="004675A4" w:rsidRPr="00B37FF6">
        <w:rPr>
          <w:szCs w:val="22"/>
        </w:rPr>
        <w:t>c</w:t>
      </w:r>
      <w:r w:rsidR="00775D1B">
        <w:rPr>
          <w:szCs w:val="22"/>
        </w:rPr>
        <w:t>L</w:t>
      </w:r>
      <w:proofErr w:type="spellEnd"/>
      <w:r w:rsidR="004675A4" w:rsidRPr="00B37FF6">
        <w:rPr>
          <w:szCs w:val="22"/>
        </w:rPr>
        <w:t xml:space="preserve"> </w:t>
      </w:r>
      <w:r w:rsidR="00022421" w:rsidRPr="00B37FF6">
        <w:rPr>
          <w:szCs w:val="22"/>
        </w:rPr>
        <w:t xml:space="preserve"> </w:t>
      </w:r>
      <w:r w:rsidR="004675A4" w:rsidRPr="00B37FF6">
        <w:rPr>
          <w:szCs w:val="22"/>
        </w:rPr>
        <w:t>e todos ficaram cheios.</w:t>
      </w:r>
      <w:r w:rsidR="00022421" w:rsidRPr="00B37FF6">
        <w:rPr>
          <w:szCs w:val="22"/>
        </w:rPr>
        <w:t xml:space="preserve"> </w:t>
      </w:r>
      <w:r w:rsidR="004675A4" w:rsidRPr="00B37FF6">
        <w:rPr>
          <w:szCs w:val="22"/>
        </w:rPr>
        <w:t>Quantos copos foram utilizados?</w:t>
      </w:r>
    </w:p>
    <w:p w14:paraId="3047DCC0" w14:textId="28D2141A" w:rsidR="00F9182C" w:rsidRPr="00B37FF6" w:rsidRDefault="00481033" w:rsidP="00022421">
      <w:pPr>
        <w:pStyle w:val="QUESTAO1"/>
        <w:tabs>
          <w:tab w:val="clear" w:pos="113"/>
          <w:tab w:val="left" w:pos="426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  <w:r w:rsidRPr="00B37FF6">
        <w:rPr>
          <w:rFonts w:eastAsia="UtopiaStd-Regular"/>
          <w:b/>
          <w:color w:val="232322"/>
          <w:szCs w:val="22"/>
        </w:rPr>
        <w:tab/>
      </w:r>
      <w:r w:rsidR="00022421" w:rsidRPr="00B37FF6">
        <w:rPr>
          <w:rFonts w:eastAsia="UtopiaStd-Regular"/>
          <w:b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(A)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="004675A4" w:rsidRPr="00B37FF6">
        <w:rPr>
          <w:szCs w:val="22"/>
        </w:rPr>
        <w:t>5</w:t>
      </w:r>
      <w:r w:rsidRPr="00B37FF6">
        <w:rPr>
          <w:rFonts w:eastAsia="UtopiaStd-Regular"/>
          <w:color w:val="232322"/>
          <w:szCs w:val="22"/>
        </w:rPr>
        <w:tab/>
      </w:r>
      <w:r w:rsidRPr="00B37FF6">
        <w:rPr>
          <w:rFonts w:eastAsia="UtopiaStd-Regular"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</w:t>
      </w:r>
      <w:proofErr w:type="gramStart"/>
      <w:r w:rsidRPr="005C3C7E">
        <w:rPr>
          <w:rFonts w:eastAsia="UtopiaStd-Regular"/>
          <w:b/>
          <w:color w:val="000000" w:themeColor="text1"/>
          <w:szCs w:val="22"/>
        </w:rPr>
        <w:t>B)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="00A12C5B" w:rsidRPr="00B37FF6">
        <w:rPr>
          <w:szCs w:val="22"/>
        </w:rPr>
        <w:t>10</w:t>
      </w:r>
      <w:proofErr w:type="gramEnd"/>
      <w:r w:rsidRPr="00B37FF6">
        <w:rPr>
          <w:rFonts w:eastAsia="UtopiaStd-Regular"/>
          <w:color w:val="232322"/>
          <w:szCs w:val="22"/>
        </w:rPr>
        <w:tab/>
      </w:r>
      <w:r w:rsidR="00A12C5B" w:rsidRPr="00B37FF6">
        <w:rPr>
          <w:rFonts w:eastAsia="UtopiaStd-Regular"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(C)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="00A12C5B" w:rsidRPr="00B37FF6">
        <w:rPr>
          <w:szCs w:val="22"/>
        </w:rPr>
        <w:t>12</w:t>
      </w:r>
      <w:r w:rsidRPr="00B37FF6">
        <w:rPr>
          <w:rFonts w:eastAsia="UtopiaStd-Regular"/>
          <w:color w:val="232322"/>
          <w:szCs w:val="22"/>
        </w:rPr>
        <w:tab/>
      </w:r>
      <w:r w:rsidRPr="00B37FF6">
        <w:rPr>
          <w:rFonts w:eastAsia="UtopiaStd-Regular"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(D)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="00A12C5B" w:rsidRPr="00B37FF6">
        <w:rPr>
          <w:szCs w:val="22"/>
        </w:rPr>
        <w:t>2</w:t>
      </w:r>
      <w:r w:rsidR="004675A4" w:rsidRPr="00B37FF6">
        <w:rPr>
          <w:szCs w:val="22"/>
        </w:rPr>
        <w:t>0</w:t>
      </w:r>
    </w:p>
    <w:p w14:paraId="2C3C900D" w14:textId="77777777" w:rsidR="00EA2121" w:rsidRPr="007E7E02" w:rsidRDefault="00EA2121" w:rsidP="0002242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01606041" w14:textId="0454D563" w:rsidR="00292B1D" w:rsidRPr="00B37FF6" w:rsidRDefault="00F9182C" w:rsidP="0002242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A3CB8C" wp14:editId="5CC48682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CBA28" w14:textId="77777777" w:rsidR="000577B2" w:rsidRPr="000D632F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A3CB8C" id="Oval 21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CCBA28" w14:textId="77777777" w:rsidR="000577B2" w:rsidRPr="000D632F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292B1D" w:rsidRPr="00B37FF6">
        <w:rPr>
          <w:szCs w:val="22"/>
        </w:rPr>
        <w:t xml:space="preserve">Dois </w:t>
      </w:r>
      <w:proofErr w:type="gramStart"/>
      <w:r w:rsidR="00292B1D" w:rsidRPr="00B37FF6">
        <w:rPr>
          <w:szCs w:val="22"/>
        </w:rPr>
        <w:t xml:space="preserve">sólidos </w:t>
      </w:r>
      <w:r w:rsidR="00022421" w:rsidRPr="00B37FF6">
        <w:rPr>
          <w:szCs w:val="22"/>
        </w:rPr>
        <w:t xml:space="preserve"> </w:t>
      </w:r>
      <w:r w:rsidR="00292B1D" w:rsidRPr="00FE3601">
        <w:rPr>
          <w:i/>
          <w:iCs/>
          <w:szCs w:val="22"/>
        </w:rPr>
        <w:t>A</w:t>
      </w:r>
      <w:proofErr w:type="gramEnd"/>
      <w:r w:rsidR="00292B1D" w:rsidRPr="00B37FF6">
        <w:rPr>
          <w:szCs w:val="22"/>
        </w:rPr>
        <w:t xml:space="preserve"> </w:t>
      </w:r>
      <w:r w:rsidR="00022421" w:rsidRPr="00B37FF6">
        <w:rPr>
          <w:szCs w:val="22"/>
        </w:rPr>
        <w:t xml:space="preserve"> </w:t>
      </w:r>
      <w:r w:rsidR="00292B1D" w:rsidRPr="00B37FF6">
        <w:rPr>
          <w:szCs w:val="22"/>
        </w:rPr>
        <w:t>e</w:t>
      </w:r>
      <w:r w:rsidR="00022421" w:rsidRPr="00B37FF6">
        <w:rPr>
          <w:szCs w:val="22"/>
        </w:rPr>
        <w:t xml:space="preserve"> </w:t>
      </w:r>
      <w:r w:rsidR="00292B1D" w:rsidRPr="00B37FF6">
        <w:rPr>
          <w:szCs w:val="22"/>
        </w:rPr>
        <w:t xml:space="preserve"> </w:t>
      </w:r>
      <w:r w:rsidR="00292B1D" w:rsidRPr="00FE3601">
        <w:rPr>
          <w:i/>
          <w:iCs/>
          <w:szCs w:val="22"/>
        </w:rPr>
        <w:t>B</w:t>
      </w:r>
      <w:r w:rsidR="00022421" w:rsidRPr="00B37FF6">
        <w:rPr>
          <w:szCs w:val="22"/>
        </w:rPr>
        <w:t xml:space="preserve"> </w:t>
      </w:r>
      <w:r w:rsidR="00292B1D" w:rsidRPr="00B37FF6">
        <w:rPr>
          <w:szCs w:val="22"/>
        </w:rPr>
        <w:t xml:space="preserve"> são equivalentes.</w:t>
      </w:r>
      <w:r w:rsidR="00022421" w:rsidRPr="00B37FF6">
        <w:rPr>
          <w:szCs w:val="22"/>
        </w:rPr>
        <w:t xml:space="preserve"> </w:t>
      </w:r>
      <w:r w:rsidR="00292B1D" w:rsidRPr="00B37FF6">
        <w:rPr>
          <w:bCs/>
          <w:szCs w:val="22"/>
        </w:rPr>
        <w:t xml:space="preserve">Podemos afirmar que os </w:t>
      </w:r>
      <w:proofErr w:type="gramStart"/>
      <w:r w:rsidR="00292B1D" w:rsidRPr="00B37FF6">
        <w:rPr>
          <w:bCs/>
          <w:szCs w:val="22"/>
        </w:rPr>
        <w:t xml:space="preserve">sólidos </w:t>
      </w:r>
      <w:r w:rsidR="00022421" w:rsidRPr="00B37FF6">
        <w:rPr>
          <w:bCs/>
          <w:szCs w:val="22"/>
        </w:rPr>
        <w:t xml:space="preserve"> </w:t>
      </w:r>
      <w:r w:rsidR="00292B1D" w:rsidRPr="00FE3601">
        <w:rPr>
          <w:bCs/>
          <w:i/>
          <w:iCs/>
          <w:szCs w:val="22"/>
        </w:rPr>
        <w:t>A</w:t>
      </w:r>
      <w:proofErr w:type="gramEnd"/>
      <w:r w:rsidR="00022421" w:rsidRPr="00B37FF6">
        <w:rPr>
          <w:bCs/>
          <w:szCs w:val="22"/>
        </w:rPr>
        <w:t xml:space="preserve"> </w:t>
      </w:r>
      <w:r w:rsidR="00292B1D" w:rsidRPr="00B37FF6">
        <w:rPr>
          <w:bCs/>
          <w:szCs w:val="22"/>
        </w:rPr>
        <w:t xml:space="preserve"> e</w:t>
      </w:r>
      <w:r w:rsidR="00022421" w:rsidRPr="00B37FF6">
        <w:rPr>
          <w:bCs/>
          <w:szCs w:val="22"/>
        </w:rPr>
        <w:t xml:space="preserve"> </w:t>
      </w:r>
      <w:r w:rsidR="00292B1D" w:rsidRPr="00B37FF6">
        <w:rPr>
          <w:bCs/>
          <w:szCs w:val="22"/>
        </w:rPr>
        <w:t xml:space="preserve"> </w:t>
      </w:r>
      <w:r w:rsidR="00292B1D" w:rsidRPr="00FE3601">
        <w:rPr>
          <w:bCs/>
          <w:i/>
          <w:iCs/>
          <w:szCs w:val="22"/>
        </w:rPr>
        <w:t>B</w:t>
      </w:r>
      <w:r w:rsidR="00022421" w:rsidRPr="00B37FF6">
        <w:rPr>
          <w:bCs/>
          <w:szCs w:val="22"/>
        </w:rPr>
        <w:t xml:space="preserve"> </w:t>
      </w:r>
      <w:r w:rsidR="00292B1D" w:rsidRPr="00B37FF6">
        <w:rPr>
          <w:bCs/>
          <w:szCs w:val="22"/>
        </w:rPr>
        <w:t>:</w:t>
      </w:r>
    </w:p>
    <w:p w14:paraId="69593E94" w14:textId="052A6B22" w:rsidR="00292B1D" w:rsidRPr="00B37FF6" w:rsidRDefault="00292B1D" w:rsidP="0002242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B37FF6">
        <w:rPr>
          <w:b/>
          <w:bCs/>
          <w:szCs w:val="22"/>
        </w:rPr>
        <w:tab/>
      </w:r>
      <w:r w:rsidRPr="005C3C7E">
        <w:rPr>
          <w:b/>
          <w:bCs/>
          <w:color w:val="000000" w:themeColor="text1"/>
          <w:szCs w:val="22"/>
        </w:rPr>
        <w:t>(A)</w:t>
      </w:r>
      <w:r w:rsidRPr="005C3C7E">
        <w:rPr>
          <w:bCs/>
          <w:color w:val="000000" w:themeColor="text1"/>
          <w:szCs w:val="22"/>
        </w:rPr>
        <w:t xml:space="preserve"> </w:t>
      </w:r>
      <w:r w:rsidRPr="00B37FF6">
        <w:rPr>
          <w:bCs/>
          <w:szCs w:val="22"/>
        </w:rPr>
        <w:t>são cubos;</w:t>
      </w:r>
      <w:r w:rsidRPr="00B37FF6">
        <w:rPr>
          <w:bCs/>
          <w:szCs w:val="22"/>
        </w:rPr>
        <w:tab/>
      </w:r>
      <w:r w:rsidRPr="00B37FF6">
        <w:rPr>
          <w:bCs/>
          <w:szCs w:val="22"/>
        </w:rPr>
        <w:tab/>
      </w:r>
      <w:r w:rsidRPr="00B37FF6">
        <w:rPr>
          <w:bCs/>
          <w:szCs w:val="22"/>
        </w:rPr>
        <w:tab/>
      </w:r>
      <w:r w:rsidRPr="00B37FF6">
        <w:rPr>
          <w:bCs/>
          <w:szCs w:val="22"/>
        </w:rPr>
        <w:tab/>
      </w:r>
      <w:r w:rsidR="00022421" w:rsidRPr="00B37FF6">
        <w:rPr>
          <w:bCs/>
          <w:szCs w:val="22"/>
        </w:rPr>
        <w:tab/>
      </w:r>
      <w:r w:rsidRPr="005C3C7E">
        <w:rPr>
          <w:b/>
          <w:bCs/>
          <w:color w:val="000000" w:themeColor="text1"/>
          <w:szCs w:val="22"/>
        </w:rPr>
        <w:t>(B)</w:t>
      </w:r>
      <w:r w:rsidRPr="005C3C7E">
        <w:rPr>
          <w:bCs/>
          <w:color w:val="000000" w:themeColor="text1"/>
          <w:szCs w:val="22"/>
        </w:rPr>
        <w:t xml:space="preserve"> </w:t>
      </w:r>
      <w:r w:rsidRPr="00B37FF6">
        <w:rPr>
          <w:bCs/>
          <w:szCs w:val="22"/>
        </w:rPr>
        <w:t>têm o mesmo volume;</w:t>
      </w:r>
    </w:p>
    <w:p w14:paraId="1FC2B0F9" w14:textId="23889410" w:rsidR="00292B1D" w:rsidRPr="00B37FF6" w:rsidRDefault="00292B1D" w:rsidP="0002242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B37FF6">
        <w:rPr>
          <w:b/>
          <w:bCs/>
          <w:szCs w:val="22"/>
        </w:rPr>
        <w:tab/>
      </w:r>
      <w:r w:rsidRPr="005C3C7E">
        <w:rPr>
          <w:b/>
          <w:bCs/>
          <w:color w:val="000000" w:themeColor="text1"/>
          <w:szCs w:val="22"/>
        </w:rPr>
        <w:t>(C)</w:t>
      </w:r>
      <w:r w:rsidRPr="005C3C7E">
        <w:rPr>
          <w:bCs/>
          <w:color w:val="000000" w:themeColor="text1"/>
          <w:szCs w:val="22"/>
        </w:rPr>
        <w:t xml:space="preserve"> </w:t>
      </w:r>
      <w:r w:rsidRPr="00B37FF6">
        <w:rPr>
          <w:bCs/>
          <w:szCs w:val="22"/>
        </w:rPr>
        <w:t>têm a mesma área da base;</w:t>
      </w:r>
      <w:r w:rsidRPr="00B37FF6">
        <w:rPr>
          <w:bCs/>
          <w:szCs w:val="22"/>
        </w:rPr>
        <w:tab/>
      </w:r>
      <w:r w:rsidRPr="00B37FF6">
        <w:rPr>
          <w:bCs/>
          <w:szCs w:val="22"/>
        </w:rPr>
        <w:tab/>
      </w:r>
      <w:r w:rsidR="00B37FF6">
        <w:rPr>
          <w:bCs/>
          <w:szCs w:val="22"/>
        </w:rPr>
        <w:tab/>
      </w:r>
      <w:r w:rsidRPr="005C3C7E">
        <w:rPr>
          <w:b/>
          <w:bCs/>
          <w:color w:val="000000" w:themeColor="text1"/>
          <w:szCs w:val="22"/>
        </w:rPr>
        <w:t>(</w:t>
      </w:r>
      <w:r w:rsidR="009E5DD9" w:rsidRPr="005C3C7E">
        <w:rPr>
          <w:b/>
          <w:bCs/>
          <w:color w:val="000000" w:themeColor="text1"/>
          <w:szCs w:val="22"/>
        </w:rPr>
        <w:t>D</w:t>
      </w:r>
      <w:r w:rsidRPr="005C3C7E">
        <w:rPr>
          <w:b/>
          <w:bCs/>
          <w:color w:val="000000" w:themeColor="text1"/>
          <w:szCs w:val="22"/>
        </w:rPr>
        <w:t>)</w:t>
      </w:r>
      <w:r w:rsidRPr="005C3C7E">
        <w:rPr>
          <w:bCs/>
          <w:color w:val="000000" w:themeColor="text1"/>
          <w:szCs w:val="22"/>
        </w:rPr>
        <w:t xml:space="preserve"> </w:t>
      </w:r>
      <w:r w:rsidRPr="00B37FF6">
        <w:rPr>
          <w:bCs/>
          <w:szCs w:val="22"/>
        </w:rPr>
        <w:t>têm bases retangulares</w:t>
      </w:r>
      <w:r w:rsidR="005C3C7E">
        <w:rPr>
          <w:bCs/>
          <w:szCs w:val="22"/>
        </w:rPr>
        <w:t>.</w:t>
      </w:r>
    </w:p>
    <w:p w14:paraId="0B0C1368" w14:textId="77777777" w:rsidR="00292B1D" w:rsidRPr="00292B1D" w:rsidRDefault="00292B1D" w:rsidP="00022421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</w:p>
    <w:p w14:paraId="6951332D" w14:textId="0148874F" w:rsidR="00956582" w:rsidRPr="00B37FF6" w:rsidRDefault="00F9182C" w:rsidP="0002242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692275" wp14:editId="2E5BDEA9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3DAE6" w14:textId="77777777" w:rsidR="000577B2" w:rsidRPr="00E4687D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692275" id="Oval 22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7B3DAE6" w14:textId="77777777" w:rsidR="000577B2" w:rsidRPr="00E4687D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172DE2" w:rsidRPr="00B37FF6">
        <w:rPr>
          <w:szCs w:val="22"/>
        </w:rPr>
        <w:t>A quarta parte de um</w:t>
      </w:r>
      <w:r w:rsidR="0088477D" w:rsidRPr="00B37FF6">
        <w:rPr>
          <w:szCs w:val="22"/>
        </w:rPr>
        <w:t xml:space="preserve"> litro quantos decímetros cúbicos representa?</w:t>
      </w:r>
    </w:p>
    <w:p w14:paraId="0F2C4C6F" w14:textId="4BA77AF1" w:rsidR="007277CA" w:rsidRPr="00B37FF6" w:rsidRDefault="0088477D" w:rsidP="00022421">
      <w:pPr>
        <w:pStyle w:val="QUESTAO1"/>
        <w:tabs>
          <w:tab w:val="clear" w:pos="113"/>
          <w:tab w:val="left" w:pos="284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426" w:hanging="426"/>
        <w:rPr>
          <w:bCs/>
          <w:i/>
          <w:iCs/>
          <w:szCs w:val="22"/>
        </w:rPr>
      </w:pPr>
      <w:r w:rsidRPr="00B37FF6">
        <w:rPr>
          <w:rFonts w:eastAsia="UtopiaStd-Regular"/>
          <w:b/>
          <w:color w:val="232322"/>
          <w:szCs w:val="22"/>
        </w:rPr>
        <w:tab/>
      </w:r>
      <w:r w:rsidR="00022421" w:rsidRPr="005C3C7E">
        <w:rPr>
          <w:rFonts w:eastAsia="UtopiaStd-Regular"/>
          <w:b/>
          <w:color w:val="000000" w:themeColor="text1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(A)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Pr="00B37FF6">
        <w:rPr>
          <w:szCs w:val="22"/>
        </w:rPr>
        <w:t>25</w:t>
      </w:r>
      <w:r w:rsidRPr="00B37FF6">
        <w:rPr>
          <w:rFonts w:eastAsia="UtopiaStd-Regular"/>
          <w:color w:val="232322"/>
          <w:szCs w:val="22"/>
        </w:rPr>
        <w:tab/>
      </w:r>
      <w:r w:rsidRPr="00B37FF6">
        <w:rPr>
          <w:rFonts w:eastAsia="UtopiaStd-Regular"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</w:t>
      </w:r>
      <w:proofErr w:type="gramStart"/>
      <w:r w:rsidRPr="005C3C7E">
        <w:rPr>
          <w:rFonts w:eastAsia="UtopiaStd-Regular"/>
          <w:b/>
          <w:color w:val="000000" w:themeColor="text1"/>
          <w:szCs w:val="22"/>
        </w:rPr>
        <w:t>B)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Pr="00B37FF6">
        <w:rPr>
          <w:szCs w:val="22"/>
        </w:rPr>
        <w:t>2</w:t>
      </w:r>
      <w:proofErr w:type="gramEnd"/>
      <w:r w:rsidRPr="00B37FF6">
        <w:rPr>
          <w:szCs w:val="22"/>
        </w:rPr>
        <w:t>,5</w:t>
      </w:r>
      <w:r w:rsidRPr="00B37FF6">
        <w:rPr>
          <w:rFonts w:eastAsia="UtopiaStd-Regular"/>
          <w:color w:val="232322"/>
          <w:szCs w:val="22"/>
        </w:rPr>
        <w:tab/>
      </w:r>
      <w:r w:rsidRPr="00B37FF6">
        <w:rPr>
          <w:rFonts w:eastAsia="UtopiaStd-Regular"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(C)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Pr="00B37FF6">
        <w:rPr>
          <w:szCs w:val="22"/>
        </w:rPr>
        <w:t>1,4</w:t>
      </w:r>
      <w:r w:rsidRPr="00B37FF6">
        <w:rPr>
          <w:rFonts w:eastAsia="UtopiaStd-Regular"/>
          <w:color w:val="232322"/>
          <w:szCs w:val="22"/>
        </w:rPr>
        <w:tab/>
      </w:r>
      <w:r w:rsidRPr="00B37FF6">
        <w:rPr>
          <w:rFonts w:eastAsia="UtopiaStd-Regular"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(D)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Pr="00B37FF6">
        <w:rPr>
          <w:szCs w:val="22"/>
        </w:rPr>
        <w:t>0,25</w:t>
      </w:r>
    </w:p>
    <w:p w14:paraId="317CF4CC" w14:textId="77777777" w:rsidR="00EA7B79" w:rsidRDefault="00EA7B79" w:rsidP="0002242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rPr>
          <w:bCs/>
          <w:i/>
          <w:iCs/>
          <w:szCs w:val="22"/>
        </w:rPr>
      </w:pPr>
    </w:p>
    <w:p w14:paraId="21C811F9" w14:textId="03D18A11" w:rsidR="005F70B6" w:rsidRPr="00B37FF6" w:rsidRDefault="00022421" w:rsidP="0002242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 w:rsidRPr="00E8479B">
        <w:rPr>
          <w:b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915264" behindDoc="0" locked="0" layoutInCell="1" allowOverlap="1" wp14:anchorId="1579D27D" wp14:editId="7D1DFBA1">
                <wp:simplePos x="0" y="0"/>
                <wp:positionH relativeFrom="margin">
                  <wp:posOffset>3375660</wp:posOffset>
                </wp:positionH>
                <wp:positionV relativeFrom="paragraph">
                  <wp:posOffset>483235</wp:posOffset>
                </wp:positionV>
                <wp:extent cx="2657475" cy="714375"/>
                <wp:effectExtent l="0" t="0" r="28575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714375"/>
                        </a:xfrm>
                        <a:prstGeom prst="flowChartAlternateProcess">
                          <a:avLst/>
                        </a:prstGeom>
                        <a:solidFill>
                          <a:srgbClr val="FFEFEF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  <a:headEnd/>
                          <a:tailEnd/>
                        </a:ln>
                        <a:effectLst>
                          <a:softEdge rad="12700"/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35ACF" w14:textId="45F0AFB8" w:rsidR="000577B2" w:rsidRPr="00B37FF6" w:rsidRDefault="000577B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37FF6">
                              <w:rPr>
                                <w:rFonts w:ascii="Arial" w:hAnsi="Arial" w:cs="Arial"/>
                              </w:rPr>
                              <w:t xml:space="preserve">1100 </w:t>
                            </w:r>
                            <w:proofErr w:type="spellStart"/>
                            <w:r w:rsidRPr="00B37FF6">
                              <w:rPr>
                                <w:rFonts w:ascii="Arial" w:hAnsi="Arial" w:cs="Arial"/>
                              </w:rPr>
                              <w:t>m</w:t>
                            </w:r>
                            <w:r w:rsidR="00775D1B">
                              <w:rPr>
                                <w:rFonts w:ascii="Arial" w:hAnsi="Arial" w:cs="Arial"/>
                              </w:rPr>
                              <w:t>L</w:t>
                            </w:r>
                            <w:proofErr w:type="spellEnd"/>
                            <w:r w:rsidRPr="00B37FF6">
                              <w:rPr>
                                <w:rFonts w:ascii="Arial" w:hAnsi="Arial" w:cs="Arial"/>
                              </w:rPr>
                              <w:tab/>
                              <w:t xml:space="preserve">   1,1 L</w:t>
                            </w:r>
                            <w:r w:rsidRPr="00B37FF6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B37FF6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37FF6">
                              <w:rPr>
                                <w:rFonts w:ascii="Arial" w:hAnsi="Arial" w:cs="Arial"/>
                              </w:rPr>
                              <w:t xml:space="preserve">110 </w:t>
                            </w:r>
                            <w:proofErr w:type="spellStart"/>
                            <w:r w:rsidRPr="00B37FF6">
                              <w:rPr>
                                <w:rFonts w:ascii="Arial" w:hAnsi="Arial" w:cs="Arial"/>
                              </w:rPr>
                              <w:t>c</w:t>
                            </w:r>
                            <w:r w:rsidR="00775D1B">
                              <w:rPr>
                                <w:rFonts w:ascii="Arial" w:hAnsi="Arial" w:cs="Arial"/>
                              </w:rPr>
                              <w:t>L</w:t>
                            </w:r>
                            <w:proofErr w:type="spellEnd"/>
                          </w:p>
                          <w:p w14:paraId="4EAFAEEF" w14:textId="0756B4BD" w:rsidR="000577B2" w:rsidRDefault="000577B2">
                            <w:r w:rsidRPr="00B37FF6">
                              <w:rPr>
                                <w:rFonts w:ascii="Arial" w:hAnsi="Arial" w:cs="Arial"/>
                              </w:rPr>
                              <w:t>1,1 dm</w:t>
                            </w:r>
                            <w:r w:rsidRPr="00B37FF6">
                              <w:rPr>
                                <w:rFonts w:ascii="Arial" w:hAnsi="Arial" w:cs="Arial"/>
                                <w:vertAlign w:val="superscript"/>
                              </w:rPr>
                              <w:t>3</w:t>
                            </w:r>
                            <w:r w:rsidRPr="00B37FF6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1A0BD3" w:rsidRPr="00B37FF6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B37FF6">
                              <w:rPr>
                                <w:rFonts w:ascii="Arial" w:hAnsi="Arial" w:cs="Arial"/>
                              </w:rPr>
                              <w:t xml:space="preserve">11 </w:t>
                            </w:r>
                            <w:proofErr w:type="spellStart"/>
                            <w:r w:rsidRPr="00B37FF6">
                              <w:rPr>
                                <w:rFonts w:ascii="Arial" w:hAnsi="Arial" w:cs="Arial"/>
                              </w:rPr>
                              <w:t>d</w:t>
                            </w:r>
                            <w:r w:rsidR="00775D1B">
                              <w:rPr>
                                <w:rFonts w:ascii="Arial" w:hAnsi="Arial" w:cs="Arial"/>
                              </w:rPr>
                              <w:t>L</w:t>
                            </w:r>
                            <w:proofErr w:type="spellEnd"/>
                            <w:r w:rsidR="001A0BD3" w:rsidRPr="00B37FF6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B37FF6">
                              <w:rPr>
                                <w:rFonts w:ascii="Arial" w:hAnsi="Arial" w:cs="Arial"/>
                              </w:rPr>
                              <w:t xml:space="preserve">        </w:t>
                            </w:r>
                            <w:r w:rsidR="00B37FF6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B37FF6">
                              <w:rPr>
                                <w:rFonts w:ascii="Arial" w:hAnsi="Arial" w:cs="Arial"/>
                              </w:rPr>
                              <w:t>110 cm</w:t>
                            </w:r>
                            <w:r w:rsidRPr="00B37FF6">
                              <w:rPr>
                                <w:rFonts w:ascii="Arial" w:hAnsi="Arial" w:cs="Arial"/>
                                <w:vertAlign w:val="superscript"/>
                              </w:rPr>
                              <w:t>3</w:t>
                            </w:r>
                            <w:r w:rsidRPr="001A0BD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9D27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Caixa de Texto 2" o:spid="_x0000_s1056" type="#_x0000_t176" style="position:absolute;left:0;text-align:left;margin-left:265.8pt;margin-top:38.05pt;width:209.25pt;height:56.25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" fillcolor="#ffefef" strokecolor="#c00000" strokeweight="1.5pt">
                <v:stroke dashstyle="dash"/>
                <v:textbox>
                  <w:txbxContent>
                    <w:p w14:paraId="6FB35ACF" w14:textId="45F0AFB8" w:rsidR="000577B2" w:rsidRPr="00B37FF6" w:rsidRDefault="000577B2">
                      <w:pPr>
                        <w:rPr>
                          <w:rFonts w:ascii="Arial" w:hAnsi="Arial" w:cs="Arial"/>
                        </w:rPr>
                      </w:pPr>
                      <w:r w:rsidRPr="00B37FF6">
                        <w:rPr>
                          <w:rFonts w:ascii="Arial" w:hAnsi="Arial" w:cs="Arial"/>
                        </w:rPr>
                        <w:t xml:space="preserve">1100 </w:t>
                      </w:r>
                      <w:proofErr w:type="spellStart"/>
                      <w:r w:rsidRPr="00B37FF6">
                        <w:rPr>
                          <w:rFonts w:ascii="Arial" w:hAnsi="Arial" w:cs="Arial"/>
                        </w:rPr>
                        <w:t>m</w:t>
                      </w:r>
                      <w:r w:rsidR="00775D1B">
                        <w:rPr>
                          <w:rFonts w:ascii="Arial" w:hAnsi="Arial" w:cs="Arial"/>
                        </w:rPr>
                        <w:t>L</w:t>
                      </w:r>
                      <w:proofErr w:type="spellEnd"/>
                      <w:r w:rsidRPr="00B37FF6">
                        <w:rPr>
                          <w:rFonts w:ascii="Arial" w:hAnsi="Arial" w:cs="Arial"/>
                        </w:rPr>
                        <w:tab/>
                        <w:t xml:space="preserve">   1,1 L</w:t>
                      </w:r>
                      <w:r w:rsidRPr="00B37FF6">
                        <w:rPr>
                          <w:rFonts w:ascii="Arial" w:hAnsi="Arial" w:cs="Arial"/>
                        </w:rPr>
                        <w:tab/>
                      </w:r>
                      <w:r w:rsidR="00B37FF6">
                        <w:rPr>
                          <w:rFonts w:ascii="Arial" w:hAnsi="Arial" w:cs="Arial"/>
                        </w:rPr>
                        <w:tab/>
                      </w:r>
                      <w:r w:rsidRPr="00B37FF6">
                        <w:rPr>
                          <w:rFonts w:ascii="Arial" w:hAnsi="Arial" w:cs="Arial"/>
                        </w:rPr>
                        <w:t xml:space="preserve">110 </w:t>
                      </w:r>
                      <w:proofErr w:type="spellStart"/>
                      <w:r w:rsidRPr="00B37FF6">
                        <w:rPr>
                          <w:rFonts w:ascii="Arial" w:hAnsi="Arial" w:cs="Arial"/>
                        </w:rPr>
                        <w:t>c</w:t>
                      </w:r>
                      <w:r w:rsidR="00775D1B">
                        <w:rPr>
                          <w:rFonts w:ascii="Arial" w:hAnsi="Arial" w:cs="Arial"/>
                        </w:rPr>
                        <w:t>L</w:t>
                      </w:r>
                      <w:proofErr w:type="spellEnd"/>
                    </w:p>
                    <w:p w14:paraId="4EAFAEEF" w14:textId="0756B4BD" w:rsidR="000577B2" w:rsidRDefault="000577B2">
                      <w:r w:rsidRPr="00B37FF6">
                        <w:rPr>
                          <w:rFonts w:ascii="Arial" w:hAnsi="Arial" w:cs="Arial"/>
                        </w:rPr>
                        <w:t>1,1 dm</w:t>
                      </w:r>
                      <w:r w:rsidRPr="00B37FF6">
                        <w:rPr>
                          <w:rFonts w:ascii="Arial" w:hAnsi="Arial" w:cs="Arial"/>
                          <w:vertAlign w:val="superscript"/>
                        </w:rPr>
                        <w:t>3</w:t>
                      </w:r>
                      <w:r w:rsidRPr="00B37FF6">
                        <w:rPr>
                          <w:rFonts w:ascii="Arial" w:hAnsi="Arial" w:cs="Arial"/>
                        </w:rPr>
                        <w:tab/>
                      </w:r>
                      <w:r w:rsidR="001A0BD3" w:rsidRPr="00B37FF6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B37FF6">
                        <w:rPr>
                          <w:rFonts w:ascii="Arial" w:hAnsi="Arial" w:cs="Arial"/>
                        </w:rPr>
                        <w:t xml:space="preserve">11 </w:t>
                      </w:r>
                      <w:proofErr w:type="spellStart"/>
                      <w:r w:rsidRPr="00B37FF6">
                        <w:rPr>
                          <w:rFonts w:ascii="Arial" w:hAnsi="Arial" w:cs="Arial"/>
                        </w:rPr>
                        <w:t>d</w:t>
                      </w:r>
                      <w:r w:rsidR="00775D1B">
                        <w:rPr>
                          <w:rFonts w:ascii="Arial" w:hAnsi="Arial" w:cs="Arial"/>
                        </w:rPr>
                        <w:t>L</w:t>
                      </w:r>
                      <w:proofErr w:type="spellEnd"/>
                      <w:r w:rsidR="001A0BD3" w:rsidRPr="00B37FF6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B37FF6">
                        <w:rPr>
                          <w:rFonts w:ascii="Arial" w:hAnsi="Arial" w:cs="Arial"/>
                        </w:rPr>
                        <w:t xml:space="preserve">        </w:t>
                      </w:r>
                      <w:r w:rsidR="00B37FF6">
                        <w:rPr>
                          <w:rFonts w:ascii="Arial" w:hAnsi="Arial" w:cs="Arial"/>
                        </w:rPr>
                        <w:t xml:space="preserve">  </w:t>
                      </w:r>
                      <w:r w:rsidRPr="00B37FF6">
                        <w:rPr>
                          <w:rFonts w:ascii="Arial" w:hAnsi="Arial" w:cs="Arial"/>
                        </w:rPr>
                        <w:t>110 cm</w:t>
                      </w:r>
                      <w:r w:rsidRPr="00B37FF6">
                        <w:rPr>
                          <w:rFonts w:ascii="Arial" w:hAnsi="Arial" w:cs="Arial"/>
                          <w:vertAlign w:val="superscript"/>
                        </w:rPr>
                        <w:t>3</w:t>
                      </w:r>
                      <w:r w:rsidRPr="001A0BD3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18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729014" wp14:editId="716D286D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C99D8" w14:textId="77777777" w:rsidR="000577B2" w:rsidRPr="000D632F" w:rsidRDefault="000577B2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729014" id="Oval 27" o:sp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3FC99D8" w14:textId="77777777" w:rsidR="000577B2" w:rsidRPr="000D632F" w:rsidRDefault="000577B2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5F70B6" w:rsidRPr="00B37FF6">
        <w:rPr>
          <w:szCs w:val="22"/>
        </w:rPr>
        <w:t xml:space="preserve">O Matias escreveu de diferentes formas o mesmo volume. Observa a figura </w:t>
      </w:r>
      <w:r w:rsidR="000F29DB" w:rsidRPr="00B37FF6">
        <w:rPr>
          <w:szCs w:val="22"/>
        </w:rPr>
        <w:t>abaixo</w:t>
      </w:r>
      <w:r w:rsidR="00E8479B" w:rsidRPr="00B37FF6">
        <w:rPr>
          <w:szCs w:val="22"/>
        </w:rPr>
        <w:t xml:space="preserve"> </w:t>
      </w:r>
      <w:r w:rsidR="005F70B6" w:rsidRPr="00B37FF6">
        <w:rPr>
          <w:szCs w:val="22"/>
        </w:rPr>
        <w:t xml:space="preserve">e indica em qual dos números se enganou. </w:t>
      </w:r>
    </w:p>
    <w:p w14:paraId="099DD50B" w14:textId="3B2E97B3" w:rsidR="00022421" w:rsidRPr="00B37FF6" w:rsidRDefault="005F70B6" w:rsidP="0002242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426" w:hanging="284"/>
        <w:rPr>
          <w:rFonts w:eastAsia="UtopiaStd-Regular"/>
          <w:color w:val="232322"/>
          <w:szCs w:val="22"/>
        </w:rPr>
      </w:pPr>
      <w:r w:rsidRPr="00B37FF6">
        <w:rPr>
          <w:rFonts w:eastAsia="UtopiaStd-Regular"/>
          <w:b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(A)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="00E8479B" w:rsidRPr="00B37FF6">
        <w:rPr>
          <w:szCs w:val="22"/>
        </w:rPr>
        <w:t>110 cm</w:t>
      </w:r>
      <w:r w:rsidR="00E8479B" w:rsidRPr="00B37FF6">
        <w:rPr>
          <w:szCs w:val="22"/>
          <w:vertAlign w:val="superscript"/>
        </w:rPr>
        <w:t>3</w:t>
      </w:r>
      <w:r w:rsidR="00E8479B" w:rsidRPr="00B37FF6">
        <w:rPr>
          <w:szCs w:val="22"/>
        </w:rPr>
        <w:tab/>
      </w:r>
      <w:r w:rsidRPr="00B37FF6">
        <w:rPr>
          <w:rFonts w:eastAsia="UtopiaStd-Regular"/>
          <w:color w:val="232322"/>
          <w:szCs w:val="22"/>
        </w:rPr>
        <w:tab/>
      </w:r>
      <w:r w:rsidRPr="005C3C7E">
        <w:rPr>
          <w:rFonts w:eastAsia="UtopiaStd-Regular"/>
          <w:b/>
          <w:color w:val="000000" w:themeColor="text1"/>
          <w:szCs w:val="22"/>
        </w:rPr>
        <w:t>(</w:t>
      </w:r>
      <w:proofErr w:type="gramStart"/>
      <w:r w:rsidRPr="005C3C7E">
        <w:rPr>
          <w:rFonts w:eastAsia="UtopiaStd-Regular"/>
          <w:b/>
          <w:color w:val="000000" w:themeColor="text1"/>
          <w:szCs w:val="22"/>
        </w:rPr>
        <w:t>B)</w:t>
      </w:r>
      <w:r w:rsidRPr="005C3C7E">
        <w:rPr>
          <w:rFonts w:eastAsia="UtopiaStd-Regular"/>
          <w:color w:val="000000" w:themeColor="text1"/>
          <w:szCs w:val="22"/>
        </w:rPr>
        <w:t xml:space="preserve">  </w:t>
      </w:r>
      <w:r w:rsidR="00E8479B" w:rsidRPr="00B37FF6">
        <w:rPr>
          <w:szCs w:val="22"/>
        </w:rPr>
        <w:t>1</w:t>
      </w:r>
      <w:proofErr w:type="gramEnd"/>
      <w:r w:rsidR="00E8479B" w:rsidRPr="00B37FF6">
        <w:rPr>
          <w:szCs w:val="22"/>
        </w:rPr>
        <w:t>,1 L</w:t>
      </w:r>
      <w:r w:rsidRPr="00B37FF6">
        <w:rPr>
          <w:rFonts w:eastAsia="UtopiaStd-Regular"/>
          <w:color w:val="232322"/>
          <w:szCs w:val="22"/>
        </w:rPr>
        <w:tab/>
      </w:r>
      <w:r w:rsidRPr="00B37FF6">
        <w:rPr>
          <w:rFonts w:eastAsia="UtopiaStd-Regular"/>
          <w:color w:val="232322"/>
          <w:szCs w:val="22"/>
        </w:rPr>
        <w:tab/>
      </w:r>
    </w:p>
    <w:p w14:paraId="13664B76" w14:textId="4FAEB0A4" w:rsidR="005F70B6" w:rsidRPr="00B37FF6" w:rsidRDefault="00022421" w:rsidP="0002242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426" w:hanging="284"/>
        <w:rPr>
          <w:bCs/>
          <w:i/>
          <w:iCs/>
          <w:szCs w:val="22"/>
        </w:rPr>
      </w:pPr>
      <w:r w:rsidRPr="00B37FF6">
        <w:rPr>
          <w:rFonts w:eastAsia="UtopiaStd-Regular"/>
          <w:b/>
          <w:color w:val="232322"/>
          <w:szCs w:val="22"/>
        </w:rPr>
        <w:tab/>
      </w:r>
      <w:r w:rsidR="005F70B6" w:rsidRPr="005C3C7E">
        <w:rPr>
          <w:rFonts w:eastAsia="UtopiaStd-Regular"/>
          <w:b/>
          <w:color w:val="000000" w:themeColor="text1"/>
          <w:szCs w:val="22"/>
        </w:rPr>
        <w:t>(C)</w:t>
      </w:r>
      <w:r w:rsidR="005F70B6" w:rsidRPr="005C3C7E">
        <w:rPr>
          <w:rFonts w:eastAsia="UtopiaStd-Regular"/>
          <w:color w:val="000000" w:themeColor="text1"/>
          <w:szCs w:val="22"/>
        </w:rPr>
        <w:t xml:space="preserve">  </w:t>
      </w:r>
      <w:r w:rsidR="00E8479B" w:rsidRPr="00B37FF6">
        <w:rPr>
          <w:szCs w:val="22"/>
        </w:rPr>
        <w:t>1,1 dm</w:t>
      </w:r>
      <w:r w:rsidR="00E8479B" w:rsidRPr="00B37FF6">
        <w:rPr>
          <w:szCs w:val="22"/>
          <w:vertAlign w:val="superscript"/>
        </w:rPr>
        <w:t>3</w:t>
      </w:r>
      <w:r w:rsidR="005F70B6" w:rsidRPr="00B37FF6">
        <w:rPr>
          <w:rFonts w:eastAsia="UtopiaStd-Regular"/>
          <w:color w:val="232322"/>
          <w:szCs w:val="22"/>
        </w:rPr>
        <w:tab/>
      </w:r>
      <w:r w:rsidR="005F70B6" w:rsidRPr="00B37FF6">
        <w:rPr>
          <w:rFonts w:eastAsia="UtopiaStd-Regular"/>
          <w:color w:val="232322"/>
          <w:szCs w:val="22"/>
        </w:rPr>
        <w:tab/>
      </w:r>
      <w:r w:rsidR="005F70B6" w:rsidRPr="005C3C7E">
        <w:rPr>
          <w:rFonts w:eastAsia="UtopiaStd-Regular"/>
          <w:b/>
          <w:color w:val="000000" w:themeColor="text1"/>
          <w:szCs w:val="22"/>
        </w:rPr>
        <w:t>(D</w:t>
      </w:r>
      <w:proofErr w:type="gramStart"/>
      <w:r w:rsidR="005F70B6" w:rsidRPr="005C3C7E">
        <w:rPr>
          <w:rFonts w:eastAsia="UtopiaStd-Regular"/>
          <w:b/>
          <w:color w:val="000000" w:themeColor="text1"/>
          <w:szCs w:val="22"/>
        </w:rPr>
        <w:t>)</w:t>
      </w:r>
      <w:r w:rsidR="005F70B6" w:rsidRPr="005C3C7E">
        <w:rPr>
          <w:rFonts w:eastAsia="UtopiaStd-Regular"/>
          <w:color w:val="000000" w:themeColor="text1"/>
          <w:szCs w:val="22"/>
        </w:rPr>
        <w:t xml:space="preserve">  </w:t>
      </w:r>
      <w:r w:rsidR="00E8479B" w:rsidRPr="00B37FF6">
        <w:rPr>
          <w:szCs w:val="22"/>
        </w:rPr>
        <w:t>11</w:t>
      </w:r>
      <w:proofErr w:type="gramEnd"/>
      <w:r w:rsidR="00E8479B" w:rsidRPr="00B37FF6">
        <w:rPr>
          <w:szCs w:val="22"/>
        </w:rPr>
        <w:t xml:space="preserve"> </w:t>
      </w:r>
      <w:proofErr w:type="spellStart"/>
      <w:r w:rsidR="00E8479B" w:rsidRPr="00B37FF6">
        <w:rPr>
          <w:szCs w:val="22"/>
        </w:rPr>
        <w:t>d</w:t>
      </w:r>
      <w:r w:rsidR="00775D1B">
        <w:rPr>
          <w:szCs w:val="22"/>
        </w:rPr>
        <w:t>L</w:t>
      </w:r>
      <w:proofErr w:type="spellEnd"/>
    </w:p>
    <w:p w14:paraId="5669A4B7" w14:textId="08F3CFFC" w:rsidR="00C92A51" w:rsidRPr="00E3612D" w:rsidRDefault="00F9182C" w:rsidP="00C92A51">
      <w:pPr>
        <w:pStyle w:val="TITULOFICHAS"/>
        <w:rPr>
          <w:lang w:val="pt-PT"/>
        </w:rPr>
      </w:pPr>
      <w:r w:rsidRPr="008E7736">
        <w:rPr>
          <w:b w:val="0"/>
          <w:szCs w:val="22"/>
          <w:lang w:val="pt-PT"/>
        </w:rPr>
        <w:br w:type="page"/>
      </w:r>
      <w:proofErr w:type="spellStart"/>
      <w:r w:rsidR="007D1BDB">
        <w:rPr>
          <w:lang w:val="pt-PT"/>
        </w:rPr>
        <w:lastRenderedPageBreak/>
        <w:t>Miniteste</w:t>
      </w:r>
      <w:proofErr w:type="spellEnd"/>
      <w:r w:rsidR="007D1BDB">
        <w:rPr>
          <w:lang w:val="pt-PT"/>
        </w:rPr>
        <w:t xml:space="preserve"> 3 – </w:t>
      </w:r>
      <w:r w:rsidR="00C92A51">
        <w:rPr>
          <w:lang w:val="pt-PT"/>
        </w:rPr>
        <w:t>Volume do paralelepípedo e volume do cubo</w:t>
      </w:r>
    </w:p>
    <w:p w14:paraId="2DE0D8D3" w14:textId="77777777" w:rsidR="007D1BDB" w:rsidRPr="001F156B" w:rsidRDefault="007D1BDB" w:rsidP="007D1BD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0015CDE" wp14:editId="1F546061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2C7F58C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D0A7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D889A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2655BD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B40DBA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1C9BA37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7DE40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A26FB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A45A4F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293D6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2459F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0DBFC54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DA93BA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62005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B3E52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6B7B4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648E9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0FFD6AA" w14:textId="77777777" w:rsidR="000577B2" w:rsidRPr="0005099D" w:rsidRDefault="000577B2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015CDE" id="_x0000_s105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jEJ9O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2C7F58C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D0A7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D889A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2655BD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EB40DBA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1C9BA37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C7DE40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A26FB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6A45A4F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293D6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B2459F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0DBFC54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DA93BA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62005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B3E52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B6B7B4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5648E9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0FFD6AA" w14:textId="77777777" w:rsidR="000577B2" w:rsidRPr="0005099D" w:rsidRDefault="000577B2" w:rsidP="007D1BDB"/>
                  </w:txbxContent>
                </v:textbox>
                <w10:anchorlock/>
              </v:roundrect>
            </w:pict>
          </mc:Fallback>
        </mc:AlternateContent>
      </w:r>
    </w:p>
    <w:p w14:paraId="25EAD00D" w14:textId="77777777" w:rsidR="00956582" w:rsidRDefault="00BD73FB" w:rsidP="004430FD">
      <w:pPr>
        <w:spacing w:before="240" w:after="80" w:line="360" w:lineRule="auto"/>
        <w:ind w:left="703" w:hanging="703"/>
        <w:rPr>
          <w:rFonts w:ascii="Arial" w:hAnsi="Arial" w:cs="Arial"/>
          <w:sz w:val="24"/>
          <w:szCs w:val="24"/>
        </w:rPr>
      </w:pPr>
      <w:r w:rsidRPr="000A3D6B">
        <w:rPr>
          <w:bCs/>
          <w:sz w:val="24"/>
          <w:szCs w:val="24"/>
        </w:rPr>
        <w:tab/>
      </w:r>
    </w:p>
    <w:p w14:paraId="6DC14B25" w14:textId="7A4CB9BA" w:rsidR="00355AD1" w:rsidRPr="00EE3A65" w:rsidRDefault="00BC6AF4" w:rsidP="00205870">
      <w:pPr>
        <w:pStyle w:val="QUESTAO1"/>
        <w:spacing w:before="200" w:after="240"/>
        <w:rPr>
          <w:bCs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923456" behindDoc="0" locked="0" layoutInCell="1" allowOverlap="1" wp14:anchorId="030237C4" wp14:editId="55A29516">
            <wp:simplePos x="0" y="0"/>
            <wp:positionH relativeFrom="margin">
              <wp:posOffset>4568825</wp:posOffset>
            </wp:positionH>
            <wp:positionV relativeFrom="paragraph">
              <wp:posOffset>81915</wp:posOffset>
            </wp:positionV>
            <wp:extent cx="1782000" cy="820800"/>
            <wp:effectExtent l="0" t="0" r="8890" b="0"/>
            <wp:wrapSquare wrapText="bothSides"/>
            <wp:docPr id="2247" name="Imagem 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7" name="Imagem 2247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8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BD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848617" wp14:editId="7118F35D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4A7BF" w14:textId="77777777" w:rsidR="000577B2" w:rsidRPr="00086D19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848617" id="Oval 350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/cv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wv3L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714A7BF" w14:textId="77777777" w:rsidR="000577B2" w:rsidRPr="00086D19" w:rsidRDefault="000577B2" w:rsidP="007D1B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355AD1" w:rsidRPr="00EE3A65">
        <w:rPr>
          <w:bCs/>
          <w:szCs w:val="22"/>
        </w:rPr>
        <w:t xml:space="preserve">A </w:t>
      </w:r>
      <w:r w:rsidR="00355AD1" w:rsidRPr="00EE3A65">
        <w:rPr>
          <w:bCs/>
          <w:color w:val="000000" w:themeColor="text1"/>
          <w:szCs w:val="22"/>
        </w:rPr>
        <w:t>figura ao lado</w:t>
      </w:r>
      <w:r w:rsidR="00355AD1" w:rsidRPr="00EE3A65">
        <w:rPr>
          <w:bCs/>
          <w:szCs w:val="22"/>
        </w:rPr>
        <w:t xml:space="preserve"> representa o modelo </w:t>
      </w:r>
      <w:r w:rsidR="00763A7B">
        <w:rPr>
          <w:bCs/>
          <w:szCs w:val="22"/>
        </w:rPr>
        <w:t>geométrico</w:t>
      </w:r>
      <w:r w:rsidR="00763A7B" w:rsidRPr="00EE3A65">
        <w:rPr>
          <w:bCs/>
          <w:szCs w:val="22"/>
        </w:rPr>
        <w:t xml:space="preserve"> de</w:t>
      </w:r>
      <w:r w:rsidR="00355AD1" w:rsidRPr="00EE3A65">
        <w:rPr>
          <w:bCs/>
          <w:szCs w:val="22"/>
        </w:rPr>
        <w:t xml:space="preserve"> um paralelepípedo </w:t>
      </w:r>
      <w:proofErr w:type="gramStart"/>
      <w:r w:rsidR="00355AD1" w:rsidRPr="00EE3A65">
        <w:rPr>
          <w:bCs/>
          <w:szCs w:val="22"/>
        </w:rPr>
        <w:t>com  12</w:t>
      </w:r>
      <w:proofErr w:type="gramEnd"/>
      <w:r w:rsidR="00355AD1" w:rsidRPr="00EE3A65">
        <w:rPr>
          <w:bCs/>
          <w:szCs w:val="22"/>
        </w:rPr>
        <w:t xml:space="preserve">,5 cm  de comprimento, </w:t>
      </w:r>
      <w:r w:rsidR="004430FD" w:rsidRPr="00EE3A65">
        <w:rPr>
          <w:bCs/>
          <w:szCs w:val="22"/>
        </w:rPr>
        <w:t xml:space="preserve"> </w:t>
      </w:r>
      <w:r w:rsidR="00355AD1" w:rsidRPr="00EE3A65">
        <w:rPr>
          <w:bCs/>
          <w:szCs w:val="22"/>
        </w:rPr>
        <w:t xml:space="preserve">2,3 cm  de largura e </w:t>
      </w:r>
      <w:r w:rsidR="004430FD" w:rsidRPr="00EE3A65">
        <w:rPr>
          <w:bCs/>
          <w:szCs w:val="22"/>
        </w:rPr>
        <w:t xml:space="preserve"> </w:t>
      </w:r>
      <w:r w:rsidR="00355AD1" w:rsidRPr="00EE3A65">
        <w:rPr>
          <w:bCs/>
          <w:szCs w:val="22"/>
        </w:rPr>
        <w:t>4,2 cm  de altura.</w:t>
      </w:r>
      <w:r w:rsidR="004430FD" w:rsidRPr="00EE3A65">
        <w:rPr>
          <w:bCs/>
          <w:szCs w:val="22"/>
        </w:rPr>
        <w:t xml:space="preserve"> </w:t>
      </w:r>
      <w:r w:rsidR="00355AD1" w:rsidRPr="00EE3A65">
        <w:rPr>
          <w:bCs/>
          <w:szCs w:val="22"/>
        </w:rPr>
        <w:t xml:space="preserve">Qual é </w:t>
      </w:r>
      <w:r w:rsidR="002347C4">
        <w:rPr>
          <w:bCs/>
          <w:szCs w:val="22"/>
        </w:rPr>
        <w:t>o</w:t>
      </w:r>
      <w:r w:rsidR="00355AD1" w:rsidRPr="00EE3A65">
        <w:rPr>
          <w:bCs/>
          <w:szCs w:val="22"/>
        </w:rPr>
        <w:t xml:space="preserve"> </w:t>
      </w:r>
      <w:r w:rsidR="002347C4">
        <w:rPr>
          <w:bCs/>
          <w:szCs w:val="22"/>
        </w:rPr>
        <w:t>volume</w:t>
      </w:r>
      <w:r w:rsidR="00355AD1" w:rsidRPr="00EE3A65">
        <w:rPr>
          <w:bCs/>
          <w:szCs w:val="22"/>
        </w:rPr>
        <w:t>, em litros, do paralelepípedo representado na figura?</w:t>
      </w:r>
    </w:p>
    <w:p w14:paraId="2B6CB644" w14:textId="77777777" w:rsidR="00355AD1" w:rsidRPr="00EE3A65" w:rsidRDefault="00355AD1" w:rsidP="004430FD">
      <w:pPr>
        <w:pStyle w:val="QUESTAO1"/>
        <w:tabs>
          <w:tab w:val="clear" w:pos="113"/>
          <w:tab w:val="left" w:pos="1134"/>
        </w:tabs>
        <w:spacing w:before="0" w:after="80"/>
        <w:ind w:firstLine="0"/>
        <w:rPr>
          <w:b/>
          <w:bCs/>
          <w:szCs w:val="22"/>
        </w:rPr>
      </w:pPr>
      <w:r w:rsidRPr="00EE3A65">
        <w:rPr>
          <w:b/>
          <w:bCs/>
          <w:szCs w:val="22"/>
        </w:rPr>
        <w:t>(A)</w:t>
      </w:r>
      <w:r w:rsidRPr="00EE3A65">
        <w:rPr>
          <w:bCs/>
          <w:szCs w:val="22"/>
        </w:rPr>
        <w:t xml:space="preserve"> 120,75 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  <w:r w:rsidRPr="00EE3A65">
        <w:rPr>
          <w:b/>
          <w:bCs/>
          <w:szCs w:val="22"/>
        </w:rPr>
        <w:t>(B)</w:t>
      </w:r>
      <w:r w:rsidRPr="00EE3A65">
        <w:rPr>
          <w:szCs w:val="22"/>
        </w:rPr>
        <w:t xml:space="preserve"> 0,12</w:t>
      </w:r>
      <w:r w:rsidR="00FA3A03" w:rsidRPr="00EE3A65">
        <w:rPr>
          <w:szCs w:val="22"/>
        </w:rPr>
        <w:t>075</w:t>
      </w:r>
      <w:r w:rsidRPr="00EE3A65">
        <w:rPr>
          <w:bCs/>
          <w:szCs w:val="22"/>
        </w:rPr>
        <w:t xml:space="preserve"> </w:t>
      </w:r>
      <w:r w:rsidRPr="00EE3A65">
        <w:rPr>
          <w:b/>
          <w:bCs/>
          <w:szCs w:val="22"/>
        </w:rPr>
        <w:tab/>
      </w:r>
      <w:r w:rsidRPr="00EE3A65">
        <w:rPr>
          <w:b/>
          <w:bCs/>
          <w:szCs w:val="22"/>
        </w:rPr>
        <w:tab/>
        <w:t xml:space="preserve">(C) </w:t>
      </w:r>
      <w:r w:rsidRPr="00EE3A65">
        <w:rPr>
          <w:szCs w:val="22"/>
        </w:rPr>
        <w:t>12</w:t>
      </w:r>
      <w:r w:rsidR="00FA3A03" w:rsidRPr="00EE3A65">
        <w:rPr>
          <w:szCs w:val="22"/>
        </w:rPr>
        <w:t>075</w:t>
      </w:r>
      <w:r w:rsidRPr="00EE3A65">
        <w:rPr>
          <w:bCs/>
          <w:szCs w:val="22"/>
        </w:rPr>
        <w:t xml:space="preserve"> </w:t>
      </w:r>
      <w:r w:rsidRPr="00EE3A65">
        <w:rPr>
          <w:b/>
          <w:bCs/>
          <w:szCs w:val="22"/>
        </w:rPr>
        <w:tab/>
      </w:r>
      <w:r w:rsidRPr="00EE3A65">
        <w:rPr>
          <w:b/>
          <w:bCs/>
          <w:szCs w:val="22"/>
        </w:rPr>
        <w:tab/>
        <w:t>(D)</w:t>
      </w:r>
      <w:r w:rsidRPr="00EE3A65">
        <w:rPr>
          <w:szCs w:val="22"/>
        </w:rPr>
        <w:t xml:space="preserve"> 1,2</w:t>
      </w:r>
      <w:r w:rsidR="00FA3A03" w:rsidRPr="00EE3A65">
        <w:rPr>
          <w:szCs w:val="22"/>
        </w:rPr>
        <w:t>075</w:t>
      </w:r>
    </w:p>
    <w:p w14:paraId="7DF5BC07" w14:textId="5882538A" w:rsidR="004430FD" w:rsidRDefault="004430FD" w:rsidP="004430FD">
      <w:pPr>
        <w:pStyle w:val="QUESTAO1"/>
        <w:tabs>
          <w:tab w:val="clear" w:pos="113"/>
          <w:tab w:val="left" w:pos="284"/>
        </w:tabs>
        <w:spacing w:before="0" w:line="240" w:lineRule="auto"/>
        <w:ind w:left="426" w:hanging="426"/>
      </w:pPr>
    </w:p>
    <w:p w14:paraId="7F28D708" w14:textId="1ACBB4E5" w:rsidR="00B05480" w:rsidRPr="00EE3A65" w:rsidRDefault="00900BAD" w:rsidP="004430FD">
      <w:pPr>
        <w:pStyle w:val="QUESTAO1"/>
        <w:tabs>
          <w:tab w:val="clear" w:pos="113"/>
          <w:tab w:val="left" w:pos="284"/>
        </w:tabs>
        <w:spacing w:after="240"/>
        <w:ind w:left="426" w:hanging="426"/>
        <w:rPr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925504" behindDoc="0" locked="0" layoutInCell="1" allowOverlap="1" wp14:anchorId="653D3197" wp14:editId="7116369B">
            <wp:simplePos x="0" y="0"/>
            <wp:positionH relativeFrom="margin">
              <wp:posOffset>4993005</wp:posOffset>
            </wp:positionH>
            <wp:positionV relativeFrom="paragraph">
              <wp:posOffset>153670</wp:posOffset>
            </wp:positionV>
            <wp:extent cx="1191260" cy="1252220"/>
            <wp:effectExtent l="0" t="0" r="8890" b="5080"/>
            <wp:wrapSquare wrapText="bothSides"/>
            <wp:docPr id="2248" name="Imagem 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8" name="Imagem 224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BD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759A42" wp14:editId="52ABD1FB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2EFE52" w14:textId="77777777" w:rsidR="000577B2" w:rsidRPr="00E4687D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759A42" id="Oval 351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52EFE52" w14:textId="77777777" w:rsidR="000577B2" w:rsidRPr="00E4687D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B05480" w:rsidRPr="00EE3A65">
        <w:rPr>
          <w:bCs/>
          <w:szCs w:val="22"/>
        </w:rPr>
        <w:t xml:space="preserve">Observa o paralelepípedo representado na </w:t>
      </w:r>
      <w:r w:rsidR="00B05480" w:rsidRPr="00EE3A65">
        <w:rPr>
          <w:bCs/>
          <w:color w:val="000000" w:themeColor="text1"/>
          <w:szCs w:val="22"/>
        </w:rPr>
        <w:t>figura ao lado</w:t>
      </w:r>
      <w:r w:rsidR="00B05480" w:rsidRPr="00EE3A65">
        <w:rPr>
          <w:bCs/>
          <w:szCs w:val="22"/>
        </w:rPr>
        <w:t xml:space="preserve">. Tendo em conta que o comprimento </w:t>
      </w:r>
      <w:proofErr w:type="gramStart"/>
      <w:r w:rsidR="00B05480" w:rsidRPr="00EE3A65">
        <w:rPr>
          <w:bCs/>
          <w:szCs w:val="22"/>
        </w:rPr>
        <w:t>é  6</w:t>
      </w:r>
      <w:proofErr w:type="gramEnd"/>
      <w:r w:rsidR="00B05480" w:rsidRPr="00EE3A65">
        <w:rPr>
          <w:bCs/>
          <w:szCs w:val="22"/>
        </w:rPr>
        <w:t xml:space="preserve"> cm ,  a largura é  4 cm  e o respetivo volume é igual a  72 cm</w:t>
      </w:r>
      <w:r w:rsidR="00B05480" w:rsidRPr="00EE3A65">
        <w:rPr>
          <w:bCs/>
          <w:szCs w:val="22"/>
          <w:vertAlign w:val="superscript"/>
        </w:rPr>
        <w:t xml:space="preserve">3 </w:t>
      </w:r>
      <w:r w:rsidR="00B05480" w:rsidRPr="00EE3A65">
        <w:rPr>
          <w:bCs/>
          <w:szCs w:val="22"/>
        </w:rPr>
        <w:t xml:space="preserve">.  Qual dos valores </w:t>
      </w:r>
      <w:r w:rsidR="00F337ED" w:rsidRPr="00EE3A65">
        <w:rPr>
          <w:bCs/>
          <w:szCs w:val="22"/>
        </w:rPr>
        <w:t>representa</w:t>
      </w:r>
      <w:r w:rsidR="00B05480" w:rsidRPr="00EE3A65">
        <w:rPr>
          <w:bCs/>
          <w:szCs w:val="22"/>
        </w:rPr>
        <w:t xml:space="preserve"> a altura do sólido?</w:t>
      </w:r>
    </w:p>
    <w:p w14:paraId="2A8E1439" w14:textId="19488820" w:rsidR="00900BAD" w:rsidRDefault="00A66E7C" w:rsidP="004430FD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EE3A65">
        <w:rPr>
          <w:b/>
          <w:bCs/>
          <w:szCs w:val="22"/>
        </w:rPr>
        <w:tab/>
      </w:r>
      <w:r w:rsidR="008A0D3D" w:rsidRPr="00EE3A65">
        <w:rPr>
          <w:b/>
          <w:bCs/>
          <w:szCs w:val="22"/>
        </w:rPr>
        <w:t>(A)</w:t>
      </w:r>
      <w:r w:rsidR="008A0D3D" w:rsidRPr="00EE3A65">
        <w:rPr>
          <w:bCs/>
          <w:szCs w:val="22"/>
        </w:rPr>
        <w:t xml:space="preserve"> </w:t>
      </w:r>
      <w:r w:rsidR="00B05480" w:rsidRPr="00EE3A65">
        <w:rPr>
          <w:bCs/>
          <w:szCs w:val="22"/>
        </w:rPr>
        <w:t>2 cm</w:t>
      </w:r>
      <w:r w:rsidR="00B05480" w:rsidRPr="00EE3A65">
        <w:rPr>
          <w:bCs/>
          <w:szCs w:val="22"/>
        </w:rPr>
        <w:tab/>
      </w:r>
      <w:r w:rsidR="00B05480" w:rsidRPr="00EE3A65">
        <w:rPr>
          <w:bCs/>
          <w:szCs w:val="22"/>
        </w:rPr>
        <w:tab/>
      </w:r>
      <w:r w:rsidR="004430FD" w:rsidRPr="00EE3A65">
        <w:rPr>
          <w:bCs/>
          <w:szCs w:val="22"/>
        </w:rPr>
        <w:tab/>
      </w:r>
      <w:r w:rsidR="00900BAD">
        <w:rPr>
          <w:bCs/>
          <w:szCs w:val="22"/>
        </w:rPr>
        <w:tab/>
      </w:r>
      <w:r w:rsidR="008A0D3D" w:rsidRPr="00EE3A65">
        <w:rPr>
          <w:b/>
          <w:bCs/>
          <w:szCs w:val="22"/>
        </w:rPr>
        <w:t>(B)</w:t>
      </w:r>
      <w:r w:rsidR="008A0D3D" w:rsidRPr="00EE3A65">
        <w:rPr>
          <w:szCs w:val="22"/>
        </w:rPr>
        <w:t xml:space="preserve"> </w:t>
      </w:r>
      <w:r w:rsidR="00B05480" w:rsidRPr="00EE3A65">
        <w:rPr>
          <w:bCs/>
          <w:szCs w:val="22"/>
        </w:rPr>
        <w:t>12 cm</w:t>
      </w:r>
      <w:r w:rsidR="00B05480" w:rsidRPr="00EE3A65">
        <w:rPr>
          <w:bCs/>
          <w:szCs w:val="22"/>
        </w:rPr>
        <w:tab/>
      </w:r>
      <w:r w:rsidR="00B05480" w:rsidRPr="00EE3A65">
        <w:rPr>
          <w:bCs/>
          <w:szCs w:val="22"/>
        </w:rPr>
        <w:tab/>
      </w:r>
    </w:p>
    <w:p w14:paraId="5CCE4B8F" w14:textId="0E9AE8C1" w:rsidR="00B05480" w:rsidRPr="00EE3A65" w:rsidRDefault="00900BAD" w:rsidP="004430FD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>
        <w:rPr>
          <w:b/>
          <w:bCs/>
          <w:szCs w:val="22"/>
        </w:rPr>
        <w:tab/>
      </w:r>
      <w:r w:rsidR="008A0D3D" w:rsidRPr="00EE3A65">
        <w:rPr>
          <w:b/>
          <w:bCs/>
          <w:szCs w:val="22"/>
        </w:rPr>
        <w:t xml:space="preserve">(C) </w:t>
      </w:r>
      <w:r w:rsidR="00B05480" w:rsidRPr="00EE3A65">
        <w:rPr>
          <w:bCs/>
          <w:szCs w:val="22"/>
        </w:rPr>
        <w:t>3 cm</w:t>
      </w:r>
      <w:r w:rsidR="00B05480" w:rsidRPr="00EE3A65">
        <w:rPr>
          <w:bCs/>
          <w:szCs w:val="22"/>
        </w:rPr>
        <w:tab/>
      </w:r>
      <w:r w:rsidR="00A66E7C" w:rsidRPr="00EE3A65">
        <w:rPr>
          <w:bCs/>
          <w:szCs w:val="22"/>
        </w:rPr>
        <w:t xml:space="preserve"> </w:t>
      </w:r>
      <w:r w:rsidR="004430FD" w:rsidRPr="00EE3A65"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="008A0D3D" w:rsidRPr="00EE3A65">
        <w:rPr>
          <w:b/>
          <w:bCs/>
          <w:szCs w:val="22"/>
        </w:rPr>
        <w:t>(D)</w:t>
      </w:r>
      <w:r w:rsidR="008A0D3D" w:rsidRPr="00EE3A65">
        <w:rPr>
          <w:szCs w:val="22"/>
        </w:rPr>
        <w:t xml:space="preserve"> </w:t>
      </w:r>
      <w:r w:rsidR="00B05480" w:rsidRPr="00EE3A65">
        <w:rPr>
          <w:bCs/>
          <w:szCs w:val="22"/>
        </w:rPr>
        <w:t>18 cm</w:t>
      </w:r>
    </w:p>
    <w:p w14:paraId="71359E50" w14:textId="0A3498E4" w:rsidR="00653DC7" w:rsidRDefault="00900BAD" w:rsidP="004430FD">
      <w:pPr>
        <w:pStyle w:val="QUESTAO1"/>
        <w:spacing w:before="0"/>
      </w:pPr>
      <w:r>
        <w:rPr>
          <w:noProof/>
          <w:lang w:eastAsia="pt-PT"/>
        </w:rPr>
        <w:drawing>
          <wp:anchor distT="0" distB="0" distL="114300" distR="114300" simplePos="0" relativeHeight="251929600" behindDoc="0" locked="0" layoutInCell="1" allowOverlap="1" wp14:anchorId="24A37BB4" wp14:editId="1EDA26DE">
            <wp:simplePos x="0" y="0"/>
            <wp:positionH relativeFrom="margin">
              <wp:align>right</wp:align>
            </wp:positionH>
            <wp:positionV relativeFrom="paragraph">
              <wp:posOffset>227965</wp:posOffset>
            </wp:positionV>
            <wp:extent cx="1353600" cy="1044000"/>
            <wp:effectExtent l="0" t="0" r="0" b="3810"/>
            <wp:wrapSquare wrapText="bothSides"/>
            <wp:docPr id="2250" name="Imagem 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0" name="Imagem 225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536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075C73" w14:textId="5293C68B" w:rsidR="008A0D3D" w:rsidRPr="00EE3A65" w:rsidRDefault="007D1BDB" w:rsidP="00205870">
      <w:pPr>
        <w:pStyle w:val="QUESTAO1"/>
        <w:spacing w:before="0" w:after="24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5B3909" wp14:editId="7EA7DFCA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5562AF" w14:textId="77777777" w:rsidR="000577B2" w:rsidRPr="000D632F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5B3909" id="Oval 192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D5562AF" w14:textId="77777777" w:rsidR="000577B2" w:rsidRPr="000D632F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8A0D3D" w:rsidRPr="00EE3A65">
        <w:rPr>
          <w:bCs/>
          <w:szCs w:val="22"/>
        </w:rPr>
        <w:t xml:space="preserve">Qual é </w:t>
      </w:r>
      <w:r w:rsidR="002347C4">
        <w:rPr>
          <w:bCs/>
          <w:szCs w:val="22"/>
        </w:rPr>
        <w:t>o</w:t>
      </w:r>
      <w:r w:rsidR="008A0D3D" w:rsidRPr="00EE3A65">
        <w:rPr>
          <w:bCs/>
          <w:szCs w:val="22"/>
        </w:rPr>
        <w:t xml:space="preserve"> </w:t>
      </w:r>
      <w:r w:rsidR="002347C4">
        <w:rPr>
          <w:bCs/>
          <w:szCs w:val="22"/>
        </w:rPr>
        <w:t>volume</w:t>
      </w:r>
      <w:r w:rsidR="00F337ED" w:rsidRPr="00EE3A65">
        <w:rPr>
          <w:bCs/>
          <w:szCs w:val="22"/>
        </w:rPr>
        <w:t xml:space="preserve"> aproximad</w:t>
      </w:r>
      <w:r w:rsidR="002347C4">
        <w:rPr>
          <w:bCs/>
          <w:szCs w:val="22"/>
        </w:rPr>
        <w:t>o</w:t>
      </w:r>
      <w:r w:rsidR="008A0D3D" w:rsidRPr="00EE3A65">
        <w:rPr>
          <w:bCs/>
          <w:szCs w:val="22"/>
        </w:rPr>
        <w:t>, em litros, do paralelepípedo representado na figura?</w:t>
      </w:r>
    </w:p>
    <w:p w14:paraId="26B2A848" w14:textId="2365FD2A" w:rsidR="006B357E" w:rsidRPr="00EE3A65" w:rsidRDefault="008A0D3D" w:rsidP="004430FD">
      <w:pPr>
        <w:pStyle w:val="QUESTAO1"/>
        <w:tabs>
          <w:tab w:val="clear" w:pos="113"/>
        </w:tabs>
        <w:spacing w:before="0" w:after="80"/>
        <w:ind w:left="426" w:hanging="284"/>
        <w:rPr>
          <w:bCs/>
          <w:szCs w:val="22"/>
        </w:rPr>
      </w:pPr>
      <w:r w:rsidRPr="00EE3A65">
        <w:rPr>
          <w:b/>
          <w:szCs w:val="22"/>
        </w:rPr>
        <w:tab/>
        <w:t xml:space="preserve">(A)  </w:t>
      </w:r>
      <w:r w:rsidRPr="00EE3A65">
        <w:rPr>
          <w:bCs/>
          <w:szCs w:val="22"/>
        </w:rPr>
        <w:t xml:space="preserve">0,35 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  <w:r w:rsidR="00EE3A65">
        <w:rPr>
          <w:bCs/>
          <w:szCs w:val="22"/>
        </w:rPr>
        <w:tab/>
      </w:r>
      <w:r w:rsidR="00EE3A65">
        <w:rPr>
          <w:bCs/>
          <w:szCs w:val="22"/>
        </w:rPr>
        <w:tab/>
      </w:r>
      <w:r w:rsidRPr="00EE3A65">
        <w:rPr>
          <w:b/>
          <w:szCs w:val="22"/>
        </w:rPr>
        <w:t>(</w:t>
      </w:r>
      <w:proofErr w:type="gramStart"/>
      <w:r w:rsidRPr="00EE3A65">
        <w:rPr>
          <w:b/>
          <w:szCs w:val="22"/>
        </w:rPr>
        <w:t xml:space="preserve">B)  </w:t>
      </w:r>
      <w:r w:rsidRPr="00EE3A65">
        <w:rPr>
          <w:bCs/>
          <w:szCs w:val="22"/>
        </w:rPr>
        <w:t>3</w:t>
      </w:r>
      <w:proofErr w:type="gramEnd"/>
      <w:r w:rsidRPr="00EE3A65">
        <w:rPr>
          <w:bCs/>
          <w:szCs w:val="22"/>
        </w:rPr>
        <w:t xml:space="preserve">,51 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</w:p>
    <w:p w14:paraId="02726526" w14:textId="1FA24650" w:rsidR="008A0D3D" w:rsidRPr="00EE3A65" w:rsidRDefault="008A0D3D" w:rsidP="006B357E">
      <w:pPr>
        <w:pStyle w:val="QUESTAO1"/>
        <w:tabs>
          <w:tab w:val="clear" w:pos="113"/>
        </w:tabs>
        <w:spacing w:before="0" w:after="80"/>
        <w:ind w:left="426" w:firstLine="0"/>
        <w:rPr>
          <w:bCs/>
          <w:szCs w:val="22"/>
        </w:rPr>
      </w:pPr>
      <w:r w:rsidRPr="00EE3A65">
        <w:rPr>
          <w:b/>
          <w:szCs w:val="22"/>
        </w:rPr>
        <w:t xml:space="preserve">(C)  </w:t>
      </w:r>
      <w:r w:rsidRPr="00EE3A65">
        <w:rPr>
          <w:szCs w:val="22"/>
        </w:rPr>
        <w:t>35,1</w:t>
      </w:r>
      <w:r w:rsidRPr="00EE3A65">
        <w:rPr>
          <w:bCs/>
          <w:szCs w:val="22"/>
        </w:rPr>
        <w:t xml:space="preserve"> 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  <w:r w:rsidR="00EE3A65">
        <w:rPr>
          <w:bCs/>
          <w:szCs w:val="22"/>
        </w:rPr>
        <w:tab/>
      </w:r>
      <w:r w:rsidR="00EE3A65">
        <w:rPr>
          <w:bCs/>
          <w:szCs w:val="22"/>
        </w:rPr>
        <w:tab/>
      </w:r>
      <w:r w:rsidRPr="00EE3A65">
        <w:rPr>
          <w:b/>
          <w:szCs w:val="22"/>
        </w:rPr>
        <w:t>(D</w:t>
      </w:r>
      <w:proofErr w:type="gramStart"/>
      <w:r w:rsidRPr="00EE3A65">
        <w:rPr>
          <w:b/>
          <w:szCs w:val="22"/>
        </w:rPr>
        <w:t xml:space="preserve">)  </w:t>
      </w:r>
      <w:r w:rsidRPr="00EE3A65">
        <w:rPr>
          <w:szCs w:val="22"/>
        </w:rPr>
        <w:t>351</w:t>
      </w:r>
      <w:proofErr w:type="gramEnd"/>
      <w:r w:rsidRPr="00EE3A65">
        <w:rPr>
          <w:szCs w:val="22"/>
        </w:rPr>
        <w:t>,39</w:t>
      </w:r>
      <w:r w:rsidRPr="00EE3A65">
        <w:rPr>
          <w:bCs/>
          <w:szCs w:val="22"/>
        </w:rPr>
        <w:t xml:space="preserve"> </w:t>
      </w:r>
    </w:p>
    <w:p w14:paraId="799F0D36" w14:textId="7BC50E01" w:rsidR="00BC6AF4" w:rsidRDefault="00900BAD" w:rsidP="004430FD">
      <w:pPr>
        <w:pStyle w:val="QUESTAO1"/>
        <w:spacing w:before="0"/>
      </w:pPr>
      <w:r>
        <w:rPr>
          <w:noProof/>
          <w:lang w:eastAsia="pt-PT"/>
        </w:rPr>
        <w:drawing>
          <wp:anchor distT="0" distB="0" distL="114300" distR="114300" simplePos="0" relativeHeight="251930624" behindDoc="1" locked="0" layoutInCell="1" allowOverlap="1" wp14:anchorId="09413A34" wp14:editId="3A57C961">
            <wp:simplePos x="0" y="0"/>
            <wp:positionH relativeFrom="column">
              <wp:posOffset>4834255</wp:posOffset>
            </wp:positionH>
            <wp:positionV relativeFrom="paragraph">
              <wp:posOffset>239395</wp:posOffset>
            </wp:positionV>
            <wp:extent cx="849600" cy="1224000"/>
            <wp:effectExtent l="0" t="0" r="8255" b="0"/>
            <wp:wrapTight wrapText="bothSides">
              <wp:wrapPolygon edited="0">
                <wp:start x="0" y="0"/>
                <wp:lineTo x="0" y="21185"/>
                <wp:lineTo x="21325" y="21185"/>
                <wp:lineTo x="21325" y="0"/>
                <wp:lineTo x="0" y="0"/>
              </wp:wrapPolygon>
            </wp:wrapTight>
            <wp:docPr id="2254" name="Imagem 2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" name="Imagem 2254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00" cy="12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3FC">
        <w:t xml:space="preserve"> </w:t>
      </w:r>
    </w:p>
    <w:p w14:paraId="65CAC97A" w14:textId="672B1B59" w:rsidR="002C2D87" w:rsidRPr="00EE3A65" w:rsidRDefault="007D1BDB" w:rsidP="00205870">
      <w:pPr>
        <w:pStyle w:val="QUESTAO1"/>
        <w:spacing w:before="200" w:after="240"/>
        <w:rPr>
          <w:bCs/>
          <w:i/>
          <w:i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CABD83" wp14:editId="55D5197D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1DD25" w14:textId="77777777" w:rsidR="000577B2" w:rsidRPr="00E4687D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CABD83" id="Oval 193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8B1DD25" w14:textId="77777777" w:rsidR="000577B2" w:rsidRPr="00E4687D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653DC7" w:rsidRPr="00EE3A65">
        <w:rPr>
          <w:szCs w:val="22"/>
        </w:rPr>
        <w:t xml:space="preserve">Qual é </w:t>
      </w:r>
      <w:r w:rsidR="002347C4">
        <w:rPr>
          <w:szCs w:val="22"/>
        </w:rPr>
        <w:t>o</w:t>
      </w:r>
      <w:r w:rsidR="00653DC7" w:rsidRPr="00EE3A65">
        <w:rPr>
          <w:szCs w:val="22"/>
        </w:rPr>
        <w:t xml:space="preserve"> </w:t>
      </w:r>
      <w:r w:rsidR="002347C4">
        <w:rPr>
          <w:szCs w:val="22"/>
        </w:rPr>
        <w:t>volume</w:t>
      </w:r>
      <w:r w:rsidR="00653DC7" w:rsidRPr="00EE3A65">
        <w:rPr>
          <w:szCs w:val="22"/>
        </w:rPr>
        <w:t>, em centilitros, do cubo representado na figura</w:t>
      </w:r>
      <w:r w:rsidR="00412537">
        <w:rPr>
          <w:szCs w:val="22"/>
        </w:rPr>
        <w:t>?</w:t>
      </w:r>
      <w:r w:rsidR="00956029" w:rsidRPr="00EE3A65">
        <w:rPr>
          <w:szCs w:val="22"/>
        </w:rPr>
        <w:t xml:space="preserve"> </w:t>
      </w:r>
    </w:p>
    <w:p w14:paraId="6E830FF3" w14:textId="08F3D301" w:rsidR="00900BAD" w:rsidRDefault="004430FD" w:rsidP="00900BA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3544"/>
          <w:tab w:val="left" w:pos="6379"/>
          <w:tab w:val="left" w:pos="7797"/>
        </w:tabs>
        <w:spacing w:before="0" w:afterLines="60" w:after="144"/>
        <w:rPr>
          <w:bCs/>
          <w:szCs w:val="22"/>
        </w:rPr>
      </w:pPr>
      <w:r w:rsidRPr="00EE3A65">
        <w:rPr>
          <w:b/>
          <w:szCs w:val="22"/>
        </w:rPr>
        <w:tab/>
      </w:r>
      <w:r w:rsidR="00653DC7" w:rsidRPr="00EE3A65">
        <w:rPr>
          <w:b/>
          <w:szCs w:val="22"/>
        </w:rPr>
        <w:t xml:space="preserve">(A)  </w:t>
      </w:r>
      <w:r w:rsidR="00653DC7" w:rsidRPr="00EE3A65">
        <w:rPr>
          <w:bCs/>
          <w:szCs w:val="22"/>
        </w:rPr>
        <w:t xml:space="preserve">2,25         </w:t>
      </w:r>
      <w:r w:rsidR="00D54773" w:rsidRPr="00EE3A65">
        <w:rPr>
          <w:bCs/>
          <w:szCs w:val="22"/>
        </w:rPr>
        <w:t xml:space="preserve"> 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  <w:r w:rsidR="00900BAD">
        <w:rPr>
          <w:bCs/>
          <w:szCs w:val="22"/>
        </w:rPr>
        <w:tab/>
      </w:r>
      <w:r w:rsidR="00653DC7" w:rsidRPr="00EE3A65">
        <w:rPr>
          <w:b/>
          <w:szCs w:val="22"/>
        </w:rPr>
        <w:t>(</w:t>
      </w:r>
      <w:proofErr w:type="gramStart"/>
      <w:r w:rsidR="00653DC7" w:rsidRPr="00EE3A65">
        <w:rPr>
          <w:b/>
          <w:szCs w:val="22"/>
        </w:rPr>
        <w:t xml:space="preserve">B)  </w:t>
      </w:r>
      <w:r w:rsidR="00653DC7" w:rsidRPr="00EE3A65">
        <w:rPr>
          <w:bCs/>
          <w:szCs w:val="22"/>
        </w:rPr>
        <w:t>337</w:t>
      </w:r>
      <w:proofErr w:type="gramEnd"/>
      <w:r w:rsidR="00653DC7" w:rsidRPr="00EE3A65">
        <w:rPr>
          <w:bCs/>
          <w:szCs w:val="22"/>
        </w:rPr>
        <w:t>,5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</w:p>
    <w:p w14:paraId="2FA03DA4" w14:textId="5B7B70CD" w:rsidR="007D1BDB" w:rsidRPr="00EE3A65" w:rsidRDefault="00900BAD" w:rsidP="00900BA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3261"/>
          <w:tab w:val="left" w:pos="6379"/>
          <w:tab w:val="left" w:pos="7797"/>
        </w:tabs>
        <w:spacing w:before="0" w:afterLines="60" w:after="144"/>
        <w:rPr>
          <w:szCs w:val="22"/>
        </w:rPr>
      </w:pPr>
      <w:r>
        <w:rPr>
          <w:b/>
          <w:szCs w:val="22"/>
        </w:rPr>
        <w:tab/>
      </w:r>
      <w:r w:rsidR="00653DC7" w:rsidRPr="00EE3A65">
        <w:rPr>
          <w:b/>
          <w:szCs w:val="22"/>
        </w:rPr>
        <w:t xml:space="preserve">(C)  </w:t>
      </w:r>
      <w:r w:rsidR="00653DC7" w:rsidRPr="00EE3A65">
        <w:rPr>
          <w:szCs w:val="22"/>
        </w:rPr>
        <w:t>3,275</w:t>
      </w:r>
      <w:r w:rsidR="00653DC7" w:rsidRPr="00EE3A65">
        <w:rPr>
          <w:bCs/>
          <w:szCs w:val="22"/>
        </w:rPr>
        <w:tab/>
        <w:t xml:space="preserve">  </w:t>
      </w:r>
      <w:r w:rsidR="00D54773" w:rsidRPr="00EE3A65">
        <w:rPr>
          <w:bCs/>
          <w:szCs w:val="22"/>
        </w:rPr>
        <w:t xml:space="preserve">    </w:t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="00D54773" w:rsidRPr="00EE3A65">
        <w:rPr>
          <w:bCs/>
          <w:szCs w:val="22"/>
        </w:rPr>
        <w:t xml:space="preserve">  </w:t>
      </w:r>
      <w:proofErr w:type="gramStart"/>
      <w:r w:rsidR="00D54773" w:rsidRPr="00EE3A65">
        <w:rPr>
          <w:bCs/>
          <w:szCs w:val="22"/>
        </w:rPr>
        <w:t xml:space="preserve">   </w:t>
      </w:r>
      <w:r w:rsidR="00653DC7" w:rsidRPr="00EE3A65">
        <w:rPr>
          <w:b/>
          <w:szCs w:val="22"/>
        </w:rPr>
        <w:t>(</w:t>
      </w:r>
      <w:proofErr w:type="gramEnd"/>
      <w:r w:rsidR="00653DC7" w:rsidRPr="00EE3A65">
        <w:rPr>
          <w:b/>
          <w:szCs w:val="22"/>
        </w:rPr>
        <w:t xml:space="preserve">D)  </w:t>
      </w:r>
      <w:r w:rsidR="00653DC7" w:rsidRPr="00EE3A65">
        <w:rPr>
          <w:szCs w:val="22"/>
        </w:rPr>
        <w:t>225</w:t>
      </w:r>
    </w:p>
    <w:p w14:paraId="3697A844" w14:textId="77777777" w:rsidR="00032364" w:rsidRDefault="00032364" w:rsidP="00205870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0" w:firstLine="0"/>
        <w:rPr>
          <w:bCs/>
          <w:i/>
          <w:iCs/>
          <w:szCs w:val="22"/>
        </w:rPr>
      </w:pPr>
    </w:p>
    <w:p w14:paraId="731F043A" w14:textId="66C0F929" w:rsidR="002C2D87" w:rsidRPr="00EE3A65" w:rsidRDefault="007D1BDB" w:rsidP="00205870">
      <w:pPr>
        <w:pStyle w:val="QUESTAO1"/>
        <w:spacing w:before="0" w:after="24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B3FB483" wp14:editId="05FCF935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CA43DC" w14:textId="77777777" w:rsidR="000577B2" w:rsidRPr="000D632F" w:rsidRDefault="000577B2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3FB483" id="Oval 198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3CA43DC" w14:textId="77777777" w:rsidR="000577B2" w:rsidRPr="000D632F" w:rsidRDefault="000577B2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2A13C9" w:rsidRPr="00EE3A65">
        <w:rPr>
          <w:szCs w:val="22"/>
        </w:rPr>
        <w:t xml:space="preserve">Um cubo e um </w:t>
      </w:r>
      <w:r w:rsidR="00FA207F" w:rsidRPr="00EE3A65">
        <w:rPr>
          <w:szCs w:val="22"/>
        </w:rPr>
        <w:t>paralelepípedo são equivalentes. Sabendo que o paralelepípedo tem 512 cm</w:t>
      </w:r>
      <w:r w:rsidR="00FA207F" w:rsidRPr="00EE3A65">
        <w:rPr>
          <w:szCs w:val="22"/>
          <w:vertAlign w:val="superscript"/>
        </w:rPr>
        <w:t>3</w:t>
      </w:r>
      <w:r w:rsidR="00FA207F" w:rsidRPr="00EE3A65">
        <w:rPr>
          <w:szCs w:val="22"/>
        </w:rPr>
        <w:t xml:space="preserve"> de volume, qual é, em centímetros, a medida da aresta do cubo?</w:t>
      </w:r>
    </w:p>
    <w:p w14:paraId="4F5F990D" w14:textId="0721322C" w:rsidR="00EE3A65" w:rsidRPr="00900BAD" w:rsidRDefault="004430FD" w:rsidP="00900BA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4962"/>
          <w:tab w:val="left" w:pos="7088"/>
          <w:tab w:val="left" w:pos="7797"/>
        </w:tabs>
        <w:spacing w:before="0" w:afterLines="60" w:after="144"/>
        <w:rPr>
          <w:szCs w:val="22"/>
        </w:rPr>
      </w:pPr>
      <w:r w:rsidRPr="00EE3A65">
        <w:rPr>
          <w:b/>
          <w:szCs w:val="22"/>
        </w:rPr>
        <w:tab/>
      </w:r>
      <w:r w:rsidR="00FA207F" w:rsidRPr="00EE3A65">
        <w:rPr>
          <w:b/>
          <w:szCs w:val="22"/>
        </w:rPr>
        <w:t xml:space="preserve">(A)  </w:t>
      </w:r>
      <w:r w:rsidR="00FA207F" w:rsidRPr="00EE3A65">
        <w:rPr>
          <w:bCs/>
          <w:szCs w:val="22"/>
        </w:rPr>
        <w:t>6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  <w:r w:rsidR="00FA207F" w:rsidRPr="00EE3A65">
        <w:rPr>
          <w:b/>
          <w:szCs w:val="22"/>
        </w:rPr>
        <w:t>(</w:t>
      </w:r>
      <w:proofErr w:type="gramStart"/>
      <w:r w:rsidR="00FA207F" w:rsidRPr="00EE3A65">
        <w:rPr>
          <w:b/>
          <w:szCs w:val="22"/>
        </w:rPr>
        <w:t xml:space="preserve">B)  </w:t>
      </w:r>
      <w:r w:rsidR="00FA207F" w:rsidRPr="00EE3A65">
        <w:rPr>
          <w:bCs/>
          <w:szCs w:val="22"/>
        </w:rPr>
        <w:t>7</w:t>
      </w:r>
      <w:proofErr w:type="gramEnd"/>
      <w:r w:rsidR="00FA207F" w:rsidRPr="00EE3A65">
        <w:rPr>
          <w:bCs/>
          <w:szCs w:val="22"/>
        </w:rPr>
        <w:t>,5</w:t>
      </w:r>
      <w:r w:rsidRPr="00EE3A65">
        <w:rPr>
          <w:bCs/>
          <w:szCs w:val="22"/>
        </w:rPr>
        <w:tab/>
      </w:r>
      <w:r w:rsidRPr="00EE3A65">
        <w:rPr>
          <w:bCs/>
          <w:szCs w:val="22"/>
        </w:rPr>
        <w:tab/>
      </w:r>
      <w:r w:rsidR="00FA207F" w:rsidRPr="00EE3A65">
        <w:rPr>
          <w:b/>
          <w:szCs w:val="22"/>
        </w:rPr>
        <w:t xml:space="preserve">(C)  </w:t>
      </w:r>
      <w:r w:rsidR="00FA207F" w:rsidRPr="00EE3A65">
        <w:rPr>
          <w:szCs w:val="22"/>
        </w:rPr>
        <w:t>7,85</w:t>
      </w:r>
      <w:r w:rsidR="00FA207F" w:rsidRPr="00EE3A65">
        <w:rPr>
          <w:bCs/>
          <w:szCs w:val="22"/>
        </w:rPr>
        <w:tab/>
        <w:t xml:space="preserve"> </w:t>
      </w:r>
      <w:r w:rsidR="00FA207F" w:rsidRPr="00EE3A65">
        <w:rPr>
          <w:b/>
          <w:szCs w:val="22"/>
        </w:rPr>
        <w:t xml:space="preserve">(D)  </w:t>
      </w:r>
      <w:r w:rsidR="00FA207F" w:rsidRPr="00EE3A65">
        <w:rPr>
          <w:szCs w:val="22"/>
        </w:rPr>
        <w:t>8</w:t>
      </w:r>
    </w:p>
    <w:p w14:paraId="384E19BE" w14:textId="77777777" w:rsidR="00C92A51" w:rsidRPr="00E3612D" w:rsidRDefault="00C92A51" w:rsidP="00C92A51">
      <w:pPr>
        <w:pStyle w:val="TITULOFICHAS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4 – Volume do cilindro</w:t>
      </w:r>
    </w:p>
    <w:p w14:paraId="273E5881" w14:textId="77777777" w:rsidR="00C92A51" w:rsidRPr="001F156B" w:rsidRDefault="00C92A51" w:rsidP="00C92A51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4F12438" wp14:editId="42075A80">
                <wp:extent cx="6119640" cy="792000"/>
                <wp:effectExtent l="12700" t="12700" r="14605" b="8255"/>
                <wp:docPr id="3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3C457C8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53B8F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C4B3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0DD172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28EE2A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75477AD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C71485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6B051E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AFF85D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D7BE9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B650D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55312C0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3F830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9340C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2998F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DF1BA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354F5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A739CBA" w14:textId="77777777" w:rsidR="000577B2" w:rsidRPr="0005099D" w:rsidRDefault="000577B2" w:rsidP="00C92A51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F12438" id="_x0000_s106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q/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zQ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m6av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3C457C8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53B8F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C4B3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0DD172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28EE2A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75477AD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C71485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6B051E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AFF85D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DD7BE9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8B650D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55312C0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23F830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9340C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2998F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3DF1BA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1354F5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A739CBA" w14:textId="77777777" w:rsidR="000577B2" w:rsidRPr="0005099D" w:rsidRDefault="000577B2" w:rsidP="00C92A51"/>
                  </w:txbxContent>
                </v:textbox>
                <w10:anchorlock/>
              </v:roundrect>
            </w:pict>
          </mc:Fallback>
        </mc:AlternateContent>
      </w:r>
    </w:p>
    <w:p w14:paraId="2E35B63D" w14:textId="77777777" w:rsidR="0054136C" w:rsidRDefault="0054136C" w:rsidP="0054136C">
      <w:pPr>
        <w:pStyle w:val="QUESTAO1"/>
        <w:tabs>
          <w:tab w:val="clear" w:pos="113"/>
        </w:tabs>
        <w:spacing w:before="0" w:line="240" w:lineRule="auto"/>
        <w:ind w:left="0" w:firstLine="142"/>
        <w:rPr>
          <w:bCs/>
          <w:sz w:val="24"/>
          <w:szCs w:val="24"/>
        </w:rPr>
      </w:pPr>
    </w:p>
    <w:p w14:paraId="07B95ACD" w14:textId="59500C2D" w:rsidR="0054136C" w:rsidRPr="0054136C" w:rsidRDefault="00005BC9" w:rsidP="004916A1">
      <w:pPr>
        <w:pStyle w:val="QUESTAO1"/>
        <w:tabs>
          <w:tab w:val="clear" w:pos="113"/>
        </w:tabs>
        <w:spacing w:before="200" w:after="240"/>
        <w:ind w:left="0" w:firstLine="142"/>
        <w:rPr>
          <w:b/>
          <w:bCs/>
          <w:sz w:val="24"/>
          <w:szCs w:val="24"/>
        </w:rPr>
      </w:pPr>
      <w:r>
        <w:rPr>
          <w:bCs/>
          <w:noProof/>
          <w:szCs w:val="22"/>
        </w:rPr>
        <w:drawing>
          <wp:anchor distT="0" distB="0" distL="114300" distR="114300" simplePos="0" relativeHeight="251992064" behindDoc="0" locked="0" layoutInCell="1" allowOverlap="1" wp14:anchorId="68F05D00" wp14:editId="45843E28">
            <wp:simplePos x="0" y="0"/>
            <wp:positionH relativeFrom="margin">
              <wp:posOffset>5247640</wp:posOffset>
            </wp:positionH>
            <wp:positionV relativeFrom="paragraph">
              <wp:posOffset>525145</wp:posOffset>
            </wp:positionV>
            <wp:extent cx="1240155" cy="600075"/>
            <wp:effectExtent l="0" t="0" r="0" b="9525"/>
            <wp:wrapSquare wrapText="bothSides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136C" w:rsidRPr="000F5410">
        <w:rPr>
          <w:b/>
          <w:sz w:val="24"/>
          <w:szCs w:val="24"/>
        </w:rPr>
        <w:t>Em todas as questões dest</w:t>
      </w:r>
      <w:r w:rsidR="00412537">
        <w:rPr>
          <w:b/>
          <w:sz w:val="24"/>
          <w:szCs w:val="24"/>
        </w:rPr>
        <w:t>e</w:t>
      </w:r>
      <w:r w:rsidR="0054136C" w:rsidRPr="000F5410">
        <w:rPr>
          <w:b/>
          <w:sz w:val="24"/>
          <w:szCs w:val="24"/>
        </w:rPr>
        <w:t xml:space="preserve"> </w:t>
      </w:r>
      <w:proofErr w:type="spellStart"/>
      <w:r w:rsidR="00412537">
        <w:rPr>
          <w:b/>
          <w:sz w:val="24"/>
          <w:szCs w:val="24"/>
        </w:rPr>
        <w:t>miniteste</w:t>
      </w:r>
      <w:proofErr w:type="spellEnd"/>
      <w:r w:rsidR="0054136C" w:rsidRPr="000F5410">
        <w:rPr>
          <w:b/>
          <w:sz w:val="24"/>
          <w:szCs w:val="24"/>
        </w:rPr>
        <w:t>, considera</w:t>
      </w:r>
      <w:r w:rsidR="001E288F" w:rsidRPr="001E288F">
        <w:rPr>
          <w:b/>
          <w:sz w:val="24"/>
          <w:szCs w:val="24"/>
        </w:rPr>
        <w:t xml:space="preserve"> </w:t>
      </w:r>
      <w:r w:rsidR="001E288F" w:rsidRPr="000F5410">
        <w:rPr>
          <w:b/>
          <w:sz w:val="24"/>
          <w:szCs w:val="24"/>
        </w:rPr>
        <w:t>que</w:t>
      </w:r>
      <w:r w:rsidR="001E288F">
        <w:rPr>
          <w:b/>
          <w:sz w:val="24"/>
          <w:szCs w:val="24"/>
        </w:rPr>
        <w:t xml:space="preserve">  </w:t>
      </w:r>
      <w:r w:rsidR="001E288F">
        <w:rPr>
          <w:b/>
          <w:sz w:val="24"/>
          <w:szCs w:val="24"/>
        </w:rPr>
        <w:sym w:font="Symbol" w:char="F070"/>
      </w:r>
      <w:r w:rsidR="001E288F">
        <w:rPr>
          <w:b/>
          <w:sz w:val="24"/>
          <w:szCs w:val="24"/>
        </w:rPr>
        <w:t xml:space="preserve"> = 3,</w:t>
      </w:r>
      <w:proofErr w:type="gramStart"/>
      <w:r w:rsidR="001E288F">
        <w:rPr>
          <w:b/>
          <w:sz w:val="24"/>
          <w:szCs w:val="24"/>
        </w:rPr>
        <w:t>1416 .</w:t>
      </w:r>
      <w:proofErr w:type="gramEnd"/>
    </w:p>
    <w:p w14:paraId="2E94B15A" w14:textId="6686BCA1" w:rsidR="002554DC" w:rsidRPr="00BB07CE" w:rsidRDefault="00C92A51" w:rsidP="004916A1">
      <w:pPr>
        <w:pStyle w:val="QUESTAO1"/>
        <w:spacing w:before="200" w:after="24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5A5507" wp14:editId="19B96A65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75BE6" w14:textId="77777777" w:rsidR="000577B2" w:rsidRPr="00086D19" w:rsidRDefault="000577B2" w:rsidP="00C92A5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5A5507" id="Oval 34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A575BE6" w14:textId="77777777" w:rsidR="000577B2" w:rsidRPr="00086D19" w:rsidRDefault="000577B2" w:rsidP="00C92A5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4136C">
        <w:tab/>
      </w:r>
      <w:r w:rsidR="00D1779C" w:rsidRPr="00BB07CE">
        <w:rPr>
          <w:bCs/>
          <w:szCs w:val="22"/>
        </w:rPr>
        <w:t>Qual é o volume</w:t>
      </w:r>
      <w:r w:rsidR="00AE7D39" w:rsidRPr="00BB07CE">
        <w:rPr>
          <w:bCs/>
          <w:szCs w:val="22"/>
        </w:rPr>
        <w:t>, arredondado às unidades,</w:t>
      </w:r>
      <w:r w:rsidR="00D1779C" w:rsidRPr="00BB07CE">
        <w:rPr>
          <w:bCs/>
          <w:szCs w:val="22"/>
        </w:rPr>
        <w:t xml:space="preserve"> do cilindro da figura?</w:t>
      </w:r>
      <w:r w:rsidRPr="00BB07CE">
        <w:rPr>
          <w:szCs w:val="22"/>
        </w:rPr>
        <w:t xml:space="preserve"> </w:t>
      </w:r>
    </w:p>
    <w:p w14:paraId="19648E7B" w14:textId="4850FE27" w:rsidR="00D1779C" w:rsidRPr="00BB07CE" w:rsidRDefault="00D1779C" w:rsidP="004916A1">
      <w:pPr>
        <w:spacing w:after="0" w:line="360" w:lineRule="auto"/>
        <w:ind w:firstLine="454"/>
        <w:rPr>
          <w:rFonts w:ascii="Arial" w:hAnsi="Arial" w:cs="Arial"/>
          <w:b/>
        </w:rPr>
      </w:pPr>
      <w:r w:rsidRPr="00BB07CE">
        <w:rPr>
          <w:rFonts w:ascii="Arial" w:hAnsi="Arial" w:cs="Arial"/>
          <w:b/>
        </w:rPr>
        <w:t xml:space="preserve">(A) </w:t>
      </w:r>
      <w:r w:rsidR="00AE7D39" w:rsidRPr="00BB07CE">
        <w:rPr>
          <w:rFonts w:ascii="Arial" w:hAnsi="Arial" w:cs="Arial"/>
        </w:rPr>
        <w:t>577 cm</w:t>
      </w:r>
      <w:r w:rsidR="00AE7D39" w:rsidRPr="00BB07CE">
        <w:rPr>
          <w:rFonts w:ascii="Arial" w:hAnsi="Arial" w:cs="Arial"/>
          <w:vertAlign w:val="superscript"/>
        </w:rPr>
        <w:t>3</w:t>
      </w:r>
      <w:r w:rsidRPr="00BB07CE">
        <w:rPr>
          <w:rFonts w:ascii="Arial" w:hAnsi="Arial" w:cs="Arial"/>
          <w:b/>
        </w:rPr>
        <w:tab/>
        <w:t xml:space="preserve">(B) </w:t>
      </w:r>
      <w:r w:rsidR="00AE7D39" w:rsidRPr="00BB07CE">
        <w:rPr>
          <w:rFonts w:ascii="Arial" w:hAnsi="Arial" w:cs="Arial"/>
        </w:rPr>
        <w:t>105 cm</w:t>
      </w:r>
      <w:r w:rsidR="00AE7D39" w:rsidRPr="00BB07CE">
        <w:rPr>
          <w:rFonts w:ascii="Arial" w:hAnsi="Arial" w:cs="Arial"/>
          <w:vertAlign w:val="superscript"/>
        </w:rPr>
        <w:t>3</w:t>
      </w:r>
      <w:r w:rsidRPr="00BB07CE">
        <w:rPr>
          <w:rFonts w:ascii="Arial" w:hAnsi="Arial" w:cs="Arial"/>
          <w:b/>
        </w:rPr>
        <w:tab/>
      </w:r>
      <w:r w:rsidR="00AE7D39" w:rsidRPr="00BB07CE">
        <w:rPr>
          <w:rFonts w:ascii="Arial" w:hAnsi="Arial" w:cs="Arial"/>
          <w:b/>
        </w:rPr>
        <w:t xml:space="preserve"> </w:t>
      </w:r>
      <w:proofErr w:type="gramStart"/>
      <w:r w:rsidR="00AE7D39" w:rsidRPr="00BB07CE">
        <w:rPr>
          <w:rFonts w:ascii="Arial" w:hAnsi="Arial" w:cs="Arial"/>
          <w:b/>
        </w:rPr>
        <w:t xml:space="preserve">   </w:t>
      </w:r>
      <w:r w:rsidRPr="00BB07CE">
        <w:rPr>
          <w:rFonts w:ascii="Arial" w:hAnsi="Arial" w:cs="Arial"/>
          <w:b/>
        </w:rPr>
        <w:t>(</w:t>
      </w:r>
      <w:proofErr w:type="gramEnd"/>
      <w:r w:rsidRPr="00BB07CE">
        <w:rPr>
          <w:rFonts w:ascii="Arial" w:hAnsi="Arial" w:cs="Arial"/>
          <w:b/>
        </w:rPr>
        <w:t xml:space="preserve">C) </w:t>
      </w:r>
      <w:r w:rsidR="00AE7D39" w:rsidRPr="00BB07CE">
        <w:rPr>
          <w:rFonts w:ascii="Arial" w:hAnsi="Arial" w:cs="Arial"/>
        </w:rPr>
        <w:t>165 dm</w:t>
      </w:r>
      <w:r w:rsidR="00AE7D39" w:rsidRPr="00BB07CE">
        <w:rPr>
          <w:rFonts w:ascii="Arial" w:hAnsi="Arial" w:cs="Arial"/>
          <w:vertAlign w:val="superscript"/>
        </w:rPr>
        <w:t>3</w:t>
      </w:r>
      <w:r w:rsidR="00AE7D39" w:rsidRPr="00BB07CE">
        <w:rPr>
          <w:rFonts w:ascii="Arial" w:hAnsi="Arial" w:cs="Arial"/>
          <w:b/>
        </w:rPr>
        <w:t xml:space="preserve">        </w:t>
      </w:r>
      <w:r w:rsidR="00BB07CE">
        <w:rPr>
          <w:rFonts w:ascii="Arial" w:hAnsi="Arial" w:cs="Arial"/>
          <w:b/>
        </w:rPr>
        <w:tab/>
      </w:r>
      <w:r w:rsidR="00AE7D39" w:rsidRPr="00BB07CE">
        <w:rPr>
          <w:rFonts w:ascii="Arial" w:hAnsi="Arial" w:cs="Arial"/>
          <w:b/>
        </w:rPr>
        <w:t xml:space="preserve"> </w:t>
      </w:r>
      <w:r w:rsidRPr="00BB07CE">
        <w:rPr>
          <w:rFonts w:ascii="Arial" w:hAnsi="Arial" w:cs="Arial"/>
          <w:b/>
        </w:rPr>
        <w:t xml:space="preserve">(D) </w:t>
      </w:r>
      <w:r w:rsidR="00AE7D39" w:rsidRPr="00BB07CE">
        <w:rPr>
          <w:rFonts w:ascii="Arial" w:hAnsi="Arial" w:cs="Arial"/>
        </w:rPr>
        <w:t>570 dm</w:t>
      </w:r>
      <w:r w:rsidR="00AE7D39" w:rsidRPr="00BB07CE">
        <w:rPr>
          <w:rFonts w:ascii="Arial" w:hAnsi="Arial" w:cs="Arial"/>
          <w:vertAlign w:val="superscript"/>
        </w:rPr>
        <w:t>3</w:t>
      </w:r>
    </w:p>
    <w:p w14:paraId="205D89DC" w14:textId="77777777" w:rsidR="002554DC" w:rsidRDefault="008905A2" w:rsidP="00BB07CE">
      <w:pPr>
        <w:spacing w:before="240" w:line="360" w:lineRule="auto"/>
      </w:pPr>
      <w:r>
        <w:rPr>
          <w:noProof/>
        </w:rPr>
        <w:drawing>
          <wp:anchor distT="0" distB="0" distL="114300" distR="114300" simplePos="0" relativeHeight="251932672" behindDoc="1" locked="0" layoutInCell="1" allowOverlap="1" wp14:anchorId="0DC69122" wp14:editId="60BA44BD">
            <wp:simplePos x="0" y="0"/>
            <wp:positionH relativeFrom="column">
              <wp:posOffset>5398770</wp:posOffset>
            </wp:positionH>
            <wp:positionV relativeFrom="paragraph">
              <wp:posOffset>157480</wp:posOffset>
            </wp:positionV>
            <wp:extent cx="950400" cy="1490400"/>
            <wp:effectExtent l="0" t="0" r="2540" b="0"/>
            <wp:wrapTight wrapText="bothSides">
              <wp:wrapPolygon edited="0">
                <wp:start x="0" y="0"/>
                <wp:lineTo x="0" y="21259"/>
                <wp:lineTo x="21225" y="21259"/>
                <wp:lineTo x="21225" y="0"/>
                <wp:lineTo x="0" y="0"/>
              </wp:wrapPolygon>
            </wp:wrapTight>
            <wp:docPr id="2257" name="Imagem 2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" name="Imagem 2257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0400" cy="149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7E8621" w14:textId="260870EB" w:rsidR="002554DC" w:rsidRPr="00BB07CE" w:rsidRDefault="002554DC" w:rsidP="004916A1">
      <w:pPr>
        <w:pStyle w:val="QUESTAO1"/>
        <w:tabs>
          <w:tab w:val="clear" w:pos="113"/>
          <w:tab w:val="left" w:pos="1134"/>
        </w:tabs>
        <w:spacing w:before="0" w:after="80"/>
        <w:rPr>
          <w:bCs/>
          <w:szCs w:val="22"/>
        </w:rPr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313266BA" wp14:editId="759BBF8A">
                <wp:extent cx="216000" cy="216000"/>
                <wp:effectExtent l="0" t="0" r="0" b="0"/>
                <wp:docPr id="2256" name="Oval 2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0D566" w14:textId="77777777" w:rsidR="002554DC" w:rsidRPr="00E4687D" w:rsidRDefault="002554DC" w:rsidP="002554D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3266BA" id="Oval 2256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00D566" w14:textId="77777777" w:rsidR="002554DC" w:rsidRPr="00E4687D" w:rsidRDefault="002554DC" w:rsidP="002554D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Cs/>
          <w:sz w:val="24"/>
          <w:szCs w:val="24"/>
        </w:rPr>
        <w:t xml:space="preserve"> </w:t>
      </w:r>
      <w:r w:rsidRPr="00BB07CE">
        <w:rPr>
          <w:bCs/>
          <w:szCs w:val="22"/>
        </w:rPr>
        <w:t xml:space="preserve">Qual é, em litros, </w:t>
      </w:r>
      <w:r w:rsidR="0026025F" w:rsidRPr="00BB07CE">
        <w:rPr>
          <w:bCs/>
          <w:szCs w:val="22"/>
        </w:rPr>
        <w:t>arredondad</w:t>
      </w:r>
      <w:r w:rsidR="007C5B7B">
        <w:rPr>
          <w:bCs/>
          <w:szCs w:val="22"/>
        </w:rPr>
        <w:t>o</w:t>
      </w:r>
      <w:r w:rsidRPr="00BB07CE">
        <w:rPr>
          <w:bCs/>
          <w:szCs w:val="22"/>
        </w:rPr>
        <w:t xml:space="preserve"> às centésimas, </w:t>
      </w:r>
      <w:r w:rsidR="002347C4">
        <w:rPr>
          <w:bCs/>
          <w:szCs w:val="22"/>
        </w:rPr>
        <w:t>o volume</w:t>
      </w:r>
      <w:r w:rsidRPr="00BB07CE">
        <w:rPr>
          <w:bCs/>
          <w:szCs w:val="22"/>
        </w:rPr>
        <w:t xml:space="preserve"> de uma jarra com a forma de um cilindro, </w:t>
      </w:r>
      <w:proofErr w:type="gramStart"/>
      <w:r w:rsidRPr="00BB07CE">
        <w:rPr>
          <w:bCs/>
          <w:szCs w:val="22"/>
        </w:rPr>
        <w:t>com  20</w:t>
      </w:r>
      <w:proofErr w:type="gramEnd"/>
      <w:r w:rsidRPr="00BB07CE">
        <w:rPr>
          <w:bCs/>
          <w:szCs w:val="22"/>
        </w:rPr>
        <w:t xml:space="preserve"> cm  de diâmetro e</w:t>
      </w:r>
      <w:r w:rsidR="00CF07F7" w:rsidRPr="00BB07CE">
        <w:rPr>
          <w:bCs/>
          <w:szCs w:val="22"/>
        </w:rPr>
        <w:t xml:space="preserve"> </w:t>
      </w:r>
      <w:r w:rsidRPr="00BB07CE">
        <w:rPr>
          <w:bCs/>
          <w:szCs w:val="22"/>
        </w:rPr>
        <w:t xml:space="preserve"> 30 cm  de altura? </w:t>
      </w:r>
    </w:p>
    <w:p w14:paraId="73EC6538" w14:textId="0AB85AE5" w:rsidR="002554DC" w:rsidRPr="00BB07CE" w:rsidRDefault="004916A1" w:rsidP="004916A1">
      <w:pPr>
        <w:pStyle w:val="QUESTAO1"/>
        <w:tabs>
          <w:tab w:val="clear" w:pos="113"/>
          <w:tab w:val="left" w:pos="1134"/>
          <w:tab w:val="left" w:pos="2127"/>
          <w:tab w:val="left" w:pos="3828"/>
          <w:tab w:val="left" w:pos="5670"/>
        </w:tabs>
        <w:spacing w:before="0" w:after="80"/>
        <w:ind w:left="426" w:hanging="426"/>
        <w:rPr>
          <w:bCs/>
          <w:szCs w:val="22"/>
        </w:rPr>
      </w:pPr>
      <w:r w:rsidRPr="00BB07CE">
        <w:rPr>
          <w:b/>
          <w:szCs w:val="22"/>
        </w:rPr>
        <w:tab/>
      </w:r>
      <w:r w:rsidR="008905A2" w:rsidRPr="00BB07CE">
        <w:rPr>
          <w:b/>
          <w:szCs w:val="22"/>
        </w:rPr>
        <w:t xml:space="preserve">(A) </w:t>
      </w:r>
      <w:r w:rsidR="002554DC" w:rsidRPr="00BB07CE">
        <w:rPr>
          <w:bCs/>
          <w:szCs w:val="22"/>
        </w:rPr>
        <w:t>37,68 L</w:t>
      </w:r>
      <w:r w:rsidR="002554DC" w:rsidRPr="00BB07CE">
        <w:rPr>
          <w:bCs/>
          <w:szCs w:val="22"/>
        </w:rPr>
        <w:tab/>
      </w:r>
      <w:r w:rsidR="008905A2" w:rsidRPr="00BB07CE">
        <w:rPr>
          <w:b/>
          <w:szCs w:val="22"/>
        </w:rPr>
        <w:t xml:space="preserve">(B) </w:t>
      </w:r>
      <w:r w:rsidR="002554DC" w:rsidRPr="00BB07CE">
        <w:rPr>
          <w:bCs/>
          <w:szCs w:val="22"/>
        </w:rPr>
        <w:t>3,768 L</w:t>
      </w:r>
      <w:r w:rsidR="002554DC" w:rsidRPr="00BB07CE">
        <w:rPr>
          <w:bCs/>
          <w:szCs w:val="22"/>
        </w:rPr>
        <w:tab/>
      </w:r>
      <w:r w:rsidR="008905A2" w:rsidRPr="00BB07CE">
        <w:rPr>
          <w:b/>
          <w:szCs w:val="22"/>
        </w:rPr>
        <w:t xml:space="preserve">(C) </w:t>
      </w:r>
      <w:r w:rsidR="002554DC" w:rsidRPr="00BB07CE">
        <w:rPr>
          <w:bCs/>
          <w:szCs w:val="22"/>
        </w:rPr>
        <w:t>94,25 L</w:t>
      </w:r>
      <w:r w:rsidR="002554DC" w:rsidRPr="00BB07CE">
        <w:rPr>
          <w:bCs/>
          <w:szCs w:val="22"/>
        </w:rPr>
        <w:tab/>
      </w:r>
      <w:r w:rsidR="002554DC" w:rsidRPr="00BB07CE">
        <w:rPr>
          <w:bCs/>
          <w:szCs w:val="22"/>
        </w:rPr>
        <w:tab/>
      </w:r>
      <w:r w:rsidRPr="00BB07CE">
        <w:rPr>
          <w:bCs/>
          <w:szCs w:val="22"/>
        </w:rPr>
        <w:t xml:space="preserve"> </w:t>
      </w:r>
      <w:r w:rsidR="008905A2" w:rsidRPr="00BB07CE">
        <w:rPr>
          <w:b/>
          <w:szCs w:val="22"/>
        </w:rPr>
        <w:t xml:space="preserve">(D) </w:t>
      </w:r>
      <w:r w:rsidR="002554DC" w:rsidRPr="00BB07CE">
        <w:rPr>
          <w:bCs/>
          <w:szCs w:val="22"/>
        </w:rPr>
        <w:t>9,42 L</w:t>
      </w:r>
    </w:p>
    <w:p w14:paraId="27BDF4DA" w14:textId="6A949CBB" w:rsidR="008905A2" w:rsidRDefault="00BB07CE" w:rsidP="00BB07CE">
      <w:pPr>
        <w:spacing w:before="240" w:line="360" w:lineRule="auto"/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972608" behindDoc="1" locked="0" layoutInCell="1" allowOverlap="1" wp14:anchorId="73100665" wp14:editId="5AF11CFB">
            <wp:simplePos x="0" y="0"/>
            <wp:positionH relativeFrom="column">
              <wp:posOffset>5403215</wp:posOffset>
            </wp:positionH>
            <wp:positionV relativeFrom="paragraph">
              <wp:posOffset>419735</wp:posOffset>
            </wp:positionV>
            <wp:extent cx="975600" cy="1461600"/>
            <wp:effectExtent l="0" t="0" r="0" b="5715"/>
            <wp:wrapTight wrapText="bothSides">
              <wp:wrapPolygon edited="0">
                <wp:start x="0" y="0"/>
                <wp:lineTo x="0" y="21403"/>
                <wp:lineTo x="21094" y="21403"/>
                <wp:lineTo x="21094" y="0"/>
                <wp:lineTo x="0" y="0"/>
              </wp:wrapPolygon>
            </wp:wrapTight>
            <wp:docPr id="2294" name="Imagem 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" name="Imagem 2294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00" cy="14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ADF34" w14:textId="1DE162B6" w:rsidR="001E6008" w:rsidRPr="00BB07CE" w:rsidRDefault="008905A2" w:rsidP="004916A1">
      <w:pPr>
        <w:spacing w:line="360" w:lineRule="auto"/>
        <w:ind w:left="426" w:hanging="426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43234E" wp14:editId="01AE4E71">
                <wp:extent cx="216000" cy="216000"/>
                <wp:effectExtent l="0" t="0" r="0" b="0"/>
                <wp:docPr id="2272" name="Oval 2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B83F3" w14:textId="77777777" w:rsidR="008905A2" w:rsidRPr="000D632F" w:rsidRDefault="008905A2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43234E" id="Oval 2272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DI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3UQM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47B83F3" w14:textId="77777777" w:rsidR="008905A2" w:rsidRPr="000D632F" w:rsidRDefault="008905A2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4D73">
        <w:rPr>
          <w:rFonts w:ascii="Arial" w:hAnsi="Arial" w:cs="Arial"/>
          <w:color w:val="000000"/>
          <w:sz w:val="24"/>
          <w:szCs w:val="24"/>
        </w:rPr>
        <w:tab/>
      </w:r>
      <w:r w:rsidR="001E6008" w:rsidRPr="00BB07CE">
        <w:rPr>
          <w:rFonts w:ascii="Arial" w:hAnsi="Arial" w:cs="Arial"/>
          <w:color w:val="000000"/>
        </w:rPr>
        <w:t xml:space="preserve">Num recipiente cilíndrico introduziu-se um objeto com a forma de um prisma </w:t>
      </w:r>
      <w:proofErr w:type="gramStart"/>
      <w:r w:rsidR="001E6008" w:rsidRPr="00BB07CE">
        <w:rPr>
          <w:rFonts w:ascii="Arial" w:hAnsi="Arial" w:cs="Arial"/>
          <w:color w:val="000000"/>
        </w:rPr>
        <w:t>com  6</w:t>
      </w:r>
      <w:proofErr w:type="gramEnd"/>
      <w:r w:rsidR="001E6008" w:rsidRPr="00BB07CE">
        <w:rPr>
          <w:rFonts w:ascii="Arial" w:hAnsi="Arial" w:cs="Arial"/>
          <w:color w:val="000000"/>
        </w:rPr>
        <w:t xml:space="preserve"> cm  de comprimento</w:t>
      </w:r>
      <w:r w:rsidR="0026025F" w:rsidRPr="00BB07CE">
        <w:rPr>
          <w:rFonts w:ascii="Arial" w:hAnsi="Arial" w:cs="Arial"/>
          <w:color w:val="000000"/>
        </w:rPr>
        <w:t xml:space="preserve"> e</w:t>
      </w:r>
      <w:r w:rsidR="001E6008" w:rsidRPr="00BB07CE">
        <w:rPr>
          <w:rFonts w:ascii="Arial" w:hAnsi="Arial" w:cs="Arial"/>
          <w:color w:val="000000"/>
        </w:rPr>
        <w:t xml:space="preserve"> </w:t>
      </w:r>
      <w:r w:rsidR="00CF07F7" w:rsidRPr="00BB07CE">
        <w:rPr>
          <w:rFonts w:ascii="Arial" w:hAnsi="Arial" w:cs="Arial"/>
          <w:color w:val="000000"/>
        </w:rPr>
        <w:t xml:space="preserve"> </w:t>
      </w:r>
      <w:r w:rsidR="001E6008" w:rsidRPr="00BB07CE">
        <w:rPr>
          <w:rFonts w:ascii="Arial" w:hAnsi="Arial" w:cs="Arial"/>
          <w:color w:val="000000"/>
        </w:rPr>
        <w:t xml:space="preserve">3 cm </w:t>
      </w:r>
      <w:r w:rsidR="00CF07F7" w:rsidRPr="00BB07CE">
        <w:rPr>
          <w:rFonts w:ascii="Arial" w:hAnsi="Arial" w:cs="Arial"/>
          <w:color w:val="000000"/>
        </w:rPr>
        <w:t xml:space="preserve"> </w:t>
      </w:r>
      <w:r w:rsidR="001E6008" w:rsidRPr="00BB07CE">
        <w:rPr>
          <w:rFonts w:ascii="Arial" w:hAnsi="Arial" w:cs="Arial"/>
          <w:color w:val="000000"/>
        </w:rPr>
        <w:t>de largura</w:t>
      </w:r>
      <w:r w:rsidR="00954B3B" w:rsidRPr="00BB07CE">
        <w:rPr>
          <w:rFonts w:ascii="Arial" w:hAnsi="Arial" w:cs="Arial"/>
          <w:color w:val="000000"/>
        </w:rPr>
        <w:t xml:space="preserve"> e de altura</w:t>
      </w:r>
      <w:r w:rsidR="001E6008" w:rsidRPr="00BB07CE">
        <w:rPr>
          <w:rFonts w:ascii="Arial" w:hAnsi="Arial" w:cs="Arial"/>
          <w:color w:val="000000"/>
        </w:rPr>
        <w:t xml:space="preserve">. O volume da água no recipiente antes de ser introduzido o objeto era </w:t>
      </w:r>
      <w:proofErr w:type="gramStart"/>
      <w:r w:rsidR="001E6008" w:rsidRPr="00BB07CE">
        <w:rPr>
          <w:rFonts w:ascii="Arial" w:hAnsi="Arial" w:cs="Arial"/>
          <w:color w:val="000000"/>
        </w:rPr>
        <w:t xml:space="preserve">de </w:t>
      </w:r>
      <w:r w:rsidR="00CF07F7" w:rsidRPr="00BB07CE">
        <w:rPr>
          <w:rFonts w:ascii="Arial" w:hAnsi="Arial" w:cs="Arial"/>
          <w:color w:val="000000"/>
        </w:rPr>
        <w:t xml:space="preserve"> </w:t>
      </w:r>
      <w:r w:rsidR="001E6008" w:rsidRPr="00BB07CE">
        <w:rPr>
          <w:rFonts w:ascii="Arial" w:hAnsi="Arial" w:cs="Arial"/>
          <w:color w:val="000000"/>
        </w:rPr>
        <w:t>60</w:t>
      </w:r>
      <w:proofErr w:type="gramEnd"/>
      <w:r w:rsidR="001E6008" w:rsidRPr="00BB07CE">
        <w:rPr>
          <w:rFonts w:ascii="Arial" w:hAnsi="Arial" w:cs="Arial"/>
          <w:color w:val="000000"/>
        </w:rPr>
        <w:t xml:space="preserve"> cm</w:t>
      </w:r>
      <w:r w:rsidR="001E6008" w:rsidRPr="00BB07CE">
        <w:rPr>
          <w:rFonts w:ascii="Arial" w:hAnsi="Arial" w:cs="Arial"/>
          <w:color w:val="000000"/>
          <w:vertAlign w:val="superscript"/>
        </w:rPr>
        <w:t>3</w:t>
      </w:r>
      <w:r w:rsidR="001E6008" w:rsidRPr="00BB07CE">
        <w:rPr>
          <w:rFonts w:ascii="Arial" w:hAnsi="Arial" w:cs="Arial"/>
          <w:color w:val="000000"/>
        </w:rPr>
        <w:t xml:space="preserve"> </w:t>
      </w:r>
      <w:r w:rsidR="0026025F" w:rsidRPr="00BB07CE">
        <w:rPr>
          <w:rFonts w:ascii="Arial" w:hAnsi="Arial" w:cs="Arial"/>
          <w:color w:val="000000"/>
        </w:rPr>
        <w:t xml:space="preserve">. </w:t>
      </w:r>
      <w:r w:rsidR="001E6008" w:rsidRPr="00BB07CE">
        <w:rPr>
          <w:rFonts w:ascii="Arial" w:hAnsi="Arial" w:cs="Arial"/>
          <w:color w:val="000000"/>
        </w:rPr>
        <w:t>Depois do objeto ser introduzido no prisma, o volume da água passou a ser:</w:t>
      </w:r>
    </w:p>
    <w:p w14:paraId="2B619AD8" w14:textId="673E6E6F" w:rsidR="001E6008" w:rsidRPr="00BB07CE" w:rsidRDefault="004916A1" w:rsidP="004916A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BB07CE">
        <w:rPr>
          <w:b/>
          <w:szCs w:val="22"/>
        </w:rPr>
        <w:tab/>
      </w:r>
      <w:r w:rsidR="008905A2" w:rsidRPr="00BB07CE">
        <w:rPr>
          <w:b/>
          <w:szCs w:val="22"/>
        </w:rPr>
        <w:t xml:space="preserve">(A) </w:t>
      </w:r>
      <w:r w:rsidR="001E6008" w:rsidRPr="00BB07CE">
        <w:rPr>
          <w:bCs/>
          <w:szCs w:val="22"/>
        </w:rPr>
        <w:t>114 cm</w:t>
      </w:r>
      <w:r w:rsidR="001E6008" w:rsidRPr="00BB07CE">
        <w:rPr>
          <w:bCs/>
          <w:szCs w:val="22"/>
          <w:vertAlign w:val="superscript"/>
        </w:rPr>
        <w:t>3</w:t>
      </w:r>
      <w:r w:rsidRPr="00BB07CE">
        <w:rPr>
          <w:bCs/>
          <w:szCs w:val="22"/>
        </w:rPr>
        <w:tab/>
      </w:r>
      <w:r w:rsidR="008905A2" w:rsidRPr="00BB07CE">
        <w:rPr>
          <w:b/>
          <w:szCs w:val="22"/>
        </w:rPr>
        <w:t xml:space="preserve">(B) </w:t>
      </w:r>
      <w:r w:rsidR="001E6008" w:rsidRPr="00BB07CE">
        <w:rPr>
          <w:bCs/>
          <w:szCs w:val="22"/>
        </w:rPr>
        <w:t>108 cm</w:t>
      </w:r>
      <w:r w:rsidR="001E6008" w:rsidRPr="00BB07CE">
        <w:rPr>
          <w:bCs/>
          <w:szCs w:val="22"/>
          <w:vertAlign w:val="superscript"/>
        </w:rPr>
        <w:t>3</w:t>
      </w:r>
      <w:r w:rsidR="001E6008" w:rsidRPr="00BB07CE">
        <w:rPr>
          <w:bCs/>
          <w:szCs w:val="22"/>
        </w:rPr>
        <w:tab/>
      </w:r>
      <w:r w:rsidR="00954B3B" w:rsidRPr="00BB07CE">
        <w:rPr>
          <w:bCs/>
          <w:szCs w:val="22"/>
        </w:rPr>
        <w:t xml:space="preserve">   </w:t>
      </w:r>
      <w:proofErr w:type="gramStart"/>
      <w:r w:rsidR="00954B3B" w:rsidRPr="00BB07CE">
        <w:rPr>
          <w:bCs/>
          <w:szCs w:val="22"/>
        </w:rPr>
        <w:t xml:space="preserve">   </w:t>
      </w:r>
      <w:r w:rsidR="008905A2" w:rsidRPr="00BB07CE">
        <w:rPr>
          <w:b/>
          <w:szCs w:val="22"/>
        </w:rPr>
        <w:t>(</w:t>
      </w:r>
      <w:proofErr w:type="gramEnd"/>
      <w:r w:rsidR="008905A2" w:rsidRPr="00BB07CE">
        <w:rPr>
          <w:b/>
          <w:szCs w:val="22"/>
        </w:rPr>
        <w:t xml:space="preserve">C) </w:t>
      </w:r>
      <w:r w:rsidR="001E6008" w:rsidRPr="00BB07CE">
        <w:rPr>
          <w:bCs/>
          <w:szCs w:val="22"/>
        </w:rPr>
        <w:t>120 cm</w:t>
      </w:r>
      <w:r w:rsidR="001E6008" w:rsidRPr="00BB07CE">
        <w:rPr>
          <w:bCs/>
          <w:szCs w:val="22"/>
          <w:vertAlign w:val="superscript"/>
        </w:rPr>
        <w:t>3</w:t>
      </w:r>
      <w:r w:rsidR="001E6008" w:rsidRPr="00BB07CE">
        <w:rPr>
          <w:bCs/>
          <w:szCs w:val="22"/>
        </w:rPr>
        <w:t xml:space="preserve"> </w:t>
      </w:r>
      <w:r w:rsidR="001E6008" w:rsidRPr="00BB07CE">
        <w:rPr>
          <w:bCs/>
          <w:szCs w:val="22"/>
        </w:rPr>
        <w:tab/>
      </w:r>
      <w:r w:rsidR="00954B3B" w:rsidRPr="00BB07CE">
        <w:rPr>
          <w:bCs/>
          <w:szCs w:val="22"/>
        </w:rPr>
        <w:t xml:space="preserve"> </w:t>
      </w:r>
      <w:r w:rsidR="008905A2" w:rsidRPr="00BB07CE">
        <w:rPr>
          <w:b/>
          <w:szCs w:val="22"/>
        </w:rPr>
        <w:t xml:space="preserve">(D) </w:t>
      </w:r>
      <w:r w:rsidR="001E6008" w:rsidRPr="00BB07CE">
        <w:rPr>
          <w:bCs/>
          <w:szCs w:val="22"/>
        </w:rPr>
        <w:t>60 cm</w:t>
      </w:r>
      <w:r w:rsidR="001E6008" w:rsidRPr="00BB07CE">
        <w:rPr>
          <w:bCs/>
          <w:szCs w:val="22"/>
          <w:vertAlign w:val="superscript"/>
        </w:rPr>
        <w:t>3</w:t>
      </w:r>
    </w:p>
    <w:p w14:paraId="328C2881" w14:textId="41B24379" w:rsidR="008905A2" w:rsidRDefault="00005BC9" w:rsidP="00BB07CE">
      <w:pPr>
        <w:spacing w:before="240" w:line="360" w:lineRule="auto"/>
      </w:pPr>
      <w:r>
        <w:rPr>
          <w:bCs/>
          <w:noProof/>
        </w:rPr>
        <w:drawing>
          <wp:anchor distT="0" distB="0" distL="114300" distR="114300" simplePos="0" relativeHeight="251993088" behindDoc="0" locked="0" layoutInCell="1" allowOverlap="1" wp14:anchorId="5B2E12F3" wp14:editId="07FFE8F4">
            <wp:simplePos x="0" y="0"/>
            <wp:positionH relativeFrom="column">
              <wp:posOffset>5404485</wp:posOffset>
            </wp:positionH>
            <wp:positionV relativeFrom="paragraph">
              <wp:posOffset>410845</wp:posOffset>
            </wp:positionV>
            <wp:extent cx="895985" cy="1800860"/>
            <wp:effectExtent l="0" t="0" r="0" b="8890"/>
            <wp:wrapSquare wrapText="bothSides"/>
            <wp:docPr id="54" name="Imagem 54" descr="Uma imagem com chávena, vidro, interior, mistur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 descr="Uma imagem com chávena, vidro, interior, misturador&#10;&#10;Descrição gerada automaticament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AB760" w14:textId="4C76784F" w:rsidR="00C2671A" w:rsidRPr="00BB07CE" w:rsidRDefault="008905A2" w:rsidP="004916A1">
      <w:pPr>
        <w:spacing w:after="80" w:line="360" w:lineRule="auto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D5A3460" wp14:editId="0D361F89">
                <wp:extent cx="216000" cy="216000"/>
                <wp:effectExtent l="0" t="0" r="0" b="0"/>
                <wp:docPr id="2273" name="Oval 2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C4741" w14:textId="77777777" w:rsidR="008905A2" w:rsidRPr="00E4687D" w:rsidRDefault="008905A2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5A3460" id="Oval 2273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FDC4741" w14:textId="77777777" w:rsidR="008905A2" w:rsidRPr="00E4687D" w:rsidRDefault="008905A2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</w:t>
      </w:r>
      <w:r w:rsidR="006F7BF8" w:rsidRPr="00BB07CE">
        <w:rPr>
          <w:rFonts w:ascii="Arial" w:hAnsi="Arial" w:cs="Arial"/>
        </w:rPr>
        <w:t>Um</w:t>
      </w:r>
      <w:r w:rsidR="001560C4" w:rsidRPr="00BB07CE">
        <w:rPr>
          <w:rFonts w:ascii="Arial" w:hAnsi="Arial" w:cs="Arial"/>
        </w:rPr>
        <w:t xml:space="preserve"> frasco </w:t>
      </w:r>
      <w:r w:rsidR="006F7BF8" w:rsidRPr="00BB07CE">
        <w:rPr>
          <w:rFonts w:ascii="Arial" w:hAnsi="Arial" w:cs="Arial"/>
        </w:rPr>
        <w:t xml:space="preserve">tem a forma de um cilindro, </w:t>
      </w:r>
      <w:proofErr w:type="gramStart"/>
      <w:r w:rsidR="006F7BF8" w:rsidRPr="00BB07CE">
        <w:rPr>
          <w:rFonts w:ascii="Arial" w:hAnsi="Arial" w:cs="Arial"/>
        </w:rPr>
        <w:t xml:space="preserve">com </w:t>
      </w:r>
      <w:r w:rsidR="00CF07F7" w:rsidRPr="00BB07CE">
        <w:rPr>
          <w:rFonts w:ascii="Arial" w:hAnsi="Arial" w:cs="Arial"/>
        </w:rPr>
        <w:t xml:space="preserve"> </w:t>
      </w:r>
      <w:r w:rsidR="006F7BF8" w:rsidRPr="00BB07CE">
        <w:rPr>
          <w:rFonts w:ascii="Arial" w:hAnsi="Arial" w:cs="Arial"/>
        </w:rPr>
        <w:t>30</w:t>
      </w:r>
      <w:proofErr w:type="gramEnd"/>
      <w:r w:rsidR="006F7BF8" w:rsidRPr="00BB07CE">
        <w:rPr>
          <w:rFonts w:ascii="Arial" w:hAnsi="Arial" w:cs="Arial"/>
        </w:rPr>
        <w:t xml:space="preserve"> cm  de altura e diâmetro da</w:t>
      </w:r>
      <w:r w:rsidR="00954B3B" w:rsidRPr="00BB07CE">
        <w:rPr>
          <w:rFonts w:ascii="Arial" w:hAnsi="Arial" w:cs="Arial"/>
        </w:rPr>
        <w:t xml:space="preserve"> </w:t>
      </w:r>
      <w:r w:rsidR="006F7BF8" w:rsidRPr="00BB07CE">
        <w:rPr>
          <w:rFonts w:ascii="Arial" w:hAnsi="Arial" w:cs="Arial"/>
        </w:rPr>
        <w:t>base igual a  8 cm</w:t>
      </w:r>
      <w:r w:rsidR="00CF07F7" w:rsidRPr="00BB07CE">
        <w:rPr>
          <w:rFonts w:ascii="Arial" w:hAnsi="Arial" w:cs="Arial"/>
        </w:rPr>
        <w:t xml:space="preserve"> </w:t>
      </w:r>
      <w:r w:rsidR="006F7BF8" w:rsidRPr="00BB07CE">
        <w:rPr>
          <w:rFonts w:ascii="Arial" w:hAnsi="Arial" w:cs="Arial"/>
        </w:rPr>
        <w:t>.</w:t>
      </w:r>
      <w:r w:rsidR="006F7BF8" w:rsidRPr="00BB07CE">
        <w:rPr>
          <w:rFonts w:ascii="Arial" w:hAnsi="Arial" w:cs="Arial"/>
          <w:noProof/>
          <w:lang w:eastAsia="pt-PT"/>
        </w:rPr>
        <w:t xml:space="preserve"> </w:t>
      </w:r>
      <w:r w:rsidR="00F71195" w:rsidRPr="00BB07CE">
        <w:rPr>
          <w:rFonts w:ascii="Arial" w:hAnsi="Arial" w:cs="Arial"/>
        </w:rPr>
        <w:t>Quantos litros de água são necessários para encher o frasco?</w:t>
      </w:r>
      <w:r w:rsidR="001560C4" w:rsidRPr="00BB07CE">
        <w:rPr>
          <w:rFonts w:ascii="Arial" w:hAnsi="Arial" w:cs="Arial"/>
        </w:rPr>
        <w:t xml:space="preserve"> </w:t>
      </w:r>
    </w:p>
    <w:p w14:paraId="15569D39" w14:textId="25B23BF1" w:rsidR="006F7BF8" w:rsidRPr="00BB07CE" w:rsidRDefault="004916A1" w:rsidP="004916A1">
      <w:pPr>
        <w:pStyle w:val="QUESTAO1"/>
        <w:tabs>
          <w:tab w:val="clear" w:pos="113"/>
          <w:tab w:val="left" w:pos="1134"/>
          <w:tab w:val="left" w:pos="1985"/>
        </w:tabs>
        <w:spacing w:before="0" w:after="80"/>
        <w:ind w:left="426" w:hanging="426"/>
        <w:rPr>
          <w:bCs/>
          <w:szCs w:val="22"/>
        </w:rPr>
      </w:pPr>
      <w:r w:rsidRPr="00BB07CE">
        <w:rPr>
          <w:b/>
          <w:szCs w:val="22"/>
        </w:rPr>
        <w:tab/>
      </w:r>
      <w:r w:rsidR="00F71195" w:rsidRPr="00BB07CE">
        <w:rPr>
          <w:b/>
          <w:szCs w:val="22"/>
        </w:rPr>
        <w:t xml:space="preserve">(A) </w:t>
      </w:r>
      <w:r w:rsidR="00954B3B" w:rsidRPr="00BB07CE">
        <w:rPr>
          <w:bCs/>
          <w:szCs w:val="22"/>
        </w:rPr>
        <w:t>1,25</w:t>
      </w:r>
      <w:r w:rsidR="00F71195" w:rsidRPr="00BB07CE">
        <w:rPr>
          <w:bCs/>
          <w:szCs w:val="22"/>
        </w:rPr>
        <w:tab/>
      </w:r>
      <w:r w:rsidRPr="00BB07CE">
        <w:rPr>
          <w:bCs/>
          <w:szCs w:val="22"/>
        </w:rPr>
        <w:tab/>
      </w:r>
      <w:r w:rsidR="00F71195" w:rsidRPr="00BB07CE">
        <w:rPr>
          <w:b/>
          <w:szCs w:val="22"/>
        </w:rPr>
        <w:t>(B)</w:t>
      </w:r>
      <w:r w:rsidR="00954B3B" w:rsidRPr="00BB07CE">
        <w:rPr>
          <w:b/>
          <w:szCs w:val="22"/>
        </w:rPr>
        <w:t xml:space="preserve"> </w:t>
      </w:r>
      <w:r w:rsidR="00954B3B" w:rsidRPr="00BB07CE">
        <w:rPr>
          <w:bCs/>
          <w:szCs w:val="22"/>
        </w:rPr>
        <w:t>0,159</w:t>
      </w:r>
      <w:r w:rsidR="00F71195" w:rsidRPr="00BB07CE">
        <w:rPr>
          <w:bCs/>
          <w:szCs w:val="22"/>
        </w:rPr>
        <w:tab/>
      </w:r>
      <w:r w:rsidRPr="00BB07CE">
        <w:rPr>
          <w:bCs/>
          <w:szCs w:val="22"/>
        </w:rPr>
        <w:t xml:space="preserve">    </w:t>
      </w:r>
      <w:proofErr w:type="gramStart"/>
      <w:r w:rsidRPr="00BB07CE">
        <w:rPr>
          <w:bCs/>
          <w:szCs w:val="22"/>
        </w:rPr>
        <w:t xml:space="preserve">   </w:t>
      </w:r>
      <w:r w:rsidR="00F71195" w:rsidRPr="00BB07CE">
        <w:rPr>
          <w:b/>
          <w:szCs w:val="22"/>
        </w:rPr>
        <w:t>(</w:t>
      </w:r>
      <w:proofErr w:type="gramEnd"/>
      <w:r w:rsidR="00F71195" w:rsidRPr="00BB07CE">
        <w:rPr>
          <w:b/>
          <w:szCs w:val="22"/>
        </w:rPr>
        <w:t xml:space="preserve">C) </w:t>
      </w:r>
      <w:r w:rsidR="00954B3B" w:rsidRPr="00BB07CE">
        <w:rPr>
          <w:bCs/>
          <w:szCs w:val="22"/>
        </w:rPr>
        <w:t>1,5</w:t>
      </w:r>
      <w:r w:rsidRPr="00BB07CE">
        <w:rPr>
          <w:bCs/>
          <w:szCs w:val="22"/>
        </w:rPr>
        <w:tab/>
      </w:r>
      <w:r w:rsidRPr="00BB07CE">
        <w:rPr>
          <w:bCs/>
          <w:szCs w:val="22"/>
        </w:rPr>
        <w:tab/>
        <w:t xml:space="preserve">  </w:t>
      </w:r>
      <w:r w:rsidR="00F71195" w:rsidRPr="00BB07CE">
        <w:rPr>
          <w:b/>
          <w:szCs w:val="22"/>
        </w:rPr>
        <w:t xml:space="preserve">(D) </w:t>
      </w:r>
      <w:r w:rsidR="00954B3B" w:rsidRPr="00BB07CE">
        <w:rPr>
          <w:bCs/>
          <w:szCs w:val="22"/>
        </w:rPr>
        <w:t>16</w:t>
      </w:r>
    </w:p>
    <w:p w14:paraId="36DA3EF1" w14:textId="77777777" w:rsidR="00D714DE" w:rsidRDefault="00D714DE" w:rsidP="00BB07CE">
      <w:pPr>
        <w:spacing w:before="240" w:after="80" w:line="360" w:lineRule="auto"/>
        <w:ind w:left="705" w:hanging="705"/>
        <w:rPr>
          <w:rFonts w:ascii="Arial" w:hAnsi="Arial" w:cs="Arial"/>
          <w:sz w:val="24"/>
          <w:szCs w:val="24"/>
        </w:rPr>
      </w:pPr>
    </w:p>
    <w:p w14:paraId="6DAD75F8" w14:textId="5BE2C842" w:rsidR="00D714DE" w:rsidRPr="00BB07CE" w:rsidRDefault="003A4D4F" w:rsidP="004916A1">
      <w:pPr>
        <w:spacing w:line="360" w:lineRule="auto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A469689" wp14:editId="3109FF3B">
                <wp:extent cx="216000" cy="216000"/>
                <wp:effectExtent l="0" t="0" r="0" b="0"/>
                <wp:docPr id="2274" name="Oval 2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AD961" w14:textId="77777777" w:rsidR="003A4D4F" w:rsidRPr="000D632F" w:rsidRDefault="003A4D4F" w:rsidP="003A4D4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469689" id="Oval 2274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EAAD961" w14:textId="77777777" w:rsidR="003A4D4F" w:rsidRPr="000D632F" w:rsidRDefault="003A4D4F" w:rsidP="003A4D4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916A1">
        <w:tab/>
      </w:r>
      <w:r w:rsidR="00D714DE" w:rsidRPr="00BB07CE">
        <w:rPr>
          <w:rFonts w:ascii="Arial" w:hAnsi="Arial" w:cs="Arial"/>
        </w:rPr>
        <w:t>Uma lata cilíndrica</w:t>
      </w:r>
      <w:r w:rsidR="00D714DE" w:rsidRPr="00BB07CE">
        <w:t xml:space="preserve"> </w:t>
      </w:r>
      <w:proofErr w:type="gramStart"/>
      <w:r w:rsidR="00D714DE" w:rsidRPr="00BB07CE">
        <w:rPr>
          <w:rFonts w:ascii="Arial" w:hAnsi="Arial" w:cs="Arial"/>
        </w:rPr>
        <w:t xml:space="preserve">com </w:t>
      </w:r>
      <w:r w:rsidR="00CF07F7" w:rsidRPr="00BB07CE">
        <w:rPr>
          <w:rFonts w:ascii="Arial" w:hAnsi="Arial" w:cs="Arial"/>
        </w:rPr>
        <w:t xml:space="preserve"> </w:t>
      </w:r>
      <w:r w:rsidR="00D714DE" w:rsidRPr="00BB07CE">
        <w:rPr>
          <w:rFonts w:ascii="Arial" w:hAnsi="Arial" w:cs="Arial"/>
        </w:rPr>
        <w:t>0</w:t>
      </w:r>
      <w:proofErr w:type="gramEnd"/>
      <w:r w:rsidR="00D714DE" w:rsidRPr="00BB07CE">
        <w:rPr>
          <w:rFonts w:ascii="Arial" w:hAnsi="Arial" w:cs="Arial"/>
        </w:rPr>
        <w:t xml:space="preserve">,5 L </w:t>
      </w:r>
      <w:r w:rsidR="00CF07F7" w:rsidRPr="00BB07CE">
        <w:rPr>
          <w:rFonts w:ascii="Arial" w:hAnsi="Arial" w:cs="Arial"/>
        </w:rPr>
        <w:t xml:space="preserve"> </w:t>
      </w:r>
      <w:r w:rsidR="00D714DE" w:rsidRPr="00BB07CE">
        <w:rPr>
          <w:rFonts w:ascii="Arial" w:hAnsi="Arial" w:cs="Arial"/>
        </w:rPr>
        <w:t xml:space="preserve">de </w:t>
      </w:r>
      <w:r w:rsidR="002347C4">
        <w:rPr>
          <w:rFonts w:ascii="Arial" w:hAnsi="Arial" w:cs="Arial"/>
        </w:rPr>
        <w:t>volume</w:t>
      </w:r>
      <w:r w:rsidR="00D714DE" w:rsidRPr="00BB07CE">
        <w:rPr>
          <w:rFonts w:ascii="Arial" w:hAnsi="Arial" w:cs="Arial"/>
        </w:rPr>
        <w:t xml:space="preserve"> e área da base </w:t>
      </w:r>
      <w:r w:rsidR="00CF07F7" w:rsidRPr="00BB07CE">
        <w:rPr>
          <w:rFonts w:ascii="Arial" w:hAnsi="Arial" w:cs="Arial"/>
        </w:rPr>
        <w:t xml:space="preserve"> </w:t>
      </w:r>
      <w:r w:rsidR="00D714DE" w:rsidRPr="00BB07CE">
        <w:rPr>
          <w:rFonts w:ascii="Arial" w:hAnsi="Arial" w:cs="Arial"/>
        </w:rPr>
        <w:t>12,5 cm</w:t>
      </w:r>
      <w:r w:rsidR="00D714DE" w:rsidRPr="00BB07CE">
        <w:rPr>
          <w:rFonts w:ascii="Arial" w:hAnsi="Arial" w:cs="Arial"/>
          <w:vertAlign w:val="superscript"/>
        </w:rPr>
        <w:t>2</w:t>
      </w:r>
      <w:r w:rsidR="00D714DE" w:rsidRPr="00BB07CE">
        <w:rPr>
          <w:rFonts w:ascii="Arial" w:hAnsi="Arial" w:cs="Arial"/>
        </w:rPr>
        <w:t xml:space="preserve"> </w:t>
      </w:r>
      <w:r w:rsidR="00CF07F7" w:rsidRPr="00BB07CE">
        <w:rPr>
          <w:rFonts w:ascii="Arial" w:hAnsi="Arial" w:cs="Arial"/>
        </w:rPr>
        <w:t xml:space="preserve"> </w:t>
      </w:r>
      <w:r w:rsidR="00D714DE" w:rsidRPr="00BB07CE">
        <w:rPr>
          <w:rFonts w:ascii="Arial" w:hAnsi="Arial" w:cs="Arial"/>
        </w:rPr>
        <w:t>tem altura igual a:</w:t>
      </w:r>
    </w:p>
    <w:p w14:paraId="3293A3CE" w14:textId="63E6274D" w:rsidR="00D714DE" w:rsidRPr="00BB07CE" w:rsidRDefault="004916A1" w:rsidP="004916A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BB07CE">
        <w:rPr>
          <w:b/>
          <w:szCs w:val="22"/>
        </w:rPr>
        <w:tab/>
      </w:r>
      <w:r w:rsidR="00D714DE" w:rsidRPr="00BB07CE">
        <w:rPr>
          <w:b/>
          <w:szCs w:val="22"/>
        </w:rPr>
        <w:t xml:space="preserve">(A) </w:t>
      </w:r>
      <w:r w:rsidR="00D714DE" w:rsidRPr="00BB07CE">
        <w:rPr>
          <w:bCs/>
          <w:szCs w:val="22"/>
        </w:rPr>
        <w:t>40 cm</w:t>
      </w:r>
      <w:r w:rsidR="00D714DE" w:rsidRPr="00BB07CE">
        <w:rPr>
          <w:bCs/>
          <w:szCs w:val="22"/>
          <w:vertAlign w:val="superscript"/>
        </w:rPr>
        <w:tab/>
      </w:r>
      <w:r w:rsidR="00D714DE" w:rsidRPr="00BB07CE">
        <w:rPr>
          <w:bCs/>
          <w:szCs w:val="22"/>
          <w:vertAlign w:val="superscript"/>
        </w:rPr>
        <w:tab/>
      </w:r>
      <w:r w:rsidR="00D714DE" w:rsidRPr="00BB07CE">
        <w:rPr>
          <w:b/>
          <w:szCs w:val="22"/>
        </w:rPr>
        <w:t xml:space="preserve">(B) </w:t>
      </w:r>
      <w:r w:rsidR="00D714DE" w:rsidRPr="00BB07CE">
        <w:rPr>
          <w:bCs/>
          <w:szCs w:val="22"/>
        </w:rPr>
        <w:t>0,04 cm</w:t>
      </w:r>
      <w:r w:rsidR="00BB07CE">
        <w:rPr>
          <w:bCs/>
          <w:szCs w:val="22"/>
        </w:rPr>
        <w:tab/>
        <w:t xml:space="preserve">    </w:t>
      </w:r>
      <w:proofErr w:type="gramStart"/>
      <w:r w:rsidR="00BB07CE">
        <w:rPr>
          <w:bCs/>
          <w:szCs w:val="22"/>
        </w:rPr>
        <w:t xml:space="preserve">   </w:t>
      </w:r>
      <w:r w:rsidR="00D714DE" w:rsidRPr="00BB07CE">
        <w:rPr>
          <w:b/>
          <w:szCs w:val="22"/>
        </w:rPr>
        <w:t>(</w:t>
      </w:r>
      <w:proofErr w:type="gramEnd"/>
      <w:r w:rsidR="00D714DE" w:rsidRPr="00BB07CE">
        <w:rPr>
          <w:b/>
          <w:szCs w:val="22"/>
        </w:rPr>
        <w:t xml:space="preserve">C) </w:t>
      </w:r>
      <w:r w:rsidR="00D714DE" w:rsidRPr="00BB07CE">
        <w:rPr>
          <w:bCs/>
          <w:szCs w:val="22"/>
        </w:rPr>
        <w:t>40 dm</w:t>
      </w:r>
      <w:r w:rsidR="00BB07CE">
        <w:rPr>
          <w:bCs/>
          <w:szCs w:val="22"/>
        </w:rPr>
        <w:tab/>
      </w:r>
      <w:r w:rsidR="00BB07CE">
        <w:rPr>
          <w:bCs/>
          <w:szCs w:val="22"/>
        </w:rPr>
        <w:tab/>
        <w:t xml:space="preserve">   </w:t>
      </w:r>
      <w:r w:rsidR="00D714DE" w:rsidRPr="00BB07CE">
        <w:rPr>
          <w:b/>
          <w:szCs w:val="22"/>
        </w:rPr>
        <w:t xml:space="preserve">(D) </w:t>
      </w:r>
      <w:r w:rsidR="00D714DE" w:rsidRPr="00BB07CE">
        <w:rPr>
          <w:bCs/>
          <w:szCs w:val="22"/>
        </w:rPr>
        <w:t>4 dm</w:t>
      </w:r>
    </w:p>
    <w:p w14:paraId="64FFE149" w14:textId="77777777" w:rsidR="00D714DE" w:rsidRPr="00D714DE" w:rsidRDefault="00D714D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72AA5A" w14:textId="77777777" w:rsidR="0065215B" w:rsidRPr="00D714DE" w:rsidRDefault="0065215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14DE">
        <w:rPr>
          <w:rFonts w:ascii="Arial" w:hAnsi="Arial" w:cs="Arial"/>
          <w:sz w:val="24"/>
          <w:szCs w:val="24"/>
        </w:rPr>
        <w:br w:type="page"/>
      </w:r>
    </w:p>
    <w:p w14:paraId="14FE09B4" w14:textId="7ACDCC08" w:rsidR="0033552C" w:rsidRPr="00E3612D" w:rsidRDefault="0033552C" w:rsidP="0033552C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2108CD08" w14:textId="7B93A613" w:rsidR="003364BC" w:rsidRDefault="0033552C" w:rsidP="003364B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7913EC4" wp14:editId="4A21D838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53E90BD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41641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A93B6A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593DC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A3E731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5127E7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23E7FD2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78AE38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C07621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80BD63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EE39E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315DCA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602DF6C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E6A073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A61DDD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D48911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9B2C96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0A676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E61A6CE" w14:textId="77777777" w:rsidR="000577B2" w:rsidRPr="0005099D" w:rsidRDefault="000577B2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913EC4" id="_x0000_s107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d1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QyDgHC0wHKV2TNwmWgnOFbiR3smPNPzOIEYdO4&#10;Ff4Rj0oBFgm9RUkN9uff3gMehUUvJS1OZEHdjxOzghL1RaPk2V3gj/h4QcNGYxZZJYfhVZ+aNWDD&#10;Ge6d4dEMWK8Gs7LQvODSrEI2dDHNMWdB/WCu/WU/cOm4WK0iCIfVML/Te8OHIQmSPHcvzJpePI+y&#10;P8Awsyx/I98FexFwdfJQyajtjc1+2nDQo0j9UoZN+v0eUbe/ju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Vg1nd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53E90BD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41641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A93B6A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593DC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A3E731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5127E7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23E7FD2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E78AE38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6C07621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80BD63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5EE39E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F315DCA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602DF6C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E6A073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A61DDD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ED48911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9B2C96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E0A676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E61A6CE" w14:textId="77777777" w:rsidR="000577B2" w:rsidRPr="0005099D" w:rsidRDefault="000577B2" w:rsidP="0033552C"/>
                  </w:txbxContent>
                </v:textbox>
                <w10:anchorlock/>
              </v:roundrect>
            </w:pict>
          </mc:Fallback>
        </mc:AlternateContent>
      </w:r>
    </w:p>
    <w:p w14:paraId="6A571292" w14:textId="77777777" w:rsidR="003364BC" w:rsidRPr="003364BC" w:rsidRDefault="003364BC" w:rsidP="003364BC">
      <w:pPr>
        <w:pStyle w:val="TITULOFICHAS"/>
        <w:tabs>
          <w:tab w:val="left" w:pos="4962"/>
        </w:tabs>
        <w:spacing w:after="0"/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</w:p>
    <w:p w14:paraId="5A33B634" w14:textId="2F5A2BBF" w:rsidR="0036797E" w:rsidRPr="003364BC" w:rsidRDefault="003364BC" w:rsidP="003364BC">
      <w:pPr>
        <w:pStyle w:val="QUESTAO1"/>
        <w:tabs>
          <w:tab w:val="clear" w:pos="113"/>
        </w:tabs>
        <w:spacing w:before="200" w:after="240"/>
        <w:ind w:left="0" w:firstLine="142"/>
        <w:rPr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883520" behindDoc="0" locked="0" layoutInCell="1" allowOverlap="1" wp14:anchorId="0F70AF38" wp14:editId="0142D83E">
            <wp:simplePos x="0" y="0"/>
            <wp:positionH relativeFrom="column">
              <wp:posOffset>4477385</wp:posOffset>
            </wp:positionH>
            <wp:positionV relativeFrom="paragraph">
              <wp:posOffset>477520</wp:posOffset>
            </wp:positionV>
            <wp:extent cx="1425600" cy="882000"/>
            <wp:effectExtent l="0" t="0" r="3175" b="0"/>
            <wp:wrapSquare wrapText="bothSides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00" cy="8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410">
        <w:rPr>
          <w:b/>
          <w:sz w:val="24"/>
          <w:szCs w:val="24"/>
        </w:rPr>
        <w:t xml:space="preserve">Em todas as questões </w:t>
      </w:r>
      <w:r w:rsidR="00412537">
        <w:rPr>
          <w:b/>
          <w:sz w:val="24"/>
          <w:szCs w:val="24"/>
        </w:rPr>
        <w:t>deste teste</w:t>
      </w:r>
      <w:r w:rsidRPr="000F5410">
        <w:rPr>
          <w:b/>
          <w:sz w:val="24"/>
          <w:szCs w:val="24"/>
        </w:rPr>
        <w:t>, considera</w:t>
      </w:r>
      <w:r w:rsidR="001E288F" w:rsidRPr="001E288F">
        <w:rPr>
          <w:b/>
          <w:sz w:val="24"/>
          <w:szCs w:val="24"/>
        </w:rPr>
        <w:t xml:space="preserve"> </w:t>
      </w:r>
      <w:r w:rsidR="001E288F" w:rsidRPr="000F5410">
        <w:rPr>
          <w:b/>
          <w:sz w:val="24"/>
          <w:szCs w:val="24"/>
        </w:rPr>
        <w:t>que</w:t>
      </w:r>
      <w:r w:rsidR="001E288F">
        <w:rPr>
          <w:b/>
          <w:sz w:val="24"/>
          <w:szCs w:val="24"/>
        </w:rPr>
        <w:t xml:space="preserve">  </w:t>
      </w:r>
      <w:r w:rsidR="001E288F">
        <w:rPr>
          <w:b/>
          <w:sz w:val="24"/>
          <w:szCs w:val="24"/>
        </w:rPr>
        <w:sym w:font="Symbol" w:char="F070"/>
      </w:r>
      <w:r w:rsidR="001E288F">
        <w:rPr>
          <w:b/>
          <w:sz w:val="24"/>
          <w:szCs w:val="24"/>
        </w:rPr>
        <w:t xml:space="preserve"> = 3,</w:t>
      </w:r>
      <w:proofErr w:type="gramStart"/>
      <w:r w:rsidR="001E288F">
        <w:rPr>
          <w:b/>
          <w:sz w:val="24"/>
          <w:szCs w:val="24"/>
        </w:rPr>
        <w:t>1416 .</w:t>
      </w:r>
      <w:proofErr w:type="gramEnd"/>
    </w:p>
    <w:p w14:paraId="0CE1C25C" w14:textId="40B175C6" w:rsidR="002F3CE3" w:rsidRPr="003364BC" w:rsidRDefault="0036797E" w:rsidP="003364BC">
      <w:pPr>
        <w:pStyle w:val="QUESTAO1"/>
        <w:autoSpaceDE/>
        <w:adjustRightInd/>
        <w:spacing w:before="0"/>
        <w:ind w:left="426" w:hanging="426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450D2F1" wp14:editId="52F98D51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0184F3" w14:textId="77777777" w:rsidR="000577B2" w:rsidRPr="00086D19" w:rsidRDefault="000577B2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50D2F1" id="Oval 25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9L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5Dv0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70184F3" w14:textId="77777777" w:rsidR="000577B2" w:rsidRPr="00086D19" w:rsidRDefault="000577B2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tab/>
      </w:r>
      <w:r w:rsidR="002F3CE3" w:rsidRPr="003364BC">
        <w:rPr>
          <w:szCs w:val="22"/>
        </w:rPr>
        <w:t xml:space="preserve">Na figura, as circunferências </w:t>
      </w:r>
      <w:r w:rsidR="00250F63">
        <w:rPr>
          <w:szCs w:val="22"/>
        </w:rPr>
        <w:t xml:space="preserve">de </w:t>
      </w:r>
      <w:proofErr w:type="gramStart"/>
      <w:r w:rsidR="00250F63">
        <w:rPr>
          <w:szCs w:val="22"/>
        </w:rPr>
        <w:t xml:space="preserve">centro  </w:t>
      </w:r>
      <w:r w:rsidR="00250F63" w:rsidRPr="00250F63">
        <w:rPr>
          <w:i/>
          <w:iCs/>
          <w:szCs w:val="22"/>
        </w:rPr>
        <w:t>C</w:t>
      </w:r>
      <w:proofErr w:type="gramEnd"/>
      <w:r w:rsidR="00250F63">
        <w:rPr>
          <w:szCs w:val="22"/>
        </w:rPr>
        <w:t xml:space="preserve">  e  </w:t>
      </w:r>
      <w:r w:rsidR="00250F63" w:rsidRPr="00250F63">
        <w:rPr>
          <w:i/>
          <w:iCs/>
          <w:szCs w:val="22"/>
        </w:rPr>
        <w:t>D</w:t>
      </w:r>
      <w:r w:rsidR="00250F63">
        <w:rPr>
          <w:szCs w:val="22"/>
        </w:rPr>
        <w:t xml:space="preserve">  </w:t>
      </w:r>
      <w:r w:rsidR="002F3CE3" w:rsidRPr="003364BC">
        <w:rPr>
          <w:szCs w:val="22"/>
        </w:rPr>
        <w:t xml:space="preserve">são iguais, tangentes e têm de raio  </w:t>
      </w:r>
      <w:r w:rsidR="007C5B7B" w:rsidRPr="007C5B7B">
        <w:rPr>
          <w:position w:val="-6"/>
        </w:rPr>
        <w:object w:dxaOrig="660" w:dyaOrig="260" w14:anchorId="64019E69">
          <v:shape id="_x0000_i1036" type="#_x0000_t75" style="width:33pt;height:12.75pt" o:ole="">
            <v:imagedata r:id="rId56" o:title=""/>
          </v:shape>
          <o:OLEObject Type="Embed" ProgID="Equation.DSMT4" ShapeID="_x0000_i1036" DrawAspect="Content" ObjectID="_1746602482" r:id="rId57"/>
        </w:object>
      </w:r>
      <w:r w:rsidR="002F3CE3" w:rsidRPr="003364BC">
        <w:rPr>
          <w:szCs w:val="22"/>
        </w:rPr>
        <w:t>.  [</w:t>
      </w:r>
      <w:proofErr w:type="gramStart"/>
      <w:r w:rsidR="002F3CE3" w:rsidRPr="003364BC">
        <w:rPr>
          <w:i/>
          <w:szCs w:val="22"/>
        </w:rPr>
        <w:t>ABCD</w:t>
      </w:r>
      <w:r w:rsidR="002F3CE3" w:rsidRPr="003364BC">
        <w:rPr>
          <w:szCs w:val="22"/>
        </w:rPr>
        <w:t>]  é</w:t>
      </w:r>
      <w:proofErr w:type="gramEnd"/>
      <w:r w:rsidR="002F3CE3" w:rsidRPr="003364BC">
        <w:rPr>
          <w:szCs w:val="22"/>
        </w:rPr>
        <w:t xml:space="preserve"> um retângulo. </w:t>
      </w:r>
    </w:p>
    <w:p w14:paraId="4BE9F240" w14:textId="6CFB9B1A" w:rsidR="002F3CE3" w:rsidRPr="003364BC" w:rsidRDefault="003364BC" w:rsidP="003364BC">
      <w:pPr>
        <w:pStyle w:val="QUESTAO1"/>
        <w:tabs>
          <w:tab w:val="clear" w:pos="113"/>
          <w:tab w:val="left" w:pos="708"/>
        </w:tabs>
        <w:autoSpaceDE/>
        <w:adjustRightInd/>
        <w:spacing w:before="0"/>
        <w:rPr>
          <w:szCs w:val="22"/>
        </w:rPr>
      </w:pPr>
      <w:r w:rsidRPr="003364BC">
        <w:rPr>
          <w:szCs w:val="22"/>
        </w:rPr>
        <w:tab/>
      </w:r>
      <w:r w:rsidR="002F3CE3" w:rsidRPr="003364BC">
        <w:rPr>
          <w:szCs w:val="22"/>
        </w:rPr>
        <w:t>Determina o perímetro do retângulo.</w:t>
      </w:r>
      <w:r w:rsidR="002F3CE3" w:rsidRPr="003364BC">
        <w:rPr>
          <w:noProof/>
          <w:szCs w:val="22"/>
        </w:rPr>
        <w:t xml:space="preserve"> </w:t>
      </w:r>
    </w:p>
    <w:p w14:paraId="2A5B903E" w14:textId="77777777" w:rsidR="00161660" w:rsidRDefault="00161660" w:rsidP="003364BC">
      <w:pPr>
        <w:pStyle w:val="QUESTAO1"/>
        <w:tabs>
          <w:tab w:val="clear" w:pos="113"/>
          <w:tab w:val="left" w:pos="1134"/>
        </w:tabs>
        <w:spacing w:before="0" w:after="80"/>
        <w:ind w:left="0" w:firstLine="0"/>
        <w:rPr>
          <w:sz w:val="20"/>
        </w:rPr>
      </w:pPr>
    </w:p>
    <w:p w14:paraId="15B95186" w14:textId="033117BA" w:rsidR="00032364" w:rsidRPr="003364BC" w:rsidRDefault="00C85DBF" w:rsidP="003364BC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032364">
        <w:rPr>
          <w:noProof/>
          <w:sz w:val="20"/>
        </w:rPr>
        <w:drawing>
          <wp:anchor distT="0" distB="0" distL="114300" distR="114300" simplePos="0" relativeHeight="251887616" behindDoc="0" locked="0" layoutInCell="1" allowOverlap="1" wp14:anchorId="4387DE5B" wp14:editId="2A32958A">
            <wp:simplePos x="0" y="0"/>
            <wp:positionH relativeFrom="margin">
              <wp:posOffset>3928110</wp:posOffset>
            </wp:positionH>
            <wp:positionV relativeFrom="paragraph">
              <wp:posOffset>189078</wp:posOffset>
            </wp:positionV>
            <wp:extent cx="2170800" cy="831600"/>
            <wp:effectExtent l="0" t="0" r="1270" b="6985"/>
            <wp:wrapSquare wrapText="bothSides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800" cy="83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7E"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644DB416" wp14:editId="7D21DDE6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06306" w14:textId="77777777" w:rsidR="000577B2" w:rsidRPr="00E4687D" w:rsidRDefault="000577B2" w:rsidP="0036797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4DB416" id="Oval 29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u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RiG4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1A06306" w14:textId="77777777" w:rsidR="000577B2" w:rsidRPr="00E4687D" w:rsidRDefault="000577B2" w:rsidP="0036797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rPr>
          <w:sz w:val="20"/>
        </w:rPr>
        <w:tab/>
      </w:r>
      <w:r w:rsidR="00E97E02" w:rsidRPr="003364BC">
        <w:rPr>
          <w:szCs w:val="22"/>
        </w:rPr>
        <w:t xml:space="preserve">O jardim representado na </w:t>
      </w:r>
      <w:r w:rsidR="00E97E02" w:rsidRPr="003364BC">
        <w:rPr>
          <w:color w:val="000000" w:themeColor="text1"/>
          <w:szCs w:val="22"/>
        </w:rPr>
        <w:t>figura ao lado</w:t>
      </w:r>
      <w:r w:rsidR="00E97E02" w:rsidRPr="003364BC">
        <w:rPr>
          <w:szCs w:val="22"/>
        </w:rPr>
        <w:t xml:space="preserve"> é composto por um retângulo e por dois semicírculos.</w:t>
      </w:r>
    </w:p>
    <w:p w14:paraId="01794199" w14:textId="43D75587" w:rsidR="00E97E02" w:rsidRPr="003364BC" w:rsidRDefault="003364BC" w:rsidP="003364BC">
      <w:pPr>
        <w:pStyle w:val="QUESTAO1"/>
        <w:tabs>
          <w:tab w:val="clear" w:pos="113"/>
          <w:tab w:val="left" w:pos="1134"/>
        </w:tabs>
        <w:spacing w:before="0" w:after="80"/>
        <w:rPr>
          <w:bCs/>
          <w:szCs w:val="22"/>
        </w:rPr>
      </w:pPr>
      <w:r w:rsidRPr="003364BC">
        <w:rPr>
          <w:szCs w:val="22"/>
        </w:rPr>
        <w:tab/>
      </w:r>
      <w:r w:rsidR="00E97E02" w:rsidRPr="003364BC">
        <w:rPr>
          <w:szCs w:val="22"/>
        </w:rPr>
        <w:t xml:space="preserve">Na resolução das questões seguintes apresenta o resultado </w:t>
      </w:r>
      <w:r w:rsidR="00032364" w:rsidRPr="003364BC">
        <w:rPr>
          <w:szCs w:val="22"/>
        </w:rPr>
        <w:t>arredondado</w:t>
      </w:r>
      <w:r w:rsidR="00E97E02" w:rsidRPr="003364BC">
        <w:rPr>
          <w:szCs w:val="22"/>
        </w:rPr>
        <w:t xml:space="preserve"> às unidades.</w:t>
      </w:r>
    </w:p>
    <w:p w14:paraId="23D63BBD" w14:textId="6B1BEBC5" w:rsidR="00E97E02" w:rsidRPr="003364BC" w:rsidRDefault="003364BC" w:rsidP="003364BC">
      <w:pPr>
        <w:pStyle w:val="QUESTAO1"/>
        <w:tabs>
          <w:tab w:val="left" w:pos="993"/>
        </w:tabs>
        <w:autoSpaceDE/>
        <w:adjustRightInd/>
        <w:spacing w:before="0" w:after="80"/>
        <w:ind w:left="426" w:hanging="422"/>
        <w:rPr>
          <w:szCs w:val="22"/>
        </w:rPr>
      </w:pPr>
      <w:r w:rsidRPr="003364BC">
        <w:rPr>
          <w:b/>
          <w:color w:val="C00000"/>
          <w:szCs w:val="22"/>
        </w:rPr>
        <w:tab/>
      </w:r>
      <w:r w:rsidRPr="003364BC">
        <w:rPr>
          <w:b/>
          <w:color w:val="C00000"/>
          <w:szCs w:val="22"/>
        </w:rPr>
        <w:tab/>
      </w:r>
      <w:r w:rsidR="00032364" w:rsidRPr="003364BC">
        <w:rPr>
          <w:b/>
          <w:color w:val="C00000"/>
          <w:szCs w:val="22"/>
        </w:rPr>
        <w:t>2</w:t>
      </w:r>
      <w:r w:rsidR="00E97E02" w:rsidRPr="003364BC">
        <w:rPr>
          <w:b/>
          <w:color w:val="C00000"/>
          <w:szCs w:val="22"/>
        </w:rPr>
        <w:t>.1.</w:t>
      </w:r>
      <w:r w:rsidRPr="003364BC">
        <w:rPr>
          <w:b/>
          <w:szCs w:val="22"/>
        </w:rPr>
        <w:tab/>
      </w:r>
      <w:r w:rsidR="00E97E02" w:rsidRPr="003364BC">
        <w:rPr>
          <w:szCs w:val="22"/>
        </w:rPr>
        <w:t>Calcula a quantidade de rede necessária para vedar o jardim.</w:t>
      </w:r>
    </w:p>
    <w:p w14:paraId="1D73E0AF" w14:textId="77777777" w:rsidR="003364BC" w:rsidRPr="003364BC" w:rsidRDefault="003364BC" w:rsidP="003364BC">
      <w:pPr>
        <w:pStyle w:val="QUESTAO1"/>
        <w:tabs>
          <w:tab w:val="left" w:pos="993"/>
        </w:tabs>
        <w:autoSpaceDE/>
        <w:adjustRightInd/>
        <w:spacing w:before="0" w:after="80"/>
        <w:ind w:left="426" w:hanging="426"/>
        <w:rPr>
          <w:szCs w:val="22"/>
        </w:rPr>
      </w:pPr>
      <w:r w:rsidRPr="003364BC">
        <w:rPr>
          <w:b/>
          <w:color w:val="C00000"/>
          <w:szCs w:val="22"/>
        </w:rPr>
        <w:tab/>
      </w:r>
      <w:r w:rsidRPr="003364BC">
        <w:rPr>
          <w:b/>
          <w:color w:val="C00000"/>
          <w:szCs w:val="22"/>
        </w:rPr>
        <w:tab/>
      </w:r>
      <w:r w:rsidR="00032364" w:rsidRPr="003364BC">
        <w:rPr>
          <w:b/>
          <w:color w:val="C00000"/>
          <w:szCs w:val="22"/>
        </w:rPr>
        <w:t>2</w:t>
      </w:r>
      <w:r w:rsidR="00E97E02" w:rsidRPr="003364BC">
        <w:rPr>
          <w:b/>
          <w:color w:val="C00000"/>
          <w:szCs w:val="22"/>
        </w:rPr>
        <w:t>.2.</w:t>
      </w:r>
      <w:r w:rsidRPr="003364BC">
        <w:rPr>
          <w:b/>
          <w:color w:val="9B0FFF"/>
          <w:szCs w:val="22"/>
        </w:rPr>
        <w:tab/>
      </w:r>
      <w:r w:rsidR="00E97E02" w:rsidRPr="003364BC">
        <w:rPr>
          <w:szCs w:val="22"/>
        </w:rPr>
        <w:t xml:space="preserve">O jardineiro responsável pelo jardim pretende adubar o terreno. Por cada </w:t>
      </w:r>
      <w:r w:rsidR="00A43730" w:rsidRPr="003364BC">
        <w:rPr>
          <w:szCs w:val="22"/>
        </w:rPr>
        <w:t>metro</w:t>
      </w:r>
    </w:p>
    <w:p w14:paraId="09F749AB" w14:textId="6AEF7230" w:rsidR="003364BC" w:rsidRPr="003364BC" w:rsidRDefault="003364BC" w:rsidP="003364BC">
      <w:pPr>
        <w:pStyle w:val="QUESTAO1"/>
        <w:tabs>
          <w:tab w:val="left" w:pos="993"/>
        </w:tabs>
        <w:autoSpaceDE/>
        <w:adjustRightInd/>
        <w:spacing w:before="0" w:after="80"/>
        <w:ind w:left="426" w:hanging="426"/>
        <w:rPr>
          <w:szCs w:val="22"/>
        </w:rPr>
      </w:pPr>
      <w:r w:rsidRPr="003364BC">
        <w:rPr>
          <w:b/>
          <w:color w:val="C00000"/>
          <w:szCs w:val="22"/>
        </w:rPr>
        <w:tab/>
      </w:r>
      <w:r w:rsidRPr="003364BC">
        <w:rPr>
          <w:b/>
          <w:color w:val="C00000"/>
          <w:szCs w:val="22"/>
        </w:rPr>
        <w:tab/>
      </w:r>
      <w:r w:rsidRPr="003364BC">
        <w:rPr>
          <w:b/>
          <w:color w:val="C00000"/>
          <w:szCs w:val="22"/>
        </w:rPr>
        <w:tab/>
      </w:r>
      <w:r w:rsidR="00A43730" w:rsidRPr="003364BC">
        <w:rPr>
          <w:szCs w:val="22"/>
        </w:rPr>
        <w:t>quadrado</w:t>
      </w:r>
      <w:r w:rsidR="00E97E02" w:rsidRPr="003364BC">
        <w:rPr>
          <w:szCs w:val="22"/>
        </w:rPr>
        <w:t xml:space="preserve"> são </w:t>
      </w:r>
      <w:proofErr w:type="gramStart"/>
      <w:r w:rsidR="00E97E02" w:rsidRPr="003364BC">
        <w:rPr>
          <w:szCs w:val="22"/>
        </w:rPr>
        <w:t>necessários  400</w:t>
      </w:r>
      <w:proofErr w:type="gramEnd"/>
      <w:r w:rsidR="00E97E02" w:rsidRPr="003364BC">
        <w:rPr>
          <w:szCs w:val="22"/>
        </w:rPr>
        <w:t xml:space="preserve"> g  de adubo.</w:t>
      </w:r>
    </w:p>
    <w:p w14:paraId="6286928A" w14:textId="6A26D03E" w:rsidR="00E97E02" w:rsidRPr="003364BC" w:rsidRDefault="003364BC" w:rsidP="003364BC">
      <w:pPr>
        <w:pStyle w:val="QUESTAO1"/>
        <w:tabs>
          <w:tab w:val="left" w:pos="993"/>
        </w:tabs>
        <w:autoSpaceDE/>
        <w:adjustRightInd/>
        <w:spacing w:before="0" w:after="80"/>
        <w:ind w:left="709" w:hanging="426"/>
        <w:rPr>
          <w:szCs w:val="22"/>
        </w:rPr>
      </w:pPr>
      <w:r w:rsidRPr="003364BC">
        <w:rPr>
          <w:szCs w:val="22"/>
        </w:rPr>
        <w:tab/>
      </w:r>
      <w:r w:rsidRPr="003364BC">
        <w:rPr>
          <w:szCs w:val="22"/>
        </w:rPr>
        <w:tab/>
      </w:r>
      <w:r w:rsidR="00E97E02" w:rsidRPr="003364BC">
        <w:rPr>
          <w:szCs w:val="22"/>
        </w:rPr>
        <w:t xml:space="preserve">Calcula a quantidade, em quilogramas, </w:t>
      </w:r>
      <w:r w:rsidR="00E97E02" w:rsidRPr="003364BC">
        <w:rPr>
          <w:color w:val="000000" w:themeColor="text1"/>
          <w:szCs w:val="22"/>
        </w:rPr>
        <w:t xml:space="preserve">de adubo </w:t>
      </w:r>
      <w:r w:rsidR="00E97E02" w:rsidRPr="003364BC">
        <w:rPr>
          <w:szCs w:val="22"/>
        </w:rPr>
        <w:t>necessária para cobrir o</w:t>
      </w:r>
      <w:r w:rsidRPr="003364BC">
        <w:rPr>
          <w:szCs w:val="22"/>
        </w:rPr>
        <w:t xml:space="preserve"> </w:t>
      </w:r>
      <w:r w:rsidR="00E97E02" w:rsidRPr="003364BC">
        <w:rPr>
          <w:szCs w:val="22"/>
        </w:rPr>
        <w:t>jardim.</w:t>
      </w:r>
    </w:p>
    <w:p w14:paraId="5FB0AFCB" w14:textId="77777777" w:rsidR="00FD2F95" w:rsidRDefault="00FD2F95" w:rsidP="003364BC">
      <w:pPr>
        <w:pStyle w:val="QUESTAO1"/>
        <w:tabs>
          <w:tab w:val="clear" w:pos="113"/>
          <w:tab w:val="left" w:pos="1134"/>
        </w:tabs>
        <w:spacing w:before="0"/>
        <w:ind w:left="0" w:firstLine="0"/>
        <w:rPr>
          <w:bCs/>
          <w:szCs w:val="24"/>
        </w:rPr>
      </w:pPr>
    </w:p>
    <w:p w14:paraId="1854DBA9" w14:textId="62085020" w:rsidR="00A43730" w:rsidRPr="003364BC" w:rsidRDefault="00BA79EE" w:rsidP="003364B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rFonts w:ascii="Times New Roman" w:eastAsiaTheme="minorEastAsia" w:hAnsi="Times New Roman"/>
          <w:noProof/>
          <w:sz w:val="24"/>
          <w:szCs w:val="24"/>
        </w:rPr>
        <w:drawing>
          <wp:anchor distT="0" distB="0" distL="114300" distR="114300" simplePos="0" relativeHeight="251891712" behindDoc="1" locked="0" layoutInCell="1" allowOverlap="1" wp14:anchorId="5ABDCCB9" wp14:editId="5D42C961">
            <wp:simplePos x="0" y="0"/>
            <wp:positionH relativeFrom="column">
              <wp:posOffset>4251960</wp:posOffset>
            </wp:positionH>
            <wp:positionV relativeFrom="paragraph">
              <wp:posOffset>129540</wp:posOffset>
            </wp:positionV>
            <wp:extent cx="2149200" cy="982800"/>
            <wp:effectExtent l="0" t="0" r="3810" b="8255"/>
            <wp:wrapTight wrapText="bothSides">
              <wp:wrapPolygon edited="0">
                <wp:start x="0" y="0"/>
                <wp:lineTo x="0" y="21363"/>
                <wp:lineTo x="21447" y="21363"/>
                <wp:lineTo x="21447" y="0"/>
                <wp:lineTo x="0" y="0"/>
              </wp:wrapPolygon>
            </wp:wrapTight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00" cy="9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F41D60" wp14:editId="3A17B8AD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02889" w14:textId="77777777" w:rsidR="000577B2" w:rsidRPr="000D632F" w:rsidRDefault="000577B2" w:rsidP="00BA79E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F41D60" id="Oval 1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9B02889" w14:textId="77777777" w:rsidR="000577B2" w:rsidRPr="000D632F" w:rsidRDefault="000577B2" w:rsidP="00BA79E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</w:t>
      </w:r>
      <w:r w:rsidR="003364BC">
        <w:tab/>
      </w:r>
      <w:r w:rsidRPr="003364BC">
        <w:rPr>
          <w:rFonts w:ascii="Arial" w:hAnsi="Arial" w:cs="Arial"/>
        </w:rPr>
        <w:t xml:space="preserve">Na </w:t>
      </w:r>
      <w:r w:rsidRPr="003364BC">
        <w:rPr>
          <w:rFonts w:ascii="Arial" w:hAnsi="Arial" w:cs="Arial"/>
          <w:color w:val="000000" w:themeColor="text1"/>
        </w:rPr>
        <w:t xml:space="preserve">figura ao lado </w:t>
      </w:r>
      <w:r w:rsidRPr="003364BC">
        <w:rPr>
          <w:rFonts w:ascii="Arial" w:hAnsi="Arial" w:cs="Arial"/>
        </w:rPr>
        <w:t>estão representados um semicírculo d</w:t>
      </w:r>
      <w:r w:rsidR="00A43730" w:rsidRPr="003364BC">
        <w:rPr>
          <w:rFonts w:ascii="Arial" w:hAnsi="Arial" w:cs="Arial"/>
        </w:rPr>
        <w:t xml:space="preserve">e </w:t>
      </w:r>
      <w:proofErr w:type="gramStart"/>
      <w:r w:rsidRPr="003364BC">
        <w:rPr>
          <w:rFonts w:ascii="Arial" w:hAnsi="Arial" w:cs="Arial"/>
        </w:rPr>
        <w:t xml:space="preserve">centro  </w:t>
      </w:r>
      <w:r w:rsidRPr="003364BC">
        <w:rPr>
          <w:rFonts w:ascii="Arial" w:hAnsi="Arial" w:cs="Arial"/>
          <w:i/>
        </w:rPr>
        <w:t>O</w:t>
      </w:r>
      <w:proofErr w:type="gramEnd"/>
      <w:r w:rsidRPr="003364BC">
        <w:rPr>
          <w:rFonts w:ascii="Arial" w:hAnsi="Arial" w:cs="Arial"/>
        </w:rPr>
        <w:t xml:space="preserve">  e raio  4,5 cm  e um círculo de centro  </w:t>
      </w:r>
      <w:r w:rsidRPr="003364BC">
        <w:rPr>
          <w:rFonts w:ascii="Arial" w:hAnsi="Arial" w:cs="Arial"/>
          <w:i/>
        </w:rPr>
        <w:t>C</w:t>
      </w:r>
      <w:r w:rsidRPr="003364BC">
        <w:rPr>
          <w:rFonts w:ascii="Arial" w:hAnsi="Arial" w:cs="Arial"/>
        </w:rPr>
        <w:t xml:space="preserve">  cujo diâmetro é igual ao raio do semicírculo.</w:t>
      </w:r>
      <w:r w:rsidRPr="003364BC">
        <w:rPr>
          <w:noProof/>
          <w:lang w:eastAsia="pt-PT"/>
        </w:rPr>
        <w:t xml:space="preserve"> </w:t>
      </w:r>
    </w:p>
    <w:p w14:paraId="0A7B9EDE" w14:textId="1191440F" w:rsidR="00A43730" w:rsidRPr="003364BC" w:rsidRDefault="00BA79EE" w:rsidP="003364BC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</w:rPr>
      </w:pPr>
      <w:r w:rsidRPr="003364BC">
        <w:rPr>
          <w:rFonts w:ascii="Arial" w:hAnsi="Arial" w:cs="Arial"/>
        </w:rPr>
        <w:t xml:space="preserve">As áreas do semicírculo de </w:t>
      </w:r>
      <w:proofErr w:type="gramStart"/>
      <w:r w:rsidRPr="003364BC">
        <w:rPr>
          <w:rFonts w:ascii="Arial" w:hAnsi="Arial" w:cs="Arial"/>
        </w:rPr>
        <w:t xml:space="preserve">centro  </w:t>
      </w:r>
      <w:r w:rsidRPr="003364BC">
        <w:rPr>
          <w:rFonts w:ascii="Arial" w:hAnsi="Arial" w:cs="Arial"/>
          <w:i/>
        </w:rPr>
        <w:t>O</w:t>
      </w:r>
      <w:proofErr w:type="gramEnd"/>
      <w:r w:rsidRPr="003364BC">
        <w:rPr>
          <w:rFonts w:ascii="Arial" w:hAnsi="Arial" w:cs="Arial"/>
          <w:i/>
        </w:rPr>
        <w:t xml:space="preserve"> </w:t>
      </w:r>
      <w:r w:rsidRPr="003364BC">
        <w:rPr>
          <w:rFonts w:ascii="Arial" w:hAnsi="Arial" w:cs="Arial"/>
        </w:rPr>
        <w:t xml:space="preserve"> e do círculo de centro  </w:t>
      </w:r>
      <w:r w:rsidRPr="003364BC">
        <w:rPr>
          <w:rFonts w:ascii="Arial" w:hAnsi="Arial" w:cs="Arial"/>
          <w:i/>
        </w:rPr>
        <w:t>C</w:t>
      </w:r>
      <w:r w:rsidRPr="003364BC">
        <w:rPr>
          <w:rFonts w:ascii="Arial" w:hAnsi="Arial" w:cs="Arial"/>
        </w:rPr>
        <w:t xml:space="preserve">  são iguais?</w:t>
      </w:r>
    </w:p>
    <w:p w14:paraId="3620863F" w14:textId="35860201" w:rsidR="003364BC" w:rsidRDefault="00BA79EE" w:rsidP="003364BC">
      <w:pPr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</w:rPr>
      </w:pPr>
      <w:r w:rsidRPr="003364BC">
        <w:rPr>
          <w:rFonts w:ascii="Arial" w:hAnsi="Arial" w:cs="Arial"/>
        </w:rPr>
        <w:t>Mostra como chegaste à tua resposta.</w:t>
      </w:r>
    </w:p>
    <w:p w14:paraId="2BE57ED8" w14:textId="3E76A7B4" w:rsidR="00BA79EE" w:rsidRPr="003364BC" w:rsidRDefault="00C73566" w:rsidP="003364BC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994112" behindDoc="0" locked="0" layoutInCell="1" allowOverlap="1" wp14:anchorId="1D767C41" wp14:editId="0AC388A9">
            <wp:simplePos x="0" y="0"/>
            <wp:positionH relativeFrom="column">
              <wp:posOffset>4813935</wp:posOffset>
            </wp:positionH>
            <wp:positionV relativeFrom="paragraph">
              <wp:posOffset>77470</wp:posOffset>
            </wp:positionV>
            <wp:extent cx="1746000" cy="1116000"/>
            <wp:effectExtent l="0" t="0" r="6985" b="8255"/>
            <wp:wrapSquare wrapText="bothSides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460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FF94A" w14:textId="2B63A945" w:rsidR="007B4E02" w:rsidRPr="003364BC" w:rsidRDefault="00C73566" w:rsidP="003364BC">
      <w:pPr>
        <w:pStyle w:val="QUESTAO1"/>
        <w:tabs>
          <w:tab w:val="clear" w:pos="113"/>
          <w:tab w:val="left" w:pos="1134"/>
        </w:tabs>
        <w:spacing w:before="0" w:after="80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995136" behindDoc="0" locked="0" layoutInCell="1" allowOverlap="1" wp14:anchorId="36301D81" wp14:editId="1981F3E5">
            <wp:simplePos x="0" y="0"/>
            <wp:positionH relativeFrom="margin">
              <wp:posOffset>4836160</wp:posOffset>
            </wp:positionH>
            <wp:positionV relativeFrom="paragraph">
              <wp:posOffset>1033780</wp:posOffset>
            </wp:positionV>
            <wp:extent cx="1737360" cy="667385"/>
            <wp:effectExtent l="0" t="0" r="0" b="0"/>
            <wp:wrapSquare wrapText="bothSides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7E">
        <w:rPr>
          <w:bCs/>
          <w:szCs w:val="24"/>
        </w:rPr>
        <w:t xml:space="preserve"> </w:t>
      </w:r>
      <w:r w:rsidR="00F0377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70E9B4" wp14:editId="0CC26C3F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6B8A0" w14:textId="77777777" w:rsidR="000577B2" w:rsidRPr="00E4687D" w:rsidRDefault="000577B2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70E9B4" id="Oval 31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1A6B8A0" w14:textId="77777777" w:rsidR="000577B2" w:rsidRPr="00E4687D" w:rsidRDefault="000577B2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rPr>
          <w:bCs/>
          <w:szCs w:val="24"/>
        </w:rPr>
        <w:tab/>
      </w:r>
      <w:r w:rsidR="007B4E02" w:rsidRPr="003364BC">
        <w:rPr>
          <w:szCs w:val="22"/>
        </w:rPr>
        <w:t xml:space="preserve">A Célia tem uma folha de cartolina </w:t>
      </w:r>
      <w:proofErr w:type="gramStart"/>
      <w:r w:rsidR="007B4E02" w:rsidRPr="003364BC">
        <w:rPr>
          <w:szCs w:val="22"/>
        </w:rPr>
        <w:t>com  30</w:t>
      </w:r>
      <w:proofErr w:type="gramEnd"/>
      <w:r w:rsidR="007B4E02" w:rsidRPr="003364BC">
        <w:rPr>
          <w:szCs w:val="22"/>
        </w:rPr>
        <w:t xml:space="preserve"> cm  por  20 cm .  Em cada um dos quatro cantos cortou um quadrado, todos com as mesmas dimensões. Dobrou a cartolina pelas linhas assinaladas na figura ao lado e obteve uma caixa sem tampa.</w:t>
      </w:r>
    </w:p>
    <w:p w14:paraId="174B570A" w14:textId="6C343F0C" w:rsidR="007B4E02" w:rsidRPr="003364BC" w:rsidRDefault="007B4E02" w:rsidP="003364BC">
      <w:pPr>
        <w:pStyle w:val="ExRalinea"/>
        <w:tabs>
          <w:tab w:val="clear" w:pos="907"/>
        </w:tabs>
        <w:spacing w:before="0" w:line="360" w:lineRule="auto"/>
        <w:rPr>
          <w:rFonts w:ascii="Arial" w:eastAsia="Cambria" w:hAnsi="Arial" w:cs="Arial"/>
          <w:spacing w:val="0"/>
          <w:sz w:val="22"/>
          <w:szCs w:val="22"/>
          <w:lang w:val="pt-PT" w:eastAsia="en-US"/>
        </w:rPr>
      </w:pPr>
      <w:r w:rsidRPr="003364BC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Sabendo que cada um dos quadrados cortado </w:t>
      </w:r>
      <w:proofErr w:type="gramStart"/>
      <w:r w:rsidRPr="003364BC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tem </w:t>
      </w:r>
      <w:r w:rsidR="00C85DBF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</w:t>
      </w:r>
      <w:r w:rsidRPr="003364BC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2</w:t>
      </w:r>
      <w:proofErr w:type="gramEnd"/>
      <w:r w:rsidRPr="003364BC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cm </w:t>
      </w:r>
      <w:r w:rsidR="00C85DBF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 xml:space="preserve"> </w:t>
      </w:r>
      <w:r w:rsidRPr="003364BC">
        <w:rPr>
          <w:rFonts w:ascii="Arial" w:eastAsia="Cambria" w:hAnsi="Arial" w:cs="Arial"/>
          <w:spacing w:val="0"/>
          <w:sz w:val="22"/>
          <w:szCs w:val="22"/>
          <w:lang w:val="pt-PT" w:eastAsia="en-US"/>
        </w:rPr>
        <w:t>de lado, determina, em centímetros cúbicos, o volume da caixa.</w:t>
      </w:r>
    </w:p>
    <w:p w14:paraId="4056D53A" w14:textId="77777777" w:rsidR="0036797E" w:rsidRDefault="0036797E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5E3EED8E" w14:textId="77777777" w:rsidR="006E6AC4" w:rsidRDefault="006E6AC4" w:rsidP="006E6AC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</w:p>
    <w:p w14:paraId="33EB4257" w14:textId="77777777" w:rsidR="00F03FD7" w:rsidRDefault="001A50A5" w:rsidP="003226F5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 w:rsidRPr="005C5FC5">
        <w:rPr>
          <w:noProof/>
          <w:color w:val="000000" w:themeColor="text1"/>
          <w:lang w:eastAsia="pt-PT"/>
        </w:rPr>
        <w:drawing>
          <wp:anchor distT="0" distB="0" distL="114300" distR="114300" simplePos="0" relativeHeight="251921408" behindDoc="0" locked="0" layoutInCell="1" allowOverlap="1" wp14:anchorId="70E0C698" wp14:editId="7B7B686D">
            <wp:simplePos x="0" y="0"/>
            <wp:positionH relativeFrom="margin">
              <wp:posOffset>5442585</wp:posOffset>
            </wp:positionH>
            <wp:positionV relativeFrom="paragraph">
              <wp:posOffset>12065</wp:posOffset>
            </wp:positionV>
            <wp:extent cx="1180800" cy="1058400"/>
            <wp:effectExtent l="0" t="0" r="635" b="8890"/>
            <wp:wrapSquare wrapText="bothSides"/>
            <wp:docPr id="2242" name="Imagem 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2" name="Imagem 224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808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91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D68C4F" wp14:editId="18F6966A">
                <wp:extent cx="216000" cy="216000"/>
                <wp:effectExtent l="0" t="0" r="0" b="0"/>
                <wp:docPr id="2279" name="Oval 2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E8470" w14:textId="77777777" w:rsidR="00050915" w:rsidRPr="000D632F" w:rsidRDefault="00050915" w:rsidP="0005091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D68C4F" id="Oval 2279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73E8470" w14:textId="77777777" w:rsidR="00050915" w:rsidRPr="000D632F" w:rsidRDefault="00050915" w:rsidP="0005091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53A95">
        <w:rPr>
          <w:bCs/>
          <w:szCs w:val="22"/>
        </w:rPr>
        <w:tab/>
      </w:r>
      <w:r w:rsidR="006E6AC4" w:rsidRPr="003226F5">
        <w:rPr>
          <w:bCs/>
          <w:szCs w:val="22"/>
        </w:rPr>
        <w:t xml:space="preserve">A </w:t>
      </w:r>
      <w:r w:rsidR="00F03FD7">
        <w:rPr>
          <w:bCs/>
          <w:color w:val="000000" w:themeColor="text1"/>
          <w:szCs w:val="22"/>
        </w:rPr>
        <w:t>Ana</w:t>
      </w:r>
      <w:r w:rsidR="006E6AC4" w:rsidRPr="003226F5">
        <w:rPr>
          <w:bCs/>
          <w:color w:val="000000" w:themeColor="text1"/>
          <w:szCs w:val="22"/>
        </w:rPr>
        <w:t xml:space="preserve"> tem uma caixa com a forma de um paralelepípedo retângulo.</w:t>
      </w:r>
    </w:p>
    <w:p w14:paraId="2F2C5879" w14:textId="635CCB03" w:rsidR="006E6AC4" w:rsidRPr="003226F5" w:rsidRDefault="00F03FD7" w:rsidP="003226F5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>
        <w:rPr>
          <w:bCs/>
          <w:color w:val="000000" w:themeColor="text1"/>
          <w:szCs w:val="22"/>
        </w:rPr>
        <w:tab/>
      </w:r>
      <w:r w:rsidR="006E6AC4" w:rsidRPr="003226F5">
        <w:rPr>
          <w:bCs/>
          <w:color w:val="000000" w:themeColor="text1"/>
          <w:szCs w:val="22"/>
        </w:rPr>
        <w:t xml:space="preserve">O modelo que serve para representar a caixa está ilustrado na figura ao lado bem como algumas das suas dimensões. O perímetro da base é igual </w:t>
      </w:r>
      <w:proofErr w:type="gramStart"/>
      <w:r w:rsidR="006E6AC4" w:rsidRPr="003226F5">
        <w:rPr>
          <w:bCs/>
          <w:color w:val="000000" w:themeColor="text1"/>
          <w:szCs w:val="22"/>
        </w:rPr>
        <w:t xml:space="preserve">a </w:t>
      </w:r>
      <w:r w:rsidR="003670BD">
        <w:rPr>
          <w:bCs/>
          <w:color w:val="000000" w:themeColor="text1"/>
          <w:szCs w:val="22"/>
        </w:rPr>
        <w:t xml:space="preserve"> </w:t>
      </w:r>
      <w:r w:rsidR="006E6AC4" w:rsidRPr="003226F5">
        <w:rPr>
          <w:bCs/>
          <w:color w:val="000000" w:themeColor="text1"/>
          <w:szCs w:val="22"/>
        </w:rPr>
        <w:t>30</w:t>
      </w:r>
      <w:proofErr w:type="gramEnd"/>
      <w:r w:rsidR="006E6AC4" w:rsidRPr="003226F5">
        <w:rPr>
          <w:bCs/>
          <w:color w:val="000000" w:themeColor="text1"/>
          <w:szCs w:val="22"/>
        </w:rPr>
        <w:t xml:space="preserve"> cm</w:t>
      </w:r>
      <w:r w:rsidR="003670BD">
        <w:rPr>
          <w:bCs/>
          <w:color w:val="000000" w:themeColor="text1"/>
          <w:szCs w:val="22"/>
        </w:rPr>
        <w:t xml:space="preserve"> </w:t>
      </w:r>
      <w:r w:rsidR="006E6AC4" w:rsidRPr="003226F5">
        <w:rPr>
          <w:bCs/>
          <w:color w:val="000000" w:themeColor="text1"/>
          <w:szCs w:val="22"/>
        </w:rPr>
        <w:t>.</w:t>
      </w:r>
    </w:p>
    <w:p w14:paraId="534AE569" w14:textId="7F91999D" w:rsidR="006E6AC4" w:rsidRPr="003226F5" w:rsidRDefault="00F53A95" w:rsidP="003226F5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 w:rsidRPr="003226F5">
        <w:rPr>
          <w:b/>
          <w:bCs/>
          <w:color w:val="C00000"/>
          <w:szCs w:val="22"/>
        </w:rPr>
        <w:tab/>
      </w:r>
      <w:r w:rsidR="00050915" w:rsidRPr="003226F5">
        <w:rPr>
          <w:b/>
          <w:bCs/>
          <w:color w:val="C00000"/>
          <w:szCs w:val="22"/>
        </w:rPr>
        <w:t>5</w:t>
      </w:r>
      <w:r w:rsidR="006E6AC4" w:rsidRPr="003226F5">
        <w:rPr>
          <w:b/>
          <w:bCs/>
          <w:color w:val="C00000"/>
          <w:szCs w:val="22"/>
        </w:rPr>
        <w:t>.1.</w:t>
      </w:r>
      <w:r w:rsidRPr="003226F5">
        <w:rPr>
          <w:b/>
          <w:bCs/>
          <w:color w:val="000000" w:themeColor="text1"/>
          <w:szCs w:val="22"/>
        </w:rPr>
        <w:tab/>
      </w:r>
      <w:r w:rsidR="006E6AC4" w:rsidRPr="003226F5">
        <w:rPr>
          <w:bCs/>
          <w:color w:val="000000" w:themeColor="text1"/>
          <w:szCs w:val="22"/>
        </w:rPr>
        <w:t>Calcula a largura da caixa.</w:t>
      </w:r>
      <w:r w:rsidR="006E6AC4" w:rsidRPr="003226F5">
        <w:rPr>
          <w:noProof/>
          <w:color w:val="000000" w:themeColor="text1"/>
          <w:szCs w:val="22"/>
          <w:lang w:eastAsia="pt-PT"/>
        </w:rPr>
        <w:t xml:space="preserve"> </w:t>
      </w:r>
    </w:p>
    <w:p w14:paraId="7B4FC39C" w14:textId="0C57180C" w:rsidR="006E6AC4" w:rsidRPr="003226F5" w:rsidRDefault="00F53A95" w:rsidP="003226F5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 w:rsidRPr="003226F5">
        <w:rPr>
          <w:b/>
          <w:bCs/>
          <w:color w:val="C00000"/>
          <w:szCs w:val="22"/>
        </w:rPr>
        <w:tab/>
      </w:r>
      <w:r w:rsidR="00050915" w:rsidRPr="003226F5">
        <w:rPr>
          <w:b/>
          <w:bCs/>
          <w:color w:val="C00000"/>
          <w:szCs w:val="22"/>
        </w:rPr>
        <w:t>5</w:t>
      </w:r>
      <w:r w:rsidR="006E6AC4" w:rsidRPr="003226F5">
        <w:rPr>
          <w:b/>
          <w:bCs/>
          <w:color w:val="C00000"/>
          <w:szCs w:val="22"/>
        </w:rPr>
        <w:t>.2.</w:t>
      </w:r>
      <w:r w:rsidRPr="003226F5">
        <w:rPr>
          <w:b/>
          <w:bCs/>
          <w:color w:val="9B0FFF"/>
          <w:szCs w:val="22"/>
        </w:rPr>
        <w:tab/>
      </w:r>
      <w:r w:rsidR="006E6AC4" w:rsidRPr="003226F5">
        <w:rPr>
          <w:bCs/>
          <w:color w:val="000000" w:themeColor="text1"/>
          <w:szCs w:val="22"/>
        </w:rPr>
        <w:t xml:space="preserve">Por </w:t>
      </w:r>
      <w:proofErr w:type="gramStart"/>
      <w:r w:rsidR="006E6AC4" w:rsidRPr="003226F5">
        <w:rPr>
          <w:bCs/>
          <w:color w:val="000000" w:themeColor="text1"/>
          <w:szCs w:val="22"/>
        </w:rPr>
        <w:t>cada  50</w:t>
      </w:r>
      <w:proofErr w:type="gramEnd"/>
      <w:r w:rsidR="006E6AC4" w:rsidRPr="003226F5">
        <w:rPr>
          <w:bCs/>
          <w:color w:val="000000" w:themeColor="text1"/>
          <w:szCs w:val="22"/>
        </w:rPr>
        <w:t xml:space="preserve"> cm</w:t>
      </w:r>
      <w:r w:rsidR="006E6AC4" w:rsidRPr="003226F5">
        <w:rPr>
          <w:bCs/>
          <w:color w:val="000000" w:themeColor="text1"/>
          <w:szCs w:val="22"/>
          <w:vertAlign w:val="superscript"/>
        </w:rPr>
        <w:t>3</w:t>
      </w:r>
      <w:r w:rsidR="006E6AC4" w:rsidRPr="003226F5">
        <w:rPr>
          <w:bCs/>
          <w:color w:val="000000" w:themeColor="text1"/>
          <w:szCs w:val="22"/>
        </w:rPr>
        <w:t xml:space="preserve">  pagou  5 € .  Quanto gastou na compra da caixa?</w:t>
      </w:r>
    </w:p>
    <w:p w14:paraId="58EB8FAE" w14:textId="4DCE5E5B" w:rsidR="003226F5" w:rsidRDefault="00F53A95" w:rsidP="003226F5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 w:rsidRPr="003226F5">
        <w:rPr>
          <w:b/>
          <w:bCs/>
          <w:color w:val="C00000"/>
          <w:szCs w:val="22"/>
        </w:rPr>
        <w:tab/>
      </w:r>
      <w:r w:rsidR="00050915" w:rsidRPr="003226F5">
        <w:rPr>
          <w:b/>
          <w:bCs/>
          <w:color w:val="C00000"/>
          <w:szCs w:val="22"/>
        </w:rPr>
        <w:t>5</w:t>
      </w:r>
      <w:r w:rsidR="006E6AC4" w:rsidRPr="003226F5">
        <w:rPr>
          <w:b/>
          <w:bCs/>
          <w:color w:val="C00000"/>
          <w:szCs w:val="22"/>
        </w:rPr>
        <w:t>.3.</w:t>
      </w:r>
      <w:r w:rsidRPr="003226F5">
        <w:rPr>
          <w:b/>
          <w:bCs/>
          <w:color w:val="000000" w:themeColor="text1"/>
          <w:szCs w:val="22"/>
        </w:rPr>
        <w:tab/>
      </w:r>
      <w:r w:rsidR="006E6AC4" w:rsidRPr="003226F5">
        <w:rPr>
          <w:bCs/>
          <w:color w:val="000000" w:themeColor="text1"/>
          <w:szCs w:val="22"/>
        </w:rPr>
        <w:t>A Ana encheu</w:t>
      </w:r>
      <w:r w:rsidR="003670BD">
        <w:rPr>
          <w:bCs/>
          <w:color w:val="000000" w:themeColor="text1"/>
          <w:szCs w:val="22"/>
        </w:rPr>
        <w:t xml:space="preserve">  </w:t>
      </w:r>
      <w:bookmarkStart w:id="0" w:name="MTBlankEqn"/>
      <w:r w:rsidR="003670BD" w:rsidRPr="003670BD">
        <w:rPr>
          <w:position w:val="-22"/>
        </w:rPr>
        <w:object w:dxaOrig="240" w:dyaOrig="580" w14:anchorId="5ED7BE53">
          <v:shape id="_x0000_i1037" type="#_x0000_t75" style="width:12pt;height:29.25pt" o:ole="">
            <v:imagedata r:id="rId63" o:title=""/>
          </v:shape>
          <o:OLEObject Type="Embed" ProgID="Equation.DSMT4" ShapeID="_x0000_i1037" DrawAspect="Content" ObjectID="_1746602483" r:id="rId64"/>
        </w:object>
      </w:r>
      <w:bookmarkEnd w:id="0"/>
      <w:r w:rsidR="003670BD">
        <w:rPr>
          <w:bCs/>
          <w:color w:val="000000" w:themeColor="text1"/>
          <w:szCs w:val="22"/>
        </w:rPr>
        <w:t xml:space="preserve">   </w:t>
      </w:r>
      <w:r w:rsidR="006E6AC4" w:rsidRPr="003226F5">
        <w:rPr>
          <w:bCs/>
          <w:color w:val="000000" w:themeColor="text1"/>
          <w:szCs w:val="22"/>
        </w:rPr>
        <w:t xml:space="preserve">da caixa. </w:t>
      </w:r>
      <w:r w:rsidR="00050915" w:rsidRPr="003226F5">
        <w:rPr>
          <w:bCs/>
          <w:color w:val="000000" w:themeColor="text1"/>
          <w:szCs w:val="22"/>
        </w:rPr>
        <w:t>Determina o volume</w:t>
      </w:r>
      <w:r w:rsidR="006E6AC4" w:rsidRPr="003226F5">
        <w:rPr>
          <w:bCs/>
          <w:color w:val="000000" w:themeColor="text1"/>
          <w:szCs w:val="22"/>
        </w:rPr>
        <w:t xml:space="preserve"> </w:t>
      </w:r>
      <w:r w:rsidR="00050915" w:rsidRPr="003226F5">
        <w:rPr>
          <w:bCs/>
          <w:color w:val="000000" w:themeColor="text1"/>
          <w:szCs w:val="22"/>
        </w:rPr>
        <w:t>da parte da caixa que ficou</w:t>
      </w:r>
    </w:p>
    <w:p w14:paraId="3E10290A" w14:textId="2940775C" w:rsidR="006E6AC4" w:rsidRPr="003226F5" w:rsidRDefault="003226F5" w:rsidP="003226F5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szCs w:val="22"/>
        </w:rPr>
      </w:pPr>
      <w:r>
        <w:rPr>
          <w:b/>
          <w:bCs/>
          <w:color w:val="C00000"/>
          <w:szCs w:val="22"/>
        </w:rPr>
        <w:tab/>
      </w:r>
      <w:r>
        <w:rPr>
          <w:b/>
          <w:bCs/>
          <w:color w:val="C00000"/>
          <w:szCs w:val="22"/>
        </w:rPr>
        <w:tab/>
      </w:r>
      <w:r w:rsidR="006E6AC4" w:rsidRPr="003226F5">
        <w:rPr>
          <w:bCs/>
          <w:szCs w:val="22"/>
        </w:rPr>
        <w:t>desocupad</w:t>
      </w:r>
      <w:r w:rsidR="00050915" w:rsidRPr="003226F5">
        <w:rPr>
          <w:bCs/>
          <w:szCs w:val="22"/>
        </w:rPr>
        <w:t>a.</w:t>
      </w:r>
    </w:p>
    <w:p w14:paraId="0D0337BB" w14:textId="77777777" w:rsidR="00BE7988" w:rsidRDefault="00BE7988" w:rsidP="001A50A5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Cs/>
          <w:sz w:val="24"/>
          <w:szCs w:val="24"/>
        </w:rPr>
      </w:pPr>
    </w:p>
    <w:p w14:paraId="79D3D685" w14:textId="6F3B09C4" w:rsidR="00804954" w:rsidRPr="000512F5" w:rsidRDefault="00B03625" w:rsidP="000512F5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4"/>
        </w:rPr>
      </w:pPr>
      <w:r>
        <w:rPr>
          <w:bCs/>
          <w:noProof/>
          <w:szCs w:val="24"/>
        </w:rPr>
        <w:drawing>
          <wp:anchor distT="0" distB="0" distL="114300" distR="114300" simplePos="0" relativeHeight="251996160" behindDoc="0" locked="0" layoutInCell="1" allowOverlap="1" wp14:anchorId="300CCF38" wp14:editId="62FE0BEF">
            <wp:simplePos x="0" y="0"/>
            <wp:positionH relativeFrom="margin">
              <wp:align>center</wp:align>
            </wp:positionH>
            <wp:positionV relativeFrom="paragraph">
              <wp:posOffset>485775</wp:posOffset>
            </wp:positionV>
            <wp:extent cx="2041200" cy="1530000"/>
            <wp:effectExtent l="0" t="0" r="0" b="0"/>
            <wp:wrapTopAndBottom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41200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88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B22BA1" wp14:editId="03ACCE00">
                <wp:extent cx="216000" cy="216000"/>
                <wp:effectExtent l="0" t="0" r="0" b="0"/>
                <wp:docPr id="2282" name="Oval 2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40B647" w14:textId="77777777" w:rsidR="00A0788A" w:rsidRPr="00B3090E" w:rsidRDefault="00A0788A" w:rsidP="00A078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B22BA1" id="Oval 2282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040B647" w14:textId="77777777" w:rsidR="00A0788A" w:rsidRPr="00B3090E" w:rsidRDefault="00A0788A" w:rsidP="00A078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965A5">
        <w:rPr>
          <w:bCs/>
          <w:sz w:val="24"/>
          <w:szCs w:val="24"/>
        </w:rPr>
        <w:tab/>
      </w:r>
      <w:r w:rsidR="00C042E5" w:rsidRPr="00947953">
        <w:rPr>
          <w:bCs/>
          <w:color w:val="000000" w:themeColor="text1"/>
          <w:szCs w:val="24"/>
        </w:rPr>
        <w:t xml:space="preserve">As dimensões de uma piscina olímpica </w:t>
      </w:r>
      <w:proofErr w:type="gramStart"/>
      <w:r w:rsidR="00C042E5" w:rsidRPr="00947953">
        <w:rPr>
          <w:bCs/>
          <w:color w:val="000000" w:themeColor="text1"/>
          <w:szCs w:val="24"/>
        </w:rPr>
        <w:t>são  50</w:t>
      </w:r>
      <w:proofErr w:type="gramEnd"/>
      <w:r w:rsidR="00C042E5" w:rsidRPr="00947953">
        <w:rPr>
          <w:bCs/>
          <w:color w:val="000000" w:themeColor="text1"/>
          <w:szCs w:val="24"/>
        </w:rPr>
        <w:t xml:space="preserve"> m  de comprimento,  25 m  de largura e  3 m  de profundidade.</w:t>
      </w:r>
      <w:r w:rsidR="00C042E5" w:rsidRPr="00947953">
        <w:rPr>
          <w:noProof/>
          <w:sz w:val="20"/>
          <w:lang w:eastAsia="pt-PT"/>
        </w:rPr>
        <w:t xml:space="preserve"> </w:t>
      </w:r>
    </w:p>
    <w:p w14:paraId="52635614" w14:textId="77777777" w:rsidR="00804954" w:rsidRDefault="00804954" w:rsidP="0020790D">
      <w:pPr>
        <w:pStyle w:val="QUESTAO1"/>
        <w:tabs>
          <w:tab w:val="clear" w:pos="113"/>
          <w:tab w:val="left" w:pos="1134"/>
        </w:tabs>
        <w:spacing w:after="80"/>
        <w:ind w:left="426" w:hanging="426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ab/>
      </w:r>
      <w:r w:rsidR="00C042E5" w:rsidRPr="00947953">
        <w:rPr>
          <w:bCs/>
          <w:szCs w:val="24"/>
        </w:rPr>
        <w:t xml:space="preserve">Quantos litros de água são necessários para encher a piscina? </w:t>
      </w:r>
    </w:p>
    <w:p w14:paraId="06882173" w14:textId="47EA20C5" w:rsidR="00C042E5" w:rsidRPr="00804954" w:rsidRDefault="00804954" w:rsidP="00804954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ab/>
      </w:r>
      <w:r w:rsidR="00C042E5" w:rsidRPr="00947953">
        <w:rPr>
          <w:bCs/>
          <w:szCs w:val="24"/>
        </w:rPr>
        <w:t>Mostra como chegaste à tua resposta.</w:t>
      </w:r>
    </w:p>
    <w:p w14:paraId="2F77E42A" w14:textId="7D28CBFF" w:rsidR="00C042E5" w:rsidRPr="00947953" w:rsidRDefault="00C042E5" w:rsidP="001A50A5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Cs/>
          <w:szCs w:val="24"/>
        </w:rPr>
      </w:pPr>
    </w:p>
    <w:p w14:paraId="7BCC4AD1" w14:textId="366C4D28" w:rsidR="00D07E65" w:rsidRDefault="0020790D" w:rsidP="000512F5">
      <w:pPr>
        <w:spacing w:after="80" w:line="360" w:lineRule="auto"/>
        <w:ind w:left="426" w:hanging="426"/>
        <w:rPr>
          <w:rFonts w:ascii="Arial" w:hAnsi="Arial" w:cs="Arial"/>
          <w:szCs w:val="24"/>
        </w:rPr>
      </w:pPr>
      <w:r w:rsidRPr="00947953">
        <w:rPr>
          <w:rFonts w:ascii="Arial" w:hAnsi="Arial" w:cs="Arial"/>
          <w:b/>
          <w:noProof/>
          <w:szCs w:val="24"/>
        </w:rPr>
        <w:drawing>
          <wp:anchor distT="0" distB="0" distL="114300" distR="114300" simplePos="0" relativeHeight="251978752" behindDoc="0" locked="0" layoutInCell="1" allowOverlap="1" wp14:anchorId="7499E515" wp14:editId="5D788E27">
            <wp:simplePos x="0" y="0"/>
            <wp:positionH relativeFrom="margin">
              <wp:posOffset>959485</wp:posOffset>
            </wp:positionH>
            <wp:positionV relativeFrom="paragraph">
              <wp:posOffset>241300</wp:posOffset>
            </wp:positionV>
            <wp:extent cx="4978800" cy="1152000"/>
            <wp:effectExtent l="0" t="0" r="0" b="0"/>
            <wp:wrapTopAndBottom/>
            <wp:docPr id="2262" name="Imagem 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" name="Imagem 226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800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88A" w:rsidRPr="00947953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397739B0" wp14:editId="55E3FBA8">
                <wp:extent cx="216000" cy="216000"/>
                <wp:effectExtent l="0" t="0" r="0" b="0"/>
                <wp:docPr id="2281" name="Oval 2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3F245A" w14:textId="77777777" w:rsidR="00A0788A" w:rsidRPr="00B3090E" w:rsidRDefault="00A0788A" w:rsidP="00A078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7739B0" id="Oval 2281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83F245A" w14:textId="77777777" w:rsidR="00A0788A" w:rsidRPr="00B3090E" w:rsidRDefault="00A0788A" w:rsidP="00A078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04954">
        <w:rPr>
          <w:rFonts w:ascii="Arial" w:hAnsi="Arial" w:cs="Arial"/>
          <w:szCs w:val="24"/>
        </w:rPr>
        <w:tab/>
      </w:r>
      <w:r w:rsidR="00162BDB" w:rsidRPr="00947953">
        <w:rPr>
          <w:rFonts w:ascii="Arial" w:hAnsi="Arial" w:cs="Arial"/>
          <w:szCs w:val="24"/>
        </w:rPr>
        <w:t xml:space="preserve">As </w:t>
      </w:r>
      <w:r w:rsidR="00162BDB" w:rsidRPr="00947953">
        <w:rPr>
          <w:rFonts w:ascii="Arial" w:hAnsi="Arial" w:cs="Arial"/>
          <w:color w:val="000000" w:themeColor="text1"/>
          <w:szCs w:val="24"/>
        </w:rPr>
        <w:t>figuras seguintes</w:t>
      </w:r>
      <w:r w:rsidR="00162BDB" w:rsidRPr="00947953">
        <w:rPr>
          <w:rFonts w:ascii="Arial" w:hAnsi="Arial" w:cs="Arial"/>
          <w:szCs w:val="24"/>
        </w:rPr>
        <w:t xml:space="preserve"> mostram duas caixas cilíndricas.</w:t>
      </w:r>
    </w:p>
    <w:p w14:paraId="5578CAF8" w14:textId="5C0E94B8" w:rsidR="00162BDB" w:rsidRPr="00804954" w:rsidRDefault="00162BDB" w:rsidP="0020790D">
      <w:pPr>
        <w:spacing w:before="240" w:after="0" w:line="360" w:lineRule="auto"/>
        <w:ind w:firstLine="426"/>
        <w:rPr>
          <w:rFonts w:ascii="Arial" w:hAnsi="Arial" w:cs="Arial"/>
          <w:b/>
          <w:szCs w:val="24"/>
        </w:rPr>
      </w:pPr>
      <w:r w:rsidRPr="00947953">
        <w:rPr>
          <w:rFonts w:ascii="Arial" w:hAnsi="Arial" w:cs="Arial"/>
          <w:szCs w:val="24"/>
        </w:rPr>
        <w:t>Que relação existe entre os volumes dos dois cilindros?</w:t>
      </w:r>
    </w:p>
    <w:p w14:paraId="6AEB2F48" w14:textId="132AD465" w:rsidR="00162BDB" w:rsidRPr="001A50A5" w:rsidRDefault="00162BDB" w:rsidP="001A50A5">
      <w:pPr>
        <w:spacing w:after="80" w:line="360" w:lineRule="auto"/>
        <w:ind w:left="705" w:hanging="279"/>
        <w:rPr>
          <w:rFonts w:ascii="Arial" w:hAnsi="Arial" w:cs="Arial"/>
          <w:szCs w:val="24"/>
        </w:rPr>
      </w:pPr>
      <w:r w:rsidRPr="00947953">
        <w:rPr>
          <w:rFonts w:ascii="Arial" w:hAnsi="Arial" w:cs="Arial"/>
          <w:szCs w:val="24"/>
        </w:rPr>
        <w:t>Mostra como chegaste à tua resposta.</w:t>
      </w:r>
    </w:p>
    <w:p w14:paraId="5B81D9E9" w14:textId="77777777" w:rsidR="0036797E" w:rsidRDefault="00947953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952128" behindDoc="0" locked="0" layoutInCell="1" allowOverlap="1" wp14:anchorId="5CBB6C1F" wp14:editId="504E89C1">
            <wp:simplePos x="0" y="0"/>
            <wp:positionH relativeFrom="margin">
              <wp:posOffset>4451985</wp:posOffset>
            </wp:positionH>
            <wp:positionV relativeFrom="paragraph">
              <wp:posOffset>12065</wp:posOffset>
            </wp:positionV>
            <wp:extent cx="1576800" cy="1335600"/>
            <wp:effectExtent l="0" t="0" r="4445" b="0"/>
            <wp:wrapSquare wrapText="bothSides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m 14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768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1AA1F" w14:textId="55E7D97F" w:rsidR="00947953" w:rsidRPr="00F53A95" w:rsidRDefault="00F0377A" w:rsidP="001A50A5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F3D172C" wp14:editId="75AECC98">
                <wp:extent cx="216000" cy="216000"/>
                <wp:effectExtent l="0" t="0" r="0" b="0"/>
                <wp:docPr id="137" name="Ova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AA08F6" w14:textId="77777777" w:rsidR="000577B2" w:rsidRPr="00B3090E" w:rsidRDefault="00947953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3D172C" id="Oval 137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AA08F6" w14:textId="77777777" w:rsidR="000577B2" w:rsidRPr="00B3090E" w:rsidRDefault="00947953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50A5">
        <w:rPr>
          <w:bCs/>
          <w:szCs w:val="22"/>
        </w:rPr>
        <w:tab/>
      </w:r>
      <w:r w:rsidR="00947953" w:rsidRPr="00F53A95">
        <w:rPr>
          <w:bCs/>
          <w:szCs w:val="22"/>
        </w:rPr>
        <w:t>A figura ao lado é formada por partes de um círculo.</w:t>
      </w:r>
      <w:r w:rsidR="00947953" w:rsidRPr="00F53A95">
        <w:rPr>
          <w:noProof/>
          <w:szCs w:val="22"/>
          <w:lang w:eastAsia="pt-PT"/>
        </w:rPr>
        <w:t xml:space="preserve"> </w:t>
      </w:r>
    </w:p>
    <w:p w14:paraId="32381F02" w14:textId="022FF988" w:rsidR="00947953" w:rsidRPr="00F53A95" w:rsidRDefault="001A50A5" w:rsidP="001A50A5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szCs w:val="22"/>
        </w:rPr>
      </w:pPr>
      <w:r>
        <w:rPr>
          <w:bCs/>
          <w:szCs w:val="22"/>
        </w:rPr>
        <w:tab/>
      </w:r>
      <w:r w:rsidR="00947953" w:rsidRPr="00F53A95">
        <w:rPr>
          <w:bCs/>
          <w:szCs w:val="22"/>
        </w:rPr>
        <w:t xml:space="preserve">Determina a área da figura, com arredondamento às unidades. </w:t>
      </w:r>
    </w:p>
    <w:p w14:paraId="2E0A6EF6" w14:textId="77777777" w:rsidR="00C64314" w:rsidRDefault="00C64314" w:rsidP="0094795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614FA809" w14:textId="77777777" w:rsidR="00280379" w:rsidRPr="00E3612D" w:rsidRDefault="0033552C" w:rsidP="00280379">
      <w:pPr>
        <w:pStyle w:val="TITULOFICHAS"/>
        <w:rPr>
          <w:lang w:val="pt-PT"/>
        </w:rPr>
      </w:pPr>
      <w:r w:rsidRPr="00280379">
        <w:rPr>
          <w:b w:val="0"/>
          <w:szCs w:val="22"/>
          <w:lang w:val="pt-PT"/>
        </w:rPr>
        <w:br w:type="page"/>
      </w:r>
      <w:r w:rsidR="00280379">
        <w:rPr>
          <w:lang w:val="pt-PT"/>
        </w:rPr>
        <w:lastRenderedPageBreak/>
        <w:t>Teste A +</w:t>
      </w:r>
    </w:p>
    <w:p w14:paraId="47EE44D9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DEBECB6" wp14:editId="6EE4E7F1">
                <wp:extent cx="6119640" cy="792000"/>
                <wp:effectExtent l="12700" t="12700" r="14605" b="8255"/>
                <wp:docPr id="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57C2944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5110FA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05259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807C8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364359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5127E7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26F7C07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BF7E0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528D49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0312F2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FA9745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8A053E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59CA8F7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9F5DC4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DCE096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A0BB69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42964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8C8B57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AEF135C" w14:textId="77777777" w:rsidR="000577B2" w:rsidRPr="0005099D" w:rsidRDefault="000577B2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EBECB6" id="_x0000_s107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Oihi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57C2944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A5110FA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05259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807C8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364359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5127E7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26F7C07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BF7E0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528D49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0312F2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FA9745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18A053E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59CA8F7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99F5DC4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1DCE096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A0BB69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42964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8C8B57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AEF135C" w14:textId="77777777" w:rsidR="000577B2" w:rsidRPr="0005099D" w:rsidRDefault="000577B2" w:rsidP="00280379"/>
                  </w:txbxContent>
                </v:textbox>
                <w10:anchorlock/>
              </v:roundrect>
            </w:pict>
          </mc:Fallback>
        </mc:AlternateContent>
      </w:r>
    </w:p>
    <w:p w14:paraId="26CE4760" w14:textId="77777777" w:rsidR="009674F0" w:rsidRDefault="009674F0" w:rsidP="009674F0">
      <w:pPr>
        <w:pStyle w:val="QUESTAO1"/>
        <w:tabs>
          <w:tab w:val="clear" w:pos="113"/>
          <w:tab w:val="left" w:pos="1134"/>
        </w:tabs>
        <w:spacing w:before="0" w:line="240" w:lineRule="auto"/>
        <w:ind w:left="142" w:hanging="142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52D6E7DC" w14:textId="51F7BF18" w:rsidR="009674F0" w:rsidRPr="009674F0" w:rsidRDefault="00597D05" w:rsidP="009674F0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142" w:hanging="142"/>
        <w:rPr>
          <w:b/>
          <w:sz w:val="24"/>
          <w:szCs w:val="24"/>
        </w:rPr>
      </w:pPr>
      <w:r w:rsidRPr="009674F0">
        <w:rPr>
          <w:bCs/>
          <w:noProof/>
          <w:szCs w:val="22"/>
          <w:lang w:eastAsia="pt-PT"/>
        </w:rPr>
        <w:drawing>
          <wp:anchor distT="0" distB="0" distL="114300" distR="114300" simplePos="0" relativeHeight="251879424" behindDoc="0" locked="0" layoutInCell="1" allowOverlap="1" wp14:anchorId="2323CF92" wp14:editId="10E893E4">
            <wp:simplePos x="0" y="0"/>
            <wp:positionH relativeFrom="margin">
              <wp:align>right</wp:align>
            </wp:positionH>
            <wp:positionV relativeFrom="paragraph">
              <wp:posOffset>239395</wp:posOffset>
            </wp:positionV>
            <wp:extent cx="1170000" cy="1612800"/>
            <wp:effectExtent l="0" t="0" r="0" b="6985"/>
            <wp:wrapSquare wrapText="bothSides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000" cy="16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4F0" w:rsidRPr="000F5410">
        <w:rPr>
          <w:b/>
          <w:sz w:val="24"/>
          <w:szCs w:val="24"/>
        </w:rPr>
        <w:t>Em todas as questões dest</w:t>
      </w:r>
      <w:r w:rsidR="00C44614">
        <w:rPr>
          <w:b/>
          <w:sz w:val="24"/>
          <w:szCs w:val="24"/>
        </w:rPr>
        <w:t>e</w:t>
      </w:r>
      <w:r w:rsidR="009674F0" w:rsidRPr="000F5410">
        <w:rPr>
          <w:b/>
          <w:sz w:val="24"/>
          <w:szCs w:val="24"/>
        </w:rPr>
        <w:t xml:space="preserve"> </w:t>
      </w:r>
      <w:r w:rsidR="00C44614">
        <w:rPr>
          <w:b/>
          <w:sz w:val="24"/>
          <w:szCs w:val="24"/>
        </w:rPr>
        <w:t>teste</w:t>
      </w:r>
      <w:r w:rsidR="009674F0" w:rsidRPr="000F5410">
        <w:rPr>
          <w:b/>
          <w:sz w:val="24"/>
          <w:szCs w:val="24"/>
        </w:rPr>
        <w:t>, considera</w:t>
      </w:r>
      <w:r w:rsidR="001E288F" w:rsidRPr="001E288F">
        <w:rPr>
          <w:b/>
          <w:sz w:val="24"/>
          <w:szCs w:val="24"/>
        </w:rPr>
        <w:t xml:space="preserve"> </w:t>
      </w:r>
      <w:r w:rsidR="001E288F" w:rsidRPr="000F5410">
        <w:rPr>
          <w:b/>
          <w:sz w:val="24"/>
          <w:szCs w:val="24"/>
        </w:rPr>
        <w:t>que</w:t>
      </w:r>
      <w:r w:rsidR="001E288F">
        <w:rPr>
          <w:b/>
          <w:sz w:val="24"/>
          <w:szCs w:val="24"/>
        </w:rPr>
        <w:t xml:space="preserve">  </w:t>
      </w:r>
      <w:r w:rsidR="001E288F">
        <w:rPr>
          <w:b/>
          <w:sz w:val="24"/>
          <w:szCs w:val="24"/>
        </w:rPr>
        <w:sym w:font="Symbol" w:char="F070"/>
      </w:r>
      <w:r w:rsidR="001E288F">
        <w:rPr>
          <w:b/>
          <w:sz w:val="24"/>
          <w:szCs w:val="24"/>
        </w:rPr>
        <w:t xml:space="preserve"> = 3,</w:t>
      </w:r>
      <w:proofErr w:type="gramStart"/>
      <w:r w:rsidR="001E288F">
        <w:rPr>
          <w:b/>
          <w:sz w:val="24"/>
          <w:szCs w:val="24"/>
        </w:rPr>
        <w:t>1416 .</w:t>
      </w:r>
      <w:proofErr w:type="gramEnd"/>
    </w:p>
    <w:p w14:paraId="10D6FD83" w14:textId="0D7F4F55" w:rsidR="007A431E" w:rsidRPr="009674F0" w:rsidRDefault="007A431E" w:rsidP="00336888">
      <w:pPr>
        <w:pStyle w:val="QUESTAO1"/>
        <w:tabs>
          <w:tab w:val="clear" w:pos="113"/>
          <w:tab w:val="left" w:pos="1134"/>
        </w:tabs>
        <w:ind w:left="426" w:hanging="426"/>
        <w:rPr>
          <w:bCs/>
          <w:szCs w:val="22"/>
        </w:rPr>
      </w:pPr>
      <w:r w:rsidRPr="009674F0">
        <w:rPr>
          <w:noProof/>
          <w:position w:val="-8"/>
          <w:szCs w:val="22"/>
        </w:rPr>
        <mc:AlternateContent>
          <mc:Choice Requires="wps">
            <w:drawing>
              <wp:inline distT="0" distB="0" distL="0" distR="0" wp14:anchorId="5EA302FB" wp14:editId="70A43E27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881B0" w14:textId="77777777" w:rsidR="000577B2" w:rsidRPr="00086D19" w:rsidRDefault="000577B2" w:rsidP="007A43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A302FB" id="Oval 16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E2881B0" w14:textId="77777777" w:rsidR="000577B2" w:rsidRPr="00086D19" w:rsidRDefault="000577B2" w:rsidP="007A43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rPr>
          <w:bCs/>
          <w:szCs w:val="22"/>
        </w:rPr>
        <w:tab/>
      </w:r>
      <w:r w:rsidRPr="00973E58">
        <w:rPr>
          <w:bCs/>
          <w:color w:val="000000" w:themeColor="text1"/>
          <w:szCs w:val="22"/>
        </w:rPr>
        <w:t>A figura ao lado</w:t>
      </w:r>
      <w:r w:rsidRPr="009674F0">
        <w:rPr>
          <w:bCs/>
          <w:color w:val="000000" w:themeColor="text1"/>
          <w:szCs w:val="22"/>
        </w:rPr>
        <w:t xml:space="preserve"> </w:t>
      </w:r>
      <w:r w:rsidRPr="009674F0">
        <w:rPr>
          <w:bCs/>
          <w:szCs w:val="22"/>
        </w:rPr>
        <w:t xml:space="preserve">representa um círculo de </w:t>
      </w:r>
      <w:proofErr w:type="gramStart"/>
      <w:r w:rsidRPr="009674F0">
        <w:rPr>
          <w:bCs/>
          <w:szCs w:val="22"/>
        </w:rPr>
        <w:t xml:space="preserve">centro  </w:t>
      </w:r>
      <w:r w:rsidRPr="009674F0">
        <w:rPr>
          <w:bCs/>
          <w:i/>
          <w:szCs w:val="22"/>
        </w:rPr>
        <w:t>O</w:t>
      </w:r>
      <w:proofErr w:type="gramEnd"/>
      <w:r w:rsidRPr="009674F0">
        <w:rPr>
          <w:bCs/>
          <w:i/>
          <w:szCs w:val="22"/>
        </w:rPr>
        <w:t xml:space="preserve"> </w:t>
      </w:r>
      <w:r w:rsidRPr="009674F0">
        <w:rPr>
          <w:bCs/>
          <w:szCs w:val="22"/>
        </w:rPr>
        <w:t xml:space="preserve"> e </w:t>
      </w:r>
      <w:r w:rsidRPr="009674F0">
        <w:rPr>
          <w:bCs/>
          <w:szCs w:val="22"/>
        </w:rPr>
        <w:br/>
        <w:t>raio</w:t>
      </w:r>
      <w:r w:rsidR="00973E58">
        <w:rPr>
          <w:bCs/>
          <w:szCs w:val="22"/>
        </w:rPr>
        <w:t xml:space="preserve">  </w:t>
      </w:r>
      <w:r w:rsidR="001C4314" w:rsidRPr="001C4314">
        <w:rPr>
          <w:position w:val="-10"/>
        </w:rPr>
        <w:object w:dxaOrig="1080" w:dyaOrig="360" w14:anchorId="5CDE4992">
          <v:shape id="_x0000_i1038" type="#_x0000_t75" style="width:54pt;height:18pt" o:ole="">
            <v:imagedata r:id="rId69" o:title=""/>
          </v:shape>
          <o:OLEObject Type="Embed" ProgID="Equation.DSMT4" ShapeID="_x0000_i1038" DrawAspect="Content" ObjectID="_1746602484" r:id="rId70"/>
        </w:object>
      </w:r>
      <w:r w:rsidR="00973E58">
        <w:rPr>
          <w:bCs/>
          <w:szCs w:val="22"/>
        </w:rPr>
        <w:t xml:space="preserve"> </w:t>
      </w:r>
      <w:r w:rsidRPr="009674F0">
        <w:rPr>
          <w:bCs/>
          <w:szCs w:val="22"/>
        </w:rPr>
        <w:t>.  [</w:t>
      </w:r>
      <w:proofErr w:type="gramStart"/>
      <w:r w:rsidRPr="009674F0">
        <w:rPr>
          <w:bCs/>
          <w:i/>
          <w:szCs w:val="22"/>
        </w:rPr>
        <w:t>OABC</w:t>
      </w:r>
      <w:r w:rsidRPr="009674F0">
        <w:rPr>
          <w:bCs/>
          <w:szCs w:val="22"/>
        </w:rPr>
        <w:t xml:space="preserve">] </w:t>
      </w:r>
      <w:r w:rsidR="00973E58">
        <w:rPr>
          <w:bCs/>
          <w:szCs w:val="22"/>
        </w:rPr>
        <w:t xml:space="preserve"> </w:t>
      </w:r>
      <w:r w:rsidRPr="009674F0">
        <w:rPr>
          <w:bCs/>
          <w:szCs w:val="22"/>
        </w:rPr>
        <w:t>é</w:t>
      </w:r>
      <w:proofErr w:type="gramEnd"/>
      <w:r w:rsidRPr="009674F0">
        <w:rPr>
          <w:bCs/>
          <w:szCs w:val="22"/>
        </w:rPr>
        <w:t xml:space="preserve"> um quadrado.</w:t>
      </w:r>
    </w:p>
    <w:p w14:paraId="22C83287" w14:textId="05ADAA63" w:rsidR="006219C4" w:rsidRPr="009674F0" w:rsidRDefault="00973E58" w:rsidP="00973E58">
      <w:pPr>
        <w:pStyle w:val="QUESTAO1"/>
        <w:tabs>
          <w:tab w:val="clear" w:pos="113"/>
        </w:tabs>
        <w:spacing w:before="0" w:line="276" w:lineRule="auto"/>
        <w:ind w:left="426" w:hanging="426"/>
        <w:rPr>
          <w:bCs/>
          <w:szCs w:val="22"/>
        </w:rPr>
      </w:pPr>
      <w:r>
        <w:rPr>
          <w:bCs/>
          <w:szCs w:val="22"/>
        </w:rPr>
        <w:tab/>
      </w:r>
      <w:r w:rsidR="007A431E" w:rsidRPr="009674F0">
        <w:rPr>
          <w:bCs/>
          <w:szCs w:val="22"/>
        </w:rPr>
        <w:t xml:space="preserve">Determina, com aproximação às décimas do centímetro, o comprimento do </w:t>
      </w:r>
      <w:proofErr w:type="gramStart"/>
      <w:r w:rsidR="007A431E" w:rsidRPr="009674F0">
        <w:rPr>
          <w:bCs/>
          <w:szCs w:val="22"/>
        </w:rPr>
        <w:t xml:space="preserve">arco  </w:t>
      </w:r>
      <w:r w:rsidR="007A431E" w:rsidRPr="009674F0">
        <w:rPr>
          <w:bCs/>
          <w:i/>
          <w:szCs w:val="22"/>
        </w:rPr>
        <w:t>AC</w:t>
      </w:r>
      <w:proofErr w:type="gramEnd"/>
      <w:r w:rsidR="007A431E" w:rsidRPr="009674F0">
        <w:rPr>
          <w:bCs/>
          <w:i/>
          <w:szCs w:val="22"/>
        </w:rPr>
        <w:t xml:space="preserve"> </w:t>
      </w:r>
      <w:r w:rsidR="007A431E" w:rsidRPr="009674F0">
        <w:rPr>
          <w:bCs/>
          <w:szCs w:val="22"/>
        </w:rPr>
        <w:t>.</w:t>
      </w:r>
    </w:p>
    <w:p w14:paraId="754737C3" w14:textId="357122BE" w:rsidR="0036797E" w:rsidRPr="006219C4" w:rsidRDefault="00973E58" w:rsidP="00973E58">
      <w:pPr>
        <w:pStyle w:val="QUESTAO1"/>
        <w:tabs>
          <w:tab w:val="clear" w:pos="113"/>
          <w:tab w:val="left" w:pos="1134"/>
        </w:tabs>
        <w:spacing w:before="0" w:line="276" w:lineRule="auto"/>
        <w:ind w:left="426" w:hanging="426"/>
        <w:rPr>
          <w:bCs/>
          <w:szCs w:val="24"/>
        </w:rPr>
      </w:pPr>
      <w:r>
        <w:rPr>
          <w:bCs/>
          <w:szCs w:val="22"/>
        </w:rPr>
        <w:tab/>
      </w:r>
      <w:r w:rsidR="007A431E" w:rsidRPr="009674F0">
        <w:rPr>
          <w:bCs/>
          <w:szCs w:val="22"/>
        </w:rPr>
        <w:t>Mostra como chegaste à tua resposta.</w:t>
      </w:r>
      <w:r w:rsidR="007A431E" w:rsidRPr="006219C4">
        <w:rPr>
          <w:bCs/>
          <w:szCs w:val="24"/>
        </w:rPr>
        <w:tab/>
      </w:r>
      <w:r w:rsidR="007A431E">
        <w:rPr>
          <w:bCs/>
          <w:sz w:val="24"/>
          <w:szCs w:val="24"/>
        </w:rPr>
        <w:tab/>
      </w:r>
      <w:r w:rsidR="007A431E">
        <w:rPr>
          <w:bCs/>
          <w:sz w:val="24"/>
          <w:szCs w:val="24"/>
        </w:rPr>
        <w:tab/>
      </w:r>
      <w:r w:rsidR="007A431E">
        <w:rPr>
          <w:bCs/>
          <w:sz w:val="24"/>
          <w:szCs w:val="24"/>
        </w:rPr>
        <w:tab/>
      </w:r>
    </w:p>
    <w:p w14:paraId="4833220F" w14:textId="77777777" w:rsidR="0036797E" w:rsidRDefault="002B11A7" w:rsidP="002B11A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>
        <w:rPr>
          <w:bCs/>
          <w:szCs w:val="22"/>
        </w:rPr>
        <w:t xml:space="preserve"> </w:t>
      </w:r>
      <w:r>
        <w:rPr>
          <w:bCs/>
          <w:szCs w:val="22"/>
        </w:rPr>
        <w:tab/>
      </w:r>
    </w:p>
    <w:p w14:paraId="6CAE7AC7" w14:textId="61517EAF" w:rsidR="006219C4" w:rsidRDefault="006219C4" w:rsidP="002B11A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</w:p>
    <w:p w14:paraId="7CA9229E" w14:textId="66D9186D" w:rsidR="006219C4" w:rsidRPr="009674F0" w:rsidRDefault="000512F5" w:rsidP="00973E58">
      <w:pPr>
        <w:pStyle w:val="ExRalinea"/>
        <w:tabs>
          <w:tab w:val="clear" w:pos="907"/>
        </w:tabs>
        <w:spacing w:before="0" w:line="360" w:lineRule="auto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997184" behindDoc="0" locked="0" layoutInCell="1" allowOverlap="1" wp14:anchorId="4040408A" wp14:editId="59513F64">
            <wp:simplePos x="0" y="0"/>
            <wp:positionH relativeFrom="column">
              <wp:posOffset>4166235</wp:posOffset>
            </wp:positionH>
            <wp:positionV relativeFrom="paragraph">
              <wp:posOffset>99060</wp:posOffset>
            </wp:positionV>
            <wp:extent cx="2340610" cy="1560195"/>
            <wp:effectExtent l="0" t="0" r="2540" b="1905"/>
            <wp:wrapSquare wrapText="bothSides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m 61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D9"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44AF6D03" wp14:editId="467E3484">
                <wp:extent cx="216000" cy="216000"/>
                <wp:effectExtent l="0" t="0" r="0" b="0"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93E350" w14:textId="77777777" w:rsidR="000577B2" w:rsidRPr="00E4687D" w:rsidRDefault="000577B2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AF6D03" id="Oval 154" o:sp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193E350" w14:textId="77777777" w:rsidR="000577B2" w:rsidRPr="00E4687D" w:rsidRDefault="000577B2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rPr>
          <w:rFonts w:ascii="Arial" w:hAnsi="Arial" w:cs="Arial"/>
          <w:szCs w:val="24"/>
        </w:rPr>
        <w:tab/>
      </w:r>
      <w:r w:rsidR="006219C4" w:rsidRPr="009674F0">
        <w:rPr>
          <w:rFonts w:ascii="Arial" w:hAnsi="Arial" w:cs="Arial"/>
          <w:sz w:val="22"/>
          <w:szCs w:val="22"/>
        </w:rPr>
        <w:t>Para construir uma piscina retangular foi necessário abrir um buraco com a forma de um paralelepípedo com uma base de dimensões</w:t>
      </w:r>
      <w:r w:rsidR="00973E58">
        <w:rPr>
          <w:rFonts w:ascii="Arial" w:hAnsi="Arial" w:cs="Arial"/>
          <w:sz w:val="22"/>
          <w:szCs w:val="22"/>
        </w:rPr>
        <w:t xml:space="preserve"> </w:t>
      </w:r>
      <w:r w:rsidR="006219C4" w:rsidRPr="009674F0">
        <w:rPr>
          <w:rFonts w:ascii="Arial" w:hAnsi="Arial" w:cs="Arial"/>
          <w:sz w:val="22"/>
          <w:szCs w:val="22"/>
        </w:rPr>
        <w:t xml:space="preserve"> 16 m </w:t>
      </w:r>
      <w:r w:rsidR="00973E58">
        <w:rPr>
          <w:rFonts w:ascii="Arial" w:hAnsi="Arial" w:cs="Arial"/>
          <w:sz w:val="22"/>
          <w:szCs w:val="22"/>
        </w:rPr>
        <w:t xml:space="preserve"> </w:t>
      </w:r>
      <w:r w:rsidR="006219C4" w:rsidRPr="009674F0">
        <w:rPr>
          <w:rFonts w:ascii="Arial" w:hAnsi="Arial" w:cs="Arial"/>
          <w:sz w:val="22"/>
          <w:szCs w:val="22"/>
        </w:rPr>
        <w:t xml:space="preserve"> por  8 m </w:t>
      </w:r>
      <w:r w:rsidR="00973E58">
        <w:rPr>
          <w:rFonts w:ascii="Arial" w:hAnsi="Arial" w:cs="Arial"/>
          <w:sz w:val="22"/>
          <w:szCs w:val="22"/>
        </w:rPr>
        <w:t xml:space="preserve"> </w:t>
      </w:r>
      <w:r w:rsidR="006219C4" w:rsidRPr="009674F0">
        <w:rPr>
          <w:rFonts w:ascii="Arial" w:hAnsi="Arial" w:cs="Arial"/>
          <w:sz w:val="22"/>
          <w:szCs w:val="22"/>
        </w:rPr>
        <w:t>e com uma altura de  2 m</w:t>
      </w:r>
      <w:r w:rsidR="00973E58">
        <w:rPr>
          <w:rFonts w:ascii="Arial" w:hAnsi="Arial" w:cs="Arial"/>
          <w:sz w:val="22"/>
          <w:szCs w:val="22"/>
        </w:rPr>
        <w:t xml:space="preserve"> </w:t>
      </w:r>
      <w:r w:rsidR="006219C4" w:rsidRPr="009674F0">
        <w:rPr>
          <w:rFonts w:ascii="Arial" w:hAnsi="Arial" w:cs="Arial"/>
          <w:sz w:val="22"/>
          <w:szCs w:val="22"/>
        </w:rPr>
        <w:t>.</w:t>
      </w:r>
      <w:r w:rsidR="001A74E6" w:rsidRPr="009674F0">
        <w:rPr>
          <w:rFonts w:ascii="Arial" w:hAnsi="Arial" w:cs="Arial"/>
          <w:sz w:val="22"/>
          <w:szCs w:val="22"/>
        </w:rPr>
        <w:t xml:space="preserve"> </w:t>
      </w:r>
    </w:p>
    <w:p w14:paraId="7FA21130" w14:textId="16917F9B" w:rsidR="006219C4" w:rsidRPr="009674F0" w:rsidRDefault="006219C4" w:rsidP="00973E58">
      <w:pPr>
        <w:pStyle w:val="ExRalinea"/>
        <w:tabs>
          <w:tab w:val="clear" w:pos="907"/>
        </w:tabs>
        <w:spacing w:before="0" w:line="360" w:lineRule="auto"/>
        <w:ind w:left="993" w:hanging="567"/>
        <w:rPr>
          <w:rFonts w:ascii="Arial" w:hAnsi="Arial" w:cs="Arial"/>
          <w:sz w:val="22"/>
          <w:szCs w:val="22"/>
        </w:rPr>
      </w:pPr>
      <w:r w:rsidRPr="009674F0">
        <w:rPr>
          <w:rFonts w:ascii="Arial" w:hAnsi="Arial" w:cs="Arial"/>
          <w:b/>
          <w:bCs/>
          <w:color w:val="C00000"/>
          <w:sz w:val="22"/>
          <w:szCs w:val="22"/>
        </w:rPr>
        <w:t>2.1.</w:t>
      </w:r>
      <w:r w:rsidRPr="009674F0">
        <w:rPr>
          <w:rFonts w:ascii="Arial" w:hAnsi="Arial" w:cs="Arial"/>
          <w:sz w:val="22"/>
          <w:szCs w:val="22"/>
        </w:rPr>
        <w:tab/>
        <w:t xml:space="preserve">Quantos metros cúbicos de terra foram extraídos para construir a piscina? </w:t>
      </w:r>
    </w:p>
    <w:p w14:paraId="35750386" w14:textId="5CE27CC0" w:rsidR="00973E58" w:rsidRDefault="006219C4" w:rsidP="00973E58">
      <w:pPr>
        <w:pStyle w:val="ExRalinea"/>
        <w:tabs>
          <w:tab w:val="clear" w:pos="907"/>
        </w:tabs>
        <w:spacing w:before="0" w:line="360" w:lineRule="auto"/>
        <w:ind w:left="993" w:hanging="567"/>
        <w:rPr>
          <w:rFonts w:ascii="Arial" w:hAnsi="Arial" w:cs="Arial"/>
          <w:sz w:val="22"/>
          <w:szCs w:val="22"/>
        </w:rPr>
      </w:pPr>
      <w:r w:rsidRPr="009674F0">
        <w:rPr>
          <w:rFonts w:ascii="Arial" w:hAnsi="Arial" w:cs="Arial"/>
          <w:b/>
          <w:bCs/>
          <w:color w:val="C00000"/>
          <w:sz w:val="22"/>
          <w:szCs w:val="22"/>
        </w:rPr>
        <w:t>2.2.</w:t>
      </w:r>
      <w:r w:rsidRPr="009674F0">
        <w:rPr>
          <w:rFonts w:ascii="Arial" w:hAnsi="Arial" w:cs="Arial"/>
          <w:color w:val="C00000"/>
          <w:sz w:val="22"/>
          <w:szCs w:val="22"/>
        </w:rPr>
        <w:tab/>
      </w:r>
      <w:r w:rsidRPr="009674F0">
        <w:rPr>
          <w:rFonts w:ascii="Arial" w:hAnsi="Arial" w:cs="Arial"/>
          <w:sz w:val="22"/>
          <w:szCs w:val="22"/>
        </w:rPr>
        <w:t xml:space="preserve">Para levar </w:t>
      </w:r>
      <w:r w:rsidR="00F22DB8">
        <w:rPr>
          <w:rFonts w:ascii="Arial" w:hAnsi="Arial" w:cs="Arial"/>
          <w:sz w:val="22"/>
          <w:szCs w:val="22"/>
        </w:rPr>
        <w:t xml:space="preserve">a </w:t>
      </w:r>
      <w:r w:rsidRPr="009674F0">
        <w:rPr>
          <w:rFonts w:ascii="Arial" w:hAnsi="Arial" w:cs="Arial"/>
          <w:sz w:val="22"/>
          <w:szCs w:val="22"/>
        </w:rPr>
        <w:t>terra extraída foi utilizado um pequeno camião que transportava, no máximo,  14 m</w:t>
      </w:r>
      <w:r w:rsidRPr="009674F0">
        <w:rPr>
          <w:rFonts w:ascii="Arial" w:hAnsi="Arial" w:cs="Arial"/>
          <w:sz w:val="22"/>
          <w:szCs w:val="22"/>
          <w:vertAlign w:val="superscript"/>
        </w:rPr>
        <w:t>3</w:t>
      </w:r>
      <w:r w:rsidRPr="009674F0">
        <w:rPr>
          <w:rFonts w:ascii="Arial" w:hAnsi="Arial" w:cs="Arial"/>
          <w:sz w:val="22"/>
          <w:szCs w:val="22"/>
        </w:rPr>
        <w:t xml:space="preserve">  de terra de cada vez.</w:t>
      </w:r>
    </w:p>
    <w:p w14:paraId="7CC708BC" w14:textId="5AE244C4" w:rsidR="006219C4" w:rsidRPr="009674F0" w:rsidRDefault="006219C4" w:rsidP="00973E58">
      <w:pPr>
        <w:pStyle w:val="ExRalinea"/>
        <w:tabs>
          <w:tab w:val="clear" w:pos="907"/>
        </w:tabs>
        <w:spacing w:before="0" w:line="360" w:lineRule="auto"/>
        <w:ind w:left="993"/>
        <w:rPr>
          <w:rFonts w:ascii="Arial" w:hAnsi="Arial" w:cs="Arial"/>
          <w:sz w:val="22"/>
          <w:szCs w:val="22"/>
        </w:rPr>
      </w:pPr>
      <w:r w:rsidRPr="009674F0">
        <w:rPr>
          <w:rFonts w:ascii="Arial" w:hAnsi="Arial" w:cs="Arial"/>
          <w:sz w:val="22"/>
          <w:szCs w:val="22"/>
        </w:rPr>
        <w:t>No mínimo, quantas viagens fez o camião para transportar a terra?</w:t>
      </w:r>
    </w:p>
    <w:p w14:paraId="086EE4F9" w14:textId="77777777" w:rsidR="00973E58" w:rsidRDefault="006219C4" w:rsidP="00973E58">
      <w:pPr>
        <w:pStyle w:val="ExRalinea"/>
        <w:tabs>
          <w:tab w:val="clear" w:pos="907"/>
        </w:tabs>
        <w:spacing w:before="0" w:line="360" w:lineRule="auto"/>
        <w:ind w:left="993" w:hanging="567"/>
        <w:rPr>
          <w:rFonts w:ascii="Arial" w:hAnsi="Arial" w:cs="Arial"/>
          <w:sz w:val="22"/>
          <w:szCs w:val="22"/>
        </w:rPr>
      </w:pPr>
      <w:r w:rsidRPr="009674F0">
        <w:rPr>
          <w:rFonts w:ascii="Arial" w:hAnsi="Arial" w:cs="Arial"/>
          <w:b/>
          <w:bCs/>
          <w:color w:val="C00000"/>
          <w:sz w:val="22"/>
          <w:szCs w:val="22"/>
        </w:rPr>
        <w:t>2.3.</w:t>
      </w:r>
      <w:r w:rsidRPr="009674F0">
        <w:rPr>
          <w:rFonts w:ascii="Arial" w:hAnsi="Arial" w:cs="Arial"/>
          <w:sz w:val="22"/>
          <w:szCs w:val="22"/>
        </w:rPr>
        <w:tab/>
        <w:t xml:space="preserve">Ao lado foi </w:t>
      </w:r>
      <w:r w:rsidR="00F23660" w:rsidRPr="009674F0">
        <w:rPr>
          <w:rFonts w:ascii="Arial" w:hAnsi="Arial" w:cs="Arial"/>
          <w:sz w:val="22"/>
          <w:szCs w:val="22"/>
        </w:rPr>
        <w:t>construída</w:t>
      </w:r>
      <w:r w:rsidRPr="009674F0">
        <w:rPr>
          <w:rFonts w:ascii="Arial" w:hAnsi="Arial" w:cs="Arial"/>
          <w:sz w:val="22"/>
          <w:szCs w:val="22"/>
        </w:rPr>
        <w:t xml:space="preserve"> uma</w:t>
      </w:r>
      <w:r w:rsidR="00F23660" w:rsidRPr="009674F0">
        <w:rPr>
          <w:rFonts w:ascii="Arial" w:hAnsi="Arial" w:cs="Arial"/>
          <w:sz w:val="22"/>
          <w:szCs w:val="22"/>
        </w:rPr>
        <w:t xml:space="preserve"> pequena</w:t>
      </w:r>
      <w:r w:rsidRPr="009674F0">
        <w:rPr>
          <w:rFonts w:ascii="Arial" w:hAnsi="Arial" w:cs="Arial"/>
          <w:sz w:val="22"/>
          <w:szCs w:val="22"/>
        </w:rPr>
        <w:t xml:space="preserve"> piscina para crianças, com a forma de um cilindro.</w:t>
      </w:r>
    </w:p>
    <w:p w14:paraId="758F6FDD" w14:textId="77777777" w:rsidR="00973E58" w:rsidRDefault="006219C4" w:rsidP="00973E58">
      <w:pPr>
        <w:pStyle w:val="ExRalinea"/>
        <w:tabs>
          <w:tab w:val="clear" w:pos="907"/>
        </w:tabs>
        <w:spacing w:before="0" w:line="360" w:lineRule="auto"/>
        <w:ind w:left="993"/>
        <w:rPr>
          <w:rFonts w:ascii="Arial" w:hAnsi="Arial" w:cs="Arial"/>
          <w:sz w:val="22"/>
          <w:szCs w:val="22"/>
        </w:rPr>
      </w:pPr>
      <w:r w:rsidRPr="009674F0">
        <w:rPr>
          <w:rFonts w:ascii="Arial" w:hAnsi="Arial" w:cs="Arial"/>
          <w:sz w:val="22"/>
          <w:szCs w:val="22"/>
        </w:rPr>
        <w:t>A piscina tem três metros de diâmetro e</w:t>
      </w:r>
      <w:r w:rsidR="00973E58">
        <w:rPr>
          <w:rFonts w:ascii="Arial" w:hAnsi="Arial" w:cs="Arial"/>
          <w:sz w:val="22"/>
          <w:szCs w:val="22"/>
        </w:rPr>
        <w:t xml:space="preserve"> </w:t>
      </w:r>
      <w:r w:rsidRPr="009674F0">
        <w:rPr>
          <w:rFonts w:ascii="Arial" w:hAnsi="Arial" w:cs="Arial"/>
          <w:sz w:val="22"/>
          <w:szCs w:val="22"/>
        </w:rPr>
        <w:t xml:space="preserve"> 40 cm  de profundidade.</w:t>
      </w:r>
    </w:p>
    <w:p w14:paraId="083E2955" w14:textId="77777777" w:rsidR="00973E58" w:rsidRDefault="006219C4" w:rsidP="00973E58">
      <w:pPr>
        <w:pStyle w:val="ExRalinea"/>
        <w:tabs>
          <w:tab w:val="clear" w:pos="907"/>
        </w:tabs>
        <w:spacing w:before="0" w:line="360" w:lineRule="auto"/>
        <w:ind w:left="993"/>
        <w:rPr>
          <w:rFonts w:ascii="Arial" w:hAnsi="Arial" w:cs="Arial"/>
          <w:sz w:val="22"/>
          <w:szCs w:val="22"/>
        </w:rPr>
      </w:pPr>
      <w:r w:rsidRPr="009674F0">
        <w:rPr>
          <w:rFonts w:ascii="Arial" w:hAnsi="Arial" w:cs="Arial"/>
          <w:sz w:val="22"/>
          <w:szCs w:val="22"/>
        </w:rPr>
        <w:t>Quantos litros de água leva a piscina?</w:t>
      </w:r>
    </w:p>
    <w:p w14:paraId="29CBC80F" w14:textId="56DA1AAC" w:rsidR="006219C4" w:rsidRPr="009674F0" w:rsidRDefault="006219C4" w:rsidP="00973E58">
      <w:pPr>
        <w:pStyle w:val="ExRalinea"/>
        <w:tabs>
          <w:tab w:val="clear" w:pos="907"/>
        </w:tabs>
        <w:spacing w:before="0" w:line="360" w:lineRule="auto"/>
        <w:ind w:left="993"/>
        <w:rPr>
          <w:rFonts w:ascii="Arial" w:hAnsi="Arial" w:cs="Arial"/>
          <w:sz w:val="22"/>
          <w:szCs w:val="22"/>
        </w:rPr>
      </w:pPr>
      <w:r w:rsidRPr="009674F0">
        <w:rPr>
          <w:rFonts w:ascii="Arial" w:hAnsi="Arial" w:cs="Arial"/>
          <w:sz w:val="22"/>
          <w:szCs w:val="22"/>
        </w:rPr>
        <w:t>Apresenta a resposta arredondada às unidades.</w:t>
      </w:r>
    </w:p>
    <w:p w14:paraId="09C6B66D" w14:textId="77777777" w:rsidR="00431CD9" w:rsidRPr="006219C4" w:rsidRDefault="00431CD9" w:rsidP="00431CD9">
      <w:pPr>
        <w:spacing w:after="0" w:line="324" w:lineRule="auto"/>
        <w:ind w:left="703" w:hanging="703"/>
        <w:rPr>
          <w:rFonts w:ascii="Arial" w:hAnsi="Arial" w:cs="Arial"/>
          <w:sz w:val="24"/>
          <w:szCs w:val="24"/>
        </w:rPr>
      </w:pPr>
    </w:p>
    <w:p w14:paraId="2751384F" w14:textId="4DB8F5C3" w:rsidR="00E97E02" w:rsidRDefault="00E97E02" w:rsidP="00431CD9">
      <w:pPr>
        <w:spacing w:after="0" w:line="324" w:lineRule="auto"/>
        <w:ind w:left="703" w:hanging="703"/>
        <w:rPr>
          <w:rFonts w:ascii="Arial" w:hAnsi="Arial" w:cs="Arial"/>
          <w:sz w:val="24"/>
          <w:szCs w:val="24"/>
        </w:rPr>
      </w:pPr>
    </w:p>
    <w:p w14:paraId="0E2B42F1" w14:textId="36510F32" w:rsidR="00973E58" w:rsidRDefault="00C44614" w:rsidP="00973E58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noProof/>
          <w:color w:val="000000" w:themeColor="text1"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908096" behindDoc="0" locked="0" layoutInCell="1" allowOverlap="1" wp14:anchorId="2E4318F6" wp14:editId="7C98543C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972800" cy="1166400"/>
            <wp:effectExtent l="0" t="0" r="8890" b="0"/>
            <wp:wrapSquare wrapText="bothSides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m 141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728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CD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4788E2" wp14:editId="252A062D">
                <wp:extent cx="216000" cy="216000"/>
                <wp:effectExtent l="0" t="0" r="0" b="0"/>
                <wp:docPr id="152" name="Oval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865B1" w14:textId="77777777" w:rsidR="000577B2" w:rsidRPr="000D632F" w:rsidRDefault="000577B2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4788E2" id="Oval 152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EB865B1" w14:textId="77777777" w:rsidR="000577B2" w:rsidRPr="000D632F" w:rsidRDefault="000577B2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rPr>
          <w:sz w:val="20"/>
        </w:rPr>
        <w:tab/>
      </w:r>
      <w:r w:rsidR="006219C4" w:rsidRPr="009674F0">
        <w:rPr>
          <w:bCs/>
          <w:color w:val="000000" w:themeColor="text1"/>
          <w:szCs w:val="22"/>
        </w:rPr>
        <w:t xml:space="preserve">Na figura ao </w:t>
      </w:r>
      <w:proofErr w:type="gramStart"/>
      <w:r w:rsidR="006219C4" w:rsidRPr="009674F0">
        <w:rPr>
          <w:bCs/>
          <w:color w:val="000000" w:themeColor="text1"/>
          <w:szCs w:val="22"/>
        </w:rPr>
        <w:t>lado,  [</w:t>
      </w:r>
      <w:proofErr w:type="gramEnd"/>
      <w:r w:rsidR="006219C4" w:rsidRPr="009674F0">
        <w:rPr>
          <w:bCs/>
          <w:i/>
          <w:color w:val="000000" w:themeColor="text1"/>
          <w:szCs w:val="22"/>
        </w:rPr>
        <w:t>ABCD</w:t>
      </w:r>
      <w:r w:rsidR="006219C4" w:rsidRPr="009674F0">
        <w:rPr>
          <w:bCs/>
          <w:color w:val="000000" w:themeColor="text1"/>
          <w:szCs w:val="22"/>
        </w:rPr>
        <w:t>]  é um retângulo.</w:t>
      </w:r>
    </w:p>
    <w:p w14:paraId="4128F80D" w14:textId="77777777" w:rsidR="00C44614" w:rsidRDefault="00973E58" w:rsidP="00973E58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bCs/>
          <w:color w:val="000000" w:themeColor="text1"/>
          <w:szCs w:val="22"/>
        </w:rPr>
      </w:pPr>
      <w:r>
        <w:rPr>
          <w:noProof/>
          <w:color w:val="000000" w:themeColor="text1"/>
          <w:szCs w:val="22"/>
          <w:lang w:eastAsia="pt-PT"/>
        </w:rPr>
        <w:tab/>
      </w:r>
      <w:r w:rsidR="006219C4" w:rsidRPr="009674F0">
        <w:rPr>
          <w:bCs/>
          <w:color w:val="000000" w:themeColor="text1"/>
          <w:szCs w:val="22"/>
        </w:rPr>
        <w:t>As duas circunferências são iguais, tangentes e têm</w:t>
      </w:r>
    </w:p>
    <w:p w14:paraId="2A15E1B9" w14:textId="5BC0E503" w:rsidR="00973E58" w:rsidRDefault="00C44614" w:rsidP="00973E58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bCs/>
          <w:color w:val="000000" w:themeColor="text1"/>
          <w:szCs w:val="22"/>
        </w:rPr>
      </w:pPr>
      <w:r>
        <w:rPr>
          <w:bCs/>
          <w:color w:val="000000" w:themeColor="text1"/>
          <w:szCs w:val="22"/>
        </w:rPr>
        <w:tab/>
      </w:r>
      <w:r w:rsidR="009673E2">
        <w:rPr>
          <w:bCs/>
          <w:color w:val="000000" w:themeColor="text1"/>
          <w:szCs w:val="22"/>
        </w:rPr>
        <w:t xml:space="preserve">de </w:t>
      </w:r>
      <w:proofErr w:type="gramStart"/>
      <w:r w:rsidR="006219C4" w:rsidRPr="009674F0">
        <w:rPr>
          <w:bCs/>
          <w:color w:val="000000" w:themeColor="text1"/>
          <w:szCs w:val="22"/>
        </w:rPr>
        <w:t>raio  6</w:t>
      </w:r>
      <w:proofErr w:type="gramEnd"/>
      <w:r w:rsidR="006219C4" w:rsidRPr="009674F0">
        <w:rPr>
          <w:bCs/>
          <w:color w:val="000000" w:themeColor="text1"/>
          <w:szCs w:val="22"/>
        </w:rPr>
        <w:t xml:space="preserve"> cm .</w:t>
      </w:r>
    </w:p>
    <w:p w14:paraId="37DC7BC2" w14:textId="3B33682A" w:rsidR="00973E58" w:rsidRDefault="00973E58" w:rsidP="00973E58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bCs/>
          <w:color w:val="000000" w:themeColor="text1"/>
          <w:szCs w:val="22"/>
        </w:rPr>
      </w:pPr>
      <w:r>
        <w:rPr>
          <w:bCs/>
          <w:color w:val="000000" w:themeColor="text1"/>
          <w:szCs w:val="22"/>
        </w:rPr>
        <w:tab/>
      </w:r>
      <w:r w:rsidR="006219C4" w:rsidRPr="009674F0">
        <w:rPr>
          <w:bCs/>
          <w:color w:val="000000" w:themeColor="text1"/>
          <w:szCs w:val="22"/>
        </w:rPr>
        <w:t>Determina a área da parte colorida figura.</w:t>
      </w:r>
    </w:p>
    <w:p w14:paraId="08B238F4" w14:textId="208491CD" w:rsidR="006219C4" w:rsidRPr="009674F0" w:rsidRDefault="00973E58" w:rsidP="00973E58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bCs/>
          <w:color w:val="000000" w:themeColor="text1"/>
          <w:szCs w:val="22"/>
        </w:rPr>
      </w:pPr>
      <w:r>
        <w:rPr>
          <w:bCs/>
          <w:color w:val="000000" w:themeColor="text1"/>
          <w:szCs w:val="22"/>
        </w:rPr>
        <w:tab/>
      </w:r>
      <w:r w:rsidR="006219C4" w:rsidRPr="009674F0">
        <w:rPr>
          <w:bCs/>
          <w:color w:val="000000" w:themeColor="text1"/>
          <w:szCs w:val="22"/>
        </w:rPr>
        <w:t xml:space="preserve">Apresenta a tua resposta </w:t>
      </w:r>
      <w:r w:rsidR="006219C4" w:rsidRPr="009674F0">
        <w:rPr>
          <w:bCs/>
          <w:szCs w:val="22"/>
        </w:rPr>
        <w:t>com aproximação às décimas do centímetro quadrado.</w:t>
      </w:r>
    </w:p>
    <w:p w14:paraId="383F9BF8" w14:textId="77777777" w:rsidR="006219C4" w:rsidRDefault="006219C4" w:rsidP="006219C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7B4F3CD3" w14:textId="77777777" w:rsidR="0036797E" w:rsidRPr="00431CD9" w:rsidRDefault="0036797E" w:rsidP="007A431E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4"/>
        </w:rPr>
      </w:pPr>
    </w:p>
    <w:p w14:paraId="29DD72A6" w14:textId="77777777" w:rsidR="002B11A7" w:rsidRDefault="002B11A7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2AD1D314" w14:textId="77777777" w:rsidR="003F6A8B" w:rsidRDefault="003F6A8B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</w:p>
    <w:p w14:paraId="2F8417DB" w14:textId="1FF8E765" w:rsidR="00BE516D" w:rsidRPr="009674F0" w:rsidRDefault="00606138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noProof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962368" behindDoc="0" locked="0" layoutInCell="1" allowOverlap="1" wp14:anchorId="1AA39BAD" wp14:editId="180FD120">
            <wp:simplePos x="0" y="0"/>
            <wp:positionH relativeFrom="margin">
              <wp:posOffset>4328160</wp:posOffset>
            </wp:positionH>
            <wp:positionV relativeFrom="paragraph">
              <wp:posOffset>192405</wp:posOffset>
            </wp:positionV>
            <wp:extent cx="2217600" cy="1515600"/>
            <wp:effectExtent l="0" t="0" r="0" b="8890"/>
            <wp:wrapSquare wrapText="bothSides"/>
            <wp:docPr id="2264" name="Imagem 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" name="Imagem 226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217600" cy="151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D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F15FBE" wp14:editId="2BEC6629">
                <wp:extent cx="216000" cy="216000"/>
                <wp:effectExtent l="0" t="0" r="0" b="0"/>
                <wp:docPr id="153" name="Oval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9F3D8" w14:textId="77777777" w:rsidR="000577B2" w:rsidRPr="00E4687D" w:rsidRDefault="000577B2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F15FBE" id="Oval 153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59F3D8" w14:textId="77777777" w:rsidR="000577B2" w:rsidRPr="00E4687D" w:rsidRDefault="000577B2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Cs/>
          <w:szCs w:val="24"/>
        </w:rPr>
        <w:tab/>
      </w:r>
      <w:r w:rsidR="006219C4" w:rsidRPr="009674F0">
        <w:rPr>
          <w:szCs w:val="22"/>
        </w:rPr>
        <w:t>Um artesão fabrica dois tipos de velas: cilíndricas e em forma de prisma quadrangular.</w:t>
      </w:r>
      <w:r w:rsidR="006219C4" w:rsidRPr="009674F0">
        <w:rPr>
          <w:noProof/>
          <w:szCs w:val="22"/>
          <w:lang w:eastAsia="pt-PT"/>
        </w:rPr>
        <w:t xml:space="preserve"> </w:t>
      </w:r>
    </w:p>
    <w:p w14:paraId="79940652" w14:textId="0D2DE80F" w:rsidR="00BE516D" w:rsidRPr="009674F0" w:rsidRDefault="00606138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2"/>
        </w:rPr>
      </w:pPr>
      <w:r>
        <w:rPr>
          <w:szCs w:val="22"/>
        </w:rPr>
        <w:tab/>
      </w:r>
      <w:r w:rsidR="006219C4" w:rsidRPr="009674F0">
        <w:rPr>
          <w:szCs w:val="22"/>
        </w:rPr>
        <w:t>Recebeu uma encomenda de 300 velas com a forma de cilindro e 250 velas com a forma de prisma.</w:t>
      </w:r>
    </w:p>
    <w:p w14:paraId="3EC368DB" w14:textId="77777777" w:rsidR="00BE516D" w:rsidRPr="009674F0" w:rsidRDefault="00BE516D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2"/>
        </w:rPr>
      </w:pPr>
      <w:r w:rsidRPr="009674F0">
        <w:rPr>
          <w:szCs w:val="22"/>
        </w:rPr>
        <w:tab/>
      </w:r>
      <w:r w:rsidR="006219C4" w:rsidRPr="009674F0">
        <w:rPr>
          <w:szCs w:val="22"/>
        </w:rPr>
        <w:t xml:space="preserve">As dimensões de cada um dos sólidos são dadas na </w:t>
      </w:r>
      <w:r w:rsidR="006219C4" w:rsidRPr="009674F0">
        <w:rPr>
          <w:color w:val="000000" w:themeColor="text1"/>
          <w:szCs w:val="22"/>
        </w:rPr>
        <w:t>figura ao lado</w:t>
      </w:r>
      <w:r w:rsidR="006219C4" w:rsidRPr="009674F0">
        <w:rPr>
          <w:szCs w:val="22"/>
        </w:rPr>
        <w:t>.</w:t>
      </w:r>
    </w:p>
    <w:p w14:paraId="699A7724" w14:textId="77777777" w:rsidR="00BE516D" w:rsidRPr="009674F0" w:rsidRDefault="00BE516D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2"/>
        </w:rPr>
      </w:pPr>
      <w:r w:rsidRPr="009674F0">
        <w:rPr>
          <w:szCs w:val="22"/>
        </w:rPr>
        <w:tab/>
      </w:r>
      <w:r w:rsidR="006219C4" w:rsidRPr="009674F0">
        <w:rPr>
          <w:szCs w:val="22"/>
        </w:rPr>
        <w:t>Quantos litros de cera vai precisar o artesão para satisfazer o pedido?</w:t>
      </w:r>
    </w:p>
    <w:p w14:paraId="65D99B42" w14:textId="77777777" w:rsidR="009464BF" w:rsidRPr="009674F0" w:rsidRDefault="009464BF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2"/>
        </w:rPr>
      </w:pPr>
      <w:r w:rsidRPr="009674F0">
        <w:rPr>
          <w:szCs w:val="22"/>
        </w:rPr>
        <w:tab/>
        <w:t>Apresenta o resultado arredondado às unidades.</w:t>
      </w:r>
    </w:p>
    <w:p w14:paraId="6826247E" w14:textId="77777777" w:rsidR="006219C4" w:rsidRPr="00BE516D" w:rsidRDefault="00BE516D" w:rsidP="00BE516D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  <w:r>
        <w:rPr>
          <w:sz w:val="24"/>
          <w:szCs w:val="24"/>
        </w:rPr>
        <w:tab/>
      </w:r>
    </w:p>
    <w:p w14:paraId="1A52D6BC" w14:textId="77777777" w:rsidR="00D868ED" w:rsidRDefault="009464BF" w:rsidP="006219C4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Cs/>
          <w:sz w:val="24"/>
          <w:szCs w:val="24"/>
        </w:rPr>
      </w:pPr>
      <w:r>
        <w:rPr>
          <w:noProof/>
          <w:sz w:val="20"/>
        </w:rPr>
        <w:drawing>
          <wp:anchor distT="0" distB="0" distL="114300" distR="114300" simplePos="0" relativeHeight="251964416" behindDoc="0" locked="0" layoutInCell="1" allowOverlap="1" wp14:anchorId="10F82476" wp14:editId="48703DB3">
            <wp:simplePos x="0" y="0"/>
            <wp:positionH relativeFrom="column">
              <wp:posOffset>4128135</wp:posOffset>
            </wp:positionH>
            <wp:positionV relativeFrom="paragraph">
              <wp:posOffset>99695</wp:posOffset>
            </wp:positionV>
            <wp:extent cx="2451600" cy="1382400"/>
            <wp:effectExtent l="0" t="0" r="6350" b="8255"/>
            <wp:wrapSquare wrapText="bothSides"/>
            <wp:docPr id="2276" name="Imagem 2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" name="Imagem 2276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600" cy="138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8ED" w:rsidRPr="003302D0">
        <w:rPr>
          <w:bCs/>
          <w:color w:val="000000" w:themeColor="text1"/>
          <w:sz w:val="24"/>
          <w:szCs w:val="24"/>
        </w:rPr>
        <w:tab/>
      </w:r>
    </w:p>
    <w:p w14:paraId="77049F6B" w14:textId="76D73336" w:rsidR="009464BF" w:rsidRPr="009674F0" w:rsidRDefault="00431CD9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03EC0E" wp14:editId="2983BA77">
                <wp:extent cx="216000" cy="216000"/>
                <wp:effectExtent l="0" t="0" r="0" b="0"/>
                <wp:docPr id="155" name="Oval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23A3E" w14:textId="77777777" w:rsidR="000577B2" w:rsidRPr="000D632F" w:rsidRDefault="000577B2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03EC0E" id="Oval 155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9923A3E" w14:textId="77777777" w:rsidR="000577B2" w:rsidRPr="000D632F" w:rsidRDefault="000577B2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bCs/>
          <w:szCs w:val="22"/>
        </w:rPr>
        <w:tab/>
      </w:r>
      <w:r w:rsidR="006219C4" w:rsidRPr="009674F0">
        <w:rPr>
          <w:szCs w:val="22"/>
        </w:rPr>
        <w:t>Uma padaria comercializa um bolo com forma cilíndrica, dividido em fatias iguais, como se pode ver a</w:t>
      </w:r>
      <w:r w:rsidR="00DC0C38">
        <w:rPr>
          <w:szCs w:val="22"/>
        </w:rPr>
        <w:t>o lado</w:t>
      </w:r>
      <w:r w:rsidR="006219C4" w:rsidRPr="009674F0">
        <w:rPr>
          <w:szCs w:val="22"/>
        </w:rPr>
        <w:t>.</w:t>
      </w:r>
    </w:p>
    <w:p w14:paraId="0764C3C3" w14:textId="685DB07D" w:rsidR="006219C4" w:rsidRPr="009674F0" w:rsidRDefault="00606138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2"/>
        </w:rPr>
      </w:pPr>
      <w:r>
        <w:rPr>
          <w:szCs w:val="22"/>
        </w:rPr>
        <w:tab/>
      </w:r>
      <w:r w:rsidR="006219C4" w:rsidRPr="009674F0">
        <w:rPr>
          <w:szCs w:val="22"/>
        </w:rPr>
        <w:t>Qual é o volume de cada fatia de bolo?</w:t>
      </w:r>
    </w:p>
    <w:p w14:paraId="3FB6B4EE" w14:textId="05C64E4E" w:rsidR="006219C4" w:rsidRPr="009674F0" w:rsidRDefault="00606138" w:rsidP="009464BF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219C4" w:rsidRPr="009674F0">
        <w:rPr>
          <w:szCs w:val="22"/>
        </w:rPr>
        <w:t xml:space="preserve">Apresenta a resposta </w:t>
      </w:r>
      <w:r w:rsidR="009464BF" w:rsidRPr="009674F0">
        <w:rPr>
          <w:szCs w:val="22"/>
        </w:rPr>
        <w:t>arredondada</w:t>
      </w:r>
      <w:r w:rsidR="006219C4" w:rsidRPr="009674F0">
        <w:rPr>
          <w:szCs w:val="22"/>
        </w:rPr>
        <w:t xml:space="preserve"> às décimas.</w:t>
      </w:r>
    </w:p>
    <w:p w14:paraId="5F47E4ED" w14:textId="77777777" w:rsidR="006219C4" w:rsidRDefault="006219C4" w:rsidP="006219C4">
      <w:pPr>
        <w:spacing w:after="0" w:line="240" w:lineRule="auto"/>
      </w:pPr>
    </w:p>
    <w:p w14:paraId="64264976" w14:textId="2638F2FA" w:rsidR="006219C4" w:rsidRPr="005608BA" w:rsidRDefault="006219C4" w:rsidP="007A431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2BDD2D41" w14:textId="26D71C85" w:rsidR="009464BF" w:rsidRPr="009674F0" w:rsidRDefault="00E740F7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998208" behindDoc="0" locked="0" layoutInCell="1" allowOverlap="1" wp14:anchorId="3599C097" wp14:editId="45AE0E34">
            <wp:simplePos x="0" y="0"/>
            <wp:positionH relativeFrom="column">
              <wp:posOffset>4100195</wp:posOffset>
            </wp:positionH>
            <wp:positionV relativeFrom="paragraph">
              <wp:posOffset>7620</wp:posOffset>
            </wp:positionV>
            <wp:extent cx="2354400" cy="1710000"/>
            <wp:effectExtent l="0" t="0" r="8255" b="5080"/>
            <wp:wrapSquare wrapText="bothSides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m 63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354400" cy="17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F50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BA80D74" wp14:editId="11372D87">
                <wp:extent cx="216000" cy="216000"/>
                <wp:effectExtent l="0" t="0" r="0" b="0"/>
                <wp:docPr id="156" name="Ova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668D3" w14:textId="77777777" w:rsidR="000577B2" w:rsidRPr="000D632F" w:rsidRDefault="000577B2" w:rsidP="00FC4F5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A80D74" id="Oval 156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C1668D3" w14:textId="77777777" w:rsidR="000577B2" w:rsidRPr="000D632F" w:rsidRDefault="000577B2" w:rsidP="00FC4F5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bCs/>
          <w:szCs w:val="24"/>
        </w:rPr>
        <w:tab/>
      </w:r>
      <w:r w:rsidR="006219C4" w:rsidRPr="009674F0">
        <w:rPr>
          <w:szCs w:val="22"/>
        </w:rPr>
        <w:t xml:space="preserve">Uma caixa tem a forma de um paralelepípedo. </w:t>
      </w:r>
    </w:p>
    <w:p w14:paraId="5F1DD3FA" w14:textId="069F42EC" w:rsidR="009464BF" w:rsidRPr="009674F0" w:rsidRDefault="006219C4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firstLine="0"/>
        <w:rPr>
          <w:szCs w:val="22"/>
        </w:rPr>
      </w:pPr>
      <w:r w:rsidRPr="009674F0">
        <w:rPr>
          <w:szCs w:val="22"/>
        </w:rPr>
        <w:t xml:space="preserve">No seu interior </w:t>
      </w:r>
      <w:proofErr w:type="gramStart"/>
      <w:r w:rsidRPr="009674F0">
        <w:rPr>
          <w:szCs w:val="22"/>
        </w:rPr>
        <w:t>estão  24</w:t>
      </w:r>
      <w:proofErr w:type="gramEnd"/>
      <w:r w:rsidRPr="009674F0">
        <w:rPr>
          <w:szCs w:val="22"/>
        </w:rPr>
        <w:t xml:space="preserve">  lápis de forma cilíndrica de comprimento igual a  5 cm  e raio da base  0,5 cm . </w:t>
      </w:r>
    </w:p>
    <w:p w14:paraId="165A14F6" w14:textId="77777777" w:rsidR="009464BF" w:rsidRPr="009674F0" w:rsidRDefault="009464BF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2"/>
        </w:rPr>
      </w:pPr>
      <w:r w:rsidRPr="009674F0">
        <w:rPr>
          <w:szCs w:val="22"/>
        </w:rPr>
        <w:tab/>
      </w:r>
      <w:r w:rsidR="006219C4" w:rsidRPr="009674F0">
        <w:rPr>
          <w:szCs w:val="22"/>
        </w:rPr>
        <w:t>Os lápis preenchem o interior da caixa e estão dispostos em quatro camadas.</w:t>
      </w:r>
    </w:p>
    <w:p w14:paraId="18E2CD81" w14:textId="24DFAFB0" w:rsidR="009464BF" w:rsidRPr="009674F0" w:rsidRDefault="009464BF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noProof/>
          <w:szCs w:val="22"/>
          <w:lang w:eastAsia="pt-PT"/>
        </w:rPr>
      </w:pPr>
      <w:r w:rsidRPr="009674F0">
        <w:rPr>
          <w:szCs w:val="22"/>
        </w:rPr>
        <w:tab/>
      </w:r>
      <w:r w:rsidR="006219C4" w:rsidRPr="009674F0">
        <w:rPr>
          <w:szCs w:val="22"/>
        </w:rPr>
        <w:t>Quais são as dimensões da caixa?</w:t>
      </w:r>
      <w:r w:rsidR="006219C4" w:rsidRPr="009674F0">
        <w:rPr>
          <w:noProof/>
          <w:szCs w:val="22"/>
          <w:lang w:eastAsia="pt-PT"/>
        </w:rPr>
        <w:t xml:space="preserve"> </w:t>
      </w:r>
    </w:p>
    <w:p w14:paraId="4FF280D0" w14:textId="77777777" w:rsidR="006219C4" w:rsidRPr="009674F0" w:rsidRDefault="009464BF" w:rsidP="0060613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 w:rsidRPr="009674F0">
        <w:rPr>
          <w:szCs w:val="22"/>
        </w:rPr>
        <w:tab/>
      </w:r>
      <w:r w:rsidR="006219C4" w:rsidRPr="009674F0">
        <w:rPr>
          <w:szCs w:val="22"/>
        </w:rPr>
        <w:t>Mostra como chegaste à tua resposta.</w:t>
      </w:r>
      <w:r w:rsidR="00B75964" w:rsidRPr="009674F0">
        <w:rPr>
          <w:szCs w:val="22"/>
        </w:rPr>
        <w:t xml:space="preserve"> </w:t>
      </w:r>
    </w:p>
    <w:p w14:paraId="2544992F" w14:textId="23089E53" w:rsidR="00162BDB" w:rsidRDefault="00162BDB" w:rsidP="00162BDB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  <w:rPr>
          <w:bCs/>
          <w:sz w:val="24"/>
          <w:szCs w:val="24"/>
        </w:rPr>
      </w:pPr>
    </w:p>
    <w:p w14:paraId="53B56FF2" w14:textId="2EBC28D4" w:rsidR="0085138F" w:rsidRPr="009674F0" w:rsidRDefault="005E0DB8" w:rsidP="00606138">
      <w:pPr>
        <w:spacing w:after="80" w:line="324" w:lineRule="auto"/>
        <w:ind w:left="426" w:hanging="426"/>
        <w:rPr>
          <w:noProof/>
          <w:lang w:eastAsia="pt-PT"/>
        </w:rPr>
      </w:pPr>
      <w:r>
        <w:rPr>
          <w:noProof/>
        </w:rPr>
        <w:drawing>
          <wp:anchor distT="0" distB="0" distL="114300" distR="114300" simplePos="0" relativeHeight="251970560" behindDoc="0" locked="0" layoutInCell="1" allowOverlap="1" wp14:anchorId="20553202" wp14:editId="5524B09E">
            <wp:simplePos x="0" y="0"/>
            <wp:positionH relativeFrom="margin">
              <wp:posOffset>4975860</wp:posOffset>
            </wp:positionH>
            <wp:positionV relativeFrom="paragraph">
              <wp:posOffset>258445</wp:posOffset>
            </wp:positionV>
            <wp:extent cx="1335600" cy="1450800"/>
            <wp:effectExtent l="0" t="0" r="0" b="0"/>
            <wp:wrapSquare wrapText="bothSides"/>
            <wp:docPr id="2288" name="Imagem 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Imagem 228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0" cy="14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FEF" w:rsidRPr="00947953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77A6B001" wp14:editId="50BAFC7D">
                <wp:extent cx="216000" cy="216000"/>
                <wp:effectExtent l="0" t="0" r="0" b="0"/>
                <wp:docPr id="2286" name="Oval 2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8DC6E6" w14:textId="77777777" w:rsidR="00727FEF" w:rsidRPr="00B3090E" w:rsidRDefault="00727FEF" w:rsidP="00727FE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A6B001" id="Oval 2286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58DC6E6" w14:textId="77777777" w:rsidR="00727FEF" w:rsidRPr="00B3090E" w:rsidRDefault="00727FEF" w:rsidP="00727FE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rFonts w:ascii="Arial" w:hAnsi="Arial" w:cs="Arial"/>
        </w:rPr>
        <w:tab/>
      </w:r>
      <w:r w:rsidR="0085138F" w:rsidRPr="009674F0">
        <w:rPr>
          <w:rFonts w:ascii="Arial" w:hAnsi="Arial" w:cs="Arial"/>
        </w:rPr>
        <w:t xml:space="preserve">Um círculo com 18,4 cm de perímetro foi dividido em quatro partes iguais. </w:t>
      </w:r>
      <w:r w:rsidR="005F08CC">
        <w:rPr>
          <w:rFonts w:ascii="Arial" w:hAnsi="Arial" w:cs="Arial"/>
        </w:rPr>
        <w:t>Juntou-se a d</w:t>
      </w:r>
      <w:r w:rsidR="0085138F" w:rsidRPr="009674F0">
        <w:rPr>
          <w:rFonts w:ascii="Arial" w:hAnsi="Arial" w:cs="Arial"/>
        </w:rPr>
        <w:t xml:space="preserve">uas dessas </w:t>
      </w:r>
      <w:r w:rsidR="005F08CC">
        <w:rPr>
          <w:rFonts w:ascii="Arial" w:hAnsi="Arial" w:cs="Arial"/>
        </w:rPr>
        <w:t>partes</w:t>
      </w:r>
      <w:r w:rsidR="0085138F" w:rsidRPr="009674F0">
        <w:rPr>
          <w:rFonts w:ascii="Arial" w:hAnsi="Arial" w:cs="Arial"/>
        </w:rPr>
        <w:t xml:space="preserve"> um quadrado e dois triângulos</w:t>
      </w:r>
      <w:r w:rsidR="005F08CC">
        <w:rPr>
          <w:rFonts w:ascii="Arial" w:hAnsi="Arial" w:cs="Arial"/>
        </w:rPr>
        <w:t xml:space="preserve"> </w:t>
      </w:r>
      <w:r w:rsidR="0085138F" w:rsidRPr="009674F0">
        <w:rPr>
          <w:rFonts w:ascii="Arial" w:hAnsi="Arial" w:cs="Arial"/>
        </w:rPr>
        <w:t>conforme se ilustra ao lado</w:t>
      </w:r>
      <w:r w:rsidR="0085138F" w:rsidRPr="009674F0">
        <w:rPr>
          <w:rFonts w:ascii="Arial" w:hAnsi="Arial" w:cs="Arial"/>
          <w:color w:val="000000" w:themeColor="text1"/>
        </w:rPr>
        <w:t>.</w:t>
      </w:r>
      <w:r w:rsidR="0085138F" w:rsidRPr="009674F0">
        <w:rPr>
          <w:noProof/>
          <w:lang w:eastAsia="pt-PT"/>
        </w:rPr>
        <w:t xml:space="preserve"> </w:t>
      </w:r>
    </w:p>
    <w:p w14:paraId="729488E1" w14:textId="2E49BC00" w:rsidR="0085138F" w:rsidRPr="009674F0" w:rsidRDefault="0085138F" w:rsidP="00606138">
      <w:pPr>
        <w:spacing w:after="80" w:line="324" w:lineRule="auto"/>
        <w:ind w:firstLine="426"/>
        <w:rPr>
          <w:rFonts w:ascii="Arial" w:hAnsi="Arial" w:cs="Arial"/>
        </w:rPr>
      </w:pPr>
      <w:r w:rsidRPr="009674F0">
        <w:rPr>
          <w:rFonts w:ascii="Arial" w:hAnsi="Arial" w:cs="Arial"/>
        </w:rPr>
        <w:t>Os triângulos têm lados iguais à medida do lado do quadrado.</w:t>
      </w:r>
    </w:p>
    <w:p w14:paraId="47540424" w14:textId="50F32126" w:rsidR="0085138F" w:rsidRPr="009674F0" w:rsidRDefault="0085138F" w:rsidP="00606138">
      <w:pPr>
        <w:spacing w:after="80" w:line="324" w:lineRule="auto"/>
        <w:ind w:left="426"/>
        <w:rPr>
          <w:rFonts w:ascii="Arial" w:hAnsi="Arial" w:cs="Arial"/>
        </w:rPr>
      </w:pPr>
      <w:r w:rsidRPr="009674F0">
        <w:rPr>
          <w:rFonts w:ascii="Arial" w:hAnsi="Arial" w:cs="Arial"/>
        </w:rPr>
        <w:t>Calcula o perímetro, em centímetros</w:t>
      </w:r>
      <w:r w:rsidR="009B1450" w:rsidRPr="009674F0">
        <w:rPr>
          <w:rFonts w:ascii="Arial" w:hAnsi="Arial" w:cs="Arial"/>
        </w:rPr>
        <w:t xml:space="preserve"> arredondado às décimas</w:t>
      </w:r>
      <w:r w:rsidRPr="009674F0">
        <w:rPr>
          <w:rFonts w:ascii="Arial" w:hAnsi="Arial" w:cs="Arial"/>
        </w:rPr>
        <w:t>, da figura que se obteve.</w:t>
      </w:r>
    </w:p>
    <w:p w14:paraId="7D2FC233" w14:textId="5BB660CA" w:rsidR="00280379" w:rsidRPr="00A95E95" w:rsidRDefault="0085138F" w:rsidP="005E0DB8">
      <w:pPr>
        <w:spacing w:after="80" w:line="324" w:lineRule="auto"/>
        <w:ind w:left="426"/>
        <w:rPr>
          <w:rFonts w:ascii="Arial" w:hAnsi="Arial" w:cs="Arial"/>
          <w:sz w:val="24"/>
          <w:szCs w:val="24"/>
        </w:rPr>
      </w:pPr>
      <w:r w:rsidRPr="009674F0">
        <w:rPr>
          <w:rFonts w:ascii="Arial" w:hAnsi="Arial" w:cs="Arial"/>
        </w:rPr>
        <w:t>Nos cálculos intermédios utiliza valores arredondados com quatro casas decimais</w:t>
      </w:r>
      <w:r w:rsidR="00A95E95" w:rsidRPr="009674F0">
        <w:rPr>
          <w:rFonts w:ascii="Arial" w:hAnsi="Arial" w:cs="Arial"/>
        </w:rPr>
        <w:t>.</w:t>
      </w:r>
      <w:r w:rsidR="00280379">
        <w:br w:type="page"/>
      </w:r>
    </w:p>
    <w:p w14:paraId="2C3A18A9" w14:textId="77777777" w:rsidR="00336A73" w:rsidRDefault="00336A73" w:rsidP="00280379">
      <w:pPr>
        <w:spacing w:after="0" w:line="240" w:lineRule="auto"/>
        <w:rPr>
          <w:rFonts w:ascii="Arial" w:hAnsi="Arial" w:cs="Arial"/>
          <w:color w:val="000000"/>
          <w:szCs w:val="20"/>
        </w:rPr>
      </w:pPr>
    </w:p>
    <w:p w14:paraId="4BD0E83B" w14:textId="77777777" w:rsidR="0056729E" w:rsidRPr="00E3612D" w:rsidRDefault="0056729E" w:rsidP="0056729E">
      <w:pPr>
        <w:pStyle w:val="TITULOFICHAS"/>
        <w:rPr>
          <w:lang w:val="pt-PT"/>
        </w:rPr>
      </w:pPr>
      <w:r>
        <w:rPr>
          <w:lang w:val="pt-PT"/>
        </w:rPr>
        <w:t>Ficha de Desenvolvimento</w:t>
      </w:r>
    </w:p>
    <w:p w14:paraId="2869FB4C" w14:textId="77777777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075376E" wp14:editId="1BDC3FA5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577B2" w:rsidRPr="00DB2ED5" w14:paraId="058CDF4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1551B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D425C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178B95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528388" w14:textId="77777777" w:rsidR="000577B2" w:rsidRPr="00DB2ED5" w:rsidRDefault="000577B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5127E7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577B2" w:rsidRPr="00DB2ED5" w14:paraId="00A29E2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5EB622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7DFC30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407C00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1FF8B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152E6C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577B2" w:rsidRPr="00DB2ED5" w14:paraId="4B28DC9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9B2658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1B03CB" w14:textId="77777777" w:rsidR="000577B2" w:rsidRPr="00DB2ED5" w:rsidRDefault="000577B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6D517F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DC4B4D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41C4D4" w14:textId="77777777" w:rsidR="000577B2" w:rsidRPr="00DB2ED5" w:rsidRDefault="000577B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9A39C6A" w14:textId="77777777" w:rsidR="000577B2" w:rsidRPr="0005099D" w:rsidRDefault="000577B2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75376E" id="_x0000_s108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osVSA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FvZyFAeNpD+YasWTgPlDN8U2MHW+b8E7M4Qdg0&#10;boV/xEMqwCKhtyipwP7823vAo7DopaTFiSyo+3FkVlCivmqUPLsL/BEfL2jYaEwjq2Q/vOpjswJs&#10;OMO9MzyaAevVYEoLzSsuzTJkQxfTHHMW1A/myp/3A5eOi+UygnBYDfNbvTN8GJIgyUv3yqzpxfMo&#10;+wMMM8vyd/KdsWcBl0cPso7aXtnspw0HPYrUL2XYpN/vEXX9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koKLF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577B2" w:rsidRPr="00DB2ED5" w14:paraId="058CDF4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1551B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D425C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178B95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528388" w14:textId="77777777" w:rsidR="000577B2" w:rsidRPr="00DB2ED5" w:rsidRDefault="000577B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5127E7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577B2" w:rsidRPr="00DB2ED5" w14:paraId="00A29E2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85EB622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7DFC30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407C00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E1FF8B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D152E6C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577B2" w:rsidRPr="00DB2ED5" w14:paraId="4B28DC9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99B2658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1B03CB" w14:textId="77777777" w:rsidR="000577B2" w:rsidRPr="00DB2ED5" w:rsidRDefault="000577B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6D517F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7DC4B4D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941C4D4" w14:textId="77777777" w:rsidR="000577B2" w:rsidRPr="00DB2ED5" w:rsidRDefault="000577B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9A39C6A" w14:textId="77777777" w:rsidR="000577B2" w:rsidRPr="0005099D" w:rsidRDefault="000577B2" w:rsidP="0056729E"/>
                  </w:txbxContent>
                </v:textbox>
                <w10:anchorlock/>
              </v:roundrect>
            </w:pict>
          </mc:Fallback>
        </mc:AlternateContent>
      </w:r>
    </w:p>
    <w:p w14:paraId="1354FC5F" w14:textId="77777777" w:rsidR="00567421" w:rsidRDefault="00567421" w:rsidP="003F6A8B">
      <w:pPr>
        <w:pStyle w:val="QUESTAO1"/>
        <w:tabs>
          <w:tab w:val="clear" w:pos="113"/>
          <w:tab w:val="left" w:pos="1134"/>
        </w:tabs>
        <w:spacing w:before="0" w:line="240" w:lineRule="auto"/>
        <w:ind w:left="142" w:firstLine="0"/>
        <w:rPr>
          <w:b/>
          <w:sz w:val="24"/>
          <w:szCs w:val="24"/>
        </w:rPr>
      </w:pPr>
    </w:p>
    <w:p w14:paraId="48B91DE2" w14:textId="744D4AAF" w:rsidR="0056729E" w:rsidRPr="00567421" w:rsidRDefault="00567421" w:rsidP="00567421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142" w:firstLine="0"/>
        <w:rPr>
          <w:b/>
          <w:sz w:val="24"/>
          <w:szCs w:val="24"/>
        </w:rPr>
      </w:pPr>
      <w:r w:rsidRPr="000F5410">
        <w:rPr>
          <w:b/>
          <w:sz w:val="24"/>
          <w:szCs w:val="24"/>
        </w:rPr>
        <w:t xml:space="preserve">Em todas as questões desta </w:t>
      </w:r>
      <w:r w:rsidR="00E328D2">
        <w:rPr>
          <w:b/>
          <w:sz w:val="24"/>
          <w:szCs w:val="24"/>
        </w:rPr>
        <w:t>ficha</w:t>
      </w:r>
      <w:r w:rsidRPr="000F5410">
        <w:rPr>
          <w:b/>
          <w:sz w:val="24"/>
          <w:szCs w:val="24"/>
        </w:rPr>
        <w:t>, considera</w:t>
      </w:r>
      <w:r w:rsidR="001E288F" w:rsidRPr="001E288F">
        <w:rPr>
          <w:b/>
          <w:sz w:val="24"/>
          <w:szCs w:val="24"/>
        </w:rPr>
        <w:t xml:space="preserve"> </w:t>
      </w:r>
      <w:r w:rsidR="001E288F" w:rsidRPr="000F5410">
        <w:rPr>
          <w:b/>
          <w:sz w:val="24"/>
          <w:szCs w:val="24"/>
        </w:rPr>
        <w:t>que</w:t>
      </w:r>
      <w:r w:rsidR="001E288F">
        <w:rPr>
          <w:b/>
          <w:sz w:val="24"/>
          <w:szCs w:val="24"/>
        </w:rPr>
        <w:t xml:space="preserve">  </w:t>
      </w:r>
      <w:r w:rsidR="001E288F">
        <w:rPr>
          <w:b/>
          <w:sz w:val="24"/>
          <w:szCs w:val="24"/>
        </w:rPr>
        <w:sym w:font="Symbol" w:char="F070"/>
      </w:r>
      <w:r w:rsidR="001E288F">
        <w:rPr>
          <w:b/>
          <w:sz w:val="24"/>
          <w:szCs w:val="24"/>
        </w:rPr>
        <w:t xml:space="preserve"> = 3,</w:t>
      </w:r>
      <w:proofErr w:type="gramStart"/>
      <w:r w:rsidR="001E288F">
        <w:rPr>
          <w:b/>
          <w:sz w:val="24"/>
          <w:szCs w:val="24"/>
        </w:rPr>
        <w:t>1416 .</w:t>
      </w:r>
      <w:proofErr w:type="gramEnd"/>
    </w:p>
    <w:p w14:paraId="00BC3F72" w14:textId="6A24FAD5" w:rsidR="00031F51" w:rsidRPr="00567421" w:rsidRDefault="00FE0D6C" w:rsidP="00A01F27">
      <w:pPr>
        <w:pStyle w:val="QUESTAO1"/>
        <w:tabs>
          <w:tab w:val="clear" w:pos="113"/>
          <w:tab w:val="left" w:pos="426"/>
        </w:tabs>
        <w:spacing w:after="80" w:line="324" w:lineRule="auto"/>
        <w:ind w:left="0" w:hanging="142"/>
        <w:rPr>
          <w:szCs w:val="22"/>
        </w:rPr>
      </w:pPr>
      <w:r w:rsidRPr="002C4407">
        <w:rPr>
          <w:sz w:val="24"/>
          <w:szCs w:val="24"/>
        </w:rPr>
        <w:tab/>
      </w:r>
      <w:r w:rsidR="002C4407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B8257C2" wp14:editId="026D9DE0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F62C4F" w14:textId="77777777" w:rsidR="000577B2" w:rsidRPr="00086D19" w:rsidRDefault="000577B2" w:rsidP="002C440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8257C2" id="Oval 7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6WO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1wrPW2gPj4GFqAfnOjlrcG/eSdiehQBJwUJ&#10;gNOfHvDQFrqKwyBx1kD48do72SOBUctZh5NX8fh9J4LizH5xSG0a01EIo7AZBbdrV4CMmOFe8TKL&#10;6BCSHUUdoH3GpbCkKKgSTmKsissUxssq9RsA14pUy2U2w3H0It25tZcETo0laj4dnkXwA4UTcv8e&#10;xql8QePeljwdLHcJtMkcP/VxaDmOcubOsHZoV/x6z1an5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/Olj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F62C4F" w14:textId="77777777" w:rsidR="000577B2" w:rsidRPr="00086D19" w:rsidRDefault="000577B2" w:rsidP="002C440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rPr>
          <w:sz w:val="24"/>
          <w:szCs w:val="24"/>
        </w:rPr>
        <w:tab/>
      </w:r>
      <w:r w:rsidR="00031F51" w:rsidRPr="00567421">
        <w:rPr>
          <w:bCs/>
          <w:color w:val="000000" w:themeColor="text1"/>
          <w:szCs w:val="22"/>
        </w:rPr>
        <w:t>Na figura seguinte sabe-se que:</w:t>
      </w:r>
    </w:p>
    <w:p w14:paraId="50DAB1CF" w14:textId="77777777" w:rsidR="00031F51" w:rsidRPr="00567421" w:rsidRDefault="00031F51" w:rsidP="00D05F63">
      <w:pPr>
        <w:pStyle w:val="QUESTAO1"/>
        <w:tabs>
          <w:tab w:val="clear" w:pos="113"/>
          <w:tab w:val="left" w:pos="1134"/>
        </w:tabs>
        <w:spacing w:before="0" w:line="276" w:lineRule="auto"/>
        <w:ind w:left="426" w:hanging="426"/>
        <w:rPr>
          <w:bCs/>
          <w:color w:val="000000" w:themeColor="text1"/>
          <w:szCs w:val="22"/>
        </w:rPr>
      </w:pPr>
      <w:r w:rsidRPr="00567421">
        <w:rPr>
          <w:bCs/>
          <w:color w:val="000000" w:themeColor="text1"/>
          <w:szCs w:val="22"/>
        </w:rPr>
        <w:tab/>
        <w:t xml:space="preserve">•  as </w:t>
      </w:r>
      <w:proofErr w:type="gramStart"/>
      <w:r w:rsidRPr="00567421">
        <w:rPr>
          <w:bCs/>
          <w:color w:val="000000" w:themeColor="text1"/>
          <w:szCs w:val="22"/>
        </w:rPr>
        <w:t xml:space="preserve">retas  </w:t>
      </w:r>
      <w:r w:rsidRPr="00567421">
        <w:rPr>
          <w:bCs/>
          <w:i/>
          <w:color w:val="000000" w:themeColor="text1"/>
          <w:szCs w:val="22"/>
        </w:rPr>
        <w:t>r</w:t>
      </w:r>
      <w:proofErr w:type="gramEnd"/>
      <w:r w:rsidRPr="00567421">
        <w:rPr>
          <w:bCs/>
          <w:i/>
          <w:color w:val="000000" w:themeColor="text1"/>
          <w:szCs w:val="22"/>
        </w:rPr>
        <w:t xml:space="preserve"> </w:t>
      </w:r>
      <w:r w:rsidRPr="00567421">
        <w:rPr>
          <w:bCs/>
          <w:color w:val="000000" w:themeColor="text1"/>
          <w:szCs w:val="22"/>
        </w:rPr>
        <w:t xml:space="preserve"> e  </w:t>
      </w:r>
      <w:r w:rsidRPr="00567421">
        <w:rPr>
          <w:bCs/>
          <w:i/>
          <w:color w:val="000000" w:themeColor="text1"/>
          <w:szCs w:val="22"/>
        </w:rPr>
        <w:t>s</w:t>
      </w:r>
      <w:r w:rsidRPr="00567421">
        <w:rPr>
          <w:bCs/>
          <w:color w:val="000000" w:themeColor="text1"/>
          <w:szCs w:val="22"/>
        </w:rPr>
        <w:t xml:space="preserve">  são paralelas e distam  3 cm  uma da outra;</w:t>
      </w:r>
    </w:p>
    <w:p w14:paraId="70E43148" w14:textId="77777777" w:rsidR="00031F51" w:rsidRPr="00567421" w:rsidRDefault="00031F51" w:rsidP="00A01F27">
      <w:pPr>
        <w:pStyle w:val="QUESTAO1"/>
        <w:tabs>
          <w:tab w:val="clear" w:pos="113"/>
          <w:tab w:val="left" w:pos="1134"/>
        </w:tabs>
        <w:spacing w:before="0" w:line="276" w:lineRule="auto"/>
        <w:ind w:left="426" w:hanging="426"/>
        <w:rPr>
          <w:bCs/>
          <w:color w:val="000000" w:themeColor="text1"/>
          <w:szCs w:val="22"/>
        </w:rPr>
      </w:pPr>
      <w:r w:rsidRPr="00567421">
        <w:rPr>
          <w:bCs/>
          <w:color w:val="000000" w:themeColor="text1"/>
          <w:szCs w:val="22"/>
        </w:rPr>
        <w:tab/>
        <w:t xml:space="preserve">•  o </w:t>
      </w:r>
      <w:proofErr w:type="gramStart"/>
      <w:r w:rsidRPr="00567421">
        <w:rPr>
          <w:bCs/>
          <w:color w:val="000000" w:themeColor="text1"/>
          <w:szCs w:val="22"/>
        </w:rPr>
        <w:t xml:space="preserve">ponto  </w:t>
      </w:r>
      <w:r w:rsidRPr="00567421">
        <w:rPr>
          <w:bCs/>
          <w:i/>
          <w:color w:val="000000" w:themeColor="text1"/>
          <w:szCs w:val="22"/>
        </w:rPr>
        <w:t>A</w:t>
      </w:r>
      <w:proofErr w:type="gramEnd"/>
      <w:r w:rsidRPr="00567421">
        <w:rPr>
          <w:bCs/>
          <w:i/>
          <w:color w:val="000000" w:themeColor="text1"/>
          <w:szCs w:val="22"/>
        </w:rPr>
        <w:t xml:space="preserve"> </w:t>
      </w:r>
      <w:r w:rsidRPr="00567421">
        <w:rPr>
          <w:bCs/>
          <w:color w:val="000000" w:themeColor="text1"/>
          <w:szCs w:val="22"/>
        </w:rPr>
        <w:t xml:space="preserve"> pertence à reta  </w:t>
      </w:r>
      <w:r w:rsidRPr="00567421">
        <w:rPr>
          <w:bCs/>
          <w:i/>
          <w:color w:val="000000" w:themeColor="text1"/>
          <w:szCs w:val="22"/>
        </w:rPr>
        <w:t xml:space="preserve">s </w:t>
      </w:r>
      <w:r w:rsidRPr="00567421">
        <w:rPr>
          <w:bCs/>
          <w:color w:val="000000" w:themeColor="text1"/>
          <w:szCs w:val="22"/>
        </w:rPr>
        <w:t>;</w:t>
      </w:r>
    </w:p>
    <w:p w14:paraId="44D878B3" w14:textId="77777777" w:rsidR="002862F7" w:rsidRDefault="003F6A8B" w:rsidP="00A01F27">
      <w:pPr>
        <w:pStyle w:val="QUESTAO1"/>
        <w:tabs>
          <w:tab w:val="clear" w:pos="113"/>
          <w:tab w:val="left" w:pos="1134"/>
        </w:tabs>
        <w:spacing w:before="0" w:line="276" w:lineRule="auto"/>
        <w:ind w:left="426" w:hanging="426"/>
        <w:rPr>
          <w:bCs/>
          <w:color w:val="000000" w:themeColor="text1"/>
          <w:szCs w:val="22"/>
        </w:rPr>
      </w:pPr>
      <w:r w:rsidRPr="00567421">
        <w:rPr>
          <w:bCs/>
          <w:noProof/>
          <w:color w:val="000000" w:themeColor="text1"/>
          <w:szCs w:val="22"/>
          <w:lang w:eastAsia="pt-PT"/>
        </w:rPr>
        <w:drawing>
          <wp:anchor distT="0" distB="0" distL="114300" distR="114300" simplePos="0" relativeHeight="251979776" behindDoc="0" locked="0" layoutInCell="1" allowOverlap="1" wp14:anchorId="424E392C" wp14:editId="0558DAA7">
            <wp:simplePos x="0" y="0"/>
            <wp:positionH relativeFrom="margin">
              <wp:align>center</wp:align>
            </wp:positionH>
            <wp:positionV relativeFrom="paragraph">
              <wp:posOffset>417195</wp:posOffset>
            </wp:positionV>
            <wp:extent cx="2520000" cy="838800"/>
            <wp:effectExtent l="0" t="0" r="0" b="0"/>
            <wp:wrapTopAndBottom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8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F51" w:rsidRPr="00567421">
        <w:rPr>
          <w:bCs/>
          <w:color w:val="000000" w:themeColor="text1"/>
          <w:szCs w:val="22"/>
        </w:rPr>
        <w:tab/>
        <w:t xml:space="preserve">•  com centro </w:t>
      </w:r>
      <w:proofErr w:type="gramStart"/>
      <w:r w:rsidR="00031F51" w:rsidRPr="00567421">
        <w:rPr>
          <w:bCs/>
          <w:color w:val="000000" w:themeColor="text1"/>
          <w:szCs w:val="22"/>
        </w:rPr>
        <w:t xml:space="preserve">em  </w:t>
      </w:r>
      <w:r w:rsidR="00031F51" w:rsidRPr="00567421">
        <w:rPr>
          <w:bCs/>
          <w:i/>
          <w:color w:val="000000" w:themeColor="text1"/>
          <w:szCs w:val="22"/>
        </w:rPr>
        <w:t>A</w:t>
      </w:r>
      <w:proofErr w:type="gramEnd"/>
      <w:r w:rsidR="00031F51" w:rsidRPr="00567421">
        <w:rPr>
          <w:bCs/>
          <w:i/>
          <w:color w:val="000000" w:themeColor="text1"/>
          <w:szCs w:val="22"/>
        </w:rPr>
        <w:t xml:space="preserve"> </w:t>
      </w:r>
      <w:r w:rsidR="00031F51" w:rsidRPr="00567421">
        <w:rPr>
          <w:bCs/>
          <w:color w:val="000000" w:themeColor="text1"/>
          <w:szCs w:val="22"/>
        </w:rPr>
        <w:t xml:space="preserve"> desenhou-se um semicírculo tangente à reta  </w:t>
      </w:r>
      <w:r w:rsidR="00031F51" w:rsidRPr="00567421">
        <w:rPr>
          <w:bCs/>
          <w:i/>
          <w:color w:val="000000" w:themeColor="text1"/>
          <w:szCs w:val="22"/>
        </w:rPr>
        <w:t xml:space="preserve">r </w:t>
      </w:r>
      <w:r w:rsidR="002862F7">
        <w:rPr>
          <w:bCs/>
          <w:iCs/>
          <w:color w:val="000000" w:themeColor="text1"/>
          <w:szCs w:val="22"/>
        </w:rPr>
        <w:t>;</w:t>
      </w:r>
    </w:p>
    <w:p w14:paraId="23ED435D" w14:textId="32E26972" w:rsidR="00031F51" w:rsidRPr="003F6A8B" w:rsidRDefault="002862F7" w:rsidP="002862F7">
      <w:pPr>
        <w:pStyle w:val="QUESTAO1"/>
        <w:tabs>
          <w:tab w:val="clear" w:pos="113"/>
        </w:tabs>
        <w:spacing w:before="0" w:line="276" w:lineRule="auto"/>
        <w:ind w:left="567" w:hanging="141"/>
        <w:rPr>
          <w:bCs/>
          <w:color w:val="000000" w:themeColor="text1"/>
          <w:szCs w:val="22"/>
        </w:rPr>
      </w:pPr>
      <w:r w:rsidRPr="00567421">
        <w:rPr>
          <w:bCs/>
          <w:color w:val="000000" w:themeColor="text1"/>
          <w:szCs w:val="22"/>
        </w:rPr>
        <w:t>•</w:t>
      </w:r>
      <w:r>
        <w:rPr>
          <w:bCs/>
          <w:color w:val="000000" w:themeColor="text1"/>
          <w:szCs w:val="22"/>
        </w:rPr>
        <w:tab/>
        <w:t xml:space="preserve"> </w:t>
      </w:r>
      <w:r w:rsidR="00031F51" w:rsidRPr="00567421">
        <w:rPr>
          <w:bCs/>
          <w:color w:val="000000" w:themeColor="text1"/>
          <w:szCs w:val="22"/>
        </w:rPr>
        <w:t xml:space="preserve">com centro </w:t>
      </w:r>
      <w:proofErr w:type="gramStart"/>
      <w:r w:rsidR="00031F51" w:rsidRPr="00567421">
        <w:rPr>
          <w:bCs/>
          <w:color w:val="000000" w:themeColor="text1"/>
          <w:szCs w:val="22"/>
        </w:rPr>
        <w:t xml:space="preserve">em  </w:t>
      </w:r>
      <w:r w:rsidR="00031F51" w:rsidRPr="00567421">
        <w:rPr>
          <w:bCs/>
          <w:i/>
          <w:color w:val="000000" w:themeColor="text1"/>
          <w:szCs w:val="22"/>
        </w:rPr>
        <w:t>O</w:t>
      </w:r>
      <w:proofErr w:type="gramEnd"/>
      <w:r w:rsidR="00031F51" w:rsidRPr="00567421">
        <w:rPr>
          <w:bCs/>
          <w:i/>
          <w:color w:val="000000" w:themeColor="text1"/>
          <w:szCs w:val="22"/>
        </w:rPr>
        <w:t xml:space="preserve"> </w:t>
      </w:r>
      <w:r w:rsidR="00031F51" w:rsidRPr="00567421">
        <w:rPr>
          <w:bCs/>
          <w:color w:val="000000" w:themeColor="text1"/>
          <w:szCs w:val="22"/>
        </w:rPr>
        <w:t xml:space="preserve"> desenhou-se um círculo tangente às duas retas.</w:t>
      </w:r>
    </w:p>
    <w:p w14:paraId="603DFF34" w14:textId="77777777" w:rsidR="00031F51" w:rsidRPr="00567421" w:rsidRDefault="00031F51" w:rsidP="00A01F27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color w:val="000000" w:themeColor="text1"/>
          <w:szCs w:val="22"/>
        </w:rPr>
      </w:pPr>
      <w:r w:rsidRPr="00567421">
        <w:rPr>
          <w:bCs/>
          <w:color w:val="000000" w:themeColor="text1"/>
          <w:szCs w:val="22"/>
        </w:rPr>
        <w:tab/>
        <w:t xml:space="preserve">Compara o comprimento da circunferência de </w:t>
      </w:r>
      <w:proofErr w:type="gramStart"/>
      <w:r w:rsidRPr="00567421">
        <w:rPr>
          <w:bCs/>
          <w:color w:val="000000" w:themeColor="text1"/>
          <w:szCs w:val="22"/>
        </w:rPr>
        <w:t xml:space="preserve">centro  </w:t>
      </w:r>
      <w:r w:rsidRPr="00567421">
        <w:rPr>
          <w:bCs/>
          <w:i/>
          <w:color w:val="000000" w:themeColor="text1"/>
          <w:szCs w:val="22"/>
        </w:rPr>
        <w:t>O</w:t>
      </w:r>
      <w:proofErr w:type="gramEnd"/>
      <w:r w:rsidRPr="00567421">
        <w:rPr>
          <w:bCs/>
          <w:i/>
          <w:color w:val="000000" w:themeColor="text1"/>
          <w:szCs w:val="22"/>
        </w:rPr>
        <w:t xml:space="preserve"> </w:t>
      </w:r>
      <w:r w:rsidRPr="00567421">
        <w:rPr>
          <w:bCs/>
          <w:color w:val="000000" w:themeColor="text1"/>
          <w:szCs w:val="22"/>
        </w:rPr>
        <w:t xml:space="preserve"> com o comprimento da semicircunferência de centro  </w:t>
      </w:r>
      <w:r w:rsidRPr="00567421">
        <w:rPr>
          <w:bCs/>
          <w:i/>
          <w:color w:val="000000" w:themeColor="text1"/>
          <w:szCs w:val="22"/>
        </w:rPr>
        <w:t xml:space="preserve">A </w:t>
      </w:r>
      <w:r w:rsidRPr="00567421">
        <w:rPr>
          <w:bCs/>
          <w:color w:val="000000" w:themeColor="text1"/>
          <w:szCs w:val="22"/>
        </w:rPr>
        <w:t>.</w:t>
      </w:r>
    </w:p>
    <w:p w14:paraId="4574657A" w14:textId="77777777" w:rsidR="00031F51" w:rsidRPr="00CB6303" w:rsidRDefault="00031F51" w:rsidP="00031F51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hanging="142"/>
        <w:rPr>
          <w:sz w:val="20"/>
        </w:rPr>
      </w:pPr>
    </w:p>
    <w:p w14:paraId="1D65CF44" w14:textId="63C98F03" w:rsidR="00C05FD6" w:rsidRPr="00567421" w:rsidRDefault="00CB6303" w:rsidP="00A01F27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color w:val="000000" w:themeColor="text1"/>
          <w:szCs w:val="24"/>
        </w:rPr>
      </w:pPr>
      <w:r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28858C38" wp14:editId="26611131">
                <wp:extent cx="216000" cy="216000"/>
                <wp:effectExtent l="0" t="0" r="0" b="0"/>
                <wp:docPr id="2290" name="Oval 2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0E61A2" w14:textId="77777777" w:rsidR="00CB6303" w:rsidRPr="00E4687D" w:rsidRDefault="00CB6303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858C38" id="Oval 2290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0E61A2" w14:textId="77777777" w:rsidR="00CB6303" w:rsidRPr="00E4687D" w:rsidRDefault="00CB6303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rPr>
          <w:bCs/>
          <w:color w:val="000000" w:themeColor="text1"/>
          <w:szCs w:val="24"/>
        </w:rPr>
        <w:tab/>
      </w:r>
      <w:r w:rsidR="00C05FD6" w:rsidRPr="00567421">
        <w:rPr>
          <w:bCs/>
          <w:color w:val="000000" w:themeColor="text1"/>
          <w:szCs w:val="24"/>
        </w:rPr>
        <w:t xml:space="preserve">Na figura ao lado está representado um círculo de </w:t>
      </w:r>
      <w:proofErr w:type="gramStart"/>
      <w:r w:rsidR="00C05FD6" w:rsidRPr="00567421">
        <w:rPr>
          <w:bCs/>
          <w:color w:val="000000" w:themeColor="text1"/>
          <w:szCs w:val="24"/>
        </w:rPr>
        <w:t xml:space="preserve">centro  </w:t>
      </w:r>
      <w:r w:rsidR="00C05FD6" w:rsidRPr="00567421">
        <w:rPr>
          <w:bCs/>
          <w:i/>
          <w:color w:val="000000" w:themeColor="text1"/>
          <w:szCs w:val="24"/>
        </w:rPr>
        <w:t>O</w:t>
      </w:r>
      <w:proofErr w:type="gramEnd"/>
      <w:r w:rsidR="00C05FD6" w:rsidRPr="00567421">
        <w:rPr>
          <w:bCs/>
          <w:i/>
          <w:color w:val="000000" w:themeColor="text1"/>
          <w:szCs w:val="24"/>
        </w:rPr>
        <w:t xml:space="preserve">  </w:t>
      </w:r>
      <w:r w:rsidR="00C05FD6" w:rsidRPr="00567421">
        <w:rPr>
          <w:bCs/>
          <w:color w:val="000000" w:themeColor="text1"/>
          <w:szCs w:val="24"/>
        </w:rPr>
        <w:t>e raio igual a  2 cm .</w:t>
      </w:r>
    </w:p>
    <w:p w14:paraId="65CD244A" w14:textId="2AD9E1C2" w:rsidR="00C05FD6" w:rsidRPr="00567421" w:rsidRDefault="00CB6303" w:rsidP="00A01F27">
      <w:pPr>
        <w:pStyle w:val="QUESTAO1"/>
        <w:tabs>
          <w:tab w:val="clear" w:pos="113"/>
          <w:tab w:val="left" w:pos="1134"/>
        </w:tabs>
        <w:spacing w:before="0" w:after="160" w:line="276" w:lineRule="auto"/>
        <w:ind w:hanging="28"/>
        <w:rPr>
          <w:bCs/>
          <w:color w:val="000000" w:themeColor="text1"/>
          <w:szCs w:val="24"/>
        </w:rPr>
      </w:pPr>
      <w:r w:rsidRPr="00567421">
        <w:rPr>
          <w:bCs/>
          <w:noProof/>
          <w:color w:val="000000" w:themeColor="text1"/>
          <w:szCs w:val="24"/>
          <w:lang w:eastAsia="pt-PT"/>
        </w:rPr>
        <w:drawing>
          <wp:anchor distT="0" distB="0" distL="114300" distR="114300" simplePos="0" relativeHeight="251881472" behindDoc="0" locked="0" layoutInCell="1" allowOverlap="1" wp14:anchorId="74DD5E43" wp14:editId="75AC6DF2">
            <wp:simplePos x="0" y="0"/>
            <wp:positionH relativeFrom="margin">
              <wp:posOffset>4730783</wp:posOffset>
            </wp:positionH>
            <wp:positionV relativeFrom="paragraph">
              <wp:posOffset>6350</wp:posOffset>
            </wp:positionV>
            <wp:extent cx="1393200" cy="1468800"/>
            <wp:effectExtent l="0" t="0" r="0" b="0"/>
            <wp:wrapSquare wrapText="bothSides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200" cy="14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FD6" w:rsidRPr="00567421">
        <w:rPr>
          <w:bCs/>
          <w:color w:val="000000" w:themeColor="text1"/>
          <w:szCs w:val="24"/>
        </w:rPr>
        <w:t>Sabe-se que:</w:t>
      </w:r>
    </w:p>
    <w:p w14:paraId="09F61AC1" w14:textId="77777777" w:rsidR="00C05FD6" w:rsidRPr="00567421" w:rsidRDefault="00C05FD6" w:rsidP="00A01F27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color w:val="000000" w:themeColor="text1"/>
          <w:szCs w:val="24"/>
        </w:rPr>
      </w:pPr>
      <w:r w:rsidRPr="00567421">
        <w:rPr>
          <w:bCs/>
          <w:color w:val="000000" w:themeColor="text1"/>
          <w:szCs w:val="24"/>
        </w:rPr>
        <w:tab/>
        <w:t xml:space="preserve">•  os </w:t>
      </w:r>
      <w:proofErr w:type="gramStart"/>
      <w:r w:rsidRPr="00567421">
        <w:rPr>
          <w:bCs/>
          <w:color w:val="000000" w:themeColor="text1"/>
          <w:szCs w:val="24"/>
        </w:rPr>
        <w:t xml:space="preserve">pontos  </w:t>
      </w:r>
      <w:r w:rsidRPr="00567421">
        <w:rPr>
          <w:bCs/>
          <w:i/>
          <w:color w:val="000000" w:themeColor="text1"/>
          <w:szCs w:val="24"/>
        </w:rPr>
        <w:t>A</w:t>
      </w:r>
      <w:proofErr w:type="gramEnd"/>
      <w:r w:rsidRPr="00567421">
        <w:rPr>
          <w:bCs/>
          <w:i/>
          <w:color w:val="000000" w:themeColor="text1"/>
          <w:szCs w:val="24"/>
        </w:rPr>
        <w:t xml:space="preserve"> </w:t>
      </w:r>
      <w:r w:rsidRPr="00567421">
        <w:rPr>
          <w:bCs/>
          <w:color w:val="000000" w:themeColor="text1"/>
          <w:szCs w:val="24"/>
        </w:rPr>
        <w:t xml:space="preserve"> e  </w:t>
      </w:r>
      <w:r w:rsidRPr="00567421">
        <w:rPr>
          <w:bCs/>
          <w:i/>
          <w:color w:val="000000" w:themeColor="text1"/>
          <w:szCs w:val="24"/>
        </w:rPr>
        <w:t xml:space="preserve">B </w:t>
      </w:r>
      <w:r w:rsidRPr="00567421">
        <w:rPr>
          <w:bCs/>
          <w:color w:val="000000" w:themeColor="text1"/>
          <w:szCs w:val="24"/>
        </w:rPr>
        <w:t xml:space="preserve"> pertencem à circunferência;</w:t>
      </w:r>
    </w:p>
    <w:p w14:paraId="416D18DB" w14:textId="77777777" w:rsidR="00C05FD6" w:rsidRPr="00567421" w:rsidRDefault="00C05FD6" w:rsidP="00A01F27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color w:val="000000" w:themeColor="text1"/>
          <w:szCs w:val="24"/>
        </w:rPr>
      </w:pPr>
      <w:r w:rsidRPr="00567421">
        <w:rPr>
          <w:bCs/>
          <w:color w:val="000000" w:themeColor="text1"/>
          <w:szCs w:val="24"/>
        </w:rPr>
        <w:tab/>
      </w:r>
      <w:proofErr w:type="gramStart"/>
      <w:r w:rsidRPr="00567421">
        <w:rPr>
          <w:bCs/>
          <w:color w:val="000000" w:themeColor="text1"/>
          <w:szCs w:val="24"/>
        </w:rPr>
        <w:t>•  [</w:t>
      </w:r>
      <w:proofErr w:type="gramEnd"/>
      <w:r w:rsidRPr="00567421">
        <w:rPr>
          <w:bCs/>
          <w:i/>
          <w:color w:val="000000" w:themeColor="text1"/>
          <w:szCs w:val="24"/>
        </w:rPr>
        <w:t>ABC</w:t>
      </w:r>
      <w:r w:rsidRPr="00567421">
        <w:rPr>
          <w:bCs/>
          <w:color w:val="000000" w:themeColor="text1"/>
          <w:szCs w:val="24"/>
        </w:rPr>
        <w:t>]  é um triângulo equilátero.</w:t>
      </w:r>
    </w:p>
    <w:p w14:paraId="115F72FC" w14:textId="77777777" w:rsidR="00C05FD6" w:rsidRPr="00567421" w:rsidRDefault="00C05FD6" w:rsidP="00A01F27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szCs w:val="24"/>
        </w:rPr>
      </w:pPr>
      <w:r w:rsidRPr="00567421">
        <w:rPr>
          <w:bCs/>
          <w:color w:val="000000" w:themeColor="text1"/>
          <w:szCs w:val="24"/>
        </w:rPr>
        <w:tab/>
        <w:t>A Leonor afirmou que o círculo e o triângulo têm o mesmo perímetro. Concordas com esta afirmação</w:t>
      </w:r>
      <w:r w:rsidRPr="00567421">
        <w:rPr>
          <w:bCs/>
          <w:szCs w:val="24"/>
        </w:rPr>
        <w:t xml:space="preserve">? </w:t>
      </w:r>
    </w:p>
    <w:p w14:paraId="15CAF6D4" w14:textId="77777777" w:rsidR="00C05FD6" w:rsidRPr="00567421" w:rsidRDefault="00C05FD6" w:rsidP="00A01F27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426" w:hanging="426"/>
        <w:rPr>
          <w:bCs/>
          <w:szCs w:val="24"/>
        </w:rPr>
      </w:pPr>
      <w:r w:rsidRPr="00567421">
        <w:rPr>
          <w:bCs/>
          <w:szCs w:val="24"/>
        </w:rPr>
        <w:tab/>
        <w:t>Mostra como chegaste à tua resposta.</w:t>
      </w:r>
    </w:p>
    <w:p w14:paraId="266BEF38" w14:textId="77777777" w:rsidR="00C05FD6" w:rsidRPr="00CB6303" w:rsidRDefault="00C05FD6" w:rsidP="00C05FD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567" w:hanging="567"/>
        <w:rPr>
          <w:bCs/>
          <w:szCs w:val="24"/>
        </w:rPr>
      </w:pPr>
      <w:r w:rsidRPr="00CB6303">
        <w:rPr>
          <w:bCs/>
          <w:szCs w:val="24"/>
        </w:rPr>
        <w:tab/>
      </w:r>
    </w:p>
    <w:p w14:paraId="15C506C5" w14:textId="1864E3B9" w:rsidR="00E75CC6" w:rsidRPr="00CB6303" w:rsidRDefault="00CB6303" w:rsidP="00CB6303">
      <w:pPr>
        <w:pStyle w:val="QUESTAO1"/>
        <w:tabs>
          <w:tab w:val="clear" w:pos="113"/>
          <w:tab w:val="left" w:pos="1134"/>
        </w:tabs>
        <w:spacing w:before="0" w:after="160" w:line="276" w:lineRule="auto"/>
        <w:rPr>
          <w:bCs/>
          <w:i/>
          <w:szCs w:val="24"/>
        </w:rPr>
      </w:pPr>
      <w:r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2F7EDE43" wp14:editId="312183BC">
                <wp:extent cx="216000" cy="216000"/>
                <wp:effectExtent l="0" t="0" r="0" b="0"/>
                <wp:docPr id="2291" name="Oval 2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E8987" w14:textId="77777777" w:rsidR="00CB6303" w:rsidRPr="00E4687D" w:rsidRDefault="00CB6303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7EDE43" id="Oval 2291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EFE8987" w14:textId="77777777" w:rsidR="00CB6303" w:rsidRPr="00E4687D" w:rsidRDefault="00CB6303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rPr>
          <w:bCs/>
          <w:i/>
          <w:szCs w:val="24"/>
        </w:rPr>
        <w:tab/>
      </w:r>
      <w:r w:rsidR="00E75CC6" w:rsidRPr="00CB6303">
        <w:rPr>
          <w:bCs/>
          <w:szCs w:val="24"/>
        </w:rPr>
        <w:t xml:space="preserve">O retângulo seguinte representa a </w:t>
      </w:r>
      <w:r w:rsidR="0042380A">
        <w:rPr>
          <w:bCs/>
          <w:szCs w:val="24"/>
        </w:rPr>
        <w:t>face</w:t>
      </w:r>
      <w:r w:rsidR="00E75CC6" w:rsidRPr="00CB6303">
        <w:rPr>
          <w:bCs/>
          <w:szCs w:val="24"/>
        </w:rPr>
        <w:t xml:space="preserve"> lateral de um cilindro.</w:t>
      </w:r>
    </w:p>
    <w:p w14:paraId="42A17BB9" w14:textId="77777777" w:rsidR="00E75CC6" w:rsidRPr="00CB6303" w:rsidRDefault="00E75CC6" w:rsidP="00E75CC6">
      <w:pPr>
        <w:pStyle w:val="QUESTAO1"/>
        <w:tabs>
          <w:tab w:val="clear" w:pos="113"/>
          <w:tab w:val="left" w:pos="1134"/>
        </w:tabs>
        <w:spacing w:before="0" w:after="80" w:line="276" w:lineRule="auto"/>
        <w:ind w:left="567" w:hanging="567"/>
        <w:jc w:val="center"/>
        <w:rPr>
          <w:bCs/>
          <w:szCs w:val="24"/>
        </w:rPr>
      </w:pPr>
      <w:r w:rsidRPr="00CB6303">
        <w:rPr>
          <w:noProof/>
          <w:sz w:val="20"/>
          <w:lang w:eastAsia="pt-PT"/>
        </w:rPr>
        <w:drawing>
          <wp:inline distT="0" distB="0" distL="0" distR="0" wp14:anchorId="6DC7A381" wp14:editId="1CFAABF5">
            <wp:extent cx="1720800" cy="907200"/>
            <wp:effectExtent l="0" t="0" r="0" b="762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m 184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3EF9" w14:textId="39887D01" w:rsidR="00E75CC6" w:rsidRPr="00CB6303" w:rsidRDefault="00A01F27" w:rsidP="00A01F27">
      <w:pPr>
        <w:pStyle w:val="QUESTAO1"/>
        <w:tabs>
          <w:tab w:val="clear" w:pos="113"/>
          <w:tab w:val="left" w:pos="993"/>
        </w:tabs>
        <w:spacing w:before="0" w:after="80" w:line="276" w:lineRule="auto"/>
        <w:ind w:left="426" w:hanging="426"/>
        <w:rPr>
          <w:bCs/>
          <w:szCs w:val="24"/>
        </w:rPr>
      </w:pPr>
      <w:r>
        <w:rPr>
          <w:b/>
          <w:bCs/>
          <w:color w:val="C00000"/>
          <w:szCs w:val="24"/>
        </w:rPr>
        <w:tab/>
      </w:r>
      <w:r w:rsidR="00CB6303" w:rsidRPr="00CB6303">
        <w:rPr>
          <w:b/>
          <w:bCs/>
          <w:color w:val="C00000"/>
          <w:szCs w:val="24"/>
        </w:rPr>
        <w:t>3</w:t>
      </w:r>
      <w:r w:rsidR="00E75CC6" w:rsidRPr="00CB6303">
        <w:rPr>
          <w:b/>
          <w:bCs/>
          <w:color w:val="C00000"/>
          <w:szCs w:val="24"/>
        </w:rPr>
        <w:t>.1.</w:t>
      </w:r>
      <w:r>
        <w:rPr>
          <w:b/>
          <w:bCs/>
          <w:szCs w:val="24"/>
        </w:rPr>
        <w:tab/>
      </w:r>
      <w:r w:rsidR="00E75CC6" w:rsidRPr="00CB6303">
        <w:rPr>
          <w:bCs/>
          <w:szCs w:val="24"/>
        </w:rPr>
        <w:t>Determina o diâmetro da base do cilindro.</w:t>
      </w:r>
    </w:p>
    <w:p w14:paraId="4BC0BD55" w14:textId="45B7219E" w:rsidR="00E75CC6" w:rsidRPr="00CB6303" w:rsidRDefault="00A01F27" w:rsidP="00A01F27">
      <w:pPr>
        <w:pStyle w:val="QUESTAO1"/>
        <w:tabs>
          <w:tab w:val="clear" w:pos="113"/>
          <w:tab w:val="left" w:pos="993"/>
        </w:tabs>
        <w:spacing w:before="0" w:after="80" w:line="276" w:lineRule="auto"/>
        <w:ind w:left="567" w:firstLine="0"/>
        <w:rPr>
          <w:bCs/>
          <w:szCs w:val="24"/>
        </w:rPr>
      </w:pPr>
      <w:r>
        <w:rPr>
          <w:bCs/>
          <w:szCs w:val="24"/>
        </w:rPr>
        <w:tab/>
      </w:r>
      <w:r w:rsidR="00E75CC6" w:rsidRPr="00CB6303">
        <w:rPr>
          <w:bCs/>
          <w:szCs w:val="24"/>
        </w:rPr>
        <w:t xml:space="preserve">Apresenta o resultado, em centímetros, </w:t>
      </w:r>
      <w:r w:rsidR="00274266">
        <w:rPr>
          <w:bCs/>
          <w:szCs w:val="24"/>
        </w:rPr>
        <w:t>arredondado</w:t>
      </w:r>
      <w:r w:rsidR="00E75CC6" w:rsidRPr="00CB6303">
        <w:rPr>
          <w:bCs/>
          <w:szCs w:val="24"/>
        </w:rPr>
        <w:t xml:space="preserve"> às centésimas.</w:t>
      </w:r>
    </w:p>
    <w:p w14:paraId="3C2C4EC7" w14:textId="5FACB26A" w:rsidR="00E75CC6" w:rsidRPr="00CB6303" w:rsidRDefault="00A01F27" w:rsidP="00A01F27">
      <w:pPr>
        <w:pStyle w:val="QUESTAO1"/>
        <w:tabs>
          <w:tab w:val="clear" w:pos="113"/>
          <w:tab w:val="left" w:pos="993"/>
        </w:tabs>
        <w:spacing w:before="0" w:after="80" w:line="276" w:lineRule="auto"/>
        <w:ind w:left="426" w:hanging="426"/>
        <w:rPr>
          <w:bCs/>
          <w:szCs w:val="24"/>
        </w:rPr>
      </w:pPr>
      <w:r>
        <w:rPr>
          <w:b/>
          <w:bCs/>
          <w:color w:val="C00000"/>
          <w:szCs w:val="24"/>
        </w:rPr>
        <w:tab/>
      </w:r>
      <w:r w:rsidR="00CB6303" w:rsidRPr="00CB6303">
        <w:rPr>
          <w:b/>
          <w:bCs/>
          <w:color w:val="C00000"/>
          <w:szCs w:val="24"/>
        </w:rPr>
        <w:t>3</w:t>
      </w:r>
      <w:r w:rsidR="00E75CC6" w:rsidRPr="00CB6303">
        <w:rPr>
          <w:b/>
          <w:bCs/>
          <w:color w:val="C00000"/>
          <w:szCs w:val="24"/>
        </w:rPr>
        <w:t>.2.</w:t>
      </w:r>
      <w:r w:rsidR="00E75CC6" w:rsidRPr="00CB6303">
        <w:rPr>
          <w:b/>
          <w:bCs/>
          <w:szCs w:val="24"/>
        </w:rPr>
        <w:tab/>
      </w:r>
      <w:r w:rsidR="00E75CC6" w:rsidRPr="00CB6303">
        <w:rPr>
          <w:bCs/>
          <w:szCs w:val="24"/>
        </w:rPr>
        <w:t>Calcula a área total do cilindro.</w:t>
      </w:r>
    </w:p>
    <w:p w14:paraId="0AD70D86" w14:textId="2B2CF5F0" w:rsidR="00E75CC6" w:rsidRPr="00CB6303" w:rsidRDefault="00E75CC6" w:rsidP="00A01F27">
      <w:pPr>
        <w:pStyle w:val="QUESTAO1"/>
        <w:tabs>
          <w:tab w:val="clear" w:pos="113"/>
          <w:tab w:val="left" w:pos="993"/>
        </w:tabs>
        <w:spacing w:before="0" w:line="276" w:lineRule="auto"/>
        <w:ind w:left="567" w:hanging="567"/>
        <w:rPr>
          <w:bCs/>
          <w:szCs w:val="24"/>
        </w:rPr>
      </w:pPr>
      <w:r w:rsidRPr="00CB6303">
        <w:rPr>
          <w:bCs/>
          <w:szCs w:val="24"/>
        </w:rPr>
        <w:tab/>
      </w:r>
      <w:r w:rsidR="00A01F27">
        <w:rPr>
          <w:bCs/>
          <w:szCs w:val="24"/>
        </w:rPr>
        <w:tab/>
      </w:r>
      <w:r w:rsidRPr="00CB6303">
        <w:rPr>
          <w:bCs/>
          <w:szCs w:val="24"/>
        </w:rPr>
        <w:t xml:space="preserve">Apresenta o resultado, em centímetros </w:t>
      </w:r>
      <w:r w:rsidRPr="00CB6303">
        <w:rPr>
          <w:bCs/>
          <w:color w:val="000000" w:themeColor="text1"/>
          <w:szCs w:val="24"/>
        </w:rPr>
        <w:t>quadrados</w:t>
      </w:r>
      <w:r w:rsidRPr="00CB6303">
        <w:rPr>
          <w:bCs/>
          <w:szCs w:val="24"/>
        </w:rPr>
        <w:t>, arredondado às décimas.</w:t>
      </w:r>
    </w:p>
    <w:sectPr w:rsidR="00E75CC6" w:rsidRPr="00CB6303" w:rsidSect="00E16ADB">
      <w:headerReference w:type="even" r:id="rId80"/>
      <w:headerReference w:type="default" r:id="rId81"/>
      <w:footerReference w:type="even" r:id="rId82"/>
      <w:footerReference w:type="default" r:id="rId83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1AC1F" w14:textId="77777777" w:rsidR="00AF64C6" w:rsidRDefault="00AF64C6" w:rsidP="00D177B5">
      <w:pPr>
        <w:spacing w:after="0" w:line="240" w:lineRule="auto"/>
      </w:pPr>
      <w:r>
        <w:separator/>
      </w:r>
    </w:p>
  </w:endnote>
  <w:endnote w:type="continuationSeparator" w:id="0">
    <w:p w14:paraId="63D52142" w14:textId="77777777" w:rsidR="00AF64C6" w:rsidRDefault="00AF64C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EAD2" w14:textId="77777777" w:rsidR="000577B2" w:rsidRDefault="000577B2" w:rsidP="007D5A98">
    <w:pPr>
      <w:pStyle w:val="Rodap"/>
      <w:jc w:val="right"/>
    </w:pPr>
    <w:r>
      <w:rPr>
        <w:noProof/>
      </w:rPr>
      <w:drawing>
        <wp:inline distT="0" distB="0" distL="0" distR="0" wp14:anchorId="2F746D85" wp14:editId="209A47C2">
          <wp:extent cx="952500" cy="320895"/>
          <wp:effectExtent l="0" t="0" r="0" b="3175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7FA4" w14:textId="77777777" w:rsidR="000577B2" w:rsidRDefault="000577B2" w:rsidP="007D5A98">
    <w:pPr>
      <w:pStyle w:val="Rodap"/>
      <w:jc w:val="right"/>
    </w:pPr>
    <w:r>
      <w:rPr>
        <w:noProof/>
      </w:rPr>
      <w:drawing>
        <wp:inline distT="0" distB="0" distL="0" distR="0" wp14:anchorId="59BF990B" wp14:editId="265F2459">
          <wp:extent cx="952500" cy="320895"/>
          <wp:effectExtent l="0" t="0" r="0" b="3175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1F851" w14:textId="77777777" w:rsidR="00AF64C6" w:rsidRDefault="00AF64C6" w:rsidP="00D177B5">
      <w:pPr>
        <w:spacing w:after="0" w:line="240" w:lineRule="auto"/>
      </w:pPr>
      <w:r>
        <w:separator/>
      </w:r>
    </w:p>
  </w:footnote>
  <w:footnote w:type="continuationSeparator" w:id="0">
    <w:p w14:paraId="6E890B0F" w14:textId="77777777" w:rsidR="00AF64C6" w:rsidRDefault="00AF64C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6C598" w14:textId="5D1335FD" w:rsidR="00844810" w:rsidRDefault="0084481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0B05B9" wp14:editId="5256D936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FB437" w14:textId="6776C7D2" w:rsidR="00844810" w:rsidRDefault="00844810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2CD8E4" wp14:editId="578095AD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10" type="#_x0000_t75" style="width:16.5pt;height:16.5pt;visibility:visible" o:bullet="t">
        <v:imagedata r:id="rId1" o:title=""/>
      </v:shape>
    </w:pict>
  </w:numPicBullet>
  <w:numPicBullet w:numPicBulletId="1">
    <w:pict>
      <v:shape id="_x0000_i2011" type="#_x0000_t75" style="width:16.5pt;height:16.5pt;visibility:visible" o:bullet="t">
        <v:imagedata r:id="rId2" o:title=""/>
      </v:shape>
    </w:pict>
  </w:numPicBullet>
  <w:numPicBullet w:numPicBulletId="2">
    <w:pict>
      <v:shape id="_x0000_i2012" type="#_x0000_t75" style="width:16.5pt;height:16.5pt;visibility:visible" o:bullet="t">
        <v:imagedata r:id="rId3" o:title=""/>
      </v:shape>
    </w:pict>
  </w:numPicBullet>
  <w:numPicBullet w:numPicBulletId="3">
    <w:pict>
      <v:shape id="_x0000_i2013" type="#_x0000_t75" style="width:16.5pt;height:16.5pt;visibility:visible;mso-wrap-style:square" o:bullet="t">
        <v:imagedata r:id="rId4" o:title=""/>
      </v:shape>
    </w:pict>
  </w:numPicBullet>
  <w:abstractNum w:abstractNumId="0" w15:restartNumberingAfterBreak="0">
    <w:nsid w:val="0543099A"/>
    <w:multiLevelType w:val="multilevel"/>
    <w:tmpl w:val="44CC99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3" w15:restartNumberingAfterBreak="0">
    <w:nsid w:val="139C6B6A"/>
    <w:multiLevelType w:val="multilevel"/>
    <w:tmpl w:val="73085C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UtopiaStd-Regular" w:hint="default"/>
        <w:b/>
        <w:color w:val="232322"/>
        <w:sz w:val="24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eastAsia="UtopiaStd-Regular" w:hint="default"/>
        <w:color w:val="232322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eastAsia="UtopiaStd-Regular" w:hint="default"/>
        <w:color w:val="232322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eastAsia="UtopiaStd-Regular" w:hint="default"/>
        <w:color w:val="232322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eastAsia="UtopiaStd-Regular" w:hint="default"/>
        <w:color w:val="232322"/>
      </w:rPr>
    </w:lvl>
    <w:lvl w:ilvl="6">
      <w:start w:val="1"/>
      <w:numFmt w:val="decimal"/>
      <w:isLgl/>
      <w:lvlText w:val="%1.%2.%3.%4.%5.%6.%7."/>
      <w:lvlJc w:val="left"/>
      <w:pPr>
        <w:ind w:left="3300" w:hanging="1440"/>
      </w:pPr>
      <w:rPr>
        <w:rFonts w:eastAsia="UtopiaStd-Regular" w:hint="default"/>
        <w:color w:val="232322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eastAsia="UtopiaStd-Regular" w:hint="default"/>
        <w:color w:val="232322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eastAsia="UtopiaStd-Regular" w:hint="default"/>
        <w:color w:val="232322"/>
      </w:rPr>
    </w:lvl>
  </w:abstractNum>
  <w:abstractNum w:abstractNumId="4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D27FB"/>
    <w:multiLevelType w:val="multilevel"/>
    <w:tmpl w:val="06C865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</w:rPr>
    </w:lvl>
  </w:abstractNum>
  <w:abstractNum w:abstractNumId="7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2DD3314A"/>
    <w:multiLevelType w:val="hybridMultilevel"/>
    <w:tmpl w:val="0EC0462C"/>
    <w:lvl w:ilvl="0" w:tplc="867A638A">
      <w:start w:val="1"/>
      <w:numFmt w:val="upperLetter"/>
      <w:lvlText w:val="(%1)"/>
      <w:lvlJc w:val="left"/>
      <w:pPr>
        <w:ind w:left="10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6" w:hanging="360"/>
      </w:pPr>
    </w:lvl>
    <w:lvl w:ilvl="2" w:tplc="0816001B" w:tentative="1">
      <w:start w:val="1"/>
      <w:numFmt w:val="lowerRoman"/>
      <w:lvlText w:val="%3."/>
      <w:lvlJc w:val="right"/>
      <w:pPr>
        <w:ind w:left="2506" w:hanging="180"/>
      </w:pPr>
    </w:lvl>
    <w:lvl w:ilvl="3" w:tplc="0816000F" w:tentative="1">
      <w:start w:val="1"/>
      <w:numFmt w:val="decimal"/>
      <w:lvlText w:val="%4."/>
      <w:lvlJc w:val="left"/>
      <w:pPr>
        <w:ind w:left="3226" w:hanging="360"/>
      </w:pPr>
    </w:lvl>
    <w:lvl w:ilvl="4" w:tplc="08160019" w:tentative="1">
      <w:start w:val="1"/>
      <w:numFmt w:val="lowerLetter"/>
      <w:lvlText w:val="%5."/>
      <w:lvlJc w:val="left"/>
      <w:pPr>
        <w:ind w:left="3946" w:hanging="360"/>
      </w:pPr>
    </w:lvl>
    <w:lvl w:ilvl="5" w:tplc="0816001B" w:tentative="1">
      <w:start w:val="1"/>
      <w:numFmt w:val="lowerRoman"/>
      <w:lvlText w:val="%6."/>
      <w:lvlJc w:val="right"/>
      <w:pPr>
        <w:ind w:left="4666" w:hanging="180"/>
      </w:pPr>
    </w:lvl>
    <w:lvl w:ilvl="6" w:tplc="0816000F" w:tentative="1">
      <w:start w:val="1"/>
      <w:numFmt w:val="decimal"/>
      <w:lvlText w:val="%7."/>
      <w:lvlJc w:val="left"/>
      <w:pPr>
        <w:ind w:left="5386" w:hanging="360"/>
      </w:pPr>
    </w:lvl>
    <w:lvl w:ilvl="7" w:tplc="08160019" w:tentative="1">
      <w:start w:val="1"/>
      <w:numFmt w:val="lowerLetter"/>
      <w:lvlText w:val="%8."/>
      <w:lvlJc w:val="left"/>
      <w:pPr>
        <w:ind w:left="6106" w:hanging="360"/>
      </w:pPr>
    </w:lvl>
    <w:lvl w:ilvl="8" w:tplc="08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1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3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5A146938"/>
    <w:multiLevelType w:val="multilevel"/>
    <w:tmpl w:val="A03E00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9B0FFF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  <w:b/>
        <w:color w:val="9B0FFF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  <w:b/>
        <w:color w:val="9B0FFF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  <w:b/>
        <w:color w:val="9B0FFF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  <w:b/>
        <w:color w:val="9B0FFF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  <w:b/>
        <w:color w:val="9B0FFF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  <w:b/>
        <w:color w:val="9B0FFF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  <w:b/>
        <w:color w:val="9B0FFF"/>
      </w:rPr>
    </w:lvl>
  </w:abstractNum>
  <w:abstractNum w:abstractNumId="15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7" w15:restartNumberingAfterBreak="0">
    <w:nsid w:val="70CA4495"/>
    <w:multiLevelType w:val="multilevel"/>
    <w:tmpl w:val="1BECB7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</w:rPr>
    </w:lvl>
  </w:abstractNum>
  <w:abstractNum w:abstractNumId="18" w15:restartNumberingAfterBreak="0">
    <w:nsid w:val="75F61D31"/>
    <w:multiLevelType w:val="hybridMultilevel"/>
    <w:tmpl w:val="3A7ACF5E"/>
    <w:lvl w:ilvl="0" w:tplc="FB20AC0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689C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E48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187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12D2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06D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F6A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ECA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929B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865799793">
    <w:abstractNumId w:val="11"/>
  </w:num>
  <w:num w:numId="2" w16cid:durableId="1235581157">
    <w:abstractNumId w:val="20"/>
  </w:num>
  <w:num w:numId="3" w16cid:durableId="1759399746">
    <w:abstractNumId w:val="5"/>
  </w:num>
  <w:num w:numId="4" w16cid:durableId="1985038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0314648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595689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295721">
    <w:abstractNumId w:val="15"/>
  </w:num>
  <w:num w:numId="8" w16cid:durableId="1539927901">
    <w:abstractNumId w:val="13"/>
  </w:num>
  <w:num w:numId="9" w16cid:durableId="1955286284">
    <w:abstractNumId w:val="9"/>
  </w:num>
  <w:num w:numId="10" w16cid:durableId="751703070">
    <w:abstractNumId w:val="1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757874439">
    <w:abstractNumId w:val="1"/>
  </w:num>
  <w:num w:numId="12" w16cid:durableId="708334029">
    <w:abstractNumId w:val="10"/>
  </w:num>
  <w:num w:numId="13" w16cid:durableId="842862892">
    <w:abstractNumId w:val="7"/>
  </w:num>
  <w:num w:numId="14" w16cid:durableId="304088158">
    <w:abstractNumId w:val="16"/>
  </w:num>
  <w:num w:numId="15" w16cid:durableId="230846784">
    <w:abstractNumId w:val="12"/>
  </w:num>
  <w:num w:numId="16" w16cid:durableId="1915821298">
    <w:abstractNumId w:val="4"/>
  </w:num>
  <w:num w:numId="17" w16cid:durableId="828718887">
    <w:abstractNumId w:val="19"/>
  </w:num>
  <w:num w:numId="18" w16cid:durableId="1151020332">
    <w:abstractNumId w:val="8"/>
  </w:num>
  <w:num w:numId="19" w16cid:durableId="1124539197">
    <w:abstractNumId w:val="3"/>
  </w:num>
  <w:num w:numId="20" w16cid:durableId="1241528234">
    <w:abstractNumId w:val="0"/>
  </w:num>
  <w:num w:numId="21" w16cid:durableId="466432387">
    <w:abstractNumId w:val="14"/>
  </w:num>
  <w:num w:numId="22" w16cid:durableId="1341468148">
    <w:abstractNumId w:val="6"/>
  </w:num>
  <w:num w:numId="23" w16cid:durableId="1570193676">
    <w:abstractNumId w:val="17"/>
  </w:num>
  <w:num w:numId="24" w16cid:durableId="1617473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5BC9"/>
    <w:rsid w:val="00014CB8"/>
    <w:rsid w:val="00017F08"/>
    <w:rsid w:val="00022421"/>
    <w:rsid w:val="0002637D"/>
    <w:rsid w:val="00026F67"/>
    <w:rsid w:val="0003188E"/>
    <w:rsid w:val="00031F51"/>
    <w:rsid w:val="00032364"/>
    <w:rsid w:val="000348B1"/>
    <w:rsid w:val="000406D7"/>
    <w:rsid w:val="00042E78"/>
    <w:rsid w:val="00050915"/>
    <w:rsid w:val="000512F5"/>
    <w:rsid w:val="000577B2"/>
    <w:rsid w:val="000649F5"/>
    <w:rsid w:val="00064D73"/>
    <w:rsid w:val="00074CC7"/>
    <w:rsid w:val="00084847"/>
    <w:rsid w:val="00086D19"/>
    <w:rsid w:val="00091821"/>
    <w:rsid w:val="00092948"/>
    <w:rsid w:val="000A78A5"/>
    <w:rsid w:val="000B0928"/>
    <w:rsid w:val="000B2248"/>
    <w:rsid w:val="000B3D68"/>
    <w:rsid w:val="000C37B1"/>
    <w:rsid w:val="000C7353"/>
    <w:rsid w:val="000D2CB7"/>
    <w:rsid w:val="000D413C"/>
    <w:rsid w:val="000D590C"/>
    <w:rsid w:val="000D632F"/>
    <w:rsid w:val="000D739D"/>
    <w:rsid w:val="000F1D5F"/>
    <w:rsid w:val="000F29DB"/>
    <w:rsid w:val="000F3806"/>
    <w:rsid w:val="000F4CE7"/>
    <w:rsid w:val="000F5410"/>
    <w:rsid w:val="000F5C16"/>
    <w:rsid w:val="00100304"/>
    <w:rsid w:val="00101ADB"/>
    <w:rsid w:val="00101CCE"/>
    <w:rsid w:val="0010642C"/>
    <w:rsid w:val="00106ADD"/>
    <w:rsid w:val="0011079D"/>
    <w:rsid w:val="00125305"/>
    <w:rsid w:val="00125686"/>
    <w:rsid w:val="0013000A"/>
    <w:rsid w:val="00130517"/>
    <w:rsid w:val="00131497"/>
    <w:rsid w:val="001404EF"/>
    <w:rsid w:val="001425BC"/>
    <w:rsid w:val="00142F80"/>
    <w:rsid w:val="001445DD"/>
    <w:rsid w:val="00146F62"/>
    <w:rsid w:val="00152806"/>
    <w:rsid w:val="00153DEB"/>
    <w:rsid w:val="001547B9"/>
    <w:rsid w:val="00154955"/>
    <w:rsid w:val="001560C4"/>
    <w:rsid w:val="00161660"/>
    <w:rsid w:val="00162BDB"/>
    <w:rsid w:val="00172DE2"/>
    <w:rsid w:val="00174392"/>
    <w:rsid w:val="001819A9"/>
    <w:rsid w:val="00182809"/>
    <w:rsid w:val="001849CD"/>
    <w:rsid w:val="00185583"/>
    <w:rsid w:val="00193639"/>
    <w:rsid w:val="001959D8"/>
    <w:rsid w:val="001A0BD3"/>
    <w:rsid w:val="001A1055"/>
    <w:rsid w:val="001A50A5"/>
    <w:rsid w:val="001A74E6"/>
    <w:rsid w:val="001A7745"/>
    <w:rsid w:val="001B20BA"/>
    <w:rsid w:val="001B2419"/>
    <w:rsid w:val="001C4314"/>
    <w:rsid w:val="001C5DAF"/>
    <w:rsid w:val="001C6BF5"/>
    <w:rsid w:val="001C7A1B"/>
    <w:rsid w:val="001D0CAD"/>
    <w:rsid w:val="001E288F"/>
    <w:rsid w:val="001E6008"/>
    <w:rsid w:val="00200831"/>
    <w:rsid w:val="00201122"/>
    <w:rsid w:val="0020144F"/>
    <w:rsid w:val="00205870"/>
    <w:rsid w:val="0020790D"/>
    <w:rsid w:val="00210912"/>
    <w:rsid w:val="002109D0"/>
    <w:rsid w:val="00221223"/>
    <w:rsid w:val="00223CE9"/>
    <w:rsid w:val="00226C3A"/>
    <w:rsid w:val="0023123F"/>
    <w:rsid w:val="0023165B"/>
    <w:rsid w:val="002318E0"/>
    <w:rsid w:val="002347C4"/>
    <w:rsid w:val="00234E48"/>
    <w:rsid w:val="00241938"/>
    <w:rsid w:val="002421B2"/>
    <w:rsid w:val="00242483"/>
    <w:rsid w:val="00245779"/>
    <w:rsid w:val="00250F63"/>
    <w:rsid w:val="00251A76"/>
    <w:rsid w:val="0025235F"/>
    <w:rsid w:val="002554DC"/>
    <w:rsid w:val="002569B9"/>
    <w:rsid w:val="0026025F"/>
    <w:rsid w:val="00262FD9"/>
    <w:rsid w:val="002650D0"/>
    <w:rsid w:val="00265FF5"/>
    <w:rsid w:val="00266005"/>
    <w:rsid w:val="00271F71"/>
    <w:rsid w:val="00274266"/>
    <w:rsid w:val="00274FD0"/>
    <w:rsid w:val="00280379"/>
    <w:rsid w:val="002822D6"/>
    <w:rsid w:val="00285349"/>
    <w:rsid w:val="002862F7"/>
    <w:rsid w:val="002921F6"/>
    <w:rsid w:val="00292B1D"/>
    <w:rsid w:val="00294E7F"/>
    <w:rsid w:val="002A1042"/>
    <w:rsid w:val="002A13C9"/>
    <w:rsid w:val="002B11A7"/>
    <w:rsid w:val="002B338B"/>
    <w:rsid w:val="002B376B"/>
    <w:rsid w:val="002B409A"/>
    <w:rsid w:val="002B5C1E"/>
    <w:rsid w:val="002B5E8A"/>
    <w:rsid w:val="002C29D6"/>
    <w:rsid w:val="002C2D87"/>
    <w:rsid w:val="002C4407"/>
    <w:rsid w:val="002D01D6"/>
    <w:rsid w:val="002D3DAC"/>
    <w:rsid w:val="002D6C6D"/>
    <w:rsid w:val="002E0E6B"/>
    <w:rsid w:val="002E2780"/>
    <w:rsid w:val="002E3E98"/>
    <w:rsid w:val="002E6EDD"/>
    <w:rsid w:val="002F3B12"/>
    <w:rsid w:val="002F3CE3"/>
    <w:rsid w:val="002F41AF"/>
    <w:rsid w:val="002F7B2E"/>
    <w:rsid w:val="0030103E"/>
    <w:rsid w:val="003012AD"/>
    <w:rsid w:val="0030367A"/>
    <w:rsid w:val="00314557"/>
    <w:rsid w:val="00316213"/>
    <w:rsid w:val="003226F5"/>
    <w:rsid w:val="00331001"/>
    <w:rsid w:val="0033552C"/>
    <w:rsid w:val="003364BC"/>
    <w:rsid w:val="00336888"/>
    <w:rsid w:val="00336A73"/>
    <w:rsid w:val="00350A6D"/>
    <w:rsid w:val="00355AD1"/>
    <w:rsid w:val="00356713"/>
    <w:rsid w:val="00360BC9"/>
    <w:rsid w:val="0036406B"/>
    <w:rsid w:val="00365C7C"/>
    <w:rsid w:val="003670BD"/>
    <w:rsid w:val="0036797E"/>
    <w:rsid w:val="003714CF"/>
    <w:rsid w:val="00371CF4"/>
    <w:rsid w:val="00374201"/>
    <w:rsid w:val="00376997"/>
    <w:rsid w:val="00384FAC"/>
    <w:rsid w:val="003856CC"/>
    <w:rsid w:val="00387161"/>
    <w:rsid w:val="00391BD2"/>
    <w:rsid w:val="00393C8A"/>
    <w:rsid w:val="003949E3"/>
    <w:rsid w:val="003A4D4F"/>
    <w:rsid w:val="003B338A"/>
    <w:rsid w:val="003B62E3"/>
    <w:rsid w:val="003C5F1C"/>
    <w:rsid w:val="003C626F"/>
    <w:rsid w:val="003D59F1"/>
    <w:rsid w:val="003E2A77"/>
    <w:rsid w:val="003E2E73"/>
    <w:rsid w:val="003F5A65"/>
    <w:rsid w:val="003F6A8B"/>
    <w:rsid w:val="00404071"/>
    <w:rsid w:val="0040597E"/>
    <w:rsid w:val="004067E0"/>
    <w:rsid w:val="00410A9E"/>
    <w:rsid w:val="00412537"/>
    <w:rsid w:val="0041387A"/>
    <w:rsid w:val="0042096A"/>
    <w:rsid w:val="00420A26"/>
    <w:rsid w:val="0042380A"/>
    <w:rsid w:val="00426607"/>
    <w:rsid w:val="00427019"/>
    <w:rsid w:val="0042777D"/>
    <w:rsid w:val="00431CD9"/>
    <w:rsid w:val="00433136"/>
    <w:rsid w:val="004363FC"/>
    <w:rsid w:val="0044282D"/>
    <w:rsid w:val="004430FD"/>
    <w:rsid w:val="004453EA"/>
    <w:rsid w:val="00445942"/>
    <w:rsid w:val="00457184"/>
    <w:rsid w:val="004602AB"/>
    <w:rsid w:val="00461A5C"/>
    <w:rsid w:val="00461D75"/>
    <w:rsid w:val="00464E95"/>
    <w:rsid w:val="004675A4"/>
    <w:rsid w:val="00470B48"/>
    <w:rsid w:val="004729B1"/>
    <w:rsid w:val="00473C59"/>
    <w:rsid w:val="00476446"/>
    <w:rsid w:val="00481033"/>
    <w:rsid w:val="004838AF"/>
    <w:rsid w:val="00487FEA"/>
    <w:rsid w:val="00490305"/>
    <w:rsid w:val="004916A1"/>
    <w:rsid w:val="00493BAA"/>
    <w:rsid w:val="00493D66"/>
    <w:rsid w:val="004A2E8A"/>
    <w:rsid w:val="004A36BB"/>
    <w:rsid w:val="004A38C1"/>
    <w:rsid w:val="004A75B2"/>
    <w:rsid w:val="004B75EC"/>
    <w:rsid w:val="004C048C"/>
    <w:rsid w:val="004C36A0"/>
    <w:rsid w:val="004C44FD"/>
    <w:rsid w:val="004C72CA"/>
    <w:rsid w:val="004C7EA8"/>
    <w:rsid w:val="004D0B7B"/>
    <w:rsid w:val="004D0C5D"/>
    <w:rsid w:val="004D23F5"/>
    <w:rsid w:val="004D43B2"/>
    <w:rsid w:val="004D628C"/>
    <w:rsid w:val="004D6448"/>
    <w:rsid w:val="004D757C"/>
    <w:rsid w:val="004E000C"/>
    <w:rsid w:val="004E7A84"/>
    <w:rsid w:val="004F47FE"/>
    <w:rsid w:val="004F4ED0"/>
    <w:rsid w:val="004F5648"/>
    <w:rsid w:val="004F7D91"/>
    <w:rsid w:val="00510026"/>
    <w:rsid w:val="005127E7"/>
    <w:rsid w:val="0052168E"/>
    <w:rsid w:val="00523BD7"/>
    <w:rsid w:val="00524DD2"/>
    <w:rsid w:val="0052664C"/>
    <w:rsid w:val="00530C9A"/>
    <w:rsid w:val="00535280"/>
    <w:rsid w:val="0054136C"/>
    <w:rsid w:val="0055049C"/>
    <w:rsid w:val="00552529"/>
    <w:rsid w:val="00555475"/>
    <w:rsid w:val="00556CA1"/>
    <w:rsid w:val="00560310"/>
    <w:rsid w:val="005608BA"/>
    <w:rsid w:val="00560EC5"/>
    <w:rsid w:val="0056729E"/>
    <w:rsid w:val="00567421"/>
    <w:rsid w:val="00570BCB"/>
    <w:rsid w:val="005712C3"/>
    <w:rsid w:val="005728B7"/>
    <w:rsid w:val="00580C18"/>
    <w:rsid w:val="00582940"/>
    <w:rsid w:val="00585BC7"/>
    <w:rsid w:val="005912DB"/>
    <w:rsid w:val="00594815"/>
    <w:rsid w:val="00596566"/>
    <w:rsid w:val="0059751D"/>
    <w:rsid w:val="00597D05"/>
    <w:rsid w:val="005A06B8"/>
    <w:rsid w:val="005A5166"/>
    <w:rsid w:val="005A6E27"/>
    <w:rsid w:val="005B0D45"/>
    <w:rsid w:val="005C3C7E"/>
    <w:rsid w:val="005C7E07"/>
    <w:rsid w:val="005D0143"/>
    <w:rsid w:val="005D240E"/>
    <w:rsid w:val="005D38D7"/>
    <w:rsid w:val="005D5FF5"/>
    <w:rsid w:val="005E0DB8"/>
    <w:rsid w:val="005E1CF5"/>
    <w:rsid w:val="005F08CC"/>
    <w:rsid w:val="005F15F5"/>
    <w:rsid w:val="005F3489"/>
    <w:rsid w:val="005F70B6"/>
    <w:rsid w:val="006007F1"/>
    <w:rsid w:val="006007F2"/>
    <w:rsid w:val="00606138"/>
    <w:rsid w:val="006078E1"/>
    <w:rsid w:val="00611866"/>
    <w:rsid w:val="006140DD"/>
    <w:rsid w:val="00616AB9"/>
    <w:rsid w:val="00616E2F"/>
    <w:rsid w:val="00616F7F"/>
    <w:rsid w:val="006219C4"/>
    <w:rsid w:val="00626873"/>
    <w:rsid w:val="00627293"/>
    <w:rsid w:val="00632907"/>
    <w:rsid w:val="006339B6"/>
    <w:rsid w:val="00633E57"/>
    <w:rsid w:val="00636151"/>
    <w:rsid w:val="00636D5E"/>
    <w:rsid w:val="006461DD"/>
    <w:rsid w:val="00646B41"/>
    <w:rsid w:val="00647CB7"/>
    <w:rsid w:val="00651161"/>
    <w:rsid w:val="0065215B"/>
    <w:rsid w:val="00653546"/>
    <w:rsid w:val="00653DC7"/>
    <w:rsid w:val="00654202"/>
    <w:rsid w:val="006568A5"/>
    <w:rsid w:val="006630BF"/>
    <w:rsid w:val="00680F59"/>
    <w:rsid w:val="00682499"/>
    <w:rsid w:val="006828DA"/>
    <w:rsid w:val="00687307"/>
    <w:rsid w:val="00691C64"/>
    <w:rsid w:val="006933D8"/>
    <w:rsid w:val="006955FE"/>
    <w:rsid w:val="00696E17"/>
    <w:rsid w:val="006A126A"/>
    <w:rsid w:val="006A19F7"/>
    <w:rsid w:val="006A1B07"/>
    <w:rsid w:val="006A3D4C"/>
    <w:rsid w:val="006A50CF"/>
    <w:rsid w:val="006A59C6"/>
    <w:rsid w:val="006B357E"/>
    <w:rsid w:val="006C3C18"/>
    <w:rsid w:val="006C4701"/>
    <w:rsid w:val="006D3A39"/>
    <w:rsid w:val="006D4D88"/>
    <w:rsid w:val="006D73DB"/>
    <w:rsid w:val="006E6AC4"/>
    <w:rsid w:val="006E72C0"/>
    <w:rsid w:val="006F35DB"/>
    <w:rsid w:val="006F37A3"/>
    <w:rsid w:val="006F4F46"/>
    <w:rsid w:val="006F7BF8"/>
    <w:rsid w:val="00702F0B"/>
    <w:rsid w:val="007036D0"/>
    <w:rsid w:val="00711DB5"/>
    <w:rsid w:val="00715D47"/>
    <w:rsid w:val="00720BC3"/>
    <w:rsid w:val="00721BE9"/>
    <w:rsid w:val="007224F8"/>
    <w:rsid w:val="007277CA"/>
    <w:rsid w:val="00727FEF"/>
    <w:rsid w:val="0073590B"/>
    <w:rsid w:val="00735AAF"/>
    <w:rsid w:val="007405AA"/>
    <w:rsid w:val="007422EC"/>
    <w:rsid w:val="00747E54"/>
    <w:rsid w:val="00751EFB"/>
    <w:rsid w:val="00752AAD"/>
    <w:rsid w:val="007579CE"/>
    <w:rsid w:val="0076259D"/>
    <w:rsid w:val="007628BB"/>
    <w:rsid w:val="00763531"/>
    <w:rsid w:val="00763A7B"/>
    <w:rsid w:val="0076782A"/>
    <w:rsid w:val="0077320A"/>
    <w:rsid w:val="00773ADD"/>
    <w:rsid w:val="00775D1B"/>
    <w:rsid w:val="007812F7"/>
    <w:rsid w:val="00783B21"/>
    <w:rsid w:val="00787FD3"/>
    <w:rsid w:val="00794D89"/>
    <w:rsid w:val="00795ED4"/>
    <w:rsid w:val="007A431E"/>
    <w:rsid w:val="007A4811"/>
    <w:rsid w:val="007A5DAC"/>
    <w:rsid w:val="007A6B5C"/>
    <w:rsid w:val="007B03B3"/>
    <w:rsid w:val="007B1BAC"/>
    <w:rsid w:val="007B4E02"/>
    <w:rsid w:val="007B66B9"/>
    <w:rsid w:val="007C335B"/>
    <w:rsid w:val="007C5022"/>
    <w:rsid w:val="007C5848"/>
    <w:rsid w:val="007C5B7B"/>
    <w:rsid w:val="007C6E13"/>
    <w:rsid w:val="007D1B7B"/>
    <w:rsid w:val="007D1BDB"/>
    <w:rsid w:val="007D3BE0"/>
    <w:rsid w:val="007D5A98"/>
    <w:rsid w:val="007D7AD3"/>
    <w:rsid w:val="007E50CF"/>
    <w:rsid w:val="007E5FD3"/>
    <w:rsid w:val="007F14DE"/>
    <w:rsid w:val="007F1917"/>
    <w:rsid w:val="007F1A24"/>
    <w:rsid w:val="007F6C43"/>
    <w:rsid w:val="00802D7D"/>
    <w:rsid w:val="00803A30"/>
    <w:rsid w:val="00804954"/>
    <w:rsid w:val="008074D5"/>
    <w:rsid w:val="0081323B"/>
    <w:rsid w:val="00813E36"/>
    <w:rsid w:val="00815364"/>
    <w:rsid w:val="008168AB"/>
    <w:rsid w:val="00816BCF"/>
    <w:rsid w:val="00822D4F"/>
    <w:rsid w:val="00822E33"/>
    <w:rsid w:val="00823C3C"/>
    <w:rsid w:val="00835C1D"/>
    <w:rsid w:val="00840629"/>
    <w:rsid w:val="008418E3"/>
    <w:rsid w:val="0084201B"/>
    <w:rsid w:val="008434C6"/>
    <w:rsid w:val="00844810"/>
    <w:rsid w:val="0085138F"/>
    <w:rsid w:val="00852473"/>
    <w:rsid w:val="00854FA7"/>
    <w:rsid w:val="0085506E"/>
    <w:rsid w:val="00855161"/>
    <w:rsid w:val="00861D98"/>
    <w:rsid w:val="00864342"/>
    <w:rsid w:val="00866BEC"/>
    <w:rsid w:val="00870E89"/>
    <w:rsid w:val="00871045"/>
    <w:rsid w:val="0088477D"/>
    <w:rsid w:val="008905A2"/>
    <w:rsid w:val="008A0D3D"/>
    <w:rsid w:val="008A46FE"/>
    <w:rsid w:val="008A4C62"/>
    <w:rsid w:val="008B4EF9"/>
    <w:rsid w:val="008C3EF7"/>
    <w:rsid w:val="008C50B1"/>
    <w:rsid w:val="008C7FDC"/>
    <w:rsid w:val="008D31FD"/>
    <w:rsid w:val="008D6E63"/>
    <w:rsid w:val="008D7A0D"/>
    <w:rsid w:val="008E25D8"/>
    <w:rsid w:val="008E2813"/>
    <w:rsid w:val="008E3A6A"/>
    <w:rsid w:val="008E5DB9"/>
    <w:rsid w:val="008E7736"/>
    <w:rsid w:val="008F2432"/>
    <w:rsid w:val="008F3880"/>
    <w:rsid w:val="008F4DA7"/>
    <w:rsid w:val="00900BAD"/>
    <w:rsid w:val="00900C1F"/>
    <w:rsid w:val="0090122B"/>
    <w:rsid w:val="009021E4"/>
    <w:rsid w:val="0090282A"/>
    <w:rsid w:val="00904DE7"/>
    <w:rsid w:val="00915001"/>
    <w:rsid w:val="00917838"/>
    <w:rsid w:val="00920954"/>
    <w:rsid w:val="00922AFF"/>
    <w:rsid w:val="00923321"/>
    <w:rsid w:val="009246FD"/>
    <w:rsid w:val="00927081"/>
    <w:rsid w:val="00927F3E"/>
    <w:rsid w:val="00936593"/>
    <w:rsid w:val="00942C42"/>
    <w:rsid w:val="009464BF"/>
    <w:rsid w:val="00947953"/>
    <w:rsid w:val="009519C0"/>
    <w:rsid w:val="00954B3B"/>
    <w:rsid w:val="00955536"/>
    <w:rsid w:val="009559C7"/>
    <w:rsid w:val="00956029"/>
    <w:rsid w:val="00956582"/>
    <w:rsid w:val="00960394"/>
    <w:rsid w:val="00963658"/>
    <w:rsid w:val="009673E2"/>
    <w:rsid w:val="009674F0"/>
    <w:rsid w:val="00967586"/>
    <w:rsid w:val="00973E58"/>
    <w:rsid w:val="00984F46"/>
    <w:rsid w:val="0098559A"/>
    <w:rsid w:val="009858A5"/>
    <w:rsid w:val="009965A5"/>
    <w:rsid w:val="009A1AC7"/>
    <w:rsid w:val="009A3E3C"/>
    <w:rsid w:val="009B0918"/>
    <w:rsid w:val="009B1450"/>
    <w:rsid w:val="009C0D9C"/>
    <w:rsid w:val="009C2264"/>
    <w:rsid w:val="009C2ABF"/>
    <w:rsid w:val="009C5FCF"/>
    <w:rsid w:val="009D316D"/>
    <w:rsid w:val="009E04ED"/>
    <w:rsid w:val="009E4937"/>
    <w:rsid w:val="009E5DD9"/>
    <w:rsid w:val="009E654C"/>
    <w:rsid w:val="009F64F6"/>
    <w:rsid w:val="009F6D3F"/>
    <w:rsid w:val="00A01F27"/>
    <w:rsid w:val="00A0788A"/>
    <w:rsid w:val="00A115C4"/>
    <w:rsid w:val="00A12C5B"/>
    <w:rsid w:val="00A12CF9"/>
    <w:rsid w:val="00A158CE"/>
    <w:rsid w:val="00A16F25"/>
    <w:rsid w:val="00A22A4E"/>
    <w:rsid w:val="00A24A1D"/>
    <w:rsid w:val="00A25439"/>
    <w:rsid w:val="00A269EB"/>
    <w:rsid w:val="00A406BD"/>
    <w:rsid w:val="00A43730"/>
    <w:rsid w:val="00A444CD"/>
    <w:rsid w:val="00A448BD"/>
    <w:rsid w:val="00A47644"/>
    <w:rsid w:val="00A56EC5"/>
    <w:rsid w:val="00A6290F"/>
    <w:rsid w:val="00A64856"/>
    <w:rsid w:val="00A649F4"/>
    <w:rsid w:val="00A66E7C"/>
    <w:rsid w:val="00A704C6"/>
    <w:rsid w:val="00A70A8C"/>
    <w:rsid w:val="00A71A66"/>
    <w:rsid w:val="00A729CC"/>
    <w:rsid w:val="00A72A2F"/>
    <w:rsid w:val="00A74339"/>
    <w:rsid w:val="00A748EA"/>
    <w:rsid w:val="00A80845"/>
    <w:rsid w:val="00A82232"/>
    <w:rsid w:val="00A91AE6"/>
    <w:rsid w:val="00A95E95"/>
    <w:rsid w:val="00AA2A7C"/>
    <w:rsid w:val="00AA3402"/>
    <w:rsid w:val="00AA3726"/>
    <w:rsid w:val="00AB36FE"/>
    <w:rsid w:val="00AB40AA"/>
    <w:rsid w:val="00AB4A8F"/>
    <w:rsid w:val="00AC4456"/>
    <w:rsid w:val="00AC74EF"/>
    <w:rsid w:val="00AC7CD4"/>
    <w:rsid w:val="00AD4524"/>
    <w:rsid w:val="00AD5AA8"/>
    <w:rsid w:val="00AD69B6"/>
    <w:rsid w:val="00AD7125"/>
    <w:rsid w:val="00AD73B0"/>
    <w:rsid w:val="00AE03E0"/>
    <w:rsid w:val="00AE3D42"/>
    <w:rsid w:val="00AE5CF6"/>
    <w:rsid w:val="00AE7D39"/>
    <w:rsid w:val="00AF0B1B"/>
    <w:rsid w:val="00AF462C"/>
    <w:rsid w:val="00AF64C6"/>
    <w:rsid w:val="00AF6F80"/>
    <w:rsid w:val="00B01875"/>
    <w:rsid w:val="00B01D1D"/>
    <w:rsid w:val="00B03625"/>
    <w:rsid w:val="00B05480"/>
    <w:rsid w:val="00B061E6"/>
    <w:rsid w:val="00B0726A"/>
    <w:rsid w:val="00B108B4"/>
    <w:rsid w:val="00B10F5E"/>
    <w:rsid w:val="00B11CE7"/>
    <w:rsid w:val="00B14B2B"/>
    <w:rsid w:val="00B26A56"/>
    <w:rsid w:val="00B3090E"/>
    <w:rsid w:val="00B35244"/>
    <w:rsid w:val="00B37FF6"/>
    <w:rsid w:val="00B40527"/>
    <w:rsid w:val="00B41624"/>
    <w:rsid w:val="00B50C52"/>
    <w:rsid w:val="00B514FB"/>
    <w:rsid w:val="00B5440E"/>
    <w:rsid w:val="00B567D8"/>
    <w:rsid w:val="00B60625"/>
    <w:rsid w:val="00B60CD8"/>
    <w:rsid w:val="00B60FC5"/>
    <w:rsid w:val="00B62A01"/>
    <w:rsid w:val="00B75964"/>
    <w:rsid w:val="00B808DC"/>
    <w:rsid w:val="00B848AE"/>
    <w:rsid w:val="00B91A28"/>
    <w:rsid w:val="00BA0B0F"/>
    <w:rsid w:val="00BA3142"/>
    <w:rsid w:val="00BA4776"/>
    <w:rsid w:val="00BA4F1D"/>
    <w:rsid w:val="00BA79EE"/>
    <w:rsid w:val="00BB07CE"/>
    <w:rsid w:val="00BB423C"/>
    <w:rsid w:val="00BB57A9"/>
    <w:rsid w:val="00BB77A9"/>
    <w:rsid w:val="00BC13BF"/>
    <w:rsid w:val="00BC6AF4"/>
    <w:rsid w:val="00BD11B0"/>
    <w:rsid w:val="00BD1568"/>
    <w:rsid w:val="00BD73FB"/>
    <w:rsid w:val="00BD7FDC"/>
    <w:rsid w:val="00BE0AAD"/>
    <w:rsid w:val="00BE18BB"/>
    <w:rsid w:val="00BE516D"/>
    <w:rsid w:val="00BE6E70"/>
    <w:rsid w:val="00BE7988"/>
    <w:rsid w:val="00BF261E"/>
    <w:rsid w:val="00BF48C4"/>
    <w:rsid w:val="00BF5DA5"/>
    <w:rsid w:val="00C042E5"/>
    <w:rsid w:val="00C04C98"/>
    <w:rsid w:val="00C04F8F"/>
    <w:rsid w:val="00C05FD6"/>
    <w:rsid w:val="00C124A3"/>
    <w:rsid w:val="00C15927"/>
    <w:rsid w:val="00C177B0"/>
    <w:rsid w:val="00C205D9"/>
    <w:rsid w:val="00C2303C"/>
    <w:rsid w:val="00C23320"/>
    <w:rsid w:val="00C2671A"/>
    <w:rsid w:val="00C274FC"/>
    <w:rsid w:val="00C31F09"/>
    <w:rsid w:val="00C3244D"/>
    <w:rsid w:val="00C34871"/>
    <w:rsid w:val="00C37D31"/>
    <w:rsid w:val="00C410BD"/>
    <w:rsid w:val="00C42C8D"/>
    <w:rsid w:val="00C44614"/>
    <w:rsid w:val="00C506D8"/>
    <w:rsid w:val="00C51160"/>
    <w:rsid w:val="00C54F1C"/>
    <w:rsid w:val="00C561B0"/>
    <w:rsid w:val="00C615BE"/>
    <w:rsid w:val="00C64314"/>
    <w:rsid w:val="00C72BA7"/>
    <w:rsid w:val="00C73566"/>
    <w:rsid w:val="00C74B58"/>
    <w:rsid w:val="00C76326"/>
    <w:rsid w:val="00C77555"/>
    <w:rsid w:val="00C77EB1"/>
    <w:rsid w:val="00C823B9"/>
    <w:rsid w:val="00C85DBF"/>
    <w:rsid w:val="00C85EDE"/>
    <w:rsid w:val="00C92A51"/>
    <w:rsid w:val="00C947DC"/>
    <w:rsid w:val="00C94B8A"/>
    <w:rsid w:val="00C95FF7"/>
    <w:rsid w:val="00C96FD2"/>
    <w:rsid w:val="00CA0714"/>
    <w:rsid w:val="00CA0773"/>
    <w:rsid w:val="00CA3B94"/>
    <w:rsid w:val="00CA78FC"/>
    <w:rsid w:val="00CB3DD5"/>
    <w:rsid w:val="00CB6303"/>
    <w:rsid w:val="00CC1E57"/>
    <w:rsid w:val="00CC53E6"/>
    <w:rsid w:val="00CC6822"/>
    <w:rsid w:val="00CD729E"/>
    <w:rsid w:val="00CE1211"/>
    <w:rsid w:val="00CE4C41"/>
    <w:rsid w:val="00CE7043"/>
    <w:rsid w:val="00CE79A3"/>
    <w:rsid w:val="00CF07F7"/>
    <w:rsid w:val="00CF07FF"/>
    <w:rsid w:val="00CF77FE"/>
    <w:rsid w:val="00D01B93"/>
    <w:rsid w:val="00D05F63"/>
    <w:rsid w:val="00D0657E"/>
    <w:rsid w:val="00D07E65"/>
    <w:rsid w:val="00D14965"/>
    <w:rsid w:val="00D1596E"/>
    <w:rsid w:val="00D1779C"/>
    <w:rsid w:val="00D177B5"/>
    <w:rsid w:val="00D260AE"/>
    <w:rsid w:val="00D26B34"/>
    <w:rsid w:val="00D279AD"/>
    <w:rsid w:val="00D37324"/>
    <w:rsid w:val="00D37630"/>
    <w:rsid w:val="00D452E0"/>
    <w:rsid w:val="00D50060"/>
    <w:rsid w:val="00D54773"/>
    <w:rsid w:val="00D60229"/>
    <w:rsid w:val="00D62E7B"/>
    <w:rsid w:val="00D63202"/>
    <w:rsid w:val="00D63408"/>
    <w:rsid w:val="00D71141"/>
    <w:rsid w:val="00D714DE"/>
    <w:rsid w:val="00D7603C"/>
    <w:rsid w:val="00D8172C"/>
    <w:rsid w:val="00D82537"/>
    <w:rsid w:val="00D83625"/>
    <w:rsid w:val="00D868ED"/>
    <w:rsid w:val="00D907FB"/>
    <w:rsid w:val="00D94298"/>
    <w:rsid w:val="00D97572"/>
    <w:rsid w:val="00DA008D"/>
    <w:rsid w:val="00DA0FCF"/>
    <w:rsid w:val="00DA4DE7"/>
    <w:rsid w:val="00DB19EB"/>
    <w:rsid w:val="00DB2CAE"/>
    <w:rsid w:val="00DB2ED5"/>
    <w:rsid w:val="00DB4D58"/>
    <w:rsid w:val="00DC0C38"/>
    <w:rsid w:val="00DC38CA"/>
    <w:rsid w:val="00DC43A3"/>
    <w:rsid w:val="00DC5B66"/>
    <w:rsid w:val="00DD6C10"/>
    <w:rsid w:val="00DF2924"/>
    <w:rsid w:val="00E1496B"/>
    <w:rsid w:val="00E1561C"/>
    <w:rsid w:val="00E16ADB"/>
    <w:rsid w:val="00E212E0"/>
    <w:rsid w:val="00E23103"/>
    <w:rsid w:val="00E24D3D"/>
    <w:rsid w:val="00E2610A"/>
    <w:rsid w:val="00E271F0"/>
    <w:rsid w:val="00E328D2"/>
    <w:rsid w:val="00E32C50"/>
    <w:rsid w:val="00E34636"/>
    <w:rsid w:val="00E35125"/>
    <w:rsid w:val="00E3612D"/>
    <w:rsid w:val="00E37D91"/>
    <w:rsid w:val="00E42002"/>
    <w:rsid w:val="00E42D8A"/>
    <w:rsid w:val="00E4687D"/>
    <w:rsid w:val="00E51729"/>
    <w:rsid w:val="00E60805"/>
    <w:rsid w:val="00E64294"/>
    <w:rsid w:val="00E66345"/>
    <w:rsid w:val="00E70E42"/>
    <w:rsid w:val="00E740F7"/>
    <w:rsid w:val="00E755D9"/>
    <w:rsid w:val="00E75CC6"/>
    <w:rsid w:val="00E82447"/>
    <w:rsid w:val="00E828DF"/>
    <w:rsid w:val="00E8479B"/>
    <w:rsid w:val="00E857AC"/>
    <w:rsid w:val="00E941C7"/>
    <w:rsid w:val="00E94C4D"/>
    <w:rsid w:val="00E97E02"/>
    <w:rsid w:val="00EA2121"/>
    <w:rsid w:val="00EA4EFF"/>
    <w:rsid w:val="00EA4F9E"/>
    <w:rsid w:val="00EA7B79"/>
    <w:rsid w:val="00EB4909"/>
    <w:rsid w:val="00EC1C28"/>
    <w:rsid w:val="00ED02D8"/>
    <w:rsid w:val="00ED1713"/>
    <w:rsid w:val="00ED30E2"/>
    <w:rsid w:val="00EE0E1E"/>
    <w:rsid w:val="00EE396B"/>
    <w:rsid w:val="00EE3A65"/>
    <w:rsid w:val="00EF6B4E"/>
    <w:rsid w:val="00F007C4"/>
    <w:rsid w:val="00F0377A"/>
    <w:rsid w:val="00F03FD7"/>
    <w:rsid w:val="00F1013F"/>
    <w:rsid w:val="00F1363F"/>
    <w:rsid w:val="00F13C9D"/>
    <w:rsid w:val="00F226C8"/>
    <w:rsid w:val="00F22DB8"/>
    <w:rsid w:val="00F23155"/>
    <w:rsid w:val="00F23660"/>
    <w:rsid w:val="00F24DC6"/>
    <w:rsid w:val="00F25690"/>
    <w:rsid w:val="00F26D1D"/>
    <w:rsid w:val="00F328D0"/>
    <w:rsid w:val="00F337ED"/>
    <w:rsid w:val="00F363B7"/>
    <w:rsid w:val="00F42229"/>
    <w:rsid w:val="00F53A95"/>
    <w:rsid w:val="00F55EB4"/>
    <w:rsid w:val="00F57443"/>
    <w:rsid w:val="00F5791C"/>
    <w:rsid w:val="00F60080"/>
    <w:rsid w:val="00F606CD"/>
    <w:rsid w:val="00F60C62"/>
    <w:rsid w:val="00F71195"/>
    <w:rsid w:val="00F749AB"/>
    <w:rsid w:val="00F75D18"/>
    <w:rsid w:val="00F77632"/>
    <w:rsid w:val="00F804DC"/>
    <w:rsid w:val="00F81987"/>
    <w:rsid w:val="00F879AE"/>
    <w:rsid w:val="00F9182C"/>
    <w:rsid w:val="00FA11F2"/>
    <w:rsid w:val="00FA19DC"/>
    <w:rsid w:val="00FA207F"/>
    <w:rsid w:val="00FA2262"/>
    <w:rsid w:val="00FA3A03"/>
    <w:rsid w:val="00FB3A45"/>
    <w:rsid w:val="00FC157B"/>
    <w:rsid w:val="00FC23DC"/>
    <w:rsid w:val="00FC4F50"/>
    <w:rsid w:val="00FC5AF9"/>
    <w:rsid w:val="00FD2607"/>
    <w:rsid w:val="00FD2D48"/>
    <w:rsid w:val="00FD2F52"/>
    <w:rsid w:val="00FD2F95"/>
    <w:rsid w:val="00FD644B"/>
    <w:rsid w:val="00FD70DD"/>
    <w:rsid w:val="00FE0D6C"/>
    <w:rsid w:val="00FE3601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2A0F5A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ExRalinea">
    <w:name w:val="ExR_alinea"/>
    <w:qFormat/>
    <w:rsid w:val="007B4E02"/>
    <w:pPr>
      <w:tabs>
        <w:tab w:val="left" w:pos="907"/>
      </w:tabs>
      <w:spacing w:before="80"/>
      <w:ind w:left="454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customStyle="1" w:styleId="Exquestao">
    <w:name w:val="Ex_questao"/>
    <w:uiPriority w:val="99"/>
    <w:rsid w:val="007B4E02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</w:rPr>
  </w:style>
  <w:style w:type="paragraph" w:customStyle="1" w:styleId="ExRquestao">
    <w:name w:val="ExR_questao"/>
    <w:uiPriority w:val="99"/>
    <w:rsid w:val="007B4E02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character" w:customStyle="1" w:styleId="bold">
    <w:name w:val="bold"/>
    <w:uiPriority w:val="99"/>
    <w:rsid w:val="007B4E02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png"/><Relationship Id="rId42" Type="http://schemas.openxmlformats.org/officeDocument/2006/relationships/oleObject" Target="embeddings/oleObject7.bin"/><Relationship Id="rId47" Type="http://schemas.openxmlformats.org/officeDocument/2006/relationships/image" Target="media/image34.png"/><Relationship Id="rId63" Type="http://schemas.openxmlformats.org/officeDocument/2006/relationships/image" Target="media/image49.wmf"/><Relationship Id="rId68" Type="http://schemas.openxmlformats.org/officeDocument/2006/relationships/image" Target="media/image53.png"/><Relationship Id="rId84" Type="http://schemas.openxmlformats.org/officeDocument/2006/relationships/fontTable" Target="fontTable.xml"/><Relationship Id="rId16" Type="http://schemas.openxmlformats.org/officeDocument/2006/relationships/image" Target="media/image8.png"/><Relationship Id="rId11" Type="http://schemas.openxmlformats.org/officeDocument/2006/relationships/image" Target="media/image5.png"/><Relationship Id="rId32" Type="http://schemas.openxmlformats.org/officeDocument/2006/relationships/image" Target="media/image22.png"/><Relationship Id="rId37" Type="http://schemas.openxmlformats.org/officeDocument/2006/relationships/image" Target="media/image27.wmf"/><Relationship Id="rId53" Type="http://schemas.openxmlformats.org/officeDocument/2006/relationships/image" Target="media/image40.png"/><Relationship Id="rId58" Type="http://schemas.openxmlformats.org/officeDocument/2006/relationships/image" Target="media/image44.png"/><Relationship Id="rId74" Type="http://schemas.openxmlformats.org/officeDocument/2006/relationships/image" Target="media/image58.png"/><Relationship Id="rId79" Type="http://schemas.openxmlformats.org/officeDocument/2006/relationships/image" Target="media/image63.png"/><Relationship Id="rId5" Type="http://schemas.openxmlformats.org/officeDocument/2006/relationships/numbering" Target="numbering.xml"/><Relationship Id="rId19" Type="http://schemas.openxmlformats.org/officeDocument/2006/relationships/image" Target="media/image10.wmf"/><Relationship Id="rId14" Type="http://schemas.openxmlformats.org/officeDocument/2006/relationships/image" Target="media/image7.wmf"/><Relationship Id="rId22" Type="http://schemas.openxmlformats.org/officeDocument/2006/relationships/image" Target="media/image12.png"/><Relationship Id="rId27" Type="http://schemas.openxmlformats.org/officeDocument/2006/relationships/image" Target="media/image17.jp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wmf"/><Relationship Id="rId64" Type="http://schemas.openxmlformats.org/officeDocument/2006/relationships/oleObject" Target="embeddings/oleObject9.bin"/><Relationship Id="rId69" Type="http://schemas.openxmlformats.org/officeDocument/2006/relationships/image" Target="media/image54.wmf"/><Relationship Id="rId77" Type="http://schemas.openxmlformats.org/officeDocument/2006/relationships/image" Target="media/image61.png"/><Relationship Id="rId8" Type="http://schemas.openxmlformats.org/officeDocument/2006/relationships/webSettings" Target="webSettings.xml"/><Relationship Id="rId51" Type="http://schemas.openxmlformats.org/officeDocument/2006/relationships/image" Target="media/image38.png"/><Relationship Id="rId72" Type="http://schemas.openxmlformats.org/officeDocument/2006/relationships/image" Target="media/image56.png"/><Relationship Id="rId80" Type="http://schemas.openxmlformats.org/officeDocument/2006/relationships/header" Target="header1.xm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6.wmf"/><Relationship Id="rId17" Type="http://schemas.openxmlformats.org/officeDocument/2006/relationships/image" Target="media/image9.wmf"/><Relationship Id="rId25" Type="http://schemas.openxmlformats.org/officeDocument/2006/relationships/image" Target="media/image15.jpg"/><Relationship Id="rId33" Type="http://schemas.openxmlformats.org/officeDocument/2006/relationships/image" Target="media/image23.png"/><Relationship Id="rId38" Type="http://schemas.openxmlformats.org/officeDocument/2006/relationships/oleObject" Target="embeddings/oleObject5.bin"/><Relationship Id="rId46" Type="http://schemas.openxmlformats.org/officeDocument/2006/relationships/image" Target="media/image33.png"/><Relationship Id="rId59" Type="http://schemas.openxmlformats.org/officeDocument/2006/relationships/image" Target="media/image45.png"/><Relationship Id="rId67" Type="http://schemas.openxmlformats.org/officeDocument/2006/relationships/image" Target="media/image52.png"/><Relationship Id="rId20" Type="http://schemas.openxmlformats.org/officeDocument/2006/relationships/oleObject" Target="embeddings/oleObject4.bin"/><Relationship Id="rId41" Type="http://schemas.openxmlformats.org/officeDocument/2006/relationships/image" Target="media/image29.wmf"/><Relationship Id="rId54" Type="http://schemas.openxmlformats.org/officeDocument/2006/relationships/image" Target="media/image41.jpg"/><Relationship Id="rId62" Type="http://schemas.openxmlformats.org/officeDocument/2006/relationships/image" Target="media/image48.png"/><Relationship Id="rId70" Type="http://schemas.openxmlformats.org/officeDocument/2006/relationships/oleObject" Target="embeddings/oleObject10.bin"/><Relationship Id="rId75" Type="http://schemas.openxmlformats.org/officeDocument/2006/relationships/image" Target="media/image59.tif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3.png"/><Relationship Id="rId28" Type="http://schemas.openxmlformats.org/officeDocument/2006/relationships/image" Target="media/image18.jpg"/><Relationship Id="rId36" Type="http://schemas.openxmlformats.org/officeDocument/2006/relationships/image" Target="media/image26.png"/><Relationship Id="rId49" Type="http://schemas.openxmlformats.org/officeDocument/2006/relationships/image" Target="media/image36.png"/><Relationship Id="rId57" Type="http://schemas.openxmlformats.org/officeDocument/2006/relationships/oleObject" Target="embeddings/oleObject8.bin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6.png"/><Relationship Id="rId65" Type="http://schemas.openxmlformats.org/officeDocument/2006/relationships/image" Target="media/image50.pn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39" Type="http://schemas.openxmlformats.org/officeDocument/2006/relationships/image" Target="media/image28.wmf"/><Relationship Id="rId34" Type="http://schemas.openxmlformats.org/officeDocument/2006/relationships/image" Target="media/image2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76" Type="http://schemas.openxmlformats.org/officeDocument/2006/relationships/image" Target="media/image60.png"/><Relationship Id="rId7" Type="http://schemas.openxmlformats.org/officeDocument/2006/relationships/settings" Target="settings.xml"/><Relationship Id="rId71" Type="http://schemas.openxmlformats.org/officeDocument/2006/relationships/image" Target="media/image55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png"/><Relationship Id="rId40" Type="http://schemas.openxmlformats.org/officeDocument/2006/relationships/oleObject" Target="embeddings/oleObject6.bin"/><Relationship Id="rId45" Type="http://schemas.openxmlformats.org/officeDocument/2006/relationships/image" Target="media/image32.png"/><Relationship Id="rId66" Type="http://schemas.openxmlformats.org/officeDocument/2006/relationships/image" Target="media/image51.png"/><Relationship Id="rId61" Type="http://schemas.openxmlformats.org/officeDocument/2006/relationships/image" Target="media/image47.png"/><Relationship Id="rId8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0AB122-CCBB-4FCF-B9D1-99D8D65BD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2103</TotalTime>
  <Pages>13</Pages>
  <Words>1996</Words>
  <Characters>10781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Ribeiro</dc:creator>
  <cp:lastModifiedBy>Liliana Gonçalves</cp:lastModifiedBy>
  <cp:revision>307</cp:revision>
  <cp:lastPrinted>2023-01-15T16:38:00Z</cp:lastPrinted>
  <dcterms:created xsi:type="dcterms:W3CDTF">2023-01-14T11:27:00Z</dcterms:created>
  <dcterms:modified xsi:type="dcterms:W3CDTF">2023-05-26T09:12:00Z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