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A0D78" w14:textId="77777777" w:rsidR="00C72BA7" w:rsidRPr="00E3612D" w:rsidRDefault="00E3612D" w:rsidP="00ED1713">
      <w:pPr>
        <w:pStyle w:val="TITULOFICHAS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8B4EF9">
        <w:rPr>
          <w:lang w:val="pt-PT"/>
        </w:rPr>
        <w:t>Regularidades em sequências</w:t>
      </w:r>
    </w:p>
    <w:p w14:paraId="420A0D79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0F2C" wp14:editId="420A0F2D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2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1E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1F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0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1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2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3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4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5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6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7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2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9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A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B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C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2D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2F" w14:textId="77777777" w:rsidR="002C4407" w:rsidRPr="0005099D" w:rsidRDefault="002C4407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0F2C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2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1E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1F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20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21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2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23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24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25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26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27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2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29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2A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2B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2C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2D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2F" w14:textId="77777777" w:rsidR="002C4407" w:rsidRPr="0005099D" w:rsidRDefault="002C4407" w:rsidP="00DB2ED5"/>
                  </w:txbxContent>
                </v:textbox>
                <w10:anchorlock/>
              </v:roundrect>
            </w:pict>
          </mc:Fallback>
        </mc:AlternateContent>
      </w:r>
    </w:p>
    <w:p w14:paraId="420A0D7A" w14:textId="77777777" w:rsidR="00E3612D" w:rsidRDefault="00E3612D" w:rsidP="004E7A84">
      <w:pPr>
        <w:pStyle w:val="QUESTAO1"/>
      </w:pPr>
      <w:r>
        <w:rPr>
          <w:b/>
          <w:color w:val="C00000"/>
          <w:sz w:val="28"/>
          <w:szCs w:val="28"/>
        </w:rPr>
        <w:t>Questão-aula 1</w:t>
      </w:r>
    </w:p>
    <w:p w14:paraId="08AFF37B" w14:textId="3AC15196" w:rsidR="009573A4" w:rsidRDefault="00AE3F05" w:rsidP="00AE3F05">
      <w:pPr>
        <w:pStyle w:val="QUESTAO1"/>
        <w:spacing w:before="200" w:line="276" w:lineRule="auto"/>
      </w:pPr>
      <w:r>
        <w:rPr>
          <w:noProof/>
        </w:rPr>
        <w:drawing>
          <wp:anchor distT="0" distB="0" distL="114300" distR="114300" simplePos="0" relativeHeight="251885568" behindDoc="0" locked="0" layoutInCell="1" allowOverlap="1" wp14:anchorId="26670742" wp14:editId="72EDB98E">
            <wp:simplePos x="0" y="0"/>
            <wp:positionH relativeFrom="margin">
              <wp:align>center</wp:align>
            </wp:positionH>
            <wp:positionV relativeFrom="paragraph">
              <wp:posOffset>625475</wp:posOffset>
            </wp:positionV>
            <wp:extent cx="2395220" cy="3602355"/>
            <wp:effectExtent l="0" t="0" r="5080" b="0"/>
            <wp:wrapTopAndBottom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522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D1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2E" wp14:editId="7D120D0C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30" w14:textId="77777777" w:rsidR="002C4407" w:rsidRPr="00086D19" w:rsidRDefault="002C4407" w:rsidP="00086D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2E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30" w14:textId="77777777" w:rsidR="002C4407" w:rsidRPr="00086D19" w:rsidRDefault="002C4407" w:rsidP="00086D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86D19" w:rsidRPr="004E7A84">
        <w:tab/>
      </w:r>
      <w:r w:rsidR="008E25D8" w:rsidRPr="00077AA7">
        <w:rPr>
          <w:szCs w:val="22"/>
        </w:rPr>
        <w:t>Traça o caminho seguindo sempre o número que é termo da sequência. No final vais descobrir o prémio que o Matias ganhou.</w:t>
      </w:r>
    </w:p>
    <w:p w14:paraId="420A0D7E" w14:textId="1254195E" w:rsidR="002E2780" w:rsidRDefault="00387161" w:rsidP="009573A4">
      <w:pPr>
        <w:pStyle w:val="QUESTAO1"/>
        <w:spacing w:line="480" w:lineRule="auto"/>
      </w:pPr>
      <w:r>
        <w:rPr>
          <w:b/>
          <w:color w:val="C00000"/>
          <w:sz w:val="28"/>
          <w:szCs w:val="28"/>
        </w:rPr>
        <w:t>Questão-aula 2</w:t>
      </w:r>
    </w:p>
    <w:p w14:paraId="1DA69284" w14:textId="77777777" w:rsidR="002E6572" w:rsidRDefault="00387161" w:rsidP="002E6572">
      <w:pPr>
        <w:pStyle w:val="QUESTAO1"/>
        <w:tabs>
          <w:tab w:val="left" w:pos="284"/>
        </w:tabs>
        <w:autoSpaceDE/>
        <w:autoSpaceDN/>
        <w:adjustRightInd/>
        <w:spacing w:before="0" w:after="80" w:line="324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38" wp14:editId="420A0F39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31" w14:textId="77777777" w:rsidR="002C4407" w:rsidRPr="00086D19" w:rsidRDefault="002C4407" w:rsidP="0038716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38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31" w14:textId="77777777" w:rsidR="002C4407" w:rsidRPr="00086D19" w:rsidRDefault="002C4407" w:rsidP="0038716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D644B" w:rsidRPr="00077AA7">
        <w:rPr>
          <w:szCs w:val="22"/>
        </w:rPr>
        <w:t xml:space="preserve">Numa sequência numérica o primeiro termo é 1 e, para obter cada um dos termos seguintes, calcula-se o </w:t>
      </w:r>
      <w:r w:rsidR="00955536" w:rsidRPr="00077AA7">
        <w:rPr>
          <w:szCs w:val="22"/>
        </w:rPr>
        <w:t>quadrado</w:t>
      </w:r>
      <w:r w:rsidR="00FD644B" w:rsidRPr="00077AA7">
        <w:rPr>
          <w:szCs w:val="22"/>
        </w:rPr>
        <w:t xml:space="preserve"> do anterior e adiciona-se uma unidade.</w:t>
      </w:r>
    </w:p>
    <w:p w14:paraId="1F79A24F" w14:textId="62CC83E6" w:rsidR="009573A4" w:rsidRPr="00077AA7" w:rsidRDefault="002E6572" w:rsidP="002E6572">
      <w:pPr>
        <w:pStyle w:val="QUESTAO1"/>
        <w:tabs>
          <w:tab w:val="left" w:pos="284"/>
        </w:tabs>
        <w:autoSpaceDE/>
        <w:autoSpaceDN/>
        <w:adjustRightInd/>
        <w:spacing w:before="0" w:after="80" w:line="324" w:lineRule="auto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955536" w:rsidRPr="00077AA7">
        <w:rPr>
          <w:szCs w:val="22"/>
        </w:rPr>
        <w:t>Escreve o</w:t>
      </w:r>
      <w:r w:rsidR="00FD644B" w:rsidRPr="00077AA7">
        <w:rPr>
          <w:szCs w:val="22"/>
        </w:rPr>
        <w:t xml:space="preserve">s </w:t>
      </w:r>
      <w:r w:rsidR="00955536" w:rsidRPr="00077AA7">
        <w:rPr>
          <w:szCs w:val="22"/>
        </w:rPr>
        <w:t>quatro</w:t>
      </w:r>
      <w:r w:rsidR="00FD644B" w:rsidRPr="00077AA7">
        <w:rPr>
          <w:szCs w:val="22"/>
        </w:rPr>
        <w:t xml:space="preserve"> primeiros termos da sequência</w:t>
      </w:r>
      <w:r w:rsidR="00955536" w:rsidRPr="00077AA7">
        <w:rPr>
          <w:szCs w:val="22"/>
        </w:rPr>
        <w:t>.</w:t>
      </w:r>
    </w:p>
    <w:p w14:paraId="3D8279B1" w14:textId="77777777" w:rsidR="002932D1" w:rsidRPr="00955536" w:rsidRDefault="002932D1" w:rsidP="002932D1">
      <w:pPr>
        <w:pStyle w:val="QUESTAO1"/>
        <w:tabs>
          <w:tab w:val="left" w:pos="142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</w:p>
    <w:p w14:paraId="420A0D84" w14:textId="39964112" w:rsidR="002421B2" w:rsidRPr="00A91CA9" w:rsidRDefault="00AE3F05" w:rsidP="00A91CA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rPr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886592" behindDoc="0" locked="0" layoutInCell="1" allowOverlap="1" wp14:anchorId="3D9D6A6B" wp14:editId="2EE19E59">
            <wp:simplePos x="0" y="0"/>
            <wp:positionH relativeFrom="margin">
              <wp:align>center</wp:align>
            </wp:positionH>
            <wp:positionV relativeFrom="paragraph">
              <wp:posOffset>354965</wp:posOffset>
            </wp:positionV>
            <wp:extent cx="3688088" cy="1011938"/>
            <wp:effectExtent l="0" t="0" r="7620" b="0"/>
            <wp:wrapTopAndBottom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88088" cy="1011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87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3A" wp14:editId="420A0F3B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32" w14:textId="77777777" w:rsidR="002C4407" w:rsidRPr="00E4687D" w:rsidRDefault="002C4407" w:rsidP="00E4687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3A" id="Oval 2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32" w14:textId="77777777" w:rsidR="002C4407" w:rsidRPr="00E4687D" w:rsidRDefault="002C4407" w:rsidP="00E4687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22A4E" w:rsidRPr="004E7A84">
        <w:tab/>
      </w:r>
      <w:r w:rsidR="00AB36FE" w:rsidRPr="00077AA7">
        <w:rPr>
          <w:szCs w:val="22"/>
        </w:rPr>
        <w:t xml:space="preserve">Escreve, </w:t>
      </w:r>
      <w:r w:rsidR="00955536" w:rsidRPr="00077AA7">
        <w:rPr>
          <w:szCs w:val="22"/>
        </w:rPr>
        <w:t>nos hexágonos</w:t>
      </w:r>
      <w:r w:rsidR="00AB36FE" w:rsidRPr="00077AA7">
        <w:rPr>
          <w:szCs w:val="22"/>
        </w:rPr>
        <w:t>, os números que faltam na sequência.</w:t>
      </w:r>
    </w:p>
    <w:p w14:paraId="420A0D85" w14:textId="77777777" w:rsidR="0020144F" w:rsidRPr="00E3612D" w:rsidRDefault="0020144F" w:rsidP="0020144F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3 e 4 – </w:t>
      </w:r>
      <w:r w:rsidR="008B4EF9">
        <w:rPr>
          <w:lang w:val="pt-PT"/>
        </w:rPr>
        <w:t>Razão e proporção</w:t>
      </w:r>
    </w:p>
    <w:p w14:paraId="420A0D86" w14:textId="77777777" w:rsidR="0020144F" w:rsidRPr="001F156B" w:rsidRDefault="0020144F" w:rsidP="0020144F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0F58" wp14:editId="420A0F59">
                <wp:extent cx="6119640" cy="792000"/>
                <wp:effectExtent l="12700" t="12700" r="14605" b="8255"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3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3A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3B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3C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3D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4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3F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0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1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2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3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4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5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6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7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8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49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4B" w14:textId="77777777" w:rsidR="002C4407" w:rsidRPr="0005099D" w:rsidRDefault="002C4407" w:rsidP="0020144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0F58" id="_x0000_s103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moaz1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3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3A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3B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3C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3D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4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3F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40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41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42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43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4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45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46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47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48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49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4B" w14:textId="77777777" w:rsidR="002C4407" w:rsidRPr="0005099D" w:rsidRDefault="002C4407" w:rsidP="0020144F"/>
                  </w:txbxContent>
                </v:textbox>
                <w10:anchorlock/>
              </v:roundrect>
            </w:pict>
          </mc:Fallback>
        </mc:AlternateContent>
      </w:r>
    </w:p>
    <w:p w14:paraId="420A0D87" w14:textId="65B44E2D" w:rsidR="0020144F" w:rsidRDefault="0020144F" w:rsidP="0020144F">
      <w:pPr>
        <w:pStyle w:val="QUESTAO1"/>
      </w:pPr>
      <w:r>
        <w:rPr>
          <w:b/>
          <w:color w:val="C00000"/>
          <w:sz w:val="28"/>
          <w:szCs w:val="28"/>
        </w:rPr>
        <w:t>Questão-aula 3</w:t>
      </w:r>
    </w:p>
    <w:p w14:paraId="3277441B" w14:textId="14649AD6" w:rsidR="007C0AA7" w:rsidRPr="009A03BB" w:rsidRDefault="007C0AA7" w:rsidP="007C0AA7">
      <w:pPr>
        <w:pStyle w:val="QUESTAO1"/>
        <w:tabs>
          <w:tab w:val="clear" w:pos="113"/>
          <w:tab w:val="left" w:pos="1134"/>
        </w:tabs>
        <w:spacing w:before="0" w:line="324" w:lineRule="auto"/>
        <w:rPr>
          <w:color w:val="auto"/>
          <w:szCs w:val="22"/>
        </w:rPr>
      </w:pPr>
      <w:r>
        <w:rPr>
          <w:noProof/>
          <w:color w:val="auto"/>
          <w:szCs w:val="22"/>
        </w:rPr>
        <w:drawing>
          <wp:anchor distT="0" distB="0" distL="114300" distR="114300" simplePos="0" relativeHeight="251887616" behindDoc="0" locked="0" layoutInCell="1" allowOverlap="1" wp14:anchorId="18C567AA" wp14:editId="0EB6547B">
            <wp:simplePos x="0" y="0"/>
            <wp:positionH relativeFrom="margin">
              <wp:align>center</wp:align>
            </wp:positionH>
            <wp:positionV relativeFrom="paragraph">
              <wp:posOffset>320675</wp:posOffset>
            </wp:positionV>
            <wp:extent cx="4742698" cy="1146050"/>
            <wp:effectExtent l="0" t="0" r="1270" b="0"/>
            <wp:wrapTopAndBottom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2698" cy="114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44F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5A" wp14:editId="420A0F5B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4C" w14:textId="77777777" w:rsidR="002C4407" w:rsidRPr="00086D19" w:rsidRDefault="002C4407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5A" id="Oval 12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4C" w14:textId="77777777" w:rsidR="002C4407" w:rsidRPr="00086D19" w:rsidRDefault="002C4407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0144F" w:rsidRPr="004E7A84">
        <w:tab/>
      </w:r>
      <w:r w:rsidR="001819A9" w:rsidRPr="009A03BB">
        <w:rPr>
          <w:color w:val="auto"/>
          <w:szCs w:val="22"/>
        </w:rPr>
        <w:t>Observa as figuras.</w:t>
      </w:r>
    </w:p>
    <w:p w14:paraId="420A0D92" w14:textId="1FC54889" w:rsidR="00BD73FB" w:rsidRDefault="001819A9" w:rsidP="007C0AA7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rPr>
          <w:color w:val="auto"/>
          <w:szCs w:val="22"/>
        </w:rPr>
      </w:pPr>
      <w:r w:rsidRPr="001819A9">
        <w:rPr>
          <w:color w:val="auto"/>
          <w:szCs w:val="22"/>
        </w:rPr>
        <w:t xml:space="preserve">Qual será a melhor </w:t>
      </w:r>
      <w:r w:rsidR="00935BFD">
        <w:rPr>
          <w:color w:val="auto"/>
          <w:szCs w:val="22"/>
        </w:rPr>
        <w:t>escolha para comprar</w:t>
      </w:r>
      <w:r w:rsidRPr="001819A9">
        <w:rPr>
          <w:color w:val="auto"/>
          <w:szCs w:val="22"/>
        </w:rPr>
        <w:t>?</w:t>
      </w:r>
    </w:p>
    <w:p w14:paraId="41C98B70" w14:textId="77777777" w:rsidR="007C0AA7" w:rsidRPr="007C0AA7" w:rsidRDefault="007C0AA7" w:rsidP="007C0AA7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rPr>
          <w:color w:val="auto"/>
          <w:szCs w:val="22"/>
        </w:rPr>
      </w:pPr>
    </w:p>
    <w:p w14:paraId="420A0D93" w14:textId="1606D937" w:rsidR="00100304" w:rsidRDefault="007C0AA7" w:rsidP="0010030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888640" behindDoc="0" locked="0" layoutInCell="1" allowOverlap="1" wp14:anchorId="400CAE63" wp14:editId="0DBFCFF2">
            <wp:simplePos x="0" y="0"/>
            <wp:positionH relativeFrom="margin">
              <wp:align>center</wp:align>
            </wp:positionH>
            <wp:positionV relativeFrom="paragraph">
              <wp:posOffset>367030</wp:posOffset>
            </wp:positionV>
            <wp:extent cx="4325121" cy="816866"/>
            <wp:effectExtent l="0" t="0" r="0" b="2540"/>
            <wp:wrapTopAndBottom/>
            <wp:docPr id="39" name="Imagem 39" descr="Uma imagem com texto, ClipAr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 descr="Uma imagem com texto, ClipArt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5121" cy="816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856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62" wp14:editId="43B0B620">
                <wp:extent cx="216000" cy="216000"/>
                <wp:effectExtent l="0" t="0" r="0" b="0"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4D" w14:textId="77777777" w:rsidR="002C4407" w:rsidRPr="00E4687D" w:rsidRDefault="002C4407" w:rsidP="00A6485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62" id="Oval 135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4D" w14:textId="77777777" w:rsidR="002C4407" w:rsidRPr="00E4687D" w:rsidRDefault="002C4407" w:rsidP="00A6485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64856">
        <w:rPr>
          <w:bCs/>
          <w:sz w:val="24"/>
          <w:szCs w:val="24"/>
        </w:rPr>
        <w:t xml:space="preserve"> </w:t>
      </w:r>
      <w:r w:rsidR="00100304" w:rsidRPr="00A64856">
        <w:rPr>
          <w:color w:val="auto"/>
          <w:szCs w:val="22"/>
        </w:rPr>
        <w:t>Na figura seguinte estão cinco</w:t>
      </w:r>
      <w:r w:rsidR="004A0DB0">
        <w:rPr>
          <w:color w:val="auto"/>
          <w:szCs w:val="22"/>
        </w:rPr>
        <w:t xml:space="preserve"> razões</w:t>
      </w:r>
      <w:r w:rsidR="00100304" w:rsidRPr="00A64856">
        <w:rPr>
          <w:color w:val="auto"/>
          <w:szCs w:val="22"/>
        </w:rPr>
        <w:t>.</w:t>
      </w:r>
      <w:r w:rsidR="00E60841" w:rsidRPr="00E60841">
        <w:t xml:space="preserve"> </w:t>
      </w:r>
    </w:p>
    <w:p w14:paraId="76281221" w14:textId="5B6D9556" w:rsidR="007C0AA7" w:rsidRDefault="007C0AA7" w:rsidP="007C0AA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  <w:rPr>
          <w:bCs/>
          <w:sz w:val="24"/>
          <w:szCs w:val="24"/>
        </w:rPr>
      </w:pPr>
    </w:p>
    <w:p w14:paraId="420A0D95" w14:textId="58819354" w:rsidR="00100304" w:rsidRDefault="00522577" w:rsidP="00522577">
      <w:pPr>
        <w:pStyle w:val="QUESTAO1"/>
        <w:tabs>
          <w:tab w:val="clear" w:pos="113"/>
          <w:tab w:val="left" w:pos="1134"/>
        </w:tabs>
        <w:spacing w:before="0" w:line="324" w:lineRule="auto"/>
        <w:ind w:left="426" w:hanging="426"/>
        <w:rPr>
          <w:color w:val="auto"/>
          <w:szCs w:val="22"/>
        </w:rPr>
      </w:pPr>
      <w:r>
        <w:rPr>
          <w:bCs/>
          <w:sz w:val="24"/>
          <w:szCs w:val="24"/>
        </w:rPr>
        <w:tab/>
      </w:r>
      <w:r w:rsidR="00100304" w:rsidRPr="00A64856">
        <w:rPr>
          <w:color w:val="auto"/>
          <w:szCs w:val="22"/>
        </w:rPr>
        <w:t>Com as razões dadas forma duas proporções.</w:t>
      </w:r>
    </w:p>
    <w:p w14:paraId="420A0D96" w14:textId="3E550F13" w:rsidR="00A64856" w:rsidRPr="00A64856" w:rsidRDefault="00DE7E8B" w:rsidP="007C5848">
      <w:pPr>
        <w:pStyle w:val="QUESTAO1"/>
        <w:tabs>
          <w:tab w:val="clear" w:pos="113"/>
          <w:tab w:val="left" w:pos="1134"/>
        </w:tabs>
        <w:spacing w:before="0" w:line="324" w:lineRule="auto"/>
        <w:ind w:left="567" w:hanging="567"/>
        <w:jc w:val="center"/>
        <w:rPr>
          <w:color w:val="auto"/>
          <w:szCs w:val="22"/>
        </w:rPr>
      </w:pPr>
      <w:r w:rsidRPr="00DE7E8B">
        <w:rPr>
          <w:position w:val="-30"/>
        </w:rPr>
        <w:object w:dxaOrig="900" w:dyaOrig="700" w14:anchorId="203BD1B3">
          <v:shape id="_x0000_i1028" type="#_x0000_t75" style="width:45pt;height:34.5pt" o:ole="">
            <v:imagedata r:id="rId15" o:title=""/>
          </v:shape>
          <o:OLEObject Type="Embed" ProgID="Equation.DSMT4" ShapeID="_x0000_i1028" DrawAspect="Content" ObjectID="_1736939681" r:id="rId16"/>
        </w:object>
      </w:r>
      <w:r w:rsidR="00A64856">
        <w:tab/>
      </w:r>
      <w:r w:rsidR="00A64856">
        <w:tab/>
      </w:r>
      <w:r w:rsidR="00A64856">
        <w:tab/>
      </w:r>
      <w:r w:rsidRPr="00DE7E8B">
        <w:rPr>
          <w:position w:val="-30"/>
        </w:rPr>
        <w:object w:dxaOrig="900" w:dyaOrig="700" w14:anchorId="02AFB838">
          <v:shape id="_x0000_i1029" type="#_x0000_t75" style="width:45pt;height:34.5pt" o:ole="">
            <v:imagedata r:id="rId17" o:title=""/>
          </v:shape>
          <o:OLEObject Type="Embed" ProgID="Equation.DSMT4" ShapeID="_x0000_i1029" DrawAspect="Content" ObjectID="_1736939682" r:id="rId18"/>
        </w:object>
      </w:r>
    </w:p>
    <w:p w14:paraId="420A0D97" w14:textId="68C68B47" w:rsidR="0020144F" w:rsidRDefault="007C0AA7" w:rsidP="0020144F">
      <w:pPr>
        <w:pStyle w:val="QUESTAO1"/>
        <w:rPr>
          <w:b/>
          <w:color w:val="C00000"/>
          <w:sz w:val="28"/>
          <w:szCs w:val="28"/>
        </w:rPr>
      </w:pPr>
      <w:r>
        <w:rPr>
          <w:noProof/>
          <w:color w:val="auto"/>
          <w:szCs w:val="22"/>
        </w:rPr>
        <w:drawing>
          <wp:anchor distT="0" distB="0" distL="114300" distR="114300" simplePos="0" relativeHeight="251889664" behindDoc="0" locked="0" layoutInCell="1" allowOverlap="1" wp14:anchorId="778837A0" wp14:editId="794EA027">
            <wp:simplePos x="0" y="0"/>
            <wp:positionH relativeFrom="margin">
              <wp:posOffset>4645025</wp:posOffset>
            </wp:positionH>
            <wp:positionV relativeFrom="paragraph">
              <wp:posOffset>265430</wp:posOffset>
            </wp:positionV>
            <wp:extent cx="1795145" cy="3063240"/>
            <wp:effectExtent l="0" t="0" r="0" b="3810"/>
            <wp:wrapSquare wrapText="bothSides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514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44F">
        <w:rPr>
          <w:b/>
          <w:color w:val="C00000"/>
          <w:sz w:val="28"/>
          <w:szCs w:val="28"/>
        </w:rPr>
        <w:t xml:space="preserve">Questão-aula </w:t>
      </w:r>
      <w:r w:rsidR="00E2610A">
        <w:rPr>
          <w:b/>
          <w:color w:val="C00000"/>
          <w:sz w:val="28"/>
          <w:szCs w:val="28"/>
        </w:rPr>
        <w:t>4</w:t>
      </w:r>
    </w:p>
    <w:p w14:paraId="420A0D98" w14:textId="00877CAC" w:rsidR="00920954" w:rsidRPr="005712C3" w:rsidRDefault="0020144F" w:rsidP="009A03BB">
      <w:pPr>
        <w:tabs>
          <w:tab w:val="left" w:pos="426"/>
          <w:tab w:val="left" w:pos="1985"/>
        </w:tabs>
        <w:spacing w:afterLines="60" w:after="144"/>
        <w:ind w:left="420" w:hanging="420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6A" wp14:editId="5C411A9A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4E" w14:textId="77777777" w:rsidR="002C4407" w:rsidRPr="00086D19" w:rsidRDefault="002C4407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6A" id="Oval 14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4E" w14:textId="77777777" w:rsidR="002C4407" w:rsidRPr="00086D19" w:rsidRDefault="002C4407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20954" w:rsidRPr="005712C3">
        <w:rPr>
          <w:rFonts w:ascii="Arial" w:hAnsi="Arial" w:cs="Arial"/>
        </w:rPr>
        <w:t>A Leonor tem cinco balões e cada um tem um número, como se mostra na figura ao lado.</w:t>
      </w:r>
    </w:p>
    <w:p w14:paraId="420A0D99" w14:textId="0FB902B9" w:rsidR="00920954" w:rsidRPr="005712C3" w:rsidRDefault="00A64856" w:rsidP="009A03BB">
      <w:pPr>
        <w:pStyle w:val="QUESTAO1"/>
        <w:tabs>
          <w:tab w:val="clear" w:pos="113"/>
        </w:tabs>
        <w:autoSpaceDE/>
        <w:autoSpaceDN/>
        <w:adjustRightInd/>
        <w:spacing w:before="0" w:after="80" w:line="324" w:lineRule="auto"/>
        <w:ind w:left="426" w:hanging="426"/>
        <w:rPr>
          <w:color w:val="auto"/>
          <w:szCs w:val="22"/>
        </w:rPr>
      </w:pPr>
      <w:r>
        <w:rPr>
          <w:color w:val="auto"/>
          <w:szCs w:val="22"/>
        </w:rPr>
        <w:tab/>
      </w:r>
      <w:r w:rsidR="00920954" w:rsidRPr="005712C3">
        <w:rPr>
          <w:color w:val="auto"/>
          <w:szCs w:val="22"/>
        </w:rPr>
        <w:t>Usando quatro destes números, forma uma proporção em que:</w:t>
      </w:r>
    </w:p>
    <w:p w14:paraId="420A0D9A" w14:textId="7D25F233" w:rsidR="00920954" w:rsidRPr="005712C3" w:rsidRDefault="001819A9" w:rsidP="00920954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color w:val="auto"/>
          <w:szCs w:val="22"/>
        </w:rPr>
      </w:pPr>
      <w:r>
        <w:rPr>
          <w:b/>
          <w:color w:val="C00000"/>
          <w:szCs w:val="22"/>
        </w:rPr>
        <w:tab/>
      </w:r>
      <w:r>
        <w:rPr>
          <w:b/>
          <w:color w:val="C00000"/>
          <w:szCs w:val="22"/>
        </w:rPr>
        <w:tab/>
      </w:r>
      <w:r w:rsidR="00A64856" w:rsidRPr="00A64856">
        <w:rPr>
          <w:b/>
          <w:color w:val="C00000"/>
          <w:szCs w:val="22"/>
        </w:rPr>
        <w:t>1</w:t>
      </w:r>
      <w:r w:rsidR="00920954" w:rsidRPr="00A64856">
        <w:rPr>
          <w:b/>
          <w:color w:val="C00000"/>
          <w:szCs w:val="22"/>
        </w:rPr>
        <w:t>.1.</w:t>
      </w:r>
      <w:r w:rsidR="00920954" w:rsidRPr="00A64856">
        <w:rPr>
          <w:color w:val="C00000"/>
          <w:szCs w:val="22"/>
        </w:rPr>
        <w:t xml:space="preserve">  </w:t>
      </w:r>
      <w:proofErr w:type="gramStart"/>
      <w:r w:rsidR="00920954" w:rsidRPr="005712C3">
        <w:rPr>
          <w:color w:val="auto"/>
          <w:szCs w:val="22"/>
        </w:rPr>
        <w:t>8  é</w:t>
      </w:r>
      <w:proofErr w:type="gramEnd"/>
      <w:r w:rsidR="00920954" w:rsidRPr="005712C3">
        <w:rPr>
          <w:color w:val="auto"/>
          <w:szCs w:val="22"/>
        </w:rPr>
        <w:t xml:space="preserve"> um extremo;</w:t>
      </w:r>
      <w:r w:rsidR="00920954" w:rsidRPr="005712C3">
        <w:rPr>
          <w:color w:val="auto"/>
          <w:szCs w:val="22"/>
        </w:rPr>
        <w:tab/>
      </w:r>
      <w:r w:rsidR="00920954" w:rsidRPr="005712C3">
        <w:rPr>
          <w:color w:val="auto"/>
          <w:szCs w:val="22"/>
        </w:rPr>
        <w:tab/>
      </w:r>
      <w:r w:rsidR="00A64856" w:rsidRPr="00A64856">
        <w:rPr>
          <w:b/>
          <w:color w:val="C00000"/>
          <w:szCs w:val="22"/>
        </w:rPr>
        <w:t>1</w:t>
      </w:r>
      <w:r w:rsidR="00920954" w:rsidRPr="00A64856">
        <w:rPr>
          <w:b/>
          <w:color w:val="C00000"/>
          <w:szCs w:val="22"/>
        </w:rPr>
        <w:t>.2.</w:t>
      </w:r>
      <w:r w:rsidR="00920954" w:rsidRPr="005712C3">
        <w:rPr>
          <w:color w:val="auto"/>
          <w:szCs w:val="22"/>
        </w:rPr>
        <w:t xml:space="preserve">  </w:t>
      </w:r>
      <w:proofErr w:type="gramStart"/>
      <w:r w:rsidR="00920954" w:rsidRPr="005712C3">
        <w:rPr>
          <w:color w:val="auto"/>
          <w:szCs w:val="22"/>
        </w:rPr>
        <w:t>8  é</w:t>
      </w:r>
      <w:proofErr w:type="gramEnd"/>
      <w:r w:rsidR="00920954" w:rsidRPr="005712C3">
        <w:rPr>
          <w:color w:val="auto"/>
          <w:szCs w:val="22"/>
        </w:rPr>
        <w:t xml:space="preserve"> um meio. </w:t>
      </w:r>
    </w:p>
    <w:p w14:paraId="420A0D9B" w14:textId="6F43749C" w:rsidR="00920954" w:rsidRDefault="00920954" w:rsidP="00920954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</w:p>
    <w:p w14:paraId="420A0D9C" w14:textId="1DCA3B93" w:rsidR="00920954" w:rsidRDefault="00A64856" w:rsidP="00EA4302">
      <w:pPr>
        <w:pStyle w:val="QUESTAO1"/>
        <w:tabs>
          <w:tab w:val="left" w:pos="709"/>
          <w:tab w:val="left" w:pos="8815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6C" wp14:editId="420A0F6D">
                <wp:extent cx="216000" cy="216000"/>
                <wp:effectExtent l="0" t="0" r="0" b="0"/>
                <wp:docPr id="134" name="Oval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4F" w14:textId="77777777" w:rsidR="002C4407" w:rsidRPr="00E4687D" w:rsidRDefault="002C4407" w:rsidP="00A6485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6C" id="Oval 134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4F" w14:textId="77777777" w:rsidR="002C4407" w:rsidRPr="00E4687D" w:rsidRDefault="002C4407" w:rsidP="00A6485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sz w:val="24"/>
          <w:szCs w:val="24"/>
        </w:rPr>
        <w:t xml:space="preserve">  </w:t>
      </w:r>
      <w:r w:rsidR="00920954" w:rsidRPr="00A64856">
        <w:rPr>
          <w:color w:val="auto"/>
          <w:szCs w:val="22"/>
        </w:rPr>
        <w:t xml:space="preserve">Determina o valor </w:t>
      </w:r>
      <w:proofErr w:type="gramStart"/>
      <w:r w:rsidR="00920954" w:rsidRPr="00A64856">
        <w:rPr>
          <w:color w:val="auto"/>
          <w:szCs w:val="22"/>
        </w:rPr>
        <w:t xml:space="preserve">de  </w:t>
      </w:r>
      <w:r w:rsidR="00E100F7" w:rsidRPr="00E100F7">
        <w:rPr>
          <w:rFonts w:ascii="Times New Roman" w:hAnsi="Times New Roman" w:cs="Times New Roman"/>
          <w:i/>
          <w:iCs/>
          <w:color w:val="auto"/>
          <w:szCs w:val="22"/>
        </w:rPr>
        <w:t>x</w:t>
      </w:r>
      <w:proofErr w:type="gramEnd"/>
      <w:r w:rsidR="00920954" w:rsidRPr="00A64856">
        <w:rPr>
          <w:color w:val="auto"/>
          <w:szCs w:val="22"/>
        </w:rPr>
        <w:t xml:space="preserve"> .</w:t>
      </w:r>
      <w:r w:rsidR="00EA4302">
        <w:rPr>
          <w:color w:val="auto"/>
          <w:szCs w:val="22"/>
        </w:rPr>
        <w:tab/>
      </w:r>
    </w:p>
    <w:p w14:paraId="420A0D9D" w14:textId="0309D7A1" w:rsidR="00920954" w:rsidRPr="00A64856" w:rsidRDefault="00A64856" w:rsidP="00920954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 w:rsidRPr="00A64856">
        <w:rPr>
          <w:b/>
          <w:color w:val="C00000"/>
          <w:sz w:val="24"/>
          <w:szCs w:val="24"/>
        </w:rPr>
        <w:t>2</w:t>
      </w:r>
      <w:r w:rsidR="00920954" w:rsidRPr="00A64856">
        <w:rPr>
          <w:b/>
          <w:color w:val="C00000"/>
          <w:sz w:val="24"/>
          <w:szCs w:val="24"/>
        </w:rPr>
        <w:t>.1.</w:t>
      </w:r>
      <w:r w:rsidR="00920954" w:rsidRPr="00A64856">
        <w:rPr>
          <w:color w:val="C00000"/>
          <w:sz w:val="24"/>
          <w:szCs w:val="24"/>
        </w:rPr>
        <w:t xml:space="preserve">  </w:t>
      </w:r>
      <w:r w:rsidR="005056D1" w:rsidRPr="005056D1">
        <w:rPr>
          <w:position w:val="-20"/>
        </w:rPr>
        <w:object w:dxaOrig="200" w:dyaOrig="520" w14:anchorId="09F61CF0">
          <v:shape id="_x0000_i1030" type="#_x0000_t75" style="width:10.5pt;height:25.5pt" o:ole="">
            <v:imagedata r:id="rId20" o:title=""/>
          </v:shape>
          <o:OLEObject Type="Embed" ProgID="Equation.DSMT4" ShapeID="_x0000_i1030" DrawAspect="Content" ObjectID="_1736939683" r:id="rId21"/>
        </w:object>
      </w:r>
      <w:r w:rsidR="00920954" w:rsidRPr="00A64856">
        <w:rPr>
          <w:color w:val="auto"/>
          <w:sz w:val="30"/>
          <w:szCs w:val="30"/>
        </w:rPr>
        <w:t xml:space="preserve"> </w:t>
      </w:r>
      <w:r w:rsidR="00920954" w:rsidRPr="00A64856">
        <w:rPr>
          <w:rFonts w:ascii="Cambria Math" w:hAnsi="Cambria Math"/>
          <w:color w:val="auto"/>
          <w:sz w:val="24"/>
          <w:szCs w:val="24"/>
        </w:rPr>
        <w:t>=</w:t>
      </w:r>
      <w:r w:rsidR="00920954" w:rsidRPr="00A64856">
        <w:rPr>
          <w:color w:val="auto"/>
          <w:sz w:val="30"/>
          <w:szCs w:val="30"/>
        </w:rPr>
        <w:t xml:space="preserve"> </w:t>
      </w:r>
      <w:r w:rsidR="00E100F7" w:rsidRPr="005056D1">
        <w:rPr>
          <w:position w:val="-20"/>
        </w:rPr>
        <w:object w:dxaOrig="300" w:dyaOrig="520" w14:anchorId="77F11341">
          <v:shape id="_x0000_i1031" type="#_x0000_t75" style="width:15pt;height:25.5pt" o:ole="">
            <v:imagedata r:id="rId22" o:title=""/>
          </v:shape>
          <o:OLEObject Type="Embed" ProgID="Equation.DSMT4" ShapeID="_x0000_i1031" DrawAspect="Content" ObjectID="_1736939684" r:id="rId23"/>
        </w:object>
      </w:r>
      <w:r w:rsidR="00920954" w:rsidRPr="00A64856">
        <w:rPr>
          <w:color w:val="auto"/>
          <w:sz w:val="24"/>
          <w:szCs w:val="24"/>
        </w:rPr>
        <w:t xml:space="preserve">   </w:t>
      </w:r>
      <w:r w:rsidR="00920954" w:rsidRPr="00A64856">
        <w:rPr>
          <w:color w:val="auto"/>
          <w:sz w:val="24"/>
          <w:szCs w:val="24"/>
        </w:rPr>
        <w:tab/>
      </w:r>
      <w:r w:rsidR="00920954" w:rsidRPr="00A64856">
        <w:rPr>
          <w:color w:val="auto"/>
          <w:sz w:val="24"/>
          <w:szCs w:val="24"/>
        </w:rPr>
        <w:tab/>
      </w:r>
      <w:r w:rsidR="00920954" w:rsidRPr="00A64856">
        <w:rPr>
          <w:color w:val="auto"/>
          <w:sz w:val="24"/>
          <w:szCs w:val="24"/>
        </w:rPr>
        <w:tab/>
      </w:r>
      <w:r w:rsidR="00920954" w:rsidRPr="00A64856">
        <w:rPr>
          <w:color w:val="auto"/>
          <w:sz w:val="24"/>
          <w:szCs w:val="24"/>
        </w:rPr>
        <w:tab/>
      </w:r>
      <w:r w:rsidRPr="00A64856">
        <w:rPr>
          <w:b/>
          <w:color w:val="C00000"/>
          <w:sz w:val="24"/>
          <w:szCs w:val="24"/>
        </w:rPr>
        <w:t>2</w:t>
      </w:r>
      <w:r w:rsidR="00920954" w:rsidRPr="00A64856">
        <w:rPr>
          <w:b/>
          <w:color w:val="C00000"/>
          <w:sz w:val="24"/>
          <w:szCs w:val="24"/>
        </w:rPr>
        <w:t>.2.</w:t>
      </w:r>
      <w:r w:rsidR="00920954" w:rsidRPr="00A64856">
        <w:rPr>
          <w:color w:val="auto"/>
          <w:sz w:val="24"/>
          <w:szCs w:val="24"/>
        </w:rPr>
        <w:t xml:space="preserve">  </w:t>
      </w:r>
      <w:r w:rsidR="00E100F7" w:rsidRPr="005056D1">
        <w:rPr>
          <w:position w:val="-22"/>
        </w:rPr>
        <w:object w:dxaOrig="320" w:dyaOrig="540" w14:anchorId="0047EB43">
          <v:shape id="_x0000_i1032" type="#_x0000_t75" style="width:16.5pt;height:27pt" o:ole="">
            <v:imagedata r:id="rId24" o:title=""/>
          </v:shape>
          <o:OLEObject Type="Embed" ProgID="Equation.DSMT4" ShapeID="_x0000_i1032" DrawAspect="Content" ObjectID="_1736939685" r:id="rId25"/>
        </w:object>
      </w:r>
      <w:r w:rsidR="00920954" w:rsidRPr="00A64856">
        <w:rPr>
          <w:color w:val="auto"/>
          <w:sz w:val="30"/>
          <w:szCs w:val="30"/>
        </w:rPr>
        <w:t xml:space="preserve"> </w:t>
      </w:r>
      <w:r w:rsidR="00920954" w:rsidRPr="00A64856">
        <w:rPr>
          <w:rFonts w:ascii="Cambria Math" w:hAnsi="Cambria Math"/>
          <w:color w:val="auto"/>
          <w:sz w:val="24"/>
          <w:szCs w:val="24"/>
        </w:rPr>
        <w:t>=</w:t>
      </w:r>
      <w:r w:rsidR="00920954" w:rsidRPr="00A64856">
        <w:rPr>
          <w:color w:val="auto"/>
          <w:sz w:val="30"/>
          <w:szCs w:val="30"/>
        </w:rPr>
        <w:t xml:space="preserve"> </w:t>
      </w:r>
      <w:r w:rsidR="005056D1" w:rsidRPr="005056D1">
        <w:rPr>
          <w:position w:val="-20"/>
        </w:rPr>
        <w:object w:dxaOrig="420" w:dyaOrig="520" w14:anchorId="7B937C8A">
          <v:shape id="_x0000_i1033" type="#_x0000_t75" style="width:21pt;height:25.5pt" o:ole="">
            <v:imagedata r:id="rId26" o:title=""/>
          </v:shape>
          <o:OLEObject Type="Embed" ProgID="Equation.DSMT4" ShapeID="_x0000_i1033" DrawAspect="Content" ObjectID="_1736939686" r:id="rId27"/>
        </w:object>
      </w:r>
    </w:p>
    <w:p w14:paraId="420A0D9E" w14:textId="244D2737" w:rsidR="00920954" w:rsidRPr="00A64856" w:rsidRDefault="00A64856" w:rsidP="00920954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 w:rsidRPr="00A64856">
        <w:rPr>
          <w:b/>
          <w:color w:val="C00000"/>
          <w:sz w:val="24"/>
          <w:szCs w:val="24"/>
        </w:rPr>
        <w:t>2</w:t>
      </w:r>
      <w:r w:rsidR="00920954" w:rsidRPr="00A64856">
        <w:rPr>
          <w:b/>
          <w:color w:val="C00000"/>
          <w:sz w:val="24"/>
          <w:szCs w:val="24"/>
        </w:rPr>
        <w:t>.3.</w:t>
      </w:r>
      <w:r w:rsidR="00920954" w:rsidRPr="00A64856">
        <w:rPr>
          <w:color w:val="auto"/>
          <w:sz w:val="24"/>
          <w:szCs w:val="24"/>
        </w:rPr>
        <w:t xml:space="preserve">  </w:t>
      </w:r>
      <w:r w:rsidR="005056D1" w:rsidRPr="005056D1">
        <w:rPr>
          <w:position w:val="-20"/>
        </w:rPr>
        <w:object w:dxaOrig="300" w:dyaOrig="520" w14:anchorId="5E90D72A">
          <v:shape id="_x0000_i1034" type="#_x0000_t75" style="width:15pt;height:25.5pt" o:ole="">
            <v:imagedata r:id="rId28" o:title=""/>
          </v:shape>
          <o:OLEObject Type="Embed" ProgID="Equation.DSMT4" ShapeID="_x0000_i1034" DrawAspect="Content" ObjectID="_1736939687" r:id="rId29"/>
        </w:object>
      </w:r>
      <w:r w:rsidR="00920954" w:rsidRPr="00A64856">
        <w:rPr>
          <w:color w:val="auto"/>
          <w:sz w:val="30"/>
          <w:szCs w:val="30"/>
        </w:rPr>
        <w:t xml:space="preserve"> </w:t>
      </w:r>
      <w:r w:rsidR="00920954" w:rsidRPr="00A64856">
        <w:rPr>
          <w:rFonts w:ascii="Cambria Math" w:hAnsi="Cambria Math"/>
          <w:color w:val="auto"/>
          <w:sz w:val="24"/>
          <w:szCs w:val="24"/>
        </w:rPr>
        <w:t>=</w:t>
      </w:r>
      <w:r w:rsidR="00920954" w:rsidRPr="00A64856">
        <w:rPr>
          <w:color w:val="auto"/>
          <w:sz w:val="30"/>
          <w:szCs w:val="30"/>
        </w:rPr>
        <w:t xml:space="preserve"> </w:t>
      </w:r>
      <w:r w:rsidR="00E100F7" w:rsidRPr="005056D1">
        <w:rPr>
          <w:position w:val="-20"/>
        </w:rPr>
        <w:object w:dxaOrig="320" w:dyaOrig="520" w14:anchorId="479D7EBD">
          <v:shape id="_x0000_i1035" type="#_x0000_t75" style="width:16.5pt;height:25.5pt" o:ole="">
            <v:imagedata r:id="rId30" o:title=""/>
          </v:shape>
          <o:OLEObject Type="Embed" ProgID="Equation.DSMT4" ShapeID="_x0000_i1035" DrawAspect="Content" ObjectID="_1736939688" r:id="rId31"/>
        </w:object>
      </w:r>
      <w:r w:rsidR="00920954" w:rsidRPr="00A64856">
        <w:rPr>
          <w:color w:val="auto"/>
          <w:sz w:val="24"/>
          <w:szCs w:val="24"/>
        </w:rPr>
        <w:tab/>
      </w:r>
      <w:r w:rsidR="00920954" w:rsidRPr="00A64856">
        <w:rPr>
          <w:color w:val="auto"/>
          <w:sz w:val="24"/>
          <w:szCs w:val="24"/>
        </w:rPr>
        <w:tab/>
      </w:r>
      <w:r w:rsidR="00920954" w:rsidRPr="00A64856">
        <w:rPr>
          <w:color w:val="auto"/>
          <w:sz w:val="24"/>
          <w:szCs w:val="24"/>
        </w:rPr>
        <w:tab/>
      </w:r>
      <w:r w:rsidR="00920954" w:rsidRPr="00A64856">
        <w:rPr>
          <w:color w:val="auto"/>
          <w:sz w:val="24"/>
          <w:szCs w:val="24"/>
        </w:rPr>
        <w:tab/>
      </w:r>
      <w:r w:rsidRPr="00A64856">
        <w:rPr>
          <w:b/>
          <w:color w:val="C00000"/>
          <w:sz w:val="24"/>
          <w:szCs w:val="24"/>
        </w:rPr>
        <w:t>2</w:t>
      </w:r>
      <w:r w:rsidR="00920954" w:rsidRPr="00A64856">
        <w:rPr>
          <w:b/>
          <w:color w:val="C00000"/>
          <w:sz w:val="24"/>
          <w:szCs w:val="24"/>
        </w:rPr>
        <w:t>.4.</w:t>
      </w:r>
      <w:r w:rsidR="00920954" w:rsidRPr="00A64856">
        <w:rPr>
          <w:color w:val="auto"/>
          <w:sz w:val="24"/>
          <w:szCs w:val="24"/>
        </w:rPr>
        <w:t xml:space="preserve">  </w:t>
      </w:r>
      <w:r w:rsidR="00E100F7" w:rsidRPr="005056D1">
        <w:rPr>
          <w:position w:val="-20"/>
        </w:rPr>
        <w:object w:dxaOrig="360" w:dyaOrig="520" w14:anchorId="38088A41">
          <v:shape id="_x0000_i1036" type="#_x0000_t75" style="width:18pt;height:25.5pt" o:ole="">
            <v:imagedata r:id="rId32" o:title=""/>
          </v:shape>
          <o:OLEObject Type="Embed" ProgID="Equation.DSMT4" ShapeID="_x0000_i1036" DrawAspect="Content" ObjectID="_1736939689" r:id="rId33"/>
        </w:object>
      </w:r>
      <w:r w:rsidR="00920954" w:rsidRPr="00A64856">
        <w:rPr>
          <w:color w:val="auto"/>
          <w:sz w:val="30"/>
          <w:szCs w:val="30"/>
        </w:rPr>
        <w:t xml:space="preserve"> </w:t>
      </w:r>
      <w:r w:rsidR="00920954" w:rsidRPr="00A64856">
        <w:rPr>
          <w:rFonts w:ascii="Cambria Math" w:hAnsi="Cambria Math"/>
          <w:color w:val="auto"/>
          <w:sz w:val="24"/>
          <w:szCs w:val="24"/>
        </w:rPr>
        <w:t>=</w:t>
      </w:r>
      <w:r w:rsidR="00920954" w:rsidRPr="00A64856">
        <w:rPr>
          <w:color w:val="auto"/>
          <w:sz w:val="30"/>
          <w:szCs w:val="30"/>
        </w:rPr>
        <w:t xml:space="preserve"> </w:t>
      </w:r>
      <w:r w:rsidR="005056D1" w:rsidRPr="005056D1">
        <w:rPr>
          <w:position w:val="-20"/>
        </w:rPr>
        <w:object w:dxaOrig="320" w:dyaOrig="520" w14:anchorId="7AA00B58">
          <v:shape id="_x0000_i1037" type="#_x0000_t75" style="width:16.5pt;height:25.5pt" o:ole="">
            <v:imagedata r:id="rId34" o:title=""/>
          </v:shape>
          <o:OLEObject Type="Embed" ProgID="Equation.DSMT4" ShapeID="_x0000_i1037" DrawAspect="Content" ObjectID="_1736939690" r:id="rId35"/>
        </w:object>
      </w:r>
    </w:p>
    <w:p w14:paraId="420A0D9F" w14:textId="4A9435EE" w:rsidR="006140DD" w:rsidRPr="00E3612D" w:rsidRDefault="0020144F" w:rsidP="006140DD">
      <w:pPr>
        <w:pStyle w:val="TITULOFICHAS"/>
        <w:rPr>
          <w:lang w:val="pt-PT"/>
        </w:rPr>
      </w:pPr>
      <w:r w:rsidRPr="006140DD">
        <w:rPr>
          <w:b w:val="0"/>
          <w:szCs w:val="22"/>
          <w:lang w:val="pt-PT"/>
        </w:rPr>
        <w:br w:type="page"/>
      </w:r>
      <w:r w:rsidR="006140DD" w:rsidRPr="00E3612D">
        <w:rPr>
          <w:lang w:val="pt-PT"/>
        </w:rPr>
        <w:lastRenderedPageBreak/>
        <w:t xml:space="preserve">Questão-aula </w:t>
      </w:r>
      <w:r w:rsidR="006140DD">
        <w:rPr>
          <w:lang w:val="pt-PT"/>
        </w:rPr>
        <w:t xml:space="preserve">5 e 6 – </w:t>
      </w:r>
      <w:r w:rsidR="008B4EF9">
        <w:rPr>
          <w:lang w:val="pt-PT"/>
        </w:rPr>
        <w:t>Proporcionalidade direta</w:t>
      </w:r>
    </w:p>
    <w:p w14:paraId="420A0DA0" w14:textId="77777777" w:rsidR="006140DD" w:rsidRPr="001F156B" w:rsidRDefault="006140DD" w:rsidP="006140D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0F6E" wp14:editId="420A0F6F">
                <wp:extent cx="6119640" cy="792000"/>
                <wp:effectExtent l="12700" t="12700" r="14605" b="8255"/>
                <wp:docPr id="3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5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0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1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2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3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5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5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6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7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8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9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6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B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C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D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E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5F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61" w14:textId="77777777" w:rsidR="002C4407" w:rsidRPr="0005099D" w:rsidRDefault="002C4407" w:rsidP="006140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0F6E" id="_x0000_s103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TcZKt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5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50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51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52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53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5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55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56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57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58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59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6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5B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5C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5D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5E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5F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61" w14:textId="77777777" w:rsidR="002C4407" w:rsidRPr="0005099D" w:rsidRDefault="002C4407" w:rsidP="006140DD"/>
                  </w:txbxContent>
                </v:textbox>
                <w10:anchorlock/>
              </v:roundrect>
            </w:pict>
          </mc:Fallback>
        </mc:AlternateContent>
      </w:r>
    </w:p>
    <w:p w14:paraId="420A0DA1" w14:textId="77777777" w:rsidR="006140DD" w:rsidRDefault="006140DD" w:rsidP="006140DD">
      <w:pPr>
        <w:pStyle w:val="QUESTAO1"/>
      </w:pPr>
      <w:r>
        <w:rPr>
          <w:b/>
          <w:color w:val="C00000"/>
          <w:sz w:val="28"/>
          <w:szCs w:val="28"/>
        </w:rPr>
        <w:t>Questão-aula 5</w:t>
      </w:r>
    </w:p>
    <w:p w14:paraId="420A0DA2" w14:textId="72FE2762" w:rsidR="0013000A" w:rsidRPr="0013000A" w:rsidRDefault="00545690" w:rsidP="0013000A">
      <w:pPr>
        <w:pStyle w:val="QUESTAO1"/>
        <w:spacing w:before="120"/>
        <w:rPr>
          <w:sz w:val="20"/>
        </w:rPr>
      </w:pPr>
      <w:r>
        <w:rPr>
          <w:noProof/>
          <w:szCs w:val="24"/>
        </w:rPr>
        <w:drawing>
          <wp:anchor distT="0" distB="0" distL="114300" distR="114300" simplePos="0" relativeHeight="251890688" behindDoc="0" locked="0" layoutInCell="1" allowOverlap="1" wp14:anchorId="3F7D02DA" wp14:editId="36165CF0">
            <wp:simplePos x="0" y="0"/>
            <wp:positionH relativeFrom="margin">
              <wp:posOffset>3509010</wp:posOffset>
            </wp:positionH>
            <wp:positionV relativeFrom="paragraph">
              <wp:posOffset>83820</wp:posOffset>
            </wp:positionV>
            <wp:extent cx="2743200" cy="2206800"/>
            <wp:effectExtent l="0" t="0" r="0" b="3175"/>
            <wp:wrapSquare wrapText="bothSides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00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72" wp14:editId="70401D75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62" w14:textId="77777777" w:rsidR="002C4407" w:rsidRPr="00086D19" w:rsidRDefault="002C4407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72" id="Oval 323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62" w14:textId="77777777" w:rsidR="002C4407" w:rsidRPr="00086D19" w:rsidRDefault="002C4407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3000A" w:rsidRPr="004E7A84">
        <w:tab/>
      </w:r>
      <w:r w:rsidR="0013000A" w:rsidRPr="0013000A">
        <w:rPr>
          <w:szCs w:val="24"/>
        </w:rPr>
        <w:t>Para produzir chocolate negro, é necessário misturar cacau com açúcar.</w:t>
      </w:r>
    </w:p>
    <w:p w14:paraId="0E6B92EA" w14:textId="3782240D" w:rsidR="00930C9E" w:rsidRDefault="0013000A" w:rsidP="00930C9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426" w:hanging="426"/>
        <w:rPr>
          <w:szCs w:val="24"/>
        </w:rPr>
      </w:pPr>
      <w:r w:rsidRPr="0013000A">
        <w:rPr>
          <w:szCs w:val="24"/>
        </w:rPr>
        <w:tab/>
      </w:r>
      <w:r w:rsidR="00930C9E">
        <w:rPr>
          <w:szCs w:val="24"/>
        </w:rPr>
        <w:tab/>
      </w:r>
      <w:r w:rsidRPr="00930C9E">
        <w:rPr>
          <w:szCs w:val="24"/>
        </w:rPr>
        <w:t>Numa confeitaria, foram registadas as quantidades de cacau e açúcar utilizados nos últimos cinco meses para a confeção de chocolate.</w:t>
      </w:r>
      <w:r w:rsidRPr="00930C9E">
        <w:rPr>
          <w:noProof/>
          <w:sz w:val="24"/>
          <w:szCs w:val="24"/>
        </w:rPr>
        <w:t xml:space="preserve"> </w:t>
      </w:r>
    </w:p>
    <w:p w14:paraId="420A0DA4" w14:textId="63466A28" w:rsidR="0013000A" w:rsidRPr="0013000A" w:rsidRDefault="00930C9E" w:rsidP="00930C9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426" w:hanging="42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13000A" w:rsidRPr="00930C9E">
        <w:rPr>
          <w:szCs w:val="24"/>
        </w:rPr>
        <w:t>De acordo</w:t>
      </w:r>
      <w:r w:rsidR="0013000A" w:rsidRPr="0013000A">
        <w:rPr>
          <w:szCs w:val="24"/>
        </w:rPr>
        <w:t xml:space="preserve"> com a informação dada, construiu-se o gráfico </w:t>
      </w:r>
      <w:r w:rsidR="0002238F">
        <w:rPr>
          <w:szCs w:val="24"/>
        </w:rPr>
        <w:t>ao lado</w:t>
      </w:r>
      <w:r w:rsidR="0013000A" w:rsidRPr="0013000A">
        <w:rPr>
          <w:szCs w:val="24"/>
        </w:rPr>
        <w:t>.</w:t>
      </w:r>
    </w:p>
    <w:p w14:paraId="420A0DA5" w14:textId="77777777" w:rsidR="0013000A" w:rsidRDefault="0013000A" w:rsidP="0013000A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jc w:val="center"/>
        <w:rPr>
          <w:sz w:val="24"/>
          <w:szCs w:val="24"/>
        </w:rPr>
      </w:pPr>
    </w:p>
    <w:p w14:paraId="420A0DA6" w14:textId="250DBD0C" w:rsidR="0013000A" w:rsidRPr="0013000A" w:rsidRDefault="0013000A" w:rsidP="000D49D1">
      <w:pPr>
        <w:pStyle w:val="QUESTAO1"/>
        <w:tabs>
          <w:tab w:val="clear" w:pos="113"/>
        </w:tabs>
        <w:autoSpaceDE/>
        <w:autoSpaceDN/>
        <w:adjustRightInd/>
        <w:spacing w:before="0" w:after="80" w:line="324" w:lineRule="auto"/>
        <w:ind w:left="705" w:hanging="138"/>
        <w:rPr>
          <w:szCs w:val="24"/>
        </w:rPr>
      </w:pPr>
      <w:r w:rsidRPr="0013000A">
        <w:rPr>
          <w:b/>
          <w:color w:val="C00000"/>
          <w:szCs w:val="24"/>
        </w:rPr>
        <w:t>1.1.</w:t>
      </w:r>
      <w:r w:rsidR="00930C9E">
        <w:rPr>
          <w:color w:val="9B0FFF"/>
          <w:szCs w:val="24"/>
        </w:rPr>
        <w:t xml:space="preserve"> </w:t>
      </w:r>
      <w:r w:rsidRPr="0013000A">
        <w:rPr>
          <w:szCs w:val="24"/>
        </w:rPr>
        <w:t>Completa a tabela com os valores do gráfico.</w:t>
      </w:r>
    </w:p>
    <w:tbl>
      <w:tblPr>
        <w:tblStyle w:val="TabelacomGrelha"/>
        <w:tblW w:w="7947" w:type="dxa"/>
        <w:tblInd w:w="1271" w:type="dxa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ook w:val="04A0" w:firstRow="1" w:lastRow="0" w:firstColumn="1" w:lastColumn="0" w:noHBand="0" w:noVBand="1"/>
      </w:tblPr>
      <w:tblGrid>
        <w:gridCol w:w="3686"/>
        <w:gridCol w:w="852"/>
        <w:gridCol w:w="852"/>
        <w:gridCol w:w="852"/>
        <w:gridCol w:w="852"/>
        <w:gridCol w:w="853"/>
      </w:tblGrid>
      <w:tr w:rsidR="0013000A" w:rsidRPr="0013000A" w14:paraId="420A0DAD" w14:textId="77777777" w:rsidTr="00975305">
        <w:trPr>
          <w:trHeight w:val="440"/>
        </w:trPr>
        <w:tc>
          <w:tcPr>
            <w:tcW w:w="3686" w:type="dxa"/>
            <w:shd w:val="clear" w:color="auto" w:fill="FDDDC7"/>
            <w:vAlign w:val="center"/>
          </w:tcPr>
          <w:p w14:paraId="420A0DA7" w14:textId="77777777" w:rsidR="0013000A" w:rsidRPr="00DC7328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b/>
                <w:bCs/>
                <w:szCs w:val="24"/>
              </w:rPr>
            </w:pPr>
            <w:r w:rsidRPr="00DC7328">
              <w:rPr>
                <w:b/>
                <w:bCs/>
                <w:szCs w:val="24"/>
              </w:rPr>
              <w:t>Quantidade de açúcar (kg)</w:t>
            </w:r>
          </w:p>
        </w:tc>
        <w:tc>
          <w:tcPr>
            <w:tcW w:w="852" w:type="dxa"/>
            <w:vAlign w:val="center"/>
          </w:tcPr>
          <w:p w14:paraId="420A0DA8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420A0DA9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420A0DAA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420A0DAB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853" w:type="dxa"/>
            <w:vAlign w:val="center"/>
          </w:tcPr>
          <w:p w14:paraId="420A0DAC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</w:tr>
      <w:tr w:rsidR="0013000A" w:rsidRPr="0013000A" w14:paraId="420A0DB4" w14:textId="77777777" w:rsidTr="00975305">
        <w:trPr>
          <w:trHeight w:val="224"/>
        </w:trPr>
        <w:tc>
          <w:tcPr>
            <w:tcW w:w="3686" w:type="dxa"/>
            <w:shd w:val="clear" w:color="auto" w:fill="FDDDC7"/>
            <w:vAlign w:val="center"/>
          </w:tcPr>
          <w:p w14:paraId="420A0DAE" w14:textId="77777777" w:rsidR="0013000A" w:rsidRPr="00DC7328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b/>
                <w:bCs/>
                <w:szCs w:val="24"/>
              </w:rPr>
            </w:pPr>
            <w:r w:rsidRPr="00DC7328">
              <w:rPr>
                <w:b/>
                <w:bCs/>
                <w:szCs w:val="24"/>
              </w:rPr>
              <w:t>Quantidade de cacau (kg)</w:t>
            </w:r>
          </w:p>
        </w:tc>
        <w:tc>
          <w:tcPr>
            <w:tcW w:w="852" w:type="dxa"/>
            <w:vAlign w:val="center"/>
          </w:tcPr>
          <w:p w14:paraId="420A0DAF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420A0DB0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420A0DB1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420A0DB2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853" w:type="dxa"/>
            <w:vAlign w:val="center"/>
          </w:tcPr>
          <w:p w14:paraId="420A0DB3" w14:textId="77777777" w:rsidR="0013000A" w:rsidRPr="0013000A" w:rsidRDefault="0013000A" w:rsidP="00715BE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</w:tr>
    </w:tbl>
    <w:p w14:paraId="17DFBC8A" w14:textId="44AF0905" w:rsidR="00930C9E" w:rsidRDefault="0013000A" w:rsidP="000D49D1">
      <w:pPr>
        <w:pStyle w:val="QUESTAO1"/>
        <w:tabs>
          <w:tab w:val="clear" w:pos="113"/>
        </w:tabs>
        <w:autoSpaceDE/>
        <w:autoSpaceDN/>
        <w:adjustRightInd/>
        <w:spacing w:before="80" w:after="80" w:line="324" w:lineRule="auto"/>
        <w:ind w:left="709" w:hanging="142"/>
        <w:rPr>
          <w:szCs w:val="24"/>
        </w:rPr>
      </w:pPr>
      <w:r w:rsidRPr="0013000A">
        <w:rPr>
          <w:b/>
          <w:color w:val="C00000"/>
          <w:szCs w:val="24"/>
        </w:rPr>
        <w:t>1.2.</w:t>
      </w:r>
      <w:r w:rsidR="00930C9E">
        <w:rPr>
          <w:b/>
          <w:color w:val="9B0FFF"/>
          <w:szCs w:val="24"/>
        </w:rPr>
        <w:t xml:space="preserve"> </w:t>
      </w:r>
      <w:r w:rsidRPr="0013000A">
        <w:rPr>
          <w:szCs w:val="24"/>
        </w:rPr>
        <w:t>A quantidade de açúcar (em kg) é diretamente proporcional à quantidade de cacau</w:t>
      </w:r>
    </w:p>
    <w:p w14:paraId="420A0DB5" w14:textId="151D5B69" w:rsidR="0013000A" w:rsidRPr="0013000A" w:rsidRDefault="00930C9E" w:rsidP="00930C9E">
      <w:pPr>
        <w:pStyle w:val="QUESTAO1"/>
        <w:autoSpaceDE/>
        <w:autoSpaceDN/>
        <w:adjustRightInd/>
        <w:spacing w:before="80" w:after="80" w:line="324" w:lineRule="auto"/>
        <w:ind w:left="709" w:hanging="703"/>
        <w:rPr>
          <w:szCs w:val="24"/>
        </w:rPr>
      </w:pPr>
      <w:r>
        <w:rPr>
          <w:b/>
          <w:color w:val="C00000"/>
          <w:szCs w:val="24"/>
        </w:rPr>
        <w:tab/>
      </w:r>
      <w:r>
        <w:rPr>
          <w:b/>
          <w:color w:val="C00000"/>
          <w:szCs w:val="24"/>
        </w:rPr>
        <w:tab/>
        <w:t xml:space="preserve">   </w:t>
      </w:r>
      <w:r w:rsidR="000D49D1">
        <w:rPr>
          <w:b/>
          <w:color w:val="C00000"/>
          <w:szCs w:val="24"/>
        </w:rPr>
        <w:t xml:space="preserve"> </w:t>
      </w:r>
      <w:r>
        <w:rPr>
          <w:b/>
          <w:color w:val="C00000"/>
          <w:szCs w:val="24"/>
        </w:rPr>
        <w:t xml:space="preserve"> </w:t>
      </w:r>
      <w:r w:rsidR="0013000A" w:rsidRPr="0013000A">
        <w:rPr>
          <w:szCs w:val="24"/>
        </w:rPr>
        <w:t>(em kg)? Justifica a tua resposta.</w:t>
      </w:r>
    </w:p>
    <w:p w14:paraId="420A0DB6" w14:textId="77777777" w:rsidR="0013000A" w:rsidRDefault="0013000A" w:rsidP="0013000A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420A0DB7" w14:textId="77777777" w:rsidR="006140DD" w:rsidRDefault="006140DD" w:rsidP="00864342">
      <w:pPr>
        <w:pStyle w:val="QUESTAO1"/>
        <w:spacing w:line="240" w:lineRule="auto"/>
      </w:pPr>
      <w:r>
        <w:rPr>
          <w:b/>
          <w:color w:val="C00000"/>
          <w:sz w:val="28"/>
          <w:szCs w:val="28"/>
        </w:rPr>
        <w:t xml:space="preserve">Questão-aula </w:t>
      </w:r>
      <w:r w:rsidR="00CE7043">
        <w:rPr>
          <w:b/>
          <w:color w:val="C00000"/>
          <w:sz w:val="28"/>
          <w:szCs w:val="28"/>
        </w:rPr>
        <w:t>6</w:t>
      </w:r>
    </w:p>
    <w:p w14:paraId="420A0DB8" w14:textId="77777777" w:rsidR="0013000A" w:rsidRDefault="00803A30" w:rsidP="0013000A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b/>
        </w:rPr>
      </w:pPr>
      <w:r w:rsidRPr="0013000A">
        <w:rPr>
          <w:szCs w:val="24"/>
        </w:rPr>
        <w:tab/>
      </w:r>
      <w:r w:rsidRPr="0013000A">
        <w:rPr>
          <w:szCs w:val="24"/>
        </w:rPr>
        <w:tab/>
      </w:r>
      <w:r w:rsidRPr="0013000A">
        <w:rPr>
          <w:szCs w:val="24"/>
        </w:rPr>
        <w:tab/>
      </w:r>
    </w:p>
    <w:p w14:paraId="420A0DB9" w14:textId="4D10E8CB" w:rsidR="0013000A" w:rsidRPr="0013000A" w:rsidRDefault="0013000A" w:rsidP="00DC732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74" wp14:editId="420A0F75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63" w14:textId="77777777" w:rsidR="002C4407" w:rsidRPr="00086D19" w:rsidRDefault="002C4407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74" id="Oval 5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JU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Jumpw3Ux0dkCP3gBC9vDf3NOxHio0CaFCIA&#10;TX98oENb6CoOg8RZA/jjtfdkTwQmLWcdTV7Fw/edQMWZ/eKI2mlMRwFHYTMKbteugBgxo73iZRbJ&#10;AaMdRY3QPtNSWKYopBJOUqyKy4jjZRX7DUBrRarlMpvROHoR79zaywSeGpuo+XR4FugHCkfi/j2M&#10;U/mCxr1t8nSw3EXQJnP81Meh5TTKmTvD2km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XWSV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63" w14:textId="77777777" w:rsidR="002C4407" w:rsidRPr="00086D19" w:rsidRDefault="002C4407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sz w:val="24"/>
          <w:szCs w:val="24"/>
        </w:rPr>
        <w:t xml:space="preserve"> </w:t>
      </w:r>
      <w:r w:rsidRPr="0013000A">
        <w:rPr>
          <w:szCs w:val="22"/>
        </w:rPr>
        <w:t xml:space="preserve">Para fazer  </w:t>
      </w:r>
      <w:r w:rsidR="005056D1" w:rsidRPr="005056D1">
        <w:rPr>
          <w:position w:val="-20"/>
        </w:rPr>
        <w:object w:dxaOrig="200" w:dyaOrig="520" w14:anchorId="05040E12">
          <v:shape id="_x0000_i1038" type="#_x0000_t75" style="width:10.5pt;height:25.5pt" o:ole="">
            <v:imagedata r:id="rId37" o:title=""/>
          </v:shape>
          <o:OLEObject Type="Embed" ProgID="Equation.DSMT4" ShapeID="_x0000_i1038" DrawAspect="Content" ObjectID="_1736939691" r:id="rId38"/>
        </w:object>
      </w:r>
      <w:r w:rsidRPr="0013000A">
        <w:rPr>
          <w:szCs w:val="22"/>
        </w:rPr>
        <w:t xml:space="preserve">  litro de sumo foram usadas quatro laranjas. Considera que </w:t>
      </w:r>
      <w:r w:rsidR="0085722A">
        <w:rPr>
          <w:szCs w:val="22"/>
        </w:rPr>
        <w:t>a quantidade de sumo que as laranjas dão é sempre a mesma</w:t>
      </w:r>
      <w:r w:rsidRPr="0013000A">
        <w:rPr>
          <w:szCs w:val="22"/>
        </w:rPr>
        <w:t xml:space="preserve">. </w:t>
      </w:r>
    </w:p>
    <w:p w14:paraId="420A0DBA" w14:textId="77777777" w:rsidR="0013000A" w:rsidRDefault="0013000A" w:rsidP="0013000A">
      <w:pPr>
        <w:tabs>
          <w:tab w:val="left" w:pos="1134"/>
        </w:tabs>
        <w:spacing w:after="80" w:line="324" w:lineRule="auto"/>
        <w:ind w:left="703" w:hanging="136"/>
        <w:rPr>
          <w:rFonts w:ascii="Arial" w:hAnsi="Arial" w:cs="Arial"/>
        </w:rPr>
      </w:pPr>
      <w:r w:rsidRPr="0013000A">
        <w:rPr>
          <w:rFonts w:ascii="Arial" w:hAnsi="Arial" w:cs="Arial"/>
          <w:b/>
          <w:color w:val="C00000"/>
        </w:rPr>
        <w:t>1.1.</w:t>
      </w:r>
      <w:r w:rsidRPr="0013000A">
        <w:rPr>
          <w:rFonts w:ascii="Arial" w:hAnsi="Arial" w:cs="Arial"/>
          <w:b/>
          <w:color w:val="C00000"/>
        </w:rPr>
        <w:tab/>
      </w:r>
      <w:r w:rsidRPr="0013000A">
        <w:rPr>
          <w:rFonts w:ascii="Arial" w:hAnsi="Arial" w:cs="Arial"/>
        </w:rPr>
        <w:t xml:space="preserve">Qual é a quantidade de sumo que é possível fazer </w:t>
      </w:r>
      <w:proofErr w:type="gramStart"/>
      <w:r w:rsidRPr="0013000A">
        <w:rPr>
          <w:rFonts w:ascii="Arial" w:hAnsi="Arial" w:cs="Arial"/>
        </w:rPr>
        <w:t>com  36</w:t>
      </w:r>
      <w:proofErr w:type="gramEnd"/>
      <w:r w:rsidRPr="0013000A">
        <w:rPr>
          <w:rFonts w:ascii="Arial" w:hAnsi="Arial" w:cs="Arial"/>
        </w:rPr>
        <w:t xml:space="preserve">  laranjas?</w:t>
      </w:r>
    </w:p>
    <w:p w14:paraId="420A0DBB" w14:textId="52C45B3C" w:rsidR="0013000A" w:rsidRPr="0013000A" w:rsidRDefault="0013000A" w:rsidP="0013000A">
      <w:pPr>
        <w:tabs>
          <w:tab w:val="left" w:pos="1134"/>
        </w:tabs>
        <w:spacing w:after="80" w:line="324" w:lineRule="auto"/>
        <w:ind w:left="703" w:hanging="136"/>
        <w:rPr>
          <w:rFonts w:ascii="Arial" w:hAnsi="Arial" w:cs="Arial"/>
        </w:rPr>
      </w:pPr>
      <w:r w:rsidRPr="0013000A">
        <w:rPr>
          <w:rFonts w:ascii="Arial" w:hAnsi="Arial" w:cs="Arial"/>
          <w:b/>
          <w:color w:val="C00000"/>
        </w:rPr>
        <w:t>1.2.</w:t>
      </w:r>
      <w:r w:rsidRPr="0013000A">
        <w:rPr>
          <w:rFonts w:ascii="Arial" w:hAnsi="Arial" w:cs="Arial"/>
          <w:b/>
          <w:color w:val="9B0FFF"/>
        </w:rPr>
        <w:tab/>
      </w:r>
      <w:r w:rsidRPr="0013000A">
        <w:rPr>
          <w:rFonts w:ascii="Arial" w:hAnsi="Arial" w:cs="Arial"/>
        </w:rPr>
        <w:t xml:space="preserve">Quantas laranjas foram necessárias para </w:t>
      </w:r>
      <w:proofErr w:type="gramStart"/>
      <w:r w:rsidRPr="0013000A">
        <w:rPr>
          <w:rFonts w:ascii="Arial" w:hAnsi="Arial" w:cs="Arial"/>
        </w:rPr>
        <w:t>fazer  2</w:t>
      </w:r>
      <w:proofErr w:type="gramEnd"/>
      <w:r w:rsidRPr="0013000A">
        <w:rPr>
          <w:rFonts w:ascii="Arial" w:hAnsi="Arial" w:cs="Arial"/>
        </w:rPr>
        <w:t xml:space="preserve"> </w:t>
      </w:r>
      <w:r w:rsidR="002D6C6D">
        <w:rPr>
          <w:rFonts w:ascii="Arial" w:hAnsi="Arial" w:cs="Arial"/>
        </w:rPr>
        <w:t>litros</w:t>
      </w:r>
      <w:r w:rsidRPr="0013000A">
        <w:rPr>
          <w:rFonts w:ascii="Arial" w:hAnsi="Arial" w:cs="Arial"/>
        </w:rPr>
        <w:t xml:space="preserve"> de sumo?</w:t>
      </w:r>
    </w:p>
    <w:p w14:paraId="420A0DBC" w14:textId="77777777" w:rsidR="0013000A" w:rsidRDefault="0013000A" w:rsidP="0013000A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noProof/>
          <w:lang w:eastAsia="pt-PT"/>
        </w:rPr>
      </w:pPr>
    </w:p>
    <w:p w14:paraId="420A0DBD" w14:textId="4D5E7871" w:rsidR="0013000A" w:rsidRPr="00E60805" w:rsidRDefault="0013000A" w:rsidP="0013000A">
      <w:pPr>
        <w:pStyle w:val="QUESTAO1"/>
        <w:spacing w:before="120" w:after="120"/>
        <w:rPr>
          <w:sz w:val="20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76" wp14:editId="420A0F77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64" w14:textId="77777777" w:rsidR="002C4407" w:rsidRPr="006140DD" w:rsidRDefault="002C4407" w:rsidP="0013000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76" id="Oval 329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64" w14:textId="77777777" w:rsidR="002C4407" w:rsidRPr="006140DD" w:rsidRDefault="002C4407" w:rsidP="0013000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60805">
        <w:rPr>
          <w:szCs w:val="24"/>
        </w:rPr>
        <w:t>Para obter um sumo de fruta natural, juntaram-</w:t>
      </w:r>
      <w:proofErr w:type="gramStart"/>
      <w:r w:rsidRPr="00E60805">
        <w:rPr>
          <w:szCs w:val="24"/>
        </w:rPr>
        <w:t>se  3</w:t>
      </w:r>
      <w:proofErr w:type="gramEnd"/>
      <w:r w:rsidRPr="00E60805">
        <w:rPr>
          <w:szCs w:val="24"/>
        </w:rPr>
        <w:t xml:space="preserve"> </w:t>
      </w:r>
      <w:proofErr w:type="spellStart"/>
      <w:r w:rsidRPr="00E60805">
        <w:rPr>
          <w:szCs w:val="24"/>
        </w:rPr>
        <w:t>d</w:t>
      </w:r>
      <w:r w:rsidR="0002238F">
        <w:rPr>
          <w:szCs w:val="24"/>
        </w:rPr>
        <w:t>L</w:t>
      </w:r>
      <w:proofErr w:type="spellEnd"/>
      <w:r w:rsidRPr="00E60805">
        <w:rPr>
          <w:szCs w:val="24"/>
        </w:rPr>
        <w:t xml:space="preserve">  de água com  2 </w:t>
      </w:r>
      <w:proofErr w:type="spellStart"/>
      <w:r w:rsidRPr="00E60805">
        <w:rPr>
          <w:szCs w:val="24"/>
        </w:rPr>
        <w:t>d</w:t>
      </w:r>
      <w:r w:rsidR="0002238F">
        <w:rPr>
          <w:szCs w:val="24"/>
        </w:rPr>
        <w:t>L</w:t>
      </w:r>
      <w:proofErr w:type="spellEnd"/>
      <w:r w:rsidRPr="00E60805">
        <w:rPr>
          <w:szCs w:val="24"/>
        </w:rPr>
        <w:t xml:space="preserve">  de sumo de fruta.</w:t>
      </w:r>
    </w:p>
    <w:p w14:paraId="420A0DBE" w14:textId="68C501DB" w:rsidR="0013000A" w:rsidRPr="00E60805" w:rsidRDefault="0013000A" w:rsidP="00DC7328">
      <w:pPr>
        <w:pStyle w:val="QUESTAO1"/>
        <w:autoSpaceDE/>
        <w:autoSpaceDN/>
        <w:adjustRightInd/>
        <w:spacing w:before="0" w:after="80" w:line="324" w:lineRule="auto"/>
        <w:ind w:left="426" w:hanging="426"/>
        <w:rPr>
          <w:szCs w:val="24"/>
        </w:rPr>
      </w:pPr>
      <w:r w:rsidRPr="00E60805">
        <w:rPr>
          <w:szCs w:val="24"/>
        </w:rPr>
        <w:tab/>
      </w:r>
      <w:r w:rsidR="00DC7328">
        <w:rPr>
          <w:szCs w:val="24"/>
        </w:rPr>
        <w:tab/>
      </w:r>
      <w:r w:rsidRPr="00E60805">
        <w:rPr>
          <w:szCs w:val="24"/>
        </w:rPr>
        <w:t xml:space="preserve">Quantos decilitros de água se devem juntar </w:t>
      </w:r>
      <w:proofErr w:type="gramStart"/>
      <w:r w:rsidRPr="00E60805">
        <w:rPr>
          <w:szCs w:val="24"/>
        </w:rPr>
        <w:t>a  5</w:t>
      </w:r>
      <w:proofErr w:type="gramEnd"/>
      <w:r w:rsidRPr="00E60805">
        <w:rPr>
          <w:szCs w:val="24"/>
        </w:rPr>
        <w:t xml:space="preserve"> </w:t>
      </w:r>
      <w:proofErr w:type="spellStart"/>
      <w:r w:rsidRPr="00E60805">
        <w:rPr>
          <w:szCs w:val="24"/>
        </w:rPr>
        <w:t>d</w:t>
      </w:r>
      <w:r w:rsidR="0002238F">
        <w:rPr>
          <w:szCs w:val="24"/>
        </w:rPr>
        <w:t>L</w:t>
      </w:r>
      <w:proofErr w:type="spellEnd"/>
      <w:r w:rsidRPr="00E60805">
        <w:rPr>
          <w:szCs w:val="24"/>
        </w:rPr>
        <w:t xml:space="preserve">  de sumo de fruta de modo a obter a mesma concentração?</w:t>
      </w:r>
      <w:r w:rsidRPr="00E60805">
        <w:rPr>
          <w:sz w:val="20"/>
        </w:rPr>
        <w:t xml:space="preserve"> </w:t>
      </w:r>
    </w:p>
    <w:p w14:paraId="420A0DBF" w14:textId="05B95398" w:rsidR="0013000A" w:rsidRPr="00E60805" w:rsidRDefault="0013000A" w:rsidP="00DC7328">
      <w:pPr>
        <w:pStyle w:val="QUESTAO1"/>
        <w:autoSpaceDE/>
        <w:autoSpaceDN/>
        <w:adjustRightInd/>
        <w:spacing w:before="0" w:after="80" w:line="240" w:lineRule="auto"/>
        <w:ind w:left="426" w:hanging="426"/>
        <w:rPr>
          <w:szCs w:val="24"/>
        </w:rPr>
      </w:pPr>
      <w:r w:rsidRPr="00E60805">
        <w:rPr>
          <w:szCs w:val="24"/>
        </w:rPr>
        <w:tab/>
      </w:r>
      <w:r w:rsidR="00DC7328">
        <w:rPr>
          <w:szCs w:val="24"/>
        </w:rPr>
        <w:tab/>
      </w:r>
      <w:r w:rsidRPr="00E60805">
        <w:rPr>
          <w:szCs w:val="24"/>
        </w:rPr>
        <w:t>Mostra como chegaste à tua resposta.</w:t>
      </w:r>
    </w:p>
    <w:p w14:paraId="420A0DC0" w14:textId="77777777" w:rsidR="006007F2" w:rsidRDefault="006007F2" w:rsidP="0013000A">
      <w:pPr>
        <w:pStyle w:val="QUESTAO1"/>
        <w:spacing w:before="0"/>
        <w:rPr>
          <w:b/>
        </w:rPr>
      </w:pPr>
      <w:r>
        <w:rPr>
          <w:b/>
        </w:rPr>
        <w:br w:type="page"/>
      </w:r>
    </w:p>
    <w:p w14:paraId="420A0DC1" w14:textId="77777777" w:rsidR="006007F2" w:rsidRPr="00E3612D" w:rsidRDefault="00A729CC" w:rsidP="006007F2">
      <w:pPr>
        <w:pStyle w:val="TITULOFICHAS"/>
        <w:rPr>
          <w:lang w:val="pt-PT"/>
        </w:rPr>
      </w:pPr>
      <w:r>
        <w:rPr>
          <w:lang w:val="pt-PT"/>
        </w:rPr>
        <w:lastRenderedPageBreak/>
        <w:t>Miniteste 1</w:t>
      </w:r>
      <w:r w:rsidR="006007F2">
        <w:rPr>
          <w:lang w:val="pt-PT"/>
        </w:rPr>
        <w:t xml:space="preserve"> – </w:t>
      </w:r>
      <w:r w:rsidR="008B4EF9">
        <w:rPr>
          <w:lang w:val="pt-PT"/>
        </w:rPr>
        <w:t>Regularidades em sequências</w:t>
      </w:r>
    </w:p>
    <w:p w14:paraId="420A0DC2" w14:textId="77777777" w:rsidR="006007F2" w:rsidRPr="001F156B" w:rsidRDefault="006007F2" w:rsidP="006007F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0F78" wp14:editId="420A0F79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6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5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6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7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8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6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A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B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C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D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6E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7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70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71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72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73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74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76" w14:textId="77777777" w:rsidR="002C4407" w:rsidRPr="0005099D" w:rsidRDefault="002C4407" w:rsidP="006007F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0F78" id="_x0000_s103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Lo1ldlJAgAA&#10;gg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6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65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66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67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68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6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6A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6B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6C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6D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6E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7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70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71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72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73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74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76" w14:textId="77777777" w:rsidR="002C4407" w:rsidRPr="0005099D" w:rsidRDefault="002C4407" w:rsidP="006007F2"/>
                  </w:txbxContent>
                </v:textbox>
                <w10:anchorlock/>
              </v:roundrect>
            </w:pict>
          </mc:Fallback>
        </mc:AlternateContent>
      </w:r>
    </w:p>
    <w:p w14:paraId="420A0DC3" w14:textId="77777777" w:rsidR="00711DB5" w:rsidRDefault="00711DB5" w:rsidP="006007F2">
      <w:pPr>
        <w:pStyle w:val="QUESTAO1"/>
        <w:spacing w:before="200"/>
      </w:pPr>
    </w:p>
    <w:p w14:paraId="420A0DC4" w14:textId="306CE375" w:rsidR="006007F2" w:rsidRPr="0077320A" w:rsidRDefault="006007F2" w:rsidP="006007F2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7A" wp14:editId="420A0F7B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77" w14:textId="77777777" w:rsidR="002C4407" w:rsidRPr="00086D19" w:rsidRDefault="002C4407" w:rsidP="006007F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7A" id="Oval 336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77" w14:textId="77777777" w:rsidR="002C4407" w:rsidRPr="00086D19" w:rsidRDefault="002C4407" w:rsidP="006007F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7320A" w:rsidRPr="003958FE">
        <w:rPr>
          <w:noProof/>
          <w:spacing w:val="-6"/>
        </w:rPr>
        <w:t xml:space="preserve">Os termos de ordem 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>10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>,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 xml:space="preserve"> 11 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 xml:space="preserve">e 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>12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 xml:space="preserve"> de uma sequência numérica são iguais a 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>80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 xml:space="preserve">, 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 xml:space="preserve">75 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 xml:space="preserve">e 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>70</w:t>
      </w:r>
      <w:r w:rsidR="003958FE" w:rsidRPr="003958FE">
        <w:rPr>
          <w:noProof/>
          <w:spacing w:val="-6"/>
        </w:rPr>
        <w:t xml:space="preserve"> </w:t>
      </w:r>
      <w:r w:rsidR="0077320A" w:rsidRPr="003958FE">
        <w:rPr>
          <w:noProof/>
          <w:spacing w:val="-6"/>
        </w:rPr>
        <w:t>, respetivamente. O termo geral da sequência é:</w:t>
      </w:r>
    </w:p>
    <w:p w14:paraId="420A0DC5" w14:textId="6B754A9C" w:rsidR="00A729CC" w:rsidRPr="0077320A" w:rsidRDefault="00A729CC" w:rsidP="00D5365D">
      <w:pPr>
        <w:pStyle w:val="QUESTAO1"/>
        <w:tabs>
          <w:tab w:val="clear" w:pos="113"/>
        </w:tabs>
        <w:spacing w:before="0" w:afterLines="60" w:after="144" w:line="276" w:lineRule="auto"/>
        <w:ind w:left="426" w:hanging="426"/>
        <w:rPr>
          <w:bCs/>
          <w:i/>
          <w:iCs/>
          <w:szCs w:val="22"/>
        </w:rPr>
      </w:pPr>
      <w:r w:rsidRPr="0077320A">
        <w:rPr>
          <w:b/>
        </w:rPr>
        <w:tab/>
      </w:r>
      <w:r w:rsidR="00D5365D">
        <w:rPr>
          <w:b/>
        </w:rPr>
        <w:tab/>
      </w:r>
      <w:r w:rsidRPr="0077320A">
        <w:rPr>
          <w:b/>
        </w:rPr>
        <w:t>(A)</w:t>
      </w:r>
      <w:r w:rsidRPr="0077320A">
        <w:t xml:space="preserve">  </w:t>
      </w:r>
      <w:bookmarkStart w:id="0" w:name="MTBlankEqn"/>
      <w:r w:rsidR="004E467F" w:rsidRPr="004E467F">
        <w:rPr>
          <w:position w:val="-6"/>
        </w:rPr>
        <w:object w:dxaOrig="900" w:dyaOrig="260" w14:anchorId="43DDB70C">
          <v:shape id="_x0000_i1039" type="#_x0000_t75" style="width:45pt;height:12.75pt" o:ole="">
            <v:imagedata r:id="rId39" o:title=""/>
          </v:shape>
          <o:OLEObject Type="Embed" ProgID="Equation.DSMT4" ShapeID="_x0000_i1039" DrawAspect="Content" ObjectID="_1736939692" r:id="rId40"/>
        </w:object>
      </w:r>
      <w:bookmarkEnd w:id="0"/>
      <w:r w:rsidRPr="0077320A">
        <w:tab/>
      </w:r>
      <w:r w:rsidRPr="0077320A">
        <w:tab/>
      </w:r>
      <w:r w:rsidRPr="0077320A">
        <w:rPr>
          <w:b/>
          <w:szCs w:val="22"/>
        </w:rPr>
        <w:t>(B)</w:t>
      </w:r>
      <w:r w:rsidR="00E64294" w:rsidRPr="0077320A">
        <w:rPr>
          <w:b/>
          <w:szCs w:val="22"/>
        </w:rPr>
        <w:t xml:space="preserve">  </w:t>
      </w:r>
      <w:r w:rsidR="004E467F" w:rsidRPr="004E467F">
        <w:rPr>
          <w:position w:val="-6"/>
        </w:rPr>
        <w:object w:dxaOrig="900" w:dyaOrig="260" w14:anchorId="660E35FD">
          <v:shape id="_x0000_i1040" type="#_x0000_t75" style="width:45pt;height:12.75pt" o:ole="">
            <v:imagedata r:id="rId41" o:title=""/>
          </v:shape>
          <o:OLEObject Type="Embed" ProgID="Equation.DSMT4" ShapeID="_x0000_i1040" DrawAspect="Content" ObjectID="_1736939693" r:id="rId42"/>
        </w:object>
      </w:r>
      <w:r w:rsidR="00E64294" w:rsidRPr="0077320A">
        <w:rPr>
          <w:bCs/>
          <w:szCs w:val="22"/>
        </w:rPr>
        <w:tab/>
      </w:r>
      <w:r w:rsidRPr="0077320A">
        <w:rPr>
          <w:b/>
          <w:szCs w:val="22"/>
        </w:rPr>
        <w:tab/>
        <w:t>(C)</w:t>
      </w:r>
      <w:r w:rsidR="00E64294" w:rsidRPr="0077320A">
        <w:rPr>
          <w:b/>
          <w:szCs w:val="22"/>
        </w:rPr>
        <w:t xml:space="preserve">  </w:t>
      </w:r>
      <w:r w:rsidR="004E467F" w:rsidRPr="004E467F">
        <w:rPr>
          <w:position w:val="-6"/>
        </w:rPr>
        <w:object w:dxaOrig="780" w:dyaOrig="260" w14:anchorId="44D8171C">
          <v:shape id="_x0000_i1041" type="#_x0000_t75" style="width:39pt;height:12.75pt" o:ole="">
            <v:imagedata r:id="rId43" o:title=""/>
          </v:shape>
          <o:OLEObject Type="Embed" ProgID="Equation.DSMT4" ShapeID="_x0000_i1041" DrawAspect="Content" ObjectID="_1736939694" r:id="rId44"/>
        </w:object>
      </w:r>
      <w:r w:rsidRPr="0077320A">
        <w:rPr>
          <w:b/>
          <w:szCs w:val="22"/>
        </w:rPr>
        <w:tab/>
      </w:r>
      <w:r w:rsidR="00E64294" w:rsidRPr="0077320A">
        <w:rPr>
          <w:b/>
          <w:szCs w:val="22"/>
        </w:rPr>
        <w:tab/>
      </w:r>
      <w:r w:rsidRPr="0077320A">
        <w:rPr>
          <w:b/>
          <w:szCs w:val="22"/>
        </w:rPr>
        <w:t>(D)</w:t>
      </w:r>
      <w:r w:rsidR="00E64294" w:rsidRPr="0077320A">
        <w:rPr>
          <w:b/>
          <w:szCs w:val="22"/>
        </w:rPr>
        <w:t xml:space="preserve">  </w:t>
      </w:r>
      <w:r w:rsidR="004E467F" w:rsidRPr="004E467F">
        <w:rPr>
          <w:position w:val="-6"/>
        </w:rPr>
        <w:object w:dxaOrig="1020" w:dyaOrig="260" w14:anchorId="7CF0EBC0">
          <v:shape id="_x0000_i1042" type="#_x0000_t75" style="width:51pt;height:12.75pt" o:ole="">
            <v:imagedata r:id="rId45" o:title=""/>
          </v:shape>
          <o:OLEObject Type="Embed" ProgID="Equation.DSMT4" ShapeID="_x0000_i1042" DrawAspect="Content" ObjectID="_1736939695" r:id="rId46"/>
        </w:object>
      </w:r>
    </w:p>
    <w:p w14:paraId="420A0DC6" w14:textId="77777777" w:rsidR="00A729CC" w:rsidRPr="007D3BE0" w:rsidRDefault="00A729CC" w:rsidP="007D3BE0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20A0DC7" w14:textId="3792008F" w:rsidR="00185583" w:rsidRPr="003958FE" w:rsidRDefault="006007F2" w:rsidP="00711DB5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rFonts w:eastAsia="UtopiaStd-Regular"/>
          <w:color w:val="000000" w:themeColor="text1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80" wp14:editId="420A0F81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78" w14:textId="77777777" w:rsidR="002C4407" w:rsidRPr="00E4687D" w:rsidRDefault="002C4407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80" id="Oval 33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78" w14:textId="77777777" w:rsidR="002C4407" w:rsidRPr="00E4687D" w:rsidRDefault="002C4407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85583" w:rsidRPr="003958FE">
        <w:rPr>
          <w:rFonts w:eastAsia="UtopiaStd-Regular"/>
          <w:color w:val="000000" w:themeColor="text1"/>
        </w:rPr>
        <w:t xml:space="preserve">O termo geral de uma sequência é  </w:t>
      </w:r>
      <w:r w:rsidR="004E467F" w:rsidRPr="004E467F">
        <w:rPr>
          <w:position w:val="-22"/>
        </w:rPr>
        <w:object w:dxaOrig="700" w:dyaOrig="580" w14:anchorId="57F9663B">
          <v:shape id="_x0000_i1043" type="#_x0000_t75" style="width:35.25pt;height:29.25pt" o:ole="">
            <v:imagedata r:id="rId47" o:title=""/>
          </v:shape>
          <o:OLEObject Type="Embed" ProgID="Equation.DSMT4" ShapeID="_x0000_i1043" DrawAspect="Content" ObjectID="_1736939696" r:id="rId48"/>
        </w:object>
      </w:r>
      <w:r w:rsidR="00185583" w:rsidRPr="003958FE">
        <w:rPr>
          <w:rFonts w:eastAsia="UtopiaStd-Regular"/>
          <w:color w:val="000000" w:themeColor="text1"/>
        </w:rPr>
        <w:t>.</w:t>
      </w:r>
    </w:p>
    <w:p w14:paraId="420A0DC8" w14:textId="1F532EAD" w:rsidR="00185583" w:rsidRPr="003958FE" w:rsidRDefault="00185583" w:rsidP="008D5723">
      <w:pPr>
        <w:pStyle w:val="QUESTAO1"/>
        <w:autoSpaceDE/>
        <w:autoSpaceDN/>
        <w:adjustRightInd/>
        <w:spacing w:before="0" w:after="80" w:line="324" w:lineRule="auto"/>
        <w:ind w:left="426" w:hanging="426"/>
        <w:rPr>
          <w:rFonts w:eastAsia="UtopiaStd-Regular"/>
          <w:color w:val="000000" w:themeColor="text1"/>
        </w:rPr>
      </w:pPr>
      <w:r w:rsidRPr="003958FE">
        <w:rPr>
          <w:rFonts w:eastAsia="UtopiaStd-Regular"/>
          <w:color w:val="000000" w:themeColor="text1"/>
        </w:rPr>
        <w:tab/>
      </w:r>
      <w:r w:rsidR="008D5723" w:rsidRPr="003958FE">
        <w:rPr>
          <w:rFonts w:eastAsia="UtopiaStd-Regular"/>
          <w:color w:val="000000" w:themeColor="text1"/>
        </w:rPr>
        <w:tab/>
      </w:r>
      <w:proofErr w:type="gramStart"/>
      <w:r w:rsidRPr="003958FE">
        <w:rPr>
          <w:rFonts w:eastAsia="UtopiaStd-Regular"/>
          <w:color w:val="000000" w:themeColor="text1"/>
        </w:rPr>
        <w:t xml:space="preserve">O  </w:t>
      </w:r>
      <w:r w:rsidR="00711DB5" w:rsidRPr="003958FE">
        <w:rPr>
          <w:rFonts w:eastAsia="UtopiaStd-Regular"/>
          <w:color w:val="000000" w:themeColor="text1"/>
        </w:rPr>
        <w:t>1</w:t>
      </w:r>
      <w:r w:rsidRPr="003958FE">
        <w:rPr>
          <w:rFonts w:eastAsia="UtopiaStd-Regular"/>
          <w:color w:val="000000" w:themeColor="text1"/>
        </w:rPr>
        <w:t>0</w:t>
      </w:r>
      <w:proofErr w:type="gramEnd"/>
      <w:r w:rsidRPr="003958FE">
        <w:rPr>
          <w:rFonts w:eastAsia="UtopiaStd-Regular"/>
          <w:color w:val="000000" w:themeColor="text1"/>
        </w:rPr>
        <w:t>.°  termo da sequência é:</w:t>
      </w:r>
    </w:p>
    <w:p w14:paraId="420A0DC9" w14:textId="5B1DC35F" w:rsidR="000D632F" w:rsidRDefault="00185583" w:rsidP="00711DB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</w:rPr>
      </w:pPr>
      <w:r w:rsidRPr="00711DB5">
        <w:rPr>
          <w:rFonts w:eastAsia="UtopiaStd-Regular"/>
          <w:b/>
          <w:color w:val="232322"/>
        </w:rPr>
        <w:tab/>
      </w:r>
      <w:r w:rsidRPr="00711DB5">
        <w:rPr>
          <w:rFonts w:eastAsia="UtopiaStd-Regular"/>
          <w:b/>
          <w:color w:val="232322"/>
        </w:rPr>
        <w:tab/>
      </w:r>
      <w:r w:rsidRPr="003958FE">
        <w:rPr>
          <w:rFonts w:eastAsia="UtopiaStd-Regular"/>
          <w:b/>
          <w:color w:val="000000" w:themeColor="text1"/>
        </w:rPr>
        <w:tab/>
        <w:t>(A)</w:t>
      </w:r>
      <w:r w:rsidRPr="003958FE">
        <w:rPr>
          <w:rFonts w:eastAsia="UtopiaStd-Regular"/>
          <w:color w:val="000000" w:themeColor="text1"/>
        </w:rPr>
        <w:t xml:space="preserve">  </w:t>
      </w:r>
      <w:r w:rsidR="004E467F" w:rsidRPr="004E467F">
        <w:rPr>
          <w:position w:val="-22"/>
        </w:rPr>
        <w:object w:dxaOrig="360" w:dyaOrig="580" w14:anchorId="27100D7F">
          <v:shape id="_x0000_i1044" type="#_x0000_t75" style="width:18pt;height:29.25pt" o:ole="">
            <v:imagedata r:id="rId49" o:title=""/>
          </v:shape>
          <o:OLEObject Type="Embed" ProgID="Equation.DSMT4" ShapeID="_x0000_i1044" DrawAspect="Content" ObjectID="_1736939697" r:id="rId50"/>
        </w:object>
      </w:r>
      <w:r w:rsidRPr="00711DB5">
        <w:rPr>
          <w:rFonts w:eastAsia="UtopiaStd-Regular"/>
          <w:color w:val="232322"/>
        </w:rPr>
        <w:tab/>
      </w:r>
      <w:r w:rsidRPr="00711DB5">
        <w:rPr>
          <w:rFonts w:eastAsia="UtopiaStd-Regular"/>
          <w:color w:val="232322"/>
        </w:rPr>
        <w:tab/>
      </w:r>
      <w:r w:rsidRPr="003958FE">
        <w:rPr>
          <w:rFonts w:eastAsia="UtopiaStd-Regular"/>
          <w:b/>
          <w:color w:val="000000" w:themeColor="text1"/>
        </w:rPr>
        <w:t>(B)</w:t>
      </w:r>
      <w:r w:rsidRPr="003958FE">
        <w:rPr>
          <w:rFonts w:eastAsia="UtopiaStd-Regular"/>
          <w:color w:val="000000" w:themeColor="text1"/>
        </w:rPr>
        <w:t xml:space="preserve">  </w:t>
      </w:r>
      <w:r w:rsidR="004E467F" w:rsidRPr="004E467F">
        <w:rPr>
          <w:position w:val="-22"/>
        </w:rPr>
        <w:object w:dxaOrig="340" w:dyaOrig="580" w14:anchorId="4F565543">
          <v:shape id="_x0000_i1045" type="#_x0000_t75" style="width:17.25pt;height:29.25pt" o:ole="">
            <v:imagedata r:id="rId51" o:title=""/>
          </v:shape>
          <o:OLEObject Type="Embed" ProgID="Equation.DSMT4" ShapeID="_x0000_i1045" DrawAspect="Content" ObjectID="_1736939698" r:id="rId52"/>
        </w:object>
      </w:r>
      <w:r w:rsidRPr="00711DB5">
        <w:rPr>
          <w:rFonts w:eastAsia="UtopiaStd-Regular"/>
          <w:color w:val="232322"/>
        </w:rPr>
        <w:tab/>
      </w:r>
      <w:r w:rsidRPr="00711DB5">
        <w:rPr>
          <w:rFonts w:eastAsia="UtopiaStd-Regular"/>
          <w:color w:val="232322"/>
        </w:rPr>
        <w:tab/>
      </w:r>
      <w:r w:rsidRPr="003958FE">
        <w:rPr>
          <w:rFonts w:eastAsia="UtopiaStd-Regular"/>
          <w:b/>
          <w:color w:val="000000" w:themeColor="text1"/>
        </w:rPr>
        <w:t>(C)</w:t>
      </w:r>
      <w:r w:rsidRPr="003958FE">
        <w:rPr>
          <w:rFonts w:eastAsia="UtopiaStd-Regular"/>
          <w:color w:val="000000" w:themeColor="text1"/>
        </w:rPr>
        <w:t xml:space="preserve">  </w:t>
      </w:r>
      <w:r w:rsidR="004E467F" w:rsidRPr="004E467F">
        <w:rPr>
          <w:position w:val="-22"/>
        </w:rPr>
        <w:object w:dxaOrig="340" w:dyaOrig="580" w14:anchorId="323823B6">
          <v:shape id="_x0000_i1046" type="#_x0000_t75" style="width:17.25pt;height:29.25pt" o:ole="">
            <v:imagedata r:id="rId53" o:title=""/>
          </v:shape>
          <o:OLEObject Type="Embed" ProgID="Equation.DSMT4" ShapeID="_x0000_i1046" DrawAspect="Content" ObjectID="_1736939699" r:id="rId54"/>
        </w:object>
      </w:r>
      <w:r w:rsidRPr="00711DB5">
        <w:rPr>
          <w:rFonts w:eastAsia="UtopiaStd-Regular"/>
          <w:color w:val="232322"/>
        </w:rPr>
        <w:tab/>
      </w:r>
      <w:r w:rsidRPr="00711DB5">
        <w:rPr>
          <w:rFonts w:eastAsia="UtopiaStd-Regular"/>
          <w:color w:val="232322"/>
        </w:rPr>
        <w:tab/>
      </w:r>
      <w:r w:rsidRPr="003958FE">
        <w:rPr>
          <w:rFonts w:eastAsia="UtopiaStd-Regular"/>
          <w:b/>
          <w:color w:val="000000" w:themeColor="text1"/>
        </w:rPr>
        <w:t>(D)</w:t>
      </w:r>
      <w:r w:rsidRPr="003958FE">
        <w:rPr>
          <w:rFonts w:eastAsia="UtopiaStd-Regular"/>
          <w:color w:val="000000" w:themeColor="text1"/>
        </w:rPr>
        <w:t xml:space="preserve">  </w:t>
      </w:r>
      <w:r w:rsidR="004E467F" w:rsidRPr="004E467F">
        <w:rPr>
          <w:position w:val="-22"/>
        </w:rPr>
        <w:object w:dxaOrig="360" w:dyaOrig="580" w14:anchorId="21DCC080">
          <v:shape id="_x0000_i1047" type="#_x0000_t75" style="width:18pt;height:29.25pt" o:ole="">
            <v:imagedata r:id="rId55" o:title=""/>
          </v:shape>
          <o:OLEObject Type="Embed" ProgID="Equation.DSMT4" ShapeID="_x0000_i1047" DrawAspect="Content" ObjectID="_1736939700" r:id="rId56"/>
        </w:object>
      </w:r>
    </w:p>
    <w:p w14:paraId="420A0DCA" w14:textId="77777777" w:rsidR="00711DB5" w:rsidRPr="00711DB5" w:rsidRDefault="00711DB5" w:rsidP="00711DB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</w:rPr>
      </w:pPr>
    </w:p>
    <w:p w14:paraId="420A0DCB" w14:textId="2B49F8FE" w:rsidR="00DB19EB" w:rsidRPr="003958FE" w:rsidRDefault="000D632F" w:rsidP="00C31E7F">
      <w:pPr>
        <w:autoSpaceDE w:val="0"/>
        <w:autoSpaceDN w:val="0"/>
        <w:adjustRightInd w:val="0"/>
        <w:ind w:left="426" w:hanging="426"/>
        <w:rPr>
          <w:rFonts w:ascii="Arial" w:eastAsia="UtopiaStd-Regular" w:hAnsi="Arial" w:cs="Arial"/>
          <w:color w:val="000000" w:themeColor="text1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87" wp14:editId="420A0F88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79" w14:textId="77777777" w:rsidR="002C4407" w:rsidRPr="000D632F" w:rsidRDefault="002C4407" w:rsidP="000D632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87" id="Oval 1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aZfw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fEGm9LSB+vgYWIB+cKKXtwb/5p2I6VEEnBQk&#10;AE5/esBDW+gqDoPEWQPhx2vvZI8ERi1nHU5exeP3nQiKM/vFIbVpTEchjMJmFNyuXQEyYoZ7xcss&#10;okNIdhR1gPYZl8KSoqBKOImxKi5TGC+r1G8AXCtSLZfZDMfRi3Tn1l4SODWWqPl0eBbBDxROyP17&#10;GKfyBY17W/J0sNwl0CZz/NTHoeU4ypk7w9qhXfHrPVudlu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UNp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79" w14:textId="77777777" w:rsidR="002C4407" w:rsidRPr="000D632F" w:rsidRDefault="002C4407" w:rsidP="000D632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B19EB">
        <w:t xml:space="preserve"> </w:t>
      </w:r>
      <w:r w:rsidR="00C31E7F">
        <w:t xml:space="preserve"> </w:t>
      </w:r>
      <w:r w:rsidR="00DB19EB" w:rsidRPr="003958FE">
        <w:rPr>
          <w:rFonts w:ascii="Arial" w:eastAsia="UtopiaStd-Regular" w:hAnsi="Arial" w:cs="Arial"/>
          <w:color w:val="000000" w:themeColor="text1"/>
        </w:rPr>
        <w:t xml:space="preserve">O primeiro termo de uma sequência </w:t>
      </w:r>
      <w:proofErr w:type="gramStart"/>
      <w:r w:rsidR="00DB19EB" w:rsidRPr="003958FE">
        <w:rPr>
          <w:rFonts w:ascii="Arial" w:eastAsia="UtopiaStd-Regular" w:hAnsi="Arial" w:cs="Arial"/>
          <w:color w:val="000000" w:themeColor="text1"/>
        </w:rPr>
        <w:t xml:space="preserve">é </w:t>
      </w:r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="00DB19EB" w:rsidRPr="003958FE">
        <w:rPr>
          <w:rFonts w:ascii="Arial" w:eastAsia="UtopiaStd-Regular" w:hAnsi="Arial" w:cs="Arial"/>
          <w:color w:val="000000" w:themeColor="text1"/>
        </w:rPr>
        <w:t>1000</w:t>
      </w:r>
      <w:proofErr w:type="gramEnd"/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="00DB19EB" w:rsidRPr="003958FE">
        <w:rPr>
          <w:rFonts w:ascii="Arial" w:eastAsia="UtopiaStd-Regular" w:hAnsi="Arial" w:cs="Arial"/>
          <w:color w:val="000000" w:themeColor="text1"/>
        </w:rPr>
        <w:t>.</w:t>
      </w:r>
    </w:p>
    <w:p w14:paraId="420A0DCC" w14:textId="72089804" w:rsidR="00DB19EB" w:rsidRPr="003958FE" w:rsidRDefault="00DB19EB" w:rsidP="00C31E7F">
      <w:pPr>
        <w:autoSpaceDE w:val="0"/>
        <w:autoSpaceDN w:val="0"/>
        <w:adjustRightInd w:val="0"/>
        <w:ind w:left="426"/>
        <w:rPr>
          <w:rFonts w:ascii="Arial" w:eastAsia="UtopiaStd-Regular" w:hAnsi="Arial" w:cs="Arial"/>
          <w:color w:val="000000" w:themeColor="text1"/>
        </w:rPr>
      </w:pPr>
      <w:r w:rsidRPr="003958FE">
        <w:rPr>
          <w:rFonts w:ascii="Arial" w:eastAsia="UtopiaStd-Regular" w:hAnsi="Arial" w:cs="Arial"/>
          <w:color w:val="000000" w:themeColor="text1"/>
        </w:rPr>
        <w:t xml:space="preserve">Cada termo, após o primeiro, obtém-se do anterior multiplicando por </w:t>
      </w:r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="004E467F" w:rsidRPr="004E467F">
        <w:rPr>
          <w:position w:val="-22"/>
        </w:rPr>
        <w:object w:dxaOrig="220" w:dyaOrig="580" w14:anchorId="410EB6EB">
          <v:shape id="_x0000_i1048" type="#_x0000_t75" style="width:11.25pt;height:29.25pt" o:ole="">
            <v:imagedata r:id="rId57" o:title=""/>
          </v:shape>
          <o:OLEObject Type="Embed" ProgID="Equation.DSMT4" ShapeID="_x0000_i1048" DrawAspect="Content" ObjectID="_1736939701" r:id="rId58"/>
        </w:object>
      </w:r>
      <w:r w:rsidR="004E467F">
        <w:t xml:space="preserve"> </w:t>
      </w:r>
      <w:r w:rsidRPr="003958FE">
        <w:rPr>
          <w:rFonts w:ascii="Arial" w:eastAsia="UtopiaStd-Regular" w:hAnsi="Arial" w:cs="Arial"/>
          <w:color w:val="000000" w:themeColor="text1"/>
        </w:rPr>
        <w:t xml:space="preserve">. Os primeiros quatro termos </w:t>
      </w:r>
      <w:proofErr w:type="gramStart"/>
      <w:r w:rsidRPr="003958FE">
        <w:rPr>
          <w:rFonts w:ascii="Arial" w:eastAsia="UtopiaStd-Regular" w:hAnsi="Arial" w:cs="Arial"/>
          <w:color w:val="000000" w:themeColor="text1"/>
        </w:rPr>
        <w:t xml:space="preserve">são </w:t>
      </w:r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Pr="003958FE">
        <w:rPr>
          <w:rFonts w:ascii="Arial" w:eastAsia="UtopiaStd-Regular" w:hAnsi="Arial" w:cs="Arial"/>
          <w:color w:val="000000" w:themeColor="text1"/>
        </w:rPr>
        <w:t>500</w:t>
      </w:r>
      <w:proofErr w:type="gramEnd"/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Pr="003958FE">
        <w:rPr>
          <w:rFonts w:ascii="Arial" w:eastAsia="UtopiaStd-Regular" w:hAnsi="Arial" w:cs="Arial"/>
          <w:color w:val="000000" w:themeColor="text1"/>
        </w:rPr>
        <w:t>,</w:t>
      </w:r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Pr="003958FE">
        <w:rPr>
          <w:rFonts w:ascii="Arial" w:eastAsia="UtopiaStd-Regular" w:hAnsi="Arial" w:cs="Arial"/>
          <w:color w:val="000000" w:themeColor="text1"/>
        </w:rPr>
        <w:t xml:space="preserve"> 250</w:t>
      </w:r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Pr="003958FE">
        <w:rPr>
          <w:rFonts w:ascii="Arial" w:eastAsia="UtopiaStd-Regular" w:hAnsi="Arial" w:cs="Arial"/>
          <w:color w:val="000000" w:themeColor="text1"/>
        </w:rPr>
        <w:t xml:space="preserve">, </w:t>
      </w:r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Pr="003958FE">
        <w:rPr>
          <w:rFonts w:ascii="Arial" w:eastAsia="UtopiaStd-Regular" w:hAnsi="Arial" w:cs="Arial"/>
          <w:color w:val="000000" w:themeColor="text1"/>
        </w:rPr>
        <w:t>125</w:t>
      </w:r>
      <w:r w:rsidR="004E467F">
        <w:rPr>
          <w:rFonts w:ascii="Arial" w:eastAsia="UtopiaStd-Regular" w:hAnsi="Arial" w:cs="Arial"/>
          <w:color w:val="000000" w:themeColor="text1"/>
        </w:rPr>
        <w:t xml:space="preserve"> </w:t>
      </w:r>
      <w:r w:rsidRPr="003958FE">
        <w:rPr>
          <w:rFonts w:ascii="Arial" w:eastAsia="UtopiaStd-Regular" w:hAnsi="Arial" w:cs="Arial"/>
          <w:color w:val="000000" w:themeColor="text1"/>
        </w:rPr>
        <w:t xml:space="preserve"> e:</w:t>
      </w:r>
    </w:p>
    <w:p w14:paraId="420A0DCD" w14:textId="26D4FDC8" w:rsidR="00DB19EB" w:rsidRPr="00DB19EB" w:rsidRDefault="00DB19EB" w:rsidP="00DB19EB">
      <w:pPr>
        <w:pStyle w:val="QUESTAO1"/>
        <w:numPr>
          <w:ilvl w:val="0"/>
          <w:numId w:val="18"/>
        </w:numPr>
        <w:tabs>
          <w:tab w:val="clear" w:pos="113"/>
          <w:tab w:val="left" w:pos="425"/>
        </w:tabs>
        <w:spacing w:before="0" w:afterLines="60" w:after="144" w:line="276" w:lineRule="auto"/>
        <w:jc w:val="both"/>
        <w:rPr>
          <w:b/>
          <w:bCs/>
          <w:szCs w:val="22"/>
        </w:rPr>
      </w:pPr>
      <w:r w:rsidRPr="00DB19EB">
        <w:rPr>
          <w:szCs w:val="24"/>
        </w:rPr>
        <w:t>50</w:t>
      </w:r>
      <w:r w:rsidRPr="00DB19EB">
        <w:rPr>
          <w:szCs w:val="24"/>
        </w:rPr>
        <w:tab/>
      </w:r>
      <w:r w:rsidRPr="00DB19EB"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 w:rsidRPr="00DB19EB">
        <w:rPr>
          <w:b/>
          <w:bCs/>
          <w:szCs w:val="22"/>
        </w:rPr>
        <w:t xml:space="preserve">(B) </w:t>
      </w:r>
      <w:r>
        <w:rPr>
          <w:szCs w:val="24"/>
        </w:rPr>
        <w:t>60</w:t>
      </w:r>
      <w:r w:rsidRPr="00DB19EB">
        <w:rPr>
          <w:szCs w:val="24"/>
        </w:rPr>
        <w:tab/>
      </w:r>
      <w:r w:rsidRPr="00DB19EB">
        <w:rPr>
          <w:b/>
          <w:bCs/>
          <w:szCs w:val="22"/>
        </w:rPr>
        <w:tab/>
      </w:r>
      <w:r w:rsidRPr="00DB19EB">
        <w:rPr>
          <w:b/>
          <w:bCs/>
          <w:szCs w:val="22"/>
        </w:rPr>
        <w:tab/>
        <w:t xml:space="preserve">(C) </w:t>
      </w:r>
      <w:r>
        <w:rPr>
          <w:szCs w:val="24"/>
        </w:rPr>
        <w:t>62,5</w:t>
      </w:r>
      <w:r w:rsidRPr="00DB19EB">
        <w:rPr>
          <w:szCs w:val="24"/>
        </w:rPr>
        <w:tab/>
      </w:r>
      <w:r w:rsidRPr="00DB19EB">
        <w:rPr>
          <w:b/>
          <w:bCs/>
          <w:szCs w:val="22"/>
        </w:rPr>
        <w:tab/>
      </w:r>
      <w:r w:rsidRPr="00DB19EB">
        <w:rPr>
          <w:b/>
          <w:bCs/>
          <w:szCs w:val="22"/>
        </w:rPr>
        <w:tab/>
        <w:t xml:space="preserve">(D) </w:t>
      </w:r>
      <w:r w:rsidR="005D6437" w:rsidRPr="004E467F">
        <w:rPr>
          <w:position w:val="-22"/>
        </w:rPr>
        <w:object w:dxaOrig="360" w:dyaOrig="580" w14:anchorId="5E286BE9">
          <v:shape id="_x0000_i1088" type="#_x0000_t75" style="width:18pt;height:29.25pt" o:ole="">
            <v:imagedata r:id="rId59" o:title=""/>
          </v:shape>
          <o:OLEObject Type="Embed" ProgID="Equation.DSMT4" ShapeID="_x0000_i1088" DrawAspect="Content" ObjectID="_1736939702" r:id="rId60"/>
        </w:object>
      </w:r>
    </w:p>
    <w:p w14:paraId="420A0DCE" w14:textId="07972FC4" w:rsidR="00DB19EB" w:rsidRPr="00DB19EB" w:rsidRDefault="00545690" w:rsidP="00DB19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1066" w:firstLine="0"/>
        <w:jc w:val="both"/>
        <w:rPr>
          <w:b/>
          <w:bCs/>
          <w:szCs w:val="22"/>
        </w:rPr>
      </w:pPr>
      <w:r>
        <w:rPr>
          <w:noProof/>
          <w:sz w:val="20"/>
          <w:szCs w:val="22"/>
        </w:rPr>
        <w:drawing>
          <wp:anchor distT="0" distB="0" distL="114300" distR="114300" simplePos="0" relativeHeight="251891712" behindDoc="0" locked="0" layoutInCell="1" allowOverlap="1" wp14:anchorId="4A6E54E4" wp14:editId="1CD4652E">
            <wp:simplePos x="0" y="0"/>
            <wp:positionH relativeFrom="column">
              <wp:posOffset>3318510</wp:posOffset>
            </wp:positionH>
            <wp:positionV relativeFrom="paragraph">
              <wp:posOffset>270510</wp:posOffset>
            </wp:positionV>
            <wp:extent cx="2560320" cy="889635"/>
            <wp:effectExtent l="0" t="0" r="0" b="5715"/>
            <wp:wrapSquare wrapText="bothSides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A0DCF" w14:textId="6E4C7E53" w:rsidR="00556CA1" w:rsidRPr="00DB19EB" w:rsidRDefault="000D632F" w:rsidP="00DB19EB">
      <w:pPr>
        <w:pStyle w:val="QUESTAO1"/>
        <w:spacing w:line="480" w:lineRule="auto"/>
        <w:rPr>
          <w:sz w:val="20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99" wp14:editId="78B56B4E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80" w14:textId="77777777" w:rsidR="002C4407" w:rsidRPr="00E4687D" w:rsidRDefault="002C4407" w:rsidP="000D632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99" id="Oval 2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80" w14:textId="77777777" w:rsidR="002C4407" w:rsidRPr="00E4687D" w:rsidRDefault="002C4407" w:rsidP="000D632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B19EB">
        <w:t xml:space="preserve"> </w:t>
      </w:r>
      <w:r w:rsidR="00556CA1" w:rsidRPr="00DB19EB">
        <w:rPr>
          <w:bCs/>
          <w:szCs w:val="24"/>
        </w:rPr>
        <w:t>Considera a sequência</w:t>
      </w:r>
      <w:r w:rsidR="002D6C6D">
        <w:rPr>
          <w:bCs/>
          <w:szCs w:val="24"/>
        </w:rPr>
        <w:t xml:space="preserve"> da figura</w:t>
      </w:r>
      <w:r w:rsidR="00556CA1" w:rsidRPr="00DB19EB">
        <w:rPr>
          <w:bCs/>
          <w:szCs w:val="24"/>
        </w:rPr>
        <w:t>.</w:t>
      </w:r>
    </w:p>
    <w:p w14:paraId="420A0DD0" w14:textId="05E15F23" w:rsidR="00556CA1" w:rsidRPr="00DB19EB" w:rsidRDefault="00B67E04" w:rsidP="00B67E04">
      <w:pPr>
        <w:pStyle w:val="QUESTAO1"/>
        <w:tabs>
          <w:tab w:val="clear" w:pos="113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="00556CA1" w:rsidRPr="00DB19EB">
        <w:rPr>
          <w:bCs/>
          <w:szCs w:val="24"/>
        </w:rPr>
        <w:t xml:space="preserve">Os valores </w:t>
      </w:r>
      <w:proofErr w:type="gramStart"/>
      <w:r w:rsidR="00556CA1" w:rsidRPr="00DB19EB">
        <w:rPr>
          <w:bCs/>
          <w:szCs w:val="24"/>
        </w:rPr>
        <w:t xml:space="preserve">de  </w:t>
      </w:r>
      <w:r w:rsidR="00556CA1" w:rsidRPr="00DB19EB">
        <w:rPr>
          <w:bCs/>
          <w:i/>
          <w:szCs w:val="24"/>
        </w:rPr>
        <w:t>A</w:t>
      </w:r>
      <w:proofErr w:type="gramEnd"/>
      <w:r w:rsidR="00556CA1" w:rsidRPr="00DB19EB">
        <w:rPr>
          <w:bCs/>
          <w:szCs w:val="24"/>
        </w:rPr>
        <w:t xml:space="preserve">  e  </w:t>
      </w:r>
      <w:r w:rsidR="00556CA1" w:rsidRPr="00DB19EB">
        <w:rPr>
          <w:bCs/>
          <w:i/>
          <w:szCs w:val="24"/>
        </w:rPr>
        <w:t>B</w:t>
      </w:r>
      <w:r w:rsidR="00556CA1" w:rsidRPr="00DB19EB">
        <w:rPr>
          <w:bCs/>
          <w:szCs w:val="24"/>
        </w:rPr>
        <w:t xml:space="preserve">  são:</w:t>
      </w:r>
    </w:p>
    <w:tbl>
      <w:tblPr>
        <w:tblStyle w:val="TabelacomGrelha"/>
        <w:tblW w:w="470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 w:rsidR="00556CA1" w:rsidRPr="00DB19EB" w14:paraId="420A0DD9" w14:textId="77777777" w:rsidTr="005712C3">
        <w:tc>
          <w:tcPr>
            <w:tcW w:w="625" w:type="pct"/>
            <w:vMerge w:val="restart"/>
            <w:tcMar>
              <w:left w:w="28" w:type="dxa"/>
              <w:right w:w="28" w:type="dxa"/>
            </w:tcMar>
          </w:tcPr>
          <w:p w14:paraId="420A0DD1" w14:textId="32008FA7" w:rsidR="00556CA1" w:rsidRPr="00DB19EB" w:rsidRDefault="00052342" w:rsidP="00DB19EB">
            <w:pPr>
              <w:pStyle w:val="QUESTAO1"/>
              <w:tabs>
                <w:tab w:val="clear" w:pos="113"/>
                <w:tab w:val="left" w:pos="1078"/>
              </w:tabs>
              <w:spacing w:before="0" w:after="80" w:line="324" w:lineRule="auto"/>
              <w:ind w:hanging="623"/>
              <w:jc w:val="center"/>
              <w:rPr>
                <w:bCs/>
                <w:szCs w:val="24"/>
              </w:rPr>
            </w:pPr>
            <w:r>
              <w:rPr>
                <w:b/>
                <w:bCs/>
                <w:szCs w:val="22"/>
              </w:rPr>
              <w:t xml:space="preserve">           </w:t>
            </w:r>
            <w:r w:rsidR="00556CA1" w:rsidRPr="00DB19EB">
              <w:rPr>
                <w:b/>
                <w:bCs/>
                <w:szCs w:val="22"/>
              </w:rPr>
              <w:t>(A)</w:t>
            </w: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420A0DD2" w14:textId="77777777" w:rsidR="00556CA1" w:rsidRPr="00DB19EB" w:rsidRDefault="00556CA1" w:rsidP="00DB19E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4"/>
              </w:rPr>
            </w:pPr>
            <w:r w:rsidRPr="00DB19EB">
              <w:rPr>
                <w:bCs/>
                <w:i/>
                <w:szCs w:val="24"/>
              </w:rPr>
              <w:t>A</w:t>
            </w:r>
            <w:r w:rsidRPr="00DB19EB">
              <w:rPr>
                <w:bCs/>
                <w:szCs w:val="24"/>
              </w:rPr>
              <w:t xml:space="preserve"> = </w:t>
            </w:r>
            <w:r w:rsidR="00DB19EB">
              <w:rPr>
                <w:bCs/>
                <w:szCs w:val="24"/>
              </w:rPr>
              <w:t>60</w:t>
            </w:r>
          </w:p>
        </w:tc>
        <w:tc>
          <w:tcPr>
            <w:tcW w:w="625" w:type="pct"/>
            <w:vMerge w:val="restart"/>
            <w:tcMar>
              <w:left w:w="28" w:type="dxa"/>
              <w:right w:w="28" w:type="dxa"/>
            </w:tcMar>
          </w:tcPr>
          <w:p w14:paraId="420A0DD3" w14:textId="77777777" w:rsidR="00556CA1" w:rsidRPr="00DB19EB" w:rsidRDefault="00556CA1" w:rsidP="005712C3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firstLine="0"/>
              <w:jc w:val="center"/>
              <w:rPr>
                <w:bCs/>
                <w:szCs w:val="24"/>
              </w:rPr>
            </w:pPr>
            <w:r w:rsidRPr="00DB19EB">
              <w:rPr>
                <w:b/>
                <w:bCs/>
                <w:szCs w:val="22"/>
              </w:rPr>
              <w:t>(B)</w:t>
            </w: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420A0DD4" w14:textId="77777777" w:rsidR="00556CA1" w:rsidRPr="00DB19EB" w:rsidRDefault="00556CA1" w:rsidP="00DB19E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rPr>
                <w:bCs/>
                <w:szCs w:val="24"/>
              </w:rPr>
            </w:pPr>
            <w:r w:rsidRPr="00DB19EB">
              <w:rPr>
                <w:bCs/>
                <w:i/>
                <w:szCs w:val="24"/>
              </w:rPr>
              <w:t>A</w:t>
            </w:r>
            <w:r w:rsidRPr="00DB19EB">
              <w:rPr>
                <w:bCs/>
                <w:szCs w:val="24"/>
              </w:rPr>
              <w:t xml:space="preserve"> = </w:t>
            </w:r>
            <w:r w:rsidR="00DB19EB">
              <w:rPr>
                <w:bCs/>
                <w:szCs w:val="24"/>
              </w:rPr>
              <w:t>0,6</w:t>
            </w:r>
          </w:p>
        </w:tc>
        <w:tc>
          <w:tcPr>
            <w:tcW w:w="625" w:type="pct"/>
            <w:vMerge w:val="restart"/>
            <w:tcMar>
              <w:left w:w="28" w:type="dxa"/>
              <w:right w:w="28" w:type="dxa"/>
            </w:tcMar>
          </w:tcPr>
          <w:p w14:paraId="420A0DD5" w14:textId="77777777" w:rsidR="00556CA1" w:rsidRPr="00DB19EB" w:rsidRDefault="00556CA1" w:rsidP="005712C3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firstLine="0"/>
              <w:jc w:val="center"/>
              <w:rPr>
                <w:bCs/>
                <w:szCs w:val="24"/>
              </w:rPr>
            </w:pPr>
            <w:r w:rsidRPr="00DB19EB">
              <w:rPr>
                <w:b/>
                <w:bCs/>
                <w:szCs w:val="22"/>
              </w:rPr>
              <w:t>(C)</w:t>
            </w: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420A0DD6" w14:textId="77777777" w:rsidR="00556CA1" w:rsidRPr="00DB19EB" w:rsidRDefault="00556CA1" w:rsidP="00DB19E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rPr>
                <w:bCs/>
                <w:szCs w:val="24"/>
              </w:rPr>
            </w:pPr>
            <w:r w:rsidRPr="00DB19EB">
              <w:rPr>
                <w:bCs/>
                <w:i/>
                <w:szCs w:val="24"/>
              </w:rPr>
              <w:t>A</w:t>
            </w:r>
            <w:r w:rsidRPr="00DB19EB">
              <w:rPr>
                <w:bCs/>
                <w:szCs w:val="24"/>
              </w:rPr>
              <w:t xml:space="preserve"> = </w:t>
            </w:r>
            <w:r w:rsidR="00DB19EB">
              <w:rPr>
                <w:bCs/>
                <w:szCs w:val="24"/>
              </w:rPr>
              <w:t>6</w:t>
            </w:r>
          </w:p>
        </w:tc>
        <w:tc>
          <w:tcPr>
            <w:tcW w:w="625" w:type="pct"/>
            <w:vMerge w:val="restart"/>
            <w:tcMar>
              <w:left w:w="28" w:type="dxa"/>
              <w:right w:w="28" w:type="dxa"/>
            </w:tcMar>
          </w:tcPr>
          <w:p w14:paraId="420A0DD7" w14:textId="77777777" w:rsidR="00556CA1" w:rsidRPr="00DB19EB" w:rsidRDefault="00556CA1" w:rsidP="005712C3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firstLine="0"/>
              <w:jc w:val="center"/>
              <w:rPr>
                <w:bCs/>
                <w:szCs w:val="24"/>
              </w:rPr>
            </w:pPr>
            <w:r w:rsidRPr="00DB19EB">
              <w:rPr>
                <w:b/>
                <w:bCs/>
                <w:szCs w:val="22"/>
              </w:rPr>
              <w:t>(D)</w:t>
            </w: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420A0DD8" w14:textId="77777777" w:rsidR="00556CA1" w:rsidRPr="00DB19EB" w:rsidRDefault="00556CA1" w:rsidP="00DB19E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rPr>
                <w:bCs/>
                <w:szCs w:val="24"/>
              </w:rPr>
            </w:pPr>
            <w:r w:rsidRPr="00DB19EB">
              <w:rPr>
                <w:bCs/>
                <w:i/>
                <w:szCs w:val="24"/>
              </w:rPr>
              <w:t>A</w:t>
            </w:r>
            <w:r w:rsidRPr="00DB19EB">
              <w:rPr>
                <w:bCs/>
                <w:szCs w:val="24"/>
              </w:rPr>
              <w:t xml:space="preserve"> = </w:t>
            </w:r>
            <w:r w:rsidR="00DB19EB">
              <w:rPr>
                <w:bCs/>
                <w:szCs w:val="24"/>
              </w:rPr>
              <w:t>60</w:t>
            </w:r>
          </w:p>
        </w:tc>
      </w:tr>
      <w:tr w:rsidR="00556CA1" w:rsidRPr="00DB19EB" w14:paraId="420A0DE2" w14:textId="77777777" w:rsidTr="005712C3">
        <w:tc>
          <w:tcPr>
            <w:tcW w:w="625" w:type="pct"/>
            <w:vMerge/>
            <w:tcMar>
              <w:left w:w="28" w:type="dxa"/>
              <w:right w:w="28" w:type="dxa"/>
            </w:tcMar>
            <w:vAlign w:val="center"/>
          </w:tcPr>
          <w:p w14:paraId="420A0DDA" w14:textId="77777777" w:rsidR="00556CA1" w:rsidRPr="00DB19EB" w:rsidRDefault="00556CA1" w:rsidP="005712C3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firstLine="0"/>
              <w:jc w:val="center"/>
              <w:rPr>
                <w:bCs/>
                <w:szCs w:val="24"/>
              </w:rPr>
            </w:pP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420A0DDB" w14:textId="77777777" w:rsidR="00556CA1" w:rsidRPr="00DB19EB" w:rsidRDefault="00556CA1" w:rsidP="00DB19E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rPr>
                <w:bCs/>
                <w:szCs w:val="24"/>
              </w:rPr>
            </w:pPr>
            <w:r w:rsidRPr="00DB19EB">
              <w:rPr>
                <w:bCs/>
                <w:i/>
                <w:szCs w:val="24"/>
              </w:rPr>
              <w:t>B</w:t>
            </w:r>
            <w:r w:rsidRPr="00DB19EB">
              <w:rPr>
                <w:bCs/>
                <w:szCs w:val="24"/>
              </w:rPr>
              <w:t xml:space="preserve"> = </w:t>
            </w:r>
            <w:r w:rsidR="00DB19EB">
              <w:rPr>
                <w:bCs/>
                <w:szCs w:val="24"/>
              </w:rPr>
              <w:t>0,6</w:t>
            </w:r>
          </w:p>
        </w:tc>
        <w:tc>
          <w:tcPr>
            <w:tcW w:w="625" w:type="pct"/>
            <w:vMerge/>
            <w:tcMar>
              <w:left w:w="28" w:type="dxa"/>
              <w:right w:w="28" w:type="dxa"/>
            </w:tcMar>
            <w:vAlign w:val="center"/>
          </w:tcPr>
          <w:p w14:paraId="420A0DDC" w14:textId="77777777" w:rsidR="00556CA1" w:rsidRPr="00DB19EB" w:rsidRDefault="00556CA1" w:rsidP="005712C3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firstLine="0"/>
              <w:jc w:val="center"/>
              <w:rPr>
                <w:bCs/>
                <w:szCs w:val="24"/>
              </w:rPr>
            </w:pP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420A0DDD" w14:textId="77777777" w:rsidR="00556CA1" w:rsidRPr="00DB19EB" w:rsidRDefault="00556CA1" w:rsidP="00DB19E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rPr>
                <w:bCs/>
                <w:szCs w:val="24"/>
              </w:rPr>
            </w:pPr>
            <w:r w:rsidRPr="00DB19EB">
              <w:rPr>
                <w:bCs/>
                <w:i/>
                <w:szCs w:val="24"/>
              </w:rPr>
              <w:t>B</w:t>
            </w:r>
            <w:r w:rsidRPr="00DB19EB">
              <w:rPr>
                <w:bCs/>
                <w:szCs w:val="24"/>
              </w:rPr>
              <w:t xml:space="preserve"> = </w:t>
            </w:r>
            <w:r w:rsidR="00DB19EB">
              <w:rPr>
                <w:bCs/>
                <w:szCs w:val="24"/>
              </w:rPr>
              <w:t>0,006</w:t>
            </w:r>
          </w:p>
        </w:tc>
        <w:tc>
          <w:tcPr>
            <w:tcW w:w="625" w:type="pct"/>
            <w:vMerge/>
            <w:tcMar>
              <w:left w:w="28" w:type="dxa"/>
              <w:right w:w="28" w:type="dxa"/>
            </w:tcMar>
            <w:vAlign w:val="center"/>
          </w:tcPr>
          <w:p w14:paraId="420A0DDE" w14:textId="77777777" w:rsidR="00556CA1" w:rsidRPr="00DB19EB" w:rsidRDefault="00556CA1" w:rsidP="005712C3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firstLine="0"/>
              <w:jc w:val="center"/>
              <w:rPr>
                <w:bCs/>
                <w:szCs w:val="24"/>
              </w:rPr>
            </w:pP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420A0DDF" w14:textId="77777777" w:rsidR="00556CA1" w:rsidRPr="00DB19EB" w:rsidRDefault="00556CA1" w:rsidP="00DB19E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rPr>
                <w:bCs/>
                <w:szCs w:val="24"/>
              </w:rPr>
            </w:pPr>
            <w:r w:rsidRPr="00DB19EB">
              <w:rPr>
                <w:bCs/>
                <w:i/>
                <w:szCs w:val="24"/>
              </w:rPr>
              <w:t>B</w:t>
            </w:r>
            <w:r w:rsidRPr="00DB19EB">
              <w:rPr>
                <w:bCs/>
                <w:szCs w:val="24"/>
              </w:rPr>
              <w:t xml:space="preserve"> = </w:t>
            </w:r>
            <w:r w:rsidR="00DB19EB">
              <w:rPr>
                <w:bCs/>
                <w:szCs w:val="24"/>
              </w:rPr>
              <w:t>0,06</w:t>
            </w:r>
          </w:p>
        </w:tc>
        <w:tc>
          <w:tcPr>
            <w:tcW w:w="625" w:type="pct"/>
            <w:vMerge/>
            <w:tcMar>
              <w:left w:w="28" w:type="dxa"/>
              <w:right w:w="28" w:type="dxa"/>
            </w:tcMar>
            <w:vAlign w:val="center"/>
          </w:tcPr>
          <w:p w14:paraId="420A0DE0" w14:textId="77777777" w:rsidR="00556CA1" w:rsidRPr="00DB19EB" w:rsidRDefault="00556CA1" w:rsidP="005712C3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firstLine="0"/>
              <w:jc w:val="center"/>
              <w:rPr>
                <w:bCs/>
                <w:szCs w:val="24"/>
              </w:rPr>
            </w:pP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420A0DE1" w14:textId="77777777" w:rsidR="00556CA1" w:rsidRPr="00DB19EB" w:rsidRDefault="00556CA1" w:rsidP="00DB19E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rPr>
                <w:bCs/>
                <w:szCs w:val="24"/>
              </w:rPr>
            </w:pPr>
            <w:r w:rsidRPr="00DB19EB">
              <w:rPr>
                <w:bCs/>
                <w:i/>
                <w:szCs w:val="24"/>
              </w:rPr>
              <w:t>B</w:t>
            </w:r>
            <w:r w:rsidRPr="00DB19EB">
              <w:rPr>
                <w:bCs/>
                <w:szCs w:val="24"/>
              </w:rPr>
              <w:t xml:space="preserve"> = </w:t>
            </w:r>
            <w:r w:rsidR="00DB19EB">
              <w:rPr>
                <w:bCs/>
                <w:szCs w:val="24"/>
              </w:rPr>
              <w:t>0,006</w:t>
            </w:r>
          </w:p>
        </w:tc>
      </w:tr>
    </w:tbl>
    <w:p w14:paraId="420A0DE3" w14:textId="77777777" w:rsidR="00556CA1" w:rsidRPr="00367272" w:rsidRDefault="00556CA1" w:rsidP="00DB19EB">
      <w:pPr>
        <w:autoSpaceDE w:val="0"/>
        <w:autoSpaceDN w:val="0"/>
        <w:adjustRightInd w:val="0"/>
        <w:rPr>
          <w:b/>
          <w:bCs/>
          <w:sz w:val="24"/>
        </w:rPr>
      </w:pPr>
    </w:p>
    <w:p w14:paraId="420A0DE4" w14:textId="51967928" w:rsidR="00D60229" w:rsidRPr="00F328D0" w:rsidRDefault="006007F2" w:rsidP="00B67E04">
      <w:pPr>
        <w:ind w:left="426" w:hanging="426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9B" wp14:editId="420A0F9C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81" w14:textId="77777777" w:rsidR="002C4407" w:rsidRPr="000D632F" w:rsidRDefault="002C4407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9B" id="Oval 338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81" w14:textId="77777777" w:rsidR="002C4407" w:rsidRPr="000D632F" w:rsidRDefault="002C4407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67E04">
        <w:tab/>
      </w:r>
      <w:r w:rsidR="00D60229" w:rsidRPr="00F328D0">
        <w:rPr>
          <w:rFonts w:ascii="Arial" w:hAnsi="Arial" w:cs="Arial"/>
        </w:rPr>
        <w:t>Observa os cinco primeiros termos da sequência:</w:t>
      </w:r>
    </w:p>
    <w:p w14:paraId="420A0DE5" w14:textId="5B2DCE66" w:rsidR="00D60229" w:rsidRPr="00F328D0" w:rsidRDefault="004E467F" w:rsidP="00D60229">
      <w:pPr>
        <w:jc w:val="center"/>
        <w:rPr>
          <w:rFonts w:ascii="Arial" w:hAnsi="Arial" w:cs="Arial"/>
        </w:rPr>
      </w:pPr>
      <w:r w:rsidRPr="004E467F">
        <w:rPr>
          <w:position w:val="-22"/>
        </w:rPr>
        <w:object w:dxaOrig="1980" w:dyaOrig="580" w14:anchorId="391F6B39">
          <v:shape id="_x0000_i1050" type="#_x0000_t75" style="width:99pt;height:29.25pt" o:ole="">
            <v:imagedata r:id="rId62" o:title=""/>
          </v:shape>
          <o:OLEObject Type="Embed" ProgID="Equation.DSMT4" ShapeID="_x0000_i1050" DrawAspect="Content" ObjectID="_1736939703" r:id="rId63"/>
        </w:object>
      </w:r>
    </w:p>
    <w:p w14:paraId="420A0DE6" w14:textId="77777777" w:rsidR="00D60229" w:rsidRPr="00F328D0" w:rsidRDefault="00F328D0" w:rsidP="00B67E04">
      <w:pPr>
        <w:ind w:firstLine="426"/>
        <w:rPr>
          <w:rFonts w:ascii="Arial" w:hAnsi="Arial" w:cs="Arial"/>
        </w:rPr>
      </w:pPr>
      <w:r>
        <w:rPr>
          <w:rFonts w:ascii="Arial" w:hAnsi="Arial" w:cs="Arial"/>
        </w:rPr>
        <w:t>Qual pode ser</w:t>
      </w:r>
      <w:r w:rsidR="00D60229" w:rsidRPr="00F328D0">
        <w:rPr>
          <w:rFonts w:ascii="Arial" w:hAnsi="Arial" w:cs="Arial"/>
        </w:rPr>
        <w:t xml:space="preserve"> o termo geral da sequência</w:t>
      </w:r>
      <w:r>
        <w:rPr>
          <w:rFonts w:ascii="Arial" w:hAnsi="Arial" w:cs="Arial"/>
        </w:rPr>
        <w:t>?</w:t>
      </w:r>
    </w:p>
    <w:p w14:paraId="420A0DE7" w14:textId="006397AC" w:rsidR="000D632F" w:rsidRPr="007E7E02" w:rsidRDefault="003A5352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ab/>
        <w:t xml:space="preserve">       </w:t>
      </w:r>
      <w:r w:rsidR="000D632F">
        <w:rPr>
          <w:b/>
          <w:szCs w:val="22"/>
        </w:rPr>
        <w:t>(A)</w:t>
      </w:r>
      <w:r w:rsidR="007D3BE0">
        <w:rPr>
          <w:b/>
          <w:szCs w:val="22"/>
        </w:rPr>
        <w:t xml:space="preserve">  </w:t>
      </w:r>
      <w:r w:rsidR="004E467F" w:rsidRPr="004E467F">
        <w:rPr>
          <w:position w:val="-22"/>
        </w:rPr>
        <w:object w:dxaOrig="700" w:dyaOrig="580" w14:anchorId="4A635B7D">
          <v:shape id="_x0000_i1051" type="#_x0000_t75" style="width:35.25pt;height:29.25pt" o:ole="">
            <v:imagedata r:id="rId64" o:title=""/>
          </v:shape>
          <o:OLEObject Type="Embed" ProgID="Equation.DSMT4" ShapeID="_x0000_i1051" DrawAspect="Content" ObjectID="_1736939704" r:id="rId65"/>
        </w:object>
      </w:r>
      <w:proofErr w:type="gramStart"/>
      <w:r w:rsidR="000D632F">
        <w:rPr>
          <w:b/>
          <w:szCs w:val="22"/>
        </w:rPr>
        <w:tab/>
      </w:r>
      <w:r>
        <w:rPr>
          <w:b/>
          <w:szCs w:val="22"/>
        </w:rPr>
        <w:t xml:space="preserve">  </w:t>
      </w:r>
      <w:r w:rsidR="00CE7043">
        <w:rPr>
          <w:b/>
          <w:szCs w:val="22"/>
        </w:rPr>
        <w:tab/>
      </w:r>
      <w:proofErr w:type="gramEnd"/>
      <w:r>
        <w:rPr>
          <w:b/>
          <w:szCs w:val="22"/>
        </w:rPr>
        <w:t xml:space="preserve">  </w:t>
      </w:r>
      <w:r w:rsidR="000D632F" w:rsidRPr="002715CE">
        <w:rPr>
          <w:b/>
          <w:szCs w:val="22"/>
        </w:rPr>
        <w:t>(B)</w:t>
      </w:r>
      <w:r w:rsidR="00F9182C">
        <w:rPr>
          <w:b/>
          <w:szCs w:val="22"/>
        </w:rPr>
        <w:t xml:space="preserve">  </w:t>
      </w:r>
      <w:r w:rsidR="004E467F" w:rsidRPr="004E467F">
        <w:rPr>
          <w:position w:val="-22"/>
        </w:rPr>
        <w:object w:dxaOrig="660" w:dyaOrig="580" w14:anchorId="0B44D075">
          <v:shape id="_x0000_i1052" type="#_x0000_t75" style="width:33pt;height:29.25pt" o:ole="">
            <v:imagedata r:id="rId66" o:title=""/>
          </v:shape>
          <o:OLEObject Type="Embed" ProgID="Equation.DSMT4" ShapeID="_x0000_i1052" DrawAspect="Content" ObjectID="_1736939705" r:id="rId67"/>
        </w:object>
      </w:r>
      <w:r w:rsidR="00F9182C">
        <w:rPr>
          <w:bCs/>
          <w:szCs w:val="22"/>
        </w:rPr>
        <w:tab/>
      </w:r>
      <w:r w:rsidR="000D632F">
        <w:rPr>
          <w:b/>
          <w:szCs w:val="22"/>
        </w:rPr>
        <w:tab/>
      </w:r>
      <w:r w:rsidR="000D632F" w:rsidRPr="002715CE">
        <w:rPr>
          <w:b/>
          <w:szCs w:val="22"/>
        </w:rPr>
        <w:t>(</w:t>
      </w:r>
      <w:r w:rsidR="000D632F">
        <w:rPr>
          <w:b/>
          <w:szCs w:val="22"/>
        </w:rPr>
        <w:t>C</w:t>
      </w:r>
      <w:r w:rsidR="000D632F" w:rsidRPr="002715CE">
        <w:rPr>
          <w:b/>
          <w:szCs w:val="22"/>
        </w:rPr>
        <w:t>)</w:t>
      </w:r>
      <w:r w:rsidR="00F9182C">
        <w:rPr>
          <w:b/>
          <w:szCs w:val="22"/>
        </w:rPr>
        <w:t xml:space="preserve">  </w:t>
      </w:r>
      <w:r w:rsidR="004E467F" w:rsidRPr="004E467F">
        <w:rPr>
          <w:position w:val="-22"/>
        </w:rPr>
        <w:object w:dxaOrig="660" w:dyaOrig="580" w14:anchorId="22BAD073">
          <v:shape id="_x0000_i1053" type="#_x0000_t75" style="width:33pt;height:29.25pt" o:ole="">
            <v:imagedata r:id="rId68" o:title=""/>
          </v:shape>
          <o:OLEObject Type="Embed" ProgID="Equation.DSMT4" ShapeID="_x0000_i1053" DrawAspect="Content" ObjectID="_1736939706" r:id="rId69"/>
        </w:object>
      </w:r>
      <w:r w:rsidR="000D632F">
        <w:rPr>
          <w:b/>
          <w:szCs w:val="22"/>
        </w:rPr>
        <w:tab/>
      </w:r>
      <w:r w:rsidR="006D73DB">
        <w:rPr>
          <w:b/>
          <w:szCs w:val="22"/>
        </w:rPr>
        <w:t xml:space="preserve">        </w:t>
      </w:r>
      <w:r w:rsidR="000D632F" w:rsidRPr="002715CE">
        <w:rPr>
          <w:b/>
          <w:szCs w:val="22"/>
        </w:rPr>
        <w:t>(</w:t>
      </w:r>
      <w:r w:rsidR="000D632F">
        <w:rPr>
          <w:b/>
          <w:szCs w:val="22"/>
        </w:rPr>
        <w:t>D</w:t>
      </w:r>
      <w:r w:rsidR="000D632F" w:rsidRPr="002715CE">
        <w:rPr>
          <w:b/>
          <w:szCs w:val="22"/>
        </w:rPr>
        <w:t>)</w:t>
      </w:r>
      <w:r w:rsidR="00F9182C">
        <w:rPr>
          <w:b/>
          <w:szCs w:val="22"/>
        </w:rPr>
        <w:t xml:space="preserve">  </w:t>
      </w:r>
      <w:r w:rsidR="004E467F" w:rsidRPr="004E467F">
        <w:rPr>
          <w:position w:val="-22"/>
        </w:rPr>
        <w:object w:dxaOrig="700" w:dyaOrig="580" w14:anchorId="34A99FDB">
          <v:shape id="_x0000_i1054" type="#_x0000_t75" style="width:35.25pt;height:29.25pt" o:ole="">
            <v:imagedata r:id="rId70" o:title=""/>
          </v:shape>
          <o:OLEObject Type="Embed" ProgID="Equation.DSMT4" ShapeID="_x0000_i1054" DrawAspect="Content" ObjectID="_1736939707" r:id="rId71"/>
        </w:object>
      </w:r>
    </w:p>
    <w:p w14:paraId="420A0DE8" w14:textId="77777777" w:rsidR="00F9182C" w:rsidRPr="00E3612D" w:rsidRDefault="006007F2" w:rsidP="00F9182C">
      <w:pPr>
        <w:pStyle w:val="TITULOFICHAS"/>
        <w:rPr>
          <w:lang w:val="pt-PT"/>
        </w:rPr>
      </w:pPr>
      <w:r w:rsidRPr="00F9182C">
        <w:rPr>
          <w:szCs w:val="22"/>
          <w:lang w:val="pt-PT"/>
        </w:rPr>
        <w:br w:type="page"/>
      </w:r>
      <w:r w:rsidR="00F9182C">
        <w:rPr>
          <w:lang w:val="pt-PT"/>
        </w:rPr>
        <w:lastRenderedPageBreak/>
        <w:t xml:space="preserve">Miniteste 2 – </w:t>
      </w:r>
      <w:r w:rsidR="008B4EF9">
        <w:rPr>
          <w:lang w:val="pt-PT"/>
        </w:rPr>
        <w:t>Razão e proporção</w:t>
      </w:r>
    </w:p>
    <w:p w14:paraId="420A0DE9" w14:textId="77777777" w:rsidR="00F9182C" w:rsidRPr="001F156B" w:rsidRDefault="00F9182C" w:rsidP="00F918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0FA2" wp14:editId="420A0FA3">
                <wp:extent cx="6119640" cy="792000"/>
                <wp:effectExtent l="12700" t="12700" r="14605" b="8255"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8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2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3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4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5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8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7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8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9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A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B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9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D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E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8F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90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91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93" w14:textId="77777777" w:rsidR="002C4407" w:rsidRPr="0005099D" w:rsidRDefault="002C4407" w:rsidP="00F918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0FA2" id="_x0000_s104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s2MRw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hkQhQHjaQ3lG1iz0A+UM39TYwZY5/8wsThA2jVvh&#10;n/CQCrBIGCxKKrA///Ye8CgseilpcSIL6n4cmRWUqC8aJc/uA3/ExwsaNhrTyCrZX171sVkBNpzh&#10;3hkezYD16mJKC80rLs0yZEMX0xxzFtRfzJXv9wOXjovlMoJwWA3zW70zPIQOhAVJXrpXZs0gnkfZ&#10;H+Eysyx/I1+P7QVcHj3IOmp7Y3OYNhz0KNKwlGGTfr9H1O2vY/EL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dRs2M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8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82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83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84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85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8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87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88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89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8A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8B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9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8D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8E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8F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90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91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93" w14:textId="77777777" w:rsidR="002C4407" w:rsidRPr="0005099D" w:rsidRDefault="002C4407" w:rsidP="00F9182C"/>
                  </w:txbxContent>
                </v:textbox>
                <w10:anchorlock/>
              </v:roundrect>
            </w:pict>
          </mc:Fallback>
        </mc:AlternateContent>
      </w:r>
    </w:p>
    <w:p w14:paraId="420A0DEA" w14:textId="57A60236" w:rsidR="00BB423C" w:rsidRPr="002F3B12" w:rsidRDefault="00BB423C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2"/>
        </w:rPr>
      </w:pPr>
    </w:p>
    <w:p w14:paraId="420A0DEB" w14:textId="68420744" w:rsidR="00956582" w:rsidRPr="00956582" w:rsidRDefault="005856A8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>
        <w:rPr>
          <w:rFonts w:eastAsia="UtopiaStd-Regular"/>
          <w:noProof/>
          <w:color w:val="232322"/>
        </w:rPr>
        <w:drawing>
          <wp:anchor distT="0" distB="0" distL="114300" distR="114300" simplePos="0" relativeHeight="251892736" behindDoc="0" locked="0" layoutInCell="1" allowOverlap="1" wp14:anchorId="41AA871E" wp14:editId="1601C624">
            <wp:simplePos x="0" y="0"/>
            <wp:positionH relativeFrom="column">
              <wp:posOffset>3870960</wp:posOffset>
            </wp:positionH>
            <wp:positionV relativeFrom="paragraph">
              <wp:posOffset>31750</wp:posOffset>
            </wp:positionV>
            <wp:extent cx="2700020" cy="1645920"/>
            <wp:effectExtent l="0" t="0" r="5080" b="0"/>
            <wp:wrapSquare wrapText="bothSides"/>
            <wp:docPr id="47" name="Imagem 47" descr="Uma imagem com doc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47" descr="Uma imagem com doce&#10;&#10;Descrição gerada automaticamente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82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A6" wp14:editId="31A634DB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94" w14:textId="77777777" w:rsidR="002C4407" w:rsidRPr="00086D19" w:rsidRDefault="002C4407" w:rsidP="00F918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A6" id="Oval 19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94" w14:textId="77777777" w:rsidR="002C4407" w:rsidRPr="00086D19" w:rsidRDefault="002C4407" w:rsidP="00F918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56582" w:rsidRPr="00956582">
        <w:rPr>
          <w:bCs/>
          <w:szCs w:val="22"/>
        </w:rPr>
        <w:t xml:space="preserve"> Uma caixa </w:t>
      </w:r>
      <w:proofErr w:type="gramStart"/>
      <w:r w:rsidR="00956582" w:rsidRPr="00956582">
        <w:rPr>
          <w:bCs/>
          <w:szCs w:val="22"/>
        </w:rPr>
        <w:t>tem  12</w:t>
      </w:r>
      <w:proofErr w:type="gramEnd"/>
      <w:r w:rsidR="00956582" w:rsidRPr="00956582">
        <w:rPr>
          <w:bCs/>
          <w:szCs w:val="22"/>
        </w:rPr>
        <w:t xml:space="preserve">  chocolates e  18  </w:t>
      </w:r>
      <w:r w:rsidR="002D6C6D">
        <w:rPr>
          <w:bCs/>
          <w:szCs w:val="22"/>
        </w:rPr>
        <w:t>gomas</w:t>
      </w:r>
      <w:r w:rsidR="00956582" w:rsidRPr="00956582">
        <w:rPr>
          <w:bCs/>
          <w:szCs w:val="22"/>
        </w:rPr>
        <w:t>.</w:t>
      </w:r>
    </w:p>
    <w:p w14:paraId="420A0DEC" w14:textId="622D40D0" w:rsidR="00956582" w:rsidRPr="00956582" w:rsidRDefault="007A02DF" w:rsidP="007A02DF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>
        <w:rPr>
          <w:bCs/>
          <w:szCs w:val="22"/>
        </w:rPr>
        <w:tab/>
      </w:r>
      <w:r w:rsidR="00956582" w:rsidRPr="00956582">
        <w:rPr>
          <w:bCs/>
          <w:szCs w:val="22"/>
        </w:rPr>
        <w:t xml:space="preserve">A razão entre o número de </w:t>
      </w:r>
      <w:r w:rsidR="002D6C6D">
        <w:rPr>
          <w:bCs/>
          <w:szCs w:val="22"/>
        </w:rPr>
        <w:t>gomas</w:t>
      </w:r>
      <w:r w:rsidR="00956582" w:rsidRPr="00956582">
        <w:rPr>
          <w:bCs/>
          <w:szCs w:val="22"/>
        </w:rPr>
        <w:t xml:space="preserve"> e o número de chocolates é:</w:t>
      </w:r>
      <w:r w:rsidR="00A74339" w:rsidRPr="00A74339">
        <w:t xml:space="preserve"> </w:t>
      </w:r>
    </w:p>
    <w:p w14:paraId="420A0DED" w14:textId="094DF43F" w:rsidR="00956582" w:rsidRDefault="00F9182C" w:rsidP="00956582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</w:rPr>
      </w:pPr>
      <w:r>
        <w:rPr>
          <w:b/>
        </w:rPr>
        <w:tab/>
      </w:r>
      <w:r w:rsidR="00956582" w:rsidRPr="00711DB5">
        <w:rPr>
          <w:rFonts w:eastAsia="UtopiaStd-Regular"/>
          <w:b/>
          <w:color w:val="232322"/>
        </w:rPr>
        <w:tab/>
      </w:r>
      <w:r w:rsidR="00956582" w:rsidRPr="003852ED">
        <w:rPr>
          <w:rFonts w:eastAsia="UtopiaStd-Regular"/>
          <w:b/>
          <w:color w:val="000000" w:themeColor="text1"/>
        </w:rPr>
        <w:tab/>
        <w:t>(A)</w:t>
      </w:r>
      <w:r w:rsidR="00956582" w:rsidRPr="003852ED">
        <w:rPr>
          <w:rFonts w:eastAsia="UtopiaStd-Regular"/>
          <w:color w:val="000000" w:themeColor="text1"/>
        </w:rPr>
        <w:t xml:space="preserve">  </w:t>
      </w:r>
      <w:r w:rsidR="003852ED" w:rsidRPr="003852ED">
        <w:rPr>
          <w:position w:val="-22"/>
        </w:rPr>
        <w:object w:dxaOrig="220" w:dyaOrig="580" w14:anchorId="0A344ECF">
          <v:shape id="_x0000_i1055" type="#_x0000_t75" style="width:11.25pt;height:29.25pt" o:ole="">
            <v:imagedata r:id="rId73" o:title=""/>
          </v:shape>
          <o:OLEObject Type="Embed" ProgID="Equation.DSMT4" ShapeID="_x0000_i1055" DrawAspect="Content" ObjectID="_1736939708" r:id="rId74"/>
        </w:object>
      </w:r>
      <w:r w:rsidR="00956582" w:rsidRPr="00711DB5">
        <w:rPr>
          <w:rFonts w:eastAsia="UtopiaStd-Regular"/>
          <w:color w:val="232322"/>
        </w:rPr>
        <w:tab/>
      </w:r>
      <w:r w:rsidR="00956582" w:rsidRPr="00711DB5">
        <w:rPr>
          <w:rFonts w:eastAsia="UtopiaStd-Regular"/>
          <w:color w:val="232322"/>
        </w:rPr>
        <w:tab/>
      </w:r>
      <w:r w:rsidR="00956582" w:rsidRPr="003852ED">
        <w:rPr>
          <w:rFonts w:eastAsia="UtopiaStd-Regular"/>
          <w:b/>
          <w:color w:val="000000" w:themeColor="text1"/>
        </w:rPr>
        <w:t>(B)</w:t>
      </w:r>
      <w:r w:rsidR="00956582" w:rsidRPr="003852ED">
        <w:rPr>
          <w:rFonts w:eastAsia="UtopiaStd-Regular"/>
          <w:color w:val="000000" w:themeColor="text1"/>
        </w:rPr>
        <w:t xml:space="preserve">  </w:t>
      </w:r>
      <w:r w:rsidR="003852ED" w:rsidRPr="003852ED">
        <w:rPr>
          <w:position w:val="-22"/>
        </w:rPr>
        <w:object w:dxaOrig="360" w:dyaOrig="580" w14:anchorId="615C1EB7">
          <v:shape id="_x0000_i1056" type="#_x0000_t75" style="width:18pt;height:29.25pt" o:ole="">
            <v:imagedata r:id="rId75" o:title=""/>
          </v:shape>
          <o:OLEObject Type="Embed" ProgID="Equation.DSMT4" ShapeID="_x0000_i1056" DrawAspect="Content" ObjectID="_1736939709" r:id="rId76"/>
        </w:object>
      </w:r>
      <w:r w:rsidR="00956582" w:rsidRPr="00711DB5">
        <w:rPr>
          <w:rFonts w:eastAsia="UtopiaStd-Regular"/>
          <w:color w:val="232322"/>
        </w:rPr>
        <w:tab/>
      </w:r>
      <w:r w:rsidR="00956582" w:rsidRPr="003852ED">
        <w:rPr>
          <w:rFonts w:eastAsia="UtopiaStd-Regular"/>
          <w:b/>
          <w:color w:val="000000" w:themeColor="text1"/>
        </w:rPr>
        <w:t>(C)</w:t>
      </w:r>
      <w:r w:rsidR="00956582" w:rsidRPr="003852ED">
        <w:rPr>
          <w:rFonts w:eastAsia="UtopiaStd-Regular"/>
          <w:color w:val="000000" w:themeColor="text1"/>
        </w:rPr>
        <w:t xml:space="preserve">  </w:t>
      </w:r>
      <w:r w:rsidR="003852ED" w:rsidRPr="003852ED">
        <w:rPr>
          <w:position w:val="-22"/>
        </w:rPr>
        <w:object w:dxaOrig="220" w:dyaOrig="580" w14:anchorId="19471181">
          <v:shape id="_x0000_i1057" type="#_x0000_t75" style="width:11.25pt;height:29.25pt" o:ole="">
            <v:imagedata r:id="rId77" o:title=""/>
          </v:shape>
          <o:OLEObject Type="Embed" ProgID="Equation.DSMT4" ShapeID="_x0000_i1057" DrawAspect="Content" ObjectID="_1736939710" r:id="rId78"/>
        </w:object>
      </w:r>
      <w:r w:rsidR="00956582" w:rsidRPr="00711DB5">
        <w:rPr>
          <w:rFonts w:eastAsia="UtopiaStd-Regular"/>
          <w:color w:val="232322"/>
        </w:rPr>
        <w:tab/>
      </w:r>
      <w:r w:rsidR="00956582" w:rsidRPr="00711DB5">
        <w:rPr>
          <w:rFonts w:eastAsia="UtopiaStd-Regular"/>
          <w:color w:val="232322"/>
        </w:rPr>
        <w:tab/>
      </w:r>
      <w:r w:rsidR="00956582" w:rsidRPr="003852ED">
        <w:rPr>
          <w:rFonts w:eastAsia="UtopiaStd-Regular"/>
          <w:b/>
          <w:color w:val="000000" w:themeColor="text1"/>
        </w:rPr>
        <w:t>(D)</w:t>
      </w:r>
      <w:r w:rsidR="00956582" w:rsidRPr="003852ED">
        <w:rPr>
          <w:rFonts w:eastAsia="UtopiaStd-Regular"/>
          <w:color w:val="000000" w:themeColor="text1"/>
        </w:rPr>
        <w:t xml:space="preserve">  </w:t>
      </w:r>
      <w:r w:rsidR="003852ED" w:rsidRPr="003852ED">
        <w:rPr>
          <w:position w:val="-22"/>
        </w:rPr>
        <w:object w:dxaOrig="220" w:dyaOrig="580" w14:anchorId="6378D6C2">
          <v:shape id="_x0000_i1058" type="#_x0000_t75" style="width:11.25pt;height:29.25pt" o:ole="">
            <v:imagedata r:id="rId79" o:title=""/>
          </v:shape>
          <o:OLEObject Type="Embed" ProgID="Equation.DSMT4" ShapeID="_x0000_i1058" DrawAspect="Content" ObjectID="_1736939711" r:id="rId80"/>
        </w:object>
      </w:r>
    </w:p>
    <w:p w14:paraId="420A0DEE" w14:textId="4B93C481" w:rsidR="00F9182C" w:rsidRPr="007E7E02" w:rsidRDefault="00F9182C" w:rsidP="00956582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20A0DEF" w14:textId="77777777" w:rsidR="00F9182C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20A0DF0" w14:textId="77777777" w:rsidR="00956582" w:rsidRPr="00956582" w:rsidRDefault="00F9182C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AC" wp14:editId="420A0FAD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95" w14:textId="77777777" w:rsidR="002C4407" w:rsidRPr="00E4687D" w:rsidRDefault="002C4407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AC" id="Oval 20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95" w14:textId="77777777" w:rsidR="002C4407" w:rsidRPr="00E4687D" w:rsidRDefault="002C4407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56582" w:rsidRPr="00956582">
        <w:rPr>
          <w:bCs/>
          <w:szCs w:val="22"/>
        </w:rPr>
        <w:t>Um ramo de flores é constituído por rosas e lírios.</w:t>
      </w:r>
    </w:p>
    <w:p w14:paraId="420A0DF1" w14:textId="2C5C6042" w:rsidR="00956582" w:rsidRPr="00956582" w:rsidRDefault="007A02DF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>
        <w:rPr>
          <w:bCs/>
          <w:szCs w:val="22"/>
        </w:rPr>
        <w:tab/>
      </w:r>
      <w:r w:rsidR="00956582" w:rsidRPr="00956582">
        <w:rPr>
          <w:bCs/>
          <w:szCs w:val="22"/>
        </w:rPr>
        <w:t xml:space="preserve">A razão entre o número de rosas e o número de lírios </w:t>
      </w:r>
      <w:proofErr w:type="gramStart"/>
      <w:r w:rsidR="00956582" w:rsidRPr="00956582">
        <w:rPr>
          <w:bCs/>
          <w:szCs w:val="22"/>
        </w:rPr>
        <w:t>é  7:5</w:t>
      </w:r>
      <w:proofErr w:type="gramEnd"/>
      <w:r w:rsidR="00956582" w:rsidRPr="00956582">
        <w:rPr>
          <w:bCs/>
          <w:szCs w:val="22"/>
        </w:rPr>
        <w:t xml:space="preserve"> .</w:t>
      </w:r>
    </w:p>
    <w:p w14:paraId="420A0DF2" w14:textId="6EE59D4A" w:rsidR="00956582" w:rsidRPr="00956582" w:rsidRDefault="007A02DF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>
        <w:rPr>
          <w:bCs/>
          <w:szCs w:val="22"/>
        </w:rPr>
        <w:tab/>
      </w:r>
      <w:r w:rsidR="00956582" w:rsidRPr="00956582">
        <w:rPr>
          <w:bCs/>
          <w:szCs w:val="22"/>
        </w:rPr>
        <w:t xml:space="preserve">Sabendo que o ramo é composto </w:t>
      </w:r>
      <w:proofErr w:type="gramStart"/>
      <w:r w:rsidR="00956582" w:rsidRPr="00956582">
        <w:rPr>
          <w:bCs/>
          <w:szCs w:val="22"/>
        </w:rPr>
        <w:t>por  36</w:t>
      </w:r>
      <w:proofErr w:type="gramEnd"/>
      <w:r w:rsidR="00956582" w:rsidRPr="00956582">
        <w:rPr>
          <w:bCs/>
          <w:szCs w:val="22"/>
        </w:rPr>
        <w:t xml:space="preserve">  flores, qual é o número de lírios?</w:t>
      </w:r>
    </w:p>
    <w:p w14:paraId="420A0DF3" w14:textId="73A9713D" w:rsidR="00747E54" w:rsidRPr="007E7E02" w:rsidRDefault="00747E54" w:rsidP="007A02DF">
      <w:pPr>
        <w:pStyle w:val="QUESTAO1"/>
        <w:tabs>
          <w:tab w:val="clear" w:pos="113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ab/>
      </w:r>
      <w:r w:rsidR="007A02DF">
        <w:rPr>
          <w:b/>
          <w:szCs w:val="22"/>
        </w:rPr>
        <w:tab/>
      </w:r>
      <w:r>
        <w:rPr>
          <w:b/>
          <w:szCs w:val="22"/>
        </w:rPr>
        <w:t xml:space="preserve">(A)  </w:t>
      </w:r>
      <w:r w:rsidR="00956582">
        <w:t>12</w:t>
      </w:r>
      <w:r>
        <w:rPr>
          <w:b/>
          <w:szCs w:val="22"/>
        </w:rPr>
        <w:tab/>
      </w:r>
      <w:r w:rsidR="007A02DF">
        <w:rPr>
          <w:b/>
          <w:szCs w:val="22"/>
        </w:rPr>
        <w:t xml:space="preserve"> </w:t>
      </w:r>
      <w:r w:rsidR="007A02DF"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proofErr w:type="gramStart"/>
      <w:r w:rsidRPr="002715CE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="00956582">
        <w:t>24</w:t>
      </w:r>
      <w:proofErr w:type="gramEnd"/>
      <w:r>
        <w:rPr>
          <w:b/>
          <w:szCs w:val="22"/>
        </w:rPr>
        <w:tab/>
      </w:r>
      <w:r w:rsidR="007A02DF"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956582">
        <w:t>15</w:t>
      </w:r>
      <w:r>
        <w:rPr>
          <w:b/>
          <w:szCs w:val="22"/>
        </w:rPr>
        <w:tab/>
      </w:r>
      <w:r w:rsidR="007A02DF"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956582">
        <w:t>21</w:t>
      </w:r>
    </w:p>
    <w:p w14:paraId="420A0DF4" w14:textId="77777777" w:rsidR="00F9182C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20A0DF5" w14:textId="77777777" w:rsidR="00956582" w:rsidRPr="007E7E02" w:rsidRDefault="00956582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20A0DF6" w14:textId="77777777" w:rsidR="00956582" w:rsidRPr="00C31F09" w:rsidRDefault="00F9182C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AE" wp14:editId="420A0FAF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96" w14:textId="77777777" w:rsidR="002C4407" w:rsidRPr="000D632F" w:rsidRDefault="002C4407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AE" id="Oval 21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96" w14:textId="77777777" w:rsidR="002C4407" w:rsidRPr="000D632F" w:rsidRDefault="002C4407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56582" w:rsidRPr="00C31F09">
        <w:rPr>
          <w:bCs/>
          <w:szCs w:val="24"/>
        </w:rPr>
        <w:t xml:space="preserve">O </w:t>
      </w:r>
      <w:r w:rsidR="004D628C">
        <w:rPr>
          <w:bCs/>
          <w:szCs w:val="24"/>
        </w:rPr>
        <w:t>Diogo</w:t>
      </w:r>
      <w:r w:rsidR="00956582" w:rsidRPr="00C31F09">
        <w:rPr>
          <w:bCs/>
          <w:szCs w:val="24"/>
        </w:rPr>
        <w:t xml:space="preserve"> e o </w:t>
      </w:r>
      <w:r w:rsidR="004D628C">
        <w:rPr>
          <w:bCs/>
          <w:szCs w:val="24"/>
        </w:rPr>
        <w:t>Matias</w:t>
      </w:r>
      <w:r w:rsidR="00956582" w:rsidRPr="00C31F09">
        <w:rPr>
          <w:bCs/>
          <w:szCs w:val="24"/>
        </w:rPr>
        <w:t xml:space="preserve"> comeram um frasco </w:t>
      </w:r>
      <w:proofErr w:type="gramStart"/>
      <w:r w:rsidR="00956582" w:rsidRPr="00C31F09">
        <w:rPr>
          <w:bCs/>
          <w:szCs w:val="24"/>
        </w:rPr>
        <w:t>com  150</w:t>
      </w:r>
      <w:proofErr w:type="gramEnd"/>
      <w:r w:rsidR="00956582" w:rsidRPr="00C31F09">
        <w:rPr>
          <w:bCs/>
          <w:szCs w:val="24"/>
        </w:rPr>
        <w:t xml:space="preserve"> g  de doce de uva na razão  7:3 .</w:t>
      </w:r>
    </w:p>
    <w:p w14:paraId="420A0DF7" w14:textId="3ED74831" w:rsidR="00956582" w:rsidRPr="00C31F09" w:rsidRDefault="007A02DF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  <w:r>
        <w:rPr>
          <w:bCs/>
          <w:szCs w:val="24"/>
        </w:rPr>
        <w:tab/>
      </w:r>
      <w:r w:rsidR="00956582" w:rsidRPr="00C31F09">
        <w:rPr>
          <w:bCs/>
          <w:szCs w:val="24"/>
        </w:rPr>
        <w:t xml:space="preserve">Que quantidade de doce, em gramas, comeu a mais o </w:t>
      </w:r>
      <w:r w:rsidR="00662D68">
        <w:rPr>
          <w:bCs/>
          <w:szCs w:val="24"/>
        </w:rPr>
        <w:t>Diogo</w:t>
      </w:r>
      <w:r w:rsidR="00956582" w:rsidRPr="00C31F09">
        <w:rPr>
          <w:bCs/>
          <w:szCs w:val="24"/>
        </w:rPr>
        <w:t xml:space="preserve"> do que o </w:t>
      </w:r>
      <w:r w:rsidR="00662D68">
        <w:rPr>
          <w:bCs/>
          <w:szCs w:val="24"/>
        </w:rPr>
        <w:t>Matias</w:t>
      </w:r>
      <w:r w:rsidR="00956582" w:rsidRPr="00C31F09">
        <w:rPr>
          <w:bCs/>
          <w:szCs w:val="24"/>
        </w:rPr>
        <w:t>?</w:t>
      </w:r>
    </w:p>
    <w:p w14:paraId="420A0DF8" w14:textId="4FE9C075" w:rsidR="00747E54" w:rsidRDefault="007A02DF" w:rsidP="007A02DF">
      <w:pPr>
        <w:pStyle w:val="QUESTAO1"/>
        <w:tabs>
          <w:tab w:val="clear" w:pos="113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 w:rsidR="00747E54">
        <w:rPr>
          <w:b/>
          <w:szCs w:val="22"/>
        </w:rPr>
        <w:tab/>
        <w:t xml:space="preserve">(A)  </w:t>
      </w:r>
      <w:r w:rsidR="00956582">
        <w:rPr>
          <w:bCs/>
          <w:szCs w:val="22"/>
        </w:rPr>
        <w:t>60 g</w:t>
      </w:r>
      <w:r w:rsidR="00747E54">
        <w:rPr>
          <w:bCs/>
          <w:szCs w:val="22"/>
        </w:rPr>
        <w:tab/>
      </w:r>
      <w:r w:rsidR="00747E54">
        <w:rPr>
          <w:b/>
          <w:szCs w:val="22"/>
        </w:rPr>
        <w:tab/>
      </w:r>
      <w:r w:rsidR="00747E54" w:rsidRPr="002715CE">
        <w:rPr>
          <w:b/>
          <w:szCs w:val="22"/>
        </w:rPr>
        <w:t>(</w:t>
      </w:r>
      <w:proofErr w:type="gramStart"/>
      <w:r w:rsidR="00747E54" w:rsidRPr="002715CE">
        <w:rPr>
          <w:b/>
          <w:szCs w:val="22"/>
        </w:rPr>
        <w:t>B)</w:t>
      </w:r>
      <w:r w:rsidR="00747E54">
        <w:rPr>
          <w:b/>
          <w:szCs w:val="22"/>
        </w:rPr>
        <w:t xml:space="preserve">  </w:t>
      </w:r>
      <w:r w:rsidR="00956582">
        <w:rPr>
          <w:bCs/>
          <w:szCs w:val="22"/>
        </w:rPr>
        <w:t>75</w:t>
      </w:r>
      <w:proofErr w:type="gramEnd"/>
      <w:r w:rsidR="00956582">
        <w:rPr>
          <w:b/>
          <w:szCs w:val="22"/>
        </w:rPr>
        <w:t xml:space="preserve"> </w:t>
      </w:r>
      <w:r w:rsidR="00956582" w:rsidRPr="004D628C">
        <w:rPr>
          <w:szCs w:val="22"/>
        </w:rPr>
        <w:t>g</w:t>
      </w:r>
      <w:r w:rsidR="00747E54">
        <w:rPr>
          <w:b/>
          <w:szCs w:val="22"/>
        </w:rPr>
        <w:tab/>
      </w:r>
      <w:r w:rsidR="00956582">
        <w:rPr>
          <w:b/>
          <w:szCs w:val="22"/>
        </w:rPr>
        <w:tab/>
      </w:r>
      <w:r w:rsidR="00747E54" w:rsidRPr="002715CE">
        <w:rPr>
          <w:b/>
          <w:szCs w:val="22"/>
        </w:rPr>
        <w:t>(</w:t>
      </w:r>
      <w:r w:rsidR="00747E54">
        <w:rPr>
          <w:b/>
          <w:szCs w:val="22"/>
        </w:rPr>
        <w:t>C</w:t>
      </w:r>
      <w:r w:rsidR="00747E54" w:rsidRPr="002715CE">
        <w:rPr>
          <w:b/>
          <w:szCs w:val="22"/>
        </w:rPr>
        <w:t>)</w:t>
      </w:r>
      <w:r w:rsidR="00747E54">
        <w:rPr>
          <w:b/>
          <w:szCs w:val="22"/>
        </w:rPr>
        <w:t xml:space="preserve">  </w:t>
      </w:r>
      <w:r w:rsidR="00956582">
        <w:rPr>
          <w:bCs/>
          <w:szCs w:val="22"/>
        </w:rPr>
        <w:t>80 g</w:t>
      </w:r>
      <w:r>
        <w:rPr>
          <w:bCs/>
          <w:szCs w:val="22"/>
        </w:rPr>
        <w:tab/>
      </w:r>
      <w:r w:rsidR="00747E54">
        <w:rPr>
          <w:b/>
          <w:szCs w:val="22"/>
        </w:rPr>
        <w:tab/>
      </w:r>
      <w:r w:rsidR="00747E54" w:rsidRPr="002715CE">
        <w:rPr>
          <w:b/>
          <w:szCs w:val="22"/>
        </w:rPr>
        <w:t>(</w:t>
      </w:r>
      <w:r w:rsidR="00747E54">
        <w:rPr>
          <w:b/>
          <w:szCs w:val="22"/>
        </w:rPr>
        <w:t>D</w:t>
      </w:r>
      <w:r w:rsidR="00747E54" w:rsidRPr="002715CE">
        <w:rPr>
          <w:b/>
          <w:szCs w:val="22"/>
        </w:rPr>
        <w:t>)</w:t>
      </w:r>
      <w:r w:rsidR="00747E54">
        <w:rPr>
          <w:b/>
          <w:szCs w:val="22"/>
        </w:rPr>
        <w:t xml:space="preserve">  </w:t>
      </w:r>
      <w:r w:rsidR="00956582">
        <w:rPr>
          <w:bCs/>
          <w:szCs w:val="22"/>
        </w:rPr>
        <w:t>20 g</w:t>
      </w:r>
    </w:p>
    <w:p w14:paraId="420A0DF9" w14:textId="77777777" w:rsidR="00747E54" w:rsidRDefault="00747E54" w:rsidP="00747E5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20A0DFA" w14:textId="77777777" w:rsidR="00956582" w:rsidRPr="007E7E02" w:rsidRDefault="00956582" w:rsidP="00747E5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20A0DFB" w14:textId="77777777" w:rsidR="00956582" w:rsidRPr="00C31F09" w:rsidRDefault="00F9182C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B0" wp14:editId="420A0FB1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97" w14:textId="77777777" w:rsidR="002C4407" w:rsidRPr="00E4687D" w:rsidRDefault="002C4407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B0" id="Oval 22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97" w14:textId="77777777" w:rsidR="002C4407" w:rsidRPr="00E4687D" w:rsidRDefault="002C4407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56582" w:rsidRPr="00C31F09">
        <w:rPr>
          <w:bCs/>
          <w:szCs w:val="24"/>
        </w:rPr>
        <w:t xml:space="preserve">O Pedro e o </w:t>
      </w:r>
      <w:r w:rsidR="004D628C">
        <w:rPr>
          <w:bCs/>
          <w:szCs w:val="24"/>
        </w:rPr>
        <w:t xml:space="preserve">Gonçalo </w:t>
      </w:r>
      <w:r w:rsidR="00956582" w:rsidRPr="00C31F09">
        <w:rPr>
          <w:bCs/>
          <w:szCs w:val="24"/>
        </w:rPr>
        <w:t xml:space="preserve">dividiram entre </w:t>
      </w:r>
      <w:proofErr w:type="gramStart"/>
      <w:r w:rsidR="00956582" w:rsidRPr="00C31F09">
        <w:rPr>
          <w:bCs/>
          <w:szCs w:val="24"/>
        </w:rPr>
        <w:t xml:space="preserve">si  </w:t>
      </w:r>
      <w:r w:rsidR="004D628C">
        <w:rPr>
          <w:bCs/>
          <w:szCs w:val="24"/>
        </w:rPr>
        <w:t>26</w:t>
      </w:r>
      <w:r w:rsidR="00956582" w:rsidRPr="00C31F09">
        <w:rPr>
          <w:bCs/>
          <w:szCs w:val="24"/>
        </w:rPr>
        <w:t>0</w:t>
      </w:r>
      <w:proofErr w:type="gramEnd"/>
      <w:r w:rsidR="00956582" w:rsidRPr="00C31F09">
        <w:rPr>
          <w:bCs/>
          <w:szCs w:val="24"/>
        </w:rPr>
        <w:t xml:space="preserve">  cromos, na razão  </w:t>
      </w:r>
      <w:r w:rsidR="004D628C">
        <w:rPr>
          <w:bCs/>
          <w:szCs w:val="24"/>
        </w:rPr>
        <w:t>8</w:t>
      </w:r>
      <w:r w:rsidR="00956582" w:rsidRPr="00C31F09">
        <w:rPr>
          <w:rFonts w:ascii="Cambria Math" w:hAnsi="Cambria Math"/>
          <w:bCs/>
          <w:szCs w:val="24"/>
        </w:rPr>
        <w:t>:</w:t>
      </w:r>
      <w:r w:rsidR="004D628C">
        <w:rPr>
          <w:bCs/>
          <w:szCs w:val="24"/>
        </w:rPr>
        <w:t>2</w:t>
      </w:r>
      <w:r w:rsidR="00956582" w:rsidRPr="00C31F09">
        <w:rPr>
          <w:bCs/>
          <w:szCs w:val="24"/>
        </w:rPr>
        <w:t xml:space="preserve"> .</w:t>
      </w:r>
    </w:p>
    <w:p w14:paraId="420A0DFC" w14:textId="5589239E" w:rsidR="00956582" w:rsidRPr="00C31F09" w:rsidRDefault="007A02DF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  <w:r>
        <w:rPr>
          <w:bCs/>
          <w:szCs w:val="24"/>
        </w:rPr>
        <w:tab/>
      </w:r>
      <w:r w:rsidR="00956582" w:rsidRPr="00C31F09">
        <w:rPr>
          <w:bCs/>
          <w:szCs w:val="24"/>
        </w:rPr>
        <w:t xml:space="preserve">Quantos cromos recebeu a </w:t>
      </w:r>
      <w:r w:rsidR="004D628C">
        <w:rPr>
          <w:bCs/>
          <w:szCs w:val="24"/>
        </w:rPr>
        <w:t>menos</w:t>
      </w:r>
      <w:r w:rsidR="00956582" w:rsidRPr="00C31F09">
        <w:rPr>
          <w:bCs/>
          <w:szCs w:val="24"/>
        </w:rPr>
        <w:t xml:space="preserve"> o </w:t>
      </w:r>
      <w:r w:rsidR="004D628C">
        <w:rPr>
          <w:bCs/>
          <w:szCs w:val="24"/>
        </w:rPr>
        <w:t>Gonçalo</w:t>
      </w:r>
      <w:r w:rsidR="00956582" w:rsidRPr="00C31F09">
        <w:rPr>
          <w:bCs/>
          <w:szCs w:val="24"/>
        </w:rPr>
        <w:t xml:space="preserve"> </w:t>
      </w:r>
      <w:r w:rsidR="004D628C">
        <w:rPr>
          <w:bCs/>
          <w:szCs w:val="24"/>
        </w:rPr>
        <w:t>em relação ao</w:t>
      </w:r>
      <w:r w:rsidR="00956582" w:rsidRPr="00C31F09">
        <w:rPr>
          <w:bCs/>
          <w:szCs w:val="24"/>
        </w:rPr>
        <w:t xml:space="preserve"> </w:t>
      </w:r>
      <w:r w:rsidR="004D628C">
        <w:rPr>
          <w:bCs/>
          <w:szCs w:val="24"/>
        </w:rPr>
        <w:t>Pedro</w:t>
      </w:r>
      <w:r w:rsidR="00956582" w:rsidRPr="00C31F09">
        <w:rPr>
          <w:bCs/>
          <w:szCs w:val="24"/>
        </w:rPr>
        <w:t>?</w:t>
      </w:r>
    </w:p>
    <w:p w14:paraId="420A0DFD" w14:textId="61939060" w:rsidR="00956582" w:rsidRDefault="00956582" w:rsidP="007A02DF">
      <w:pPr>
        <w:pStyle w:val="QUESTAO1"/>
        <w:tabs>
          <w:tab w:val="clear" w:pos="113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 w:rsidR="007A02DF">
        <w:rPr>
          <w:b/>
          <w:szCs w:val="22"/>
        </w:rPr>
        <w:tab/>
      </w:r>
      <w:r>
        <w:rPr>
          <w:b/>
          <w:szCs w:val="22"/>
        </w:rPr>
        <w:t xml:space="preserve">(A)  </w:t>
      </w:r>
      <w:r>
        <w:rPr>
          <w:bCs/>
          <w:szCs w:val="22"/>
        </w:rPr>
        <w:t>20</w:t>
      </w:r>
      <w:r w:rsidR="004D628C">
        <w:rPr>
          <w:bCs/>
          <w:szCs w:val="22"/>
        </w:rPr>
        <w:t>8</w: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</w:t>
      </w:r>
      <w:r w:rsidR="004D628C" w:rsidRPr="004D628C">
        <w:rPr>
          <w:szCs w:val="22"/>
        </w:rPr>
        <w:t>52</w:t>
      </w:r>
      <w:r>
        <w:rPr>
          <w:b/>
          <w:szCs w:val="22"/>
        </w:rPr>
        <w:tab/>
      </w:r>
      <w:r w:rsidR="007A02DF"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proofErr w:type="gramStart"/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4D628C">
        <w:rPr>
          <w:bCs/>
          <w:szCs w:val="22"/>
        </w:rPr>
        <w:t>156</w:t>
      </w:r>
      <w:proofErr w:type="gramEnd"/>
      <w:r>
        <w:rPr>
          <w:b/>
          <w:szCs w:val="22"/>
        </w:rPr>
        <w:tab/>
      </w:r>
      <w:r w:rsidR="007A02DF">
        <w:rPr>
          <w:b/>
          <w:szCs w:val="22"/>
        </w:rPr>
        <w:tab/>
      </w:r>
      <w:r w:rsidR="00D76BEE">
        <w:rPr>
          <w:b/>
          <w:szCs w:val="22"/>
        </w:rPr>
        <w:t xml:space="preserve">  </w:t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4D628C">
        <w:rPr>
          <w:bCs/>
          <w:szCs w:val="22"/>
        </w:rPr>
        <w:t>180</w:t>
      </w:r>
    </w:p>
    <w:p w14:paraId="420A0DFE" w14:textId="77777777" w:rsidR="00956582" w:rsidRPr="007E7E02" w:rsidRDefault="00956582" w:rsidP="00956582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20A0DFF" w14:textId="77777777" w:rsidR="007277CA" w:rsidRDefault="007277CA" w:rsidP="00956582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rPr>
          <w:bCs/>
          <w:i/>
          <w:iCs/>
          <w:szCs w:val="22"/>
        </w:rPr>
      </w:pPr>
    </w:p>
    <w:p w14:paraId="420A0E00" w14:textId="54845AF6" w:rsidR="00956582" w:rsidRPr="002F3B12" w:rsidRDefault="00F9182C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B2" wp14:editId="420A0FB3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98" w14:textId="77777777" w:rsidR="002C4407" w:rsidRPr="000D632F" w:rsidRDefault="002C4407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B2" id="Oval 27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98" w14:textId="77777777" w:rsidR="002C4407" w:rsidRPr="000D632F" w:rsidRDefault="002C4407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56582" w:rsidRPr="002F3B12">
        <w:rPr>
          <w:bCs/>
          <w:szCs w:val="22"/>
        </w:rPr>
        <w:t xml:space="preserve">Considera a igualdade  </w:t>
      </w:r>
      <w:r w:rsidR="003852ED" w:rsidRPr="003852ED">
        <w:rPr>
          <w:position w:val="-22"/>
        </w:rPr>
        <w:object w:dxaOrig="740" w:dyaOrig="580" w14:anchorId="185B83CF">
          <v:shape id="_x0000_i1059" type="#_x0000_t75" style="width:36.75pt;height:29.25pt" o:ole="">
            <v:imagedata r:id="rId81" o:title=""/>
          </v:shape>
          <o:OLEObject Type="Embed" ProgID="Equation.DSMT4" ShapeID="_x0000_i1059" DrawAspect="Content" ObjectID="_1736939712" r:id="rId82"/>
        </w:object>
      </w:r>
      <w:r w:rsidR="00956582" w:rsidRPr="002F3B12">
        <w:rPr>
          <w:bCs/>
          <w:szCs w:val="22"/>
        </w:rPr>
        <w:t xml:space="preserve"> .</w:t>
      </w:r>
    </w:p>
    <w:p w14:paraId="420A0E01" w14:textId="2506E055" w:rsidR="002F3B12" w:rsidRPr="002F3B12" w:rsidRDefault="007A02DF" w:rsidP="002F3B1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>
        <w:rPr>
          <w:bCs/>
          <w:szCs w:val="22"/>
        </w:rPr>
        <w:tab/>
      </w:r>
      <w:r w:rsidR="002F3B12" w:rsidRPr="002F3B12">
        <w:rPr>
          <w:bCs/>
          <w:szCs w:val="22"/>
        </w:rPr>
        <w:t xml:space="preserve">Qual das seguintes expressões permite determinar o valor </w:t>
      </w:r>
      <w:proofErr w:type="gramStart"/>
      <w:r w:rsidR="002F3B12" w:rsidRPr="002F3B12">
        <w:rPr>
          <w:bCs/>
          <w:szCs w:val="22"/>
        </w:rPr>
        <w:t xml:space="preserve">de  </w:t>
      </w:r>
      <w:r w:rsidR="002F3B12" w:rsidRPr="00E100F7">
        <w:rPr>
          <w:rFonts w:ascii="Times New Roman" w:hAnsi="Times New Roman" w:cs="Times New Roman"/>
          <w:bCs/>
          <w:i/>
          <w:szCs w:val="22"/>
        </w:rPr>
        <w:t>x</w:t>
      </w:r>
      <w:proofErr w:type="gramEnd"/>
      <w:r w:rsidR="002F3B12" w:rsidRPr="002F3B12">
        <w:rPr>
          <w:bCs/>
          <w:szCs w:val="22"/>
        </w:rPr>
        <w:t xml:space="preserve">  de modo a obter uma proporção?</w:t>
      </w:r>
    </w:p>
    <w:p w14:paraId="420A0E02" w14:textId="5FF16083" w:rsidR="002F3B12" w:rsidRPr="002F3B12" w:rsidRDefault="002F3B12" w:rsidP="002F3B1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 w:rsidRPr="002F3B12">
        <w:rPr>
          <w:bCs/>
          <w:szCs w:val="22"/>
        </w:rPr>
        <w:tab/>
      </w:r>
      <w:r w:rsidR="00D76BEE">
        <w:rPr>
          <w:bCs/>
          <w:szCs w:val="22"/>
        </w:rPr>
        <w:t xml:space="preserve">   </w:t>
      </w:r>
      <w:r w:rsidRPr="002F3B12">
        <w:rPr>
          <w:b/>
          <w:bCs/>
          <w:color w:val="auto"/>
          <w:szCs w:val="22"/>
        </w:rPr>
        <w:t>(A)</w:t>
      </w:r>
      <w:r w:rsidRPr="002F3B12">
        <w:rPr>
          <w:bCs/>
          <w:color w:val="auto"/>
          <w:szCs w:val="22"/>
        </w:rPr>
        <w:t xml:space="preserve">  </w:t>
      </w:r>
      <w:r w:rsidR="003852ED" w:rsidRPr="003852ED">
        <w:rPr>
          <w:position w:val="-22"/>
        </w:rPr>
        <w:object w:dxaOrig="1020" w:dyaOrig="580" w14:anchorId="1E94B7C4">
          <v:shape id="_x0000_i1060" type="#_x0000_t75" style="width:51pt;height:29.25pt" o:ole="">
            <v:imagedata r:id="rId83" o:title=""/>
          </v:shape>
          <o:OLEObject Type="Embed" ProgID="Equation.DSMT4" ShapeID="_x0000_i1060" DrawAspect="Content" ObjectID="_1736939713" r:id="rId84"/>
        </w:object>
      </w:r>
      <w:r w:rsidRPr="002F3B12">
        <w:rPr>
          <w:bCs/>
          <w:color w:val="auto"/>
          <w:szCs w:val="22"/>
        </w:rPr>
        <w:t xml:space="preserve">    </w:t>
      </w:r>
      <w:r w:rsidR="00956582">
        <w:rPr>
          <w:bCs/>
          <w:color w:val="auto"/>
          <w:szCs w:val="22"/>
        </w:rPr>
        <w:tab/>
      </w:r>
      <w:r w:rsidRPr="002F3B12">
        <w:rPr>
          <w:bCs/>
          <w:color w:val="auto"/>
          <w:szCs w:val="22"/>
        </w:rPr>
        <w:t xml:space="preserve"> </w:t>
      </w:r>
      <w:r w:rsidRPr="002F3B12">
        <w:rPr>
          <w:b/>
          <w:bCs/>
          <w:color w:val="auto"/>
          <w:szCs w:val="22"/>
        </w:rPr>
        <w:t>(B)</w:t>
      </w:r>
      <w:r w:rsidRPr="002F3B12">
        <w:rPr>
          <w:bCs/>
          <w:color w:val="auto"/>
          <w:szCs w:val="22"/>
        </w:rPr>
        <w:t xml:space="preserve">  </w:t>
      </w:r>
      <w:r w:rsidR="003852ED" w:rsidRPr="003852ED">
        <w:rPr>
          <w:position w:val="-22"/>
        </w:rPr>
        <w:object w:dxaOrig="1020" w:dyaOrig="580" w14:anchorId="6A3F97D1">
          <v:shape id="_x0000_i1061" type="#_x0000_t75" style="width:51pt;height:29.25pt" o:ole="">
            <v:imagedata r:id="rId85" o:title=""/>
          </v:shape>
          <o:OLEObject Type="Embed" ProgID="Equation.DSMT4" ShapeID="_x0000_i1061" DrawAspect="Content" ObjectID="_1736939714" r:id="rId86"/>
        </w:object>
      </w:r>
      <w:r w:rsidRPr="002F3B12">
        <w:rPr>
          <w:bCs/>
          <w:color w:val="auto"/>
          <w:szCs w:val="22"/>
        </w:rPr>
        <w:t xml:space="preserve">    </w:t>
      </w:r>
      <w:r w:rsidR="00956582">
        <w:rPr>
          <w:bCs/>
          <w:color w:val="auto"/>
          <w:szCs w:val="22"/>
        </w:rPr>
        <w:tab/>
      </w:r>
      <w:r w:rsidRPr="002F3B12">
        <w:rPr>
          <w:bCs/>
          <w:color w:val="auto"/>
          <w:szCs w:val="22"/>
        </w:rPr>
        <w:t xml:space="preserve"> </w:t>
      </w:r>
      <w:r w:rsidRPr="002F3B12">
        <w:rPr>
          <w:b/>
          <w:bCs/>
          <w:color w:val="auto"/>
          <w:szCs w:val="22"/>
        </w:rPr>
        <w:t>(C)</w:t>
      </w:r>
      <w:r w:rsidRPr="002F3B12">
        <w:rPr>
          <w:bCs/>
          <w:color w:val="auto"/>
          <w:szCs w:val="22"/>
        </w:rPr>
        <w:t xml:space="preserve">  </w:t>
      </w:r>
      <w:r w:rsidR="003852ED" w:rsidRPr="003852ED">
        <w:rPr>
          <w:position w:val="-22"/>
        </w:rPr>
        <w:object w:dxaOrig="999" w:dyaOrig="580" w14:anchorId="6E78039E">
          <v:shape id="_x0000_i1062" type="#_x0000_t75" style="width:50.25pt;height:29.25pt" o:ole="">
            <v:imagedata r:id="rId87" o:title=""/>
          </v:shape>
          <o:OLEObject Type="Embed" ProgID="Equation.DSMT4" ShapeID="_x0000_i1062" DrawAspect="Content" ObjectID="_1736939715" r:id="rId88"/>
        </w:object>
      </w:r>
      <w:r w:rsidRPr="002F3B12">
        <w:rPr>
          <w:bCs/>
          <w:color w:val="auto"/>
          <w:szCs w:val="22"/>
        </w:rPr>
        <w:t xml:space="preserve">    </w:t>
      </w:r>
      <w:r w:rsidR="00956582">
        <w:rPr>
          <w:bCs/>
          <w:color w:val="auto"/>
          <w:szCs w:val="22"/>
        </w:rPr>
        <w:tab/>
      </w:r>
      <w:proofErr w:type="gramStart"/>
      <w:r w:rsidR="00D76BEE">
        <w:rPr>
          <w:bCs/>
          <w:color w:val="auto"/>
          <w:szCs w:val="22"/>
        </w:rPr>
        <w:t xml:space="preserve">  </w:t>
      </w:r>
      <w:r w:rsidRPr="002F3B12">
        <w:rPr>
          <w:bCs/>
          <w:color w:val="auto"/>
          <w:szCs w:val="22"/>
        </w:rPr>
        <w:t xml:space="preserve"> </w:t>
      </w:r>
      <w:r w:rsidRPr="002F3B12">
        <w:rPr>
          <w:b/>
          <w:bCs/>
          <w:color w:val="auto"/>
          <w:szCs w:val="22"/>
        </w:rPr>
        <w:t>(</w:t>
      </w:r>
      <w:proofErr w:type="gramEnd"/>
      <w:r w:rsidRPr="002F3B12">
        <w:rPr>
          <w:b/>
          <w:bCs/>
          <w:color w:val="auto"/>
          <w:szCs w:val="22"/>
        </w:rPr>
        <w:t>D)</w:t>
      </w:r>
      <w:r w:rsidRPr="002F3B12">
        <w:rPr>
          <w:bCs/>
          <w:color w:val="auto"/>
          <w:szCs w:val="22"/>
        </w:rPr>
        <w:t xml:space="preserve">  </w:t>
      </w:r>
      <w:r w:rsidR="003852ED" w:rsidRPr="003852ED">
        <w:rPr>
          <w:position w:val="-22"/>
        </w:rPr>
        <w:object w:dxaOrig="1020" w:dyaOrig="580" w14:anchorId="6776FF0F">
          <v:shape id="_x0000_i1063" type="#_x0000_t75" style="width:51pt;height:29.25pt" o:ole="">
            <v:imagedata r:id="rId89" o:title=""/>
          </v:shape>
          <o:OLEObject Type="Embed" ProgID="Equation.DSMT4" ShapeID="_x0000_i1063" DrawAspect="Content" ObjectID="_1736939716" r:id="rId90"/>
        </w:object>
      </w:r>
    </w:p>
    <w:p w14:paraId="420A0E03" w14:textId="77777777" w:rsidR="007D1BDB" w:rsidRPr="00E3612D" w:rsidRDefault="00F9182C" w:rsidP="007D1BDB">
      <w:pPr>
        <w:pStyle w:val="TITULOFICHAS"/>
        <w:rPr>
          <w:lang w:val="pt-PT"/>
        </w:rPr>
      </w:pPr>
      <w:r w:rsidRPr="008E7736">
        <w:rPr>
          <w:b w:val="0"/>
          <w:szCs w:val="22"/>
          <w:lang w:val="pt-PT"/>
        </w:rPr>
        <w:br w:type="page"/>
      </w:r>
      <w:r w:rsidR="007D1BDB">
        <w:rPr>
          <w:lang w:val="pt-PT"/>
        </w:rPr>
        <w:lastRenderedPageBreak/>
        <w:t xml:space="preserve">Miniteste 3 – </w:t>
      </w:r>
      <w:r w:rsidR="008B4EF9">
        <w:rPr>
          <w:lang w:val="pt-PT"/>
        </w:rPr>
        <w:t>Proporcionalidade direta</w:t>
      </w:r>
    </w:p>
    <w:p w14:paraId="420A0E04" w14:textId="77777777" w:rsidR="007D1BDB" w:rsidRPr="001F156B" w:rsidRDefault="007D1BDB" w:rsidP="007D1BD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0FB4" wp14:editId="420A0FB5">
                <wp:extent cx="6119640" cy="792000"/>
                <wp:effectExtent l="12700" t="12700" r="14605" b="8255"/>
                <wp:docPr id="3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9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99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9A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9B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9C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A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9E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9F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A0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A1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A2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A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A4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A5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A6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A7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A8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AA" w14:textId="77777777" w:rsidR="002C4407" w:rsidRPr="0005099D" w:rsidRDefault="002C4407" w:rsidP="007D1BD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0FB4" id="_x0000_s105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7ItcQ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9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99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9A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9B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9C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A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9E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9F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A0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A1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A2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A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A4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A5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A6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A7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A8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AA" w14:textId="77777777" w:rsidR="002C4407" w:rsidRPr="0005099D" w:rsidRDefault="002C4407" w:rsidP="007D1BDB"/>
                  </w:txbxContent>
                </v:textbox>
                <w10:anchorlock/>
              </v:roundrect>
            </w:pict>
          </mc:Fallback>
        </mc:AlternateContent>
      </w:r>
    </w:p>
    <w:p w14:paraId="420A0E05" w14:textId="0C516FEC" w:rsidR="00956582" w:rsidRDefault="005856A8" w:rsidP="0065215B">
      <w:pPr>
        <w:spacing w:after="80" w:line="324" w:lineRule="auto"/>
        <w:ind w:left="703" w:hanging="703"/>
        <w:rPr>
          <w:rFonts w:ascii="Arial" w:hAnsi="Arial" w:cs="Arial"/>
          <w:sz w:val="24"/>
          <w:szCs w:val="24"/>
        </w:rPr>
      </w:pPr>
      <w:r>
        <w:rPr>
          <w:bCs/>
          <w:noProof/>
          <w:szCs w:val="24"/>
        </w:rPr>
        <w:drawing>
          <wp:anchor distT="0" distB="0" distL="114300" distR="114300" simplePos="0" relativeHeight="251893760" behindDoc="0" locked="0" layoutInCell="1" allowOverlap="1" wp14:anchorId="4BADCAE6" wp14:editId="04AEE704">
            <wp:simplePos x="0" y="0"/>
            <wp:positionH relativeFrom="column">
              <wp:posOffset>4756785</wp:posOffset>
            </wp:positionH>
            <wp:positionV relativeFrom="paragraph">
              <wp:posOffset>176530</wp:posOffset>
            </wp:positionV>
            <wp:extent cx="1871345" cy="2160905"/>
            <wp:effectExtent l="0" t="0" r="0" b="0"/>
            <wp:wrapSquare wrapText="bothSides"/>
            <wp:docPr id="50" name="Imagem 50" descr="Uma imagem com interior, garraf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 descr="Uma imagem com interior, garrafa&#10;&#10;Descrição gerada automaticamente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3FB" w:rsidRPr="000A3D6B">
        <w:rPr>
          <w:bCs/>
          <w:sz w:val="24"/>
          <w:szCs w:val="24"/>
        </w:rPr>
        <w:tab/>
      </w:r>
    </w:p>
    <w:p w14:paraId="420A0E06" w14:textId="1C32FD35" w:rsidR="00C31F09" w:rsidRPr="00E32C50" w:rsidRDefault="007D1BDB" w:rsidP="00E727EB">
      <w:pPr>
        <w:pStyle w:val="QUESTAO1"/>
        <w:spacing w:before="200"/>
        <w:rPr>
          <w:bCs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B8" wp14:editId="420A0FB9">
                <wp:extent cx="216000" cy="216000"/>
                <wp:effectExtent l="0" t="0" r="0" b="0"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AB" w14:textId="77777777" w:rsidR="002C4407" w:rsidRPr="00086D19" w:rsidRDefault="002C4407" w:rsidP="007D1B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B8" id="Oval 350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AB" w14:textId="77777777" w:rsidR="002C4407" w:rsidRPr="00086D19" w:rsidRDefault="002C4407" w:rsidP="007D1B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31F09" w:rsidRPr="00E32C50">
        <w:rPr>
          <w:bCs/>
          <w:szCs w:val="24"/>
        </w:rPr>
        <w:t xml:space="preserve">Para extrair um litro de azeite são necessários, em </w:t>
      </w:r>
      <w:proofErr w:type="gramStart"/>
      <w:r w:rsidR="00C31F09" w:rsidRPr="00E32C50">
        <w:rPr>
          <w:bCs/>
          <w:szCs w:val="24"/>
        </w:rPr>
        <w:t>média,  6</w:t>
      </w:r>
      <w:proofErr w:type="gramEnd"/>
      <w:r w:rsidR="00C31F09" w:rsidRPr="00E32C50">
        <w:rPr>
          <w:bCs/>
          <w:szCs w:val="24"/>
        </w:rPr>
        <w:t xml:space="preserve"> kg  de azeitona.</w:t>
      </w:r>
      <w:r w:rsidR="0065215B" w:rsidRPr="00E32C50">
        <w:rPr>
          <w:sz w:val="20"/>
        </w:rPr>
        <w:t xml:space="preserve"> </w:t>
      </w:r>
    </w:p>
    <w:p w14:paraId="420A0E07" w14:textId="78B9D5F1" w:rsidR="00C31F09" w:rsidRPr="00E32C50" w:rsidRDefault="00C31F09" w:rsidP="00E727EB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4"/>
        </w:rPr>
      </w:pPr>
      <w:r w:rsidRPr="00E32C50">
        <w:rPr>
          <w:bCs/>
          <w:szCs w:val="24"/>
        </w:rPr>
        <w:tab/>
        <w:t xml:space="preserve">Para </w:t>
      </w:r>
      <w:proofErr w:type="gramStart"/>
      <w:r w:rsidRPr="00E32C50">
        <w:rPr>
          <w:bCs/>
          <w:szCs w:val="24"/>
        </w:rPr>
        <w:t>obter  800</w:t>
      </w:r>
      <w:proofErr w:type="gramEnd"/>
      <w:r w:rsidRPr="00E32C50">
        <w:rPr>
          <w:bCs/>
          <w:szCs w:val="24"/>
        </w:rPr>
        <w:t xml:space="preserve"> L  de azeite são necessários quantos quilogramas de azeitona?</w:t>
      </w:r>
    </w:p>
    <w:p w14:paraId="420A0E08" w14:textId="18D5ABC1" w:rsidR="00C37D31" w:rsidRPr="007D1BDB" w:rsidRDefault="0065215B" w:rsidP="00C37D3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 xml:space="preserve">  </w:t>
      </w:r>
      <w:r w:rsidR="00C37D31" w:rsidRPr="007D1BDB">
        <w:rPr>
          <w:b/>
          <w:szCs w:val="22"/>
        </w:rPr>
        <w:tab/>
      </w:r>
      <w:r>
        <w:rPr>
          <w:b/>
          <w:szCs w:val="22"/>
        </w:rPr>
        <w:t xml:space="preserve">     </w:t>
      </w:r>
      <w:r w:rsidR="00C37D31" w:rsidRPr="007D1BDB">
        <w:rPr>
          <w:b/>
          <w:szCs w:val="22"/>
        </w:rPr>
        <w:t>(A)</w:t>
      </w:r>
      <w:r w:rsidR="00C37D31">
        <w:rPr>
          <w:b/>
          <w:szCs w:val="22"/>
        </w:rPr>
        <w:t xml:space="preserve">  </w:t>
      </w:r>
      <w:r w:rsidR="00493D66">
        <w:t>3600</w:t>
      </w:r>
      <w:r w:rsidR="00C37D31" w:rsidRPr="007D1BDB">
        <w:rPr>
          <w:b/>
          <w:szCs w:val="22"/>
        </w:rPr>
        <w:tab/>
      </w:r>
      <w:r>
        <w:rPr>
          <w:b/>
          <w:szCs w:val="22"/>
        </w:rPr>
        <w:t xml:space="preserve"> </w:t>
      </w:r>
      <w:proofErr w:type="gramStart"/>
      <w:r>
        <w:rPr>
          <w:b/>
          <w:szCs w:val="22"/>
        </w:rPr>
        <w:t xml:space="preserve">   </w:t>
      </w:r>
      <w:r w:rsidR="00C37D31" w:rsidRPr="007D1BDB">
        <w:rPr>
          <w:b/>
          <w:szCs w:val="22"/>
        </w:rPr>
        <w:t>(</w:t>
      </w:r>
      <w:proofErr w:type="gramEnd"/>
      <w:r w:rsidR="00C37D31" w:rsidRPr="007D1BDB">
        <w:rPr>
          <w:b/>
          <w:szCs w:val="22"/>
        </w:rPr>
        <w:t>B)</w:t>
      </w:r>
      <w:r w:rsidR="00C37D31">
        <w:rPr>
          <w:b/>
          <w:szCs w:val="22"/>
        </w:rPr>
        <w:t xml:space="preserve">  </w:t>
      </w:r>
      <w:r w:rsidR="00493D66">
        <w:t xml:space="preserve">4800 </w:t>
      </w:r>
      <w:r w:rsidR="00493D66">
        <w:rPr>
          <w:b/>
          <w:szCs w:val="22"/>
        </w:rPr>
        <w:t xml:space="preserve">                </w:t>
      </w:r>
      <w:r w:rsidR="00C37D31" w:rsidRPr="007D1BDB">
        <w:rPr>
          <w:b/>
          <w:szCs w:val="22"/>
        </w:rPr>
        <w:t>(C)</w:t>
      </w:r>
      <w:r w:rsidR="00C37D31">
        <w:rPr>
          <w:b/>
          <w:szCs w:val="22"/>
        </w:rPr>
        <w:t xml:space="preserve">  </w:t>
      </w:r>
      <w:r w:rsidR="00493D66">
        <w:t>2400</w:t>
      </w:r>
      <w:r w:rsidR="00C37D31">
        <w:rPr>
          <w:bCs/>
          <w:szCs w:val="22"/>
        </w:rPr>
        <w:tab/>
      </w:r>
      <w:r>
        <w:rPr>
          <w:b/>
          <w:szCs w:val="22"/>
        </w:rPr>
        <w:t xml:space="preserve">                 </w:t>
      </w:r>
      <w:r w:rsidR="00C37D31" w:rsidRPr="007D1BDB">
        <w:rPr>
          <w:b/>
          <w:szCs w:val="22"/>
        </w:rPr>
        <w:t>(D)</w:t>
      </w:r>
      <w:r w:rsidR="00C37D31">
        <w:rPr>
          <w:b/>
          <w:szCs w:val="22"/>
        </w:rPr>
        <w:t xml:space="preserve">  </w:t>
      </w:r>
      <w:r w:rsidR="00493D66">
        <w:t>2800</w:t>
      </w:r>
    </w:p>
    <w:tbl>
      <w:tblPr>
        <w:tblStyle w:val="TabelacomGrelha"/>
        <w:tblpPr w:leftFromText="141" w:rightFromText="141" w:vertAnchor="text" w:horzAnchor="margin" w:tblpXSpec="right" w:tblpY="1626"/>
        <w:tblOverlap w:val="never"/>
        <w:tblW w:w="0" w:type="auto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ook w:val="04A0" w:firstRow="1" w:lastRow="0" w:firstColumn="1" w:lastColumn="0" w:noHBand="0" w:noVBand="1"/>
      </w:tblPr>
      <w:tblGrid>
        <w:gridCol w:w="1197"/>
        <w:gridCol w:w="1200"/>
        <w:gridCol w:w="1200"/>
      </w:tblGrid>
      <w:tr w:rsidR="00236C6D" w14:paraId="4DD24B8F" w14:textId="77777777" w:rsidTr="00E727EB">
        <w:trPr>
          <w:trHeight w:hRule="exact" w:val="441"/>
        </w:trPr>
        <w:tc>
          <w:tcPr>
            <w:tcW w:w="1197" w:type="dxa"/>
            <w:shd w:val="clear" w:color="auto" w:fill="FDDDC7"/>
            <w:vAlign w:val="bottom"/>
          </w:tcPr>
          <w:p w14:paraId="7BB6F2C6" w14:textId="77777777" w:rsidR="00236C6D" w:rsidRPr="00E75B21" w:rsidRDefault="00236C6D" w:rsidP="00E727EB">
            <w:pPr>
              <w:pStyle w:val="QUESTAO1"/>
              <w:spacing w:before="0" w:line="480" w:lineRule="auto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E75B21">
              <w:rPr>
                <w:rFonts w:ascii="Times New Roman" w:hAnsi="Times New Roman" w:cs="Times New Roman"/>
                <w:b/>
                <w:i/>
                <w:iCs/>
              </w:rPr>
              <w:t>x</w:t>
            </w:r>
          </w:p>
        </w:tc>
        <w:tc>
          <w:tcPr>
            <w:tcW w:w="1200" w:type="dxa"/>
            <w:shd w:val="clear" w:color="auto" w:fill="auto"/>
            <w:vAlign w:val="bottom"/>
          </w:tcPr>
          <w:p w14:paraId="348C8859" w14:textId="77777777" w:rsidR="00236C6D" w:rsidRDefault="00236C6D" w:rsidP="00E727EB">
            <w:pPr>
              <w:pStyle w:val="QUESTAO1"/>
              <w:spacing w:before="0" w:line="480" w:lineRule="auto"/>
              <w:ind w:left="0" w:firstLine="0"/>
              <w:jc w:val="center"/>
            </w:pPr>
            <w:r>
              <w:t>3</w:t>
            </w:r>
          </w:p>
        </w:tc>
        <w:tc>
          <w:tcPr>
            <w:tcW w:w="1200" w:type="dxa"/>
            <w:shd w:val="clear" w:color="auto" w:fill="auto"/>
            <w:vAlign w:val="bottom"/>
          </w:tcPr>
          <w:p w14:paraId="0E577FE6" w14:textId="77777777" w:rsidR="00236C6D" w:rsidRDefault="00236C6D" w:rsidP="00E727EB">
            <w:pPr>
              <w:pStyle w:val="QUESTAO1"/>
              <w:spacing w:before="0" w:line="480" w:lineRule="auto"/>
              <w:ind w:left="0" w:firstLine="0"/>
              <w:jc w:val="center"/>
            </w:pPr>
            <w:r>
              <w:t>?</w:t>
            </w:r>
          </w:p>
        </w:tc>
      </w:tr>
      <w:tr w:rsidR="00236C6D" w14:paraId="70AF780D" w14:textId="77777777" w:rsidTr="00E727EB">
        <w:trPr>
          <w:trHeight w:hRule="exact" w:val="423"/>
        </w:trPr>
        <w:tc>
          <w:tcPr>
            <w:tcW w:w="1197" w:type="dxa"/>
            <w:shd w:val="clear" w:color="auto" w:fill="FDDDC7"/>
            <w:vAlign w:val="bottom"/>
          </w:tcPr>
          <w:p w14:paraId="17A97ED9" w14:textId="77777777" w:rsidR="00236C6D" w:rsidRPr="00010D38" w:rsidRDefault="00236C6D" w:rsidP="00E727EB">
            <w:pPr>
              <w:pStyle w:val="QUESTAO1"/>
              <w:spacing w:before="0" w:line="480" w:lineRule="auto"/>
              <w:ind w:left="0" w:firstLine="0"/>
              <w:jc w:val="center"/>
              <w:rPr>
                <w:b/>
                <w:i/>
                <w:iCs/>
              </w:rPr>
            </w:pPr>
            <w:r w:rsidRPr="00010D38">
              <w:rPr>
                <w:b/>
                <w:i/>
                <w:iCs/>
              </w:rPr>
              <w:t>y</w:t>
            </w:r>
          </w:p>
        </w:tc>
        <w:tc>
          <w:tcPr>
            <w:tcW w:w="1200" w:type="dxa"/>
            <w:shd w:val="clear" w:color="auto" w:fill="auto"/>
            <w:vAlign w:val="bottom"/>
          </w:tcPr>
          <w:p w14:paraId="5C7412C3" w14:textId="77777777" w:rsidR="00236C6D" w:rsidRDefault="00236C6D" w:rsidP="00E727EB">
            <w:pPr>
              <w:pStyle w:val="QUESTAO1"/>
              <w:spacing w:before="0" w:line="480" w:lineRule="auto"/>
              <w:ind w:left="0" w:firstLine="0"/>
              <w:jc w:val="center"/>
            </w:pPr>
            <w:r>
              <w:t>1,8</w:t>
            </w:r>
          </w:p>
        </w:tc>
        <w:tc>
          <w:tcPr>
            <w:tcW w:w="1200" w:type="dxa"/>
            <w:shd w:val="clear" w:color="auto" w:fill="auto"/>
            <w:vAlign w:val="bottom"/>
          </w:tcPr>
          <w:p w14:paraId="6C00AB10" w14:textId="77777777" w:rsidR="00236C6D" w:rsidRDefault="00236C6D" w:rsidP="00E727EB">
            <w:pPr>
              <w:pStyle w:val="QUESTAO1"/>
              <w:spacing w:before="0" w:line="480" w:lineRule="auto"/>
              <w:ind w:left="0" w:firstLine="0"/>
              <w:jc w:val="center"/>
            </w:pPr>
            <w:r>
              <w:t>4,2</w:t>
            </w:r>
          </w:p>
        </w:tc>
      </w:tr>
    </w:tbl>
    <w:p w14:paraId="420A0E09" w14:textId="49593969" w:rsidR="0065215B" w:rsidRDefault="007D1BDB" w:rsidP="00E727E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BA" wp14:editId="420A0FBB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AC" w14:textId="77777777" w:rsidR="002C4407" w:rsidRPr="00E4687D" w:rsidRDefault="002C4407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BA" id="Oval 351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u1fgIAAGQ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0RNZjo9baA+PiJD6AcneHlr6G/eiRAfBdKkUAPQ&#10;9McHOrSFruIwSJw1gD9ee0/21MCk5ayjyat4+L4TqDizXxy1dhrTUcBR2IyC27UroI6Y0V7xMovk&#10;gNGOokZon2kpLFMUUgknKVbFZcTxsor9BqC1ItVymc1oHL2Id27tZQJPxKbWfDo8C/RDC0fq/XsY&#10;p/JFG/e2ydPBchdBm9zjJx4HymmUc+8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RS/Lt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AC" w14:textId="77777777" w:rsidR="002C4407" w:rsidRPr="00E4687D" w:rsidRDefault="002C4407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36C6D">
        <w:tab/>
      </w:r>
      <w:r w:rsidR="0065215B">
        <w:t>Observa a tabela de proporcionalidade direta.</w:t>
      </w:r>
    </w:p>
    <w:p w14:paraId="420A0E12" w14:textId="20ADDD76" w:rsidR="0065215B" w:rsidRPr="00C37D31" w:rsidRDefault="00EC1C28" w:rsidP="00E727EB">
      <w:pPr>
        <w:pStyle w:val="QUESTAO1"/>
        <w:tabs>
          <w:tab w:val="clear" w:pos="113"/>
        </w:tabs>
        <w:spacing w:before="0"/>
        <w:ind w:left="426" w:hanging="426"/>
      </w:pPr>
      <w:r>
        <w:tab/>
      </w:r>
      <w:r w:rsidR="0065215B">
        <w:t>Qual é o valor em falta?</w:t>
      </w:r>
    </w:p>
    <w:p w14:paraId="420A0E13" w14:textId="495EE795" w:rsidR="0065215B" w:rsidRDefault="00C37D31" w:rsidP="00D9242E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67" w:hanging="567"/>
        <w:rPr>
          <w:b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EC1C28">
        <w:t>12,6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="00D9242E">
        <w:rPr>
          <w:b/>
          <w:szCs w:val="22"/>
        </w:rPr>
        <w:tab/>
      </w:r>
      <w:r w:rsidRPr="007D1BDB">
        <w:rPr>
          <w:b/>
          <w:szCs w:val="22"/>
        </w:rPr>
        <w:t>(</w:t>
      </w:r>
      <w:proofErr w:type="gramStart"/>
      <w:r w:rsidRPr="007D1BDB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="00EC1C28">
        <w:rPr>
          <w:bCs/>
          <w:szCs w:val="22"/>
        </w:rPr>
        <w:t>1</w:t>
      </w:r>
      <w:proofErr w:type="gramEnd"/>
      <w:r w:rsidR="00EC1C28">
        <w:rPr>
          <w:bCs/>
          <w:szCs w:val="22"/>
        </w:rPr>
        <w:t>,8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</w:p>
    <w:p w14:paraId="420A0E14" w14:textId="58E7221C" w:rsidR="00C37D31" w:rsidRDefault="0065215B" w:rsidP="00D9242E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67" w:hanging="567"/>
      </w:pPr>
      <w:r>
        <w:rPr>
          <w:b/>
          <w:szCs w:val="22"/>
        </w:rPr>
        <w:tab/>
      </w:r>
      <w:r w:rsidR="00C37D31" w:rsidRPr="007D1BDB">
        <w:rPr>
          <w:b/>
          <w:szCs w:val="22"/>
        </w:rPr>
        <w:t>(C)</w:t>
      </w:r>
      <w:r w:rsidR="00C37D31">
        <w:rPr>
          <w:b/>
          <w:szCs w:val="22"/>
        </w:rPr>
        <w:t xml:space="preserve">  </w:t>
      </w:r>
      <w:r w:rsidR="00EC1C28">
        <w:rPr>
          <w:bCs/>
          <w:szCs w:val="22"/>
        </w:rPr>
        <w:t>4</w:t>
      </w:r>
      <w:r w:rsidR="00EC1C28">
        <w:rPr>
          <w:bCs/>
          <w:szCs w:val="22"/>
        </w:rPr>
        <w:tab/>
      </w:r>
      <w:r w:rsidR="00C37D31" w:rsidRPr="007D1BDB">
        <w:rPr>
          <w:b/>
          <w:szCs w:val="22"/>
        </w:rPr>
        <w:tab/>
      </w:r>
      <w:r w:rsidR="00D9242E">
        <w:rPr>
          <w:b/>
          <w:szCs w:val="22"/>
        </w:rPr>
        <w:tab/>
      </w:r>
      <w:r w:rsidR="00C37D31" w:rsidRPr="007D1BDB">
        <w:rPr>
          <w:b/>
          <w:szCs w:val="22"/>
        </w:rPr>
        <w:t>(D</w:t>
      </w:r>
      <w:proofErr w:type="gramStart"/>
      <w:r w:rsidR="00C37D31" w:rsidRPr="007D1BDB">
        <w:rPr>
          <w:b/>
          <w:szCs w:val="22"/>
        </w:rPr>
        <w:t>)</w:t>
      </w:r>
      <w:r w:rsidR="00C37D31">
        <w:rPr>
          <w:b/>
          <w:szCs w:val="22"/>
        </w:rPr>
        <w:t xml:space="preserve">  </w:t>
      </w:r>
      <w:r w:rsidR="00EC1C28">
        <w:t>7</w:t>
      </w:r>
      <w:proofErr w:type="gramEnd"/>
    </w:p>
    <w:p w14:paraId="3B6C7EC8" w14:textId="77777777" w:rsidR="00832C46" w:rsidRPr="007D1BDB" w:rsidRDefault="00832C46" w:rsidP="00832C4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afterLines="60" w:after="144" w:line="276" w:lineRule="auto"/>
        <w:ind w:left="0" w:firstLine="0"/>
        <w:rPr>
          <w:bCs/>
          <w:i/>
          <w:iCs/>
          <w:szCs w:val="22"/>
        </w:rPr>
      </w:pPr>
    </w:p>
    <w:p w14:paraId="420A0E15" w14:textId="539A8BE6" w:rsidR="007D1BDB" w:rsidRDefault="007D1BDB" w:rsidP="0071273A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BC" wp14:editId="420A0FBD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AD" w14:textId="77777777" w:rsidR="002C4407" w:rsidRPr="000D632F" w:rsidRDefault="002C4407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BC" id="Oval 192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AD" w14:textId="77777777" w:rsidR="002C4407" w:rsidRPr="000D632F" w:rsidRDefault="002C4407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363FC">
        <w:t xml:space="preserve">Uma receita refere que se deve </w:t>
      </w:r>
      <w:proofErr w:type="gramStart"/>
      <w:r w:rsidR="004363FC">
        <w:t xml:space="preserve">juntar </w:t>
      </w:r>
      <w:r w:rsidR="00E727EB">
        <w:t xml:space="preserve"> </w:t>
      </w:r>
      <w:r w:rsidR="004363FC">
        <w:t>5</w:t>
      </w:r>
      <w:proofErr w:type="gramEnd"/>
      <w:r w:rsidR="004363FC">
        <w:t xml:space="preserve"> </w:t>
      </w:r>
      <w:r w:rsidR="00E727EB">
        <w:t xml:space="preserve"> </w:t>
      </w:r>
      <w:r w:rsidR="004363FC">
        <w:t xml:space="preserve">copos de água por cada </w:t>
      </w:r>
      <w:r w:rsidR="00E727EB">
        <w:t xml:space="preserve"> </w:t>
      </w:r>
      <w:r w:rsidR="004363FC">
        <w:t xml:space="preserve">3 </w:t>
      </w:r>
      <w:r w:rsidR="00E727EB">
        <w:t xml:space="preserve"> </w:t>
      </w:r>
      <w:r w:rsidR="004363FC">
        <w:t xml:space="preserve">copos de arroz. Seguindo a mesma receita, quantos copos de arroz se deve juntar </w:t>
      </w:r>
      <w:proofErr w:type="gramStart"/>
      <w:r w:rsidR="004363FC">
        <w:t>a</w:t>
      </w:r>
      <w:r w:rsidR="00E727EB">
        <w:t xml:space="preserve"> </w:t>
      </w:r>
      <w:r w:rsidR="004363FC">
        <w:t xml:space="preserve"> 10</w:t>
      </w:r>
      <w:proofErr w:type="gramEnd"/>
      <w:r w:rsidR="004363FC">
        <w:t xml:space="preserve"> </w:t>
      </w:r>
      <w:r w:rsidR="00E727EB">
        <w:t xml:space="preserve"> </w:t>
      </w:r>
      <w:r w:rsidR="004363FC">
        <w:t>copos de água?</w:t>
      </w:r>
    </w:p>
    <w:p w14:paraId="420A0E16" w14:textId="0A4B3FEF" w:rsidR="007D1BDB" w:rsidRPr="007E7E02" w:rsidRDefault="002D220B" w:rsidP="002D220B">
      <w:pPr>
        <w:pStyle w:val="QUESTAO1"/>
        <w:tabs>
          <w:tab w:val="clear" w:pos="113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ab/>
      </w:r>
      <w:r w:rsidR="002C2D87" w:rsidRPr="007D1BDB">
        <w:rPr>
          <w:b/>
          <w:szCs w:val="22"/>
        </w:rPr>
        <w:tab/>
        <w:t>(A)</w:t>
      </w:r>
      <w:r w:rsidR="002C2D87">
        <w:rPr>
          <w:b/>
          <w:szCs w:val="22"/>
        </w:rPr>
        <w:t xml:space="preserve">  </w:t>
      </w:r>
      <w:r w:rsidR="004363FC">
        <w:t>6</w:t>
      </w:r>
      <w:r w:rsidR="002C2D87" w:rsidRPr="007D1BDB">
        <w:rPr>
          <w:b/>
          <w:szCs w:val="22"/>
        </w:rPr>
        <w:tab/>
      </w:r>
      <w:r>
        <w:rPr>
          <w:b/>
          <w:szCs w:val="22"/>
        </w:rPr>
        <w:tab/>
      </w:r>
      <w:r w:rsidR="002C2D87">
        <w:rPr>
          <w:b/>
          <w:szCs w:val="22"/>
        </w:rPr>
        <w:tab/>
      </w:r>
      <w:r w:rsidR="002C2D87" w:rsidRPr="007D1BDB">
        <w:rPr>
          <w:b/>
          <w:szCs w:val="22"/>
        </w:rPr>
        <w:t>(</w:t>
      </w:r>
      <w:proofErr w:type="gramStart"/>
      <w:r w:rsidR="002C2D87" w:rsidRPr="007D1BDB">
        <w:rPr>
          <w:b/>
          <w:szCs w:val="22"/>
        </w:rPr>
        <w:t>B)</w:t>
      </w:r>
      <w:r w:rsidR="002C2D87">
        <w:rPr>
          <w:b/>
          <w:szCs w:val="22"/>
        </w:rPr>
        <w:t xml:space="preserve">  </w:t>
      </w:r>
      <w:r w:rsidR="004363FC">
        <w:rPr>
          <w:bCs/>
          <w:szCs w:val="22"/>
        </w:rPr>
        <w:t>7</w:t>
      </w:r>
      <w:proofErr w:type="gramEnd"/>
      <w:r w:rsidR="002C2D87" w:rsidRPr="007D1BDB">
        <w:rPr>
          <w:b/>
          <w:szCs w:val="22"/>
        </w:rPr>
        <w:tab/>
      </w:r>
      <w:r>
        <w:rPr>
          <w:b/>
          <w:szCs w:val="22"/>
        </w:rPr>
        <w:tab/>
      </w:r>
      <w:r w:rsidR="002C2D87">
        <w:rPr>
          <w:b/>
          <w:szCs w:val="22"/>
        </w:rPr>
        <w:tab/>
      </w:r>
      <w:r w:rsidR="002C2D87" w:rsidRPr="007D1BDB">
        <w:rPr>
          <w:b/>
          <w:szCs w:val="22"/>
        </w:rPr>
        <w:t>(C)</w:t>
      </w:r>
      <w:r w:rsidR="002C2D87">
        <w:rPr>
          <w:b/>
          <w:szCs w:val="22"/>
        </w:rPr>
        <w:t xml:space="preserve">  </w:t>
      </w:r>
      <w:r w:rsidR="002C2D87" w:rsidRPr="007D1BDB">
        <w:rPr>
          <w:bCs/>
          <w:szCs w:val="22"/>
        </w:rPr>
        <w:t>1</w:t>
      </w:r>
      <w:r w:rsidR="00956029">
        <w:rPr>
          <w:bCs/>
          <w:szCs w:val="22"/>
        </w:rPr>
        <w:t>0</w:t>
      </w:r>
      <w:r w:rsidR="002C2D87" w:rsidRPr="007D1BDB">
        <w:rPr>
          <w:b/>
          <w:szCs w:val="22"/>
        </w:rPr>
        <w:tab/>
      </w:r>
      <w:r>
        <w:rPr>
          <w:b/>
          <w:szCs w:val="22"/>
        </w:rPr>
        <w:tab/>
      </w:r>
      <w:r w:rsidR="002C2D87">
        <w:rPr>
          <w:b/>
          <w:szCs w:val="22"/>
        </w:rPr>
        <w:tab/>
      </w:r>
      <w:r w:rsidR="002C2D87" w:rsidRPr="007D1BDB">
        <w:rPr>
          <w:b/>
          <w:szCs w:val="22"/>
        </w:rPr>
        <w:t>(D)</w:t>
      </w:r>
      <w:r w:rsidR="002C2D87">
        <w:rPr>
          <w:b/>
          <w:szCs w:val="22"/>
        </w:rPr>
        <w:t xml:space="preserve">  </w:t>
      </w:r>
      <w:r w:rsidR="00956029">
        <w:t>30</w:t>
      </w:r>
    </w:p>
    <w:tbl>
      <w:tblPr>
        <w:tblStyle w:val="TabelacomGrelha"/>
        <w:tblpPr w:leftFromText="141" w:rightFromText="141" w:vertAnchor="text" w:horzAnchor="margin" w:tblpXSpec="center" w:tblpY="1112"/>
        <w:tblOverlap w:val="never"/>
        <w:tblW w:w="0" w:type="auto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ook w:val="04A0" w:firstRow="1" w:lastRow="0" w:firstColumn="1" w:lastColumn="0" w:noHBand="0" w:noVBand="1"/>
      </w:tblPr>
      <w:tblGrid>
        <w:gridCol w:w="3805"/>
        <w:gridCol w:w="1289"/>
        <w:gridCol w:w="1289"/>
      </w:tblGrid>
      <w:tr w:rsidR="00DA0FCF" w14:paraId="420A0E1A" w14:textId="77777777" w:rsidTr="00E727EB">
        <w:trPr>
          <w:trHeight w:hRule="exact" w:val="443"/>
        </w:trPr>
        <w:tc>
          <w:tcPr>
            <w:tcW w:w="3805" w:type="dxa"/>
            <w:shd w:val="clear" w:color="auto" w:fill="FDDDC7"/>
            <w:vAlign w:val="center"/>
          </w:tcPr>
          <w:p w14:paraId="420A0E17" w14:textId="10CD5F3C" w:rsidR="00DA0FCF" w:rsidRPr="00EC1C28" w:rsidRDefault="00DA0FCF" w:rsidP="00522577">
            <w:pPr>
              <w:pStyle w:val="QUESTAO1"/>
              <w:spacing w:before="0" w:line="48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Tempo de caminhada (min</w:t>
            </w:r>
            <w:r w:rsidR="00E727EB">
              <w:rPr>
                <w:b/>
              </w:rPr>
              <w:t>utos</w:t>
            </w:r>
            <w:r>
              <w:rPr>
                <w:b/>
              </w:rPr>
              <w:t>)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420A0E18" w14:textId="77777777" w:rsidR="00DA0FCF" w:rsidRDefault="00DA0FCF" w:rsidP="00522577">
            <w:pPr>
              <w:pStyle w:val="QUESTAO1"/>
              <w:spacing w:before="0" w:line="480" w:lineRule="auto"/>
              <w:ind w:left="0" w:firstLine="0"/>
              <w:jc w:val="center"/>
            </w:pPr>
            <w:r>
              <w:t>28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420A0E19" w14:textId="77777777" w:rsidR="00DA0FCF" w:rsidRDefault="00DA0FCF" w:rsidP="00522577">
            <w:pPr>
              <w:pStyle w:val="QUESTAO1"/>
              <w:spacing w:before="0" w:line="480" w:lineRule="auto"/>
              <w:ind w:left="0" w:firstLine="0"/>
              <w:jc w:val="center"/>
            </w:pPr>
            <w:r>
              <w:t>42</w:t>
            </w:r>
          </w:p>
        </w:tc>
      </w:tr>
      <w:tr w:rsidR="00DA0FCF" w14:paraId="420A0E1E" w14:textId="77777777" w:rsidTr="00E727EB">
        <w:trPr>
          <w:trHeight w:hRule="exact" w:val="421"/>
        </w:trPr>
        <w:tc>
          <w:tcPr>
            <w:tcW w:w="3805" w:type="dxa"/>
            <w:shd w:val="clear" w:color="auto" w:fill="FDDDC7"/>
            <w:vAlign w:val="center"/>
          </w:tcPr>
          <w:p w14:paraId="420A0E1B" w14:textId="77777777" w:rsidR="00DA0FCF" w:rsidRPr="00EC1C28" w:rsidRDefault="00DA0FCF" w:rsidP="00522577">
            <w:pPr>
              <w:pStyle w:val="QUESTAO1"/>
              <w:spacing w:before="0" w:line="48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Número de voltas</w:t>
            </w:r>
            <w:r w:rsidR="00B11CE7">
              <w:rPr>
                <w:b/>
              </w:rPr>
              <w:t xml:space="preserve"> à pista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420A0E1C" w14:textId="77777777" w:rsidR="00DA0FCF" w:rsidRDefault="00DA0FCF" w:rsidP="00522577">
            <w:pPr>
              <w:pStyle w:val="QUESTAO1"/>
              <w:spacing w:before="0" w:line="480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420A0E1D" w14:textId="77777777" w:rsidR="00DA0FCF" w:rsidRDefault="00DA0FCF" w:rsidP="00522577">
            <w:pPr>
              <w:pStyle w:val="QUESTAO1"/>
              <w:spacing w:before="0" w:line="480" w:lineRule="auto"/>
              <w:ind w:left="0" w:firstLine="0"/>
              <w:jc w:val="center"/>
            </w:pPr>
            <w:r>
              <w:t>6</w:t>
            </w:r>
          </w:p>
        </w:tc>
      </w:tr>
    </w:tbl>
    <w:p w14:paraId="66732BBF" w14:textId="509B85F3" w:rsidR="00522577" w:rsidRDefault="007D1BDB" w:rsidP="00522577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BE" wp14:editId="420A0FBF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AE" w14:textId="77777777" w:rsidR="002C4407" w:rsidRPr="00E4687D" w:rsidRDefault="002C4407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BE" id="Oval 193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AE" w14:textId="77777777" w:rsidR="002C4407" w:rsidRPr="00E4687D" w:rsidRDefault="002C4407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56029">
        <w:t>A Clara costuma caminhar numa pista de atletismo</w:t>
      </w:r>
      <w:r w:rsidR="00DA0FCF">
        <w:t xml:space="preserve"> com forma oval</w:t>
      </w:r>
      <w:r w:rsidR="00956029">
        <w:t>.</w:t>
      </w:r>
    </w:p>
    <w:p w14:paraId="2A9C1222" w14:textId="77777777" w:rsidR="00522577" w:rsidRDefault="00522577" w:rsidP="00522577">
      <w:pPr>
        <w:pStyle w:val="QUESTAO1"/>
        <w:spacing w:line="240" w:lineRule="auto"/>
      </w:pPr>
    </w:p>
    <w:p w14:paraId="420A0E21" w14:textId="29D85C59" w:rsidR="00DA0FCF" w:rsidRPr="00522577" w:rsidRDefault="00956029" w:rsidP="00522577">
      <w:pPr>
        <w:pStyle w:val="QUESTAO1"/>
        <w:spacing w:line="480" w:lineRule="auto"/>
      </w:pPr>
      <w:r>
        <w:t xml:space="preserve"> </w:t>
      </w:r>
    </w:p>
    <w:p w14:paraId="420A0E22" w14:textId="01FEBEDF" w:rsidR="00956029" w:rsidRPr="00956029" w:rsidRDefault="00161660" w:rsidP="00BA4F1D">
      <w:pPr>
        <w:pStyle w:val="QUESTAO1"/>
        <w:spacing w:before="0"/>
      </w:pPr>
      <w:r>
        <w:rPr>
          <w:szCs w:val="22"/>
        </w:rPr>
        <w:tab/>
      </w:r>
      <w:r w:rsidR="002D220B">
        <w:rPr>
          <w:szCs w:val="22"/>
        </w:rPr>
        <w:tab/>
      </w:r>
      <w:r w:rsidR="00956029">
        <w:rPr>
          <w:szCs w:val="22"/>
        </w:rPr>
        <w:t xml:space="preserve">Quantos minutos </w:t>
      </w:r>
      <w:r w:rsidR="00BD72D8">
        <w:rPr>
          <w:szCs w:val="22"/>
        </w:rPr>
        <w:t xml:space="preserve">caminha </w:t>
      </w:r>
      <w:r w:rsidR="00956029">
        <w:rPr>
          <w:szCs w:val="22"/>
        </w:rPr>
        <w:t>a Clara por</w:t>
      </w:r>
      <w:r w:rsidR="00BD72D8">
        <w:rPr>
          <w:szCs w:val="22"/>
        </w:rPr>
        <w:t xml:space="preserve"> cada</w:t>
      </w:r>
      <w:r w:rsidR="00956029">
        <w:rPr>
          <w:szCs w:val="22"/>
        </w:rPr>
        <w:t xml:space="preserve"> volta</w:t>
      </w:r>
      <w:r w:rsidR="00DA0FCF">
        <w:rPr>
          <w:szCs w:val="22"/>
        </w:rPr>
        <w:t>?</w:t>
      </w:r>
    </w:p>
    <w:p w14:paraId="420A0E23" w14:textId="1F571774" w:rsidR="002C2D87" w:rsidRPr="007D1BDB" w:rsidRDefault="002D220B" w:rsidP="002D220B">
      <w:pPr>
        <w:pStyle w:val="QUESTAO1"/>
        <w:tabs>
          <w:tab w:val="clear" w:pos="113"/>
        </w:tabs>
        <w:spacing w:before="0" w:afterLines="60" w:after="144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ab/>
      </w:r>
      <w:r w:rsidR="002C2D87" w:rsidRPr="007D1BDB">
        <w:rPr>
          <w:b/>
          <w:szCs w:val="22"/>
        </w:rPr>
        <w:tab/>
        <w:t>(A)</w:t>
      </w:r>
      <w:r w:rsidR="002C2D87">
        <w:rPr>
          <w:b/>
          <w:szCs w:val="22"/>
        </w:rPr>
        <w:t xml:space="preserve">  </w:t>
      </w:r>
      <w:r w:rsidR="00956029">
        <w:rPr>
          <w:bCs/>
          <w:szCs w:val="22"/>
        </w:rPr>
        <w:t>6,5</w:t>
      </w:r>
      <w:r w:rsidR="002C2D87" w:rsidRPr="007D1BDB">
        <w:rPr>
          <w:b/>
          <w:szCs w:val="22"/>
        </w:rPr>
        <w:tab/>
      </w:r>
      <w:r w:rsidR="002C2D87">
        <w:rPr>
          <w:b/>
          <w:szCs w:val="22"/>
        </w:rPr>
        <w:tab/>
      </w:r>
      <w:r w:rsidR="002C2D87" w:rsidRPr="007D1BDB">
        <w:rPr>
          <w:b/>
          <w:szCs w:val="22"/>
        </w:rPr>
        <w:t>(</w:t>
      </w:r>
      <w:proofErr w:type="gramStart"/>
      <w:r w:rsidR="002C2D87" w:rsidRPr="007D1BDB">
        <w:rPr>
          <w:b/>
          <w:szCs w:val="22"/>
        </w:rPr>
        <w:t>B)</w:t>
      </w:r>
      <w:r w:rsidR="002C2D87">
        <w:rPr>
          <w:b/>
          <w:szCs w:val="22"/>
        </w:rPr>
        <w:t xml:space="preserve">  </w:t>
      </w:r>
      <w:r w:rsidR="00956029">
        <w:rPr>
          <w:bCs/>
          <w:szCs w:val="22"/>
        </w:rPr>
        <w:t>7</w:t>
      </w:r>
      <w:proofErr w:type="gramEnd"/>
      <w:r w:rsidR="002C2D87" w:rsidRPr="007D1BDB">
        <w:rPr>
          <w:b/>
          <w:szCs w:val="22"/>
        </w:rPr>
        <w:tab/>
      </w:r>
      <w:r w:rsidR="002C2D87">
        <w:rPr>
          <w:b/>
          <w:szCs w:val="22"/>
        </w:rPr>
        <w:tab/>
      </w:r>
      <w:r>
        <w:rPr>
          <w:b/>
          <w:szCs w:val="22"/>
        </w:rPr>
        <w:tab/>
      </w:r>
      <w:r w:rsidR="002C2D87" w:rsidRPr="007D1BDB">
        <w:rPr>
          <w:b/>
          <w:szCs w:val="22"/>
        </w:rPr>
        <w:t>(C)</w:t>
      </w:r>
      <w:r w:rsidR="002C2D87">
        <w:rPr>
          <w:b/>
          <w:szCs w:val="22"/>
        </w:rPr>
        <w:t xml:space="preserve">  </w:t>
      </w:r>
      <w:r w:rsidR="00956029">
        <w:rPr>
          <w:bCs/>
          <w:szCs w:val="22"/>
        </w:rPr>
        <w:t>8</w:t>
      </w:r>
      <w:r w:rsidR="002C2D87">
        <w:rPr>
          <w:bCs/>
          <w:szCs w:val="22"/>
        </w:rPr>
        <w:tab/>
      </w:r>
      <w:r>
        <w:rPr>
          <w:bCs/>
          <w:szCs w:val="22"/>
        </w:rPr>
        <w:tab/>
      </w:r>
      <w:r w:rsidR="002C2D87" w:rsidRPr="007D1BDB">
        <w:rPr>
          <w:b/>
          <w:szCs w:val="22"/>
        </w:rPr>
        <w:tab/>
        <w:t>(D</w:t>
      </w:r>
      <w:r w:rsidR="002C2D87">
        <w:rPr>
          <w:b/>
          <w:szCs w:val="22"/>
        </w:rPr>
        <w:t xml:space="preserve">)  </w:t>
      </w:r>
      <w:r w:rsidR="00956029">
        <w:rPr>
          <w:bCs/>
          <w:szCs w:val="22"/>
        </w:rPr>
        <w:t>10,5</w:t>
      </w:r>
    </w:p>
    <w:p w14:paraId="420A0E24" w14:textId="77777777" w:rsidR="007D1BDB" w:rsidRDefault="007D1BDB" w:rsidP="003355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420A0E25" w14:textId="73590B47" w:rsidR="007D1BDB" w:rsidRDefault="007D1BDB" w:rsidP="007D1BDB">
      <w:pPr>
        <w:pStyle w:val="QUESTAO1"/>
        <w:spacing w:line="480" w:lineRule="auto"/>
        <w:rPr>
          <w:b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C0" wp14:editId="420A0FC1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AF" w14:textId="77777777" w:rsidR="002C4407" w:rsidRPr="000D632F" w:rsidRDefault="002C4407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C0" id="Oval 198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AF" w14:textId="77777777" w:rsidR="002C4407" w:rsidRPr="000D632F" w:rsidRDefault="002C4407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proofErr w:type="gramStart"/>
      <w:r w:rsidR="00E32C50">
        <w:t xml:space="preserve">Por </w:t>
      </w:r>
      <w:r w:rsidR="00E727EB">
        <w:t xml:space="preserve"> </w:t>
      </w:r>
      <w:r w:rsidR="00E32C50">
        <w:rPr>
          <w:szCs w:val="22"/>
        </w:rPr>
        <w:t>500</w:t>
      </w:r>
      <w:proofErr w:type="gramEnd"/>
      <w:r w:rsidR="00E32C50">
        <w:rPr>
          <w:szCs w:val="22"/>
        </w:rPr>
        <w:t xml:space="preserve"> g </w:t>
      </w:r>
      <w:r w:rsidR="00E727EB">
        <w:rPr>
          <w:szCs w:val="22"/>
        </w:rPr>
        <w:t xml:space="preserve"> </w:t>
      </w:r>
      <w:r w:rsidR="00E32C50">
        <w:rPr>
          <w:szCs w:val="22"/>
        </w:rPr>
        <w:t xml:space="preserve">de gomas o Diogo pagou </w:t>
      </w:r>
      <w:r w:rsidR="00E727EB">
        <w:rPr>
          <w:szCs w:val="22"/>
        </w:rPr>
        <w:t xml:space="preserve"> </w:t>
      </w:r>
      <w:r w:rsidR="00E32C50">
        <w:rPr>
          <w:szCs w:val="22"/>
        </w:rPr>
        <w:t xml:space="preserve">12 </w:t>
      </w:r>
      <w:r w:rsidR="00E727EB">
        <w:rPr>
          <w:szCs w:val="22"/>
        </w:rPr>
        <w:t xml:space="preserve"> </w:t>
      </w:r>
      <w:r w:rsidR="00E32C50">
        <w:rPr>
          <w:szCs w:val="22"/>
        </w:rPr>
        <w:t xml:space="preserve">euros. Quanto pagaria </w:t>
      </w:r>
      <w:proofErr w:type="gramStart"/>
      <w:r w:rsidR="00E32C50">
        <w:rPr>
          <w:szCs w:val="22"/>
        </w:rPr>
        <w:t>por</w:t>
      </w:r>
      <w:r w:rsidR="00E727EB">
        <w:rPr>
          <w:szCs w:val="22"/>
        </w:rPr>
        <w:t xml:space="preserve"> </w:t>
      </w:r>
      <w:r w:rsidR="00E32C50">
        <w:rPr>
          <w:szCs w:val="22"/>
        </w:rPr>
        <w:t xml:space="preserve"> 1</w:t>
      </w:r>
      <w:proofErr w:type="gramEnd"/>
      <w:r w:rsidR="00E32C50">
        <w:rPr>
          <w:szCs w:val="22"/>
        </w:rPr>
        <w:t xml:space="preserve">,2 kg </w:t>
      </w:r>
      <w:r w:rsidR="00E727EB">
        <w:rPr>
          <w:szCs w:val="22"/>
        </w:rPr>
        <w:t xml:space="preserve"> </w:t>
      </w:r>
      <w:r w:rsidR="00E32C50">
        <w:rPr>
          <w:szCs w:val="22"/>
        </w:rPr>
        <w:t>de gomas?</w:t>
      </w:r>
    </w:p>
    <w:p w14:paraId="420A0E28" w14:textId="5C884503" w:rsidR="0065215B" w:rsidRPr="00E727EB" w:rsidRDefault="002C2D87" w:rsidP="00E727EB">
      <w:pPr>
        <w:pStyle w:val="QUESTAO1"/>
        <w:tabs>
          <w:tab w:val="clear" w:pos="113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7D1BDB">
        <w:rPr>
          <w:b/>
          <w:szCs w:val="22"/>
        </w:rPr>
        <w:tab/>
      </w:r>
      <w:r w:rsidR="002D220B">
        <w:rPr>
          <w:b/>
          <w:szCs w:val="22"/>
        </w:rPr>
        <w:tab/>
      </w:r>
      <w:r w:rsidRPr="007D1BDB">
        <w:rPr>
          <w:b/>
          <w:szCs w:val="22"/>
        </w:rPr>
        <w:t>(A)</w:t>
      </w:r>
      <w:r>
        <w:rPr>
          <w:b/>
          <w:szCs w:val="22"/>
        </w:rPr>
        <w:t xml:space="preserve">  </w:t>
      </w:r>
      <w:r w:rsidR="00E32C50">
        <w:rPr>
          <w:bCs/>
          <w:szCs w:val="22"/>
        </w:rPr>
        <w:t>24,50 €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</w:t>
      </w:r>
      <w:proofErr w:type="gramStart"/>
      <w:r w:rsidRPr="007D1BDB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="00E32C50">
        <w:rPr>
          <w:bCs/>
          <w:szCs w:val="22"/>
        </w:rPr>
        <w:t>25</w:t>
      </w:r>
      <w:proofErr w:type="gramEnd"/>
      <w:r w:rsidR="00E32C50">
        <w:rPr>
          <w:bCs/>
          <w:szCs w:val="22"/>
        </w:rPr>
        <w:t xml:space="preserve"> €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(C)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26</w:t>
      </w:r>
      <w:r w:rsidR="00E32C50">
        <w:rPr>
          <w:bCs/>
          <w:szCs w:val="22"/>
        </w:rPr>
        <w:t xml:space="preserve"> €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="00E32C50">
        <w:rPr>
          <w:bCs/>
          <w:szCs w:val="22"/>
        </w:rPr>
        <w:t>28,80 €</w:t>
      </w:r>
    </w:p>
    <w:p w14:paraId="42D4229E" w14:textId="77777777" w:rsidR="00522577" w:rsidRDefault="00522577" w:rsidP="0033552C">
      <w:pPr>
        <w:pStyle w:val="TITULOFICHAS"/>
        <w:rPr>
          <w:lang w:val="pt-PT"/>
        </w:rPr>
      </w:pPr>
    </w:p>
    <w:p w14:paraId="420A0E29" w14:textId="18CE7110" w:rsidR="0033552C" w:rsidRPr="00E3612D" w:rsidRDefault="0033552C" w:rsidP="0033552C">
      <w:pPr>
        <w:pStyle w:val="TITULOFICHAS"/>
        <w:rPr>
          <w:lang w:val="pt-PT"/>
        </w:rPr>
      </w:pPr>
      <w:r>
        <w:rPr>
          <w:lang w:val="pt-PT"/>
        </w:rPr>
        <w:lastRenderedPageBreak/>
        <w:t>Teste A</w:t>
      </w:r>
    </w:p>
    <w:p w14:paraId="420A0E2A" w14:textId="77777777" w:rsidR="0033552C" w:rsidRPr="001F156B" w:rsidRDefault="0033552C" w:rsidP="003355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0FC2" wp14:editId="420A0FC3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B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0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1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2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3" w14:textId="5CE2E3C6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AB4FA1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B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5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6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7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8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9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C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B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C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D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E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BF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C1" w14:textId="77777777" w:rsidR="002C4407" w:rsidRPr="0005099D" w:rsidRDefault="002C4407" w:rsidP="003355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0FC2" id="_x0000_s105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M38s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B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B0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B1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B2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B3" w14:textId="5CE2E3C6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AB4FA1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B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B5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B6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B7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B8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B9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C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BB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BC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BD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BE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BF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C1" w14:textId="77777777" w:rsidR="002C4407" w:rsidRPr="0005099D" w:rsidRDefault="002C4407" w:rsidP="0033552C"/>
                  </w:txbxContent>
                </v:textbox>
                <w10:anchorlock/>
              </v:roundrect>
            </w:pict>
          </mc:Fallback>
        </mc:AlternateContent>
      </w:r>
    </w:p>
    <w:p w14:paraId="420A0E2B" w14:textId="77777777" w:rsidR="0036797E" w:rsidRDefault="0036797E" w:rsidP="00FD2F9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420A0E2C" w14:textId="6A2577C0" w:rsidR="0036797E" w:rsidRPr="0036797E" w:rsidRDefault="0036797E" w:rsidP="00CE4776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 w:val="24"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C4" wp14:editId="420A0FC5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2" w14:textId="77777777" w:rsidR="002C4407" w:rsidRPr="00086D19" w:rsidRDefault="002C4407" w:rsidP="0036797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C4" id="Oval 25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C2" w14:textId="77777777" w:rsidR="002C4407" w:rsidRPr="00086D19" w:rsidRDefault="002C4407" w:rsidP="0036797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E4776">
        <w:tab/>
      </w:r>
      <w:r w:rsidRPr="0036797E">
        <w:rPr>
          <w:bCs/>
          <w:szCs w:val="22"/>
        </w:rPr>
        <w:t>Escreve três razões equivalente</w:t>
      </w:r>
      <w:r w:rsidR="00BC4010">
        <w:rPr>
          <w:bCs/>
          <w:szCs w:val="22"/>
        </w:rPr>
        <w:t>s</w:t>
      </w:r>
      <w:r w:rsidRPr="0036797E">
        <w:rPr>
          <w:bCs/>
          <w:szCs w:val="22"/>
        </w:rPr>
        <w:t xml:space="preserve"> à </w:t>
      </w:r>
      <w:proofErr w:type="gramStart"/>
      <w:r w:rsidRPr="0036797E">
        <w:rPr>
          <w:bCs/>
          <w:szCs w:val="22"/>
        </w:rPr>
        <w:t>razão  2:5</w:t>
      </w:r>
      <w:proofErr w:type="gramEnd"/>
      <w:r w:rsidRPr="0036797E">
        <w:rPr>
          <w:bCs/>
          <w:szCs w:val="22"/>
        </w:rPr>
        <w:t xml:space="preserve"> .</w:t>
      </w:r>
    </w:p>
    <w:p w14:paraId="420A0E2D" w14:textId="77777777" w:rsidR="00161660" w:rsidRDefault="00161660" w:rsidP="0036797E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sz w:val="20"/>
        </w:rPr>
      </w:pPr>
    </w:p>
    <w:p w14:paraId="451C6B54" w14:textId="77777777" w:rsidR="00CE4776" w:rsidRDefault="0036797E" w:rsidP="00CE4776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420A0FC6" wp14:editId="420A0FC7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3" w14:textId="77777777" w:rsidR="002C4407" w:rsidRPr="00E4687D" w:rsidRDefault="002C4407" w:rsidP="0036797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C6" id="Oval 29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C3" w14:textId="77777777" w:rsidR="002C4407" w:rsidRPr="00E4687D" w:rsidRDefault="002C4407" w:rsidP="0036797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E4776">
        <w:rPr>
          <w:sz w:val="20"/>
        </w:rPr>
        <w:tab/>
      </w:r>
      <w:r w:rsidRPr="0036797E">
        <w:rPr>
          <w:bCs/>
          <w:szCs w:val="24"/>
        </w:rPr>
        <w:t xml:space="preserve">Um frasco de compota de mirtilo </w:t>
      </w:r>
      <w:proofErr w:type="gramStart"/>
      <w:r w:rsidRPr="0036797E">
        <w:rPr>
          <w:bCs/>
          <w:szCs w:val="24"/>
        </w:rPr>
        <w:t>tem  120</w:t>
      </w:r>
      <w:proofErr w:type="gramEnd"/>
      <w:r w:rsidRPr="0036797E">
        <w:rPr>
          <w:bCs/>
          <w:szCs w:val="24"/>
        </w:rPr>
        <w:t xml:space="preserve"> g  de açúcar por cada  180 g  de doce.</w:t>
      </w:r>
    </w:p>
    <w:p w14:paraId="420A0E2F" w14:textId="629A3E69" w:rsidR="0036797E" w:rsidRPr="0036797E" w:rsidRDefault="00CE4776" w:rsidP="00CE4776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="0036797E" w:rsidRPr="0036797E">
        <w:rPr>
          <w:bCs/>
          <w:szCs w:val="24"/>
        </w:rPr>
        <w:t>A razão entre a quantidade de açúcar e a quantidade de doce é:</w:t>
      </w:r>
    </w:p>
    <w:p w14:paraId="420A0E30" w14:textId="248E26A6" w:rsidR="0036797E" w:rsidRDefault="00CE4776" w:rsidP="00CE4776">
      <w:pPr>
        <w:pStyle w:val="QUESTAO1"/>
        <w:tabs>
          <w:tab w:val="clear" w:pos="113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tab/>
      </w:r>
      <w:r w:rsidR="0036797E" w:rsidRPr="004E7A84">
        <w:tab/>
      </w:r>
      <w:r w:rsidR="0036797E" w:rsidRPr="007D1BDB">
        <w:rPr>
          <w:b/>
          <w:szCs w:val="22"/>
        </w:rPr>
        <w:t>(A)</w:t>
      </w:r>
      <w:r w:rsidR="0036797E">
        <w:rPr>
          <w:b/>
          <w:szCs w:val="22"/>
        </w:rPr>
        <w:t xml:space="preserve">  </w:t>
      </w:r>
      <w:r w:rsidR="00BC4010" w:rsidRPr="00BC4010">
        <w:rPr>
          <w:position w:val="-22"/>
        </w:rPr>
        <w:object w:dxaOrig="220" w:dyaOrig="580" w14:anchorId="68B45702">
          <v:shape id="_x0000_i1064" type="#_x0000_t75" style="width:11.25pt;height:29.25pt" o:ole="">
            <v:imagedata r:id="rId92" o:title=""/>
          </v:shape>
          <o:OLEObject Type="Embed" ProgID="Equation.DSMT4" ShapeID="_x0000_i1064" DrawAspect="Content" ObjectID="_1736939717" r:id="rId93"/>
        </w:object>
      </w:r>
      <w:r>
        <w:tab/>
      </w:r>
      <w:r>
        <w:tab/>
      </w:r>
      <w:r w:rsidR="0036797E">
        <w:rPr>
          <w:bCs/>
          <w:sz w:val="24"/>
          <w:szCs w:val="24"/>
        </w:rPr>
        <w:t xml:space="preserve"> </w:t>
      </w:r>
      <w:r w:rsidR="0036797E">
        <w:rPr>
          <w:bCs/>
          <w:sz w:val="24"/>
          <w:szCs w:val="24"/>
        </w:rPr>
        <w:tab/>
      </w:r>
      <w:r w:rsidR="0036797E" w:rsidRPr="007D1BDB">
        <w:rPr>
          <w:b/>
          <w:szCs w:val="22"/>
        </w:rPr>
        <w:t>(B)</w:t>
      </w:r>
      <w:r w:rsidR="0036797E">
        <w:rPr>
          <w:b/>
          <w:szCs w:val="22"/>
        </w:rPr>
        <w:t xml:space="preserve">  </w:t>
      </w:r>
      <w:r w:rsidR="00BC4010" w:rsidRPr="00BC4010">
        <w:rPr>
          <w:position w:val="-22"/>
        </w:rPr>
        <w:object w:dxaOrig="220" w:dyaOrig="580" w14:anchorId="7E65FCE8">
          <v:shape id="_x0000_i1065" type="#_x0000_t75" style="width:11.25pt;height:29.25pt" o:ole="">
            <v:imagedata r:id="rId94" o:title=""/>
          </v:shape>
          <o:OLEObject Type="Embed" ProgID="Equation.DSMT4" ShapeID="_x0000_i1065" DrawAspect="Content" ObjectID="_1736939718" r:id="rId95"/>
        </w:object>
      </w:r>
      <w:r w:rsidR="0036797E">
        <w:rPr>
          <w:bCs/>
          <w:sz w:val="24"/>
          <w:szCs w:val="24"/>
        </w:rPr>
        <w:t xml:space="preserve">  </w:t>
      </w:r>
      <w:r w:rsidR="0036797E" w:rsidRPr="007D1BDB">
        <w:rPr>
          <w:b/>
          <w:szCs w:val="22"/>
        </w:rPr>
        <w:tab/>
      </w:r>
      <w:r w:rsidR="0036797E">
        <w:rPr>
          <w:b/>
          <w:szCs w:val="22"/>
        </w:rPr>
        <w:tab/>
      </w:r>
      <w:r w:rsidR="0036797E" w:rsidRPr="007D1BDB">
        <w:rPr>
          <w:b/>
          <w:szCs w:val="22"/>
        </w:rPr>
        <w:t>(C)</w:t>
      </w:r>
      <w:r w:rsidR="0036797E">
        <w:rPr>
          <w:b/>
          <w:szCs w:val="22"/>
        </w:rPr>
        <w:t xml:space="preserve">  </w:t>
      </w:r>
      <w:r w:rsidR="00BC4010" w:rsidRPr="00BC4010">
        <w:rPr>
          <w:position w:val="-22"/>
        </w:rPr>
        <w:object w:dxaOrig="360" w:dyaOrig="580" w14:anchorId="1D31305B">
          <v:shape id="_x0000_i1066" type="#_x0000_t75" style="width:18pt;height:29.25pt" o:ole="">
            <v:imagedata r:id="rId96" o:title=""/>
          </v:shape>
          <o:OLEObject Type="Embed" ProgID="Equation.DSMT4" ShapeID="_x0000_i1066" DrawAspect="Content" ObjectID="_1736939719" r:id="rId97"/>
        </w:object>
      </w:r>
      <w:r w:rsidR="0036797E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ab/>
      </w:r>
      <w:r w:rsidR="0036797E">
        <w:rPr>
          <w:bCs/>
          <w:szCs w:val="22"/>
        </w:rPr>
        <w:tab/>
      </w:r>
      <w:r w:rsidR="0036797E" w:rsidRPr="007D1BDB">
        <w:rPr>
          <w:b/>
          <w:szCs w:val="22"/>
        </w:rPr>
        <w:t>(D)</w:t>
      </w:r>
      <w:r w:rsidR="0036797E">
        <w:rPr>
          <w:b/>
          <w:szCs w:val="22"/>
        </w:rPr>
        <w:t xml:space="preserve">  </w:t>
      </w:r>
      <w:r w:rsidR="00BC4010" w:rsidRPr="00BC4010">
        <w:rPr>
          <w:position w:val="-22"/>
        </w:rPr>
        <w:object w:dxaOrig="220" w:dyaOrig="580" w14:anchorId="27237426">
          <v:shape id="_x0000_i1067" type="#_x0000_t75" style="width:11.25pt;height:29.25pt" o:ole="">
            <v:imagedata r:id="rId98" o:title=""/>
          </v:shape>
          <o:OLEObject Type="Embed" ProgID="Equation.DSMT4" ShapeID="_x0000_i1067" DrawAspect="Content" ObjectID="_1736939720" r:id="rId99"/>
        </w:object>
      </w:r>
      <w:r w:rsidR="0036797E">
        <w:rPr>
          <w:bCs/>
          <w:sz w:val="24"/>
          <w:szCs w:val="24"/>
        </w:rPr>
        <w:t xml:space="preserve">  </w:t>
      </w:r>
    </w:p>
    <w:p w14:paraId="420A0E31" w14:textId="77777777" w:rsidR="0036797E" w:rsidRDefault="0036797E" w:rsidP="00BC4010">
      <w:pPr>
        <w:pStyle w:val="QUESTAO1"/>
        <w:tabs>
          <w:tab w:val="clear" w:pos="113"/>
          <w:tab w:val="left" w:pos="1134"/>
        </w:tabs>
        <w:spacing w:before="0" w:line="324" w:lineRule="auto"/>
        <w:ind w:left="567" w:hanging="567"/>
      </w:pPr>
    </w:p>
    <w:p w14:paraId="2F8B33D8" w14:textId="77777777" w:rsidR="0030147B" w:rsidRDefault="00F0377A" w:rsidP="0030147B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C8" wp14:editId="420A0FC9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4" w14:textId="77777777" w:rsidR="002C4407" w:rsidRPr="000D632F" w:rsidRDefault="002C4407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C8" id="Oval 30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C4" w14:textId="77777777" w:rsidR="002C4407" w:rsidRPr="000D632F" w:rsidRDefault="002C4407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D2C04">
        <w:rPr>
          <w:bCs/>
          <w:szCs w:val="24"/>
        </w:rPr>
        <w:tab/>
      </w:r>
      <w:r w:rsidR="00FD2F95" w:rsidRPr="0036797E">
        <w:rPr>
          <w:bCs/>
          <w:szCs w:val="24"/>
        </w:rPr>
        <w:t>Numa gaveta há lápis e canetas.</w:t>
      </w:r>
    </w:p>
    <w:p w14:paraId="420A0E33" w14:textId="0A50A815" w:rsidR="00FD2F95" w:rsidRPr="0030147B" w:rsidRDefault="0030147B" w:rsidP="0030147B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="00FD2F95" w:rsidRPr="0036797E">
        <w:rPr>
          <w:bCs/>
          <w:szCs w:val="24"/>
        </w:rPr>
        <w:t xml:space="preserve">A razão entre o número de lápis e de canetas </w:t>
      </w:r>
      <w:proofErr w:type="gramStart"/>
      <w:r w:rsidR="00FD2F95" w:rsidRPr="0036797E">
        <w:rPr>
          <w:bCs/>
          <w:szCs w:val="24"/>
        </w:rPr>
        <w:t>é  7:5</w:t>
      </w:r>
      <w:proofErr w:type="gramEnd"/>
      <w:r w:rsidR="00FD2F95" w:rsidRPr="0036797E">
        <w:rPr>
          <w:bCs/>
          <w:szCs w:val="24"/>
        </w:rPr>
        <w:t xml:space="preserve"> .</w:t>
      </w:r>
    </w:p>
    <w:p w14:paraId="420A0E34" w14:textId="2AEA0542" w:rsidR="00FD2F95" w:rsidRPr="0036797E" w:rsidRDefault="00FD2F95" w:rsidP="00FD2F95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rPr>
          <w:bCs/>
          <w:szCs w:val="24"/>
        </w:rPr>
      </w:pPr>
      <w:r w:rsidRPr="0036797E">
        <w:rPr>
          <w:bCs/>
          <w:szCs w:val="24"/>
        </w:rPr>
        <w:t xml:space="preserve">Sabendo que </w:t>
      </w:r>
      <w:r w:rsidR="00F06AE9">
        <w:rPr>
          <w:bCs/>
          <w:szCs w:val="24"/>
        </w:rPr>
        <w:t xml:space="preserve">na gaveta </w:t>
      </w:r>
      <w:r w:rsidRPr="0036797E">
        <w:rPr>
          <w:bCs/>
          <w:szCs w:val="24"/>
        </w:rPr>
        <w:t xml:space="preserve">estão </w:t>
      </w:r>
      <w:r w:rsidR="00161660">
        <w:rPr>
          <w:bCs/>
          <w:szCs w:val="24"/>
        </w:rPr>
        <w:t>cinco</w:t>
      </w:r>
      <w:r w:rsidRPr="0036797E">
        <w:rPr>
          <w:bCs/>
          <w:szCs w:val="24"/>
        </w:rPr>
        <w:t xml:space="preserve"> caixas com </w:t>
      </w:r>
      <w:r w:rsidR="00161660">
        <w:rPr>
          <w:bCs/>
          <w:szCs w:val="24"/>
        </w:rPr>
        <w:t>vinte</w:t>
      </w:r>
      <w:r w:rsidRPr="0036797E">
        <w:rPr>
          <w:bCs/>
          <w:szCs w:val="24"/>
        </w:rPr>
        <w:t xml:space="preserve"> canetas cada, determina quantos são os lápis.</w:t>
      </w:r>
    </w:p>
    <w:p w14:paraId="420A0E35" w14:textId="77777777" w:rsidR="0036797E" w:rsidRDefault="0036797E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420A0E36" w14:textId="740D580C" w:rsidR="0036797E" w:rsidRPr="0036797E" w:rsidRDefault="0036797E" w:rsidP="00F0377A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4"/>
        </w:rPr>
      </w:pPr>
      <w:r>
        <w:rPr>
          <w:bCs/>
          <w:szCs w:val="24"/>
        </w:rPr>
        <w:t xml:space="preserve"> </w:t>
      </w:r>
      <w:r w:rsidR="00F0377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CA" wp14:editId="420A0FCB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5" w14:textId="77777777" w:rsidR="002C4407" w:rsidRPr="00E4687D" w:rsidRDefault="002C4407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CA" id="Oval 31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C5" w14:textId="77777777" w:rsidR="002C4407" w:rsidRPr="00E4687D" w:rsidRDefault="002C4407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0377A">
        <w:rPr>
          <w:bCs/>
          <w:szCs w:val="24"/>
        </w:rPr>
        <w:tab/>
      </w:r>
      <w:r w:rsidRPr="0036797E">
        <w:rPr>
          <w:bCs/>
          <w:szCs w:val="24"/>
        </w:rPr>
        <w:t xml:space="preserve">Uma fábrica de brinquedos produz peluches e bonecas na razão </w:t>
      </w:r>
      <w:proofErr w:type="gramStart"/>
      <w:r w:rsidRPr="0036797E">
        <w:rPr>
          <w:bCs/>
          <w:szCs w:val="24"/>
        </w:rPr>
        <w:t>de  7</w:t>
      </w:r>
      <w:proofErr w:type="gramEnd"/>
      <w:r w:rsidRPr="0036797E">
        <w:rPr>
          <w:bCs/>
          <w:szCs w:val="24"/>
        </w:rPr>
        <w:t xml:space="preserve">  para  3 .</w:t>
      </w:r>
    </w:p>
    <w:p w14:paraId="420A0E37" w14:textId="28B10155" w:rsidR="0036797E" w:rsidRPr="0036797E" w:rsidRDefault="009465BE" w:rsidP="009465B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="0036797E" w:rsidRPr="0036797E">
        <w:rPr>
          <w:bCs/>
          <w:szCs w:val="24"/>
        </w:rPr>
        <w:t xml:space="preserve">Sabendo que </w:t>
      </w:r>
      <w:proofErr w:type="gramStart"/>
      <w:r w:rsidR="0036797E" w:rsidRPr="0036797E">
        <w:rPr>
          <w:bCs/>
          <w:szCs w:val="24"/>
        </w:rPr>
        <w:t>produziu  2100</w:t>
      </w:r>
      <w:proofErr w:type="gramEnd"/>
      <w:r w:rsidR="0036797E" w:rsidRPr="0036797E">
        <w:rPr>
          <w:bCs/>
          <w:szCs w:val="24"/>
        </w:rPr>
        <w:t xml:space="preserve">  peluches e bonecas numa semana, quantos brinquedos de </w:t>
      </w:r>
      <w:r w:rsidR="00EE1A82">
        <w:rPr>
          <w:bCs/>
          <w:szCs w:val="24"/>
        </w:rPr>
        <w:t xml:space="preserve">  </w:t>
      </w:r>
      <w:r w:rsidR="0036797E" w:rsidRPr="0036797E">
        <w:rPr>
          <w:bCs/>
          <w:szCs w:val="24"/>
        </w:rPr>
        <w:t>cada tipo obteve?</w:t>
      </w:r>
    </w:p>
    <w:p w14:paraId="4E4AC632" w14:textId="4863F010" w:rsidR="00EF2055" w:rsidRDefault="00EF2055" w:rsidP="009465B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</w:pPr>
    </w:p>
    <w:p w14:paraId="420A0E39" w14:textId="47B1D07E" w:rsidR="00594815" w:rsidRPr="0036797E" w:rsidRDefault="00530944" w:rsidP="009465B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894784" behindDoc="0" locked="0" layoutInCell="1" allowOverlap="1" wp14:anchorId="78C95231" wp14:editId="09242760">
            <wp:simplePos x="0" y="0"/>
            <wp:positionH relativeFrom="column">
              <wp:posOffset>2623185</wp:posOffset>
            </wp:positionH>
            <wp:positionV relativeFrom="paragraph">
              <wp:posOffset>802640</wp:posOffset>
            </wp:positionV>
            <wp:extent cx="3171190" cy="1421765"/>
            <wp:effectExtent l="0" t="0" r="0" b="6985"/>
            <wp:wrapTopAndBottom/>
            <wp:docPr id="56" name="Imagem 56" descr="Uma imagem com texto, queijo, alimentaç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m 56" descr="Uma imagem com texto, queijo, alimentação&#10;&#10;Descrição gerada automaticamente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97E">
        <w:rPr>
          <w:noProof/>
          <w:sz w:val="20"/>
          <w:lang w:eastAsia="pt-PT"/>
        </w:rPr>
        <w:drawing>
          <wp:anchor distT="0" distB="0" distL="114300" distR="114300" simplePos="0" relativeHeight="251880448" behindDoc="0" locked="0" layoutInCell="1" allowOverlap="1" wp14:anchorId="420A0FD2" wp14:editId="191D03B6">
            <wp:simplePos x="0" y="0"/>
            <wp:positionH relativeFrom="margin">
              <wp:posOffset>326390</wp:posOffset>
            </wp:positionH>
            <wp:positionV relativeFrom="paragraph">
              <wp:posOffset>488315</wp:posOffset>
            </wp:positionV>
            <wp:extent cx="1792800" cy="1976400"/>
            <wp:effectExtent l="0" t="0" r="0" b="5080"/>
            <wp:wrapTopAndBottom/>
            <wp:docPr id="234" name="Imagem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m 234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800" cy="19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77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CC" wp14:editId="0C5FB757">
                <wp:extent cx="216000" cy="216000"/>
                <wp:effectExtent l="0" t="0" r="0" b="0"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6" w14:textId="77777777" w:rsidR="002C4407" w:rsidRPr="000D632F" w:rsidRDefault="002C4407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CC" id="Oval 44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C6" w14:textId="77777777" w:rsidR="002C4407" w:rsidRPr="000D632F" w:rsidRDefault="002C4407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465BE">
        <w:tab/>
      </w:r>
      <w:r w:rsidR="00594815" w:rsidRPr="0036797E">
        <w:rPr>
          <w:bCs/>
          <w:szCs w:val="24"/>
        </w:rPr>
        <w:t>Na figura seguinte, podem ver-se duas fatias de um queijo, identificad</w:t>
      </w:r>
      <w:r>
        <w:rPr>
          <w:bCs/>
          <w:szCs w:val="24"/>
        </w:rPr>
        <w:t>a</w:t>
      </w:r>
      <w:r w:rsidR="00594815" w:rsidRPr="0036797E">
        <w:rPr>
          <w:bCs/>
          <w:szCs w:val="24"/>
        </w:rPr>
        <w:t xml:space="preserve">s com o respetivo </w:t>
      </w:r>
      <w:r w:rsidR="00594815" w:rsidRPr="0036797E">
        <w:rPr>
          <w:bCs/>
          <w:i/>
          <w:szCs w:val="24"/>
        </w:rPr>
        <w:t>peso</w:t>
      </w:r>
      <w:r w:rsidR="00594815" w:rsidRPr="0036797E">
        <w:rPr>
          <w:bCs/>
          <w:szCs w:val="24"/>
        </w:rPr>
        <w:t xml:space="preserve">, em gramas, e </w:t>
      </w:r>
      <w:r w:rsidR="00077259">
        <w:rPr>
          <w:bCs/>
          <w:szCs w:val="24"/>
        </w:rPr>
        <w:t xml:space="preserve">o </w:t>
      </w:r>
      <w:r w:rsidR="00594815" w:rsidRPr="0036797E">
        <w:rPr>
          <w:bCs/>
          <w:szCs w:val="24"/>
        </w:rPr>
        <w:t>preço em euros.</w:t>
      </w:r>
      <w:r w:rsidR="009D4AB4" w:rsidRPr="009D4AB4">
        <w:t xml:space="preserve"> </w:t>
      </w:r>
    </w:p>
    <w:p w14:paraId="420A0E3A" w14:textId="7BA95ABF" w:rsidR="00594815" w:rsidRPr="0036797E" w:rsidRDefault="00594815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  <w:r w:rsidRPr="0036797E">
        <w:rPr>
          <w:bCs/>
          <w:szCs w:val="24"/>
        </w:rPr>
        <w:tab/>
      </w:r>
      <w:r w:rsidRPr="0036797E">
        <w:rPr>
          <w:bCs/>
          <w:szCs w:val="24"/>
        </w:rPr>
        <w:tab/>
      </w:r>
      <w:r w:rsidRPr="0036797E">
        <w:rPr>
          <w:bCs/>
          <w:szCs w:val="24"/>
        </w:rPr>
        <w:tab/>
      </w:r>
      <w:r w:rsidRPr="0036797E">
        <w:rPr>
          <w:bCs/>
          <w:szCs w:val="24"/>
        </w:rPr>
        <w:tab/>
      </w:r>
      <w:r w:rsidRPr="0036797E">
        <w:rPr>
          <w:bCs/>
          <w:szCs w:val="24"/>
        </w:rPr>
        <w:tab/>
      </w:r>
      <w:r w:rsidRPr="0036797E">
        <w:rPr>
          <w:bCs/>
          <w:szCs w:val="24"/>
        </w:rPr>
        <w:tab/>
      </w:r>
    </w:p>
    <w:p w14:paraId="420A0E3B" w14:textId="77777777" w:rsidR="00594815" w:rsidRPr="0036797E" w:rsidRDefault="00F0377A" w:rsidP="0036797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141"/>
        <w:rPr>
          <w:bCs/>
          <w:color w:val="auto"/>
          <w:szCs w:val="24"/>
        </w:rPr>
      </w:pPr>
      <w:r>
        <w:rPr>
          <w:b/>
          <w:bCs/>
          <w:color w:val="C00000"/>
          <w:szCs w:val="24"/>
        </w:rPr>
        <w:t>5</w:t>
      </w:r>
      <w:r w:rsidR="00594815" w:rsidRPr="0036797E">
        <w:rPr>
          <w:b/>
          <w:bCs/>
          <w:color w:val="C00000"/>
          <w:szCs w:val="24"/>
        </w:rPr>
        <w:t>.1.</w:t>
      </w:r>
      <w:r w:rsidR="00594815" w:rsidRPr="0036797E">
        <w:rPr>
          <w:b/>
          <w:bCs/>
          <w:color w:val="auto"/>
          <w:szCs w:val="24"/>
        </w:rPr>
        <w:tab/>
      </w:r>
      <w:r w:rsidR="00594815" w:rsidRPr="0036797E">
        <w:rPr>
          <w:bCs/>
          <w:color w:val="auto"/>
          <w:szCs w:val="24"/>
        </w:rPr>
        <w:t xml:space="preserve">O preço é diretamente proporcional ao </w:t>
      </w:r>
      <w:r w:rsidR="00594815" w:rsidRPr="0036797E">
        <w:rPr>
          <w:bCs/>
          <w:i/>
          <w:color w:val="auto"/>
          <w:szCs w:val="24"/>
        </w:rPr>
        <w:t>peso</w:t>
      </w:r>
      <w:r w:rsidR="00594815" w:rsidRPr="0036797E">
        <w:rPr>
          <w:bCs/>
          <w:color w:val="auto"/>
          <w:szCs w:val="24"/>
        </w:rPr>
        <w:t>? Justifica a tua resposta.</w:t>
      </w:r>
    </w:p>
    <w:p w14:paraId="420A0E3C" w14:textId="489639F2" w:rsidR="00594815" w:rsidRPr="0036797E" w:rsidRDefault="00F0377A" w:rsidP="0036797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141"/>
        <w:rPr>
          <w:bCs/>
          <w:color w:val="auto"/>
          <w:szCs w:val="24"/>
        </w:rPr>
      </w:pPr>
      <w:r>
        <w:rPr>
          <w:b/>
          <w:bCs/>
          <w:color w:val="C00000"/>
          <w:szCs w:val="24"/>
        </w:rPr>
        <w:t>5</w:t>
      </w:r>
      <w:r w:rsidR="00594815" w:rsidRPr="0036797E">
        <w:rPr>
          <w:b/>
          <w:bCs/>
          <w:color w:val="C00000"/>
          <w:szCs w:val="24"/>
        </w:rPr>
        <w:t>.2.</w:t>
      </w:r>
      <w:r w:rsidR="00594815" w:rsidRPr="0036797E">
        <w:rPr>
          <w:bCs/>
          <w:color w:val="auto"/>
          <w:szCs w:val="24"/>
        </w:rPr>
        <w:tab/>
        <w:t xml:space="preserve">Calcula o preço de uma fatia </w:t>
      </w:r>
      <w:r w:rsidR="00C245A0">
        <w:rPr>
          <w:bCs/>
          <w:color w:val="auto"/>
          <w:szCs w:val="24"/>
        </w:rPr>
        <w:t>cujo</w:t>
      </w:r>
      <w:r w:rsidR="00594815" w:rsidRPr="0036797E">
        <w:rPr>
          <w:bCs/>
          <w:color w:val="auto"/>
          <w:szCs w:val="24"/>
        </w:rPr>
        <w:t xml:space="preserve"> </w:t>
      </w:r>
      <w:r w:rsidR="00594815" w:rsidRPr="0036797E">
        <w:rPr>
          <w:bCs/>
          <w:i/>
          <w:color w:val="auto"/>
          <w:szCs w:val="24"/>
        </w:rPr>
        <w:t>pes</w:t>
      </w:r>
      <w:r w:rsidR="00C245A0">
        <w:rPr>
          <w:bCs/>
          <w:i/>
          <w:color w:val="auto"/>
          <w:szCs w:val="24"/>
        </w:rPr>
        <w:t xml:space="preserve">o </w:t>
      </w:r>
      <w:r w:rsidR="00C245A0">
        <w:rPr>
          <w:bCs/>
          <w:iCs/>
          <w:color w:val="auto"/>
          <w:szCs w:val="24"/>
        </w:rPr>
        <w:t>seja</w:t>
      </w:r>
      <w:r w:rsidR="00594815" w:rsidRPr="0036797E">
        <w:rPr>
          <w:bCs/>
          <w:color w:val="auto"/>
          <w:szCs w:val="24"/>
        </w:rPr>
        <w:t>:</w:t>
      </w:r>
    </w:p>
    <w:p w14:paraId="420A0E3D" w14:textId="335DCDD9" w:rsidR="00594815" w:rsidRPr="0036797E" w:rsidRDefault="00594815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color w:val="auto"/>
          <w:szCs w:val="24"/>
        </w:rPr>
      </w:pPr>
      <w:r w:rsidRPr="0036797E">
        <w:rPr>
          <w:bCs/>
          <w:color w:val="C00000"/>
          <w:szCs w:val="24"/>
        </w:rPr>
        <w:tab/>
      </w:r>
      <w:r w:rsidR="003F239C">
        <w:rPr>
          <w:bCs/>
          <w:color w:val="C00000"/>
          <w:szCs w:val="24"/>
        </w:rPr>
        <w:tab/>
      </w:r>
      <w:r w:rsidRPr="0036797E">
        <w:rPr>
          <w:b/>
          <w:bCs/>
          <w:color w:val="C00000"/>
          <w:szCs w:val="24"/>
        </w:rPr>
        <w:t>a)</w:t>
      </w:r>
      <w:r w:rsidRPr="0036797E">
        <w:rPr>
          <w:bCs/>
          <w:color w:val="C00000"/>
          <w:szCs w:val="24"/>
        </w:rPr>
        <w:t xml:space="preserve">  </w:t>
      </w:r>
      <w:r w:rsidRPr="0036797E">
        <w:rPr>
          <w:bCs/>
          <w:color w:val="auto"/>
          <w:szCs w:val="24"/>
        </w:rPr>
        <w:t>100 g</w:t>
      </w:r>
      <w:r w:rsidRPr="0036797E">
        <w:rPr>
          <w:bCs/>
          <w:color w:val="auto"/>
          <w:szCs w:val="24"/>
        </w:rPr>
        <w:tab/>
      </w:r>
      <w:r w:rsidRPr="0036797E">
        <w:rPr>
          <w:bCs/>
          <w:color w:val="auto"/>
          <w:szCs w:val="24"/>
        </w:rPr>
        <w:tab/>
      </w:r>
      <w:r w:rsidRPr="0036797E">
        <w:rPr>
          <w:bCs/>
          <w:color w:val="auto"/>
          <w:szCs w:val="24"/>
        </w:rPr>
        <w:tab/>
      </w:r>
      <w:r w:rsidR="003F239C">
        <w:rPr>
          <w:bCs/>
          <w:color w:val="auto"/>
          <w:szCs w:val="24"/>
        </w:rPr>
        <w:tab/>
      </w:r>
      <w:proofErr w:type="gramStart"/>
      <w:r w:rsidRPr="0036797E">
        <w:rPr>
          <w:b/>
          <w:bCs/>
          <w:color w:val="C00000"/>
          <w:szCs w:val="24"/>
        </w:rPr>
        <w:t>b)</w:t>
      </w:r>
      <w:r w:rsidRPr="0036797E">
        <w:rPr>
          <w:bCs/>
          <w:color w:val="C00000"/>
          <w:szCs w:val="24"/>
        </w:rPr>
        <w:t xml:space="preserve">  </w:t>
      </w:r>
      <w:r w:rsidRPr="0036797E">
        <w:rPr>
          <w:bCs/>
          <w:color w:val="auto"/>
          <w:szCs w:val="24"/>
        </w:rPr>
        <w:t>2</w:t>
      </w:r>
      <w:proofErr w:type="gramEnd"/>
      <w:r w:rsidRPr="0036797E">
        <w:rPr>
          <w:bCs/>
          <w:color w:val="auto"/>
          <w:szCs w:val="24"/>
        </w:rPr>
        <w:t>,5 kg</w:t>
      </w:r>
    </w:p>
    <w:p w14:paraId="420A0E3E" w14:textId="0A931817" w:rsidR="00594815" w:rsidRDefault="00EF2055" w:rsidP="0036797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895808" behindDoc="0" locked="0" layoutInCell="1" allowOverlap="1" wp14:anchorId="32718ED3" wp14:editId="480FE42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684780" cy="1731010"/>
            <wp:effectExtent l="0" t="0" r="1270" b="2540"/>
            <wp:wrapSquare wrapText="bothSides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m 59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68478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A0E3F" w14:textId="0ED417F6" w:rsidR="0036797E" w:rsidRPr="00F0377A" w:rsidRDefault="00F0377A" w:rsidP="00F0377A">
      <w:pPr>
        <w:pStyle w:val="QUESTAO1"/>
        <w:tabs>
          <w:tab w:val="clear" w:pos="113"/>
          <w:tab w:val="left" w:pos="709"/>
          <w:tab w:val="left" w:pos="1134"/>
        </w:tabs>
        <w:spacing w:before="0" w:after="80" w:line="324" w:lineRule="auto"/>
        <w:ind w:left="426" w:hanging="426"/>
        <w:rPr>
          <w:bCs/>
          <w:sz w:val="24"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D8" wp14:editId="0E973FC0">
                <wp:extent cx="216000" cy="216000"/>
                <wp:effectExtent l="0" t="0" r="0" b="0"/>
                <wp:docPr id="136" name="Oval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7" w14:textId="77777777" w:rsidR="002C4407" w:rsidRPr="000D632F" w:rsidRDefault="002C4407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D8" id="Oval 136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C7" w14:textId="77777777" w:rsidR="002C4407" w:rsidRPr="000D632F" w:rsidRDefault="002C4407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Cs/>
          <w:sz w:val="24"/>
          <w:szCs w:val="24"/>
        </w:rPr>
        <w:tab/>
      </w:r>
      <w:r w:rsidR="00594815" w:rsidRPr="0036797E">
        <w:rPr>
          <w:bCs/>
          <w:szCs w:val="24"/>
        </w:rPr>
        <w:t xml:space="preserve">São </w:t>
      </w:r>
      <w:proofErr w:type="gramStart"/>
      <w:r w:rsidR="00594815" w:rsidRPr="0036797E">
        <w:rPr>
          <w:bCs/>
          <w:szCs w:val="24"/>
        </w:rPr>
        <w:t>necessários  4</w:t>
      </w:r>
      <w:proofErr w:type="gramEnd"/>
      <w:r w:rsidR="00594815" w:rsidRPr="0036797E">
        <w:rPr>
          <w:bCs/>
          <w:szCs w:val="24"/>
        </w:rPr>
        <w:t xml:space="preserve"> </w:t>
      </w:r>
      <w:proofErr w:type="spellStart"/>
      <w:r w:rsidR="00594815" w:rsidRPr="0036797E">
        <w:rPr>
          <w:bCs/>
          <w:szCs w:val="24"/>
        </w:rPr>
        <w:t>c</w:t>
      </w:r>
      <w:r w:rsidR="00964221">
        <w:rPr>
          <w:bCs/>
          <w:szCs w:val="24"/>
        </w:rPr>
        <w:t>L</w:t>
      </w:r>
      <w:proofErr w:type="spellEnd"/>
      <w:r w:rsidR="00594815" w:rsidRPr="0036797E">
        <w:rPr>
          <w:bCs/>
          <w:szCs w:val="24"/>
        </w:rPr>
        <w:t xml:space="preserve">  de tinta para pintar as sei</w:t>
      </w:r>
      <w:r>
        <w:rPr>
          <w:bCs/>
          <w:szCs w:val="24"/>
        </w:rPr>
        <w:t xml:space="preserve">s </w:t>
      </w:r>
      <w:r w:rsidR="00594815" w:rsidRPr="0036797E">
        <w:rPr>
          <w:bCs/>
          <w:szCs w:val="24"/>
        </w:rPr>
        <w:t>faces de um cubo cuja aresta mede  5 cm .</w:t>
      </w:r>
      <w:r w:rsidR="00594815" w:rsidRPr="0036797E">
        <w:rPr>
          <w:noProof/>
          <w:sz w:val="20"/>
          <w:lang w:eastAsia="pt-PT"/>
        </w:rPr>
        <w:t xml:space="preserve"> </w:t>
      </w:r>
    </w:p>
    <w:p w14:paraId="420A0E40" w14:textId="7DDFB797" w:rsidR="00594815" w:rsidRDefault="00DA2383" w:rsidP="00DA238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 w:val="24"/>
          <w:szCs w:val="24"/>
        </w:rPr>
      </w:pPr>
      <w:r>
        <w:rPr>
          <w:bCs/>
          <w:szCs w:val="24"/>
        </w:rPr>
        <w:tab/>
      </w:r>
      <w:r w:rsidR="00594815" w:rsidRPr="0036797E">
        <w:rPr>
          <w:bCs/>
          <w:szCs w:val="24"/>
        </w:rPr>
        <w:t xml:space="preserve">Que quantidade de tinta é necessária para pintar as faces de um cubo de </w:t>
      </w:r>
      <w:proofErr w:type="gramStart"/>
      <w:r w:rsidR="00594815" w:rsidRPr="0036797E">
        <w:rPr>
          <w:bCs/>
          <w:szCs w:val="24"/>
        </w:rPr>
        <w:t xml:space="preserve">aresta </w:t>
      </w:r>
      <w:r w:rsidR="0036797E">
        <w:rPr>
          <w:bCs/>
          <w:szCs w:val="24"/>
        </w:rPr>
        <w:t xml:space="preserve"> </w:t>
      </w:r>
      <w:r w:rsidR="00594815" w:rsidRPr="0036797E">
        <w:rPr>
          <w:bCs/>
          <w:szCs w:val="24"/>
        </w:rPr>
        <w:t>15</w:t>
      </w:r>
      <w:proofErr w:type="gramEnd"/>
      <w:r w:rsidR="00594815" w:rsidRPr="0036797E">
        <w:rPr>
          <w:bCs/>
          <w:szCs w:val="24"/>
        </w:rPr>
        <w:t xml:space="preserve"> cm ? </w:t>
      </w:r>
    </w:p>
    <w:p w14:paraId="420A0E41" w14:textId="77777777" w:rsidR="00BE7988" w:rsidRDefault="00BE7988" w:rsidP="00BE798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420A0E42" w14:textId="77777777" w:rsidR="0036797E" w:rsidRDefault="0036797E" w:rsidP="00BE798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420A0E43" w14:textId="77777777" w:rsidR="0036797E" w:rsidRDefault="0036797E" w:rsidP="00BE798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420A0E44" w14:textId="6C85789C" w:rsidR="0036797E" w:rsidRPr="00F0377A" w:rsidRDefault="00F0377A" w:rsidP="00DA238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 w:val="24"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DC" wp14:editId="420A0FDD">
                <wp:extent cx="216000" cy="216000"/>
                <wp:effectExtent l="0" t="0" r="0" b="0"/>
                <wp:docPr id="137" name="Ova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8" w14:textId="77777777" w:rsidR="002C4407" w:rsidRPr="00B3090E" w:rsidRDefault="002C4407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DC" id="Oval 137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C8" w14:textId="77777777" w:rsidR="002C4407" w:rsidRPr="00B3090E" w:rsidRDefault="002C4407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A2383">
        <w:rPr>
          <w:bCs/>
          <w:sz w:val="24"/>
          <w:szCs w:val="24"/>
        </w:rPr>
        <w:tab/>
      </w:r>
      <w:r w:rsidR="0036797E" w:rsidRPr="00F0377A">
        <w:rPr>
          <w:bCs/>
          <w:szCs w:val="24"/>
        </w:rPr>
        <w:t xml:space="preserve">A distância percorrida por um automóvel, desde o momento em que o condutor vê um obstáculo até efetuar a travagem (tempo de reação), depende da velocidade do veículo em que circula. A tabela seguinte indica a distância percorrida, em metros, em função da velocidade, </w:t>
      </w:r>
      <w:proofErr w:type="gramStart"/>
      <w:r w:rsidR="0036797E" w:rsidRPr="00F0377A">
        <w:rPr>
          <w:bCs/>
          <w:szCs w:val="24"/>
        </w:rPr>
        <w:t>em  km</w:t>
      </w:r>
      <w:proofErr w:type="gramEnd"/>
      <w:r w:rsidR="0036797E" w:rsidRPr="00F0377A">
        <w:rPr>
          <w:bCs/>
          <w:szCs w:val="24"/>
        </w:rPr>
        <w:t>/h .</w:t>
      </w:r>
    </w:p>
    <w:tbl>
      <w:tblPr>
        <w:tblStyle w:val="TabelacomGrelha"/>
        <w:tblW w:w="6091" w:type="dxa"/>
        <w:jc w:val="center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886"/>
        <w:gridCol w:w="886"/>
        <w:gridCol w:w="886"/>
        <w:gridCol w:w="1170"/>
      </w:tblGrid>
      <w:tr w:rsidR="0036797E" w:rsidRPr="00F0377A" w14:paraId="420A0E4A" w14:textId="77777777" w:rsidTr="00077259">
        <w:trPr>
          <w:trHeight w:val="349"/>
          <w:jc w:val="center"/>
        </w:trPr>
        <w:tc>
          <w:tcPr>
            <w:tcW w:w="2263" w:type="dxa"/>
            <w:shd w:val="clear" w:color="auto" w:fill="FDDDC7"/>
            <w:tcMar>
              <w:left w:w="57" w:type="dxa"/>
              <w:right w:w="57" w:type="dxa"/>
            </w:tcMar>
            <w:vAlign w:val="center"/>
          </w:tcPr>
          <w:p w14:paraId="420A0E45" w14:textId="257B23C8" w:rsidR="0036797E" w:rsidRPr="00DA2383" w:rsidRDefault="0036797E" w:rsidP="00847CD6">
            <w:pPr>
              <w:pStyle w:val="QUESTAO1"/>
              <w:tabs>
                <w:tab w:val="clear" w:pos="113"/>
              </w:tabs>
              <w:spacing w:before="0" w:line="240" w:lineRule="auto"/>
              <w:jc w:val="center"/>
              <w:rPr>
                <w:b/>
                <w:color w:val="000000" w:themeColor="text1"/>
                <w:szCs w:val="24"/>
              </w:rPr>
            </w:pPr>
            <w:r w:rsidRPr="00DA2383">
              <w:rPr>
                <w:b/>
                <w:color w:val="000000" w:themeColor="text1"/>
                <w:szCs w:val="24"/>
              </w:rPr>
              <w:t>Velocidade</w:t>
            </w:r>
            <w:r w:rsidR="00DA2383">
              <w:rPr>
                <w:b/>
                <w:color w:val="000000" w:themeColor="text1"/>
                <w:szCs w:val="24"/>
              </w:rPr>
              <w:t xml:space="preserve"> </w:t>
            </w:r>
            <w:r w:rsidRPr="00DA2383">
              <w:rPr>
                <w:b/>
                <w:color w:val="000000" w:themeColor="text1"/>
                <w:szCs w:val="24"/>
              </w:rPr>
              <w:t>(km/h)</w:t>
            </w:r>
          </w:p>
        </w:tc>
        <w:tc>
          <w:tcPr>
            <w:tcW w:w="886" w:type="dxa"/>
            <w:tcMar>
              <w:left w:w="57" w:type="dxa"/>
              <w:right w:w="57" w:type="dxa"/>
            </w:tcMar>
            <w:vAlign w:val="center"/>
          </w:tcPr>
          <w:p w14:paraId="420A0E46" w14:textId="77777777" w:rsidR="0036797E" w:rsidRPr="00F0377A" w:rsidRDefault="0036797E" w:rsidP="0007725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0377A">
              <w:rPr>
                <w:bCs/>
                <w:szCs w:val="24"/>
              </w:rPr>
              <w:t>50</w:t>
            </w:r>
          </w:p>
        </w:tc>
        <w:tc>
          <w:tcPr>
            <w:tcW w:w="886" w:type="dxa"/>
            <w:tcMar>
              <w:left w:w="57" w:type="dxa"/>
              <w:right w:w="57" w:type="dxa"/>
            </w:tcMar>
            <w:vAlign w:val="center"/>
          </w:tcPr>
          <w:p w14:paraId="420A0E47" w14:textId="77777777" w:rsidR="0036797E" w:rsidRPr="00F0377A" w:rsidRDefault="0036797E" w:rsidP="0007725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0377A">
              <w:rPr>
                <w:bCs/>
                <w:szCs w:val="24"/>
              </w:rPr>
              <w:t>60</w:t>
            </w:r>
          </w:p>
        </w:tc>
        <w:tc>
          <w:tcPr>
            <w:tcW w:w="886" w:type="dxa"/>
            <w:tcMar>
              <w:left w:w="57" w:type="dxa"/>
              <w:right w:w="57" w:type="dxa"/>
            </w:tcMar>
            <w:vAlign w:val="center"/>
          </w:tcPr>
          <w:p w14:paraId="420A0E48" w14:textId="77777777" w:rsidR="0036797E" w:rsidRPr="00F0377A" w:rsidRDefault="0036797E" w:rsidP="0007725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0377A">
              <w:rPr>
                <w:bCs/>
                <w:szCs w:val="24"/>
              </w:rPr>
              <w:t>90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  <w:vAlign w:val="center"/>
          </w:tcPr>
          <w:p w14:paraId="420A0E49" w14:textId="77777777" w:rsidR="0036797E" w:rsidRPr="00F0377A" w:rsidRDefault="0036797E" w:rsidP="0007725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0377A">
              <w:rPr>
                <w:bCs/>
                <w:szCs w:val="24"/>
              </w:rPr>
              <w:t>120</w:t>
            </w:r>
          </w:p>
        </w:tc>
      </w:tr>
      <w:tr w:rsidR="0036797E" w:rsidRPr="00F0377A" w14:paraId="420A0E50" w14:textId="77777777" w:rsidTr="00077259">
        <w:trPr>
          <w:trHeight w:val="411"/>
          <w:jc w:val="center"/>
        </w:trPr>
        <w:tc>
          <w:tcPr>
            <w:tcW w:w="2263" w:type="dxa"/>
            <w:shd w:val="clear" w:color="auto" w:fill="FDDDC7"/>
            <w:tcMar>
              <w:left w:w="57" w:type="dxa"/>
              <w:right w:w="57" w:type="dxa"/>
            </w:tcMar>
            <w:vAlign w:val="center"/>
          </w:tcPr>
          <w:p w14:paraId="420A0E4B" w14:textId="03939DF9" w:rsidR="0036797E" w:rsidRPr="00DA2383" w:rsidRDefault="0036797E" w:rsidP="00847CD6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color w:val="000000" w:themeColor="text1"/>
                <w:szCs w:val="24"/>
              </w:rPr>
            </w:pPr>
            <w:r w:rsidRPr="00DA2383">
              <w:rPr>
                <w:b/>
                <w:color w:val="000000" w:themeColor="text1"/>
                <w:szCs w:val="24"/>
              </w:rPr>
              <w:t>Distância</w:t>
            </w:r>
            <w:r w:rsidR="00DA2383">
              <w:rPr>
                <w:b/>
                <w:color w:val="000000" w:themeColor="text1"/>
                <w:szCs w:val="24"/>
              </w:rPr>
              <w:t xml:space="preserve"> </w:t>
            </w:r>
            <w:r w:rsidRPr="00DA2383">
              <w:rPr>
                <w:b/>
                <w:color w:val="000000" w:themeColor="text1"/>
                <w:szCs w:val="24"/>
              </w:rPr>
              <w:t>(m)</w:t>
            </w:r>
          </w:p>
        </w:tc>
        <w:tc>
          <w:tcPr>
            <w:tcW w:w="886" w:type="dxa"/>
            <w:tcMar>
              <w:left w:w="57" w:type="dxa"/>
              <w:right w:w="57" w:type="dxa"/>
            </w:tcMar>
            <w:vAlign w:val="center"/>
          </w:tcPr>
          <w:p w14:paraId="420A0E4C" w14:textId="77777777" w:rsidR="0036797E" w:rsidRPr="00F0377A" w:rsidRDefault="0036797E" w:rsidP="0007725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0377A">
              <w:rPr>
                <w:bCs/>
                <w:szCs w:val="24"/>
              </w:rPr>
              <w:t>15</w:t>
            </w:r>
          </w:p>
        </w:tc>
        <w:tc>
          <w:tcPr>
            <w:tcW w:w="886" w:type="dxa"/>
            <w:tcMar>
              <w:left w:w="57" w:type="dxa"/>
              <w:right w:w="57" w:type="dxa"/>
            </w:tcMar>
            <w:vAlign w:val="center"/>
          </w:tcPr>
          <w:p w14:paraId="420A0E4D" w14:textId="77777777" w:rsidR="0036797E" w:rsidRPr="00F0377A" w:rsidRDefault="0036797E" w:rsidP="0007725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0377A">
              <w:rPr>
                <w:bCs/>
                <w:szCs w:val="24"/>
              </w:rPr>
              <w:t>18</w:t>
            </w:r>
          </w:p>
        </w:tc>
        <w:tc>
          <w:tcPr>
            <w:tcW w:w="886" w:type="dxa"/>
            <w:tcMar>
              <w:left w:w="57" w:type="dxa"/>
              <w:right w:w="57" w:type="dxa"/>
            </w:tcMar>
            <w:vAlign w:val="center"/>
          </w:tcPr>
          <w:p w14:paraId="420A0E4E" w14:textId="77777777" w:rsidR="0036797E" w:rsidRPr="00F0377A" w:rsidRDefault="0036797E" w:rsidP="0007725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0377A">
              <w:rPr>
                <w:bCs/>
                <w:szCs w:val="24"/>
              </w:rPr>
              <w:t>27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  <w:vAlign w:val="center"/>
          </w:tcPr>
          <w:p w14:paraId="420A0E4F" w14:textId="77777777" w:rsidR="0036797E" w:rsidRPr="00F0377A" w:rsidRDefault="0036797E" w:rsidP="0007725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0377A">
              <w:rPr>
                <w:bCs/>
                <w:szCs w:val="24"/>
              </w:rPr>
              <w:t>36</w:t>
            </w:r>
          </w:p>
        </w:tc>
      </w:tr>
    </w:tbl>
    <w:p w14:paraId="420A0E51" w14:textId="77777777" w:rsidR="0036797E" w:rsidRPr="00F0377A" w:rsidRDefault="0036797E" w:rsidP="00DA2383">
      <w:pPr>
        <w:pStyle w:val="QUESTAO1"/>
        <w:tabs>
          <w:tab w:val="clear" w:pos="113"/>
          <w:tab w:val="left" w:pos="1134"/>
        </w:tabs>
        <w:spacing w:before="80" w:after="80" w:line="324" w:lineRule="auto"/>
        <w:ind w:left="426" w:hanging="426"/>
        <w:rPr>
          <w:bCs/>
          <w:szCs w:val="24"/>
        </w:rPr>
      </w:pPr>
      <w:r w:rsidRPr="00F0377A">
        <w:rPr>
          <w:bCs/>
          <w:szCs w:val="24"/>
        </w:rPr>
        <w:tab/>
        <w:t>A distância é diretamente proporcional à velocidade?</w:t>
      </w:r>
    </w:p>
    <w:p w14:paraId="420A0E52" w14:textId="30CD956F" w:rsidR="0036797E" w:rsidRPr="00F0377A" w:rsidRDefault="0036797E" w:rsidP="00DA238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 w:rsidRPr="00F0377A">
        <w:rPr>
          <w:bCs/>
          <w:szCs w:val="24"/>
        </w:rPr>
        <w:tab/>
        <w:t>Justifica a tua resposta.</w:t>
      </w:r>
    </w:p>
    <w:p w14:paraId="420A0E53" w14:textId="353AE1DF" w:rsidR="0033552C" w:rsidRDefault="0033552C" w:rsidP="0033552C">
      <w:pPr>
        <w:pStyle w:val="QUESTAO1"/>
        <w:spacing w:before="200" w:line="240" w:lineRule="auto"/>
      </w:pPr>
    </w:p>
    <w:p w14:paraId="420A0E54" w14:textId="2EF7EEBF" w:rsidR="0033552C" w:rsidRDefault="00EF2055" w:rsidP="003355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896832" behindDoc="0" locked="0" layoutInCell="1" allowOverlap="1" wp14:anchorId="216FC797" wp14:editId="788EDAD8">
            <wp:simplePos x="0" y="0"/>
            <wp:positionH relativeFrom="margin">
              <wp:align>right</wp:align>
            </wp:positionH>
            <wp:positionV relativeFrom="paragraph">
              <wp:posOffset>151130</wp:posOffset>
            </wp:positionV>
            <wp:extent cx="1907540" cy="1109345"/>
            <wp:effectExtent l="0" t="0" r="0" b="0"/>
            <wp:wrapSquare wrapText="bothSides"/>
            <wp:docPr id="60" name="Imagem 60" descr="Uma imagem com texto, shoji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m 60" descr="Uma imagem com texto, shoji&#10;&#10;Descrição gerada automaticamente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90754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A0E55" w14:textId="28F74D7A" w:rsidR="0013000A" w:rsidRPr="0013000A" w:rsidRDefault="00F0377A" w:rsidP="000E535D">
      <w:pPr>
        <w:pStyle w:val="QUESTAO1"/>
        <w:autoSpaceDE/>
        <w:autoSpaceDN/>
        <w:adjustRightInd/>
        <w:spacing w:before="0" w:after="80" w:line="324" w:lineRule="auto"/>
        <w:ind w:left="426" w:hanging="426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E0" wp14:editId="420A0FE1">
                <wp:extent cx="216000" cy="216000"/>
                <wp:effectExtent l="0" t="0" r="0" b="0"/>
                <wp:docPr id="138" name="Oval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9" w14:textId="77777777" w:rsidR="002C4407" w:rsidRPr="00E4687D" w:rsidRDefault="002C4407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E0" id="Oval 138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DIfwIAAGQFAAAOAAAAZHJzL2Uyb0RvYy54bWysVEtv2zAMvg/YfxB0X+20W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7Pr9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3UQM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C9" w14:textId="77777777" w:rsidR="002C4407" w:rsidRPr="00E4687D" w:rsidRDefault="002C4407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E535D">
        <w:rPr>
          <w:szCs w:val="22"/>
        </w:rPr>
        <w:tab/>
      </w:r>
      <w:r w:rsidR="0013000A" w:rsidRPr="0013000A">
        <w:rPr>
          <w:szCs w:val="22"/>
        </w:rPr>
        <w:t xml:space="preserve">Na </w:t>
      </w:r>
      <w:proofErr w:type="gramStart"/>
      <w:r w:rsidR="0013000A" w:rsidRPr="0013000A">
        <w:rPr>
          <w:szCs w:val="22"/>
        </w:rPr>
        <w:t>figura,  [</w:t>
      </w:r>
      <w:proofErr w:type="gramEnd"/>
      <w:r w:rsidR="0013000A" w:rsidRPr="0013000A">
        <w:rPr>
          <w:i/>
          <w:szCs w:val="22"/>
        </w:rPr>
        <w:t>ABCD</w:t>
      </w:r>
      <w:r w:rsidR="0013000A" w:rsidRPr="0013000A">
        <w:rPr>
          <w:szCs w:val="22"/>
        </w:rPr>
        <w:t xml:space="preserve">]  é um retângulo tal que  </w:t>
      </w:r>
      <w:r w:rsidR="00077259" w:rsidRPr="00077259">
        <w:rPr>
          <w:position w:val="-6"/>
        </w:rPr>
        <w:object w:dxaOrig="740" w:dyaOrig="320" w14:anchorId="17A4CFCC">
          <v:shape id="_x0000_i1068" type="#_x0000_t75" style="width:36.75pt;height:15.75pt" o:ole="">
            <v:imagedata r:id="rId104" o:title=""/>
          </v:shape>
          <o:OLEObject Type="Embed" ProgID="Equation.DSMT4" ShapeID="_x0000_i1068" DrawAspect="Content" ObjectID="_1736939721" r:id="rId105"/>
        </w:object>
      </w:r>
      <w:r w:rsidR="0013000A" w:rsidRPr="0013000A">
        <w:rPr>
          <w:szCs w:val="22"/>
        </w:rPr>
        <w:t xml:space="preserve"> cm .</w:t>
      </w:r>
    </w:p>
    <w:p w14:paraId="420A0E56" w14:textId="6DB98A34" w:rsidR="0013000A" w:rsidRPr="0013000A" w:rsidRDefault="00FF7593" w:rsidP="00FF7593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512520">
        <w:rPr>
          <w:b/>
          <w:bCs/>
          <w:color w:val="C00000"/>
          <w:szCs w:val="22"/>
        </w:rPr>
        <w:t>8.1.</w:t>
      </w:r>
      <w:r w:rsidRPr="00512520">
        <w:rPr>
          <w:color w:val="C00000"/>
          <w:szCs w:val="22"/>
        </w:rPr>
        <w:t xml:space="preserve"> </w:t>
      </w:r>
      <w:r w:rsidR="0013000A" w:rsidRPr="0013000A">
        <w:rPr>
          <w:szCs w:val="22"/>
        </w:rPr>
        <w:t>Completa a tabela</w:t>
      </w:r>
    </w:p>
    <w:tbl>
      <w:tblPr>
        <w:tblStyle w:val="TabelacomGrelha"/>
        <w:tblW w:w="0" w:type="auto"/>
        <w:tblInd w:w="705" w:type="dxa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ook w:val="04A0" w:firstRow="1" w:lastRow="0" w:firstColumn="1" w:lastColumn="0" w:noHBand="0" w:noVBand="1"/>
      </w:tblPr>
      <w:tblGrid>
        <w:gridCol w:w="2976"/>
        <w:gridCol w:w="567"/>
        <w:gridCol w:w="567"/>
        <w:gridCol w:w="567"/>
        <w:gridCol w:w="567"/>
      </w:tblGrid>
      <w:tr w:rsidR="0013000A" w:rsidRPr="0013000A" w14:paraId="420A0E5C" w14:textId="77777777" w:rsidTr="00975305">
        <w:tc>
          <w:tcPr>
            <w:tcW w:w="2976" w:type="dxa"/>
            <w:shd w:val="clear" w:color="auto" w:fill="FDDDC7"/>
            <w:vAlign w:val="center"/>
          </w:tcPr>
          <w:p w14:paraId="420A0E57" w14:textId="77777777" w:rsidR="0013000A" w:rsidRPr="002F20E4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b/>
                <w:bCs/>
                <w:szCs w:val="22"/>
              </w:rPr>
            </w:pPr>
            <w:r w:rsidRPr="002F20E4">
              <w:rPr>
                <w:b/>
                <w:bCs/>
                <w:szCs w:val="22"/>
              </w:rPr>
              <w:t>Medida de [</w:t>
            </w:r>
            <w:r w:rsidRPr="00A427DF">
              <w:rPr>
                <w:b/>
                <w:bCs/>
                <w:i/>
                <w:szCs w:val="22"/>
              </w:rPr>
              <w:t>BC</w:t>
            </w:r>
            <w:r w:rsidRPr="002F20E4">
              <w:rPr>
                <w:b/>
                <w:bCs/>
                <w:szCs w:val="22"/>
              </w:rPr>
              <w:t>] (cm)</w:t>
            </w:r>
          </w:p>
        </w:tc>
        <w:tc>
          <w:tcPr>
            <w:tcW w:w="567" w:type="dxa"/>
            <w:vAlign w:val="center"/>
          </w:tcPr>
          <w:p w14:paraId="420A0E58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2"/>
              </w:rPr>
            </w:pPr>
            <w:r w:rsidRPr="0013000A">
              <w:rPr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420A0E59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2"/>
              </w:rPr>
            </w:pPr>
            <w:r w:rsidRPr="0013000A">
              <w:rPr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14:paraId="420A0E5A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0A0E5B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2"/>
              </w:rPr>
            </w:pPr>
          </w:p>
        </w:tc>
      </w:tr>
      <w:tr w:rsidR="0013000A" w:rsidRPr="0013000A" w14:paraId="420A0E62" w14:textId="77777777" w:rsidTr="00975305">
        <w:tc>
          <w:tcPr>
            <w:tcW w:w="2976" w:type="dxa"/>
            <w:shd w:val="clear" w:color="auto" w:fill="FDDDC7"/>
            <w:vAlign w:val="center"/>
          </w:tcPr>
          <w:p w14:paraId="420A0E5D" w14:textId="77777777" w:rsidR="0013000A" w:rsidRPr="002F20E4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b/>
                <w:bCs/>
                <w:szCs w:val="22"/>
              </w:rPr>
            </w:pPr>
            <w:r w:rsidRPr="002F20E4">
              <w:rPr>
                <w:b/>
                <w:bCs/>
                <w:szCs w:val="22"/>
              </w:rPr>
              <w:t>Perímetro de [</w:t>
            </w:r>
            <w:r w:rsidRPr="00A427DF">
              <w:rPr>
                <w:b/>
                <w:bCs/>
                <w:i/>
                <w:szCs w:val="22"/>
              </w:rPr>
              <w:t>ABCD</w:t>
            </w:r>
            <w:r w:rsidRPr="002F20E4">
              <w:rPr>
                <w:b/>
                <w:bCs/>
                <w:szCs w:val="22"/>
              </w:rPr>
              <w:t>] (cm)</w:t>
            </w:r>
          </w:p>
        </w:tc>
        <w:tc>
          <w:tcPr>
            <w:tcW w:w="567" w:type="dxa"/>
            <w:vAlign w:val="center"/>
          </w:tcPr>
          <w:p w14:paraId="420A0E5E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0A0E5F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0A0E60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2"/>
              </w:rPr>
            </w:pPr>
            <w:r w:rsidRPr="0013000A">
              <w:rPr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420A0E61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2"/>
              </w:rPr>
            </w:pPr>
          </w:p>
        </w:tc>
      </w:tr>
      <w:tr w:rsidR="0013000A" w:rsidRPr="0013000A" w14:paraId="420A0E68" w14:textId="77777777" w:rsidTr="00975305">
        <w:tc>
          <w:tcPr>
            <w:tcW w:w="2976" w:type="dxa"/>
            <w:shd w:val="clear" w:color="auto" w:fill="FDDDC7"/>
            <w:vAlign w:val="center"/>
          </w:tcPr>
          <w:p w14:paraId="420A0E63" w14:textId="77777777" w:rsidR="0013000A" w:rsidRPr="002F20E4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b/>
                <w:bCs/>
                <w:szCs w:val="22"/>
              </w:rPr>
            </w:pPr>
            <w:r w:rsidRPr="002F20E4">
              <w:rPr>
                <w:b/>
                <w:bCs/>
                <w:szCs w:val="22"/>
              </w:rPr>
              <w:t>Área de [</w:t>
            </w:r>
            <w:r w:rsidRPr="00A427DF">
              <w:rPr>
                <w:b/>
                <w:bCs/>
                <w:i/>
                <w:szCs w:val="22"/>
              </w:rPr>
              <w:t>ABCD</w:t>
            </w:r>
            <w:r w:rsidRPr="002F20E4">
              <w:rPr>
                <w:b/>
                <w:bCs/>
                <w:szCs w:val="22"/>
              </w:rPr>
              <w:t>] (cm</w:t>
            </w:r>
            <w:r w:rsidRPr="002F20E4">
              <w:rPr>
                <w:b/>
                <w:bCs/>
                <w:szCs w:val="22"/>
                <w:vertAlign w:val="superscript"/>
              </w:rPr>
              <w:t>2</w:t>
            </w:r>
            <w:r w:rsidRPr="002F20E4">
              <w:rPr>
                <w:b/>
                <w:bCs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14:paraId="420A0E64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0A0E65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0A0E66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0A0E67" w14:textId="77777777" w:rsidR="0013000A" w:rsidRPr="0013000A" w:rsidRDefault="0013000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2"/>
              </w:rPr>
            </w:pPr>
            <w:r w:rsidRPr="0013000A">
              <w:rPr>
                <w:szCs w:val="22"/>
              </w:rPr>
              <w:t>30</w:t>
            </w:r>
          </w:p>
        </w:tc>
      </w:tr>
    </w:tbl>
    <w:p w14:paraId="420A0E69" w14:textId="6296D203" w:rsidR="0013000A" w:rsidRPr="0013000A" w:rsidRDefault="0013000A" w:rsidP="00512520">
      <w:pPr>
        <w:pStyle w:val="QUESTAO1"/>
        <w:tabs>
          <w:tab w:val="left" w:pos="426"/>
        </w:tabs>
        <w:autoSpaceDE/>
        <w:autoSpaceDN/>
        <w:adjustRightInd/>
        <w:spacing w:before="80" w:after="80" w:line="324" w:lineRule="auto"/>
        <w:ind w:left="703" w:hanging="703"/>
        <w:rPr>
          <w:szCs w:val="22"/>
        </w:rPr>
      </w:pPr>
      <w:r>
        <w:rPr>
          <w:b/>
          <w:color w:val="C00000"/>
          <w:szCs w:val="22"/>
        </w:rPr>
        <w:t xml:space="preserve"> </w:t>
      </w:r>
      <w:r w:rsidR="00FF7593">
        <w:rPr>
          <w:b/>
          <w:color w:val="C00000"/>
          <w:szCs w:val="22"/>
        </w:rPr>
        <w:tab/>
      </w:r>
      <w:r w:rsidR="00FF7593">
        <w:rPr>
          <w:b/>
          <w:color w:val="C00000"/>
          <w:szCs w:val="22"/>
        </w:rPr>
        <w:tab/>
      </w:r>
      <w:r w:rsidR="00E66345" w:rsidRPr="00512520">
        <w:rPr>
          <w:b/>
          <w:color w:val="C00000"/>
          <w:szCs w:val="22"/>
        </w:rPr>
        <w:t>8</w:t>
      </w:r>
      <w:r w:rsidRPr="00512520">
        <w:rPr>
          <w:b/>
          <w:color w:val="C00000"/>
          <w:szCs w:val="22"/>
        </w:rPr>
        <w:t>.2.</w:t>
      </w:r>
      <w:r w:rsidRPr="00512520">
        <w:rPr>
          <w:szCs w:val="22"/>
        </w:rPr>
        <w:t xml:space="preserve"> </w:t>
      </w:r>
      <w:r w:rsidRPr="0013000A">
        <w:rPr>
          <w:szCs w:val="22"/>
        </w:rPr>
        <w:t>Existe proporcionalidade direta entre a largura do retângulo e o seu perímetro?</w:t>
      </w:r>
    </w:p>
    <w:p w14:paraId="420A0E6A" w14:textId="7A5D14EF" w:rsidR="0013000A" w:rsidRDefault="0013000A" w:rsidP="00512520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  <w:r>
        <w:rPr>
          <w:b/>
          <w:color w:val="C00000"/>
          <w:szCs w:val="22"/>
        </w:rPr>
        <w:t xml:space="preserve"> </w:t>
      </w:r>
      <w:r w:rsidR="00512520">
        <w:rPr>
          <w:b/>
          <w:color w:val="C00000"/>
          <w:szCs w:val="22"/>
        </w:rPr>
        <w:tab/>
      </w:r>
      <w:r w:rsidR="00512520">
        <w:rPr>
          <w:b/>
          <w:color w:val="C00000"/>
          <w:szCs w:val="22"/>
        </w:rPr>
        <w:tab/>
      </w:r>
      <w:r w:rsidR="00E66345">
        <w:rPr>
          <w:b/>
          <w:color w:val="C00000"/>
          <w:szCs w:val="22"/>
        </w:rPr>
        <w:t>8</w:t>
      </w:r>
      <w:r w:rsidRPr="0013000A">
        <w:rPr>
          <w:b/>
          <w:color w:val="C00000"/>
          <w:szCs w:val="22"/>
        </w:rPr>
        <w:t xml:space="preserve">.3. </w:t>
      </w:r>
      <w:r w:rsidRPr="0013000A">
        <w:rPr>
          <w:szCs w:val="22"/>
        </w:rPr>
        <w:t xml:space="preserve">Qual é o significado da razão  </w:t>
      </w:r>
      <w:r w:rsidR="00077259" w:rsidRPr="00077259">
        <w:rPr>
          <w:position w:val="-28"/>
        </w:rPr>
        <w:object w:dxaOrig="3180" w:dyaOrig="700" w14:anchorId="2D8AA763">
          <v:shape id="_x0000_i1069" type="#_x0000_t75" style="width:159pt;height:35.25pt" o:ole="">
            <v:imagedata r:id="rId106" o:title=""/>
          </v:shape>
          <o:OLEObject Type="Embed" ProgID="Equation.DSMT4" ShapeID="_x0000_i1069" DrawAspect="Content" ObjectID="_1736939722" r:id="rId107"/>
        </w:object>
      </w:r>
      <w:r w:rsidRPr="0013000A">
        <w:rPr>
          <w:szCs w:val="22"/>
        </w:rPr>
        <w:t xml:space="preserve"> ?</w:t>
      </w:r>
    </w:p>
    <w:p w14:paraId="420A0E6B" w14:textId="77777777" w:rsidR="00F0377A" w:rsidRDefault="00F0377A">
      <w:pPr>
        <w:spacing w:after="0" w:line="240" w:lineRule="auto"/>
      </w:pPr>
    </w:p>
    <w:p w14:paraId="420A0E6C" w14:textId="6F0F694E" w:rsidR="00C77555" w:rsidRPr="00C77555" w:rsidRDefault="00F0377A" w:rsidP="00964221">
      <w:pPr>
        <w:spacing w:after="0" w:line="360" w:lineRule="auto"/>
        <w:ind w:left="426" w:hanging="426"/>
        <w:rPr>
          <w:rFonts w:ascii="Arial" w:hAnsi="Arial" w:cs="Arial"/>
          <w:sz w:val="20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E2" wp14:editId="420A0FE3">
                <wp:extent cx="216000" cy="216000"/>
                <wp:effectExtent l="0" t="0" r="0" b="0"/>
                <wp:docPr id="139" name="Oval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CA" w14:textId="77777777" w:rsidR="002C4407" w:rsidRPr="00B3090E" w:rsidRDefault="002C4407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E2" id="Oval 139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CA" w14:textId="77777777" w:rsidR="002C4407" w:rsidRPr="00B3090E" w:rsidRDefault="002C4407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49D3">
        <w:rPr>
          <w:sz w:val="24"/>
          <w:szCs w:val="24"/>
        </w:rPr>
        <w:tab/>
      </w:r>
      <w:r w:rsidR="00C77555" w:rsidRPr="00C77555">
        <w:rPr>
          <w:rFonts w:ascii="Arial" w:hAnsi="Arial" w:cs="Arial"/>
          <w:szCs w:val="24"/>
        </w:rPr>
        <w:t xml:space="preserve">Considera uma sequência em que o primeiro termo </w:t>
      </w:r>
      <w:proofErr w:type="gramStart"/>
      <w:r w:rsidR="00C77555" w:rsidRPr="00C77555">
        <w:rPr>
          <w:rFonts w:ascii="Arial" w:hAnsi="Arial" w:cs="Arial"/>
          <w:szCs w:val="24"/>
        </w:rPr>
        <w:t xml:space="preserve">é </w:t>
      </w:r>
      <w:r w:rsidR="00077259">
        <w:rPr>
          <w:rFonts w:ascii="Arial" w:hAnsi="Arial" w:cs="Arial"/>
          <w:szCs w:val="24"/>
        </w:rPr>
        <w:t xml:space="preserve"> </w:t>
      </w:r>
      <w:r w:rsidR="00C77555" w:rsidRPr="00C77555">
        <w:rPr>
          <w:rFonts w:ascii="Arial" w:hAnsi="Arial" w:cs="Arial"/>
          <w:szCs w:val="24"/>
        </w:rPr>
        <w:t>2</w:t>
      </w:r>
      <w:r w:rsidR="00470B48">
        <w:rPr>
          <w:rFonts w:ascii="Arial" w:hAnsi="Arial" w:cs="Arial"/>
          <w:szCs w:val="24"/>
        </w:rPr>
        <w:t>00</w:t>
      </w:r>
      <w:proofErr w:type="gramEnd"/>
      <w:r w:rsidR="00077259">
        <w:rPr>
          <w:rFonts w:ascii="Arial" w:hAnsi="Arial" w:cs="Arial"/>
          <w:szCs w:val="24"/>
        </w:rPr>
        <w:t xml:space="preserve"> </w:t>
      </w:r>
      <w:r w:rsidR="00C77555" w:rsidRPr="00C77555">
        <w:rPr>
          <w:rFonts w:ascii="Arial" w:hAnsi="Arial" w:cs="Arial"/>
          <w:szCs w:val="24"/>
        </w:rPr>
        <w:t xml:space="preserve"> e em que</w:t>
      </w:r>
      <w:r w:rsidR="007422EC">
        <w:rPr>
          <w:rFonts w:ascii="Arial" w:hAnsi="Arial" w:cs="Arial"/>
          <w:szCs w:val="24"/>
        </w:rPr>
        <w:t>,</w:t>
      </w:r>
      <w:r w:rsidR="00C77555" w:rsidRPr="00C77555">
        <w:rPr>
          <w:rFonts w:ascii="Arial" w:hAnsi="Arial" w:cs="Arial"/>
          <w:szCs w:val="24"/>
        </w:rPr>
        <w:t xml:space="preserve"> a </w:t>
      </w:r>
      <w:r w:rsidR="00470B48">
        <w:rPr>
          <w:rFonts w:ascii="Arial" w:hAnsi="Arial" w:cs="Arial"/>
          <w:szCs w:val="24"/>
        </w:rPr>
        <w:t>partir daí, para obter o termo seguinte se subtrai d</w:t>
      </w:r>
      <w:r w:rsidR="007422EC">
        <w:rPr>
          <w:rFonts w:ascii="Arial" w:hAnsi="Arial" w:cs="Arial"/>
          <w:szCs w:val="24"/>
        </w:rPr>
        <w:t>uas unidades</w:t>
      </w:r>
      <w:r w:rsidR="00470B48">
        <w:rPr>
          <w:rFonts w:ascii="Arial" w:hAnsi="Arial" w:cs="Arial"/>
          <w:szCs w:val="24"/>
        </w:rPr>
        <w:t xml:space="preserve"> ao termo anterior.</w:t>
      </w:r>
    </w:p>
    <w:p w14:paraId="420A0E6D" w14:textId="6FF4CE80" w:rsidR="00C77555" w:rsidRPr="00C77555" w:rsidRDefault="00470B48" w:rsidP="00964221">
      <w:pPr>
        <w:pStyle w:val="QUESTAO1"/>
        <w:tabs>
          <w:tab w:val="left" w:pos="426"/>
        </w:tabs>
        <w:autoSpaceDE/>
        <w:autoSpaceDN/>
        <w:adjustRightInd/>
        <w:spacing w:before="0" w:after="80"/>
        <w:ind w:left="567" w:hanging="567"/>
        <w:rPr>
          <w:szCs w:val="24"/>
        </w:rPr>
      </w:pPr>
      <w:r>
        <w:rPr>
          <w:b/>
          <w:color w:val="C00000"/>
          <w:szCs w:val="24"/>
        </w:rPr>
        <w:tab/>
      </w:r>
      <w:r w:rsidR="000B49D3">
        <w:rPr>
          <w:b/>
          <w:color w:val="C00000"/>
          <w:szCs w:val="24"/>
        </w:rPr>
        <w:tab/>
      </w:r>
      <w:r w:rsidR="00E82447" w:rsidRPr="00E82447">
        <w:rPr>
          <w:b/>
          <w:color w:val="C00000"/>
          <w:szCs w:val="24"/>
        </w:rPr>
        <w:t>9</w:t>
      </w:r>
      <w:r w:rsidR="00C77555" w:rsidRPr="00E82447">
        <w:rPr>
          <w:b/>
          <w:color w:val="C00000"/>
          <w:szCs w:val="24"/>
        </w:rPr>
        <w:t>.1.</w:t>
      </w:r>
      <w:r w:rsidR="000B49D3">
        <w:rPr>
          <w:b/>
          <w:color w:val="9B0FFF"/>
          <w:szCs w:val="24"/>
        </w:rPr>
        <w:t xml:space="preserve">  </w:t>
      </w:r>
      <w:r w:rsidR="00C77555" w:rsidRPr="00C77555">
        <w:rPr>
          <w:szCs w:val="24"/>
        </w:rPr>
        <w:t>Escreve os cinco primeiros termos da sequência.</w:t>
      </w:r>
    </w:p>
    <w:p w14:paraId="420A0E6E" w14:textId="77B232D3" w:rsidR="00C77555" w:rsidRPr="00C77555" w:rsidRDefault="00470B48" w:rsidP="000B49D3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705" w:hanging="705"/>
        <w:rPr>
          <w:szCs w:val="24"/>
        </w:rPr>
      </w:pPr>
      <w:r>
        <w:rPr>
          <w:b/>
          <w:color w:val="C00000"/>
          <w:szCs w:val="24"/>
        </w:rPr>
        <w:tab/>
      </w:r>
      <w:r w:rsidR="000B49D3">
        <w:rPr>
          <w:b/>
          <w:color w:val="C00000"/>
          <w:szCs w:val="24"/>
        </w:rPr>
        <w:tab/>
      </w:r>
      <w:r w:rsidR="00E82447" w:rsidRPr="00E82447">
        <w:rPr>
          <w:b/>
          <w:color w:val="C00000"/>
          <w:szCs w:val="24"/>
        </w:rPr>
        <w:t>9</w:t>
      </w:r>
      <w:r w:rsidR="00C77555" w:rsidRPr="00E82447">
        <w:rPr>
          <w:b/>
          <w:color w:val="C00000"/>
          <w:szCs w:val="24"/>
        </w:rPr>
        <w:t>.2.</w:t>
      </w:r>
      <w:r w:rsidR="000B49D3">
        <w:rPr>
          <w:b/>
          <w:color w:val="9B0FFF"/>
          <w:szCs w:val="24"/>
        </w:rPr>
        <w:t xml:space="preserve">  </w:t>
      </w:r>
      <w:r w:rsidR="00C77555" w:rsidRPr="00C77555">
        <w:rPr>
          <w:szCs w:val="24"/>
        </w:rPr>
        <w:t xml:space="preserve">A expressão geradora da sequência </w:t>
      </w:r>
      <w:proofErr w:type="gramStart"/>
      <w:r w:rsidR="00C77555" w:rsidRPr="00C77555">
        <w:rPr>
          <w:szCs w:val="24"/>
        </w:rPr>
        <w:t xml:space="preserve">é  </w:t>
      </w:r>
      <w:r w:rsidR="007422EC">
        <w:rPr>
          <w:szCs w:val="24"/>
        </w:rPr>
        <w:t>202</w:t>
      </w:r>
      <w:proofErr w:type="gramEnd"/>
      <w:r w:rsidR="007422EC" w:rsidRPr="00C77555">
        <w:rPr>
          <w:szCs w:val="24"/>
        </w:rPr>
        <w:t>–</w:t>
      </w:r>
      <w:r w:rsidR="007422EC">
        <w:rPr>
          <w:szCs w:val="24"/>
        </w:rPr>
        <w:t>2</w:t>
      </w:r>
      <w:r w:rsidR="00C77555" w:rsidRPr="00C77555">
        <w:rPr>
          <w:i/>
          <w:szCs w:val="24"/>
        </w:rPr>
        <w:t>n</w:t>
      </w:r>
      <w:r w:rsidR="00077259">
        <w:rPr>
          <w:i/>
          <w:szCs w:val="24"/>
        </w:rPr>
        <w:t xml:space="preserve"> </w:t>
      </w:r>
      <w:r w:rsidR="00C77555" w:rsidRPr="00C77555">
        <w:rPr>
          <w:szCs w:val="24"/>
        </w:rPr>
        <w:t>.</w:t>
      </w:r>
    </w:p>
    <w:p w14:paraId="420A0E6F" w14:textId="50AE7360" w:rsidR="00C77555" w:rsidRPr="00C77555" w:rsidRDefault="00C77555" w:rsidP="008409AF">
      <w:pPr>
        <w:pStyle w:val="QUESTAO1"/>
        <w:tabs>
          <w:tab w:val="left" w:pos="567"/>
        </w:tabs>
        <w:autoSpaceDE/>
        <w:autoSpaceDN/>
        <w:adjustRightInd/>
        <w:spacing w:before="0" w:after="80" w:line="324" w:lineRule="auto"/>
        <w:ind w:left="705" w:hanging="705"/>
        <w:rPr>
          <w:szCs w:val="24"/>
        </w:rPr>
      </w:pPr>
      <w:r w:rsidRPr="00C77555">
        <w:rPr>
          <w:szCs w:val="24"/>
        </w:rPr>
        <w:tab/>
      </w:r>
      <w:r w:rsidRPr="00C77555">
        <w:rPr>
          <w:szCs w:val="24"/>
        </w:rPr>
        <w:tab/>
      </w:r>
      <w:r w:rsidR="008409AF">
        <w:rPr>
          <w:szCs w:val="24"/>
        </w:rPr>
        <w:tab/>
        <w:t xml:space="preserve">    </w:t>
      </w:r>
      <w:proofErr w:type="gramStart"/>
      <w:r w:rsidRPr="00C77555">
        <w:rPr>
          <w:szCs w:val="24"/>
        </w:rPr>
        <w:t xml:space="preserve">O  </w:t>
      </w:r>
      <w:r w:rsidR="007422EC">
        <w:rPr>
          <w:szCs w:val="24"/>
        </w:rPr>
        <w:t>5</w:t>
      </w:r>
      <w:r w:rsidRPr="00C77555">
        <w:rPr>
          <w:szCs w:val="24"/>
        </w:rPr>
        <w:t>0</w:t>
      </w:r>
      <w:proofErr w:type="gramEnd"/>
      <w:r w:rsidRPr="00C77555">
        <w:rPr>
          <w:szCs w:val="24"/>
        </w:rPr>
        <w:t>.°  termo da sequência é:</w:t>
      </w:r>
    </w:p>
    <w:p w14:paraId="420A0E71" w14:textId="5FF90AFC" w:rsidR="0065215B" w:rsidRPr="00077259" w:rsidRDefault="00C77555" w:rsidP="00077259">
      <w:pPr>
        <w:pStyle w:val="QUESTAO1"/>
        <w:tabs>
          <w:tab w:val="left" w:pos="993"/>
        </w:tabs>
        <w:autoSpaceDE/>
        <w:autoSpaceDN/>
        <w:adjustRightInd/>
        <w:spacing w:before="0" w:after="80" w:line="240" w:lineRule="auto"/>
        <w:ind w:left="703" w:hanging="703"/>
        <w:rPr>
          <w:szCs w:val="24"/>
        </w:rPr>
      </w:pPr>
      <w:r w:rsidRPr="00C77555">
        <w:rPr>
          <w:szCs w:val="24"/>
        </w:rPr>
        <w:tab/>
      </w:r>
      <w:r w:rsidRPr="00C77555">
        <w:rPr>
          <w:szCs w:val="24"/>
        </w:rPr>
        <w:tab/>
      </w:r>
      <w:r w:rsidR="008409AF">
        <w:rPr>
          <w:szCs w:val="24"/>
        </w:rPr>
        <w:tab/>
      </w:r>
      <w:r w:rsidRPr="00E82447">
        <w:rPr>
          <w:b/>
          <w:color w:val="auto"/>
          <w:szCs w:val="24"/>
        </w:rPr>
        <w:t>(A)</w:t>
      </w:r>
      <w:r w:rsidRPr="00E82447">
        <w:rPr>
          <w:color w:val="auto"/>
          <w:szCs w:val="24"/>
        </w:rPr>
        <w:t xml:space="preserve">  10</w:t>
      </w:r>
      <w:r w:rsidR="007422EC">
        <w:rPr>
          <w:color w:val="auto"/>
          <w:szCs w:val="24"/>
        </w:rPr>
        <w:t>2</w:t>
      </w:r>
      <w:r w:rsidRPr="00E82447">
        <w:rPr>
          <w:color w:val="auto"/>
          <w:szCs w:val="24"/>
        </w:rPr>
        <w:tab/>
      </w:r>
      <w:r w:rsidRPr="00E82447">
        <w:rPr>
          <w:color w:val="auto"/>
          <w:szCs w:val="24"/>
        </w:rPr>
        <w:tab/>
      </w:r>
      <w:r w:rsidRPr="00E82447">
        <w:rPr>
          <w:b/>
          <w:color w:val="auto"/>
          <w:szCs w:val="24"/>
        </w:rPr>
        <w:t>(</w:t>
      </w:r>
      <w:proofErr w:type="gramStart"/>
      <w:r w:rsidRPr="00E82447">
        <w:rPr>
          <w:b/>
          <w:color w:val="auto"/>
          <w:szCs w:val="24"/>
        </w:rPr>
        <w:t>B)</w:t>
      </w:r>
      <w:r w:rsidRPr="00E82447">
        <w:rPr>
          <w:color w:val="auto"/>
          <w:szCs w:val="24"/>
        </w:rPr>
        <w:t xml:space="preserve">  </w:t>
      </w:r>
      <w:r w:rsidR="007422EC">
        <w:rPr>
          <w:color w:val="auto"/>
          <w:szCs w:val="24"/>
        </w:rPr>
        <w:t>200</w:t>
      </w:r>
      <w:proofErr w:type="gramEnd"/>
      <w:r w:rsidR="007422EC">
        <w:rPr>
          <w:color w:val="auto"/>
          <w:szCs w:val="24"/>
        </w:rPr>
        <w:tab/>
      </w:r>
      <w:r w:rsidRPr="00E82447">
        <w:rPr>
          <w:color w:val="auto"/>
          <w:szCs w:val="24"/>
        </w:rPr>
        <w:tab/>
      </w:r>
      <w:r w:rsidRPr="00E82447">
        <w:rPr>
          <w:b/>
          <w:color w:val="auto"/>
          <w:szCs w:val="24"/>
        </w:rPr>
        <w:t>(C)</w:t>
      </w:r>
      <w:r w:rsidRPr="00E82447">
        <w:rPr>
          <w:color w:val="auto"/>
          <w:szCs w:val="24"/>
        </w:rPr>
        <w:t xml:space="preserve">  </w:t>
      </w:r>
      <w:r w:rsidR="007422EC">
        <w:rPr>
          <w:color w:val="auto"/>
          <w:szCs w:val="24"/>
        </w:rPr>
        <w:t>48</w:t>
      </w:r>
      <w:r w:rsidRPr="00E82447">
        <w:rPr>
          <w:color w:val="auto"/>
          <w:szCs w:val="24"/>
        </w:rPr>
        <w:tab/>
      </w:r>
      <w:r w:rsidRPr="00E82447">
        <w:rPr>
          <w:color w:val="auto"/>
          <w:szCs w:val="24"/>
        </w:rPr>
        <w:tab/>
      </w:r>
      <w:r w:rsidR="007422EC">
        <w:rPr>
          <w:color w:val="auto"/>
          <w:szCs w:val="24"/>
        </w:rPr>
        <w:tab/>
      </w:r>
      <w:r w:rsidRPr="00E82447">
        <w:rPr>
          <w:b/>
          <w:color w:val="auto"/>
          <w:szCs w:val="24"/>
        </w:rPr>
        <w:t>(D)</w:t>
      </w:r>
      <w:r w:rsidRPr="00E82447">
        <w:rPr>
          <w:color w:val="auto"/>
          <w:szCs w:val="24"/>
        </w:rPr>
        <w:t xml:space="preserve">  </w:t>
      </w:r>
      <w:r w:rsidR="007422EC">
        <w:rPr>
          <w:color w:val="auto"/>
          <w:szCs w:val="24"/>
        </w:rPr>
        <w:t>302</w:t>
      </w:r>
    </w:p>
    <w:p w14:paraId="420A0E72" w14:textId="77777777" w:rsidR="00393C8A" w:rsidRDefault="00393C8A" w:rsidP="00B3090E">
      <w:pPr>
        <w:pStyle w:val="QUESTAO1"/>
        <w:spacing w:after="240"/>
      </w:pPr>
    </w:p>
    <w:p w14:paraId="420A0E73" w14:textId="77777777" w:rsidR="00280379" w:rsidRPr="00E3612D" w:rsidRDefault="0033552C" w:rsidP="00280379">
      <w:pPr>
        <w:pStyle w:val="TITULOFICHAS"/>
        <w:rPr>
          <w:lang w:val="pt-PT"/>
        </w:rPr>
      </w:pPr>
      <w:r w:rsidRPr="00280379">
        <w:rPr>
          <w:b w:val="0"/>
          <w:szCs w:val="22"/>
          <w:lang w:val="pt-PT"/>
        </w:rPr>
        <w:br w:type="page"/>
      </w:r>
      <w:r w:rsidR="00280379">
        <w:rPr>
          <w:lang w:val="pt-PT"/>
        </w:rPr>
        <w:lastRenderedPageBreak/>
        <w:t>Teste A +</w:t>
      </w:r>
    </w:p>
    <w:p w14:paraId="420A0E74" w14:textId="77777777" w:rsidR="00280379" w:rsidRPr="001F156B" w:rsidRDefault="00280379" w:rsidP="0028037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0FE4" wp14:editId="420A0FE5">
                <wp:extent cx="6119640" cy="792000"/>
                <wp:effectExtent l="12700" t="12700" r="14605" b="8255"/>
                <wp:docPr id="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C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CB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CC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CD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CE" w14:textId="1A5D11F8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AB4FA1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D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0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1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2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3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4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D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6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7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8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9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DA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DC" w14:textId="77777777" w:rsidR="002C4407" w:rsidRPr="0005099D" w:rsidRDefault="002C4407" w:rsidP="00280379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0FE4" id="_x0000_s106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Hm5Q3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C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CB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CC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CD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CE" w14:textId="1A5D11F8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AB4FA1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D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D0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D1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D2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D3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D4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D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D6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D7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D8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D9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DA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DC" w14:textId="77777777" w:rsidR="002C4407" w:rsidRPr="0005099D" w:rsidRDefault="002C4407" w:rsidP="00280379"/>
                  </w:txbxContent>
                </v:textbox>
                <w10:anchorlock/>
              </v:roundrect>
            </w:pict>
          </mc:Fallback>
        </mc:AlternateContent>
      </w:r>
    </w:p>
    <w:p w14:paraId="420A0E75" w14:textId="77777777" w:rsidR="0036797E" w:rsidRDefault="0036797E" w:rsidP="002B11A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noProof/>
          <w:lang w:eastAsia="pt-PT"/>
        </w:rPr>
      </w:pPr>
    </w:p>
    <w:p w14:paraId="420A0E76" w14:textId="7FB2A7A7" w:rsidR="0036797E" w:rsidRPr="0036797E" w:rsidRDefault="00556553" w:rsidP="00111F6F">
      <w:pPr>
        <w:pStyle w:val="QUESTAO1"/>
        <w:spacing w:before="200" w:line="276" w:lineRule="auto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897856" behindDoc="0" locked="0" layoutInCell="1" allowOverlap="1" wp14:anchorId="72801DC7" wp14:editId="2B810CE6">
            <wp:simplePos x="0" y="0"/>
            <wp:positionH relativeFrom="margin">
              <wp:align>right</wp:align>
            </wp:positionH>
            <wp:positionV relativeFrom="paragraph">
              <wp:posOffset>404495</wp:posOffset>
            </wp:positionV>
            <wp:extent cx="3242945" cy="916940"/>
            <wp:effectExtent l="0" t="0" r="0" b="0"/>
            <wp:wrapSquare wrapText="bothSides"/>
            <wp:docPr id="61" name="Imagem 61" descr="Uma imagem com ClipAr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m 61" descr="Uma imagem com ClipArt&#10;&#10;Descrição gerada automaticamente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97E" w:rsidRPr="00612A98">
        <w:rPr>
          <w:bCs/>
          <w:sz w:val="24"/>
          <w:szCs w:val="24"/>
        </w:rPr>
        <w:tab/>
      </w:r>
      <w:r w:rsidR="0036797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E8" wp14:editId="420A0FE9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DD" w14:textId="77777777" w:rsidR="002C4407" w:rsidRPr="00086D19" w:rsidRDefault="002C4407" w:rsidP="0036797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E8" id="Oval 16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DD" w14:textId="77777777" w:rsidR="002C4407" w:rsidRPr="00086D19" w:rsidRDefault="002C4407" w:rsidP="0036797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6797E" w:rsidRPr="004E7A84">
        <w:tab/>
      </w:r>
      <w:r w:rsidR="0036797E">
        <w:t xml:space="preserve"> </w:t>
      </w:r>
      <w:r w:rsidR="0036797E" w:rsidRPr="0036797E">
        <w:rPr>
          <w:szCs w:val="22"/>
        </w:rPr>
        <w:t xml:space="preserve">Na figura estão </w:t>
      </w:r>
      <w:proofErr w:type="gramStart"/>
      <w:r w:rsidR="0036797E" w:rsidRPr="0036797E">
        <w:rPr>
          <w:szCs w:val="22"/>
        </w:rPr>
        <w:t>representadas  9</w:t>
      </w:r>
      <w:proofErr w:type="gramEnd"/>
      <w:r w:rsidR="0036797E" w:rsidRPr="0036797E">
        <w:rPr>
          <w:szCs w:val="22"/>
        </w:rPr>
        <w:t xml:space="preserve">  tulipas amarelas e vermelhas. A </w:t>
      </w:r>
      <w:r w:rsidR="00E37D91">
        <w:rPr>
          <w:szCs w:val="22"/>
        </w:rPr>
        <w:t>razão</w:t>
      </w:r>
      <w:r w:rsidR="0036797E" w:rsidRPr="0036797E">
        <w:rPr>
          <w:szCs w:val="22"/>
        </w:rPr>
        <w:t xml:space="preserve"> d</w:t>
      </w:r>
      <w:r w:rsidR="00942C42">
        <w:rPr>
          <w:szCs w:val="22"/>
        </w:rPr>
        <w:t>o número de</w:t>
      </w:r>
      <w:r w:rsidR="0036797E" w:rsidRPr="0036797E">
        <w:rPr>
          <w:szCs w:val="22"/>
        </w:rPr>
        <w:t xml:space="preserve"> tulipas vermelhas </w:t>
      </w:r>
      <w:r w:rsidR="00942C42">
        <w:rPr>
          <w:szCs w:val="22"/>
        </w:rPr>
        <w:t xml:space="preserve">para o total </w:t>
      </w:r>
      <w:r w:rsidR="0036797E" w:rsidRPr="0036797E">
        <w:rPr>
          <w:szCs w:val="22"/>
        </w:rPr>
        <w:t xml:space="preserve">é  </w:t>
      </w:r>
      <w:r w:rsidR="00075333" w:rsidRPr="00075333">
        <w:rPr>
          <w:position w:val="-22"/>
        </w:rPr>
        <w:object w:dxaOrig="220" w:dyaOrig="580" w14:anchorId="5680E1B2">
          <v:shape id="_x0000_i1070" type="#_x0000_t75" style="width:11.25pt;height:29.25pt" o:ole="">
            <v:imagedata r:id="rId109" o:title=""/>
          </v:shape>
          <o:OLEObject Type="Embed" ProgID="Equation.DSMT4" ShapeID="_x0000_i1070" DrawAspect="Content" ObjectID="_1736939723" r:id="rId110"/>
        </w:object>
      </w:r>
      <w:r w:rsidR="00027354">
        <w:rPr>
          <w:szCs w:val="22"/>
        </w:rPr>
        <w:t xml:space="preserve"> </w:t>
      </w:r>
      <w:r w:rsidR="0036797E" w:rsidRPr="0036797E">
        <w:rPr>
          <w:szCs w:val="22"/>
        </w:rPr>
        <w:t xml:space="preserve">.  </w:t>
      </w:r>
    </w:p>
    <w:p w14:paraId="420A0E77" w14:textId="77777777" w:rsidR="0036797E" w:rsidRPr="0036797E" w:rsidRDefault="0036797E" w:rsidP="00111F6F">
      <w:pPr>
        <w:spacing w:after="80"/>
        <w:ind w:firstLine="454"/>
        <w:rPr>
          <w:rFonts w:ascii="Arial" w:hAnsi="Arial" w:cs="Arial"/>
        </w:rPr>
      </w:pPr>
      <w:r w:rsidRPr="0036797E">
        <w:rPr>
          <w:rFonts w:ascii="Arial" w:hAnsi="Arial" w:cs="Arial"/>
        </w:rPr>
        <w:t>Qual é a cor da última tulipa?</w:t>
      </w:r>
    </w:p>
    <w:p w14:paraId="420A0E78" w14:textId="29CB4486" w:rsidR="0036797E" w:rsidRPr="0036797E" w:rsidRDefault="0036797E" w:rsidP="00111F6F">
      <w:pPr>
        <w:spacing w:after="0"/>
        <w:ind w:left="703" w:hanging="249"/>
        <w:rPr>
          <w:rFonts w:ascii="Arial" w:hAnsi="Arial" w:cs="Arial"/>
        </w:rPr>
      </w:pPr>
      <w:r w:rsidRPr="0036797E">
        <w:rPr>
          <w:rFonts w:ascii="Arial" w:hAnsi="Arial" w:cs="Arial"/>
        </w:rPr>
        <w:t>Mostra como chegaste à tua resposta.</w:t>
      </w:r>
    </w:p>
    <w:p w14:paraId="420A0E79" w14:textId="77777777" w:rsidR="0036797E" w:rsidRDefault="002B11A7" w:rsidP="00075333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  <w:r>
        <w:rPr>
          <w:bCs/>
          <w:szCs w:val="22"/>
        </w:rPr>
        <w:t xml:space="preserve"> </w:t>
      </w:r>
      <w:r>
        <w:rPr>
          <w:bCs/>
          <w:szCs w:val="22"/>
        </w:rPr>
        <w:tab/>
      </w:r>
    </w:p>
    <w:p w14:paraId="420A0E7A" w14:textId="77777777" w:rsidR="00431CD9" w:rsidRDefault="00431CD9" w:rsidP="00431CD9">
      <w:pPr>
        <w:spacing w:after="0" w:line="324" w:lineRule="auto"/>
        <w:ind w:left="703" w:hanging="703"/>
        <w:rPr>
          <w:rFonts w:ascii="Arial" w:hAnsi="Arial" w:cs="Arial"/>
          <w:sz w:val="24"/>
          <w:szCs w:val="24"/>
        </w:rPr>
      </w:pPr>
      <w:r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420A0FEA" wp14:editId="420A0FEB">
                <wp:extent cx="216000" cy="216000"/>
                <wp:effectExtent l="0" t="0" r="0" b="0"/>
                <wp:docPr id="154" name="Ova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DE" w14:textId="77777777" w:rsidR="002C4407" w:rsidRPr="00E4687D" w:rsidRDefault="002C4407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EA" id="Oval 154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79L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5Dv0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DE" w14:textId="77777777" w:rsidR="002C4407" w:rsidRPr="00E4687D" w:rsidRDefault="002C4407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  <w:szCs w:val="24"/>
        </w:rPr>
        <w:t xml:space="preserve">  </w:t>
      </w:r>
      <w:r w:rsidRPr="00431CD9">
        <w:rPr>
          <w:rFonts w:ascii="Arial" w:hAnsi="Arial" w:cs="Arial"/>
          <w:szCs w:val="24"/>
        </w:rPr>
        <w:t xml:space="preserve">Escreve com os </w:t>
      </w:r>
      <w:proofErr w:type="gramStart"/>
      <w:r w:rsidRPr="00431CD9">
        <w:rPr>
          <w:rFonts w:ascii="Arial" w:hAnsi="Arial" w:cs="Arial"/>
          <w:szCs w:val="24"/>
        </w:rPr>
        <w:t>números  2</w:t>
      </w:r>
      <w:proofErr w:type="gramEnd"/>
      <w:r w:rsidRPr="00431CD9">
        <w:rPr>
          <w:rFonts w:ascii="Arial" w:hAnsi="Arial" w:cs="Arial"/>
          <w:szCs w:val="24"/>
        </w:rPr>
        <w:t xml:space="preserve"> ,  5 ,  6 ,  15  uma proporção em que um dos extremos seja  6 .</w:t>
      </w:r>
    </w:p>
    <w:p w14:paraId="420A0E7B" w14:textId="77777777" w:rsidR="0036797E" w:rsidRDefault="0036797E" w:rsidP="002B11A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420A0E7C" w14:textId="1CADC397" w:rsidR="0036797E" w:rsidRPr="00431CD9" w:rsidRDefault="00431CD9" w:rsidP="00431CD9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EC" wp14:editId="0B8E836C">
                <wp:extent cx="216000" cy="216000"/>
                <wp:effectExtent l="0" t="0" r="0" b="0"/>
                <wp:docPr id="152" name="Oval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DF" w14:textId="77777777" w:rsidR="002C4407" w:rsidRPr="000D632F" w:rsidRDefault="002C4407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EC" id="Oval 152" o:sp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u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RiG4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DF" w14:textId="77777777" w:rsidR="002C4407" w:rsidRPr="000D632F" w:rsidRDefault="002C4407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36797E">
        <w:rPr>
          <w:sz w:val="20"/>
        </w:rPr>
        <w:t xml:space="preserve"> </w:t>
      </w:r>
      <w:r>
        <w:rPr>
          <w:sz w:val="20"/>
        </w:rPr>
        <w:t xml:space="preserve"> </w:t>
      </w:r>
      <w:r w:rsidR="0036797E" w:rsidRPr="00431CD9">
        <w:rPr>
          <w:bCs/>
          <w:szCs w:val="24"/>
        </w:rPr>
        <w:t xml:space="preserve">A Mimi quer fazer uma </w:t>
      </w:r>
      <w:proofErr w:type="gramStart"/>
      <w:r w:rsidR="0036797E" w:rsidRPr="00431CD9">
        <w:rPr>
          <w:bCs/>
          <w:szCs w:val="24"/>
        </w:rPr>
        <w:t>limonada</w:t>
      </w:r>
      <w:proofErr w:type="gramEnd"/>
      <w:r w:rsidR="0036797E" w:rsidRPr="00431CD9">
        <w:rPr>
          <w:bCs/>
          <w:szCs w:val="24"/>
        </w:rPr>
        <w:t xml:space="preserve"> mas está indecisa pois tem duas receitas. A primeira receita indica que deve </w:t>
      </w:r>
      <w:proofErr w:type="gramStart"/>
      <w:r w:rsidR="0036797E" w:rsidRPr="00431CD9">
        <w:rPr>
          <w:bCs/>
          <w:szCs w:val="24"/>
        </w:rPr>
        <w:t>juntar  3</w:t>
      </w:r>
      <w:proofErr w:type="gramEnd"/>
      <w:r w:rsidR="0036797E" w:rsidRPr="00431CD9">
        <w:rPr>
          <w:bCs/>
          <w:szCs w:val="24"/>
        </w:rPr>
        <w:t xml:space="preserve"> </w:t>
      </w:r>
      <w:proofErr w:type="spellStart"/>
      <w:r w:rsidR="0036797E" w:rsidRPr="00431CD9">
        <w:rPr>
          <w:bCs/>
          <w:szCs w:val="24"/>
        </w:rPr>
        <w:t>c</w:t>
      </w:r>
      <w:r w:rsidR="000B2948">
        <w:rPr>
          <w:bCs/>
          <w:szCs w:val="24"/>
        </w:rPr>
        <w:t>L</w:t>
      </w:r>
      <w:proofErr w:type="spellEnd"/>
      <w:r w:rsidR="0036797E" w:rsidRPr="00431CD9">
        <w:rPr>
          <w:bCs/>
          <w:szCs w:val="24"/>
        </w:rPr>
        <w:t xml:space="preserve">  de sumo de limão por cada  10 </w:t>
      </w:r>
      <w:proofErr w:type="spellStart"/>
      <w:r w:rsidR="0036797E" w:rsidRPr="00431CD9">
        <w:rPr>
          <w:bCs/>
          <w:szCs w:val="24"/>
        </w:rPr>
        <w:t>c</w:t>
      </w:r>
      <w:r w:rsidR="000B2948">
        <w:rPr>
          <w:bCs/>
          <w:szCs w:val="24"/>
        </w:rPr>
        <w:t>L</w:t>
      </w:r>
      <w:proofErr w:type="spellEnd"/>
      <w:r w:rsidR="0036797E" w:rsidRPr="00431CD9">
        <w:rPr>
          <w:bCs/>
          <w:szCs w:val="24"/>
        </w:rPr>
        <w:t xml:space="preserve">  de água. Na segunda receita, deve </w:t>
      </w:r>
      <w:proofErr w:type="gramStart"/>
      <w:r w:rsidR="0036797E" w:rsidRPr="00431CD9">
        <w:rPr>
          <w:bCs/>
          <w:szCs w:val="24"/>
        </w:rPr>
        <w:t>adicionar  4</w:t>
      </w:r>
      <w:proofErr w:type="gramEnd"/>
      <w:r w:rsidR="0036797E" w:rsidRPr="00431CD9">
        <w:rPr>
          <w:bCs/>
          <w:szCs w:val="24"/>
        </w:rPr>
        <w:t xml:space="preserve"> </w:t>
      </w:r>
      <w:proofErr w:type="spellStart"/>
      <w:r w:rsidR="0036797E" w:rsidRPr="00431CD9">
        <w:rPr>
          <w:bCs/>
          <w:szCs w:val="24"/>
        </w:rPr>
        <w:t>c</w:t>
      </w:r>
      <w:r w:rsidR="000B2948">
        <w:rPr>
          <w:bCs/>
          <w:szCs w:val="24"/>
        </w:rPr>
        <w:t>L</w:t>
      </w:r>
      <w:proofErr w:type="spellEnd"/>
      <w:r w:rsidR="0036797E" w:rsidRPr="00431CD9">
        <w:rPr>
          <w:bCs/>
          <w:szCs w:val="24"/>
        </w:rPr>
        <w:t xml:space="preserve">  de sumo de limão por  12 </w:t>
      </w:r>
      <w:proofErr w:type="spellStart"/>
      <w:r w:rsidR="0036797E" w:rsidRPr="00431CD9">
        <w:rPr>
          <w:bCs/>
          <w:szCs w:val="24"/>
        </w:rPr>
        <w:t>c</w:t>
      </w:r>
      <w:r w:rsidR="000B2948">
        <w:rPr>
          <w:bCs/>
          <w:szCs w:val="24"/>
        </w:rPr>
        <w:t>L</w:t>
      </w:r>
      <w:proofErr w:type="spellEnd"/>
      <w:r w:rsidR="0036797E" w:rsidRPr="00431CD9">
        <w:rPr>
          <w:bCs/>
          <w:szCs w:val="24"/>
        </w:rPr>
        <w:t xml:space="preserve">  de água.</w:t>
      </w:r>
      <w:r w:rsidR="0036797E" w:rsidRPr="00431CD9">
        <w:rPr>
          <w:sz w:val="20"/>
        </w:rPr>
        <w:t xml:space="preserve"> </w:t>
      </w:r>
    </w:p>
    <w:p w14:paraId="420A0E7D" w14:textId="6395D4B0" w:rsidR="0036797E" w:rsidRPr="00431CD9" w:rsidRDefault="00027354" w:rsidP="0002735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="0036797E" w:rsidRPr="00431CD9">
        <w:rPr>
          <w:bCs/>
          <w:szCs w:val="24"/>
        </w:rPr>
        <w:t>Por qual das receitas deve a Mimi optar se pretender uma maior quantidade de limão?</w:t>
      </w:r>
    </w:p>
    <w:p w14:paraId="420A0E7E" w14:textId="3055BD35" w:rsidR="002B11A7" w:rsidRDefault="002B11A7" w:rsidP="00075333">
      <w:pPr>
        <w:pStyle w:val="QUESTAO1"/>
        <w:tabs>
          <w:tab w:val="clear" w:pos="113"/>
          <w:tab w:val="left" w:pos="1134"/>
        </w:tabs>
        <w:spacing w:before="0" w:line="324" w:lineRule="auto"/>
        <w:ind w:left="567" w:hanging="567"/>
        <w:rPr>
          <w:bCs/>
          <w:sz w:val="24"/>
          <w:szCs w:val="24"/>
        </w:rPr>
      </w:pPr>
    </w:p>
    <w:p w14:paraId="6C0A5023" w14:textId="66E30D13" w:rsidR="00556553" w:rsidRPr="00556553" w:rsidRDefault="00556553" w:rsidP="0055655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899904" behindDoc="0" locked="0" layoutInCell="1" allowOverlap="1" wp14:anchorId="3EAEAC0C" wp14:editId="10FBA329">
            <wp:simplePos x="0" y="0"/>
            <wp:positionH relativeFrom="margin">
              <wp:align>center</wp:align>
            </wp:positionH>
            <wp:positionV relativeFrom="paragraph">
              <wp:posOffset>262255</wp:posOffset>
            </wp:positionV>
            <wp:extent cx="5352299" cy="1411227"/>
            <wp:effectExtent l="0" t="0" r="1270" b="0"/>
            <wp:wrapTopAndBottom/>
            <wp:docPr id="129" name="Imagem 129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m 129" descr="Uma imagem com texto&#10;&#10;Descrição gerada automaticamente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352299" cy="1411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CD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EE" wp14:editId="53278854">
                <wp:extent cx="216000" cy="216000"/>
                <wp:effectExtent l="0" t="0" r="0" b="0"/>
                <wp:docPr id="153" name="Oval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E0" w14:textId="77777777" w:rsidR="002C4407" w:rsidRPr="00E4687D" w:rsidRDefault="002C4407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EE" id="Oval 153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E0" w14:textId="77777777" w:rsidR="002C4407" w:rsidRPr="00E4687D" w:rsidRDefault="002C4407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31CD9">
        <w:rPr>
          <w:bCs/>
          <w:szCs w:val="24"/>
        </w:rPr>
        <w:t xml:space="preserve"> </w:t>
      </w:r>
      <w:r w:rsidR="00431CD9" w:rsidRPr="00431CD9">
        <w:rPr>
          <w:bCs/>
          <w:szCs w:val="24"/>
        </w:rPr>
        <w:t>Observa as figuras.</w:t>
      </w:r>
      <w:r w:rsidR="00397C4E" w:rsidRPr="00397C4E">
        <w:t xml:space="preserve"> </w:t>
      </w:r>
    </w:p>
    <w:p w14:paraId="76A88449" w14:textId="77777777" w:rsidR="00556553" w:rsidRDefault="00556553" w:rsidP="00431CD9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rPr>
          <w:bCs/>
          <w:szCs w:val="24"/>
        </w:rPr>
      </w:pPr>
    </w:p>
    <w:p w14:paraId="420A0E84" w14:textId="29115F51" w:rsidR="00431CD9" w:rsidRPr="00431CD9" w:rsidRDefault="00431CD9" w:rsidP="00431CD9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rPr>
          <w:bCs/>
          <w:szCs w:val="24"/>
        </w:rPr>
      </w:pPr>
      <w:r w:rsidRPr="00431CD9">
        <w:rPr>
          <w:bCs/>
          <w:szCs w:val="24"/>
        </w:rPr>
        <w:t>Considerando que existe proporcionalidade direta entre o preço e a quantidade de bolo, quais</w:t>
      </w:r>
      <w:r w:rsidR="00783B21">
        <w:rPr>
          <w:bCs/>
          <w:szCs w:val="24"/>
        </w:rPr>
        <w:t xml:space="preserve"> são</w:t>
      </w:r>
      <w:r w:rsidRPr="00431CD9">
        <w:rPr>
          <w:bCs/>
          <w:szCs w:val="24"/>
        </w:rPr>
        <w:t xml:space="preserve"> os números que as </w:t>
      </w:r>
      <w:proofErr w:type="gramStart"/>
      <w:r w:rsidRPr="00431CD9">
        <w:rPr>
          <w:bCs/>
          <w:szCs w:val="24"/>
        </w:rPr>
        <w:t xml:space="preserve">letras </w:t>
      </w:r>
      <w:r w:rsidR="00B746EB">
        <w:rPr>
          <w:bCs/>
          <w:szCs w:val="24"/>
        </w:rPr>
        <w:t xml:space="preserve"> </w:t>
      </w:r>
      <w:r w:rsidR="00783B21" w:rsidRPr="00783B21">
        <w:rPr>
          <w:bCs/>
          <w:i/>
          <w:szCs w:val="24"/>
        </w:rPr>
        <w:t>a</w:t>
      </w:r>
      <w:proofErr w:type="gramEnd"/>
      <w:r w:rsidR="00783B21">
        <w:rPr>
          <w:bCs/>
          <w:szCs w:val="24"/>
        </w:rPr>
        <w:t xml:space="preserve"> </w:t>
      </w:r>
      <w:r w:rsidR="00B746EB">
        <w:rPr>
          <w:bCs/>
          <w:szCs w:val="24"/>
        </w:rPr>
        <w:t xml:space="preserve"> </w:t>
      </w:r>
      <w:r w:rsidR="00783B21">
        <w:rPr>
          <w:bCs/>
          <w:szCs w:val="24"/>
        </w:rPr>
        <w:t xml:space="preserve">e </w:t>
      </w:r>
      <w:r w:rsidR="00B746EB">
        <w:rPr>
          <w:bCs/>
          <w:szCs w:val="24"/>
        </w:rPr>
        <w:t xml:space="preserve"> </w:t>
      </w:r>
      <w:r w:rsidR="00783B21" w:rsidRPr="00783B21">
        <w:rPr>
          <w:bCs/>
          <w:i/>
          <w:szCs w:val="24"/>
        </w:rPr>
        <w:t>b</w:t>
      </w:r>
      <w:r w:rsidR="00783B21">
        <w:rPr>
          <w:bCs/>
          <w:szCs w:val="24"/>
        </w:rPr>
        <w:t xml:space="preserve"> </w:t>
      </w:r>
      <w:r w:rsidR="00B746EB">
        <w:rPr>
          <w:bCs/>
          <w:szCs w:val="24"/>
        </w:rPr>
        <w:t xml:space="preserve"> </w:t>
      </w:r>
      <w:r w:rsidRPr="00431CD9">
        <w:rPr>
          <w:bCs/>
          <w:szCs w:val="24"/>
        </w:rPr>
        <w:t>representam?</w:t>
      </w:r>
    </w:p>
    <w:p w14:paraId="420A0E85" w14:textId="4997D9C4" w:rsidR="00431CD9" w:rsidRDefault="00431CD9" w:rsidP="00556553">
      <w:pPr>
        <w:pStyle w:val="QUESTAO1"/>
        <w:tabs>
          <w:tab w:val="clear" w:pos="113"/>
          <w:tab w:val="left" w:pos="1134"/>
        </w:tabs>
        <w:spacing w:before="0" w:line="324" w:lineRule="auto"/>
        <w:ind w:left="567" w:hanging="567"/>
        <w:rPr>
          <w:bCs/>
          <w:sz w:val="24"/>
          <w:szCs w:val="24"/>
        </w:rPr>
      </w:pPr>
    </w:p>
    <w:p w14:paraId="420A0E86" w14:textId="77777777" w:rsidR="002B11A7" w:rsidRPr="00431CD9" w:rsidRDefault="00431CD9" w:rsidP="00431CD9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F6" wp14:editId="420A0FF7">
                <wp:extent cx="216000" cy="216000"/>
                <wp:effectExtent l="0" t="0" r="0" b="0"/>
                <wp:docPr id="155" name="Oval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E1" w14:textId="77777777" w:rsidR="002C4407" w:rsidRPr="000D632F" w:rsidRDefault="002C4407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F6" id="Oval 155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5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4WTl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E1" w14:textId="77777777" w:rsidR="002C4407" w:rsidRPr="000D632F" w:rsidRDefault="002C4407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31CD9">
        <w:rPr>
          <w:bCs/>
          <w:szCs w:val="22"/>
        </w:rPr>
        <w:t xml:space="preserve"> </w:t>
      </w:r>
      <w:r w:rsidR="002B11A7" w:rsidRPr="00431CD9">
        <w:rPr>
          <w:bCs/>
          <w:szCs w:val="22"/>
        </w:rPr>
        <w:t xml:space="preserve">Considera as </w:t>
      </w:r>
      <w:proofErr w:type="gramStart"/>
      <w:r w:rsidR="002B11A7" w:rsidRPr="00431CD9">
        <w:rPr>
          <w:bCs/>
          <w:szCs w:val="22"/>
        </w:rPr>
        <w:t xml:space="preserve">tabelas  </w:t>
      </w:r>
      <w:r w:rsidR="002B11A7" w:rsidRPr="00431CD9">
        <w:rPr>
          <w:bCs/>
          <w:i/>
          <w:szCs w:val="22"/>
        </w:rPr>
        <w:t>A</w:t>
      </w:r>
      <w:proofErr w:type="gramEnd"/>
      <w:r w:rsidR="002B11A7" w:rsidRPr="00431CD9">
        <w:rPr>
          <w:bCs/>
          <w:szCs w:val="22"/>
        </w:rPr>
        <w:t xml:space="preserve"> ,  </w:t>
      </w:r>
      <w:r w:rsidR="002B11A7" w:rsidRPr="00431CD9">
        <w:rPr>
          <w:bCs/>
          <w:i/>
          <w:szCs w:val="22"/>
        </w:rPr>
        <w:t>B</w:t>
      </w:r>
      <w:r w:rsidR="002B11A7" w:rsidRPr="00431CD9">
        <w:rPr>
          <w:bCs/>
          <w:szCs w:val="22"/>
        </w:rPr>
        <w:t xml:space="preserve"> ,  </w:t>
      </w:r>
      <w:r w:rsidR="002B11A7" w:rsidRPr="00431CD9">
        <w:rPr>
          <w:bCs/>
          <w:i/>
          <w:szCs w:val="22"/>
        </w:rPr>
        <w:t>C</w:t>
      </w:r>
      <w:r w:rsidR="002B11A7" w:rsidRPr="00431CD9">
        <w:rPr>
          <w:bCs/>
          <w:szCs w:val="22"/>
        </w:rPr>
        <w:t xml:space="preserve"> ,  </w:t>
      </w:r>
      <w:r w:rsidR="002B11A7" w:rsidRPr="00431CD9">
        <w:rPr>
          <w:bCs/>
          <w:i/>
          <w:szCs w:val="22"/>
        </w:rPr>
        <w:t>D</w:t>
      </w:r>
      <w:r w:rsidR="002B11A7" w:rsidRPr="00431CD9">
        <w:rPr>
          <w:bCs/>
          <w:szCs w:val="22"/>
        </w:rPr>
        <w:t xml:space="preserve"> ,  </w:t>
      </w:r>
      <w:r w:rsidR="002B11A7" w:rsidRPr="00431CD9">
        <w:rPr>
          <w:bCs/>
          <w:i/>
          <w:szCs w:val="22"/>
        </w:rPr>
        <w:t>E</w:t>
      </w:r>
      <w:r w:rsidR="002B11A7" w:rsidRPr="00431CD9">
        <w:rPr>
          <w:bCs/>
          <w:szCs w:val="22"/>
        </w:rPr>
        <w:t xml:space="preserve">  e  </w:t>
      </w:r>
      <w:r w:rsidR="002B11A7" w:rsidRPr="00431CD9">
        <w:rPr>
          <w:bCs/>
          <w:i/>
          <w:szCs w:val="22"/>
        </w:rPr>
        <w:t xml:space="preserve">F </w:t>
      </w:r>
      <w:r w:rsidR="002B11A7" w:rsidRPr="00431CD9">
        <w:rPr>
          <w:bCs/>
          <w:szCs w:val="22"/>
        </w:rPr>
        <w:t>.</w:t>
      </w:r>
    </w:p>
    <w:tbl>
      <w:tblPr>
        <w:tblStyle w:val="TabelacomGrelha"/>
        <w:tblW w:w="6804" w:type="dxa"/>
        <w:jc w:val="center"/>
        <w:tblBorders>
          <w:top w:val="single" w:sz="4" w:space="0" w:color="9B0FFF"/>
          <w:left w:val="single" w:sz="4" w:space="0" w:color="9B0FFF"/>
          <w:bottom w:val="single" w:sz="4" w:space="0" w:color="9B0FFF"/>
          <w:right w:val="single" w:sz="4" w:space="0" w:color="9B0FFF"/>
          <w:insideH w:val="single" w:sz="4" w:space="0" w:color="9B0FFF"/>
          <w:insideV w:val="single" w:sz="4" w:space="0" w:color="9B0FFF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813"/>
        <w:gridCol w:w="813"/>
        <w:gridCol w:w="874"/>
        <w:gridCol w:w="350"/>
        <w:gridCol w:w="727"/>
        <w:gridCol w:w="813"/>
        <w:gridCol w:w="813"/>
        <w:gridCol w:w="874"/>
      </w:tblGrid>
      <w:tr w:rsidR="002B11A7" w:rsidRPr="00431CD9" w14:paraId="420A0E90" w14:textId="77777777" w:rsidTr="00B746EB">
        <w:trPr>
          <w:trHeight w:val="205"/>
          <w:jc w:val="center"/>
        </w:trPr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7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szCs w:val="22"/>
              </w:rPr>
            </w:pPr>
            <w:r w:rsidRPr="00431CD9">
              <w:rPr>
                <w:b/>
                <w:bCs/>
                <w:i/>
                <w:szCs w:val="22"/>
              </w:rPr>
              <w:t>A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8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15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9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6</w:t>
            </w:r>
          </w:p>
        </w:tc>
        <w:tc>
          <w:tcPr>
            <w:tcW w:w="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A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7,5</w:t>
            </w:r>
          </w:p>
        </w:tc>
        <w:tc>
          <w:tcPr>
            <w:tcW w:w="350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B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C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i/>
                <w:szCs w:val="22"/>
              </w:rPr>
            </w:pPr>
            <w:r w:rsidRPr="00431CD9">
              <w:rPr>
                <w:b/>
                <w:bCs/>
                <w:i/>
                <w:szCs w:val="22"/>
              </w:rPr>
              <w:t>B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D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6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E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24</w:t>
            </w:r>
          </w:p>
        </w:tc>
        <w:tc>
          <w:tcPr>
            <w:tcW w:w="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8F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27</w:t>
            </w:r>
          </w:p>
        </w:tc>
      </w:tr>
      <w:tr w:rsidR="002B11A7" w:rsidRPr="00431CD9" w14:paraId="420A0E9A" w14:textId="77777777" w:rsidTr="00B746EB">
        <w:trPr>
          <w:trHeight w:hRule="exact" w:val="227"/>
          <w:jc w:val="center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1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2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3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4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5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6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7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8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9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</w:tr>
      <w:tr w:rsidR="002B11A7" w:rsidRPr="00431CD9" w14:paraId="420A0EA4" w14:textId="77777777" w:rsidTr="00B746EB">
        <w:trPr>
          <w:jc w:val="center"/>
        </w:trPr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B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szCs w:val="22"/>
              </w:rPr>
            </w:pPr>
            <w:r w:rsidRPr="00431CD9">
              <w:rPr>
                <w:b/>
                <w:bCs/>
                <w:i/>
                <w:szCs w:val="22"/>
              </w:rPr>
              <w:t>C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C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1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D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4</w:t>
            </w:r>
          </w:p>
        </w:tc>
        <w:tc>
          <w:tcPr>
            <w:tcW w:w="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E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4,5</w:t>
            </w:r>
          </w:p>
        </w:tc>
        <w:tc>
          <w:tcPr>
            <w:tcW w:w="350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9F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0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i/>
                <w:szCs w:val="22"/>
              </w:rPr>
            </w:pPr>
            <w:r w:rsidRPr="00431CD9">
              <w:rPr>
                <w:b/>
                <w:bCs/>
                <w:i/>
                <w:szCs w:val="22"/>
              </w:rPr>
              <w:t>D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1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6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2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2</w:t>
            </w:r>
          </w:p>
        </w:tc>
        <w:tc>
          <w:tcPr>
            <w:tcW w:w="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3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1,5</w:t>
            </w:r>
          </w:p>
        </w:tc>
      </w:tr>
      <w:tr w:rsidR="002B11A7" w:rsidRPr="00431CD9" w14:paraId="420A0EAE" w14:textId="77777777" w:rsidTr="00B746EB">
        <w:trPr>
          <w:trHeight w:hRule="exact" w:val="227"/>
          <w:jc w:val="center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5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6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7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8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9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A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B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C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D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</w:tr>
      <w:tr w:rsidR="002B11A7" w:rsidRPr="00431CD9" w14:paraId="420A0EB8" w14:textId="77777777" w:rsidTr="00B746EB">
        <w:trPr>
          <w:jc w:val="center"/>
        </w:trPr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AF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szCs w:val="22"/>
              </w:rPr>
            </w:pPr>
            <w:r w:rsidRPr="00431CD9">
              <w:rPr>
                <w:b/>
                <w:bCs/>
                <w:i/>
                <w:szCs w:val="22"/>
              </w:rPr>
              <w:t>E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0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60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1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20</w:t>
            </w:r>
          </w:p>
        </w:tc>
        <w:tc>
          <w:tcPr>
            <w:tcW w:w="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2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15</w:t>
            </w:r>
          </w:p>
        </w:tc>
        <w:tc>
          <w:tcPr>
            <w:tcW w:w="350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3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4" w14:textId="77777777" w:rsidR="002B11A7" w:rsidRPr="00431CD9" w:rsidRDefault="002B11A7" w:rsidP="005712C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szCs w:val="22"/>
              </w:rPr>
            </w:pPr>
            <w:r w:rsidRPr="00431CD9">
              <w:rPr>
                <w:b/>
                <w:bCs/>
                <w:i/>
                <w:szCs w:val="22"/>
              </w:rPr>
              <w:t>F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5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10</w:t>
            </w: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6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4</w:t>
            </w:r>
          </w:p>
        </w:tc>
        <w:tc>
          <w:tcPr>
            <w:tcW w:w="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7" w14:textId="77777777" w:rsidR="002B11A7" w:rsidRPr="00431CD9" w:rsidRDefault="002B11A7" w:rsidP="00B746E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431CD9">
              <w:rPr>
                <w:bCs/>
                <w:szCs w:val="22"/>
              </w:rPr>
              <w:t>5</w:t>
            </w:r>
          </w:p>
        </w:tc>
      </w:tr>
    </w:tbl>
    <w:p w14:paraId="420A0EB9" w14:textId="7516470D" w:rsidR="002B11A7" w:rsidRDefault="00027354" w:rsidP="00027354">
      <w:pPr>
        <w:pStyle w:val="QUESTAO1"/>
        <w:tabs>
          <w:tab w:val="clear" w:pos="113"/>
          <w:tab w:val="left" w:pos="1134"/>
        </w:tabs>
        <w:spacing w:before="80" w:after="80" w:line="324" w:lineRule="auto"/>
        <w:ind w:left="426" w:hanging="426"/>
        <w:rPr>
          <w:bCs/>
          <w:szCs w:val="22"/>
        </w:rPr>
      </w:pPr>
      <w:r>
        <w:rPr>
          <w:bCs/>
          <w:szCs w:val="22"/>
        </w:rPr>
        <w:tab/>
      </w:r>
      <w:r w:rsidR="002B11A7" w:rsidRPr="00431CD9">
        <w:rPr>
          <w:bCs/>
          <w:szCs w:val="22"/>
        </w:rPr>
        <w:t>Associa as tabelas duas a duas, de modo a obteres três tabelas de proporcionalidade direta.</w:t>
      </w:r>
    </w:p>
    <w:p w14:paraId="72B0AEF0" w14:textId="77777777" w:rsidR="007B7D91" w:rsidRPr="00431CD9" w:rsidRDefault="007B7D91" w:rsidP="00027354">
      <w:pPr>
        <w:pStyle w:val="QUESTAO1"/>
        <w:tabs>
          <w:tab w:val="clear" w:pos="113"/>
          <w:tab w:val="left" w:pos="1134"/>
        </w:tabs>
        <w:spacing w:before="80" w:after="80" w:line="324" w:lineRule="auto"/>
        <w:ind w:left="426" w:hanging="426"/>
        <w:rPr>
          <w:bCs/>
          <w:szCs w:val="22"/>
        </w:rPr>
      </w:pPr>
    </w:p>
    <w:p w14:paraId="420A0EBB" w14:textId="0E75A0E7" w:rsidR="002B11A7" w:rsidRPr="00FC4F50" w:rsidRDefault="00FC4F50" w:rsidP="002913ED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F8" wp14:editId="420A0FF9">
                <wp:extent cx="216000" cy="216000"/>
                <wp:effectExtent l="0" t="0" r="0" b="0"/>
                <wp:docPr id="156" name="Oval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E2" w14:textId="77777777" w:rsidR="002C4407" w:rsidRPr="000D632F" w:rsidRDefault="002C4407" w:rsidP="00FC4F5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F8" id="Oval 156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E2" w14:textId="77777777" w:rsidR="002C4407" w:rsidRPr="000D632F" w:rsidRDefault="002C4407" w:rsidP="00FC4F5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913ED">
        <w:rPr>
          <w:bCs/>
          <w:szCs w:val="24"/>
        </w:rPr>
        <w:tab/>
      </w:r>
      <w:r w:rsidR="002B11A7" w:rsidRPr="00FC4F50">
        <w:rPr>
          <w:bCs/>
          <w:szCs w:val="24"/>
        </w:rPr>
        <w:t xml:space="preserve">Um terreno </w:t>
      </w:r>
      <w:proofErr w:type="gramStart"/>
      <w:r w:rsidR="002B11A7" w:rsidRPr="00FC4F50">
        <w:rPr>
          <w:bCs/>
          <w:szCs w:val="24"/>
        </w:rPr>
        <w:t>com  2400</w:t>
      </w:r>
      <w:proofErr w:type="gramEnd"/>
      <w:r w:rsidR="002B11A7" w:rsidRPr="00FC4F50">
        <w:rPr>
          <w:bCs/>
          <w:szCs w:val="24"/>
        </w:rPr>
        <w:t xml:space="preserve"> m</w:t>
      </w:r>
      <w:r w:rsidR="002B11A7" w:rsidRPr="00FC4F50">
        <w:rPr>
          <w:bCs/>
          <w:szCs w:val="24"/>
          <w:vertAlign w:val="superscript"/>
        </w:rPr>
        <w:t>2</w:t>
      </w:r>
      <w:r w:rsidR="002B11A7" w:rsidRPr="00FC4F50">
        <w:rPr>
          <w:bCs/>
          <w:szCs w:val="24"/>
        </w:rPr>
        <w:t xml:space="preserve">  foi vendido por  192 000 € .  A área, em </w:t>
      </w:r>
      <w:r w:rsidR="008A4C62">
        <w:rPr>
          <w:bCs/>
          <w:szCs w:val="24"/>
        </w:rPr>
        <w:t>metros quadrados</w:t>
      </w:r>
      <w:r w:rsidR="002B11A7" w:rsidRPr="00FC4F50">
        <w:rPr>
          <w:bCs/>
          <w:szCs w:val="24"/>
        </w:rPr>
        <w:t>, e o preço, em euros, são diretamente proporcionais.</w:t>
      </w:r>
    </w:p>
    <w:tbl>
      <w:tblPr>
        <w:tblStyle w:val="TabelacomGrelha"/>
        <w:tblW w:w="4347" w:type="dxa"/>
        <w:jc w:val="center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ook w:val="04A0" w:firstRow="1" w:lastRow="0" w:firstColumn="1" w:lastColumn="0" w:noHBand="0" w:noVBand="1"/>
      </w:tblPr>
      <w:tblGrid>
        <w:gridCol w:w="2595"/>
        <w:gridCol w:w="1752"/>
      </w:tblGrid>
      <w:tr w:rsidR="002B11A7" w:rsidRPr="00FC4F50" w14:paraId="420A0EBE" w14:textId="77777777" w:rsidTr="004130F9">
        <w:trPr>
          <w:trHeight w:val="190"/>
          <w:jc w:val="center"/>
        </w:trPr>
        <w:tc>
          <w:tcPr>
            <w:tcW w:w="2595" w:type="dxa"/>
            <w:shd w:val="clear" w:color="auto" w:fill="FDDDC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C" w14:textId="77777777" w:rsidR="002B11A7" w:rsidRPr="00287CBB" w:rsidRDefault="002B11A7" w:rsidP="00847CD6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4"/>
              </w:rPr>
            </w:pPr>
            <w:r w:rsidRPr="00287CBB">
              <w:rPr>
                <w:b/>
                <w:szCs w:val="24"/>
              </w:rPr>
              <w:t>Área (m</w:t>
            </w:r>
            <w:r w:rsidRPr="00287CBB">
              <w:rPr>
                <w:b/>
                <w:szCs w:val="24"/>
                <w:vertAlign w:val="superscript"/>
              </w:rPr>
              <w:t>2</w:t>
            </w:r>
            <w:r w:rsidRPr="00287CBB">
              <w:rPr>
                <w:b/>
                <w:szCs w:val="24"/>
              </w:rPr>
              <w:t>)</w:t>
            </w:r>
          </w:p>
        </w:tc>
        <w:tc>
          <w:tcPr>
            <w:tcW w:w="175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D" w14:textId="77777777" w:rsidR="002B11A7" w:rsidRPr="00FC4F50" w:rsidRDefault="002B11A7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C4F50">
              <w:rPr>
                <w:bCs/>
                <w:szCs w:val="24"/>
              </w:rPr>
              <w:t>2400</w:t>
            </w:r>
          </w:p>
        </w:tc>
      </w:tr>
      <w:tr w:rsidR="002B11A7" w:rsidRPr="00FC4F50" w14:paraId="420A0EC1" w14:textId="77777777" w:rsidTr="004130F9">
        <w:trPr>
          <w:trHeight w:val="390"/>
          <w:jc w:val="center"/>
        </w:trPr>
        <w:tc>
          <w:tcPr>
            <w:tcW w:w="2595" w:type="dxa"/>
            <w:shd w:val="clear" w:color="auto" w:fill="FDDDC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BF" w14:textId="77777777" w:rsidR="002B11A7" w:rsidRPr="00287CBB" w:rsidRDefault="002B11A7" w:rsidP="00847CD6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4"/>
              </w:rPr>
            </w:pPr>
            <w:r w:rsidRPr="00287CBB">
              <w:rPr>
                <w:b/>
                <w:szCs w:val="24"/>
              </w:rPr>
              <w:t>Preço (€)</w:t>
            </w:r>
          </w:p>
        </w:tc>
        <w:tc>
          <w:tcPr>
            <w:tcW w:w="175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C0" w14:textId="77777777" w:rsidR="002B11A7" w:rsidRPr="00FC4F50" w:rsidRDefault="002B11A7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4"/>
              </w:rPr>
            </w:pPr>
            <w:r w:rsidRPr="00FC4F50">
              <w:rPr>
                <w:bCs/>
                <w:szCs w:val="24"/>
              </w:rPr>
              <w:t>192 000</w:t>
            </w:r>
          </w:p>
        </w:tc>
      </w:tr>
    </w:tbl>
    <w:p w14:paraId="420A0EC2" w14:textId="5EC8D470" w:rsidR="002B11A7" w:rsidRPr="00FC4F50" w:rsidRDefault="002913ED" w:rsidP="002913ED">
      <w:pPr>
        <w:pStyle w:val="QUESTAO1"/>
        <w:tabs>
          <w:tab w:val="clear" w:pos="113"/>
          <w:tab w:val="left" w:pos="1134"/>
        </w:tabs>
        <w:spacing w:before="80" w:after="80" w:line="324" w:lineRule="auto"/>
        <w:ind w:left="426" w:hanging="426"/>
        <w:rPr>
          <w:bCs/>
          <w:szCs w:val="24"/>
        </w:rPr>
      </w:pPr>
      <w:r>
        <w:rPr>
          <w:b/>
          <w:bCs/>
          <w:color w:val="C00000"/>
          <w:szCs w:val="24"/>
        </w:rPr>
        <w:tab/>
      </w:r>
      <w:r w:rsidR="00FC4F50" w:rsidRPr="00FC4F50">
        <w:rPr>
          <w:b/>
          <w:bCs/>
          <w:color w:val="C00000"/>
          <w:szCs w:val="24"/>
        </w:rPr>
        <w:t>6</w:t>
      </w:r>
      <w:r w:rsidR="002B11A7" w:rsidRPr="00FC4F50">
        <w:rPr>
          <w:b/>
          <w:bCs/>
          <w:color w:val="C00000"/>
          <w:szCs w:val="24"/>
        </w:rPr>
        <w:t>.1.</w:t>
      </w:r>
      <w:r>
        <w:rPr>
          <w:b/>
          <w:bCs/>
          <w:szCs w:val="24"/>
        </w:rPr>
        <w:t xml:space="preserve">  </w:t>
      </w:r>
      <w:r w:rsidR="002B11A7" w:rsidRPr="00FC4F50">
        <w:rPr>
          <w:bCs/>
          <w:szCs w:val="24"/>
        </w:rPr>
        <w:t xml:space="preserve">Quanto custa cada </w:t>
      </w:r>
      <w:r w:rsidR="00AD4524">
        <w:rPr>
          <w:bCs/>
          <w:szCs w:val="24"/>
        </w:rPr>
        <w:t>metro quadrado</w:t>
      </w:r>
      <w:r w:rsidR="002B11A7" w:rsidRPr="00FC4F50">
        <w:rPr>
          <w:bCs/>
          <w:szCs w:val="24"/>
        </w:rPr>
        <w:t xml:space="preserve"> de terreno?</w:t>
      </w:r>
    </w:p>
    <w:p w14:paraId="420A0EC3" w14:textId="7B53C6E9" w:rsidR="002B11A7" w:rsidRPr="00FC4F50" w:rsidRDefault="002913ED" w:rsidP="002913ED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/>
          <w:bCs/>
          <w:color w:val="C00000"/>
          <w:szCs w:val="24"/>
        </w:rPr>
        <w:tab/>
      </w:r>
      <w:r w:rsidR="00FC4F50" w:rsidRPr="00FC4F50">
        <w:rPr>
          <w:b/>
          <w:bCs/>
          <w:color w:val="C00000"/>
          <w:szCs w:val="24"/>
        </w:rPr>
        <w:t>6</w:t>
      </w:r>
      <w:r w:rsidR="002B11A7" w:rsidRPr="00FC4F50">
        <w:rPr>
          <w:b/>
          <w:bCs/>
          <w:color w:val="C00000"/>
          <w:szCs w:val="24"/>
        </w:rPr>
        <w:t>.2.</w:t>
      </w:r>
      <w:r>
        <w:rPr>
          <w:b/>
          <w:bCs/>
          <w:color w:val="9B0FFF"/>
          <w:szCs w:val="24"/>
        </w:rPr>
        <w:t xml:space="preserve">  </w:t>
      </w:r>
      <w:r w:rsidR="002B11A7" w:rsidRPr="00FC4F50">
        <w:rPr>
          <w:bCs/>
          <w:szCs w:val="24"/>
        </w:rPr>
        <w:t xml:space="preserve">Se fossem </w:t>
      </w:r>
      <w:proofErr w:type="gramStart"/>
      <w:r w:rsidR="002B11A7" w:rsidRPr="00FC4F50">
        <w:rPr>
          <w:bCs/>
          <w:szCs w:val="24"/>
        </w:rPr>
        <w:t>vendidos  1500</w:t>
      </w:r>
      <w:proofErr w:type="gramEnd"/>
      <w:r w:rsidR="002B11A7" w:rsidRPr="00FC4F50">
        <w:rPr>
          <w:bCs/>
          <w:szCs w:val="24"/>
        </w:rPr>
        <w:t xml:space="preserve"> m</w:t>
      </w:r>
      <w:r w:rsidR="002B11A7" w:rsidRPr="00FC4F50">
        <w:rPr>
          <w:bCs/>
          <w:szCs w:val="24"/>
          <w:vertAlign w:val="superscript"/>
        </w:rPr>
        <w:t>2</w:t>
      </w:r>
      <w:r w:rsidR="002B11A7" w:rsidRPr="00FC4F50">
        <w:rPr>
          <w:bCs/>
          <w:szCs w:val="24"/>
        </w:rPr>
        <w:t xml:space="preserve">  do terreno, quanto se teria de pagar?</w:t>
      </w:r>
    </w:p>
    <w:p w14:paraId="420A0EC4" w14:textId="77777777" w:rsidR="00FC4F50" w:rsidRPr="003D5757" w:rsidRDefault="00FC4F50" w:rsidP="009178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  <w:rPr>
          <w:b/>
          <w:bCs/>
          <w:color w:val="B200FF"/>
          <w:sz w:val="24"/>
          <w:szCs w:val="24"/>
        </w:rPr>
      </w:pPr>
    </w:p>
    <w:tbl>
      <w:tblPr>
        <w:tblStyle w:val="TabelacomGrelha"/>
        <w:tblpPr w:leftFromText="141" w:rightFromText="141" w:vertAnchor="text" w:horzAnchor="margin" w:tblpXSpec="right" w:tblpY="-39"/>
        <w:tblOverlap w:val="never"/>
        <w:tblW w:w="4060" w:type="dxa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ook w:val="04A0" w:firstRow="1" w:lastRow="0" w:firstColumn="1" w:lastColumn="0" w:noHBand="0" w:noVBand="1"/>
      </w:tblPr>
      <w:tblGrid>
        <w:gridCol w:w="704"/>
        <w:gridCol w:w="839"/>
        <w:gridCol w:w="839"/>
        <w:gridCol w:w="839"/>
        <w:gridCol w:w="839"/>
      </w:tblGrid>
      <w:tr w:rsidR="00201122" w14:paraId="420A0ECA" w14:textId="77777777" w:rsidTr="004130F9">
        <w:tc>
          <w:tcPr>
            <w:tcW w:w="704" w:type="dxa"/>
            <w:shd w:val="clear" w:color="auto" w:fill="FDDDC7"/>
            <w:tcMar>
              <w:top w:w="57" w:type="dxa"/>
              <w:bottom w:w="57" w:type="dxa"/>
            </w:tcMar>
            <w:vAlign w:val="center"/>
          </w:tcPr>
          <w:p w14:paraId="420A0EC5" w14:textId="77777777" w:rsidR="00201122" w:rsidRPr="006D0B58" w:rsidRDefault="00201122" w:rsidP="00847CD6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/>
                <w:bCs/>
                <w:szCs w:val="22"/>
              </w:rPr>
            </w:pPr>
            <w:r w:rsidRPr="006D0B58">
              <w:rPr>
                <w:b/>
                <w:bCs/>
                <w:i/>
                <w:szCs w:val="22"/>
              </w:rPr>
              <w:t>A</w:t>
            </w:r>
          </w:p>
        </w:tc>
        <w:tc>
          <w:tcPr>
            <w:tcW w:w="8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A0EC6" w14:textId="77777777" w:rsidR="00201122" w:rsidRPr="006D0B58" w:rsidRDefault="00201122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Cs/>
                <w:szCs w:val="22"/>
              </w:rPr>
            </w:pPr>
            <w:r w:rsidRPr="006D0B58">
              <w:rPr>
                <w:bCs/>
                <w:szCs w:val="22"/>
              </w:rPr>
              <w:t>1</w:t>
            </w:r>
          </w:p>
        </w:tc>
        <w:tc>
          <w:tcPr>
            <w:tcW w:w="8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A0EC7" w14:textId="77777777" w:rsidR="00201122" w:rsidRPr="006D0B58" w:rsidRDefault="00201122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Cs/>
                <w:szCs w:val="22"/>
              </w:rPr>
            </w:pPr>
            <w:r w:rsidRPr="006D0B58">
              <w:rPr>
                <w:bCs/>
                <w:i/>
                <w:szCs w:val="22"/>
              </w:rPr>
              <w:t>a</w:t>
            </w:r>
          </w:p>
        </w:tc>
        <w:tc>
          <w:tcPr>
            <w:tcW w:w="8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A0EC8" w14:textId="77777777" w:rsidR="00201122" w:rsidRPr="006D0B58" w:rsidRDefault="00201122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Cs/>
                <w:szCs w:val="22"/>
              </w:rPr>
            </w:pPr>
            <w:r w:rsidRPr="006D0B58">
              <w:rPr>
                <w:bCs/>
                <w:szCs w:val="22"/>
              </w:rPr>
              <w:t>5</w:t>
            </w:r>
          </w:p>
        </w:tc>
        <w:tc>
          <w:tcPr>
            <w:tcW w:w="8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A0EC9" w14:textId="77777777" w:rsidR="00201122" w:rsidRPr="006D0B58" w:rsidRDefault="00201122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Cs/>
                <w:i/>
                <w:szCs w:val="22"/>
              </w:rPr>
            </w:pPr>
            <w:r w:rsidRPr="006D0B58">
              <w:rPr>
                <w:bCs/>
                <w:i/>
                <w:szCs w:val="22"/>
              </w:rPr>
              <w:t>c</w:t>
            </w:r>
          </w:p>
        </w:tc>
      </w:tr>
      <w:tr w:rsidR="00201122" w14:paraId="420A0ED0" w14:textId="77777777" w:rsidTr="004130F9">
        <w:tc>
          <w:tcPr>
            <w:tcW w:w="704" w:type="dxa"/>
            <w:shd w:val="clear" w:color="auto" w:fill="FDDDC7"/>
            <w:tcMar>
              <w:top w:w="57" w:type="dxa"/>
              <w:bottom w:w="57" w:type="dxa"/>
            </w:tcMar>
            <w:vAlign w:val="center"/>
          </w:tcPr>
          <w:p w14:paraId="420A0ECB" w14:textId="77777777" w:rsidR="00201122" w:rsidRPr="006D0B58" w:rsidRDefault="00201122" w:rsidP="00847CD6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/>
                <w:bCs/>
                <w:szCs w:val="22"/>
              </w:rPr>
            </w:pPr>
            <w:r w:rsidRPr="006D0B58">
              <w:rPr>
                <w:b/>
                <w:bCs/>
                <w:i/>
                <w:szCs w:val="22"/>
              </w:rPr>
              <w:t>B</w:t>
            </w:r>
          </w:p>
        </w:tc>
        <w:tc>
          <w:tcPr>
            <w:tcW w:w="8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A0ECC" w14:textId="77777777" w:rsidR="00201122" w:rsidRPr="006D0B58" w:rsidRDefault="00201122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Cs/>
                <w:szCs w:val="22"/>
              </w:rPr>
            </w:pPr>
            <w:r w:rsidRPr="006D0B58">
              <w:rPr>
                <w:bCs/>
                <w:szCs w:val="22"/>
              </w:rPr>
              <w:t>4</w:t>
            </w:r>
          </w:p>
        </w:tc>
        <w:tc>
          <w:tcPr>
            <w:tcW w:w="8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A0ECD" w14:textId="77777777" w:rsidR="00201122" w:rsidRPr="006D0B58" w:rsidRDefault="00201122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Cs/>
                <w:szCs w:val="22"/>
              </w:rPr>
            </w:pPr>
            <w:r w:rsidRPr="006D0B58">
              <w:rPr>
                <w:bCs/>
                <w:szCs w:val="22"/>
              </w:rPr>
              <w:t>8</w:t>
            </w:r>
          </w:p>
        </w:tc>
        <w:tc>
          <w:tcPr>
            <w:tcW w:w="8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A0ECE" w14:textId="77777777" w:rsidR="00201122" w:rsidRPr="006D0B58" w:rsidRDefault="00201122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Cs/>
                <w:i/>
                <w:szCs w:val="22"/>
              </w:rPr>
            </w:pPr>
            <w:r w:rsidRPr="006D0B58">
              <w:rPr>
                <w:bCs/>
                <w:i/>
                <w:szCs w:val="22"/>
              </w:rPr>
              <w:t>b</w:t>
            </w:r>
          </w:p>
        </w:tc>
        <w:tc>
          <w:tcPr>
            <w:tcW w:w="8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A0ECF" w14:textId="77777777" w:rsidR="00201122" w:rsidRPr="006D0B58" w:rsidRDefault="00201122" w:rsidP="004130F9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jc w:val="center"/>
              <w:rPr>
                <w:bCs/>
                <w:szCs w:val="22"/>
              </w:rPr>
            </w:pPr>
            <w:r w:rsidRPr="006D0B58">
              <w:rPr>
                <w:bCs/>
                <w:szCs w:val="22"/>
              </w:rPr>
              <w:t>2</w:t>
            </w:r>
          </w:p>
        </w:tc>
      </w:tr>
    </w:tbl>
    <w:p w14:paraId="420A0ED1" w14:textId="77777777" w:rsidR="00201122" w:rsidRPr="00FC4F50" w:rsidRDefault="00FC4F50" w:rsidP="00FC4F50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FA" wp14:editId="420A0FFB">
                <wp:extent cx="216000" cy="216000"/>
                <wp:effectExtent l="0" t="0" r="0" b="0"/>
                <wp:docPr id="157" name="Oval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E3" w14:textId="77777777" w:rsidR="002C4407" w:rsidRPr="00B3090E" w:rsidRDefault="002C4407" w:rsidP="00FC4F5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FA" id="Oval 157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E3" w14:textId="77777777" w:rsidR="002C4407" w:rsidRPr="00B3090E" w:rsidRDefault="002C4407" w:rsidP="00FC4F5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01122">
        <w:rPr>
          <w:bCs/>
          <w:sz w:val="24"/>
          <w:szCs w:val="24"/>
        </w:rPr>
        <w:t xml:space="preserve"> </w:t>
      </w:r>
      <w:r w:rsidR="00201122" w:rsidRPr="00FC4F50">
        <w:rPr>
          <w:bCs/>
          <w:szCs w:val="24"/>
        </w:rPr>
        <w:t xml:space="preserve">Na </w:t>
      </w:r>
      <w:proofErr w:type="gramStart"/>
      <w:r w:rsidR="00201122" w:rsidRPr="00FC4F50">
        <w:rPr>
          <w:bCs/>
          <w:szCs w:val="24"/>
        </w:rPr>
        <w:t xml:space="preserve">tabela,  </w:t>
      </w:r>
      <w:r w:rsidR="00201122" w:rsidRPr="00FC4F50">
        <w:rPr>
          <w:bCs/>
          <w:i/>
          <w:szCs w:val="24"/>
        </w:rPr>
        <w:t>A</w:t>
      </w:r>
      <w:proofErr w:type="gramEnd"/>
      <w:r w:rsidR="00201122" w:rsidRPr="00FC4F50">
        <w:rPr>
          <w:bCs/>
          <w:szCs w:val="24"/>
        </w:rPr>
        <w:t xml:space="preserve">  e  </w:t>
      </w:r>
      <w:r w:rsidR="00201122" w:rsidRPr="00FC4F50">
        <w:rPr>
          <w:bCs/>
          <w:i/>
          <w:szCs w:val="24"/>
        </w:rPr>
        <w:t>B</w:t>
      </w:r>
      <w:r w:rsidR="00201122" w:rsidRPr="00FC4F50">
        <w:rPr>
          <w:bCs/>
          <w:szCs w:val="24"/>
        </w:rPr>
        <w:t xml:space="preserve">  são diretamente proporcionais.</w:t>
      </w:r>
    </w:p>
    <w:p w14:paraId="420A0ED2" w14:textId="63D114D9" w:rsidR="00201122" w:rsidRDefault="002913ED" w:rsidP="002913ED">
      <w:pPr>
        <w:pStyle w:val="QUESTAO1"/>
        <w:tabs>
          <w:tab w:val="clear" w:pos="113"/>
          <w:tab w:val="left" w:pos="1134"/>
        </w:tabs>
        <w:spacing w:before="8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="00201122" w:rsidRPr="00FC4F50">
        <w:rPr>
          <w:bCs/>
          <w:szCs w:val="24"/>
        </w:rPr>
        <w:t xml:space="preserve">Os valores </w:t>
      </w:r>
      <w:proofErr w:type="gramStart"/>
      <w:r w:rsidR="00201122" w:rsidRPr="00FC4F50">
        <w:rPr>
          <w:bCs/>
          <w:szCs w:val="24"/>
        </w:rPr>
        <w:t xml:space="preserve">de  </w:t>
      </w:r>
      <w:r w:rsidR="00201122" w:rsidRPr="00FC4F50">
        <w:rPr>
          <w:bCs/>
          <w:i/>
          <w:szCs w:val="24"/>
        </w:rPr>
        <w:t>a</w:t>
      </w:r>
      <w:proofErr w:type="gramEnd"/>
      <w:r w:rsidR="00201122" w:rsidRPr="00FC4F50">
        <w:rPr>
          <w:bCs/>
          <w:szCs w:val="24"/>
        </w:rPr>
        <w:t xml:space="preserve"> ,  </w:t>
      </w:r>
      <w:r w:rsidR="00201122" w:rsidRPr="00FC4F50">
        <w:rPr>
          <w:bCs/>
          <w:i/>
          <w:szCs w:val="24"/>
        </w:rPr>
        <w:t xml:space="preserve">b </w:t>
      </w:r>
      <w:r w:rsidR="00201122" w:rsidRPr="00FC4F50">
        <w:rPr>
          <w:bCs/>
          <w:szCs w:val="24"/>
        </w:rPr>
        <w:t xml:space="preserve"> e  </w:t>
      </w:r>
      <w:r w:rsidR="00201122" w:rsidRPr="00FC4F50">
        <w:rPr>
          <w:bCs/>
          <w:i/>
          <w:szCs w:val="24"/>
        </w:rPr>
        <w:t xml:space="preserve">c </w:t>
      </w:r>
      <w:r w:rsidR="00201122" w:rsidRPr="00FC4F50">
        <w:rPr>
          <w:bCs/>
          <w:szCs w:val="24"/>
        </w:rPr>
        <w:t xml:space="preserve"> são, respetivamente:</w:t>
      </w:r>
    </w:p>
    <w:p w14:paraId="420A0ED3" w14:textId="77777777" w:rsidR="00FC4F50" w:rsidRDefault="00FC4F50" w:rsidP="00201122">
      <w:pPr>
        <w:pStyle w:val="QUESTAO1"/>
        <w:tabs>
          <w:tab w:val="clear" w:pos="113"/>
          <w:tab w:val="left" w:pos="1134"/>
        </w:tabs>
        <w:spacing w:before="80" w:after="80" w:line="324" w:lineRule="auto"/>
        <w:ind w:firstLine="0"/>
        <w:rPr>
          <w:bCs/>
          <w:szCs w:val="24"/>
        </w:rPr>
      </w:pPr>
    </w:p>
    <w:p w14:paraId="420A0ED4" w14:textId="2F8A5897" w:rsidR="00FC4F50" w:rsidRPr="00FC4F50" w:rsidRDefault="00FC4F50" w:rsidP="00201122">
      <w:pPr>
        <w:pStyle w:val="QUESTAO1"/>
        <w:tabs>
          <w:tab w:val="clear" w:pos="113"/>
          <w:tab w:val="left" w:pos="1134"/>
        </w:tabs>
        <w:spacing w:before="80" w:after="80" w:line="324" w:lineRule="auto"/>
        <w:ind w:firstLine="0"/>
        <w:rPr>
          <w:bCs/>
          <w:szCs w:val="24"/>
        </w:rPr>
      </w:pPr>
      <w:r w:rsidRPr="00E82447">
        <w:rPr>
          <w:b/>
          <w:color w:val="auto"/>
          <w:szCs w:val="24"/>
        </w:rPr>
        <w:t>(A)</w:t>
      </w:r>
      <w:r w:rsidRPr="00E82447">
        <w:rPr>
          <w:color w:val="auto"/>
          <w:szCs w:val="24"/>
        </w:rPr>
        <w:t xml:space="preserve">  </w:t>
      </w:r>
      <w:r w:rsidR="00C81A58" w:rsidRPr="00C81A58">
        <w:rPr>
          <w:position w:val="-10"/>
        </w:rPr>
        <w:object w:dxaOrig="800" w:dyaOrig="300" w14:anchorId="4ABEDB91">
          <v:shape id="_x0000_i1071" type="#_x0000_t75" style="width:39.75pt;height:15pt" o:ole="">
            <v:imagedata r:id="rId112" o:title=""/>
          </v:shape>
          <o:OLEObject Type="Embed" ProgID="Equation.DSMT4" ShapeID="_x0000_i1071" DrawAspect="Content" ObjectID="_1736939724" r:id="rId113"/>
        </w:object>
      </w:r>
      <w:r w:rsidRPr="00E82447">
        <w:rPr>
          <w:color w:val="auto"/>
          <w:szCs w:val="24"/>
        </w:rPr>
        <w:tab/>
      </w:r>
      <w:r w:rsidR="00A777B8">
        <w:rPr>
          <w:color w:val="auto"/>
          <w:szCs w:val="24"/>
        </w:rPr>
        <w:tab/>
      </w:r>
      <w:r w:rsidRPr="00E82447">
        <w:rPr>
          <w:b/>
          <w:color w:val="auto"/>
          <w:szCs w:val="24"/>
        </w:rPr>
        <w:t>(B)</w:t>
      </w:r>
      <w:r w:rsidRPr="00E82447">
        <w:rPr>
          <w:color w:val="auto"/>
          <w:szCs w:val="24"/>
        </w:rPr>
        <w:t xml:space="preserve"> </w:t>
      </w:r>
      <w:r w:rsidR="00C83E3A" w:rsidRPr="00C83E3A">
        <w:rPr>
          <w:position w:val="-22"/>
        </w:rPr>
        <w:object w:dxaOrig="820" w:dyaOrig="580" w14:anchorId="2524A433">
          <v:shape id="_x0000_i1072" type="#_x0000_t75" style="width:40.5pt;height:29.25pt" o:ole="">
            <v:imagedata r:id="rId114" o:title=""/>
          </v:shape>
          <o:OLEObject Type="Embed" ProgID="Equation.DSMT4" ShapeID="_x0000_i1072" DrawAspect="Content" ObjectID="_1736939725" r:id="rId115"/>
        </w:object>
      </w:r>
      <w:r>
        <w:rPr>
          <w:color w:val="auto"/>
          <w:szCs w:val="24"/>
        </w:rPr>
        <w:tab/>
      </w:r>
      <w:r w:rsidR="00A777B8">
        <w:rPr>
          <w:color w:val="auto"/>
          <w:szCs w:val="24"/>
        </w:rPr>
        <w:tab/>
      </w:r>
      <w:r w:rsidRPr="00E82447">
        <w:rPr>
          <w:b/>
          <w:color w:val="auto"/>
          <w:szCs w:val="24"/>
        </w:rPr>
        <w:t>(C)</w:t>
      </w:r>
      <w:r w:rsidRPr="00E82447">
        <w:rPr>
          <w:color w:val="auto"/>
          <w:szCs w:val="24"/>
        </w:rPr>
        <w:t xml:space="preserve"> </w:t>
      </w:r>
      <w:r w:rsidR="00C83E3A" w:rsidRPr="00C83E3A">
        <w:rPr>
          <w:position w:val="-22"/>
        </w:rPr>
        <w:object w:dxaOrig="820" w:dyaOrig="580" w14:anchorId="425CD482">
          <v:shape id="_x0000_i1073" type="#_x0000_t75" style="width:40.5pt;height:29.25pt" o:ole="">
            <v:imagedata r:id="rId116" o:title=""/>
          </v:shape>
          <o:OLEObject Type="Embed" ProgID="Equation.DSMT4" ShapeID="_x0000_i1073" DrawAspect="Content" ObjectID="_1736939726" r:id="rId117"/>
        </w:object>
      </w:r>
      <w:r>
        <w:rPr>
          <w:bCs/>
          <w:sz w:val="24"/>
          <w:szCs w:val="24"/>
        </w:rPr>
        <w:t xml:space="preserve"> </w:t>
      </w:r>
      <w:r w:rsidRPr="00E82447"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Pr="00E82447">
        <w:rPr>
          <w:b/>
          <w:color w:val="auto"/>
          <w:szCs w:val="24"/>
        </w:rPr>
        <w:t>(D)</w:t>
      </w:r>
      <w:r w:rsidRPr="00E82447">
        <w:rPr>
          <w:color w:val="auto"/>
          <w:szCs w:val="24"/>
        </w:rPr>
        <w:t xml:space="preserve">  </w:t>
      </w:r>
      <w:r w:rsidR="00A777B8" w:rsidRPr="00A777B8">
        <w:rPr>
          <w:position w:val="-10"/>
        </w:rPr>
        <w:object w:dxaOrig="780" w:dyaOrig="300" w14:anchorId="6E0D6D68">
          <v:shape id="_x0000_i1074" type="#_x0000_t75" style="width:39pt;height:15pt" o:ole="">
            <v:imagedata r:id="rId118" o:title=""/>
          </v:shape>
          <o:OLEObject Type="Embed" ProgID="Equation.DSMT4" ShapeID="_x0000_i1074" DrawAspect="Content" ObjectID="_1736939727" r:id="rId119"/>
        </w:object>
      </w:r>
    </w:p>
    <w:p w14:paraId="420A0ED5" w14:textId="697557F1" w:rsidR="00280379" w:rsidRDefault="00556553" w:rsidP="00280379">
      <w:pPr>
        <w:pStyle w:val="QUESTAO1"/>
        <w:spacing w:before="200" w:line="240" w:lineRule="auto"/>
      </w:pPr>
      <w:r>
        <w:rPr>
          <w:noProof/>
          <w:szCs w:val="24"/>
        </w:rPr>
        <w:drawing>
          <wp:anchor distT="0" distB="0" distL="114300" distR="114300" simplePos="0" relativeHeight="251898880" behindDoc="0" locked="0" layoutInCell="1" allowOverlap="1" wp14:anchorId="2E1F80D7" wp14:editId="12B8E1DB">
            <wp:simplePos x="0" y="0"/>
            <wp:positionH relativeFrom="column">
              <wp:posOffset>5318760</wp:posOffset>
            </wp:positionH>
            <wp:positionV relativeFrom="paragraph">
              <wp:posOffset>81915</wp:posOffset>
            </wp:positionV>
            <wp:extent cx="1280160" cy="2880360"/>
            <wp:effectExtent l="0" t="0" r="0" b="0"/>
            <wp:wrapSquare wrapText="bothSides"/>
            <wp:docPr id="62" name="Imagem 62" descr="Uma imagem com dónute, donut, alimentação, p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m 62" descr="Uma imagem com dónute, donut, alimentação, pão&#10;&#10;Descrição gerada automaticamente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A0ED6" w14:textId="5EFB81D7" w:rsidR="00530C9A" w:rsidRPr="00CE1211" w:rsidRDefault="00691C64" w:rsidP="002913ED">
      <w:pPr>
        <w:pStyle w:val="QUESTAO1"/>
        <w:autoSpaceDE/>
        <w:autoSpaceDN/>
        <w:adjustRightInd/>
        <w:spacing w:before="0" w:after="80" w:line="324" w:lineRule="auto"/>
        <w:ind w:left="426" w:hanging="426"/>
        <w:rPr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0FFE" wp14:editId="194422A7">
                <wp:extent cx="216000" cy="216000"/>
                <wp:effectExtent l="0" t="0" r="0" b="0"/>
                <wp:docPr id="158" name="Oval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E4" w14:textId="77777777" w:rsidR="002C4407" w:rsidRPr="00E4687D" w:rsidRDefault="002C4407" w:rsidP="00691C64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0FFE" id="Oval 158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14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7oXX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E4" w14:textId="77777777" w:rsidR="002C4407" w:rsidRPr="00E4687D" w:rsidRDefault="002C4407" w:rsidP="00691C64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szCs w:val="24"/>
        </w:rPr>
        <w:t xml:space="preserve"> </w:t>
      </w:r>
      <w:r w:rsidR="00530C9A" w:rsidRPr="00CE1211">
        <w:rPr>
          <w:szCs w:val="24"/>
        </w:rPr>
        <w:t xml:space="preserve">A tabela seguinte relaciona o número de bolas de </w:t>
      </w:r>
      <w:r w:rsidR="00FF03D2">
        <w:rPr>
          <w:szCs w:val="24"/>
        </w:rPr>
        <w:t>B</w:t>
      </w:r>
      <w:r w:rsidR="00530C9A" w:rsidRPr="00CE1211">
        <w:rPr>
          <w:szCs w:val="24"/>
        </w:rPr>
        <w:t>erlim e o respetivo custo</w:t>
      </w:r>
      <w:r w:rsidR="002913ED">
        <w:rPr>
          <w:szCs w:val="24"/>
        </w:rPr>
        <w:t xml:space="preserve"> </w:t>
      </w:r>
      <w:r w:rsidR="00530C9A" w:rsidRPr="00CE1211">
        <w:rPr>
          <w:szCs w:val="24"/>
        </w:rPr>
        <w:t>em euros.</w:t>
      </w:r>
      <w:r w:rsidR="000D2CB7" w:rsidRPr="000D2CB7">
        <w:t xml:space="preserve"> </w:t>
      </w:r>
    </w:p>
    <w:tbl>
      <w:tblPr>
        <w:tblStyle w:val="TabelacomGrelha"/>
        <w:tblW w:w="0" w:type="auto"/>
        <w:jc w:val="center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ook w:val="04A0" w:firstRow="1" w:lastRow="0" w:firstColumn="1" w:lastColumn="0" w:noHBand="0" w:noVBand="1"/>
      </w:tblPr>
      <w:tblGrid>
        <w:gridCol w:w="2389"/>
        <w:gridCol w:w="956"/>
        <w:gridCol w:w="957"/>
        <w:gridCol w:w="957"/>
        <w:gridCol w:w="957"/>
      </w:tblGrid>
      <w:tr w:rsidR="00530C9A" w:rsidRPr="00CE1211" w14:paraId="420A0EDC" w14:textId="77777777" w:rsidTr="004130F9">
        <w:trPr>
          <w:jc w:val="center"/>
        </w:trPr>
        <w:tc>
          <w:tcPr>
            <w:tcW w:w="2389" w:type="dxa"/>
            <w:shd w:val="clear" w:color="auto" w:fill="FDDDC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D7" w14:textId="77777777" w:rsidR="00530C9A" w:rsidRPr="00CE1211" w:rsidRDefault="00530C9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b/>
                <w:szCs w:val="24"/>
              </w:rPr>
            </w:pPr>
            <w:r w:rsidRPr="00CE1211">
              <w:rPr>
                <w:b/>
                <w:szCs w:val="24"/>
              </w:rPr>
              <w:t>Número de bolas</w:t>
            </w:r>
          </w:p>
        </w:tc>
        <w:tc>
          <w:tcPr>
            <w:tcW w:w="95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D8" w14:textId="77777777" w:rsidR="00530C9A" w:rsidRPr="00CE1211" w:rsidRDefault="00530C9A" w:rsidP="004130F9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4"/>
              </w:rPr>
            </w:pPr>
            <w:r w:rsidRPr="00CE1211">
              <w:rPr>
                <w:szCs w:val="24"/>
              </w:rPr>
              <w:t>4</w:t>
            </w:r>
          </w:p>
        </w:tc>
        <w:tc>
          <w:tcPr>
            <w:tcW w:w="9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D9" w14:textId="77777777" w:rsidR="00530C9A" w:rsidRPr="00CE1211" w:rsidRDefault="00530C9A" w:rsidP="004130F9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4"/>
              </w:rPr>
            </w:pPr>
            <w:r w:rsidRPr="00CE1211">
              <w:rPr>
                <w:szCs w:val="24"/>
              </w:rPr>
              <w:t>8</w:t>
            </w:r>
          </w:p>
        </w:tc>
        <w:tc>
          <w:tcPr>
            <w:tcW w:w="9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DA" w14:textId="77777777" w:rsidR="00530C9A" w:rsidRPr="00CE1211" w:rsidRDefault="00530C9A" w:rsidP="004130F9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4"/>
              </w:rPr>
            </w:pPr>
            <w:r w:rsidRPr="00CE1211">
              <w:rPr>
                <w:szCs w:val="24"/>
              </w:rPr>
              <w:t>12</w:t>
            </w:r>
          </w:p>
        </w:tc>
        <w:tc>
          <w:tcPr>
            <w:tcW w:w="9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DB" w14:textId="77777777" w:rsidR="00530C9A" w:rsidRPr="00CE1211" w:rsidRDefault="00530C9A" w:rsidP="004130F9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</w:tr>
      <w:tr w:rsidR="00530C9A" w:rsidRPr="00CE1211" w14:paraId="420A0EE2" w14:textId="77777777" w:rsidTr="004130F9">
        <w:trPr>
          <w:jc w:val="center"/>
        </w:trPr>
        <w:tc>
          <w:tcPr>
            <w:tcW w:w="2389" w:type="dxa"/>
            <w:shd w:val="clear" w:color="auto" w:fill="FDDDC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DD" w14:textId="77777777" w:rsidR="00530C9A" w:rsidRPr="00CE1211" w:rsidRDefault="00530C9A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b/>
                <w:szCs w:val="24"/>
              </w:rPr>
            </w:pPr>
            <w:r w:rsidRPr="00CE1211">
              <w:rPr>
                <w:b/>
                <w:szCs w:val="24"/>
              </w:rPr>
              <w:t>Custo (€)</w:t>
            </w:r>
          </w:p>
        </w:tc>
        <w:tc>
          <w:tcPr>
            <w:tcW w:w="95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DE" w14:textId="77777777" w:rsidR="00530C9A" w:rsidRPr="00CE1211" w:rsidRDefault="00530C9A" w:rsidP="004130F9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4"/>
              </w:rPr>
            </w:pPr>
            <w:r w:rsidRPr="00CE1211">
              <w:rPr>
                <w:szCs w:val="24"/>
              </w:rPr>
              <w:t>4,80</w:t>
            </w:r>
          </w:p>
        </w:tc>
        <w:tc>
          <w:tcPr>
            <w:tcW w:w="9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DF" w14:textId="77777777" w:rsidR="00530C9A" w:rsidRPr="00CE1211" w:rsidRDefault="00530C9A" w:rsidP="004130F9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4"/>
              </w:rPr>
            </w:pPr>
            <w:r w:rsidRPr="00CE1211">
              <w:rPr>
                <w:szCs w:val="24"/>
              </w:rPr>
              <w:t>9,60</w:t>
            </w:r>
          </w:p>
        </w:tc>
        <w:tc>
          <w:tcPr>
            <w:tcW w:w="9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E0" w14:textId="77777777" w:rsidR="00530C9A" w:rsidRPr="00CE1211" w:rsidRDefault="00530C9A" w:rsidP="004130F9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9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E1" w14:textId="77777777" w:rsidR="00530C9A" w:rsidRPr="00CE1211" w:rsidRDefault="00530C9A" w:rsidP="004130F9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324" w:lineRule="auto"/>
              <w:jc w:val="center"/>
              <w:rPr>
                <w:szCs w:val="24"/>
              </w:rPr>
            </w:pPr>
            <w:r w:rsidRPr="00CE1211">
              <w:rPr>
                <w:szCs w:val="24"/>
              </w:rPr>
              <w:t>19,20</w:t>
            </w:r>
          </w:p>
        </w:tc>
      </w:tr>
    </w:tbl>
    <w:p w14:paraId="420A0EE3" w14:textId="0D9F67D3" w:rsidR="00530C9A" w:rsidRPr="00CE1211" w:rsidRDefault="00530C9A" w:rsidP="002913ED">
      <w:pPr>
        <w:pStyle w:val="QUESTAO1"/>
        <w:autoSpaceDE/>
        <w:autoSpaceDN/>
        <w:adjustRightInd/>
        <w:spacing w:before="80" w:after="80" w:line="324" w:lineRule="auto"/>
        <w:ind w:left="426" w:hanging="426"/>
        <w:rPr>
          <w:szCs w:val="24"/>
        </w:rPr>
      </w:pPr>
      <w:r w:rsidRPr="00CE1211">
        <w:rPr>
          <w:szCs w:val="24"/>
        </w:rPr>
        <w:tab/>
      </w:r>
      <w:r w:rsidRPr="00CE1211">
        <w:rPr>
          <w:szCs w:val="24"/>
        </w:rPr>
        <w:tab/>
        <w:t xml:space="preserve">Admite que existe proporcionalidade direta entre o número de bolas de </w:t>
      </w:r>
      <w:r w:rsidR="00FF03D2">
        <w:rPr>
          <w:szCs w:val="24"/>
        </w:rPr>
        <w:t>B</w:t>
      </w:r>
      <w:r w:rsidRPr="00CE1211">
        <w:rPr>
          <w:szCs w:val="24"/>
        </w:rPr>
        <w:t>erlim compradas e o custo em euros.</w:t>
      </w:r>
    </w:p>
    <w:p w14:paraId="420A0EE4" w14:textId="01CC7C04" w:rsidR="00530C9A" w:rsidRPr="00CE1211" w:rsidRDefault="002913ED" w:rsidP="002913ED">
      <w:pPr>
        <w:pStyle w:val="QUESTAO1"/>
        <w:autoSpaceDE/>
        <w:autoSpaceDN/>
        <w:adjustRightInd/>
        <w:spacing w:before="0" w:after="80" w:line="324" w:lineRule="auto"/>
        <w:ind w:left="426" w:hanging="426"/>
        <w:rPr>
          <w:szCs w:val="24"/>
        </w:rPr>
      </w:pPr>
      <w:r>
        <w:rPr>
          <w:b/>
          <w:color w:val="C00000"/>
          <w:szCs w:val="24"/>
        </w:rPr>
        <w:tab/>
      </w:r>
      <w:r>
        <w:rPr>
          <w:b/>
          <w:color w:val="C00000"/>
          <w:szCs w:val="24"/>
        </w:rPr>
        <w:tab/>
      </w:r>
      <w:r w:rsidR="00691C64" w:rsidRPr="00691C64">
        <w:rPr>
          <w:b/>
          <w:color w:val="C00000"/>
          <w:szCs w:val="24"/>
        </w:rPr>
        <w:t>8</w:t>
      </w:r>
      <w:r w:rsidR="00530C9A" w:rsidRPr="00691C64">
        <w:rPr>
          <w:b/>
          <w:color w:val="C00000"/>
          <w:szCs w:val="24"/>
        </w:rPr>
        <w:t>.1.</w:t>
      </w:r>
      <w:r w:rsidR="004660A0">
        <w:rPr>
          <w:b/>
          <w:color w:val="9B0FFF"/>
          <w:szCs w:val="24"/>
        </w:rPr>
        <w:t xml:space="preserve">  </w:t>
      </w:r>
      <w:r w:rsidR="00530C9A" w:rsidRPr="00CE1211">
        <w:rPr>
          <w:szCs w:val="24"/>
        </w:rPr>
        <w:t>Completa a tabela.</w:t>
      </w:r>
    </w:p>
    <w:p w14:paraId="420A0EE5" w14:textId="39364D4F" w:rsidR="00530C9A" w:rsidRPr="00CE1211" w:rsidRDefault="002913ED" w:rsidP="002913ED">
      <w:pPr>
        <w:pStyle w:val="QUESTAO1"/>
        <w:autoSpaceDE/>
        <w:autoSpaceDN/>
        <w:adjustRightInd/>
        <w:spacing w:before="0" w:after="80" w:line="324" w:lineRule="auto"/>
        <w:ind w:left="426" w:hanging="426"/>
        <w:rPr>
          <w:szCs w:val="24"/>
        </w:rPr>
      </w:pPr>
      <w:r>
        <w:rPr>
          <w:b/>
          <w:color w:val="C00000"/>
          <w:szCs w:val="24"/>
        </w:rPr>
        <w:tab/>
      </w:r>
      <w:r>
        <w:rPr>
          <w:b/>
          <w:color w:val="C00000"/>
          <w:szCs w:val="24"/>
        </w:rPr>
        <w:tab/>
      </w:r>
      <w:r w:rsidR="00691C64" w:rsidRPr="00691C64">
        <w:rPr>
          <w:b/>
          <w:color w:val="C00000"/>
          <w:szCs w:val="24"/>
        </w:rPr>
        <w:t>8</w:t>
      </w:r>
      <w:r w:rsidR="00530C9A" w:rsidRPr="00691C64">
        <w:rPr>
          <w:b/>
          <w:color w:val="C00000"/>
          <w:szCs w:val="24"/>
        </w:rPr>
        <w:t>.2.</w:t>
      </w:r>
      <w:r w:rsidR="004660A0">
        <w:rPr>
          <w:b/>
          <w:color w:val="9B0FFF"/>
          <w:szCs w:val="24"/>
        </w:rPr>
        <w:t xml:space="preserve">  </w:t>
      </w:r>
      <w:r w:rsidR="00530C9A" w:rsidRPr="00CE1211">
        <w:rPr>
          <w:szCs w:val="24"/>
        </w:rPr>
        <w:t>Qual é a constante de proporcionalidade direta?</w:t>
      </w:r>
    </w:p>
    <w:p w14:paraId="420A0EE6" w14:textId="4C976816" w:rsidR="00530C9A" w:rsidRPr="00CE1211" w:rsidRDefault="004130F9" w:rsidP="004130F9">
      <w:pPr>
        <w:pStyle w:val="QUESTAO1"/>
        <w:tabs>
          <w:tab w:val="clear" w:pos="113"/>
        </w:tabs>
        <w:autoSpaceDE/>
        <w:autoSpaceDN/>
        <w:adjustRightInd/>
        <w:spacing w:before="0" w:after="80" w:line="240" w:lineRule="auto"/>
        <w:ind w:left="851" w:firstLine="0"/>
        <w:rPr>
          <w:szCs w:val="24"/>
        </w:rPr>
      </w:pPr>
      <w:r>
        <w:rPr>
          <w:szCs w:val="24"/>
        </w:rPr>
        <w:t xml:space="preserve"> </w:t>
      </w:r>
      <w:r w:rsidR="00530C9A" w:rsidRPr="00CE1211">
        <w:rPr>
          <w:szCs w:val="24"/>
        </w:rPr>
        <w:t>Qual é o seu significado?</w:t>
      </w:r>
    </w:p>
    <w:p w14:paraId="420A0EE7" w14:textId="77777777" w:rsidR="003714CF" w:rsidRDefault="003714CF" w:rsidP="003714CF">
      <w:pPr>
        <w:spacing w:after="0" w:line="240" w:lineRule="auto"/>
        <w:ind w:left="703" w:hanging="703"/>
        <w:rPr>
          <w:rFonts w:ascii="Arial" w:hAnsi="Arial" w:cs="Arial"/>
          <w:sz w:val="24"/>
          <w:szCs w:val="24"/>
        </w:rPr>
      </w:pPr>
    </w:p>
    <w:p w14:paraId="420A0EE8" w14:textId="77777777" w:rsidR="003714CF" w:rsidRPr="00691C64" w:rsidRDefault="003714CF" w:rsidP="003714CF">
      <w:pPr>
        <w:spacing w:after="0" w:line="240" w:lineRule="auto"/>
        <w:ind w:left="703" w:hanging="703"/>
        <w:rPr>
          <w:rFonts w:ascii="Arial" w:hAnsi="Arial" w:cs="Arial"/>
          <w:szCs w:val="24"/>
        </w:rPr>
      </w:pPr>
    </w:p>
    <w:p w14:paraId="420A0EE9" w14:textId="6D59D003" w:rsidR="003714CF" w:rsidRPr="00691C64" w:rsidRDefault="00691C64" w:rsidP="004660A0">
      <w:pPr>
        <w:spacing w:after="80" w:line="324" w:lineRule="auto"/>
        <w:ind w:left="426" w:hanging="426"/>
        <w:rPr>
          <w:rFonts w:ascii="Arial" w:hAnsi="Arial" w:cs="Arial"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1000" wp14:editId="420A1001">
                <wp:extent cx="216000" cy="216000"/>
                <wp:effectExtent l="0" t="0" r="0" b="0"/>
                <wp:docPr id="159" name="Oval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E5" w14:textId="77777777" w:rsidR="002C4407" w:rsidRPr="00B3090E" w:rsidRDefault="002C4407" w:rsidP="00691C64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1000" id="Oval 159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A10E5" w14:textId="77777777" w:rsidR="002C4407" w:rsidRPr="00B3090E" w:rsidRDefault="002C4407" w:rsidP="00691C64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660A0">
        <w:rPr>
          <w:rFonts w:ascii="Arial" w:hAnsi="Arial" w:cs="Arial"/>
          <w:szCs w:val="24"/>
        </w:rPr>
        <w:tab/>
      </w:r>
      <w:r w:rsidR="003714CF" w:rsidRPr="00691C64">
        <w:rPr>
          <w:rFonts w:ascii="Arial" w:hAnsi="Arial" w:cs="Arial"/>
          <w:szCs w:val="24"/>
        </w:rPr>
        <w:t xml:space="preserve">Considera as razões identificadas com as </w:t>
      </w:r>
      <w:proofErr w:type="gramStart"/>
      <w:r w:rsidR="003714CF" w:rsidRPr="00691C64">
        <w:rPr>
          <w:rFonts w:ascii="Arial" w:hAnsi="Arial" w:cs="Arial"/>
          <w:szCs w:val="24"/>
        </w:rPr>
        <w:t xml:space="preserve">letras  </w:t>
      </w:r>
      <w:r w:rsidR="003714CF" w:rsidRPr="00691C64">
        <w:rPr>
          <w:rFonts w:ascii="Arial" w:hAnsi="Arial" w:cs="Arial"/>
          <w:i/>
          <w:szCs w:val="24"/>
        </w:rPr>
        <w:t>A</w:t>
      </w:r>
      <w:proofErr w:type="gramEnd"/>
      <w:r w:rsidR="003714CF" w:rsidRPr="00691C64">
        <w:rPr>
          <w:rFonts w:ascii="Arial" w:hAnsi="Arial" w:cs="Arial"/>
          <w:szCs w:val="24"/>
        </w:rPr>
        <w:t xml:space="preserve"> ,  </w:t>
      </w:r>
      <w:r w:rsidR="003714CF" w:rsidRPr="00691C64">
        <w:rPr>
          <w:rFonts w:ascii="Arial" w:hAnsi="Arial" w:cs="Arial"/>
          <w:i/>
          <w:szCs w:val="24"/>
        </w:rPr>
        <w:t>B</w:t>
      </w:r>
      <w:r w:rsidR="003714CF" w:rsidRPr="00691C64">
        <w:rPr>
          <w:rFonts w:ascii="Arial" w:hAnsi="Arial" w:cs="Arial"/>
          <w:szCs w:val="24"/>
        </w:rPr>
        <w:t xml:space="preserve"> ,  </w:t>
      </w:r>
      <w:r w:rsidR="003714CF" w:rsidRPr="00691C64">
        <w:rPr>
          <w:rFonts w:ascii="Arial" w:hAnsi="Arial" w:cs="Arial"/>
          <w:i/>
          <w:szCs w:val="24"/>
        </w:rPr>
        <w:t>C</w:t>
      </w:r>
      <w:r w:rsidR="003714CF" w:rsidRPr="00691C64">
        <w:rPr>
          <w:rFonts w:ascii="Arial" w:hAnsi="Arial" w:cs="Arial"/>
          <w:szCs w:val="24"/>
        </w:rPr>
        <w:t xml:space="preserve"> ,  </w:t>
      </w:r>
      <w:r w:rsidR="003714CF" w:rsidRPr="00691C64">
        <w:rPr>
          <w:rFonts w:ascii="Arial" w:hAnsi="Arial" w:cs="Arial"/>
          <w:i/>
          <w:szCs w:val="24"/>
        </w:rPr>
        <w:t>D</w:t>
      </w:r>
      <w:r w:rsidR="003714CF" w:rsidRPr="00691C64">
        <w:rPr>
          <w:rFonts w:ascii="Arial" w:hAnsi="Arial" w:cs="Arial"/>
          <w:szCs w:val="24"/>
        </w:rPr>
        <w:t xml:space="preserve"> ,  </w:t>
      </w:r>
      <w:r w:rsidR="003714CF" w:rsidRPr="00691C64">
        <w:rPr>
          <w:rFonts w:ascii="Arial" w:hAnsi="Arial" w:cs="Arial"/>
          <w:i/>
          <w:szCs w:val="24"/>
        </w:rPr>
        <w:t>E</w:t>
      </w:r>
      <w:r w:rsidR="003714CF" w:rsidRPr="00691C64">
        <w:rPr>
          <w:rFonts w:ascii="Arial" w:hAnsi="Arial" w:cs="Arial"/>
          <w:szCs w:val="24"/>
        </w:rPr>
        <w:t xml:space="preserve">  e  </w:t>
      </w:r>
      <w:r w:rsidR="003714CF" w:rsidRPr="00691C64">
        <w:rPr>
          <w:rFonts w:ascii="Arial" w:hAnsi="Arial" w:cs="Arial"/>
          <w:i/>
          <w:szCs w:val="24"/>
        </w:rPr>
        <w:t xml:space="preserve">F </w:t>
      </w:r>
      <w:r w:rsidR="003714CF" w:rsidRPr="00691C64">
        <w:rPr>
          <w:rFonts w:ascii="Arial" w:hAnsi="Arial" w:cs="Arial"/>
          <w:szCs w:val="24"/>
        </w:rPr>
        <w:t>.</w:t>
      </w:r>
    </w:p>
    <w:p w14:paraId="420A0EEA" w14:textId="7FE07C4C" w:rsidR="003714CF" w:rsidRPr="00691C64" w:rsidRDefault="003714CF" w:rsidP="004660A0">
      <w:pPr>
        <w:spacing w:after="0" w:line="324" w:lineRule="auto"/>
        <w:ind w:left="703" w:hanging="277"/>
        <w:rPr>
          <w:rFonts w:ascii="Arial" w:hAnsi="Arial" w:cs="Arial"/>
          <w:szCs w:val="24"/>
        </w:rPr>
      </w:pPr>
      <w:r w:rsidRPr="00691C64">
        <w:rPr>
          <w:rFonts w:ascii="Arial" w:hAnsi="Arial" w:cs="Arial"/>
          <w:szCs w:val="24"/>
        </w:rPr>
        <w:t>Associa pares de letras para que formem uma proporção.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"/>
        <w:gridCol w:w="1531"/>
        <w:gridCol w:w="1134"/>
        <w:gridCol w:w="288"/>
        <w:gridCol w:w="1531"/>
      </w:tblGrid>
      <w:tr w:rsidR="008F4DA7" w14:paraId="420A0EF0" w14:textId="77777777" w:rsidTr="004130F9">
        <w:trPr>
          <w:trHeight w:hRule="exact" w:val="6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EB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C1458">
              <w:rPr>
                <w:rFonts w:ascii="Arial" w:hAnsi="Arial" w:cs="Arial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EC" w14:textId="09AD78F4" w:rsidR="008F4DA7" w:rsidRDefault="004130F9" w:rsidP="004130F9">
            <w:pPr>
              <w:tabs>
                <w:tab w:val="center" w:pos="500"/>
                <w:tab w:val="right" w:pos="100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30F9">
              <w:rPr>
                <w:position w:val="-22"/>
              </w:rPr>
              <w:object w:dxaOrig="360" w:dyaOrig="580" w14:anchorId="35CCCF8B">
                <v:shape id="_x0000_i1075" type="#_x0000_t75" style="width:18pt;height:29.25pt" o:ole="">
                  <v:imagedata r:id="rId121" o:title=""/>
                </v:shape>
                <o:OLEObject Type="Embed" ProgID="Equation.DSMT4" ShapeID="_x0000_i1075" DrawAspect="Content" ObjectID="_1736939728" r:id="rId122"/>
              </w:objec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ED" w14:textId="77777777" w:rsidR="008F4DA7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EE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C1458">
              <w:rPr>
                <w:rFonts w:ascii="Arial" w:hAnsi="Arial" w:cs="Arial"/>
                <w:b/>
                <w:i/>
                <w:sz w:val="24"/>
                <w:szCs w:val="24"/>
              </w:rPr>
              <w:t>D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EF" w14:textId="1E245F51" w:rsidR="008F4DA7" w:rsidRDefault="004130F9" w:rsidP="004130F9">
            <w:pPr>
              <w:tabs>
                <w:tab w:val="center" w:pos="460"/>
                <w:tab w:val="right" w:pos="92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30F9">
              <w:rPr>
                <w:position w:val="-22"/>
              </w:rPr>
              <w:object w:dxaOrig="340" w:dyaOrig="580" w14:anchorId="7590CE86">
                <v:shape id="_x0000_i1076" type="#_x0000_t75" style="width:17.25pt;height:29.25pt" o:ole="">
                  <v:imagedata r:id="rId123" o:title=""/>
                </v:shape>
                <o:OLEObject Type="Embed" ProgID="Equation.DSMT4" ShapeID="_x0000_i1076" DrawAspect="Content" ObjectID="_1736939729" r:id="rId124"/>
              </w:object>
            </w:r>
          </w:p>
        </w:tc>
      </w:tr>
      <w:tr w:rsidR="008F4DA7" w14:paraId="420A0EF6" w14:textId="77777777" w:rsidTr="004130F9">
        <w:trPr>
          <w:trHeight w:hRule="exact" w:val="11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1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2" w14:textId="77777777" w:rsidR="008F4DA7" w:rsidRDefault="008F4DA7" w:rsidP="004130F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3" w14:textId="77777777" w:rsidR="008F4DA7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4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5" w14:textId="77777777" w:rsidR="008F4DA7" w:rsidRDefault="008F4DA7" w:rsidP="004130F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DA7" w14:paraId="420A0EFC" w14:textId="77777777" w:rsidTr="004130F9">
        <w:trPr>
          <w:trHeight w:hRule="exact" w:val="6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7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C1458">
              <w:rPr>
                <w:rFonts w:ascii="Arial" w:hAnsi="Arial" w:cs="Arial"/>
                <w:b/>
                <w:i/>
                <w:sz w:val="24"/>
                <w:szCs w:val="24"/>
              </w:rPr>
              <w:t>B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8" w14:textId="5F05E867" w:rsidR="008F4DA7" w:rsidRDefault="004130F9" w:rsidP="004130F9">
            <w:pPr>
              <w:tabs>
                <w:tab w:val="center" w:pos="500"/>
                <w:tab w:val="right" w:pos="100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30F9">
              <w:rPr>
                <w:position w:val="-26"/>
              </w:rPr>
              <w:object w:dxaOrig="420" w:dyaOrig="620" w14:anchorId="3CC40613">
                <v:shape id="_x0000_i1077" type="#_x0000_t75" style="width:21pt;height:30.75pt" o:ole="">
                  <v:imagedata r:id="rId125" o:title=""/>
                </v:shape>
                <o:OLEObject Type="Embed" ProgID="Equation.DSMT4" ShapeID="_x0000_i1077" DrawAspect="Content" ObjectID="_1736939730" r:id="rId126"/>
              </w:objec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9" w14:textId="77777777" w:rsidR="008F4DA7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A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C1458">
              <w:rPr>
                <w:rFonts w:ascii="Arial" w:hAnsi="Arial" w:cs="Arial"/>
                <w:b/>
                <w:i/>
                <w:sz w:val="24"/>
                <w:szCs w:val="24"/>
              </w:rPr>
              <w:t>E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B" w14:textId="746960A4" w:rsidR="008F4DA7" w:rsidRDefault="004130F9" w:rsidP="004130F9">
            <w:pPr>
              <w:tabs>
                <w:tab w:val="center" w:pos="460"/>
                <w:tab w:val="right" w:pos="92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30F9">
              <w:rPr>
                <w:position w:val="-22"/>
              </w:rPr>
              <w:object w:dxaOrig="420" w:dyaOrig="580" w14:anchorId="4EBA9AAA">
                <v:shape id="_x0000_i1078" type="#_x0000_t75" style="width:21pt;height:29.25pt" o:ole="">
                  <v:imagedata r:id="rId127" o:title=""/>
                </v:shape>
                <o:OLEObject Type="Embed" ProgID="Equation.DSMT4" ShapeID="_x0000_i1078" DrawAspect="Content" ObjectID="_1736939731" r:id="rId128"/>
              </w:object>
            </w:r>
          </w:p>
        </w:tc>
      </w:tr>
      <w:tr w:rsidR="008F4DA7" w14:paraId="420A0F02" w14:textId="77777777" w:rsidTr="004130F9">
        <w:trPr>
          <w:trHeight w:hRule="exact" w:val="11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D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E" w14:textId="77777777" w:rsidR="008F4DA7" w:rsidRDefault="008F4DA7" w:rsidP="004130F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EFF" w14:textId="77777777" w:rsidR="008F4DA7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00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01" w14:textId="77777777" w:rsidR="008F4DA7" w:rsidRDefault="008F4DA7" w:rsidP="004130F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DA7" w14:paraId="420A0F08" w14:textId="77777777" w:rsidTr="004130F9">
        <w:trPr>
          <w:trHeight w:hRule="exact" w:val="6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03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C1458">
              <w:rPr>
                <w:rFonts w:ascii="Arial" w:hAnsi="Arial" w:cs="Arial"/>
                <w:b/>
                <w:i/>
                <w:sz w:val="24"/>
                <w:szCs w:val="24"/>
              </w:rPr>
              <w:t>C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04" w14:textId="00B1A75D" w:rsidR="008F4DA7" w:rsidRDefault="004130F9" w:rsidP="004130F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30F9">
              <w:rPr>
                <w:position w:val="-22"/>
              </w:rPr>
              <w:object w:dxaOrig="300" w:dyaOrig="580" w14:anchorId="3EC5594C">
                <v:shape id="_x0000_i1079" type="#_x0000_t75" style="width:15pt;height:29.25pt" o:ole="">
                  <v:imagedata r:id="rId129" o:title=""/>
                </v:shape>
                <o:OLEObject Type="Embed" ProgID="Equation.DSMT4" ShapeID="_x0000_i1079" DrawAspect="Content" ObjectID="_1736939732" r:id="rId130"/>
              </w:objec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05" w14:textId="77777777" w:rsidR="008F4DA7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06" w14:textId="77777777" w:rsidR="008F4DA7" w:rsidRPr="009C1458" w:rsidRDefault="008F4DA7" w:rsidP="005712C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C1458">
              <w:rPr>
                <w:rFonts w:ascii="Arial" w:hAnsi="Arial" w:cs="Arial"/>
                <w:b/>
                <w:i/>
                <w:sz w:val="24"/>
                <w:szCs w:val="24"/>
              </w:rPr>
              <w:t>F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07" w14:textId="23AF7B92" w:rsidR="008F4DA7" w:rsidRDefault="004130F9" w:rsidP="004130F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30F9">
              <w:rPr>
                <w:position w:val="-22"/>
              </w:rPr>
              <w:object w:dxaOrig="220" w:dyaOrig="580" w14:anchorId="75699CDE">
                <v:shape id="_x0000_i1080" type="#_x0000_t75" style="width:11.25pt;height:29.25pt" o:ole="">
                  <v:imagedata r:id="rId131" o:title=""/>
                </v:shape>
                <o:OLEObject Type="Embed" ProgID="Equation.DSMT4" ShapeID="_x0000_i1080" DrawAspect="Content" ObjectID="_1736939733" r:id="rId132"/>
              </w:object>
            </w:r>
          </w:p>
        </w:tc>
      </w:tr>
    </w:tbl>
    <w:p w14:paraId="420A0F09" w14:textId="77777777" w:rsidR="00280379" w:rsidRDefault="00280379" w:rsidP="00280379">
      <w:pPr>
        <w:spacing w:after="0" w:line="240" w:lineRule="auto"/>
        <w:rPr>
          <w:rFonts w:ascii="Arial" w:hAnsi="Arial" w:cs="Arial"/>
          <w:color w:val="000000"/>
          <w:szCs w:val="20"/>
        </w:rPr>
      </w:pPr>
      <w:r>
        <w:br w:type="page"/>
      </w:r>
    </w:p>
    <w:p w14:paraId="420A0F0A" w14:textId="77777777" w:rsidR="0056729E" w:rsidRPr="00E3612D" w:rsidRDefault="0056729E" w:rsidP="0056729E">
      <w:pPr>
        <w:pStyle w:val="TITULOFICHAS"/>
        <w:rPr>
          <w:lang w:val="pt-PT"/>
        </w:rPr>
      </w:pPr>
      <w:r>
        <w:rPr>
          <w:lang w:val="pt-PT"/>
        </w:rPr>
        <w:lastRenderedPageBreak/>
        <w:t>Ficha de Desenvolvimento</w:t>
      </w:r>
    </w:p>
    <w:p w14:paraId="420A0F0B" w14:textId="77777777" w:rsidR="0056729E" w:rsidRPr="001F156B" w:rsidRDefault="0056729E" w:rsidP="0056729E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0A1002" wp14:editId="420A1003">
                <wp:extent cx="6119640" cy="792000"/>
                <wp:effectExtent l="12700" t="12700" r="14605" b="8255"/>
                <wp:docPr id="3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C4407" w:rsidRPr="00DB2ED5" w14:paraId="420A10E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6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7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8" w14:textId="77777777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9" w14:textId="7B0670B3" w:rsidR="002C4407" w:rsidRPr="00DB2ED5" w:rsidRDefault="002C440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AB4FA1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C4407" w:rsidRPr="00DB2ED5" w14:paraId="420A10F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B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C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D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E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EF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C4407" w:rsidRPr="00DB2ED5" w14:paraId="420A10F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F1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F2" w14:textId="77777777" w:rsidR="002C4407" w:rsidRPr="00DB2ED5" w:rsidRDefault="002C440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F3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F4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A10F5" w14:textId="77777777" w:rsidR="002C4407" w:rsidRPr="00DB2ED5" w:rsidRDefault="002C440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0A10F7" w14:textId="77777777" w:rsidR="002C4407" w:rsidRPr="0005099D" w:rsidRDefault="002C4407" w:rsidP="0056729E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A1002" id="_x0000_s107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lOihi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C4407" w:rsidRPr="00DB2ED5" w14:paraId="420A10E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E6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E7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E8" w14:textId="77777777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E9" w14:textId="7B0670B3" w:rsidR="002C4407" w:rsidRPr="00DB2ED5" w:rsidRDefault="002C440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AB4FA1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C4407" w:rsidRPr="00DB2ED5" w14:paraId="420A10F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EB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EC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ED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EE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EF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C4407" w:rsidRPr="00DB2ED5" w14:paraId="420A10F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F1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F2" w14:textId="77777777" w:rsidR="002C4407" w:rsidRPr="00DB2ED5" w:rsidRDefault="002C440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F3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0A10F4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A10F5" w14:textId="77777777" w:rsidR="002C4407" w:rsidRPr="00DB2ED5" w:rsidRDefault="002C440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0A10F7" w14:textId="77777777" w:rsidR="002C4407" w:rsidRPr="0005099D" w:rsidRDefault="002C4407" w:rsidP="0056729E"/>
                  </w:txbxContent>
                </v:textbox>
                <w10:anchorlock/>
              </v:roundrect>
            </w:pict>
          </mc:Fallback>
        </mc:AlternateContent>
      </w:r>
    </w:p>
    <w:p w14:paraId="420A0F0C" w14:textId="77777777" w:rsidR="0056729E" w:rsidRDefault="0056729E" w:rsidP="007E5FD3">
      <w:pPr>
        <w:pStyle w:val="QUESTAO1"/>
        <w:spacing w:before="200" w:line="240" w:lineRule="auto"/>
      </w:pPr>
    </w:p>
    <w:p w14:paraId="1F5E67EB" w14:textId="77777777" w:rsidR="000B2948" w:rsidRDefault="00556553" w:rsidP="00413637">
      <w:pPr>
        <w:pStyle w:val="QUESTAO1"/>
        <w:tabs>
          <w:tab w:val="clear" w:pos="113"/>
          <w:tab w:val="left" w:pos="426"/>
        </w:tabs>
        <w:spacing w:before="0" w:after="80"/>
        <w:ind w:left="0" w:hanging="142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900928" behindDoc="0" locked="0" layoutInCell="1" allowOverlap="1" wp14:anchorId="1B50394A" wp14:editId="78EFEE3E">
            <wp:simplePos x="0" y="0"/>
            <wp:positionH relativeFrom="page">
              <wp:posOffset>5434330</wp:posOffset>
            </wp:positionH>
            <wp:positionV relativeFrom="paragraph">
              <wp:posOffset>50800</wp:posOffset>
            </wp:positionV>
            <wp:extent cx="1569720" cy="1487170"/>
            <wp:effectExtent l="0" t="0" r="0" b="0"/>
            <wp:wrapSquare wrapText="bothSides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m 130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D6C" w:rsidRPr="002C4407">
        <w:rPr>
          <w:sz w:val="24"/>
          <w:szCs w:val="24"/>
        </w:rPr>
        <w:tab/>
      </w:r>
      <w:r w:rsidR="002C4407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1006" wp14:editId="420A1007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F8" w14:textId="77777777" w:rsidR="002C4407" w:rsidRPr="00086D19" w:rsidRDefault="002C4407" w:rsidP="002C440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1006" id="Oval 7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F8" w14:textId="77777777" w:rsidR="002C4407" w:rsidRPr="00086D19" w:rsidRDefault="002C4407" w:rsidP="002C440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33D25">
        <w:rPr>
          <w:sz w:val="24"/>
          <w:szCs w:val="24"/>
        </w:rPr>
        <w:tab/>
      </w:r>
      <w:r w:rsidR="00FE0D6C" w:rsidRPr="002C4407">
        <w:rPr>
          <w:szCs w:val="22"/>
        </w:rPr>
        <w:t>Considera o</w:t>
      </w:r>
      <w:r w:rsidR="00C62209">
        <w:rPr>
          <w:szCs w:val="22"/>
        </w:rPr>
        <w:t>s</w:t>
      </w:r>
      <w:r w:rsidR="00FE0D6C" w:rsidRPr="002C4407">
        <w:rPr>
          <w:szCs w:val="22"/>
        </w:rPr>
        <w:t xml:space="preserve"> </w:t>
      </w:r>
      <w:proofErr w:type="gramStart"/>
      <w:r w:rsidR="00FE0D6C" w:rsidRPr="002C4407">
        <w:rPr>
          <w:szCs w:val="22"/>
        </w:rPr>
        <w:t>triângulo</w:t>
      </w:r>
      <w:r w:rsidR="00C62209">
        <w:rPr>
          <w:szCs w:val="22"/>
        </w:rPr>
        <w:t>s</w:t>
      </w:r>
      <w:r w:rsidR="00FE0D6C" w:rsidRPr="002C4407">
        <w:rPr>
          <w:szCs w:val="22"/>
        </w:rPr>
        <w:t xml:space="preserve">  [</w:t>
      </w:r>
      <w:proofErr w:type="gramEnd"/>
      <w:r w:rsidR="00FE0D6C" w:rsidRPr="002C4407">
        <w:rPr>
          <w:i/>
          <w:szCs w:val="22"/>
        </w:rPr>
        <w:t>ABC</w:t>
      </w:r>
      <w:r w:rsidR="00FE0D6C" w:rsidRPr="002C4407">
        <w:rPr>
          <w:szCs w:val="22"/>
        </w:rPr>
        <w:t>]  cuja base  [</w:t>
      </w:r>
      <w:r w:rsidR="00FE0D6C" w:rsidRPr="002C4407">
        <w:rPr>
          <w:i/>
          <w:szCs w:val="22"/>
        </w:rPr>
        <w:t>AB</w:t>
      </w:r>
      <w:r w:rsidR="00FE0D6C" w:rsidRPr="002C4407">
        <w:rPr>
          <w:szCs w:val="22"/>
        </w:rPr>
        <w:t xml:space="preserve">]  </w:t>
      </w:r>
      <w:r w:rsidR="002C4407">
        <w:rPr>
          <w:szCs w:val="22"/>
        </w:rPr>
        <w:t xml:space="preserve">tem medida </w:t>
      </w:r>
      <w:r w:rsidR="00FE0D6C" w:rsidRPr="002C4407">
        <w:rPr>
          <w:szCs w:val="22"/>
        </w:rPr>
        <w:t>sempre</w:t>
      </w:r>
    </w:p>
    <w:p w14:paraId="420A0F0D" w14:textId="3593E828" w:rsidR="00FE0D6C" w:rsidRPr="002C4407" w:rsidRDefault="000B2948" w:rsidP="00413637">
      <w:pPr>
        <w:pStyle w:val="QUESTAO1"/>
        <w:tabs>
          <w:tab w:val="clear" w:pos="113"/>
          <w:tab w:val="left" w:pos="426"/>
        </w:tabs>
        <w:spacing w:before="0" w:after="80"/>
        <w:ind w:left="0" w:hanging="14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FE0D6C" w:rsidRPr="002C4407">
        <w:rPr>
          <w:szCs w:val="22"/>
        </w:rPr>
        <w:t xml:space="preserve">igual </w:t>
      </w:r>
      <w:proofErr w:type="gramStart"/>
      <w:r w:rsidR="00FE0D6C" w:rsidRPr="002C4407">
        <w:rPr>
          <w:szCs w:val="22"/>
        </w:rPr>
        <w:t>a  5</w:t>
      </w:r>
      <w:proofErr w:type="gramEnd"/>
      <w:r w:rsidR="00FE0D6C" w:rsidRPr="002C4407">
        <w:rPr>
          <w:szCs w:val="22"/>
        </w:rPr>
        <w:t xml:space="preserve"> cm  e a altura</w:t>
      </w:r>
      <w:r>
        <w:rPr>
          <w:szCs w:val="22"/>
        </w:rPr>
        <w:t xml:space="preserve">  </w:t>
      </w:r>
      <w:r w:rsidR="00FE0D6C" w:rsidRPr="002C4407">
        <w:rPr>
          <w:szCs w:val="22"/>
        </w:rPr>
        <w:t>[</w:t>
      </w:r>
      <w:r w:rsidR="00FE0D6C" w:rsidRPr="002C4407">
        <w:rPr>
          <w:i/>
          <w:szCs w:val="22"/>
        </w:rPr>
        <w:t>CD</w:t>
      </w:r>
      <w:r w:rsidR="00FE0D6C" w:rsidRPr="002C4407">
        <w:rPr>
          <w:szCs w:val="22"/>
        </w:rPr>
        <w:t>]  é variável.</w:t>
      </w:r>
      <w:r w:rsidR="00FE0D6C" w:rsidRPr="002C4407">
        <w:rPr>
          <w:noProof/>
          <w:szCs w:val="22"/>
          <w:lang w:eastAsia="pt-PT"/>
        </w:rPr>
        <w:t xml:space="preserve"> </w:t>
      </w:r>
    </w:p>
    <w:p w14:paraId="420A0F0E" w14:textId="025E66F4" w:rsidR="00FE0D6C" w:rsidRPr="002C4407" w:rsidRDefault="002C4407" w:rsidP="00C53527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279"/>
        <w:rPr>
          <w:szCs w:val="22"/>
        </w:rPr>
      </w:pPr>
      <w:r w:rsidRPr="00C53527">
        <w:rPr>
          <w:b/>
          <w:color w:val="C00000"/>
          <w:szCs w:val="22"/>
        </w:rPr>
        <w:t>1</w:t>
      </w:r>
      <w:r w:rsidR="00FE0D6C" w:rsidRPr="00C53527">
        <w:rPr>
          <w:b/>
          <w:color w:val="C00000"/>
          <w:szCs w:val="22"/>
        </w:rPr>
        <w:t>.1.</w:t>
      </w:r>
      <w:r w:rsidR="00C53527">
        <w:rPr>
          <w:b/>
          <w:color w:val="9B0FFF"/>
          <w:szCs w:val="22"/>
        </w:rPr>
        <w:t xml:space="preserve"> </w:t>
      </w:r>
      <w:r w:rsidR="00FE0D6C" w:rsidRPr="002C4407">
        <w:rPr>
          <w:szCs w:val="22"/>
        </w:rPr>
        <w:t>Completa a tabela.</w:t>
      </w:r>
    </w:p>
    <w:tbl>
      <w:tblPr>
        <w:tblStyle w:val="TabelacomGrelha"/>
        <w:tblW w:w="0" w:type="auto"/>
        <w:tblInd w:w="705" w:type="dxa"/>
        <w:tblBorders>
          <w:top w:val="single" w:sz="18" w:space="0" w:color="F57921"/>
          <w:left w:val="single" w:sz="18" w:space="0" w:color="F57921"/>
          <w:bottom w:val="single" w:sz="18" w:space="0" w:color="F57921"/>
          <w:right w:val="single" w:sz="18" w:space="0" w:color="F57921"/>
          <w:insideH w:val="single" w:sz="6" w:space="0" w:color="F57921"/>
          <w:insideV w:val="single" w:sz="6" w:space="0" w:color="F57921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478"/>
        <w:gridCol w:w="478"/>
        <w:gridCol w:w="478"/>
        <w:gridCol w:w="478"/>
        <w:gridCol w:w="478"/>
      </w:tblGrid>
      <w:tr w:rsidR="00FE0D6C" w:rsidRPr="002C4407" w14:paraId="420A0F15" w14:textId="77777777" w:rsidTr="003C506E">
        <w:trPr>
          <w:trHeight w:val="20"/>
        </w:trPr>
        <w:tc>
          <w:tcPr>
            <w:tcW w:w="3515" w:type="dxa"/>
            <w:shd w:val="clear" w:color="auto" w:fill="FDDDC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0F" w14:textId="5ACFF2A7" w:rsidR="00FE0D6C" w:rsidRPr="002C4407" w:rsidRDefault="00FE0D6C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b/>
                <w:szCs w:val="22"/>
              </w:rPr>
            </w:pPr>
            <w:r w:rsidRPr="002C4407">
              <w:rPr>
                <w:b/>
                <w:szCs w:val="22"/>
              </w:rPr>
              <w:t>Altura [</w:t>
            </w:r>
            <w:r w:rsidRPr="002C4407">
              <w:rPr>
                <w:b/>
                <w:i/>
                <w:szCs w:val="22"/>
              </w:rPr>
              <w:t>CD</w:t>
            </w:r>
            <w:r w:rsidRPr="002C4407">
              <w:rPr>
                <w:b/>
                <w:szCs w:val="22"/>
              </w:rPr>
              <w:t>] (cm)</w:t>
            </w: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0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2C4407">
              <w:rPr>
                <w:szCs w:val="22"/>
              </w:rPr>
              <w:t>1,4</w:t>
            </w: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1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2C4407">
              <w:rPr>
                <w:szCs w:val="22"/>
              </w:rPr>
              <w:t>2</w:t>
            </w: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2" w14:textId="2D1DF530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2C4407">
              <w:rPr>
                <w:szCs w:val="22"/>
              </w:rPr>
              <w:t>2,8</w:t>
            </w: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3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2C4407">
              <w:rPr>
                <w:szCs w:val="22"/>
              </w:rPr>
              <w:t>4</w:t>
            </w: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4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FE0D6C" w:rsidRPr="002C4407" w14:paraId="420A0F1C" w14:textId="77777777" w:rsidTr="003C506E">
        <w:trPr>
          <w:trHeight w:val="20"/>
        </w:trPr>
        <w:tc>
          <w:tcPr>
            <w:tcW w:w="3515" w:type="dxa"/>
            <w:shd w:val="clear" w:color="auto" w:fill="FDDDC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6" w14:textId="77777777" w:rsidR="00FE0D6C" w:rsidRPr="002C4407" w:rsidRDefault="00FE0D6C" w:rsidP="00847CD6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jc w:val="center"/>
              <w:rPr>
                <w:b/>
                <w:szCs w:val="22"/>
              </w:rPr>
            </w:pPr>
            <w:r w:rsidRPr="002C4407">
              <w:rPr>
                <w:b/>
                <w:szCs w:val="22"/>
              </w:rPr>
              <w:t>Área do triângulo [</w:t>
            </w:r>
            <w:r w:rsidRPr="002C4407">
              <w:rPr>
                <w:b/>
                <w:i/>
                <w:szCs w:val="22"/>
              </w:rPr>
              <w:t>ABC</w:t>
            </w:r>
            <w:r w:rsidRPr="002C4407">
              <w:rPr>
                <w:b/>
                <w:szCs w:val="22"/>
              </w:rPr>
              <w:t>] (cm)</w:t>
            </w: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7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8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9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A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A0F1B" w14:textId="77777777" w:rsidR="00FE0D6C" w:rsidRPr="002C4407" w:rsidRDefault="00FE0D6C" w:rsidP="002C4407">
            <w:pPr>
              <w:pStyle w:val="QUESTAO1"/>
              <w:tabs>
                <w:tab w:val="left" w:pos="709"/>
              </w:tabs>
              <w:autoSpaceDE/>
              <w:autoSpaceDN/>
              <w:adjustRightInd/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2C4407">
              <w:rPr>
                <w:szCs w:val="22"/>
              </w:rPr>
              <w:t>14</w:t>
            </w:r>
          </w:p>
        </w:tc>
      </w:tr>
    </w:tbl>
    <w:p w14:paraId="30DC79DF" w14:textId="77777777" w:rsidR="00413637" w:rsidRDefault="00413637" w:rsidP="00C53527">
      <w:pPr>
        <w:pStyle w:val="QUESTAO1"/>
        <w:tabs>
          <w:tab w:val="left" w:pos="709"/>
        </w:tabs>
        <w:autoSpaceDE/>
        <w:autoSpaceDN/>
        <w:adjustRightInd/>
        <w:spacing w:before="80" w:after="80" w:line="324" w:lineRule="auto"/>
        <w:ind w:left="703" w:hanging="277"/>
        <w:rPr>
          <w:b/>
          <w:color w:val="C00000"/>
          <w:szCs w:val="22"/>
        </w:rPr>
      </w:pPr>
    </w:p>
    <w:p w14:paraId="3F182071" w14:textId="57BAB5C7" w:rsidR="00C53527" w:rsidRDefault="002C4407" w:rsidP="00413637">
      <w:pPr>
        <w:pStyle w:val="QUESTAO1"/>
        <w:tabs>
          <w:tab w:val="left" w:pos="709"/>
        </w:tabs>
        <w:autoSpaceDE/>
        <w:autoSpaceDN/>
        <w:adjustRightInd/>
        <w:spacing w:before="0" w:line="324" w:lineRule="auto"/>
        <w:ind w:left="703" w:hanging="277"/>
        <w:rPr>
          <w:szCs w:val="22"/>
        </w:rPr>
      </w:pPr>
      <w:r w:rsidRPr="00C53527">
        <w:rPr>
          <w:b/>
          <w:color w:val="C00000"/>
          <w:szCs w:val="22"/>
        </w:rPr>
        <w:t>1</w:t>
      </w:r>
      <w:r w:rsidR="00FE0D6C" w:rsidRPr="00C53527">
        <w:rPr>
          <w:b/>
          <w:color w:val="C00000"/>
          <w:szCs w:val="22"/>
        </w:rPr>
        <w:t>.2.</w:t>
      </w:r>
      <w:r w:rsidR="00C53527">
        <w:rPr>
          <w:color w:val="auto"/>
          <w:szCs w:val="22"/>
        </w:rPr>
        <w:t xml:space="preserve">  </w:t>
      </w:r>
      <w:r w:rsidR="00FE0D6C" w:rsidRPr="002C4407">
        <w:rPr>
          <w:szCs w:val="22"/>
        </w:rPr>
        <w:t xml:space="preserve">Existe proporcionalidade direta entre a área de um </w:t>
      </w:r>
      <w:proofErr w:type="gramStart"/>
      <w:r w:rsidR="00FE0D6C" w:rsidRPr="002C4407">
        <w:rPr>
          <w:szCs w:val="22"/>
        </w:rPr>
        <w:t>triângulo</w:t>
      </w:r>
      <w:r w:rsidR="00413637">
        <w:rPr>
          <w:szCs w:val="22"/>
        </w:rPr>
        <w:t xml:space="preserve"> </w:t>
      </w:r>
      <w:r w:rsidR="00FE0D6C" w:rsidRPr="002C4407">
        <w:rPr>
          <w:szCs w:val="22"/>
        </w:rPr>
        <w:t xml:space="preserve"> [</w:t>
      </w:r>
      <w:proofErr w:type="gramEnd"/>
      <w:r w:rsidR="00FE0D6C" w:rsidRPr="002C4407">
        <w:rPr>
          <w:i/>
          <w:szCs w:val="22"/>
        </w:rPr>
        <w:t>ABC</w:t>
      </w:r>
      <w:r w:rsidR="00FE0D6C" w:rsidRPr="002C4407">
        <w:rPr>
          <w:szCs w:val="22"/>
        </w:rPr>
        <w:t>]</w:t>
      </w:r>
      <w:r w:rsidR="00413637">
        <w:rPr>
          <w:szCs w:val="22"/>
        </w:rPr>
        <w:t xml:space="preserve"> </w:t>
      </w:r>
      <w:r w:rsidR="00FE0D6C" w:rsidRPr="002C4407">
        <w:rPr>
          <w:szCs w:val="22"/>
        </w:rPr>
        <w:t xml:space="preserve"> de medida de base</w:t>
      </w:r>
    </w:p>
    <w:p w14:paraId="420A0F1D" w14:textId="40861423" w:rsidR="00FE0D6C" w:rsidRPr="002C4407" w:rsidRDefault="00C53527" w:rsidP="00C53527">
      <w:pPr>
        <w:pStyle w:val="QUESTAO1"/>
        <w:tabs>
          <w:tab w:val="left" w:pos="709"/>
        </w:tabs>
        <w:autoSpaceDE/>
        <w:autoSpaceDN/>
        <w:adjustRightInd/>
        <w:spacing w:before="80" w:after="80" w:line="324" w:lineRule="auto"/>
        <w:ind w:left="703" w:hanging="277"/>
        <w:rPr>
          <w:szCs w:val="22"/>
        </w:rPr>
      </w:pPr>
      <w:r>
        <w:rPr>
          <w:b/>
          <w:color w:val="C00000"/>
          <w:szCs w:val="22"/>
        </w:rPr>
        <w:tab/>
        <w:t xml:space="preserve">   </w:t>
      </w:r>
      <w:r w:rsidR="00FE0D6C" w:rsidRPr="002C4407">
        <w:rPr>
          <w:szCs w:val="22"/>
        </w:rPr>
        <w:t>fixa e a altura correspondente?</w:t>
      </w:r>
    </w:p>
    <w:p w14:paraId="420A0F1E" w14:textId="370845A0" w:rsidR="00FE0D6C" w:rsidRPr="002C4407" w:rsidRDefault="00FE0D6C" w:rsidP="00FE0D6C">
      <w:pPr>
        <w:pStyle w:val="QUESTAO1"/>
        <w:tabs>
          <w:tab w:val="left" w:pos="709"/>
        </w:tabs>
        <w:autoSpaceDE/>
        <w:autoSpaceDN/>
        <w:adjustRightInd/>
        <w:spacing w:before="0" w:line="240" w:lineRule="auto"/>
        <w:ind w:left="703" w:hanging="703"/>
        <w:rPr>
          <w:sz w:val="24"/>
          <w:szCs w:val="24"/>
        </w:rPr>
      </w:pPr>
    </w:p>
    <w:p w14:paraId="420A0F21" w14:textId="6006939E" w:rsidR="00FE0D6C" w:rsidRPr="007A65B1" w:rsidRDefault="007A65B1" w:rsidP="007A65B1">
      <w:pPr>
        <w:pStyle w:val="QUESTAO1"/>
        <w:tabs>
          <w:tab w:val="left" w:pos="426"/>
        </w:tabs>
        <w:autoSpaceDE/>
        <w:autoSpaceDN/>
        <w:adjustRightInd/>
        <w:spacing w:before="0" w:line="324" w:lineRule="auto"/>
        <w:ind w:left="703" w:hanging="703"/>
        <w:rPr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901952" behindDoc="0" locked="0" layoutInCell="1" allowOverlap="1" wp14:anchorId="3536965C" wp14:editId="287FD7CE">
            <wp:simplePos x="0" y="0"/>
            <wp:positionH relativeFrom="margin">
              <wp:align>center</wp:align>
            </wp:positionH>
            <wp:positionV relativeFrom="paragraph">
              <wp:posOffset>290195</wp:posOffset>
            </wp:positionV>
            <wp:extent cx="4977130" cy="1307465"/>
            <wp:effectExtent l="0" t="0" r="0" b="6985"/>
            <wp:wrapTopAndBottom/>
            <wp:docPr id="131" name="Imagem 131" descr="Uma imagem com texto, eletrónica, apresentaç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m 131" descr="Uma imagem com texto, eletrónica, apresentação&#10;&#10;Descrição gerada automaticamente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97713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630"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420A1008" wp14:editId="26A015B7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F9" w14:textId="77777777" w:rsidR="00D37630" w:rsidRPr="00E4687D" w:rsidRDefault="00D37630" w:rsidP="00D3763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1008" id="Oval 17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F9" w14:textId="77777777" w:rsidR="00D37630" w:rsidRPr="00E4687D" w:rsidRDefault="00D37630" w:rsidP="00D3763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85EF4">
        <w:rPr>
          <w:szCs w:val="24"/>
        </w:rPr>
        <w:tab/>
      </w:r>
      <w:r w:rsidR="00FE0D6C" w:rsidRPr="00D37630">
        <w:rPr>
          <w:szCs w:val="24"/>
        </w:rPr>
        <w:t>Observa a seguinte informação.</w:t>
      </w:r>
      <w:r w:rsidR="00637BF4" w:rsidRPr="00637BF4">
        <w:t xml:space="preserve"> </w:t>
      </w:r>
    </w:p>
    <w:p w14:paraId="420A0F22" w14:textId="77777777" w:rsidR="00FE0D6C" w:rsidRPr="002C4407" w:rsidRDefault="00FE0D6C" w:rsidP="00FE0D6C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"/>
          <w:szCs w:val="2"/>
        </w:rPr>
      </w:pPr>
    </w:p>
    <w:p w14:paraId="420A0F23" w14:textId="51D28F78" w:rsidR="00FE0D6C" w:rsidRPr="00D37630" w:rsidRDefault="00FE0D6C" w:rsidP="00885EF4">
      <w:pPr>
        <w:pStyle w:val="QUESTAO1"/>
        <w:tabs>
          <w:tab w:val="left" w:pos="426"/>
        </w:tabs>
        <w:autoSpaceDE/>
        <w:autoSpaceDN/>
        <w:adjustRightInd/>
        <w:spacing w:before="160" w:after="80" w:line="324" w:lineRule="auto"/>
        <w:ind w:left="426" w:hanging="703"/>
        <w:rPr>
          <w:szCs w:val="24"/>
        </w:rPr>
      </w:pPr>
      <w:r w:rsidRPr="002C4407">
        <w:rPr>
          <w:sz w:val="24"/>
          <w:szCs w:val="24"/>
        </w:rPr>
        <w:tab/>
      </w:r>
      <w:r w:rsidR="00885EF4">
        <w:rPr>
          <w:sz w:val="24"/>
          <w:szCs w:val="24"/>
        </w:rPr>
        <w:tab/>
      </w:r>
      <w:r w:rsidRPr="00D37630">
        <w:rPr>
          <w:szCs w:val="24"/>
        </w:rPr>
        <w:t xml:space="preserve">Em qual das lojas </w:t>
      </w:r>
      <w:r w:rsidR="001B2419">
        <w:rPr>
          <w:szCs w:val="24"/>
        </w:rPr>
        <w:t xml:space="preserve">a </w:t>
      </w:r>
      <w:r w:rsidR="001D7282">
        <w:rPr>
          <w:szCs w:val="24"/>
        </w:rPr>
        <w:t>televisão</w:t>
      </w:r>
      <w:r w:rsidRPr="00D37630">
        <w:rPr>
          <w:szCs w:val="24"/>
        </w:rPr>
        <w:t xml:space="preserve"> é mais barat</w:t>
      </w:r>
      <w:r w:rsidR="001B2419">
        <w:rPr>
          <w:szCs w:val="24"/>
        </w:rPr>
        <w:t>a</w:t>
      </w:r>
      <w:r w:rsidRPr="00D37630">
        <w:rPr>
          <w:szCs w:val="24"/>
        </w:rPr>
        <w:t xml:space="preserve"> sabendo que o preço indicado ainda não inclui o desconto?</w:t>
      </w:r>
    </w:p>
    <w:p w14:paraId="420A0F24" w14:textId="08E70CD8" w:rsidR="00FE0D6C" w:rsidRPr="00D37630" w:rsidRDefault="00FE0D6C" w:rsidP="00885EF4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705" w:hanging="705"/>
        <w:rPr>
          <w:szCs w:val="24"/>
        </w:rPr>
      </w:pPr>
      <w:r w:rsidRPr="00D37630">
        <w:rPr>
          <w:szCs w:val="24"/>
        </w:rPr>
        <w:tab/>
      </w:r>
      <w:r w:rsidR="00885EF4">
        <w:rPr>
          <w:szCs w:val="24"/>
        </w:rPr>
        <w:tab/>
      </w:r>
      <w:r w:rsidRPr="00D37630">
        <w:rPr>
          <w:szCs w:val="24"/>
        </w:rPr>
        <w:t>Mostra como chegaste à tua resposta.</w:t>
      </w:r>
    </w:p>
    <w:p w14:paraId="420A0F26" w14:textId="7AD64468" w:rsidR="00FE0D6C" w:rsidRPr="00413637" w:rsidRDefault="00FE0D6C" w:rsidP="00413637">
      <w:pPr>
        <w:pStyle w:val="QUESTAO1"/>
        <w:tabs>
          <w:tab w:val="left" w:pos="709"/>
        </w:tabs>
        <w:autoSpaceDE/>
        <w:autoSpaceDN/>
        <w:adjustRightInd/>
        <w:spacing w:before="0" w:line="240" w:lineRule="auto"/>
        <w:ind w:left="703" w:hanging="703"/>
        <w:rPr>
          <w:szCs w:val="24"/>
        </w:rPr>
      </w:pPr>
      <w:r w:rsidRPr="00D37630">
        <w:rPr>
          <w:szCs w:val="24"/>
        </w:rPr>
        <w:tab/>
      </w:r>
      <w:r w:rsidRPr="00D37630">
        <w:rPr>
          <w:szCs w:val="24"/>
        </w:rPr>
        <w:tab/>
      </w:r>
    </w:p>
    <w:p w14:paraId="420A0F27" w14:textId="3875FAF8" w:rsidR="00431CD9" w:rsidRPr="00D37630" w:rsidRDefault="00D37630" w:rsidP="007E5FD3">
      <w:pPr>
        <w:pStyle w:val="QUESTAO1"/>
        <w:spacing w:before="200" w:line="240" w:lineRule="auto"/>
      </w:pPr>
      <w:r w:rsidRPr="006933D8">
        <w:rPr>
          <w:noProof/>
        </w:rPr>
        <w:drawing>
          <wp:anchor distT="0" distB="0" distL="114300" distR="114300" simplePos="0" relativeHeight="251870208" behindDoc="1" locked="0" layoutInCell="1" allowOverlap="1" wp14:anchorId="420A1010" wp14:editId="3DAC677A">
            <wp:simplePos x="0" y="0"/>
            <wp:positionH relativeFrom="column">
              <wp:posOffset>3753485</wp:posOffset>
            </wp:positionH>
            <wp:positionV relativeFrom="paragraph">
              <wp:posOffset>192405</wp:posOffset>
            </wp:positionV>
            <wp:extent cx="2696400" cy="1440000"/>
            <wp:effectExtent l="0" t="0" r="0" b="8255"/>
            <wp:wrapTight wrapText="bothSides">
              <wp:wrapPolygon edited="0">
                <wp:start x="0" y="0"/>
                <wp:lineTo x="0" y="21438"/>
                <wp:lineTo x="21366" y="21438"/>
                <wp:lineTo x="21366" y="0"/>
                <wp:lineTo x="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6964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A1012" wp14:editId="420A1013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A10FA" w14:textId="77777777" w:rsidR="00D37630" w:rsidRPr="000D632F" w:rsidRDefault="00D37630" w:rsidP="00D3763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A1012" id="Oval 15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m7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+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ndqb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0A10FA" w14:textId="77777777" w:rsidR="00D37630" w:rsidRPr="000D632F" w:rsidRDefault="00D37630" w:rsidP="00D3763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B228C">
        <w:tab/>
      </w:r>
      <w:r w:rsidR="006933D8" w:rsidRPr="00D37630">
        <w:t>A Clara tem um colar feito com pequenas esferas de três cores: azuis, verdes e amarelas.</w:t>
      </w:r>
    </w:p>
    <w:p w14:paraId="420A0F28" w14:textId="10658E31" w:rsidR="006933D8" w:rsidRPr="00D37630" w:rsidRDefault="00D37630" w:rsidP="007E5FD3">
      <w:pPr>
        <w:pStyle w:val="QUESTAO1"/>
        <w:spacing w:before="200" w:line="240" w:lineRule="auto"/>
      </w:pPr>
      <w:r>
        <w:tab/>
      </w:r>
      <w:r>
        <w:tab/>
      </w:r>
      <w:r w:rsidR="006933D8" w:rsidRPr="00D37630">
        <w:t>Uma parte do colar é visível e a outra está escondida por um lenço.</w:t>
      </w:r>
    </w:p>
    <w:p w14:paraId="420A0F29" w14:textId="77777777" w:rsidR="006933D8" w:rsidRPr="00D37630" w:rsidRDefault="00D37630" w:rsidP="007E5FD3">
      <w:pPr>
        <w:pStyle w:val="QUESTAO1"/>
        <w:spacing w:before="200" w:line="240" w:lineRule="auto"/>
      </w:pPr>
      <w:r>
        <w:tab/>
      </w:r>
      <w:r>
        <w:tab/>
      </w:r>
      <w:r w:rsidR="006933D8" w:rsidRPr="00D37630">
        <w:t>O colar tem 48 esferas.</w:t>
      </w:r>
    </w:p>
    <w:p w14:paraId="420A0F2A" w14:textId="77777777" w:rsidR="00D37630" w:rsidRPr="00D37630" w:rsidRDefault="00D37630" w:rsidP="007E5FD3">
      <w:pPr>
        <w:pStyle w:val="QUESTAO1"/>
        <w:spacing w:before="200" w:line="240" w:lineRule="auto"/>
      </w:pPr>
      <w:r>
        <w:tab/>
      </w:r>
      <w:r>
        <w:tab/>
      </w:r>
      <w:r w:rsidRPr="00D37630">
        <w:t>Quantas esferas amarelas estão escondidas pelo lenço?</w:t>
      </w:r>
    </w:p>
    <w:p w14:paraId="420A0F2B" w14:textId="284B107B" w:rsidR="00D37630" w:rsidRPr="00D37630" w:rsidRDefault="00D37630" w:rsidP="007E5FD3">
      <w:pPr>
        <w:pStyle w:val="QUESTAO1"/>
        <w:spacing w:before="200" w:line="240" w:lineRule="auto"/>
      </w:pPr>
      <w:r>
        <w:tab/>
      </w:r>
      <w:r>
        <w:tab/>
      </w:r>
      <w:r w:rsidRPr="00D37630">
        <w:t>Explica como obtiveste a tua resposta.</w:t>
      </w:r>
    </w:p>
    <w:sectPr w:rsidR="00D37630" w:rsidRPr="00D37630" w:rsidSect="00E16ADB">
      <w:headerReference w:type="even" r:id="rId136"/>
      <w:headerReference w:type="default" r:id="rId137"/>
      <w:footerReference w:type="even" r:id="rId138"/>
      <w:footerReference w:type="default" r:id="rId139"/>
      <w:headerReference w:type="first" r:id="rId140"/>
      <w:footerReference w:type="first" r:id="rId141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2CA41" w14:textId="77777777" w:rsidR="00435B3D" w:rsidRDefault="00435B3D" w:rsidP="00D177B5">
      <w:pPr>
        <w:spacing w:after="0" w:line="240" w:lineRule="auto"/>
      </w:pPr>
      <w:r>
        <w:separator/>
      </w:r>
    </w:p>
  </w:endnote>
  <w:endnote w:type="continuationSeparator" w:id="0">
    <w:p w14:paraId="4E28B440" w14:textId="77777777" w:rsidR="00435B3D" w:rsidRDefault="00435B3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opiaStd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A1018" w14:textId="77777777" w:rsidR="002C4407" w:rsidRDefault="002C4407" w:rsidP="007D5A98">
    <w:pPr>
      <w:pStyle w:val="Rodap"/>
      <w:jc w:val="right"/>
    </w:pPr>
    <w:r>
      <w:rPr>
        <w:noProof/>
      </w:rPr>
      <w:drawing>
        <wp:inline distT="0" distB="0" distL="0" distR="0" wp14:anchorId="420A101A" wp14:editId="420A101B">
          <wp:extent cx="952500" cy="320895"/>
          <wp:effectExtent l="0" t="0" r="0" b="3175"/>
          <wp:docPr id="35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A1019" w14:textId="77777777" w:rsidR="002C4407" w:rsidRDefault="002C4407" w:rsidP="007D5A98">
    <w:pPr>
      <w:pStyle w:val="Rodap"/>
      <w:jc w:val="right"/>
    </w:pPr>
    <w:r>
      <w:rPr>
        <w:noProof/>
      </w:rPr>
      <w:drawing>
        <wp:inline distT="0" distB="0" distL="0" distR="0" wp14:anchorId="420A101C" wp14:editId="420A101D">
          <wp:extent cx="952500" cy="320895"/>
          <wp:effectExtent l="0" t="0" r="0" b="3175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5353" w14:textId="77777777" w:rsidR="00972D45" w:rsidRDefault="00972D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BDDCB" w14:textId="77777777" w:rsidR="00435B3D" w:rsidRDefault="00435B3D" w:rsidP="00D177B5">
      <w:pPr>
        <w:spacing w:after="0" w:line="240" w:lineRule="auto"/>
      </w:pPr>
      <w:r>
        <w:separator/>
      </w:r>
    </w:p>
  </w:footnote>
  <w:footnote w:type="continuationSeparator" w:id="0">
    <w:p w14:paraId="34B5F1DF" w14:textId="77777777" w:rsidR="00435B3D" w:rsidRDefault="00435B3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0A0D" w14:textId="078D6254" w:rsidR="00972D45" w:rsidRDefault="00972D45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601E7F6" wp14:editId="0B475106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33581" w14:textId="4E6CA7C1" w:rsidR="00972D45" w:rsidRDefault="00972D45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F5302E" wp14:editId="39B0EB9A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A580" w14:textId="77777777" w:rsidR="00972D45" w:rsidRDefault="00972D4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53" type="#_x0000_t75" style="width:16.5pt;height:16.5pt;visibility:visible" o:bullet="t">
        <v:imagedata r:id="rId1" o:title=""/>
      </v:shape>
    </w:pict>
  </w:numPicBullet>
  <w:numPicBullet w:numPicBulletId="1">
    <w:pict>
      <v:shape id="_x0000_i1354" type="#_x0000_t75" style="width:16.5pt;height:16.5pt;visibility:visible" o:bullet="t">
        <v:imagedata r:id="rId2" o:title=""/>
      </v:shape>
    </w:pict>
  </w:numPicBullet>
  <w:numPicBullet w:numPicBulletId="2">
    <w:pict>
      <v:shape id="_x0000_i1355" type="#_x0000_t75" style="width:16.5pt;height:16.5pt;visibility:visible" o:bullet="t">
        <v:imagedata r:id="rId3" o:title=""/>
      </v:shape>
    </w:pict>
  </w:numPicBullet>
  <w:abstractNum w:abstractNumId="0" w15:restartNumberingAfterBreak="0">
    <w:nsid w:val="0543099A"/>
    <w:multiLevelType w:val="multilevel"/>
    <w:tmpl w:val="44CC99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3" w15:restartNumberingAfterBreak="0">
    <w:nsid w:val="139C6B6A"/>
    <w:multiLevelType w:val="multilevel"/>
    <w:tmpl w:val="73085C8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UtopiaStd-Regular" w:hint="default"/>
        <w:b/>
        <w:color w:val="232322"/>
        <w:sz w:val="24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eastAsia="UtopiaStd-Regular" w:hint="default"/>
        <w:color w:val="232322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eastAsia="UtopiaStd-Regular" w:hint="default"/>
        <w:color w:val="232322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eastAsia="UtopiaStd-Regular" w:hint="default"/>
        <w:color w:val="232322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eastAsia="UtopiaStd-Regular" w:hint="default"/>
        <w:color w:val="232322"/>
      </w:rPr>
    </w:lvl>
    <w:lvl w:ilvl="6">
      <w:start w:val="1"/>
      <w:numFmt w:val="decimal"/>
      <w:isLgl/>
      <w:lvlText w:val="%1.%2.%3.%4.%5.%6.%7."/>
      <w:lvlJc w:val="left"/>
      <w:pPr>
        <w:ind w:left="3300" w:hanging="1440"/>
      </w:pPr>
      <w:rPr>
        <w:rFonts w:eastAsia="UtopiaStd-Regular" w:hint="default"/>
        <w:color w:val="232322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eastAsia="UtopiaStd-Regular" w:hint="default"/>
        <w:color w:val="232322"/>
      </w:rPr>
    </w:lvl>
    <w:lvl w:ilvl="8">
      <w:start w:val="1"/>
      <w:numFmt w:val="decimal"/>
      <w:isLgl/>
      <w:lvlText w:val="%1.%2.%3.%4.%5.%6.%7.%8.%9."/>
      <w:lvlJc w:val="left"/>
      <w:pPr>
        <w:ind w:left="4620" w:hanging="2160"/>
      </w:pPr>
      <w:rPr>
        <w:rFonts w:eastAsia="UtopiaStd-Regular" w:hint="default"/>
        <w:color w:val="232322"/>
      </w:rPr>
    </w:lvl>
  </w:abstractNum>
  <w:abstractNum w:abstractNumId="4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D27FB"/>
    <w:multiLevelType w:val="multilevel"/>
    <w:tmpl w:val="06C865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</w:rPr>
    </w:lvl>
  </w:abstractNum>
  <w:abstractNum w:abstractNumId="7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2DD3314A"/>
    <w:multiLevelType w:val="hybridMultilevel"/>
    <w:tmpl w:val="0EC0462C"/>
    <w:lvl w:ilvl="0" w:tplc="867A638A">
      <w:start w:val="1"/>
      <w:numFmt w:val="upperLetter"/>
      <w:lvlText w:val="(%1)"/>
      <w:lvlJc w:val="left"/>
      <w:pPr>
        <w:ind w:left="10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6" w:hanging="360"/>
      </w:pPr>
    </w:lvl>
    <w:lvl w:ilvl="2" w:tplc="0816001B" w:tentative="1">
      <w:start w:val="1"/>
      <w:numFmt w:val="lowerRoman"/>
      <w:lvlText w:val="%3."/>
      <w:lvlJc w:val="right"/>
      <w:pPr>
        <w:ind w:left="2506" w:hanging="180"/>
      </w:pPr>
    </w:lvl>
    <w:lvl w:ilvl="3" w:tplc="0816000F" w:tentative="1">
      <w:start w:val="1"/>
      <w:numFmt w:val="decimal"/>
      <w:lvlText w:val="%4."/>
      <w:lvlJc w:val="left"/>
      <w:pPr>
        <w:ind w:left="3226" w:hanging="360"/>
      </w:pPr>
    </w:lvl>
    <w:lvl w:ilvl="4" w:tplc="08160019" w:tentative="1">
      <w:start w:val="1"/>
      <w:numFmt w:val="lowerLetter"/>
      <w:lvlText w:val="%5."/>
      <w:lvlJc w:val="left"/>
      <w:pPr>
        <w:ind w:left="3946" w:hanging="360"/>
      </w:pPr>
    </w:lvl>
    <w:lvl w:ilvl="5" w:tplc="0816001B" w:tentative="1">
      <w:start w:val="1"/>
      <w:numFmt w:val="lowerRoman"/>
      <w:lvlText w:val="%6."/>
      <w:lvlJc w:val="right"/>
      <w:pPr>
        <w:ind w:left="4666" w:hanging="180"/>
      </w:pPr>
    </w:lvl>
    <w:lvl w:ilvl="6" w:tplc="0816000F" w:tentative="1">
      <w:start w:val="1"/>
      <w:numFmt w:val="decimal"/>
      <w:lvlText w:val="%7."/>
      <w:lvlJc w:val="left"/>
      <w:pPr>
        <w:ind w:left="5386" w:hanging="360"/>
      </w:pPr>
    </w:lvl>
    <w:lvl w:ilvl="7" w:tplc="08160019" w:tentative="1">
      <w:start w:val="1"/>
      <w:numFmt w:val="lowerLetter"/>
      <w:lvlText w:val="%8."/>
      <w:lvlJc w:val="left"/>
      <w:pPr>
        <w:ind w:left="6106" w:hanging="360"/>
      </w:pPr>
    </w:lvl>
    <w:lvl w:ilvl="8" w:tplc="08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1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3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5A146938"/>
    <w:multiLevelType w:val="multilevel"/>
    <w:tmpl w:val="A03E00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9B0FFF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  <w:b/>
        <w:color w:val="9B0FFF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  <w:b/>
        <w:color w:val="9B0FFF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  <w:b/>
        <w:color w:val="9B0FFF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  <w:b/>
        <w:color w:val="9B0FFF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  <w:b/>
        <w:color w:val="9B0FFF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  <w:b/>
        <w:color w:val="9B0FFF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  <w:b/>
        <w:color w:val="9B0FFF"/>
      </w:rPr>
    </w:lvl>
  </w:abstractNum>
  <w:abstractNum w:abstractNumId="15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7" w15:restartNumberingAfterBreak="0">
    <w:nsid w:val="70CA4495"/>
    <w:multiLevelType w:val="multilevel"/>
    <w:tmpl w:val="1BECB7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4" w:hanging="1800"/>
      </w:pPr>
      <w:rPr>
        <w:rFonts w:hint="default"/>
      </w:rPr>
    </w:lvl>
  </w:abstractNum>
  <w:abstractNum w:abstractNumId="18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314182447">
    <w:abstractNumId w:val="11"/>
  </w:num>
  <w:num w:numId="2" w16cid:durableId="1045955964">
    <w:abstractNumId w:val="19"/>
  </w:num>
  <w:num w:numId="3" w16cid:durableId="1894928604">
    <w:abstractNumId w:val="5"/>
  </w:num>
  <w:num w:numId="4" w16cid:durableId="16226159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8810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5731995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0894946">
    <w:abstractNumId w:val="15"/>
  </w:num>
  <w:num w:numId="8" w16cid:durableId="452138009">
    <w:abstractNumId w:val="13"/>
  </w:num>
  <w:num w:numId="9" w16cid:durableId="696468484">
    <w:abstractNumId w:val="9"/>
  </w:num>
  <w:num w:numId="10" w16cid:durableId="1275559537">
    <w:abstractNumId w:val="1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342980946">
    <w:abstractNumId w:val="1"/>
  </w:num>
  <w:num w:numId="12" w16cid:durableId="798842742">
    <w:abstractNumId w:val="10"/>
  </w:num>
  <w:num w:numId="13" w16cid:durableId="1309019700">
    <w:abstractNumId w:val="7"/>
  </w:num>
  <w:num w:numId="14" w16cid:durableId="1503543540">
    <w:abstractNumId w:val="16"/>
  </w:num>
  <w:num w:numId="15" w16cid:durableId="1585995393">
    <w:abstractNumId w:val="12"/>
  </w:num>
  <w:num w:numId="16" w16cid:durableId="1197237391">
    <w:abstractNumId w:val="4"/>
  </w:num>
  <w:num w:numId="17" w16cid:durableId="2103988196">
    <w:abstractNumId w:val="18"/>
  </w:num>
  <w:num w:numId="18" w16cid:durableId="896430479">
    <w:abstractNumId w:val="8"/>
  </w:num>
  <w:num w:numId="19" w16cid:durableId="1979452134">
    <w:abstractNumId w:val="3"/>
  </w:num>
  <w:num w:numId="20" w16cid:durableId="1866365998">
    <w:abstractNumId w:val="0"/>
  </w:num>
  <w:num w:numId="21" w16cid:durableId="1863084820">
    <w:abstractNumId w:val="14"/>
  </w:num>
  <w:num w:numId="22" w16cid:durableId="308096731">
    <w:abstractNumId w:val="6"/>
  </w:num>
  <w:num w:numId="23" w16cid:durableId="8586616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00D7"/>
    <w:rsid w:val="000106E6"/>
    <w:rsid w:val="00010D38"/>
    <w:rsid w:val="00016C03"/>
    <w:rsid w:val="0002238F"/>
    <w:rsid w:val="0002637D"/>
    <w:rsid w:val="00026F67"/>
    <w:rsid w:val="00027354"/>
    <w:rsid w:val="0003188E"/>
    <w:rsid w:val="00033D25"/>
    <w:rsid w:val="000348B1"/>
    <w:rsid w:val="00052342"/>
    <w:rsid w:val="00062F6C"/>
    <w:rsid w:val="00075333"/>
    <w:rsid w:val="00077259"/>
    <w:rsid w:val="00077AA7"/>
    <w:rsid w:val="00084847"/>
    <w:rsid w:val="00086D19"/>
    <w:rsid w:val="000A78A5"/>
    <w:rsid w:val="000B2948"/>
    <w:rsid w:val="000B49D3"/>
    <w:rsid w:val="000C37B1"/>
    <w:rsid w:val="000D2636"/>
    <w:rsid w:val="000D2CB7"/>
    <w:rsid w:val="000D413C"/>
    <w:rsid w:val="000D49D1"/>
    <w:rsid w:val="000D590C"/>
    <w:rsid w:val="000D632F"/>
    <w:rsid w:val="000D739D"/>
    <w:rsid w:val="000E535D"/>
    <w:rsid w:val="000F1D5F"/>
    <w:rsid w:val="000F3806"/>
    <w:rsid w:val="000F5C16"/>
    <w:rsid w:val="00100304"/>
    <w:rsid w:val="00101ADB"/>
    <w:rsid w:val="00105252"/>
    <w:rsid w:val="0010642C"/>
    <w:rsid w:val="00111F6F"/>
    <w:rsid w:val="00125686"/>
    <w:rsid w:val="0013000A"/>
    <w:rsid w:val="00130517"/>
    <w:rsid w:val="00131497"/>
    <w:rsid w:val="001425BC"/>
    <w:rsid w:val="00142F80"/>
    <w:rsid w:val="001445DD"/>
    <w:rsid w:val="00152806"/>
    <w:rsid w:val="00153DEB"/>
    <w:rsid w:val="00161660"/>
    <w:rsid w:val="00163F88"/>
    <w:rsid w:val="00174392"/>
    <w:rsid w:val="001819A9"/>
    <w:rsid w:val="00182809"/>
    <w:rsid w:val="001849CD"/>
    <w:rsid w:val="00185583"/>
    <w:rsid w:val="001935E7"/>
    <w:rsid w:val="001959D8"/>
    <w:rsid w:val="001A7745"/>
    <w:rsid w:val="001B228C"/>
    <w:rsid w:val="001B2419"/>
    <w:rsid w:val="001C5DAF"/>
    <w:rsid w:val="001C7A1B"/>
    <w:rsid w:val="001D0CAD"/>
    <w:rsid w:val="001D7282"/>
    <w:rsid w:val="00201122"/>
    <w:rsid w:val="0020144F"/>
    <w:rsid w:val="002109D0"/>
    <w:rsid w:val="00221223"/>
    <w:rsid w:val="0022374E"/>
    <w:rsid w:val="00223CE9"/>
    <w:rsid w:val="00226C3A"/>
    <w:rsid w:val="0023123F"/>
    <w:rsid w:val="002358C6"/>
    <w:rsid w:val="002363A1"/>
    <w:rsid w:val="00236C6D"/>
    <w:rsid w:val="00241938"/>
    <w:rsid w:val="002421B2"/>
    <w:rsid w:val="00242483"/>
    <w:rsid w:val="00245779"/>
    <w:rsid w:val="00251A76"/>
    <w:rsid w:val="002569B9"/>
    <w:rsid w:val="00262FD9"/>
    <w:rsid w:val="00266005"/>
    <w:rsid w:val="00271F71"/>
    <w:rsid w:val="0027205B"/>
    <w:rsid w:val="00274FD0"/>
    <w:rsid w:val="00280379"/>
    <w:rsid w:val="002822D6"/>
    <w:rsid w:val="00287CBB"/>
    <w:rsid w:val="002913ED"/>
    <w:rsid w:val="002921F6"/>
    <w:rsid w:val="00293270"/>
    <w:rsid w:val="002932D1"/>
    <w:rsid w:val="002A1042"/>
    <w:rsid w:val="002A3073"/>
    <w:rsid w:val="002B11A7"/>
    <w:rsid w:val="002B338B"/>
    <w:rsid w:val="002B376B"/>
    <w:rsid w:val="002C0724"/>
    <w:rsid w:val="002C29D6"/>
    <w:rsid w:val="002C2D87"/>
    <w:rsid w:val="002C4407"/>
    <w:rsid w:val="002D03C9"/>
    <w:rsid w:val="002D220B"/>
    <w:rsid w:val="002D6C6D"/>
    <w:rsid w:val="002E2780"/>
    <w:rsid w:val="002E2906"/>
    <w:rsid w:val="002E6572"/>
    <w:rsid w:val="002E6EDD"/>
    <w:rsid w:val="002F20E4"/>
    <w:rsid w:val="002F3B12"/>
    <w:rsid w:val="002F41AF"/>
    <w:rsid w:val="0030103E"/>
    <w:rsid w:val="003012AD"/>
    <w:rsid w:val="0030147B"/>
    <w:rsid w:val="00301795"/>
    <w:rsid w:val="0030367A"/>
    <w:rsid w:val="00316213"/>
    <w:rsid w:val="0033552C"/>
    <w:rsid w:val="00350A6D"/>
    <w:rsid w:val="00360BC9"/>
    <w:rsid w:val="0036406B"/>
    <w:rsid w:val="00365C7C"/>
    <w:rsid w:val="0036797E"/>
    <w:rsid w:val="003714CF"/>
    <w:rsid w:val="00371CF4"/>
    <w:rsid w:val="003759EE"/>
    <w:rsid w:val="00376997"/>
    <w:rsid w:val="003852ED"/>
    <w:rsid w:val="00387161"/>
    <w:rsid w:val="00393C8A"/>
    <w:rsid w:val="003949E3"/>
    <w:rsid w:val="003958FE"/>
    <w:rsid w:val="00397C4E"/>
    <w:rsid w:val="003A5352"/>
    <w:rsid w:val="003B338A"/>
    <w:rsid w:val="003C506E"/>
    <w:rsid w:val="003C5F1C"/>
    <w:rsid w:val="003E2A77"/>
    <w:rsid w:val="003E30EE"/>
    <w:rsid w:val="003F239C"/>
    <w:rsid w:val="003F5A65"/>
    <w:rsid w:val="0040597E"/>
    <w:rsid w:val="004067E0"/>
    <w:rsid w:val="004130F9"/>
    <w:rsid w:val="00413637"/>
    <w:rsid w:val="0041387A"/>
    <w:rsid w:val="0042096A"/>
    <w:rsid w:val="00426607"/>
    <w:rsid w:val="00427019"/>
    <w:rsid w:val="0042777D"/>
    <w:rsid w:val="00431CD9"/>
    <w:rsid w:val="00433136"/>
    <w:rsid w:val="00435B3D"/>
    <w:rsid w:val="004363FC"/>
    <w:rsid w:val="00437BF9"/>
    <w:rsid w:val="004412E6"/>
    <w:rsid w:val="0044282D"/>
    <w:rsid w:val="004453EA"/>
    <w:rsid w:val="00445942"/>
    <w:rsid w:val="004602AB"/>
    <w:rsid w:val="004660A0"/>
    <w:rsid w:val="00470B48"/>
    <w:rsid w:val="004729B1"/>
    <w:rsid w:val="004731AD"/>
    <w:rsid w:val="0047389B"/>
    <w:rsid w:val="00476446"/>
    <w:rsid w:val="0047751D"/>
    <w:rsid w:val="0048078C"/>
    <w:rsid w:val="00484FC4"/>
    <w:rsid w:val="00490305"/>
    <w:rsid w:val="00493BAA"/>
    <w:rsid w:val="00493D66"/>
    <w:rsid w:val="004A0DB0"/>
    <w:rsid w:val="004A13CB"/>
    <w:rsid w:val="004A36BB"/>
    <w:rsid w:val="004A38C1"/>
    <w:rsid w:val="004B74BA"/>
    <w:rsid w:val="004B75EC"/>
    <w:rsid w:val="004C048C"/>
    <w:rsid w:val="004C44FD"/>
    <w:rsid w:val="004C7EA8"/>
    <w:rsid w:val="004D0B7B"/>
    <w:rsid w:val="004D0C5D"/>
    <w:rsid w:val="004D23F5"/>
    <w:rsid w:val="004D4ACC"/>
    <w:rsid w:val="004D628C"/>
    <w:rsid w:val="004D6448"/>
    <w:rsid w:val="004E467F"/>
    <w:rsid w:val="004E7A84"/>
    <w:rsid w:val="004F47FE"/>
    <w:rsid w:val="004F4ED0"/>
    <w:rsid w:val="004F7D91"/>
    <w:rsid w:val="0050168D"/>
    <w:rsid w:val="005056D1"/>
    <w:rsid w:val="005078CA"/>
    <w:rsid w:val="00510026"/>
    <w:rsid w:val="00511B1C"/>
    <w:rsid w:val="00512520"/>
    <w:rsid w:val="0052168E"/>
    <w:rsid w:val="00522577"/>
    <w:rsid w:val="0052664C"/>
    <w:rsid w:val="00530944"/>
    <w:rsid w:val="00530BA8"/>
    <w:rsid w:val="00530C9A"/>
    <w:rsid w:val="00545690"/>
    <w:rsid w:val="00552529"/>
    <w:rsid w:val="0055624E"/>
    <w:rsid w:val="00556553"/>
    <w:rsid w:val="00556CA1"/>
    <w:rsid w:val="00557869"/>
    <w:rsid w:val="00560310"/>
    <w:rsid w:val="005608BA"/>
    <w:rsid w:val="00560EC5"/>
    <w:rsid w:val="0056729E"/>
    <w:rsid w:val="00570BCB"/>
    <w:rsid w:val="0057107F"/>
    <w:rsid w:val="005712C3"/>
    <w:rsid w:val="005728B7"/>
    <w:rsid w:val="00575D1B"/>
    <w:rsid w:val="00580C18"/>
    <w:rsid w:val="00584225"/>
    <w:rsid w:val="005856A8"/>
    <w:rsid w:val="00585BC7"/>
    <w:rsid w:val="005912DB"/>
    <w:rsid w:val="00594815"/>
    <w:rsid w:val="00596566"/>
    <w:rsid w:val="005A06B8"/>
    <w:rsid w:val="005B0D45"/>
    <w:rsid w:val="005B7895"/>
    <w:rsid w:val="005C7128"/>
    <w:rsid w:val="005C7E07"/>
    <w:rsid w:val="005D240E"/>
    <w:rsid w:val="005D2F8D"/>
    <w:rsid w:val="005D38D7"/>
    <w:rsid w:val="005D5106"/>
    <w:rsid w:val="005D5FF5"/>
    <w:rsid w:val="005D6437"/>
    <w:rsid w:val="005E1CF5"/>
    <w:rsid w:val="005F15F5"/>
    <w:rsid w:val="005F55CB"/>
    <w:rsid w:val="006007F1"/>
    <w:rsid w:val="006007F2"/>
    <w:rsid w:val="006140DD"/>
    <w:rsid w:val="00616AB9"/>
    <w:rsid w:val="00616F7F"/>
    <w:rsid w:val="006205EC"/>
    <w:rsid w:val="00626873"/>
    <w:rsid w:val="00627293"/>
    <w:rsid w:val="00633E57"/>
    <w:rsid w:val="00634627"/>
    <w:rsid w:val="00636151"/>
    <w:rsid w:val="00636D5E"/>
    <w:rsid w:val="00637BF4"/>
    <w:rsid w:val="0065215B"/>
    <w:rsid w:val="006527AC"/>
    <w:rsid w:val="00653546"/>
    <w:rsid w:val="00653D36"/>
    <w:rsid w:val="00654202"/>
    <w:rsid w:val="00655AEA"/>
    <w:rsid w:val="006568A5"/>
    <w:rsid w:val="00662D68"/>
    <w:rsid w:val="006630BF"/>
    <w:rsid w:val="00682499"/>
    <w:rsid w:val="00687307"/>
    <w:rsid w:val="00691C64"/>
    <w:rsid w:val="006933D8"/>
    <w:rsid w:val="00695FA5"/>
    <w:rsid w:val="006A1B07"/>
    <w:rsid w:val="006A3D4C"/>
    <w:rsid w:val="006A50CF"/>
    <w:rsid w:val="006A59C6"/>
    <w:rsid w:val="006A7D6A"/>
    <w:rsid w:val="006C3C18"/>
    <w:rsid w:val="006C4701"/>
    <w:rsid w:val="006D0B58"/>
    <w:rsid w:val="006D2C04"/>
    <w:rsid w:val="006D3A39"/>
    <w:rsid w:val="006D4D88"/>
    <w:rsid w:val="006D73DB"/>
    <w:rsid w:val="006E72C0"/>
    <w:rsid w:val="006F35DB"/>
    <w:rsid w:val="006F4F46"/>
    <w:rsid w:val="006F7DDB"/>
    <w:rsid w:val="00702F0B"/>
    <w:rsid w:val="007036D0"/>
    <w:rsid w:val="00711DB5"/>
    <w:rsid w:val="0071273A"/>
    <w:rsid w:val="00715BE7"/>
    <w:rsid w:val="00715D47"/>
    <w:rsid w:val="00721BE9"/>
    <w:rsid w:val="007277CA"/>
    <w:rsid w:val="0073590B"/>
    <w:rsid w:val="00735AAF"/>
    <w:rsid w:val="007422EC"/>
    <w:rsid w:val="00747E54"/>
    <w:rsid w:val="00751EFB"/>
    <w:rsid w:val="00752AAD"/>
    <w:rsid w:val="00755E18"/>
    <w:rsid w:val="0076259D"/>
    <w:rsid w:val="007628BB"/>
    <w:rsid w:val="0077320A"/>
    <w:rsid w:val="00773ADD"/>
    <w:rsid w:val="00782F66"/>
    <w:rsid w:val="00783304"/>
    <w:rsid w:val="00783B21"/>
    <w:rsid w:val="007856F0"/>
    <w:rsid w:val="00787FD3"/>
    <w:rsid w:val="00794D89"/>
    <w:rsid w:val="00795E72"/>
    <w:rsid w:val="007A02DF"/>
    <w:rsid w:val="007A4811"/>
    <w:rsid w:val="007A5DAC"/>
    <w:rsid w:val="007A65B1"/>
    <w:rsid w:val="007A6B5C"/>
    <w:rsid w:val="007B03B3"/>
    <w:rsid w:val="007B1BAC"/>
    <w:rsid w:val="007B5C60"/>
    <w:rsid w:val="007B66B9"/>
    <w:rsid w:val="007B7D91"/>
    <w:rsid w:val="007C0AA7"/>
    <w:rsid w:val="007C335B"/>
    <w:rsid w:val="007C5022"/>
    <w:rsid w:val="007C5848"/>
    <w:rsid w:val="007D1BDB"/>
    <w:rsid w:val="007D3BE0"/>
    <w:rsid w:val="007D5A98"/>
    <w:rsid w:val="007D7AD3"/>
    <w:rsid w:val="007E3BA0"/>
    <w:rsid w:val="007E43D3"/>
    <w:rsid w:val="007E50CF"/>
    <w:rsid w:val="007E5FD3"/>
    <w:rsid w:val="007F14DE"/>
    <w:rsid w:val="007F1917"/>
    <w:rsid w:val="00802CE4"/>
    <w:rsid w:val="00803A30"/>
    <w:rsid w:val="00813E36"/>
    <w:rsid w:val="00822D4F"/>
    <w:rsid w:val="00832C46"/>
    <w:rsid w:val="00835C1D"/>
    <w:rsid w:val="00840629"/>
    <w:rsid w:val="008409AF"/>
    <w:rsid w:val="008418E3"/>
    <w:rsid w:val="008434C6"/>
    <w:rsid w:val="00847CD6"/>
    <w:rsid w:val="0085217C"/>
    <w:rsid w:val="00854FA7"/>
    <w:rsid w:val="00855161"/>
    <w:rsid w:val="0085722A"/>
    <w:rsid w:val="00864342"/>
    <w:rsid w:val="00871045"/>
    <w:rsid w:val="00885EF4"/>
    <w:rsid w:val="008A36B6"/>
    <w:rsid w:val="008A4C62"/>
    <w:rsid w:val="008B098C"/>
    <w:rsid w:val="008B4EF9"/>
    <w:rsid w:val="008C2884"/>
    <w:rsid w:val="008C3EF7"/>
    <w:rsid w:val="008C50B1"/>
    <w:rsid w:val="008D31FD"/>
    <w:rsid w:val="008D5723"/>
    <w:rsid w:val="008E25D8"/>
    <w:rsid w:val="008E2813"/>
    <w:rsid w:val="008E3A6A"/>
    <w:rsid w:val="008E5DB9"/>
    <w:rsid w:val="008E7736"/>
    <w:rsid w:val="008F3880"/>
    <w:rsid w:val="008F4DA7"/>
    <w:rsid w:val="008F66CC"/>
    <w:rsid w:val="00900C1F"/>
    <w:rsid w:val="0090122B"/>
    <w:rsid w:val="0090282A"/>
    <w:rsid w:val="00904DE7"/>
    <w:rsid w:val="00917838"/>
    <w:rsid w:val="00920954"/>
    <w:rsid w:val="00922AFF"/>
    <w:rsid w:val="00923321"/>
    <w:rsid w:val="009246FD"/>
    <w:rsid w:val="00927081"/>
    <w:rsid w:val="00927F3E"/>
    <w:rsid w:val="00930C9E"/>
    <w:rsid w:val="00935BFD"/>
    <w:rsid w:val="00942C42"/>
    <w:rsid w:val="009465BE"/>
    <w:rsid w:val="009519C0"/>
    <w:rsid w:val="00955536"/>
    <w:rsid w:val="009559C7"/>
    <w:rsid w:val="00956029"/>
    <w:rsid w:val="00956582"/>
    <w:rsid w:val="009573A4"/>
    <w:rsid w:val="00960394"/>
    <w:rsid w:val="00963658"/>
    <w:rsid w:val="00964221"/>
    <w:rsid w:val="00967586"/>
    <w:rsid w:val="009705DC"/>
    <w:rsid w:val="00972D45"/>
    <w:rsid w:val="00975305"/>
    <w:rsid w:val="00984F46"/>
    <w:rsid w:val="009858A5"/>
    <w:rsid w:val="009A03BB"/>
    <w:rsid w:val="009C2264"/>
    <w:rsid w:val="009C2ABF"/>
    <w:rsid w:val="009C5FCF"/>
    <w:rsid w:val="009D4AB4"/>
    <w:rsid w:val="009E04ED"/>
    <w:rsid w:val="009E2A17"/>
    <w:rsid w:val="009E654C"/>
    <w:rsid w:val="009F64F6"/>
    <w:rsid w:val="00A10E43"/>
    <w:rsid w:val="00A115C4"/>
    <w:rsid w:val="00A158CE"/>
    <w:rsid w:val="00A17E6B"/>
    <w:rsid w:val="00A22A4E"/>
    <w:rsid w:val="00A24A1D"/>
    <w:rsid w:val="00A25439"/>
    <w:rsid w:val="00A2640C"/>
    <w:rsid w:val="00A406BD"/>
    <w:rsid w:val="00A427DF"/>
    <w:rsid w:val="00A448BD"/>
    <w:rsid w:val="00A47644"/>
    <w:rsid w:val="00A6290F"/>
    <w:rsid w:val="00A62B43"/>
    <w:rsid w:val="00A64856"/>
    <w:rsid w:val="00A649F4"/>
    <w:rsid w:val="00A70A8C"/>
    <w:rsid w:val="00A729CC"/>
    <w:rsid w:val="00A72A2F"/>
    <w:rsid w:val="00A74339"/>
    <w:rsid w:val="00A748EA"/>
    <w:rsid w:val="00A777B8"/>
    <w:rsid w:val="00A91AE6"/>
    <w:rsid w:val="00A91CA9"/>
    <w:rsid w:val="00AA2A7C"/>
    <w:rsid w:val="00AA3726"/>
    <w:rsid w:val="00AB2378"/>
    <w:rsid w:val="00AB36FE"/>
    <w:rsid w:val="00AB40AA"/>
    <w:rsid w:val="00AB4A8F"/>
    <w:rsid w:val="00AB4FA1"/>
    <w:rsid w:val="00AC74EF"/>
    <w:rsid w:val="00AD4524"/>
    <w:rsid w:val="00AD5AA8"/>
    <w:rsid w:val="00AD69B6"/>
    <w:rsid w:val="00AD73B0"/>
    <w:rsid w:val="00AE3F05"/>
    <w:rsid w:val="00AE5CF6"/>
    <w:rsid w:val="00AF0B1B"/>
    <w:rsid w:val="00AF462C"/>
    <w:rsid w:val="00AF6F80"/>
    <w:rsid w:val="00B01D1D"/>
    <w:rsid w:val="00B061E6"/>
    <w:rsid w:val="00B108B4"/>
    <w:rsid w:val="00B10F5E"/>
    <w:rsid w:val="00B115E1"/>
    <w:rsid w:val="00B11CE7"/>
    <w:rsid w:val="00B26A56"/>
    <w:rsid w:val="00B3090E"/>
    <w:rsid w:val="00B309B5"/>
    <w:rsid w:val="00B35244"/>
    <w:rsid w:val="00B40527"/>
    <w:rsid w:val="00B40F84"/>
    <w:rsid w:val="00B41F6F"/>
    <w:rsid w:val="00B430C9"/>
    <w:rsid w:val="00B50C52"/>
    <w:rsid w:val="00B514FB"/>
    <w:rsid w:val="00B60FC5"/>
    <w:rsid w:val="00B62A01"/>
    <w:rsid w:val="00B6541F"/>
    <w:rsid w:val="00B67E04"/>
    <w:rsid w:val="00B746EB"/>
    <w:rsid w:val="00B848AE"/>
    <w:rsid w:val="00BA002F"/>
    <w:rsid w:val="00BA0B0F"/>
    <w:rsid w:val="00BA2B51"/>
    <w:rsid w:val="00BA3142"/>
    <w:rsid w:val="00BA4776"/>
    <w:rsid w:val="00BA4F1D"/>
    <w:rsid w:val="00BB423C"/>
    <w:rsid w:val="00BB57A9"/>
    <w:rsid w:val="00BB77A9"/>
    <w:rsid w:val="00BC4010"/>
    <w:rsid w:val="00BD72D8"/>
    <w:rsid w:val="00BD73FB"/>
    <w:rsid w:val="00BD7FDC"/>
    <w:rsid w:val="00BE0AAD"/>
    <w:rsid w:val="00BE18BB"/>
    <w:rsid w:val="00BE6B05"/>
    <w:rsid w:val="00BE6E70"/>
    <w:rsid w:val="00BE7988"/>
    <w:rsid w:val="00BE7AE8"/>
    <w:rsid w:val="00BF48C4"/>
    <w:rsid w:val="00BF5DA5"/>
    <w:rsid w:val="00C01F20"/>
    <w:rsid w:val="00C04C98"/>
    <w:rsid w:val="00C124A3"/>
    <w:rsid w:val="00C15927"/>
    <w:rsid w:val="00C173EA"/>
    <w:rsid w:val="00C2303C"/>
    <w:rsid w:val="00C23320"/>
    <w:rsid w:val="00C245A0"/>
    <w:rsid w:val="00C274FC"/>
    <w:rsid w:val="00C27B03"/>
    <w:rsid w:val="00C31E7F"/>
    <w:rsid w:val="00C31F09"/>
    <w:rsid w:val="00C34871"/>
    <w:rsid w:val="00C37D31"/>
    <w:rsid w:val="00C410BD"/>
    <w:rsid w:val="00C42C8D"/>
    <w:rsid w:val="00C53527"/>
    <w:rsid w:val="00C54F1C"/>
    <w:rsid w:val="00C615BE"/>
    <w:rsid w:val="00C62209"/>
    <w:rsid w:val="00C63322"/>
    <w:rsid w:val="00C72BA7"/>
    <w:rsid w:val="00C76326"/>
    <w:rsid w:val="00C77555"/>
    <w:rsid w:val="00C77EB1"/>
    <w:rsid w:val="00C81A58"/>
    <w:rsid w:val="00C83E3A"/>
    <w:rsid w:val="00C95FF7"/>
    <w:rsid w:val="00C97FB6"/>
    <w:rsid w:val="00CA0714"/>
    <w:rsid w:val="00CA3B94"/>
    <w:rsid w:val="00CA6F44"/>
    <w:rsid w:val="00CB3DD5"/>
    <w:rsid w:val="00CC53E6"/>
    <w:rsid w:val="00CC6822"/>
    <w:rsid w:val="00CD729E"/>
    <w:rsid w:val="00CE1211"/>
    <w:rsid w:val="00CE4776"/>
    <w:rsid w:val="00CE4C41"/>
    <w:rsid w:val="00CE7043"/>
    <w:rsid w:val="00CE79A3"/>
    <w:rsid w:val="00CF07FF"/>
    <w:rsid w:val="00CF77FE"/>
    <w:rsid w:val="00D01B93"/>
    <w:rsid w:val="00D177B5"/>
    <w:rsid w:val="00D26B34"/>
    <w:rsid w:val="00D37324"/>
    <w:rsid w:val="00D37630"/>
    <w:rsid w:val="00D50060"/>
    <w:rsid w:val="00D5365D"/>
    <w:rsid w:val="00D60229"/>
    <w:rsid w:val="00D62E7B"/>
    <w:rsid w:val="00D63408"/>
    <w:rsid w:val="00D65969"/>
    <w:rsid w:val="00D71141"/>
    <w:rsid w:val="00D7603C"/>
    <w:rsid w:val="00D76BEE"/>
    <w:rsid w:val="00D8172C"/>
    <w:rsid w:val="00D82537"/>
    <w:rsid w:val="00D84C6B"/>
    <w:rsid w:val="00D9242E"/>
    <w:rsid w:val="00D968C2"/>
    <w:rsid w:val="00D97572"/>
    <w:rsid w:val="00DA008D"/>
    <w:rsid w:val="00DA0FCF"/>
    <w:rsid w:val="00DA2383"/>
    <w:rsid w:val="00DA41E7"/>
    <w:rsid w:val="00DA4DE7"/>
    <w:rsid w:val="00DB19EB"/>
    <w:rsid w:val="00DB2ED5"/>
    <w:rsid w:val="00DB4D58"/>
    <w:rsid w:val="00DC38CA"/>
    <w:rsid w:val="00DC43A3"/>
    <w:rsid w:val="00DC5B66"/>
    <w:rsid w:val="00DC7328"/>
    <w:rsid w:val="00DD6C10"/>
    <w:rsid w:val="00DE1CF7"/>
    <w:rsid w:val="00DE7E8B"/>
    <w:rsid w:val="00E076E3"/>
    <w:rsid w:val="00E100F7"/>
    <w:rsid w:val="00E1496B"/>
    <w:rsid w:val="00E15196"/>
    <w:rsid w:val="00E1561C"/>
    <w:rsid w:val="00E16ADB"/>
    <w:rsid w:val="00E212E0"/>
    <w:rsid w:val="00E24D3D"/>
    <w:rsid w:val="00E2610A"/>
    <w:rsid w:val="00E325C9"/>
    <w:rsid w:val="00E32C50"/>
    <w:rsid w:val="00E35125"/>
    <w:rsid w:val="00E3612D"/>
    <w:rsid w:val="00E37D91"/>
    <w:rsid w:val="00E42002"/>
    <w:rsid w:val="00E42D8A"/>
    <w:rsid w:val="00E4687D"/>
    <w:rsid w:val="00E60805"/>
    <w:rsid w:val="00E60841"/>
    <w:rsid w:val="00E64294"/>
    <w:rsid w:val="00E66345"/>
    <w:rsid w:val="00E70E42"/>
    <w:rsid w:val="00E727EB"/>
    <w:rsid w:val="00E755D9"/>
    <w:rsid w:val="00E75B21"/>
    <w:rsid w:val="00E82447"/>
    <w:rsid w:val="00E828DF"/>
    <w:rsid w:val="00E857AC"/>
    <w:rsid w:val="00E941C7"/>
    <w:rsid w:val="00EA4302"/>
    <w:rsid w:val="00EB4909"/>
    <w:rsid w:val="00EC1C28"/>
    <w:rsid w:val="00ED02D8"/>
    <w:rsid w:val="00ED1713"/>
    <w:rsid w:val="00ED30E2"/>
    <w:rsid w:val="00EE0866"/>
    <w:rsid w:val="00EE0E1E"/>
    <w:rsid w:val="00EE1A82"/>
    <w:rsid w:val="00EF2055"/>
    <w:rsid w:val="00F006C8"/>
    <w:rsid w:val="00F007C4"/>
    <w:rsid w:val="00F0377A"/>
    <w:rsid w:val="00F06AE9"/>
    <w:rsid w:val="00F1013F"/>
    <w:rsid w:val="00F1363F"/>
    <w:rsid w:val="00F1420C"/>
    <w:rsid w:val="00F25690"/>
    <w:rsid w:val="00F328D0"/>
    <w:rsid w:val="00F363B7"/>
    <w:rsid w:val="00F55EB4"/>
    <w:rsid w:val="00F57443"/>
    <w:rsid w:val="00F5791C"/>
    <w:rsid w:val="00F60C62"/>
    <w:rsid w:val="00F749AB"/>
    <w:rsid w:val="00F75D18"/>
    <w:rsid w:val="00F77632"/>
    <w:rsid w:val="00F804DC"/>
    <w:rsid w:val="00F81987"/>
    <w:rsid w:val="00F837E8"/>
    <w:rsid w:val="00F9182C"/>
    <w:rsid w:val="00FA19DC"/>
    <w:rsid w:val="00FB0D12"/>
    <w:rsid w:val="00FB3A45"/>
    <w:rsid w:val="00FC157B"/>
    <w:rsid w:val="00FC23DC"/>
    <w:rsid w:val="00FC4F50"/>
    <w:rsid w:val="00FC5AF9"/>
    <w:rsid w:val="00FC6B28"/>
    <w:rsid w:val="00FD06B4"/>
    <w:rsid w:val="00FD13D8"/>
    <w:rsid w:val="00FD2607"/>
    <w:rsid w:val="00FD2F52"/>
    <w:rsid w:val="00FD2F95"/>
    <w:rsid w:val="00FD644B"/>
    <w:rsid w:val="00FE0D6C"/>
    <w:rsid w:val="00FE3C2F"/>
    <w:rsid w:val="00FE5902"/>
    <w:rsid w:val="00FF03D2"/>
    <w:rsid w:val="00FF75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0A0D78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6.bin"/><Relationship Id="rId21" Type="http://schemas.openxmlformats.org/officeDocument/2006/relationships/oleObject" Target="embeddings/oleObject3.bin"/><Relationship Id="rId42" Type="http://schemas.openxmlformats.org/officeDocument/2006/relationships/oleObject" Target="embeddings/oleObject13.bin"/><Relationship Id="rId63" Type="http://schemas.openxmlformats.org/officeDocument/2006/relationships/oleObject" Target="embeddings/oleObject23.bin"/><Relationship Id="rId84" Type="http://schemas.openxmlformats.org/officeDocument/2006/relationships/oleObject" Target="embeddings/oleObject33.bin"/><Relationship Id="rId138" Type="http://schemas.openxmlformats.org/officeDocument/2006/relationships/footer" Target="footer1.xml"/><Relationship Id="rId107" Type="http://schemas.openxmlformats.org/officeDocument/2006/relationships/oleObject" Target="embeddings/oleObject42.bin"/><Relationship Id="rId11" Type="http://schemas.openxmlformats.org/officeDocument/2006/relationships/image" Target="media/image4.png"/><Relationship Id="rId32" Type="http://schemas.openxmlformats.org/officeDocument/2006/relationships/image" Target="media/image17.wmf"/><Relationship Id="rId37" Type="http://schemas.openxmlformats.org/officeDocument/2006/relationships/image" Target="media/image20.wmf"/><Relationship Id="rId53" Type="http://schemas.openxmlformats.org/officeDocument/2006/relationships/image" Target="media/image28.wmf"/><Relationship Id="rId58" Type="http://schemas.openxmlformats.org/officeDocument/2006/relationships/oleObject" Target="embeddings/oleObject21.bin"/><Relationship Id="rId74" Type="http://schemas.openxmlformats.org/officeDocument/2006/relationships/oleObject" Target="embeddings/oleObject28.bin"/><Relationship Id="rId79" Type="http://schemas.openxmlformats.org/officeDocument/2006/relationships/image" Target="media/image42.wmf"/><Relationship Id="rId102" Type="http://schemas.openxmlformats.org/officeDocument/2006/relationships/image" Target="media/image55.png"/><Relationship Id="rId123" Type="http://schemas.openxmlformats.org/officeDocument/2006/relationships/image" Target="media/image68.wmf"/><Relationship Id="rId128" Type="http://schemas.openxmlformats.org/officeDocument/2006/relationships/oleObject" Target="embeddings/oleObject51.bin"/><Relationship Id="rId5" Type="http://schemas.openxmlformats.org/officeDocument/2006/relationships/numbering" Target="numbering.xml"/><Relationship Id="rId90" Type="http://schemas.openxmlformats.org/officeDocument/2006/relationships/oleObject" Target="embeddings/oleObject36.bin"/><Relationship Id="rId95" Type="http://schemas.openxmlformats.org/officeDocument/2006/relationships/oleObject" Target="embeddings/oleObject38.bin"/><Relationship Id="rId22" Type="http://schemas.openxmlformats.org/officeDocument/2006/relationships/image" Target="media/image12.wmf"/><Relationship Id="rId27" Type="http://schemas.openxmlformats.org/officeDocument/2006/relationships/oleObject" Target="embeddings/oleObject6.bin"/><Relationship Id="rId43" Type="http://schemas.openxmlformats.org/officeDocument/2006/relationships/image" Target="media/image23.wmf"/><Relationship Id="rId48" Type="http://schemas.openxmlformats.org/officeDocument/2006/relationships/oleObject" Target="embeddings/oleObject16.bin"/><Relationship Id="rId64" Type="http://schemas.openxmlformats.org/officeDocument/2006/relationships/image" Target="media/image34.wmf"/><Relationship Id="rId69" Type="http://schemas.openxmlformats.org/officeDocument/2006/relationships/oleObject" Target="embeddings/oleObject26.bin"/><Relationship Id="rId113" Type="http://schemas.openxmlformats.org/officeDocument/2006/relationships/oleObject" Target="embeddings/oleObject44.bin"/><Relationship Id="rId118" Type="http://schemas.openxmlformats.org/officeDocument/2006/relationships/image" Target="media/image65.wmf"/><Relationship Id="rId134" Type="http://schemas.openxmlformats.org/officeDocument/2006/relationships/image" Target="media/image74.png"/><Relationship Id="rId139" Type="http://schemas.openxmlformats.org/officeDocument/2006/relationships/footer" Target="footer2.xml"/><Relationship Id="rId80" Type="http://schemas.openxmlformats.org/officeDocument/2006/relationships/oleObject" Target="embeddings/oleObject31.bin"/><Relationship Id="rId85" Type="http://schemas.openxmlformats.org/officeDocument/2006/relationships/image" Target="media/image45.wmf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33" Type="http://schemas.openxmlformats.org/officeDocument/2006/relationships/oleObject" Target="embeddings/oleObject9.bin"/><Relationship Id="rId38" Type="http://schemas.openxmlformats.org/officeDocument/2006/relationships/oleObject" Target="embeddings/oleObject11.bin"/><Relationship Id="rId59" Type="http://schemas.openxmlformats.org/officeDocument/2006/relationships/image" Target="media/image31.wmf"/><Relationship Id="rId103" Type="http://schemas.openxmlformats.org/officeDocument/2006/relationships/image" Target="media/image56.png"/><Relationship Id="rId108" Type="http://schemas.openxmlformats.org/officeDocument/2006/relationships/image" Target="media/image59.png"/><Relationship Id="rId124" Type="http://schemas.openxmlformats.org/officeDocument/2006/relationships/oleObject" Target="embeddings/oleObject49.bin"/><Relationship Id="rId129" Type="http://schemas.openxmlformats.org/officeDocument/2006/relationships/image" Target="media/image71.wmf"/><Relationship Id="rId54" Type="http://schemas.openxmlformats.org/officeDocument/2006/relationships/oleObject" Target="embeddings/oleObject19.bin"/><Relationship Id="rId70" Type="http://schemas.openxmlformats.org/officeDocument/2006/relationships/image" Target="media/image37.wmf"/><Relationship Id="rId75" Type="http://schemas.openxmlformats.org/officeDocument/2006/relationships/image" Target="media/image40.wmf"/><Relationship Id="rId91" Type="http://schemas.openxmlformats.org/officeDocument/2006/relationships/image" Target="media/image48.jpg"/><Relationship Id="rId96" Type="http://schemas.openxmlformats.org/officeDocument/2006/relationships/image" Target="media/image51.wmf"/><Relationship Id="rId14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oleObject" Target="embeddings/oleObject4.bin"/><Relationship Id="rId28" Type="http://schemas.openxmlformats.org/officeDocument/2006/relationships/image" Target="media/image15.wmf"/><Relationship Id="rId49" Type="http://schemas.openxmlformats.org/officeDocument/2006/relationships/image" Target="media/image26.wmf"/><Relationship Id="rId114" Type="http://schemas.openxmlformats.org/officeDocument/2006/relationships/image" Target="media/image63.wmf"/><Relationship Id="rId119" Type="http://schemas.openxmlformats.org/officeDocument/2006/relationships/oleObject" Target="embeddings/oleObject47.bin"/><Relationship Id="rId44" Type="http://schemas.openxmlformats.org/officeDocument/2006/relationships/oleObject" Target="embeddings/oleObject14.bin"/><Relationship Id="rId60" Type="http://schemas.openxmlformats.org/officeDocument/2006/relationships/oleObject" Target="embeddings/oleObject22.bin"/><Relationship Id="rId65" Type="http://schemas.openxmlformats.org/officeDocument/2006/relationships/oleObject" Target="embeddings/oleObject24.bin"/><Relationship Id="rId81" Type="http://schemas.openxmlformats.org/officeDocument/2006/relationships/image" Target="media/image43.wmf"/><Relationship Id="rId86" Type="http://schemas.openxmlformats.org/officeDocument/2006/relationships/oleObject" Target="embeddings/oleObject34.bin"/><Relationship Id="rId130" Type="http://schemas.openxmlformats.org/officeDocument/2006/relationships/oleObject" Target="embeddings/oleObject52.bin"/><Relationship Id="rId135" Type="http://schemas.openxmlformats.org/officeDocument/2006/relationships/image" Target="media/image75.png"/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39" Type="http://schemas.openxmlformats.org/officeDocument/2006/relationships/image" Target="media/image21.wmf"/><Relationship Id="rId109" Type="http://schemas.openxmlformats.org/officeDocument/2006/relationships/image" Target="media/image60.wmf"/><Relationship Id="rId34" Type="http://schemas.openxmlformats.org/officeDocument/2006/relationships/image" Target="media/image18.wmf"/><Relationship Id="rId50" Type="http://schemas.openxmlformats.org/officeDocument/2006/relationships/oleObject" Target="embeddings/oleObject17.bin"/><Relationship Id="rId55" Type="http://schemas.openxmlformats.org/officeDocument/2006/relationships/image" Target="media/image29.wmf"/><Relationship Id="rId76" Type="http://schemas.openxmlformats.org/officeDocument/2006/relationships/oleObject" Target="embeddings/oleObject29.bin"/><Relationship Id="rId97" Type="http://schemas.openxmlformats.org/officeDocument/2006/relationships/oleObject" Target="embeddings/oleObject39.bin"/><Relationship Id="rId104" Type="http://schemas.openxmlformats.org/officeDocument/2006/relationships/image" Target="media/image57.wmf"/><Relationship Id="rId120" Type="http://schemas.openxmlformats.org/officeDocument/2006/relationships/image" Target="media/image66.jpg"/><Relationship Id="rId125" Type="http://schemas.openxmlformats.org/officeDocument/2006/relationships/image" Target="media/image69.wmf"/><Relationship Id="rId141" Type="http://schemas.openxmlformats.org/officeDocument/2006/relationships/footer" Target="footer3.xml"/><Relationship Id="rId7" Type="http://schemas.openxmlformats.org/officeDocument/2006/relationships/settings" Target="settings.xml"/><Relationship Id="rId71" Type="http://schemas.openxmlformats.org/officeDocument/2006/relationships/oleObject" Target="embeddings/oleObject27.bin"/><Relationship Id="rId92" Type="http://schemas.openxmlformats.org/officeDocument/2006/relationships/image" Target="media/image49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7.bin"/><Relationship Id="rId24" Type="http://schemas.openxmlformats.org/officeDocument/2006/relationships/image" Target="media/image13.wmf"/><Relationship Id="rId40" Type="http://schemas.openxmlformats.org/officeDocument/2006/relationships/oleObject" Target="embeddings/oleObject12.bin"/><Relationship Id="rId45" Type="http://schemas.openxmlformats.org/officeDocument/2006/relationships/image" Target="media/image24.wmf"/><Relationship Id="rId66" Type="http://schemas.openxmlformats.org/officeDocument/2006/relationships/image" Target="media/image35.wmf"/><Relationship Id="rId87" Type="http://schemas.openxmlformats.org/officeDocument/2006/relationships/image" Target="media/image46.wmf"/><Relationship Id="rId110" Type="http://schemas.openxmlformats.org/officeDocument/2006/relationships/oleObject" Target="embeddings/oleObject43.bin"/><Relationship Id="rId115" Type="http://schemas.openxmlformats.org/officeDocument/2006/relationships/oleObject" Target="embeddings/oleObject45.bin"/><Relationship Id="rId131" Type="http://schemas.openxmlformats.org/officeDocument/2006/relationships/image" Target="media/image72.wmf"/><Relationship Id="rId136" Type="http://schemas.openxmlformats.org/officeDocument/2006/relationships/header" Target="header1.xml"/><Relationship Id="rId61" Type="http://schemas.openxmlformats.org/officeDocument/2006/relationships/image" Target="media/image32.png"/><Relationship Id="rId82" Type="http://schemas.openxmlformats.org/officeDocument/2006/relationships/oleObject" Target="embeddings/oleObject32.bin"/><Relationship Id="rId19" Type="http://schemas.openxmlformats.org/officeDocument/2006/relationships/image" Target="media/image10.png"/><Relationship Id="rId14" Type="http://schemas.openxmlformats.org/officeDocument/2006/relationships/image" Target="media/image7.png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56" Type="http://schemas.openxmlformats.org/officeDocument/2006/relationships/oleObject" Target="embeddings/oleObject20.bin"/><Relationship Id="rId77" Type="http://schemas.openxmlformats.org/officeDocument/2006/relationships/image" Target="media/image41.wmf"/><Relationship Id="rId100" Type="http://schemas.openxmlformats.org/officeDocument/2006/relationships/image" Target="media/image53.png"/><Relationship Id="rId105" Type="http://schemas.openxmlformats.org/officeDocument/2006/relationships/oleObject" Target="embeddings/oleObject41.bin"/><Relationship Id="rId126" Type="http://schemas.openxmlformats.org/officeDocument/2006/relationships/oleObject" Target="embeddings/oleObject50.bin"/><Relationship Id="rId8" Type="http://schemas.openxmlformats.org/officeDocument/2006/relationships/webSettings" Target="webSettings.xml"/><Relationship Id="rId51" Type="http://schemas.openxmlformats.org/officeDocument/2006/relationships/image" Target="media/image27.wmf"/><Relationship Id="rId72" Type="http://schemas.openxmlformats.org/officeDocument/2006/relationships/image" Target="media/image38.jpg"/><Relationship Id="rId93" Type="http://schemas.openxmlformats.org/officeDocument/2006/relationships/oleObject" Target="embeddings/oleObject37.bin"/><Relationship Id="rId98" Type="http://schemas.openxmlformats.org/officeDocument/2006/relationships/image" Target="media/image52.wmf"/><Relationship Id="rId121" Type="http://schemas.openxmlformats.org/officeDocument/2006/relationships/image" Target="media/image67.wmf"/><Relationship Id="rId142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oleObject" Target="embeddings/oleObject5.bin"/><Relationship Id="rId46" Type="http://schemas.openxmlformats.org/officeDocument/2006/relationships/oleObject" Target="embeddings/oleObject15.bin"/><Relationship Id="rId67" Type="http://schemas.openxmlformats.org/officeDocument/2006/relationships/oleObject" Target="embeddings/oleObject25.bin"/><Relationship Id="rId116" Type="http://schemas.openxmlformats.org/officeDocument/2006/relationships/image" Target="media/image64.wmf"/><Relationship Id="rId137" Type="http://schemas.openxmlformats.org/officeDocument/2006/relationships/header" Target="header2.xml"/><Relationship Id="rId20" Type="http://schemas.openxmlformats.org/officeDocument/2006/relationships/image" Target="media/image11.wmf"/><Relationship Id="rId41" Type="http://schemas.openxmlformats.org/officeDocument/2006/relationships/image" Target="media/image22.wmf"/><Relationship Id="rId62" Type="http://schemas.openxmlformats.org/officeDocument/2006/relationships/image" Target="media/image33.wmf"/><Relationship Id="rId83" Type="http://schemas.openxmlformats.org/officeDocument/2006/relationships/image" Target="media/image44.wmf"/><Relationship Id="rId88" Type="http://schemas.openxmlformats.org/officeDocument/2006/relationships/oleObject" Target="embeddings/oleObject35.bin"/><Relationship Id="rId111" Type="http://schemas.openxmlformats.org/officeDocument/2006/relationships/image" Target="media/image61.png"/><Relationship Id="rId132" Type="http://schemas.openxmlformats.org/officeDocument/2006/relationships/oleObject" Target="embeddings/oleObject53.bin"/><Relationship Id="rId15" Type="http://schemas.openxmlformats.org/officeDocument/2006/relationships/image" Target="media/image8.wmf"/><Relationship Id="rId36" Type="http://schemas.openxmlformats.org/officeDocument/2006/relationships/image" Target="media/image19.png"/><Relationship Id="rId57" Type="http://schemas.openxmlformats.org/officeDocument/2006/relationships/image" Target="media/image30.wmf"/><Relationship Id="rId106" Type="http://schemas.openxmlformats.org/officeDocument/2006/relationships/image" Target="media/image58.wmf"/><Relationship Id="rId127" Type="http://schemas.openxmlformats.org/officeDocument/2006/relationships/image" Target="media/image70.wmf"/><Relationship Id="rId10" Type="http://schemas.openxmlformats.org/officeDocument/2006/relationships/endnotes" Target="endnotes.xml"/><Relationship Id="rId31" Type="http://schemas.openxmlformats.org/officeDocument/2006/relationships/oleObject" Target="embeddings/oleObject8.bin"/><Relationship Id="rId52" Type="http://schemas.openxmlformats.org/officeDocument/2006/relationships/oleObject" Target="embeddings/oleObject18.bin"/><Relationship Id="rId73" Type="http://schemas.openxmlformats.org/officeDocument/2006/relationships/image" Target="media/image39.wmf"/><Relationship Id="rId78" Type="http://schemas.openxmlformats.org/officeDocument/2006/relationships/oleObject" Target="embeddings/oleObject30.bin"/><Relationship Id="rId94" Type="http://schemas.openxmlformats.org/officeDocument/2006/relationships/image" Target="media/image50.wmf"/><Relationship Id="rId99" Type="http://schemas.openxmlformats.org/officeDocument/2006/relationships/oleObject" Target="embeddings/oleObject40.bin"/><Relationship Id="rId101" Type="http://schemas.openxmlformats.org/officeDocument/2006/relationships/image" Target="media/image54.jpg"/><Relationship Id="rId122" Type="http://schemas.openxmlformats.org/officeDocument/2006/relationships/oleObject" Target="embeddings/oleObject48.bin"/><Relationship Id="rId14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4.wmf"/><Relationship Id="rId47" Type="http://schemas.openxmlformats.org/officeDocument/2006/relationships/image" Target="media/image25.wmf"/><Relationship Id="rId68" Type="http://schemas.openxmlformats.org/officeDocument/2006/relationships/image" Target="media/image36.wmf"/><Relationship Id="rId89" Type="http://schemas.openxmlformats.org/officeDocument/2006/relationships/image" Target="media/image47.wmf"/><Relationship Id="rId112" Type="http://schemas.openxmlformats.org/officeDocument/2006/relationships/image" Target="media/image62.wmf"/><Relationship Id="rId133" Type="http://schemas.openxmlformats.org/officeDocument/2006/relationships/image" Target="media/image73.png"/><Relationship Id="rId16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0C2CE6-4A7A-4436-A408-0BA4F1ABC1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3291</TotalTime>
  <Pages>11</Pages>
  <Words>1767</Words>
  <Characters>9548</Characters>
  <Application>Microsoft Office Word</Application>
  <DocSecurity>0</DocSecurity>
  <Lines>79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Ribeiro</dc:creator>
  <cp:lastModifiedBy>Liliana Gonçalves</cp:lastModifiedBy>
  <cp:revision>279</cp:revision>
  <cp:lastPrinted>2023-01-30T15:54:00Z</cp:lastPrinted>
  <dcterms:created xsi:type="dcterms:W3CDTF">2022-10-25T20:54:00Z</dcterms:created>
  <dcterms:modified xsi:type="dcterms:W3CDTF">2023-02-03T14:26:00Z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