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02DED" w14:textId="0BC1912C" w:rsidR="00C72BA7" w:rsidRPr="00E3612D" w:rsidRDefault="00E3612D" w:rsidP="00E41DB1">
      <w:pPr>
        <w:pStyle w:val="TITULOFICHAS"/>
        <w:jc w:val="left"/>
        <w:rPr>
          <w:lang w:val="pt-PT"/>
        </w:rPr>
      </w:pPr>
      <w:r w:rsidRPr="00E3612D">
        <w:rPr>
          <w:lang w:val="pt-PT"/>
        </w:rPr>
        <w:t>Questão-aula 1</w:t>
      </w:r>
      <w:r>
        <w:rPr>
          <w:lang w:val="pt-PT"/>
        </w:rPr>
        <w:t xml:space="preserve"> e 2 – </w:t>
      </w:r>
      <w:r w:rsidR="00C030C5">
        <w:rPr>
          <w:lang w:val="pt-PT"/>
        </w:rPr>
        <w:t>Tabelas de frequências organizadas em classes</w:t>
      </w:r>
    </w:p>
    <w:p w14:paraId="3D3EBF4B" w14:textId="48409C70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2DE4CBB" wp14:editId="2F4726A7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463B" w:rsidRPr="00DB2ED5" w14:paraId="62418DA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96ECDE0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ADCF06E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9006EB8" w14:textId="77777777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0A482FB" w14:textId="77777777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463B" w:rsidRPr="00DB2ED5" w14:paraId="75EDE8E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E441E6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AC0BC31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008103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62286E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B5E3B8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463B" w:rsidRPr="00DB2ED5" w14:paraId="2F64559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0DB945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895893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179DF9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14377F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A1C08A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733A5B2" w14:textId="77777777" w:rsidR="00BF463B" w:rsidRPr="0005099D" w:rsidRDefault="00BF463B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2DE4CB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463B" w:rsidRPr="00DB2ED5" w14:paraId="62418DA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96ECDE0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ADCF06E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9006EB8" w14:textId="77777777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0A482FB" w14:textId="77777777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463B" w:rsidRPr="00DB2ED5" w14:paraId="75EDE8E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7E441E6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AC0BC31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F008103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162286E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DB5E3B8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463B" w:rsidRPr="00DB2ED5" w14:paraId="2F64559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30DB945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0895893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0179DF9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514377F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3A1C08A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733A5B2" w14:textId="77777777" w:rsidR="00BF463B" w:rsidRPr="0005099D" w:rsidRDefault="00BF463B" w:rsidP="00DB2ED5"/>
                  </w:txbxContent>
                </v:textbox>
                <w10:anchorlock/>
              </v:roundrect>
            </w:pict>
          </mc:Fallback>
        </mc:AlternateContent>
      </w:r>
    </w:p>
    <w:p w14:paraId="2B3D6871" w14:textId="633AD747" w:rsidR="00E3612D" w:rsidRDefault="00E3612D" w:rsidP="004E7A84">
      <w:pPr>
        <w:pStyle w:val="QUESTAO1"/>
      </w:pPr>
      <w:r>
        <w:rPr>
          <w:b/>
          <w:color w:val="C00000"/>
          <w:sz w:val="28"/>
          <w:szCs w:val="28"/>
        </w:rPr>
        <w:t>Quest</w:t>
      </w:r>
      <w:r w:rsidRPr="00A16724">
        <w:rPr>
          <w:b/>
          <w:color w:val="C00000"/>
          <w:sz w:val="28"/>
          <w:szCs w:val="28"/>
        </w:rPr>
        <w:t>ão-</w:t>
      </w:r>
      <w:r>
        <w:rPr>
          <w:b/>
          <w:color w:val="C00000"/>
          <w:sz w:val="28"/>
          <w:szCs w:val="28"/>
        </w:rPr>
        <w:t>aula 1</w:t>
      </w:r>
    </w:p>
    <w:p w14:paraId="405F43A3" w14:textId="035319C5" w:rsidR="00AF6DDC" w:rsidRDefault="00C23614" w:rsidP="00C23614">
      <w:pPr>
        <w:pStyle w:val="QUESTAO1"/>
        <w:spacing w:before="200"/>
      </w:pPr>
      <w:r w:rsidRPr="003C12C1">
        <w:rPr>
          <w:noProof/>
          <w:lang w:eastAsia="pt-PT"/>
        </w:rPr>
        <w:drawing>
          <wp:anchor distT="0" distB="0" distL="114300" distR="114300" simplePos="0" relativeHeight="251871232" behindDoc="1" locked="0" layoutInCell="1" allowOverlap="1" wp14:anchorId="179EA7D7" wp14:editId="1808D86E">
            <wp:simplePos x="0" y="0"/>
            <wp:positionH relativeFrom="margin">
              <wp:posOffset>4061460</wp:posOffset>
            </wp:positionH>
            <wp:positionV relativeFrom="paragraph">
              <wp:posOffset>393700</wp:posOffset>
            </wp:positionV>
            <wp:extent cx="2250000" cy="2390400"/>
            <wp:effectExtent l="0" t="0" r="0" b="0"/>
            <wp:wrapTight wrapText="bothSides">
              <wp:wrapPolygon edited="0">
                <wp:start x="0" y="0"/>
                <wp:lineTo x="0" y="21348"/>
                <wp:lineTo x="21399" y="21348"/>
                <wp:lineTo x="21399" y="0"/>
                <wp:lineTo x="0" y="0"/>
              </wp:wrapPolygon>
            </wp:wrapTight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0000" cy="239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6D19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9F951E5" wp14:editId="2ABA1360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563D35" w14:textId="77777777" w:rsidR="00BF463B" w:rsidRPr="00086D19" w:rsidRDefault="00BF463B" w:rsidP="00086D1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9F951E5" id="Oval 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7563D35" w14:textId="77777777" w:rsidR="00BF463B" w:rsidRPr="00086D19" w:rsidRDefault="00BF463B" w:rsidP="00086D1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86D19" w:rsidRPr="004E7A84">
        <w:tab/>
      </w:r>
      <w:r w:rsidR="00EB2DB2">
        <w:t xml:space="preserve">Observa o histograma onde se indica a massa </w:t>
      </w:r>
      <w:proofErr w:type="gramStart"/>
      <w:r w:rsidR="00EB2DB2">
        <w:t xml:space="preserve">de </w:t>
      </w:r>
      <w:r w:rsidR="007D6772">
        <w:t xml:space="preserve"> </w:t>
      </w:r>
      <w:r w:rsidR="00EB2DB2">
        <w:t>50</w:t>
      </w:r>
      <w:proofErr w:type="gramEnd"/>
      <w:r w:rsidR="007D6772">
        <w:t xml:space="preserve"> </w:t>
      </w:r>
      <w:r w:rsidR="00EB2DB2">
        <w:t xml:space="preserve"> pães recolhidos numa padaria</w:t>
      </w:r>
      <w:r w:rsidR="008E25D8" w:rsidRPr="00687307">
        <w:t>.</w:t>
      </w:r>
    </w:p>
    <w:p w14:paraId="5E0CD168" w14:textId="0EC3A9BB" w:rsidR="00EB2DB2" w:rsidRDefault="00A16724" w:rsidP="00A16724">
      <w:pPr>
        <w:pStyle w:val="QUESTAO1"/>
        <w:spacing w:before="200"/>
        <w:ind w:left="993" w:hanging="567"/>
      </w:pPr>
      <w:r w:rsidRPr="00A16724">
        <w:rPr>
          <w:b/>
          <w:bCs/>
          <w:color w:val="C00000"/>
        </w:rPr>
        <w:t>1.1.</w:t>
      </w:r>
      <w:r>
        <w:rPr>
          <w:b/>
          <w:bCs/>
          <w:color w:val="C00000"/>
        </w:rPr>
        <w:tab/>
      </w:r>
      <w:r w:rsidR="00EB2DB2">
        <w:t>Identifica as classes modais.</w:t>
      </w:r>
    </w:p>
    <w:p w14:paraId="2F559FA6" w14:textId="3A83DAB1" w:rsidR="00AF6DDC" w:rsidRDefault="00A16724" w:rsidP="00C23614">
      <w:pPr>
        <w:pStyle w:val="QUESTAO1"/>
        <w:spacing w:before="0"/>
        <w:ind w:left="993" w:hanging="567"/>
      </w:pPr>
      <w:r w:rsidRPr="00A16724">
        <w:rPr>
          <w:b/>
          <w:bCs/>
          <w:color w:val="C00000"/>
        </w:rPr>
        <w:t>1.2.</w:t>
      </w:r>
      <w:r>
        <w:rPr>
          <w:color w:val="C00000"/>
        </w:rPr>
        <w:tab/>
      </w:r>
      <w:r w:rsidR="00EB2DB2">
        <w:t>Completa a tabela de frequências.</w:t>
      </w:r>
    </w:p>
    <w:tbl>
      <w:tblPr>
        <w:tblStyle w:val="TabelacomGrelha"/>
        <w:tblW w:w="0" w:type="auto"/>
        <w:tblInd w:w="970" w:type="dxa"/>
        <w:tblBorders>
          <w:top w:val="single" w:sz="18" w:space="0" w:color="D91F44"/>
          <w:left w:val="single" w:sz="18" w:space="0" w:color="D91F44"/>
          <w:bottom w:val="single" w:sz="18" w:space="0" w:color="D91F44"/>
          <w:right w:val="single" w:sz="18" w:space="0" w:color="D91F44"/>
          <w:insideH w:val="single" w:sz="6" w:space="0" w:color="D91F44"/>
          <w:insideV w:val="single" w:sz="6" w:space="0" w:color="D91F44"/>
        </w:tblBorders>
        <w:tblLook w:val="04A0" w:firstRow="1" w:lastRow="0" w:firstColumn="1" w:lastColumn="0" w:noHBand="0" w:noVBand="1"/>
      </w:tblPr>
      <w:tblGrid>
        <w:gridCol w:w="1162"/>
        <w:gridCol w:w="1814"/>
        <w:gridCol w:w="1843"/>
      </w:tblGrid>
      <w:tr w:rsidR="00EB2DB2" w14:paraId="6BD2DF1C" w14:textId="77777777" w:rsidTr="00AF6DDC">
        <w:trPr>
          <w:trHeight w:val="321"/>
        </w:trPr>
        <w:tc>
          <w:tcPr>
            <w:tcW w:w="4819" w:type="dxa"/>
            <w:gridSpan w:val="3"/>
            <w:vAlign w:val="center"/>
          </w:tcPr>
          <w:p w14:paraId="72F63EC4" w14:textId="4AEA6F0F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1F44">
              <w:rPr>
                <w:rFonts w:ascii="Arial" w:hAnsi="Arial" w:cs="Arial"/>
                <w:bCs/>
                <w:sz w:val="22"/>
                <w:szCs w:val="22"/>
              </w:rPr>
              <w:t xml:space="preserve">Massa de </w:t>
            </w:r>
            <w:r w:rsidR="007D677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391F44">
              <w:rPr>
                <w:rFonts w:ascii="Arial" w:hAnsi="Arial" w:cs="Arial"/>
                <w:bCs/>
                <w:sz w:val="22"/>
                <w:szCs w:val="22"/>
              </w:rPr>
              <w:t xml:space="preserve">50 </w:t>
            </w:r>
            <w:r w:rsidR="007D677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391F44">
              <w:rPr>
                <w:rFonts w:ascii="Arial" w:hAnsi="Arial" w:cs="Arial"/>
                <w:bCs/>
                <w:sz w:val="22"/>
                <w:szCs w:val="22"/>
              </w:rPr>
              <w:t>pães produzidos numa padaria</w:t>
            </w:r>
          </w:p>
        </w:tc>
      </w:tr>
      <w:tr w:rsidR="00EB2DB2" w14:paraId="679A7FB3" w14:textId="77777777" w:rsidTr="00AF6DDC">
        <w:trPr>
          <w:trHeight w:val="321"/>
        </w:trPr>
        <w:tc>
          <w:tcPr>
            <w:tcW w:w="1162" w:type="dxa"/>
            <w:shd w:val="clear" w:color="auto" w:fill="F7C9D2"/>
            <w:vAlign w:val="center"/>
          </w:tcPr>
          <w:p w14:paraId="13C62365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1F44">
              <w:rPr>
                <w:rFonts w:ascii="Arial" w:hAnsi="Arial" w:cs="Arial"/>
                <w:b/>
                <w:bCs/>
                <w:sz w:val="22"/>
                <w:szCs w:val="22"/>
              </w:rPr>
              <w:t>Classes</w:t>
            </w:r>
          </w:p>
        </w:tc>
        <w:tc>
          <w:tcPr>
            <w:tcW w:w="1814" w:type="dxa"/>
            <w:shd w:val="clear" w:color="auto" w:fill="F7C9D2"/>
            <w:vAlign w:val="center"/>
          </w:tcPr>
          <w:p w14:paraId="334894A9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1F44">
              <w:rPr>
                <w:rFonts w:ascii="Arial" w:hAnsi="Arial" w:cs="Arial"/>
                <w:b/>
                <w:bCs/>
                <w:sz w:val="22"/>
                <w:szCs w:val="22"/>
              </w:rPr>
              <w:t>Frequências absolutas</w:t>
            </w:r>
          </w:p>
        </w:tc>
        <w:tc>
          <w:tcPr>
            <w:tcW w:w="1843" w:type="dxa"/>
            <w:shd w:val="clear" w:color="auto" w:fill="F7C9D2"/>
            <w:vAlign w:val="center"/>
          </w:tcPr>
          <w:p w14:paraId="027BEF5D" w14:textId="77777777" w:rsidR="00EB2DB2" w:rsidRPr="00391F44" w:rsidRDefault="009A32F7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1F44">
              <w:rPr>
                <w:rFonts w:ascii="Arial" w:hAnsi="Arial" w:cs="Arial"/>
                <w:b/>
                <w:bCs/>
                <w:sz w:val="22"/>
                <w:szCs w:val="22"/>
              </w:rPr>
              <w:t>Frequências relativas</w:t>
            </w:r>
          </w:p>
        </w:tc>
      </w:tr>
      <w:tr w:rsidR="00EB2DB2" w14:paraId="0E7ECD54" w14:textId="77777777" w:rsidTr="00C23614">
        <w:trPr>
          <w:trHeight w:val="697"/>
        </w:trPr>
        <w:tc>
          <w:tcPr>
            <w:tcW w:w="1162" w:type="dxa"/>
            <w:vAlign w:val="center"/>
          </w:tcPr>
          <w:p w14:paraId="2D21E9B8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1F44">
              <w:rPr>
                <w:rFonts w:ascii="Arial" w:hAnsi="Arial" w:cs="Arial"/>
                <w:noProof/>
                <w:sz w:val="22"/>
                <w:szCs w:val="22"/>
              </w:rPr>
              <w:t>18 a &lt;20</w:t>
            </w:r>
          </w:p>
        </w:tc>
        <w:tc>
          <w:tcPr>
            <w:tcW w:w="1814" w:type="dxa"/>
            <w:vAlign w:val="center"/>
          </w:tcPr>
          <w:p w14:paraId="091013B6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8D0D4C1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  <w:tr w:rsidR="00EB2DB2" w14:paraId="3BDE3682" w14:textId="77777777" w:rsidTr="00C23614">
        <w:trPr>
          <w:trHeight w:val="697"/>
        </w:trPr>
        <w:tc>
          <w:tcPr>
            <w:tcW w:w="1162" w:type="dxa"/>
            <w:vAlign w:val="center"/>
          </w:tcPr>
          <w:p w14:paraId="3197C17E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1F44">
              <w:rPr>
                <w:rFonts w:ascii="Arial" w:hAnsi="Arial" w:cs="Arial"/>
                <w:noProof/>
                <w:sz w:val="22"/>
                <w:szCs w:val="22"/>
              </w:rPr>
              <w:t>20 a &lt;22</w:t>
            </w:r>
          </w:p>
        </w:tc>
        <w:tc>
          <w:tcPr>
            <w:tcW w:w="1814" w:type="dxa"/>
            <w:vAlign w:val="center"/>
          </w:tcPr>
          <w:p w14:paraId="25E6DE89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4F3E67E" w14:textId="77777777" w:rsidR="00EB2DB2" w:rsidRPr="00391F44" w:rsidRDefault="009A32F7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  <w:r w:rsidRPr="00391F44">
              <w:rPr>
                <w:rFonts w:ascii="Arial" w:hAnsi="Arial" w:cs="Arial"/>
                <w:position w:val="-22"/>
                <w:sz w:val="22"/>
                <w:szCs w:val="22"/>
                <w:lang w:eastAsia="pt-PT"/>
              </w:rPr>
              <w:object w:dxaOrig="220" w:dyaOrig="580" w14:anchorId="34226E69">
                <v:shape id="_x0000_i1028" type="#_x0000_t75" style="width:10.5pt;height:28.5pt" o:ole="">
                  <v:imagedata r:id="rId12" o:title=""/>
                </v:shape>
                <o:OLEObject Type="Embed" ProgID="Equation.DSMT4" ShapeID="_x0000_i1028" DrawAspect="Content" ObjectID="_1747811894" r:id="rId13"/>
              </w:object>
            </w:r>
          </w:p>
        </w:tc>
      </w:tr>
      <w:tr w:rsidR="00EB2DB2" w14:paraId="10560BC8" w14:textId="77777777" w:rsidTr="00C23614">
        <w:trPr>
          <w:trHeight w:val="697"/>
        </w:trPr>
        <w:tc>
          <w:tcPr>
            <w:tcW w:w="1162" w:type="dxa"/>
            <w:vAlign w:val="center"/>
          </w:tcPr>
          <w:p w14:paraId="56DDDEAF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1F44">
              <w:rPr>
                <w:rFonts w:ascii="Arial" w:hAnsi="Arial" w:cs="Arial"/>
                <w:noProof/>
                <w:sz w:val="22"/>
                <w:szCs w:val="22"/>
              </w:rPr>
              <w:t>22 a &lt;24</w:t>
            </w:r>
          </w:p>
        </w:tc>
        <w:tc>
          <w:tcPr>
            <w:tcW w:w="1814" w:type="dxa"/>
            <w:vAlign w:val="center"/>
          </w:tcPr>
          <w:p w14:paraId="18B4C807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A6A6FF5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  <w:tr w:rsidR="00EB2DB2" w14:paraId="78FFA1B7" w14:textId="77777777" w:rsidTr="00C23614">
        <w:trPr>
          <w:trHeight w:val="697"/>
        </w:trPr>
        <w:tc>
          <w:tcPr>
            <w:tcW w:w="1162" w:type="dxa"/>
            <w:vAlign w:val="center"/>
          </w:tcPr>
          <w:p w14:paraId="500EC236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391F44">
              <w:rPr>
                <w:rFonts w:ascii="Arial" w:hAnsi="Arial" w:cs="Arial"/>
                <w:noProof/>
                <w:sz w:val="22"/>
                <w:szCs w:val="22"/>
              </w:rPr>
              <w:t>24 a &lt;26</w:t>
            </w:r>
          </w:p>
        </w:tc>
        <w:tc>
          <w:tcPr>
            <w:tcW w:w="1814" w:type="dxa"/>
            <w:vAlign w:val="center"/>
          </w:tcPr>
          <w:p w14:paraId="613D6130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AC66AE6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  <w:tr w:rsidR="00EB2DB2" w14:paraId="32164268" w14:textId="77777777" w:rsidTr="00C23614">
        <w:trPr>
          <w:trHeight w:val="697"/>
        </w:trPr>
        <w:tc>
          <w:tcPr>
            <w:tcW w:w="1162" w:type="dxa"/>
            <w:vAlign w:val="center"/>
          </w:tcPr>
          <w:p w14:paraId="01EBD11C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391F44">
              <w:rPr>
                <w:rFonts w:ascii="Arial" w:hAnsi="Arial" w:cs="Arial"/>
                <w:noProof/>
                <w:sz w:val="22"/>
                <w:szCs w:val="22"/>
              </w:rPr>
              <w:t>26 a &lt;28</w:t>
            </w:r>
          </w:p>
        </w:tc>
        <w:tc>
          <w:tcPr>
            <w:tcW w:w="1814" w:type="dxa"/>
            <w:vAlign w:val="center"/>
          </w:tcPr>
          <w:p w14:paraId="4EC1DABD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DF16E02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  <w:tr w:rsidR="00EB2DB2" w14:paraId="6FC8D16B" w14:textId="77777777" w:rsidTr="00C23614">
        <w:trPr>
          <w:trHeight w:val="697"/>
        </w:trPr>
        <w:tc>
          <w:tcPr>
            <w:tcW w:w="1162" w:type="dxa"/>
            <w:vAlign w:val="center"/>
          </w:tcPr>
          <w:p w14:paraId="1AFE570A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391F44">
              <w:rPr>
                <w:rFonts w:ascii="Arial" w:hAnsi="Arial" w:cs="Arial"/>
                <w:noProof/>
                <w:sz w:val="22"/>
                <w:szCs w:val="22"/>
              </w:rPr>
              <w:t>28 a &lt;30</w:t>
            </w:r>
          </w:p>
        </w:tc>
        <w:tc>
          <w:tcPr>
            <w:tcW w:w="1814" w:type="dxa"/>
            <w:vAlign w:val="center"/>
          </w:tcPr>
          <w:p w14:paraId="2A5DEA82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FFA48D4" w14:textId="77777777" w:rsidR="00EB2DB2" w:rsidRPr="00391F44" w:rsidRDefault="00EB2DB2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</w:tbl>
    <w:p w14:paraId="0616DF00" w14:textId="5EA75F31" w:rsidR="002E2780" w:rsidRDefault="00387161" w:rsidP="002E2780">
      <w:pPr>
        <w:pStyle w:val="QUESTAO1"/>
        <w:spacing w:line="480" w:lineRule="auto"/>
      </w:pPr>
      <w:r>
        <w:rPr>
          <w:b/>
          <w:color w:val="C00000"/>
          <w:sz w:val="28"/>
          <w:szCs w:val="28"/>
        </w:rPr>
        <w:t>Questão-aula 2</w:t>
      </w:r>
    </w:p>
    <w:p w14:paraId="3675B07B" w14:textId="363345C0" w:rsidR="001E2F20" w:rsidRPr="001E2F20" w:rsidRDefault="00387161" w:rsidP="001E2F20">
      <w:pPr>
        <w:pStyle w:val="QUESTAO1"/>
        <w:tabs>
          <w:tab w:val="left" w:pos="284"/>
        </w:tabs>
        <w:autoSpaceDE/>
        <w:autoSpaceDN/>
        <w:adjustRightInd/>
        <w:spacing w:before="0" w:after="80" w:line="324" w:lineRule="auto"/>
        <w:rPr>
          <w:sz w:val="24"/>
          <w:szCs w:val="24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7F27E20" wp14:editId="1CDD4C25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1C4DBA" w14:textId="77777777" w:rsidR="00BF463B" w:rsidRPr="00086D19" w:rsidRDefault="00BF463B" w:rsidP="0038716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7F27E20" id="Oval 9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E1C4DBA" w14:textId="77777777" w:rsidR="00BF463B" w:rsidRPr="00086D19" w:rsidRDefault="00BF463B" w:rsidP="0038716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401D1">
        <w:t>Selecionaram-</w:t>
      </w:r>
      <w:proofErr w:type="gramStart"/>
      <w:r w:rsidR="00F401D1">
        <w:t xml:space="preserve">se </w:t>
      </w:r>
      <w:r w:rsidR="007D6772">
        <w:t xml:space="preserve"> </w:t>
      </w:r>
      <w:r w:rsidR="00F401D1">
        <w:t>60</w:t>
      </w:r>
      <w:proofErr w:type="gramEnd"/>
      <w:r w:rsidR="001E2F20" w:rsidRPr="001E2F20">
        <w:t xml:space="preserve"> </w:t>
      </w:r>
      <w:r w:rsidR="007D6772">
        <w:t xml:space="preserve"> </w:t>
      </w:r>
      <w:r w:rsidR="001E2F20" w:rsidRPr="001E2F20">
        <w:t>alunos e per</w:t>
      </w:r>
      <w:r w:rsidR="00F401D1">
        <w:t>guntou-se quantas vezes, por semana</w:t>
      </w:r>
      <w:r w:rsidR="001E2F20" w:rsidRPr="001E2F20">
        <w:t>,</w:t>
      </w:r>
      <w:r w:rsidR="00F401D1">
        <w:t xml:space="preserve"> praticam desporto</w:t>
      </w:r>
      <w:r w:rsidR="001E2F20" w:rsidRPr="001E2F20">
        <w:t>.</w:t>
      </w:r>
      <w:r w:rsidR="001E2F20">
        <w:t xml:space="preserve"> </w:t>
      </w:r>
      <w:r w:rsidR="001E2F20" w:rsidRPr="001E2F20">
        <w:t>Completa a tabela de frequências agrupadas em classes.</w:t>
      </w:r>
    </w:p>
    <w:tbl>
      <w:tblPr>
        <w:tblStyle w:val="TabelacomGrelha"/>
        <w:tblW w:w="0" w:type="auto"/>
        <w:jc w:val="center"/>
        <w:tblBorders>
          <w:top w:val="single" w:sz="18" w:space="0" w:color="D91F44"/>
          <w:left w:val="single" w:sz="18" w:space="0" w:color="D91F44"/>
          <w:bottom w:val="single" w:sz="18" w:space="0" w:color="D91F44"/>
          <w:right w:val="single" w:sz="18" w:space="0" w:color="D91F44"/>
          <w:insideH w:val="single" w:sz="6" w:space="0" w:color="D91F44"/>
          <w:insideV w:val="single" w:sz="6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1387"/>
        <w:gridCol w:w="2559"/>
        <w:gridCol w:w="3278"/>
        <w:gridCol w:w="9"/>
      </w:tblGrid>
      <w:tr w:rsidR="001E2F20" w14:paraId="10FDCD6A" w14:textId="77777777" w:rsidTr="00391F44">
        <w:trPr>
          <w:trHeight w:val="370"/>
          <w:jc w:val="center"/>
        </w:trPr>
        <w:tc>
          <w:tcPr>
            <w:tcW w:w="7233" w:type="dxa"/>
            <w:gridSpan w:val="4"/>
            <w:vAlign w:val="center"/>
          </w:tcPr>
          <w:p w14:paraId="5C004256" w14:textId="77777777" w:rsidR="001E2F20" w:rsidRPr="00391F44" w:rsidRDefault="001E2F20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1F44">
              <w:rPr>
                <w:rFonts w:ascii="Arial" w:hAnsi="Arial" w:cs="Arial"/>
                <w:bCs/>
                <w:sz w:val="22"/>
                <w:szCs w:val="22"/>
              </w:rPr>
              <w:t xml:space="preserve">N.º de </w:t>
            </w:r>
            <w:r w:rsidR="00F401D1" w:rsidRPr="00391F44">
              <w:rPr>
                <w:rFonts w:ascii="Arial" w:hAnsi="Arial" w:cs="Arial"/>
                <w:bCs/>
                <w:sz w:val="22"/>
                <w:szCs w:val="22"/>
              </w:rPr>
              <w:t>vezes que pratica desporto, por semana</w:t>
            </w:r>
          </w:p>
        </w:tc>
      </w:tr>
      <w:tr w:rsidR="001E2F20" w14:paraId="307DCDAD" w14:textId="77777777" w:rsidTr="00391F44">
        <w:trPr>
          <w:gridAfter w:val="1"/>
          <w:wAfter w:w="9" w:type="dxa"/>
          <w:trHeight w:val="170"/>
          <w:jc w:val="center"/>
        </w:trPr>
        <w:tc>
          <w:tcPr>
            <w:tcW w:w="1387" w:type="dxa"/>
            <w:tcBorders>
              <w:right w:val="single" w:sz="6" w:space="0" w:color="D91F44"/>
            </w:tcBorders>
            <w:shd w:val="clear" w:color="auto" w:fill="F7C9D2"/>
            <w:vAlign w:val="center"/>
          </w:tcPr>
          <w:p w14:paraId="73BE0BC2" w14:textId="77777777" w:rsidR="001E2F20" w:rsidRPr="00391F44" w:rsidRDefault="001E2F20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1F44">
              <w:rPr>
                <w:rFonts w:ascii="Arial" w:hAnsi="Arial" w:cs="Arial"/>
                <w:b/>
                <w:bCs/>
                <w:sz w:val="22"/>
                <w:szCs w:val="22"/>
              </w:rPr>
              <w:t>Classes</w:t>
            </w:r>
          </w:p>
        </w:tc>
        <w:tc>
          <w:tcPr>
            <w:tcW w:w="2559" w:type="dxa"/>
            <w:tcBorders>
              <w:left w:val="single" w:sz="6" w:space="0" w:color="D91F44"/>
              <w:right w:val="single" w:sz="6" w:space="0" w:color="D91F44"/>
            </w:tcBorders>
            <w:shd w:val="clear" w:color="auto" w:fill="F7C9D2"/>
            <w:vAlign w:val="center"/>
          </w:tcPr>
          <w:p w14:paraId="5CD610C7" w14:textId="77777777" w:rsidR="001E2F20" w:rsidRPr="00391F44" w:rsidRDefault="001E2F20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1F44">
              <w:rPr>
                <w:rFonts w:ascii="Arial" w:hAnsi="Arial" w:cs="Arial"/>
                <w:b/>
                <w:bCs/>
                <w:sz w:val="22"/>
                <w:szCs w:val="22"/>
              </w:rPr>
              <w:t>Frequências absolutas</w:t>
            </w:r>
          </w:p>
        </w:tc>
        <w:tc>
          <w:tcPr>
            <w:tcW w:w="3278" w:type="dxa"/>
            <w:tcBorders>
              <w:left w:val="single" w:sz="6" w:space="0" w:color="D91F44"/>
            </w:tcBorders>
            <w:shd w:val="clear" w:color="auto" w:fill="F7C9D2"/>
            <w:vAlign w:val="center"/>
          </w:tcPr>
          <w:p w14:paraId="1B4E9383" w14:textId="77777777" w:rsidR="001E2F20" w:rsidRPr="00391F44" w:rsidRDefault="001E2F20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1F44">
              <w:rPr>
                <w:rFonts w:ascii="Arial" w:hAnsi="Arial" w:cs="Arial"/>
                <w:b/>
                <w:bCs/>
                <w:sz w:val="22"/>
                <w:szCs w:val="22"/>
              </w:rPr>
              <w:t>Frequências relativas (%)</w:t>
            </w:r>
          </w:p>
        </w:tc>
      </w:tr>
      <w:tr w:rsidR="001E2F20" w14:paraId="05EB634B" w14:textId="77777777" w:rsidTr="00391F44">
        <w:trPr>
          <w:gridAfter w:val="1"/>
          <w:wAfter w:w="9" w:type="dxa"/>
          <w:trHeight w:val="170"/>
          <w:jc w:val="center"/>
        </w:trPr>
        <w:tc>
          <w:tcPr>
            <w:tcW w:w="1387" w:type="dxa"/>
            <w:tcBorders>
              <w:right w:val="single" w:sz="6" w:space="0" w:color="D91F44"/>
            </w:tcBorders>
            <w:vAlign w:val="center"/>
          </w:tcPr>
          <w:p w14:paraId="65482B74" w14:textId="77777777" w:rsidR="001E2F20" w:rsidRPr="00391F44" w:rsidRDefault="001E2F20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1F44">
              <w:rPr>
                <w:rFonts w:ascii="Arial" w:hAnsi="Arial" w:cs="Arial"/>
                <w:noProof/>
                <w:sz w:val="22"/>
                <w:szCs w:val="22"/>
              </w:rPr>
              <w:t>0 a &lt;</w:t>
            </w:r>
            <w:r w:rsidR="00F401D1" w:rsidRPr="00391F44">
              <w:rPr>
                <w:rFonts w:ascii="Arial" w:hAnsi="Arial" w:cs="Arial"/>
                <w:noProof/>
                <w:sz w:val="22"/>
                <w:szCs w:val="22"/>
              </w:rPr>
              <w:t>2</w:t>
            </w:r>
          </w:p>
        </w:tc>
        <w:tc>
          <w:tcPr>
            <w:tcW w:w="2559" w:type="dxa"/>
            <w:tcBorders>
              <w:left w:val="single" w:sz="6" w:space="0" w:color="D91F44"/>
              <w:right w:val="single" w:sz="6" w:space="0" w:color="D91F44"/>
            </w:tcBorders>
            <w:vAlign w:val="center"/>
          </w:tcPr>
          <w:p w14:paraId="1CB7F788" w14:textId="77777777" w:rsidR="001E2F20" w:rsidRPr="00391F44" w:rsidRDefault="00F401D1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391F44">
              <w:rPr>
                <w:rFonts w:ascii="Arial" w:hAnsi="Arial" w:cs="Arial"/>
                <w:bCs/>
                <w:color w:val="auto"/>
                <w:sz w:val="22"/>
                <w:szCs w:val="22"/>
              </w:rPr>
              <w:t>24</w:t>
            </w:r>
          </w:p>
        </w:tc>
        <w:tc>
          <w:tcPr>
            <w:tcW w:w="3278" w:type="dxa"/>
            <w:tcBorders>
              <w:left w:val="single" w:sz="6" w:space="0" w:color="D91F44"/>
            </w:tcBorders>
            <w:vAlign w:val="center"/>
          </w:tcPr>
          <w:p w14:paraId="589FCF95" w14:textId="77777777" w:rsidR="001E2F20" w:rsidRPr="00391F44" w:rsidRDefault="001E2F20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  <w:tr w:rsidR="001E2F20" w14:paraId="51FC559B" w14:textId="77777777" w:rsidTr="00391F44">
        <w:trPr>
          <w:gridAfter w:val="1"/>
          <w:wAfter w:w="9" w:type="dxa"/>
          <w:trHeight w:val="170"/>
          <w:jc w:val="center"/>
        </w:trPr>
        <w:tc>
          <w:tcPr>
            <w:tcW w:w="1387" w:type="dxa"/>
            <w:tcBorders>
              <w:right w:val="single" w:sz="6" w:space="0" w:color="D91F44"/>
            </w:tcBorders>
            <w:vAlign w:val="center"/>
          </w:tcPr>
          <w:p w14:paraId="324CF7C2" w14:textId="77777777" w:rsidR="001E2F20" w:rsidRPr="00391F44" w:rsidRDefault="00F401D1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1F44">
              <w:rPr>
                <w:rFonts w:ascii="Arial" w:hAnsi="Arial" w:cs="Arial"/>
                <w:noProof/>
                <w:sz w:val="22"/>
                <w:szCs w:val="22"/>
              </w:rPr>
              <w:t>2</w:t>
            </w:r>
            <w:r w:rsidR="001E2F20" w:rsidRPr="00391F44">
              <w:rPr>
                <w:rFonts w:ascii="Arial" w:hAnsi="Arial" w:cs="Arial"/>
                <w:noProof/>
                <w:sz w:val="22"/>
                <w:szCs w:val="22"/>
              </w:rPr>
              <w:t xml:space="preserve"> a &lt;</w:t>
            </w:r>
            <w:r w:rsidRPr="00391F44">
              <w:rPr>
                <w:rFonts w:ascii="Arial" w:hAnsi="Arial" w:cs="Arial"/>
                <w:noProof/>
                <w:sz w:val="22"/>
                <w:szCs w:val="22"/>
              </w:rPr>
              <w:t>4</w:t>
            </w:r>
          </w:p>
        </w:tc>
        <w:tc>
          <w:tcPr>
            <w:tcW w:w="2559" w:type="dxa"/>
            <w:tcBorders>
              <w:left w:val="single" w:sz="6" w:space="0" w:color="D91F44"/>
              <w:right w:val="single" w:sz="6" w:space="0" w:color="D91F44"/>
            </w:tcBorders>
            <w:vAlign w:val="center"/>
          </w:tcPr>
          <w:p w14:paraId="4DC99A34" w14:textId="77777777" w:rsidR="001E2F20" w:rsidRPr="00391F44" w:rsidRDefault="001E2F20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</w:p>
        </w:tc>
        <w:tc>
          <w:tcPr>
            <w:tcW w:w="3278" w:type="dxa"/>
            <w:tcBorders>
              <w:left w:val="single" w:sz="6" w:space="0" w:color="D91F44"/>
            </w:tcBorders>
            <w:vAlign w:val="center"/>
          </w:tcPr>
          <w:p w14:paraId="4A2D96BB" w14:textId="77777777" w:rsidR="001E2F20" w:rsidRPr="00391F44" w:rsidRDefault="00FF2D20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  <w:r w:rsidRPr="00391F44">
              <w:rPr>
                <w:rFonts w:ascii="Arial" w:hAnsi="Arial" w:cs="Arial"/>
                <w:bCs/>
                <w:color w:val="auto"/>
                <w:sz w:val="22"/>
                <w:szCs w:val="22"/>
              </w:rPr>
              <w:t>20 %</w:t>
            </w:r>
          </w:p>
        </w:tc>
      </w:tr>
      <w:tr w:rsidR="001E2F20" w14:paraId="725BD41F" w14:textId="77777777" w:rsidTr="00391F44">
        <w:trPr>
          <w:gridAfter w:val="1"/>
          <w:wAfter w:w="9" w:type="dxa"/>
          <w:trHeight w:val="170"/>
          <w:jc w:val="center"/>
        </w:trPr>
        <w:tc>
          <w:tcPr>
            <w:tcW w:w="1387" w:type="dxa"/>
            <w:tcBorders>
              <w:right w:val="single" w:sz="6" w:space="0" w:color="D91F44"/>
            </w:tcBorders>
            <w:vAlign w:val="center"/>
          </w:tcPr>
          <w:p w14:paraId="586CF4B2" w14:textId="77777777" w:rsidR="001E2F20" w:rsidRPr="00391F44" w:rsidRDefault="00F401D1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1F44">
              <w:rPr>
                <w:rFonts w:ascii="Arial" w:hAnsi="Arial" w:cs="Arial"/>
                <w:noProof/>
                <w:sz w:val="22"/>
                <w:szCs w:val="22"/>
              </w:rPr>
              <w:t>4</w:t>
            </w:r>
            <w:r w:rsidR="001E2F20" w:rsidRPr="00391F44">
              <w:rPr>
                <w:rFonts w:ascii="Arial" w:hAnsi="Arial" w:cs="Arial"/>
                <w:noProof/>
                <w:sz w:val="22"/>
                <w:szCs w:val="22"/>
              </w:rPr>
              <w:t xml:space="preserve"> a &lt;</w:t>
            </w:r>
            <w:r w:rsidRPr="00391F44">
              <w:rPr>
                <w:rFonts w:ascii="Arial" w:hAnsi="Arial" w:cs="Arial"/>
                <w:noProof/>
                <w:sz w:val="22"/>
                <w:szCs w:val="22"/>
              </w:rPr>
              <w:t>6</w:t>
            </w:r>
          </w:p>
        </w:tc>
        <w:tc>
          <w:tcPr>
            <w:tcW w:w="2559" w:type="dxa"/>
            <w:tcBorders>
              <w:left w:val="single" w:sz="6" w:space="0" w:color="D91F44"/>
              <w:right w:val="single" w:sz="6" w:space="0" w:color="D91F44"/>
            </w:tcBorders>
            <w:vAlign w:val="center"/>
          </w:tcPr>
          <w:p w14:paraId="66F44540" w14:textId="77777777" w:rsidR="001E2F20" w:rsidRPr="00391F44" w:rsidRDefault="001E2F20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391F44">
              <w:rPr>
                <w:rFonts w:ascii="Arial" w:hAnsi="Arial" w:cs="Arial"/>
                <w:bCs/>
                <w:color w:val="auto"/>
                <w:sz w:val="22"/>
                <w:szCs w:val="22"/>
              </w:rPr>
              <w:t>10</w:t>
            </w:r>
          </w:p>
        </w:tc>
        <w:tc>
          <w:tcPr>
            <w:tcW w:w="3278" w:type="dxa"/>
            <w:tcBorders>
              <w:left w:val="single" w:sz="6" w:space="0" w:color="D91F44"/>
            </w:tcBorders>
            <w:vAlign w:val="center"/>
          </w:tcPr>
          <w:p w14:paraId="44119A5E" w14:textId="77777777" w:rsidR="001E2F20" w:rsidRPr="00391F44" w:rsidRDefault="001E2F20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  <w:tr w:rsidR="001E2F20" w14:paraId="0F6F5FE1" w14:textId="77777777" w:rsidTr="00391F44">
        <w:trPr>
          <w:gridAfter w:val="1"/>
          <w:wAfter w:w="9" w:type="dxa"/>
          <w:trHeight w:val="170"/>
          <w:jc w:val="center"/>
        </w:trPr>
        <w:tc>
          <w:tcPr>
            <w:tcW w:w="1387" w:type="dxa"/>
            <w:tcBorders>
              <w:right w:val="single" w:sz="6" w:space="0" w:color="D91F44"/>
            </w:tcBorders>
            <w:vAlign w:val="center"/>
          </w:tcPr>
          <w:p w14:paraId="47E5B082" w14:textId="77777777" w:rsidR="001E2F20" w:rsidRPr="00391F44" w:rsidRDefault="00F401D1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391F44">
              <w:rPr>
                <w:rFonts w:ascii="Arial" w:hAnsi="Arial" w:cs="Arial"/>
                <w:noProof/>
                <w:sz w:val="22"/>
                <w:szCs w:val="22"/>
              </w:rPr>
              <w:t>6 a &lt;8</w:t>
            </w:r>
          </w:p>
        </w:tc>
        <w:tc>
          <w:tcPr>
            <w:tcW w:w="2559" w:type="dxa"/>
            <w:tcBorders>
              <w:left w:val="single" w:sz="6" w:space="0" w:color="D91F44"/>
              <w:right w:val="single" w:sz="6" w:space="0" w:color="D91F44"/>
            </w:tcBorders>
            <w:vAlign w:val="center"/>
          </w:tcPr>
          <w:p w14:paraId="51B13FD2" w14:textId="77777777" w:rsidR="001E2F20" w:rsidRPr="00391F44" w:rsidRDefault="001E2F20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</w:p>
        </w:tc>
        <w:tc>
          <w:tcPr>
            <w:tcW w:w="3278" w:type="dxa"/>
            <w:tcBorders>
              <w:left w:val="single" w:sz="6" w:space="0" w:color="D91F44"/>
            </w:tcBorders>
            <w:vAlign w:val="center"/>
          </w:tcPr>
          <w:p w14:paraId="17EA37E7" w14:textId="77777777" w:rsidR="001E2F20" w:rsidRPr="00391F44" w:rsidRDefault="001E2F20" w:rsidP="00391F4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</w:tbl>
    <w:p w14:paraId="3EBDEEBD" w14:textId="3219F983" w:rsidR="002421B2" w:rsidRDefault="002421B2" w:rsidP="004B75EC">
      <w:pPr>
        <w:pStyle w:val="QUESTAO1"/>
        <w:ind w:left="0" w:firstLine="0"/>
        <w:rPr>
          <w:b/>
        </w:rPr>
      </w:pPr>
    </w:p>
    <w:p w14:paraId="177CA4C0" w14:textId="578C37D0" w:rsidR="0020144F" w:rsidRPr="00E3612D" w:rsidRDefault="0020144F" w:rsidP="00E41DB1">
      <w:pPr>
        <w:pStyle w:val="TITULOFICHAS"/>
        <w:jc w:val="left"/>
        <w:rPr>
          <w:lang w:val="pt-PT"/>
        </w:rPr>
      </w:pPr>
      <w:r w:rsidRPr="00E3612D">
        <w:rPr>
          <w:lang w:val="pt-PT"/>
        </w:rPr>
        <w:t xml:space="preserve">Questão-aula </w:t>
      </w:r>
      <w:r>
        <w:rPr>
          <w:lang w:val="pt-PT"/>
        </w:rPr>
        <w:t xml:space="preserve">3 e 4 – </w:t>
      </w:r>
      <w:r w:rsidR="00C030C5">
        <w:rPr>
          <w:lang w:val="pt-PT"/>
        </w:rPr>
        <w:t>Representações gráficas</w:t>
      </w:r>
    </w:p>
    <w:p w14:paraId="23C9164B" w14:textId="3B1FC061" w:rsidR="0020144F" w:rsidRPr="001F156B" w:rsidRDefault="0020144F" w:rsidP="0020144F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0BEFBF5" wp14:editId="22A75953">
                <wp:extent cx="6119640" cy="792000"/>
                <wp:effectExtent l="12700" t="12700" r="14605" b="8255"/>
                <wp:docPr id="1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463B" w:rsidRPr="00DB2ED5" w14:paraId="09087F2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D2532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58B6B9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669C98" w14:textId="77777777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922E56" w14:textId="77777777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463B" w:rsidRPr="00DB2ED5" w14:paraId="591D2E3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02897B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6101C2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8D53A9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CF283F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47FF63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463B" w:rsidRPr="00DB2ED5" w14:paraId="406F32F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F83B99E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74CBFA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C1E6AD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BB3ECF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9655B5F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503E7E9" w14:textId="77777777" w:rsidR="00BF463B" w:rsidRPr="0005099D" w:rsidRDefault="00BF463B" w:rsidP="0020144F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BEFBF5" id="_x0000_s1029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tALK+EgCAACB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463B" w:rsidRPr="00DB2ED5" w14:paraId="09087F2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0D2532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D58B6B9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F669C98" w14:textId="77777777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E922E56" w14:textId="77777777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463B" w:rsidRPr="00DB2ED5" w14:paraId="591D2E3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602897B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A6101C2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68D53A9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6CF283F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447FF63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463B" w:rsidRPr="00DB2ED5" w14:paraId="406F32F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F83B99E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B74CBFA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AC1E6AD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BBB3ECF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9655B5F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503E7E9" w14:textId="77777777" w:rsidR="00BF463B" w:rsidRPr="0005099D" w:rsidRDefault="00BF463B" w:rsidP="0020144F"/>
                  </w:txbxContent>
                </v:textbox>
                <w10:anchorlock/>
              </v:roundrect>
            </w:pict>
          </mc:Fallback>
        </mc:AlternateContent>
      </w:r>
    </w:p>
    <w:p w14:paraId="74690C17" w14:textId="77777777" w:rsidR="0020144F" w:rsidRDefault="0020144F" w:rsidP="0020144F">
      <w:pPr>
        <w:pStyle w:val="QUESTAO1"/>
      </w:pPr>
      <w:r>
        <w:rPr>
          <w:b/>
          <w:color w:val="C00000"/>
          <w:sz w:val="28"/>
          <w:szCs w:val="28"/>
        </w:rPr>
        <w:t>Questão-aula 3</w:t>
      </w:r>
    </w:p>
    <w:p w14:paraId="7D01CE2E" w14:textId="5F55EA91" w:rsidR="001819A9" w:rsidRDefault="0020144F" w:rsidP="00402CBB">
      <w:pPr>
        <w:pStyle w:val="QUESTAO1"/>
        <w:tabs>
          <w:tab w:val="clear" w:pos="113"/>
          <w:tab w:val="left" w:pos="1134"/>
        </w:tabs>
        <w:spacing w:before="0" w:line="324" w:lineRule="auto"/>
        <w:rPr>
          <w:color w:val="auto"/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6EF583F" wp14:editId="4719237B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3CB527" w14:textId="77777777" w:rsidR="00BF463B" w:rsidRPr="00086D19" w:rsidRDefault="00BF463B" w:rsidP="0020144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6EF583F" id="Oval 12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53CB527" w14:textId="77777777" w:rsidR="00BF463B" w:rsidRPr="00086D19" w:rsidRDefault="00BF463B" w:rsidP="0020144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87D98">
        <w:tab/>
      </w:r>
      <w:r w:rsidR="00402CBB">
        <w:rPr>
          <w:color w:val="auto"/>
          <w:szCs w:val="22"/>
        </w:rPr>
        <w:t>Os dados representados no diagrama de caule-e-folhas mostram as idades de um conjunto de utentes de uma piscina municipal.</w:t>
      </w:r>
    </w:p>
    <w:p w14:paraId="494FB66B" w14:textId="77777777" w:rsidR="00402CBB" w:rsidRPr="00F87D98" w:rsidRDefault="00402CBB" w:rsidP="00402CBB">
      <w:pPr>
        <w:pStyle w:val="QUESTAO1"/>
        <w:tabs>
          <w:tab w:val="clear" w:pos="113"/>
          <w:tab w:val="left" w:pos="1134"/>
        </w:tabs>
        <w:spacing w:before="0" w:line="324" w:lineRule="auto"/>
        <w:jc w:val="center"/>
        <w:rPr>
          <w:b/>
          <w:bCs/>
          <w:color w:val="auto"/>
          <w:szCs w:val="22"/>
        </w:rPr>
      </w:pPr>
      <w:r w:rsidRPr="00F87D98">
        <w:rPr>
          <w:b/>
          <w:bCs/>
          <w:color w:val="auto"/>
          <w:szCs w:val="22"/>
        </w:rPr>
        <w:t>Idades dos utentes de uma piscina municipal</w:t>
      </w:r>
    </w:p>
    <w:tbl>
      <w:tblPr>
        <w:tblW w:w="307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"/>
        <w:gridCol w:w="315"/>
        <w:gridCol w:w="315"/>
        <w:gridCol w:w="315"/>
        <w:gridCol w:w="315"/>
        <w:gridCol w:w="315"/>
        <w:gridCol w:w="315"/>
        <w:gridCol w:w="315"/>
        <w:gridCol w:w="315"/>
      </w:tblGrid>
      <w:tr w:rsidR="00402CBB" w:rsidRPr="00F87D98" w14:paraId="4C9AC313" w14:textId="77777777" w:rsidTr="00402CBB">
        <w:trPr>
          <w:trHeight w:val="279"/>
          <w:jc w:val="center"/>
        </w:trPr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FC84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1F07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4FE5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9E3E0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E07D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0CA1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D4192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6A03" w14:textId="77777777" w:rsidR="00402CBB" w:rsidRPr="00F87D98" w:rsidRDefault="00402CBB" w:rsidP="00402CBB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4C51E" w14:textId="77777777" w:rsidR="00402CBB" w:rsidRPr="00F87D98" w:rsidRDefault="00402CBB" w:rsidP="00402CBB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</w:tr>
      <w:tr w:rsidR="00402CBB" w:rsidRPr="00F87D98" w14:paraId="32989205" w14:textId="77777777" w:rsidTr="00402CBB">
        <w:trPr>
          <w:trHeight w:val="279"/>
          <w:jc w:val="center"/>
        </w:trPr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8C10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C2BB0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CBAA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1298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4940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1C26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E068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C056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72D1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9</w:t>
            </w:r>
          </w:p>
        </w:tc>
      </w:tr>
      <w:tr w:rsidR="00402CBB" w:rsidRPr="00F87D98" w14:paraId="483E902B" w14:textId="77777777" w:rsidTr="00402CBB">
        <w:trPr>
          <w:trHeight w:val="279"/>
          <w:jc w:val="center"/>
        </w:trPr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69858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293B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D9E4B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E5F45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97A23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60AB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4355" w14:textId="77777777" w:rsidR="00402CBB" w:rsidRPr="00F87D98" w:rsidRDefault="00402CBB" w:rsidP="00402CBB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FEB19" w14:textId="77777777" w:rsidR="00402CBB" w:rsidRPr="00F87D98" w:rsidRDefault="00402CBB" w:rsidP="00402CBB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E20B" w14:textId="77777777" w:rsidR="00402CBB" w:rsidRPr="00F87D98" w:rsidRDefault="00402CBB" w:rsidP="00402CBB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</w:tr>
      <w:tr w:rsidR="00402CBB" w:rsidRPr="00F87D98" w14:paraId="7A8C6B8E" w14:textId="77777777" w:rsidTr="00402CBB">
        <w:trPr>
          <w:trHeight w:val="279"/>
          <w:jc w:val="center"/>
        </w:trPr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DA919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F801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029F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79CF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D131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71A39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B2E1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4817" w14:textId="77777777" w:rsidR="00402CBB" w:rsidRPr="00F87D98" w:rsidRDefault="00402CBB" w:rsidP="00402CBB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78FE" w14:textId="77777777" w:rsidR="00402CBB" w:rsidRPr="00F87D98" w:rsidRDefault="00402CBB" w:rsidP="00402CBB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</w:tr>
      <w:tr w:rsidR="00402CBB" w:rsidRPr="00F87D98" w14:paraId="480B1BAE" w14:textId="77777777" w:rsidTr="00402CBB">
        <w:trPr>
          <w:trHeight w:val="279"/>
          <w:jc w:val="center"/>
        </w:trPr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72B22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9DA1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0115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4311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87D98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9C51C" w14:textId="77777777" w:rsidR="00402CBB" w:rsidRPr="00F87D98" w:rsidRDefault="00402CBB" w:rsidP="00402C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8628" w14:textId="77777777" w:rsidR="00402CBB" w:rsidRPr="00F87D98" w:rsidRDefault="00402CBB" w:rsidP="00402CBB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69536" w14:textId="77777777" w:rsidR="00402CBB" w:rsidRPr="00F87D98" w:rsidRDefault="00402CBB" w:rsidP="00402CBB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6E293" w14:textId="77777777" w:rsidR="00402CBB" w:rsidRPr="00F87D98" w:rsidRDefault="00402CBB" w:rsidP="00402CBB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F16D1" w14:textId="77777777" w:rsidR="00402CBB" w:rsidRPr="00F87D98" w:rsidRDefault="00402CBB" w:rsidP="00402CBB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</w:tr>
    </w:tbl>
    <w:p w14:paraId="6D31AE30" w14:textId="756786A6" w:rsidR="00BD73FB" w:rsidRPr="00F87D98" w:rsidRDefault="00402CBB" w:rsidP="00F87D98">
      <w:pPr>
        <w:pStyle w:val="QUESTAO1"/>
        <w:spacing w:before="0" w:after="120"/>
        <w:rPr>
          <w:szCs w:val="22"/>
        </w:rPr>
      </w:pPr>
      <w:r w:rsidRPr="00F87D98">
        <w:rPr>
          <w:szCs w:val="22"/>
        </w:rPr>
        <w:t xml:space="preserve">                                                                                              2|1 significa 21 anos</w:t>
      </w:r>
    </w:p>
    <w:p w14:paraId="25F44852" w14:textId="10DA7F1C" w:rsidR="00402CBB" w:rsidRPr="00402CBB" w:rsidRDefault="00F87D98" w:rsidP="00F87D98">
      <w:pPr>
        <w:pStyle w:val="QUESTAO1"/>
        <w:spacing w:before="0"/>
        <w:ind w:left="993" w:hanging="567"/>
        <w:rPr>
          <w:szCs w:val="24"/>
        </w:rPr>
      </w:pPr>
      <w:r w:rsidRPr="00F87D98">
        <w:rPr>
          <w:b/>
          <w:bCs/>
          <w:color w:val="C00000"/>
          <w:szCs w:val="24"/>
        </w:rPr>
        <w:t>1.1.</w:t>
      </w:r>
      <w:r>
        <w:rPr>
          <w:szCs w:val="24"/>
        </w:rPr>
        <w:tab/>
      </w:r>
      <w:r w:rsidR="00402CBB" w:rsidRPr="00402CBB">
        <w:rPr>
          <w:szCs w:val="24"/>
        </w:rPr>
        <w:t>Quantas pessoas estão representadas no diagrama?</w:t>
      </w:r>
    </w:p>
    <w:p w14:paraId="174163B5" w14:textId="77777777" w:rsidR="00BA17E9" w:rsidRDefault="00F87D98" w:rsidP="007D6772">
      <w:pPr>
        <w:pStyle w:val="QUESTAO1"/>
        <w:spacing w:before="0"/>
        <w:ind w:left="993" w:hanging="567"/>
        <w:rPr>
          <w:szCs w:val="24"/>
        </w:rPr>
      </w:pPr>
      <w:r w:rsidRPr="00F87D98">
        <w:rPr>
          <w:b/>
          <w:bCs/>
          <w:color w:val="C00000"/>
          <w:szCs w:val="24"/>
        </w:rPr>
        <w:t>1.2.</w:t>
      </w:r>
      <w:r>
        <w:rPr>
          <w:szCs w:val="24"/>
        </w:rPr>
        <w:tab/>
      </w:r>
      <w:r w:rsidR="00B264F4">
        <w:rPr>
          <w:szCs w:val="24"/>
        </w:rPr>
        <w:t xml:space="preserve">Constrói um histograma, utilizando as </w:t>
      </w:r>
      <w:proofErr w:type="gramStart"/>
      <w:r w:rsidR="00B264F4">
        <w:rPr>
          <w:szCs w:val="24"/>
        </w:rPr>
        <w:t xml:space="preserve">classes </w:t>
      </w:r>
      <w:r w:rsidR="007D6772">
        <w:rPr>
          <w:szCs w:val="24"/>
        </w:rPr>
        <w:t xml:space="preserve"> </w:t>
      </w:r>
      <w:r w:rsidR="00B264F4">
        <w:rPr>
          <w:szCs w:val="24"/>
        </w:rPr>
        <w:t>10</w:t>
      </w:r>
      <w:proofErr w:type="gramEnd"/>
      <w:r w:rsidR="00B264F4">
        <w:rPr>
          <w:szCs w:val="24"/>
        </w:rPr>
        <w:t xml:space="preserve"> a &lt;</w:t>
      </w:r>
      <w:r w:rsidR="00DD33F9">
        <w:rPr>
          <w:szCs w:val="24"/>
        </w:rPr>
        <w:t>20</w:t>
      </w:r>
      <w:r w:rsidR="007D6772">
        <w:rPr>
          <w:szCs w:val="24"/>
        </w:rPr>
        <w:t xml:space="preserve"> </w:t>
      </w:r>
      <w:r w:rsidR="00DD33F9">
        <w:rPr>
          <w:szCs w:val="24"/>
        </w:rPr>
        <w:t xml:space="preserve">, </w:t>
      </w:r>
      <w:r w:rsidR="007D6772">
        <w:rPr>
          <w:szCs w:val="24"/>
        </w:rPr>
        <w:t xml:space="preserve"> </w:t>
      </w:r>
      <w:r w:rsidR="00DD33F9">
        <w:rPr>
          <w:szCs w:val="24"/>
        </w:rPr>
        <w:t>20 a &lt;30</w:t>
      </w:r>
      <w:r w:rsidR="007D6772">
        <w:rPr>
          <w:szCs w:val="24"/>
        </w:rPr>
        <w:t xml:space="preserve"> </w:t>
      </w:r>
      <w:r w:rsidR="00DD33F9">
        <w:rPr>
          <w:szCs w:val="24"/>
        </w:rPr>
        <w:t xml:space="preserve">, </w:t>
      </w:r>
      <w:r w:rsidR="007D6772">
        <w:rPr>
          <w:szCs w:val="24"/>
        </w:rPr>
        <w:t xml:space="preserve"> </w:t>
      </w:r>
      <w:r w:rsidR="00DD33F9">
        <w:rPr>
          <w:szCs w:val="24"/>
        </w:rPr>
        <w:t>30 a &lt;40</w:t>
      </w:r>
      <w:r w:rsidR="007D6772">
        <w:rPr>
          <w:szCs w:val="24"/>
        </w:rPr>
        <w:t xml:space="preserve"> </w:t>
      </w:r>
      <w:r w:rsidR="00DD33F9">
        <w:rPr>
          <w:szCs w:val="24"/>
        </w:rPr>
        <w:t xml:space="preserve">, </w:t>
      </w:r>
      <w:r w:rsidR="007D6772">
        <w:rPr>
          <w:szCs w:val="24"/>
        </w:rPr>
        <w:t xml:space="preserve"> </w:t>
      </w:r>
    </w:p>
    <w:p w14:paraId="0BA3FA37" w14:textId="429AD159" w:rsidR="00402CBB" w:rsidRPr="00402CBB" w:rsidRDefault="00BA17E9" w:rsidP="007D6772">
      <w:pPr>
        <w:pStyle w:val="QUESTAO1"/>
        <w:spacing w:before="0"/>
        <w:ind w:left="993" w:hanging="567"/>
        <w:rPr>
          <w:szCs w:val="24"/>
        </w:rPr>
      </w:pPr>
      <w:r>
        <w:rPr>
          <w:b/>
          <w:bCs/>
          <w:color w:val="C00000"/>
          <w:szCs w:val="24"/>
        </w:rPr>
        <w:tab/>
      </w:r>
      <w:r w:rsidR="00DD33F9">
        <w:rPr>
          <w:szCs w:val="24"/>
        </w:rPr>
        <w:t>40 a &lt;</w:t>
      </w:r>
      <w:proofErr w:type="gramStart"/>
      <w:r w:rsidR="00DD33F9">
        <w:rPr>
          <w:szCs w:val="24"/>
        </w:rPr>
        <w:t xml:space="preserve">50 </w:t>
      </w:r>
      <w:r w:rsidR="007D6772">
        <w:rPr>
          <w:szCs w:val="24"/>
        </w:rPr>
        <w:t xml:space="preserve"> </w:t>
      </w:r>
      <w:r w:rsidR="00DD33F9">
        <w:rPr>
          <w:szCs w:val="24"/>
        </w:rPr>
        <w:t>e</w:t>
      </w:r>
      <w:proofErr w:type="gramEnd"/>
      <w:r w:rsidR="00DD33F9">
        <w:rPr>
          <w:szCs w:val="24"/>
        </w:rPr>
        <w:t xml:space="preserve"> </w:t>
      </w:r>
      <w:r w:rsidR="007D6772">
        <w:rPr>
          <w:szCs w:val="24"/>
        </w:rPr>
        <w:t xml:space="preserve"> </w:t>
      </w:r>
      <w:r w:rsidR="00DD33F9">
        <w:rPr>
          <w:szCs w:val="24"/>
        </w:rPr>
        <w:t>50 a &lt;60</w:t>
      </w:r>
      <w:r w:rsidR="007D6772">
        <w:rPr>
          <w:szCs w:val="24"/>
        </w:rPr>
        <w:t xml:space="preserve"> </w:t>
      </w:r>
      <w:r w:rsidR="00DD33F9">
        <w:rPr>
          <w:szCs w:val="24"/>
        </w:rPr>
        <w:t>.</w:t>
      </w:r>
    </w:p>
    <w:p w14:paraId="2CC2D6F0" w14:textId="6644824C" w:rsidR="0020144F" w:rsidRDefault="0020144F" w:rsidP="00DE119A">
      <w:pPr>
        <w:pStyle w:val="QUESTAO1"/>
        <w:spacing w:after="240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Questão-aula </w:t>
      </w:r>
      <w:r w:rsidR="00E2610A">
        <w:rPr>
          <w:b/>
          <w:color w:val="C00000"/>
          <w:sz w:val="28"/>
          <w:szCs w:val="28"/>
        </w:rPr>
        <w:t>4</w:t>
      </w:r>
    </w:p>
    <w:p w14:paraId="49BC8F8D" w14:textId="0F781424" w:rsidR="00920954" w:rsidRDefault="004E41F8" w:rsidP="0079251A">
      <w:pPr>
        <w:tabs>
          <w:tab w:val="left" w:pos="1985"/>
        </w:tabs>
        <w:spacing w:afterLines="60" w:after="144"/>
        <w:ind w:left="426" w:hanging="426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912192" behindDoc="0" locked="0" layoutInCell="1" allowOverlap="1" wp14:anchorId="47C2F68B" wp14:editId="7D09D216">
            <wp:simplePos x="0" y="0"/>
            <wp:positionH relativeFrom="column">
              <wp:posOffset>3194685</wp:posOffset>
            </wp:positionH>
            <wp:positionV relativeFrom="paragraph">
              <wp:posOffset>243205</wp:posOffset>
            </wp:positionV>
            <wp:extent cx="3212465" cy="1998980"/>
            <wp:effectExtent l="0" t="0" r="6985" b="1270"/>
            <wp:wrapSquare wrapText="bothSides"/>
            <wp:docPr id="476676323" name="Imagem 1" descr="Uma imagem com texto, file, Gráfico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676323" name="Imagem 1" descr="Uma imagem com texto, file, Gráfico, captura de ecrã&#10;&#10;Descrição gerada automaticament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12465" cy="199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144F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DCC34AE" wp14:editId="1B78AE1F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3020AB" w14:textId="77777777" w:rsidR="00BF463B" w:rsidRPr="00086D19" w:rsidRDefault="00BF463B" w:rsidP="0020144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DCC34AE" id="Oval 14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03020AB" w14:textId="77777777" w:rsidR="00BF463B" w:rsidRPr="00086D19" w:rsidRDefault="00BF463B" w:rsidP="0020144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79251A">
        <w:tab/>
      </w:r>
      <w:r w:rsidR="00E97032" w:rsidRPr="00E97032">
        <w:rPr>
          <w:rFonts w:ascii="Arial" w:hAnsi="Arial" w:cs="Arial"/>
        </w:rPr>
        <w:t>Observa o gráfico da figura que representa o número de livros lidos pela Maria desde 2017 até 2023.</w:t>
      </w:r>
    </w:p>
    <w:p w14:paraId="61DBF04F" w14:textId="0CDE4079" w:rsidR="00E97032" w:rsidRPr="0079251A" w:rsidRDefault="0079251A" w:rsidP="0079251A">
      <w:pPr>
        <w:tabs>
          <w:tab w:val="left" w:pos="1985"/>
        </w:tabs>
        <w:spacing w:afterLines="60" w:after="144"/>
        <w:ind w:left="993" w:hanging="567"/>
        <w:rPr>
          <w:rFonts w:ascii="Arial" w:hAnsi="Arial" w:cs="Arial"/>
        </w:rPr>
      </w:pPr>
      <w:r w:rsidRPr="0079251A">
        <w:rPr>
          <w:rFonts w:ascii="Arial" w:hAnsi="Arial" w:cs="Arial"/>
          <w:b/>
          <w:bCs/>
          <w:color w:val="C00000"/>
        </w:rPr>
        <w:t>1.1.</w:t>
      </w:r>
      <w:r>
        <w:rPr>
          <w:rFonts w:ascii="Arial" w:hAnsi="Arial" w:cs="Arial"/>
        </w:rPr>
        <w:tab/>
      </w:r>
      <w:r w:rsidR="0028605B" w:rsidRPr="0079251A">
        <w:rPr>
          <w:rFonts w:ascii="Arial" w:hAnsi="Arial" w:cs="Arial"/>
        </w:rPr>
        <w:t>O ano em que a Maria leu</w:t>
      </w:r>
      <w:r w:rsidR="00E22ACE">
        <w:rPr>
          <w:rFonts w:ascii="Arial" w:hAnsi="Arial" w:cs="Arial"/>
        </w:rPr>
        <w:t xml:space="preserve"> o</w:t>
      </w:r>
      <w:r w:rsidR="0028605B" w:rsidRPr="0079251A">
        <w:rPr>
          <w:rFonts w:ascii="Arial" w:hAnsi="Arial" w:cs="Arial"/>
        </w:rPr>
        <w:t xml:space="preserve"> menor número de livros foi:</w:t>
      </w:r>
    </w:p>
    <w:p w14:paraId="4D9EE99B" w14:textId="7709378E" w:rsidR="0028605B" w:rsidRPr="0079251A" w:rsidRDefault="0079251A" w:rsidP="0079251A">
      <w:pPr>
        <w:tabs>
          <w:tab w:val="left" w:pos="426"/>
        </w:tabs>
        <w:spacing w:afterLines="60" w:after="144"/>
        <w:ind w:left="993"/>
        <w:rPr>
          <w:rFonts w:ascii="Arial" w:hAnsi="Arial" w:cs="Arial"/>
        </w:rPr>
      </w:pPr>
      <w:r w:rsidRPr="0079251A">
        <w:rPr>
          <w:rFonts w:ascii="Arial" w:hAnsi="Arial" w:cs="Arial"/>
          <w:b/>
          <w:bCs/>
        </w:rPr>
        <w:t>(A)</w:t>
      </w:r>
      <w:r>
        <w:rPr>
          <w:rFonts w:ascii="Arial" w:hAnsi="Arial" w:cs="Arial"/>
        </w:rPr>
        <w:tab/>
      </w:r>
      <w:r w:rsidR="0028605B" w:rsidRPr="0079251A">
        <w:rPr>
          <w:rFonts w:ascii="Arial" w:hAnsi="Arial" w:cs="Arial"/>
        </w:rPr>
        <w:t xml:space="preserve">2017   </w:t>
      </w:r>
      <w:r w:rsidR="0028605B" w:rsidRPr="0079251A">
        <w:rPr>
          <w:rFonts w:ascii="Arial" w:hAnsi="Arial" w:cs="Arial"/>
        </w:rPr>
        <w:tab/>
      </w:r>
      <w:r w:rsidR="0028605B" w:rsidRPr="0079251A">
        <w:rPr>
          <w:rFonts w:ascii="Arial" w:hAnsi="Arial" w:cs="Arial"/>
        </w:rPr>
        <w:tab/>
        <w:t xml:space="preserve"> </w:t>
      </w:r>
      <w:r w:rsidR="0028605B" w:rsidRPr="0079251A">
        <w:rPr>
          <w:rFonts w:ascii="Arial" w:hAnsi="Arial" w:cs="Arial"/>
          <w:b/>
        </w:rPr>
        <w:t>(B)</w:t>
      </w:r>
      <w:r w:rsidR="0028605B" w:rsidRPr="0079251A">
        <w:rPr>
          <w:rFonts w:ascii="Arial" w:hAnsi="Arial" w:cs="Arial"/>
        </w:rPr>
        <w:t xml:space="preserve"> 2018</w:t>
      </w:r>
    </w:p>
    <w:p w14:paraId="6474B028" w14:textId="6BA44BFE" w:rsidR="0028605B" w:rsidRDefault="0079251A" w:rsidP="0079251A">
      <w:pPr>
        <w:tabs>
          <w:tab w:val="left" w:pos="426"/>
        </w:tabs>
        <w:spacing w:afterLines="60" w:after="144"/>
        <w:ind w:left="993" w:hanging="273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28605B" w:rsidRPr="0028605B">
        <w:rPr>
          <w:rFonts w:ascii="Arial" w:hAnsi="Arial" w:cs="Arial"/>
          <w:b/>
        </w:rPr>
        <w:t>(C</w:t>
      </w:r>
      <w:r w:rsidR="0028605B">
        <w:rPr>
          <w:rFonts w:ascii="Arial" w:hAnsi="Arial" w:cs="Arial"/>
          <w:b/>
        </w:rPr>
        <w:t xml:space="preserve">) </w:t>
      </w:r>
      <w:r w:rsidR="0028605B" w:rsidRPr="0028605B">
        <w:rPr>
          <w:rFonts w:ascii="Arial" w:hAnsi="Arial" w:cs="Arial"/>
        </w:rPr>
        <w:t>2020</w:t>
      </w:r>
      <w:r w:rsidR="0028605B">
        <w:rPr>
          <w:rFonts w:ascii="Arial" w:hAnsi="Arial" w:cs="Arial"/>
        </w:rPr>
        <w:t xml:space="preserve">              </w:t>
      </w:r>
      <w:proofErr w:type="gramStart"/>
      <w:r w:rsidR="0028605B">
        <w:rPr>
          <w:rFonts w:ascii="Arial" w:hAnsi="Arial" w:cs="Arial"/>
        </w:rPr>
        <w:t xml:space="preserve">   </w:t>
      </w:r>
      <w:r w:rsidR="0028605B" w:rsidRPr="0028605B">
        <w:rPr>
          <w:rFonts w:ascii="Arial" w:hAnsi="Arial" w:cs="Arial"/>
          <w:b/>
        </w:rPr>
        <w:t>(</w:t>
      </w:r>
      <w:proofErr w:type="gramEnd"/>
      <w:r w:rsidR="0028605B" w:rsidRPr="0028605B">
        <w:rPr>
          <w:rFonts w:ascii="Arial" w:hAnsi="Arial" w:cs="Arial"/>
          <w:b/>
        </w:rPr>
        <w:t>D)</w:t>
      </w:r>
      <w:r w:rsidR="0028605B">
        <w:rPr>
          <w:rFonts w:ascii="Arial" w:hAnsi="Arial" w:cs="Arial"/>
        </w:rPr>
        <w:t xml:space="preserve"> 2023</w:t>
      </w:r>
    </w:p>
    <w:p w14:paraId="6B96C7FE" w14:textId="1DA972EC" w:rsidR="00985281" w:rsidRDefault="00985281" w:rsidP="0028605B">
      <w:pPr>
        <w:tabs>
          <w:tab w:val="left" w:pos="426"/>
          <w:tab w:val="left" w:pos="1985"/>
        </w:tabs>
        <w:spacing w:afterLines="60" w:after="144"/>
        <w:ind w:left="720"/>
        <w:rPr>
          <w:rFonts w:ascii="Arial" w:hAnsi="Arial" w:cs="Arial"/>
        </w:rPr>
      </w:pPr>
    </w:p>
    <w:p w14:paraId="53A6F116" w14:textId="7855F901" w:rsidR="00985281" w:rsidRPr="00065C76" w:rsidRDefault="0028605B" w:rsidP="00065C76">
      <w:pPr>
        <w:tabs>
          <w:tab w:val="left" w:pos="1985"/>
        </w:tabs>
        <w:spacing w:afterLines="60" w:after="144"/>
        <w:ind w:left="993" w:hanging="567"/>
        <w:rPr>
          <w:rFonts w:ascii="Arial" w:hAnsi="Arial" w:cs="Arial"/>
        </w:rPr>
      </w:pPr>
      <w:r w:rsidRPr="00BA04B5">
        <w:rPr>
          <w:rFonts w:ascii="Arial" w:hAnsi="Arial" w:cs="Arial"/>
          <w:b/>
          <w:color w:val="C00000"/>
        </w:rPr>
        <w:t>1.2.</w:t>
      </w:r>
      <w:r w:rsidR="00065C76">
        <w:rPr>
          <w:rFonts w:ascii="Arial" w:hAnsi="Arial" w:cs="Arial"/>
          <w:b/>
          <w:color w:val="C00000"/>
        </w:rPr>
        <w:tab/>
      </w:r>
      <w:r w:rsidR="00BA04B5" w:rsidRPr="00BA04B5">
        <w:rPr>
          <w:rFonts w:ascii="Arial" w:hAnsi="Arial" w:cs="Arial"/>
        </w:rPr>
        <w:t>Diz se é verdadeira ou falsa a seguinte afirmação</w:t>
      </w:r>
      <w:r w:rsidR="00E22ACE">
        <w:rPr>
          <w:rFonts w:ascii="Arial" w:hAnsi="Arial" w:cs="Arial"/>
        </w:rPr>
        <w:t>:</w:t>
      </w:r>
    </w:p>
    <w:p w14:paraId="118E524E" w14:textId="21A41B14" w:rsidR="00920954" w:rsidRPr="00BA04B5" w:rsidRDefault="007011C7" w:rsidP="00920954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rFonts w:asciiTheme="majorHAnsi" w:hAnsiTheme="majorHAnsi" w:cstheme="majorHAnsi"/>
          <w:sz w:val="24"/>
          <w:szCs w:val="24"/>
        </w:rPr>
      </w:pPr>
      <w:r w:rsidRPr="00E444E1">
        <w:rPr>
          <w:noProof/>
          <w:szCs w:val="22"/>
        </w:rPr>
        <mc:AlternateContent>
          <mc:Choice Requires="wpg">
            <w:drawing>
              <wp:anchor distT="0" distB="0" distL="114300" distR="114300" simplePos="0" relativeHeight="251911168" behindDoc="0" locked="0" layoutInCell="1" allowOverlap="1" wp14:anchorId="62EDBBB3" wp14:editId="71AFA016">
                <wp:simplePos x="0" y="0"/>
                <wp:positionH relativeFrom="margin">
                  <wp:posOffset>708660</wp:posOffset>
                </wp:positionH>
                <wp:positionV relativeFrom="paragraph">
                  <wp:posOffset>10795</wp:posOffset>
                </wp:positionV>
                <wp:extent cx="5219699" cy="933451"/>
                <wp:effectExtent l="0" t="0" r="635" b="57150"/>
                <wp:wrapNone/>
                <wp:docPr id="1953" name="Agrupar 19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9699" cy="933451"/>
                          <a:chOff x="-3272881" y="838200"/>
                          <a:chExt cx="3707897" cy="790977"/>
                        </a:xfrm>
                      </wpg:grpSpPr>
                      <wps:wsp>
                        <wps:cNvPr id="1950" name="Retângulo: Cantos Arredondados 1950"/>
                        <wps:cNvSpPr/>
                        <wps:spPr>
                          <a:xfrm>
                            <a:off x="-3272881" y="838200"/>
                            <a:ext cx="3680832" cy="379346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63B7BC2" w14:textId="77777777" w:rsidR="007011C7" w:rsidRDefault="007011C7" w:rsidP="007011C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1" name="Caixa de texto 1951"/>
                        <wps:cNvSpPr txBox="1"/>
                        <wps:spPr>
                          <a:xfrm>
                            <a:off x="-3181114" y="904875"/>
                            <a:ext cx="3616130" cy="3045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A1BB4F" w14:textId="77D26008" w:rsidR="007011C7" w:rsidRPr="007011C7" w:rsidRDefault="007011C7" w:rsidP="007011C7">
                              <w:pPr>
                                <w:rPr>
                                  <w:rFonts w:ascii="Arial" w:hAnsi="Arial" w:cs="Arial"/>
                                  <w:iCs/>
                                  <w:color w:val="000000" w:themeColor="text1"/>
                                </w:rPr>
                              </w:pPr>
                              <w:r w:rsidRPr="007011C7">
                                <w:rPr>
                                  <w:rFonts w:ascii="Arial" w:hAnsi="Arial" w:cs="Arial"/>
                                  <w:iCs/>
                                  <w:color w:val="000000" w:themeColor="text1"/>
                                </w:rPr>
                                <w:t xml:space="preserve">De acordo com o gráfico de linha, a Maria </w:t>
                              </w:r>
                              <w:proofErr w:type="gramStart"/>
                              <w:r w:rsidRPr="007011C7">
                                <w:rPr>
                                  <w:rFonts w:ascii="Arial" w:hAnsi="Arial" w:cs="Arial"/>
                                  <w:iCs/>
                                  <w:color w:val="000000" w:themeColor="text1"/>
                                </w:rPr>
                                <w:t>leu</w:t>
                              </w:r>
                              <w:r w:rsidR="00B16F68">
                                <w:rPr>
                                  <w:rFonts w:ascii="Arial" w:hAnsi="Arial" w:cs="Arial"/>
                                  <w:iCs/>
                                  <w:color w:val="000000" w:themeColor="text1"/>
                                </w:rPr>
                                <w:t xml:space="preserve"> </w:t>
                              </w:r>
                              <w:r w:rsidRPr="007011C7">
                                <w:rPr>
                                  <w:rFonts w:ascii="Arial" w:hAnsi="Arial" w:cs="Arial"/>
                                  <w:iCs/>
                                  <w:color w:val="000000" w:themeColor="text1"/>
                                </w:rPr>
                                <w:t xml:space="preserve"> 43</w:t>
                              </w:r>
                              <w:proofErr w:type="gramEnd"/>
                              <w:r w:rsidRPr="007011C7">
                                <w:rPr>
                                  <w:rFonts w:ascii="Arial" w:hAnsi="Arial" w:cs="Arial"/>
                                  <w:iCs/>
                                  <w:color w:val="000000" w:themeColor="text1"/>
                                </w:rPr>
                                <w:t xml:space="preserve"> </w:t>
                              </w:r>
                              <w:r w:rsidR="00B16F68">
                                <w:rPr>
                                  <w:rFonts w:ascii="Arial" w:hAnsi="Arial" w:cs="Arial"/>
                                  <w:iCs/>
                                  <w:color w:val="000000" w:themeColor="text1"/>
                                </w:rPr>
                                <w:t xml:space="preserve"> </w:t>
                              </w:r>
                              <w:r w:rsidRPr="007011C7">
                                <w:rPr>
                                  <w:rFonts w:ascii="Arial" w:hAnsi="Arial" w:cs="Arial"/>
                                  <w:iCs/>
                                  <w:color w:val="000000" w:themeColor="text1"/>
                                </w:rPr>
                                <w:t>livros desde 2017 até 2023.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2" name="Conexão reta unidirecional 1952"/>
                        <wps:cNvCnPr/>
                        <wps:spPr>
                          <a:xfrm>
                            <a:off x="54105" y="1217508"/>
                            <a:ext cx="157626" cy="411669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EDBBB3" id="Agrupar 1953" o:spid="_x0000_s1032" style="position:absolute;left:0;text-align:left;margin-left:55.8pt;margin-top:.85pt;width:411pt;height:73.5pt;z-index:251911168;mso-position-horizontal-relative:margin;mso-position-vertical-relative:text;mso-width-relative:margin;mso-height-relative:margin" coordorigin="-32728,8382" coordsize="37078,7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">
                <v:roundrect id="Retângulo: Cantos Arredondados 1950" o:spid="_x0000_s1033" style="position:absolute;left:-32728;top:8382;width:36807;height:379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" filled="f" strokecolor="#7f7f7f [1612]" strokeweight="1.5pt">
                  <v:textbox>
                    <w:txbxContent>
                      <w:p w14:paraId="463B7BC2" w14:textId="77777777" w:rsidR="007011C7" w:rsidRDefault="007011C7" w:rsidP="007011C7">
                        <w:pPr>
                          <w:jc w:val="center"/>
                        </w:pP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951" o:spid="_x0000_s1034" type="#_x0000_t202" style="position:absolute;left:-31811;top:9048;width:36161;height:3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" filled="f" stroked="f" strokeweight=".5pt">
                  <v:textbox>
                    <w:txbxContent>
                      <w:p w14:paraId="06A1BB4F" w14:textId="77D26008" w:rsidR="007011C7" w:rsidRPr="007011C7" w:rsidRDefault="007011C7" w:rsidP="007011C7">
                        <w:pPr>
                          <w:rPr>
                            <w:rFonts w:ascii="Arial" w:hAnsi="Arial" w:cs="Arial"/>
                            <w:iCs/>
                            <w:color w:val="000000" w:themeColor="text1"/>
                          </w:rPr>
                        </w:pPr>
                        <w:r w:rsidRPr="007011C7">
                          <w:rPr>
                            <w:rFonts w:ascii="Arial" w:hAnsi="Arial" w:cs="Arial"/>
                            <w:iCs/>
                            <w:color w:val="000000" w:themeColor="text1"/>
                          </w:rPr>
                          <w:t xml:space="preserve">De acordo com o gráfico de linha, a Maria </w:t>
                        </w:r>
                        <w:proofErr w:type="gramStart"/>
                        <w:r w:rsidRPr="007011C7">
                          <w:rPr>
                            <w:rFonts w:ascii="Arial" w:hAnsi="Arial" w:cs="Arial"/>
                            <w:iCs/>
                            <w:color w:val="000000" w:themeColor="text1"/>
                          </w:rPr>
                          <w:t>leu</w:t>
                        </w:r>
                        <w:r w:rsidR="00B16F68">
                          <w:rPr>
                            <w:rFonts w:ascii="Arial" w:hAnsi="Arial" w:cs="Arial"/>
                            <w:iCs/>
                            <w:color w:val="000000" w:themeColor="text1"/>
                          </w:rPr>
                          <w:t xml:space="preserve"> </w:t>
                        </w:r>
                        <w:r w:rsidRPr="007011C7">
                          <w:rPr>
                            <w:rFonts w:ascii="Arial" w:hAnsi="Arial" w:cs="Arial"/>
                            <w:iCs/>
                            <w:color w:val="000000" w:themeColor="text1"/>
                          </w:rPr>
                          <w:t xml:space="preserve"> 43</w:t>
                        </w:r>
                        <w:proofErr w:type="gramEnd"/>
                        <w:r w:rsidRPr="007011C7">
                          <w:rPr>
                            <w:rFonts w:ascii="Arial" w:hAnsi="Arial" w:cs="Arial"/>
                            <w:iCs/>
                            <w:color w:val="000000" w:themeColor="text1"/>
                          </w:rPr>
                          <w:t xml:space="preserve"> </w:t>
                        </w:r>
                        <w:r w:rsidR="00B16F68">
                          <w:rPr>
                            <w:rFonts w:ascii="Arial" w:hAnsi="Arial" w:cs="Arial"/>
                            <w:iCs/>
                            <w:color w:val="000000" w:themeColor="text1"/>
                          </w:rPr>
                          <w:t xml:space="preserve"> </w:t>
                        </w:r>
                        <w:r w:rsidRPr="007011C7">
                          <w:rPr>
                            <w:rFonts w:ascii="Arial" w:hAnsi="Arial" w:cs="Arial"/>
                            <w:iCs/>
                            <w:color w:val="000000" w:themeColor="text1"/>
                          </w:rPr>
                          <w:t>livros desde 2017 até 2023.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1952" o:spid="_x0000_s1035" type="#_x0000_t32" style="position:absolute;left:541;top:12175;width:1576;height:41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" strokecolor="#7f7f7f [1612]" strokeweight="1.5pt">
                  <v:stroke endarrow="oval"/>
                </v:shape>
                <w10:wrap anchorx="margin"/>
              </v:group>
            </w:pict>
          </mc:Fallback>
        </mc:AlternateContent>
      </w:r>
      <w:r w:rsidR="0028605B" w:rsidRPr="00BA04B5">
        <w:rPr>
          <w:rFonts w:asciiTheme="majorHAnsi" w:hAnsiTheme="majorHAnsi" w:cstheme="majorHAnsi"/>
          <w:sz w:val="24"/>
          <w:szCs w:val="24"/>
        </w:rPr>
        <w:t xml:space="preserve">  </w:t>
      </w:r>
    </w:p>
    <w:p w14:paraId="1BF83AA0" w14:textId="71876FB5" w:rsidR="006140DD" w:rsidRPr="00E3612D" w:rsidRDefault="004E41F8" w:rsidP="00E41DB1">
      <w:pPr>
        <w:pStyle w:val="TITULOFICHAS"/>
        <w:jc w:val="left"/>
        <w:rPr>
          <w:lang w:val="pt-PT"/>
        </w:rPr>
      </w:pPr>
      <w:r>
        <w:rPr>
          <w:noProof/>
        </w:rPr>
        <w:drawing>
          <wp:anchor distT="0" distB="0" distL="114300" distR="114300" simplePos="0" relativeHeight="251913216" behindDoc="0" locked="0" layoutInCell="1" allowOverlap="1" wp14:anchorId="3C60DAAD" wp14:editId="4B0113F8">
            <wp:simplePos x="0" y="0"/>
            <wp:positionH relativeFrom="margin">
              <wp:align>center</wp:align>
            </wp:positionH>
            <wp:positionV relativeFrom="page">
              <wp:posOffset>8771890</wp:posOffset>
            </wp:positionV>
            <wp:extent cx="4320000" cy="1821600"/>
            <wp:effectExtent l="0" t="0" r="4445" b="0"/>
            <wp:wrapNone/>
            <wp:docPr id="1222410318" name="Imagem 2" descr="Uma imagem com Consumíveis de escritório, Saturação de cores, Consumíveis gerais, instrumento de escri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410318" name="Imagem 2" descr="Uma imagem com Consumíveis de escritório, Saturação de cores, Consumíveis gerais, instrumento de escrita&#10;&#10;Descrição gerada automaticament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2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144F" w:rsidRPr="006140DD">
        <w:rPr>
          <w:b w:val="0"/>
          <w:szCs w:val="22"/>
          <w:lang w:val="pt-PT"/>
        </w:rPr>
        <w:br w:type="page"/>
      </w:r>
      <w:r w:rsidR="006140DD" w:rsidRPr="00E3612D">
        <w:rPr>
          <w:lang w:val="pt-PT"/>
        </w:rPr>
        <w:lastRenderedPageBreak/>
        <w:t xml:space="preserve">Questão-aula </w:t>
      </w:r>
      <w:r w:rsidR="006140DD">
        <w:rPr>
          <w:lang w:val="pt-PT"/>
        </w:rPr>
        <w:t xml:space="preserve">5 e 6 – </w:t>
      </w:r>
      <w:r w:rsidR="00C030C5">
        <w:rPr>
          <w:lang w:val="pt-PT"/>
        </w:rPr>
        <w:t>Probabilidade</w:t>
      </w:r>
    </w:p>
    <w:p w14:paraId="1CEDE01F" w14:textId="77777777" w:rsidR="006140DD" w:rsidRPr="001F156B" w:rsidRDefault="006140DD" w:rsidP="006140DD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2985736" wp14:editId="0956AC01">
                <wp:extent cx="6119640" cy="792000"/>
                <wp:effectExtent l="12700" t="12700" r="14605" b="8255"/>
                <wp:docPr id="32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463B" w:rsidRPr="00DB2ED5" w14:paraId="382A5F8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3FB062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5E6C68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4718C39" w14:textId="77777777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1D5AA0" w14:textId="77777777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463B" w:rsidRPr="00DB2ED5" w14:paraId="7D90BE2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9F88BF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4DE4E6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531969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1027A0E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7114BAB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463B" w:rsidRPr="00DB2ED5" w14:paraId="58439A4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DADE1E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87EE8D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D78644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46BFE3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3C317F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4832230" w14:textId="77777777" w:rsidR="00BF463B" w:rsidRPr="0005099D" w:rsidRDefault="00BF463B" w:rsidP="006140DD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985736" id="_x0000_s103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Dj/hMlRwIAAIE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463B" w:rsidRPr="00DB2ED5" w14:paraId="382A5F8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3FB062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F5E6C68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4718C39" w14:textId="77777777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31D5AA0" w14:textId="77777777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463B" w:rsidRPr="00DB2ED5" w14:paraId="7D90BE2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C9F88BF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F4DE4E6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531969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1027A0E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7114BAB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463B" w:rsidRPr="00DB2ED5" w14:paraId="58439A4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4DADE1E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B87EE8D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8D78644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F46BFE3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83C317F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4832230" w14:textId="77777777" w:rsidR="00BF463B" w:rsidRPr="0005099D" w:rsidRDefault="00BF463B" w:rsidP="006140DD"/>
                  </w:txbxContent>
                </v:textbox>
                <w10:anchorlock/>
              </v:roundrect>
            </w:pict>
          </mc:Fallback>
        </mc:AlternateContent>
      </w:r>
    </w:p>
    <w:p w14:paraId="6CBBD07D" w14:textId="77777777" w:rsidR="006140DD" w:rsidRDefault="006140DD" w:rsidP="006140DD">
      <w:pPr>
        <w:pStyle w:val="QUESTAO1"/>
      </w:pPr>
      <w:r>
        <w:rPr>
          <w:b/>
          <w:color w:val="C00000"/>
          <w:sz w:val="28"/>
          <w:szCs w:val="28"/>
        </w:rPr>
        <w:t>Questão-aula 5</w:t>
      </w:r>
    </w:p>
    <w:p w14:paraId="7C3A3355" w14:textId="644EB98D" w:rsidR="003F5B13" w:rsidRDefault="004E41F8" w:rsidP="00E02953">
      <w:pPr>
        <w:pStyle w:val="QUESTAO1"/>
        <w:spacing w:before="120"/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914240" behindDoc="0" locked="0" layoutInCell="1" allowOverlap="1" wp14:anchorId="3FF98B01" wp14:editId="41CC8AA1">
            <wp:simplePos x="0" y="0"/>
            <wp:positionH relativeFrom="column">
              <wp:posOffset>4442460</wp:posOffset>
            </wp:positionH>
            <wp:positionV relativeFrom="paragraph">
              <wp:posOffset>101600</wp:posOffset>
            </wp:positionV>
            <wp:extent cx="1624330" cy="1800860"/>
            <wp:effectExtent l="0" t="0" r="0" b="8890"/>
            <wp:wrapSquare wrapText="bothSides"/>
            <wp:docPr id="51253893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38930" name="Imagem 51253893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2433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00A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F884740" wp14:editId="60B6821E">
                <wp:extent cx="216000" cy="216000"/>
                <wp:effectExtent l="0" t="0" r="0" b="0"/>
                <wp:docPr id="323" name="Oval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A7E85" w14:textId="77777777" w:rsidR="00BF463B" w:rsidRPr="00086D19" w:rsidRDefault="00BF463B" w:rsidP="0013000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884740" id="Oval 323" o:sp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1FA7E85" w14:textId="77777777" w:rsidR="00BF463B" w:rsidRPr="00086D19" w:rsidRDefault="00BF463B" w:rsidP="0013000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4648F">
        <w:tab/>
      </w:r>
      <w:r w:rsidR="003F5B13">
        <w:rPr>
          <w:szCs w:val="24"/>
        </w:rPr>
        <w:t xml:space="preserve">Num saco há dez bolas numeradas </w:t>
      </w:r>
      <w:proofErr w:type="gramStart"/>
      <w:r w:rsidR="003F5B13">
        <w:rPr>
          <w:szCs w:val="24"/>
        </w:rPr>
        <w:t xml:space="preserve">de </w:t>
      </w:r>
      <w:r w:rsidR="00E22ACE">
        <w:rPr>
          <w:szCs w:val="24"/>
        </w:rPr>
        <w:t xml:space="preserve"> </w:t>
      </w:r>
      <w:r w:rsidR="003F5B13">
        <w:rPr>
          <w:szCs w:val="24"/>
        </w:rPr>
        <w:t>0</w:t>
      </w:r>
      <w:proofErr w:type="gramEnd"/>
      <w:r w:rsidR="003F5B13">
        <w:rPr>
          <w:szCs w:val="24"/>
        </w:rPr>
        <w:t xml:space="preserve"> </w:t>
      </w:r>
      <w:r w:rsidR="00E22ACE">
        <w:rPr>
          <w:szCs w:val="24"/>
        </w:rPr>
        <w:t xml:space="preserve"> </w:t>
      </w:r>
      <w:r w:rsidR="003F5B13">
        <w:rPr>
          <w:szCs w:val="24"/>
        </w:rPr>
        <w:t xml:space="preserve">a </w:t>
      </w:r>
      <w:r w:rsidR="00E22ACE">
        <w:rPr>
          <w:szCs w:val="24"/>
        </w:rPr>
        <w:t xml:space="preserve"> </w:t>
      </w:r>
      <w:r w:rsidR="003F5B13">
        <w:rPr>
          <w:szCs w:val="24"/>
        </w:rPr>
        <w:t>9</w:t>
      </w:r>
      <w:r w:rsidR="00E22ACE">
        <w:rPr>
          <w:szCs w:val="24"/>
        </w:rPr>
        <w:t xml:space="preserve"> </w:t>
      </w:r>
      <w:r w:rsidR="003F5B13">
        <w:rPr>
          <w:szCs w:val="24"/>
        </w:rPr>
        <w:t>.</w:t>
      </w:r>
    </w:p>
    <w:p w14:paraId="5FD041AF" w14:textId="7E9E91B1" w:rsidR="0013000A" w:rsidRDefault="003F5B13" w:rsidP="00E02953">
      <w:pPr>
        <w:pStyle w:val="QUESTAO1"/>
        <w:spacing w:before="120"/>
        <w:rPr>
          <w:szCs w:val="24"/>
        </w:rPr>
      </w:pPr>
      <w:r>
        <w:rPr>
          <w:szCs w:val="24"/>
        </w:rPr>
        <w:tab/>
      </w:r>
      <w:r w:rsidR="0034648F">
        <w:rPr>
          <w:szCs w:val="24"/>
        </w:rPr>
        <w:tab/>
      </w:r>
      <w:r>
        <w:rPr>
          <w:szCs w:val="24"/>
        </w:rPr>
        <w:t>Considera a experiência aleatória que consiste em retirar, ao acaso, uma bola d</w:t>
      </w:r>
      <w:r w:rsidR="00DF745F">
        <w:rPr>
          <w:szCs w:val="24"/>
        </w:rPr>
        <w:t xml:space="preserve">o saco </w:t>
      </w:r>
      <w:r>
        <w:rPr>
          <w:szCs w:val="24"/>
        </w:rPr>
        <w:t xml:space="preserve">e registar o número inscrito.  </w:t>
      </w:r>
    </w:p>
    <w:p w14:paraId="5374AF83" w14:textId="413035B8" w:rsidR="003F5B13" w:rsidRDefault="0034648F" w:rsidP="0034648F">
      <w:pPr>
        <w:pStyle w:val="QUESTAO1"/>
        <w:spacing w:before="120"/>
        <w:ind w:left="993" w:hanging="567"/>
        <w:rPr>
          <w:szCs w:val="24"/>
        </w:rPr>
      </w:pPr>
      <w:r w:rsidRPr="0034648F">
        <w:rPr>
          <w:b/>
          <w:bCs/>
          <w:color w:val="C00000"/>
          <w:szCs w:val="24"/>
        </w:rPr>
        <w:t>1.1.</w:t>
      </w:r>
      <w:r w:rsidRPr="0034648F">
        <w:rPr>
          <w:b/>
          <w:bCs/>
          <w:color w:val="C00000"/>
          <w:szCs w:val="24"/>
        </w:rPr>
        <w:tab/>
      </w:r>
      <w:r w:rsidR="003F5B13">
        <w:rPr>
          <w:szCs w:val="24"/>
        </w:rPr>
        <w:t xml:space="preserve">Qual é a probabilidade de tirar uma bola com </w:t>
      </w:r>
      <w:r w:rsidR="00E22ACE">
        <w:rPr>
          <w:szCs w:val="24"/>
        </w:rPr>
        <w:t xml:space="preserve">um </w:t>
      </w:r>
      <w:r w:rsidR="003F5B13">
        <w:rPr>
          <w:szCs w:val="24"/>
        </w:rPr>
        <w:t xml:space="preserve">número múltiplo </w:t>
      </w:r>
      <w:proofErr w:type="gramStart"/>
      <w:r w:rsidR="003F5B13">
        <w:rPr>
          <w:szCs w:val="24"/>
        </w:rPr>
        <w:t xml:space="preserve">de </w:t>
      </w:r>
      <w:r w:rsidR="00E22ACE">
        <w:rPr>
          <w:szCs w:val="24"/>
        </w:rPr>
        <w:t xml:space="preserve"> </w:t>
      </w:r>
      <w:r w:rsidR="003F5B13">
        <w:rPr>
          <w:szCs w:val="24"/>
        </w:rPr>
        <w:t>3</w:t>
      </w:r>
      <w:proofErr w:type="gramEnd"/>
      <w:r w:rsidR="00E22ACE">
        <w:rPr>
          <w:szCs w:val="24"/>
        </w:rPr>
        <w:t xml:space="preserve"> </w:t>
      </w:r>
      <w:r w:rsidR="003F5B13">
        <w:rPr>
          <w:szCs w:val="24"/>
        </w:rPr>
        <w:t>?</w:t>
      </w:r>
    </w:p>
    <w:p w14:paraId="3E7E25BB" w14:textId="237CAAF2" w:rsidR="003F5B13" w:rsidRDefault="0034648F" w:rsidP="0034648F">
      <w:pPr>
        <w:pStyle w:val="QUESTAO1"/>
        <w:spacing w:before="120"/>
        <w:ind w:left="993" w:hanging="567"/>
        <w:rPr>
          <w:szCs w:val="24"/>
        </w:rPr>
      </w:pPr>
      <w:r w:rsidRPr="0034648F">
        <w:rPr>
          <w:b/>
          <w:bCs/>
          <w:color w:val="C00000"/>
          <w:szCs w:val="24"/>
        </w:rPr>
        <w:t>1.2.</w:t>
      </w:r>
      <w:r>
        <w:rPr>
          <w:szCs w:val="24"/>
        </w:rPr>
        <w:tab/>
      </w:r>
      <w:r w:rsidR="003F5B13">
        <w:rPr>
          <w:szCs w:val="24"/>
        </w:rPr>
        <w:t xml:space="preserve">Dá </w:t>
      </w:r>
      <w:r w:rsidR="00937D78">
        <w:rPr>
          <w:szCs w:val="24"/>
        </w:rPr>
        <w:t xml:space="preserve">um </w:t>
      </w:r>
      <w:r w:rsidR="003F5B13">
        <w:rPr>
          <w:szCs w:val="24"/>
        </w:rPr>
        <w:t>exemplo de:</w:t>
      </w:r>
    </w:p>
    <w:p w14:paraId="087A5B6B" w14:textId="01C70B65" w:rsidR="003F5B13" w:rsidRDefault="0034648F" w:rsidP="00E22ACE">
      <w:pPr>
        <w:pStyle w:val="QUESTAO1"/>
        <w:spacing w:before="0"/>
        <w:ind w:left="1276" w:hanging="283"/>
        <w:rPr>
          <w:szCs w:val="24"/>
        </w:rPr>
      </w:pPr>
      <w:r w:rsidRPr="0034648F">
        <w:rPr>
          <w:b/>
          <w:bCs/>
          <w:color w:val="C00000"/>
          <w:szCs w:val="24"/>
        </w:rPr>
        <w:t>a)</w:t>
      </w:r>
      <w:r>
        <w:rPr>
          <w:szCs w:val="24"/>
        </w:rPr>
        <w:tab/>
      </w:r>
      <w:r w:rsidR="003F5B13">
        <w:rPr>
          <w:szCs w:val="24"/>
        </w:rPr>
        <w:t>um acontecimento com probabilidade</w:t>
      </w:r>
      <w:r w:rsidR="00937D78">
        <w:rPr>
          <w:szCs w:val="24"/>
        </w:rPr>
        <w:t xml:space="preserve"> </w:t>
      </w:r>
      <w:r w:rsidR="003F5B13">
        <w:rPr>
          <w:szCs w:val="24"/>
        </w:rPr>
        <w:t xml:space="preserve"> </w:t>
      </w:r>
      <w:r w:rsidR="003F5B13" w:rsidRPr="00DB19EB">
        <w:rPr>
          <w:position w:val="-22"/>
        </w:rPr>
        <w:object w:dxaOrig="220" w:dyaOrig="580" w14:anchorId="4E56D0CD">
          <v:shape id="_x0000_i1029" type="#_x0000_t75" style="width:10.5pt;height:28.5pt" o:ole="">
            <v:imagedata r:id="rId17" o:title=""/>
          </v:shape>
          <o:OLEObject Type="Embed" ProgID="Equation.DSMT4" ShapeID="_x0000_i1029" DrawAspect="Content" ObjectID="_1747811895" r:id="rId18"/>
        </w:object>
      </w:r>
      <w:r w:rsidR="00937D78">
        <w:t xml:space="preserve"> </w:t>
      </w:r>
      <w:r w:rsidR="003F5B13">
        <w:t>;</w:t>
      </w:r>
      <w:r w:rsidR="003F5B13">
        <w:rPr>
          <w:szCs w:val="24"/>
        </w:rPr>
        <w:t xml:space="preserve"> </w:t>
      </w:r>
    </w:p>
    <w:p w14:paraId="5911BB3C" w14:textId="2D7EACAF" w:rsidR="003F5B13" w:rsidRPr="0013000A" w:rsidRDefault="0034648F" w:rsidP="00E22ACE">
      <w:pPr>
        <w:pStyle w:val="QUESTAO1"/>
        <w:spacing w:before="0"/>
        <w:ind w:left="1276" w:hanging="283"/>
        <w:rPr>
          <w:szCs w:val="24"/>
        </w:rPr>
      </w:pPr>
      <w:r w:rsidRPr="0034648F">
        <w:rPr>
          <w:b/>
          <w:bCs/>
          <w:color w:val="C00000"/>
          <w:szCs w:val="24"/>
        </w:rPr>
        <w:t>b)</w:t>
      </w:r>
      <w:r>
        <w:rPr>
          <w:szCs w:val="24"/>
        </w:rPr>
        <w:tab/>
      </w:r>
      <w:r w:rsidR="003F5B13">
        <w:rPr>
          <w:szCs w:val="24"/>
        </w:rPr>
        <w:t xml:space="preserve">dois acontecimentos </w:t>
      </w:r>
      <w:proofErr w:type="spellStart"/>
      <w:r w:rsidR="003F5B13">
        <w:rPr>
          <w:szCs w:val="24"/>
        </w:rPr>
        <w:t>equiprováveis</w:t>
      </w:r>
      <w:proofErr w:type="spellEnd"/>
      <w:r w:rsidR="003F5B13">
        <w:rPr>
          <w:szCs w:val="24"/>
        </w:rPr>
        <w:t>.</w:t>
      </w:r>
    </w:p>
    <w:p w14:paraId="1848E2D0" w14:textId="77777777" w:rsidR="0093213A" w:rsidRDefault="0093213A" w:rsidP="0013000A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noProof/>
          <w:szCs w:val="22"/>
          <w:lang w:eastAsia="pt-PT"/>
        </w:rPr>
      </w:pPr>
    </w:p>
    <w:p w14:paraId="3F31FC43" w14:textId="77777777" w:rsidR="006140DD" w:rsidRDefault="006140DD" w:rsidP="00864342">
      <w:pPr>
        <w:pStyle w:val="QUESTAO1"/>
        <w:spacing w:line="240" w:lineRule="auto"/>
      </w:pPr>
      <w:r>
        <w:rPr>
          <w:b/>
          <w:color w:val="C00000"/>
          <w:sz w:val="28"/>
          <w:szCs w:val="28"/>
        </w:rPr>
        <w:t xml:space="preserve">Questão-aula </w:t>
      </w:r>
      <w:r w:rsidR="00CE7043">
        <w:rPr>
          <w:b/>
          <w:color w:val="C00000"/>
          <w:sz w:val="28"/>
          <w:szCs w:val="28"/>
        </w:rPr>
        <w:t>6</w:t>
      </w:r>
    </w:p>
    <w:p w14:paraId="7BA760BE" w14:textId="4F6F419B" w:rsidR="0013000A" w:rsidRDefault="00803A30" w:rsidP="0013000A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b/>
        </w:rPr>
      </w:pPr>
      <w:r w:rsidRPr="0013000A">
        <w:rPr>
          <w:szCs w:val="24"/>
        </w:rPr>
        <w:tab/>
      </w:r>
      <w:r w:rsidRPr="0013000A">
        <w:rPr>
          <w:szCs w:val="24"/>
        </w:rPr>
        <w:tab/>
      </w:r>
      <w:r w:rsidRPr="0013000A">
        <w:rPr>
          <w:szCs w:val="24"/>
        </w:rPr>
        <w:tab/>
      </w:r>
    </w:p>
    <w:p w14:paraId="5F374106" w14:textId="73D50E5C" w:rsidR="0013000A" w:rsidRPr="0013000A" w:rsidRDefault="004E41F8" w:rsidP="0034648F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915264" behindDoc="0" locked="0" layoutInCell="1" allowOverlap="1" wp14:anchorId="282DB301" wp14:editId="3B84E305">
            <wp:simplePos x="0" y="0"/>
            <wp:positionH relativeFrom="column">
              <wp:posOffset>3118485</wp:posOffset>
            </wp:positionH>
            <wp:positionV relativeFrom="paragraph">
              <wp:posOffset>88900</wp:posOffset>
            </wp:positionV>
            <wp:extent cx="3477260" cy="1118235"/>
            <wp:effectExtent l="0" t="0" r="8890" b="5715"/>
            <wp:wrapSquare wrapText="bothSides"/>
            <wp:docPr id="303538798" name="Imagem 4" descr="Uma imagem com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538798" name="Imagem 4" descr="Uma imagem com diagrama&#10;&#10;Descrição gerada automaticament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77260" cy="1118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00A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B0F9269" wp14:editId="4F70A89A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306846" w14:textId="77777777" w:rsidR="00BF463B" w:rsidRPr="00086D19" w:rsidRDefault="00BF463B" w:rsidP="0013000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B0F9269" id="Oval 5" o:sp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7g+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NeanjZQHx+RIfSDE7y8NfQ370SIjwJpUogA&#10;NP3xgQ5toas4DBJnDeCP196TPRGYtJx1NHkVD993AhVn9osjaqcxHQUchc0ouF27AmLEjPaKl1kk&#10;B4x2FDVC+0xLYZmikEo4SbEqLiOOl1XsNwCtFamWy2xG4+hFvHNrLxN4amyi5tPhWaAfKByJ+/cw&#10;TuULGve2ydPBchdBm8zxUx+HltMoZ+4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M+4P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2306846" w14:textId="77777777" w:rsidR="00BF463B" w:rsidRPr="00086D19" w:rsidRDefault="00BF463B" w:rsidP="0013000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4648F">
        <w:rPr>
          <w:sz w:val="24"/>
          <w:szCs w:val="24"/>
        </w:rPr>
        <w:tab/>
      </w:r>
      <w:r w:rsidR="003F5B13">
        <w:rPr>
          <w:szCs w:val="22"/>
        </w:rPr>
        <w:t xml:space="preserve">Observa as três rodas da sorte da figura, cada uma delas </w:t>
      </w:r>
      <w:r w:rsidR="00937D78">
        <w:rPr>
          <w:szCs w:val="22"/>
        </w:rPr>
        <w:t xml:space="preserve">está </w:t>
      </w:r>
      <w:r w:rsidR="003F5B13">
        <w:rPr>
          <w:szCs w:val="22"/>
        </w:rPr>
        <w:t>dividida em cinco setores iguais.</w:t>
      </w:r>
      <w:r w:rsidR="0013000A" w:rsidRPr="0013000A">
        <w:rPr>
          <w:szCs w:val="22"/>
        </w:rPr>
        <w:t xml:space="preserve"> </w:t>
      </w:r>
    </w:p>
    <w:p w14:paraId="65C66183" w14:textId="3631966F" w:rsidR="00A31FAD" w:rsidRDefault="0034648F" w:rsidP="0034648F">
      <w:pPr>
        <w:pStyle w:val="QUESTAO1"/>
        <w:tabs>
          <w:tab w:val="left" w:pos="709"/>
          <w:tab w:val="left" w:pos="993"/>
        </w:tabs>
        <w:autoSpaceDE/>
        <w:autoSpaceDN/>
        <w:adjustRightInd/>
        <w:spacing w:before="0" w:after="80" w:line="324" w:lineRule="auto"/>
        <w:ind w:left="993" w:hanging="567"/>
        <w:rPr>
          <w:noProof/>
          <w:lang w:eastAsia="pt-PT"/>
        </w:rPr>
      </w:pPr>
      <w:r w:rsidRPr="0034648F">
        <w:rPr>
          <w:b/>
          <w:bCs/>
          <w:noProof/>
          <w:color w:val="C00000"/>
          <w:lang w:eastAsia="pt-PT"/>
        </w:rPr>
        <w:t>1.1.</w:t>
      </w:r>
      <w:r w:rsidRPr="0034648F">
        <w:rPr>
          <w:b/>
          <w:bCs/>
          <w:noProof/>
          <w:color w:val="C00000"/>
          <w:lang w:eastAsia="pt-PT"/>
        </w:rPr>
        <w:tab/>
      </w:r>
      <w:r w:rsidR="003F5B13">
        <w:rPr>
          <w:noProof/>
          <w:lang w:eastAsia="pt-PT"/>
        </w:rPr>
        <w:t xml:space="preserve">Na roda </w:t>
      </w:r>
      <w:r w:rsidR="00A52A80">
        <w:rPr>
          <w:noProof/>
          <w:lang w:eastAsia="pt-PT"/>
        </w:rPr>
        <w:t xml:space="preserve"> </w:t>
      </w:r>
      <w:r w:rsidR="003F5B13" w:rsidRPr="00937D78">
        <w:rPr>
          <w:b/>
          <w:bCs/>
          <w:noProof/>
          <w:lang w:eastAsia="pt-PT"/>
        </w:rPr>
        <w:t>A</w:t>
      </w:r>
      <w:r w:rsidR="00A52A80">
        <w:rPr>
          <w:b/>
          <w:bCs/>
          <w:noProof/>
          <w:lang w:eastAsia="pt-PT"/>
        </w:rPr>
        <w:t xml:space="preserve"> </w:t>
      </w:r>
      <w:r w:rsidR="003F5B13">
        <w:rPr>
          <w:noProof/>
          <w:lang w:eastAsia="pt-PT"/>
        </w:rPr>
        <w:t xml:space="preserve"> qual é a probabilidade de sair um número par?                                           </w:t>
      </w:r>
      <w:r w:rsidR="003F5B13" w:rsidRPr="003F5B13">
        <w:rPr>
          <w:b/>
          <w:noProof/>
          <w:lang w:eastAsia="pt-PT"/>
        </w:rPr>
        <w:t xml:space="preserve">                              </w:t>
      </w:r>
    </w:p>
    <w:p w14:paraId="0697D2BC" w14:textId="73152F32" w:rsidR="003F5B13" w:rsidRDefault="0034648F" w:rsidP="0034648F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993" w:firstLine="0"/>
        <w:rPr>
          <w:noProof/>
          <w:lang w:eastAsia="pt-PT"/>
        </w:rPr>
      </w:pPr>
      <w:r w:rsidRPr="0034648F">
        <w:rPr>
          <w:b/>
          <w:bCs/>
        </w:rPr>
        <w:t>(A)</w:t>
      </w:r>
      <w:r>
        <w:tab/>
      </w:r>
      <w:r w:rsidR="003F5B13" w:rsidRPr="00DB19EB">
        <w:rPr>
          <w:position w:val="-22"/>
        </w:rPr>
        <w:object w:dxaOrig="220" w:dyaOrig="580" w14:anchorId="3000E97F">
          <v:shape id="_x0000_i1030" type="#_x0000_t75" style="width:10.5pt;height:28.5pt" o:ole="">
            <v:imagedata r:id="rId20" o:title=""/>
          </v:shape>
          <o:OLEObject Type="Embed" ProgID="Equation.DSMT4" ShapeID="_x0000_i1030" DrawAspect="Content" ObjectID="_1747811896" r:id="rId21"/>
        </w:object>
      </w:r>
      <w:r w:rsidR="003F5B13">
        <w:t xml:space="preserve">   </w:t>
      </w:r>
      <w:r w:rsidR="003F5B13" w:rsidRPr="003F5B13">
        <w:rPr>
          <w:b/>
        </w:rPr>
        <w:tab/>
      </w:r>
      <w:r w:rsidR="003F5B13">
        <w:rPr>
          <w:b/>
        </w:rPr>
        <w:t xml:space="preserve">     </w:t>
      </w:r>
      <w:proofErr w:type="gramStart"/>
      <w:r w:rsidR="003F5B13">
        <w:rPr>
          <w:b/>
        </w:rPr>
        <w:t xml:space="preserve">   </w:t>
      </w:r>
      <w:r w:rsidR="003F5B13" w:rsidRPr="003F5B13">
        <w:rPr>
          <w:b/>
        </w:rPr>
        <w:t>(</w:t>
      </w:r>
      <w:proofErr w:type="gramEnd"/>
      <w:r w:rsidR="003F5B13" w:rsidRPr="003F5B13">
        <w:rPr>
          <w:b/>
        </w:rPr>
        <w:t>B)</w:t>
      </w:r>
      <w:r w:rsidR="003F5B13">
        <w:t xml:space="preserve"> </w:t>
      </w:r>
      <w:r w:rsidR="003F5B13" w:rsidRPr="00DB19EB">
        <w:rPr>
          <w:position w:val="-22"/>
        </w:rPr>
        <w:object w:dxaOrig="220" w:dyaOrig="580" w14:anchorId="2E0A86E7">
          <v:shape id="_x0000_i1031" type="#_x0000_t75" style="width:10.5pt;height:28.5pt" o:ole="">
            <v:imagedata r:id="rId22" o:title=""/>
          </v:shape>
          <o:OLEObject Type="Embed" ProgID="Equation.DSMT4" ShapeID="_x0000_i1031" DrawAspect="Content" ObjectID="_1747811897" r:id="rId23"/>
        </w:object>
      </w:r>
      <w:r w:rsidR="003F5B13">
        <w:t xml:space="preserve">             </w:t>
      </w:r>
      <w:r w:rsidR="003F5B13" w:rsidRPr="00D26DEB">
        <w:rPr>
          <w:b/>
        </w:rPr>
        <w:t>(C)</w:t>
      </w:r>
      <w:r w:rsidR="003F5B13">
        <w:t xml:space="preserve"> </w:t>
      </w:r>
      <w:r w:rsidR="003F5B13" w:rsidRPr="00DB19EB">
        <w:rPr>
          <w:position w:val="-22"/>
        </w:rPr>
        <w:object w:dxaOrig="220" w:dyaOrig="580" w14:anchorId="64E6169F">
          <v:shape id="_x0000_i1032" type="#_x0000_t75" style="width:10.5pt;height:28.5pt" o:ole="">
            <v:imagedata r:id="rId24" o:title=""/>
          </v:shape>
          <o:OLEObject Type="Embed" ProgID="Equation.DSMT4" ShapeID="_x0000_i1032" DrawAspect="Content" ObjectID="_1747811898" r:id="rId25"/>
        </w:object>
      </w:r>
      <w:r w:rsidR="003F5B13">
        <w:t xml:space="preserve">               </w:t>
      </w:r>
      <w:r w:rsidR="003F5B13" w:rsidRPr="00D26DEB">
        <w:rPr>
          <w:b/>
        </w:rPr>
        <w:t xml:space="preserve"> (D) </w:t>
      </w:r>
      <w:r w:rsidR="00D26DEB" w:rsidRPr="00DB19EB">
        <w:rPr>
          <w:position w:val="-22"/>
        </w:rPr>
        <w:object w:dxaOrig="220" w:dyaOrig="580" w14:anchorId="69FEAF45">
          <v:shape id="_x0000_i1033" type="#_x0000_t75" style="width:10.5pt;height:28.5pt" o:ole="">
            <v:imagedata r:id="rId26" o:title=""/>
          </v:shape>
          <o:OLEObject Type="Embed" ProgID="Equation.DSMT4" ShapeID="_x0000_i1033" DrawAspect="Content" ObjectID="_1747811899" r:id="rId27"/>
        </w:object>
      </w:r>
    </w:p>
    <w:p w14:paraId="097C183E" w14:textId="56A0B17F" w:rsidR="00D26DEB" w:rsidRDefault="0034648F" w:rsidP="0034648F">
      <w:pPr>
        <w:pStyle w:val="QUESTAO1"/>
        <w:tabs>
          <w:tab w:val="left" w:pos="709"/>
          <w:tab w:val="left" w:pos="851"/>
        </w:tabs>
        <w:autoSpaceDE/>
        <w:autoSpaceDN/>
        <w:adjustRightInd/>
        <w:spacing w:before="0" w:after="80" w:line="324" w:lineRule="auto"/>
        <w:ind w:left="993" w:hanging="567"/>
        <w:rPr>
          <w:noProof/>
          <w:lang w:eastAsia="pt-PT"/>
        </w:rPr>
      </w:pPr>
      <w:r w:rsidRPr="0034648F">
        <w:rPr>
          <w:b/>
          <w:bCs/>
          <w:color w:val="C00000"/>
        </w:rPr>
        <w:t>1.2.</w:t>
      </w:r>
      <w:r>
        <w:tab/>
      </w:r>
      <w:r w:rsidR="00D26DEB">
        <w:t>Qual das seguintes afirmações é verdadeira?</w:t>
      </w:r>
    </w:p>
    <w:p w14:paraId="78BAC0DC" w14:textId="24EB2F09" w:rsidR="00D26DEB" w:rsidRDefault="0034648F" w:rsidP="0034648F">
      <w:pPr>
        <w:pStyle w:val="QUESTAO1"/>
        <w:tabs>
          <w:tab w:val="left" w:pos="709"/>
          <w:tab w:val="left" w:pos="851"/>
        </w:tabs>
        <w:autoSpaceDE/>
        <w:autoSpaceDN/>
        <w:adjustRightInd/>
        <w:spacing w:before="0" w:after="80" w:line="324" w:lineRule="auto"/>
        <w:ind w:left="1276"/>
        <w:rPr>
          <w:noProof/>
          <w:lang w:eastAsia="pt-PT"/>
        </w:rPr>
      </w:pPr>
      <w:r w:rsidRPr="0034648F">
        <w:rPr>
          <w:b/>
          <w:bCs/>
        </w:rPr>
        <w:t>(A)</w:t>
      </w:r>
      <w:r>
        <w:tab/>
      </w:r>
      <w:r w:rsidR="0055140F" w:rsidRPr="0055140F">
        <w:t xml:space="preserve">A probabilidade de sair número par na </w:t>
      </w:r>
      <w:proofErr w:type="gramStart"/>
      <w:r w:rsidR="0055140F" w:rsidRPr="0055140F">
        <w:t xml:space="preserve">roda </w:t>
      </w:r>
      <w:r w:rsidR="00A52A80">
        <w:t xml:space="preserve"> </w:t>
      </w:r>
      <w:r w:rsidR="0055140F" w:rsidRPr="00937D78">
        <w:rPr>
          <w:b/>
          <w:bCs/>
        </w:rPr>
        <w:t>B</w:t>
      </w:r>
      <w:proofErr w:type="gramEnd"/>
      <w:r w:rsidR="0055140F" w:rsidRPr="0055140F">
        <w:t xml:space="preserve"> </w:t>
      </w:r>
      <w:r w:rsidR="00A52A80">
        <w:t xml:space="preserve"> </w:t>
      </w:r>
      <w:r w:rsidR="0055140F" w:rsidRPr="0055140F">
        <w:t>é</w:t>
      </w:r>
      <w:r w:rsidR="0055140F">
        <w:t xml:space="preserve"> </w:t>
      </w:r>
      <w:r w:rsidR="0055140F" w:rsidRPr="00DB19EB">
        <w:rPr>
          <w:position w:val="-22"/>
        </w:rPr>
        <w:object w:dxaOrig="220" w:dyaOrig="580" w14:anchorId="6A96DE47">
          <v:shape id="_x0000_i1034" type="#_x0000_t75" style="width:10.5pt;height:28.5pt" o:ole="">
            <v:imagedata r:id="rId28" o:title=""/>
          </v:shape>
          <o:OLEObject Type="Embed" ProgID="Equation.DSMT4" ShapeID="_x0000_i1034" DrawAspect="Content" ObjectID="_1747811900" r:id="rId29"/>
        </w:object>
      </w:r>
      <w:r w:rsidR="0055140F" w:rsidRPr="0055140F">
        <w:t xml:space="preserve"> .</w:t>
      </w:r>
    </w:p>
    <w:p w14:paraId="2F85BCEC" w14:textId="2A6CBFD7" w:rsidR="0055140F" w:rsidRDefault="0034648F" w:rsidP="0034648F">
      <w:pPr>
        <w:pStyle w:val="QUESTAO1"/>
        <w:tabs>
          <w:tab w:val="left" w:pos="709"/>
          <w:tab w:val="left" w:pos="851"/>
        </w:tabs>
        <w:autoSpaceDE/>
        <w:autoSpaceDN/>
        <w:adjustRightInd/>
        <w:spacing w:before="0" w:after="80" w:line="324" w:lineRule="auto"/>
        <w:ind w:left="1276"/>
        <w:rPr>
          <w:noProof/>
          <w:lang w:eastAsia="pt-PT"/>
        </w:rPr>
      </w:pPr>
      <w:r w:rsidRPr="0034648F">
        <w:rPr>
          <w:b/>
          <w:bCs/>
        </w:rPr>
        <w:t>(B)</w:t>
      </w:r>
      <w:r>
        <w:tab/>
      </w:r>
      <w:r w:rsidR="0055140F">
        <w:t xml:space="preserve">Os acontecimentos “sair número par na </w:t>
      </w:r>
      <w:proofErr w:type="gramStart"/>
      <w:r w:rsidR="0055140F">
        <w:t xml:space="preserve">roda </w:t>
      </w:r>
      <w:r w:rsidR="00A52A80">
        <w:t xml:space="preserve"> </w:t>
      </w:r>
      <w:r w:rsidR="0055140F" w:rsidRPr="00937D78">
        <w:rPr>
          <w:b/>
          <w:bCs/>
        </w:rPr>
        <w:t>B</w:t>
      </w:r>
      <w:proofErr w:type="gramEnd"/>
      <w:r w:rsidR="00A52A80">
        <w:rPr>
          <w:b/>
          <w:bCs/>
        </w:rPr>
        <w:t xml:space="preserve"> </w:t>
      </w:r>
      <w:r w:rsidR="0055140F">
        <w:t xml:space="preserve">” e “sair número ímpar na roda </w:t>
      </w:r>
      <w:r w:rsidR="00A52A80">
        <w:t xml:space="preserve"> </w:t>
      </w:r>
      <w:r w:rsidR="0055140F" w:rsidRPr="00937D78">
        <w:rPr>
          <w:b/>
          <w:bCs/>
        </w:rPr>
        <w:t>C</w:t>
      </w:r>
      <w:r w:rsidR="00A52A80">
        <w:rPr>
          <w:b/>
          <w:bCs/>
        </w:rPr>
        <w:t xml:space="preserve"> </w:t>
      </w:r>
      <w:r w:rsidR="0055140F">
        <w:t xml:space="preserve">” são </w:t>
      </w:r>
      <w:proofErr w:type="spellStart"/>
      <w:r w:rsidR="0055140F">
        <w:t>equiprováveis</w:t>
      </w:r>
      <w:proofErr w:type="spellEnd"/>
      <w:r w:rsidR="0055140F">
        <w:t>.</w:t>
      </w:r>
    </w:p>
    <w:p w14:paraId="38AD6D18" w14:textId="78AC9558" w:rsidR="0055140F" w:rsidRDefault="0034648F" w:rsidP="0034648F">
      <w:pPr>
        <w:pStyle w:val="QUESTAO1"/>
        <w:tabs>
          <w:tab w:val="left" w:pos="709"/>
          <w:tab w:val="left" w:pos="851"/>
        </w:tabs>
        <w:autoSpaceDE/>
        <w:autoSpaceDN/>
        <w:adjustRightInd/>
        <w:spacing w:before="0" w:after="80" w:line="324" w:lineRule="auto"/>
        <w:ind w:left="1276"/>
        <w:rPr>
          <w:noProof/>
          <w:lang w:eastAsia="pt-PT"/>
        </w:rPr>
      </w:pPr>
      <w:r w:rsidRPr="0034648F">
        <w:rPr>
          <w:b/>
          <w:bCs/>
        </w:rPr>
        <w:t>(C)</w:t>
      </w:r>
      <w:r w:rsidRPr="0034648F">
        <w:rPr>
          <w:b/>
          <w:bCs/>
        </w:rPr>
        <w:tab/>
      </w:r>
      <w:r w:rsidR="0055140F">
        <w:t xml:space="preserve">Os acontecimentos “sair </w:t>
      </w:r>
      <w:proofErr w:type="gramStart"/>
      <w:r w:rsidR="0055140F">
        <w:t>número</w:t>
      </w:r>
      <w:r w:rsidR="00F612D0">
        <w:t xml:space="preserve"> </w:t>
      </w:r>
      <w:r w:rsidR="0055140F">
        <w:t xml:space="preserve"> 5</w:t>
      </w:r>
      <w:proofErr w:type="gramEnd"/>
      <w:r w:rsidR="0055140F">
        <w:t xml:space="preserve"> </w:t>
      </w:r>
      <w:r w:rsidR="00F612D0">
        <w:t xml:space="preserve"> </w:t>
      </w:r>
      <w:r w:rsidR="0055140F">
        <w:t xml:space="preserve">na roda </w:t>
      </w:r>
      <w:r w:rsidR="00A52A80">
        <w:t xml:space="preserve"> </w:t>
      </w:r>
      <w:r w:rsidR="0055140F" w:rsidRPr="00937D78">
        <w:rPr>
          <w:b/>
          <w:bCs/>
        </w:rPr>
        <w:t>A</w:t>
      </w:r>
      <w:r w:rsidR="00A52A80">
        <w:rPr>
          <w:b/>
          <w:bCs/>
        </w:rPr>
        <w:t xml:space="preserve"> </w:t>
      </w:r>
      <w:r w:rsidR="0055140F">
        <w:t xml:space="preserve">” e “sair número </w:t>
      </w:r>
      <w:r w:rsidR="00F612D0">
        <w:t xml:space="preserve"> </w:t>
      </w:r>
      <w:r w:rsidR="0055140F">
        <w:t>9</w:t>
      </w:r>
      <w:r w:rsidR="00F612D0">
        <w:t xml:space="preserve"> </w:t>
      </w:r>
      <w:r w:rsidR="0055140F">
        <w:t xml:space="preserve"> na roda</w:t>
      </w:r>
      <w:r w:rsidR="00A52A80">
        <w:t xml:space="preserve">  </w:t>
      </w:r>
      <w:r w:rsidR="0055140F" w:rsidRPr="00937D78">
        <w:rPr>
          <w:b/>
          <w:bCs/>
        </w:rPr>
        <w:t>C</w:t>
      </w:r>
      <w:r w:rsidR="00A52A80">
        <w:rPr>
          <w:b/>
          <w:bCs/>
        </w:rPr>
        <w:t xml:space="preserve"> </w:t>
      </w:r>
      <w:r w:rsidR="0055140F">
        <w:t xml:space="preserve">” são </w:t>
      </w:r>
      <w:proofErr w:type="spellStart"/>
      <w:r w:rsidR="0055140F">
        <w:t>equiprováveis</w:t>
      </w:r>
      <w:proofErr w:type="spellEnd"/>
      <w:r w:rsidR="0055140F">
        <w:t>.</w:t>
      </w:r>
    </w:p>
    <w:p w14:paraId="703F16DF" w14:textId="20A8EA39" w:rsidR="006007F2" w:rsidRPr="0055140F" w:rsidRDefault="0034648F" w:rsidP="0034648F">
      <w:pPr>
        <w:pStyle w:val="QUESTAO1"/>
        <w:tabs>
          <w:tab w:val="left" w:pos="709"/>
          <w:tab w:val="left" w:pos="851"/>
        </w:tabs>
        <w:autoSpaceDE/>
        <w:autoSpaceDN/>
        <w:adjustRightInd/>
        <w:spacing w:before="0" w:after="80" w:line="324" w:lineRule="auto"/>
        <w:ind w:left="1276"/>
        <w:rPr>
          <w:noProof/>
          <w:lang w:eastAsia="pt-PT"/>
        </w:rPr>
      </w:pPr>
      <w:r w:rsidRPr="0034648F">
        <w:rPr>
          <w:b/>
          <w:bCs/>
        </w:rPr>
        <w:t>(D)</w:t>
      </w:r>
      <w:r>
        <w:tab/>
      </w:r>
      <w:r w:rsidR="0055140F">
        <w:t xml:space="preserve">É impossível sair um múltiplo </w:t>
      </w:r>
      <w:proofErr w:type="gramStart"/>
      <w:r w:rsidR="0055140F">
        <w:t>de</w:t>
      </w:r>
      <w:r w:rsidR="00A52A80">
        <w:t xml:space="preserve"> </w:t>
      </w:r>
      <w:r w:rsidR="0055140F">
        <w:t xml:space="preserve"> 3</w:t>
      </w:r>
      <w:proofErr w:type="gramEnd"/>
      <w:r w:rsidR="00A52A80">
        <w:t xml:space="preserve"> </w:t>
      </w:r>
      <w:r w:rsidR="0055140F">
        <w:t xml:space="preserve"> na roda </w:t>
      </w:r>
      <w:r w:rsidR="00A52A80">
        <w:t xml:space="preserve"> </w:t>
      </w:r>
      <w:r w:rsidR="0055140F" w:rsidRPr="00937D78">
        <w:rPr>
          <w:b/>
          <w:bCs/>
        </w:rPr>
        <w:t>C</w:t>
      </w:r>
      <w:r w:rsidR="00A52A80">
        <w:rPr>
          <w:b/>
          <w:bCs/>
        </w:rPr>
        <w:t xml:space="preserve"> </w:t>
      </w:r>
      <w:r w:rsidR="0055140F">
        <w:t>.</w:t>
      </w:r>
      <w:r w:rsidR="006007F2" w:rsidRPr="0055140F">
        <w:rPr>
          <w:b/>
        </w:rPr>
        <w:br w:type="page"/>
      </w:r>
    </w:p>
    <w:p w14:paraId="3F5D4B18" w14:textId="77777777" w:rsidR="006007F2" w:rsidRPr="00E3612D" w:rsidRDefault="00A729CC" w:rsidP="00E41DB1">
      <w:pPr>
        <w:pStyle w:val="TITULOFICHAS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1</w:t>
      </w:r>
      <w:r w:rsidR="006007F2">
        <w:rPr>
          <w:lang w:val="pt-PT"/>
        </w:rPr>
        <w:t xml:space="preserve"> – </w:t>
      </w:r>
      <w:r w:rsidR="00C030C5">
        <w:rPr>
          <w:lang w:val="pt-PT"/>
        </w:rPr>
        <w:t>Tabelas de frequências organizadas em classes</w:t>
      </w:r>
    </w:p>
    <w:p w14:paraId="7916A8B7" w14:textId="77777777" w:rsidR="006007F2" w:rsidRPr="001F156B" w:rsidRDefault="006007F2" w:rsidP="006007F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8DA3F6E" wp14:editId="27C03F8C">
                <wp:extent cx="6119640" cy="792000"/>
                <wp:effectExtent l="12700" t="12700" r="14605" b="8255"/>
                <wp:docPr id="33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463B" w:rsidRPr="00DB2ED5" w14:paraId="33435FE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4963F24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300FF73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54C189" w14:textId="77777777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9167AF" w14:textId="77777777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463B" w:rsidRPr="00DB2ED5" w14:paraId="697E4B7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C38ED1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4AB699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4C0124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D4C222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28562A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463B" w:rsidRPr="00DB2ED5" w14:paraId="1F23950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23107E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53C84F2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C50337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1943E0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4DBB9E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3193ED4" w14:textId="77777777" w:rsidR="00BF463B" w:rsidRPr="0005099D" w:rsidRDefault="00BF463B" w:rsidP="006007F2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8DA3F6E" id="_x0000_s1039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GyznE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463B" w:rsidRPr="00DB2ED5" w14:paraId="33435FE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4963F24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300FF73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854C189" w14:textId="77777777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69167AF" w14:textId="77777777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463B" w:rsidRPr="00DB2ED5" w14:paraId="697E4B7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AC38ED1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B4AB699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C4C0124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D4C222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F28562A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463B" w:rsidRPr="00DB2ED5" w14:paraId="1F23950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D23107E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53C84F2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DC50337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A1943E0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64DBB9E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3193ED4" w14:textId="77777777" w:rsidR="00BF463B" w:rsidRPr="0005099D" w:rsidRDefault="00BF463B" w:rsidP="006007F2"/>
                  </w:txbxContent>
                </v:textbox>
                <w10:anchorlock/>
              </v:roundrect>
            </w:pict>
          </mc:Fallback>
        </mc:AlternateContent>
      </w:r>
    </w:p>
    <w:p w14:paraId="75535BE1" w14:textId="15BBC456" w:rsidR="00711DB5" w:rsidRDefault="004E41F8" w:rsidP="004E41F8">
      <w:pPr>
        <w:pStyle w:val="QUESTAO1"/>
        <w:spacing w:before="200" w:after="240"/>
        <w:ind w:left="1276" w:hanging="850"/>
      </w:pPr>
      <w:r>
        <w:rPr>
          <w:noProof/>
        </w:rPr>
        <w:drawing>
          <wp:anchor distT="0" distB="0" distL="114300" distR="114300" simplePos="0" relativeHeight="251916288" behindDoc="0" locked="0" layoutInCell="1" allowOverlap="1" wp14:anchorId="264A9FCD" wp14:editId="2012E2B4">
            <wp:simplePos x="0" y="0"/>
            <wp:positionH relativeFrom="column">
              <wp:posOffset>3718560</wp:posOffset>
            </wp:positionH>
            <wp:positionV relativeFrom="paragraph">
              <wp:posOffset>414655</wp:posOffset>
            </wp:positionV>
            <wp:extent cx="2359025" cy="1849755"/>
            <wp:effectExtent l="0" t="0" r="3175" b="0"/>
            <wp:wrapSquare wrapText="bothSides"/>
            <wp:docPr id="638024257" name="Imagem 5" descr="Uma imagem com texto, captura de ecrã, diagrama, fil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024257" name="Imagem 5" descr="Uma imagem com texto, captura de ecrã, diagrama, file&#10;&#10;Descrição gerada automaticamente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59025" cy="1849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0A5">
        <w:t>Observa o histograma e a tabela de frequências organizada</w:t>
      </w:r>
      <w:r w:rsidR="006041C5">
        <w:t>s</w:t>
      </w:r>
      <w:r w:rsidR="00BF00A5">
        <w:t xml:space="preserve"> em classes.</w:t>
      </w:r>
    </w:p>
    <w:tbl>
      <w:tblPr>
        <w:tblStyle w:val="TabelacomGrelha"/>
        <w:tblW w:w="0" w:type="auto"/>
        <w:tblInd w:w="403" w:type="dxa"/>
        <w:tblBorders>
          <w:top w:val="single" w:sz="18" w:space="0" w:color="D91F44"/>
          <w:left w:val="single" w:sz="18" w:space="0" w:color="D91F44"/>
          <w:bottom w:val="single" w:sz="18" w:space="0" w:color="D91F44"/>
          <w:right w:val="single" w:sz="18" w:space="0" w:color="D91F44"/>
          <w:insideH w:val="single" w:sz="6" w:space="0" w:color="D91F44"/>
          <w:insideV w:val="single" w:sz="6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1134"/>
        <w:gridCol w:w="1927"/>
        <w:gridCol w:w="1985"/>
        <w:gridCol w:w="6"/>
      </w:tblGrid>
      <w:tr w:rsidR="00BF00A5" w14:paraId="7606738A" w14:textId="77777777" w:rsidTr="00D97E57">
        <w:trPr>
          <w:trHeight w:val="374"/>
        </w:trPr>
        <w:tc>
          <w:tcPr>
            <w:tcW w:w="5052" w:type="dxa"/>
            <w:gridSpan w:val="4"/>
            <w:vAlign w:val="center"/>
          </w:tcPr>
          <w:p w14:paraId="19F8BA0E" w14:textId="77777777" w:rsidR="00BF00A5" w:rsidRPr="009D5E84" w:rsidRDefault="006041C5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D5E84">
              <w:rPr>
                <w:rFonts w:ascii="Arial" w:hAnsi="Arial" w:cs="Arial"/>
                <w:bCs/>
                <w:sz w:val="22"/>
                <w:szCs w:val="22"/>
              </w:rPr>
              <w:t>Número de aplicações instaladas no telemóvel</w:t>
            </w:r>
          </w:p>
        </w:tc>
      </w:tr>
      <w:tr w:rsidR="00BF00A5" w14:paraId="420EB53B" w14:textId="77777777" w:rsidTr="00D97E57">
        <w:trPr>
          <w:gridAfter w:val="1"/>
          <w:wAfter w:w="6" w:type="dxa"/>
          <w:trHeight w:val="374"/>
        </w:trPr>
        <w:tc>
          <w:tcPr>
            <w:tcW w:w="1134" w:type="dxa"/>
            <w:tcBorders>
              <w:right w:val="single" w:sz="6" w:space="0" w:color="D91F44"/>
            </w:tcBorders>
            <w:shd w:val="clear" w:color="auto" w:fill="F7C9D2"/>
            <w:vAlign w:val="center"/>
          </w:tcPr>
          <w:p w14:paraId="708B67C5" w14:textId="77777777" w:rsidR="00BF00A5" w:rsidRPr="009D5E84" w:rsidRDefault="00BF00A5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5E84">
              <w:rPr>
                <w:rFonts w:ascii="Arial" w:hAnsi="Arial" w:cs="Arial"/>
                <w:b/>
                <w:bCs/>
                <w:sz w:val="22"/>
                <w:szCs w:val="22"/>
              </w:rPr>
              <w:t>Classes</w:t>
            </w:r>
          </w:p>
        </w:tc>
        <w:tc>
          <w:tcPr>
            <w:tcW w:w="1927" w:type="dxa"/>
            <w:tcBorders>
              <w:left w:val="single" w:sz="6" w:space="0" w:color="D91F44"/>
              <w:right w:val="single" w:sz="6" w:space="0" w:color="D91F44"/>
            </w:tcBorders>
            <w:shd w:val="clear" w:color="auto" w:fill="F7C9D2"/>
            <w:vAlign w:val="center"/>
          </w:tcPr>
          <w:p w14:paraId="2F18ED79" w14:textId="77777777" w:rsidR="00BF00A5" w:rsidRPr="009D5E84" w:rsidRDefault="00BF00A5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5E84">
              <w:rPr>
                <w:rFonts w:ascii="Arial" w:hAnsi="Arial" w:cs="Arial"/>
                <w:b/>
                <w:bCs/>
                <w:sz w:val="22"/>
                <w:szCs w:val="22"/>
              </w:rPr>
              <w:t>Frequências absolutas</w:t>
            </w:r>
          </w:p>
        </w:tc>
        <w:tc>
          <w:tcPr>
            <w:tcW w:w="1985" w:type="dxa"/>
            <w:tcBorders>
              <w:left w:val="single" w:sz="6" w:space="0" w:color="D91F44"/>
            </w:tcBorders>
            <w:shd w:val="clear" w:color="auto" w:fill="F7C9D2"/>
            <w:vAlign w:val="center"/>
          </w:tcPr>
          <w:p w14:paraId="6A5B0D00" w14:textId="77777777" w:rsidR="00BF00A5" w:rsidRPr="009D5E84" w:rsidRDefault="00BF00A5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5E84">
              <w:rPr>
                <w:rFonts w:ascii="Arial" w:hAnsi="Arial" w:cs="Arial"/>
                <w:b/>
                <w:bCs/>
                <w:sz w:val="22"/>
                <w:szCs w:val="22"/>
              </w:rPr>
              <w:t>Frequências relativas (%)</w:t>
            </w:r>
          </w:p>
        </w:tc>
      </w:tr>
      <w:tr w:rsidR="00BF00A5" w14:paraId="3C10D7AB" w14:textId="77777777" w:rsidTr="00D97E57">
        <w:trPr>
          <w:gridAfter w:val="1"/>
          <w:wAfter w:w="6" w:type="dxa"/>
          <w:trHeight w:val="374"/>
        </w:trPr>
        <w:tc>
          <w:tcPr>
            <w:tcW w:w="1134" w:type="dxa"/>
            <w:tcBorders>
              <w:right w:val="single" w:sz="6" w:space="0" w:color="D91F44"/>
            </w:tcBorders>
            <w:vAlign w:val="center"/>
          </w:tcPr>
          <w:p w14:paraId="494B786B" w14:textId="77777777" w:rsidR="00BF00A5" w:rsidRPr="009D5E84" w:rsidRDefault="006041C5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D5E84">
              <w:rPr>
                <w:rFonts w:ascii="Arial" w:hAnsi="Arial" w:cs="Arial"/>
                <w:noProof/>
                <w:sz w:val="22"/>
                <w:szCs w:val="22"/>
              </w:rPr>
              <w:t>4</w:t>
            </w:r>
            <w:r w:rsidR="00BF00A5" w:rsidRPr="009D5E84">
              <w:rPr>
                <w:rFonts w:ascii="Arial" w:hAnsi="Arial" w:cs="Arial"/>
                <w:noProof/>
                <w:sz w:val="22"/>
                <w:szCs w:val="22"/>
              </w:rPr>
              <w:t xml:space="preserve"> a &lt;</w:t>
            </w:r>
            <w:r w:rsidRPr="009D5E84">
              <w:rPr>
                <w:rFonts w:ascii="Arial" w:hAnsi="Arial" w:cs="Arial"/>
                <w:noProof/>
                <w:sz w:val="22"/>
                <w:szCs w:val="22"/>
              </w:rPr>
              <w:t>8</w:t>
            </w:r>
          </w:p>
        </w:tc>
        <w:tc>
          <w:tcPr>
            <w:tcW w:w="1927" w:type="dxa"/>
            <w:tcBorders>
              <w:left w:val="single" w:sz="6" w:space="0" w:color="D91F44"/>
              <w:right w:val="single" w:sz="6" w:space="0" w:color="D91F44"/>
            </w:tcBorders>
            <w:vAlign w:val="center"/>
          </w:tcPr>
          <w:p w14:paraId="6F576E7F" w14:textId="77777777" w:rsidR="00BF00A5" w:rsidRPr="009D5E84" w:rsidRDefault="00682ECA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9D5E84">
              <w:rPr>
                <w:rFonts w:ascii="Arial" w:hAnsi="Arial" w:cs="Arial"/>
                <w:bCs/>
                <w:color w:val="auto"/>
                <w:sz w:val="22"/>
                <w:szCs w:val="22"/>
              </w:rPr>
              <w:t>8</w:t>
            </w:r>
          </w:p>
        </w:tc>
        <w:tc>
          <w:tcPr>
            <w:tcW w:w="1985" w:type="dxa"/>
            <w:tcBorders>
              <w:left w:val="single" w:sz="6" w:space="0" w:color="D91F44"/>
            </w:tcBorders>
            <w:vAlign w:val="center"/>
          </w:tcPr>
          <w:p w14:paraId="0836DEDF" w14:textId="77777777" w:rsidR="00BF00A5" w:rsidRPr="009D5E84" w:rsidRDefault="00682ECA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9D5E84">
              <w:rPr>
                <w:rFonts w:ascii="Arial" w:hAnsi="Arial" w:cs="Arial"/>
                <w:bCs/>
                <w:color w:val="auto"/>
                <w:sz w:val="22"/>
                <w:szCs w:val="22"/>
              </w:rPr>
              <w:t>25 %</w:t>
            </w:r>
          </w:p>
        </w:tc>
      </w:tr>
      <w:tr w:rsidR="00BF00A5" w14:paraId="100D4216" w14:textId="77777777" w:rsidTr="00D97E57">
        <w:trPr>
          <w:gridAfter w:val="1"/>
          <w:wAfter w:w="6" w:type="dxa"/>
          <w:trHeight w:val="374"/>
        </w:trPr>
        <w:tc>
          <w:tcPr>
            <w:tcW w:w="1134" w:type="dxa"/>
            <w:tcBorders>
              <w:right w:val="single" w:sz="6" w:space="0" w:color="D91F44"/>
            </w:tcBorders>
            <w:vAlign w:val="center"/>
          </w:tcPr>
          <w:p w14:paraId="6D2E9FF9" w14:textId="77777777" w:rsidR="00BF00A5" w:rsidRPr="009D5E84" w:rsidRDefault="006041C5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D5E84">
              <w:rPr>
                <w:rFonts w:ascii="Arial" w:hAnsi="Arial" w:cs="Arial"/>
                <w:noProof/>
                <w:sz w:val="22"/>
                <w:szCs w:val="22"/>
              </w:rPr>
              <w:t>8</w:t>
            </w:r>
            <w:r w:rsidR="00BF00A5" w:rsidRPr="009D5E84">
              <w:rPr>
                <w:rFonts w:ascii="Arial" w:hAnsi="Arial" w:cs="Arial"/>
                <w:noProof/>
                <w:sz w:val="22"/>
                <w:szCs w:val="22"/>
              </w:rPr>
              <w:t xml:space="preserve"> a &lt;</w:t>
            </w:r>
            <w:r w:rsidRPr="009D5E84">
              <w:rPr>
                <w:rFonts w:ascii="Arial" w:hAnsi="Arial" w:cs="Arial"/>
                <w:noProof/>
                <w:sz w:val="22"/>
                <w:szCs w:val="22"/>
              </w:rPr>
              <w:t>12</w:t>
            </w:r>
          </w:p>
        </w:tc>
        <w:tc>
          <w:tcPr>
            <w:tcW w:w="1927" w:type="dxa"/>
            <w:tcBorders>
              <w:left w:val="single" w:sz="6" w:space="0" w:color="D91F44"/>
              <w:right w:val="single" w:sz="6" w:space="0" w:color="D91F44"/>
            </w:tcBorders>
            <w:vAlign w:val="center"/>
          </w:tcPr>
          <w:p w14:paraId="30BC0008" w14:textId="77777777" w:rsidR="00BF00A5" w:rsidRPr="009D5E84" w:rsidRDefault="00682ECA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9D5E84">
              <w:rPr>
                <w:rFonts w:ascii="Arial" w:hAnsi="Arial" w:cs="Arial"/>
                <w:bCs/>
                <w:color w:val="auto"/>
                <w:sz w:val="22"/>
                <w:szCs w:val="22"/>
              </w:rPr>
              <w:t>12</w:t>
            </w:r>
          </w:p>
        </w:tc>
        <w:tc>
          <w:tcPr>
            <w:tcW w:w="1985" w:type="dxa"/>
            <w:tcBorders>
              <w:left w:val="single" w:sz="6" w:space="0" w:color="D91F44"/>
            </w:tcBorders>
            <w:vAlign w:val="center"/>
          </w:tcPr>
          <w:p w14:paraId="3759EE07" w14:textId="77777777" w:rsidR="00BF00A5" w:rsidRPr="009D5E84" w:rsidRDefault="00682ECA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9D5E84">
              <w:rPr>
                <w:rFonts w:ascii="Arial" w:eastAsia="UtopiaStd-Regular" w:hAnsi="Arial" w:cs="Arial"/>
                <w:b/>
                <w:i/>
                <w:color w:val="000000" w:themeColor="text1"/>
                <w:spacing w:val="0"/>
                <w:sz w:val="22"/>
                <w:szCs w:val="22"/>
                <w:lang w:val="pt-PT"/>
              </w:rPr>
              <w:t>a</w:t>
            </w:r>
          </w:p>
        </w:tc>
      </w:tr>
      <w:tr w:rsidR="00BF00A5" w14:paraId="7220DE43" w14:textId="77777777" w:rsidTr="00D97E57">
        <w:trPr>
          <w:gridAfter w:val="1"/>
          <w:wAfter w:w="6" w:type="dxa"/>
          <w:trHeight w:val="374"/>
        </w:trPr>
        <w:tc>
          <w:tcPr>
            <w:tcW w:w="1134" w:type="dxa"/>
            <w:tcBorders>
              <w:right w:val="single" w:sz="6" w:space="0" w:color="D91F44"/>
            </w:tcBorders>
            <w:vAlign w:val="center"/>
          </w:tcPr>
          <w:p w14:paraId="67ACFAAA" w14:textId="77777777" w:rsidR="00BF00A5" w:rsidRPr="009D5E84" w:rsidRDefault="006041C5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D5E84">
              <w:rPr>
                <w:rFonts w:ascii="Arial" w:hAnsi="Arial" w:cs="Arial"/>
                <w:noProof/>
                <w:sz w:val="22"/>
                <w:szCs w:val="22"/>
              </w:rPr>
              <w:t>12</w:t>
            </w:r>
            <w:r w:rsidR="00BF00A5" w:rsidRPr="009D5E84">
              <w:rPr>
                <w:rFonts w:ascii="Arial" w:hAnsi="Arial" w:cs="Arial"/>
                <w:noProof/>
                <w:sz w:val="22"/>
                <w:szCs w:val="22"/>
              </w:rPr>
              <w:t xml:space="preserve"> a &lt;</w:t>
            </w:r>
            <w:r w:rsidRPr="009D5E84">
              <w:rPr>
                <w:rFonts w:ascii="Arial" w:hAnsi="Arial" w:cs="Arial"/>
                <w:noProof/>
                <w:sz w:val="22"/>
                <w:szCs w:val="22"/>
              </w:rPr>
              <w:t>16</w:t>
            </w:r>
          </w:p>
        </w:tc>
        <w:tc>
          <w:tcPr>
            <w:tcW w:w="1927" w:type="dxa"/>
            <w:tcBorders>
              <w:left w:val="single" w:sz="6" w:space="0" w:color="D91F44"/>
              <w:right w:val="single" w:sz="6" w:space="0" w:color="D91F44"/>
            </w:tcBorders>
            <w:vAlign w:val="center"/>
          </w:tcPr>
          <w:p w14:paraId="72194032" w14:textId="77777777" w:rsidR="00BF00A5" w:rsidRPr="009D5E84" w:rsidRDefault="00682ECA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9D5E84">
              <w:rPr>
                <w:rFonts w:ascii="Arial" w:hAnsi="Arial" w:cs="Arial"/>
                <w:bCs/>
                <w:color w:val="auto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left w:val="single" w:sz="6" w:space="0" w:color="D91F44"/>
            </w:tcBorders>
            <w:vAlign w:val="center"/>
          </w:tcPr>
          <w:p w14:paraId="4DC0A258" w14:textId="77777777" w:rsidR="00BF00A5" w:rsidRPr="009D5E84" w:rsidRDefault="00BF00A5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</w:p>
        </w:tc>
      </w:tr>
      <w:tr w:rsidR="00BF00A5" w14:paraId="67BB3242" w14:textId="77777777" w:rsidTr="00D97E57">
        <w:trPr>
          <w:gridAfter w:val="1"/>
          <w:wAfter w:w="6" w:type="dxa"/>
          <w:trHeight w:val="374"/>
        </w:trPr>
        <w:tc>
          <w:tcPr>
            <w:tcW w:w="1134" w:type="dxa"/>
            <w:tcBorders>
              <w:right w:val="single" w:sz="6" w:space="0" w:color="D91F44"/>
            </w:tcBorders>
            <w:vAlign w:val="center"/>
          </w:tcPr>
          <w:p w14:paraId="71FB9770" w14:textId="77777777" w:rsidR="00BF00A5" w:rsidRPr="009D5E84" w:rsidRDefault="006041C5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9D5E84">
              <w:rPr>
                <w:rFonts w:ascii="Arial" w:hAnsi="Arial" w:cs="Arial"/>
                <w:noProof/>
                <w:sz w:val="22"/>
                <w:szCs w:val="22"/>
              </w:rPr>
              <w:t>16</w:t>
            </w:r>
            <w:r w:rsidR="00BF00A5" w:rsidRPr="009D5E84">
              <w:rPr>
                <w:rFonts w:ascii="Arial" w:hAnsi="Arial" w:cs="Arial"/>
                <w:noProof/>
                <w:sz w:val="22"/>
                <w:szCs w:val="22"/>
              </w:rPr>
              <w:t xml:space="preserve"> a</w:t>
            </w:r>
            <w:r w:rsidRPr="009D5E84">
              <w:rPr>
                <w:rFonts w:ascii="Arial" w:hAnsi="Arial" w:cs="Arial"/>
                <w:noProof/>
                <w:sz w:val="22"/>
                <w:szCs w:val="22"/>
              </w:rPr>
              <w:t xml:space="preserve"> &lt;20</w:t>
            </w:r>
          </w:p>
        </w:tc>
        <w:tc>
          <w:tcPr>
            <w:tcW w:w="1927" w:type="dxa"/>
            <w:tcBorders>
              <w:left w:val="single" w:sz="6" w:space="0" w:color="D91F44"/>
              <w:right w:val="single" w:sz="6" w:space="0" w:color="D91F44"/>
            </w:tcBorders>
            <w:vAlign w:val="center"/>
          </w:tcPr>
          <w:p w14:paraId="5BEDA17E" w14:textId="77777777" w:rsidR="00BF00A5" w:rsidRPr="009D5E84" w:rsidRDefault="00682ECA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i/>
                <w:color w:val="auto"/>
                <w:sz w:val="22"/>
                <w:szCs w:val="22"/>
              </w:rPr>
            </w:pPr>
            <w:r w:rsidRPr="00BC59DF">
              <w:rPr>
                <w:rFonts w:ascii="Arial" w:hAnsi="Arial" w:cs="Arial"/>
                <w:b/>
                <w:bCs/>
                <w:i/>
                <w:color w:val="000000" w:themeColor="text1"/>
                <w:sz w:val="22"/>
                <w:szCs w:val="22"/>
              </w:rPr>
              <w:t>b</w:t>
            </w:r>
          </w:p>
        </w:tc>
        <w:tc>
          <w:tcPr>
            <w:tcW w:w="1985" w:type="dxa"/>
            <w:tcBorders>
              <w:left w:val="single" w:sz="6" w:space="0" w:color="D91F44"/>
            </w:tcBorders>
            <w:vAlign w:val="center"/>
          </w:tcPr>
          <w:p w14:paraId="465937B7" w14:textId="77777777" w:rsidR="00BF00A5" w:rsidRPr="009D5E84" w:rsidRDefault="00682ECA" w:rsidP="009D5E84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9D5E84">
              <w:rPr>
                <w:rFonts w:ascii="Arial" w:hAnsi="Arial" w:cs="Arial"/>
                <w:bCs/>
                <w:color w:val="auto"/>
                <w:sz w:val="22"/>
                <w:szCs w:val="22"/>
              </w:rPr>
              <w:t>25 %</w:t>
            </w:r>
          </w:p>
        </w:tc>
      </w:tr>
    </w:tbl>
    <w:p w14:paraId="1383F275" w14:textId="77777777" w:rsidR="00682ECA" w:rsidRDefault="00682ECA" w:rsidP="006007F2">
      <w:pPr>
        <w:pStyle w:val="QUESTAO1"/>
        <w:spacing w:before="200"/>
        <w:rPr>
          <w:noProof/>
          <w:lang w:eastAsia="pt-PT"/>
        </w:rPr>
      </w:pPr>
    </w:p>
    <w:p w14:paraId="47F93C3C" w14:textId="6346C50E" w:rsidR="006007F2" w:rsidRPr="0077320A" w:rsidRDefault="006007F2" w:rsidP="006007F2">
      <w:pPr>
        <w:pStyle w:val="QUESTAO1"/>
        <w:spacing w:before="200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F19B1DA" wp14:editId="77C8E045">
                <wp:extent cx="216000" cy="216000"/>
                <wp:effectExtent l="0" t="0" r="0" b="0"/>
                <wp:docPr id="336" name="Oval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96C9EA" w14:textId="77777777" w:rsidR="00BF463B" w:rsidRPr="00086D19" w:rsidRDefault="00BF463B" w:rsidP="006007F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F19B1DA" id="Oval 336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+3q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Exnp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Qrvt6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E96C9EA" w14:textId="77777777" w:rsidR="00BF463B" w:rsidRPr="00086D19" w:rsidRDefault="00BF463B" w:rsidP="006007F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D5E84">
        <w:tab/>
      </w:r>
      <w:r w:rsidR="00BF00A5">
        <w:rPr>
          <w:noProof/>
        </w:rPr>
        <w:t>Qual é classe modal?</w:t>
      </w:r>
    </w:p>
    <w:p w14:paraId="3F889972" w14:textId="6A348923" w:rsidR="00A729CC" w:rsidRPr="0077320A" w:rsidRDefault="00A729CC" w:rsidP="009D5E84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426" w:hanging="284"/>
        <w:rPr>
          <w:bCs/>
          <w:i/>
          <w:iCs/>
          <w:szCs w:val="22"/>
        </w:rPr>
      </w:pPr>
      <w:r w:rsidRPr="0077320A">
        <w:rPr>
          <w:b/>
        </w:rPr>
        <w:tab/>
        <w:t>(A)</w:t>
      </w:r>
      <w:r w:rsidRPr="0077320A">
        <w:t xml:space="preserve">  </w:t>
      </w:r>
      <w:r w:rsidR="00682ECA">
        <w:rPr>
          <w:szCs w:val="24"/>
        </w:rPr>
        <w:t>4 a &lt;8</w:t>
      </w:r>
      <w:r w:rsidRPr="0077320A">
        <w:tab/>
      </w:r>
      <w:r w:rsidRPr="0077320A">
        <w:tab/>
      </w:r>
      <w:r w:rsidRPr="0077320A">
        <w:rPr>
          <w:b/>
          <w:szCs w:val="22"/>
        </w:rPr>
        <w:t>(</w:t>
      </w:r>
      <w:proofErr w:type="gramStart"/>
      <w:r w:rsidRPr="0077320A">
        <w:rPr>
          <w:b/>
          <w:szCs w:val="22"/>
        </w:rPr>
        <w:t>B)</w:t>
      </w:r>
      <w:r w:rsidR="00E64294" w:rsidRPr="0077320A">
        <w:rPr>
          <w:b/>
          <w:szCs w:val="22"/>
        </w:rPr>
        <w:t xml:space="preserve">  </w:t>
      </w:r>
      <w:r w:rsidR="00682ECA">
        <w:rPr>
          <w:szCs w:val="24"/>
        </w:rPr>
        <w:t>8</w:t>
      </w:r>
      <w:proofErr w:type="gramEnd"/>
      <w:r w:rsidR="00682ECA">
        <w:rPr>
          <w:szCs w:val="24"/>
        </w:rPr>
        <w:t xml:space="preserve"> a &lt;12</w:t>
      </w:r>
      <w:r w:rsidR="009D5E84">
        <w:rPr>
          <w:szCs w:val="24"/>
        </w:rPr>
        <w:tab/>
        <w:t xml:space="preserve">       </w:t>
      </w:r>
      <w:r w:rsidRPr="0077320A">
        <w:rPr>
          <w:b/>
          <w:szCs w:val="22"/>
        </w:rPr>
        <w:t>(C)</w:t>
      </w:r>
      <w:r w:rsidR="00E64294" w:rsidRPr="0077320A">
        <w:rPr>
          <w:b/>
          <w:szCs w:val="22"/>
        </w:rPr>
        <w:t xml:space="preserve">  </w:t>
      </w:r>
      <w:r w:rsidR="00682ECA">
        <w:rPr>
          <w:szCs w:val="24"/>
        </w:rPr>
        <w:t>12 a &lt;16</w:t>
      </w:r>
      <w:r w:rsidRPr="0077320A">
        <w:rPr>
          <w:b/>
          <w:szCs w:val="22"/>
        </w:rPr>
        <w:tab/>
        <w:t>(D)</w:t>
      </w:r>
      <w:r w:rsidR="00E64294" w:rsidRPr="0077320A">
        <w:rPr>
          <w:b/>
          <w:szCs w:val="22"/>
        </w:rPr>
        <w:t xml:space="preserve">  </w:t>
      </w:r>
      <w:r w:rsidR="00682ECA">
        <w:rPr>
          <w:szCs w:val="24"/>
        </w:rPr>
        <w:t>16 a &lt;20</w:t>
      </w:r>
    </w:p>
    <w:p w14:paraId="76738779" w14:textId="77777777" w:rsidR="00A729CC" w:rsidRPr="007D3BE0" w:rsidRDefault="00A729CC" w:rsidP="007D3BE0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49211DB9" w14:textId="0C6CE742" w:rsidR="00185583" w:rsidRPr="00711DB5" w:rsidRDefault="006007F2" w:rsidP="00BF00A5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rFonts w:eastAsia="UtopiaStd-Regular"/>
          <w:color w:val="2323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0509C5E" wp14:editId="5F8BB22A">
                <wp:extent cx="216000" cy="216000"/>
                <wp:effectExtent l="0" t="0" r="0" b="0"/>
                <wp:docPr id="337" name="Oval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EA50C3" w14:textId="77777777" w:rsidR="00BF463B" w:rsidRPr="00E4687D" w:rsidRDefault="00BF463B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0509C5E" id="Oval 337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eA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cBx4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FEA50C3" w14:textId="77777777" w:rsidR="00BF463B" w:rsidRPr="00E4687D" w:rsidRDefault="00BF463B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D5E84">
        <w:tab/>
      </w:r>
      <w:r w:rsidR="00BF00A5">
        <w:rPr>
          <w:rFonts w:eastAsia="UtopiaStd-Regular"/>
          <w:color w:val="232322"/>
        </w:rPr>
        <w:t xml:space="preserve">Qual </w:t>
      </w:r>
      <w:r w:rsidR="00BF00A5" w:rsidRPr="00597D86">
        <w:rPr>
          <w:rFonts w:eastAsia="UtopiaStd-Regular"/>
          <w:color w:val="000000" w:themeColor="text1"/>
        </w:rPr>
        <w:t>é a frequên</w:t>
      </w:r>
      <w:r w:rsidR="00682ECA" w:rsidRPr="00597D86">
        <w:rPr>
          <w:rFonts w:eastAsia="UtopiaStd-Regular"/>
          <w:color w:val="000000" w:themeColor="text1"/>
        </w:rPr>
        <w:t xml:space="preserve">cia </w:t>
      </w:r>
      <w:r w:rsidR="00682ECA">
        <w:rPr>
          <w:rFonts w:eastAsia="UtopiaStd-Regular"/>
          <w:color w:val="232322"/>
        </w:rPr>
        <w:t xml:space="preserve">relativa da </w:t>
      </w:r>
      <w:proofErr w:type="gramStart"/>
      <w:r w:rsidR="00682ECA">
        <w:rPr>
          <w:rFonts w:eastAsia="UtopiaStd-Regular"/>
          <w:color w:val="232322"/>
        </w:rPr>
        <w:t xml:space="preserve">classe </w:t>
      </w:r>
      <w:r w:rsidR="00D97E57">
        <w:rPr>
          <w:rFonts w:eastAsia="UtopiaStd-Regular"/>
          <w:color w:val="232322"/>
        </w:rPr>
        <w:t xml:space="preserve"> </w:t>
      </w:r>
      <w:r w:rsidR="00682ECA">
        <w:rPr>
          <w:rFonts w:eastAsia="UtopiaStd-Regular"/>
          <w:color w:val="232322"/>
        </w:rPr>
        <w:t>12</w:t>
      </w:r>
      <w:proofErr w:type="gramEnd"/>
      <w:r w:rsidR="00682ECA">
        <w:rPr>
          <w:rFonts w:eastAsia="UtopiaStd-Regular"/>
          <w:color w:val="232322"/>
        </w:rPr>
        <w:t xml:space="preserve"> a &lt; 16</w:t>
      </w:r>
      <w:r w:rsidR="00D97E57">
        <w:rPr>
          <w:rFonts w:eastAsia="UtopiaStd-Regular"/>
          <w:color w:val="232322"/>
        </w:rPr>
        <w:t xml:space="preserve"> </w:t>
      </w:r>
      <w:r w:rsidR="00BF00A5">
        <w:rPr>
          <w:rFonts w:eastAsia="UtopiaStd-Regular"/>
          <w:color w:val="232322"/>
        </w:rPr>
        <w:t>?</w:t>
      </w:r>
    </w:p>
    <w:p w14:paraId="167E2A49" w14:textId="7CF98063" w:rsidR="000D632F" w:rsidRDefault="00185583" w:rsidP="009D5E84">
      <w:pPr>
        <w:pStyle w:val="QUESTAO1"/>
        <w:autoSpaceDE/>
        <w:autoSpaceDN/>
        <w:adjustRightInd/>
        <w:spacing w:before="0" w:after="80" w:line="240" w:lineRule="auto"/>
        <w:ind w:left="426" w:hanging="426"/>
        <w:rPr>
          <w:rFonts w:eastAsia="UtopiaStd-Regular"/>
          <w:color w:val="232322"/>
        </w:rPr>
      </w:pPr>
      <w:r w:rsidRPr="00711DB5">
        <w:rPr>
          <w:rFonts w:eastAsia="UtopiaStd-Regular"/>
          <w:b/>
          <w:color w:val="232322"/>
        </w:rPr>
        <w:tab/>
      </w:r>
      <w:r w:rsidRPr="00711DB5">
        <w:rPr>
          <w:rFonts w:eastAsia="UtopiaStd-Regular"/>
          <w:b/>
          <w:color w:val="232322"/>
        </w:rPr>
        <w:tab/>
        <w:t>(A)</w:t>
      </w:r>
      <w:r w:rsidRPr="00711DB5">
        <w:rPr>
          <w:rFonts w:eastAsia="UtopiaStd-Regular"/>
          <w:color w:val="232322"/>
        </w:rPr>
        <w:t xml:space="preserve">  </w:t>
      </w:r>
      <w:r w:rsidR="00682ECA">
        <w:t>8 %</w:t>
      </w:r>
      <w:r w:rsidRPr="00711DB5">
        <w:rPr>
          <w:rFonts w:eastAsia="UtopiaStd-Regular"/>
          <w:color w:val="232322"/>
        </w:rPr>
        <w:tab/>
      </w:r>
      <w:r w:rsidRPr="00711DB5">
        <w:rPr>
          <w:rFonts w:eastAsia="UtopiaStd-Regular"/>
          <w:color w:val="232322"/>
        </w:rPr>
        <w:tab/>
      </w:r>
      <w:r w:rsidR="009D5E84">
        <w:rPr>
          <w:rFonts w:eastAsia="UtopiaStd-Regular"/>
          <w:color w:val="232322"/>
        </w:rPr>
        <w:tab/>
      </w:r>
      <w:r w:rsidRPr="00711DB5">
        <w:rPr>
          <w:rFonts w:eastAsia="UtopiaStd-Regular"/>
          <w:b/>
          <w:color w:val="232322"/>
        </w:rPr>
        <w:t>(</w:t>
      </w:r>
      <w:proofErr w:type="gramStart"/>
      <w:r w:rsidRPr="00711DB5">
        <w:rPr>
          <w:rFonts w:eastAsia="UtopiaStd-Regular"/>
          <w:b/>
          <w:color w:val="232322"/>
        </w:rPr>
        <w:t>B)</w:t>
      </w:r>
      <w:r w:rsidRPr="00711DB5">
        <w:rPr>
          <w:rFonts w:eastAsia="UtopiaStd-Regular"/>
          <w:color w:val="232322"/>
        </w:rPr>
        <w:t xml:space="preserve">  </w:t>
      </w:r>
      <w:r w:rsidR="00682ECA">
        <w:t>10</w:t>
      </w:r>
      <w:proofErr w:type="gramEnd"/>
      <w:r w:rsidR="00682ECA">
        <w:t xml:space="preserve"> %</w:t>
      </w:r>
      <w:r w:rsidRPr="00711DB5">
        <w:rPr>
          <w:rFonts w:eastAsia="UtopiaStd-Regular"/>
          <w:color w:val="232322"/>
        </w:rPr>
        <w:tab/>
      </w:r>
      <w:r w:rsidRPr="00711DB5">
        <w:rPr>
          <w:rFonts w:eastAsia="UtopiaStd-Regular"/>
          <w:color w:val="232322"/>
        </w:rPr>
        <w:tab/>
      </w:r>
      <w:r w:rsidRPr="00711DB5">
        <w:rPr>
          <w:rFonts w:eastAsia="UtopiaStd-Regular"/>
          <w:b/>
          <w:color w:val="232322"/>
        </w:rPr>
        <w:t>(C)</w:t>
      </w:r>
      <w:r w:rsidRPr="00711DB5">
        <w:rPr>
          <w:rFonts w:eastAsia="UtopiaStd-Regular"/>
          <w:color w:val="232322"/>
        </w:rPr>
        <w:t xml:space="preserve">  </w:t>
      </w:r>
      <w:r w:rsidR="00682ECA">
        <w:t>12,5 %</w:t>
      </w:r>
      <w:r w:rsidRPr="00711DB5">
        <w:rPr>
          <w:rFonts w:eastAsia="UtopiaStd-Regular"/>
          <w:color w:val="232322"/>
        </w:rPr>
        <w:tab/>
      </w:r>
      <w:r w:rsidRPr="00711DB5">
        <w:rPr>
          <w:rFonts w:eastAsia="UtopiaStd-Regular"/>
          <w:color w:val="232322"/>
        </w:rPr>
        <w:tab/>
      </w:r>
      <w:r w:rsidRPr="00711DB5">
        <w:rPr>
          <w:rFonts w:eastAsia="UtopiaStd-Regular"/>
          <w:b/>
          <w:color w:val="232322"/>
        </w:rPr>
        <w:t>(D)</w:t>
      </w:r>
      <w:r w:rsidRPr="00711DB5">
        <w:rPr>
          <w:rFonts w:eastAsia="UtopiaStd-Regular"/>
          <w:color w:val="232322"/>
        </w:rPr>
        <w:t xml:space="preserve">  </w:t>
      </w:r>
      <w:r w:rsidR="00682ECA">
        <w:t>25 %</w:t>
      </w:r>
    </w:p>
    <w:p w14:paraId="0128F177" w14:textId="77777777" w:rsidR="00711DB5" w:rsidRDefault="00711DB5" w:rsidP="00711DB5">
      <w:pPr>
        <w:pStyle w:val="QUESTAO1"/>
        <w:tabs>
          <w:tab w:val="left" w:pos="709"/>
        </w:tabs>
        <w:autoSpaceDE/>
        <w:autoSpaceDN/>
        <w:adjustRightInd/>
        <w:spacing w:before="0" w:after="80" w:line="240" w:lineRule="auto"/>
        <w:ind w:left="703" w:hanging="703"/>
        <w:rPr>
          <w:rFonts w:eastAsia="UtopiaStd-Regular"/>
          <w:color w:val="232322"/>
        </w:rPr>
      </w:pPr>
    </w:p>
    <w:p w14:paraId="1AC40586" w14:textId="77777777" w:rsidR="004D1E97" w:rsidRPr="00711DB5" w:rsidRDefault="004D1E97" w:rsidP="00711DB5">
      <w:pPr>
        <w:pStyle w:val="QUESTAO1"/>
        <w:tabs>
          <w:tab w:val="left" w:pos="709"/>
        </w:tabs>
        <w:autoSpaceDE/>
        <w:autoSpaceDN/>
        <w:adjustRightInd/>
        <w:spacing w:before="0" w:after="80" w:line="240" w:lineRule="auto"/>
        <w:ind w:left="703" w:hanging="703"/>
        <w:rPr>
          <w:rFonts w:eastAsia="UtopiaStd-Regular"/>
          <w:color w:val="232322"/>
        </w:rPr>
      </w:pPr>
    </w:p>
    <w:p w14:paraId="6D14AE5C" w14:textId="4F253E2A" w:rsidR="00DB19EB" w:rsidRPr="00DB19EB" w:rsidRDefault="000D632F" w:rsidP="009D5E84">
      <w:pPr>
        <w:autoSpaceDE w:val="0"/>
        <w:autoSpaceDN w:val="0"/>
        <w:adjustRightInd w:val="0"/>
        <w:ind w:left="426" w:hanging="426"/>
        <w:rPr>
          <w:rFonts w:ascii="Arial" w:eastAsia="UtopiaStd-Regular" w:hAnsi="Arial" w:cs="Arial"/>
          <w:color w:val="2323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D3EE461" wp14:editId="40CC1F07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29D31D" w14:textId="77777777" w:rsidR="00BF463B" w:rsidRPr="000D632F" w:rsidRDefault="00BF463B" w:rsidP="000D632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D3EE461" id="Oval 1" o:sp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NN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0gY0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529D31D" w14:textId="77777777" w:rsidR="00BF463B" w:rsidRPr="000D632F" w:rsidRDefault="00BF463B" w:rsidP="000D632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D5E84">
        <w:tab/>
      </w:r>
      <w:r w:rsidR="00BF00A5">
        <w:rPr>
          <w:rFonts w:ascii="Arial" w:eastAsia="UtopiaStd-Regular" w:hAnsi="Arial" w:cs="Arial"/>
          <w:color w:val="232322"/>
        </w:rPr>
        <w:t xml:space="preserve">O valor </w:t>
      </w:r>
      <w:proofErr w:type="gramStart"/>
      <w:r w:rsidR="00BF00A5">
        <w:rPr>
          <w:rFonts w:ascii="Arial" w:eastAsia="UtopiaStd-Regular" w:hAnsi="Arial" w:cs="Arial"/>
          <w:color w:val="232322"/>
        </w:rPr>
        <w:t xml:space="preserve">de </w:t>
      </w:r>
      <w:r w:rsidR="00D97E57">
        <w:rPr>
          <w:rFonts w:ascii="Arial" w:eastAsia="UtopiaStd-Regular" w:hAnsi="Arial" w:cs="Arial"/>
          <w:color w:val="232322"/>
        </w:rPr>
        <w:t xml:space="preserve"> </w:t>
      </w:r>
      <w:r w:rsidR="00BF00A5" w:rsidRPr="009D5E84">
        <w:rPr>
          <w:rFonts w:ascii="Arial" w:eastAsia="UtopiaStd-Regular" w:hAnsi="Arial" w:cs="Arial"/>
          <w:b/>
          <w:i/>
          <w:color w:val="000000" w:themeColor="text1"/>
        </w:rPr>
        <w:t>a</w:t>
      </w:r>
      <w:proofErr w:type="gramEnd"/>
      <w:r w:rsidR="00D97E57">
        <w:rPr>
          <w:rFonts w:ascii="Arial" w:eastAsia="UtopiaStd-Regular" w:hAnsi="Arial" w:cs="Arial"/>
          <w:b/>
          <w:i/>
          <w:color w:val="000000" w:themeColor="text1"/>
        </w:rPr>
        <w:t xml:space="preserve"> </w:t>
      </w:r>
      <w:r w:rsidR="00BF00A5" w:rsidRPr="009D5E84">
        <w:rPr>
          <w:rFonts w:ascii="Arial" w:eastAsia="UtopiaStd-Regular" w:hAnsi="Arial" w:cs="Arial"/>
          <w:color w:val="000000" w:themeColor="text1"/>
        </w:rPr>
        <w:t xml:space="preserve"> </w:t>
      </w:r>
      <w:r w:rsidR="00BF00A5">
        <w:rPr>
          <w:rFonts w:ascii="Arial" w:eastAsia="UtopiaStd-Regular" w:hAnsi="Arial" w:cs="Arial"/>
          <w:color w:val="232322"/>
        </w:rPr>
        <w:t>é:</w:t>
      </w:r>
    </w:p>
    <w:p w14:paraId="4D71EC1B" w14:textId="3C299A3A" w:rsidR="00DB19EB" w:rsidRPr="004D1E97" w:rsidRDefault="009D5E84" w:rsidP="009D5E84">
      <w:pPr>
        <w:pStyle w:val="QUESTAO1"/>
        <w:tabs>
          <w:tab w:val="clear" w:pos="113"/>
        </w:tabs>
        <w:spacing w:before="0" w:afterLines="60" w:after="144" w:line="276" w:lineRule="auto"/>
        <w:ind w:left="851"/>
        <w:jc w:val="both"/>
        <w:rPr>
          <w:b/>
          <w:bCs/>
          <w:szCs w:val="22"/>
        </w:rPr>
      </w:pPr>
      <w:r w:rsidRPr="009D5E84">
        <w:rPr>
          <w:b/>
          <w:bCs/>
          <w:szCs w:val="24"/>
        </w:rPr>
        <w:t>(A)</w:t>
      </w:r>
      <w:r>
        <w:rPr>
          <w:szCs w:val="24"/>
        </w:rPr>
        <w:tab/>
      </w:r>
      <w:r w:rsidR="00682ECA">
        <w:rPr>
          <w:szCs w:val="24"/>
        </w:rPr>
        <w:t>10 %</w:t>
      </w:r>
      <w:r w:rsidR="00DB19EB" w:rsidRPr="00DB19EB">
        <w:rPr>
          <w:szCs w:val="24"/>
        </w:rPr>
        <w:tab/>
      </w:r>
      <w:r w:rsidR="00DB19EB" w:rsidRPr="00DB19EB">
        <w:rPr>
          <w:b/>
          <w:bCs/>
          <w:szCs w:val="22"/>
        </w:rPr>
        <w:tab/>
      </w:r>
      <w:r w:rsidR="00DB19EB">
        <w:rPr>
          <w:b/>
          <w:bCs/>
          <w:szCs w:val="22"/>
        </w:rPr>
        <w:tab/>
      </w:r>
      <w:r w:rsidR="00DB19EB" w:rsidRPr="00DB19EB">
        <w:rPr>
          <w:b/>
          <w:bCs/>
          <w:szCs w:val="22"/>
        </w:rPr>
        <w:t>(B)</w:t>
      </w:r>
      <w:r w:rsidR="00682ECA">
        <w:rPr>
          <w:b/>
          <w:bCs/>
          <w:szCs w:val="22"/>
        </w:rPr>
        <w:t xml:space="preserve"> </w:t>
      </w:r>
      <w:r w:rsidR="00682ECA">
        <w:rPr>
          <w:bCs/>
          <w:szCs w:val="22"/>
        </w:rPr>
        <w:t>20 %</w:t>
      </w:r>
      <w:r w:rsidR="00DB19EB" w:rsidRPr="00DB19EB">
        <w:rPr>
          <w:szCs w:val="24"/>
        </w:rPr>
        <w:tab/>
      </w:r>
      <w:r w:rsidR="00DB19EB" w:rsidRPr="00DB19EB">
        <w:rPr>
          <w:b/>
          <w:bCs/>
          <w:szCs w:val="22"/>
        </w:rPr>
        <w:tab/>
        <w:t xml:space="preserve">(C) </w:t>
      </w:r>
      <w:r w:rsidR="00682ECA">
        <w:rPr>
          <w:szCs w:val="24"/>
        </w:rPr>
        <w:t>25 %</w:t>
      </w:r>
      <w:r w:rsidR="00DB19EB" w:rsidRPr="00DB19EB">
        <w:rPr>
          <w:szCs w:val="24"/>
        </w:rPr>
        <w:tab/>
      </w:r>
      <w:r w:rsidR="00DB19EB" w:rsidRPr="00DB19EB">
        <w:rPr>
          <w:b/>
          <w:bCs/>
          <w:szCs w:val="22"/>
        </w:rPr>
        <w:tab/>
        <w:t xml:space="preserve">(D) </w:t>
      </w:r>
      <w:r w:rsidR="00682ECA">
        <w:t>37,5 %</w:t>
      </w:r>
    </w:p>
    <w:p w14:paraId="267BA09A" w14:textId="77777777" w:rsidR="004D1E97" w:rsidRPr="00DB19EB" w:rsidRDefault="004D1E97" w:rsidP="004D1E9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1066" w:firstLine="0"/>
        <w:jc w:val="both"/>
        <w:rPr>
          <w:b/>
          <w:bCs/>
          <w:szCs w:val="22"/>
        </w:rPr>
      </w:pPr>
    </w:p>
    <w:p w14:paraId="6FCCF0C9" w14:textId="2D785067" w:rsidR="00556CA1" w:rsidRPr="00DB19EB" w:rsidRDefault="000D632F" w:rsidP="00DB19EB">
      <w:pPr>
        <w:pStyle w:val="QUESTAO1"/>
        <w:spacing w:line="480" w:lineRule="auto"/>
        <w:rPr>
          <w:sz w:val="20"/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1CF1573" wp14:editId="3076C8AD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9D5B74" w14:textId="77777777" w:rsidR="00BF463B" w:rsidRPr="00E4687D" w:rsidRDefault="00BF463B" w:rsidP="000D632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1CF1573" id="Oval 2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kkn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iaSS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A9D5B74" w14:textId="77777777" w:rsidR="00BF463B" w:rsidRPr="00E4687D" w:rsidRDefault="00BF463B" w:rsidP="000D632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D5E84">
        <w:tab/>
      </w:r>
      <w:r w:rsidR="00BF00A5">
        <w:rPr>
          <w:bCs/>
          <w:szCs w:val="24"/>
        </w:rPr>
        <w:t xml:space="preserve">O valor </w:t>
      </w:r>
      <w:proofErr w:type="gramStart"/>
      <w:r w:rsidR="00BF00A5">
        <w:rPr>
          <w:bCs/>
          <w:szCs w:val="24"/>
        </w:rPr>
        <w:t xml:space="preserve">de </w:t>
      </w:r>
      <w:r w:rsidR="00D97E57">
        <w:rPr>
          <w:bCs/>
          <w:szCs w:val="24"/>
        </w:rPr>
        <w:t xml:space="preserve"> </w:t>
      </w:r>
      <w:r w:rsidR="00BF00A5" w:rsidRPr="009D5E84">
        <w:rPr>
          <w:b/>
          <w:bCs/>
          <w:i/>
          <w:color w:val="000000" w:themeColor="text1"/>
          <w:szCs w:val="24"/>
        </w:rPr>
        <w:t>b</w:t>
      </w:r>
      <w:proofErr w:type="gramEnd"/>
      <w:r w:rsidR="00D97E57">
        <w:rPr>
          <w:b/>
          <w:bCs/>
          <w:i/>
          <w:color w:val="000000" w:themeColor="text1"/>
          <w:szCs w:val="24"/>
        </w:rPr>
        <w:t xml:space="preserve"> </w:t>
      </w:r>
      <w:r w:rsidR="00BF00A5" w:rsidRPr="009D5E84">
        <w:rPr>
          <w:bCs/>
          <w:color w:val="000000" w:themeColor="text1"/>
          <w:szCs w:val="24"/>
        </w:rPr>
        <w:t xml:space="preserve"> </w:t>
      </w:r>
      <w:r w:rsidR="00BF00A5">
        <w:rPr>
          <w:bCs/>
          <w:szCs w:val="24"/>
        </w:rPr>
        <w:t>é:</w:t>
      </w:r>
    </w:p>
    <w:p w14:paraId="243E3BBE" w14:textId="59D026FC" w:rsidR="00682ECA" w:rsidRPr="00DB19EB" w:rsidRDefault="009D5E84" w:rsidP="009D5E84">
      <w:pPr>
        <w:pStyle w:val="QUESTAO1"/>
        <w:tabs>
          <w:tab w:val="clear" w:pos="113"/>
        </w:tabs>
        <w:spacing w:before="0" w:afterLines="60" w:after="144" w:line="276" w:lineRule="auto"/>
        <w:ind w:left="851" w:hanging="425"/>
        <w:jc w:val="both"/>
        <w:rPr>
          <w:b/>
          <w:bCs/>
          <w:szCs w:val="22"/>
        </w:rPr>
      </w:pPr>
      <w:r w:rsidRPr="009D5E84">
        <w:rPr>
          <w:b/>
          <w:szCs w:val="24"/>
        </w:rPr>
        <w:t>(A)</w:t>
      </w:r>
      <w:r w:rsidR="00DB19EB" w:rsidRPr="009D5E84">
        <w:rPr>
          <w:b/>
          <w:szCs w:val="24"/>
        </w:rPr>
        <w:tab/>
      </w:r>
      <w:r w:rsidR="00682ECA">
        <w:rPr>
          <w:szCs w:val="24"/>
        </w:rPr>
        <w:t>4</w:t>
      </w:r>
      <w:r w:rsidR="00682ECA" w:rsidRPr="00DB19EB">
        <w:rPr>
          <w:szCs w:val="24"/>
        </w:rPr>
        <w:tab/>
      </w:r>
      <w:r w:rsidR="00682ECA" w:rsidRPr="00DB19EB">
        <w:rPr>
          <w:b/>
          <w:bCs/>
          <w:szCs w:val="22"/>
        </w:rPr>
        <w:tab/>
      </w:r>
      <w:r w:rsidR="00682ECA">
        <w:rPr>
          <w:b/>
          <w:bCs/>
          <w:szCs w:val="22"/>
        </w:rPr>
        <w:tab/>
      </w:r>
      <w:r w:rsidR="00682ECA" w:rsidRPr="00DB19EB">
        <w:rPr>
          <w:b/>
          <w:bCs/>
          <w:szCs w:val="22"/>
        </w:rPr>
        <w:t>(B)</w:t>
      </w:r>
      <w:r w:rsidR="00682ECA">
        <w:rPr>
          <w:b/>
          <w:bCs/>
          <w:szCs w:val="22"/>
        </w:rPr>
        <w:t xml:space="preserve"> </w:t>
      </w:r>
      <w:r w:rsidR="00682ECA" w:rsidRPr="00682ECA">
        <w:rPr>
          <w:bCs/>
          <w:szCs w:val="22"/>
        </w:rPr>
        <w:t>8</w:t>
      </w:r>
      <w:r w:rsidR="00682ECA" w:rsidRPr="00DB19EB">
        <w:rPr>
          <w:szCs w:val="24"/>
        </w:rPr>
        <w:tab/>
      </w:r>
      <w:r w:rsidR="00682ECA" w:rsidRPr="00DB19EB">
        <w:rPr>
          <w:b/>
          <w:bCs/>
          <w:szCs w:val="22"/>
        </w:rPr>
        <w:tab/>
      </w:r>
      <w:r w:rsidR="00682ECA" w:rsidRPr="00DB19EB">
        <w:rPr>
          <w:b/>
          <w:bCs/>
          <w:szCs w:val="22"/>
        </w:rPr>
        <w:tab/>
        <w:t xml:space="preserve">(C) </w:t>
      </w:r>
      <w:r w:rsidR="00682ECA">
        <w:rPr>
          <w:szCs w:val="24"/>
        </w:rPr>
        <w:t>12</w:t>
      </w:r>
      <w:r w:rsidR="00682ECA" w:rsidRPr="00DB19EB">
        <w:rPr>
          <w:szCs w:val="24"/>
        </w:rPr>
        <w:tab/>
      </w:r>
      <w:r w:rsidR="00682ECA" w:rsidRPr="00DB19EB">
        <w:rPr>
          <w:b/>
          <w:bCs/>
          <w:szCs w:val="22"/>
        </w:rPr>
        <w:tab/>
      </w:r>
      <w:r w:rsidR="00682ECA" w:rsidRPr="00DB19EB">
        <w:rPr>
          <w:b/>
          <w:bCs/>
          <w:szCs w:val="22"/>
        </w:rPr>
        <w:tab/>
        <w:t xml:space="preserve">(D) </w:t>
      </w:r>
      <w:r w:rsidR="00682ECA">
        <w:t>16</w:t>
      </w:r>
    </w:p>
    <w:p w14:paraId="0286B115" w14:textId="77777777" w:rsidR="00556CA1" w:rsidRPr="00367272" w:rsidRDefault="00556CA1" w:rsidP="00DB19EB">
      <w:pPr>
        <w:autoSpaceDE w:val="0"/>
        <w:autoSpaceDN w:val="0"/>
        <w:adjustRightInd w:val="0"/>
        <w:rPr>
          <w:b/>
          <w:bCs/>
          <w:sz w:val="24"/>
        </w:rPr>
      </w:pPr>
    </w:p>
    <w:p w14:paraId="044429EE" w14:textId="37753C0E" w:rsidR="00D60229" w:rsidRPr="00F328D0" w:rsidRDefault="006007F2" w:rsidP="009D5E84">
      <w:pPr>
        <w:ind w:left="426" w:hanging="426"/>
        <w:rPr>
          <w:rFonts w:ascii="Arial" w:hAnsi="Arial" w:cs="Arial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7FD5DE7" wp14:editId="2E084494">
                <wp:extent cx="216000" cy="216000"/>
                <wp:effectExtent l="0" t="0" r="0" b="0"/>
                <wp:docPr id="338" name="Oval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86A093" w14:textId="77777777" w:rsidR="00BF463B" w:rsidRPr="000D632F" w:rsidRDefault="00BF463B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7FD5DE7" id="Oval 338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DaZfw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fEGm9LSB+vgYWIB+cKKXtwb/5p2I6VEEnBQk&#10;AE5/esBDW+gqDoPEWQPhx2vvZI8ERi1nHU5exeP3nQiKM/vFIbVpTEchjMJmFNyuXQEyYoZ7xcss&#10;okNIdhR1gPYZl8KSoqBKOImxKi5TGC+r1G8AXCtSLZfZDMfRi3Tn1l4SODWWqPl0eBbBDxROyP17&#10;GKfyBY17W/J0sNwl0CZz/NTHoeU4ypk7w9qhXfHrPVudlu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UNp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486A093" w14:textId="77777777" w:rsidR="00BF463B" w:rsidRPr="000D632F" w:rsidRDefault="00BF463B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D5E84">
        <w:tab/>
      </w:r>
      <w:r w:rsidR="00BF00A5">
        <w:rPr>
          <w:rFonts w:ascii="Arial" w:hAnsi="Arial" w:cs="Arial"/>
        </w:rPr>
        <w:t>A amplitude de cada classe é:</w:t>
      </w:r>
    </w:p>
    <w:p w14:paraId="460944E3" w14:textId="53B30E74" w:rsidR="000D632F" w:rsidRPr="007E7E02" w:rsidRDefault="000D632F" w:rsidP="009D5E84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426" w:hanging="284"/>
        <w:rPr>
          <w:bCs/>
          <w:i/>
          <w:iCs/>
          <w:szCs w:val="22"/>
        </w:rPr>
      </w:pPr>
      <w:r>
        <w:rPr>
          <w:b/>
          <w:szCs w:val="22"/>
        </w:rPr>
        <w:tab/>
        <w:t>(A)</w:t>
      </w:r>
      <w:r w:rsidR="007D3BE0">
        <w:rPr>
          <w:b/>
          <w:szCs w:val="22"/>
        </w:rPr>
        <w:t xml:space="preserve">  </w:t>
      </w:r>
      <w:r w:rsidR="00682ECA">
        <w:rPr>
          <w:szCs w:val="24"/>
        </w:rPr>
        <w:t>2</w:t>
      </w:r>
      <w:r>
        <w:rPr>
          <w:b/>
          <w:szCs w:val="22"/>
        </w:rPr>
        <w:tab/>
      </w:r>
      <w:r w:rsidR="00CE7043">
        <w:rPr>
          <w:b/>
          <w:szCs w:val="22"/>
        </w:rPr>
        <w:tab/>
      </w:r>
      <w:r w:rsidRPr="002715CE">
        <w:rPr>
          <w:b/>
          <w:szCs w:val="22"/>
        </w:rPr>
        <w:t>(</w:t>
      </w:r>
      <w:proofErr w:type="gramStart"/>
      <w:r w:rsidRPr="002715CE">
        <w:rPr>
          <w:b/>
          <w:szCs w:val="22"/>
        </w:rPr>
        <w:t>B)</w:t>
      </w:r>
      <w:r w:rsidR="00F9182C">
        <w:rPr>
          <w:b/>
          <w:szCs w:val="22"/>
        </w:rPr>
        <w:t xml:space="preserve">  </w:t>
      </w:r>
      <w:r w:rsidR="00682ECA">
        <w:rPr>
          <w:szCs w:val="24"/>
        </w:rPr>
        <w:t>4</w:t>
      </w:r>
      <w:proofErr w:type="gramEnd"/>
      <w:r w:rsidR="009D5E84">
        <w:rPr>
          <w:bCs/>
          <w:szCs w:val="22"/>
        </w:rPr>
        <w:tab/>
        <w:t xml:space="preserve">       </w:t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 w:rsidR="00F9182C">
        <w:rPr>
          <w:b/>
          <w:szCs w:val="22"/>
        </w:rPr>
        <w:t xml:space="preserve">  </w:t>
      </w:r>
      <w:r w:rsidR="00682ECA">
        <w:rPr>
          <w:szCs w:val="24"/>
        </w:rPr>
        <w:t>6</w:t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 w:rsidR="00F9182C">
        <w:rPr>
          <w:b/>
          <w:szCs w:val="22"/>
        </w:rPr>
        <w:t xml:space="preserve">  </w:t>
      </w:r>
      <w:r w:rsidR="00682ECA">
        <w:rPr>
          <w:szCs w:val="24"/>
        </w:rPr>
        <w:t>8</w:t>
      </w:r>
    </w:p>
    <w:p w14:paraId="6CA4967D" w14:textId="77777777" w:rsidR="00F9182C" w:rsidRPr="00E3612D" w:rsidRDefault="006007F2" w:rsidP="00F40E51">
      <w:pPr>
        <w:pStyle w:val="TITULOFICHAS"/>
        <w:jc w:val="left"/>
        <w:rPr>
          <w:lang w:val="pt-PT"/>
        </w:rPr>
      </w:pPr>
      <w:r w:rsidRPr="00F9182C">
        <w:rPr>
          <w:szCs w:val="22"/>
          <w:lang w:val="pt-PT"/>
        </w:rPr>
        <w:br w:type="page"/>
      </w:r>
      <w:proofErr w:type="spellStart"/>
      <w:r w:rsidR="00F9182C">
        <w:rPr>
          <w:lang w:val="pt-PT"/>
        </w:rPr>
        <w:lastRenderedPageBreak/>
        <w:t>Miniteste</w:t>
      </w:r>
      <w:proofErr w:type="spellEnd"/>
      <w:r w:rsidR="00F9182C">
        <w:rPr>
          <w:lang w:val="pt-PT"/>
        </w:rPr>
        <w:t xml:space="preserve"> 2 – </w:t>
      </w:r>
      <w:r w:rsidR="00C030C5">
        <w:rPr>
          <w:lang w:val="pt-PT"/>
        </w:rPr>
        <w:t>Representações gráficas</w:t>
      </w:r>
    </w:p>
    <w:p w14:paraId="012E28C2" w14:textId="77777777" w:rsidR="00F9182C" w:rsidRPr="001F156B" w:rsidRDefault="00F9182C" w:rsidP="00F9182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E3BBD8E" wp14:editId="24E3B79F">
                <wp:extent cx="6119640" cy="792000"/>
                <wp:effectExtent l="12700" t="12700" r="14605" b="8255"/>
                <wp:docPr id="1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463B" w:rsidRPr="00DB2ED5" w14:paraId="7B9388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962FAE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B01375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AE742E5" w14:textId="77777777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4FE51C4" w14:textId="77777777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463B" w:rsidRPr="00DB2ED5" w14:paraId="6506A0E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E378E1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2A13DF5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D2C142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4CF856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DFE2A4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463B" w:rsidRPr="00DB2ED5" w14:paraId="6DA6461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573992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4881B7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A4FDA1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3A2F383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64C355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EDB61EE" w14:textId="77777777" w:rsidR="00BF463B" w:rsidRPr="0005099D" w:rsidRDefault="00BF463B" w:rsidP="00F9182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3BBD8E" id="_x0000_s1045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C5AACW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463B" w:rsidRPr="00DB2ED5" w14:paraId="7B9388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9962FAE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1B01375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AE742E5" w14:textId="77777777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4FE51C4" w14:textId="77777777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463B" w:rsidRPr="00DB2ED5" w14:paraId="6506A0E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5E378E1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2A13DF5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ED2C142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64CF856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1DFE2A4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463B" w:rsidRPr="00DB2ED5" w14:paraId="6DA6461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A573992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F4881B7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BA4FDA1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3A2F383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D64C355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EDB61EE" w14:textId="77777777" w:rsidR="00BF463B" w:rsidRPr="0005099D" w:rsidRDefault="00BF463B" w:rsidP="00F9182C"/>
                  </w:txbxContent>
                </v:textbox>
                <w10:anchorlock/>
              </v:roundrect>
            </w:pict>
          </mc:Fallback>
        </mc:AlternateContent>
      </w:r>
    </w:p>
    <w:p w14:paraId="62DE4AF4" w14:textId="667CE060" w:rsidR="00BB423C" w:rsidRDefault="00BB423C" w:rsidP="00956582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Cs/>
          <w:szCs w:val="22"/>
        </w:rPr>
      </w:pPr>
    </w:p>
    <w:p w14:paraId="04EE607E" w14:textId="3237A2C2" w:rsidR="00824C74" w:rsidRDefault="004E41F8" w:rsidP="00E75C2E">
      <w:pPr>
        <w:pStyle w:val="QUESTAO1"/>
        <w:tabs>
          <w:tab w:val="clear" w:pos="113"/>
        </w:tabs>
        <w:spacing w:before="0" w:after="80" w:line="324" w:lineRule="auto"/>
        <w:ind w:left="426" w:firstLine="0"/>
        <w:rPr>
          <w:bCs/>
          <w:szCs w:val="22"/>
        </w:rPr>
      </w:pPr>
      <w:r>
        <w:rPr>
          <w:bCs/>
          <w:noProof/>
          <w:szCs w:val="22"/>
        </w:rPr>
        <w:drawing>
          <wp:anchor distT="0" distB="0" distL="114300" distR="114300" simplePos="0" relativeHeight="251917312" behindDoc="0" locked="0" layoutInCell="1" allowOverlap="1" wp14:anchorId="7AA6F312" wp14:editId="2E3B17A5">
            <wp:simplePos x="0" y="0"/>
            <wp:positionH relativeFrom="column">
              <wp:posOffset>3204210</wp:posOffset>
            </wp:positionH>
            <wp:positionV relativeFrom="paragraph">
              <wp:posOffset>13970</wp:posOffset>
            </wp:positionV>
            <wp:extent cx="3202940" cy="2630170"/>
            <wp:effectExtent l="0" t="0" r="0" b="0"/>
            <wp:wrapSquare wrapText="bothSides"/>
            <wp:docPr id="377867056" name="Imagem 6" descr="Uma imagem com texto, file, Gráfico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867056" name="Imagem 6" descr="Uma imagem com texto, file, Gráfico, Tipo de letra&#10;&#10;Descrição gerada automaticamente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02940" cy="2630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1F1">
        <w:rPr>
          <w:bCs/>
          <w:szCs w:val="22"/>
        </w:rPr>
        <w:t xml:space="preserve">No gráfico de linha da figura, está representada a evolução, ao longo </w:t>
      </w:r>
      <w:proofErr w:type="gramStart"/>
      <w:r w:rsidR="009B61F1">
        <w:rPr>
          <w:bCs/>
          <w:szCs w:val="22"/>
        </w:rPr>
        <w:t xml:space="preserve">de </w:t>
      </w:r>
      <w:r w:rsidR="000426B6">
        <w:rPr>
          <w:bCs/>
          <w:szCs w:val="22"/>
        </w:rPr>
        <w:t xml:space="preserve"> </w:t>
      </w:r>
      <w:r w:rsidR="009B61F1">
        <w:rPr>
          <w:bCs/>
          <w:szCs w:val="22"/>
        </w:rPr>
        <w:t>10</w:t>
      </w:r>
      <w:proofErr w:type="gramEnd"/>
      <w:r w:rsidR="000426B6">
        <w:rPr>
          <w:bCs/>
          <w:szCs w:val="22"/>
        </w:rPr>
        <w:t xml:space="preserve"> </w:t>
      </w:r>
      <w:r w:rsidR="009B61F1">
        <w:rPr>
          <w:bCs/>
          <w:szCs w:val="22"/>
        </w:rPr>
        <w:t xml:space="preserve"> anos, do número de utilizadores</w:t>
      </w:r>
      <w:r w:rsidR="00824C74">
        <w:rPr>
          <w:bCs/>
          <w:szCs w:val="22"/>
        </w:rPr>
        <w:t>, em milhares, de duas máquinas de venda automática numa escola.</w:t>
      </w:r>
    </w:p>
    <w:p w14:paraId="47F8654A" w14:textId="77777777" w:rsidR="00824C74" w:rsidRPr="002F3B12" w:rsidRDefault="00824C74" w:rsidP="00956582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Cs/>
          <w:szCs w:val="22"/>
        </w:rPr>
      </w:pPr>
    </w:p>
    <w:p w14:paraId="1F52A578" w14:textId="3A382A13" w:rsidR="00956582" w:rsidRPr="00956582" w:rsidRDefault="00F9182C" w:rsidP="00E75C2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CC9B4D6" wp14:editId="212B4313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1E44CD" w14:textId="77777777" w:rsidR="00BF463B" w:rsidRPr="00086D19" w:rsidRDefault="00BF463B" w:rsidP="00F9182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CC9B4D6" id="Oval 19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/Z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NjPCdTetpAfXwILEA/ONHLG4N/81bE9CACTgoS&#10;AKc/3eOhLXQVh0HirIHw47V3skcCo5azDiev4vH7TgTFmf3ikNo0pqMQRmEzCm7XrgEZMcO94mUW&#10;0SEkO4o6QPuMS2FFUVAlnMRYFZcpjJd16jcArhWpVqtshuPoRbp1j14SODWWqPl0eBbBDxROyP07&#10;GKfyBY17W/J0sNol0CZz/NTHoeU4ypk7w9qhXfHrPVudluPy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D9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E1E44CD" w14:textId="77777777" w:rsidR="00BF463B" w:rsidRPr="00086D19" w:rsidRDefault="00BF463B" w:rsidP="00F9182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75C2E">
        <w:rPr>
          <w:bCs/>
          <w:szCs w:val="22"/>
        </w:rPr>
        <w:tab/>
      </w:r>
      <w:r w:rsidR="00824C74">
        <w:rPr>
          <w:bCs/>
          <w:szCs w:val="22"/>
        </w:rPr>
        <w:t>O ano em que a máquina do bar dos professores teve um maior número de utilizações foi em</w:t>
      </w:r>
      <w:r w:rsidR="00941EE6">
        <w:rPr>
          <w:bCs/>
          <w:szCs w:val="22"/>
        </w:rPr>
        <w:t>:</w:t>
      </w:r>
      <w:r w:rsidR="00A74339" w:rsidRPr="00A74339">
        <w:t xml:space="preserve"> </w:t>
      </w:r>
      <w:r w:rsidR="00E02953">
        <w:t xml:space="preserve"> </w:t>
      </w:r>
    </w:p>
    <w:p w14:paraId="26C08E7E" w14:textId="77777777" w:rsidR="00E75C2E" w:rsidRDefault="00F9182C" w:rsidP="00E75C2E">
      <w:pPr>
        <w:pStyle w:val="QUESTAO1"/>
        <w:autoSpaceDE/>
        <w:autoSpaceDN/>
        <w:adjustRightInd/>
        <w:spacing w:before="0" w:after="80" w:line="240" w:lineRule="auto"/>
        <w:ind w:left="426" w:hanging="426"/>
        <w:rPr>
          <w:rFonts w:eastAsia="UtopiaStd-Regular"/>
          <w:color w:val="232322"/>
        </w:rPr>
      </w:pPr>
      <w:r>
        <w:rPr>
          <w:b/>
        </w:rPr>
        <w:tab/>
      </w:r>
      <w:r w:rsidR="00956582" w:rsidRPr="00711DB5">
        <w:rPr>
          <w:rFonts w:eastAsia="UtopiaStd-Regular"/>
          <w:b/>
          <w:color w:val="232322"/>
        </w:rPr>
        <w:tab/>
        <w:t>(A)</w:t>
      </w:r>
      <w:r w:rsidR="00956582" w:rsidRPr="00711DB5">
        <w:rPr>
          <w:rFonts w:eastAsia="UtopiaStd-Regular"/>
          <w:color w:val="232322"/>
        </w:rPr>
        <w:t xml:space="preserve">  </w:t>
      </w:r>
      <w:r w:rsidR="00824C74">
        <w:t>2012</w:t>
      </w:r>
      <w:r w:rsidR="00956582" w:rsidRPr="00711DB5">
        <w:rPr>
          <w:rFonts w:eastAsia="UtopiaStd-Regular"/>
          <w:color w:val="232322"/>
        </w:rPr>
        <w:tab/>
      </w:r>
      <w:r w:rsidR="00956582" w:rsidRPr="00711DB5">
        <w:rPr>
          <w:rFonts w:eastAsia="UtopiaStd-Regular"/>
          <w:color w:val="232322"/>
        </w:rPr>
        <w:tab/>
      </w:r>
      <w:r w:rsidR="00956582" w:rsidRPr="00711DB5">
        <w:rPr>
          <w:rFonts w:eastAsia="UtopiaStd-Regular"/>
          <w:b/>
          <w:color w:val="232322"/>
        </w:rPr>
        <w:t>(</w:t>
      </w:r>
      <w:proofErr w:type="gramStart"/>
      <w:r w:rsidR="00956582" w:rsidRPr="00711DB5">
        <w:rPr>
          <w:rFonts w:eastAsia="UtopiaStd-Regular"/>
          <w:b/>
          <w:color w:val="232322"/>
        </w:rPr>
        <w:t>B)</w:t>
      </w:r>
      <w:r w:rsidR="00956582" w:rsidRPr="00711DB5">
        <w:rPr>
          <w:rFonts w:eastAsia="UtopiaStd-Regular"/>
          <w:color w:val="232322"/>
        </w:rPr>
        <w:t xml:space="preserve">  </w:t>
      </w:r>
      <w:r w:rsidR="00941EE6">
        <w:t>2019</w:t>
      </w:r>
      <w:proofErr w:type="gramEnd"/>
      <w:r w:rsidR="00956582" w:rsidRPr="00711DB5">
        <w:rPr>
          <w:rFonts w:eastAsia="UtopiaStd-Regular"/>
          <w:color w:val="232322"/>
        </w:rPr>
        <w:tab/>
      </w:r>
      <w:r w:rsidR="00824C74">
        <w:rPr>
          <w:rFonts w:eastAsia="UtopiaStd-Regular"/>
          <w:color w:val="232322"/>
        </w:rPr>
        <w:tab/>
      </w:r>
    </w:p>
    <w:p w14:paraId="40A2C16A" w14:textId="3178DC78" w:rsidR="00956582" w:rsidRDefault="00E75C2E" w:rsidP="00E75C2E">
      <w:pPr>
        <w:pStyle w:val="QUESTAO1"/>
        <w:autoSpaceDE/>
        <w:autoSpaceDN/>
        <w:adjustRightInd/>
        <w:spacing w:before="0" w:after="80" w:line="240" w:lineRule="auto"/>
        <w:ind w:left="426" w:hanging="426"/>
        <w:rPr>
          <w:rFonts w:eastAsia="UtopiaStd-Regular"/>
          <w:color w:val="232322"/>
        </w:rPr>
      </w:pPr>
      <w:r>
        <w:rPr>
          <w:rFonts w:eastAsia="UtopiaStd-Regular"/>
          <w:b/>
          <w:color w:val="232322"/>
        </w:rPr>
        <w:tab/>
      </w:r>
      <w:r>
        <w:rPr>
          <w:rFonts w:eastAsia="UtopiaStd-Regular"/>
          <w:b/>
          <w:color w:val="232322"/>
        </w:rPr>
        <w:tab/>
      </w:r>
      <w:r w:rsidR="00956582" w:rsidRPr="00711DB5">
        <w:rPr>
          <w:rFonts w:eastAsia="UtopiaStd-Regular"/>
          <w:b/>
          <w:color w:val="232322"/>
        </w:rPr>
        <w:t>(C)</w:t>
      </w:r>
      <w:r w:rsidR="00956582" w:rsidRPr="00711DB5">
        <w:rPr>
          <w:rFonts w:eastAsia="UtopiaStd-Regular"/>
          <w:color w:val="232322"/>
        </w:rPr>
        <w:t xml:space="preserve">  </w:t>
      </w:r>
      <w:r w:rsidR="00824C74">
        <w:t>2020</w:t>
      </w:r>
      <w:r w:rsidR="00956582" w:rsidRPr="00711DB5">
        <w:rPr>
          <w:rFonts w:eastAsia="UtopiaStd-Regular"/>
          <w:color w:val="232322"/>
        </w:rPr>
        <w:tab/>
      </w:r>
      <w:r w:rsidR="00956582" w:rsidRPr="00711DB5">
        <w:rPr>
          <w:rFonts w:eastAsia="UtopiaStd-Regular"/>
          <w:color w:val="232322"/>
        </w:rPr>
        <w:tab/>
      </w:r>
      <w:r w:rsidR="00956582" w:rsidRPr="00711DB5">
        <w:rPr>
          <w:rFonts w:eastAsia="UtopiaStd-Regular"/>
          <w:b/>
          <w:color w:val="232322"/>
        </w:rPr>
        <w:t>(D</w:t>
      </w:r>
      <w:proofErr w:type="gramStart"/>
      <w:r w:rsidR="00956582" w:rsidRPr="00711DB5">
        <w:rPr>
          <w:rFonts w:eastAsia="UtopiaStd-Regular"/>
          <w:b/>
          <w:color w:val="232322"/>
        </w:rPr>
        <w:t>)</w:t>
      </w:r>
      <w:r w:rsidR="00956582" w:rsidRPr="00711DB5">
        <w:rPr>
          <w:rFonts w:eastAsia="UtopiaStd-Regular"/>
          <w:color w:val="232322"/>
        </w:rPr>
        <w:t xml:space="preserve">  </w:t>
      </w:r>
      <w:r w:rsidR="00824C74">
        <w:t>2022</w:t>
      </w:r>
      <w:proofErr w:type="gramEnd"/>
    </w:p>
    <w:p w14:paraId="3EE2CAA9" w14:textId="77777777" w:rsidR="00F9182C" w:rsidRDefault="00F9182C" w:rsidP="00F918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1D85965B" w14:textId="4DA7BC82" w:rsidR="00956582" w:rsidRPr="00956582" w:rsidRDefault="00F9182C" w:rsidP="00E75C2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3B8E567" wp14:editId="37456E6B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0EB70B" w14:textId="77777777" w:rsidR="00BF463B" w:rsidRPr="00E4687D" w:rsidRDefault="00BF463B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B8E567" id="Oval 20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Wz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Nj/JlM6WkN9eE+sAD94EQvrw3+zRsR070IOClI&#10;AJz+dIeHtrCvOAwSZw2EH6+9kz0SGLWc7XHyKh6/b0VQnNmvDqlNYzoKYRTWo+C27QqQETPcK15m&#10;ER1CsqOoA7TPuBSWFAVVwkmMVXGZwnhZpX4D4FqRarnMZjiOXqQb9+glgVNjiZpP3bMIfqBwQu7f&#10;wjiVL2jc25Kng+U2gTaZ48c+Di3HUc7cGdYO7Ypf79nquBw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eqJbN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C0EB70B" w14:textId="77777777" w:rsidR="00BF463B" w:rsidRPr="00E4687D" w:rsidRDefault="00BF463B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75C2E">
        <w:tab/>
      </w:r>
      <w:r w:rsidR="00E1336C">
        <w:rPr>
          <w:bCs/>
          <w:szCs w:val="22"/>
        </w:rPr>
        <w:t>Em que ano a máquina do bar dos alunos teve</w:t>
      </w:r>
      <w:r w:rsidR="00597D86">
        <w:rPr>
          <w:bCs/>
          <w:szCs w:val="22"/>
        </w:rPr>
        <w:t xml:space="preserve"> o</w:t>
      </w:r>
      <w:r w:rsidR="00E1336C">
        <w:rPr>
          <w:bCs/>
          <w:szCs w:val="22"/>
        </w:rPr>
        <w:t xml:space="preserve"> menor número de utilizações</w:t>
      </w:r>
      <w:r w:rsidR="00956582" w:rsidRPr="00956582">
        <w:rPr>
          <w:bCs/>
          <w:szCs w:val="22"/>
        </w:rPr>
        <w:t>?</w:t>
      </w:r>
    </w:p>
    <w:p w14:paraId="28E5D62F" w14:textId="77777777" w:rsidR="00747E54" w:rsidRPr="007E7E02" w:rsidRDefault="00747E54" w:rsidP="00E75C2E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426" w:hanging="284"/>
        <w:rPr>
          <w:bCs/>
          <w:i/>
          <w:iCs/>
          <w:szCs w:val="22"/>
        </w:rPr>
      </w:pPr>
      <w:r>
        <w:rPr>
          <w:b/>
          <w:szCs w:val="22"/>
        </w:rPr>
        <w:tab/>
        <w:t xml:space="preserve">(A)  </w:t>
      </w:r>
      <w:r w:rsidR="00E1336C">
        <w:t>2014</w: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proofErr w:type="gramStart"/>
      <w:r w:rsidRPr="002715CE">
        <w:rPr>
          <w:b/>
          <w:szCs w:val="22"/>
        </w:rPr>
        <w:t>B)</w:t>
      </w:r>
      <w:r>
        <w:rPr>
          <w:b/>
          <w:szCs w:val="22"/>
        </w:rPr>
        <w:t xml:space="preserve">  </w:t>
      </w:r>
      <w:r w:rsidR="00E1336C">
        <w:t>2016</w:t>
      </w:r>
      <w:proofErr w:type="gramEnd"/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E1336C">
        <w:t>2018</w: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E1336C">
        <w:t>2020</w:t>
      </w:r>
    </w:p>
    <w:p w14:paraId="14569A99" w14:textId="77777777" w:rsidR="00F9182C" w:rsidRDefault="00F9182C" w:rsidP="00F918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5975AB09" w14:textId="79B5F9E9" w:rsidR="00956582" w:rsidRPr="00C31F09" w:rsidRDefault="00F9182C" w:rsidP="00E75C2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DA9DC14" wp14:editId="786CE9F7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74E416" w14:textId="77777777" w:rsidR="00BF463B" w:rsidRPr="000D632F" w:rsidRDefault="00BF463B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DA9DC14" id="Oval 21" o:sp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m94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Zak2tNTxuoj4/IEPrBCV7eGvqbdyLER4E0KUQA&#10;mv74QIe20FUcBomzBvDHa+/JnghMWs46mryKh+87gYoz+8URtdOYjgKOwmYU3K5dATFiRnvFyyyS&#10;A0Y7ihqhfaalsExRSCWcpFgVlxHHyyr2G4DWilTLZTajcfQi3rm1lwk8NTZR8+nwLNAPFI7E/XsY&#10;p/IFjXvb5OlguYugTeb4qY9Dy2mUM3eGtZN2xa/3bHVajo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w5ve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574E416" w14:textId="77777777" w:rsidR="00BF463B" w:rsidRPr="000D632F" w:rsidRDefault="00BF463B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75C2E">
        <w:tab/>
      </w:r>
      <w:r w:rsidR="00C00462">
        <w:rPr>
          <w:bCs/>
          <w:szCs w:val="24"/>
        </w:rPr>
        <w:t>Em que ano houve maior diferença entre o número de utilizações nas duas máquinas?</w:t>
      </w:r>
    </w:p>
    <w:p w14:paraId="122F4EBD" w14:textId="77777777" w:rsidR="00747E54" w:rsidRDefault="00747E54" w:rsidP="00E75C2E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426" w:hanging="284"/>
        <w:rPr>
          <w:bCs/>
          <w:szCs w:val="22"/>
        </w:rPr>
      </w:pPr>
      <w:r>
        <w:rPr>
          <w:b/>
          <w:szCs w:val="22"/>
        </w:rPr>
        <w:tab/>
        <w:t xml:space="preserve">(A)  </w:t>
      </w:r>
      <w:r w:rsidR="00C00462">
        <w:rPr>
          <w:bCs/>
          <w:szCs w:val="22"/>
        </w:rPr>
        <w:t>2015</w:t>
      </w:r>
      <w:r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proofErr w:type="gramStart"/>
      <w:r w:rsidRPr="002715CE">
        <w:rPr>
          <w:b/>
          <w:szCs w:val="22"/>
        </w:rPr>
        <w:t>B)</w:t>
      </w:r>
      <w:r>
        <w:rPr>
          <w:b/>
          <w:szCs w:val="22"/>
        </w:rPr>
        <w:t xml:space="preserve">  </w:t>
      </w:r>
      <w:r w:rsidR="00C00462">
        <w:rPr>
          <w:bCs/>
          <w:szCs w:val="22"/>
        </w:rPr>
        <w:t>2016</w:t>
      </w:r>
      <w:proofErr w:type="gramEnd"/>
      <w:r>
        <w:rPr>
          <w:b/>
          <w:szCs w:val="22"/>
        </w:rPr>
        <w:tab/>
      </w:r>
      <w:r w:rsidR="00956582"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C00462">
        <w:rPr>
          <w:bCs/>
          <w:szCs w:val="22"/>
        </w:rPr>
        <w:t>2017</w:t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C00462">
        <w:rPr>
          <w:bCs/>
          <w:szCs w:val="22"/>
        </w:rPr>
        <w:t>2018</w:t>
      </w:r>
    </w:p>
    <w:p w14:paraId="3BEC73AA" w14:textId="77777777" w:rsidR="00747E54" w:rsidRDefault="00747E54" w:rsidP="00747E54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791E13C6" w14:textId="5F4BCF3F" w:rsidR="00956582" w:rsidRPr="00C31F09" w:rsidRDefault="00F9182C" w:rsidP="00E75C2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558AEEE" wp14:editId="363BA03A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4D4CF4" w14:textId="77777777" w:rsidR="00BF463B" w:rsidRPr="00E4687D" w:rsidRDefault="00BF463B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558AEEE" id="Oval 22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US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0O/k0zpaQP18TGwAP3gRC9vDf7NOxHTowg4KUgA&#10;nP70gIe20FUcBomzBsKP197JHgmMWs46nLyKx+87ERRn9otDatOYjkIYhc0ouF27AmTEDPeKl1lE&#10;h5DsKOoA7TMuhSVFQZVwEmNVXKYwXlap3wC4VqRaLrMZjqMX6c6tvSRwaixR8+nwLIIfKJyQ+/cw&#10;TuULGve25OlguUugTeb4qY9Dy3GUM3eGtUO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rRFE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44D4CF4" w14:textId="77777777" w:rsidR="00BF463B" w:rsidRPr="00E4687D" w:rsidRDefault="00BF463B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75C2E">
        <w:tab/>
      </w:r>
      <w:r w:rsidR="001B40E9">
        <w:rPr>
          <w:bCs/>
          <w:szCs w:val="24"/>
        </w:rPr>
        <w:t xml:space="preserve">Entre que anos se verificou um </w:t>
      </w:r>
      <w:r w:rsidR="002F5DE3">
        <w:rPr>
          <w:bCs/>
          <w:szCs w:val="24"/>
        </w:rPr>
        <w:t xml:space="preserve">decréscimo </w:t>
      </w:r>
      <w:r w:rsidR="001B40E9">
        <w:rPr>
          <w:bCs/>
          <w:szCs w:val="24"/>
        </w:rPr>
        <w:t>mais acentuado no número de utilizações da máquina no bar dos alunos?</w:t>
      </w:r>
    </w:p>
    <w:p w14:paraId="11E99D07" w14:textId="77777777" w:rsidR="00956582" w:rsidRDefault="00956582" w:rsidP="00E75C2E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426" w:hanging="284"/>
        <w:rPr>
          <w:bCs/>
          <w:szCs w:val="22"/>
        </w:rPr>
      </w:pPr>
      <w:r>
        <w:rPr>
          <w:b/>
          <w:szCs w:val="22"/>
        </w:rPr>
        <w:tab/>
        <w:t xml:space="preserve">(A)  </w:t>
      </w:r>
      <w:r w:rsidR="001B40E9">
        <w:rPr>
          <w:bCs/>
          <w:szCs w:val="22"/>
        </w:rPr>
        <w:t>2012 e 2013</w:t>
      </w:r>
      <w:r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(B)</w:t>
      </w:r>
      <w:r>
        <w:rPr>
          <w:b/>
          <w:szCs w:val="22"/>
        </w:rPr>
        <w:t xml:space="preserve"> </w:t>
      </w:r>
      <w:r w:rsidR="001B40E9">
        <w:rPr>
          <w:szCs w:val="22"/>
        </w:rPr>
        <w:t>2015 e 2016</w: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proofErr w:type="gramStart"/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1B40E9">
        <w:rPr>
          <w:bCs/>
          <w:szCs w:val="22"/>
        </w:rPr>
        <w:t>2018</w:t>
      </w:r>
      <w:proofErr w:type="gramEnd"/>
      <w:r w:rsidR="001B40E9">
        <w:rPr>
          <w:bCs/>
          <w:szCs w:val="22"/>
        </w:rPr>
        <w:t xml:space="preserve"> e 2019</w: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1B40E9">
        <w:rPr>
          <w:bCs/>
          <w:szCs w:val="22"/>
        </w:rPr>
        <w:t>2019 e 2020</w:t>
      </w:r>
    </w:p>
    <w:p w14:paraId="4A39C007" w14:textId="77777777" w:rsidR="007277CA" w:rsidRDefault="007277CA" w:rsidP="00956582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rPr>
          <w:bCs/>
          <w:i/>
          <w:iCs/>
          <w:szCs w:val="22"/>
        </w:rPr>
      </w:pPr>
    </w:p>
    <w:p w14:paraId="2488A602" w14:textId="700B4430" w:rsidR="00956582" w:rsidRDefault="00F9182C" w:rsidP="00E75C2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87E9AA7" wp14:editId="1BFFBA62">
                <wp:extent cx="216000" cy="216000"/>
                <wp:effectExtent l="0" t="0" r="0" b="0"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C45A96" w14:textId="77777777" w:rsidR="00BF463B" w:rsidRPr="000D632F" w:rsidRDefault="00BF463B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7E9AA7" id="Oval 27" o:sp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jqs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HWzMmU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9Xo6r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3C45A96" w14:textId="77777777" w:rsidR="00BF463B" w:rsidRPr="000D632F" w:rsidRDefault="00BF463B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75C2E">
        <w:tab/>
      </w:r>
      <w:r w:rsidR="001B40E9">
        <w:rPr>
          <w:bCs/>
          <w:szCs w:val="22"/>
        </w:rPr>
        <w:t>Qual das seguintes afirmações é verdadeira?</w:t>
      </w:r>
    </w:p>
    <w:p w14:paraId="29556FEC" w14:textId="4D692171" w:rsidR="001B40E9" w:rsidRDefault="001B40E9" w:rsidP="00E75C2E">
      <w:pPr>
        <w:pStyle w:val="QUESTAO1"/>
        <w:numPr>
          <w:ilvl w:val="0"/>
          <w:numId w:val="34"/>
        </w:numPr>
        <w:tabs>
          <w:tab w:val="clear" w:pos="113"/>
          <w:tab w:val="left" w:pos="1134"/>
        </w:tabs>
        <w:spacing w:before="0" w:after="80" w:line="324" w:lineRule="auto"/>
        <w:ind w:left="851"/>
        <w:rPr>
          <w:bCs/>
          <w:szCs w:val="22"/>
        </w:rPr>
      </w:pPr>
      <w:r>
        <w:rPr>
          <w:bCs/>
          <w:szCs w:val="22"/>
        </w:rPr>
        <w:t>A máquina do bar dos alunos tem, habitualmente, m</w:t>
      </w:r>
      <w:r w:rsidR="000426B6">
        <w:rPr>
          <w:bCs/>
          <w:szCs w:val="22"/>
        </w:rPr>
        <w:t>enos</w:t>
      </w:r>
      <w:r>
        <w:rPr>
          <w:bCs/>
          <w:szCs w:val="22"/>
        </w:rPr>
        <w:t xml:space="preserve"> utilizações do que a máquina do bar dos professores.</w:t>
      </w:r>
    </w:p>
    <w:p w14:paraId="4DB3785E" w14:textId="77777777" w:rsidR="001B40E9" w:rsidRDefault="001B40E9" w:rsidP="00E75C2E">
      <w:pPr>
        <w:pStyle w:val="QUESTAO1"/>
        <w:numPr>
          <w:ilvl w:val="0"/>
          <w:numId w:val="34"/>
        </w:numPr>
        <w:tabs>
          <w:tab w:val="clear" w:pos="113"/>
          <w:tab w:val="left" w:pos="1134"/>
        </w:tabs>
        <w:spacing w:before="0" w:after="80" w:line="324" w:lineRule="auto"/>
        <w:ind w:left="851"/>
        <w:rPr>
          <w:bCs/>
          <w:szCs w:val="22"/>
        </w:rPr>
      </w:pPr>
      <w:r>
        <w:rPr>
          <w:bCs/>
          <w:szCs w:val="22"/>
        </w:rPr>
        <w:t>A máquina do bar dos professores teve, até 2019, um número de utilizações com menos variações do que a máquina do bar dos alunos.</w:t>
      </w:r>
    </w:p>
    <w:p w14:paraId="791D7A7F" w14:textId="77777777" w:rsidR="001B40E9" w:rsidRDefault="001B40E9" w:rsidP="00E75C2E">
      <w:pPr>
        <w:pStyle w:val="QUESTAO1"/>
        <w:numPr>
          <w:ilvl w:val="0"/>
          <w:numId w:val="34"/>
        </w:numPr>
        <w:tabs>
          <w:tab w:val="clear" w:pos="113"/>
          <w:tab w:val="left" w:pos="1134"/>
        </w:tabs>
        <w:spacing w:before="0" w:after="80" w:line="324" w:lineRule="auto"/>
        <w:ind w:left="851"/>
        <w:rPr>
          <w:bCs/>
          <w:szCs w:val="22"/>
        </w:rPr>
      </w:pPr>
      <w:r>
        <w:rPr>
          <w:bCs/>
          <w:szCs w:val="22"/>
        </w:rPr>
        <w:t>O número máximo de utilizações foi atingido no mesmo ano em ambas as máquinas.</w:t>
      </w:r>
    </w:p>
    <w:p w14:paraId="7AF15DDB" w14:textId="77777777" w:rsidR="001B40E9" w:rsidRPr="002F3B12" w:rsidRDefault="001B40E9" w:rsidP="00E75C2E">
      <w:pPr>
        <w:pStyle w:val="QUESTAO1"/>
        <w:numPr>
          <w:ilvl w:val="0"/>
          <w:numId w:val="34"/>
        </w:numPr>
        <w:tabs>
          <w:tab w:val="clear" w:pos="113"/>
          <w:tab w:val="left" w:pos="1134"/>
        </w:tabs>
        <w:spacing w:before="0" w:after="80" w:line="324" w:lineRule="auto"/>
        <w:ind w:left="851"/>
        <w:rPr>
          <w:bCs/>
          <w:szCs w:val="22"/>
        </w:rPr>
      </w:pPr>
      <w:r>
        <w:rPr>
          <w:bCs/>
          <w:szCs w:val="22"/>
        </w:rPr>
        <w:t>Em 2020 o número de utilizações na máquina do bar dos professores superou o número de utilizações na máquina do bar dos alunos.</w:t>
      </w:r>
    </w:p>
    <w:p w14:paraId="18AAA75A" w14:textId="77777777" w:rsidR="007D1BDB" w:rsidRPr="00E3612D" w:rsidRDefault="00F9182C" w:rsidP="00F40E51">
      <w:pPr>
        <w:pStyle w:val="TITULOFICHAS"/>
        <w:jc w:val="left"/>
        <w:rPr>
          <w:lang w:val="pt-PT"/>
        </w:rPr>
      </w:pPr>
      <w:r w:rsidRPr="008E7736">
        <w:rPr>
          <w:b w:val="0"/>
          <w:szCs w:val="22"/>
          <w:lang w:val="pt-PT"/>
        </w:rPr>
        <w:br w:type="page"/>
      </w:r>
      <w:proofErr w:type="spellStart"/>
      <w:r w:rsidR="007D1BDB">
        <w:rPr>
          <w:lang w:val="pt-PT"/>
        </w:rPr>
        <w:lastRenderedPageBreak/>
        <w:t>Miniteste</w:t>
      </w:r>
      <w:proofErr w:type="spellEnd"/>
      <w:r w:rsidR="007D1BDB">
        <w:rPr>
          <w:lang w:val="pt-PT"/>
        </w:rPr>
        <w:t xml:space="preserve"> 3 – </w:t>
      </w:r>
      <w:r w:rsidR="00C030C5">
        <w:rPr>
          <w:lang w:val="pt-PT"/>
        </w:rPr>
        <w:t>Probabilidade</w:t>
      </w:r>
    </w:p>
    <w:p w14:paraId="65E2E6DC" w14:textId="77777777" w:rsidR="00956582" w:rsidRPr="001800B0" w:rsidRDefault="007D1BDB" w:rsidP="001800B0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C9E008B" wp14:editId="14879E27">
                <wp:extent cx="6119640" cy="792000"/>
                <wp:effectExtent l="12700" t="12700" r="14605" b="8255"/>
                <wp:docPr id="34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463B" w:rsidRPr="00DB2ED5" w14:paraId="0725A6C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714EA8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6E35DEB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96E6E0" w14:textId="77777777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23E570" w14:textId="77777777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463B" w:rsidRPr="00DB2ED5" w14:paraId="0C215B3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7CA0EC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A365C25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279CC30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9B11A0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FFE5D7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463B" w:rsidRPr="00DB2ED5" w14:paraId="1673473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B565C2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0DAB54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728611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8DF7C4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66FFE1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F80A33C" w14:textId="77777777" w:rsidR="00BF463B" w:rsidRPr="0005099D" w:rsidRDefault="00BF463B" w:rsidP="007D1BD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9E008B" id="_x0000_s105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Tqe7x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463B" w:rsidRPr="00DB2ED5" w14:paraId="0725A6C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5714EA8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6E35DEB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B96E6E0" w14:textId="77777777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723E570" w14:textId="77777777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463B" w:rsidRPr="00DB2ED5" w14:paraId="0C215B3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A7CA0EC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A365C25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279CC30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59B11A0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8FFE5D7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463B" w:rsidRPr="00DB2ED5" w14:paraId="1673473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6B565C2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80DAB54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F728611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78DF7C4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C66FFE1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F80A33C" w14:textId="77777777" w:rsidR="00BF463B" w:rsidRPr="0005099D" w:rsidRDefault="00BF463B" w:rsidP="007D1BDB"/>
                  </w:txbxContent>
                </v:textbox>
                <w10:anchorlock/>
              </v:roundrect>
            </w:pict>
          </mc:Fallback>
        </mc:AlternateContent>
      </w:r>
    </w:p>
    <w:p w14:paraId="4CBF647B" w14:textId="6FBF3EDE" w:rsidR="00C31F09" w:rsidRDefault="007D1BDB" w:rsidP="002A7D08">
      <w:pPr>
        <w:pStyle w:val="QUESTAO1"/>
        <w:spacing w:before="200"/>
        <w:rPr>
          <w:bCs/>
          <w:szCs w:val="24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1CB06D9" wp14:editId="54D29403">
                <wp:extent cx="216000" cy="216000"/>
                <wp:effectExtent l="0" t="0" r="0" b="0"/>
                <wp:docPr id="350" name="Oval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B6E4FB" w14:textId="77777777" w:rsidR="00BF463B" w:rsidRPr="00086D19" w:rsidRDefault="00BF463B" w:rsidP="007D1BD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1CB06D9" id="Oval 350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bQL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rhtA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2B6E4FB" w14:textId="77777777" w:rsidR="00BF463B" w:rsidRPr="00086D19" w:rsidRDefault="00BF463B" w:rsidP="007D1BD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75C84" w:rsidRPr="002A7D08">
        <w:rPr>
          <w:bCs/>
          <w:szCs w:val="24"/>
        </w:rPr>
        <w:t>Numa caixa</w:t>
      </w:r>
      <w:r w:rsidR="00D75C84">
        <w:rPr>
          <w:bCs/>
          <w:szCs w:val="24"/>
        </w:rPr>
        <w:t xml:space="preserve"> colocaram-</w:t>
      </w:r>
      <w:proofErr w:type="gramStart"/>
      <w:r w:rsidR="00D75C84">
        <w:rPr>
          <w:bCs/>
          <w:szCs w:val="24"/>
        </w:rPr>
        <w:t xml:space="preserve">se </w:t>
      </w:r>
      <w:r w:rsidR="00135C07">
        <w:rPr>
          <w:bCs/>
          <w:szCs w:val="24"/>
        </w:rPr>
        <w:t xml:space="preserve"> </w:t>
      </w:r>
      <w:r w:rsidR="00D75C84">
        <w:rPr>
          <w:bCs/>
          <w:szCs w:val="24"/>
        </w:rPr>
        <w:t>8</w:t>
      </w:r>
      <w:proofErr w:type="gramEnd"/>
      <w:r w:rsidR="00D75C84">
        <w:rPr>
          <w:bCs/>
          <w:szCs w:val="24"/>
        </w:rPr>
        <w:t xml:space="preserve"> </w:t>
      </w:r>
      <w:r w:rsidR="00135C07">
        <w:rPr>
          <w:bCs/>
          <w:szCs w:val="24"/>
        </w:rPr>
        <w:t xml:space="preserve"> </w:t>
      </w:r>
      <w:r w:rsidR="00D75C84">
        <w:rPr>
          <w:bCs/>
          <w:szCs w:val="24"/>
        </w:rPr>
        <w:t>bolas iguais numeradas de</w:t>
      </w:r>
      <w:r w:rsidR="00135C07">
        <w:rPr>
          <w:bCs/>
          <w:szCs w:val="24"/>
        </w:rPr>
        <w:t xml:space="preserve"> </w:t>
      </w:r>
      <w:r w:rsidR="00D75C84">
        <w:rPr>
          <w:bCs/>
          <w:szCs w:val="24"/>
        </w:rPr>
        <w:t xml:space="preserve"> 1 </w:t>
      </w:r>
      <w:r w:rsidR="00135C07">
        <w:rPr>
          <w:bCs/>
          <w:szCs w:val="24"/>
        </w:rPr>
        <w:t xml:space="preserve"> </w:t>
      </w:r>
      <w:r w:rsidR="00D75C84">
        <w:rPr>
          <w:bCs/>
          <w:szCs w:val="24"/>
        </w:rPr>
        <w:t xml:space="preserve">a </w:t>
      </w:r>
      <w:r w:rsidR="00135C07">
        <w:rPr>
          <w:bCs/>
          <w:szCs w:val="24"/>
        </w:rPr>
        <w:t xml:space="preserve"> </w:t>
      </w:r>
      <w:r w:rsidR="00D75C84">
        <w:rPr>
          <w:bCs/>
          <w:szCs w:val="24"/>
        </w:rPr>
        <w:t>8</w:t>
      </w:r>
      <w:r w:rsidR="00135C07">
        <w:rPr>
          <w:bCs/>
          <w:szCs w:val="24"/>
        </w:rPr>
        <w:t xml:space="preserve"> </w:t>
      </w:r>
      <w:r w:rsidR="00D75C84">
        <w:rPr>
          <w:bCs/>
          <w:szCs w:val="24"/>
        </w:rPr>
        <w:t>.</w:t>
      </w:r>
    </w:p>
    <w:p w14:paraId="657EA55D" w14:textId="77777777" w:rsidR="00D75C84" w:rsidRPr="00E32C50" w:rsidRDefault="00D75C84" w:rsidP="002A7D08">
      <w:pPr>
        <w:pStyle w:val="QUESTAO1"/>
        <w:spacing w:before="0"/>
        <w:rPr>
          <w:bCs/>
          <w:szCs w:val="24"/>
        </w:rPr>
      </w:pPr>
      <w:r>
        <w:rPr>
          <w:bCs/>
          <w:szCs w:val="24"/>
        </w:rPr>
        <w:tab/>
      </w:r>
      <w:r>
        <w:rPr>
          <w:bCs/>
          <w:szCs w:val="24"/>
        </w:rPr>
        <w:tab/>
        <w:t>Considera a experiência aleatória de retirar da caixa, ao acaso, uma bola e registar o número que saiu.</w:t>
      </w:r>
      <w:r w:rsidR="00B37B4D">
        <w:rPr>
          <w:bCs/>
          <w:szCs w:val="24"/>
        </w:rPr>
        <w:t xml:space="preserve"> </w:t>
      </w:r>
      <w:r>
        <w:rPr>
          <w:bCs/>
          <w:szCs w:val="24"/>
        </w:rPr>
        <w:t>Qual é a probabilidade de sair uma bola com número primo?</w:t>
      </w:r>
    </w:p>
    <w:p w14:paraId="469AC317" w14:textId="7AB42F1A" w:rsidR="00C37D31" w:rsidRPr="007D1BDB" w:rsidRDefault="0065215B" w:rsidP="00C37D31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>
        <w:rPr>
          <w:b/>
          <w:szCs w:val="22"/>
        </w:rPr>
        <w:t xml:space="preserve">  </w:t>
      </w:r>
      <w:r w:rsidR="00C37D31" w:rsidRPr="007D1BDB">
        <w:rPr>
          <w:b/>
          <w:szCs w:val="22"/>
        </w:rPr>
        <w:tab/>
      </w:r>
      <w:r>
        <w:rPr>
          <w:b/>
          <w:szCs w:val="22"/>
        </w:rPr>
        <w:t xml:space="preserve">   </w:t>
      </w:r>
      <w:r w:rsidR="00C37D31" w:rsidRPr="007D1BDB">
        <w:rPr>
          <w:b/>
          <w:szCs w:val="22"/>
        </w:rPr>
        <w:t>(A)</w:t>
      </w:r>
      <w:r w:rsidR="00C37D31">
        <w:rPr>
          <w:b/>
          <w:szCs w:val="22"/>
        </w:rPr>
        <w:t xml:space="preserve">  </w:t>
      </w:r>
      <w:r w:rsidR="00D75C84" w:rsidRPr="00DB19EB">
        <w:rPr>
          <w:position w:val="-22"/>
        </w:rPr>
        <w:object w:dxaOrig="220" w:dyaOrig="580" w14:anchorId="2D85277C">
          <v:shape id="_x0000_i1035" type="#_x0000_t75" style="width:10.5pt;height:28.5pt" o:ole="">
            <v:imagedata r:id="rId20" o:title=""/>
          </v:shape>
          <o:OLEObject Type="Embed" ProgID="Equation.DSMT4" ShapeID="_x0000_i1035" DrawAspect="Content" ObjectID="_1747811901" r:id="rId32"/>
        </w:object>
      </w:r>
      <w:r w:rsidR="00C37D31" w:rsidRPr="007D1BDB">
        <w:rPr>
          <w:b/>
          <w:szCs w:val="22"/>
        </w:rPr>
        <w:tab/>
      </w:r>
      <w:r>
        <w:rPr>
          <w:b/>
          <w:szCs w:val="22"/>
        </w:rPr>
        <w:t xml:space="preserve"> </w:t>
      </w:r>
      <w:proofErr w:type="gramStart"/>
      <w:r>
        <w:rPr>
          <w:b/>
          <w:szCs w:val="22"/>
        </w:rPr>
        <w:t xml:space="preserve">   </w:t>
      </w:r>
      <w:r w:rsidR="00C37D31" w:rsidRPr="007D1BDB">
        <w:rPr>
          <w:b/>
          <w:szCs w:val="22"/>
        </w:rPr>
        <w:t>(</w:t>
      </w:r>
      <w:proofErr w:type="gramEnd"/>
      <w:r w:rsidR="00C37D31" w:rsidRPr="007D1BDB">
        <w:rPr>
          <w:b/>
          <w:szCs w:val="22"/>
        </w:rPr>
        <w:t>B)</w:t>
      </w:r>
      <w:r w:rsidR="00C37D31">
        <w:rPr>
          <w:b/>
          <w:szCs w:val="22"/>
        </w:rPr>
        <w:t xml:space="preserve">  </w:t>
      </w:r>
      <w:r w:rsidR="00D75C84" w:rsidRPr="00DB19EB">
        <w:rPr>
          <w:position w:val="-22"/>
        </w:rPr>
        <w:object w:dxaOrig="220" w:dyaOrig="580" w14:anchorId="68488534">
          <v:shape id="_x0000_i1036" type="#_x0000_t75" style="width:10.5pt;height:28.5pt" o:ole="">
            <v:imagedata r:id="rId33" o:title=""/>
          </v:shape>
          <o:OLEObject Type="Embed" ProgID="Equation.DSMT4" ShapeID="_x0000_i1036" DrawAspect="Content" ObjectID="_1747811902" r:id="rId34"/>
        </w:object>
      </w:r>
      <w:r w:rsidR="00493D66">
        <w:t xml:space="preserve"> </w:t>
      </w:r>
      <w:r w:rsidR="00493D66">
        <w:rPr>
          <w:b/>
          <w:szCs w:val="22"/>
        </w:rPr>
        <w:t xml:space="preserve">                </w:t>
      </w:r>
      <w:r w:rsidR="00C37D31" w:rsidRPr="007D1BDB">
        <w:rPr>
          <w:b/>
          <w:szCs w:val="22"/>
        </w:rPr>
        <w:t>(C)</w:t>
      </w:r>
      <w:r w:rsidR="00C37D31">
        <w:rPr>
          <w:b/>
          <w:szCs w:val="22"/>
        </w:rPr>
        <w:t xml:space="preserve">  </w:t>
      </w:r>
      <w:r w:rsidR="00D75C84" w:rsidRPr="00DB19EB">
        <w:rPr>
          <w:position w:val="-22"/>
        </w:rPr>
        <w:object w:dxaOrig="220" w:dyaOrig="580" w14:anchorId="412B0ED5">
          <v:shape id="_x0000_i1037" type="#_x0000_t75" style="width:10.5pt;height:28.5pt" o:ole="">
            <v:imagedata r:id="rId35" o:title=""/>
          </v:shape>
          <o:OLEObject Type="Embed" ProgID="Equation.DSMT4" ShapeID="_x0000_i1037" DrawAspect="Content" ObjectID="_1747811903" r:id="rId36"/>
        </w:object>
      </w:r>
      <w:r w:rsidR="00C37D31">
        <w:rPr>
          <w:bCs/>
          <w:szCs w:val="22"/>
        </w:rPr>
        <w:tab/>
      </w:r>
      <w:r>
        <w:rPr>
          <w:b/>
          <w:szCs w:val="22"/>
        </w:rPr>
        <w:t xml:space="preserve">                 </w:t>
      </w:r>
      <w:r w:rsidR="00C37D31" w:rsidRPr="007D1BDB">
        <w:rPr>
          <w:b/>
          <w:szCs w:val="22"/>
        </w:rPr>
        <w:t>(D)</w:t>
      </w:r>
      <w:r w:rsidR="00C37D31">
        <w:rPr>
          <w:b/>
          <w:szCs w:val="22"/>
        </w:rPr>
        <w:t xml:space="preserve">  </w:t>
      </w:r>
      <w:r w:rsidR="00D75C84" w:rsidRPr="00DB19EB">
        <w:rPr>
          <w:position w:val="-22"/>
        </w:rPr>
        <w:object w:dxaOrig="220" w:dyaOrig="580" w14:anchorId="2BE4CD48">
          <v:shape id="_x0000_i1038" type="#_x0000_t75" style="width:10.5pt;height:28.5pt" o:ole="">
            <v:imagedata r:id="rId37" o:title=""/>
          </v:shape>
          <o:OLEObject Type="Embed" ProgID="Equation.DSMT4" ShapeID="_x0000_i1038" DrawAspect="Content" ObjectID="_1747811904" r:id="rId38"/>
        </w:object>
      </w:r>
    </w:p>
    <w:p w14:paraId="3A3B2F2F" w14:textId="6D7FEDEE" w:rsidR="00104506" w:rsidRDefault="004E41F8" w:rsidP="002A7D08">
      <w:pPr>
        <w:pStyle w:val="QUESTAO1"/>
        <w:ind w:left="426" w:hanging="426"/>
        <w:rPr>
          <w:rFonts w:eastAsia="UtopiaStd-Regular"/>
          <w:noProof/>
          <w:color w:val="232322"/>
          <w:szCs w:val="22"/>
          <w:lang w:eastAsia="pt-PT"/>
        </w:rPr>
      </w:pPr>
      <w:r>
        <w:rPr>
          <w:rFonts w:eastAsia="UtopiaStd-Regular"/>
          <w:noProof/>
          <w:color w:val="232322"/>
          <w:szCs w:val="22"/>
          <w:lang w:eastAsia="pt-PT"/>
        </w:rPr>
        <w:drawing>
          <wp:anchor distT="0" distB="0" distL="114300" distR="114300" simplePos="0" relativeHeight="251918336" behindDoc="0" locked="0" layoutInCell="1" allowOverlap="1" wp14:anchorId="3FE71561" wp14:editId="3AFDDC03">
            <wp:simplePos x="0" y="0"/>
            <wp:positionH relativeFrom="column">
              <wp:posOffset>4461510</wp:posOffset>
            </wp:positionH>
            <wp:positionV relativeFrom="paragraph">
              <wp:posOffset>89535</wp:posOffset>
            </wp:positionV>
            <wp:extent cx="2099945" cy="1605915"/>
            <wp:effectExtent l="0" t="0" r="0" b="0"/>
            <wp:wrapSquare wrapText="bothSides"/>
            <wp:docPr id="504726902" name="Imagem 7" descr="Uma imagem com texto, captura de ecrã, Tipo de letra,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726902" name="Imagem 7" descr="Uma imagem com texto, captura de ecrã, Tipo de letra, diagrama&#10;&#10;Descrição gerada automaticamente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99945" cy="160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BDB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69EFDFA" wp14:editId="01FA3DDC">
                <wp:extent cx="216000" cy="216000"/>
                <wp:effectExtent l="0" t="0" r="0" b="0"/>
                <wp:docPr id="351" name="Oval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AF65B8" w14:textId="77777777" w:rsidR="00BF463B" w:rsidRPr="00E4687D" w:rsidRDefault="00BF463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69EFDFA" id="Oval 351" o:sp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55h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9bnm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CAF65B8" w14:textId="77777777" w:rsidR="00BF463B" w:rsidRPr="00E4687D" w:rsidRDefault="00BF463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A7D08">
        <w:tab/>
      </w:r>
      <w:r w:rsidR="00104506">
        <w:t>Observa o gráfico de barras</w:t>
      </w:r>
      <w:r w:rsidR="0065215B">
        <w:t>.</w:t>
      </w:r>
    </w:p>
    <w:p w14:paraId="0B8DF226" w14:textId="5A043B80" w:rsidR="0065215B" w:rsidRPr="00104506" w:rsidRDefault="00104506" w:rsidP="002A7D08">
      <w:pPr>
        <w:pStyle w:val="QUESTAO1"/>
        <w:spacing w:before="0"/>
        <w:ind w:left="426" w:hanging="426"/>
        <w:rPr>
          <w:rFonts w:eastAsia="UtopiaStd-Regular"/>
          <w:noProof/>
          <w:color w:val="232322"/>
          <w:szCs w:val="22"/>
          <w:lang w:eastAsia="pt-PT"/>
        </w:rPr>
      </w:pPr>
      <w:r>
        <w:rPr>
          <w:rFonts w:eastAsia="UtopiaStd-Regular"/>
          <w:noProof/>
          <w:color w:val="232322"/>
          <w:szCs w:val="22"/>
          <w:lang w:eastAsia="pt-PT"/>
        </w:rPr>
        <w:tab/>
      </w:r>
      <w:r w:rsidR="002A7D08">
        <w:rPr>
          <w:rFonts w:eastAsia="UtopiaStd-Regular"/>
          <w:noProof/>
          <w:color w:val="232322"/>
          <w:szCs w:val="22"/>
          <w:lang w:eastAsia="pt-PT"/>
        </w:rPr>
        <w:tab/>
      </w:r>
      <w:r w:rsidR="0065215B">
        <w:t xml:space="preserve">Qual é </w:t>
      </w:r>
      <w:r>
        <w:t>a probabilidade de escolher, aleatoriamente, um aluno d</w:t>
      </w:r>
      <w:r w:rsidR="004E41F8">
        <w:t>e uma</w:t>
      </w:r>
      <w:r>
        <w:t xml:space="preserve"> turma </w:t>
      </w:r>
      <w:proofErr w:type="gramStart"/>
      <w:r w:rsidR="004E41F8">
        <w:t xml:space="preserve">do  </w:t>
      </w:r>
      <w:r>
        <w:t>6.º</w:t>
      </w:r>
      <w:proofErr w:type="gramEnd"/>
      <w:r w:rsidR="004E41F8">
        <w:t xml:space="preserve">  ano</w:t>
      </w:r>
      <w:r>
        <w:t xml:space="preserve"> </w:t>
      </w:r>
      <w:r w:rsidR="00D75C84">
        <w:t>que tenha três</w:t>
      </w:r>
      <w:r>
        <w:t xml:space="preserve"> lápis no porta-lápis</w:t>
      </w:r>
      <w:r w:rsidR="0065215B">
        <w:t>?</w:t>
      </w:r>
    </w:p>
    <w:p w14:paraId="5F8F47A3" w14:textId="77777777" w:rsidR="00C37D31" w:rsidRPr="00B37B4D" w:rsidRDefault="00122E0C" w:rsidP="002A7D0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3686"/>
          <w:tab w:val="left" w:pos="5245"/>
          <w:tab w:val="left" w:pos="7088"/>
          <w:tab w:val="left" w:pos="7797"/>
        </w:tabs>
        <w:spacing w:before="0" w:afterLines="60" w:after="144" w:line="240" w:lineRule="auto"/>
        <w:ind w:left="426" w:hanging="284"/>
        <w:rPr>
          <w:b/>
          <w:szCs w:val="22"/>
        </w:rPr>
      </w:pPr>
      <w:r>
        <w:rPr>
          <w:b/>
          <w:szCs w:val="22"/>
        </w:rPr>
        <w:tab/>
      </w:r>
      <w:r w:rsidR="00C37D31" w:rsidRPr="007D1BDB">
        <w:rPr>
          <w:b/>
          <w:szCs w:val="22"/>
        </w:rPr>
        <w:t>(A)</w:t>
      </w:r>
      <w:r w:rsidR="00C37D31">
        <w:rPr>
          <w:b/>
          <w:szCs w:val="22"/>
        </w:rPr>
        <w:t xml:space="preserve">  </w:t>
      </w:r>
      <w:r w:rsidR="00D75C84" w:rsidRPr="00DB19EB">
        <w:rPr>
          <w:position w:val="-22"/>
        </w:rPr>
        <w:object w:dxaOrig="360" w:dyaOrig="580" w14:anchorId="2EFB6B40">
          <v:shape id="_x0000_i1039" type="#_x0000_t75" style="width:16.5pt;height:28.5pt" o:ole="">
            <v:imagedata r:id="rId40" o:title=""/>
          </v:shape>
          <o:OLEObject Type="Embed" ProgID="Equation.DSMT4" ShapeID="_x0000_i1039" DrawAspect="Content" ObjectID="_1747811905" r:id="rId41"/>
        </w:object>
      </w:r>
      <w:r w:rsidR="00C37D31" w:rsidRPr="007D1BDB">
        <w:rPr>
          <w:b/>
          <w:szCs w:val="22"/>
        </w:rPr>
        <w:tab/>
        <w:t>(B)</w:t>
      </w:r>
      <w:r w:rsidR="00C37D31">
        <w:rPr>
          <w:b/>
          <w:szCs w:val="22"/>
        </w:rPr>
        <w:t xml:space="preserve">  </w:t>
      </w:r>
      <w:r w:rsidR="00D75C84" w:rsidRPr="00DB19EB">
        <w:rPr>
          <w:position w:val="-22"/>
        </w:rPr>
        <w:object w:dxaOrig="340" w:dyaOrig="580" w14:anchorId="7E4E53FB">
          <v:shape id="_x0000_i1040" type="#_x0000_t75" style="width:15.75pt;height:28.5pt" o:ole="">
            <v:imagedata r:id="rId42" o:title=""/>
          </v:shape>
          <o:OLEObject Type="Embed" ProgID="Equation.DSMT4" ShapeID="_x0000_i1040" DrawAspect="Content" ObjectID="_1747811906" r:id="rId43"/>
        </w:object>
      </w:r>
      <w:r w:rsidR="00C37D31" w:rsidRPr="007D1BDB">
        <w:rPr>
          <w:b/>
          <w:szCs w:val="22"/>
        </w:rPr>
        <w:tab/>
      </w:r>
      <w:r w:rsidR="00B37B4D">
        <w:rPr>
          <w:b/>
          <w:szCs w:val="22"/>
        </w:rPr>
        <w:t xml:space="preserve"> </w:t>
      </w:r>
      <w:r w:rsidR="00C37D31" w:rsidRPr="007D1BDB">
        <w:rPr>
          <w:b/>
          <w:szCs w:val="22"/>
        </w:rPr>
        <w:t>(C)</w:t>
      </w:r>
      <w:r w:rsidR="00C37D31">
        <w:rPr>
          <w:b/>
          <w:szCs w:val="22"/>
        </w:rPr>
        <w:t xml:space="preserve">  </w:t>
      </w:r>
      <w:r w:rsidR="00D75C84" w:rsidRPr="00DB19EB">
        <w:rPr>
          <w:position w:val="-22"/>
        </w:rPr>
        <w:object w:dxaOrig="340" w:dyaOrig="580" w14:anchorId="1DF8CD4E">
          <v:shape id="_x0000_i1041" type="#_x0000_t75" style="width:15.75pt;height:28.5pt" o:ole="">
            <v:imagedata r:id="rId44" o:title=""/>
          </v:shape>
          <o:OLEObject Type="Embed" ProgID="Equation.DSMT4" ShapeID="_x0000_i1041" DrawAspect="Content" ObjectID="_1747811907" r:id="rId45"/>
        </w:object>
      </w:r>
      <w:r w:rsidR="00B37B4D">
        <w:rPr>
          <w:bCs/>
          <w:szCs w:val="22"/>
        </w:rPr>
        <w:t xml:space="preserve">         </w:t>
      </w:r>
      <w:proofErr w:type="gramStart"/>
      <w:r w:rsidR="00B37B4D">
        <w:rPr>
          <w:bCs/>
          <w:szCs w:val="22"/>
        </w:rPr>
        <w:t xml:space="preserve">   </w:t>
      </w:r>
      <w:r w:rsidR="00C37D31" w:rsidRPr="007D1BDB">
        <w:rPr>
          <w:b/>
          <w:szCs w:val="22"/>
        </w:rPr>
        <w:t>(</w:t>
      </w:r>
      <w:proofErr w:type="gramEnd"/>
      <w:r w:rsidR="00C37D31" w:rsidRPr="007D1BDB">
        <w:rPr>
          <w:b/>
          <w:szCs w:val="22"/>
        </w:rPr>
        <w:t>D)</w:t>
      </w:r>
      <w:r w:rsidR="00C37D31">
        <w:rPr>
          <w:b/>
          <w:szCs w:val="22"/>
        </w:rPr>
        <w:t xml:space="preserve">  </w:t>
      </w:r>
      <w:r w:rsidR="00D75C84" w:rsidRPr="00DB19EB">
        <w:rPr>
          <w:position w:val="-22"/>
        </w:rPr>
        <w:object w:dxaOrig="360" w:dyaOrig="580" w14:anchorId="6CE8EC65">
          <v:shape id="_x0000_i1042" type="#_x0000_t75" style="width:16.5pt;height:28.5pt" o:ole="">
            <v:imagedata r:id="rId46" o:title=""/>
          </v:shape>
          <o:OLEObject Type="Embed" ProgID="Equation.DSMT4" ShapeID="_x0000_i1042" DrawAspect="Content" ObjectID="_1747811908" r:id="rId47"/>
        </w:object>
      </w:r>
    </w:p>
    <w:p w14:paraId="16BC1C06" w14:textId="77777777" w:rsidR="00104506" w:rsidRPr="007D1BDB" w:rsidRDefault="00104506" w:rsidP="00C37D31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498BC38F" w14:textId="41DC9AB7" w:rsidR="007D1BDB" w:rsidRDefault="007D1BDB" w:rsidP="002A7D08">
      <w:pPr>
        <w:pStyle w:val="QUESTAO1"/>
        <w:spacing w:before="200"/>
        <w:ind w:left="426" w:hanging="426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EC1CE56" wp14:editId="2C158598">
                <wp:extent cx="216000" cy="216000"/>
                <wp:effectExtent l="0" t="0" r="0" b="0"/>
                <wp:docPr id="192" name="Oval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DF3B58" w14:textId="77777777" w:rsidR="00BF463B" w:rsidRPr="000D632F" w:rsidRDefault="00BF463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EC1CE56" id="Oval 192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Hf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OtuSBT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JXh3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EDF3B58" w14:textId="77777777" w:rsidR="00BF463B" w:rsidRPr="000D632F" w:rsidRDefault="00BF463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A7D08">
        <w:tab/>
      </w:r>
      <w:r w:rsidR="00A27995">
        <w:t xml:space="preserve">No lançamento de um dado cúbico equilibrado com as faces numeradas </w:t>
      </w:r>
      <w:proofErr w:type="gramStart"/>
      <w:r w:rsidR="00A27995">
        <w:t xml:space="preserve">de </w:t>
      </w:r>
      <w:r w:rsidR="00135C07">
        <w:t xml:space="preserve"> </w:t>
      </w:r>
      <w:r w:rsidR="00A27995">
        <w:t>1</w:t>
      </w:r>
      <w:proofErr w:type="gramEnd"/>
      <w:r w:rsidR="00135C07">
        <w:t xml:space="preserve"> </w:t>
      </w:r>
      <w:r w:rsidR="00A27995">
        <w:t xml:space="preserve"> a</w:t>
      </w:r>
      <w:r w:rsidR="00135C07">
        <w:t xml:space="preserve"> </w:t>
      </w:r>
      <w:r w:rsidR="00A27995">
        <w:t xml:space="preserve"> 6</w:t>
      </w:r>
      <w:r w:rsidR="00135C07">
        <w:t xml:space="preserve"> </w:t>
      </w:r>
      <w:r w:rsidR="00A27995">
        <w:t>, qual dos seguintes acontecimentos é mais provável?</w:t>
      </w:r>
      <w:r w:rsidR="004363FC">
        <w:t xml:space="preserve"> </w:t>
      </w:r>
    </w:p>
    <w:p w14:paraId="11DA1354" w14:textId="287A08D3" w:rsidR="00A27995" w:rsidRDefault="002C2D87" w:rsidP="002A7D0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426" w:hanging="284"/>
        <w:rPr>
          <w:b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A27995">
        <w:t>Sair um número par</w:t>
      </w:r>
      <w:r w:rsidR="0007161C">
        <w:t>.</w:t>
      </w:r>
      <w:r w:rsidR="00A27995">
        <w:tab/>
      </w:r>
      <w:r w:rsidRPr="007D1BDB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="00A27995">
        <w:rPr>
          <w:bCs/>
          <w:szCs w:val="22"/>
        </w:rPr>
        <w:t>Sair um número ímpar</w:t>
      </w:r>
      <w:r w:rsidR="0007161C">
        <w:rPr>
          <w:bCs/>
          <w:szCs w:val="22"/>
        </w:rPr>
        <w:t>.</w:t>
      </w:r>
      <w:r>
        <w:rPr>
          <w:b/>
          <w:szCs w:val="22"/>
        </w:rPr>
        <w:tab/>
      </w:r>
    </w:p>
    <w:p w14:paraId="762430D7" w14:textId="6A542484" w:rsidR="007D1BDB" w:rsidRDefault="00A27995" w:rsidP="002A7D0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426" w:hanging="284"/>
      </w:pPr>
      <w:r>
        <w:rPr>
          <w:b/>
          <w:szCs w:val="22"/>
        </w:rPr>
        <w:tab/>
      </w:r>
      <w:r w:rsidR="002C2D87" w:rsidRPr="007D1BDB">
        <w:rPr>
          <w:b/>
          <w:szCs w:val="22"/>
        </w:rPr>
        <w:t>(C)</w:t>
      </w:r>
      <w:r w:rsidR="002C2D87">
        <w:rPr>
          <w:b/>
          <w:szCs w:val="22"/>
        </w:rPr>
        <w:t xml:space="preserve">  </w:t>
      </w:r>
      <w:r>
        <w:rPr>
          <w:bCs/>
          <w:szCs w:val="22"/>
        </w:rPr>
        <w:t xml:space="preserve">Sair um múltiplo </w:t>
      </w:r>
      <w:proofErr w:type="gramStart"/>
      <w:r>
        <w:rPr>
          <w:bCs/>
          <w:szCs w:val="22"/>
        </w:rPr>
        <w:t xml:space="preserve">de </w:t>
      </w:r>
      <w:r w:rsidR="00135C07">
        <w:rPr>
          <w:bCs/>
          <w:szCs w:val="22"/>
        </w:rPr>
        <w:t xml:space="preserve"> </w:t>
      </w:r>
      <w:r>
        <w:rPr>
          <w:bCs/>
          <w:szCs w:val="22"/>
        </w:rPr>
        <w:t>3</w:t>
      </w:r>
      <w:proofErr w:type="gramEnd"/>
      <w:r w:rsidR="0007161C">
        <w:rPr>
          <w:bCs/>
          <w:szCs w:val="22"/>
        </w:rPr>
        <w:t xml:space="preserve"> .</w:t>
      </w:r>
      <w:r w:rsidR="002C2D87" w:rsidRPr="007D1BDB">
        <w:rPr>
          <w:b/>
          <w:szCs w:val="22"/>
        </w:rPr>
        <w:tab/>
        <w:t>(D)</w:t>
      </w:r>
      <w:r w:rsidR="002C2D87">
        <w:rPr>
          <w:b/>
          <w:szCs w:val="22"/>
        </w:rPr>
        <w:t xml:space="preserve">  </w:t>
      </w:r>
      <w:r>
        <w:t xml:space="preserve">Sair um número maior do </w:t>
      </w:r>
      <w:proofErr w:type="gramStart"/>
      <w:r>
        <w:t xml:space="preserve">que </w:t>
      </w:r>
      <w:r w:rsidR="00135C07">
        <w:t xml:space="preserve"> </w:t>
      </w:r>
      <w:r>
        <w:t>2</w:t>
      </w:r>
      <w:proofErr w:type="gramEnd"/>
      <w:r w:rsidR="0007161C">
        <w:t xml:space="preserve"> .</w:t>
      </w:r>
    </w:p>
    <w:p w14:paraId="65729234" w14:textId="77777777" w:rsidR="000110D5" w:rsidRPr="007E7E02" w:rsidRDefault="000110D5" w:rsidP="00956029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6B26B3F8" w14:textId="77777777" w:rsidR="004E41F8" w:rsidRDefault="007D1BDB" w:rsidP="002A7D08">
      <w:pPr>
        <w:spacing w:after="0" w:line="360" w:lineRule="auto"/>
        <w:ind w:left="426" w:hanging="426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0B2F594" wp14:editId="7C84150A">
                <wp:extent cx="216000" cy="216000"/>
                <wp:effectExtent l="0" t="0" r="0" b="0"/>
                <wp:docPr id="193" name="Ova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525D49" w14:textId="77777777" w:rsidR="00BF463B" w:rsidRPr="00E4687D" w:rsidRDefault="00BF463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0B2F594" id="Oval 193" o:sp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8u1fgIAAGQ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0RNZjo9baA+PiJD6AcneHlr6G/eiRAfBdKkUAPQ&#10;9McHOrSFruIwSJw1gD9ee0/21MCk5ayjyat4+L4TqDizXxy1dhrTUcBR2IyC27UroI6Y0V7xMovk&#10;gNGOokZon2kpLFMUUgknKVbFZcTxsor9BqC1ItVymc1oHL2Id27tZQJPxKbWfDo8C/RDC0fq/XsY&#10;p/JFG/e2ydPBchdBm9zjJx4HymmUc+8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RS/Lt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3525D49" w14:textId="77777777" w:rsidR="00BF463B" w:rsidRPr="00E4687D" w:rsidRDefault="00BF463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A7D08">
        <w:tab/>
      </w:r>
      <w:r w:rsidR="000110D5" w:rsidRPr="000110D5">
        <w:rPr>
          <w:rFonts w:ascii="Arial" w:hAnsi="Arial" w:cs="Arial"/>
          <w:bCs/>
          <w:color w:val="000000"/>
        </w:rPr>
        <w:t xml:space="preserve">O </w:t>
      </w:r>
      <w:r w:rsidR="000110D5">
        <w:rPr>
          <w:rFonts w:ascii="Arial" w:hAnsi="Arial" w:cs="Arial"/>
          <w:bCs/>
          <w:color w:val="000000"/>
        </w:rPr>
        <w:t>Matias</w:t>
      </w:r>
      <w:r w:rsidR="000110D5" w:rsidRPr="000110D5">
        <w:rPr>
          <w:rFonts w:ascii="Arial" w:hAnsi="Arial" w:cs="Arial"/>
          <w:bCs/>
          <w:color w:val="000000"/>
        </w:rPr>
        <w:t xml:space="preserve"> escreveu em cartões as letras da palavra:</w:t>
      </w:r>
      <w:r w:rsidR="00B37B4D">
        <w:t xml:space="preserve"> </w:t>
      </w:r>
    </w:p>
    <w:p w14:paraId="36301A33" w14:textId="5B01B26C" w:rsidR="0045777B" w:rsidRDefault="004E41F8" w:rsidP="004E41F8">
      <w:pPr>
        <w:spacing w:after="0" w:line="360" w:lineRule="auto"/>
        <w:ind w:left="426" w:hanging="426"/>
        <w:jc w:val="center"/>
      </w:pPr>
      <w:r>
        <w:rPr>
          <w:noProof/>
        </w:rPr>
        <w:drawing>
          <wp:inline distT="0" distB="0" distL="0" distR="0" wp14:anchorId="4F54C5C6" wp14:editId="5DCA38A2">
            <wp:extent cx="3032766" cy="423673"/>
            <wp:effectExtent l="0" t="0" r="0" b="0"/>
            <wp:docPr id="274614193" name="Imagem 8" descr="Uma imagem com Saturação de cores, captura de ecrã, Tipo de letra, fil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14193" name="Imagem 8" descr="Uma imagem com Saturação de cores, captura de ecrã, Tipo de letra, file&#10;&#10;Descrição gerada automaticamente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032766" cy="423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A0028" w14:textId="77777777" w:rsidR="000110D5" w:rsidRPr="000110D5" w:rsidRDefault="000110D5" w:rsidP="002A7D08">
      <w:pPr>
        <w:spacing w:line="360" w:lineRule="auto"/>
        <w:ind w:firstLine="426"/>
        <w:rPr>
          <w:rFonts w:ascii="Arial" w:hAnsi="Arial" w:cs="Arial"/>
          <w:color w:val="000000"/>
          <w:szCs w:val="20"/>
        </w:rPr>
      </w:pPr>
      <w:r w:rsidRPr="000110D5">
        <w:rPr>
          <w:rFonts w:ascii="Arial" w:hAnsi="Arial" w:cs="Arial"/>
          <w:color w:val="000000"/>
          <w:szCs w:val="20"/>
        </w:rPr>
        <w:t xml:space="preserve">Qual é a probabilidade de selecionar um cartão, ao acaso, com uma </w:t>
      </w:r>
      <w:r>
        <w:rPr>
          <w:rFonts w:ascii="Arial" w:hAnsi="Arial" w:cs="Arial"/>
          <w:color w:val="000000"/>
          <w:szCs w:val="20"/>
        </w:rPr>
        <w:t>vogal</w:t>
      </w:r>
      <w:r w:rsidRPr="000110D5">
        <w:rPr>
          <w:rFonts w:ascii="Arial" w:hAnsi="Arial" w:cs="Arial"/>
          <w:color w:val="000000"/>
          <w:szCs w:val="20"/>
        </w:rPr>
        <w:t>?</w:t>
      </w:r>
    </w:p>
    <w:p w14:paraId="0AB51216" w14:textId="6C27282E" w:rsidR="007D1BDB" w:rsidRDefault="002C2D87" w:rsidP="002A7D0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426" w:hanging="284"/>
        <w:rPr>
          <w:bCs/>
          <w:i/>
          <w:i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0110D5">
        <w:rPr>
          <w:bCs/>
          <w:szCs w:val="22"/>
        </w:rPr>
        <w:t>10%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</w:t>
      </w:r>
      <w:proofErr w:type="gramStart"/>
      <w:r w:rsidRPr="007D1BDB">
        <w:rPr>
          <w:b/>
          <w:szCs w:val="22"/>
        </w:rPr>
        <w:t>B)</w:t>
      </w:r>
      <w:r>
        <w:rPr>
          <w:b/>
          <w:szCs w:val="22"/>
        </w:rPr>
        <w:t xml:space="preserve">  </w:t>
      </w:r>
      <w:r w:rsidR="000110D5">
        <w:rPr>
          <w:bCs/>
          <w:szCs w:val="22"/>
        </w:rPr>
        <w:t>40</w:t>
      </w:r>
      <w:proofErr w:type="gramEnd"/>
      <w:r w:rsidR="000110D5">
        <w:rPr>
          <w:bCs/>
          <w:szCs w:val="22"/>
        </w:rPr>
        <w:t>%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="000110D5">
        <w:rPr>
          <w:bCs/>
          <w:szCs w:val="22"/>
        </w:rPr>
        <w:t>50%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(D</w:t>
      </w:r>
      <w:r>
        <w:rPr>
          <w:b/>
          <w:szCs w:val="22"/>
        </w:rPr>
        <w:t xml:space="preserve">)  </w:t>
      </w:r>
      <w:r w:rsidR="000110D5">
        <w:rPr>
          <w:bCs/>
          <w:szCs w:val="22"/>
        </w:rPr>
        <w:t>60%</w:t>
      </w:r>
    </w:p>
    <w:p w14:paraId="5F838485" w14:textId="77ADE8E0" w:rsidR="00C16A15" w:rsidRDefault="007D1BDB" w:rsidP="002A7D08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2281E82" wp14:editId="0827676D">
                <wp:extent cx="216000" cy="216000"/>
                <wp:effectExtent l="0" t="0" r="0" b="0"/>
                <wp:docPr id="198" name="Ov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7CEB39" w14:textId="77777777" w:rsidR="00BF463B" w:rsidRPr="000D632F" w:rsidRDefault="00BF463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281E82" id="Oval 198" o:sp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dif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OtmZ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ldHY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47CEB39" w14:textId="77777777" w:rsidR="00BF463B" w:rsidRPr="000D632F" w:rsidRDefault="00BF463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A7D08">
        <w:tab/>
      </w:r>
      <w:r w:rsidR="00C16A15">
        <w:t xml:space="preserve">Numa caixa </w:t>
      </w:r>
      <w:proofErr w:type="gramStart"/>
      <w:r w:rsidR="00C16A15">
        <w:t xml:space="preserve">estão </w:t>
      </w:r>
      <w:r w:rsidR="00440E3B">
        <w:t xml:space="preserve"> </w:t>
      </w:r>
      <w:r w:rsidR="00C16A15">
        <w:t>8</w:t>
      </w:r>
      <w:proofErr w:type="gramEnd"/>
      <w:r w:rsidR="00440E3B">
        <w:t xml:space="preserve"> </w:t>
      </w:r>
      <w:r w:rsidR="00C16A15">
        <w:t xml:space="preserve"> lápis azuis, </w:t>
      </w:r>
      <w:r w:rsidR="00440E3B">
        <w:t xml:space="preserve"> </w:t>
      </w:r>
      <w:r w:rsidR="00C16A15">
        <w:t xml:space="preserve">12 </w:t>
      </w:r>
      <w:r w:rsidR="00440E3B">
        <w:t xml:space="preserve"> </w:t>
      </w:r>
      <w:r w:rsidR="00C16A15">
        <w:t xml:space="preserve">lápis vermelhos e </w:t>
      </w:r>
      <w:r w:rsidR="00440E3B">
        <w:t xml:space="preserve"> </w:t>
      </w:r>
      <w:r w:rsidR="00C16A15">
        <w:t xml:space="preserve">4 </w:t>
      </w:r>
      <w:r w:rsidR="00440E3B">
        <w:t xml:space="preserve"> </w:t>
      </w:r>
      <w:r w:rsidR="00C16A15">
        <w:t>lápis verdes. Vai tirar-se aleatoriamente um lápis.</w:t>
      </w:r>
    </w:p>
    <w:p w14:paraId="6AF9C74E" w14:textId="4D46963F" w:rsidR="00C16A15" w:rsidRPr="00C16A15" w:rsidRDefault="001620E6" w:rsidP="002A7D08">
      <w:pPr>
        <w:pStyle w:val="QUESTAO1"/>
        <w:spacing w:before="0"/>
      </w:pPr>
      <w:r>
        <w:tab/>
      </w:r>
      <w:r>
        <w:tab/>
      </w:r>
      <w:r w:rsidR="00C16A15">
        <w:t xml:space="preserve">Em qual das seguintes opções estão dois acontecimentos </w:t>
      </w:r>
      <w:proofErr w:type="spellStart"/>
      <w:r w:rsidR="00C16A15">
        <w:t>equiprováveis</w:t>
      </w:r>
      <w:proofErr w:type="spellEnd"/>
      <w:r w:rsidR="00C16A15">
        <w:t>?</w:t>
      </w:r>
    </w:p>
    <w:p w14:paraId="0B5FFD91" w14:textId="23B125BB" w:rsidR="00647BC6" w:rsidRDefault="002C2D87" w:rsidP="002B6566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/>
        <w:ind w:left="426" w:hanging="284"/>
        <w:rPr>
          <w:b/>
          <w:szCs w:val="22"/>
        </w:rPr>
      </w:pPr>
      <w:r w:rsidRPr="007D1BDB">
        <w:rPr>
          <w:b/>
          <w:szCs w:val="22"/>
        </w:rPr>
        <w:tab/>
      </w:r>
      <w:proofErr w:type="gramStart"/>
      <w:r w:rsidRPr="007D1BDB">
        <w:rPr>
          <w:b/>
          <w:szCs w:val="22"/>
        </w:rPr>
        <w:t>(A)</w:t>
      </w:r>
      <w:r>
        <w:rPr>
          <w:b/>
          <w:szCs w:val="22"/>
        </w:rPr>
        <w:t xml:space="preserve"> </w:t>
      </w:r>
      <w:r w:rsidRPr="00647BC6">
        <w:rPr>
          <w:szCs w:val="22"/>
        </w:rPr>
        <w:t xml:space="preserve"> </w:t>
      </w:r>
      <w:r w:rsidR="00647BC6" w:rsidRPr="00647BC6">
        <w:rPr>
          <w:szCs w:val="22"/>
        </w:rPr>
        <w:t>“</w:t>
      </w:r>
      <w:proofErr w:type="gramEnd"/>
      <w:r w:rsidR="00C16A15" w:rsidRPr="00C16A15">
        <w:rPr>
          <w:szCs w:val="22"/>
        </w:rPr>
        <w:t>Tirar um lápis vermelho</w:t>
      </w:r>
      <w:r w:rsidR="00647BC6">
        <w:rPr>
          <w:szCs w:val="22"/>
        </w:rPr>
        <w:t>” e “Tirar um lápis verde”</w:t>
      </w:r>
      <w:r w:rsidR="001638E0">
        <w:rPr>
          <w:szCs w:val="22"/>
        </w:rPr>
        <w:t>.</w:t>
      </w:r>
      <w:r w:rsidR="00C16A15">
        <w:rPr>
          <w:b/>
          <w:szCs w:val="22"/>
        </w:rPr>
        <w:t xml:space="preserve"> </w:t>
      </w:r>
      <w:r>
        <w:rPr>
          <w:b/>
          <w:szCs w:val="22"/>
        </w:rPr>
        <w:tab/>
      </w:r>
    </w:p>
    <w:p w14:paraId="7C8F4B76" w14:textId="5E013DF7" w:rsidR="00C16A15" w:rsidRDefault="00647BC6" w:rsidP="002B6566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/>
        <w:ind w:left="426" w:hanging="284"/>
        <w:rPr>
          <w:b/>
          <w:szCs w:val="22"/>
        </w:rPr>
      </w:pPr>
      <w:r>
        <w:rPr>
          <w:b/>
          <w:szCs w:val="22"/>
        </w:rPr>
        <w:tab/>
      </w:r>
      <w:proofErr w:type="gramStart"/>
      <w:r w:rsidR="002C2D87" w:rsidRPr="007D1BDB">
        <w:rPr>
          <w:b/>
          <w:szCs w:val="22"/>
        </w:rPr>
        <w:t>(B)</w:t>
      </w:r>
      <w:r w:rsidR="002C2D87">
        <w:rPr>
          <w:b/>
          <w:szCs w:val="22"/>
        </w:rPr>
        <w:t xml:space="preserve">  </w:t>
      </w:r>
      <w:r w:rsidRPr="00647BC6">
        <w:rPr>
          <w:szCs w:val="22"/>
        </w:rPr>
        <w:t>“</w:t>
      </w:r>
      <w:proofErr w:type="gramEnd"/>
      <w:r w:rsidR="00C16A15">
        <w:rPr>
          <w:bCs/>
          <w:szCs w:val="22"/>
        </w:rPr>
        <w:t>Tirar um lápis azul</w:t>
      </w:r>
      <w:r>
        <w:rPr>
          <w:bCs/>
          <w:szCs w:val="22"/>
        </w:rPr>
        <w:t>” e “Não tirar um lápis verde”</w:t>
      </w:r>
      <w:r w:rsidR="001638E0">
        <w:rPr>
          <w:bCs/>
          <w:szCs w:val="22"/>
        </w:rPr>
        <w:t>.</w:t>
      </w:r>
      <w:r w:rsidR="002C2D87">
        <w:rPr>
          <w:bCs/>
          <w:szCs w:val="22"/>
        </w:rPr>
        <w:tab/>
      </w:r>
      <w:r w:rsidR="002C2D87" w:rsidRPr="007D1BDB">
        <w:rPr>
          <w:b/>
          <w:szCs w:val="22"/>
        </w:rPr>
        <w:tab/>
      </w:r>
    </w:p>
    <w:p w14:paraId="204ED904" w14:textId="70B30E0F" w:rsidR="00647BC6" w:rsidRDefault="00C16A15" w:rsidP="002B6566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/>
        <w:ind w:left="426" w:hanging="284"/>
        <w:rPr>
          <w:b/>
          <w:szCs w:val="22"/>
        </w:rPr>
      </w:pPr>
      <w:r>
        <w:rPr>
          <w:b/>
          <w:szCs w:val="22"/>
        </w:rPr>
        <w:tab/>
      </w:r>
      <w:proofErr w:type="gramStart"/>
      <w:r w:rsidR="002C2D87" w:rsidRPr="007D1BDB">
        <w:rPr>
          <w:b/>
          <w:szCs w:val="22"/>
        </w:rPr>
        <w:t>(C)</w:t>
      </w:r>
      <w:r w:rsidR="002C2D87">
        <w:rPr>
          <w:b/>
          <w:szCs w:val="22"/>
        </w:rPr>
        <w:t xml:space="preserve">  </w:t>
      </w:r>
      <w:r w:rsidR="00647BC6" w:rsidRPr="00647BC6">
        <w:rPr>
          <w:szCs w:val="22"/>
        </w:rPr>
        <w:t>“</w:t>
      </w:r>
      <w:proofErr w:type="gramEnd"/>
      <w:r>
        <w:rPr>
          <w:bCs/>
          <w:szCs w:val="22"/>
        </w:rPr>
        <w:t>Não tirar um lápis</w:t>
      </w:r>
      <w:r w:rsidR="00647BC6">
        <w:rPr>
          <w:bCs/>
          <w:szCs w:val="22"/>
        </w:rPr>
        <w:t xml:space="preserve"> vermelho” e “Tirar um lápis vermelho”</w:t>
      </w:r>
      <w:r w:rsidR="001638E0">
        <w:rPr>
          <w:bCs/>
          <w:szCs w:val="22"/>
        </w:rPr>
        <w:t>.</w:t>
      </w:r>
      <w:r w:rsidR="002C2D87" w:rsidRPr="007D1BDB">
        <w:rPr>
          <w:b/>
          <w:szCs w:val="22"/>
        </w:rPr>
        <w:tab/>
      </w:r>
    </w:p>
    <w:p w14:paraId="0BE83EB4" w14:textId="202F53C8" w:rsidR="0065215B" w:rsidRPr="00436030" w:rsidRDefault="00647BC6" w:rsidP="002B6566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/>
        <w:ind w:left="426" w:hanging="284"/>
        <w:rPr>
          <w:bCs/>
          <w:szCs w:val="22"/>
        </w:rPr>
      </w:pPr>
      <w:r>
        <w:rPr>
          <w:b/>
          <w:szCs w:val="22"/>
        </w:rPr>
        <w:tab/>
      </w:r>
      <w:proofErr w:type="gramStart"/>
      <w:r w:rsidR="002C2D87" w:rsidRPr="007D1BDB">
        <w:rPr>
          <w:b/>
          <w:szCs w:val="22"/>
        </w:rPr>
        <w:t>(D)</w:t>
      </w:r>
      <w:r w:rsidR="002C2D87">
        <w:rPr>
          <w:b/>
          <w:szCs w:val="22"/>
        </w:rPr>
        <w:t xml:space="preserve">  </w:t>
      </w:r>
      <w:r>
        <w:rPr>
          <w:bCs/>
          <w:szCs w:val="22"/>
        </w:rPr>
        <w:t>“</w:t>
      </w:r>
      <w:proofErr w:type="gramEnd"/>
      <w:r>
        <w:rPr>
          <w:bCs/>
          <w:szCs w:val="22"/>
        </w:rPr>
        <w:t>Não tirar um lápis azul” e “Tirar um lápis vermelho”</w:t>
      </w:r>
      <w:r w:rsidR="001638E0">
        <w:rPr>
          <w:bCs/>
          <w:szCs w:val="22"/>
        </w:rPr>
        <w:t>.</w:t>
      </w:r>
      <w:r w:rsidR="0065215B">
        <w:br w:type="page"/>
      </w:r>
    </w:p>
    <w:p w14:paraId="67BA4778" w14:textId="77777777" w:rsidR="0033552C" w:rsidRPr="00E3612D" w:rsidRDefault="0033552C" w:rsidP="00F40E51">
      <w:pPr>
        <w:pStyle w:val="TITULOFICHAS"/>
        <w:jc w:val="left"/>
        <w:rPr>
          <w:lang w:val="pt-PT"/>
        </w:rPr>
      </w:pPr>
      <w:r>
        <w:rPr>
          <w:lang w:val="pt-PT"/>
        </w:rPr>
        <w:lastRenderedPageBreak/>
        <w:t>Teste A</w:t>
      </w:r>
    </w:p>
    <w:p w14:paraId="7054BCC1" w14:textId="77777777" w:rsidR="0033552C" w:rsidRPr="001F156B" w:rsidRDefault="0033552C" w:rsidP="0033552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AB7805C" wp14:editId="1CC4395E">
                <wp:extent cx="6119640" cy="792000"/>
                <wp:effectExtent l="12700" t="12700" r="14605" b="8255"/>
                <wp:docPr id="20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463B" w:rsidRPr="00DB2ED5" w14:paraId="083AFDB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DF7833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51334B7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DA1171" w14:textId="77777777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DC0867" w14:textId="2A30B48F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F34C2D"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463B" w:rsidRPr="00DB2ED5" w14:paraId="79260D6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A23DBA0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CAD5EEB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1F3664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7645B6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5D377A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463B" w:rsidRPr="00DB2ED5" w14:paraId="538490D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DDDABA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11CDA07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E50AD2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FDCF0AE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A0A2D9C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FB45EEB" w14:textId="77777777" w:rsidR="00BF463B" w:rsidRPr="0005099D" w:rsidRDefault="00BF463B" w:rsidP="0033552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AB7805C" id="_x0000_s105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6dTjk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463B" w:rsidRPr="00DB2ED5" w14:paraId="083AFDB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1DF7833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51334B7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CDA1171" w14:textId="77777777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4DC0867" w14:textId="2A30B48F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F34C2D"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463B" w:rsidRPr="00DB2ED5" w14:paraId="79260D6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A23DBA0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CAD5EEB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21F3664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27645B6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E5D377A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463B" w:rsidRPr="00DB2ED5" w14:paraId="538490D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3DDDABA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11CDA07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AE50AD2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FDCF0AE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A0A2D9C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FB45EEB" w14:textId="77777777" w:rsidR="00BF463B" w:rsidRPr="0005099D" w:rsidRDefault="00BF463B" w:rsidP="0033552C"/>
                  </w:txbxContent>
                </v:textbox>
                <w10:anchorlock/>
              </v:roundrect>
            </w:pict>
          </mc:Fallback>
        </mc:AlternateContent>
      </w:r>
    </w:p>
    <w:p w14:paraId="7DDA231C" w14:textId="77777777" w:rsidR="0036797E" w:rsidRDefault="0036797E" w:rsidP="00FD2F95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3481D1B3" w14:textId="70951F90" w:rsidR="0036797E" w:rsidRDefault="002B6566" w:rsidP="0036797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2"/>
        </w:rPr>
      </w:pPr>
      <w:r>
        <w:rPr>
          <w:bCs/>
          <w:noProof/>
          <w:sz w:val="24"/>
          <w:szCs w:val="24"/>
        </w:rPr>
        <w:drawing>
          <wp:anchor distT="0" distB="0" distL="114300" distR="114300" simplePos="0" relativeHeight="251919360" behindDoc="0" locked="0" layoutInCell="1" allowOverlap="1" wp14:anchorId="7DCAAAC0" wp14:editId="03F12D21">
            <wp:simplePos x="0" y="0"/>
            <wp:positionH relativeFrom="column">
              <wp:posOffset>4490085</wp:posOffset>
            </wp:positionH>
            <wp:positionV relativeFrom="paragraph">
              <wp:posOffset>279400</wp:posOffset>
            </wp:positionV>
            <wp:extent cx="1602740" cy="1529715"/>
            <wp:effectExtent l="0" t="0" r="0" b="0"/>
            <wp:wrapSquare wrapText="bothSides"/>
            <wp:docPr id="1381205699" name="Imagem 9" descr="Uma imagem com texto, captura de ecrã, Tipo de letra,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205699" name="Imagem 9" descr="Uma imagem com texto, captura de ecrã, Tipo de letra, diagrama&#10;&#10;Descrição gerada automaticamente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02740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97E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2B7AFBA" wp14:editId="6D6BF3BE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402DDC" w14:textId="77777777" w:rsidR="00BF463B" w:rsidRPr="00086D19" w:rsidRDefault="00BF463B" w:rsidP="0036797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2B7AFBA" id="Oval 25" o:sp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d1F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rHdR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D402DDC" w14:textId="77777777" w:rsidR="00BF463B" w:rsidRPr="00086D19" w:rsidRDefault="00BF463B" w:rsidP="0036797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6797E" w:rsidRPr="004E7A84">
        <w:tab/>
      </w:r>
      <w:r w:rsidR="00D52108">
        <w:rPr>
          <w:bCs/>
          <w:szCs w:val="22"/>
        </w:rPr>
        <w:t>O histograma da figura ilustra o tempo de estacionamento dos automóveis, em horas, durante o dia, num parque junto a um hospital.</w:t>
      </w:r>
    </w:p>
    <w:p w14:paraId="7356827C" w14:textId="44D039A7" w:rsidR="00D52108" w:rsidRPr="00D52108" w:rsidRDefault="00F43D17" w:rsidP="00F43D1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993" w:hanging="567"/>
        <w:rPr>
          <w:bCs/>
          <w:sz w:val="24"/>
          <w:szCs w:val="24"/>
        </w:rPr>
      </w:pPr>
      <w:r w:rsidRPr="00F43D17">
        <w:rPr>
          <w:b/>
          <w:color w:val="C00000"/>
          <w:szCs w:val="22"/>
        </w:rPr>
        <w:t>1.1.</w:t>
      </w:r>
      <w:r>
        <w:rPr>
          <w:bCs/>
          <w:szCs w:val="22"/>
        </w:rPr>
        <w:tab/>
      </w:r>
      <w:r w:rsidR="00D52108">
        <w:rPr>
          <w:bCs/>
          <w:szCs w:val="22"/>
        </w:rPr>
        <w:t>Quantos automóveis estiveram estacionados, nesse parque, menos de uma hora?</w:t>
      </w:r>
    </w:p>
    <w:p w14:paraId="58D8D3AB" w14:textId="11EDF322" w:rsidR="00D52108" w:rsidRPr="00D52108" w:rsidRDefault="00F43D17" w:rsidP="00F43D1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993" w:hanging="567"/>
        <w:rPr>
          <w:bCs/>
          <w:sz w:val="24"/>
          <w:szCs w:val="24"/>
        </w:rPr>
      </w:pPr>
      <w:r w:rsidRPr="00F43D17">
        <w:rPr>
          <w:b/>
          <w:color w:val="C00000"/>
          <w:szCs w:val="22"/>
        </w:rPr>
        <w:t>1.2.</w:t>
      </w:r>
      <w:r>
        <w:rPr>
          <w:bCs/>
          <w:szCs w:val="22"/>
        </w:rPr>
        <w:tab/>
      </w:r>
      <w:r w:rsidR="00D52108">
        <w:rPr>
          <w:bCs/>
          <w:szCs w:val="22"/>
        </w:rPr>
        <w:t>Quantos automóveis estiveram estacionados, nesse parque, duas ou mais horas?</w:t>
      </w:r>
    </w:p>
    <w:p w14:paraId="113D3472" w14:textId="4339D04D" w:rsidR="00D52108" w:rsidRPr="00D52108" w:rsidRDefault="00F43D17" w:rsidP="00F43D1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993" w:hanging="567"/>
        <w:rPr>
          <w:bCs/>
          <w:sz w:val="24"/>
          <w:szCs w:val="24"/>
        </w:rPr>
      </w:pPr>
      <w:r w:rsidRPr="00F43D17">
        <w:rPr>
          <w:b/>
          <w:color w:val="C00000"/>
          <w:szCs w:val="22"/>
        </w:rPr>
        <w:t>1.3.</w:t>
      </w:r>
      <w:r>
        <w:rPr>
          <w:bCs/>
          <w:szCs w:val="22"/>
        </w:rPr>
        <w:tab/>
      </w:r>
      <w:r w:rsidR="00D52108">
        <w:rPr>
          <w:bCs/>
          <w:szCs w:val="22"/>
        </w:rPr>
        <w:t>Qual é a classe modal?</w:t>
      </w:r>
    </w:p>
    <w:p w14:paraId="7411AD69" w14:textId="10328988" w:rsidR="00D52108" w:rsidRPr="00D52108" w:rsidRDefault="00F43D17" w:rsidP="00F43D1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993" w:hanging="567"/>
        <w:rPr>
          <w:bCs/>
          <w:sz w:val="24"/>
          <w:szCs w:val="24"/>
        </w:rPr>
      </w:pPr>
      <w:r w:rsidRPr="00F43D17">
        <w:rPr>
          <w:b/>
          <w:color w:val="C00000"/>
          <w:szCs w:val="22"/>
        </w:rPr>
        <w:t>1.4.</w:t>
      </w:r>
      <w:r>
        <w:rPr>
          <w:bCs/>
          <w:szCs w:val="22"/>
        </w:rPr>
        <w:tab/>
      </w:r>
      <w:r w:rsidR="00D52108">
        <w:rPr>
          <w:bCs/>
          <w:szCs w:val="22"/>
        </w:rPr>
        <w:t>Com os dados do histograma, completa a tabela de frequências agrupadas em classes.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111"/>
        <w:gridCol w:w="2551"/>
        <w:gridCol w:w="2836"/>
      </w:tblGrid>
      <w:tr w:rsidR="00D52108" w14:paraId="7A628532" w14:textId="77777777" w:rsidTr="00F43D17">
        <w:trPr>
          <w:trHeight w:val="321"/>
          <w:jc w:val="center"/>
        </w:trPr>
        <w:tc>
          <w:tcPr>
            <w:tcW w:w="6498" w:type="dxa"/>
            <w:gridSpan w:val="3"/>
            <w:tcBorders>
              <w:top w:val="single" w:sz="18" w:space="0" w:color="D91F44"/>
              <w:left w:val="single" w:sz="18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65369798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43D17">
              <w:rPr>
                <w:rFonts w:ascii="Arial" w:hAnsi="Arial" w:cs="Arial"/>
                <w:bCs/>
                <w:sz w:val="22"/>
                <w:szCs w:val="22"/>
              </w:rPr>
              <w:t>Tempo de estacionamento no parque do hospital</w:t>
            </w:r>
          </w:p>
        </w:tc>
      </w:tr>
      <w:tr w:rsidR="00D52108" w14:paraId="44AC42F6" w14:textId="77777777" w:rsidTr="00F43D17">
        <w:trPr>
          <w:trHeight w:val="321"/>
          <w:jc w:val="center"/>
        </w:trPr>
        <w:tc>
          <w:tcPr>
            <w:tcW w:w="1111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shd w:val="clear" w:color="auto" w:fill="F7C9D2"/>
            <w:vAlign w:val="center"/>
          </w:tcPr>
          <w:p w14:paraId="309CCD58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3D17">
              <w:rPr>
                <w:rFonts w:ascii="Arial" w:hAnsi="Arial" w:cs="Arial"/>
                <w:b/>
                <w:bCs/>
                <w:sz w:val="22"/>
                <w:szCs w:val="22"/>
              </w:rPr>
              <w:t>Classes</w:t>
            </w:r>
          </w:p>
        </w:tc>
        <w:tc>
          <w:tcPr>
            <w:tcW w:w="2551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shd w:val="clear" w:color="auto" w:fill="F7C9D2"/>
            <w:vAlign w:val="center"/>
          </w:tcPr>
          <w:p w14:paraId="0A7E7E51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3D17">
              <w:rPr>
                <w:rFonts w:ascii="Arial" w:hAnsi="Arial" w:cs="Arial"/>
                <w:b/>
                <w:bCs/>
                <w:sz w:val="22"/>
                <w:szCs w:val="22"/>
              </w:rPr>
              <w:t>Frequências absolutas</w:t>
            </w:r>
          </w:p>
        </w:tc>
        <w:tc>
          <w:tcPr>
            <w:tcW w:w="2836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shd w:val="clear" w:color="auto" w:fill="F7C9D2"/>
            <w:vAlign w:val="center"/>
          </w:tcPr>
          <w:p w14:paraId="31C098A2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3D17">
              <w:rPr>
                <w:rFonts w:ascii="Arial" w:hAnsi="Arial" w:cs="Arial"/>
                <w:b/>
                <w:bCs/>
                <w:sz w:val="22"/>
                <w:szCs w:val="22"/>
              </w:rPr>
              <w:t>Frequências relativas (%)</w:t>
            </w:r>
          </w:p>
        </w:tc>
      </w:tr>
      <w:tr w:rsidR="00D52108" w14:paraId="0D23F532" w14:textId="77777777" w:rsidTr="00F43D17">
        <w:trPr>
          <w:trHeight w:val="321"/>
          <w:jc w:val="center"/>
        </w:trPr>
        <w:tc>
          <w:tcPr>
            <w:tcW w:w="1111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1F91B57B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43D17">
              <w:rPr>
                <w:rFonts w:ascii="Arial" w:hAnsi="Arial" w:cs="Arial"/>
                <w:noProof/>
                <w:sz w:val="22"/>
                <w:szCs w:val="22"/>
              </w:rPr>
              <w:t>0 a &lt;1</w:t>
            </w:r>
          </w:p>
        </w:tc>
        <w:tc>
          <w:tcPr>
            <w:tcW w:w="2551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33EBE88E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7C456440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  <w:tr w:rsidR="00D52108" w14:paraId="37DCE293" w14:textId="77777777" w:rsidTr="00F43D17">
        <w:trPr>
          <w:trHeight w:val="321"/>
          <w:jc w:val="center"/>
        </w:trPr>
        <w:tc>
          <w:tcPr>
            <w:tcW w:w="1111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37824213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43D17">
              <w:rPr>
                <w:rFonts w:ascii="Arial" w:hAnsi="Arial" w:cs="Arial"/>
                <w:noProof/>
                <w:sz w:val="22"/>
                <w:szCs w:val="22"/>
              </w:rPr>
              <w:t>1 a &lt;2</w:t>
            </w:r>
          </w:p>
        </w:tc>
        <w:tc>
          <w:tcPr>
            <w:tcW w:w="2551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1B2DB49D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F43D17">
              <w:rPr>
                <w:rFonts w:ascii="Arial" w:hAnsi="Arial" w:cs="Arial"/>
                <w:bCs/>
                <w:color w:val="auto"/>
                <w:sz w:val="22"/>
                <w:szCs w:val="22"/>
              </w:rPr>
              <w:t>60</w:t>
            </w:r>
          </w:p>
        </w:tc>
        <w:tc>
          <w:tcPr>
            <w:tcW w:w="2836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4376991E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F43D17">
              <w:rPr>
                <w:rFonts w:ascii="Arial" w:hAnsi="Arial" w:cs="Arial"/>
                <w:bCs/>
                <w:color w:val="auto"/>
                <w:sz w:val="22"/>
                <w:szCs w:val="22"/>
              </w:rPr>
              <w:t>37,5 %</w:t>
            </w:r>
          </w:p>
        </w:tc>
      </w:tr>
      <w:tr w:rsidR="00D52108" w14:paraId="11DC1705" w14:textId="77777777" w:rsidTr="00F43D17">
        <w:trPr>
          <w:trHeight w:val="321"/>
          <w:jc w:val="center"/>
        </w:trPr>
        <w:tc>
          <w:tcPr>
            <w:tcW w:w="1111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2FECF09A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43D17">
              <w:rPr>
                <w:rFonts w:ascii="Arial" w:hAnsi="Arial" w:cs="Arial"/>
                <w:noProof/>
                <w:sz w:val="22"/>
                <w:szCs w:val="22"/>
              </w:rPr>
              <w:t>2 a &lt;3</w:t>
            </w:r>
          </w:p>
        </w:tc>
        <w:tc>
          <w:tcPr>
            <w:tcW w:w="2551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2FD71D90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6A95DA14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  <w:tr w:rsidR="00D52108" w14:paraId="54370069" w14:textId="77777777" w:rsidTr="00F43D17">
        <w:trPr>
          <w:trHeight w:val="321"/>
          <w:jc w:val="center"/>
        </w:trPr>
        <w:tc>
          <w:tcPr>
            <w:tcW w:w="1111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436BE7EB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F43D17">
              <w:rPr>
                <w:rFonts w:ascii="Arial" w:hAnsi="Arial" w:cs="Arial"/>
                <w:noProof/>
                <w:sz w:val="22"/>
                <w:szCs w:val="22"/>
              </w:rPr>
              <w:t>3 a &lt;4</w:t>
            </w:r>
          </w:p>
        </w:tc>
        <w:tc>
          <w:tcPr>
            <w:tcW w:w="2551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1DACF8B1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i/>
                <w:color w:val="4F81BD" w:themeColor="accent1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0FCD5B5F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  <w:tr w:rsidR="00D52108" w14:paraId="15E24256" w14:textId="77777777" w:rsidTr="00F43D17">
        <w:trPr>
          <w:trHeight w:val="321"/>
          <w:jc w:val="center"/>
        </w:trPr>
        <w:tc>
          <w:tcPr>
            <w:tcW w:w="1111" w:type="dxa"/>
            <w:tcBorders>
              <w:top w:val="single" w:sz="6" w:space="0" w:color="D91F44"/>
              <w:left w:val="single" w:sz="18" w:space="0" w:color="D91F44"/>
              <w:bottom w:val="single" w:sz="18" w:space="0" w:color="D91F44"/>
              <w:right w:val="single" w:sz="6" w:space="0" w:color="D91F44"/>
            </w:tcBorders>
            <w:vAlign w:val="center"/>
          </w:tcPr>
          <w:p w14:paraId="5D179F20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F43D17">
              <w:rPr>
                <w:rFonts w:ascii="Arial" w:hAnsi="Arial" w:cs="Arial"/>
                <w:noProof/>
                <w:sz w:val="22"/>
                <w:szCs w:val="22"/>
              </w:rPr>
              <w:t>4 a &lt;5</w:t>
            </w:r>
          </w:p>
        </w:tc>
        <w:tc>
          <w:tcPr>
            <w:tcW w:w="2551" w:type="dxa"/>
            <w:tcBorders>
              <w:top w:val="single" w:sz="6" w:space="0" w:color="D91F44"/>
              <w:left w:val="single" w:sz="6" w:space="0" w:color="D91F44"/>
              <w:bottom w:val="single" w:sz="18" w:space="0" w:color="D91F44"/>
              <w:right w:val="single" w:sz="6" w:space="0" w:color="D91F44"/>
            </w:tcBorders>
            <w:vAlign w:val="center"/>
          </w:tcPr>
          <w:p w14:paraId="6E406670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i/>
                <w:color w:val="1F497D" w:themeColor="text2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6" w:space="0" w:color="D91F44"/>
              <w:left w:val="single" w:sz="6" w:space="0" w:color="D91F44"/>
              <w:bottom w:val="single" w:sz="18" w:space="0" w:color="D91F44"/>
              <w:right w:val="single" w:sz="18" w:space="0" w:color="D91F44"/>
            </w:tcBorders>
            <w:vAlign w:val="center"/>
          </w:tcPr>
          <w:p w14:paraId="37A6D265" w14:textId="77777777" w:rsidR="00D52108" w:rsidRPr="00F43D17" w:rsidRDefault="00D52108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</w:tbl>
    <w:p w14:paraId="2417A853" w14:textId="5A4FF350" w:rsidR="00D52108" w:rsidRPr="0036797E" w:rsidRDefault="00D52108" w:rsidP="00D5210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1284" w:firstLine="0"/>
        <w:rPr>
          <w:bCs/>
          <w:sz w:val="24"/>
          <w:szCs w:val="24"/>
        </w:rPr>
      </w:pPr>
    </w:p>
    <w:p w14:paraId="3AA12BC7" w14:textId="5E69F9E7" w:rsidR="00D52108" w:rsidRDefault="00D52108" w:rsidP="0036797E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noProof/>
          <w:sz w:val="20"/>
          <w:lang w:eastAsia="pt-PT"/>
        </w:rPr>
      </w:pPr>
    </w:p>
    <w:p w14:paraId="541950E7" w14:textId="4D62F9B9" w:rsidR="00D84A29" w:rsidRDefault="0036797E" w:rsidP="00F43D1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noProof/>
          <w:sz w:val="20"/>
          <w:lang w:eastAsia="pt-PT"/>
        </w:rPr>
      </w:pPr>
      <w:r w:rsidRPr="0036797E">
        <w:rPr>
          <w:noProof/>
          <w:position w:val="-8"/>
          <w:sz w:val="20"/>
          <w:lang w:eastAsia="pt-PT"/>
        </w:rPr>
        <mc:AlternateContent>
          <mc:Choice Requires="wps">
            <w:drawing>
              <wp:inline distT="0" distB="0" distL="0" distR="0" wp14:anchorId="7139C74D" wp14:editId="69131562">
                <wp:extent cx="216000" cy="216000"/>
                <wp:effectExtent l="0" t="0" r="0" b="0"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1550A6" w14:textId="77777777" w:rsidR="00BF463B" w:rsidRPr="00E4687D" w:rsidRDefault="00BF463B" w:rsidP="0036797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139C74D" id="Oval 29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/cv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wv3L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31550A6" w14:textId="77777777" w:rsidR="00BF463B" w:rsidRPr="00E4687D" w:rsidRDefault="00BF463B" w:rsidP="0036797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43D17">
        <w:rPr>
          <w:sz w:val="20"/>
        </w:rPr>
        <w:tab/>
      </w:r>
      <w:r w:rsidR="007E7A3B" w:rsidRPr="00D84A29">
        <w:rPr>
          <w:szCs w:val="24"/>
        </w:rPr>
        <w:t>Para participar num concurso de cálculo mental, foram selecionad</w:t>
      </w:r>
      <w:r w:rsidR="00D84A29" w:rsidRPr="00D84A29">
        <w:rPr>
          <w:szCs w:val="24"/>
        </w:rPr>
        <w:t>os alunos de quatro turmas</w:t>
      </w:r>
      <w:r w:rsidR="007E7A3B" w:rsidRPr="00D84A29">
        <w:rPr>
          <w:szCs w:val="24"/>
        </w:rPr>
        <w:t>.</w:t>
      </w:r>
      <w:r w:rsidR="007E7A3B" w:rsidRPr="00D84A29">
        <w:rPr>
          <w:noProof/>
          <w:sz w:val="20"/>
          <w:lang w:eastAsia="pt-PT"/>
        </w:rPr>
        <w:t xml:space="preserve"> </w:t>
      </w:r>
    </w:p>
    <w:p w14:paraId="6A417F10" w14:textId="1EB59B61" w:rsidR="00D84A29" w:rsidRDefault="00F43D17" w:rsidP="00F43D1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szCs w:val="24"/>
        </w:rPr>
      </w:pPr>
      <w:r>
        <w:rPr>
          <w:noProof/>
          <w:sz w:val="20"/>
          <w:lang w:eastAsia="pt-PT"/>
        </w:rPr>
        <w:tab/>
      </w:r>
      <w:r w:rsidR="007E7A3B" w:rsidRPr="00D84A29">
        <w:rPr>
          <w:szCs w:val="24"/>
        </w:rPr>
        <w:t xml:space="preserve">O gráfico ao lado mostra como foram escolhidos os alunos de cada uma das </w:t>
      </w:r>
      <w:proofErr w:type="gramStart"/>
      <w:r w:rsidR="007E7A3B" w:rsidRPr="00D84A29">
        <w:rPr>
          <w:szCs w:val="24"/>
        </w:rPr>
        <w:t xml:space="preserve">turmas  </w:t>
      </w:r>
      <w:r w:rsidR="007E7A3B" w:rsidRPr="00D84A29">
        <w:rPr>
          <w:i/>
          <w:szCs w:val="24"/>
        </w:rPr>
        <w:t>A</w:t>
      </w:r>
      <w:proofErr w:type="gramEnd"/>
      <w:r w:rsidR="007E7A3B" w:rsidRPr="00D84A29">
        <w:rPr>
          <w:szCs w:val="24"/>
        </w:rPr>
        <w:t xml:space="preserve"> ,  </w:t>
      </w:r>
      <w:r w:rsidR="007E7A3B" w:rsidRPr="00D84A29">
        <w:rPr>
          <w:i/>
          <w:szCs w:val="24"/>
        </w:rPr>
        <w:t>B</w:t>
      </w:r>
      <w:r w:rsidR="007E7A3B" w:rsidRPr="00D84A29">
        <w:rPr>
          <w:szCs w:val="24"/>
        </w:rPr>
        <w:t xml:space="preserve"> ,  </w:t>
      </w:r>
      <w:r w:rsidR="007E7A3B" w:rsidRPr="00D84A29">
        <w:rPr>
          <w:i/>
          <w:szCs w:val="24"/>
        </w:rPr>
        <w:t>C</w:t>
      </w:r>
      <w:r w:rsidR="007E7A3B" w:rsidRPr="00D84A29">
        <w:rPr>
          <w:szCs w:val="24"/>
        </w:rPr>
        <w:t xml:space="preserve">  ou  </w:t>
      </w:r>
      <w:r w:rsidR="007E7A3B" w:rsidRPr="00D84A29">
        <w:rPr>
          <w:i/>
          <w:szCs w:val="24"/>
        </w:rPr>
        <w:t>D</w:t>
      </w:r>
      <w:r w:rsidR="007E7A3B" w:rsidRPr="00D84A29">
        <w:rPr>
          <w:szCs w:val="24"/>
        </w:rPr>
        <w:t xml:space="preserve"> .</w:t>
      </w:r>
    </w:p>
    <w:p w14:paraId="6DB47E26" w14:textId="3816989A" w:rsidR="007E7A3B" w:rsidRPr="00D84A29" w:rsidRDefault="002B6566" w:rsidP="00F43D1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920384" behindDoc="0" locked="0" layoutInCell="1" allowOverlap="1" wp14:anchorId="25357C37" wp14:editId="4A530ECB">
            <wp:simplePos x="0" y="0"/>
            <wp:positionH relativeFrom="column">
              <wp:posOffset>3956685</wp:posOffset>
            </wp:positionH>
            <wp:positionV relativeFrom="paragraph">
              <wp:posOffset>104140</wp:posOffset>
            </wp:positionV>
            <wp:extent cx="1917065" cy="1602740"/>
            <wp:effectExtent l="0" t="0" r="6985" b="0"/>
            <wp:wrapSquare wrapText="bothSides"/>
            <wp:docPr id="601060860" name="Imagem 10" descr="Uma imagem com captura de ecrã, texto, círculo,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060860" name="Imagem 10" descr="Uma imagem com captura de ecrã, texto, círculo, diagrama&#10;&#10;Descrição gerada automaticamente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4A29">
        <w:rPr>
          <w:szCs w:val="24"/>
        </w:rPr>
        <w:tab/>
      </w:r>
      <w:r w:rsidR="007E7A3B" w:rsidRPr="00D84A29">
        <w:rPr>
          <w:szCs w:val="24"/>
        </w:rPr>
        <w:t xml:space="preserve">O círculo está dividido </w:t>
      </w:r>
      <w:proofErr w:type="gramStart"/>
      <w:r w:rsidR="007E7A3B" w:rsidRPr="00D84A29">
        <w:rPr>
          <w:szCs w:val="24"/>
        </w:rPr>
        <w:t xml:space="preserve">em </w:t>
      </w:r>
      <w:r w:rsidR="00476368">
        <w:rPr>
          <w:szCs w:val="24"/>
        </w:rPr>
        <w:t xml:space="preserve"> </w:t>
      </w:r>
      <w:r w:rsidR="007E7A3B" w:rsidRPr="00D84A29">
        <w:rPr>
          <w:szCs w:val="24"/>
        </w:rPr>
        <w:t>8</w:t>
      </w:r>
      <w:proofErr w:type="gramEnd"/>
      <w:r w:rsidR="007E7A3B" w:rsidRPr="00D84A29">
        <w:rPr>
          <w:szCs w:val="24"/>
        </w:rPr>
        <w:t xml:space="preserve"> </w:t>
      </w:r>
      <w:r w:rsidR="00476368">
        <w:rPr>
          <w:szCs w:val="24"/>
        </w:rPr>
        <w:t xml:space="preserve"> </w:t>
      </w:r>
      <w:r w:rsidR="007E7A3B" w:rsidRPr="00D84A29">
        <w:rPr>
          <w:szCs w:val="24"/>
        </w:rPr>
        <w:t>setores iguais.</w:t>
      </w:r>
    </w:p>
    <w:p w14:paraId="405862E1" w14:textId="2A0E1CBB" w:rsidR="00D84A29" w:rsidRDefault="00F43D17" w:rsidP="00F43D1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993" w:hanging="567"/>
        <w:rPr>
          <w:szCs w:val="24"/>
        </w:rPr>
      </w:pPr>
      <w:r w:rsidRPr="00F43D17">
        <w:rPr>
          <w:b/>
          <w:bCs/>
          <w:color w:val="C00000"/>
          <w:szCs w:val="24"/>
        </w:rPr>
        <w:t>2.1.</w:t>
      </w:r>
      <w:r>
        <w:rPr>
          <w:szCs w:val="24"/>
        </w:rPr>
        <w:tab/>
      </w:r>
      <w:r w:rsidR="00D84A29">
        <w:rPr>
          <w:szCs w:val="24"/>
        </w:rPr>
        <w:t>Completa a tabela: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874"/>
        <w:gridCol w:w="3145"/>
      </w:tblGrid>
      <w:tr w:rsidR="00D84A29" w14:paraId="0385345B" w14:textId="77777777" w:rsidTr="00F43D17">
        <w:trPr>
          <w:trHeight w:val="321"/>
          <w:jc w:val="center"/>
        </w:trPr>
        <w:tc>
          <w:tcPr>
            <w:tcW w:w="819" w:type="dxa"/>
            <w:tcBorders>
              <w:top w:val="single" w:sz="18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shd w:val="clear" w:color="auto" w:fill="F7C9D2"/>
            <w:vAlign w:val="center"/>
          </w:tcPr>
          <w:p w14:paraId="19D61AF2" w14:textId="77777777" w:rsidR="00D84A29" w:rsidRPr="00F43D17" w:rsidRDefault="00D84A29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3D17">
              <w:rPr>
                <w:rFonts w:ascii="Arial" w:hAnsi="Arial" w:cs="Arial"/>
                <w:b/>
                <w:bCs/>
                <w:sz w:val="22"/>
                <w:szCs w:val="22"/>
              </w:rPr>
              <w:t>Turma</w:t>
            </w:r>
          </w:p>
        </w:tc>
        <w:tc>
          <w:tcPr>
            <w:tcW w:w="3145" w:type="dxa"/>
            <w:tcBorders>
              <w:top w:val="single" w:sz="18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shd w:val="clear" w:color="auto" w:fill="F7C9D2"/>
            <w:vAlign w:val="center"/>
          </w:tcPr>
          <w:p w14:paraId="45D47B26" w14:textId="575ACE42" w:rsidR="00D84A29" w:rsidRPr="00F43D17" w:rsidRDefault="00D84A29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3D17">
              <w:rPr>
                <w:rFonts w:ascii="Arial" w:hAnsi="Arial" w:cs="Arial"/>
                <w:b/>
                <w:bCs/>
                <w:sz w:val="22"/>
                <w:szCs w:val="22"/>
              </w:rPr>
              <w:t>Frequência relativa (%)</w:t>
            </w:r>
          </w:p>
        </w:tc>
      </w:tr>
      <w:tr w:rsidR="00D84A29" w14:paraId="7A8CF7CA" w14:textId="77777777" w:rsidTr="00F43D17">
        <w:trPr>
          <w:trHeight w:val="321"/>
          <w:jc w:val="center"/>
        </w:trPr>
        <w:tc>
          <w:tcPr>
            <w:tcW w:w="819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2836287A" w14:textId="77777777" w:rsidR="00D84A29" w:rsidRPr="00AB7149" w:rsidRDefault="00D84A29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AB7149"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  <w:t>A</w:t>
            </w:r>
          </w:p>
        </w:tc>
        <w:tc>
          <w:tcPr>
            <w:tcW w:w="3145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40BBAA9C" w14:textId="77777777" w:rsidR="00D84A29" w:rsidRPr="00F43D17" w:rsidRDefault="00D84A29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  <w:tr w:rsidR="00D84A29" w14:paraId="5468A541" w14:textId="77777777" w:rsidTr="00F43D17">
        <w:trPr>
          <w:trHeight w:val="321"/>
          <w:jc w:val="center"/>
        </w:trPr>
        <w:tc>
          <w:tcPr>
            <w:tcW w:w="819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0D0AE76A" w14:textId="77777777" w:rsidR="00D84A29" w:rsidRPr="00AB7149" w:rsidRDefault="00D84A29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AB7149"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  <w:t>B</w:t>
            </w:r>
          </w:p>
        </w:tc>
        <w:tc>
          <w:tcPr>
            <w:tcW w:w="3145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765C77B1" w14:textId="77777777" w:rsidR="00D84A29" w:rsidRPr="00F43D17" w:rsidRDefault="00BF463B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F43D17">
              <w:rPr>
                <w:rFonts w:ascii="Arial" w:hAnsi="Arial" w:cs="Arial"/>
                <w:bCs/>
                <w:color w:val="auto"/>
                <w:sz w:val="22"/>
                <w:szCs w:val="22"/>
              </w:rPr>
              <w:t>12,5 %</w:t>
            </w:r>
          </w:p>
        </w:tc>
      </w:tr>
      <w:tr w:rsidR="00D84A29" w14:paraId="5DE38275" w14:textId="77777777" w:rsidTr="00F43D17">
        <w:trPr>
          <w:trHeight w:val="321"/>
          <w:jc w:val="center"/>
        </w:trPr>
        <w:tc>
          <w:tcPr>
            <w:tcW w:w="819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4D989471" w14:textId="77777777" w:rsidR="00D84A29" w:rsidRPr="00AB7149" w:rsidRDefault="00D84A29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AB7149"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  <w:t>C</w:t>
            </w:r>
          </w:p>
        </w:tc>
        <w:tc>
          <w:tcPr>
            <w:tcW w:w="3145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7183871E" w14:textId="77777777" w:rsidR="00D84A29" w:rsidRPr="00F43D17" w:rsidRDefault="00D84A29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  <w:tr w:rsidR="00D84A29" w14:paraId="18CFB352" w14:textId="77777777" w:rsidTr="00F43D17">
        <w:trPr>
          <w:trHeight w:val="321"/>
          <w:jc w:val="center"/>
        </w:trPr>
        <w:tc>
          <w:tcPr>
            <w:tcW w:w="819" w:type="dxa"/>
            <w:tcBorders>
              <w:top w:val="single" w:sz="6" w:space="0" w:color="D91F44"/>
              <w:left w:val="single" w:sz="18" w:space="0" w:color="D91F44"/>
              <w:bottom w:val="single" w:sz="18" w:space="0" w:color="D91F44"/>
              <w:right w:val="single" w:sz="6" w:space="0" w:color="D91F44"/>
            </w:tcBorders>
            <w:vAlign w:val="center"/>
          </w:tcPr>
          <w:p w14:paraId="7C10A661" w14:textId="77777777" w:rsidR="00D84A29" w:rsidRPr="00AB7149" w:rsidRDefault="00D84A29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</w:pPr>
            <w:r w:rsidRPr="00AB7149"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  <w:t>D</w:t>
            </w:r>
          </w:p>
        </w:tc>
        <w:tc>
          <w:tcPr>
            <w:tcW w:w="3145" w:type="dxa"/>
            <w:tcBorders>
              <w:top w:val="single" w:sz="6" w:space="0" w:color="D91F44"/>
              <w:left w:val="single" w:sz="6" w:space="0" w:color="D91F44"/>
              <w:bottom w:val="single" w:sz="18" w:space="0" w:color="D91F44"/>
              <w:right w:val="single" w:sz="18" w:space="0" w:color="D91F44"/>
            </w:tcBorders>
            <w:vAlign w:val="center"/>
          </w:tcPr>
          <w:p w14:paraId="25CBDC50" w14:textId="77777777" w:rsidR="00D84A29" w:rsidRPr="00F43D17" w:rsidRDefault="00D84A29" w:rsidP="00F43D17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</w:tbl>
    <w:p w14:paraId="731F047D" w14:textId="77777777" w:rsidR="00D84A29" w:rsidRDefault="00D84A29" w:rsidP="00D84A29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1284" w:firstLine="0"/>
        <w:rPr>
          <w:szCs w:val="24"/>
        </w:rPr>
      </w:pPr>
    </w:p>
    <w:p w14:paraId="775E1215" w14:textId="77777777" w:rsidR="002B6566" w:rsidRDefault="002B6566" w:rsidP="00D84A29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1284" w:firstLine="0"/>
        <w:rPr>
          <w:szCs w:val="24"/>
        </w:rPr>
      </w:pPr>
    </w:p>
    <w:p w14:paraId="07FC15FE" w14:textId="77C66ADD" w:rsidR="007E7A3B" w:rsidRPr="00D84A29" w:rsidRDefault="0026057A" w:rsidP="0026057A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993" w:hanging="567"/>
        <w:rPr>
          <w:szCs w:val="24"/>
        </w:rPr>
      </w:pPr>
      <w:r w:rsidRPr="0026057A">
        <w:rPr>
          <w:b/>
          <w:bCs/>
          <w:color w:val="C00000"/>
          <w:szCs w:val="24"/>
        </w:rPr>
        <w:lastRenderedPageBreak/>
        <w:t>2.2.</w:t>
      </w:r>
      <w:r w:rsidRPr="0026057A">
        <w:rPr>
          <w:b/>
          <w:bCs/>
          <w:color w:val="C00000"/>
          <w:szCs w:val="24"/>
        </w:rPr>
        <w:tab/>
      </w:r>
      <w:r w:rsidR="007E7A3B" w:rsidRPr="00D84A29">
        <w:rPr>
          <w:szCs w:val="24"/>
        </w:rPr>
        <w:t xml:space="preserve">Foram </w:t>
      </w:r>
      <w:proofErr w:type="gramStart"/>
      <w:r w:rsidR="007E7A3B" w:rsidRPr="00D84A29">
        <w:rPr>
          <w:szCs w:val="24"/>
        </w:rPr>
        <w:t xml:space="preserve">selecionados </w:t>
      </w:r>
      <w:r w:rsidR="00D34CBB">
        <w:rPr>
          <w:szCs w:val="24"/>
        </w:rPr>
        <w:t xml:space="preserve"> </w:t>
      </w:r>
      <w:r w:rsidR="007E7A3B" w:rsidRPr="00D84A29">
        <w:rPr>
          <w:szCs w:val="24"/>
        </w:rPr>
        <w:t>30</w:t>
      </w:r>
      <w:proofErr w:type="gramEnd"/>
      <w:r w:rsidR="007E7A3B" w:rsidRPr="00D84A29">
        <w:rPr>
          <w:szCs w:val="24"/>
        </w:rPr>
        <w:t xml:space="preserve"> </w:t>
      </w:r>
      <w:r w:rsidR="00D34CBB">
        <w:rPr>
          <w:szCs w:val="24"/>
        </w:rPr>
        <w:t xml:space="preserve"> </w:t>
      </w:r>
      <w:r w:rsidR="007E7A3B" w:rsidRPr="00D84A29">
        <w:rPr>
          <w:szCs w:val="24"/>
        </w:rPr>
        <w:t xml:space="preserve">alunos da turma  </w:t>
      </w:r>
      <w:r w:rsidR="007E7A3B" w:rsidRPr="00D84A29">
        <w:rPr>
          <w:i/>
          <w:szCs w:val="24"/>
        </w:rPr>
        <w:t>D</w:t>
      </w:r>
      <w:r w:rsidR="007E7A3B" w:rsidRPr="00D84A29">
        <w:rPr>
          <w:szCs w:val="24"/>
        </w:rPr>
        <w:t xml:space="preserve"> .</w:t>
      </w:r>
    </w:p>
    <w:p w14:paraId="6CE45802" w14:textId="2E7C7A83" w:rsidR="007E7A3B" w:rsidRPr="00D84A29" w:rsidRDefault="007E7A3B" w:rsidP="00F43D17">
      <w:pPr>
        <w:spacing w:after="80" w:line="324" w:lineRule="auto"/>
        <w:ind w:left="1134" w:hanging="141"/>
        <w:rPr>
          <w:rFonts w:ascii="Arial" w:hAnsi="Arial" w:cs="Arial"/>
          <w:szCs w:val="24"/>
        </w:rPr>
      </w:pPr>
      <w:r w:rsidRPr="00D84A29">
        <w:rPr>
          <w:rFonts w:ascii="Arial" w:hAnsi="Arial" w:cs="Arial"/>
          <w:szCs w:val="24"/>
        </w:rPr>
        <w:t xml:space="preserve">Quantos alunos foram escolhidos </w:t>
      </w:r>
      <w:r w:rsidR="00D84A29">
        <w:rPr>
          <w:rFonts w:ascii="Arial" w:hAnsi="Arial" w:cs="Arial"/>
          <w:szCs w:val="24"/>
        </w:rPr>
        <w:t>em cada uma das</w:t>
      </w:r>
      <w:r w:rsidRPr="00D84A29">
        <w:rPr>
          <w:rFonts w:ascii="Arial" w:hAnsi="Arial" w:cs="Arial"/>
          <w:szCs w:val="24"/>
        </w:rPr>
        <w:t xml:space="preserve"> turmas?</w:t>
      </w:r>
    </w:p>
    <w:p w14:paraId="0F114169" w14:textId="77777777" w:rsidR="007E7A3B" w:rsidRDefault="007E7A3B" w:rsidP="00F43D17">
      <w:pPr>
        <w:spacing w:after="80" w:line="324" w:lineRule="auto"/>
        <w:ind w:left="1134" w:hanging="141"/>
        <w:rPr>
          <w:rFonts w:ascii="Arial" w:hAnsi="Arial" w:cs="Arial"/>
          <w:szCs w:val="24"/>
        </w:rPr>
      </w:pPr>
      <w:r w:rsidRPr="00D84A29">
        <w:rPr>
          <w:rFonts w:ascii="Arial" w:hAnsi="Arial" w:cs="Arial"/>
          <w:szCs w:val="24"/>
        </w:rPr>
        <w:t>Mostra como chegaste à tua resposta.</w:t>
      </w:r>
    </w:p>
    <w:p w14:paraId="24071637" w14:textId="47CC6588" w:rsidR="00D84A29" w:rsidRDefault="0026057A" w:rsidP="0026057A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993" w:hanging="567"/>
        <w:rPr>
          <w:szCs w:val="24"/>
        </w:rPr>
      </w:pPr>
      <w:r w:rsidRPr="0026057A">
        <w:rPr>
          <w:b/>
          <w:bCs/>
          <w:color w:val="C00000"/>
          <w:szCs w:val="24"/>
        </w:rPr>
        <w:t>2.3.</w:t>
      </w:r>
      <w:r w:rsidRPr="0026057A">
        <w:rPr>
          <w:b/>
          <w:bCs/>
          <w:color w:val="C00000"/>
          <w:szCs w:val="24"/>
        </w:rPr>
        <w:tab/>
      </w:r>
      <w:r w:rsidR="00D84A29">
        <w:rPr>
          <w:szCs w:val="24"/>
        </w:rPr>
        <w:t>Selecionado ao acaso um aluno que vai participar no concu</w:t>
      </w:r>
      <w:r w:rsidR="00BF463B">
        <w:rPr>
          <w:szCs w:val="24"/>
        </w:rPr>
        <w:t>rso, qual é a probabilidade</w:t>
      </w:r>
      <w:r w:rsidR="00D84A29">
        <w:rPr>
          <w:szCs w:val="24"/>
        </w:rPr>
        <w:t xml:space="preserve"> de ele ser da </w:t>
      </w:r>
      <w:proofErr w:type="gramStart"/>
      <w:r w:rsidR="00D84A29">
        <w:rPr>
          <w:szCs w:val="24"/>
        </w:rPr>
        <w:t>turma</w:t>
      </w:r>
      <w:r w:rsidR="00D34CBB">
        <w:rPr>
          <w:szCs w:val="24"/>
        </w:rPr>
        <w:t xml:space="preserve"> </w:t>
      </w:r>
      <w:r w:rsidR="00D84A29">
        <w:rPr>
          <w:szCs w:val="24"/>
        </w:rPr>
        <w:t xml:space="preserve"> </w:t>
      </w:r>
      <w:r w:rsidR="00D84A29" w:rsidRPr="00D34CBB">
        <w:rPr>
          <w:i/>
          <w:iCs/>
          <w:szCs w:val="24"/>
        </w:rPr>
        <w:t>C</w:t>
      </w:r>
      <w:proofErr w:type="gramEnd"/>
      <w:r w:rsidR="00D34CBB">
        <w:rPr>
          <w:szCs w:val="24"/>
        </w:rPr>
        <w:t xml:space="preserve"> </w:t>
      </w:r>
      <w:r w:rsidR="00D84A29">
        <w:rPr>
          <w:szCs w:val="24"/>
        </w:rPr>
        <w:t>?</w:t>
      </w:r>
    </w:p>
    <w:p w14:paraId="3EEBF0E1" w14:textId="77777777" w:rsidR="00D84A29" w:rsidRPr="00D84A29" w:rsidRDefault="00D84A29" w:rsidP="00F43D17">
      <w:pPr>
        <w:pStyle w:val="QUESTAO1"/>
        <w:numPr>
          <w:ilvl w:val="0"/>
          <w:numId w:val="37"/>
        </w:numPr>
        <w:tabs>
          <w:tab w:val="clear" w:pos="113"/>
          <w:tab w:val="left" w:pos="1134"/>
        </w:tabs>
        <w:spacing w:before="0" w:after="80" w:line="324" w:lineRule="auto"/>
        <w:ind w:left="1418"/>
        <w:rPr>
          <w:b/>
          <w:szCs w:val="24"/>
        </w:rPr>
      </w:pPr>
      <w:r>
        <w:rPr>
          <w:szCs w:val="24"/>
        </w:rPr>
        <w:t>10 %</w:t>
      </w:r>
      <w:r>
        <w:rPr>
          <w:szCs w:val="24"/>
        </w:rPr>
        <w:tab/>
        <w:t xml:space="preserve">   </w:t>
      </w:r>
      <w:r>
        <w:rPr>
          <w:szCs w:val="24"/>
        </w:rPr>
        <w:tab/>
      </w:r>
      <w:r w:rsidRPr="00D84A29">
        <w:rPr>
          <w:b/>
          <w:szCs w:val="24"/>
        </w:rPr>
        <w:t>(B)</w:t>
      </w:r>
      <w:r>
        <w:rPr>
          <w:b/>
          <w:szCs w:val="24"/>
        </w:rPr>
        <w:t xml:space="preserve"> </w:t>
      </w:r>
      <w:r w:rsidRPr="00D84A29">
        <w:rPr>
          <w:szCs w:val="24"/>
        </w:rPr>
        <w:t>12,5 %</w:t>
      </w:r>
      <w:r>
        <w:rPr>
          <w:szCs w:val="24"/>
        </w:rPr>
        <w:tab/>
      </w:r>
      <w:r>
        <w:rPr>
          <w:szCs w:val="24"/>
        </w:rPr>
        <w:tab/>
      </w:r>
      <w:r w:rsidRPr="00D84A29">
        <w:rPr>
          <w:b/>
          <w:szCs w:val="24"/>
        </w:rPr>
        <w:t>(C)</w:t>
      </w:r>
      <w:r>
        <w:rPr>
          <w:b/>
          <w:szCs w:val="24"/>
        </w:rPr>
        <w:t xml:space="preserve"> </w:t>
      </w:r>
      <w:r w:rsidRPr="00D84A29">
        <w:rPr>
          <w:szCs w:val="24"/>
        </w:rPr>
        <w:t>25 %</w:t>
      </w:r>
      <w:r>
        <w:rPr>
          <w:szCs w:val="24"/>
        </w:rPr>
        <w:tab/>
      </w:r>
      <w:r>
        <w:rPr>
          <w:szCs w:val="24"/>
        </w:rPr>
        <w:tab/>
      </w:r>
      <w:r w:rsidRPr="00D84A29">
        <w:rPr>
          <w:b/>
          <w:szCs w:val="24"/>
        </w:rPr>
        <w:t>(D)</w:t>
      </w:r>
      <w:r>
        <w:rPr>
          <w:szCs w:val="24"/>
        </w:rPr>
        <w:t xml:space="preserve"> 37,5 %</w:t>
      </w:r>
    </w:p>
    <w:p w14:paraId="7C84CAB7" w14:textId="77777777" w:rsidR="0036797E" w:rsidRDefault="0036797E" w:rsidP="0036797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</w:pPr>
    </w:p>
    <w:tbl>
      <w:tblPr>
        <w:tblStyle w:val="TabelacomGrelha"/>
        <w:tblpPr w:leftFromText="141" w:rightFromText="141" w:vertAnchor="text" w:horzAnchor="margin" w:tblpXSpec="right" w:tblpY="8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"/>
        <w:gridCol w:w="443"/>
        <w:gridCol w:w="443"/>
        <w:gridCol w:w="443"/>
        <w:gridCol w:w="443"/>
      </w:tblGrid>
      <w:tr w:rsidR="00955DCA" w14:paraId="38669653" w14:textId="77777777" w:rsidTr="003E2166">
        <w:trPr>
          <w:trHeight w:val="132"/>
        </w:trPr>
        <w:tc>
          <w:tcPr>
            <w:tcW w:w="443" w:type="dxa"/>
            <w:vAlign w:val="center"/>
          </w:tcPr>
          <w:p w14:paraId="0D61CCAA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443" w:type="dxa"/>
            <w:vAlign w:val="center"/>
          </w:tcPr>
          <w:p w14:paraId="7BF544BC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443" w:type="dxa"/>
            <w:vAlign w:val="center"/>
          </w:tcPr>
          <w:p w14:paraId="0B5ADC3B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443" w:type="dxa"/>
            <w:vAlign w:val="center"/>
          </w:tcPr>
          <w:p w14:paraId="37BF87B2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443" w:type="dxa"/>
            <w:vAlign w:val="center"/>
          </w:tcPr>
          <w:p w14:paraId="49C57D59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</w:tr>
      <w:tr w:rsidR="00955DCA" w14:paraId="691337AC" w14:textId="77777777" w:rsidTr="00CD3734">
        <w:trPr>
          <w:trHeight w:val="149"/>
        </w:trPr>
        <w:tc>
          <w:tcPr>
            <w:tcW w:w="443" w:type="dxa"/>
            <w:vAlign w:val="center"/>
          </w:tcPr>
          <w:p w14:paraId="52A1C392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443" w:type="dxa"/>
            <w:vAlign w:val="center"/>
          </w:tcPr>
          <w:p w14:paraId="22D89494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443" w:type="dxa"/>
            <w:vAlign w:val="center"/>
          </w:tcPr>
          <w:p w14:paraId="69C8B1C1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443" w:type="dxa"/>
            <w:vAlign w:val="center"/>
          </w:tcPr>
          <w:p w14:paraId="53581799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  <w:tc>
          <w:tcPr>
            <w:tcW w:w="443" w:type="dxa"/>
            <w:vAlign w:val="center"/>
          </w:tcPr>
          <w:p w14:paraId="758E244B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</w:tr>
      <w:tr w:rsidR="00955DCA" w14:paraId="686CEFAD" w14:textId="77777777" w:rsidTr="00CD3734">
        <w:trPr>
          <w:trHeight w:val="149"/>
        </w:trPr>
        <w:tc>
          <w:tcPr>
            <w:tcW w:w="443" w:type="dxa"/>
            <w:vAlign w:val="center"/>
          </w:tcPr>
          <w:p w14:paraId="214BA704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  <w:tc>
          <w:tcPr>
            <w:tcW w:w="443" w:type="dxa"/>
            <w:vAlign w:val="center"/>
          </w:tcPr>
          <w:p w14:paraId="6E52FCA6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443" w:type="dxa"/>
            <w:vAlign w:val="center"/>
          </w:tcPr>
          <w:p w14:paraId="00B34EFD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443" w:type="dxa"/>
            <w:vAlign w:val="center"/>
          </w:tcPr>
          <w:p w14:paraId="79E9FBED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443" w:type="dxa"/>
            <w:vAlign w:val="center"/>
          </w:tcPr>
          <w:p w14:paraId="20729FE6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</w:tr>
      <w:tr w:rsidR="00955DCA" w14:paraId="5A5A1E34" w14:textId="77777777" w:rsidTr="00CD3734">
        <w:trPr>
          <w:trHeight w:val="149"/>
        </w:trPr>
        <w:tc>
          <w:tcPr>
            <w:tcW w:w="443" w:type="dxa"/>
            <w:vAlign w:val="center"/>
          </w:tcPr>
          <w:p w14:paraId="3633B7BC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443" w:type="dxa"/>
            <w:vAlign w:val="center"/>
          </w:tcPr>
          <w:p w14:paraId="791C72BF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443" w:type="dxa"/>
            <w:vAlign w:val="center"/>
          </w:tcPr>
          <w:p w14:paraId="536B0637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443" w:type="dxa"/>
            <w:vAlign w:val="center"/>
          </w:tcPr>
          <w:p w14:paraId="4BDA5D7F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443" w:type="dxa"/>
            <w:vAlign w:val="center"/>
          </w:tcPr>
          <w:p w14:paraId="1341B219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</w:tr>
      <w:tr w:rsidR="00955DCA" w14:paraId="13E7859D" w14:textId="77777777" w:rsidTr="00CD3734">
        <w:trPr>
          <w:trHeight w:val="149"/>
        </w:trPr>
        <w:tc>
          <w:tcPr>
            <w:tcW w:w="443" w:type="dxa"/>
            <w:vAlign w:val="center"/>
          </w:tcPr>
          <w:p w14:paraId="4E45A8C6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443" w:type="dxa"/>
            <w:vAlign w:val="center"/>
          </w:tcPr>
          <w:p w14:paraId="6168A5BE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443" w:type="dxa"/>
            <w:vAlign w:val="center"/>
          </w:tcPr>
          <w:p w14:paraId="06AB66DC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443" w:type="dxa"/>
            <w:vAlign w:val="center"/>
          </w:tcPr>
          <w:p w14:paraId="7895AA8F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443" w:type="dxa"/>
            <w:vAlign w:val="center"/>
          </w:tcPr>
          <w:p w14:paraId="20BD2956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</w:tr>
      <w:tr w:rsidR="00955DCA" w14:paraId="0F3EB19B" w14:textId="77777777" w:rsidTr="00CD3734">
        <w:trPr>
          <w:trHeight w:val="149"/>
        </w:trPr>
        <w:tc>
          <w:tcPr>
            <w:tcW w:w="443" w:type="dxa"/>
            <w:vAlign w:val="center"/>
          </w:tcPr>
          <w:p w14:paraId="33FD8272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443" w:type="dxa"/>
            <w:vAlign w:val="center"/>
          </w:tcPr>
          <w:p w14:paraId="1F8221EA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443" w:type="dxa"/>
            <w:vAlign w:val="center"/>
          </w:tcPr>
          <w:p w14:paraId="5E5BC0F5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443" w:type="dxa"/>
            <w:vAlign w:val="center"/>
          </w:tcPr>
          <w:p w14:paraId="010664A1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443" w:type="dxa"/>
            <w:vAlign w:val="center"/>
          </w:tcPr>
          <w:p w14:paraId="6D4F1DFF" w14:textId="77777777" w:rsidR="00955DCA" w:rsidRDefault="00955DCA" w:rsidP="00CD3734">
            <w:pPr>
              <w:pStyle w:val="QUESTAO1"/>
              <w:tabs>
                <w:tab w:val="clear" w:pos="113"/>
                <w:tab w:val="left" w:pos="1134"/>
              </w:tabs>
              <w:spacing w:before="0"/>
              <w:ind w:left="0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</w:tr>
    </w:tbl>
    <w:p w14:paraId="733050F6" w14:textId="5C9B0437" w:rsidR="00FD2F95" w:rsidRDefault="00F0377A" w:rsidP="00F43D1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F8241D7" wp14:editId="6324AA39">
                <wp:extent cx="216000" cy="216000"/>
                <wp:effectExtent l="0" t="0" r="0" b="0"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A162EB" w14:textId="77777777" w:rsidR="00BF463B" w:rsidRPr="000D632F" w:rsidRDefault="00BF463B" w:rsidP="00F0377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F8241D7" id="Oval 30" o:sp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iRfwIAAGQFAAAOAAAAZHJzL2Uyb0RvYy54bWysVEtv2zAMvg/YfxB0X+2kW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e37z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jFiJ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BA162EB" w14:textId="77777777" w:rsidR="00BF463B" w:rsidRPr="000D632F" w:rsidRDefault="00BF463B" w:rsidP="00F0377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43D17">
        <w:rPr>
          <w:bCs/>
          <w:szCs w:val="24"/>
        </w:rPr>
        <w:tab/>
      </w:r>
      <w:r w:rsidR="00AC33B5">
        <w:rPr>
          <w:bCs/>
          <w:szCs w:val="24"/>
        </w:rPr>
        <w:t xml:space="preserve">Selecionou-se uma amostra </w:t>
      </w:r>
      <w:proofErr w:type="gramStart"/>
      <w:r w:rsidR="00AC33B5">
        <w:rPr>
          <w:bCs/>
          <w:szCs w:val="24"/>
        </w:rPr>
        <w:t xml:space="preserve">de </w:t>
      </w:r>
      <w:r w:rsidR="00CC0A2D">
        <w:rPr>
          <w:bCs/>
          <w:szCs w:val="24"/>
        </w:rPr>
        <w:t xml:space="preserve"> </w:t>
      </w:r>
      <w:r w:rsidR="00AC33B5">
        <w:rPr>
          <w:bCs/>
          <w:szCs w:val="24"/>
        </w:rPr>
        <w:t>30</w:t>
      </w:r>
      <w:proofErr w:type="gramEnd"/>
      <w:r w:rsidR="00CC0A2D">
        <w:rPr>
          <w:bCs/>
          <w:szCs w:val="24"/>
        </w:rPr>
        <w:t xml:space="preserve"> </w:t>
      </w:r>
      <w:r w:rsidR="00AC33B5">
        <w:rPr>
          <w:bCs/>
          <w:szCs w:val="24"/>
        </w:rPr>
        <w:t xml:space="preserve"> alunos do </w:t>
      </w:r>
      <w:r w:rsidR="00CC0A2D">
        <w:rPr>
          <w:bCs/>
          <w:szCs w:val="24"/>
        </w:rPr>
        <w:t xml:space="preserve"> </w:t>
      </w:r>
      <w:r w:rsidR="00AC33B5">
        <w:rPr>
          <w:bCs/>
          <w:szCs w:val="24"/>
        </w:rPr>
        <w:t xml:space="preserve">6.º </w:t>
      </w:r>
      <w:r w:rsidR="00CC0A2D">
        <w:rPr>
          <w:bCs/>
          <w:szCs w:val="24"/>
        </w:rPr>
        <w:t xml:space="preserve"> </w:t>
      </w:r>
      <w:r w:rsidR="00AC33B5">
        <w:rPr>
          <w:bCs/>
          <w:szCs w:val="24"/>
        </w:rPr>
        <w:t>ano da escola da Clara.</w:t>
      </w:r>
    </w:p>
    <w:p w14:paraId="1F9EDC6A" w14:textId="37FADCAD" w:rsidR="00AC33B5" w:rsidRDefault="00AC33B5" w:rsidP="00F43D1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  <w:r>
        <w:rPr>
          <w:bCs/>
          <w:szCs w:val="24"/>
        </w:rPr>
        <w:tab/>
      </w:r>
      <w:proofErr w:type="gramStart"/>
      <w:r>
        <w:rPr>
          <w:bCs/>
          <w:szCs w:val="24"/>
        </w:rPr>
        <w:t xml:space="preserve">Os </w:t>
      </w:r>
      <w:r w:rsidR="00CC0A2D">
        <w:rPr>
          <w:bCs/>
          <w:szCs w:val="24"/>
        </w:rPr>
        <w:t xml:space="preserve"> </w:t>
      </w:r>
      <w:r>
        <w:rPr>
          <w:bCs/>
          <w:szCs w:val="24"/>
        </w:rPr>
        <w:t>30</w:t>
      </w:r>
      <w:proofErr w:type="gramEnd"/>
      <w:r>
        <w:rPr>
          <w:bCs/>
          <w:szCs w:val="24"/>
        </w:rPr>
        <w:t xml:space="preserve"> </w:t>
      </w:r>
      <w:r w:rsidR="00CC0A2D">
        <w:rPr>
          <w:bCs/>
          <w:szCs w:val="24"/>
        </w:rPr>
        <w:t xml:space="preserve"> </w:t>
      </w:r>
      <w:r>
        <w:rPr>
          <w:bCs/>
          <w:szCs w:val="24"/>
        </w:rPr>
        <w:t>alunos foram questionados acerca do número de livros que tinham lido nas últimas férias de verão.</w:t>
      </w:r>
    </w:p>
    <w:p w14:paraId="2C7A897A" w14:textId="77777777" w:rsidR="00AC33B5" w:rsidRDefault="00AC33B5" w:rsidP="00F43D1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  <w:r>
        <w:rPr>
          <w:bCs/>
          <w:szCs w:val="24"/>
        </w:rPr>
        <w:tab/>
        <w:t>As respostas estão apresentadas na tabela ao lado.</w:t>
      </w:r>
    </w:p>
    <w:p w14:paraId="73F8E549" w14:textId="77777777" w:rsidR="00955DCA" w:rsidRDefault="00955DCA" w:rsidP="00E67821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4"/>
        </w:rPr>
      </w:pPr>
    </w:p>
    <w:p w14:paraId="2E8104CD" w14:textId="6C02B047" w:rsidR="00AC33B5" w:rsidRDefault="00AC33B5" w:rsidP="00F43D17">
      <w:pPr>
        <w:pStyle w:val="QUESTAO1"/>
        <w:tabs>
          <w:tab w:val="clear" w:pos="113"/>
          <w:tab w:val="left" w:pos="993"/>
        </w:tabs>
        <w:spacing w:before="0" w:after="80" w:line="324" w:lineRule="auto"/>
        <w:ind w:left="426" w:hanging="426"/>
        <w:rPr>
          <w:bCs/>
          <w:szCs w:val="24"/>
        </w:rPr>
      </w:pPr>
      <w:r w:rsidRPr="00AC33B5">
        <w:rPr>
          <w:b/>
          <w:bCs/>
          <w:color w:val="C00000"/>
          <w:szCs w:val="24"/>
        </w:rPr>
        <w:tab/>
        <w:t>3.1.</w:t>
      </w:r>
      <w:r w:rsidR="00F43D17">
        <w:rPr>
          <w:bCs/>
          <w:color w:val="C00000"/>
          <w:szCs w:val="24"/>
        </w:rPr>
        <w:tab/>
      </w:r>
      <w:r>
        <w:rPr>
          <w:bCs/>
          <w:szCs w:val="24"/>
        </w:rPr>
        <w:t xml:space="preserve">Com os dados </w:t>
      </w:r>
      <w:r w:rsidR="00582BB6">
        <w:rPr>
          <w:bCs/>
          <w:szCs w:val="24"/>
        </w:rPr>
        <w:t>disponíveis</w:t>
      </w:r>
      <w:r>
        <w:rPr>
          <w:bCs/>
          <w:szCs w:val="24"/>
        </w:rPr>
        <w:t xml:space="preserve"> completa a tabela de frequências.</w:t>
      </w:r>
    </w:p>
    <w:tbl>
      <w:tblPr>
        <w:tblStyle w:val="TabelacomGrelha"/>
        <w:tblW w:w="0" w:type="auto"/>
        <w:tblInd w:w="1111" w:type="dxa"/>
        <w:tblLook w:val="04A0" w:firstRow="1" w:lastRow="0" w:firstColumn="1" w:lastColumn="0" w:noHBand="0" w:noVBand="1"/>
      </w:tblPr>
      <w:tblGrid>
        <w:gridCol w:w="1994"/>
        <w:gridCol w:w="2378"/>
        <w:gridCol w:w="2693"/>
      </w:tblGrid>
      <w:tr w:rsidR="00955DCA" w14:paraId="7CB9D980" w14:textId="77777777" w:rsidTr="00F43D17">
        <w:tc>
          <w:tcPr>
            <w:tcW w:w="1994" w:type="dxa"/>
            <w:tcBorders>
              <w:top w:val="single" w:sz="18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shd w:val="clear" w:color="auto" w:fill="F7C9D2"/>
            <w:vAlign w:val="center"/>
          </w:tcPr>
          <w:p w14:paraId="26A1F9E0" w14:textId="77777777" w:rsidR="00955DCA" w:rsidRPr="00F43D17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F43D17">
              <w:rPr>
                <w:b/>
                <w:bCs/>
                <w:szCs w:val="22"/>
              </w:rPr>
              <w:t>N.º de livros</w:t>
            </w:r>
          </w:p>
        </w:tc>
        <w:tc>
          <w:tcPr>
            <w:tcW w:w="2378" w:type="dxa"/>
            <w:tcBorders>
              <w:top w:val="single" w:sz="18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shd w:val="clear" w:color="auto" w:fill="F7C9D2"/>
            <w:vAlign w:val="center"/>
          </w:tcPr>
          <w:p w14:paraId="2EFBD234" w14:textId="77777777" w:rsidR="00955DCA" w:rsidRPr="00F43D17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F43D17">
              <w:rPr>
                <w:b/>
                <w:bCs/>
                <w:szCs w:val="22"/>
              </w:rPr>
              <w:t>Frequência absoluta</w:t>
            </w:r>
          </w:p>
        </w:tc>
        <w:tc>
          <w:tcPr>
            <w:tcW w:w="2693" w:type="dxa"/>
            <w:tcBorders>
              <w:top w:val="single" w:sz="18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shd w:val="clear" w:color="auto" w:fill="F7C9D2"/>
            <w:vAlign w:val="center"/>
          </w:tcPr>
          <w:p w14:paraId="0DBBE7D7" w14:textId="77777777" w:rsidR="00955DCA" w:rsidRPr="00F43D17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F43D17">
              <w:rPr>
                <w:b/>
                <w:bCs/>
                <w:szCs w:val="22"/>
              </w:rPr>
              <w:t>Frequência relativa (%)</w:t>
            </w:r>
          </w:p>
        </w:tc>
      </w:tr>
      <w:tr w:rsidR="00955DCA" w14:paraId="3F49B617" w14:textId="77777777" w:rsidTr="00F43D17">
        <w:tc>
          <w:tcPr>
            <w:tcW w:w="1994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00D9FEC3" w14:textId="77777777" w:rsidR="00955DCA" w:rsidRPr="00CC0A2D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szCs w:val="22"/>
              </w:rPr>
            </w:pPr>
            <w:r w:rsidRPr="00CC0A2D">
              <w:rPr>
                <w:szCs w:val="22"/>
              </w:rPr>
              <w:t>0</w:t>
            </w:r>
          </w:p>
        </w:tc>
        <w:tc>
          <w:tcPr>
            <w:tcW w:w="2378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460F2AAC" w14:textId="77777777" w:rsidR="00955DCA" w:rsidRPr="00F43D17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4EE4EC4A" w14:textId="77777777" w:rsidR="00955DCA" w:rsidRPr="00F43D17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955DCA" w14:paraId="7821E9DB" w14:textId="77777777" w:rsidTr="00F43D17">
        <w:tc>
          <w:tcPr>
            <w:tcW w:w="1994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09DB56B7" w14:textId="77777777" w:rsidR="00955DCA" w:rsidRPr="00CC0A2D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szCs w:val="22"/>
              </w:rPr>
            </w:pPr>
            <w:r w:rsidRPr="00CC0A2D">
              <w:rPr>
                <w:szCs w:val="22"/>
              </w:rPr>
              <w:t>1</w:t>
            </w:r>
          </w:p>
        </w:tc>
        <w:tc>
          <w:tcPr>
            <w:tcW w:w="2378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3E9A7376" w14:textId="77777777" w:rsidR="00955DCA" w:rsidRPr="00F43D17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464C4C8F" w14:textId="77777777" w:rsidR="00955DCA" w:rsidRPr="00F43D17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955DCA" w14:paraId="2C101B8B" w14:textId="77777777" w:rsidTr="00F43D17">
        <w:tc>
          <w:tcPr>
            <w:tcW w:w="1994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48156394" w14:textId="77777777" w:rsidR="00955DCA" w:rsidRPr="00CC0A2D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szCs w:val="22"/>
              </w:rPr>
            </w:pPr>
            <w:r w:rsidRPr="00CC0A2D">
              <w:rPr>
                <w:szCs w:val="22"/>
              </w:rPr>
              <w:t>2</w:t>
            </w:r>
          </w:p>
        </w:tc>
        <w:tc>
          <w:tcPr>
            <w:tcW w:w="2378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779A09B1" w14:textId="77777777" w:rsidR="00955DCA" w:rsidRPr="00F43D17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6B72BED7" w14:textId="77777777" w:rsidR="00955DCA" w:rsidRPr="00F43D17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955DCA" w14:paraId="7BCEF6AE" w14:textId="77777777" w:rsidTr="00F43D17">
        <w:tc>
          <w:tcPr>
            <w:tcW w:w="1994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00FD6A75" w14:textId="77777777" w:rsidR="00955DCA" w:rsidRPr="00CC0A2D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szCs w:val="22"/>
              </w:rPr>
            </w:pPr>
            <w:r w:rsidRPr="00CC0A2D">
              <w:rPr>
                <w:szCs w:val="22"/>
              </w:rPr>
              <w:t>3</w:t>
            </w:r>
          </w:p>
        </w:tc>
        <w:tc>
          <w:tcPr>
            <w:tcW w:w="2378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14E9BE82" w14:textId="77777777" w:rsidR="00955DCA" w:rsidRPr="00F43D17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663E36F3" w14:textId="1C18B9F7" w:rsidR="00955DCA" w:rsidRPr="00F43D17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955DCA" w14:paraId="4A5295A9" w14:textId="77777777" w:rsidTr="00F43D17">
        <w:tc>
          <w:tcPr>
            <w:tcW w:w="1994" w:type="dxa"/>
            <w:tcBorders>
              <w:top w:val="single" w:sz="6" w:space="0" w:color="D91F44"/>
              <w:left w:val="single" w:sz="18" w:space="0" w:color="D91F44"/>
              <w:bottom w:val="single" w:sz="18" w:space="0" w:color="D91F44"/>
              <w:right w:val="single" w:sz="6" w:space="0" w:color="D91F44"/>
            </w:tcBorders>
            <w:vAlign w:val="center"/>
          </w:tcPr>
          <w:p w14:paraId="4DDA7708" w14:textId="77777777" w:rsidR="00955DCA" w:rsidRPr="00CC0A2D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szCs w:val="22"/>
              </w:rPr>
            </w:pPr>
            <w:r w:rsidRPr="00CC0A2D">
              <w:rPr>
                <w:szCs w:val="22"/>
              </w:rPr>
              <w:t>4</w:t>
            </w:r>
          </w:p>
        </w:tc>
        <w:tc>
          <w:tcPr>
            <w:tcW w:w="2378" w:type="dxa"/>
            <w:tcBorders>
              <w:top w:val="single" w:sz="6" w:space="0" w:color="D91F44"/>
              <w:left w:val="single" w:sz="6" w:space="0" w:color="D91F44"/>
              <w:bottom w:val="single" w:sz="18" w:space="0" w:color="D91F44"/>
              <w:right w:val="single" w:sz="6" w:space="0" w:color="D91F44"/>
            </w:tcBorders>
            <w:vAlign w:val="center"/>
          </w:tcPr>
          <w:p w14:paraId="511557A1" w14:textId="77777777" w:rsidR="00955DCA" w:rsidRPr="00F43D17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D91F44"/>
              <w:left w:val="single" w:sz="6" w:space="0" w:color="D91F44"/>
              <w:bottom w:val="single" w:sz="18" w:space="0" w:color="D91F44"/>
              <w:right w:val="single" w:sz="18" w:space="0" w:color="D91F44"/>
            </w:tcBorders>
            <w:vAlign w:val="center"/>
          </w:tcPr>
          <w:p w14:paraId="3ACFA0A4" w14:textId="77777777" w:rsidR="00955DCA" w:rsidRPr="00F43D17" w:rsidRDefault="00955DCA" w:rsidP="00F43D17">
            <w:pPr>
              <w:pStyle w:val="QUESTAO1"/>
              <w:tabs>
                <w:tab w:val="clear" w:pos="113"/>
                <w:tab w:val="left" w:pos="1134"/>
              </w:tabs>
              <w:spacing w:before="0" w:after="80" w:line="324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</w:tbl>
    <w:p w14:paraId="5D444551" w14:textId="77777777" w:rsidR="00955DCA" w:rsidRDefault="00955DCA" w:rsidP="00E67821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4"/>
        </w:rPr>
      </w:pPr>
    </w:p>
    <w:p w14:paraId="1F2414DC" w14:textId="15392BB8" w:rsidR="00AC33B5" w:rsidRDefault="00AC33B5" w:rsidP="00F43D17">
      <w:pPr>
        <w:pStyle w:val="QUESTAO1"/>
        <w:tabs>
          <w:tab w:val="clear" w:pos="113"/>
          <w:tab w:val="left" w:pos="993"/>
        </w:tabs>
        <w:spacing w:before="0" w:after="80" w:line="324" w:lineRule="auto"/>
        <w:ind w:left="426" w:hanging="426"/>
        <w:rPr>
          <w:bCs/>
          <w:szCs w:val="24"/>
        </w:rPr>
      </w:pPr>
      <w:r>
        <w:rPr>
          <w:bCs/>
          <w:szCs w:val="24"/>
        </w:rPr>
        <w:tab/>
      </w:r>
      <w:r w:rsidRPr="00AC33B5">
        <w:rPr>
          <w:b/>
          <w:bCs/>
          <w:color w:val="C00000"/>
          <w:szCs w:val="24"/>
        </w:rPr>
        <w:t>3.2.</w:t>
      </w:r>
      <w:r w:rsidR="00F43D17">
        <w:rPr>
          <w:bCs/>
          <w:color w:val="C00000"/>
          <w:szCs w:val="24"/>
        </w:rPr>
        <w:tab/>
      </w:r>
      <w:r>
        <w:rPr>
          <w:bCs/>
          <w:szCs w:val="24"/>
        </w:rPr>
        <w:t>Qual é a moda?</w:t>
      </w:r>
    </w:p>
    <w:p w14:paraId="46410CFF" w14:textId="0C694FB8" w:rsidR="00AC33B5" w:rsidRDefault="00AC33B5" w:rsidP="00F43D17">
      <w:pPr>
        <w:pStyle w:val="QUESTAO1"/>
        <w:tabs>
          <w:tab w:val="clear" w:pos="113"/>
          <w:tab w:val="left" w:pos="993"/>
        </w:tabs>
        <w:spacing w:before="0" w:after="80" w:line="324" w:lineRule="auto"/>
        <w:ind w:left="426" w:hanging="426"/>
        <w:rPr>
          <w:bCs/>
          <w:szCs w:val="24"/>
        </w:rPr>
      </w:pPr>
      <w:r>
        <w:rPr>
          <w:bCs/>
          <w:szCs w:val="24"/>
        </w:rPr>
        <w:tab/>
      </w:r>
      <w:r w:rsidRPr="00AC33B5">
        <w:rPr>
          <w:b/>
          <w:bCs/>
          <w:color w:val="C00000"/>
          <w:szCs w:val="24"/>
        </w:rPr>
        <w:t>3.3.</w:t>
      </w:r>
      <w:r w:rsidR="00F43D17">
        <w:rPr>
          <w:bCs/>
          <w:color w:val="C00000"/>
          <w:szCs w:val="24"/>
        </w:rPr>
        <w:tab/>
      </w:r>
      <w:r>
        <w:rPr>
          <w:bCs/>
          <w:szCs w:val="24"/>
        </w:rPr>
        <w:t xml:space="preserve">Qual é a percentagem de alunos que leram pelo </w:t>
      </w:r>
      <w:proofErr w:type="gramStart"/>
      <w:r>
        <w:rPr>
          <w:bCs/>
          <w:szCs w:val="24"/>
        </w:rPr>
        <w:t xml:space="preserve">menos </w:t>
      </w:r>
      <w:r w:rsidR="00DE1D76">
        <w:rPr>
          <w:bCs/>
          <w:szCs w:val="24"/>
        </w:rPr>
        <w:t xml:space="preserve"> </w:t>
      </w:r>
      <w:r>
        <w:rPr>
          <w:bCs/>
          <w:szCs w:val="24"/>
        </w:rPr>
        <w:t>2</w:t>
      </w:r>
      <w:proofErr w:type="gramEnd"/>
      <w:r>
        <w:rPr>
          <w:bCs/>
          <w:szCs w:val="24"/>
        </w:rPr>
        <w:t xml:space="preserve"> </w:t>
      </w:r>
      <w:r w:rsidR="00DE1D76">
        <w:rPr>
          <w:bCs/>
          <w:szCs w:val="24"/>
        </w:rPr>
        <w:t xml:space="preserve"> </w:t>
      </w:r>
      <w:r>
        <w:rPr>
          <w:bCs/>
          <w:szCs w:val="24"/>
        </w:rPr>
        <w:t>livros?</w:t>
      </w:r>
    </w:p>
    <w:p w14:paraId="489C5AA5" w14:textId="625370CE" w:rsidR="00AC33B5" w:rsidRDefault="00AC33B5" w:rsidP="00F43D17">
      <w:pPr>
        <w:pStyle w:val="QUESTAO1"/>
        <w:tabs>
          <w:tab w:val="clear" w:pos="113"/>
          <w:tab w:val="left" w:pos="993"/>
        </w:tabs>
        <w:spacing w:before="0" w:after="80" w:line="324" w:lineRule="auto"/>
        <w:ind w:left="284" w:hanging="284"/>
        <w:rPr>
          <w:bCs/>
          <w:szCs w:val="24"/>
        </w:rPr>
      </w:pP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 w:rsidRPr="00AC33B5">
        <w:rPr>
          <w:b/>
          <w:bCs/>
          <w:szCs w:val="24"/>
        </w:rPr>
        <w:t>(A)</w:t>
      </w:r>
      <w:r>
        <w:rPr>
          <w:bCs/>
          <w:szCs w:val="24"/>
        </w:rPr>
        <w:t xml:space="preserve"> 30 %</w: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 w:rsidRPr="00AC33B5">
        <w:rPr>
          <w:b/>
          <w:bCs/>
          <w:szCs w:val="24"/>
        </w:rPr>
        <w:t>(B)</w:t>
      </w:r>
      <w:r>
        <w:rPr>
          <w:bCs/>
          <w:szCs w:val="24"/>
        </w:rPr>
        <w:t xml:space="preserve"> 60 %</w:t>
      </w:r>
      <w:r>
        <w:rPr>
          <w:bCs/>
          <w:szCs w:val="24"/>
        </w:rPr>
        <w:tab/>
      </w:r>
      <w:r>
        <w:rPr>
          <w:bCs/>
          <w:szCs w:val="24"/>
        </w:rPr>
        <w:tab/>
      </w:r>
      <w:r w:rsidRPr="00AC33B5">
        <w:rPr>
          <w:b/>
          <w:bCs/>
          <w:szCs w:val="24"/>
        </w:rPr>
        <w:t>(C)</w:t>
      </w:r>
      <w:r>
        <w:rPr>
          <w:bCs/>
          <w:szCs w:val="24"/>
        </w:rPr>
        <w:t xml:space="preserve"> 70 %</w:t>
      </w:r>
      <w:r>
        <w:rPr>
          <w:bCs/>
          <w:szCs w:val="24"/>
        </w:rPr>
        <w:tab/>
      </w:r>
      <w:r>
        <w:rPr>
          <w:bCs/>
          <w:szCs w:val="24"/>
        </w:rPr>
        <w:tab/>
      </w:r>
      <w:r w:rsidRPr="00AC33B5">
        <w:rPr>
          <w:b/>
          <w:bCs/>
          <w:szCs w:val="24"/>
        </w:rPr>
        <w:t>(D)</w:t>
      </w:r>
      <w:r>
        <w:rPr>
          <w:bCs/>
          <w:szCs w:val="24"/>
        </w:rPr>
        <w:t xml:space="preserve"> 100 %</w:t>
      </w:r>
    </w:p>
    <w:p w14:paraId="314E34C6" w14:textId="5E268325" w:rsidR="00AC33B5" w:rsidRPr="0036797E" w:rsidRDefault="00AC33B5" w:rsidP="00F43D17">
      <w:pPr>
        <w:pStyle w:val="QUESTAO1"/>
        <w:tabs>
          <w:tab w:val="clear" w:pos="113"/>
          <w:tab w:val="left" w:pos="993"/>
        </w:tabs>
        <w:spacing w:before="0" w:after="80" w:line="324" w:lineRule="auto"/>
        <w:ind w:left="426" w:hanging="426"/>
        <w:rPr>
          <w:bCs/>
          <w:szCs w:val="24"/>
        </w:rPr>
      </w:pPr>
      <w:r w:rsidRPr="00AC33B5">
        <w:rPr>
          <w:b/>
          <w:bCs/>
          <w:color w:val="C00000"/>
          <w:szCs w:val="24"/>
        </w:rPr>
        <w:tab/>
        <w:t>3.4.</w:t>
      </w:r>
      <w:r w:rsidR="00F43D17">
        <w:rPr>
          <w:b/>
          <w:bCs/>
          <w:color w:val="C00000"/>
          <w:szCs w:val="24"/>
        </w:rPr>
        <w:tab/>
      </w:r>
      <w:r w:rsidR="00A76DB5">
        <w:rPr>
          <w:bCs/>
          <w:szCs w:val="24"/>
        </w:rPr>
        <w:t xml:space="preserve">Constrói um </w:t>
      </w:r>
      <w:r w:rsidRPr="00AC33B5">
        <w:rPr>
          <w:bCs/>
          <w:szCs w:val="24"/>
        </w:rPr>
        <w:t>gráfico de barras</w:t>
      </w:r>
      <w:r w:rsidR="00DE1D76">
        <w:rPr>
          <w:bCs/>
          <w:szCs w:val="24"/>
        </w:rPr>
        <w:t xml:space="preserve"> que represente os dados</w:t>
      </w:r>
      <w:r w:rsidRPr="00AC33B5">
        <w:rPr>
          <w:bCs/>
          <w:szCs w:val="24"/>
        </w:rPr>
        <w:t>.</w:t>
      </w:r>
    </w:p>
    <w:p w14:paraId="204B58B0" w14:textId="54CFDC2A" w:rsidR="0036797E" w:rsidRDefault="0036797E" w:rsidP="00594815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059619BA" w14:textId="1CBB51EE" w:rsidR="0036797E" w:rsidRDefault="002B6566" w:rsidP="00211FE3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Cs/>
          <w:szCs w:val="24"/>
        </w:rPr>
      </w:pPr>
      <w:r>
        <w:rPr>
          <w:bCs/>
          <w:noProof/>
          <w:szCs w:val="24"/>
        </w:rPr>
        <w:drawing>
          <wp:anchor distT="0" distB="0" distL="114300" distR="114300" simplePos="0" relativeHeight="251921408" behindDoc="0" locked="0" layoutInCell="1" allowOverlap="1" wp14:anchorId="7E26625B" wp14:editId="373BC06F">
            <wp:simplePos x="0" y="0"/>
            <wp:positionH relativeFrom="column">
              <wp:posOffset>3994785</wp:posOffset>
            </wp:positionH>
            <wp:positionV relativeFrom="paragraph">
              <wp:posOffset>322580</wp:posOffset>
            </wp:positionV>
            <wp:extent cx="2239645" cy="1795145"/>
            <wp:effectExtent l="0" t="0" r="8255" b="0"/>
            <wp:wrapSquare wrapText="bothSides"/>
            <wp:docPr id="183532223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322237" name="Imagem 11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239645" cy="179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97E">
        <w:rPr>
          <w:bCs/>
          <w:szCs w:val="24"/>
        </w:rPr>
        <w:t xml:space="preserve"> </w:t>
      </w:r>
      <w:r w:rsidR="00F43D17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E1E9F40" wp14:editId="0DB60FFE">
                <wp:extent cx="216000" cy="216000"/>
                <wp:effectExtent l="0" t="0" r="0" b="0"/>
                <wp:docPr id="1884042988" name="Oval 1884042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888BF" w14:textId="6360579E" w:rsidR="00F43D17" w:rsidRPr="000D632F" w:rsidRDefault="00F43D17" w:rsidP="00F43D1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E1E9F40" id="Oval 1884042988" o:sp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6L7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1/ov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5C888BF" w14:textId="6360579E" w:rsidR="00F43D17" w:rsidRPr="000D632F" w:rsidRDefault="00F43D17" w:rsidP="00F43D1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0377A">
        <w:rPr>
          <w:bCs/>
          <w:szCs w:val="24"/>
        </w:rPr>
        <w:tab/>
      </w:r>
      <w:r w:rsidR="00211FE3">
        <w:rPr>
          <w:bCs/>
          <w:szCs w:val="24"/>
        </w:rPr>
        <w:t xml:space="preserve">O gráfico ao lado mostra </w:t>
      </w:r>
      <w:proofErr w:type="gramStart"/>
      <w:r w:rsidR="00211FE3">
        <w:rPr>
          <w:bCs/>
          <w:szCs w:val="24"/>
        </w:rPr>
        <w:t>como</w:t>
      </w:r>
      <w:r w:rsidR="00C65380">
        <w:rPr>
          <w:bCs/>
          <w:szCs w:val="24"/>
        </w:rPr>
        <w:t xml:space="preserve"> </w:t>
      </w:r>
      <w:r w:rsidR="00211FE3">
        <w:rPr>
          <w:bCs/>
          <w:szCs w:val="24"/>
        </w:rPr>
        <w:t xml:space="preserve"> 800</w:t>
      </w:r>
      <w:proofErr w:type="gramEnd"/>
      <w:r w:rsidR="00C65380">
        <w:rPr>
          <w:bCs/>
          <w:szCs w:val="24"/>
        </w:rPr>
        <w:t xml:space="preserve"> </w:t>
      </w:r>
      <w:r w:rsidR="00211FE3">
        <w:rPr>
          <w:bCs/>
          <w:szCs w:val="24"/>
        </w:rPr>
        <w:t xml:space="preserve"> pessoas responderam a uma sondagem acerca dos cuidados que têm em fazer uma alimentação saudável.</w:t>
      </w:r>
    </w:p>
    <w:p w14:paraId="6A65BA7A" w14:textId="54154D94" w:rsidR="000F28CA" w:rsidRDefault="000F28CA" w:rsidP="00F43D17">
      <w:pPr>
        <w:pStyle w:val="QUESTAO1"/>
        <w:tabs>
          <w:tab w:val="clear" w:pos="113"/>
          <w:tab w:val="left" w:pos="993"/>
        </w:tabs>
        <w:spacing w:before="0" w:after="80" w:line="324" w:lineRule="auto"/>
        <w:rPr>
          <w:bCs/>
          <w:szCs w:val="24"/>
        </w:rPr>
      </w:pPr>
      <w:r w:rsidRPr="000F28CA">
        <w:rPr>
          <w:b/>
          <w:bCs/>
          <w:color w:val="C00000"/>
          <w:szCs w:val="24"/>
        </w:rPr>
        <w:tab/>
        <w:t>4.1.</w:t>
      </w:r>
      <w:r w:rsidR="00F43D17">
        <w:rPr>
          <w:bCs/>
          <w:color w:val="C00000"/>
          <w:szCs w:val="24"/>
        </w:rPr>
        <w:tab/>
      </w:r>
      <w:r>
        <w:rPr>
          <w:bCs/>
          <w:szCs w:val="24"/>
        </w:rPr>
        <w:t>Quantas pessoas responderam “Poucas</w:t>
      </w:r>
      <w:r w:rsidR="00F43D17">
        <w:rPr>
          <w:bCs/>
          <w:szCs w:val="24"/>
        </w:rPr>
        <w:t xml:space="preserve"> </w:t>
      </w:r>
      <w:r>
        <w:rPr>
          <w:bCs/>
          <w:szCs w:val="24"/>
        </w:rPr>
        <w:t>vezes”?</w:t>
      </w:r>
    </w:p>
    <w:p w14:paraId="7E8EAEDB" w14:textId="57B8631C" w:rsidR="00F43D17" w:rsidRDefault="000F28CA" w:rsidP="00F43D17">
      <w:pPr>
        <w:pStyle w:val="QUESTAO1"/>
        <w:tabs>
          <w:tab w:val="clear" w:pos="113"/>
          <w:tab w:val="left" w:pos="993"/>
        </w:tabs>
        <w:spacing w:before="0" w:line="324" w:lineRule="auto"/>
        <w:rPr>
          <w:bCs/>
          <w:szCs w:val="24"/>
        </w:rPr>
      </w:pPr>
      <w:r>
        <w:rPr>
          <w:bCs/>
          <w:szCs w:val="24"/>
        </w:rPr>
        <w:tab/>
      </w:r>
      <w:r w:rsidRPr="000F28CA">
        <w:rPr>
          <w:b/>
          <w:bCs/>
          <w:color w:val="C00000"/>
          <w:szCs w:val="24"/>
        </w:rPr>
        <w:t>4.2.</w:t>
      </w:r>
      <w:r w:rsidR="00F43D17">
        <w:rPr>
          <w:bCs/>
          <w:color w:val="C00000"/>
          <w:szCs w:val="24"/>
        </w:rPr>
        <w:tab/>
      </w:r>
      <w:r>
        <w:rPr>
          <w:bCs/>
          <w:szCs w:val="24"/>
        </w:rPr>
        <w:t>Qual é a probabilidade de selecionar uma</w:t>
      </w:r>
    </w:p>
    <w:p w14:paraId="5BAFC637" w14:textId="2CC1AA9F" w:rsidR="000F28CA" w:rsidRPr="0036797E" w:rsidRDefault="00F43D17" w:rsidP="00F43D17">
      <w:pPr>
        <w:pStyle w:val="QUESTAO1"/>
        <w:tabs>
          <w:tab w:val="clear" w:pos="113"/>
          <w:tab w:val="left" w:pos="993"/>
        </w:tabs>
        <w:spacing w:before="0" w:line="324" w:lineRule="auto"/>
        <w:rPr>
          <w:bCs/>
          <w:szCs w:val="24"/>
        </w:rPr>
      </w:pPr>
      <w:r>
        <w:rPr>
          <w:b/>
          <w:bCs/>
          <w:color w:val="C00000"/>
          <w:szCs w:val="24"/>
        </w:rPr>
        <w:tab/>
      </w:r>
      <w:r>
        <w:rPr>
          <w:b/>
          <w:bCs/>
          <w:color w:val="C00000"/>
          <w:szCs w:val="24"/>
        </w:rPr>
        <w:tab/>
      </w:r>
      <w:r w:rsidR="000F28CA">
        <w:rPr>
          <w:bCs/>
          <w:szCs w:val="24"/>
        </w:rPr>
        <w:t>pessoa que tenha respondido “Muitas vezes”?</w:t>
      </w:r>
    </w:p>
    <w:p w14:paraId="5F77FE50" w14:textId="64A140EF" w:rsidR="00F43D17" w:rsidRDefault="000F28CA" w:rsidP="00F43D17">
      <w:pPr>
        <w:pStyle w:val="QUESTAO1"/>
        <w:tabs>
          <w:tab w:val="clear" w:pos="113"/>
          <w:tab w:val="left" w:pos="1134"/>
        </w:tabs>
        <w:spacing w:before="0" w:line="324" w:lineRule="auto"/>
        <w:ind w:left="993" w:hanging="993"/>
        <w:rPr>
          <w:bCs/>
          <w:szCs w:val="24"/>
        </w:rPr>
      </w:pPr>
      <w:r>
        <w:rPr>
          <w:b/>
          <w:bCs/>
          <w:szCs w:val="24"/>
        </w:rPr>
        <w:tab/>
      </w:r>
      <w:r w:rsidRPr="00AC33B5">
        <w:rPr>
          <w:b/>
          <w:bCs/>
          <w:szCs w:val="24"/>
        </w:rPr>
        <w:t>(A)</w:t>
      </w:r>
      <w:r>
        <w:rPr>
          <w:bCs/>
          <w:szCs w:val="24"/>
        </w:rPr>
        <w:t xml:space="preserve"> </w:t>
      </w:r>
      <w:r w:rsidRPr="00DB19EB">
        <w:rPr>
          <w:position w:val="-22"/>
        </w:rPr>
        <w:object w:dxaOrig="220" w:dyaOrig="580" w14:anchorId="1013A71B">
          <v:shape id="_x0000_i1043" type="#_x0000_t75" style="width:10.5pt;height:28.5pt" o:ole="">
            <v:imagedata r:id="rId52" o:title=""/>
          </v:shape>
          <o:OLEObject Type="Embed" ProgID="Equation.DSMT4" ShapeID="_x0000_i1043" DrawAspect="Content" ObjectID="_1747811909" r:id="rId53"/>
        </w:objec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 w:rsidRPr="00AC33B5">
        <w:rPr>
          <w:b/>
          <w:bCs/>
          <w:szCs w:val="24"/>
        </w:rPr>
        <w:t>(B)</w:t>
      </w:r>
      <w:r>
        <w:rPr>
          <w:bCs/>
          <w:szCs w:val="24"/>
        </w:rPr>
        <w:t xml:space="preserve"> </w:t>
      </w:r>
      <w:r w:rsidRPr="00DB19EB">
        <w:rPr>
          <w:position w:val="-22"/>
        </w:rPr>
        <w:object w:dxaOrig="480" w:dyaOrig="580" w14:anchorId="5CFE6D5B">
          <v:shape id="_x0000_i1044" type="#_x0000_t75" style="width:22.5pt;height:28.5pt" o:ole="">
            <v:imagedata r:id="rId54" o:title=""/>
          </v:shape>
          <o:OLEObject Type="Embed" ProgID="Equation.DSMT4" ShapeID="_x0000_i1044" DrawAspect="Content" ObjectID="_1747811910" r:id="rId55"/>
        </w:object>
      </w:r>
      <w:r>
        <w:rPr>
          <w:bCs/>
          <w:szCs w:val="24"/>
        </w:rPr>
        <w:tab/>
      </w:r>
    </w:p>
    <w:p w14:paraId="01541B67" w14:textId="61BB1179" w:rsidR="0036797E" w:rsidRDefault="000F28CA" w:rsidP="00F43D1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2268" w:hanging="1276"/>
        <w:rPr>
          <w:bCs/>
          <w:sz w:val="24"/>
          <w:szCs w:val="24"/>
        </w:rPr>
      </w:pPr>
      <w:r w:rsidRPr="00AC33B5">
        <w:rPr>
          <w:b/>
          <w:bCs/>
          <w:szCs w:val="24"/>
        </w:rPr>
        <w:t>(C)</w:t>
      </w:r>
      <w:r>
        <w:rPr>
          <w:bCs/>
          <w:szCs w:val="24"/>
        </w:rPr>
        <w:t xml:space="preserve"> </w:t>
      </w:r>
      <w:r w:rsidRPr="00DB19EB">
        <w:rPr>
          <w:position w:val="-22"/>
        </w:rPr>
        <w:object w:dxaOrig="220" w:dyaOrig="580" w14:anchorId="27B61EE4">
          <v:shape id="_x0000_i1045" type="#_x0000_t75" style="width:10.5pt;height:28.5pt" o:ole="">
            <v:imagedata r:id="rId56" o:title=""/>
          </v:shape>
          <o:OLEObject Type="Embed" ProgID="Equation.DSMT4" ShapeID="_x0000_i1045" DrawAspect="Content" ObjectID="_1747811911" r:id="rId57"/>
        </w:object>
      </w:r>
      <w:r>
        <w:rPr>
          <w:bCs/>
          <w:szCs w:val="24"/>
        </w:rPr>
        <w:tab/>
      </w:r>
      <w:r>
        <w:rPr>
          <w:bCs/>
          <w:szCs w:val="24"/>
        </w:rPr>
        <w:tab/>
      </w:r>
      <w:r w:rsidR="00F43D17">
        <w:rPr>
          <w:bCs/>
          <w:szCs w:val="24"/>
        </w:rPr>
        <w:tab/>
      </w:r>
      <w:r w:rsidRPr="00AC33B5">
        <w:rPr>
          <w:b/>
          <w:bCs/>
          <w:szCs w:val="24"/>
        </w:rPr>
        <w:t>(D)</w:t>
      </w:r>
      <w:r>
        <w:rPr>
          <w:bCs/>
          <w:szCs w:val="24"/>
        </w:rPr>
        <w:t xml:space="preserve"> </w:t>
      </w:r>
      <w:r w:rsidRPr="00DB19EB">
        <w:rPr>
          <w:position w:val="-22"/>
        </w:rPr>
        <w:object w:dxaOrig="480" w:dyaOrig="580" w14:anchorId="10CBDAB6">
          <v:shape id="_x0000_i1046" type="#_x0000_t75" style="width:22.5pt;height:28.5pt" o:ole="">
            <v:imagedata r:id="rId58" o:title=""/>
          </v:shape>
          <o:OLEObject Type="Embed" ProgID="Equation.DSMT4" ShapeID="_x0000_i1046" DrawAspect="Content" ObjectID="_1747811912" r:id="rId59"/>
        </w:object>
      </w:r>
    </w:p>
    <w:p w14:paraId="12ABF5B8" w14:textId="77777777" w:rsidR="00280379" w:rsidRPr="00E3612D" w:rsidRDefault="0033552C" w:rsidP="00F40E51">
      <w:pPr>
        <w:pStyle w:val="TITULOFICHAS"/>
        <w:jc w:val="left"/>
        <w:rPr>
          <w:lang w:val="pt-PT"/>
        </w:rPr>
      </w:pPr>
      <w:r w:rsidRPr="00280379">
        <w:rPr>
          <w:b w:val="0"/>
          <w:szCs w:val="22"/>
          <w:lang w:val="pt-PT"/>
        </w:rPr>
        <w:br w:type="page"/>
      </w:r>
      <w:r w:rsidR="00280379">
        <w:rPr>
          <w:lang w:val="pt-PT"/>
        </w:rPr>
        <w:lastRenderedPageBreak/>
        <w:t>Teste A +</w:t>
      </w:r>
    </w:p>
    <w:p w14:paraId="69FE4944" w14:textId="77777777" w:rsidR="00280379" w:rsidRPr="001F156B" w:rsidRDefault="00280379" w:rsidP="00280379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7922F56" wp14:editId="3E2EF16D">
                <wp:extent cx="6119640" cy="792000"/>
                <wp:effectExtent l="12700" t="12700" r="14605" b="8255"/>
                <wp:docPr id="4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463B" w:rsidRPr="00DB2ED5" w14:paraId="768D38D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3A6EAE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B4CD9F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412062" w14:textId="77777777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841E5A" w14:textId="6D6A0024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F34C2D"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463B" w:rsidRPr="00DB2ED5" w14:paraId="17A2516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CB4BC8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26F4DF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8CF836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41B0A5C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691D9F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463B" w:rsidRPr="00DB2ED5" w14:paraId="4474777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1A9565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E21285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ED2F17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83456BB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AF00173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318C0AA" w14:textId="77777777" w:rsidR="00BF463B" w:rsidRPr="0005099D" w:rsidRDefault="00BF463B" w:rsidP="00280379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922F56" id="_x0000_s106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j3fod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463B" w:rsidRPr="00DB2ED5" w14:paraId="768D38D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3A6EAE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B4CD9F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6412062" w14:textId="77777777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B841E5A" w14:textId="6D6A0024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F34C2D"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463B" w:rsidRPr="00DB2ED5" w14:paraId="17A2516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2CB4BC8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C26F4DF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D8CF836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41B0A5C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C691D9F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463B" w:rsidRPr="00DB2ED5" w14:paraId="4474777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91A9565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BE21285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AED2F17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83456BB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AF00173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318C0AA" w14:textId="77777777" w:rsidR="00BF463B" w:rsidRPr="0005099D" w:rsidRDefault="00BF463B" w:rsidP="00280379"/>
                  </w:txbxContent>
                </v:textbox>
                <w10:anchorlock/>
              </v:roundrect>
            </w:pict>
          </mc:Fallback>
        </mc:AlternateContent>
      </w:r>
    </w:p>
    <w:p w14:paraId="5B4DAE99" w14:textId="2CA89097" w:rsidR="0036797E" w:rsidRDefault="002B6566" w:rsidP="002B11A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noProof/>
          <w:lang w:eastAsia="pt-PT"/>
        </w:rPr>
      </w:pPr>
      <w:r>
        <w:rPr>
          <w:noProof/>
          <w:szCs w:val="22"/>
        </w:rPr>
        <w:drawing>
          <wp:anchor distT="0" distB="0" distL="114300" distR="114300" simplePos="0" relativeHeight="251922432" behindDoc="0" locked="0" layoutInCell="1" allowOverlap="1" wp14:anchorId="5AF21E2E" wp14:editId="617DE1B5">
            <wp:simplePos x="0" y="0"/>
            <wp:positionH relativeFrom="column">
              <wp:posOffset>4471035</wp:posOffset>
            </wp:positionH>
            <wp:positionV relativeFrom="paragraph">
              <wp:posOffset>109855</wp:posOffset>
            </wp:positionV>
            <wp:extent cx="1633220" cy="2179320"/>
            <wp:effectExtent l="0" t="0" r="5080" b="0"/>
            <wp:wrapSquare wrapText="bothSides"/>
            <wp:docPr id="996387050" name="Imagem 12" descr="Uma imagem com texto, captura de ecrã, Tipo de letra, númer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387050" name="Imagem 12" descr="Uma imagem com texto, captura de ecrã, Tipo de letra, número&#10;&#10;Descrição gerada automaticamente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3322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301386" w14:textId="753EC947" w:rsidR="00067E0D" w:rsidRDefault="0036797E" w:rsidP="00593F7A">
      <w:pPr>
        <w:pStyle w:val="QUESTAO1"/>
        <w:tabs>
          <w:tab w:val="clear" w:pos="113"/>
        </w:tabs>
        <w:spacing w:before="200" w:line="240" w:lineRule="auto"/>
        <w:ind w:left="426" w:hanging="426"/>
        <w:rPr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89E1E3D" wp14:editId="13B9B111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945DD" w14:textId="77777777" w:rsidR="00BF463B" w:rsidRPr="00086D19" w:rsidRDefault="00BF463B" w:rsidP="0036797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89E1E3D" id="Oval 16" o:sp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xc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LkLF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C9945DD" w14:textId="77777777" w:rsidR="00BF463B" w:rsidRPr="00086D19" w:rsidRDefault="00BF463B" w:rsidP="0036797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93F7A">
        <w:tab/>
      </w:r>
      <w:r w:rsidR="0028195B">
        <w:rPr>
          <w:szCs w:val="22"/>
        </w:rPr>
        <w:t>Na figura ao lado, está representada a planificação de um dado cúbico.</w:t>
      </w:r>
    </w:p>
    <w:p w14:paraId="2569E3C2" w14:textId="71D5A85B" w:rsidR="0028195B" w:rsidRDefault="009F2BA2" w:rsidP="00593F7A">
      <w:pPr>
        <w:pStyle w:val="QUESTAO1"/>
        <w:spacing w:before="200" w:line="240" w:lineRule="auto"/>
        <w:ind w:left="426" w:hanging="426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28195B">
        <w:rPr>
          <w:szCs w:val="22"/>
        </w:rPr>
        <w:t>Considera que se lança o dado e se observa a face que fica voltada para cima.</w:t>
      </w:r>
    </w:p>
    <w:p w14:paraId="180DFA87" w14:textId="787B2881" w:rsidR="0028195B" w:rsidRDefault="009F2BA2" w:rsidP="00593F7A">
      <w:pPr>
        <w:pStyle w:val="QUESTAO1"/>
        <w:spacing w:before="200" w:line="240" w:lineRule="auto"/>
        <w:ind w:left="426" w:hanging="426"/>
        <w:rPr>
          <w:noProof/>
          <w:szCs w:val="22"/>
          <w:lang w:eastAsia="pt-PT"/>
        </w:rPr>
      </w:pPr>
      <w:r>
        <w:rPr>
          <w:szCs w:val="22"/>
        </w:rPr>
        <w:tab/>
      </w:r>
      <w:r>
        <w:rPr>
          <w:szCs w:val="22"/>
        </w:rPr>
        <w:tab/>
      </w:r>
      <w:r w:rsidR="0028195B">
        <w:rPr>
          <w:szCs w:val="22"/>
        </w:rPr>
        <w:t xml:space="preserve">Justifica que os seguintes acontecimentos são </w:t>
      </w:r>
      <w:proofErr w:type="spellStart"/>
      <w:r w:rsidR="0028195B">
        <w:rPr>
          <w:szCs w:val="22"/>
        </w:rPr>
        <w:t>equiprováveis</w:t>
      </w:r>
      <w:proofErr w:type="spellEnd"/>
      <w:r w:rsidR="0028195B">
        <w:rPr>
          <w:szCs w:val="22"/>
        </w:rPr>
        <w:t>.</w:t>
      </w:r>
      <w:r w:rsidR="00640A79" w:rsidRPr="00640A79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B50D5B9" w14:textId="77777777" w:rsidR="0028195B" w:rsidRDefault="0028195B" w:rsidP="0028195B">
      <w:pPr>
        <w:pStyle w:val="QUESTAO1"/>
        <w:numPr>
          <w:ilvl w:val="0"/>
          <w:numId w:val="38"/>
        </w:numPr>
        <w:spacing w:before="200" w:line="480" w:lineRule="auto"/>
        <w:rPr>
          <w:bCs/>
          <w:szCs w:val="22"/>
        </w:rPr>
      </w:pPr>
      <w:r>
        <w:rPr>
          <w:bCs/>
          <w:szCs w:val="22"/>
        </w:rPr>
        <w:t>Obter uma face com número natural.</w:t>
      </w:r>
    </w:p>
    <w:p w14:paraId="1723FB64" w14:textId="09884126" w:rsidR="0028195B" w:rsidRDefault="0028195B" w:rsidP="0028195B">
      <w:pPr>
        <w:pStyle w:val="QUESTAO1"/>
        <w:numPr>
          <w:ilvl w:val="0"/>
          <w:numId w:val="38"/>
        </w:numPr>
        <w:spacing w:before="0" w:line="240" w:lineRule="auto"/>
        <w:rPr>
          <w:bCs/>
          <w:szCs w:val="22"/>
        </w:rPr>
      </w:pPr>
      <w:r>
        <w:rPr>
          <w:bCs/>
          <w:szCs w:val="22"/>
        </w:rPr>
        <w:t>Ob</w:t>
      </w:r>
      <w:r w:rsidR="00640A79">
        <w:rPr>
          <w:bCs/>
          <w:szCs w:val="22"/>
        </w:rPr>
        <w:t>ter uma face com um número menor</w:t>
      </w:r>
      <w:r>
        <w:rPr>
          <w:bCs/>
          <w:szCs w:val="22"/>
        </w:rPr>
        <w:t xml:space="preserve"> do </w:t>
      </w:r>
      <w:proofErr w:type="gramStart"/>
      <w:r>
        <w:rPr>
          <w:bCs/>
          <w:szCs w:val="22"/>
        </w:rPr>
        <w:t>que</w:t>
      </w:r>
      <w:r w:rsidR="00C65380">
        <w:rPr>
          <w:bCs/>
          <w:szCs w:val="22"/>
        </w:rPr>
        <w:t xml:space="preserve"> </w:t>
      </w:r>
      <w:r>
        <w:rPr>
          <w:bCs/>
          <w:szCs w:val="22"/>
        </w:rPr>
        <w:t xml:space="preserve"> 1</w:t>
      </w:r>
      <w:proofErr w:type="gramEnd"/>
      <w:r w:rsidR="00C65380">
        <w:rPr>
          <w:bCs/>
          <w:szCs w:val="22"/>
        </w:rPr>
        <w:t xml:space="preserve"> </w:t>
      </w:r>
      <w:r>
        <w:rPr>
          <w:bCs/>
          <w:szCs w:val="22"/>
        </w:rPr>
        <w:t>.</w:t>
      </w:r>
    </w:p>
    <w:p w14:paraId="5A6FF56E" w14:textId="77777777" w:rsidR="00F94F62" w:rsidRPr="00F94F62" w:rsidRDefault="002B11A7" w:rsidP="00F94F62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2"/>
        </w:rPr>
      </w:pPr>
      <w:r>
        <w:rPr>
          <w:bCs/>
          <w:szCs w:val="22"/>
        </w:rPr>
        <w:tab/>
      </w:r>
    </w:p>
    <w:p w14:paraId="14276F74" w14:textId="5C21D206" w:rsidR="00F94F62" w:rsidRPr="00F94F62" w:rsidRDefault="00F94F62" w:rsidP="00593F7A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2"/>
        </w:rPr>
      </w:pPr>
      <w:r w:rsidRPr="0036797E">
        <w:rPr>
          <w:noProof/>
          <w:position w:val="-8"/>
          <w:sz w:val="20"/>
          <w:lang w:eastAsia="pt-PT"/>
        </w:rPr>
        <mc:AlternateContent>
          <mc:Choice Requires="wps">
            <w:drawing>
              <wp:inline distT="0" distB="0" distL="0" distR="0" wp14:anchorId="47BD510F" wp14:editId="139EA3D9">
                <wp:extent cx="216000" cy="216000"/>
                <wp:effectExtent l="0" t="0" r="0" b="0"/>
                <wp:docPr id="154" name="Oval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B11633" w14:textId="77777777" w:rsidR="00BF463B" w:rsidRPr="00E4687D" w:rsidRDefault="00BF463B" w:rsidP="00F94F6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7BD510F" id="Oval 154" o:sp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Pi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2T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0qU+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8B11633" w14:textId="77777777" w:rsidR="00BF463B" w:rsidRPr="00E4687D" w:rsidRDefault="00BF463B" w:rsidP="00F94F6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bCs/>
          <w:sz w:val="24"/>
          <w:szCs w:val="24"/>
        </w:rPr>
        <w:t xml:space="preserve">  </w:t>
      </w:r>
      <w:r w:rsidR="007B35BF">
        <w:rPr>
          <w:bCs/>
          <w:szCs w:val="22"/>
        </w:rPr>
        <w:t>O histograma da figura</w:t>
      </w:r>
      <w:r w:rsidRPr="00F94F62">
        <w:rPr>
          <w:bCs/>
          <w:szCs w:val="22"/>
        </w:rPr>
        <w:t xml:space="preserve"> mostra o número de golos marcados </w:t>
      </w:r>
      <w:proofErr w:type="gramStart"/>
      <w:r w:rsidRPr="00F94F62">
        <w:rPr>
          <w:bCs/>
          <w:szCs w:val="22"/>
        </w:rPr>
        <w:t xml:space="preserve">por </w:t>
      </w:r>
      <w:r w:rsidR="00C65380">
        <w:rPr>
          <w:bCs/>
          <w:szCs w:val="22"/>
        </w:rPr>
        <w:t xml:space="preserve"> </w:t>
      </w:r>
      <w:r w:rsidRPr="00F94F62">
        <w:rPr>
          <w:bCs/>
          <w:szCs w:val="22"/>
        </w:rPr>
        <w:t>16</w:t>
      </w:r>
      <w:proofErr w:type="gramEnd"/>
      <w:r w:rsidR="00C65380">
        <w:rPr>
          <w:bCs/>
          <w:szCs w:val="22"/>
        </w:rPr>
        <w:t xml:space="preserve"> </w:t>
      </w:r>
      <w:r w:rsidRPr="00F94F62">
        <w:rPr>
          <w:bCs/>
          <w:szCs w:val="22"/>
        </w:rPr>
        <w:t xml:space="preserve"> equipas de futebol durante um campeonato.</w:t>
      </w:r>
    </w:p>
    <w:p w14:paraId="47EB7D99" w14:textId="7D40673B" w:rsidR="00933047" w:rsidRDefault="002B6566" w:rsidP="00F94F62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/>
          <w:bCs/>
          <w:color w:val="C00000"/>
          <w:szCs w:val="22"/>
        </w:rPr>
      </w:pPr>
      <w:r>
        <w:rPr>
          <w:b/>
          <w:bCs/>
          <w:noProof/>
          <w:color w:val="C00000"/>
          <w:szCs w:val="22"/>
        </w:rPr>
        <w:drawing>
          <wp:anchor distT="0" distB="0" distL="114300" distR="114300" simplePos="0" relativeHeight="251924480" behindDoc="0" locked="0" layoutInCell="1" allowOverlap="1" wp14:anchorId="12B5F303" wp14:editId="49AF59EB">
            <wp:simplePos x="0" y="0"/>
            <wp:positionH relativeFrom="column">
              <wp:posOffset>3213735</wp:posOffset>
            </wp:positionH>
            <wp:positionV relativeFrom="paragraph">
              <wp:posOffset>151765</wp:posOffset>
            </wp:positionV>
            <wp:extent cx="2575565" cy="1981204"/>
            <wp:effectExtent l="0" t="0" r="0" b="0"/>
            <wp:wrapSquare wrapText="bothSides"/>
            <wp:docPr id="758161901" name="Imagem 14" descr="Uma imagem com bola, desporto com bola, bola de futebol, Equipamento despor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161901" name="Imagem 14" descr="Uma imagem com bola, desporto com bola, bola de futebol, Equipamento desportivo&#10;&#10;Descrição gerada automaticamente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75565" cy="19812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  <w:szCs w:val="22"/>
        </w:rPr>
        <w:drawing>
          <wp:anchor distT="0" distB="0" distL="114300" distR="114300" simplePos="0" relativeHeight="251923456" behindDoc="0" locked="0" layoutInCell="1" allowOverlap="1" wp14:anchorId="1FA4CD9E" wp14:editId="1CB4AD1C">
            <wp:simplePos x="0" y="0"/>
            <wp:positionH relativeFrom="column">
              <wp:posOffset>1184910</wp:posOffset>
            </wp:positionH>
            <wp:positionV relativeFrom="paragraph">
              <wp:posOffset>8890</wp:posOffset>
            </wp:positionV>
            <wp:extent cx="1968500" cy="1956435"/>
            <wp:effectExtent l="0" t="0" r="0" b="5715"/>
            <wp:wrapSquare wrapText="bothSides"/>
            <wp:docPr id="391989505" name="Imagem 13" descr="Uma imagem com texto, diagrama, captura de ecrã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89505" name="Imagem 13" descr="Uma imagem com texto, diagrama, captura de ecrã, Tipo de letra&#10;&#10;Descrição gerada automaticamente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1956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F62" w:rsidRPr="00F94F62">
        <w:rPr>
          <w:b/>
          <w:bCs/>
          <w:color w:val="C00000"/>
          <w:szCs w:val="22"/>
        </w:rPr>
        <w:tab/>
      </w:r>
    </w:p>
    <w:p w14:paraId="303E22DC" w14:textId="0A32BD1E" w:rsidR="00933047" w:rsidRDefault="00933047" w:rsidP="00F94F62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/>
          <w:bCs/>
          <w:color w:val="C00000"/>
          <w:szCs w:val="22"/>
        </w:rPr>
      </w:pPr>
    </w:p>
    <w:p w14:paraId="5ACC2850" w14:textId="313C7855" w:rsidR="00933047" w:rsidRDefault="00933047" w:rsidP="00F94F62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/>
          <w:bCs/>
          <w:color w:val="C00000"/>
          <w:szCs w:val="22"/>
        </w:rPr>
      </w:pPr>
    </w:p>
    <w:p w14:paraId="65336F75" w14:textId="60767803" w:rsidR="00933047" w:rsidRDefault="00933047" w:rsidP="00F94F62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/>
          <w:bCs/>
          <w:color w:val="C00000"/>
          <w:szCs w:val="22"/>
        </w:rPr>
      </w:pPr>
    </w:p>
    <w:p w14:paraId="0147D903" w14:textId="77777777" w:rsidR="00933047" w:rsidRDefault="00933047" w:rsidP="00F94F62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/>
          <w:bCs/>
          <w:color w:val="C00000"/>
          <w:szCs w:val="22"/>
        </w:rPr>
      </w:pPr>
    </w:p>
    <w:p w14:paraId="3C5D0515" w14:textId="77777777" w:rsidR="00933047" w:rsidRDefault="00933047" w:rsidP="00F94F62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/>
          <w:bCs/>
          <w:color w:val="C00000"/>
          <w:szCs w:val="22"/>
        </w:rPr>
      </w:pPr>
    </w:p>
    <w:p w14:paraId="5798CAEC" w14:textId="77777777" w:rsidR="00933047" w:rsidRDefault="00933047" w:rsidP="00F94F62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/>
          <w:bCs/>
          <w:color w:val="C00000"/>
          <w:szCs w:val="22"/>
        </w:rPr>
      </w:pPr>
    </w:p>
    <w:p w14:paraId="1BADB24D" w14:textId="77777777" w:rsidR="00933047" w:rsidRDefault="00933047" w:rsidP="00F94F62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/>
          <w:bCs/>
          <w:color w:val="C00000"/>
          <w:szCs w:val="22"/>
        </w:rPr>
      </w:pPr>
    </w:p>
    <w:p w14:paraId="719E0365" w14:textId="77777777" w:rsidR="00F94F62" w:rsidRDefault="00F94F62" w:rsidP="00593F7A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993" w:hanging="567"/>
        <w:rPr>
          <w:bCs/>
          <w:szCs w:val="22"/>
        </w:rPr>
      </w:pPr>
      <w:r w:rsidRPr="00F94F62">
        <w:rPr>
          <w:b/>
          <w:bCs/>
          <w:color w:val="C00000"/>
          <w:szCs w:val="22"/>
        </w:rPr>
        <w:t>2.1.</w:t>
      </w:r>
      <w:r w:rsidRPr="00F94F62">
        <w:rPr>
          <w:bCs/>
          <w:color w:val="C00000"/>
          <w:szCs w:val="22"/>
        </w:rPr>
        <w:t xml:space="preserve"> </w:t>
      </w:r>
      <w:r w:rsidRPr="00F94F62">
        <w:rPr>
          <w:bCs/>
          <w:szCs w:val="22"/>
        </w:rPr>
        <w:t>Com os dados do histograma, completa a tabela de frequências agrupadas em classes.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391"/>
        <w:gridCol w:w="1480"/>
        <w:gridCol w:w="1626"/>
      </w:tblGrid>
      <w:tr w:rsidR="00F94F62" w14:paraId="39147676" w14:textId="77777777" w:rsidTr="00593F7A">
        <w:trPr>
          <w:trHeight w:val="321"/>
          <w:jc w:val="center"/>
        </w:trPr>
        <w:tc>
          <w:tcPr>
            <w:tcW w:w="4248" w:type="dxa"/>
            <w:gridSpan w:val="3"/>
            <w:tcBorders>
              <w:top w:val="single" w:sz="18" w:space="0" w:color="D91F44"/>
              <w:left w:val="single" w:sz="18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55F52836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93F7A">
              <w:rPr>
                <w:rFonts w:ascii="Arial" w:hAnsi="Arial" w:cs="Arial"/>
                <w:bCs/>
                <w:sz w:val="22"/>
                <w:szCs w:val="22"/>
              </w:rPr>
              <w:t>N.º de golos marcados</w:t>
            </w:r>
          </w:p>
        </w:tc>
      </w:tr>
      <w:tr w:rsidR="00F94F62" w14:paraId="4EE7E375" w14:textId="77777777" w:rsidTr="00593F7A">
        <w:trPr>
          <w:trHeight w:val="321"/>
          <w:jc w:val="center"/>
        </w:trPr>
        <w:tc>
          <w:tcPr>
            <w:tcW w:w="1391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shd w:val="clear" w:color="auto" w:fill="F7C9D2"/>
            <w:vAlign w:val="center"/>
          </w:tcPr>
          <w:p w14:paraId="61115459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3F7A">
              <w:rPr>
                <w:rFonts w:ascii="Arial" w:hAnsi="Arial" w:cs="Arial"/>
                <w:b/>
                <w:bCs/>
                <w:sz w:val="22"/>
                <w:szCs w:val="22"/>
              </w:rPr>
              <w:t>Classes</w:t>
            </w:r>
          </w:p>
        </w:tc>
        <w:tc>
          <w:tcPr>
            <w:tcW w:w="1231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shd w:val="clear" w:color="auto" w:fill="F7C9D2"/>
            <w:vAlign w:val="center"/>
          </w:tcPr>
          <w:p w14:paraId="70DDBF1C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3F7A">
              <w:rPr>
                <w:rFonts w:ascii="Arial" w:hAnsi="Arial" w:cs="Arial"/>
                <w:b/>
                <w:bCs/>
                <w:sz w:val="22"/>
                <w:szCs w:val="22"/>
              </w:rPr>
              <w:t>Frequências absolutas</w:t>
            </w:r>
          </w:p>
        </w:tc>
        <w:tc>
          <w:tcPr>
            <w:tcW w:w="1626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shd w:val="clear" w:color="auto" w:fill="F7C9D2"/>
            <w:vAlign w:val="center"/>
          </w:tcPr>
          <w:p w14:paraId="05F97AC7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3F7A">
              <w:rPr>
                <w:rFonts w:ascii="Arial" w:hAnsi="Arial" w:cs="Arial"/>
                <w:b/>
                <w:bCs/>
                <w:sz w:val="22"/>
                <w:szCs w:val="22"/>
              </w:rPr>
              <w:t>Frequências relativas (%)</w:t>
            </w:r>
          </w:p>
        </w:tc>
      </w:tr>
      <w:tr w:rsidR="00F94F62" w14:paraId="308EF718" w14:textId="77777777" w:rsidTr="00593F7A">
        <w:trPr>
          <w:trHeight w:val="321"/>
          <w:jc w:val="center"/>
        </w:trPr>
        <w:tc>
          <w:tcPr>
            <w:tcW w:w="1391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310DDE11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93F7A">
              <w:rPr>
                <w:rFonts w:ascii="Arial" w:hAnsi="Arial" w:cs="Arial"/>
                <w:noProof/>
                <w:sz w:val="22"/>
                <w:szCs w:val="22"/>
              </w:rPr>
              <w:t>30 a &lt;40</w:t>
            </w:r>
          </w:p>
        </w:tc>
        <w:tc>
          <w:tcPr>
            <w:tcW w:w="1231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7C0CEE7D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1626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17263A15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  <w:tr w:rsidR="00F94F62" w14:paraId="630397A6" w14:textId="77777777" w:rsidTr="00593F7A">
        <w:trPr>
          <w:trHeight w:val="321"/>
          <w:jc w:val="center"/>
        </w:trPr>
        <w:tc>
          <w:tcPr>
            <w:tcW w:w="1391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77AA27C9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93F7A">
              <w:rPr>
                <w:rFonts w:ascii="Arial" w:hAnsi="Arial" w:cs="Arial"/>
                <w:noProof/>
                <w:sz w:val="22"/>
                <w:szCs w:val="22"/>
              </w:rPr>
              <w:t>40 a &lt;50</w:t>
            </w:r>
          </w:p>
        </w:tc>
        <w:tc>
          <w:tcPr>
            <w:tcW w:w="1231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55C54294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593F7A">
              <w:rPr>
                <w:rFonts w:ascii="Arial" w:hAnsi="Arial" w:cs="Arial"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0B980BA6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</w:p>
        </w:tc>
      </w:tr>
      <w:tr w:rsidR="00F94F62" w14:paraId="12244AF8" w14:textId="77777777" w:rsidTr="00593F7A">
        <w:trPr>
          <w:trHeight w:val="321"/>
          <w:jc w:val="center"/>
        </w:trPr>
        <w:tc>
          <w:tcPr>
            <w:tcW w:w="1391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1BDDABED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93F7A">
              <w:rPr>
                <w:rFonts w:ascii="Arial" w:hAnsi="Arial" w:cs="Arial"/>
                <w:noProof/>
                <w:sz w:val="22"/>
                <w:szCs w:val="22"/>
              </w:rPr>
              <w:t>50 a &lt;60</w:t>
            </w:r>
          </w:p>
        </w:tc>
        <w:tc>
          <w:tcPr>
            <w:tcW w:w="1231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221956CD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  <w:tc>
          <w:tcPr>
            <w:tcW w:w="1626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4123B6B0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  <w:tr w:rsidR="00F94F62" w14:paraId="26412D11" w14:textId="77777777" w:rsidTr="00593F7A">
        <w:trPr>
          <w:trHeight w:val="321"/>
          <w:jc w:val="center"/>
        </w:trPr>
        <w:tc>
          <w:tcPr>
            <w:tcW w:w="1391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155CB515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593F7A">
              <w:rPr>
                <w:rFonts w:ascii="Arial" w:hAnsi="Arial" w:cs="Arial"/>
                <w:noProof/>
                <w:sz w:val="22"/>
                <w:szCs w:val="22"/>
              </w:rPr>
              <w:t>60 a &lt;70</w:t>
            </w:r>
          </w:p>
        </w:tc>
        <w:tc>
          <w:tcPr>
            <w:tcW w:w="1231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209BA7D2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i/>
                <w:color w:val="4F81BD" w:themeColor="accent1"/>
                <w:sz w:val="22"/>
                <w:szCs w:val="22"/>
              </w:rPr>
            </w:pPr>
          </w:p>
        </w:tc>
        <w:tc>
          <w:tcPr>
            <w:tcW w:w="1626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0E81D7D1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</w:p>
        </w:tc>
      </w:tr>
      <w:tr w:rsidR="00F94F62" w14:paraId="58176139" w14:textId="77777777" w:rsidTr="00593F7A">
        <w:trPr>
          <w:trHeight w:val="321"/>
          <w:jc w:val="center"/>
        </w:trPr>
        <w:tc>
          <w:tcPr>
            <w:tcW w:w="1391" w:type="dxa"/>
            <w:tcBorders>
              <w:top w:val="single" w:sz="6" w:space="0" w:color="D91F44"/>
              <w:left w:val="single" w:sz="18" w:space="0" w:color="D91F44"/>
              <w:bottom w:val="single" w:sz="18" w:space="0" w:color="D91F44"/>
              <w:right w:val="single" w:sz="6" w:space="0" w:color="D91F44"/>
            </w:tcBorders>
            <w:vAlign w:val="center"/>
          </w:tcPr>
          <w:p w14:paraId="2D6AAB3C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593F7A">
              <w:rPr>
                <w:rFonts w:ascii="Arial" w:hAnsi="Arial" w:cs="Arial"/>
                <w:noProof/>
                <w:sz w:val="22"/>
                <w:szCs w:val="22"/>
              </w:rPr>
              <w:t>70 a &lt;80</w:t>
            </w:r>
          </w:p>
        </w:tc>
        <w:tc>
          <w:tcPr>
            <w:tcW w:w="1231" w:type="dxa"/>
            <w:tcBorders>
              <w:top w:val="single" w:sz="6" w:space="0" w:color="D91F44"/>
              <w:left w:val="single" w:sz="6" w:space="0" w:color="D91F44"/>
              <w:bottom w:val="single" w:sz="18" w:space="0" w:color="D91F44"/>
              <w:right w:val="single" w:sz="6" w:space="0" w:color="D91F44"/>
            </w:tcBorders>
            <w:vAlign w:val="center"/>
          </w:tcPr>
          <w:p w14:paraId="7037F044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i/>
                <w:color w:val="1F497D" w:themeColor="text2"/>
                <w:sz w:val="22"/>
                <w:szCs w:val="22"/>
              </w:rPr>
            </w:pPr>
          </w:p>
        </w:tc>
        <w:tc>
          <w:tcPr>
            <w:tcW w:w="1626" w:type="dxa"/>
            <w:tcBorders>
              <w:top w:val="single" w:sz="6" w:space="0" w:color="D91F44"/>
              <w:left w:val="single" w:sz="6" w:space="0" w:color="D91F44"/>
              <w:bottom w:val="single" w:sz="18" w:space="0" w:color="D91F44"/>
              <w:right w:val="single" w:sz="18" w:space="0" w:color="D91F44"/>
            </w:tcBorders>
            <w:vAlign w:val="center"/>
          </w:tcPr>
          <w:p w14:paraId="2D0947E2" w14:textId="77777777" w:rsidR="00F94F62" w:rsidRPr="00593F7A" w:rsidRDefault="00F94F62" w:rsidP="00593F7A">
            <w:pPr>
              <w:pStyle w:val="ExRquestao"/>
              <w:tabs>
                <w:tab w:val="clear" w:pos="454"/>
              </w:tabs>
              <w:spacing w:before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4F81BD" w:themeColor="accent1"/>
                <w:sz w:val="22"/>
                <w:szCs w:val="22"/>
              </w:rPr>
            </w:pPr>
            <w:r w:rsidRPr="00593F7A">
              <w:rPr>
                <w:rFonts w:ascii="Arial" w:hAnsi="Arial" w:cs="Arial"/>
                <w:bCs/>
                <w:color w:val="auto"/>
                <w:sz w:val="22"/>
                <w:szCs w:val="22"/>
              </w:rPr>
              <w:t>6,25 %</w:t>
            </w:r>
          </w:p>
        </w:tc>
      </w:tr>
    </w:tbl>
    <w:p w14:paraId="13F9A36C" w14:textId="56194E86" w:rsidR="00F94F62" w:rsidRPr="00F94F62" w:rsidRDefault="00F94F62" w:rsidP="002B6566">
      <w:pPr>
        <w:pStyle w:val="QUESTAO1"/>
        <w:tabs>
          <w:tab w:val="clear" w:pos="113"/>
          <w:tab w:val="left" w:pos="851"/>
        </w:tabs>
        <w:spacing w:after="80" w:line="324" w:lineRule="auto"/>
        <w:ind w:left="851" w:hanging="425"/>
        <w:rPr>
          <w:bCs/>
          <w:szCs w:val="22"/>
        </w:rPr>
      </w:pPr>
      <w:r>
        <w:rPr>
          <w:b/>
          <w:bCs/>
          <w:color w:val="C00000"/>
          <w:szCs w:val="22"/>
        </w:rPr>
        <w:t>2.2</w:t>
      </w:r>
      <w:r w:rsidRPr="00F94F62">
        <w:rPr>
          <w:b/>
          <w:bCs/>
          <w:color w:val="C00000"/>
          <w:szCs w:val="22"/>
        </w:rPr>
        <w:t>.</w:t>
      </w:r>
      <w:r w:rsidRPr="00F94F62">
        <w:rPr>
          <w:bCs/>
          <w:color w:val="C00000"/>
          <w:szCs w:val="22"/>
        </w:rPr>
        <w:t xml:space="preserve"> </w:t>
      </w:r>
      <w:r w:rsidRPr="008308F4">
        <w:rPr>
          <w:bCs/>
          <w:spacing w:val="-6"/>
          <w:szCs w:val="22"/>
        </w:rPr>
        <w:t xml:space="preserve">Determina a percentagem de equipas que marcaram pelo </w:t>
      </w:r>
      <w:proofErr w:type="gramStart"/>
      <w:r w:rsidRPr="008308F4">
        <w:rPr>
          <w:bCs/>
          <w:spacing w:val="-6"/>
          <w:szCs w:val="22"/>
        </w:rPr>
        <w:t xml:space="preserve">menos </w:t>
      </w:r>
      <w:r w:rsidR="00DF7D86" w:rsidRPr="008308F4">
        <w:rPr>
          <w:bCs/>
          <w:spacing w:val="-6"/>
          <w:szCs w:val="22"/>
        </w:rPr>
        <w:t xml:space="preserve"> </w:t>
      </w:r>
      <w:r w:rsidRPr="008308F4">
        <w:rPr>
          <w:bCs/>
          <w:spacing w:val="-6"/>
          <w:szCs w:val="22"/>
        </w:rPr>
        <w:t>50</w:t>
      </w:r>
      <w:proofErr w:type="gramEnd"/>
      <w:r w:rsidR="00DF7D86" w:rsidRPr="008308F4">
        <w:rPr>
          <w:bCs/>
          <w:spacing w:val="-6"/>
          <w:szCs w:val="22"/>
        </w:rPr>
        <w:t xml:space="preserve"> </w:t>
      </w:r>
      <w:r w:rsidRPr="008308F4">
        <w:rPr>
          <w:bCs/>
          <w:spacing w:val="-6"/>
          <w:szCs w:val="22"/>
        </w:rPr>
        <w:t xml:space="preserve"> golos e menos de </w:t>
      </w:r>
      <w:r w:rsidR="00DF7D86" w:rsidRPr="008308F4">
        <w:rPr>
          <w:bCs/>
          <w:spacing w:val="-6"/>
          <w:szCs w:val="22"/>
        </w:rPr>
        <w:t xml:space="preserve"> </w:t>
      </w:r>
      <w:r w:rsidRPr="008308F4">
        <w:rPr>
          <w:bCs/>
          <w:spacing w:val="-6"/>
          <w:szCs w:val="22"/>
        </w:rPr>
        <w:t>70</w:t>
      </w:r>
      <w:r w:rsidR="00DF7D86" w:rsidRPr="008308F4">
        <w:rPr>
          <w:bCs/>
          <w:spacing w:val="-6"/>
          <w:szCs w:val="22"/>
        </w:rPr>
        <w:t xml:space="preserve"> </w:t>
      </w:r>
      <w:r w:rsidRPr="008308F4">
        <w:rPr>
          <w:bCs/>
          <w:spacing w:val="-6"/>
          <w:szCs w:val="22"/>
        </w:rPr>
        <w:t>.</w:t>
      </w:r>
    </w:p>
    <w:p w14:paraId="6AFF264C" w14:textId="77777777" w:rsidR="00431CD9" w:rsidRDefault="00431CD9" w:rsidP="00F42A95">
      <w:pPr>
        <w:spacing w:after="0" w:line="324" w:lineRule="auto"/>
        <w:rPr>
          <w:rFonts w:ascii="Arial" w:hAnsi="Arial" w:cs="Arial"/>
          <w:sz w:val="24"/>
          <w:szCs w:val="24"/>
        </w:rPr>
      </w:pPr>
    </w:p>
    <w:p w14:paraId="596D1710" w14:textId="04BD1064" w:rsidR="0036797E" w:rsidRDefault="0036797E" w:rsidP="002B11A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491A988E" w14:textId="6F7F4667" w:rsidR="001E1130" w:rsidRDefault="002B6566" w:rsidP="001B58D4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Cs w:val="24"/>
        </w:rPr>
      </w:pPr>
      <w:r>
        <w:rPr>
          <w:bCs/>
          <w:noProof/>
          <w:szCs w:val="24"/>
        </w:rPr>
        <w:drawing>
          <wp:anchor distT="0" distB="0" distL="114300" distR="114300" simplePos="0" relativeHeight="251925504" behindDoc="0" locked="0" layoutInCell="1" allowOverlap="1" wp14:anchorId="70BB5CD7" wp14:editId="155B07BF">
            <wp:simplePos x="0" y="0"/>
            <wp:positionH relativeFrom="column">
              <wp:posOffset>4185285</wp:posOffset>
            </wp:positionH>
            <wp:positionV relativeFrom="paragraph">
              <wp:posOffset>332105</wp:posOffset>
            </wp:positionV>
            <wp:extent cx="2310130" cy="1536065"/>
            <wp:effectExtent l="0" t="0" r="0" b="6985"/>
            <wp:wrapSquare wrapText="bothSides"/>
            <wp:docPr id="636132195" name="Imagem 15" descr="Uma imagem com texto, captura de ecrã, Tipo de letra,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132195" name="Imagem 15" descr="Uma imagem com texto, captura de ecrã, Tipo de letra, diagrama&#10;&#10;Descrição gerada automaticamente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CD9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FB06E50" wp14:editId="7E84A32A">
                <wp:extent cx="216000" cy="216000"/>
                <wp:effectExtent l="0" t="0" r="0" b="0"/>
                <wp:docPr id="152" name="Oval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DA1E3E" w14:textId="77777777" w:rsidR="00BF463B" w:rsidRPr="000D632F" w:rsidRDefault="00BF463B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B06E50" id="Oval 152" o:sp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Hm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eY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2DA1E3E" w14:textId="77777777" w:rsidR="00BF463B" w:rsidRPr="000D632F" w:rsidRDefault="00BF463B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31CD9" w:rsidRPr="0036797E">
        <w:rPr>
          <w:sz w:val="20"/>
        </w:rPr>
        <w:t xml:space="preserve"> </w:t>
      </w:r>
      <w:r w:rsidR="00431CD9">
        <w:rPr>
          <w:sz w:val="20"/>
        </w:rPr>
        <w:t xml:space="preserve"> </w:t>
      </w:r>
      <w:r w:rsidR="00343C33">
        <w:rPr>
          <w:bCs/>
          <w:szCs w:val="24"/>
        </w:rPr>
        <w:t>O gráfico</w:t>
      </w:r>
      <w:r w:rsidR="001E1130">
        <w:rPr>
          <w:bCs/>
          <w:szCs w:val="24"/>
        </w:rPr>
        <w:t xml:space="preserve"> circular</w:t>
      </w:r>
      <w:r w:rsidR="00343C33">
        <w:rPr>
          <w:bCs/>
          <w:szCs w:val="24"/>
        </w:rPr>
        <w:t xml:space="preserve"> da figura </w:t>
      </w:r>
      <w:r w:rsidR="00C741E6">
        <w:rPr>
          <w:bCs/>
          <w:szCs w:val="24"/>
        </w:rPr>
        <w:t>mostra o nível obtido na</w:t>
      </w:r>
      <w:r w:rsidR="001E1130">
        <w:rPr>
          <w:bCs/>
          <w:szCs w:val="24"/>
        </w:rPr>
        <w:t xml:space="preserve"> disciplina de Matemática, no </w:t>
      </w:r>
      <w:r w:rsidR="00C741E6">
        <w:rPr>
          <w:bCs/>
          <w:szCs w:val="24"/>
        </w:rPr>
        <w:t>primeiro</w:t>
      </w:r>
      <w:r w:rsidR="001E1130">
        <w:rPr>
          <w:bCs/>
          <w:szCs w:val="24"/>
        </w:rPr>
        <w:t xml:space="preserve"> período, pelos alunos d</w:t>
      </w:r>
      <w:r w:rsidR="000D3513">
        <w:rPr>
          <w:bCs/>
          <w:szCs w:val="24"/>
        </w:rPr>
        <w:t>e uma</w:t>
      </w:r>
      <w:r w:rsidR="001E1130">
        <w:rPr>
          <w:bCs/>
          <w:szCs w:val="24"/>
        </w:rPr>
        <w:t xml:space="preserve"> turma </w:t>
      </w:r>
      <w:proofErr w:type="gramStart"/>
      <w:r w:rsidR="001E1130">
        <w:rPr>
          <w:bCs/>
          <w:szCs w:val="24"/>
        </w:rPr>
        <w:t xml:space="preserve">do </w:t>
      </w:r>
      <w:r w:rsidR="000D3513">
        <w:rPr>
          <w:bCs/>
          <w:szCs w:val="24"/>
        </w:rPr>
        <w:t xml:space="preserve"> </w:t>
      </w:r>
      <w:r w:rsidR="001E1130">
        <w:rPr>
          <w:bCs/>
          <w:szCs w:val="24"/>
        </w:rPr>
        <w:t>6.º</w:t>
      </w:r>
      <w:proofErr w:type="gramEnd"/>
      <w:r w:rsidR="001E1130">
        <w:rPr>
          <w:bCs/>
          <w:szCs w:val="24"/>
        </w:rPr>
        <w:t xml:space="preserve"> </w:t>
      </w:r>
      <w:r w:rsidR="000D3513">
        <w:rPr>
          <w:bCs/>
          <w:szCs w:val="24"/>
        </w:rPr>
        <w:t xml:space="preserve"> </w:t>
      </w:r>
      <w:r w:rsidR="001E1130">
        <w:rPr>
          <w:bCs/>
          <w:szCs w:val="24"/>
        </w:rPr>
        <w:t>ano.</w:t>
      </w:r>
    </w:p>
    <w:p w14:paraId="46B60151" w14:textId="77777777" w:rsidR="001B58D4" w:rsidRDefault="001E1130" w:rsidP="001B58D4">
      <w:pPr>
        <w:pStyle w:val="QUESTAO1"/>
        <w:tabs>
          <w:tab w:val="clear" w:pos="113"/>
          <w:tab w:val="left" w:pos="993"/>
        </w:tabs>
        <w:spacing w:before="0" w:line="324" w:lineRule="auto"/>
        <w:ind w:left="426" w:hanging="426"/>
        <w:rPr>
          <w:bCs/>
          <w:szCs w:val="24"/>
        </w:rPr>
      </w:pPr>
      <w:r>
        <w:rPr>
          <w:bCs/>
          <w:szCs w:val="24"/>
        </w:rPr>
        <w:tab/>
      </w:r>
      <w:r w:rsidRPr="001E1130">
        <w:rPr>
          <w:b/>
          <w:bCs/>
          <w:color w:val="C00000"/>
          <w:szCs w:val="24"/>
        </w:rPr>
        <w:t>3.1.</w:t>
      </w:r>
      <w:r w:rsidR="001B58D4">
        <w:rPr>
          <w:bCs/>
          <w:color w:val="C00000"/>
          <w:szCs w:val="24"/>
        </w:rPr>
        <w:tab/>
      </w:r>
      <w:r>
        <w:rPr>
          <w:bCs/>
          <w:szCs w:val="24"/>
        </w:rPr>
        <w:t>Qual é a probabilidade de selecionar ao acaso um</w:t>
      </w:r>
    </w:p>
    <w:p w14:paraId="1C5B4DF7" w14:textId="1FCFD82D" w:rsidR="0036797E" w:rsidRDefault="001B58D4" w:rsidP="001B58D4">
      <w:pPr>
        <w:pStyle w:val="QUESTAO1"/>
        <w:tabs>
          <w:tab w:val="clear" w:pos="113"/>
          <w:tab w:val="left" w:pos="993"/>
        </w:tabs>
        <w:spacing w:before="0" w:line="324" w:lineRule="auto"/>
        <w:ind w:left="426" w:hanging="426"/>
      </w:pPr>
      <w:r>
        <w:rPr>
          <w:b/>
          <w:bCs/>
          <w:color w:val="C00000"/>
          <w:szCs w:val="24"/>
        </w:rPr>
        <w:tab/>
      </w:r>
      <w:r>
        <w:rPr>
          <w:b/>
          <w:bCs/>
          <w:color w:val="C00000"/>
          <w:szCs w:val="24"/>
        </w:rPr>
        <w:tab/>
      </w:r>
      <w:r w:rsidR="001E1130">
        <w:rPr>
          <w:bCs/>
          <w:szCs w:val="24"/>
        </w:rPr>
        <w:t xml:space="preserve">aluno da turma que tenha obtido </w:t>
      </w:r>
      <w:proofErr w:type="gramStart"/>
      <w:r w:rsidR="001E1130">
        <w:rPr>
          <w:bCs/>
          <w:szCs w:val="24"/>
        </w:rPr>
        <w:t xml:space="preserve">nível </w:t>
      </w:r>
      <w:r w:rsidR="000D3513">
        <w:rPr>
          <w:bCs/>
          <w:szCs w:val="24"/>
        </w:rPr>
        <w:t xml:space="preserve"> </w:t>
      </w:r>
      <w:r w:rsidR="001E1130">
        <w:rPr>
          <w:bCs/>
          <w:szCs w:val="24"/>
        </w:rPr>
        <w:t>3</w:t>
      </w:r>
      <w:proofErr w:type="gramEnd"/>
      <w:r w:rsidR="000D3513">
        <w:rPr>
          <w:bCs/>
          <w:szCs w:val="24"/>
        </w:rPr>
        <w:t xml:space="preserve"> </w:t>
      </w:r>
      <w:r w:rsidR="001E1130">
        <w:rPr>
          <w:bCs/>
          <w:szCs w:val="24"/>
        </w:rPr>
        <w:t>?</w:t>
      </w:r>
      <w:r w:rsidR="001E1130" w:rsidRPr="001E1130">
        <w:t xml:space="preserve"> </w:t>
      </w:r>
    </w:p>
    <w:p w14:paraId="75CAB00E" w14:textId="1CFD5A0C" w:rsidR="001E1130" w:rsidRDefault="001E1130" w:rsidP="001B58D4">
      <w:pPr>
        <w:pStyle w:val="QUESTAO1"/>
        <w:tabs>
          <w:tab w:val="clear" w:pos="113"/>
          <w:tab w:val="left" w:pos="993"/>
        </w:tabs>
        <w:spacing w:before="0" w:after="80" w:line="324" w:lineRule="auto"/>
        <w:rPr>
          <w:bCs/>
          <w:szCs w:val="24"/>
        </w:rPr>
      </w:pPr>
      <w:r>
        <w:rPr>
          <w:b/>
          <w:bCs/>
          <w:color w:val="C00000"/>
          <w:szCs w:val="24"/>
        </w:rPr>
        <w:tab/>
        <w:t>3.</w:t>
      </w:r>
      <w:r w:rsidRPr="001E1130">
        <w:rPr>
          <w:b/>
          <w:bCs/>
          <w:color w:val="C00000"/>
          <w:szCs w:val="24"/>
        </w:rPr>
        <w:t>2.</w:t>
      </w:r>
      <w:r w:rsidR="001B58D4">
        <w:rPr>
          <w:bCs/>
          <w:color w:val="C00000"/>
          <w:szCs w:val="24"/>
        </w:rPr>
        <w:tab/>
      </w:r>
      <w:r>
        <w:rPr>
          <w:bCs/>
          <w:szCs w:val="24"/>
        </w:rPr>
        <w:t xml:space="preserve">Sabendo que a turma </w:t>
      </w:r>
      <w:proofErr w:type="gramStart"/>
      <w:r>
        <w:rPr>
          <w:bCs/>
          <w:szCs w:val="24"/>
        </w:rPr>
        <w:t>tem</w:t>
      </w:r>
      <w:r w:rsidR="0072253A">
        <w:rPr>
          <w:bCs/>
          <w:szCs w:val="24"/>
        </w:rPr>
        <w:t xml:space="preserve"> </w:t>
      </w:r>
      <w:r>
        <w:rPr>
          <w:bCs/>
          <w:szCs w:val="24"/>
        </w:rPr>
        <w:t xml:space="preserve"> 25</w:t>
      </w:r>
      <w:proofErr w:type="gramEnd"/>
      <w:r w:rsidR="0072253A">
        <w:rPr>
          <w:bCs/>
          <w:szCs w:val="24"/>
        </w:rPr>
        <w:t xml:space="preserve"> </w:t>
      </w:r>
      <w:r>
        <w:rPr>
          <w:bCs/>
          <w:szCs w:val="24"/>
        </w:rPr>
        <w:t xml:space="preserve"> alunos:</w:t>
      </w:r>
    </w:p>
    <w:p w14:paraId="7BD0F32E" w14:textId="629B7ABC" w:rsidR="001E1130" w:rsidRDefault="001E1130" w:rsidP="001B58D4">
      <w:pPr>
        <w:pStyle w:val="QUESTAO1"/>
        <w:tabs>
          <w:tab w:val="clear" w:pos="113"/>
          <w:tab w:val="left" w:pos="993"/>
        </w:tabs>
        <w:spacing w:before="0" w:after="80" w:line="324" w:lineRule="auto"/>
        <w:rPr>
          <w:b/>
          <w:bCs/>
          <w:color w:val="C00000"/>
          <w:szCs w:val="24"/>
        </w:rPr>
      </w:pPr>
      <w:r>
        <w:rPr>
          <w:b/>
          <w:bCs/>
          <w:color w:val="C00000"/>
          <w:szCs w:val="24"/>
        </w:rPr>
        <w:tab/>
      </w:r>
      <w:r>
        <w:rPr>
          <w:b/>
          <w:bCs/>
          <w:color w:val="C00000"/>
          <w:szCs w:val="24"/>
        </w:rPr>
        <w:tab/>
        <w:t xml:space="preserve">a) </w:t>
      </w:r>
      <w:r w:rsidRPr="001E1130">
        <w:rPr>
          <w:bCs/>
          <w:color w:val="auto"/>
          <w:szCs w:val="24"/>
        </w:rPr>
        <w:t xml:space="preserve">quantos alunos obtiveram </w:t>
      </w:r>
      <w:proofErr w:type="gramStart"/>
      <w:r w:rsidRPr="001E1130">
        <w:rPr>
          <w:bCs/>
          <w:color w:val="auto"/>
          <w:szCs w:val="24"/>
        </w:rPr>
        <w:t xml:space="preserve">nível </w:t>
      </w:r>
      <w:r w:rsidR="0072253A">
        <w:rPr>
          <w:bCs/>
          <w:color w:val="auto"/>
          <w:szCs w:val="24"/>
        </w:rPr>
        <w:t xml:space="preserve"> </w:t>
      </w:r>
      <w:r w:rsidRPr="001E1130">
        <w:rPr>
          <w:bCs/>
          <w:color w:val="auto"/>
          <w:szCs w:val="24"/>
        </w:rPr>
        <w:t>5</w:t>
      </w:r>
      <w:proofErr w:type="gramEnd"/>
      <w:r w:rsidR="0072253A">
        <w:rPr>
          <w:bCs/>
          <w:color w:val="auto"/>
          <w:szCs w:val="24"/>
        </w:rPr>
        <w:t xml:space="preserve"> ;</w:t>
      </w:r>
    </w:p>
    <w:p w14:paraId="655695F7" w14:textId="77777777" w:rsidR="002B6566" w:rsidRDefault="001E1130" w:rsidP="002B6566">
      <w:pPr>
        <w:pStyle w:val="QUESTAO1"/>
        <w:tabs>
          <w:tab w:val="clear" w:pos="113"/>
          <w:tab w:val="left" w:pos="993"/>
        </w:tabs>
        <w:spacing w:before="0" w:line="324" w:lineRule="auto"/>
        <w:ind w:left="709"/>
        <w:rPr>
          <w:bCs/>
          <w:color w:val="auto"/>
          <w:spacing w:val="-6"/>
          <w:szCs w:val="24"/>
        </w:rPr>
      </w:pPr>
      <w:r>
        <w:rPr>
          <w:b/>
          <w:bCs/>
          <w:color w:val="C00000"/>
          <w:szCs w:val="24"/>
        </w:rPr>
        <w:tab/>
      </w:r>
      <w:r>
        <w:rPr>
          <w:b/>
          <w:bCs/>
          <w:color w:val="C00000"/>
          <w:szCs w:val="24"/>
        </w:rPr>
        <w:tab/>
        <w:t xml:space="preserve">b) </w:t>
      </w:r>
      <w:r w:rsidRPr="0072253A">
        <w:rPr>
          <w:bCs/>
          <w:color w:val="auto"/>
          <w:spacing w:val="-6"/>
          <w:szCs w:val="24"/>
        </w:rPr>
        <w:t>qual dos seguintes gráficos po</w:t>
      </w:r>
      <w:r w:rsidR="0072253A" w:rsidRPr="0072253A">
        <w:rPr>
          <w:bCs/>
          <w:color w:val="auto"/>
          <w:spacing w:val="-6"/>
          <w:szCs w:val="24"/>
        </w:rPr>
        <w:t>de</w:t>
      </w:r>
      <w:r w:rsidRPr="0072253A">
        <w:rPr>
          <w:bCs/>
          <w:color w:val="auto"/>
          <w:spacing w:val="-6"/>
          <w:szCs w:val="24"/>
        </w:rPr>
        <w:t xml:space="preserve"> representar a mesma </w:t>
      </w:r>
    </w:p>
    <w:p w14:paraId="3D6406E0" w14:textId="6B43AA2E" w:rsidR="002B6566" w:rsidRDefault="002B6566" w:rsidP="002B6566">
      <w:pPr>
        <w:pStyle w:val="QUESTAO1"/>
        <w:tabs>
          <w:tab w:val="clear" w:pos="113"/>
          <w:tab w:val="left" w:pos="1134"/>
        </w:tabs>
        <w:spacing w:before="0" w:line="324" w:lineRule="auto"/>
        <w:ind w:left="709"/>
        <w:rPr>
          <w:bCs/>
          <w:color w:val="auto"/>
          <w:spacing w:val="-6"/>
          <w:szCs w:val="24"/>
        </w:rPr>
      </w:pPr>
      <w:r>
        <w:rPr>
          <w:b/>
          <w:bCs/>
          <w:color w:val="C00000"/>
          <w:szCs w:val="24"/>
        </w:rPr>
        <w:tab/>
      </w:r>
      <w:r>
        <w:rPr>
          <w:b/>
          <w:bCs/>
          <w:color w:val="C00000"/>
          <w:szCs w:val="24"/>
        </w:rPr>
        <w:tab/>
        <w:t xml:space="preserve">  </w:t>
      </w:r>
      <w:r w:rsidR="001E1130" w:rsidRPr="0072253A">
        <w:rPr>
          <w:bCs/>
          <w:color w:val="auto"/>
          <w:spacing w:val="-6"/>
          <w:szCs w:val="24"/>
        </w:rPr>
        <w:t>informação do gráfico circular?</w:t>
      </w:r>
    </w:p>
    <w:p w14:paraId="386010F4" w14:textId="77777777" w:rsidR="002B6566" w:rsidRDefault="002B6566" w:rsidP="001B58D4">
      <w:pPr>
        <w:pStyle w:val="QUESTAO1"/>
        <w:tabs>
          <w:tab w:val="clear" w:pos="113"/>
          <w:tab w:val="left" w:pos="993"/>
        </w:tabs>
        <w:spacing w:before="0" w:after="80" w:line="324" w:lineRule="auto"/>
        <w:rPr>
          <w:bCs/>
          <w:color w:val="auto"/>
          <w:spacing w:val="-6"/>
          <w:szCs w:val="24"/>
        </w:rPr>
      </w:pPr>
    </w:p>
    <w:p w14:paraId="1A0E33B5" w14:textId="7F09FE0C" w:rsidR="001E1130" w:rsidRPr="00431CD9" w:rsidRDefault="002B6566" w:rsidP="002B6566">
      <w:pPr>
        <w:pStyle w:val="QUESTAO1"/>
        <w:tabs>
          <w:tab w:val="clear" w:pos="113"/>
          <w:tab w:val="left" w:pos="993"/>
        </w:tabs>
        <w:spacing w:before="0" w:after="80" w:line="324" w:lineRule="auto"/>
        <w:jc w:val="center"/>
        <w:rPr>
          <w:bCs/>
          <w:szCs w:val="24"/>
        </w:rPr>
      </w:pPr>
      <w:r>
        <w:rPr>
          <w:bCs/>
          <w:noProof/>
          <w:szCs w:val="24"/>
        </w:rPr>
        <w:drawing>
          <wp:inline distT="0" distB="0" distL="0" distR="0" wp14:anchorId="001D231C" wp14:editId="2A712D4C">
            <wp:extent cx="3566167" cy="1493523"/>
            <wp:effectExtent l="0" t="0" r="0" b="0"/>
            <wp:docPr id="1365975913" name="Imagem 16" descr="Uma imagem com texto, diagrama, file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975913" name="Imagem 16" descr="Uma imagem com texto, diagrama, file, captura de ecrã&#10;&#10;Descrição gerada automaticamente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566167" cy="1493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2744E" w14:textId="52E38391" w:rsidR="002B11A7" w:rsidRDefault="002B11A7" w:rsidP="001E1130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jc w:val="center"/>
        <w:rPr>
          <w:bCs/>
          <w:sz w:val="24"/>
          <w:szCs w:val="24"/>
        </w:rPr>
      </w:pPr>
    </w:p>
    <w:p w14:paraId="6394AE19" w14:textId="0FEE1C84" w:rsidR="00431CD9" w:rsidRPr="00431CD9" w:rsidRDefault="00431CD9" w:rsidP="001B58D4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426"/>
        <w:rPr>
          <w:bCs/>
          <w:sz w:val="24"/>
          <w:szCs w:val="24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D96082C" wp14:editId="4DCCE84B">
                <wp:extent cx="216000" cy="216000"/>
                <wp:effectExtent l="0" t="0" r="0" b="0"/>
                <wp:docPr id="153" name="Oval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6D56ED" w14:textId="77777777" w:rsidR="00BF463B" w:rsidRPr="00E4687D" w:rsidRDefault="00BF463B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96082C" id="Oval 153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mq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huaq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E6D56ED" w14:textId="77777777" w:rsidR="00BF463B" w:rsidRPr="00E4687D" w:rsidRDefault="00BF463B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B58D4">
        <w:rPr>
          <w:bCs/>
          <w:szCs w:val="24"/>
        </w:rPr>
        <w:tab/>
      </w:r>
      <w:r w:rsidR="00BA4D66">
        <w:rPr>
          <w:bCs/>
          <w:szCs w:val="24"/>
        </w:rPr>
        <w:t xml:space="preserve">Os gráficos seguintes mostram os resultados de um inquérito realizado em dois centros comerciais </w:t>
      </w:r>
      <w:r w:rsidR="00BA4D66" w:rsidRPr="00743080">
        <w:rPr>
          <w:bCs/>
          <w:i/>
          <w:iCs/>
          <w:szCs w:val="24"/>
        </w:rPr>
        <w:t>A</w:t>
      </w:r>
      <w:r w:rsidR="00BA4D66">
        <w:rPr>
          <w:bCs/>
          <w:szCs w:val="24"/>
        </w:rPr>
        <w:t xml:space="preserve"> e </w:t>
      </w:r>
      <w:r w:rsidR="00BA4D66" w:rsidRPr="00743080">
        <w:rPr>
          <w:bCs/>
          <w:i/>
          <w:iCs/>
          <w:szCs w:val="24"/>
        </w:rPr>
        <w:t>B</w:t>
      </w:r>
      <w:r w:rsidR="00BA4D66">
        <w:rPr>
          <w:bCs/>
          <w:szCs w:val="24"/>
        </w:rPr>
        <w:t xml:space="preserve"> acerca da forma como os inquiridos se deslocaram para o centro comercial.</w:t>
      </w:r>
    </w:p>
    <w:p w14:paraId="4340A2AD" w14:textId="0F9826A9" w:rsidR="002B6566" w:rsidRDefault="002B6566" w:rsidP="002B6566">
      <w:pPr>
        <w:pStyle w:val="QUESTAO1"/>
        <w:tabs>
          <w:tab w:val="clear" w:pos="113"/>
          <w:tab w:val="left" w:pos="1134"/>
        </w:tabs>
        <w:spacing w:before="0" w:after="80" w:line="324" w:lineRule="auto"/>
        <w:ind w:firstLine="0"/>
        <w:jc w:val="center"/>
        <w:rPr>
          <w:bCs/>
          <w:szCs w:val="24"/>
        </w:rPr>
      </w:pPr>
    </w:p>
    <w:p w14:paraId="6752AD2C" w14:textId="21ADA0C4" w:rsidR="00BA4D66" w:rsidRDefault="002B6566" w:rsidP="002B6566">
      <w:pPr>
        <w:pStyle w:val="QUESTAO1"/>
        <w:tabs>
          <w:tab w:val="clear" w:pos="113"/>
          <w:tab w:val="left" w:pos="1134"/>
        </w:tabs>
        <w:spacing w:before="0" w:after="80" w:line="324" w:lineRule="auto"/>
        <w:ind w:firstLine="0"/>
        <w:jc w:val="center"/>
        <w:rPr>
          <w:bCs/>
          <w:szCs w:val="24"/>
        </w:rPr>
      </w:pPr>
      <w:r>
        <w:rPr>
          <w:bCs/>
          <w:noProof/>
          <w:szCs w:val="24"/>
        </w:rPr>
        <w:drawing>
          <wp:inline distT="0" distB="0" distL="0" distR="0" wp14:anchorId="27B98A89" wp14:editId="379A8AE0">
            <wp:extent cx="3599695" cy="1429515"/>
            <wp:effectExtent l="0" t="0" r="1270" b="0"/>
            <wp:docPr id="370429575" name="Imagem 17" descr="Uma imagem com texto, captura de ecrã, Tipo de letra,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429575" name="Imagem 17" descr="Uma imagem com texto, captura de ecrã, Tipo de letra, diagrama&#10;&#10;Descrição gerada automaticamente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599695" cy="142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A60ED" w14:textId="6366936A" w:rsidR="00BA4D66" w:rsidRDefault="00BA4D66" w:rsidP="001B58D4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993" w:hanging="567"/>
        <w:rPr>
          <w:bCs/>
          <w:szCs w:val="24"/>
        </w:rPr>
      </w:pPr>
      <w:r w:rsidRPr="00BA4D66">
        <w:rPr>
          <w:b/>
          <w:bCs/>
          <w:color w:val="C00000"/>
          <w:szCs w:val="24"/>
        </w:rPr>
        <w:t>4.1.</w:t>
      </w:r>
      <w:r w:rsidR="001B58D4">
        <w:rPr>
          <w:bCs/>
          <w:color w:val="C00000"/>
          <w:szCs w:val="24"/>
        </w:rPr>
        <w:tab/>
      </w:r>
      <w:r>
        <w:rPr>
          <w:bCs/>
          <w:szCs w:val="24"/>
        </w:rPr>
        <w:t xml:space="preserve">Relativamente às respostas obtidas no centro comercial </w:t>
      </w:r>
      <w:r w:rsidRPr="00743080">
        <w:rPr>
          <w:bCs/>
          <w:i/>
          <w:iCs/>
          <w:szCs w:val="24"/>
        </w:rPr>
        <w:t>A</w:t>
      </w:r>
      <w:r>
        <w:rPr>
          <w:bCs/>
          <w:szCs w:val="24"/>
        </w:rPr>
        <w:t>, qual é a percentagem de inquiridos que respondeu “Carro”?</w:t>
      </w:r>
    </w:p>
    <w:p w14:paraId="13F54C2D" w14:textId="6569B6AD" w:rsidR="00BA4D66" w:rsidRDefault="00BA4D66" w:rsidP="001B58D4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993" w:hanging="567"/>
        <w:rPr>
          <w:bCs/>
          <w:szCs w:val="24"/>
        </w:rPr>
      </w:pPr>
      <w:r>
        <w:rPr>
          <w:b/>
          <w:bCs/>
          <w:color w:val="C00000"/>
          <w:szCs w:val="24"/>
        </w:rPr>
        <w:t>4.</w:t>
      </w:r>
      <w:r w:rsidRPr="00BA4D66">
        <w:rPr>
          <w:b/>
          <w:bCs/>
          <w:color w:val="C00000"/>
          <w:szCs w:val="24"/>
        </w:rPr>
        <w:t>2.</w:t>
      </w:r>
      <w:r w:rsidR="001B58D4">
        <w:rPr>
          <w:bCs/>
          <w:szCs w:val="24"/>
        </w:rPr>
        <w:tab/>
      </w:r>
      <w:r>
        <w:rPr>
          <w:bCs/>
          <w:szCs w:val="24"/>
        </w:rPr>
        <w:t xml:space="preserve">No centro comercial </w:t>
      </w:r>
      <w:r w:rsidRPr="00743080">
        <w:rPr>
          <w:bCs/>
          <w:i/>
          <w:iCs/>
          <w:szCs w:val="24"/>
        </w:rPr>
        <w:t>A</w:t>
      </w:r>
      <w:r>
        <w:rPr>
          <w:bCs/>
          <w:szCs w:val="24"/>
        </w:rPr>
        <w:t xml:space="preserve"> </w:t>
      </w:r>
      <w:proofErr w:type="gramStart"/>
      <w:r>
        <w:rPr>
          <w:bCs/>
          <w:szCs w:val="24"/>
        </w:rPr>
        <w:t>responderam</w:t>
      </w:r>
      <w:r w:rsidR="009829E0">
        <w:rPr>
          <w:bCs/>
          <w:szCs w:val="24"/>
        </w:rPr>
        <w:t xml:space="preserve"> </w:t>
      </w:r>
      <w:r>
        <w:rPr>
          <w:bCs/>
          <w:szCs w:val="24"/>
        </w:rPr>
        <w:t xml:space="preserve"> 80</w:t>
      </w:r>
      <w:proofErr w:type="gramEnd"/>
      <w:r>
        <w:rPr>
          <w:bCs/>
          <w:szCs w:val="24"/>
        </w:rPr>
        <w:t xml:space="preserve"> </w:t>
      </w:r>
      <w:r w:rsidR="009829E0">
        <w:rPr>
          <w:bCs/>
          <w:szCs w:val="24"/>
        </w:rPr>
        <w:t xml:space="preserve"> </w:t>
      </w:r>
      <w:r>
        <w:rPr>
          <w:bCs/>
          <w:szCs w:val="24"/>
        </w:rPr>
        <w:t xml:space="preserve">pessoas e no centro comercial </w:t>
      </w:r>
      <w:r w:rsidRPr="00743080">
        <w:rPr>
          <w:bCs/>
          <w:i/>
          <w:iCs/>
          <w:szCs w:val="24"/>
        </w:rPr>
        <w:t>B</w:t>
      </w:r>
      <w:r>
        <w:rPr>
          <w:bCs/>
          <w:szCs w:val="24"/>
        </w:rPr>
        <w:t xml:space="preserve"> </w:t>
      </w:r>
      <w:r w:rsidR="009829E0">
        <w:rPr>
          <w:bCs/>
          <w:szCs w:val="24"/>
        </w:rPr>
        <w:t xml:space="preserve"> </w:t>
      </w:r>
      <w:r>
        <w:rPr>
          <w:bCs/>
          <w:szCs w:val="24"/>
        </w:rPr>
        <w:t>40</w:t>
      </w:r>
      <w:r w:rsidR="009829E0">
        <w:rPr>
          <w:bCs/>
          <w:szCs w:val="24"/>
        </w:rPr>
        <w:t xml:space="preserve"> </w:t>
      </w:r>
      <w:r>
        <w:rPr>
          <w:bCs/>
          <w:szCs w:val="24"/>
        </w:rPr>
        <w:t xml:space="preserve"> pessoas.</w:t>
      </w:r>
    </w:p>
    <w:p w14:paraId="4478194A" w14:textId="717D1FE0" w:rsidR="00BA4D66" w:rsidRDefault="001B58D4" w:rsidP="001B58D4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993" w:hanging="539"/>
        <w:rPr>
          <w:bCs/>
          <w:szCs w:val="24"/>
        </w:rPr>
      </w:pPr>
      <w:r>
        <w:rPr>
          <w:bCs/>
          <w:szCs w:val="24"/>
        </w:rPr>
        <w:tab/>
      </w:r>
      <w:r w:rsidR="00BA4D66" w:rsidRPr="00BA4D66">
        <w:rPr>
          <w:bCs/>
          <w:szCs w:val="24"/>
        </w:rPr>
        <w:t xml:space="preserve">O Manuel afirmou que o número de pessoas que se deslocou de carro para o centro comercial </w:t>
      </w:r>
      <w:r w:rsidR="00BA4D66" w:rsidRPr="00743080">
        <w:rPr>
          <w:bCs/>
          <w:i/>
          <w:iCs/>
          <w:szCs w:val="24"/>
        </w:rPr>
        <w:t>B</w:t>
      </w:r>
      <w:r w:rsidR="00BA4D66" w:rsidRPr="00BA4D66">
        <w:rPr>
          <w:bCs/>
          <w:szCs w:val="24"/>
        </w:rPr>
        <w:t xml:space="preserve"> é maior do que o número de pessoas que se deslocou de carro para o centro comercial </w:t>
      </w:r>
      <w:r w:rsidR="00BA4D66" w:rsidRPr="00743080">
        <w:rPr>
          <w:bCs/>
          <w:i/>
          <w:iCs/>
          <w:szCs w:val="24"/>
        </w:rPr>
        <w:t>A</w:t>
      </w:r>
      <w:r w:rsidR="00BA4D66" w:rsidRPr="00BA4D66">
        <w:rPr>
          <w:bCs/>
          <w:szCs w:val="24"/>
        </w:rPr>
        <w:t>.</w:t>
      </w:r>
      <w:r w:rsidR="00BA4D66">
        <w:rPr>
          <w:bCs/>
          <w:szCs w:val="24"/>
        </w:rPr>
        <w:t xml:space="preserve"> </w:t>
      </w:r>
    </w:p>
    <w:p w14:paraId="4E6EF589" w14:textId="6C2F4DC0" w:rsidR="00BA4D66" w:rsidRDefault="001B58D4" w:rsidP="001B58D4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993" w:hanging="539"/>
        <w:rPr>
          <w:bCs/>
          <w:szCs w:val="24"/>
        </w:rPr>
      </w:pPr>
      <w:r>
        <w:rPr>
          <w:bCs/>
          <w:szCs w:val="24"/>
        </w:rPr>
        <w:tab/>
      </w:r>
      <w:r w:rsidR="00BA4D66">
        <w:rPr>
          <w:bCs/>
          <w:szCs w:val="24"/>
        </w:rPr>
        <w:t>Concordas com o Manuel?</w:t>
      </w:r>
    </w:p>
    <w:p w14:paraId="11CE77D1" w14:textId="23920236" w:rsidR="00BA4D66" w:rsidRDefault="001B58D4" w:rsidP="001B58D4">
      <w:pPr>
        <w:pStyle w:val="QUESTAO1"/>
        <w:tabs>
          <w:tab w:val="clear" w:pos="113"/>
          <w:tab w:val="left" w:pos="993"/>
        </w:tabs>
        <w:spacing w:before="0" w:after="80" w:line="324" w:lineRule="auto"/>
        <w:ind w:left="993" w:hanging="539"/>
        <w:rPr>
          <w:bCs/>
          <w:szCs w:val="24"/>
        </w:rPr>
      </w:pPr>
      <w:r>
        <w:rPr>
          <w:bCs/>
          <w:szCs w:val="24"/>
        </w:rPr>
        <w:tab/>
      </w:r>
      <w:r w:rsidR="00BA4D66">
        <w:rPr>
          <w:bCs/>
          <w:szCs w:val="24"/>
        </w:rPr>
        <w:t>Justifica a tua resposta apresenta</w:t>
      </w:r>
      <w:r w:rsidR="009829E0">
        <w:rPr>
          <w:bCs/>
          <w:szCs w:val="24"/>
        </w:rPr>
        <w:t>n</w:t>
      </w:r>
      <w:r w:rsidR="00BA4D66">
        <w:rPr>
          <w:bCs/>
          <w:szCs w:val="24"/>
        </w:rPr>
        <w:t>do os cálculos que efetuares.</w:t>
      </w:r>
    </w:p>
    <w:p w14:paraId="38D747BF" w14:textId="77777777" w:rsidR="00BA4D66" w:rsidRDefault="00BA4D66" w:rsidP="00431CD9">
      <w:pPr>
        <w:pStyle w:val="QUESTAO1"/>
        <w:tabs>
          <w:tab w:val="clear" w:pos="113"/>
          <w:tab w:val="left" w:pos="1134"/>
        </w:tabs>
        <w:spacing w:before="0" w:after="80" w:line="324" w:lineRule="auto"/>
        <w:ind w:firstLine="0"/>
        <w:rPr>
          <w:bCs/>
          <w:szCs w:val="24"/>
        </w:rPr>
      </w:pPr>
    </w:p>
    <w:p w14:paraId="35E8346B" w14:textId="77777777" w:rsidR="00BA4D66" w:rsidRDefault="00BA4D66" w:rsidP="00431CD9">
      <w:pPr>
        <w:pStyle w:val="QUESTAO1"/>
        <w:tabs>
          <w:tab w:val="clear" w:pos="113"/>
          <w:tab w:val="left" w:pos="1134"/>
        </w:tabs>
        <w:spacing w:before="0" w:after="80" w:line="324" w:lineRule="auto"/>
        <w:ind w:firstLine="0"/>
        <w:rPr>
          <w:bCs/>
          <w:szCs w:val="24"/>
        </w:rPr>
      </w:pPr>
    </w:p>
    <w:p w14:paraId="5B9862AB" w14:textId="77777777" w:rsidR="001B58D4" w:rsidRDefault="001B58D4" w:rsidP="00431CD9">
      <w:pPr>
        <w:pStyle w:val="QUESTAO1"/>
        <w:tabs>
          <w:tab w:val="clear" w:pos="113"/>
          <w:tab w:val="left" w:pos="1134"/>
        </w:tabs>
        <w:spacing w:before="0" w:after="80" w:line="324" w:lineRule="auto"/>
        <w:ind w:firstLine="0"/>
        <w:rPr>
          <w:bCs/>
          <w:szCs w:val="24"/>
        </w:rPr>
      </w:pPr>
    </w:p>
    <w:p w14:paraId="282FB208" w14:textId="77777777" w:rsidR="0056729E" w:rsidRPr="00E3612D" w:rsidRDefault="0056729E" w:rsidP="00F40E51">
      <w:pPr>
        <w:pStyle w:val="TITULOFICHAS"/>
        <w:jc w:val="left"/>
        <w:rPr>
          <w:lang w:val="pt-PT"/>
        </w:rPr>
      </w:pPr>
      <w:r>
        <w:rPr>
          <w:lang w:val="pt-PT"/>
        </w:rPr>
        <w:t>Ficha de Desenvolvimento</w:t>
      </w:r>
    </w:p>
    <w:p w14:paraId="48CDA97C" w14:textId="77777777" w:rsidR="0056729E" w:rsidRPr="001F156B" w:rsidRDefault="0056729E" w:rsidP="0056729E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FDB4A2C" wp14:editId="3AB92C56">
                <wp:extent cx="6119640" cy="792000"/>
                <wp:effectExtent l="12700" t="12700" r="14605" b="8255"/>
                <wp:docPr id="36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BF463B" w:rsidRPr="00DB2ED5" w14:paraId="25850A3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2B66CA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133AB5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C01E1B" w14:textId="77777777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4F97F3" w14:textId="525AF6CE" w:rsidR="00BF463B" w:rsidRPr="00DB2ED5" w:rsidRDefault="00BF463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F34C2D"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BF463B" w:rsidRPr="00DB2ED5" w14:paraId="74ACA77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E597A6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1F7B9EF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A4DEC5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02CFFB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F1B4AA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BF463B" w:rsidRPr="00DB2ED5" w14:paraId="5C8DBC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A23610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00BA96" w14:textId="77777777" w:rsidR="00BF463B" w:rsidRPr="00DB2ED5" w:rsidRDefault="00BF463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702DDDD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4064B2A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07E68F8" w14:textId="77777777" w:rsidR="00BF463B" w:rsidRPr="00DB2ED5" w:rsidRDefault="00BF463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47F7C65" w14:textId="77777777" w:rsidR="00BF463B" w:rsidRPr="0005099D" w:rsidRDefault="00BF463B" w:rsidP="0056729E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DB4A2C" id="_x0000_s106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eqfWL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BF463B" w:rsidRPr="00DB2ED5" w14:paraId="25850A3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42B66CA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0133AB5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CC01E1B" w14:textId="77777777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14F97F3" w14:textId="525AF6CE" w:rsidR="00BF463B" w:rsidRPr="00DB2ED5" w:rsidRDefault="00BF463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F34C2D"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BF463B" w:rsidRPr="00DB2ED5" w14:paraId="74ACA77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BE597A6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1F7B9EF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7A4DEC5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B02CFFB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5F1B4AA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BF463B" w:rsidRPr="00DB2ED5" w14:paraId="5C8DBC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EA23610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000BA96" w14:textId="77777777" w:rsidR="00BF463B" w:rsidRPr="00DB2ED5" w:rsidRDefault="00BF463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702DDDD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4064B2A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07E68F8" w14:textId="77777777" w:rsidR="00BF463B" w:rsidRPr="00DB2ED5" w:rsidRDefault="00BF463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47F7C65" w14:textId="77777777" w:rsidR="00BF463B" w:rsidRPr="0005099D" w:rsidRDefault="00BF463B" w:rsidP="0056729E"/>
                  </w:txbxContent>
                </v:textbox>
                <w10:anchorlock/>
              </v:roundrect>
            </w:pict>
          </mc:Fallback>
        </mc:AlternateContent>
      </w:r>
    </w:p>
    <w:p w14:paraId="14EBC5F4" w14:textId="77777777" w:rsidR="0056729E" w:rsidRDefault="0056729E" w:rsidP="007E5FD3">
      <w:pPr>
        <w:pStyle w:val="QUESTAO1"/>
        <w:spacing w:before="200" w:line="240" w:lineRule="auto"/>
      </w:pPr>
    </w:p>
    <w:p w14:paraId="13D1E8D3" w14:textId="20EA9C5D" w:rsidR="002B6566" w:rsidRDefault="00FB17BB" w:rsidP="008403B5">
      <w:pPr>
        <w:pStyle w:val="QUESTAO1"/>
        <w:tabs>
          <w:tab w:val="clear" w:pos="113"/>
          <w:tab w:val="left" w:pos="426"/>
        </w:tabs>
        <w:spacing w:before="0" w:after="80"/>
        <w:ind w:left="426" w:hanging="426"/>
        <w:rPr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B16A7EC" wp14:editId="1F34CB7F">
                <wp:extent cx="216000" cy="216000"/>
                <wp:effectExtent l="0" t="0" r="0" b="0"/>
                <wp:docPr id="529799523" name="Oval 529799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E64D02" w14:textId="77777777" w:rsidR="00FB17BB" w:rsidRPr="00086D19" w:rsidRDefault="00FB17BB" w:rsidP="00FB17B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B16A7EC" id="Oval 529799523" o:sp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D1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Y3A9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CE64D02" w14:textId="77777777" w:rsidR="00FB17BB" w:rsidRPr="00086D19" w:rsidRDefault="00FB17BB" w:rsidP="00FB17B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sz w:val="24"/>
          <w:szCs w:val="24"/>
        </w:rPr>
        <w:tab/>
      </w:r>
      <w:r w:rsidR="008403B5" w:rsidRPr="008403B5">
        <w:rPr>
          <w:szCs w:val="22"/>
        </w:rPr>
        <w:t>Questionaram-</w:t>
      </w:r>
      <w:proofErr w:type="gramStart"/>
      <w:r w:rsidR="008403B5" w:rsidRPr="008403B5">
        <w:rPr>
          <w:szCs w:val="22"/>
        </w:rPr>
        <w:t>se  120</w:t>
      </w:r>
      <w:proofErr w:type="gramEnd"/>
      <w:r w:rsidR="008403B5" w:rsidRPr="008403B5">
        <w:rPr>
          <w:szCs w:val="22"/>
        </w:rPr>
        <w:t xml:space="preserve">  alunos </w:t>
      </w:r>
      <w:r w:rsidR="008403B5">
        <w:rPr>
          <w:szCs w:val="22"/>
        </w:rPr>
        <w:t xml:space="preserve">do  6.º  ano acerca do seu desporto favorito. Os alunos escolheram entre quatro desportos: futebol, andebol, ginástica e ténis. O Diogo e o Matias construíram dois gráficos diferentes para representarem os dados. Contudo, esses gráficos estão </w:t>
      </w:r>
      <w:r w:rsidR="0098729E">
        <w:rPr>
          <w:szCs w:val="22"/>
        </w:rPr>
        <w:t>in</w:t>
      </w:r>
      <w:r w:rsidR="008403B5">
        <w:rPr>
          <w:szCs w:val="22"/>
        </w:rPr>
        <w:t>completos, como podes verificar nas figuras abaixo.</w:t>
      </w:r>
    </w:p>
    <w:p w14:paraId="19AE1A75" w14:textId="6B33ACA7" w:rsidR="008403B5" w:rsidRPr="008403B5" w:rsidRDefault="008403B5" w:rsidP="008403B5">
      <w:pPr>
        <w:pStyle w:val="QUESTAO1"/>
        <w:tabs>
          <w:tab w:val="clear" w:pos="113"/>
          <w:tab w:val="left" w:pos="426"/>
        </w:tabs>
        <w:spacing w:before="0" w:after="80"/>
        <w:ind w:left="426" w:hanging="426"/>
        <w:rPr>
          <w:bCs/>
          <w:szCs w:val="22"/>
        </w:rPr>
      </w:pPr>
    </w:p>
    <w:p w14:paraId="7C202563" w14:textId="1B6190A1" w:rsidR="004A53D7" w:rsidRPr="001575D4" w:rsidRDefault="002B6566" w:rsidP="002B6566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426" w:hanging="568"/>
        <w:jc w:val="center"/>
        <w:rPr>
          <w:sz w:val="24"/>
          <w:szCs w:val="24"/>
        </w:rPr>
      </w:pPr>
      <w:r>
        <w:rPr>
          <w:bCs/>
          <w:noProof/>
          <w:szCs w:val="24"/>
        </w:rPr>
        <w:drawing>
          <wp:inline distT="0" distB="0" distL="0" distR="0" wp14:anchorId="362A7AFD" wp14:editId="41EC0B4D">
            <wp:extent cx="1810800" cy="1983600"/>
            <wp:effectExtent l="0" t="0" r="0" b="0"/>
            <wp:docPr id="1641238005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238005" name="Imagem 18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10800" cy="19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</w:t>
      </w:r>
      <w:r>
        <w:rPr>
          <w:bCs/>
          <w:noProof/>
          <w:szCs w:val="24"/>
        </w:rPr>
        <w:drawing>
          <wp:inline distT="0" distB="0" distL="0" distR="0" wp14:anchorId="69AE1F8C" wp14:editId="2EA31868">
            <wp:extent cx="2883600" cy="1767600"/>
            <wp:effectExtent l="0" t="0" r="0" b="4445"/>
            <wp:docPr id="122873963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739639" name="Imagem 19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883600" cy="17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1E8FE" w14:textId="48DF37B4" w:rsidR="0098729E" w:rsidRDefault="0098729E" w:rsidP="003F7E1B">
      <w:pPr>
        <w:rPr>
          <w:rFonts w:ascii="Times New Roman" w:hAnsi="Times New Roman"/>
        </w:rPr>
      </w:pPr>
      <w:r w:rsidRPr="0098729E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928576" behindDoc="0" locked="0" layoutInCell="1" allowOverlap="1" wp14:anchorId="14099F26" wp14:editId="1BF3C726">
                <wp:simplePos x="0" y="0"/>
                <wp:positionH relativeFrom="margin">
                  <wp:posOffset>622935</wp:posOffset>
                </wp:positionH>
                <wp:positionV relativeFrom="paragraph">
                  <wp:posOffset>27305</wp:posOffset>
                </wp:positionV>
                <wp:extent cx="4733925" cy="3238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39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ACAD0" w14:textId="4827E391" w:rsidR="0098729E" w:rsidRDefault="0098729E">
                            <w:r w:rsidRPr="0098729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Gráfico do Diogo</w:t>
                            </w:r>
                            <w:r w:rsidRPr="0098729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Pr="0098729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Pr="0098729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  </w:t>
                            </w:r>
                            <w:r w:rsidRPr="0098729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      </w:t>
                            </w:r>
                            <w:r w:rsidRPr="0098729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Gráfico do Matias</w:t>
                            </w:r>
                            <w:r w:rsidRPr="0098729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99F26" id="Caixa de Texto 2" o:spid="_x0000_s1069" type="#_x0000_t202" style="position:absolute;margin-left:49.05pt;margin-top:2.15pt;width:372.75pt;height:25.5pt;z-index:251928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" filled="f" stroked="f">
                <v:textbox>
                  <w:txbxContent>
                    <w:p w14:paraId="1E7ACAD0" w14:textId="4827E391" w:rsidR="0098729E" w:rsidRDefault="0098729E">
                      <w:r w:rsidRPr="0098729E">
                        <w:rPr>
                          <w:rFonts w:ascii="Arial" w:hAnsi="Arial" w:cs="Arial"/>
                          <w:b/>
                          <w:bCs/>
                        </w:rPr>
                        <w:t>Gráfico do Diogo</w:t>
                      </w:r>
                      <w:r w:rsidRPr="0098729E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Pr="0098729E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Pr="0098729E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  </w:t>
                      </w:r>
                      <w:r w:rsidRPr="0098729E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      </w:t>
                      </w:r>
                      <w:r w:rsidRPr="0098729E">
                        <w:rPr>
                          <w:rFonts w:ascii="Arial" w:hAnsi="Arial" w:cs="Arial"/>
                          <w:b/>
                          <w:bCs/>
                        </w:rPr>
                        <w:t>Gráfico do Matias</w:t>
                      </w:r>
                      <w:r w:rsidRPr="0098729E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70B88" w:rsidRPr="007A164C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DE7D433" w14:textId="34EE7CC2" w:rsidR="004A53D7" w:rsidRPr="0098729E" w:rsidRDefault="00B70B88" w:rsidP="003F7E1B">
      <w:pPr>
        <w:rPr>
          <w:rFonts w:ascii="Arial" w:hAnsi="Arial" w:cs="Arial"/>
          <w:b/>
          <w:bCs/>
        </w:rPr>
      </w:pPr>
      <w:r w:rsidRPr="0098729E">
        <w:rPr>
          <w:rFonts w:ascii="Arial" w:hAnsi="Arial" w:cs="Arial"/>
          <w:b/>
          <w:bCs/>
        </w:rPr>
        <w:tab/>
      </w:r>
      <w:r w:rsidRPr="0098729E">
        <w:rPr>
          <w:rFonts w:ascii="Arial" w:hAnsi="Arial" w:cs="Arial"/>
          <w:b/>
          <w:bCs/>
        </w:rPr>
        <w:tab/>
      </w:r>
    </w:p>
    <w:p w14:paraId="71C4897B" w14:textId="3E84509E" w:rsidR="00B70B88" w:rsidRPr="001575D4" w:rsidRDefault="00B70B88" w:rsidP="00FB17BB">
      <w:pPr>
        <w:ind w:firstLine="426"/>
        <w:rPr>
          <w:rFonts w:ascii="Arial" w:hAnsi="Arial" w:cs="Arial"/>
          <w:bCs/>
          <w:color w:val="000000"/>
          <w:szCs w:val="24"/>
        </w:rPr>
      </w:pPr>
      <w:r w:rsidRPr="001575D4">
        <w:rPr>
          <w:rFonts w:ascii="Arial" w:hAnsi="Arial" w:cs="Arial"/>
          <w:bCs/>
          <w:color w:val="000000"/>
          <w:szCs w:val="24"/>
        </w:rPr>
        <w:t>Com os dados dos dois gráficos completa a tabela seguinte.</w:t>
      </w:r>
    </w:p>
    <w:tbl>
      <w:tblPr>
        <w:tblStyle w:val="TabelacomGrelha"/>
        <w:tblW w:w="8455" w:type="dxa"/>
        <w:tblInd w:w="453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635"/>
        <w:gridCol w:w="1635"/>
        <w:gridCol w:w="1635"/>
        <w:gridCol w:w="1635"/>
      </w:tblGrid>
      <w:tr w:rsidR="00B70B88" w:rsidRPr="007A164C" w14:paraId="58E6CF48" w14:textId="77777777" w:rsidTr="00FB17BB">
        <w:tc>
          <w:tcPr>
            <w:tcW w:w="1915" w:type="dxa"/>
            <w:tcBorders>
              <w:top w:val="single" w:sz="18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shd w:val="clear" w:color="auto" w:fill="F7C9D2"/>
            <w:vAlign w:val="center"/>
          </w:tcPr>
          <w:p w14:paraId="1BDB35B0" w14:textId="318CC15D" w:rsidR="00B70B88" w:rsidRPr="001575D4" w:rsidRDefault="006818DC" w:rsidP="00B264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Desporto</w:t>
            </w:r>
          </w:p>
        </w:tc>
        <w:tc>
          <w:tcPr>
            <w:tcW w:w="1635" w:type="dxa"/>
            <w:tcBorders>
              <w:top w:val="single" w:sz="18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shd w:val="clear" w:color="auto" w:fill="F7C9D2"/>
            <w:vAlign w:val="center"/>
          </w:tcPr>
          <w:p w14:paraId="43A75A1C" w14:textId="7B8F60CD" w:rsidR="00B70B88" w:rsidRPr="001575D4" w:rsidRDefault="006818DC" w:rsidP="00B264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Futebol</w:t>
            </w:r>
          </w:p>
        </w:tc>
        <w:tc>
          <w:tcPr>
            <w:tcW w:w="1635" w:type="dxa"/>
            <w:tcBorders>
              <w:top w:val="single" w:sz="18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shd w:val="clear" w:color="auto" w:fill="F7C9D2"/>
            <w:vAlign w:val="center"/>
          </w:tcPr>
          <w:p w14:paraId="0638AE5B" w14:textId="52832933" w:rsidR="00B70B88" w:rsidRPr="006818DC" w:rsidRDefault="006818DC" w:rsidP="00B264F4">
            <w:pPr>
              <w:jc w:val="center"/>
              <w:rPr>
                <w:rFonts w:ascii="Arial" w:hAnsi="Arial" w:cs="Arial"/>
                <w:b/>
              </w:rPr>
            </w:pPr>
            <w:r w:rsidRPr="006818DC">
              <w:rPr>
                <w:rFonts w:ascii="Arial" w:hAnsi="Arial" w:cs="Arial"/>
                <w:b/>
              </w:rPr>
              <w:t>Andebol</w:t>
            </w:r>
          </w:p>
        </w:tc>
        <w:tc>
          <w:tcPr>
            <w:tcW w:w="1635" w:type="dxa"/>
            <w:tcBorders>
              <w:top w:val="single" w:sz="18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shd w:val="clear" w:color="auto" w:fill="F7C9D2"/>
            <w:vAlign w:val="center"/>
          </w:tcPr>
          <w:p w14:paraId="478585CA" w14:textId="4AF27E1B" w:rsidR="00B70B88" w:rsidRPr="001575D4" w:rsidRDefault="006818DC" w:rsidP="00B264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Ginástica</w:t>
            </w:r>
          </w:p>
        </w:tc>
        <w:tc>
          <w:tcPr>
            <w:tcW w:w="1635" w:type="dxa"/>
            <w:tcBorders>
              <w:top w:val="single" w:sz="18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shd w:val="clear" w:color="auto" w:fill="F7C9D2"/>
            <w:vAlign w:val="center"/>
          </w:tcPr>
          <w:p w14:paraId="686A8114" w14:textId="2EB473B9" w:rsidR="00B70B88" w:rsidRPr="001575D4" w:rsidRDefault="006818DC" w:rsidP="00B264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Ténis</w:t>
            </w:r>
          </w:p>
        </w:tc>
      </w:tr>
      <w:tr w:rsidR="00B70B88" w:rsidRPr="007A164C" w14:paraId="79940047" w14:textId="77777777" w:rsidTr="00FB17BB">
        <w:tc>
          <w:tcPr>
            <w:tcW w:w="1915" w:type="dxa"/>
            <w:tcBorders>
              <w:top w:val="single" w:sz="6" w:space="0" w:color="D91F44"/>
              <w:left w:val="single" w:sz="18" w:space="0" w:color="D91F44"/>
              <w:bottom w:val="single" w:sz="6" w:space="0" w:color="D91F44"/>
              <w:right w:val="single" w:sz="6" w:space="0" w:color="D91F44"/>
            </w:tcBorders>
            <w:shd w:val="clear" w:color="auto" w:fill="F7C9D2"/>
            <w:vAlign w:val="center"/>
          </w:tcPr>
          <w:p w14:paraId="29AAD007" w14:textId="77777777" w:rsidR="00B70B88" w:rsidRPr="001575D4" w:rsidRDefault="00B70B88" w:rsidP="00B264F4">
            <w:pPr>
              <w:jc w:val="center"/>
              <w:rPr>
                <w:rFonts w:ascii="Arial" w:hAnsi="Arial" w:cs="Arial"/>
                <w:b/>
              </w:rPr>
            </w:pPr>
            <w:r w:rsidRPr="001575D4">
              <w:rPr>
                <w:rFonts w:ascii="Arial" w:hAnsi="Arial" w:cs="Arial"/>
                <w:b/>
              </w:rPr>
              <w:t>Percentagem</w:t>
            </w:r>
          </w:p>
        </w:tc>
        <w:tc>
          <w:tcPr>
            <w:tcW w:w="1635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18FB7257" w14:textId="77777777" w:rsidR="00B70B88" w:rsidRPr="001575D4" w:rsidRDefault="00B70B88" w:rsidP="00B264F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5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015E2643" w14:textId="77777777" w:rsidR="00B70B88" w:rsidRPr="001575D4" w:rsidRDefault="00B70B88" w:rsidP="00B264F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5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6" w:space="0" w:color="D91F44"/>
            </w:tcBorders>
            <w:vAlign w:val="center"/>
          </w:tcPr>
          <w:p w14:paraId="13EE83BA" w14:textId="77777777" w:rsidR="00B70B88" w:rsidRPr="001575D4" w:rsidRDefault="00B70B88" w:rsidP="00B264F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5" w:type="dxa"/>
            <w:tcBorders>
              <w:top w:val="single" w:sz="6" w:space="0" w:color="D91F44"/>
              <w:left w:val="single" w:sz="6" w:space="0" w:color="D91F44"/>
              <w:bottom w:val="single" w:sz="6" w:space="0" w:color="D91F44"/>
              <w:right w:val="single" w:sz="18" w:space="0" w:color="D91F44"/>
            </w:tcBorders>
            <w:vAlign w:val="center"/>
          </w:tcPr>
          <w:p w14:paraId="40403091" w14:textId="77777777" w:rsidR="00B70B88" w:rsidRPr="001575D4" w:rsidRDefault="00B70B88" w:rsidP="00B264F4">
            <w:pPr>
              <w:jc w:val="center"/>
              <w:rPr>
                <w:rFonts w:ascii="Arial" w:hAnsi="Arial" w:cs="Arial"/>
              </w:rPr>
            </w:pPr>
          </w:p>
        </w:tc>
      </w:tr>
      <w:tr w:rsidR="00B70B88" w:rsidRPr="007A164C" w14:paraId="51A851CF" w14:textId="77777777" w:rsidTr="00FB17BB">
        <w:tc>
          <w:tcPr>
            <w:tcW w:w="1915" w:type="dxa"/>
            <w:tcBorders>
              <w:top w:val="single" w:sz="6" w:space="0" w:color="D91F44"/>
              <w:left w:val="single" w:sz="18" w:space="0" w:color="D91F44"/>
              <w:bottom w:val="single" w:sz="18" w:space="0" w:color="D91F44"/>
              <w:right w:val="single" w:sz="6" w:space="0" w:color="D91F44"/>
            </w:tcBorders>
            <w:shd w:val="clear" w:color="auto" w:fill="F7C9D2"/>
            <w:vAlign w:val="center"/>
          </w:tcPr>
          <w:p w14:paraId="3DDBA4F8" w14:textId="77777777" w:rsidR="00B70B88" w:rsidRPr="001575D4" w:rsidRDefault="00B70B88" w:rsidP="00B264F4">
            <w:pPr>
              <w:jc w:val="center"/>
              <w:rPr>
                <w:rFonts w:ascii="Arial" w:hAnsi="Arial" w:cs="Arial"/>
                <w:b/>
              </w:rPr>
            </w:pPr>
            <w:r w:rsidRPr="001575D4">
              <w:rPr>
                <w:rFonts w:ascii="Arial" w:hAnsi="Arial" w:cs="Arial"/>
                <w:b/>
              </w:rPr>
              <w:t>Número de alunos</w:t>
            </w:r>
          </w:p>
        </w:tc>
        <w:tc>
          <w:tcPr>
            <w:tcW w:w="1635" w:type="dxa"/>
            <w:tcBorders>
              <w:top w:val="single" w:sz="6" w:space="0" w:color="D91F44"/>
              <w:left w:val="single" w:sz="6" w:space="0" w:color="D91F44"/>
              <w:bottom w:val="single" w:sz="18" w:space="0" w:color="D91F44"/>
              <w:right w:val="single" w:sz="6" w:space="0" w:color="D91F44"/>
            </w:tcBorders>
            <w:vAlign w:val="center"/>
          </w:tcPr>
          <w:p w14:paraId="2E549DA1" w14:textId="77777777" w:rsidR="00B70B88" w:rsidRPr="001575D4" w:rsidRDefault="00B70B88" w:rsidP="00B264F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5" w:type="dxa"/>
            <w:tcBorders>
              <w:top w:val="single" w:sz="6" w:space="0" w:color="D91F44"/>
              <w:left w:val="single" w:sz="6" w:space="0" w:color="D91F44"/>
              <w:bottom w:val="single" w:sz="18" w:space="0" w:color="D91F44"/>
              <w:right w:val="single" w:sz="6" w:space="0" w:color="D91F44"/>
            </w:tcBorders>
            <w:vAlign w:val="center"/>
          </w:tcPr>
          <w:p w14:paraId="7F2FF3AA" w14:textId="77777777" w:rsidR="00B70B88" w:rsidRPr="001575D4" w:rsidRDefault="00B70B88" w:rsidP="00B264F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5" w:type="dxa"/>
            <w:tcBorders>
              <w:top w:val="single" w:sz="6" w:space="0" w:color="D91F44"/>
              <w:left w:val="single" w:sz="6" w:space="0" w:color="D91F44"/>
              <w:bottom w:val="single" w:sz="18" w:space="0" w:color="D91F44"/>
              <w:right w:val="single" w:sz="6" w:space="0" w:color="D91F44"/>
            </w:tcBorders>
            <w:vAlign w:val="center"/>
          </w:tcPr>
          <w:p w14:paraId="6DA3BA37" w14:textId="77777777" w:rsidR="00B70B88" w:rsidRPr="001575D4" w:rsidRDefault="00B70B88" w:rsidP="00B264F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5" w:type="dxa"/>
            <w:tcBorders>
              <w:top w:val="single" w:sz="6" w:space="0" w:color="D91F44"/>
              <w:left w:val="single" w:sz="6" w:space="0" w:color="D91F44"/>
              <w:bottom w:val="single" w:sz="18" w:space="0" w:color="D91F44"/>
              <w:right w:val="single" w:sz="18" w:space="0" w:color="D91F44"/>
            </w:tcBorders>
            <w:vAlign w:val="center"/>
          </w:tcPr>
          <w:p w14:paraId="3D2BBAC1" w14:textId="77777777" w:rsidR="00B70B88" w:rsidRPr="001575D4" w:rsidRDefault="00B70B88" w:rsidP="00B264F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1D85269" w14:textId="3D5214BB" w:rsidR="00D37630" w:rsidRPr="00BF00A5" w:rsidRDefault="004246A8" w:rsidP="0098729E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926528" behindDoc="0" locked="0" layoutInCell="1" allowOverlap="1" wp14:anchorId="705C7653" wp14:editId="4BF8BCE7">
            <wp:simplePos x="0" y="0"/>
            <wp:positionH relativeFrom="margin">
              <wp:align>center</wp:align>
            </wp:positionH>
            <wp:positionV relativeFrom="paragraph">
              <wp:posOffset>455295</wp:posOffset>
            </wp:positionV>
            <wp:extent cx="5543550" cy="1356995"/>
            <wp:effectExtent l="0" t="0" r="0" b="0"/>
            <wp:wrapSquare wrapText="bothSides"/>
            <wp:docPr id="1564007928" name="Imagem 1" descr="Uma imagem com Equipamento desportivo, desporto com bola, bola, futebo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007928" name="Imagem 1" descr="Uma imagem com Equipamento desportivo, desporto com bola, bola, futebol&#10;&#10;Descrição gerada automaticamente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356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37630" w:rsidRPr="00BF00A5" w:rsidSect="00E16ADB">
      <w:headerReference w:type="even" r:id="rId69"/>
      <w:headerReference w:type="default" r:id="rId70"/>
      <w:footerReference w:type="even" r:id="rId71"/>
      <w:footerReference w:type="default" r:id="rId72"/>
      <w:pgSz w:w="11900" w:h="16840"/>
      <w:pgMar w:top="1134" w:right="1134" w:bottom="1134" w:left="1134" w:header="851" w:footer="567" w:gutter="0"/>
      <w:pgNumType w:start="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CECB2" w14:textId="77777777" w:rsidR="000F19A3" w:rsidRDefault="000F19A3" w:rsidP="00D177B5">
      <w:pPr>
        <w:spacing w:after="0" w:line="240" w:lineRule="auto"/>
      </w:pPr>
      <w:r>
        <w:separator/>
      </w:r>
    </w:p>
  </w:endnote>
  <w:endnote w:type="continuationSeparator" w:id="0">
    <w:p w14:paraId="59CFC131" w14:textId="77777777" w:rsidR="000F19A3" w:rsidRDefault="000F19A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topiaStd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A6B3C" w14:textId="77777777" w:rsidR="00BF463B" w:rsidRDefault="00BF463B" w:rsidP="007D5A98">
    <w:pPr>
      <w:pStyle w:val="Rodap"/>
      <w:jc w:val="right"/>
    </w:pPr>
    <w:r>
      <w:rPr>
        <w:noProof/>
        <w:lang w:val="pt-PT" w:eastAsia="pt-PT"/>
      </w:rPr>
      <w:drawing>
        <wp:inline distT="0" distB="0" distL="0" distR="0" wp14:anchorId="765CE4DC" wp14:editId="64C4D078">
          <wp:extent cx="952500" cy="320895"/>
          <wp:effectExtent l="0" t="0" r="0" b="3175"/>
          <wp:docPr id="35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MX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4548" cy="335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A4F53" w14:textId="77777777" w:rsidR="00BF463B" w:rsidRDefault="00BF463B" w:rsidP="007D5A98">
    <w:pPr>
      <w:pStyle w:val="Rodap"/>
      <w:jc w:val="right"/>
    </w:pPr>
    <w:r>
      <w:rPr>
        <w:noProof/>
        <w:lang w:val="pt-PT" w:eastAsia="pt-PT"/>
      </w:rPr>
      <w:drawing>
        <wp:inline distT="0" distB="0" distL="0" distR="0" wp14:anchorId="6D7E71DE" wp14:editId="26E34F88">
          <wp:extent cx="952500" cy="320895"/>
          <wp:effectExtent l="0" t="0" r="0" b="3175"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MX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4548" cy="335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FCBED" w14:textId="77777777" w:rsidR="000F19A3" w:rsidRDefault="000F19A3" w:rsidP="00D177B5">
      <w:pPr>
        <w:spacing w:after="0" w:line="240" w:lineRule="auto"/>
      </w:pPr>
      <w:r>
        <w:separator/>
      </w:r>
    </w:p>
  </w:footnote>
  <w:footnote w:type="continuationSeparator" w:id="0">
    <w:p w14:paraId="016BB49B" w14:textId="77777777" w:rsidR="000F19A3" w:rsidRDefault="000F19A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326C2" w14:textId="3CB4C4FA" w:rsidR="00B50786" w:rsidRDefault="00B50786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DF57119" wp14:editId="066A25A3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2074635082" name="Imagem 20746350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909AF" w14:textId="2312BD43" w:rsidR="00B50786" w:rsidRDefault="00B50786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7F54061" wp14:editId="63C30CAB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204159799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3" type="#_x0000_t75" style="width:16.5pt;height:16.5pt;visibility:visible" o:bullet="t">
        <v:imagedata r:id="rId1" o:title=""/>
      </v:shape>
    </w:pict>
  </w:numPicBullet>
  <w:numPicBullet w:numPicBulletId="1">
    <w:pict>
      <v:shape id="_x0000_i1234" type="#_x0000_t75" style="width:16.5pt;height:16.5pt;visibility:visible" o:bullet="t">
        <v:imagedata r:id="rId2" o:title=""/>
      </v:shape>
    </w:pict>
  </w:numPicBullet>
  <w:numPicBullet w:numPicBulletId="2">
    <w:pict>
      <v:shape id="_x0000_i1235" type="#_x0000_t75" style="width:16.5pt;height:16.5pt;visibility:visible" o:bullet="t">
        <v:imagedata r:id="rId3" o:title=""/>
      </v:shape>
    </w:pict>
  </w:numPicBullet>
  <w:abstractNum w:abstractNumId="0" w15:restartNumberingAfterBreak="0">
    <w:nsid w:val="0543099A"/>
    <w:multiLevelType w:val="multilevel"/>
    <w:tmpl w:val="44CC99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9B0FF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2" w15:restartNumberingAfterBreak="0">
    <w:nsid w:val="06175B38"/>
    <w:multiLevelType w:val="hybridMultilevel"/>
    <w:tmpl w:val="71D6B26A"/>
    <w:lvl w:ilvl="0" w:tplc="21E6C56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4" w15:restartNumberingAfterBreak="0">
    <w:nsid w:val="07950F33"/>
    <w:multiLevelType w:val="hybridMultilevel"/>
    <w:tmpl w:val="E6C836C8"/>
    <w:lvl w:ilvl="0" w:tplc="29AE3DCE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B658A5"/>
    <w:multiLevelType w:val="hybridMultilevel"/>
    <w:tmpl w:val="0EC0462C"/>
    <w:lvl w:ilvl="0" w:tplc="867A638A">
      <w:start w:val="1"/>
      <w:numFmt w:val="upperLetter"/>
      <w:lvlText w:val="(%1)"/>
      <w:lvlJc w:val="left"/>
      <w:pPr>
        <w:ind w:left="106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6" w:hanging="360"/>
      </w:pPr>
    </w:lvl>
    <w:lvl w:ilvl="2" w:tplc="0816001B" w:tentative="1">
      <w:start w:val="1"/>
      <w:numFmt w:val="lowerRoman"/>
      <w:lvlText w:val="%3."/>
      <w:lvlJc w:val="right"/>
      <w:pPr>
        <w:ind w:left="2506" w:hanging="180"/>
      </w:pPr>
    </w:lvl>
    <w:lvl w:ilvl="3" w:tplc="0816000F" w:tentative="1">
      <w:start w:val="1"/>
      <w:numFmt w:val="decimal"/>
      <w:lvlText w:val="%4."/>
      <w:lvlJc w:val="left"/>
      <w:pPr>
        <w:ind w:left="3226" w:hanging="360"/>
      </w:pPr>
    </w:lvl>
    <w:lvl w:ilvl="4" w:tplc="08160019" w:tentative="1">
      <w:start w:val="1"/>
      <w:numFmt w:val="lowerLetter"/>
      <w:lvlText w:val="%5."/>
      <w:lvlJc w:val="left"/>
      <w:pPr>
        <w:ind w:left="3946" w:hanging="360"/>
      </w:pPr>
    </w:lvl>
    <w:lvl w:ilvl="5" w:tplc="0816001B" w:tentative="1">
      <w:start w:val="1"/>
      <w:numFmt w:val="lowerRoman"/>
      <w:lvlText w:val="%6."/>
      <w:lvlJc w:val="right"/>
      <w:pPr>
        <w:ind w:left="4666" w:hanging="180"/>
      </w:pPr>
    </w:lvl>
    <w:lvl w:ilvl="6" w:tplc="0816000F" w:tentative="1">
      <w:start w:val="1"/>
      <w:numFmt w:val="decimal"/>
      <w:lvlText w:val="%7."/>
      <w:lvlJc w:val="left"/>
      <w:pPr>
        <w:ind w:left="5386" w:hanging="360"/>
      </w:pPr>
    </w:lvl>
    <w:lvl w:ilvl="7" w:tplc="08160019" w:tentative="1">
      <w:start w:val="1"/>
      <w:numFmt w:val="lowerLetter"/>
      <w:lvlText w:val="%8."/>
      <w:lvlJc w:val="left"/>
      <w:pPr>
        <w:ind w:left="6106" w:hanging="360"/>
      </w:pPr>
    </w:lvl>
    <w:lvl w:ilvl="8" w:tplc="0816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6" w15:restartNumberingAfterBreak="0">
    <w:nsid w:val="0CB662BE"/>
    <w:multiLevelType w:val="multilevel"/>
    <w:tmpl w:val="0B96D1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12D25A3"/>
    <w:multiLevelType w:val="multilevel"/>
    <w:tmpl w:val="24A09A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284" w:hanging="720"/>
      </w:pPr>
      <w:rPr>
        <w:rFonts w:hint="default"/>
        <w:b/>
        <w:color w:val="C00000"/>
        <w:sz w:val="22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2772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426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5748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672" w:hanging="2160"/>
      </w:pPr>
      <w:rPr>
        <w:rFonts w:hint="default"/>
        <w:sz w:val="22"/>
      </w:rPr>
    </w:lvl>
  </w:abstractNum>
  <w:abstractNum w:abstractNumId="8" w15:restartNumberingAfterBreak="0">
    <w:nsid w:val="139C6B6A"/>
    <w:multiLevelType w:val="multilevel"/>
    <w:tmpl w:val="73085C8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UtopiaStd-Regular" w:hint="default"/>
        <w:b/>
        <w:color w:val="232322"/>
        <w:sz w:val="24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eastAsia="UtopiaStd-Regular" w:hint="default"/>
        <w:color w:val="232322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eastAsia="UtopiaStd-Regular" w:hint="default"/>
        <w:color w:val="232322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eastAsia="UtopiaStd-Regular" w:hint="default"/>
        <w:color w:val="232322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eastAsia="UtopiaStd-Regular" w:hint="default"/>
        <w:color w:val="232322"/>
      </w:rPr>
    </w:lvl>
    <w:lvl w:ilvl="6">
      <w:start w:val="1"/>
      <w:numFmt w:val="decimal"/>
      <w:isLgl/>
      <w:lvlText w:val="%1.%2.%3.%4.%5.%6.%7."/>
      <w:lvlJc w:val="left"/>
      <w:pPr>
        <w:ind w:left="3300" w:hanging="1440"/>
      </w:pPr>
      <w:rPr>
        <w:rFonts w:eastAsia="UtopiaStd-Regular" w:hint="default"/>
        <w:color w:val="232322"/>
      </w:rPr>
    </w:lvl>
    <w:lvl w:ilvl="7">
      <w:start w:val="1"/>
      <w:numFmt w:val="decimal"/>
      <w:isLgl/>
      <w:lvlText w:val="%1.%2.%3.%4.%5.%6.%7.%8."/>
      <w:lvlJc w:val="left"/>
      <w:pPr>
        <w:ind w:left="3960" w:hanging="1800"/>
      </w:pPr>
      <w:rPr>
        <w:rFonts w:eastAsia="UtopiaStd-Regular" w:hint="default"/>
        <w:color w:val="232322"/>
      </w:rPr>
    </w:lvl>
    <w:lvl w:ilvl="8">
      <w:start w:val="1"/>
      <w:numFmt w:val="decimal"/>
      <w:isLgl/>
      <w:lvlText w:val="%1.%2.%3.%4.%5.%6.%7.%8.%9."/>
      <w:lvlJc w:val="left"/>
      <w:pPr>
        <w:ind w:left="4620" w:hanging="2160"/>
      </w:pPr>
      <w:rPr>
        <w:rFonts w:eastAsia="UtopiaStd-Regular" w:hint="default"/>
        <w:color w:val="232322"/>
      </w:rPr>
    </w:lvl>
  </w:abstractNum>
  <w:abstractNum w:abstractNumId="9" w15:restartNumberingAfterBreak="0">
    <w:nsid w:val="1520259F"/>
    <w:multiLevelType w:val="multilevel"/>
    <w:tmpl w:val="BE1CE96A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5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0" w15:restartNumberingAfterBreak="0">
    <w:nsid w:val="18BD4B67"/>
    <w:multiLevelType w:val="multilevel"/>
    <w:tmpl w:val="E99CB4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4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abstractNum w:abstractNumId="11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4C7865"/>
    <w:multiLevelType w:val="hybridMultilevel"/>
    <w:tmpl w:val="61D0D890"/>
    <w:lvl w:ilvl="0" w:tplc="CC2436C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FA820E3"/>
    <w:multiLevelType w:val="multilevel"/>
    <w:tmpl w:val="FC2EF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4BD27FB"/>
    <w:multiLevelType w:val="multilevel"/>
    <w:tmpl w:val="06C865F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24" w:hanging="2160"/>
      </w:pPr>
      <w:rPr>
        <w:rFonts w:hint="default"/>
      </w:rPr>
    </w:lvl>
  </w:abstractNum>
  <w:abstractNum w:abstractNumId="15" w15:restartNumberingAfterBreak="0">
    <w:nsid w:val="25863289"/>
    <w:multiLevelType w:val="multilevel"/>
    <w:tmpl w:val="FEDCC0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7" w15:restartNumberingAfterBreak="0">
    <w:nsid w:val="2DD3314A"/>
    <w:multiLevelType w:val="hybridMultilevel"/>
    <w:tmpl w:val="0EC0462C"/>
    <w:lvl w:ilvl="0" w:tplc="867A638A">
      <w:start w:val="1"/>
      <w:numFmt w:val="upperLetter"/>
      <w:lvlText w:val="(%1)"/>
      <w:lvlJc w:val="left"/>
      <w:pPr>
        <w:ind w:left="106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6" w:hanging="360"/>
      </w:pPr>
    </w:lvl>
    <w:lvl w:ilvl="2" w:tplc="0816001B" w:tentative="1">
      <w:start w:val="1"/>
      <w:numFmt w:val="lowerRoman"/>
      <w:lvlText w:val="%3."/>
      <w:lvlJc w:val="right"/>
      <w:pPr>
        <w:ind w:left="2506" w:hanging="180"/>
      </w:pPr>
    </w:lvl>
    <w:lvl w:ilvl="3" w:tplc="0816000F" w:tentative="1">
      <w:start w:val="1"/>
      <w:numFmt w:val="decimal"/>
      <w:lvlText w:val="%4."/>
      <w:lvlJc w:val="left"/>
      <w:pPr>
        <w:ind w:left="3226" w:hanging="360"/>
      </w:pPr>
    </w:lvl>
    <w:lvl w:ilvl="4" w:tplc="08160019" w:tentative="1">
      <w:start w:val="1"/>
      <w:numFmt w:val="lowerLetter"/>
      <w:lvlText w:val="%5."/>
      <w:lvlJc w:val="left"/>
      <w:pPr>
        <w:ind w:left="3946" w:hanging="360"/>
      </w:pPr>
    </w:lvl>
    <w:lvl w:ilvl="5" w:tplc="0816001B" w:tentative="1">
      <w:start w:val="1"/>
      <w:numFmt w:val="lowerRoman"/>
      <w:lvlText w:val="%6."/>
      <w:lvlJc w:val="right"/>
      <w:pPr>
        <w:ind w:left="4666" w:hanging="180"/>
      </w:pPr>
    </w:lvl>
    <w:lvl w:ilvl="6" w:tplc="0816000F" w:tentative="1">
      <w:start w:val="1"/>
      <w:numFmt w:val="decimal"/>
      <w:lvlText w:val="%7."/>
      <w:lvlJc w:val="left"/>
      <w:pPr>
        <w:ind w:left="5386" w:hanging="360"/>
      </w:pPr>
    </w:lvl>
    <w:lvl w:ilvl="7" w:tplc="08160019" w:tentative="1">
      <w:start w:val="1"/>
      <w:numFmt w:val="lowerLetter"/>
      <w:lvlText w:val="%8."/>
      <w:lvlJc w:val="left"/>
      <w:pPr>
        <w:ind w:left="6106" w:hanging="360"/>
      </w:pPr>
    </w:lvl>
    <w:lvl w:ilvl="8" w:tplc="0816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8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943524"/>
    <w:multiLevelType w:val="multilevel"/>
    <w:tmpl w:val="96EEB42C"/>
    <w:lvl w:ilvl="0">
      <w:start w:val="4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3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20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3E3249E7"/>
    <w:multiLevelType w:val="multilevel"/>
    <w:tmpl w:val="16620BC8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22" w15:restartNumberingAfterBreak="0">
    <w:nsid w:val="43E61747"/>
    <w:multiLevelType w:val="multilevel"/>
    <w:tmpl w:val="B5A628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DD22941"/>
    <w:multiLevelType w:val="multilevel"/>
    <w:tmpl w:val="45FC2A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2FF46D7"/>
    <w:multiLevelType w:val="hybridMultilevel"/>
    <w:tmpl w:val="B3149EB6"/>
    <w:lvl w:ilvl="0" w:tplc="67B61396">
      <w:start w:val="1"/>
      <w:numFmt w:val="upperLetter"/>
      <w:lvlText w:val="(%1)"/>
      <w:lvlJc w:val="left"/>
      <w:pPr>
        <w:ind w:left="1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364" w:hanging="360"/>
      </w:pPr>
    </w:lvl>
    <w:lvl w:ilvl="2" w:tplc="0816001B" w:tentative="1">
      <w:start w:val="1"/>
      <w:numFmt w:val="lowerRoman"/>
      <w:lvlText w:val="%3."/>
      <w:lvlJc w:val="right"/>
      <w:pPr>
        <w:ind w:left="3084" w:hanging="180"/>
      </w:pPr>
    </w:lvl>
    <w:lvl w:ilvl="3" w:tplc="0816000F" w:tentative="1">
      <w:start w:val="1"/>
      <w:numFmt w:val="decimal"/>
      <w:lvlText w:val="%4."/>
      <w:lvlJc w:val="left"/>
      <w:pPr>
        <w:ind w:left="3804" w:hanging="360"/>
      </w:pPr>
    </w:lvl>
    <w:lvl w:ilvl="4" w:tplc="08160019" w:tentative="1">
      <w:start w:val="1"/>
      <w:numFmt w:val="lowerLetter"/>
      <w:lvlText w:val="%5."/>
      <w:lvlJc w:val="left"/>
      <w:pPr>
        <w:ind w:left="4524" w:hanging="360"/>
      </w:pPr>
    </w:lvl>
    <w:lvl w:ilvl="5" w:tplc="0816001B" w:tentative="1">
      <w:start w:val="1"/>
      <w:numFmt w:val="lowerRoman"/>
      <w:lvlText w:val="%6."/>
      <w:lvlJc w:val="right"/>
      <w:pPr>
        <w:ind w:left="5244" w:hanging="180"/>
      </w:pPr>
    </w:lvl>
    <w:lvl w:ilvl="6" w:tplc="0816000F" w:tentative="1">
      <w:start w:val="1"/>
      <w:numFmt w:val="decimal"/>
      <w:lvlText w:val="%7."/>
      <w:lvlJc w:val="left"/>
      <w:pPr>
        <w:ind w:left="5964" w:hanging="360"/>
      </w:pPr>
    </w:lvl>
    <w:lvl w:ilvl="7" w:tplc="08160019" w:tentative="1">
      <w:start w:val="1"/>
      <w:numFmt w:val="lowerLetter"/>
      <w:lvlText w:val="%8."/>
      <w:lvlJc w:val="left"/>
      <w:pPr>
        <w:ind w:left="6684" w:hanging="360"/>
      </w:pPr>
    </w:lvl>
    <w:lvl w:ilvl="8" w:tplc="0816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25" w15:restartNumberingAfterBreak="0">
    <w:nsid w:val="56193A43"/>
    <w:multiLevelType w:val="hybridMultilevel"/>
    <w:tmpl w:val="CE12FD50"/>
    <w:lvl w:ilvl="0" w:tplc="6E24D12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581146A1"/>
    <w:multiLevelType w:val="multilevel"/>
    <w:tmpl w:val="24A09A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284" w:hanging="720"/>
      </w:pPr>
      <w:rPr>
        <w:rFonts w:hint="default"/>
        <w:b/>
        <w:color w:val="C00000"/>
        <w:sz w:val="22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2772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426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5748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672" w:hanging="2160"/>
      </w:pPr>
      <w:rPr>
        <w:rFonts w:hint="default"/>
        <w:sz w:val="22"/>
      </w:rPr>
    </w:lvl>
  </w:abstractNum>
  <w:abstractNum w:abstractNumId="28" w15:restartNumberingAfterBreak="0">
    <w:nsid w:val="5A146938"/>
    <w:multiLevelType w:val="multilevel"/>
    <w:tmpl w:val="A03E00F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9B0FFF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9B0FFF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  <w:b/>
        <w:color w:val="9B0FFF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  <w:b/>
        <w:color w:val="9B0FFF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  <w:b/>
        <w:color w:val="9B0FFF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  <w:b/>
        <w:color w:val="9B0FFF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  <w:b/>
        <w:color w:val="9B0FFF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  <w:b/>
        <w:color w:val="9B0FFF"/>
      </w:rPr>
    </w:lvl>
    <w:lvl w:ilvl="8">
      <w:start w:val="1"/>
      <w:numFmt w:val="decimal"/>
      <w:lvlText w:val="%1.%2.%3.%4.%5.%6.%7.%8.%9."/>
      <w:lvlJc w:val="left"/>
      <w:pPr>
        <w:ind w:left="3024" w:hanging="2160"/>
      </w:pPr>
      <w:rPr>
        <w:rFonts w:hint="default"/>
        <w:b/>
        <w:color w:val="9B0FFF"/>
      </w:rPr>
    </w:lvl>
  </w:abstractNum>
  <w:abstractNum w:abstractNumId="29" w15:restartNumberingAfterBreak="0">
    <w:nsid w:val="68664C18"/>
    <w:multiLevelType w:val="hybridMultilevel"/>
    <w:tmpl w:val="37E23C58"/>
    <w:lvl w:ilvl="0" w:tplc="81225DF4">
      <w:start w:val="1"/>
      <w:numFmt w:val="upperLetter"/>
      <w:lvlText w:val="%1."/>
      <w:lvlJc w:val="left"/>
      <w:pPr>
        <w:ind w:left="1069" w:hanging="360"/>
      </w:pPr>
      <w:rPr>
        <w:rFonts w:hint="default"/>
        <w:b/>
        <w:color w:val="D91F44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CA37693"/>
    <w:multiLevelType w:val="hybridMultilevel"/>
    <w:tmpl w:val="E7729C4A"/>
    <w:lvl w:ilvl="0" w:tplc="35AEB6E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2" w15:restartNumberingAfterBreak="0">
    <w:nsid w:val="6E6D1C66"/>
    <w:multiLevelType w:val="multilevel"/>
    <w:tmpl w:val="311C8DDC"/>
    <w:lvl w:ilvl="0">
      <w:start w:val="5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33" w15:restartNumberingAfterBreak="0">
    <w:nsid w:val="70CA4495"/>
    <w:multiLevelType w:val="multilevel"/>
    <w:tmpl w:val="1BECB7A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64" w:hanging="1800"/>
      </w:pPr>
      <w:rPr>
        <w:rFonts w:hint="default"/>
      </w:rPr>
    </w:lvl>
  </w:abstractNum>
  <w:abstractNum w:abstractNumId="34" w15:restartNumberingAfterBreak="0">
    <w:nsid w:val="766E39A1"/>
    <w:multiLevelType w:val="hybridMultilevel"/>
    <w:tmpl w:val="DE1A1D72"/>
    <w:lvl w:ilvl="0" w:tplc="1922A1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30447627">
    <w:abstractNumId w:val="20"/>
  </w:num>
  <w:num w:numId="2" w16cid:durableId="953102233">
    <w:abstractNumId w:val="35"/>
  </w:num>
  <w:num w:numId="3" w16cid:durableId="645089679">
    <w:abstractNumId w:val="11"/>
  </w:num>
  <w:num w:numId="4" w16cid:durableId="441880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8134828">
    <w:abstractNumId w:val="1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50416618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4310983">
    <w:abstractNumId w:val="31"/>
  </w:num>
  <w:num w:numId="8" w16cid:durableId="1161310041">
    <w:abstractNumId w:val="26"/>
  </w:num>
  <w:num w:numId="9" w16cid:durableId="696124427">
    <w:abstractNumId w:val="18"/>
  </w:num>
  <w:num w:numId="10" w16cid:durableId="1029721587">
    <w:abstractNumId w:val="3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  <w:b/>
        </w:rPr>
      </w:lvl>
    </w:lvlOverride>
  </w:num>
  <w:num w:numId="11" w16cid:durableId="1184705702">
    <w:abstractNumId w:val="1"/>
  </w:num>
  <w:num w:numId="12" w16cid:durableId="1026902527">
    <w:abstractNumId w:val="19"/>
  </w:num>
  <w:num w:numId="13" w16cid:durableId="1901361616">
    <w:abstractNumId w:val="16"/>
  </w:num>
  <w:num w:numId="14" w16cid:durableId="81488270">
    <w:abstractNumId w:val="32"/>
  </w:num>
  <w:num w:numId="15" w16cid:durableId="404376739">
    <w:abstractNumId w:val="21"/>
  </w:num>
  <w:num w:numId="16" w16cid:durableId="2023819506">
    <w:abstractNumId w:val="9"/>
  </w:num>
  <w:num w:numId="17" w16cid:durableId="1961452438">
    <w:abstractNumId w:val="34"/>
  </w:num>
  <w:num w:numId="18" w16cid:durableId="1131939623">
    <w:abstractNumId w:val="17"/>
  </w:num>
  <w:num w:numId="19" w16cid:durableId="1865091346">
    <w:abstractNumId w:val="8"/>
  </w:num>
  <w:num w:numId="20" w16cid:durableId="2048528472">
    <w:abstractNumId w:val="0"/>
  </w:num>
  <w:num w:numId="21" w16cid:durableId="2063674734">
    <w:abstractNumId w:val="28"/>
  </w:num>
  <w:num w:numId="22" w16cid:durableId="1207840456">
    <w:abstractNumId w:val="14"/>
  </w:num>
  <w:num w:numId="23" w16cid:durableId="212740994">
    <w:abstractNumId w:val="33"/>
  </w:num>
  <w:num w:numId="24" w16cid:durableId="16587587">
    <w:abstractNumId w:val="13"/>
  </w:num>
  <w:num w:numId="25" w16cid:durableId="1141120366">
    <w:abstractNumId w:val="15"/>
  </w:num>
  <w:num w:numId="26" w16cid:durableId="249235880">
    <w:abstractNumId w:val="22"/>
  </w:num>
  <w:num w:numId="27" w16cid:durableId="559361316">
    <w:abstractNumId w:val="2"/>
  </w:num>
  <w:num w:numId="28" w16cid:durableId="1196383183">
    <w:abstractNumId w:val="6"/>
  </w:num>
  <w:num w:numId="29" w16cid:durableId="1805997827">
    <w:abstractNumId w:val="4"/>
  </w:num>
  <w:num w:numId="30" w16cid:durableId="1732001327">
    <w:abstractNumId w:val="25"/>
  </w:num>
  <w:num w:numId="31" w16cid:durableId="526870659">
    <w:abstractNumId w:val="23"/>
  </w:num>
  <w:num w:numId="32" w16cid:durableId="2010133923">
    <w:abstractNumId w:val="12"/>
  </w:num>
  <w:num w:numId="33" w16cid:durableId="883249673">
    <w:abstractNumId w:val="5"/>
  </w:num>
  <w:num w:numId="34" w16cid:durableId="1308588738">
    <w:abstractNumId w:val="30"/>
  </w:num>
  <w:num w:numId="35" w16cid:durableId="440998137">
    <w:abstractNumId w:val="7"/>
  </w:num>
  <w:num w:numId="36" w16cid:durableId="1464274643">
    <w:abstractNumId w:val="10"/>
  </w:num>
  <w:num w:numId="37" w16cid:durableId="1574075678">
    <w:abstractNumId w:val="24"/>
  </w:num>
  <w:num w:numId="38" w16cid:durableId="2118789954">
    <w:abstractNumId w:val="29"/>
  </w:num>
  <w:num w:numId="39" w16cid:durableId="99059971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10D5"/>
    <w:rsid w:val="0002637D"/>
    <w:rsid w:val="00026F67"/>
    <w:rsid w:val="00027375"/>
    <w:rsid w:val="0003188E"/>
    <w:rsid w:val="000348B1"/>
    <w:rsid w:val="000426B6"/>
    <w:rsid w:val="00065C76"/>
    <w:rsid w:val="00067E0D"/>
    <w:rsid w:val="0007161C"/>
    <w:rsid w:val="00084847"/>
    <w:rsid w:val="00086D19"/>
    <w:rsid w:val="000A78A5"/>
    <w:rsid w:val="000B7A1F"/>
    <w:rsid w:val="000C37B1"/>
    <w:rsid w:val="000D2CB7"/>
    <w:rsid w:val="000D3513"/>
    <w:rsid w:val="000D413C"/>
    <w:rsid w:val="000D590C"/>
    <w:rsid w:val="000D632F"/>
    <w:rsid w:val="000D739D"/>
    <w:rsid w:val="000F19A3"/>
    <w:rsid w:val="000F1D5F"/>
    <w:rsid w:val="000F28CA"/>
    <w:rsid w:val="000F3806"/>
    <w:rsid w:val="000F5C16"/>
    <w:rsid w:val="00100304"/>
    <w:rsid w:val="00101ADB"/>
    <w:rsid w:val="00104506"/>
    <w:rsid w:val="0010642C"/>
    <w:rsid w:val="00122E0C"/>
    <w:rsid w:val="00125686"/>
    <w:rsid w:val="0013000A"/>
    <w:rsid w:val="00130517"/>
    <w:rsid w:val="00131497"/>
    <w:rsid w:val="00135C07"/>
    <w:rsid w:val="001425BC"/>
    <w:rsid w:val="00142F80"/>
    <w:rsid w:val="001445DD"/>
    <w:rsid w:val="00145C4F"/>
    <w:rsid w:val="00147B67"/>
    <w:rsid w:val="00152806"/>
    <w:rsid w:val="001539EE"/>
    <w:rsid w:val="00153DEB"/>
    <w:rsid w:val="001575D4"/>
    <w:rsid w:val="00161660"/>
    <w:rsid w:val="001620E6"/>
    <w:rsid w:val="001638E0"/>
    <w:rsid w:val="0017168A"/>
    <w:rsid w:val="00174392"/>
    <w:rsid w:val="001800B0"/>
    <w:rsid w:val="001819A9"/>
    <w:rsid w:val="00182809"/>
    <w:rsid w:val="001849CD"/>
    <w:rsid w:val="00185583"/>
    <w:rsid w:val="001959D8"/>
    <w:rsid w:val="001A688F"/>
    <w:rsid w:val="001A7745"/>
    <w:rsid w:val="001B2419"/>
    <w:rsid w:val="001B40E9"/>
    <w:rsid w:val="001B58D4"/>
    <w:rsid w:val="001C5DAF"/>
    <w:rsid w:val="001C7A1B"/>
    <w:rsid w:val="001D0CAD"/>
    <w:rsid w:val="001E1130"/>
    <w:rsid w:val="001E2F20"/>
    <w:rsid w:val="001F0177"/>
    <w:rsid w:val="001F16BE"/>
    <w:rsid w:val="00201122"/>
    <w:rsid w:val="0020144F"/>
    <w:rsid w:val="002109D0"/>
    <w:rsid w:val="00211FE3"/>
    <w:rsid w:val="00213365"/>
    <w:rsid w:val="00221223"/>
    <w:rsid w:val="00223CE9"/>
    <w:rsid w:val="00226C3A"/>
    <w:rsid w:val="0023123F"/>
    <w:rsid w:val="002320FD"/>
    <w:rsid w:val="00241938"/>
    <w:rsid w:val="002421B2"/>
    <w:rsid w:val="00242483"/>
    <w:rsid w:val="00245779"/>
    <w:rsid w:val="00251A76"/>
    <w:rsid w:val="00254056"/>
    <w:rsid w:val="002548D7"/>
    <w:rsid w:val="002569B9"/>
    <w:rsid w:val="0026057A"/>
    <w:rsid w:val="00262FD9"/>
    <w:rsid w:val="00263A82"/>
    <w:rsid w:val="00266005"/>
    <w:rsid w:val="00271F71"/>
    <w:rsid w:val="00274FD0"/>
    <w:rsid w:val="00280379"/>
    <w:rsid w:val="0028195B"/>
    <w:rsid w:val="002822D6"/>
    <w:rsid w:val="0028605B"/>
    <w:rsid w:val="002921F6"/>
    <w:rsid w:val="002A1042"/>
    <w:rsid w:val="002A58B3"/>
    <w:rsid w:val="002A7D08"/>
    <w:rsid w:val="002B11A7"/>
    <w:rsid w:val="002B338B"/>
    <w:rsid w:val="002B376B"/>
    <w:rsid w:val="002B6566"/>
    <w:rsid w:val="002C29D6"/>
    <w:rsid w:val="002C2D87"/>
    <w:rsid w:val="002C4407"/>
    <w:rsid w:val="002D468F"/>
    <w:rsid w:val="002D6C6D"/>
    <w:rsid w:val="002E2780"/>
    <w:rsid w:val="002E6EDD"/>
    <w:rsid w:val="002F3B12"/>
    <w:rsid w:val="002F41AF"/>
    <w:rsid w:val="002F5DE3"/>
    <w:rsid w:val="0030103E"/>
    <w:rsid w:val="003012AD"/>
    <w:rsid w:val="0030367A"/>
    <w:rsid w:val="00316213"/>
    <w:rsid w:val="0033552C"/>
    <w:rsid w:val="00343C33"/>
    <w:rsid w:val="0034648F"/>
    <w:rsid w:val="00350A6D"/>
    <w:rsid w:val="00360BC9"/>
    <w:rsid w:val="0036406B"/>
    <w:rsid w:val="00365C7C"/>
    <w:rsid w:val="0036797E"/>
    <w:rsid w:val="003714CF"/>
    <w:rsid w:val="00371CF4"/>
    <w:rsid w:val="00374E09"/>
    <w:rsid w:val="00376997"/>
    <w:rsid w:val="00383633"/>
    <w:rsid w:val="00387161"/>
    <w:rsid w:val="00391F44"/>
    <w:rsid w:val="00393C8A"/>
    <w:rsid w:val="003949E3"/>
    <w:rsid w:val="003B0EF7"/>
    <w:rsid w:val="003B338A"/>
    <w:rsid w:val="003C12C1"/>
    <w:rsid w:val="003C5F1C"/>
    <w:rsid w:val="003E2166"/>
    <w:rsid w:val="003E2A77"/>
    <w:rsid w:val="003F5A65"/>
    <w:rsid w:val="003F5B13"/>
    <w:rsid w:val="003F7E1B"/>
    <w:rsid w:val="00402CBB"/>
    <w:rsid w:val="0040597E"/>
    <w:rsid w:val="004067E0"/>
    <w:rsid w:val="0041387A"/>
    <w:rsid w:val="0042096A"/>
    <w:rsid w:val="004246A8"/>
    <w:rsid w:val="00426607"/>
    <w:rsid w:val="00427019"/>
    <w:rsid w:val="0042777D"/>
    <w:rsid w:val="00431CD9"/>
    <w:rsid w:val="00433136"/>
    <w:rsid w:val="00436030"/>
    <w:rsid w:val="004363FC"/>
    <w:rsid w:val="00440E3B"/>
    <w:rsid w:val="0044282D"/>
    <w:rsid w:val="004453EA"/>
    <w:rsid w:val="00445942"/>
    <w:rsid w:val="0045170C"/>
    <w:rsid w:val="0045777B"/>
    <w:rsid w:val="004602AB"/>
    <w:rsid w:val="00470B48"/>
    <w:rsid w:val="004729B1"/>
    <w:rsid w:val="00476368"/>
    <w:rsid w:val="00476446"/>
    <w:rsid w:val="00490305"/>
    <w:rsid w:val="00493BAA"/>
    <w:rsid w:val="00493D66"/>
    <w:rsid w:val="004A36BB"/>
    <w:rsid w:val="004A38C1"/>
    <w:rsid w:val="004A53D7"/>
    <w:rsid w:val="004B75EC"/>
    <w:rsid w:val="004C048C"/>
    <w:rsid w:val="004C44FD"/>
    <w:rsid w:val="004C7EA8"/>
    <w:rsid w:val="004D0B7B"/>
    <w:rsid w:val="004D0C5D"/>
    <w:rsid w:val="004D0E95"/>
    <w:rsid w:val="004D1E97"/>
    <w:rsid w:val="004D23F5"/>
    <w:rsid w:val="004D628C"/>
    <w:rsid w:val="004D6448"/>
    <w:rsid w:val="004E41F8"/>
    <w:rsid w:val="004E6510"/>
    <w:rsid w:val="004E7A84"/>
    <w:rsid w:val="004F3380"/>
    <w:rsid w:val="004F47FE"/>
    <w:rsid w:val="004F4ED0"/>
    <w:rsid w:val="004F7D91"/>
    <w:rsid w:val="005058AE"/>
    <w:rsid w:val="00510026"/>
    <w:rsid w:val="0052168E"/>
    <w:rsid w:val="0052664C"/>
    <w:rsid w:val="00530C9A"/>
    <w:rsid w:val="00543DF3"/>
    <w:rsid w:val="0055140F"/>
    <w:rsid w:val="00552529"/>
    <w:rsid w:val="00556CA1"/>
    <w:rsid w:val="00557601"/>
    <w:rsid w:val="00560310"/>
    <w:rsid w:val="005608BA"/>
    <w:rsid w:val="00560EC5"/>
    <w:rsid w:val="0056729E"/>
    <w:rsid w:val="00570BCB"/>
    <w:rsid w:val="005712C3"/>
    <w:rsid w:val="005728B7"/>
    <w:rsid w:val="00580C18"/>
    <w:rsid w:val="00582BB6"/>
    <w:rsid w:val="00585BC7"/>
    <w:rsid w:val="005912DB"/>
    <w:rsid w:val="00593F7A"/>
    <w:rsid w:val="00594815"/>
    <w:rsid w:val="00596566"/>
    <w:rsid w:val="00597D86"/>
    <w:rsid w:val="005A06B8"/>
    <w:rsid w:val="005B0D45"/>
    <w:rsid w:val="005C7E07"/>
    <w:rsid w:val="005D240E"/>
    <w:rsid w:val="005D38D7"/>
    <w:rsid w:val="005D5FF5"/>
    <w:rsid w:val="005E1CF5"/>
    <w:rsid w:val="005F15F5"/>
    <w:rsid w:val="006007F1"/>
    <w:rsid w:val="006007F2"/>
    <w:rsid w:val="006041C5"/>
    <w:rsid w:val="0060763C"/>
    <w:rsid w:val="006140DD"/>
    <w:rsid w:val="00616AB9"/>
    <w:rsid w:val="00616F7F"/>
    <w:rsid w:val="00626873"/>
    <w:rsid w:val="00627293"/>
    <w:rsid w:val="00633E57"/>
    <w:rsid w:val="00636151"/>
    <w:rsid w:val="00636D5E"/>
    <w:rsid w:val="00640A79"/>
    <w:rsid w:val="00647BC6"/>
    <w:rsid w:val="0065215B"/>
    <w:rsid w:val="00653546"/>
    <w:rsid w:val="00654202"/>
    <w:rsid w:val="006568A5"/>
    <w:rsid w:val="006630BF"/>
    <w:rsid w:val="006818DC"/>
    <w:rsid w:val="00682499"/>
    <w:rsid w:val="00682ECA"/>
    <w:rsid w:val="00687307"/>
    <w:rsid w:val="00691C64"/>
    <w:rsid w:val="006933D8"/>
    <w:rsid w:val="006A1B07"/>
    <w:rsid w:val="006A3D4C"/>
    <w:rsid w:val="006A50CF"/>
    <w:rsid w:val="006A59C6"/>
    <w:rsid w:val="006C3C18"/>
    <w:rsid w:val="006C4701"/>
    <w:rsid w:val="006D3A39"/>
    <w:rsid w:val="006D4D88"/>
    <w:rsid w:val="006D73DB"/>
    <w:rsid w:val="006E72C0"/>
    <w:rsid w:val="006F35DB"/>
    <w:rsid w:val="006F4F46"/>
    <w:rsid w:val="007011C7"/>
    <w:rsid w:val="00702F0B"/>
    <w:rsid w:val="007036D0"/>
    <w:rsid w:val="007041EA"/>
    <w:rsid w:val="00711DB5"/>
    <w:rsid w:val="00715D47"/>
    <w:rsid w:val="00721BE9"/>
    <w:rsid w:val="0072253A"/>
    <w:rsid w:val="007277CA"/>
    <w:rsid w:val="0073590B"/>
    <w:rsid w:val="00735AAF"/>
    <w:rsid w:val="007422EC"/>
    <w:rsid w:val="00743080"/>
    <w:rsid w:val="00747E54"/>
    <w:rsid w:val="00751EFB"/>
    <w:rsid w:val="00752AAD"/>
    <w:rsid w:val="0076259D"/>
    <w:rsid w:val="007628BB"/>
    <w:rsid w:val="00763055"/>
    <w:rsid w:val="0077025B"/>
    <w:rsid w:val="0077320A"/>
    <w:rsid w:val="00773ADD"/>
    <w:rsid w:val="00780FC0"/>
    <w:rsid w:val="00783B21"/>
    <w:rsid w:val="00787FD3"/>
    <w:rsid w:val="0079251A"/>
    <w:rsid w:val="00794D89"/>
    <w:rsid w:val="007A4811"/>
    <w:rsid w:val="007A5DAC"/>
    <w:rsid w:val="007A6B5C"/>
    <w:rsid w:val="007B03B3"/>
    <w:rsid w:val="007B11F6"/>
    <w:rsid w:val="007B1BAC"/>
    <w:rsid w:val="007B35BF"/>
    <w:rsid w:val="007B66B9"/>
    <w:rsid w:val="007C12F8"/>
    <w:rsid w:val="007C335B"/>
    <w:rsid w:val="007C5022"/>
    <w:rsid w:val="007C5848"/>
    <w:rsid w:val="007D007A"/>
    <w:rsid w:val="007D1BDB"/>
    <w:rsid w:val="007D3BE0"/>
    <w:rsid w:val="007D5A98"/>
    <w:rsid w:val="007D6772"/>
    <w:rsid w:val="007D7AD3"/>
    <w:rsid w:val="007E50CF"/>
    <w:rsid w:val="007E5928"/>
    <w:rsid w:val="007E5FD3"/>
    <w:rsid w:val="007E7A3B"/>
    <w:rsid w:val="007F14DE"/>
    <w:rsid w:val="007F1917"/>
    <w:rsid w:val="007F4D7A"/>
    <w:rsid w:val="00803A30"/>
    <w:rsid w:val="00813E36"/>
    <w:rsid w:val="00815819"/>
    <w:rsid w:val="00822D4F"/>
    <w:rsid w:val="00824C74"/>
    <w:rsid w:val="00827816"/>
    <w:rsid w:val="008308F4"/>
    <w:rsid w:val="00835C1D"/>
    <w:rsid w:val="008403B5"/>
    <w:rsid w:val="00840629"/>
    <w:rsid w:val="008418E3"/>
    <w:rsid w:val="008434C6"/>
    <w:rsid w:val="00854FA7"/>
    <w:rsid w:val="00855161"/>
    <w:rsid w:val="00864342"/>
    <w:rsid w:val="00871045"/>
    <w:rsid w:val="008A4C62"/>
    <w:rsid w:val="008B4EF9"/>
    <w:rsid w:val="008C2244"/>
    <w:rsid w:val="008C3EF7"/>
    <w:rsid w:val="008C50B1"/>
    <w:rsid w:val="008C79D4"/>
    <w:rsid w:val="008D31FD"/>
    <w:rsid w:val="008E25D8"/>
    <w:rsid w:val="008E2813"/>
    <w:rsid w:val="008E3A6A"/>
    <w:rsid w:val="008E5DB9"/>
    <w:rsid w:val="008E7736"/>
    <w:rsid w:val="008F3880"/>
    <w:rsid w:val="008F4DA7"/>
    <w:rsid w:val="00900C1F"/>
    <w:rsid w:val="00900D3C"/>
    <w:rsid w:val="0090122B"/>
    <w:rsid w:val="0090282A"/>
    <w:rsid w:val="00904DE7"/>
    <w:rsid w:val="00912C99"/>
    <w:rsid w:val="00917838"/>
    <w:rsid w:val="00920954"/>
    <w:rsid w:val="00922AFF"/>
    <w:rsid w:val="00923321"/>
    <w:rsid w:val="009246FD"/>
    <w:rsid w:val="00927081"/>
    <w:rsid w:val="00927F3E"/>
    <w:rsid w:val="0093213A"/>
    <w:rsid w:val="00933047"/>
    <w:rsid w:val="0093442E"/>
    <w:rsid w:val="00937D78"/>
    <w:rsid w:val="00941EE6"/>
    <w:rsid w:val="00942C42"/>
    <w:rsid w:val="009519C0"/>
    <w:rsid w:val="00955536"/>
    <w:rsid w:val="009559C7"/>
    <w:rsid w:val="00955DCA"/>
    <w:rsid w:val="00956029"/>
    <w:rsid w:val="00956582"/>
    <w:rsid w:val="00960394"/>
    <w:rsid w:val="00963658"/>
    <w:rsid w:val="00967586"/>
    <w:rsid w:val="00970F42"/>
    <w:rsid w:val="009829E0"/>
    <w:rsid w:val="00984F46"/>
    <w:rsid w:val="00985281"/>
    <w:rsid w:val="009858A5"/>
    <w:rsid w:val="0098729E"/>
    <w:rsid w:val="009A32F7"/>
    <w:rsid w:val="009B1830"/>
    <w:rsid w:val="009B4570"/>
    <w:rsid w:val="009B61F1"/>
    <w:rsid w:val="009C2264"/>
    <w:rsid w:val="009C2ABF"/>
    <w:rsid w:val="009C5FCF"/>
    <w:rsid w:val="009D5E84"/>
    <w:rsid w:val="009E04ED"/>
    <w:rsid w:val="009E654C"/>
    <w:rsid w:val="009F2BA2"/>
    <w:rsid w:val="009F64F6"/>
    <w:rsid w:val="00A115C4"/>
    <w:rsid w:val="00A13662"/>
    <w:rsid w:val="00A158CE"/>
    <w:rsid w:val="00A16724"/>
    <w:rsid w:val="00A22A4E"/>
    <w:rsid w:val="00A24A1D"/>
    <w:rsid w:val="00A25439"/>
    <w:rsid w:val="00A27995"/>
    <w:rsid w:val="00A31FAD"/>
    <w:rsid w:val="00A406BD"/>
    <w:rsid w:val="00A448BD"/>
    <w:rsid w:val="00A47644"/>
    <w:rsid w:val="00A52A80"/>
    <w:rsid w:val="00A6290F"/>
    <w:rsid w:val="00A64856"/>
    <w:rsid w:val="00A649F4"/>
    <w:rsid w:val="00A70A8C"/>
    <w:rsid w:val="00A729CC"/>
    <w:rsid w:val="00A72A2F"/>
    <w:rsid w:val="00A74339"/>
    <w:rsid w:val="00A748EA"/>
    <w:rsid w:val="00A76DB5"/>
    <w:rsid w:val="00A87799"/>
    <w:rsid w:val="00A91AE6"/>
    <w:rsid w:val="00A97573"/>
    <w:rsid w:val="00A97D45"/>
    <w:rsid w:val="00AA2A7C"/>
    <w:rsid w:val="00AA3726"/>
    <w:rsid w:val="00AA4A66"/>
    <w:rsid w:val="00AB36FE"/>
    <w:rsid w:val="00AB40AA"/>
    <w:rsid w:val="00AB4A8F"/>
    <w:rsid w:val="00AB7149"/>
    <w:rsid w:val="00AC33B5"/>
    <w:rsid w:val="00AC74EF"/>
    <w:rsid w:val="00AD273A"/>
    <w:rsid w:val="00AD4524"/>
    <w:rsid w:val="00AD5AA8"/>
    <w:rsid w:val="00AD69B6"/>
    <w:rsid w:val="00AD73B0"/>
    <w:rsid w:val="00AE5CF6"/>
    <w:rsid w:val="00AF0B1B"/>
    <w:rsid w:val="00AF462C"/>
    <w:rsid w:val="00AF6DDC"/>
    <w:rsid w:val="00AF6F80"/>
    <w:rsid w:val="00B01D1D"/>
    <w:rsid w:val="00B061E6"/>
    <w:rsid w:val="00B108B4"/>
    <w:rsid w:val="00B10F5E"/>
    <w:rsid w:val="00B11CE7"/>
    <w:rsid w:val="00B16F68"/>
    <w:rsid w:val="00B264F4"/>
    <w:rsid w:val="00B26A56"/>
    <w:rsid w:val="00B3090E"/>
    <w:rsid w:val="00B35091"/>
    <w:rsid w:val="00B35244"/>
    <w:rsid w:val="00B37B4D"/>
    <w:rsid w:val="00B40527"/>
    <w:rsid w:val="00B45929"/>
    <w:rsid w:val="00B50786"/>
    <w:rsid w:val="00B50C52"/>
    <w:rsid w:val="00B514FB"/>
    <w:rsid w:val="00B60FC5"/>
    <w:rsid w:val="00B62A01"/>
    <w:rsid w:val="00B70B88"/>
    <w:rsid w:val="00B70D98"/>
    <w:rsid w:val="00B848AE"/>
    <w:rsid w:val="00BA04B5"/>
    <w:rsid w:val="00BA0B0F"/>
    <w:rsid w:val="00BA17E9"/>
    <w:rsid w:val="00BA3142"/>
    <w:rsid w:val="00BA4776"/>
    <w:rsid w:val="00BA4D66"/>
    <w:rsid w:val="00BA4F1D"/>
    <w:rsid w:val="00BB423C"/>
    <w:rsid w:val="00BB57A9"/>
    <w:rsid w:val="00BB77A9"/>
    <w:rsid w:val="00BB7C19"/>
    <w:rsid w:val="00BC59DF"/>
    <w:rsid w:val="00BD73FB"/>
    <w:rsid w:val="00BD7FDC"/>
    <w:rsid w:val="00BE0AAD"/>
    <w:rsid w:val="00BE18BB"/>
    <w:rsid w:val="00BE6E70"/>
    <w:rsid w:val="00BE7988"/>
    <w:rsid w:val="00BF00A5"/>
    <w:rsid w:val="00BF463B"/>
    <w:rsid w:val="00BF48C4"/>
    <w:rsid w:val="00BF5DA5"/>
    <w:rsid w:val="00C00462"/>
    <w:rsid w:val="00C030C5"/>
    <w:rsid w:val="00C04C98"/>
    <w:rsid w:val="00C124A3"/>
    <w:rsid w:val="00C15927"/>
    <w:rsid w:val="00C16A15"/>
    <w:rsid w:val="00C17F94"/>
    <w:rsid w:val="00C2303C"/>
    <w:rsid w:val="00C23320"/>
    <w:rsid w:val="00C23614"/>
    <w:rsid w:val="00C274FC"/>
    <w:rsid w:val="00C31F09"/>
    <w:rsid w:val="00C34871"/>
    <w:rsid w:val="00C351D2"/>
    <w:rsid w:val="00C37D31"/>
    <w:rsid w:val="00C410BD"/>
    <w:rsid w:val="00C42C8D"/>
    <w:rsid w:val="00C54F1C"/>
    <w:rsid w:val="00C615BE"/>
    <w:rsid w:val="00C65380"/>
    <w:rsid w:val="00C72BA7"/>
    <w:rsid w:val="00C741E6"/>
    <w:rsid w:val="00C76326"/>
    <w:rsid w:val="00C77555"/>
    <w:rsid w:val="00C77EB1"/>
    <w:rsid w:val="00C95FF7"/>
    <w:rsid w:val="00CA0714"/>
    <w:rsid w:val="00CA3B94"/>
    <w:rsid w:val="00CB3DD5"/>
    <w:rsid w:val="00CC0A2D"/>
    <w:rsid w:val="00CC53E6"/>
    <w:rsid w:val="00CC6822"/>
    <w:rsid w:val="00CD3734"/>
    <w:rsid w:val="00CD729E"/>
    <w:rsid w:val="00CE1211"/>
    <w:rsid w:val="00CE4C41"/>
    <w:rsid w:val="00CE7043"/>
    <w:rsid w:val="00CE79A3"/>
    <w:rsid w:val="00CF07FF"/>
    <w:rsid w:val="00CF77FE"/>
    <w:rsid w:val="00D01B93"/>
    <w:rsid w:val="00D177B5"/>
    <w:rsid w:val="00D26B34"/>
    <w:rsid w:val="00D26DEB"/>
    <w:rsid w:val="00D34CBB"/>
    <w:rsid w:val="00D37324"/>
    <w:rsid w:val="00D37630"/>
    <w:rsid w:val="00D50060"/>
    <w:rsid w:val="00D52108"/>
    <w:rsid w:val="00D60229"/>
    <w:rsid w:val="00D62E7B"/>
    <w:rsid w:val="00D63408"/>
    <w:rsid w:val="00D71141"/>
    <w:rsid w:val="00D75C84"/>
    <w:rsid w:val="00D7603C"/>
    <w:rsid w:val="00D8172C"/>
    <w:rsid w:val="00D82537"/>
    <w:rsid w:val="00D84A29"/>
    <w:rsid w:val="00D97572"/>
    <w:rsid w:val="00D97E57"/>
    <w:rsid w:val="00DA008D"/>
    <w:rsid w:val="00DA0FCF"/>
    <w:rsid w:val="00DA4DE7"/>
    <w:rsid w:val="00DB19EB"/>
    <w:rsid w:val="00DB2ED5"/>
    <w:rsid w:val="00DB4D58"/>
    <w:rsid w:val="00DB6CF4"/>
    <w:rsid w:val="00DC38CA"/>
    <w:rsid w:val="00DC43A3"/>
    <w:rsid w:val="00DC5B66"/>
    <w:rsid w:val="00DD33F9"/>
    <w:rsid w:val="00DD6C10"/>
    <w:rsid w:val="00DE119A"/>
    <w:rsid w:val="00DE1D76"/>
    <w:rsid w:val="00DF745F"/>
    <w:rsid w:val="00DF7D86"/>
    <w:rsid w:val="00E02953"/>
    <w:rsid w:val="00E1336C"/>
    <w:rsid w:val="00E1496B"/>
    <w:rsid w:val="00E1561C"/>
    <w:rsid w:val="00E16ADB"/>
    <w:rsid w:val="00E212E0"/>
    <w:rsid w:val="00E22ACE"/>
    <w:rsid w:val="00E24D3D"/>
    <w:rsid w:val="00E2610A"/>
    <w:rsid w:val="00E32C50"/>
    <w:rsid w:val="00E35125"/>
    <w:rsid w:val="00E3612D"/>
    <w:rsid w:val="00E37D91"/>
    <w:rsid w:val="00E41DB1"/>
    <w:rsid w:val="00E42002"/>
    <w:rsid w:val="00E42D8A"/>
    <w:rsid w:val="00E45C34"/>
    <w:rsid w:val="00E4687D"/>
    <w:rsid w:val="00E60805"/>
    <w:rsid w:val="00E64294"/>
    <w:rsid w:val="00E66345"/>
    <w:rsid w:val="00E67821"/>
    <w:rsid w:val="00E70E42"/>
    <w:rsid w:val="00E755D9"/>
    <w:rsid w:val="00E75C2E"/>
    <w:rsid w:val="00E82447"/>
    <w:rsid w:val="00E828DF"/>
    <w:rsid w:val="00E857AC"/>
    <w:rsid w:val="00E941C7"/>
    <w:rsid w:val="00E97032"/>
    <w:rsid w:val="00EA0DC1"/>
    <w:rsid w:val="00EB0134"/>
    <w:rsid w:val="00EB2DB2"/>
    <w:rsid w:val="00EB4909"/>
    <w:rsid w:val="00EC1C28"/>
    <w:rsid w:val="00ED02D8"/>
    <w:rsid w:val="00ED1713"/>
    <w:rsid w:val="00ED30E2"/>
    <w:rsid w:val="00EE0E1E"/>
    <w:rsid w:val="00EF5D51"/>
    <w:rsid w:val="00F007C4"/>
    <w:rsid w:val="00F0377A"/>
    <w:rsid w:val="00F1013F"/>
    <w:rsid w:val="00F1363F"/>
    <w:rsid w:val="00F25690"/>
    <w:rsid w:val="00F328D0"/>
    <w:rsid w:val="00F34C2D"/>
    <w:rsid w:val="00F363B7"/>
    <w:rsid w:val="00F401D1"/>
    <w:rsid w:val="00F40E51"/>
    <w:rsid w:val="00F42A95"/>
    <w:rsid w:val="00F43D17"/>
    <w:rsid w:val="00F55EB4"/>
    <w:rsid w:val="00F57443"/>
    <w:rsid w:val="00F5791C"/>
    <w:rsid w:val="00F60C62"/>
    <w:rsid w:val="00F612D0"/>
    <w:rsid w:val="00F67710"/>
    <w:rsid w:val="00F749AB"/>
    <w:rsid w:val="00F75D18"/>
    <w:rsid w:val="00F77632"/>
    <w:rsid w:val="00F804DC"/>
    <w:rsid w:val="00F81987"/>
    <w:rsid w:val="00F866F2"/>
    <w:rsid w:val="00F87D98"/>
    <w:rsid w:val="00F87F94"/>
    <w:rsid w:val="00F9182C"/>
    <w:rsid w:val="00F94F62"/>
    <w:rsid w:val="00FA19DC"/>
    <w:rsid w:val="00FB17BB"/>
    <w:rsid w:val="00FB3A45"/>
    <w:rsid w:val="00FC1152"/>
    <w:rsid w:val="00FC157B"/>
    <w:rsid w:val="00FC23DC"/>
    <w:rsid w:val="00FC4F50"/>
    <w:rsid w:val="00FC5AF9"/>
    <w:rsid w:val="00FD2607"/>
    <w:rsid w:val="00FD2F52"/>
    <w:rsid w:val="00FD2F95"/>
    <w:rsid w:val="00FD644B"/>
    <w:rsid w:val="00FE0D6C"/>
    <w:rsid w:val="00FE1D37"/>
    <w:rsid w:val="00FE3C2F"/>
    <w:rsid w:val="00FE5902"/>
    <w:rsid w:val="00FF156F"/>
    <w:rsid w:val="00FF2D20"/>
    <w:rsid w:val="00FF38A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C0E8BB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D69B6"/>
    <w:pPr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A22A4E"/>
    <w:pPr>
      <w:tabs>
        <w:tab w:val="left" w:pos="113"/>
      </w:tabs>
      <w:spacing w:before="400" w:line="360" w:lineRule="auto"/>
      <w:ind w:left="454" w:hanging="454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A22A4E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ExRquestao">
    <w:name w:val="ExR_questao"/>
    <w:uiPriority w:val="99"/>
    <w:rsid w:val="00EB2DB2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  <w:style w:type="character" w:styleId="Hiperligao">
    <w:name w:val="Hyperlink"/>
    <w:basedOn w:val="Tipodeletrapredefinidodopargrafo"/>
    <w:uiPriority w:val="99"/>
    <w:unhideWhenUsed/>
    <w:rsid w:val="00254056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540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wmf"/><Relationship Id="rId21" Type="http://schemas.openxmlformats.org/officeDocument/2006/relationships/oleObject" Target="embeddings/oleObject3.bin"/><Relationship Id="rId42" Type="http://schemas.openxmlformats.org/officeDocument/2006/relationships/image" Target="media/image23.wmf"/><Relationship Id="rId47" Type="http://schemas.openxmlformats.org/officeDocument/2006/relationships/oleObject" Target="embeddings/oleObject15.bin"/><Relationship Id="rId63" Type="http://schemas.openxmlformats.org/officeDocument/2006/relationships/image" Target="media/image37.png"/><Relationship Id="rId68" Type="http://schemas.openxmlformats.org/officeDocument/2006/relationships/image" Target="media/image42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oleObject" Target="embeddings/oleObject7.bin"/><Relationship Id="rId11" Type="http://schemas.openxmlformats.org/officeDocument/2006/relationships/image" Target="media/image4.png"/><Relationship Id="rId24" Type="http://schemas.openxmlformats.org/officeDocument/2006/relationships/image" Target="media/image13.wmf"/><Relationship Id="rId32" Type="http://schemas.openxmlformats.org/officeDocument/2006/relationships/oleObject" Target="embeddings/oleObject8.bin"/><Relationship Id="rId37" Type="http://schemas.openxmlformats.org/officeDocument/2006/relationships/image" Target="media/image20.wmf"/><Relationship Id="rId40" Type="http://schemas.openxmlformats.org/officeDocument/2006/relationships/image" Target="media/image22.wmf"/><Relationship Id="rId45" Type="http://schemas.openxmlformats.org/officeDocument/2006/relationships/oleObject" Target="embeddings/oleObject14.bin"/><Relationship Id="rId53" Type="http://schemas.openxmlformats.org/officeDocument/2006/relationships/oleObject" Target="embeddings/oleObject16.bin"/><Relationship Id="rId58" Type="http://schemas.openxmlformats.org/officeDocument/2006/relationships/image" Target="media/image33.wmf"/><Relationship Id="rId66" Type="http://schemas.openxmlformats.org/officeDocument/2006/relationships/image" Target="media/image40.png"/><Relationship Id="rId74" Type="http://schemas.openxmlformats.org/officeDocument/2006/relationships/theme" Target="theme/theme1.xml"/><Relationship Id="rId5" Type="http://schemas.openxmlformats.org/officeDocument/2006/relationships/numbering" Target="numbering.xml"/><Relationship Id="rId61" Type="http://schemas.openxmlformats.org/officeDocument/2006/relationships/image" Target="media/image35.png"/><Relationship Id="rId19" Type="http://schemas.openxmlformats.org/officeDocument/2006/relationships/image" Target="media/image10.png"/><Relationship Id="rId14" Type="http://schemas.openxmlformats.org/officeDocument/2006/relationships/image" Target="media/image6.png"/><Relationship Id="rId22" Type="http://schemas.openxmlformats.org/officeDocument/2006/relationships/image" Target="media/image12.wmf"/><Relationship Id="rId27" Type="http://schemas.openxmlformats.org/officeDocument/2006/relationships/oleObject" Target="embeddings/oleObject6.bin"/><Relationship Id="rId30" Type="http://schemas.openxmlformats.org/officeDocument/2006/relationships/image" Target="media/image16.png"/><Relationship Id="rId35" Type="http://schemas.openxmlformats.org/officeDocument/2006/relationships/image" Target="media/image19.wmf"/><Relationship Id="rId43" Type="http://schemas.openxmlformats.org/officeDocument/2006/relationships/oleObject" Target="embeddings/oleObject13.bin"/><Relationship Id="rId48" Type="http://schemas.openxmlformats.org/officeDocument/2006/relationships/image" Target="media/image26.png"/><Relationship Id="rId56" Type="http://schemas.openxmlformats.org/officeDocument/2006/relationships/image" Target="media/image32.wmf"/><Relationship Id="rId64" Type="http://schemas.openxmlformats.org/officeDocument/2006/relationships/image" Target="media/image38.png"/><Relationship Id="rId69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image" Target="media/image29.png"/><Relationship Id="rId72" Type="http://schemas.openxmlformats.org/officeDocument/2006/relationships/footer" Target="footer2.xml"/><Relationship Id="rId3" Type="http://schemas.openxmlformats.org/officeDocument/2006/relationships/customXml" Target="../customXml/item3.xml"/><Relationship Id="rId12" Type="http://schemas.openxmlformats.org/officeDocument/2006/relationships/image" Target="media/image5.wmf"/><Relationship Id="rId17" Type="http://schemas.openxmlformats.org/officeDocument/2006/relationships/image" Target="media/image9.wmf"/><Relationship Id="rId25" Type="http://schemas.openxmlformats.org/officeDocument/2006/relationships/oleObject" Target="embeddings/oleObject5.bin"/><Relationship Id="rId33" Type="http://schemas.openxmlformats.org/officeDocument/2006/relationships/image" Target="media/image18.wmf"/><Relationship Id="rId38" Type="http://schemas.openxmlformats.org/officeDocument/2006/relationships/oleObject" Target="embeddings/oleObject11.bin"/><Relationship Id="rId46" Type="http://schemas.openxmlformats.org/officeDocument/2006/relationships/image" Target="media/image25.wmf"/><Relationship Id="rId59" Type="http://schemas.openxmlformats.org/officeDocument/2006/relationships/oleObject" Target="embeddings/oleObject19.bin"/><Relationship Id="rId67" Type="http://schemas.openxmlformats.org/officeDocument/2006/relationships/image" Target="media/image41.png"/><Relationship Id="rId20" Type="http://schemas.openxmlformats.org/officeDocument/2006/relationships/image" Target="media/image11.wmf"/><Relationship Id="rId41" Type="http://schemas.openxmlformats.org/officeDocument/2006/relationships/oleObject" Target="embeddings/oleObject12.bin"/><Relationship Id="rId54" Type="http://schemas.openxmlformats.org/officeDocument/2006/relationships/image" Target="media/image31.wmf"/><Relationship Id="rId62" Type="http://schemas.openxmlformats.org/officeDocument/2006/relationships/image" Target="media/image36.png"/><Relationship Id="rId7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oleObject" Target="embeddings/oleObject4.bin"/><Relationship Id="rId28" Type="http://schemas.openxmlformats.org/officeDocument/2006/relationships/image" Target="media/image15.wmf"/><Relationship Id="rId36" Type="http://schemas.openxmlformats.org/officeDocument/2006/relationships/oleObject" Target="embeddings/oleObject10.bin"/><Relationship Id="rId49" Type="http://schemas.openxmlformats.org/officeDocument/2006/relationships/image" Target="media/image27.png"/><Relationship Id="rId57" Type="http://schemas.openxmlformats.org/officeDocument/2006/relationships/oleObject" Target="embeddings/oleObject18.bin"/><Relationship Id="rId10" Type="http://schemas.openxmlformats.org/officeDocument/2006/relationships/endnotes" Target="endnotes.xml"/><Relationship Id="rId31" Type="http://schemas.openxmlformats.org/officeDocument/2006/relationships/image" Target="media/image17.png"/><Relationship Id="rId44" Type="http://schemas.openxmlformats.org/officeDocument/2006/relationships/image" Target="media/image24.wmf"/><Relationship Id="rId52" Type="http://schemas.openxmlformats.org/officeDocument/2006/relationships/image" Target="media/image30.wmf"/><Relationship Id="rId60" Type="http://schemas.openxmlformats.org/officeDocument/2006/relationships/image" Target="media/image34.png"/><Relationship Id="rId65" Type="http://schemas.openxmlformats.org/officeDocument/2006/relationships/image" Target="media/image39.png"/><Relationship Id="rId73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2.bin"/><Relationship Id="rId39" Type="http://schemas.openxmlformats.org/officeDocument/2006/relationships/image" Target="media/image21.png"/><Relationship Id="rId34" Type="http://schemas.openxmlformats.org/officeDocument/2006/relationships/oleObject" Target="embeddings/oleObject9.bin"/><Relationship Id="rId50" Type="http://schemas.openxmlformats.org/officeDocument/2006/relationships/image" Target="media/image28.png"/><Relationship Id="rId55" Type="http://schemas.openxmlformats.org/officeDocument/2006/relationships/oleObject" Target="embeddings/oleObject17.bin"/><Relationship Id="rId7" Type="http://schemas.openxmlformats.org/officeDocument/2006/relationships/settings" Target="settings.xml"/><Relationship Id="rId7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3B586B-4209-4B91-93C8-133324FD68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4256</TotalTime>
  <Pages>11</Pages>
  <Words>1734</Words>
  <Characters>9368</Characters>
  <Application>Microsoft Office Word</Application>
  <DocSecurity>0</DocSecurity>
  <Lines>78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Ribeiro</dc:creator>
  <cp:lastModifiedBy>Liliana Gonçalves</cp:lastModifiedBy>
  <cp:revision>260</cp:revision>
  <cp:lastPrinted>2023-06-09T09:09:00Z</cp:lastPrinted>
  <dcterms:created xsi:type="dcterms:W3CDTF">2022-10-25T20:54:00Z</dcterms:created>
  <dcterms:modified xsi:type="dcterms:W3CDTF">2023-06-09T09:28:00Z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