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1F425" w14:textId="29E1260E" w:rsidR="001E5CDA" w:rsidRPr="00F318DE" w:rsidRDefault="001E5CDA" w:rsidP="001E5CDA">
      <w:pPr>
        <w:spacing w:line="360" w:lineRule="auto"/>
        <w:jc w:val="right"/>
        <w:rPr>
          <w:rFonts w:ascii="Verdana" w:eastAsia="Times New Roman" w:hAnsi="Verdana"/>
          <w:b/>
          <w:color w:val="17BBF5"/>
          <w:sz w:val="18"/>
          <w:szCs w:val="18"/>
          <w:lang w:eastAsia="pt-PT"/>
        </w:rPr>
      </w:pPr>
      <w:bookmarkStart w:id="0" w:name="_GoBack"/>
      <w:bookmarkEnd w:id="0"/>
      <w:r w:rsidRPr="00F318DE">
        <w:rPr>
          <w:rFonts w:ascii="Verdana" w:eastAsia="Times New Roman" w:hAnsi="Verdana"/>
          <w:b/>
          <w:color w:val="17BBF5"/>
          <w:sz w:val="18"/>
          <w:szCs w:val="18"/>
          <w:lang w:eastAsia="pt-PT"/>
        </w:rPr>
        <w:t>Ficha de Trabalho</w:t>
      </w:r>
    </w:p>
    <w:p w14:paraId="16AFD835" w14:textId="77777777" w:rsidR="001E5CDA" w:rsidRPr="00F318DE" w:rsidRDefault="00B5416E" w:rsidP="001E5CDA">
      <w:pPr>
        <w:spacing w:line="360" w:lineRule="auto"/>
        <w:jc w:val="right"/>
        <w:rPr>
          <w:rFonts w:ascii="Verdana" w:eastAsia="Times New Roman" w:hAnsi="Verdana"/>
          <w:b/>
          <w:color w:val="17BBF5"/>
          <w:sz w:val="18"/>
          <w:szCs w:val="18"/>
          <w:lang w:eastAsia="pt-PT"/>
        </w:rPr>
      </w:pPr>
      <w:r w:rsidRPr="00F318DE">
        <w:rPr>
          <w:rFonts w:ascii="Verdana" w:eastAsia="Times New Roman" w:hAnsi="Verdana"/>
          <w:b/>
          <w:color w:val="17BBF5"/>
          <w:sz w:val="18"/>
          <w:szCs w:val="18"/>
          <w:lang w:eastAsia="pt-PT"/>
        </w:rPr>
        <w:t>Língua Portuguesa</w:t>
      </w:r>
    </w:p>
    <w:p w14:paraId="73061589" w14:textId="77777777" w:rsidR="001E5CDA" w:rsidRPr="00F318DE" w:rsidRDefault="001E5CDA" w:rsidP="00430732">
      <w:pPr>
        <w:spacing w:line="360" w:lineRule="auto"/>
        <w:jc w:val="right"/>
        <w:rPr>
          <w:rFonts w:ascii="Verdana" w:eastAsia="Times New Roman" w:hAnsi="Verdana"/>
          <w:color w:val="17BBF5"/>
          <w:sz w:val="18"/>
          <w:szCs w:val="18"/>
          <w:lang w:eastAsia="pt-PT"/>
        </w:rPr>
      </w:pPr>
      <w:r w:rsidRPr="00F318DE">
        <w:rPr>
          <w:rFonts w:ascii="Verdana" w:eastAsia="Times New Roman" w:hAnsi="Verdana"/>
          <w:color w:val="17BBF5"/>
          <w:sz w:val="16"/>
          <w:szCs w:val="16"/>
          <w:lang w:eastAsia="pt-PT"/>
        </w:rPr>
        <w:t>Prof.ª Paula Marçal</w:t>
      </w:r>
    </w:p>
    <w:p w14:paraId="4B751005" w14:textId="77777777" w:rsidR="00430732" w:rsidRPr="00F318DE" w:rsidRDefault="00430732" w:rsidP="00430732">
      <w:pPr>
        <w:pStyle w:val="Heading2"/>
        <w:rPr>
          <w:sz w:val="40"/>
        </w:rPr>
      </w:pPr>
      <w:r w:rsidRPr="00F318DE">
        <w:rPr>
          <w:sz w:val="40"/>
        </w:rPr>
        <w:t>Ficha de Revisões</w:t>
      </w:r>
    </w:p>
    <w:p w14:paraId="64F47558" w14:textId="77777777" w:rsidR="001E5CDA" w:rsidRPr="00F318DE" w:rsidRDefault="001E5CDA">
      <w:pPr>
        <w:rPr>
          <w:rFonts w:ascii="Calibri" w:hAnsi="Calibri"/>
          <w:sz w:val="22"/>
          <w:szCs w:val="22"/>
        </w:rPr>
      </w:pPr>
    </w:p>
    <w:p w14:paraId="11468F88" w14:textId="77777777" w:rsidR="00430732" w:rsidRPr="00F318DE" w:rsidRDefault="00430732">
      <w:pPr>
        <w:rPr>
          <w:rFonts w:ascii="Calibri" w:hAnsi="Calibri"/>
          <w:sz w:val="22"/>
          <w:szCs w:val="22"/>
        </w:rPr>
      </w:pPr>
    </w:p>
    <w:p w14:paraId="5AFD10B9" w14:textId="77777777" w:rsidR="00430732" w:rsidRPr="00F318DE" w:rsidRDefault="00430732" w:rsidP="00430732">
      <w:pPr>
        <w:shd w:val="clear" w:color="auto" w:fill="B8CCE4" w:themeFill="accent1" w:themeFillTint="66"/>
        <w:rPr>
          <w:rFonts w:ascii="Calibri" w:hAnsi="Calibri"/>
          <w:b/>
          <w:sz w:val="22"/>
          <w:szCs w:val="22"/>
        </w:rPr>
      </w:pPr>
      <w:r w:rsidRPr="00F318DE">
        <w:rPr>
          <w:rFonts w:ascii="Calibri" w:hAnsi="Calibri"/>
          <w:b/>
          <w:sz w:val="22"/>
          <w:szCs w:val="22"/>
        </w:rPr>
        <w:t>Graus dos Adjetivos</w:t>
      </w:r>
    </w:p>
    <w:p w14:paraId="39776B84" w14:textId="77777777" w:rsidR="00430732" w:rsidRPr="00F318DE" w:rsidRDefault="00430732">
      <w:pPr>
        <w:rPr>
          <w:rFonts w:ascii="Calibri" w:hAnsi="Calibri"/>
          <w:sz w:val="22"/>
          <w:szCs w:val="22"/>
        </w:rPr>
      </w:pPr>
    </w:p>
    <w:p w14:paraId="3564666B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b/>
          <w:bCs/>
          <w:sz w:val="22"/>
          <w:szCs w:val="22"/>
        </w:rPr>
        <w:t>1. Sublinha os adjetivos que encontrar em cada frase.</w:t>
      </w:r>
      <w:r w:rsidRPr="00F318DE">
        <w:rPr>
          <w:rFonts w:ascii="Calibri" w:hAnsi="Calibri"/>
          <w:sz w:val="22"/>
          <w:szCs w:val="22"/>
        </w:rPr>
        <w:t xml:space="preserve"> </w:t>
      </w:r>
    </w:p>
    <w:p w14:paraId="67B9EAF0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a)     As nuvens, brancas e leves, cobrem o horizonte.</w:t>
      </w:r>
    </w:p>
    <w:p w14:paraId="6276F1BF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b)    O mar revolto assusta. </w:t>
      </w:r>
    </w:p>
    <w:p w14:paraId="08251032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c)     As misteriosas sombras provocaram medo. </w:t>
      </w:r>
    </w:p>
    <w:p w14:paraId="10EAFF8C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d)     Ele era um mentiroso. </w:t>
      </w:r>
    </w:p>
    <w:p w14:paraId="225A45E0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e)     Estas bonitas violetas cresceram no meu jardim.</w:t>
      </w:r>
    </w:p>
    <w:p w14:paraId="7C3755B3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f)     As estrelas cintilantes embelezam o céu. </w:t>
      </w:r>
    </w:p>
    <w:p w14:paraId="71DF9E20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g)     A luz clara e suave da lua ilumina as noites. </w:t>
      </w:r>
    </w:p>
    <w:p w14:paraId="2AC21342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h)     As noites escuras e chuvosas tornam a cidade deserta. </w:t>
      </w:r>
    </w:p>
    <w:p w14:paraId="72699886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i)       As pessoas apressadas correm para a estação. </w:t>
      </w:r>
    </w:p>
    <w:p w14:paraId="580D4CCE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j)      As águas tranquilas do mar convidam a um bom banho.  </w:t>
      </w:r>
    </w:p>
    <w:p w14:paraId="11486C0E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22661A2C" w14:textId="77777777" w:rsidR="00430732" w:rsidRPr="00F318DE" w:rsidRDefault="00430732" w:rsidP="00430732">
      <w:pPr>
        <w:rPr>
          <w:rFonts w:ascii="Calibri" w:hAnsi="Calibri"/>
          <w:b/>
          <w:bCs/>
          <w:sz w:val="22"/>
          <w:szCs w:val="22"/>
        </w:rPr>
      </w:pPr>
      <w:r w:rsidRPr="00F318DE">
        <w:rPr>
          <w:rFonts w:ascii="Calibri" w:hAnsi="Calibri"/>
          <w:b/>
          <w:sz w:val="22"/>
          <w:szCs w:val="22"/>
        </w:rPr>
        <w:t>2.</w:t>
      </w:r>
      <w:r w:rsidRPr="00F318DE">
        <w:rPr>
          <w:rFonts w:ascii="Calibri" w:hAnsi="Calibri"/>
          <w:sz w:val="22"/>
          <w:szCs w:val="22"/>
        </w:rPr>
        <w:t xml:space="preserve"> </w:t>
      </w:r>
      <w:r w:rsidRPr="00F318DE">
        <w:rPr>
          <w:rFonts w:ascii="Calibri" w:hAnsi="Calibri"/>
          <w:b/>
          <w:bCs/>
          <w:sz w:val="22"/>
          <w:szCs w:val="22"/>
        </w:rPr>
        <w:t>Completa as frases, colocando o adjetivo     </w:t>
      </w:r>
      <w:r w:rsidRPr="00F318DE">
        <w:rPr>
          <w:rFonts w:ascii="Calibri" w:hAnsi="Calibri"/>
          <w:i/>
          <w:iCs/>
          <w:sz w:val="22"/>
          <w:szCs w:val="22"/>
        </w:rPr>
        <w:t>rápido</w:t>
      </w:r>
      <w:r w:rsidRPr="00F318DE">
        <w:rPr>
          <w:rFonts w:ascii="Calibri" w:hAnsi="Calibri"/>
          <w:b/>
          <w:bCs/>
          <w:sz w:val="22"/>
          <w:szCs w:val="22"/>
        </w:rPr>
        <w:t>    no grau indicado.</w:t>
      </w:r>
    </w:p>
    <w:p w14:paraId="4206CF98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a)     O av</w:t>
      </w:r>
      <w:r w:rsidR="00F318DE" w:rsidRPr="00F318DE">
        <w:rPr>
          <w:rFonts w:ascii="Calibri" w:hAnsi="Calibri"/>
          <w:sz w:val="22"/>
          <w:szCs w:val="22"/>
        </w:rPr>
        <w:t>ião é ______________________. (g</w:t>
      </w:r>
      <w:r w:rsidRPr="00F318DE">
        <w:rPr>
          <w:rFonts w:ascii="Calibri" w:hAnsi="Calibri"/>
          <w:sz w:val="22"/>
          <w:szCs w:val="22"/>
        </w:rPr>
        <w:t xml:space="preserve">rau normal) </w:t>
      </w:r>
    </w:p>
    <w:p w14:paraId="1A56CA3F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b)   </w:t>
      </w:r>
      <w:r w:rsidR="00F318DE">
        <w:rPr>
          <w:rFonts w:ascii="Calibri" w:hAnsi="Calibri"/>
          <w:sz w:val="22"/>
          <w:szCs w:val="22"/>
        </w:rPr>
        <w:t xml:space="preserve"> </w:t>
      </w:r>
      <w:r w:rsidRPr="00F318DE">
        <w:rPr>
          <w:rFonts w:ascii="Calibri" w:hAnsi="Calibri"/>
          <w:sz w:val="22"/>
          <w:szCs w:val="22"/>
        </w:rPr>
        <w:t xml:space="preserve"> O cavalo é ___________________ o caracol. (grau comparativo de superioridade) </w:t>
      </w:r>
    </w:p>
    <w:p w14:paraId="0E998611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c)     </w:t>
      </w:r>
      <w:r w:rsidR="00F318DE">
        <w:rPr>
          <w:rFonts w:ascii="Calibri" w:hAnsi="Calibri"/>
          <w:sz w:val="22"/>
          <w:szCs w:val="22"/>
        </w:rPr>
        <w:t xml:space="preserve"> </w:t>
      </w:r>
      <w:r w:rsidRPr="00F318DE">
        <w:rPr>
          <w:rFonts w:ascii="Calibri" w:hAnsi="Calibri"/>
          <w:sz w:val="22"/>
          <w:szCs w:val="22"/>
        </w:rPr>
        <w:t xml:space="preserve">A égua é _____________________ o cavalo. (grau comparativo de igualdade) </w:t>
      </w:r>
    </w:p>
    <w:p w14:paraId="32B8EFFA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d)     O avião é ____________________ . (grau superlativo absoluto sintético) </w:t>
      </w:r>
    </w:p>
    <w:p w14:paraId="7BDB0D54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e)     O avião é _________________ de todos. (grau superlativo relativo de superioridade) </w:t>
      </w:r>
    </w:p>
    <w:p w14:paraId="1D9B429C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 xml:space="preserve">f)     </w:t>
      </w:r>
      <w:r w:rsidR="00F318DE">
        <w:rPr>
          <w:rFonts w:ascii="Calibri" w:hAnsi="Calibri"/>
          <w:sz w:val="22"/>
          <w:szCs w:val="22"/>
        </w:rPr>
        <w:t xml:space="preserve"> </w:t>
      </w:r>
      <w:r w:rsidRPr="00F318DE">
        <w:rPr>
          <w:rFonts w:ascii="Calibri" w:hAnsi="Calibri"/>
          <w:sz w:val="22"/>
          <w:szCs w:val="22"/>
        </w:rPr>
        <w:t xml:space="preserve">O caracol </w:t>
      </w:r>
      <w:r w:rsidR="00F318DE">
        <w:rPr>
          <w:rFonts w:ascii="Calibri" w:hAnsi="Calibri"/>
          <w:sz w:val="22"/>
          <w:szCs w:val="22"/>
        </w:rPr>
        <w:t xml:space="preserve">é </w:t>
      </w:r>
      <w:r w:rsidRPr="00F318DE">
        <w:rPr>
          <w:rFonts w:ascii="Calibri" w:hAnsi="Calibri"/>
          <w:sz w:val="22"/>
          <w:szCs w:val="22"/>
        </w:rPr>
        <w:t>_______________ de todos. (grau superlativo relativo de inferioridade) </w:t>
      </w:r>
    </w:p>
    <w:p w14:paraId="68570E25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6EC69979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53FAB6B5" w14:textId="77777777" w:rsidR="00430732" w:rsidRPr="00F318DE" w:rsidRDefault="00430732" w:rsidP="00430732">
      <w:pPr>
        <w:shd w:val="clear" w:color="auto" w:fill="B8CCE4" w:themeFill="accent1" w:themeFillTint="66"/>
        <w:rPr>
          <w:rFonts w:ascii="Calibri" w:hAnsi="Calibri"/>
          <w:b/>
          <w:sz w:val="22"/>
          <w:szCs w:val="22"/>
        </w:rPr>
      </w:pPr>
      <w:r w:rsidRPr="00F318DE">
        <w:rPr>
          <w:rFonts w:ascii="Calibri" w:hAnsi="Calibri"/>
          <w:b/>
          <w:sz w:val="22"/>
          <w:szCs w:val="22"/>
        </w:rPr>
        <w:t>Tempos e Modos Verbais</w:t>
      </w:r>
    </w:p>
    <w:p w14:paraId="5440326B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3DDB0598" w14:textId="77777777" w:rsidR="00430732" w:rsidRPr="00F318DE" w:rsidRDefault="00430732" w:rsidP="00430732">
      <w:pPr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3.  “Encontrei a solução!” – Reescreve a frase, conjugando a forma verbal nos seguintes tempos e modos:</w:t>
      </w:r>
    </w:p>
    <w:p w14:paraId="16726014" w14:textId="77777777" w:rsidR="00430732" w:rsidRPr="00F318DE" w:rsidRDefault="00430732" w:rsidP="00430732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Presente do Indicativo</w:t>
      </w:r>
    </w:p>
    <w:p w14:paraId="3CDC9A29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7612E7E4" w14:textId="77777777" w:rsidR="00430732" w:rsidRPr="00F318DE" w:rsidRDefault="00430732" w:rsidP="00430732">
      <w:pPr>
        <w:ind w:left="720"/>
        <w:rPr>
          <w:rFonts w:ascii="Calibri" w:hAnsi="Calibri"/>
          <w:sz w:val="22"/>
          <w:szCs w:val="22"/>
        </w:rPr>
      </w:pPr>
    </w:p>
    <w:p w14:paraId="4E56FD3B" w14:textId="77777777" w:rsidR="00430732" w:rsidRPr="00F318DE" w:rsidRDefault="00430732" w:rsidP="00430732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Pretérito Imperfeito do Indicativo</w:t>
      </w:r>
    </w:p>
    <w:p w14:paraId="7A3D8D62" w14:textId="77777777" w:rsidR="00430732" w:rsidRPr="00F318DE" w:rsidRDefault="00430732" w:rsidP="00430732">
      <w:pPr>
        <w:pStyle w:val="ListParagraph"/>
        <w:ind w:left="360" w:firstLine="36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2665D759" w14:textId="77777777" w:rsidR="00430732" w:rsidRPr="00F318DE" w:rsidRDefault="00430732" w:rsidP="00430732">
      <w:pPr>
        <w:pStyle w:val="ListParagraph"/>
        <w:ind w:left="1080"/>
        <w:rPr>
          <w:rFonts w:ascii="Calibri" w:hAnsi="Calibri"/>
          <w:sz w:val="22"/>
          <w:szCs w:val="22"/>
        </w:rPr>
      </w:pPr>
    </w:p>
    <w:p w14:paraId="2C0336CB" w14:textId="77777777" w:rsidR="00430732" w:rsidRPr="00F318DE" w:rsidRDefault="00430732" w:rsidP="00430732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Pretérito Mais que Perfeito do Indicativo</w:t>
      </w:r>
    </w:p>
    <w:p w14:paraId="1259CBD6" w14:textId="77777777" w:rsidR="00430732" w:rsidRPr="00F318DE" w:rsidRDefault="00430732" w:rsidP="00430732">
      <w:pPr>
        <w:pStyle w:val="ListParagraph"/>
        <w:ind w:left="360" w:firstLine="36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19ED8C2A" w14:textId="77777777" w:rsidR="00430732" w:rsidRPr="00F318DE" w:rsidRDefault="00430732" w:rsidP="00430732">
      <w:pPr>
        <w:pStyle w:val="ListParagraph"/>
        <w:ind w:left="1080"/>
        <w:rPr>
          <w:rFonts w:ascii="Calibri" w:hAnsi="Calibri"/>
          <w:sz w:val="22"/>
          <w:szCs w:val="22"/>
        </w:rPr>
      </w:pPr>
    </w:p>
    <w:p w14:paraId="4926DC4F" w14:textId="77777777" w:rsidR="00430732" w:rsidRPr="00F318DE" w:rsidRDefault="00430732" w:rsidP="00430732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Futuro do Indicativo</w:t>
      </w:r>
    </w:p>
    <w:p w14:paraId="72DE8D40" w14:textId="77777777" w:rsidR="00430732" w:rsidRPr="00F318DE" w:rsidRDefault="00430732" w:rsidP="00430732">
      <w:pPr>
        <w:pStyle w:val="ListParagraph"/>
        <w:ind w:left="360" w:firstLine="36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5EDDC630" w14:textId="77777777" w:rsidR="00430732" w:rsidRPr="00F318DE" w:rsidRDefault="00430732" w:rsidP="00430732">
      <w:pPr>
        <w:pStyle w:val="ListParagraph"/>
        <w:ind w:left="1080"/>
        <w:rPr>
          <w:rFonts w:ascii="Calibri" w:hAnsi="Calibri"/>
          <w:sz w:val="22"/>
          <w:szCs w:val="22"/>
        </w:rPr>
      </w:pPr>
    </w:p>
    <w:p w14:paraId="7D08F5AD" w14:textId="77777777" w:rsidR="00430732" w:rsidRPr="00F318DE" w:rsidRDefault="00430732" w:rsidP="00430732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Presente do Conjuntivo</w:t>
      </w:r>
    </w:p>
    <w:p w14:paraId="5BC5F0AC" w14:textId="77777777" w:rsidR="00430732" w:rsidRPr="00F318DE" w:rsidRDefault="00430732" w:rsidP="00430732">
      <w:pPr>
        <w:pStyle w:val="ListParagraph"/>
        <w:ind w:left="360" w:firstLine="36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53AED604" w14:textId="77777777" w:rsidR="00430732" w:rsidRPr="00F318DE" w:rsidRDefault="00430732" w:rsidP="00430732">
      <w:pPr>
        <w:pStyle w:val="ListParagraph"/>
        <w:ind w:left="1080"/>
        <w:rPr>
          <w:rFonts w:ascii="Calibri" w:hAnsi="Calibri"/>
          <w:sz w:val="22"/>
          <w:szCs w:val="22"/>
        </w:rPr>
      </w:pPr>
    </w:p>
    <w:p w14:paraId="755547FE" w14:textId="77777777" w:rsidR="00430732" w:rsidRPr="00F318DE" w:rsidRDefault="00430732" w:rsidP="00430732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Pretérito Imperfeito do Conjuntivo</w:t>
      </w:r>
    </w:p>
    <w:p w14:paraId="63B7D4BB" w14:textId="77777777" w:rsidR="00430732" w:rsidRPr="00F318DE" w:rsidRDefault="00430732" w:rsidP="00430732">
      <w:pPr>
        <w:pStyle w:val="ListParagraph"/>
        <w:ind w:left="360" w:firstLine="36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1E68F4B5" w14:textId="77777777" w:rsidR="00430732" w:rsidRPr="00F318DE" w:rsidRDefault="00430732" w:rsidP="00430732">
      <w:pPr>
        <w:pStyle w:val="ListParagraph"/>
        <w:ind w:left="1080"/>
        <w:rPr>
          <w:rFonts w:ascii="Calibri" w:hAnsi="Calibri"/>
          <w:sz w:val="22"/>
          <w:szCs w:val="22"/>
        </w:rPr>
      </w:pPr>
    </w:p>
    <w:p w14:paraId="3B809760" w14:textId="77777777" w:rsidR="00430732" w:rsidRPr="00F318DE" w:rsidRDefault="00430732" w:rsidP="00430732">
      <w:pPr>
        <w:pStyle w:val="ListParagraph"/>
        <w:numPr>
          <w:ilvl w:val="1"/>
          <w:numId w:val="6"/>
        </w:num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Futuro do Conjuntivo</w:t>
      </w:r>
    </w:p>
    <w:p w14:paraId="4F3C0CA0" w14:textId="77777777" w:rsidR="00430732" w:rsidRPr="00F318DE" w:rsidRDefault="00430732" w:rsidP="00430732">
      <w:pPr>
        <w:pStyle w:val="ListParagraph"/>
        <w:ind w:left="360" w:firstLine="360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14:paraId="4DBD2C4B" w14:textId="77777777" w:rsidR="00430732" w:rsidRPr="00F318DE" w:rsidRDefault="00430732" w:rsidP="00430732">
      <w:pPr>
        <w:shd w:val="clear" w:color="auto" w:fill="B8CCE4" w:themeFill="accent1" w:themeFillTint="66"/>
        <w:rPr>
          <w:rFonts w:ascii="Calibri" w:hAnsi="Calibri"/>
          <w:b/>
          <w:sz w:val="22"/>
          <w:szCs w:val="22"/>
        </w:rPr>
      </w:pPr>
      <w:r w:rsidRPr="00F318DE">
        <w:rPr>
          <w:rFonts w:ascii="Calibri" w:hAnsi="Calibri"/>
          <w:b/>
          <w:sz w:val="22"/>
          <w:szCs w:val="22"/>
        </w:rPr>
        <w:lastRenderedPageBreak/>
        <w:t>Funções Sintáticas</w:t>
      </w:r>
    </w:p>
    <w:p w14:paraId="6D590EBD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0C974C2B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2351C97E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4. Analisa sintaticamente as seguintes frases:</w:t>
      </w:r>
    </w:p>
    <w:p w14:paraId="13AB9F46" w14:textId="77777777" w:rsidR="00430732" w:rsidRPr="00F318DE" w:rsidRDefault="00430732" w:rsidP="00430732">
      <w:pPr>
        <w:jc w:val="center"/>
        <w:rPr>
          <w:rFonts w:ascii="Calibri" w:hAnsi="Calibri"/>
          <w:b/>
          <w:color w:val="17365D" w:themeColor="text2" w:themeShade="BF"/>
          <w:sz w:val="22"/>
          <w:szCs w:val="22"/>
        </w:rPr>
      </w:pPr>
      <w:r w:rsidRPr="00F318DE">
        <w:rPr>
          <w:rFonts w:ascii="Calibri" w:hAnsi="Calibri"/>
          <w:b/>
          <w:color w:val="17365D" w:themeColor="text2" w:themeShade="BF"/>
          <w:sz w:val="22"/>
          <w:szCs w:val="22"/>
        </w:rPr>
        <w:t>Ana, empresta-me a tua borracha.</w:t>
      </w:r>
    </w:p>
    <w:p w14:paraId="3A09F242" w14:textId="77777777" w:rsidR="00430732" w:rsidRPr="00F318DE" w:rsidRDefault="00430732" w:rsidP="00430732">
      <w:pPr>
        <w:jc w:val="center"/>
        <w:rPr>
          <w:rFonts w:ascii="Calibri" w:hAnsi="Calibri"/>
          <w:sz w:val="22"/>
          <w:szCs w:val="22"/>
        </w:rPr>
      </w:pPr>
    </w:p>
    <w:p w14:paraId="2A9F9FCD" w14:textId="77777777" w:rsidR="00430732" w:rsidRPr="00F318DE" w:rsidRDefault="00430732" w:rsidP="0043073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48C23C6F" w14:textId="77777777" w:rsidR="00430732" w:rsidRPr="00F318DE" w:rsidRDefault="00430732" w:rsidP="0043073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5E955AAB" w14:textId="77777777" w:rsidR="00430732" w:rsidRPr="00F318DE" w:rsidRDefault="00430732" w:rsidP="0043073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</w:t>
      </w:r>
    </w:p>
    <w:p w14:paraId="22C444FD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5E9762D8" w14:textId="77777777" w:rsidR="00430732" w:rsidRPr="00F318DE" w:rsidRDefault="00430732" w:rsidP="00430732">
      <w:pPr>
        <w:jc w:val="center"/>
        <w:rPr>
          <w:rFonts w:ascii="Calibri" w:hAnsi="Calibri"/>
          <w:b/>
          <w:color w:val="17365D" w:themeColor="text2" w:themeShade="BF"/>
          <w:sz w:val="22"/>
          <w:szCs w:val="22"/>
        </w:rPr>
      </w:pPr>
      <w:r w:rsidRPr="00F318DE">
        <w:rPr>
          <w:rFonts w:ascii="Calibri" w:hAnsi="Calibri"/>
          <w:b/>
          <w:color w:val="17365D" w:themeColor="text2" w:themeShade="BF"/>
          <w:sz w:val="22"/>
          <w:szCs w:val="22"/>
        </w:rPr>
        <w:t xml:space="preserve">O Vasco e a Mariana escreveram uma carta à avó. </w:t>
      </w:r>
    </w:p>
    <w:p w14:paraId="70B7D680" w14:textId="77777777" w:rsidR="00430732" w:rsidRPr="00F318DE" w:rsidRDefault="00430732" w:rsidP="00430732">
      <w:pPr>
        <w:jc w:val="center"/>
        <w:rPr>
          <w:rFonts w:ascii="Calibri" w:hAnsi="Calibri"/>
          <w:sz w:val="22"/>
          <w:szCs w:val="22"/>
        </w:rPr>
      </w:pPr>
    </w:p>
    <w:p w14:paraId="57ACEB21" w14:textId="77777777" w:rsidR="00430732" w:rsidRPr="00F318DE" w:rsidRDefault="00430732" w:rsidP="0043073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1FC529EE" w14:textId="77777777" w:rsidR="00430732" w:rsidRPr="00F318DE" w:rsidRDefault="00430732" w:rsidP="00430732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69E65A3D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4520BAA4" w14:textId="77777777" w:rsidR="00430732" w:rsidRPr="00F318DE" w:rsidRDefault="00430732" w:rsidP="00430732">
      <w:pPr>
        <w:shd w:val="clear" w:color="auto" w:fill="B8CCE4" w:themeFill="accent1" w:themeFillTint="66"/>
        <w:rPr>
          <w:rFonts w:ascii="Calibri" w:hAnsi="Calibri"/>
          <w:b/>
          <w:sz w:val="22"/>
          <w:szCs w:val="22"/>
        </w:rPr>
      </w:pPr>
      <w:r w:rsidRPr="00F318DE">
        <w:rPr>
          <w:rFonts w:ascii="Calibri" w:hAnsi="Calibri"/>
          <w:b/>
          <w:sz w:val="22"/>
          <w:szCs w:val="22"/>
        </w:rPr>
        <w:t>Classes Morfológicas</w:t>
      </w:r>
    </w:p>
    <w:p w14:paraId="13A4EF50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397D7959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5. Indica a que subclasse pertencem os pronomes destacados.</w:t>
      </w:r>
    </w:p>
    <w:p w14:paraId="1DA52865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a. </w:t>
      </w:r>
      <w:r w:rsidRPr="00F318DE">
        <w:rPr>
          <w:rFonts w:ascii="Calibri" w:hAnsi="Calibri"/>
          <w:b/>
          <w:sz w:val="22"/>
          <w:szCs w:val="22"/>
          <w:u w:val="single"/>
        </w:rPr>
        <w:t>Alguém</w:t>
      </w:r>
      <w:r w:rsidRPr="00F318DE">
        <w:rPr>
          <w:rFonts w:ascii="Calibri" w:hAnsi="Calibri"/>
          <w:sz w:val="22"/>
          <w:szCs w:val="22"/>
        </w:rPr>
        <w:t xml:space="preserve"> bateu à porta. _____________________________________________________</w:t>
      </w:r>
    </w:p>
    <w:p w14:paraId="640B7518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b. </w:t>
      </w:r>
      <w:r w:rsidRPr="00F318DE">
        <w:rPr>
          <w:rFonts w:ascii="Calibri" w:hAnsi="Calibri"/>
          <w:b/>
          <w:sz w:val="22"/>
          <w:szCs w:val="22"/>
          <w:u w:val="single"/>
        </w:rPr>
        <w:t>Todos</w:t>
      </w:r>
      <w:r w:rsidRPr="00F318DE">
        <w:rPr>
          <w:rFonts w:ascii="Calibri" w:hAnsi="Calibri"/>
          <w:sz w:val="22"/>
          <w:szCs w:val="22"/>
        </w:rPr>
        <w:t xml:space="preserve"> aplaudiram os músicos. _______________________________________________</w:t>
      </w:r>
    </w:p>
    <w:p w14:paraId="269801B9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c. </w:t>
      </w:r>
      <w:r w:rsidRPr="00F318DE">
        <w:rPr>
          <w:rFonts w:ascii="Calibri" w:hAnsi="Calibri"/>
          <w:b/>
          <w:sz w:val="22"/>
          <w:szCs w:val="22"/>
          <w:u w:val="single"/>
        </w:rPr>
        <w:t>Nós</w:t>
      </w:r>
      <w:r w:rsidRPr="00F318DE">
        <w:rPr>
          <w:rFonts w:ascii="Calibri" w:hAnsi="Calibri"/>
          <w:sz w:val="22"/>
          <w:szCs w:val="22"/>
        </w:rPr>
        <w:t xml:space="preserve"> ouvimos a explicação com muita atenção. __________________________________</w:t>
      </w:r>
    </w:p>
    <w:p w14:paraId="3086CE2E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>d. Encontrei</w:t>
      </w:r>
      <w:r w:rsidRPr="00F318DE">
        <w:rPr>
          <w:rFonts w:ascii="Calibri" w:hAnsi="Calibri"/>
          <w:b/>
          <w:sz w:val="22"/>
          <w:szCs w:val="22"/>
          <w:u w:val="single"/>
        </w:rPr>
        <w:t>-a</w:t>
      </w:r>
      <w:r w:rsidRPr="00F318DE">
        <w:rPr>
          <w:rFonts w:ascii="Calibri" w:hAnsi="Calibri"/>
          <w:sz w:val="22"/>
          <w:szCs w:val="22"/>
        </w:rPr>
        <w:t xml:space="preserve"> no cinema. _____________________________________________________</w:t>
      </w:r>
    </w:p>
    <w:p w14:paraId="3EA0887D" w14:textId="77777777" w:rsidR="007652A1" w:rsidRPr="00F318DE" w:rsidRDefault="007652A1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e. </w:t>
      </w:r>
      <w:r w:rsidRPr="00F318DE">
        <w:rPr>
          <w:rFonts w:ascii="Calibri" w:hAnsi="Calibri"/>
          <w:b/>
          <w:sz w:val="22"/>
          <w:szCs w:val="22"/>
          <w:u w:val="single"/>
        </w:rPr>
        <w:t>Quanto</w:t>
      </w:r>
      <w:r w:rsidRPr="00F318DE">
        <w:rPr>
          <w:rFonts w:ascii="Calibri" w:hAnsi="Calibri"/>
          <w:sz w:val="22"/>
          <w:szCs w:val="22"/>
        </w:rPr>
        <w:t xml:space="preserve"> custa? ____________________________________________________________</w:t>
      </w:r>
    </w:p>
    <w:p w14:paraId="2FA0EBB8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</w:p>
    <w:p w14:paraId="4B7FB02F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6. Indica a que subclasse pertencem os quantificadores destacados.</w:t>
      </w:r>
    </w:p>
    <w:p w14:paraId="7C96D9B5" w14:textId="77777777" w:rsidR="00430732" w:rsidRPr="00F318DE" w:rsidRDefault="00430732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a. </w:t>
      </w:r>
      <w:r w:rsidR="007652A1" w:rsidRPr="00F318DE">
        <w:rPr>
          <w:rFonts w:ascii="Calibri" w:hAnsi="Calibri"/>
          <w:sz w:val="22"/>
          <w:szCs w:val="22"/>
        </w:rPr>
        <w:t xml:space="preserve">Encontrámos </w:t>
      </w:r>
      <w:r w:rsidR="007652A1" w:rsidRPr="00F318DE">
        <w:rPr>
          <w:rFonts w:ascii="Calibri" w:hAnsi="Calibri"/>
          <w:b/>
          <w:sz w:val="22"/>
          <w:szCs w:val="22"/>
          <w:u w:val="single"/>
        </w:rPr>
        <w:t>dois</w:t>
      </w:r>
      <w:r w:rsidR="007652A1" w:rsidRPr="00F318DE">
        <w:rPr>
          <w:rFonts w:ascii="Calibri" w:hAnsi="Calibri"/>
          <w:sz w:val="22"/>
          <w:szCs w:val="22"/>
        </w:rPr>
        <w:t xml:space="preserve"> colegas no cinema. __________________________________________</w:t>
      </w:r>
    </w:p>
    <w:p w14:paraId="422ADE67" w14:textId="77777777" w:rsidR="007652A1" w:rsidRPr="00F318DE" w:rsidRDefault="007652A1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b. </w:t>
      </w:r>
      <w:r w:rsidRPr="00F318DE">
        <w:rPr>
          <w:rFonts w:ascii="Calibri" w:hAnsi="Calibri"/>
          <w:b/>
          <w:sz w:val="22"/>
          <w:szCs w:val="22"/>
          <w:u w:val="single"/>
        </w:rPr>
        <w:t>Todos</w:t>
      </w:r>
      <w:r w:rsidRPr="00F318DE">
        <w:rPr>
          <w:rFonts w:ascii="Calibri" w:hAnsi="Calibri"/>
          <w:sz w:val="22"/>
          <w:szCs w:val="22"/>
        </w:rPr>
        <w:t xml:space="preserve"> os alunos foram à aula. ________________________________________________</w:t>
      </w:r>
    </w:p>
    <w:p w14:paraId="01A2F3C2" w14:textId="77777777" w:rsidR="007652A1" w:rsidRPr="00F318DE" w:rsidRDefault="007652A1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c. </w:t>
      </w:r>
      <w:r w:rsidRPr="00F318DE">
        <w:rPr>
          <w:rFonts w:ascii="Calibri" w:hAnsi="Calibri"/>
          <w:b/>
          <w:sz w:val="22"/>
          <w:szCs w:val="22"/>
          <w:u w:val="single"/>
        </w:rPr>
        <w:t>Alguns</w:t>
      </w:r>
      <w:r w:rsidRPr="00F318DE">
        <w:rPr>
          <w:rFonts w:ascii="Calibri" w:hAnsi="Calibri"/>
          <w:sz w:val="22"/>
          <w:szCs w:val="22"/>
        </w:rPr>
        <w:t xml:space="preserve"> alunos não foram à visita de estudo. _____________________________________</w:t>
      </w:r>
    </w:p>
    <w:p w14:paraId="636E00E3" w14:textId="77777777" w:rsidR="007652A1" w:rsidRPr="00F318DE" w:rsidRDefault="007652A1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d. </w:t>
      </w:r>
      <w:r w:rsidRPr="00F318DE">
        <w:rPr>
          <w:rFonts w:ascii="Calibri" w:hAnsi="Calibri"/>
          <w:b/>
          <w:sz w:val="22"/>
          <w:szCs w:val="22"/>
          <w:u w:val="single"/>
        </w:rPr>
        <w:t>Vários</w:t>
      </w:r>
      <w:r w:rsidRPr="00F318DE">
        <w:rPr>
          <w:rFonts w:ascii="Calibri" w:hAnsi="Calibri"/>
          <w:sz w:val="22"/>
          <w:szCs w:val="22"/>
        </w:rPr>
        <w:t xml:space="preserve"> professores faltaram naquele dia. ________________________________________</w:t>
      </w:r>
    </w:p>
    <w:p w14:paraId="0E24F323" w14:textId="77777777" w:rsidR="007652A1" w:rsidRPr="00F318DE" w:rsidRDefault="007652A1" w:rsidP="00430732">
      <w:pPr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ab/>
        <w:t xml:space="preserve">e. </w:t>
      </w:r>
      <w:r w:rsidRPr="00F318DE">
        <w:rPr>
          <w:rFonts w:ascii="Calibri" w:hAnsi="Calibri"/>
          <w:b/>
          <w:sz w:val="22"/>
          <w:szCs w:val="22"/>
          <w:u w:val="single"/>
        </w:rPr>
        <w:t>Nenhum</w:t>
      </w:r>
      <w:r w:rsidRPr="00F318DE">
        <w:rPr>
          <w:rFonts w:ascii="Calibri" w:hAnsi="Calibri"/>
          <w:sz w:val="22"/>
          <w:szCs w:val="22"/>
        </w:rPr>
        <w:t xml:space="preserve"> professor faltou naquele dia. __________________________________________</w:t>
      </w:r>
    </w:p>
    <w:p w14:paraId="3A904F85" w14:textId="77777777" w:rsidR="007652A1" w:rsidRPr="00F318DE" w:rsidRDefault="007652A1" w:rsidP="00430732">
      <w:pPr>
        <w:rPr>
          <w:rFonts w:ascii="Calibri" w:hAnsi="Calibri"/>
          <w:sz w:val="22"/>
          <w:szCs w:val="22"/>
        </w:rPr>
      </w:pPr>
    </w:p>
    <w:p w14:paraId="4D4777EF" w14:textId="77777777" w:rsidR="007652A1" w:rsidRPr="00F318DE" w:rsidRDefault="007652A1" w:rsidP="00D04811">
      <w:pPr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7. Refere a classe a subclasse a que pertencem as palavras sublinhadas: “</w:t>
      </w:r>
      <w:r w:rsidR="00D04811" w:rsidRPr="00F318DE">
        <w:rPr>
          <w:rFonts w:ascii="Calibri" w:hAnsi="Calibri"/>
          <w:sz w:val="22"/>
          <w:szCs w:val="22"/>
        </w:rPr>
        <w:t xml:space="preserve">E, nas tardes de Verão, </w:t>
      </w:r>
      <w:r w:rsidR="00D04811" w:rsidRPr="00F318DE">
        <w:rPr>
          <w:rFonts w:ascii="Calibri" w:hAnsi="Calibri"/>
          <w:b/>
          <w:sz w:val="22"/>
          <w:szCs w:val="22"/>
          <w:u w:val="single"/>
        </w:rPr>
        <w:t>as</w:t>
      </w:r>
      <w:r w:rsidR="00D04811" w:rsidRPr="00F318DE">
        <w:rPr>
          <w:rFonts w:ascii="Calibri" w:hAnsi="Calibri"/>
          <w:sz w:val="22"/>
          <w:szCs w:val="22"/>
        </w:rPr>
        <w:t xml:space="preserve"> pessoas vinham sentar-se debaixo da </w:t>
      </w:r>
      <w:r w:rsidR="00D04811" w:rsidRPr="00F318DE">
        <w:rPr>
          <w:rFonts w:ascii="Calibri" w:hAnsi="Calibri"/>
          <w:b/>
          <w:sz w:val="22"/>
          <w:szCs w:val="22"/>
          <w:u w:val="single"/>
        </w:rPr>
        <w:t>larga</w:t>
      </w:r>
      <w:r w:rsidR="00D04811" w:rsidRPr="00F318DE">
        <w:rPr>
          <w:rFonts w:ascii="Calibri" w:hAnsi="Calibri"/>
          <w:sz w:val="22"/>
          <w:szCs w:val="22"/>
        </w:rPr>
        <w:t xml:space="preserve"> sombra e admiravam a grossura rugosa e bela do </w:t>
      </w:r>
      <w:r w:rsidR="00D04811" w:rsidRPr="00F318DE">
        <w:rPr>
          <w:rFonts w:ascii="Calibri" w:hAnsi="Calibri"/>
          <w:b/>
          <w:sz w:val="22"/>
          <w:szCs w:val="22"/>
          <w:u w:val="single"/>
        </w:rPr>
        <w:t>tronco</w:t>
      </w:r>
      <w:r w:rsidR="00D04811" w:rsidRPr="00F318DE">
        <w:rPr>
          <w:rFonts w:ascii="Calibri" w:hAnsi="Calibri"/>
          <w:sz w:val="22"/>
          <w:szCs w:val="22"/>
        </w:rPr>
        <w:t xml:space="preserve">, maravilhavam-se </w:t>
      </w:r>
      <w:r w:rsidR="00D04811" w:rsidRPr="00F318DE">
        <w:rPr>
          <w:rFonts w:ascii="Calibri" w:hAnsi="Calibri"/>
          <w:b/>
          <w:sz w:val="22"/>
          <w:szCs w:val="22"/>
          <w:u w:val="single"/>
        </w:rPr>
        <w:t>com</w:t>
      </w:r>
      <w:r w:rsidR="00D04811" w:rsidRPr="00F318DE">
        <w:rPr>
          <w:rFonts w:ascii="Calibri" w:hAnsi="Calibri"/>
          <w:sz w:val="22"/>
          <w:szCs w:val="22"/>
        </w:rPr>
        <w:t xml:space="preserve"> a leve frescura da </w:t>
      </w:r>
      <w:r w:rsidR="00D04811" w:rsidRPr="00F318DE">
        <w:rPr>
          <w:rFonts w:ascii="Calibri" w:hAnsi="Calibri"/>
          <w:b/>
          <w:sz w:val="22"/>
          <w:szCs w:val="22"/>
          <w:u w:val="single"/>
        </w:rPr>
        <w:t>sua</w:t>
      </w:r>
      <w:r w:rsidR="00D04811" w:rsidRPr="00F318DE">
        <w:rPr>
          <w:rFonts w:ascii="Calibri" w:hAnsi="Calibri"/>
          <w:sz w:val="22"/>
          <w:szCs w:val="22"/>
        </w:rPr>
        <w:t xml:space="preserve"> sombra, o suspirar da brisa </w:t>
      </w:r>
      <w:r w:rsidR="00D04811" w:rsidRPr="00F318DE">
        <w:rPr>
          <w:rFonts w:ascii="Calibri" w:hAnsi="Calibri"/>
          <w:b/>
          <w:sz w:val="22"/>
          <w:szCs w:val="22"/>
          <w:u w:val="single"/>
        </w:rPr>
        <w:t>entre</w:t>
      </w:r>
      <w:r w:rsidR="00D04811" w:rsidRPr="00F318DE">
        <w:rPr>
          <w:rFonts w:ascii="Calibri" w:hAnsi="Calibri"/>
          <w:sz w:val="22"/>
          <w:szCs w:val="22"/>
        </w:rPr>
        <w:t xml:space="preserve"> as folhagens perfumadas.”</w:t>
      </w:r>
    </w:p>
    <w:p w14:paraId="49D0E4C4" w14:textId="77777777" w:rsidR="00D04811" w:rsidRPr="00F318DE" w:rsidRDefault="00D04811" w:rsidP="00D04811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6DE4FDFB" w14:textId="77777777" w:rsidR="00D04811" w:rsidRPr="00F318DE" w:rsidRDefault="00D04811" w:rsidP="00D04811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04F06AAB" w14:textId="77777777" w:rsidR="00D04811" w:rsidRPr="00F318DE" w:rsidRDefault="00D04811" w:rsidP="00D04811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1638C591" w14:textId="77777777" w:rsidR="00D04811" w:rsidRPr="00F318DE" w:rsidRDefault="00D04811" w:rsidP="00D04811">
      <w:pPr>
        <w:jc w:val="both"/>
        <w:rPr>
          <w:rFonts w:ascii="Calibri" w:hAnsi="Calibri"/>
          <w:sz w:val="22"/>
          <w:szCs w:val="22"/>
        </w:rPr>
      </w:pPr>
    </w:p>
    <w:p w14:paraId="1AFFFBEF" w14:textId="77777777" w:rsidR="00D04811" w:rsidRPr="00F318DE" w:rsidRDefault="00D04811" w:rsidP="00D04811">
      <w:pPr>
        <w:jc w:val="both"/>
        <w:rPr>
          <w:rFonts w:ascii="Calibri" w:hAnsi="Calibri"/>
          <w:sz w:val="22"/>
          <w:szCs w:val="22"/>
        </w:rPr>
      </w:pPr>
    </w:p>
    <w:p w14:paraId="6970B266" w14:textId="77777777" w:rsidR="00D04811" w:rsidRPr="00F318DE" w:rsidRDefault="00D04811" w:rsidP="00D04811">
      <w:pPr>
        <w:jc w:val="both"/>
        <w:rPr>
          <w:rFonts w:ascii="Calibri" w:hAnsi="Calibri"/>
          <w:sz w:val="22"/>
          <w:szCs w:val="22"/>
        </w:rPr>
      </w:pPr>
    </w:p>
    <w:p w14:paraId="2378E433" w14:textId="77777777" w:rsidR="00D04811" w:rsidRPr="00F318DE" w:rsidRDefault="00D04811" w:rsidP="00D04811">
      <w:pPr>
        <w:jc w:val="both"/>
        <w:rPr>
          <w:rFonts w:ascii="Calibri" w:hAnsi="Calibri"/>
          <w:sz w:val="22"/>
          <w:szCs w:val="22"/>
        </w:rPr>
      </w:pPr>
      <w:r w:rsidRPr="00F318DE">
        <w:rPr>
          <w:rFonts w:ascii="Calibri" w:hAnsi="Calibri"/>
          <w:sz w:val="22"/>
          <w:szCs w:val="22"/>
        </w:rPr>
        <w:t>8. Substitui as expressões sublinhadas por pronomes:</w:t>
      </w:r>
    </w:p>
    <w:p w14:paraId="6FD736A4" w14:textId="77777777" w:rsidR="00D04811" w:rsidRPr="00F318DE" w:rsidRDefault="00D04811" w:rsidP="00D04811">
      <w:pPr>
        <w:jc w:val="both"/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292"/>
        <w:gridCol w:w="5629"/>
      </w:tblGrid>
      <w:tr w:rsidR="00D11337" w:rsidRPr="00F318DE" w14:paraId="44E95C6A" w14:textId="77777777" w:rsidTr="00D11337">
        <w:tc>
          <w:tcPr>
            <w:tcW w:w="3292" w:type="dxa"/>
          </w:tcPr>
          <w:p w14:paraId="2E5821AC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Vós descobristes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verdade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06109323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599EBA46" w14:textId="77777777" w:rsidTr="00D11337">
        <w:tc>
          <w:tcPr>
            <w:tcW w:w="3292" w:type="dxa"/>
          </w:tcPr>
          <w:p w14:paraId="478B18E9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Escreverei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carta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3E478AA5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0E05D4AD" w14:textId="77777777" w:rsidTr="00D11337">
        <w:tc>
          <w:tcPr>
            <w:tcW w:w="3292" w:type="dxa"/>
          </w:tcPr>
          <w:p w14:paraId="395D0392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O rapaz faz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o teste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405EC058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09CA520C" w14:textId="77777777" w:rsidTr="00D11337">
        <w:tc>
          <w:tcPr>
            <w:tcW w:w="3292" w:type="dxa"/>
          </w:tcPr>
          <w:p w14:paraId="10BCA91F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Marcará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o golo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? </w:t>
            </w:r>
          </w:p>
        </w:tc>
        <w:tc>
          <w:tcPr>
            <w:tcW w:w="5629" w:type="dxa"/>
          </w:tcPr>
          <w:p w14:paraId="30B0CD8C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41A7C3DB" w14:textId="77777777" w:rsidTr="00D11337">
        <w:tc>
          <w:tcPr>
            <w:tcW w:w="3292" w:type="dxa"/>
          </w:tcPr>
          <w:p w14:paraId="31BA5633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Subiremos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montanha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5489B313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646897AF" w14:textId="77777777" w:rsidTr="00D11337">
        <w:tc>
          <w:tcPr>
            <w:tcW w:w="3292" w:type="dxa"/>
          </w:tcPr>
          <w:p w14:paraId="5C118E3C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Lias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o livro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288A804B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2BC5E0A7" w14:textId="77777777" w:rsidTr="00D11337">
        <w:tc>
          <w:tcPr>
            <w:tcW w:w="3292" w:type="dxa"/>
          </w:tcPr>
          <w:p w14:paraId="1B8FF7A2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Deram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notícia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aos pais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7D1BBA45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53DFAAA1" w14:textId="77777777" w:rsidTr="00D11337">
        <w:tc>
          <w:tcPr>
            <w:tcW w:w="3292" w:type="dxa"/>
          </w:tcPr>
          <w:p w14:paraId="61483C9C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Deram-lhes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prenda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2B4A13A0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22358E39" w14:textId="77777777" w:rsidTr="00D11337">
        <w:tc>
          <w:tcPr>
            <w:tcW w:w="3292" w:type="dxa"/>
          </w:tcPr>
          <w:p w14:paraId="46A1C398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Escreverias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carta</w:t>
            </w:r>
            <w:r w:rsidRPr="00F318DE">
              <w:rPr>
                <w:rFonts w:ascii="Calibri" w:hAnsi="Calibri"/>
                <w:sz w:val="22"/>
                <w:szCs w:val="22"/>
              </w:rPr>
              <w:t>?</w:t>
            </w:r>
          </w:p>
        </w:tc>
        <w:tc>
          <w:tcPr>
            <w:tcW w:w="5629" w:type="dxa"/>
          </w:tcPr>
          <w:p w14:paraId="46D987A5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4B3C58B2" w14:textId="77777777" w:rsidTr="00D11337">
        <w:tc>
          <w:tcPr>
            <w:tcW w:w="3292" w:type="dxa"/>
          </w:tcPr>
          <w:p w14:paraId="7B9DECE8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Marcou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o golo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 de cabeça. </w:t>
            </w:r>
          </w:p>
        </w:tc>
        <w:tc>
          <w:tcPr>
            <w:tcW w:w="5629" w:type="dxa"/>
          </w:tcPr>
          <w:p w14:paraId="74967611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1F569189" w14:textId="77777777" w:rsidTr="00D11337">
        <w:tc>
          <w:tcPr>
            <w:tcW w:w="3292" w:type="dxa"/>
          </w:tcPr>
          <w:p w14:paraId="65237B81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Oxalá marque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o golo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1D45F1B6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7CD25A2B" w14:textId="77777777" w:rsidTr="00D11337">
        <w:tc>
          <w:tcPr>
            <w:tcW w:w="3292" w:type="dxa"/>
          </w:tcPr>
          <w:p w14:paraId="5719F402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Subíamos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montanha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19B2D642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47722383" w14:textId="77777777" w:rsidTr="00D11337">
        <w:tc>
          <w:tcPr>
            <w:tcW w:w="3292" w:type="dxa"/>
          </w:tcPr>
          <w:p w14:paraId="2CDA2CAB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Encontrarão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a Susana</w:t>
            </w:r>
            <w:r w:rsidRPr="00F318DE">
              <w:rPr>
                <w:rFonts w:ascii="Calibri" w:hAnsi="Calibri"/>
                <w:sz w:val="22"/>
                <w:szCs w:val="22"/>
              </w:rPr>
              <w:t xml:space="preserve">. </w:t>
            </w:r>
          </w:p>
        </w:tc>
        <w:tc>
          <w:tcPr>
            <w:tcW w:w="5629" w:type="dxa"/>
          </w:tcPr>
          <w:p w14:paraId="48F05823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1337" w:rsidRPr="00F318DE" w14:paraId="67CBC1AC" w14:textId="77777777" w:rsidTr="00D11337">
        <w:tc>
          <w:tcPr>
            <w:tcW w:w="3292" w:type="dxa"/>
          </w:tcPr>
          <w:p w14:paraId="00C9288B" w14:textId="77777777" w:rsidR="00D11337" w:rsidRPr="00F318DE" w:rsidRDefault="00D11337" w:rsidP="00D1133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F318DE">
              <w:rPr>
                <w:rFonts w:ascii="Calibri" w:hAnsi="Calibri"/>
                <w:sz w:val="22"/>
                <w:szCs w:val="22"/>
              </w:rPr>
              <w:t xml:space="preserve">Não percas </w:t>
            </w:r>
            <w:r w:rsidRPr="00F318DE">
              <w:rPr>
                <w:rFonts w:ascii="Calibri" w:hAnsi="Calibri"/>
                <w:b/>
                <w:sz w:val="22"/>
                <w:szCs w:val="22"/>
                <w:u w:val="single"/>
              </w:rPr>
              <w:t>os bilhetes</w:t>
            </w:r>
            <w:r w:rsidRPr="00F318DE">
              <w:rPr>
                <w:rFonts w:ascii="Calibri" w:hAnsi="Calibri"/>
                <w:sz w:val="22"/>
                <w:szCs w:val="22"/>
              </w:rPr>
              <w:t>!</w:t>
            </w:r>
          </w:p>
        </w:tc>
        <w:tc>
          <w:tcPr>
            <w:tcW w:w="5629" w:type="dxa"/>
          </w:tcPr>
          <w:p w14:paraId="402508B4" w14:textId="77777777" w:rsidR="00D11337" w:rsidRPr="00F318DE" w:rsidRDefault="00D11337" w:rsidP="00D11337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ED1D873" w14:textId="77777777" w:rsidR="00D04811" w:rsidRPr="00F318DE" w:rsidRDefault="00D04811" w:rsidP="00D11337">
      <w:pPr>
        <w:jc w:val="both"/>
        <w:rPr>
          <w:rFonts w:ascii="Calibri" w:hAnsi="Calibri"/>
          <w:sz w:val="22"/>
          <w:szCs w:val="22"/>
        </w:rPr>
      </w:pPr>
    </w:p>
    <w:sectPr w:rsidR="00D04811" w:rsidRPr="00F318DE" w:rsidSect="0055365E">
      <w:footerReference w:type="even" r:id="rId9"/>
      <w:footerReference w:type="default" r:id="rId10"/>
      <w:pgSz w:w="11900" w:h="16840"/>
      <w:pgMar w:top="709" w:right="1304" w:bottom="1276" w:left="15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BD860" w14:textId="77777777" w:rsidR="00D04811" w:rsidRDefault="00D04811" w:rsidP="001112D1">
      <w:r>
        <w:separator/>
      </w:r>
    </w:p>
  </w:endnote>
  <w:endnote w:type="continuationSeparator" w:id="0">
    <w:p w14:paraId="4391324D" w14:textId="77777777" w:rsidR="00D04811" w:rsidRDefault="00D04811" w:rsidP="0011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08A633" w14:textId="77777777" w:rsidR="00D04811" w:rsidRDefault="00D04811" w:rsidP="0055365E">
    <w:pPr>
      <w:pStyle w:val="Footer"/>
      <w:tabs>
        <w:tab w:val="clear" w:pos="4320"/>
        <w:tab w:val="clear" w:pos="8640"/>
        <w:tab w:val="center" w:pos="4532"/>
        <w:tab w:val="right" w:pos="9065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059CE" w14:textId="77777777" w:rsidR="00D04811" w:rsidRDefault="00D04811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 wp14:anchorId="34C1F4B6" wp14:editId="0FD5C1F0">
          <wp:simplePos x="0" y="0"/>
          <wp:positionH relativeFrom="column">
            <wp:posOffset>-914400</wp:posOffset>
          </wp:positionH>
          <wp:positionV relativeFrom="paragraph">
            <wp:posOffset>-128270</wp:posOffset>
          </wp:positionV>
          <wp:extent cx="1537970" cy="711200"/>
          <wp:effectExtent l="0" t="0" r="11430" b="0"/>
          <wp:wrapNone/>
          <wp:docPr id="1" name="Picture 1" descr="Macintosh HD:private:tmp:Formulário_Mod 4_ta_c_Calendário de Testes e Registo de classificações.pdf (página 2 de 2)-2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private:tmp:Formulário_Mod 4_ta_c_Calendário de Testes e Registo de classificações.pdf (página 2 de 2)-2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797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812FA0" w14:textId="77777777" w:rsidR="00D04811" w:rsidRDefault="00D04811" w:rsidP="001112D1">
      <w:r>
        <w:separator/>
      </w:r>
    </w:p>
  </w:footnote>
  <w:footnote w:type="continuationSeparator" w:id="0">
    <w:p w14:paraId="3E95CAFA" w14:textId="77777777" w:rsidR="00D04811" w:rsidRDefault="00D04811" w:rsidP="00111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A0C28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DFE0C8B"/>
    <w:multiLevelType w:val="hybridMultilevel"/>
    <w:tmpl w:val="AE7414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B749F4"/>
    <w:multiLevelType w:val="hybridMultilevel"/>
    <w:tmpl w:val="67C0B8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0466B"/>
    <w:multiLevelType w:val="hybridMultilevel"/>
    <w:tmpl w:val="83C24C4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6103505"/>
    <w:multiLevelType w:val="hybridMultilevel"/>
    <w:tmpl w:val="67C0B8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D710D"/>
    <w:multiLevelType w:val="hybridMultilevel"/>
    <w:tmpl w:val="3BBA9F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4B645BD"/>
    <w:multiLevelType w:val="hybridMultilevel"/>
    <w:tmpl w:val="81D898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732"/>
    <w:rsid w:val="00021F57"/>
    <w:rsid w:val="000338B4"/>
    <w:rsid w:val="000379E4"/>
    <w:rsid w:val="0008705E"/>
    <w:rsid w:val="001112D1"/>
    <w:rsid w:val="0012529A"/>
    <w:rsid w:val="00175475"/>
    <w:rsid w:val="001E5CDA"/>
    <w:rsid w:val="00380CB7"/>
    <w:rsid w:val="003B7B07"/>
    <w:rsid w:val="00430732"/>
    <w:rsid w:val="004F397C"/>
    <w:rsid w:val="00503BDB"/>
    <w:rsid w:val="0055365E"/>
    <w:rsid w:val="00673879"/>
    <w:rsid w:val="006A0116"/>
    <w:rsid w:val="007652A1"/>
    <w:rsid w:val="007A5AFA"/>
    <w:rsid w:val="007D3C19"/>
    <w:rsid w:val="00825260"/>
    <w:rsid w:val="00842765"/>
    <w:rsid w:val="00850370"/>
    <w:rsid w:val="00870E25"/>
    <w:rsid w:val="0088217F"/>
    <w:rsid w:val="009377DC"/>
    <w:rsid w:val="0095514F"/>
    <w:rsid w:val="00982088"/>
    <w:rsid w:val="009A673D"/>
    <w:rsid w:val="00AC3BA5"/>
    <w:rsid w:val="00B5416E"/>
    <w:rsid w:val="00B94531"/>
    <w:rsid w:val="00D04811"/>
    <w:rsid w:val="00D11337"/>
    <w:rsid w:val="00DD5286"/>
    <w:rsid w:val="00F3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1B51E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CD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7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7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2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112D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12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2D1"/>
  </w:style>
  <w:style w:type="paragraph" w:styleId="Footer">
    <w:name w:val="footer"/>
    <w:basedOn w:val="Normal"/>
    <w:link w:val="FooterChar"/>
    <w:uiPriority w:val="99"/>
    <w:unhideWhenUsed/>
    <w:rsid w:val="001112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2D1"/>
  </w:style>
  <w:style w:type="paragraph" w:styleId="ListParagraph">
    <w:name w:val="List Paragraph"/>
    <w:basedOn w:val="Normal"/>
    <w:uiPriority w:val="34"/>
    <w:qFormat/>
    <w:rsid w:val="00B5416E"/>
    <w:pPr>
      <w:ind w:left="720"/>
      <w:contextualSpacing/>
    </w:pPr>
  </w:style>
  <w:style w:type="table" w:styleId="TableGrid">
    <w:name w:val="Table Grid"/>
    <w:basedOn w:val="TableNormal"/>
    <w:uiPriority w:val="59"/>
    <w:rsid w:val="00982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3073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07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CD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7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7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2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112D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12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2D1"/>
  </w:style>
  <w:style w:type="paragraph" w:styleId="Footer">
    <w:name w:val="footer"/>
    <w:basedOn w:val="Normal"/>
    <w:link w:val="FooterChar"/>
    <w:uiPriority w:val="99"/>
    <w:unhideWhenUsed/>
    <w:rsid w:val="001112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2D1"/>
  </w:style>
  <w:style w:type="paragraph" w:styleId="ListParagraph">
    <w:name w:val="List Paragraph"/>
    <w:basedOn w:val="Normal"/>
    <w:uiPriority w:val="34"/>
    <w:qFormat/>
    <w:rsid w:val="00B5416E"/>
    <w:pPr>
      <w:ind w:left="720"/>
      <w:contextualSpacing/>
    </w:pPr>
  </w:style>
  <w:style w:type="table" w:styleId="TableGrid">
    <w:name w:val="Table Grid"/>
    <w:basedOn w:val="TableNormal"/>
    <w:uiPriority w:val="59"/>
    <w:rsid w:val="00982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3073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07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OCZ-Vertex2:Users:paula:Library:Application%20Support:Microsoft:Office:User%20Templates:My%20Templates:TA%20fich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A1614D-EE23-E249-B0B3-FA8418CB0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 fichas.dotx</Template>
  <TotalTime>0</TotalTime>
  <Pages>3</Pages>
  <Words>765</Words>
  <Characters>4366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Marcal</dc:creator>
  <cp:keywords/>
  <dc:description/>
  <cp:lastModifiedBy>Paula Marcal</cp:lastModifiedBy>
  <cp:revision>2</cp:revision>
  <cp:lastPrinted>2012-02-06T17:42:00Z</cp:lastPrinted>
  <dcterms:created xsi:type="dcterms:W3CDTF">2014-11-12T15:25:00Z</dcterms:created>
  <dcterms:modified xsi:type="dcterms:W3CDTF">2014-11-12T15:25:00Z</dcterms:modified>
</cp:coreProperties>
</file>