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4A2" w:rsidRPr="00EE0922" w:rsidRDefault="00C04196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0224" behindDoc="0" locked="0" layoutInCell="1" allowOverlap="1" wp14:anchorId="320CC947" wp14:editId="2F927632">
            <wp:simplePos x="0" y="0"/>
            <wp:positionH relativeFrom="column">
              <wp:posOffset>5377815</wp:posOffset>
            </wp:positionH>
            <wp:positionV relativeFrom="paragraph">
              <wp:posOffset>-625475</wp:posOffset>
            </wp:positionV>
            <wp:extent cx="1130935" cy="35941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CFA">
        <w:rPr>
          <w:rFonts w:ascii="Calibri" w:hAnsi="Calibri" w:cs="Calibri"/>
        </w:rPr>
        <w:pict>
          <v:group id="_x0000_s1668" style="position:absolute;left:0;text-align:left;margin-left:85.05pt;margin-top:1.25pt;width:439.35pt;height:25.5pt;z-index:-251696128;mso-position-horizontal-relative:page;mso-position-vertical-relative:text" coordorigin="1701,25" coordsize="8787,510">
            <v:shape id="_x0000_s1669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B27CFA">
        <w:rPr>
          <w:rFonts w:ascii="Calibri" w:hAnsi="Calibri" w:cs="Calibri"/>
        </w:rPr>
        <w:pict>
          <v:group id="_x0000_s1666" style="position:absolute;left:0;text-align:left;margin-left:85.55pt;margin-top:41.45pt;width:438.35pt;height:24.5pt;z-index:-251695104;mso-position-horizontal-relative:page;mso-position-vertical-relative:text" coordorigin="1711,829" coordsize="8767,490">
            <v:shape id="_x0000_s1667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INVESTIGAÇÃO </w:t>
      </w:r>
      <w:proofErr w:type="gramStart"/>
      <w:r w:rsidR="00F34A02" w:rsidRPr="00EE09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  Tipos</w:t>
      </w:r>
      <w:proofErr w:type="gramEnd"/>
      <w:r w:rsidR="00F34A02" w:rsidRPr="00EE09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de erupção</w:t>
      </w:r>
      <w:r w:rsidR="00F34A02" w:rsidRPr="00EE0922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  <w:bookmarkStart w:id="0" w:name="_GoBack"/>
      <w:bookmarkEnd w:id="0"/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6C74A2" w:rsidRPr="00EE0922" w:rsidRDefault="00F34A02">
      <w:pPr>
        <w:tabs>
          <w:tab w:val="left" w:pos="4680"/>
          <w:tab w:val="left" w:pos="5600"/>
          <w:tab w:val="left" w:pos="6820"/>
          <w:tab w:val="left" w:pos="8860"/>
        </w:tabs>
        <w:spacing w:before="45" w:after="0" w:line="167" w:lineRule="exact"/>
        <w:ind w:left="23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EE09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EE09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EE0922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EE09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EE0922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EE0922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EE0922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6C74A2" w:rsidRPr="00EE0922" w:rsidRDefault="006C74A2">
      <w:pPr>
        <w:spacing w:before="2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D75329" w:rsidRDefault="00F34A02">
      <w:pPr>
        <w:spacing w:before="24" w:after="0" w:line="240" w:lineRule="auto"/>
        <w:ind w:left="121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D75329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Problema</w:t>
      </w:r>
    </w:p>
    <w:p w:rsidR="006C74A2" w:rsidRPr="00EE0922" w:rsidRDefault="006C74A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C74A2" w:rsidRPr="00EE0922" w:rsidRDefault="00F34A02">
      <w:pPr>
        <w:spacing w:after="0" w:line="356" w:lineRule="auto"/>
        <w:ind w:left="121" w:right="4528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Será que todos os vulcões se manifestam do mesmo modo? Doc. 1 </w:t>
      </w: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Doc. 2 — Filmes sobre vulcanismo</w:t>
      </w:r>
    </w:p>
    <w:p w:rsidR="006C74A2" w:rsidRPr="00EE0922" w:rsidRDefault="006C74A2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C74A2" w:rsidRPr="00EE0922" w:rsidRDefault="00F34A02">
      <w:pPr>
        <w:spacing w:after="0" w:line="236" w:lineRule="exact"/>
        <w:ind w:left="4202" w:right="4978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Parte I</w:t>
      </w:r>
    </w:p>
    <w:p w:rsidR="006C74A2" w:rsidRPr="00EE0922" w:rsidRDefault="006C74A2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63" style="position:absolute;left:0;text-align:left;margin-left:85.05pt;margin-top:2.05pt;width:11.35pt;height:11.35pt;z-index:-251697152;mso-position-horizontal-relative:page" coordorigin="1701,41" coordsize="227,227">
            <v:shape id="_x0000_s166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34" style="position:absolute;left:0;text-align:left;margin-left:104.6pt;margin-top:25.05pt;width:419.8pt;height:76.55pt;z-index:-251694080;mso-position-horizontal-relative:page" coordorigin="2092,501" coordsize="8396,1531">
            <v:group id="_x0000_s1661" style="position:absolute;left:7545;top:506;width:2938;height:273" coordorigin="7545,506" coordsize="2938,273">
              <v:shape id="_x0000_s1662" style="position:absolute;left:7545;top:506;width:2938;height:273" coordorigin="7545,506" coordsize="2938,273" path="m7573,506r-24,4l7545,534r,217l7549,776r24,4l10455,780r24,-4l10483,751r,-217l10479,510r-24,-4l7573,506xe" filled="f" strokecolor="#808285" strokeweight=".5pt">
                <v:path arrowok="t"/>
              </v:shape>
            </v:group>
            <v:group id="_x0000_s1659" style="position:absolute;left:2097;top:808;width:2438;height:283" coordorigin="2097,808" coordsize="2438,283">
              <v:shape id="_x0000_s1660" style="position:absolute;left:2097;top:808;width:2438;height:283" coordorigin="2097,808" coordsize="2438,283" path="m2126,808r-25,3l2097,836r,227l2101,1088r25,3l4507,1091r25,-3l4535,1063r,-227l4532,811r-25,-3l2126,808e" fillcolor="#dcddde" stroked="f">
                <v:path arrowok="t"/>
              </v:shape>
            </v:group>
            <v:group id="_x0000_s1657" style="position:absolute;left:2097;top:1120;width:2438;height:283" coordorigin="2097,1120" coordsize="2438,283">
              <v:shape id="_x0000_s1658" style="position:absolute;left:2097;top:1120;width:2438;height:283" coordorigin="2097,1120" coordsize="2438,283" path="m2126,1120r-25,3l2097,1148r,227l2101,1400r25,3l4507,1403r25,-3l4535,1375r,-227l4532,1123r-25,-3l2126,1120e" fillcolor="#dcddde" stroked="f">
                <v:path arrowok="t"/>
              </v:shape>
            </v:group>
            <v:group id="_x0000_s1655" style="position:absolute;left:2097;top:1431;width:2438;height:283" coordorigin="2097,1431" coordsize="2438,283">
              <v:shape id="_x0000_s1656" style="position:absolute;left:2097;top:1431;width:2438;height:283" coordorigin="2097,1431" coordsize="2438,283" path="m2126,1431r-25,4l2097,1460r,227l2101,1711r25,4l4507,1715r25,-4l4535,1687r,-227l4532,1435r-25,-4l2126,1431e" fillcolor="#dcddde" stroked="f">
                <v:path arrowok="t"/>
              </v:shape>
            </v:group>
            <v:group id="_x0000_s1653" style="position:absolute;left:4569;top:813;width:2938;height:273" coordorigin="4569,813" coordsize="2938,273">
              <v:shape id="_x0000_s1654" style="position:absolute;left:4569;top:813;width:2938;height:273" coordorigin="4569,813" coordsize="2938,273" path="m4592,813r-2,l4569,814r,22l4569,1063r,2l4569,1086r23,l7483,1086r3,l7507,1085r,-22l7507,836r,-2l7506,813r-23,l4592,813xe" filled="f" strokecolor="#808285" strokeweight=".5pt">
                <v:path arrowok="t"/>
              </v:shape>
            </v:group>
            <v:group id="_x0000_s1651" style="position:absolute;left:7545;top:813;width:2938;height:273" coordorigin="7545,813" coordsize="2938,273">
              <v:shape id="_x0000_s1652" style="position:absolute;left:7545;top:813;width:2938;height:273" coordorigin="7545,813" coordsize="2938,273" path="m7568,813r-2,l7545,814r,22l7545,1063r,2l7546,1086r22,l10460,1086r2,l10483,1085r,-22l10483,836r,-2l10482,813r-22,l7568,813xe" filled="f" strokecolor="#808285" strokeweight=".5pt">
                <v:path arrowok="t"/>
              </v:shape>
            </v:group>
            <v:group id="_x0000_s1649" style="position:absolute;left:4569;top:1125;width:2938;height:273" coordorigin="4569,1125" coordsize="2938,273">
              <v:shape id="_x0000_s1650" style="position:absolute;left:4569;top:1125;width:2938;height:273" coordorigin="4569,1125" coordsize="2938,273" path="m4592,1125r-2,l4569,1126r,22l4569,1375r,2l4569,1398r23,l7483,1398r3,l7507,1397r,-22l7507,1148r,-2l7506,1125r-23,l4592,1125xe" filled="f" strokecolor="#808285" strokeweight=".5pt">
                <v:path arrowok="t"/>
              </v:shape>
            </v:group>
            <v:group id="_x0000_s1647" style="position:absolute;left:7545;top:1125;width:2938;height:273" coordorigin="7545,1125" coordsize="2938,273">
              <v:shape id="_x0000_s1648" style="position:absolute;left:7545;top:1125;width:2938;height:273" coordorigin="7545,1125" coordsize="2938,273" path="m7568,1125r-2,l7545,1126r,22l7545,1375r,2l7546,1398r22,l10460,1398r2,l10483,1397r,-22l10483,1148r,-2l10482,1125r-22,l7568,1125xe" filled="f" strokecolor="#808285" strokeweight=".5pt">
                <v:path arrowok="t"/>
              </v:shape>
            </v:group>
            <v:group id="_x0000_s1645" style="position:absolute;left:4569;top:1436;width:2938;height:273" coordorigin="4569,1436" coordsize="2938,273">
              <v:shape id="_x0000_s1646" style="position:absolute;left:4569;top:1436;width:2938;height:273" coordorigin="4569,1436" coordsize="2938,273" path="m4592,1436r-2,l4569,1437r,23l4569,1687r,2l4569,1710r23,l7483,1710r3,l7507,1709r,-22l7507,1460r,-3l7506,1436r-23,l4592,1436xe" filled="f" strokecolor="#808285" strokeweight=".5pt">
                <v:path arrowok="t"/>
              </v:shape>
            </v:group>
            <v:group id="_x0000_s1643" style="position:absolute;left:7545;top:1436;width:2938;height:273" coordorigin="7545,1436" coordsize="2938,273">
              <v:shape id="_x0000_s1644" style="position:absolute;left:7545;top:1436;width:2938;height:273" coordorigin="7545,1436" coordsize="2938,273" path="m7568,1436r-2,l7545,1437r,23l7545,1687r,2l7546,1710r22,l10460,1710r2,l10483,1709r,-22l10483,1460r,-3l10482,1436r-22,l7568,1436xe" filled="f" strokecolor="#808285" strokeweight=".5pt">
                <v:path arrowok="t"/>
              </v:shape>
            </v:group>
            <v:group id="_x0000_s1641" style="position:absolute;left:4569;top:506;width:2938;height:273" coordorigin="4569,506" coordsize="2938,273">
              <v:shape id="_x0000_s1642" style="position:absolute;left:4569;top:506;width:2938;height:273" coordorigin="4569,506" coordsize="2938,273" path="m4597,506r-25,4l4569,534r,217l4572,776r25,4l7478,780r25,-4l7507,751r,-217l7503,510r-25,-4l4597,506xe" filled="f" strokecolor="#808285" strokeweight=".5pt">
                <v:path arrowok="t"/>
              </v:shape>
            </v:group>
            <v:group id="_x0000_s1639" style="position:absolute;left:2097;top:1743;width:2438;height:283" coordorigin="2097,1743" coordsize="2438,283">
              <v:shape id="_x0000_s1640" style="position:absolute;left:2097;top:1743;width:2438;height:283" coordorigin="2097,1743" coordsize="2438,283" path="m2126,1743r-25,4l2097,1771r,228l2101,2023r25,4l4507,2027r25,-4l4535,1999r,-228l4532,1747r-25,-4l2126,1743e" fillcolor="#dcddde" stroked="f">
                <v:path arrowok="t"/>
              </v:shape>
            </v:group>
            <v:group id="_x0000_s1637" style="position:absolute;left:4569;top:1748;width:2938;height:273" coordorigin="4569,1748" coordsize="2938,273">
              <v:shape id="_x0000_s1638" style="position:absolute;left:4569;top:1748;width:2938;height:273" coordorigin="4569,1748" coordsize="2938,273" path="m4592,1748r-2,l4569,1749r,23l4569,1998r,3l4569,2022r23,l7483,2022r3,l7507,2021r,-23l7507,1772r,-3l7506,1748r-23,l4592,1748xe" filled="f" strokecolor="#808285" strokeweight=".5pt">
                <v:path arrowok="t"/>
              </v:shape>
            </v:group>
            <v:group id="_x0000_s1635" style="position:absolute;left:7545;top:1748;width:2938;height:273" coordorigin="7545,1748" coordsize="2938,273">
              <v:shape id="_x0000_s1636" style="position:absolute;left:7545;top:1748;width:2938;height:273" coordorigin="7545,1748" coordsize="2938,273" path="m7568,1748r-2,l7545,1749r,23l7545,1998r,3l7546,2022r22,l10460,2022r2,l10483,2021r,-23l10483,1772r,-3l10482,1748r-22,l7568,1748xe" filled="f" strokecolor="#808285" strokeweight=".5pt">
                <v:path arrowok="t"/>
              </v:shape>
            </v:group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Preenche a tabela que se segue.</w:t>
      </w:r>
    </w:p>
    <w:p w:rsidR="006C74A2" w:rsidRPr="00EE0922" w:rsidRDefault="006C74A2">
      <w:pPr>
        <w:spacing w:before="12" w:after="0" w:line="220" w:lineRule="exact"/>
        <w:rPr>
          <w:rFonts w:ascii="Calibri" w:hAnsi="Calibri" w:cs="Calibri"/>
          <w:lang w:val="pt-PT"/>
        </w:rPr>
      </w:pP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980" w:right="500" w:bottom="560" w:left="1580" w:header="795" w:footer="374" w:gutter="0"/>
          <w:pgNumType w:start="191"/>
          <w:cols w:space="720"/>
        </w:sectPr>
      </w:pPr>
    </w:p>
    <w:p w:rsidR="006C74A2" w:rsidRPr="00EE0922" w:rsidRDefault="006C74A2">
      <w:pPr>
        <w:spacing w:before="1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F34A02">
      <w:pPr>
        <w:spacing w:after="0" w:line="240" w:lineRule="auto"/>
        <w:ind w:left="57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Explosões</w:t>
      </w:r>
    </w:p>
    <w:p w:rsidR="006C74A2" w:rsidRPr="00EE0922" w:rsidRDefault="00F34A02">
      <w:pPr>
        <w:spacing w:before="1" w:after="0" w:line="310" w:lineRule="atLeast"/>
        <w:ind w:left="576" w:right="-52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Emissão de piroclastos Nuvens ardentes Escoadas de lava</w:t>
      </w:r>
    </w:p>
    <w:p w:rsidR="006C74A2" w:rsidRPr="00EE0922" w:rsidRDefault="00F34A02">
      <w:pPr>
        <w:tabs>
          <w:tab w:val="left" w:pos="2600"/>
        </w:tabs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 xml:space="preserve">VULCANISMO </w:t>
      </w:r>
      <w:r w:rsidRPr="00EE0922">
        <w:rPr>
          <w:rFonts w:ascii="Calibri" w:eastAsia="Myriad Pro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EE0922">
        <w:rPr>
          <w:rFonts w:ascii="Calibri" w:eastAsia="Myriad Pro" w:hAnsi="Calibri" w:cs="Calibri"/>
          <w:color w:val="231F20"/>
          <w:sz w:val="18"/>
          <w:szCs w:val="18"/>
          <w:u w:val="single" w:color="808285"/>
          <w:lang w:val="pt-PT"/>
        </w:rPr>
        <w:tab/>
      </w:r>
    </w:p>
    <w:p w:rsidR="006C74A2" w:rsidRPr="00EE0922" w:rsidRDefault="00F34A02">
      <w:pPr>
        <w:tabs>
          <w:tab w:val="left" w:pos="2600"/>
        </w:tabs>
        <w:spacing w:before="31" w:after="0" w:line="240" w:lineRule="auto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 xml:space="preserve">VULCANISMO </w:t>
      </w:r>
      <w:r w:rsidRPr="00EE0922">
        <w:rPr>
          <w:rFonts w:ascii="Calibri" w:eastAsia="Myriad Pro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EE0922">
        <w:rPr>
          <w:rFonts w:ascii="Calibri" w:eastAsia="Myriad Pro" w:hAnsi="Calibri" w:cs="Calibri"/>
          <w:color w:val="231F20"/>
          <w:sz w:val="18"/>
          <w:szCs w:val="18"/>
          <w:u w:val="single" w:color="808285"/>
          <w:lang w:val="pt-PT"/>
        </w:rPr>
        <w:tab/>
      </w: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2193" w:space="963"/>
            <w:col w:w="2605" w:space="371"/>
            <w:col w:w="3708"/>
          </w:cols>
        </w:sectPr>
      </w:pPr>
    </w:p>
    <w:p w:rsidR="006C74A2" w:rsidRPr="00EE0922" w:rsidRDefault="006C74A2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C74A2" w:rsidRPr="00EE0922" w:rsidRDefault="00F34A02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Dados</w:t>
      </w:r>
    </w:p>
    <w:p w:rsidR="006C74A2" w:rsidRPr="00EE0922" w:rsidRDefault="006C74A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C74A2" w:rsidRPr="00EE0922" w:rsidRDefault="00F34A02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Existem dois tipos principais de vulcanismo: o efusivo e o explosivo.</w:t>
      </w:r>
    </w:p>
    <w:p w:rsidR="006C74A2" w:rsidRPr="00EE0922" w:rsidRDefault="006C74A2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32" style="position:absolute;left:0;text-align:left;margin-left:85.05pt;margin-top:2.05pt;width:11.35pt;height:11.35pt;z-index:-251693056;mso-position-horizontal-relative:page" coordorigin="1701,41" coordsize="227,227">
            <v:shape id="_x0000_s163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30" style="position:absolute;left:0;text-align:left;margin-left:104.85pt;margin-top:29.3pt;width:419.55pt;height:.1pt;z-index:-251692032;mso-position-horizontal-relative:page" coordorigin="2097,586" coordsize="8391,2">
            <v:shape id="_x0000_s1631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Define um problema subjacente a esta afirmação.</w:t>
      </w:r>
    </w:p>
    <w:p w:rsidR="006C74A2" w:rsidRPr="00EE0922" w:rsidRDefault="006C74A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28" style="position:absolute;left:0;text-align:left;margin-left:104.85pt;margin-top:-12.7pt;width:419.55pt;height:.1pt;z-index:-251691008;mso-position-horizontal-relative:page" coordorigin="2097,-254" coordsize="8391,2">
            <v:shape id="_x0000_s1629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26" style="position:absolute;left:0;text-align:left;margin-left:85.05pt;margin-top:2.05pt;width:11.35pt;height:11.35pt;z-index:-251689984;mso-position-horizontal-relative:page" coordorigin="1701,41" coordsize="227,227">
            <v:shape id="_x0000_s162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24" style="position:absolute;left:0;text-align:left;margin-left:104.85pt;margin-top:29.3pt;width:419.55pt;height:.1pt;z-index:-251688960;mso-position-horizontal-relative:page" coordorigin="2097,586" coordsize="8391,2">
            <v:shape id="_x0000_s1625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22" style="position:absolute;left:0;text-align:left;margin-left:104.85pt;margin-top:47.45pt;width:419.55pt;height:.1pt;z-index:-251687936;mso-position-horizontal-relative:page" coordorigin="2097,949" coordsize="8391,2">
            <v:shape id="_x0000_s1623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Formula uma hipótese para o problema apresentado.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"/>
        <w:gridCol w:w="4767"/>
        <w:gridCol w:w="3663"/>
      </w:tblGrid>
      <w:tr w:rsidR="006C74A2" w:rsidRPr="00C04196">
        <w:trPr>
          <w:trHeight w:hRule="exact" w:val="599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6C74A2">
            <w:pPr>
              <w:spacing w:before="14" w:after="0" w:line="260" w:lineRule="exact"/>
              <w:rPr>
                <w:rFonts w:ascii="Calibri" w:hAnsi="Calibri" w:cs="Calibri"/>
                <w:sz w:val="26"/>
                <w:szCs w:val="26"/>
                <w:lang w:val="pt-PT"/>
              </w:rPr>
            </w:pPr>
          </w:p>
          <w:p w:rsidR="006C74A2" w:rsidRPr="00EE0922" w:rsidRDefault="00F34A02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FFFFFF"/>
                <w:sz w:val="20"/>
                <w:szCs w:val="20"/>
              </w:rPr>
              <w:t>4</w:t>
            </w:r>
          </w:p>
        </w:tc>
        <w:tc>
          <w:tcPr>
            <w:tcW w:w="4767" w:type="dxa"/>
            <w:tcBorders>
              <w:top w:val="single" w:sz="4" w:space="0" w:color="808285"/>
              <w:left w:val="nil"/>
              <w:bottom w:val="nil"/>
              <w:right w:val="nil"/>
            </w:tcBorders>
          </w:tcPr>
          <w:p w:rsidR="006C74A2" w:rsidRPr="00EE0922" w:rsidRDefault="006C74A2">
            <w:pPr>
              <w:spacing w:before="2" w:after="0" w:line="280" w:lineRule="exact"/>
              <w:rPr>
                <w:rFonts w:ascii="Calibri" w:hAnsi="Calibri" w:cs="Calibri"/>
                <w:sz w:val="28"/>
                <w:szCs w:val="28"/>
                <w:lang w:val="pt-PT"/>
              </w:rPr>
            </w:pPr>
          </w:p>
          <w:p w:rsidR="006C74A2" w:rsidRPr="00EE0922" w:rsidRDefault="00F34A02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Executa o protocolo experimental seguinte.</w:t>
            </w:r>
          </w:p>
        </w:tc>
        <w:tc>
          <w:tcPr>
            <w:tcW w:w="3663" w:type="dxa"/>
            <w:tcBorders>
              <w:top w:val="single" w:sz="4" w:space="0" w:color="808285"/>
              <w:left w:val="nil"/>
              <w:bottom w:val="nil"/>
              <w:right w:val="nil"/>
            </w:tcBorders>
          </w:tcPr>
          <w:p w:rsidR="006C74A2" w:rsidRPr="00EE0922" w:rsidRDefault="006C74A2">
            <w:pPr>
              <w:rPr>
                <w:rFonts w:ascii="Calibri" w:hAnsi="Calibri" w:cs="Calibri"/>
                <w:lang w:val="pt-PT"/>
              </w:rPr>
            </w:pPr>
          </w:p>
        </w:tc>
      </w:tr>
      <w:tr w:rsidR="006C74A2" w:rsidRPr="00EE0922">
        <w:trPr>
          <w:trHeight w:hRule="exact" w:val="36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6C74A2">
            <w:pPr>
              <w:rPr>
                <w:rFonts w:ascii="Calibri" w:hAnsi="Calibri" w:cs="Calibri"/>
                <w:lang w:val="pt-PT"/>
              </w:rPr>
            </w:pPr>
          </w:p>
        </w:tc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before="46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Material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6C74A2">
            <w:pPr>
              <w:rPr>
                <w:rFonts w:ascii="Calibri" w:hAnsi="Calibri" w:cs="Calibri"/>
              </w:rPr>
            </w:pPr>
          </w:p>
        </w:tc>
      </w:tr>
      <w:tr w:rsidR="006C74A2" w:rsidRPr="00EE0922">
        <w:trPr>
          <w:trHeight w:hRule="exact" w:val="632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6C74A2">
            <w:pPr>
              <w:rPr>
                <w:rFonts w:ascii="Calibri" w:hAnsi="Calibri" w:cs="Calibri"/>
              </w:rPr>
            </w:pPr>
          </w:p>
        </w:tc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tabs>
                <w:tab w:val="left" w:pos="2860"/>
              </w:tabs>
              <w:spacing w:before="53" w:after="0" w:line="253" w:lineRule="auto"/>
              <w:ind w:left="183" w:right="600" w:hanging="143"/>
              <w:rPr>
                <w:rFonts w:ascii="Calibri" w:eastAsia="Myriad Pro Light" w:hAnsi="Calibri" w:cs="Calibri"/>
                <w:sz w:val="20"/>
                <w:szCs w:val="20"/>
                <w:lang w:val="pt-PT"/>
              </w:rPr>
            </w:pPr>
            <w:proofErr w:type="gram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>•  Garrafa</w:t>
            </w:r>
            <w:proofErr w:type="gram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 xml:space="preserve"> de água</w:t>
            </w: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ab/>
              <w:t>•  Frasco de mel mineral gaseificada</w:t>
            </w: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  <w:lang w:val="pt-PT"/>
              </w:rPr>
              <w:tab/>
              <w:t>•  Cronómetro</w:t>
            </w: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before="53" w:after="0" w:line="240" w:lineRule="auto"/>
              <w:ind w:left="656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Placa</w:t>
            </w:r>
            <w:proofErr w:type="spell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vidro</w:t>
            </w:r>
            <w:proofErr w:type="spellEnd"/>
          </w:p>
        </w:tc>
      </w:tr>
    </w:tbl>
    <w:p w:rsidR="006C74A2" w:rsidRPr="00EE0922" w:rsidRDefault="00B27CFA">
      <w:pPr>
        <w:spacing w:before="26" w:after="0" w:line="240" w:lineRule="auto"/>
        <w:ind w:left="517" w:right="-20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620" style="position:absolute;left:0;text-align:left;margin-left:85.05pt;margin-top:-65.3pt;width:11.35pt;height:11.35pt;z-index:-251686912;mso-position-horizontal-relative:page;mso-position-vertical-relative:text" coordorigin="1701,-1306" coordsize="227,227">
            <v:shape id="_x0000_s1621" style="position:absolute;left:1701;top:-1306;width:227;height:227" coordorigin="1701,-1306" coordsize="227,227" path="m1729,-1306r-25,3l1701,-1278r,170l1704,-1083r25,3l1899,-1080r25,-3l1927,-1108r,-170l1924,-1303r-25,-3l1729,-1306e" fillcolor="#231f20" stroked="f">
              <v:path arrowok="t"/>
            </v:shape>
            <w10:wrap anchorx="page"/>
          </v:group>
        </w:pict>
      </w:r>
      <w:proofErr w:type="spell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</w:rPr>
        <w:t>Procedimento</w:t>
      </w:r>
      <w:proofErr w:type="spellEnd"/>
    </w:p>
    <w:p w:rsidR="006C74A2" w:rsidRPr="00EE0922" w:rsidRDefault="006C74A2">
      <w:pPr>
        <w:spacing w:before="6" w:after="0" w:line="120" w:lineRule="exact"/>
        <w:rPr>
          <w:rFonts w:ascii="Calibri" w:hAnsi="Calibri" w:cs="Calibri"/>
          <w:sz w:val="12"/>
          <w:szCs w:val="12"/>
        </w:rPr>
      </w:pPr>
    </w:p>
    <w:p w:rsidR="006C74A2" w:rsidRPr="00EE0922" w:rsidRDefault="00F34A0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   Mede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5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mel com o auxílio da proveta.</w:t>
      </w:r>
    </w:p>
    <w:p w:rsidR="006C74A2" w:rsidRPr="00EE0922" w:rsidRDefault="00F34A02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   Mede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5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água mineral gaseificada com o auxílio da proveta.</w:t>
      </w:r>
    </w:p>
    <w:p w:rsidR="006C74A2" w:rsidRPr="00EE0922" w:rsidRDefault="00F34A02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   Coloca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placa de vidro sobre uma estrutura ligeiramente inclinada.</w:t>
      </w:r>
    </w:p>
    <w:p w:rsidR="006C74A2" w:rsidRPr="00EE0922" w:rsidRDefault="00F34A02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   Verte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simultaneamente, em lados opostos da placa de vidro, o mel e a água mineral gaseificada.</w:t>
      </w:r>
    </w:p>
    <w:p w:rsidR="006C74A2" w:rsidRPr="00EE0922" w:rsidRDefault="00F34A02">
      <w:pPr>
        <w:spacing w:before="13" w:after="0" w:line="253" w:lineRule="auto"/>
        <w:ind w:left="800" w:right="930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   Com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auxílio do cronómetro, contabiliza o tempo que cada substância demorou a chegar ao final da placa de vidro.</w:t>
      </w:r>
    </w:p>
    <w:p w:rsidR="006C74A2" w:rsidRPr="00EE0922" w:rsidRDefault="006C74A2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6C74A2" w:rsidRPr="00EE0922" w:rsidRDefault="00B27CFA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07" style="position:absolute;left:0;text-align:left;margin-left:104.6pt;margin-top:24.55pt;width:228.7pt;height:45.85pt;z-index:-251685888;mso-position-horizontal-relative:page" coordorigin="2092,491" coordsize="4574,917">
            <v:group id="_x0000_s1618" style="position:absolute;left:4960;top:496;width:1701;height:283" coordorigin="4960,496" coordsize="1701,283">
              <v:shape id="_x0000_s1619" style="position:absolute;left:4960;top:496;width:1701;height:283" coordorigin="4960,496" coordsize="1701,283" path="m4989,496r-25,4l4960,525r,227l4964,776r25,4l6633,780r25,-4l6661,752r,-227l6658,500r-25,-4l4989,496e" fillcolor="#c6c8ca" stroked="f">
                <v:path arrowok="t"/>
              </v:shape>
            </v:group>
            <v:group id="_x0000_s1616" style="position:absolute;left:2097;top:808;width:2835;height:283" coordorigin="2097,808" coordsize="2835,283">
              <v:shape id="_x0000_s1617" style="position:absolute;left:2097;top:808;width:2835;height:283" coordorigin="2097,808" coordsize="2835,283" path="m2126,808r-25,4l2097,836r,228l2101,1088r25,4l4904,1092r25,-4l4932,1064r,-228l4929,812r-25,-4l2126,808e" fillcolor="#dcddde" stroked="f">
                <v:path arrowok="t"/>
              </v:shape>
            </v:group>
            <v:group id="_x0000_s1614" style="position:absolute;left:2097;top:1120;width:2835;height:283" coordorigin="2097,1120" coordsize="2835,283">
              <v:shape id="_x0000_s1615" style="position:absolute;left:2097;top:1120;width:2835;height:283" coordorigin="2097,1120" coordsize="2835,283" path="m2126,1120r-25,4l2097,1148r,227l2101,1400r25,4l4904,1404r25,-4l4932,1375r,-227l4929,1124r-25,-4l2126,1120e" fillcolor="#dcddde" stroked="f">
                <v:path arrowok="t"/>
              </v:shape>
            </v:group>
            <v:group id="_x0000_s1612" style="position:absolute;left:4965;top:813;width:1691;height:273" coordorigin="4965,813" coordsize="1691,273">
              <v:shape id="_x0000_s1613" style="position:absolute;left:4965;top:813;width:1691;height:273" coordorigin="4965,813" coordsize="1691,273" path="m4989,813r-3,l4965,814r,23l4965,1063r,3l4966,1087r23,l6633,1087r2,l6656,1086r,-23l6656,837r,-3l6655,813r-22,l4989,813xe" filled="f" strokecolor="#808285" strokeweight=".5pt">
                <v:path arrowok="t"/>
              </v:shape>
            </v:group>
            <v:group id="_x0000_s1610" style="position:absolute;left:4965;top:1125;width:1691;height:273" coordorigin="4965,1125" coordsize="1691,273">
              <v:shape id="_x0000_s1611" style="position:absolute;left:4965;top:1125;width:1691;height:273" coordorigin="4965,1125" coordsize="1691,273" path="m4989,1125r-3,l4965,1126r,22l4965,1375r,3l4966,1399r23,l6633,1399r2,l6656,1398r,-23l6656,1148r,-2l6655,1125r-22,l4989,1125xe" filled="f" strokecolor="#808285" strokeweight=".5pt">
                <v:path arrowok="t"/>
              </v:shape>
            </v:group>
            <v:group id="_x0000_s1608" style="position:absolute;left:2097;top:496;width:2835;height:283" coordorigin="2097,496" coordsize="2835,283">
              <v:shape id="_x0000_s1609" style="position:absolute;left:2097;top:496;width:2835;height:283" coordorigin="2097,496" coordsize="2835,283" path="m2126,496r-25,4l2097,525r,227l2101,776r25,4l4904,780r25,-4l4932,752r,-227l4929,500r-25,-4l2126,496e" fillcolor="#c6c8ca" stroked="f">
                <v:path arrowok="t"/>
              </v:shape>
            </v:group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Registo de resultados</w:t>
      </w:r>
    </w:p>
    <w:p w:rsidR="006C74A2" w:rsidRPr="00EE0922" w:rsidRDefault="006C74A2">
      <w:pPr>
        <w:spacing w:before="1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C74A2" w:rsidRPr="00EE0922" w:rsidRDefault="006C74A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F34A02">
      <w:pPr>
        <w:spacing w:after="0" w:line="206" w:lineRule="exact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Mel</w:t>
      </w:r>
    </w:p>
    <w:p w:rsidR="006C74A2" w:rsidRPr="00EE0922" w:rsidRDefault="00F34A02">
      <w:pPr>
        <w:spacing w:before="31" w:after="0" w:line="240" w:lineRule="auto"/>
        <w:ind w:right="-67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SUBSTÂNCIA</w:t>
      </w:r>
    </w:p>
    <w:p w:rsidR="006C74A2" w:rsidRPr="00EE0922" w:rsidRDefault="00F34A02">
      <w:pPr>
        <w:spacing w:before="31" w:after="0" w:line="240" w:lineRule="auto"/>
        <w:ind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TEMPO</w:t>
      </w: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500" w:bottom="560" w:left="1580" w:header="720" w:footer="720" w:gutter="0"/>
          <w:cols w:num="3" w:space="720" w:equalWidth="0">
            <w:col w:w="844" w:space="612"/>
            <w:col w:w="957" w:space="1544"/>
            <w:col w:w="5883"/>
          </w:cols>
        </w:sectPr>
      </w:pPr>
    </w:p>
    <w:p w:rsidR="006C74A2" w:rsidRPr="00EE0922" w:rsidRDefault="006C74A2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6C74A2" w:rsidRPr="00EE0922" w:rsidRDefault="00F34A02">
      <w:pPr>
        <w:spacing w:after="0" w:line="240" w:lineRule="auto"/>
        <w:ind w:left="576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Água mineral gaseificada</w:t>
      </w: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EE0922" w:rsidRPr="00EE0922" w:rsidRDefault="00B27CFA" w:rsidP="00EE0922">
      <w:pPr>
        <w:spacing w:after="0" w:line="229" w:lineRule="exact"/>
        <w:ind w:left="8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color w:val="FFFFFF" w:themeColor="background1"/>
          <w:lang w:val="pt-PT" w:eastAsia="pt-PT"/>
        </w:rPr>
        <w:lastRenderedPageBreak/>
        <w:pict>
          <v:group id="_x0000_s1673" style="position:absolute;left:0;text-align:left;margin-left:70.85pt;margin-top:0;width:11.35pt;height:11.35pt;z-index:-251618304;mso-position-horizontal-relative:page" coordorigin="1417,41" coordsize="227,227">
            <v:shape id="_x0000_s167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E0922">
        <w:rPr>
          <w:rFonts w:ascii="Calibri" w:eastAsia="Myriad Pro Light" w:hAnsi="Calibri" w:cs="Calibri"/>
          <w:color w:val="FFFFFF" w:themeColor="background1"/>
          <w:sz w:val="20"/>
          <w:szCs w:val="20"/>
          <w:lang w:val="pt-PT"/>
        </w:rPr>
        <w:t xml:space="preserve">  </w:t>
      </w:r>
      <w:r w:rsidR="00EE0922" w:rsidRPr="00EE0922">
        <w:rPr>
          <w:rFonts w:ascii="Calibri" w:eastAsia="Myriad Pro Light" w:hAnsi="Calibri" w:cs="Calibri"/>
          <w:color w:val="FFFFFF" w:themeColor="background1"/>
          <w:sz w:val="20"/>
          <w:szCs w:val="20"/>
          <w:lang w:val="pt-PT"/>
        </w:rPr>
        <w:t>1</w:t>
      </w:r>
      <w:r w:rsid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EE092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Discussão e análise de resultados</w:t>
      </w:r>
    </w:p>
    <w:p w:rsidR="00EE0922" w:rsidRPr="00EE0922" w:rsidRDefault="00EE0922" w:rsidP="00EE0922">
      <w:pPr>
        <w:spacing w:before="9" w:after="0" w:line="100" w:lineRule="exact"/>
        <w:ind w:left="880"/>
        <w:rPr>
          <w:rFonts w:ascii="Calibri" w:hAnsi="Calibri" w:cs="Calibri"/>
          <w:sz w:val="10"/>
          <w:szCs w:val="10"/>
          <w:lang w:val="pt-PT"/>
        </w:rPr>
      </w:pPr>
    </w:p>
    <w:p w:rsidR="00EE0922" w:rsidRPr="00EE0922" w:rsidRDefault="00EE0922" w:rsidP="00EE0922">
      <w:pPr>
        <w:tabs>
          <w:tab w:val="left" w:pos="340"/>
        </w:tabs>
        <w:spacing w:after="0" w:line="240" w:lineRule="auto"/>
        <w:ind w:left="880" w:right="-51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Indica, justificando com base nos dados, qual das substâncias é mais fluida e qual é mais viscosa.</w:t>
      </w:r>
    </w:p>
    <w:p w:rsidR="006C74A2" w:rsidRPr="00EE0922" w:rsidRDefault="006C74A2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605" style="position:absolute;left:0;text-align:left;margin-left:90.7pt;margin-top:-30.9pt;width:419.55pt;height:.1pt;z-index:-251683840;mso-position-horizontal-relative:page" coordorigin="1814,-618" coordsize="8391,2">
            <v:shape id="_x0000_s1606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03" style="position:absolute;left:0;text-align:left;margin-left:90.7pt;margin-top:-12.7pt;width:419.55pt;height:.1pt;z-index:-251682816;mso-position-horizontal-relative:page" coordorigin="1814,-254" coordsize="8391,2">
            <v:shape id="_x0000_s1604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601" style="position:absolute;left:0;text-align:left;margin-left:70.85pt;margin-top:2.05pt;width:11.35pt;height:11.35pt;z-index:-251681792;mso-position-horizontal-relative:page" coordorigin="1417,41" coordsize="227,227">
            <v:shape id="_x0000_s160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99" style="position:absolute;left:0;text-align:left;margin-left:90.7pt;margin-top:29.3pt;width:419.55pt;height:.1pt;z-index:-251680768;mso-position-horizontal-relative:page" coordorigin="1814,586" coordsize="8391,2">
            <v:shape id="_x0000_s1600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Define viscosidade de uma substância.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5" w:lineRule="auto"/>
        <w:ind w:left="1314" w:right="24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96" style="position:absolute;left:0;text-align:left;margin-left:90.7pt;margin-top:-30.9pt;width:419.55pt;height:.1pt;z-index:-251679744;mso-position-horizontal-relative:page" coordorigin="1814,-618" coordsize="8391,2">
            <v:shape id="_x0000_s1597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94" style="position:absolute;left:0;text-align:left;margin-left:90.7pt;margin-top:-12.7pt;width:419.55pt;height:.1pt;z-index:-251678720;mso-position-horizontal-relative:page" coordorigin="1814,-254" coordsize="8391,2">
            <v:shape id="_x0000_s1595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92" style="position:absolute;left:0;text-align:left;margin-left:70.85pt;margin-top:2.05pt;width:11.35pt;height:11.35pt;z-index:-251677696;mso-position-horizontal-relative:page" coordorigin="1417,41" coordsize="227,227">
            <v:shape id="_x0000_s159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90" style="position:absolute;left:0;text-align:left;margin-left:90.7pt;margin-top:41.8pt;width:419.55pt;height:.1pt;z-index:-251676672;mso-position-horizontal-relative:page" coordorigin="1814,836" coordsize="8391,2">
            <v:shape id="_x0000_s1591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88" style="position:absolute;left:0;text-align:left;margin-left:90.7pt;margin-top:59.95pt;width:419.55pt;height:.1pt;z-index:-251675648;mso-position-horizontal-relative:page" coordorigin="1814,1199" coordsize="8391,2">
            <v:shape id="_x0000_s1589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Tendo em conta o teor em gases, o que esperas encontrar se deixares a garrafa de água mineral gaseificada aberta e a beberes passado uma hora? Justifica a tua resposta.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5" w:lineRule="auto"/>
        <w:ind w:left="1314" w:right="40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86" style="position:absolute;left:0;text-align:left;margin-left:90.7pt;margin-top:-30.9pt;width:419.55pt;height:.1pt;z-index:-251674624;mso-position-horizontal-relative:page" coordorigin="1814,-618" coordsize="8391,2">
            <v:shape id="_x0000_s1587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84" style="position:absolute;left:0;text-align:left;margin-left:90.7pt;margin-top:-12.7pt;width:419.55pt;height:.1pt;z-index:-251673600;mso-position-horizontal-relative:page" coordorigin="1814,-254" coordsize="8391,2">
            <v:shape id="_x0000_s1585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82" style="position:absolute;left:0;text-align:left;margin-left:70.85pt;margin-top:2.05pt;width:11.35pt;height:11.35pt;z-index:-251672576;mso-position-horizontal-relative:page" coordorigin="1417,41" coordsize="227,227">
            <v:shape id="_x0000_s158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Imagina que o mel utilizado tem </w:t>
      </w:r>
      <w:proofErr w:type="spell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mesma quantidade de gases dissolvidos que a água mineral gaseificada e responde às questões.</w:t>
      </w:r>
    </w:p>
    <w:p w:rsidR="006C74A2" w:rsidRPr="00EE0922" w:rsidRDefault="006C74A2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C74A2" w:rsidRPr="00EE0922" w:rsidRDefault="00F34A02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Qual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destas substâncias tem maior facilidade em libertar os gases?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C74A2" w:rsidRPr="00EE0922" w:rsidRDefault="00B27CFA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80" style="position:absolute;left:0;text-align:left;margin-left:110.55pt;margin-top:-7.5pt;width:385.5pt;height:.1pt;z-index:-251671552;mso-position-horizontal-relative:page" coordorigin="2211,-150" coordsize="7710,2">
            <v:shape id="_x0000_s1581" style="position:absolute;left:2211;top:-150;width:7710;height:2" coordorigin="2211,-150" coordsize="7710,0" path="m2211,-150r7710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</w:t>
      </w:r>
      <w:proofErr w:type="gramEnd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destas substâncias tem maior dificuldade em libertar os gases?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C74A2" w:rsidRPr="00EE0922" w:rsidRDefault="00B27CFA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78" style="position:absolute;left:0;text-align:left;margin-left:110.55pt;margin-top:-7.5pt;width:399.7pt;height:.1pt;z-index:-251670528;mso-position-horizontal-relative:page" coordorigin="2211,-150" coordsize="7994,2">
            <v:shape id="_x0000_s157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Em</w:t>
      </w:r>
      <w:proofErr w:type="gramEnd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qual destas substâncias será maior a pressão interna?</w:t>
      </w:r>
    </w:p>
    <w:p w:rsidR="006C74A2" w:rsidRPr="00EE0922" w:rsidRDefault="006C74A2">
      <w:pPr>
        <w:spacing w:before="9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D75329" w:rsidRDefault="00B27CFA">
      <w:pPr>
        <w:spacing w:before="24" w:after="0" w:line="236" w:lineRule="exact"/>
        <w:ind w:left="131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>
        <w:rPr>
          <w:rFonts w:ascii="Calibri" w:hAnsi="Calibri" w:cs="Calibri"/>
          <w:b/>
        </w:rPr>
        <w:pict>
          <v:group id="_x0000_s1576" style="position:absolute;left:0;text-align:left;margin-left:110.55pt;margin-top:-13.15pt;width:399.7pt;height:.1pt;z-index:-251669504;mso-position-horizontal-relative:page" coordorigin="2211,-263" coordsize="7994,2">
            <v:shape id="_x0000_s1577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="00F34A02" w:rsidRPr="00D75329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Conclusão</w:t>
      </w:r>
    </w:p>
    <w:p w:rsidR="006C74A2" w:rsidRPr="00EE0922" w:rsidRDefault="006C74A2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74" style="position:absolute;left:0;text-align:left;margin-left:70.85pt;margin-top:2.05pt;width:11.35pt;height:11.35pt;z-index:-251668480;mso-position-horizontal-relative:page" coordorigin="1417,41" coordsize="227,227">
            <v:shape id="_x0000_s157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9" style="position:absolute;left:0;text-align:left;margin-left:90.45pt;margin-top:25.55pt;width:419.8pt;height:114.45pt;z-index:-251667456;mso-position-horizontal-relative:page" coordorigin="1809,511" coordsize="8396,2289">
            <v:group id="_x0000_s1572" style="position:absolute;left:7658;top:516;width:2541;height:720" coordorigin="7658,516" coordsize="2541,720">
              <v:shape id="_x0000_s1573" style="position:absolute;left:7658;top:516;width:2541;height:720" coordorigin="7658,516" coordsize="2541,720" path="m7687,516r-25,3l7658,544r,663l7662,1232r25,4l10171,1236r25,-4l10200,1208r,-664l10196,519r-25,-3l7687,516xe" filled="f" strokecolor="#808285" strokeweight=".5pt">
                <v:path arrowok="t"/>
              </v:shape>
            </v:group>
            <v:group id="_x0000_s1570" style="position:absolute;left:1814;top:1264;width:3231;height:283" coordorigin="1814,1264" coordsize="3231,283">
              <v:shape id="_x0000_s1571" style="position:absolute;left:1814;top:1264;width:3231;height:283" coordorigin="1814,1264" coordsize="3231,283" path="m1842,1264r-24,4l1814,1292r,227l1818,1544r24,4l5017,1548r25,-4l5045,1519r,-227l5042,1268r-25,-4l1842,1264e" fillcolor="#dcddde" stroked="f">
                <v:path arrowok="t"/>
              </v:shape>
            </v:group>
            <v:group id="_x0000_s1568" style="position:absolute;left:1814;top:1576;width:3231;height:283" coordorigin="1814,1576" coordsize="3231,283">
              <v:shape id="_x0000_s1569" style="position:absolute;left:1814;top:1576;width:3231;height:283" coordorigin="1814,1576" coordsize="3231,283" path="m1842,1576r-24,3l1814,1604r,227l1818,1856r24,3l5017,1859r25,-3l5045,1831r,-227l5042,1579r-25,-3l1842,1576e" fillcolor="#dcddde" stroked="f">
                <v:path arrowok="t"/>
              </v:shape>
            </v:group>
            <v:group id="_x0000_s1566" style="position:absolute;left:1814;top:1888;width:3231;height:283" coordorigin="1814,1888" coordsize="3231,283">
              <v:shape id="_x0000_s1567" style="position:absolute;left:1814;top:1888;width:3231;height:283" coordorigin="1814,1888" coordsize="3231,283" path="m1842,1888r-24,3l1814,1916r,227l1818,2168r24,3l5017,2171r25,-3l5045,2143r,-227l5042,1891r-25,-3l1842,1888e" fillcolor="#dcddde" stroked="f">
                <v:path arrowok="t"/>
              </v:shape>
            </v:group>
            <v:group id="_x0000_s1564" style="position:absolute;left:5079;top:1269;width:2541;height:273" coordorigin="5079,1269" coordsize="2541,273">
              <v:shape id="_x0000_s1565" style="position:absolute;left:5079;top:1269;width:2541;height:273" coordorigin="5079,1269" coordsize="2541,273" path="m5102,1269r-2,l5079,1270r,22l5079,1519r,3l5080,1543r22,l7597,1543r2,l7620,1542r,-23l7620,1292r,-2l7619,1269r-22,l5102,1269xe" filled="f" strokecolor="#808285" strokeweight=".5pt">
                <v:path arrowok="t"/>
              </v:shape>
            </v:group>
            <v:group id="_x0000_s1562" style="position:absolute;left:7658;top:1269;width:2541;height:273" coordorigin="7658,1269" coordsize="2541,273">
              <v:shape id="_x0000_s1563" style="position:absolute;left:7658;top:1269;width:2541;height:273" coordorigin="7658,1269" coordsize="2541,273" path="m7682,1269r-3,l7658,1270r,22l7658,1519r,3l7659,1543r23,l10176,1543r3,l10200,1542r,-23l10200,1292r,-2l10199,1269r-23,l7682,1269xe" filled="f" strokecolor="#808285" strokeweight=".5pt">
                <v:path arrowok="t"/>
              </v:shape>
            </v:group>
            <v:group id="_x0000_s1560" style="position:absolute;left:5079;top:1581;width:2541;height:273" coordorigin="5079,1581" coordsize="2541,273">
              <v:shape id="_x0000_s1561" style="position:absolute;left:5079;top:1581;width:2541;height:273" coordorigin="5079,1581" coordsize="2541,273" path="m5102,1581r-2,l5079,1582r,22l5079,1831r,2l5080,1854r22,l7597,1854r2,l7620,1854r,-23l7620,1604r,-2l7619,1581r-22,l5102,1581xe" filled="f" strokecolor="#808285" strokeweight=".5pt">
                <v:path arrowok="t"/>
              </v:shape>
            </v:group>
            <v:group id="_x0000_s1558" style="position:absolute;left:7658;top:1581;width:2541;height:273" coordorigin="7658,1581" coordsize="2541,273">
              <v:shape id="_x0000_s1559" style="position:absolute;left:7658;top:1581;width:2541;height:273" coordorigin="7658,1581" coordsize="2541,273" path="m7682,1581r-3,l7658,1582r,22l7658,1831r,2l7659,1854r23,l10176,1854r3,l10200,1854r,-23l10200,1604r,-2l10199,1581r-23,l7682,1581xe" filled="f" strokecolor="#808285" strokeweight=".5pt">
                <v:path arrowok="t"/>
              </v:shape>
            </v:group>
            <v:group id="_x0000_s1556" style="position:absolute;left:5079;top:1893;width:2541;height:273" coordorigin="5079,1893" coordsize="2541,273">
              <v:shape id="_x0000_s1557" style="position:absolute;left:5079;top:1893;width:2541;height:273" coordorigin="5079,1893" coordsize="2541,273" path="m5102,1893r-2,l5079,1894r,22l5079,2143r,2l5080,2166r22,l7597,2166r2,l7620,2165r,-22l7620,1916r,-2l7619,1893r-22,l5102,1893xe" filled="f" strokecolor="#808285" strokeweight=".5pt">
                <v:path arrowok="t"/>
              </v:shape>
            </v:group>
            <v:group id="_x0000_s1554" style="position:absolute;left:7658;top:1893;width:2541;height:273" coordorigin="7658,1893" coordsize="2541,273">
              <v:shape id="_x0000_s1555" style="position:absolute;left:7658;top:1893;width:2541;height:273" coordorigin="7658,1893" coordsize="2541,273" path="m7682,1893r-3,l7658,1894r,22l7658,2143r,2l7659,2166r23,l10176,2166r3,l10200,2165r,-22l10200,1916r,-2l10199,1893r-23,l7682,1893xe" filled="f" strokecolor="#808285" strokeweight=".5pt">
                <v:path arrowok="t"/>
              </v:shape>
            </v:group>
            <v:group id="_x0000_s1552" style="position:absolute;left:5079;top:516;width:2541;height:720" coordorigin="5079,516" coordsize="2541,720">
              <v:shape id="_x0000_s1553" style="position:absolute;left:5079;top:516;width:2541;height:720" coordorigin="5079,516" coordsize="2541,720" path="m5107,516r-25,3l5079,544r,663l5082,1232r25,4l7592,1236r24,-4l7620,1208r,-664l7616,519r-24,-3l5107,516xe" filled="f" strokecolor="#808285" strokeweight=".5pt">
                <v:path arrowok="t"/>
              </v:shape>
            </v:group>
            <v:group id="_x0000_s1550" style="position:absolute;left:1814;top:2200;width:3231;height:283" coordorigin="1814,2200" coordsize="3231,283">
              <v:shape id="_x0000_s1551" style="position:absolute;left:1814;top:2200;width:3231;height:283" coordorigin="1814,2200" coordsize="3231,283" path="m1842,2200r-24,3l1814,2228r,227l1818,2479r24,4l5017,2483r25,-4l5045,2455r,-227l5042,2203r-25,-3l1842,2200e" fillcolor="#dcddde" stroked="f">
                <v:path arrowok="t"/>
              </v:shape>
            </v:group>
            <v:group id="_x0000_s1548" style="position:absolute;left:5079;top:2205;width:2541;height:273" coordorigin="5079,2205" coordsize="2541,273">
              <v:shape id="_x0000_s1549" style="position:absolute;left:5079;top:2205;width:2541;height:273" coordorigin="5079,2205" coordsize="2541,273" path="m5102,2205r-2,l5079,2205r,23l5079,2455r,2l5080,2478r22,l7597,2478r2,l7620,2477r,-22l7620,2228r,-2l7619,2205r-22,l5102,2205xe" filled="f" strokecolor="#808285" strokeweight=".5pt">
                <v:path arrowok="t"/>
              </v:shape>
            </v:group>
            <v:group id="_x0000_s1546" style="position:absolute;left:7658;top:2205;width:2541;height:273" coordorigin="7658,2205" coordsize="2541,273">
              <v:shape id="_x0000_s1547" style="position:absolute;left:7658;top:2205;width:2541;height:273" coordorigin="7658,2205" coordsize="2541,273" path="m7682,2205r-3,l7658,2205r,23l7658,2455r,2l7659,2478r23,l10176,2478r3,l10200,2477r,-22l10200,2228r,-2l10199,2205r-23,l7682,2205xe" filled="f" strokecolor="#808285" strokeweight=".5pt">
                <v:path arrowok="t"/>
              </v:shape>
            </v:group>
            <v:group id="_x0000_s1544" style="position:absolute;left:1814;top:2511;width:3231;height:283" coordorigin="1814,2511" coordsize="3231,283">
              <v:shape id="_x0000_s1545" style="position:absolute;left:1814;top:2511;width:3231;height:283" coordorigin="1814,2511" coordsize="3231,283" path="m1842,2511r-24,4l1814,2540r,227l1818,2791r24,4l5017,2795r25,-4l5045,2767r,-227l5042,2515r-25,-4l1842,2511e" fillcolor="#dcddde" stroked="f">
                <v:path arrowok="t"/>
              </v:shape>
            </v:group>
            <v:group id="_x0000_s1542" style="position:absolute;left:5079;top:2516;width:2541;height:273" coordorigin="5079,2516" coordsize="2541,273">
              <v:shape id="_x0000_s1543" style="position:absolute;left:5079;top:2516;width:2541;height:273" coordorigin="5079,2516" coordsize="2541,273" path="m5102,2516r-2,l5079,2517r,23l5079,2766r,3l5080,2790r22,l7597,2790r2,l7620,2789r,-23l7620,2540r,-3l7619,2516r-22,l5102,2516xe" filled="f" strokecolor="#808285" strokeweight=".5pt">
                <v:path arrowok="t"/>
              </v:shape>
            </v:group>
            <v:group id="_x0000_s1540" style="position:absolute;left:7658;top:2516;width:2541;height:273" coordorigin="7658,2516" coordsize="2541,273">
              <v:shape id="_x0000_s1541" style="position:absolute;left:7658;top:2516;width:2541;height:273" coordorigin="7658,2516" coordsize="2541,273" path="m7682,2516r-3,l7658,2517r,23l7658,2766r,3l7659,2790r23,l10176,2790r3,l10200,2789r,-23l10200,2540r,-3l10199,2516r-23,l7682,2516xe" filled="f" strokecolor="#808285" strokeweight=".5pt">
                <v:path arrowok="t"/>
              </v:shape>
            </v:group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a tabela seguinte de modo a poderes sistematizar o que aprendeste durante esta atividade.</w:t>
      </w:r>
    </w:p>
    <w:p w:rsidR="006C74A2" w:rsidRPr="00EE0922" w:rsidRDefault="006C74A2">
      <w:pPr>
        <w:spacing w:before="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pgSz w:w="11920" w:h="15880"/>
          <w:pgMar w:top="1580" w:right="1580" w:bottom="560" w:left="500" w:header="795" w:footer="374" w:gutter="0"/>
          <w:cols w:space="720"/>
        </w:sectPr>
      </w:pPr>
    </w:p>
    <w:p w:rsidR="006C74A2" w:rsidRPr="00EE0922" w:rsidRDefault="006C74A2">
      <w:pPr>
        <w:spacing w:before="8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F34A02">
      <w:pPr>
        <w:spacing w:after="0" w:line="350" w:lineRule="auto"/>
        <w:ind w:left="1373" w:right="-52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Velocidade de deslocação Libertação de gases Pressão interna</w:t>
      </w:r>
    </w:p>
    <w:p w:rsidR="006C74A2" w:rsidRPr="00EE0922" w:rsidRDefault="00F34A02">
      <w:pPr>
        <w:spacing w:after="0" w:line="240" w:lineRule="auto"/>
        <w:ind w:left="1339" w:right="109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Explosões</w:t>
      </w:r>
    </w:p>
    <w:p w:rsidR="006C74A2" w:rsidRPr="00EE0922" w:rsidRDefault="00F34A02">
      <w:pPr>
        <w:spacing w:before="98" w:after="0" w:line="206" w:lineRule="exact"/>
        <w:ind w:left="137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Emissão de piroclastos</w:t>
      </w:r>
    </w:p>
    <w:p w:rsidR="006C74A2" w:rsidRPr="00EE0922" w:rsidRDefault="00F34A02">
      <w:pPr>
        <w:spacing w:before="31" w:after="0" w:line="244" w:lineRule="auto"/>
        <w:ind w:left="64" w:right="-52" w:hanging="64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 xml:space="preserve">Lava viscosa, representada </w:t>
      </w:r>
      <w:proofErr w:type="gramStart"/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por</w:t>
      </w:r>
      <w:proofErr w:type="gramEnd"/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: água mineral gaseificada/mel (risca o que não está correto).</w:t>
      </w:r>
    </w:p>
    <w:p w:rsidR="006C74A2" w:rsidRPr="00EE0922" w:rsidRDefault="00F34A02">
      <w:pPr>
        <w:spacing w:before="31" w:after="0" w:line="244" w:lineRule="auto"/>
        <w:ind w:left="-16" w:right="244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 xml:space="preserve">Lava fluida, representada </w:t>
      </w:r>
      <w:proofErr w:type="gramStart"/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por</w:t>
      </w:r>
      <w:proofErr w:type="gramEnd"/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: água mineral gaseificada/mel (risca o que não interessa).</w:t>
      </w:r>
    </w:p>
    <w:p w:rsidR="006C74A2" w:rsidRPr="00EE0922" w:rsidRDefault="006C74A2">
      <w:pPr>
        <w:spacing w:after="0"/>
        <w:jc w:val="center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1580" w:bottom="560" w:left="500" w:header="720" w:footer="720" w:gutter="0"/>
          <w:cols w:num="3" w:space="720" w:equalWidth="0">
            <w:col w:w="3247" w:space="1428"/>
            <w:col w:w="2350" w:space="286"/>
            <w:col w:w="2529"/>
          </w:cols>
        </w:sectPr>
      </w:pPr>
    </w:p>
    <w:p w:rsidR="006C74A2" w:rsidRPr="00EE0922" w:rsidRDefault="006C74A2">
      <w:pPr>
        <w:spacing w:before="7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37" style="position:absolute;left:0;text-align:left;margin-left:70.85pt;margin-top:2.05pt;width:11.35pt;height:11.35pt;z-index:-251666432;mso-position-horizontal-relative:page" coordorigin="1417,41" coordsize="227,227">
            <v:shape id="_x0000_s153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5" style="position:absolute;left:0;text-align:left;margin-left:90.7pt;margin-top:29.3pt;width:419.55pt;height:.1pt;z-index:-251665408;mso-position-horizontal-relative:page" coordorigin="1814,586" coordsize="8391,2">
            <v:shape id="_x0000_s1536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3" style="position:absolute;left:0;text-align:left;margin-left:90.7pt;margin-top:47.45pt;width:419.55pt;height:.1pt;z-index:-251664384;mso-position-horizontal-relative:page" coordorigin="1814,949" coordsize="8391,2">
            <v:shape id="_x0000_s1534" style="position:absolute;left:1814;top:949;width:8391;height:2" coordorigin="1814,949" coordsize="8391,0" path="m1814,94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31" style="position:absolute;left:0;text-align:left;margin-left:90.7pt;margin-top:65.65pt;width:419.55pt;height:.1pt;z-index:-251663360;mso-position-horizontal-relative:page" coordorigin="1814,1313" coordsize="8391,2">
            <v:shape id="_x0000_s1532" style="position:absolute;left:1814;top:1313;width:8391;height:2" coordorigin="1814,1313" coordsize="8391,0" path="m1814,131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29" style="position:absolute;left:0;text-align:left;margin-left:90.7pt;margin-top:83.8pt;width:419.55pt;height:.1pt;z-index:-251662336;mso-position-horizontal-relative:page" coordorigin="1814,1676" coordsize="8391,2">
            <v:shape id="_x0000_s1530" style="position:absolute;left:1814;top:1676;width:8391;height:2" coordorigin="1814,1676" coordsize="8391,0" path="m1814,167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Relaciona a viscosidade da lava com o seu teor em gases.</w:t>
      </w: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1580" w:bottom="560" w:left="500" w:header="720" w:footer="720" w:gutter="0"/>
          <w:cols w:space="720"/>
        </w:sectPr>
      </w:pPr>
    </w:p>
    <w:p w:rsidR="006C74A2" w:rsidRPr="00EE0922" w:rsidRDefault="006C74A2">
      <w:pPr>
        <w:spacing w:before="4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D75329" w:rsidRDefault="00F34A02">
      <w:pPr>
        <w:spacing w:after="0" w:line="236" w:lineRule="exact"/>
        <w:ind w:left="121" w:right="-7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D75329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Introdução</w:t>
      </w:r>
    </w:p>
    <w:p w:rsidR="006C74A2" w:rsidRPr="00D75329" w:rsidRDefault="00F34A02">
      <w:pPr>
        <w:spacing w:after="0" w:line="225" w:lineRule="exact"/>
        <w:ind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D75329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lastRenderedPageBreak/>
        <w:t>Parte II</w:t>
      </w: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pgSz w:w="11920" w:h="15880"/>
          <w:pgMar w:top="980" w:right="500" w:bottom="560" w:left="1580" w:header="795" w:footer="374" w:gutter="0"/>
          <w:cols w:num="2" w:space="720" w:equalWidth="0">
            <w:col w:w="1081" w:space="3129"/>
            <w:col w:w="5630"/>
          </w:cols>
        </w:sectPr>
      </w:pPr>
    </w:p>
    <w:p w:rsidR="006C74A2" w:rsidRPr="00EE0922" w:rsidRDefault="006C74A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F34A02">
      <w:pPr>
        <w:spacing w:after="0" w:line="253" w:lineRule="auto"/>
        <w:ind w:left="121" w:right="960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viscosidade da lava influencia o tipo de atividade vulcânica. A composição química da lava está diretamente relacionada com a sua viscosidade. Com a presente atividade experimental, pretende investigar-se os outros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poderão influenciar a viscosidade da lava.</w:t>
      </w:r>
    </w:p>
    <w:p w:rsidR="006C74A2" w:rsidRPr="00EE0922" w:rsidRDefault="006C74A2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23" style="position:absolute;left:0;text-align:left;margin-left:85.05pt;margin-top:2.05pt;width:11.35pt;height:11.35pt;z-index:-251659264;mso-position-horizontal-relative:page" coordorigin="1701,41" coordsize="227,227">
            <v:shape id="_x0000_s152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21" style="position:absolute;left:0;text-align:left;margin-left:104.85pt;margin-top:29.3pt;width:419.55pt;height:.1pt;z-index:-251658240;mso-position-horizontal-relative:page" coordorigin="2097,586" coordsize="8391,2">
            <v:shape id="_x0000_s1522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Que outros </w:t>
      </w:r>
      <w:proofErr w:type="spell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além da composição química, poderão influenciar a viscosidade da lava?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19" style="position:absolute;left:0;text-align:left;margin-left:104.85pt;margin-top:-30.9pt;width:419.55pt;height:.1pt;z-index:-251657216;mso-position-horizontal-relative:page" coordorigin="2097,-618" coordsize="8391,2">
            <v:shape id="_x0000_s1520" style="position:absolute;left:2097;top:-618;width:8391;height:2" coordorigin="2097,-618" coordsize="8391,0" path="m2097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7" style="position:absolute;left:0;text-align:left;margin-left:104.85pt;margin-top:-12.7pt;width:419.55pt;height:.1pt;z-index:-251656192;mso-position-horizontal-relative:page" coordorigin="2097,-254" coordsize="8391,2">
            <v:shape id="_x0000_s1518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5" style="position:absolute;left:0;text-align:left;margin-left:85.05pt;margin-top:2.05pt;width:11.35pt;height:11.35pt;z-index:-251655168;mso-position-horizontal-relative:page" coordorigin="1701,41" coordsize="227,227">
            <v:shape id="_x0000_s151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13" style="position:absolute;left:0;text-align:left;margin-left:104.85pt;margin-top:29.3pt;width:419.55pt;height:.1pt;z-index:-251654144;mso-position-horizontal-relative:page" coordorigin="2097,586" coordsize="8391,2">
            <v:shape id="_x0000_s1514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Define um problema associado a um desses </w:t>
      </w:r>
      <w:proofErr w:type="spell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C74A2" w:rsidRPr="00EE0922" w:rsidRDefault="006C74A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11" style="position:absolute;left:0;text-align:left;margin-left:104.85pt;margin-top:-12.7pt;width:419.55pt;height:.1pt;z-index:-251653120;mso-position-horizontal-relative:page" coordorigin="2097,-254" coordsize="8391,2">
            <v:shape id="_x0000_s1512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9" style="position:absolute;left:0;text-align:left;margin-left:85.05pt;margin-top:2.05pt;width:11.35pt;height:11.35pt;z-index:-251652096;mso-position-horizontal-relative:page" coordorigin="1701,41" coordsize="227,227">
            <v:shape id="_x0000_s151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7" style="position:absolute;left:0;text-align:left;margin-left:104.85pt;margin-top:29.3pt;width:419.55pt;height:.1pt;z-index:-251651072;mso-position-horizontal-relative:page" coordorigin="2097,586" coordsize="8391,2">
            <v:shape id="_x0000_s1508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Coloca uma hipótese para o problema definido.</w:t>
      </w:r>
    </w:p>
    <w:p w:rsidR="006C74A2" w:rsidRPr="00EE0922" w:rsidRDefault="006C74A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B27CFA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505" style="position:absolute;left:0;text-align:left;margin-left:104.85pt;margin-top:-12.7pt;width:419.55pt;height:.1pt;z-index:-251650048;mso-position-horizontal-relative:page" coordorigin="2097,-254" coordsize="8391,2">
            <v:shape id="_x0000_s1506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503" style="position:absolute;left:0;text-align:left;margin-left:85.05pt;margin-top:2.05pt;width:11.35pt;height:11.35pt;z-index:-251649024;mso-position-horizontal-relative:page" coordorigin="1701,41" coordsize="227,227">
            <v:shape id="_x0000_s150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Executa o seguinte protocolo experimental.</w:t>
      </w:r>
    </w:p>
    <w:p w:rsidR="006C74A2" w:rsidRPr="00EE0922" w:rsidRDefault="006C74A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C74A2" w:rsidRPr="00EE0922" w:rsidRDefault="00F34A02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</w:rPr>
      </w:pPr>
      <w:r w:rsidRPr="00EE0922">
        <w:rPr>
          <w:rFonts w:ascii="Calibri" w:eastAsia="Myriad Pro Light" w:hAnsi="Calibri" w:cs="Calibri"/>
          <w:color w:val="231F20"/>
          <w:sz w:val="20"/>
          <w:szCs w:val="20"/>
        </w:rPr>
        <w:t>Material</w:t>
      </w:r>
    </w:p>
    <w:p w:rsidR="006C74A2" w:rsidRPr="00EE0922" w:rsidRDefault="006C74A2">
      <w:pPr>
        <w:spacing w:before="5" w:after="0" w:line="60" w:lineRule="exact"/>
        <w:rPr>
          <w:rFonts w:ascii="Calibri" w:hAnsi="Calibri" w:cs="Calibri"/>
          <w:sz w:val="6"/>
          <w:szCs w:val="6"/>
        </w:rPr>
      </w:pPr>
    </w:p>
    <w:tbl>
      <w:tblPr>
        <w:tblW w:w="0" w:type="auto"/>
        <w:tblInd w:w="4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9"/>
        <w:gridCol w:w="2770"/>
        <w:gridCol w:w="1956"/>
      </w:tblGrid>
      <w:tr w:rsidR="006C74A2" w:rsidRPr="00EE0922">
        <w:trPr>
          <w:trHeight w:hRule="exact" w:val="325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before="71"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4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provetas</w:t>
            </w:r>
            <w:proofErr w:type="spell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50 mL</w:t>
            </w:r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before="71" w:after="0" w:line="240" w:lineRule="auto"/>
              <w:ind w:left="53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Placa</w:t>
            </w:r>
            <w:proofErr w:type="spell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aquecimento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before="71" w:after="0" w:line="240" w:lineRule="auto"/>
              <w:ind w:left="32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Tabuleiro</w:t>
            </w:r>
            <w:proofErr w:type="spellEnd"/>
          </w:p>
        </w:tc>
      </w:tr>
      <w:tr w:rsidR="006C74A2" w:rsidRPr="00EE0922">
        <w:trPr>
          <w:trHeight w:hRule="exact" w:val="25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Varetas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53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Copo</w:t>
            </w:r>
            <w:proofErr w:type="spell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precipitação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32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Mola</w:t>
            </w:r>
            <w:proofErr w:type="spellEnd"/>
          </w:p>
        </w:tc>
      </w:tr>
      <w:tr w:rsidR="006C74A2" w:rsidRPr="00EE0922">
        <w:trPr>
          <w:trHeight w:hRule="exact" w:val="250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Cronómetro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53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4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berlindes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325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Caneta</w:t>
            </w:r>
            <w:proofErr w:type="spell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acetato</w:t>
            </w:r>
            <w:proofErr w:type="spellEnd"/>
          </w:p>
        </w:tc>
      </w:tr>
      <w:tr w:rsidR="006C74A2" w:rsidRPr="00EE0922">
        <w:trPr>
          <w:trHeight w:hRule="exact" w:val="687"/>
        </w:trPr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Água</w:t>
            </w:r>
            <w:proofErr w:type="spellEnd"/>
          </w:p>
          <w:p w:rsidR="006C74A2" w:rsidRPr="00EE0922" w:rsidRDefault="006C74A2">
            <w:pPr>
              <w:spacing w:before="9" w:after="0" w:line="110" w:lineRule="exact"/>
              <w:rPr>
                <w:rFonts w:ascii="Calibri" w:hAnsi="Calibri" w:cs="Calibri"/>
                <w:sz w:val="11"/>
                <w:szCs w:val="11"/>
              </w:rPr>
            </w:pPr>
          </w:p>
          <w:p w:rsidR="006C74A2" w:rsidRPr="00EE0922" w:rsidRDefault="00F34A02">
            <w:pPr>
              <w:spacing w:after="0" w:line="240" w:lineRule="auto"/>
              <w:ind w:left="40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Procedimento</w:t>
            </w:r>
            <w:proofErr w:type="spellEnd"/>
          </w:p>
        </w:tc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534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Termómetro</w:t>
            </w:r>
            <w:proofErr w:type="spellEnd"/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6C74A2" w:rsidRPr="00EE0922" w:rsidRDefault="00F34A02">
            <w:pPr>
              <w:spacing w:after="0" w:line="233" w:lineRule="exact"/>
              <w:ind w:left="323" w:right="-20"/>
              <w:rPr>
                <w:rFonts w:ascii="Calibri" w:eastAsia="Myriad Pro Light" w:hAnsi="Calibri" w:cs="Calibri"/>
                <w:sz w:val="20"/>
                <w:szCs w:val="20"/>
              </w:rPr>
            </w:pPr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• 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Frasco</w:t>
            </w:r>
            <w:proofErr w:type="spellEnd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 xml:space="preserve"> de </w:t>
            </w:r>
            <w:proofErr w:type="spellStart"/>
            <w:r w:rsidRPr="00EE0922">
              <w:rPr>
                <w:rFonts w:ascii="Calibri" w:eastAsia="Myriad Pro Light" w:hAnsi="Calibri" w:cs="Calibri"/>
                <w:color w:val="231F20"/>
                <w:sz w:val="20"/>
                <w:szCs w:val="20"/>
              </w:rPr>
              <w:t>mel</w:t>
            </w:r>
            <w:proofErr w:type="spellEnd"/>
          </w:p>
        </w:tc>
      </w:tr>
    </w:tbl>
    <w:p w:rsidR="006C74A2" w:rsidRPr="00EE0922" w:rsidRDefault="00F34A02">
      <w:pPr>
        <w:spacing w:before="3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   Identifica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provetas com as letras A, B, C e D.</w:t>
      </w:r>
    </w:p>
    <w:p w:rsidR="006C74A2" w:rsidRPr="00EE0922" w:rsidRDefault="00F34A02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   Coloca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porção de mel até atingir 50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mL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nas 4 provetas.</w:t>
      </w:r>
    </w:p>
    <w:p w:rsidR="006C74A2" w:rsidRPr="00EE0922" w:rsidRDefault="00F34A02">
      <w:pPr>
        <w:spacing w:before="13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   Liga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placa de aquecimento e coloca, sobre ela, o copo de precipitação com água.</w:t>
      </w:r>
    </w:p>
    <w:p w:rsidR="006C74A2" w:rsidRPr="00EE0922" w:rsidRDefault="00F34A02">
      <w:pPr>
        <w:spacing w:before="13" w:after="0" w:line="253" w:lineRule="auto"/>
        <w:ind w:left="800" w:right="1247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   Deixa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cair um berlinde na proveta A, com o auxílio do cronómetro, mede o tempo que o berlinde demora a percorrer a porção de mel até atingir o fundo da proveta. Regista o valor.</w:t>
      </w:r>
    </w:p>
    <w:p w:rsidR="006C74A2" w:rsidRPr="00EE0922" w:rsidRDefault="00F34A02">
      <w:pPr>
        <w:spacing w:after="0" w:line="253" w:lineRule="auto"/>
        <w:ind w:left="800" w:right="1061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   Com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ajuda do termómetro, verifica a temperatura da água do copo de precipitação. Deves regular a sua temperatura até atingir os 50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C74A2" w:rsidRPr="00EE0922" w:rsidRDefault="00F34A02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   Coloca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proveta B no copo de precipitação com água a 50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deixa aquecer durante dois minutos.</w:t>
      </w:r>
    </w:p>
    <w:p w:rsidR="006C74A2" w:rsidRPr="00EE0922" w:rsidRDefault="00F34A02">
      <w:pPr>
        <w:spacing w:before="13"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   Ao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fim dos dois minutos, retira a proveta, com a ajuda da mola.</w:t>
      </w:r>
    </w:p>
    <w:p w:rsidR="006C74A2" w:rsidRPr="00EE0922" w:rsidRDefault="00F34A02">
      <w:pPr>
        <w:spacing w:before="13" w:after="0" w:line="253" w:lineRule="auto"/>
        <w:ind w:left="800" w:right="1081" w:hanging="283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   Deixa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cair um berlinde dentro da proveta B e regista o tempo que este demora a percorrer a porção de mel até atingir o fundo da proveta.</w:t>
      </w:r>
    </w:p>
    <w:p w:rsidR="006C74A2" w:rsidRPr="00EE0922" w:rsidRDefault="00F34A02">
      <w:pPr>
        <w:spacing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   Repete</w:t>
      </w:r>
      <w:proofErr w:type="gram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passos 5, 6 e 7 para as provetas C e D com as temperaturas de 75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90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ºC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spellStart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respetivamente</w:t>
      </w:r>
      <w:proofErr w:type="spellEnd"/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6C74A2" w:rsidRPr="00EE0922" w:rsidRDefault="006C74A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6C74A2" w:rsidRPr="00EE0922" w:rsidRDefault="00B27CFA">
      <w:pPr>
        <w:spacing w:after="0" w:line="236" w:lineRule="exact"/>
        <w:ind w:left="515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80" style="position:absolute;left:0;text-align:left;margin-left:104.6pt;margin-top:24.55pt;width:278.3pt;height:107.95pt;z-index:-251648000;mso-position-horizontal-relative:page" coordorigin="2092,491" coordsize="5566,2159">
            <v:group id="_x0000_s1501" style="position:absolute;left:4394;top:1119;width:3260;height:283" coordorigin="4394,1119" coordsize="3260,283">
              <v:shape id="_x0000_s1502" style="position:absolute;left:4394;top:1119;width:3260;height:283" coordorigin="4394,1119" coordsize="3260,283" path="m4422,1119r-25,4l4394,1147r,227l4397,1399r25,4l7625,1403r25,-4l7653,1374r,-227l7650,1123r-25,-4l4422,1119e" fillcolor="#dcddde" stroked="f">
                <v:path arrowok="t"/>
              </v:shape>
            </v:group>
            <v:group id="_x0000_s1499" style="position:absolute;left:4394;top:496;width:3260;height:595" coordorigin="4394,496" coordsize="3260,595">
              <v:shape id="_x0000_s1500" style="position:absolute;left:4394;top:496;width:3260;height:595" coordorigin="4394,496" coordsize="3260,595" path="m4422,496r-25,3l4394,524r,539l4397,1087r25,4l7625,1091r25,-4l7653,1063r,-539l7650,499r-25,-3l4422,496e" fillcolor="#c6c8ca" stroked="f">
                <v:path arrowok="t"/>
              </v:shape>
            </v:group>
            <v:group id="_x0000_s1497" style="position:absolute;left:2102;top:1436;width:2258;height:273" coordorigin="2102,1436" coordsize="2258,273">
              <v:shape id="_x0000_s1498" style="position:absolute;left:2102;top:1436;width:2258;height:273" coordorigin="2102,1436" coordsize="2258,273" path="m2126,1436r-3,l2102,1437r,22l2102,1686r,2l2103,1709r23,l4337,1709r2,l4360,1709r,-23l4360,1459r,-2l4359,1436r-22,l2126,1436xe" filled="f" strokecolor="#808285" strokeweight=".5pt">
                <v:path arrowok="t"/>
              </v:shape>
            </v:group>
            <v:group id="_x0000_s1495" style="position:absolute;left:2102;top:1748;width:2258;height:273" coordorigin="2102,1748" coordsize="2258,273">
              <v:shape id="_x0000_s1496" style="position:absolute;left:2102;top:1748;width:2258;height:273" coordorigin="2102,1748" coordsize="2258,273" path="m2126,1748r-3,l2102,1749r,22l2102,1998r,2l2103,2021r23,l4337,2021r2,l4360,2020r,-22l4360,1771r,-2l4359,1748r-22,l2126,1748xe" filled="f" strokecolor="#808285" strokeweight=".5pt">
                <v:path arrowok="t"/>
              </v:shape>
            </v:group>
            <v:group id="_x0000_s1493" style="position:absolute;left:2102;top:2060;width:2258;height:273" coordorigin="2102,2060" coordsize="2258,273">
              <v:shape id="_x0000_s1494" style="position:absolute;left:2102;top:2060;width:2258;height:273" coordorigin="2102,2060" coordsize="2258,273" path="m2126,2060r-3,l2102,2060r,23l2102,2310r,2l2103,2333r23,l4337,2333r2,l4360,2332r,-22l4360,2083r,-2l4359,2060r-22,l2126,2060xe" filled="f" strokecolor="#808285" strokeweight=".5pt">
                <v:path arrowok="t"/>
              </v:shape>
            </v:group>
            <v:group id="_x0000_s1491" style="position:absolute;left:2102;top:2371;width:2258;height:273" coordorigin="2102,2371" coordsize="2258,273">
              <v:shape id="_x0000_s1492" style="position:absolute;left:2102;top:2371;width:2258;height:273" coordorigin="2102,2371" coordsize="2258,273" path="m2126,2371r-3,l2102,2372r,23l2102,2622r,2l2103,2645r23,l4337,2645r2,l4360,2644r,-22l4360,2395r,-3l4359,2371r-22,l2126,2371xe" filled="f" strokecolor="#808285" strokeweight=".5pt">
                <v:path arrowok="t"/>
              </v:shape>
            </v:group>
            <v:group id="_x0000_s1489" style="position:absolute;left:2097;top:496;width:2268;height:907" coordorigin="2097,496" coordsize="2268,907">
              <v:shape id="_x0000_s1490" style="position:absolute;left:2097;top:496;width:2268;height:907" coordorigin="2097,496" coordsize="2268,907" path="m2126,496r-25,3l2097,524r,850l2101,1399r25,4l4337,1403r25,-4l4365,1374r,-850l4362,499r-25,-3l2126,496e" fillcolor="#c6c8ca" stroked="f">
                <v:path arrowok="t"/>
              </v:shape>
            </v:group>
            <v:group id="_x0000_s1487" style="position:absolute;left:4399;top:1436;width:3250;height:273" coordorigin="4399,1436" coordsize="3250,273">
              <v:shape id="_x0000_s1488" style="position:absolute;left:4399;top:1436;width:3250;height:273" coordorigin="4399,1436" coordsize="3250,273" path="m4422,1436r-3,l4399,1437r,22l4399,1686r,2l4399,1709r23,l7625,1709r2,l7648,1709r,-23l7648,1459r,-2l7648,1436r-23,l4422,1436xe" filled="f" strokecolor="#808285" strokeweight=".5pt">
                <v:path arrowok="t"/>
              </v:shape>
            </v:group>
            <v:group id="_x0000_s1485" style="position:absolute;left:4399;top:1748;width:3250;height:273" coordorigin="4399,1748" coordsize="3250,273">
              <v:shape id="_x0000_s1486" style="position:absolute;left:4399;top:1748;width:3250;height:273" coordorigin="4399,1748" coordsize="3250,273" path="m4422,1748r-3,l4399,1749r,22l4399,1998r,2l4399,2021r23,l7625,2021r2,l7648,2020r,-22l7648,1771r,-2l7648,1748r-23,l4422,1748xe" filled="f" strokecolor="#808285" strokeweight=".5pt">
                <v:path arrowok="t"/>
              </v:shape>
            </v:group>
            <v:group id="_x0000_s1483" style="position:absolute;left:4399;top:2060;width:3250;height:273" coordorigin="4399,2060" coordsize="3250,273">
              <v:shape id="_x0000_s1484" style="position:absolute;left:4399;top:2060;width:3250;height:273" coordorigin="4399,2060" coordsize="3250,273" path="m4422,2060r-3,l4399,2060r,23l4399,2310r,2l4399,2333r23,l7625,2333r2,l7648,2332r,-22l7648,2083r,-2l7648,2060r-23,l4422,2060xe" filled="f" strokecolor="#808285" strokeweight=".5pt">
                <v:path arrowok="t"/>
              </v:shape>
            </v:group>
            <v:group id="_x0000_s1481" style="position:absolute;left:4399;top:2371;width:3250;height:273" coordorigin="4399,2371" coordsize="3250,273">
              <v:shape id="_x0000_s1482" style="position:absolute;left:4399;top:2371;width:3250;height:273" coordorigin="4399,2371" coordsize="3250,273" path="m4422,2371r-3,l4399,2372r,23l4399,2622r,2l4399,2645r23,l7625,2645r2,l7648,2644r,-22l7648,2395r,-3l7648,2371r-23,l4422,2371xe" filled="f" strokecolor="#808285" strokeweight=".5pt">
                <v:path arrowok="t"/>
              </v:shape>
            </v:group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Registo de resultados</w:t>
      </w:r>
    </w:p>
    <w:p w:rsidR="006C74A2" w:rsidRPr="00EE0922" w:rsidRDefault="006C74A2">
      <w:pPr>
        <w:spacing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C74A2" w:rsidRPr="00EE0922" w:rsidRDefault="006C74A2">
      <w:pPr>
        <w:spacing w:after="0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6C74A2" w:rsidRPr="00EE0922" w:rsidRDefault="006C74A2">
      <w:pPr>
        <w:spacing w:before="9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F34A02">
      <w:pPr>
        <w:spacing w:after="0" w:line="240" w:lineRule="auto"/>
        <w:ind w:left="896" w:right="-56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TEMPERATURA (</w:t>
      </w:r>
      <w:proofErr w:type="spellStart"/>
      <w:r w:rsidR="00DD75D9" w:rsidRPr="00DD75D9">
        <w:rPr>
          <w:rFonts w:ascii="Calibri" w:eastAsia="Myriad Pro" w:hAnsi="Calibri" w:cs="Calibri"/>
          <w:color w:val="231F20"/>
          <w:sz w:val="18"/>
          <w:szCs w:val="18"/>
          <w:vertAlign w:val="superscript"/>
          <w:lang w:val="pt-PT"/>
        </w:rPr>
        <w:t>o</w:t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C</w:t>
      </w:r>
      <w:proofErr w:type="spellEnd"/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t>)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3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F34A02">
      <w:pPr>
        <w:spacing w:after="0" w:line="240" w:lineRule="auto"/>
        <w:ind w:left="1261" w:right="312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Ambiente</w:t>
      </w:r>
    </w:p>
    <w:p w:rsidR="006C74A2" w:rsidRPr="00EE0922" w:rsidRDefault="00F34A02">
      <w:pPr>
        <w:spacing w:before="98" w:after="0" w:line="240" w:lineRule="auto"/>
        <w:ind w:left="1427" w:right="477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50 </w:t>
      </w:r>
      <w:proofErr w:type="spellStart"/>
      <w:proofErr w:type="gramStart"/>
      <w:r w:rsidR="00DD75D9" w:rsidRPr="00DD75D9">
        <w:rPr>
          <w:rFonts w:ascii="Calibri" w:eastAsia="Myriad Pro" w:hAnsi="Calibri" w:cs="Calibri"/>
          <w:color w:val="231F20"/>
          <w:sz w:val="18"/>
          <w:szCs w:val="18"/>
          <w:vertAlign w:val="superscript"/>
          <w:lang w:val="pt-PT"/>
        </w:rPr>
        <w:t>o</w:t>
      </w: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proofErr w:type="spellEnd"/>
      <w:proofErr w:type="gramEnd"/>
    </w:p>
    <w:p w:rsidR="006C74A2" w:rsidRPr="00EE0922" w:rsidRDefault="00F34A02">
      <w:pPr>
        <w:spacing w:before="98" w:after="0" w:line="240" w:lineRule="auto"/>
        <w:ind w:left="1428" w:right="479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75 </w:t>
      </w:r>
      <w:proofErr w:type="spellStart"/>
      <w:proofErr w:type="gramStart"/>
      <w:r w:rsidR="00DD75D9" w:rsidRPr="00DD75D9">
        <w:rPr>
          <w:rFonts w:ascii="Calibri" w:eastAsia="Myriad Pro" w:hAnsi="Calibri" w:cs="Calibri"/>
          <w:color w:val="231F20"/>
          <w:sz w:val="18"/>
          <w:szCs w:val="18"/>
          <w:vertAlign w:val="superscript"/>
          <w:lang w:val="pt-PT"/>
        </w:rPr>
        <w:t>o</w:t>
      </w: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proofErr w:type="spellEnd"/>
      <w:proofErr w:type="gramEnd"/>
    </w:p>
    <w:p w:rsidR="006C74A2" w:rsidRPr="00EE0922" w:rsidRDefault="00F34A02">
      <w:pPr>
        <w:spacing w:before="98" w:after="0" w:line="240" w:lineRule="auto"/>
        <w:ind w:left="1424" w:right="475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90 </w:t>
      </w:r>
      <w:proofErr w:type="spellStart"/>
      <w:proofErr w:type="gramStart"/>
      <w:r w:rsidR="00DD75D9" w:rsidRPr="00DD75D9">
        <w:rPr>
          <w:rFonts w:ascii="Calibri" w:eastAsia="Myriad Pro" w:hAnsi="Calibri" w:cs="Calibri"/>
          <w:color w:val="231F20"/>
          <w:sz w:val="18"/>
          <w:szCs w:val="18"/>
          <w:vertAlign w:val="superscript"/>
          <w:lang w:val="pt-PT"/>
        </w:rPr>
        <w:t>o</w:t>
      </w: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</w:t>
      </w:r>
      <w:proofErr w:type="spellEnd"/>
      <w:proofErr w:type="gramEnd"/>
    </w:p>
    <w:p w:rsidR="006C74A2" w:rsidRPr="00EE0922" w:rsidRDefault="00F34A02">
      <w:pPr>
        <w:spacing w:before="31" w:after="0" w:line="244" w:lineRule="auto"/>
        <w:ind w:left="-16" w:right="3976"/>
        <w:jc w:val="center"/>
        <w:rPr>
          <w:rFonts w:ascii="Calibri" w:eastAsia="Myriad Pro" w:hAnsi="Calibri" w:cs="Calibri"/>
          <w:sz w:val="18"/>
          <w:szCs w:val="18"/>
          <w:lang w:val="pt-PT"/>
        </w:rPr>
      </w:pPr>
      <w:r w:rsidRPr="00EE0922">
        <w:rPr>
          <w:rFonts w:ascii="Calibri" w:hAnsi="Calibri" w:cs="Calibri"/>
          <w:lang w:val="pt-PT"/>
        </w:rPr>
        <w:br w:type="column"/>
      </w:r>
      <w:r w:rsidRPr="00EE0922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TEMPO QUE O BERLINDE DEMORA A ATINGIR O FUNDO DAS PROVETAS.</w:t>
      </w:r>
    </w:p>
    <w:p w:rsidR="006C74A2" w:rsidRPr="00EE0922" w:rsidRDefault="006C74A2">
      <w:pPr>
        <w:spacing w:before="5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6C74A2" w:rsidRPr="00EE0922" w:rsidRDefault="00F34A02">
      <w:pPr>
        <w:spacing w:after="0" w:line="240" w:lineRule="auto"/>
        <w:ind w:left="1201" w:right="519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EE0922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Mel</w:t>
      </w:r>
    </w:p>
    <w:p w:rsidR="006C74A2" w:rsidRPr="00EE0922" w:rsidRDefault="006C74A2">
      <w:pPr>
        <w:spacing w:after="0"/>
        <w:jc w:val="center"/>
        <w:rPr>
          <w:rFonts w:ascii="Calibri" w:hAnsi="Calibri" w:cs="Calibri"/>
          <w:lang w:val="pt-PT"/>
        </w:rPr>
        <w:sectPr w:rsidR="006C74A2" w:rsidRPr="00EE0922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373" w:space="701"/>
            <w:col w:w="6766"/>
          </w:cols>
        </w:sectPr>
      </w:pPr>
    </w:p>
    <w:p w:rsidR="00EE0922" w:rsidRPr="00EE0922" w:rsidRDefault="00B27CFA" w:rsidP="00EE0922">
      <w:pPr>
        <w:spacing w:after="0" w:line="229" w:lineRule="exact"/>
        <w:ind w:left="1320" w:right="-20" w:hanging="963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lang w:val="pt-PT" w:eastAsia="pt-PT"/>
        </w:rPr>
        <w:lastRenderedPageBreak/>
        <w:pict>
          <v:group id="_x0000_s1675" style="position:absolute;left:0;text-align:left;margin-left:74.5pt;margin-top:0;width:11.35pt;height:11.35pt;z-index:-251617280;mso-position-horizontal-relative:page" coordorigin="1417,41" coordsize="227,227">
            <v:shape id="_x0000_s167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             1</w:t>
      </w:r>
      <w:r w:rsidR="00EE092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EE092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Análise e discussão de resultados</w:t>
      </w:r>
    </w:p>
    <w:p w:rsidR="00EE0922" w:rsidRPr="00EE0922" w:rsidRDefault="00EE0922" w:rsidP="00EE0922">
      <w:pPr>
        <w:spacing w:before="9" w:after="0" w:line="100" w:lineRule="exact"/>
        <w:ind w:left="1320" w:hanging="963"/>
        <w:rPr>
          <w:rFonts w:ascii="Calibri" w:hAnsi="Calibri" w:cs="Calibri"/>
          <w:sz w:val="10"/>
          <w:szCs w:val="10"/>
          <w:lang w:val="pt-PT"/>
        </w:rPr>
      </w:pPr>
    </w:p>
    <w:p w:rsidR="00EE0922" w:rsidRPr="00EE0922" w:rsidRDefault="00EE0922" w:rsidP="00EE0922">
      <w:pPr>
        <w:tabs>
          <w:tab w:val="left" w:pos="340"/>
        </w:tabs>
        <w:spacing w:after="0" w:line="240" w:lineRule="auto"/>
        <w:ind w:left="1320" w:right="-51" w:hanging="963"/>
        <w:rPr>
          <w:rFonts w:ascii="Calibri" w:eastAsia="Myriad Pro Light" w:hAnsi="Calibri" w:cs="Calibri"/>
          <w:sz w:val="20"/>
          <w:szCs w:val="20"/>
          <w:lang w:val="pt-PT"/>
        </w:rPr>
      </w:pPr>
      <w:r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Constrói um gráfico que relacione a temperatura do mel com o tempo que o berlinde demora a chegar</w:t>
      </w:r>
    </w:p>
    <w:p w:rsidR="006C74A2" w:rsidRPr="00EE0922" w:rsidRDefault="00B27CFA">
      <w:pPr>
        <w:spacing w:before="13" w:after="0" w:line="229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74" style="position:absolute;left:0;text-align:left;margin-left:90.7pt;margin-top:588.35pt;width:419.55pt;height:.1pt;z-index:-251629568;mso-position-horizontal-relative:page;mso-position-vertical-relative:page" coordorigin="1814,11767" coordsize="8391,2">
            <v:shape id="_x0000_s1475" style="position:absolute;left:1814;top:11767;width:8391;height:2" coordorigin="1814,11767" coordsize="8391,0" path="m1814,1176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72" style="position:absolute;left:0;text-align:left;margin-left:90.7pt;margin-top:606.5pt;width:419.55pt;height:.1pt;z-index:-251628544;mso-position-horizontal-relative:page;mso-position-vertical-relative:page" coordorigin="1814,12130" coordsize="8391,2">
            <v:shape id="_x0000_s1473" style="position:absolute;left:1814;top:12130;width:8391;height:2" coordorigin="1814,12130" coordsize="8391,0" path="m1814,1213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70" style="position:absolute;left:0;text-align:left;margin-left:90.7pt;margin-top:624.65pt;width:419.55pt;height:.1pt;z-index:-251627520;mso-position-horizontal-relative:page;mso-position-vertical-relative:page" coordorigin="1814,12493" coordsize="8391,2">
            <v:shape id="_x0000_s1471" style="position:absolute;left:1814;top:12493;width:8391;height:2" coordorigin="1814,12493" coordsize="8391,0" path="m1814,12493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8" style="position:absolute;left:0;text-align:left;margin-left:90.7pt;margin-top:642.85pt;width:419.55pt;height:.1pt;z-index:-251626496;mso-position-horizontal-relative:page;mso-position-vertical-relative:page" coordorigin="1814,12857" coordsize="8391,2">
            <v:shape id="_x0000_s1469" style="position:absolute;left:1814;top:12857;width:8391;height:2" coordorigin="1814,12857" coordsize="8391,0" path="m1814,1285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6" style="position:absolute;left:0;text-align:left;margin-left:90.7pt;margin-top:661pt;width:419.55pt;height:.1pt;z-index:-251625472;mso-position-horizontal-relative:page;mso-position-vertical-relative:page" coordorigin="1814,13220" coordsize="8391,2">
            <v:shape id="_x0000_s1467" style="position:absolute;left:1814;top:13220;width:8391;height:2" coordorigin="1814,13220" coordsize="8391,0" path="m1814,1322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4" style="position:absolute;left:0;text-align:left;margin-left:90.7pt;margin-top:679.2pt;width:419.55pt;height:.1pt;z-index:-251624448;mso-position-horizontal-relative:page;mso-position-vertical-relative:page" coordorigin="1814,13584" coordsize="8391,2">
            <v:shape id="_x0000_s1465" style="position:absolute;left:1814;top:13584;width:8391;height:2" coordorigin="1814,13584" coordsize="8391,0" path="m1814,13584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2" style="position:absolute;left:0;text-align:left;margin-left:90.7pt;margin-top:697.35pt;width:419.55pt;height:.1pt;z-index:-251623424;mso-position-horizontal-relative:page;mso-position-vertical-relative:page" coordorigin="1814,13947" coordsize="8391,2">
            <v:shape id="_x0000_s1463" style="position:absolute;left:1814;top:13947;width:8391;height:2" coordorigin="1814,13947" coordsize="8391,0" path="m1814,13947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60" style="position:absolute;left:0;text-align:left;margin-left:90.7pt;margin-top:715.5pt;width:419.55pt;height:.1pt;z-index:-251622400;mso-position-horizontal-relative:page;mso-position-vertical-relative:page" coordorigin="1814,14310" coordsize="8391,2">
            <v:shape id="_x0000_s1461" style="position:absolute;left:1814;top:14310;width:8391;height:2" coordorigin="1814,14310" coordsize="8391,0" path="m1814,1431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58" style="position:absolute;left:0;text-align:left;margin-left:90.7pt;margin-top:733.7pt;width:419.55pt;height:.1pt;z-index:-251621376;mso-position-horizontal-relative:page;mso-position-vertical-relative:page" coordorigin="1814,14674" coordsize="8391,2">
            <v:shape id="_x0000_s1459" style="position:absolute;left:1814;top:14674;width:8391;height:2" coordorigin="1814,14674" coordsize="8391,0" path="m1814,14674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90.45pt;margin-top:24pt;width:420.3pt;height:148.4pt;z-index:-251620352;mso-position-horizontal-relative:page" coordorigin="1809,480" coordsize="8406,2968">
            <v:group id="_x0000_s1456" style="position:absolute;left:1814;top:490;width:8391;height:2" coordorigin="1814,490" coordsize="8391,2">
              <v:shape id="_x0000_s1457" style="position:absolute;left:1814;top:490;width:8391;height:2" coordorigin="1814,490" coordsize="8391,0" path="m1814,490r8391,e" filled="f" strokecolor="#808285" strokeweight=".5pt">
                <v:path arrowok="t"/>
              </v:shape>
            </v:group>
            <v:group id="_x0000_s1454" style="position:absolute;left:1814;top:547;width:8391;height:2" coordorigin="1814,547" coordsize="8391,2">
              <v:shape id="_x0000_s1455" style="position:absolute;left:1814;top:547;width:8391;height:2" coordorigin="1814,547" coordsize="8391,0" path="m1814,547r8391,e" filled="f" strokecolor="#808285" strokeweight=".5pt">
                <v:path arrowok="t"/>
              </v:shape>
            </v:group>
            <v:group id="_x0000_s1452" style="position:absolute;left:1814;top:604;width:8391;height:2" coordorigin="1814,604" coordsize="8391,2">
              <v:shape id="_x0000_s1453" style="position:absolute;left:1814;top:604;width:8391;height:2" coordorigin="1814,604" coordsize="8391,0" path="m1814,604r8391,e" filled="f" strokecolor="#808285" strokeweight=".5pt">
                <v:path arrowok="t"/>
              </v:shape>
            </v:group>
            <v:group id="_x0000_s1450" style="position:absolute;left:1814;top:661;width:8391;height:2" coordorigin="1814,661" coordsize="8391,2">
              <v:shape id="_x0000_s1451" style="position:absolute;left:1814;top:661;width:8391;height:2" coordorigin="1814,661" coordsize="8391,0" path="m1814,661r8391,e" filled="f" strokecolor="#808285" strokeweight=".5pt">
                <v:path arrowok="t"/>
              </v:shape>
            </v:group>
            <v:group id="_x0000_s1448" style="position:absolute;left:1814;top:717;width:8391;height:2" coordorigin="1814,717" coordsize="8391,2">
              <v:shape id="_x0000_s1449" style="position:absolute;left:1814;top:717;width:8391;height:2" coordorigin="1814,717" coordsize="8391,0" path="m1814,717r8391,e" filled="f" strokecolor="#808285" strokeweight=".5pt">
                <v:path arrowok="t"/>
              </v:shape>
            </v:group>
            <v:group id="_x0000_s1446" style="position:absolute;left:1814;top:774;width:8391;height:2" coordorigin="1814,774" coordsize="8391,2">
              <v:shape id="_x0000_s1447" style="position:absolute;left:1814;top:774;width:8391;height:2" coordorigin="1814,774" coordsize="8391,0" path="m1814,774r8391,e" filled="f" strokecolor="#808285" strokeweight=".5pt">
                <v:path arrowok="t"/>
              </v:shape>
            </v:group>
            <v:group id="_x0000_s1444" style="position:absolute;left:1814;top:831;width:8391;height:2" coordorigin="1814,831" coordsize="8391,2">
              <v:shape id="_x0000_s1445" style="position:absolute;left:1814;top:831;width:8391;height:2" coordorigin="1814,831" coordsize="8391,0" path="m1814,831r8391,e" filled="f" strokecolor="#808285" strokeweight=".5pt">
                <v:path arrowok="t"/>
              </v:shape>
            </v:group>
            <v:group id="_x0000_s1442" style="position:absolute;left:1814;top:887;width:8391;height:2" coordorigin="1814,887" coordsize="8391,2">
              <v:shape id="_x0000_s1443" style="position:absolute;left:1814;top:887;width:8391;height:2" coordorigin="1814,887" coordsize="8391,0" path="m1814,887r8391,e" filled="f" strokecolor="#808285" strokeweight=".5pt">
                <v:path arrowok="t"/>
              </v:shape>
            </v:group>
            <v:group id="_x0000_s1440" style="position:absolute;left:1814;top:944;width:8391;height:2" coordorigin="1814,944" coordsize="8391,2">
              <v:shape id="_x0000_s1441" style="position:absolute;left:1814;top:944;width:8391;height:2" coordorigin="1814,944" coordsize="8391,0" path="m1814,944r8391,e" filled="f" strokecolor="#808285" strokeweight=".5pt">
                <v:path arrowok="t"/>
              </v:shape>
            </v:group>
            <v:group id="_x0000_s1438" style="position:absolute;left:1814;top:1001;width:8391;height:2" coordorigin="1814,1001" coordsize="8391,2">
              <v:shape id="_x0000_s1439" style="position:absolute;left:1814;top:1001;width:8391;height:2" coordorigin="1814,1001" coordsize="8391,0" path="m1814,1001r8391,e" filled="f" strokecolor="#808285" strokeweight=".5pt">
                <v:path arrowok="t"/>
              </v:shape>
            </v:group>
            <v:group id="_x0000_s1436" style="position:absolute;left:1814;top:1057;width:8391;height:2" coordorigin="1814,1057" coordsize="8391,2">
              <v:shape id="_x0000_s1437" style="position:absolute;left:1814;top:1057;width:8391;height:2" coordorigin="1814,1057" coordsize="8391,0" path="m1814,1057r8391,e" filled="f" strokecolor="#808285" strokeweight=".5pt">
                <v:path arrowok="t"/>
              </v:shape>
            </v:group>
            <v:group id="_x0000_s1434" style="position:absolute;left:1814;top:1114;width:8391;height:2" coordorigin="1814,1114" coordsize="8391,2">
              <v:shape id="_x0000_s1435" style="position:absolute;left:1814;top:1114;width:8391;height:2" coordorigin="1814,1114" coordsize="8391,0" path="m1814,1114r8391,e" filled="f" strokecolor="#808285" strokeweight=".5pt">
                <v:path arrowok="t"/>
              </v:shape>
            </v:group>
            <v:group id="_x0000_s1432" style="position:absolute;left:1814;top:1171;width:8391;height:2" coordorigin="1814,1171" coordsize="8391,2">
              <v:shape id="_x0000_s1433" style="position:absolute;left:1814;top:1171;width:8391;height:2" coordorigin="1814,1171" coordsize="8391,0" path="m1814,1171r8391,e" filled="f" strokecolor="#808285" strokeweight=".5pt">
                <v:path arrowok="t"/>
              </v:shape>
            </v:group>
            <v:group id="_x0000_s1430" style="position:absolute;left:1814;top:1227;width:8391;height:2" coordorigin="1814,1227" coordsize="8391,2">
              <v:shape id="_x0000_s1431" style="position:absolute;left:1814;top:1227;width:8391;height:2" coordorigin="1814,1227" coordsize="8391,0" path="m1814,1227r8391,e" filled="f" strokecolor="#808285" strokeweight=".5pt">
                <v:path arrowok="t"/>
              </v:shape>
            </v:group>
            <v:group id="_x0000_s1428" style="position:absolute;left:1814;top:1284;width:8391;height:2" coordorigin="1814,1284" coordsize="8391,2">
              <v:shape id="_x0000_s1429" style="position:absolute;left:1814;top:1284;width:8391;height:2" coordorigin="1814,1284" coordsize="8391,0" path="m1814,1284r8391,e" filled="f" strokecolor="#808285" strokeweight=".5pt">
                <v:path arrowok="t"/>
              </v:shape>
            </v:group>
            <v:group id="_x0000_s1426" style="position:absolute;left:1814;top:1341;width:8391;height:2" coordorigin="1814,1341" coordsize="8391,2">
              <v:shape id="_x0000_s1427" style="position:absolute;left:1814;top:1341;width:8391;height:2" coordorigin="1814,1341" coordsize="8391,0" path="m1814,1341r8391,e" filled="f" strokecolor="#808285" strokeweight=".5pt">
                <v:path arrowok="t"/>
              </v:shape>
            </v:group>
            <v:group id="_x0000_s1424" style="position:absolute;left:1814;top:1398;width:8391;height:2" coordorigin="1814,1398" coordsize="8391,2">
              <v:shape id="_x0000_s1425" style="position:absolute;left:1814;top:1398;width:8391;height:2" coordorigin="1814,1398" coordsize="8391,0" path="m1814,1398r8391,e" filled="f" strokecolor="#808285" strokeweight=".5pt">
                <v:path arrowok="t"/>
              </v:shape>
            </v:group>
            <v:group id="_x0000_s1422" style="position:absolute;left:1814;top:1454;width:8391;height:2" coordorigin="1814,1454" coordsize="8391,2">
              <v:shape id="_x0000_s1423" style="position:absolute;left:1814;top:1454;width:8391;height:2" coordorigin="1814,1454" coordsize="8391,0" path="m1814,1454r8391,e" filled="f" strokecolor="#808285" strokeweight=".5pt">
                <v:path arrowok="t"/>
              </v:shape>
            </v:group>
            <v:group id="_x0000_s1420" style="position:absolute;left:1814;top:1511;width:8391;height:2" coordorigin="1814,1511" coordsize="8391,2">
              <v:shape id="_x0000_s1421" style="position:absolute;left:1814;top:1511;width:8391;height:2" coordorigin="1814,1511" coordsize="8391,0" path="m1814,1511r8391,e" filled="f" strokecolor="#808285" strokeweight=".5pt">
                <v:path arrowok="t"/>
              </v:shape>
            </v:group>
            <v:group id="_x0000_s1418" style="position:absolute;left:1814;top:1568;width:8391;height:2" coordorigin="1814,1568" coordsize="8391,2">
              <v:shape id="_x0000_s1419" style="position:absolute;left:1814;top:1568;width:8391;height:2" coordorigin="1814,1568" coordsize="8391,0" path="m1814,1568r8391,e" filled="f" strokecolor="#808285" strokeweight=".5pt">
                <v:path arrowok="t"/>
              </v:shape>
            </v:group>
            <v:group id="_x0000_s1416" style="position:absolute;left:1814;top:1624;width:8391;height:2" coordorigin="1814,1624" coordsize="8391,2">
              <v:shape id="_x0000_s1417" style="position:absolute;left:1814;top:1624;width:8391;height:2" coordorigin="1814,1624" coordsize="8391,0" path="m1814,1624r8391,e" filled="f" strokecolor="#808285" strokeweight=".5pt">
                <v:path arrowok="t"/>
              </v:shape>
            </v:group>
            <v:group id="_x0000_s1414" style="position:absolute;left:1814;top:1681;width:8391;height:2" coordorigin="1814,1681" coordsize="8391,2">
              <v:shape id="_x0000_s1415" style="position:absolute;left:1814;top:1681;width:8391;height:2" coordorigin="1814,1681" coordsize="8391,0" path="m1814,1681r8391,e" filled="f" strokecolor="#808285" strokeweight=".5pt">
                <v:path arrowok="t"/>
              </v:shape>
            </v:group>
            <v:group id="_x0000_s1412" style="position:absolute;left:1814;top:1738;width:8391;height:2" coordorigin="1814,1738" coordsize="8391,2">
              <v:shape id="_x0000_s1413" style="position:absolute;left:1814;top:1738;width:8391;height:2" coordorigin="1814,1738" coordsize="8391,0" path="m1814,1738r8391,e" filled="f" strokecolor="#808285" strokeweight=".5pt">
                <v:path arrowok="t"/>
              </v:shape>
            </v:group>
            <v:group id="_x0000_s1410" style="position:absolute;left:1814;top:1794;width:8391;height:2" coordorigin="1814,1794" coordsize="8391,2">
              <v:shape id="_x0000_s1411" style="position:absolute;left:1814;top:1794;width:8391;height:2" coordorigin="1814,1794" coordsize="8391,0" path="m1814,1794r8391,e" filled="f" strokecolor="#808285" strokeweight=".5pt">
                <v:path arrowok="t"/>
              </v:shape>
            </v:group>
            <v:group id="_x0000_s1408" style="position:absolute;left:1814;top:1851;width:8391;height:2" coordorigin="1814,1851" coordsize="8391,2">
              <v:shape id="_x0000_s1409" style="position:absolute;left:1814;top:1851;width:8391;height:2" coordorigin="1814,1851" coordsize="8391,0" path="m1814,1851r8391,e" filled="f" strokecolor="#808285" strokeweight=".5pt">
                <v:path arrowok="t"/>
              </v:shape>
            </v:group>
            <v:group id="_x0000_s1406" style="position:absolute;left:1814;top:1908;width:8391;height:2" coordorigin="1814,1908" coordsize="8391,2">
              <v:shape id="_x0000_s1407" style="position:absolute;left:1814;top:1908;width:8391;height:2" coordorigin="1814,1908" coordsize="8391,0" path="m1814,1908r8391,e" filled="f" strokecolor="#808285" strokeweight=".5pt">
                <v:path arrowok="t"/>
              </v:shape>
            </v:group>
            <v:group id="_x0000_s1404" style="position:absolute;left:1814;top:1964;width:8391;height:2" coordorigin="1814,1964" coordsize="8391,2">
              <v:shape id="_x0000_s1405" style="position:absolute;left:1814;top:1964;width:8391;height:2" coordorigin="1814,1964" coordsize="8391,0" path="m1814,1964r8391,e" filled="f" strokecolor="#808285" strokeweight=".5pt">
                <v:path arrowok="t"/>
              </v:shape>
            </v:group>
            <v:group id="_x0000_s1402" style="position:absolute;left:1814;top:2021;width:8391;height:2" coordorigin="1814,2021" coordsize="8391,2">
              <v:shape id="_x0000_s1403" style="position:absolute;left:1814;top:2021;width:8391;height:2" coordorigin="1814,2021" coordsize="8391,0" path="m1814,2021r8391,e" filled="f" strokecolor="#808285" strokeweight=".5pt">
                <v:path arrowok="t"/>
              </v:shape>
            </v:group>
            <v:group id="_x0000_s1400" style="position:absolute;left:1814;top:2078;width:8391;height:2" coordorigin="1814,2078" coordsize="8391,2">
              <v:shape id="_x0000_s1401" style="position:absolute;left:1814;top:2078;width:8391;height:2" coordorigin="1814,2078" coordsize="8391,0" path="m1814,2078r8391,e" filled="f" strokecolor="#808285" strokeweight=".5pt">
                <v:path arrowok="t"/>
              </v:shape>
            </v:group>
            <v:group id="_x0000_s1398" style="position:absolute;left:1814;top:2135;width:8391;height:2" coordorigin="1814,2135" coordsize="8391,2">
              <v:shape id="_x0000_s1399" style="position:absolute;left:1814;top:2135;width:8391;height:2" coordorigin="1814,2135" coordsize="8391,0" path="m1814,2135r8391,e" filled="f" strokecolor="#808285" strokeweight=".5pt">
                <v:path arrowok="t"/>
              </v:shape>
            </v:group>
            <v:group id="_x0000_s1396" style="position:absolute;left:1814;top:2191;width:8391;height:2" coordorigin="1814,2191" coordsize="8391,2">
              <v:shape id="_x0000_s1397" style="position:absolute;left:1814;top:2191;width:8391;height:2" coordorigin="1814,2191" coordsize="8391,0" path="m1814,2191r8391,e" filled="f" strokecolor="#808285" strokeweight=".5pt">
                <v:path arrowok="t"/>
              </v:shape>
            </v:group>
            <v:group id="_x0000_s1394" style="position:absolute;left:1814;top:2248;width:8391;height:2" coordorigin="1814,2248" coordsize="8391,2">
              <v:shape id="_x0000_s1395" style="position:absolute;left:1814;top:2248;width:8391;height:2" coordorigin="1814,2248" coordsize="8391,0" path="m1814,2248r8391,e" filled="f" strokecolor="#808285" strokeweight=".5pt">
                <v:path arrowok="t"/>
              </v:shape>
            </v:group>
            <v:group id="_x0000_s1392" style="position:absolute;left:1814;top:2305;width:8391;height:2" coordorigin="1814,2305" coordsize="8391,2">
              <v:shape id="_x0000_s1393" style="position:absolute;left:1814;top:2305;width:8391;height:2" coordorigin="1814,2305" coordsize="8391,0" path="m1814,2305r8391,e" filled="f" strokecolor="#808285" strokeweight=".5pt">
                <v:path arrowok="t"/>
              </v:shape>
            </v:group>
            <v:group id="_x0000_s1390" style="position:absolute;left:1814;top:2361;width:8391;height:2" coordorigin="1814,2361" coordsize="8391,2">
              <v:shape id="_x0000_s1391" style="position:absolute;left:1814;top:2361;width:8391;height:2" coordorigin="1814,2361" coordsize="8391,0" path="m1814,2361r8391,e" filled="f" strokecolor="#808285" strokeweight=".5pt">
                <v:path arrowok="t"/>
              </v:shape>
            </v:group>
            <v:group id="_x0000_s1388" style="position:absolute;left:1814;top:2418;width:8391;height:2" coordorigin="1814,2418" coordsize="8391,2">
              <v:shape id="_x0000_s1389" style="position:absolute;left:1814;top:2418;width:8391;height:2" coordorigin="1814,2418" coordsize="8391,0" path="m1814,2418r8391,e" filled="f" strokecolor="#808285" strokeweight=".5pt">
                <v:path arrowok="t"/>
              </v:shape>
            </v:group>
            <v:group id="_x0000_s1386" style="position:absolute;left:1814;top:2475;width:8391;height:2" coordorigin="1814,2475" coordsize="8391,2">
              <v:shape id="_x0000_s1387" style="position:absolute;left:1814;top:2475;width:8391;height:2" coordorigin="1814,2475" coordsize="8391,0" path="m1814,2475r8391,e" filled="f" strokecolor="#808285" strokeweight=".5pt">
                <v:path arrowok="t"/>
              </v:shape>
            </v:group>
            <v:group id="_x0000_s1384" style="position:absolute;left:1814;top:2531;width:8391;height:2" coordorigin="1814,2531" coordsize="8391,2">
              <v:shape id="_x0000_s1385" style="position:absolute;left:1814;top:2531;width:8391;height:2" coordorigin="1814,2531" coordsize="8391,0" path="m1814,2531r8391,e" filled="f" strokecolor="#808285" strokeweight=".5pt">
                <v:path arrowok="t"/>
              </v:shape>
            </v:group>
            <v:group id="_x0000_s1382" style="position:absolute;left:1814;top:2588;width:8391;height:2" coordorigin="1814,2588" coordsize="8391,2">
              <v:shape id="_x0000_s1383" style="position:absolute;left:1814;top:2588;width:8391;height:2" coordorigin="1814,2588" coordsize="8391,0" path="m1814,2588r8391,e" filled="f" strokecolor="#808285" strokeweight=".5pt">
                <v:path arrowok="t"/>
              </v:shape>
            </v:group>
            <v:group id="_x0000_s1380" style="position:absolute;left:1814;top:2645;width:8391;height:2" coordorigin="1814,2645" coordsize="8391,2">
              <v:shape id="_x0000_s1381" style="position:absolute;left:1814;top:2645;width:8391;height:2" coordorigin="1814,2645" coordsize="8391,0" path="m1814,2645r8391,e" filled="f" strokecolor="#808285" strokeweight=".5pt">
                <v:path arrowok="t"/>
              </v:shape>
            </v:group>
            <v:group id="_x0000_s1378" style="position:absolute;left:1814;top:2701;width:8391;height:2" coordorigin="1814,2701" coordsize="8391,2">
              <v:shape id="_x0000_s1379" style="position:absolute;left:1814;top:2701;width:8391;height:2" coordorigin="1814,2701" coordsize="8391,0" path="m1814,2701r8391,e" filled="f" strokecolor="#808285" strokeweight=".5pt">
                <v:path arrowok="t"/>
              </v:shape>
            </v:group>
            <v:group id="_x0000_s1376" style="position:absolute;left:1814;top:2758;width:8391;height:2" coordorigin="1814,2758" coordsize="8391,2">
              <v:shape id="_x0000_s1377" style="position:absolute;left:1814;top:2758;width:8391;height:2" coordorigin="1814,2758" coordsize="8391,0" path="m1814,2758r8391,e" filled="f" strokecolor="#808285" strokeweight=".5pt">
                <v:path arrowok="t"/>
              </v:shape>
            </v:group>
            <v:group id="_x0000_s1374" style="position:absolute;left:1814;top:2815;width:8391;height:2" coordorigin="1814,2815" coordsize="8391,2">
              <v:shape id="_x0000_s1375" style="position:absolute;left:1814;top:2815;width:8391;height:2" coordorigin="1814,2815" coordsize="8391,0" path="m1814,2815r8391,e" filled="f" strokecolor="#808285" strokeweight=".5pt">
                <v:path arrowok="t"/>
              </v:shape>
            </v:group>
            <v:group id="_x0000_s1372" style="position:absolute;left:1814;top:2872;width:8391;height:2" coordorigin="1814,2872" coordsize="8391,2">
              <v:shape id="_x0000_s1373" style="position:absolute;left:1814;top:2872;width:8391;height:2" coordorigin="1814,2872" coordsize="8391,0" path="m1814,2872r8391,e" filled="f" strokecolor="#808285" strokeweight=".5pt">
                <v:path arrowok="t"/>
              </v:shape>
            </v:group>
            <v:group id="_x0000_s1370" style="position:absolute;left:1814;top:2928;width:8391;height:2" coordorigin="1814,2928" coordsize="8391,2">
              <v:shape id="_x0000_s1371" style="position:absolute;left:1814;top:2928;width:8391;height:2" coordorigin="1814,2928" coordsize="8391,0" path="m1814,2928r8391,e" filled="f" strokecolor="#808285" strokeweight=".5pt">
                <v:path arrowok="t"/>
              </v:shape>
            </v:group>
            <v:group id="_x0000_s1368" style="position:absolute;left:1814;top:2985;width:8391;height:2" coordorigin="1814,2985" coordsize="8391,2">
              <v:shape id="_x0000_s1369" style="position:absolute;left:1814;top:2985;width:8391;height:2" coordorigin="1814,2985" coordsize="8391,0" path="m1814,2985r8391,e" filled="f" strokecolor="#808285" strokeweight=".5pt">
                <v:path arrowok="t"/>
              </v:shape>
            </v:group>
            <v:group id="_x0000_s1366" style="position:absolute;left:1814;top:3042;width:8391;height:2" coordorigin="1814,3042" coordsize="8391,2">
              <v:shape id="_x0000_s1367" style="position:absolute;left:1814;top:3042;width:8391;height:2" coordorigin="1814,3042" coordsize="8391,0" path="m1814,3042r8391,e" filled="f" strokecolor="#808285" strokeweight=".5pt">
                <v:path arrowok="t"/>
              </v:shape>
            </v:group>
            <v:group id="_x0000_s1364" style="position:absolute;left:1814;top:3098;width:8391;height:2" coordorigin="1814,3098" coordsize="8391,2">
              <v:shape id="_x0000_s1365" style="position:absolute;left:1814;top:3098;width:8391;height:2" coordorigin="1814,3098" coordsize="8391,0" path="m1814,3098r8391,e" filled="f" strokecolor="#808285" strokeweight=".5pt">
                <v:path arrowok="t"/>
              </v:shape>
            </v:group>
            <v:group id="_x0000_s1362" style="position:absolute;left:1814;top:3155;width:8391;height:2" coordorigin="1814,3155" coordsize="8391,2">
              <v:shape id="_x0000_s1363" style="position:absolute;left:1814;top:3155;width:8391;height:2" coordorigin="1814,3155" coordsize="8391,0" path="m1814,3155r8391,e" filled="f" strokecolor="#808285" strokeweight=".5pt">
                <v:path arrowok="t"/>
              </v:shape>
            </v:group>
            <v:group id="_x0000_s1360" style="position:absolute;left:1814;top:3212;width:8391;height:2" coordorigin="1814,3212" coordsize="8391,2">
              <v:shape id="_x0000_s1361" style="position:absolute;left:1814;top:3212;width:8391;height:2" coordorigin="1814,3212" coordsize="8391,0" path="m1814,3212r8391,e" filled="f" strokecolor="#808285" strokeweight=".5pt">
                <v:path arrowok="t"/>
              </v:shape>
            </v:group>
            <v:group id="_x0000_s1358" style="position:absolute;left:1814;top:3268;width:8391;height:2" coordorigin="1814,3268" coordsize="8391,2">
              <v:shape id="_x0000_s1359" style="position:absolute;left:1814;top:3268;width:8391;height:2" coordorigin="1814,3268" coordsize="8391,0" path="m1814,3268r8391,e" filled="f" strokecolor="#808285" strokeweight=".5pt">
                <v:path arrowok="t"/>
              </v:shape>
            </v:group>
            <v:group id="_x0000_s1356" style="position:absolute;left:1814;top:3325;width:8391;height:2" coordorigin="1814,3325" coordsize="8391,2">
              <v:shape id="_x0000_s1357" style="position:absolute;left:1814;top:3325;width:8391;height:2" coordorigin="1814,3325" coordsize="8391,0" path="m1814,3325r8391,e" filled="f" strokecolor="#808285" strokeweight=".5pt">
                <v:path arrowok="t"/>
              </v:shape>
            </v:group>
            <v:group id="_x0000_s1354" style="position:absolute;left:1814;top:3382;width:8391;height:2" coordorigin="1814,3382" coordsize="8391,2">
              <v:shape id="_x0000_s1355" style="position:absolute;left:1814;top:3382;width:8391;height:2" coordorigin="1814,3382" coordsize="8391,0" path="m1814,3382r8391,e" filled="f" strokecolor="#808285" strokeweight=".5pt">
                <v:path arrowok="t"/>
              </v:shape>
            </v:group>
            <v:group id="_x0000_s1352" style="position:absolute;left:1814;top:3438;width:8391;height:2" coordorigin="1814,3438" coordsize="8391,2">
              <v:shape id="_x0000_s1353" style="position:absolute;left:1814;top:3438;width:8391;height:2" coordorigin="1814,3438" coordsize="8391,0" path="m1814,3438r8391,e" filled="f" strokecolor="#808285" strokeweight=".5pt">
                <v:path arrowok="t"/>
              </v:shape>
            </v:group>
            <v:group id="_x0000_s1350" style="position:absolute;left:1819;top:485;width:2;height:2958" coordorigin="1819,485" coordsize="2,2958">
              <v:shape id="_x0000_s1351" style="position:absolute;left:1819;top:485;width:2;height:2958" coordorigin="1819,485" coordsize="0,2958" path="m1819,485r,2958e" filled="f" strokecolor="#808285" strokeweight=".5pt">
                <v:path arrowok="t"/>
              </v:shape>
            </v:group>
            <v:group id="_x0000_s1348" style="position:absolute;left:1876;top:485;width:2;height:2958" coordorigin="1876,485" coordsize="2,2958">
              <v:shape id="_x0000_s1349" style="position:absolute;left:1876;top:485;width:2;height:2958" coordorigin="1876,485" coordsize="0,2958" path="m1876,485r,2958e" filled="f" strokecolor="#808285" strokeweight=".5pt">
                <v:path arrowok="t"/>
              </v:shape>
            </v:group>
            <v:group id="_x0000_s1346" style="position:absolute;left:1932;top:485;width:2;height:2958" coordorigin="1932,485" coordsize="2,2958">
              <v:shape id="_x0000_s1347" style="position:absolute;left:1932;top:485;width:2;height:2958" coordorigin="1932,485" coordsize="0,2958" path="m1932,485r,2958e" filled="f" strokecolor="#808285" strokeweight=".5pt">
                <v:path arrowok="t"/>
              </v:shape>
            </v:group>
            <v:group id="_x0000_s1344" style="position:absolute;left:1989;top:485;width:2;height:2958" coordorigin="1989,485" coordsize="2,2958">
              <v:shape id="_x0000_s1345" style="position:absolute;left:1989;top:485;width:2;height:2958" coordorigin="1989,485" coordsize="0,2958" path="m1989,485r,2958e" filled="f" strokecolor="#808285" strokeweight=".5pt">
                <v:path arrowok="t"/>
              </v:shape>
            </v:group>
            <v:group id="_x0000_s1342" style="position:absolute;left:2046;top:485;width:2;height:2958" coordorigin="2046,485" coordsize="2,2958">
              <v:shape id="_x0000_s1343" style="position:absolute;left:2046;top:485;width:2;height:2958" coordorigin="2046,485" coordsize="0,2958" path="m2046,485r,2958e" filled="f" strokecolor="#808285" strokeweight=".5pt">
                <v:path arrowok="t"/>
              </v:shape>
            </v:group>
            <v:group id="_x0000_s1340" style="position:absolute;left:2102;top:485;width:2;height:2958" coordorigin="2102,485" coordsize="2,2958">
              <v:shape id="_x0000_s1341" style="position:absolute;left:2102;top:485;width:2;height:2958" coordorigin="2102,485" coordsize="0,2958" path="m2102,485r,2958e" filled="f" strokecolor="#808285" strokeweight=".5pt">
                <v:path arrowok="t"/>
              </v:shape>
            </v:group>
            <v:group id="_x0000_s1338" style="position:absolute;left:2159;top:485;width:2;height:2958" coordorigin="2159,485" coordsize="2,2958">
              <v:shape id="_x0000_s1339" style="position:absolute;left:2159;top:485;width:2;height:2958" coordorigin="2159,485" coordsize="0,2958" path="m2159,485r,2958e" filled="f" strokecolor="#808285" strokeweight=".5pt">
                <v:path arrowok="t"/>
              </v:shape>
            </v:group>
            <v:group id="_x0000_s1336" style="position:absolute;left:2216;top:485;width:2;height:2958" coordorigin="2216,485" coordsize="2,2958">
              <v:shape id="_x0000_s1337" style="position:absolute;left:2216;top:485;width:2;height:2958" coordorigin="2216,485" coordsize="0,2958" path="m2216,485r,2958e" filled="f" strokecolor="#808285" strokeweight=".5pt">
                <v:path arrowok="t"/>
              </v:shape>
            </v:group>
            <v:group id="_x0000_s1334" style="position:absolute;left:2273;top:485;width:2;height:2958" coordorigin="2273,485" coordsize="2,2958">
              <v:shape id="_x0000_s1335" style="position:absolute;left:2273;top:485;width:2;height:2958" coordorigin="2273,485" coordsize="0,2958" path="m2273,485r,2958e" filled="f" strokecolor="#808285" strokeweight=".5pt">
                <v:path arrowok="t"/>
              </v:shape>
            </v:group>
            <v:group id="_x0000_s1332" style="position:absolute;left:2329;top:485;width:2;height:2958" coordorigin="2329,485" coordsize="2,2958">
              <v:shape id="_x0000_s1333" style="position:absolute;left:2329;top:485;width:2;height:2958" coordorigin="2329,485" coordsize="0,2958" path="m2329,485r,2958e" filled="f" strokecolor="#808285" strokeweight=".5pt">
                <v:path arrowok="t"/>
              </v:shape>
            </v:group>
            <v:group id="_x0000_s1330" style="position:absolute;left:2386;top:485;width:2;height:2958" coordorigin="2386,485" coordsize="2,2958">
              <v:shape id="_x0000_s1331" style="position:absolute;left:2386;top:485;width:2;height:2958" coordorigin="2386,485" coordsize="0,2958" path="m2386,485r,2958e" filled="f" strokecolor="#808285" strokeweight=".5pt">
                <v:path arrowok="t"/>
              </v:shape>
            </v:group>
            <v:group id="_x0000_s1328" style="position:absolute;left:2443;top:485;width:2;height:2958" coordorigin="2443,485" coordsize="2,2958">
              <v:shape id="_x0000_s1329" style="position:absolute;left:2443;top:485;width:2;height:2958" coordorigin="2443,485" coordsize="0,2958" path="m2443,485r,2958e" filled="f" strokecolor="#808285" strokeweight=".5pt">
                <v:path arrowok="t"/>
              </v:shape>
            </v:group>
            <v:group id="_x0000_s1326" style="position:absolute;left:2499;top:485;width:2;height:2958" coordorigin="2499,485" coordsize="2,2958">
              <v:shape id="_x0000_s1327" style="position:absolute;left:2499;top:485;width:2;height:2958" coordorigin="2499,485" coordsize="0,2958" path="m2499,485r,2958e" filled="f" strokecolor="#808285" strokeweight=".5pt">
                <v:path arrowok="t"/>
              </v:shape>
            </v:group>
            <v:group id="_x0000_s1324" style="position:absolute;left:2556;top:485;width:2;height:2958" coordorigin="2556,485" coordsize="2,2958">
              <v:shape id="_x0000_s1325" style="position:absolute;left:2556;top:485;width:2;height:2958" coordorigin="2556,485" coordsize="0,2958" path="m2556,485r,2958e" filled="f" strokecolor="#808285" strokeweight=".5pt">
                <v:path arrowok="t"/>
              </v:shape>
            </v:group>
            <v:group id="_x0000_s1322" style="position:absolute;left:2613;top:485;width:2;height:2958" coordorigin="2613,485" coordsize="2,2958">
              <v:shape id="_x0000_s1323" style="position:absolute;left:2613;top:485;width:2;height:2958" coordorigin="2613,485" coordsize="0,2958" path="m2613,485r,2958e" filled="f" strokecolor="#808285" strokeweight=".5pt">
                <v:path arrowok="t"/>
              </v:shape>
            </v:group>
            <v:group id="_x0000_s1320" style="position:absolute;left:2669;top:485;width:2;height:2958" coordorigin="2669,485" coordsize="2,2958">
              <v:shape id="_x0000_s1321" style="position:absolute;left:2669;top:485;width:2;height:2958" coordorigin="2669,485" coordsize="0,2958" path="m2669,485r,2958e" filled="f" strokecolor="#808285" strokeweight=".5pt">
                <v:path arrowok="t"/>
              </v:shape>
            </v:group>
            <v:group id="_x0000_s1318" style="position:absolute;left:2726;top:485;width:2;height:2958" coordorigin="2726,485" coordsize="2,2958">
              <v:shape id="_x0000_s1319" style="position:absolute;left:2726;top:485;width:2;height:2958" coordorigin="2726,485" coordsize="0,2958" path="m2726,485r,2958e" filled="f" strokecolor="#808285" strokeweight=".5pt">
                <v:path arrowok="t"/>
              </v:shape>
            </v:group>
            <v:group id="_x0000_s1316" style="position:absolute;left:2783;top:485;width:2;height:2958" coordorigin="2783,485" coordsize="2,2958">
              <v:shape id="_x0000_s1317" style="position:absolute;left:2783;top:485;width:2;height:2958" coordorigin="2783,485" coordsize="0,2958" path="m2783,485r,2958e" filled="f" strokecolor="#808285" strokeweight=".5pt">
                <v:path arrowok="t"/>
              </v:shape>
            </v:group>
            <v:group id="_x0000_s1314" style="position:absolute;left:2839;top:485;width:2;height:2958" coordorigin="2839,485" coordsize="2,2958">
              <v:shape id="_x0000_s1315" style="position:absolute;left:2839;top:485;width:2;height:2958" coordorigin="2839,485" coordsize="0,2958" path="m2839,485r,2958e" filled="f" strokecolor="#808285" strokeweight=".5pt">
                <v:path arrowok="t"/>
              </v:shape>
            </v:group>
            <v:group id="_x0000_s1312" style="position:absolute;left:2896;top:485;width:2;height:2958" coordorigin="2896,485" coordsize="2,2958">
              <v:shape id="_x0000_s1313" style="position:absolute;left:2896;top:485;width:2;height:2958" coordorigin="2896,485" coordsize="0,2958" path="m2896,485r,2958e" filled="f" strokecolor="#808285" strokeweight=".5pt">
                <v:path arrowok="t"/>
              </v:shape>
            </v:group>
            <v:group id="_x0000_s1310" style="position:absolute;left:2953;top:485;width:2;height:2958" coordorigin="2953,485" coordsize="2,2958">
              <v:shape id="_x0000_s1311" style="position:absolute;left:2953;top:485;width:2;height:2958" coordorigin="2953,485" coordsize="0,2958" path="m2953,485r,2958e" filled="f" strokecolor="#808285" strokeweight=".5pt">
                <v:path arrowok="t"/>
              </v:shape>
            </v:group>
            <v:group id="_x0000_s1308" style="position:absolute;left:3010;top:485;width:2;height:2958" coordorigin="3010,485" coordsize="2,2958">
              <v:shape id="_x0000_s1309" style="position:absolute;left:3010;top:485;width:2;height:2958" coordorigin="3010,485" coordsize="0,2958" path="m3010,485r,2958e" filled="f" strokecolor="#808285" strokeweight=".5pt">
                <v:path arrowok="t"/>
              </v:shape>
            </v:group>
            <v:group id="_x0000_s1306" style="position:absolute;left:3066;top:485;width:2;height:2958" coordorigin="3066,485" coordsize="2,2958">
              <v:shape id="_x0000_s1307" style="position:absolute;left:3066;top:485;width:2;height:2958" coordorigin="3066,485" coordsize="0,2958" path="m3066,485r,2958e" filled="f" strokecolor="#808285" strokeweight=".5pt">
                <v:path arrowok="t"/>
              </v:shape>
            </v:group>
            <v:group id="_x0000_s1304" style="position:absolute;left:3123;top:485;width:2;height:2958" coordorigin="3123,485" coordsize="2,2958">
              <v:shape id="_x0000_s1305" style="position:absolute;left:3123;top:485;width:2;height:2958" coordorigin="3123,485" coordsize="0,2958" path="m3123,485r,2958e" filled="f" strokecolor="#808285" strokeweight=".5pt">
                <v:path arrowok="t"/>
              </v:shape>
            </v:group>
            <v:group id="_x0000_s1302" style="position:absolute;left:3180;top:485;width:2;height:2958" coordorigin="3180,485" coordsize="2,2958">
              <v:shape id="_x0000_s1303" style="position:absolute;left:3180;top:485;width:2;height:2958" coordorigin="3180,485" coordsize="0,2958" path="m3180,485r,2958e" filled="f" strokecolor="#808285" strokeweight=".5pt">
                <v:path arrowok="t"/>
              </v:shape>
            </v:group>
            <v:group id="_x0000_s1300" style="position:absolute;left:3236;top:485;width:2;height:2958" coordorigin="3236,485" coordsize="2,2958">
              <v:shape id="_x0000_s1301" style="position:absolute;left:3236;top:485;width:2;height:2958" coordorigin="3236,485" coordsize="0,2958" path="m3236,485r,2958e" filled="f" strokecolor="#808285" strokeweight=".5pt">
                <v:path arrowok="t"/>
              </v:shape>
            </v:group>
            <v:group id="_x0000_s1298" style="position:absolute;left:3293;top:485;width:2;height:2958" coordorigin="3293,485" coordsize="2,2958">
              <v:shape id="_x0000_s1299" style="position:absolute;left:3293;top:485;width:2;height:2958" coordorigin="3293,485" coordsize="0,2958" path="m3293,485r,2958e" filled="f" strokecolor="#808285" strokeweight=".5pt">
                <v:path arrowok="t"/>
              </v:shape>
            </v:group>
            <v:group id="_x0000_s1296" style="position:absolute;left:3350;top:485;width:2;height:2958" coordorigin="3350,485" coordsize="2,2958">
              <v:shape id="_x0000_s1297" style="position:absolute;left:3350;top:485;width:2;height:2958" coordorigin="3350,485" coordsize="0,2958" path="m3350,485r,2958e" filled="f" strokecolor="#808285" strokeweight=".5pt">
                <v:path arrowok="t"/>
              </v:shape>
            </v:group>
            <v:group id="_x0000_s1294" style="position:absolute;left:3406;top:485;width:2;height:2958" coordorigin="3406,485" coordsize="2,2958">
              <v:shape id="_x0000_s1295" style="position:absolute;left:3406;top:485;width:2;height:2958" coordorigin="3406,485" coordsize="0,2958" path="m3406,485r,2958e" filled="f" strokecolor="#808285" strokeweight=".5pt">
                <v:path arrowok="t"/>
              </v:shape>
            </v:group>
            <v:group id="_x0000_s1292" style="position:absolute;left:3463;top:485;width:2;height:2958" coordorigin="3463,485" coordsize="2,2958">
              <v:shape id="_x0000_s1293" style="position:absolute;left:3463;top:485;width:2;height:2958" coordorigin="3463,485" coordsize="0,2958" path="m3463,485r,2958e" filled="f" strokecolor="#808285" strokeweight=".5pt">
                <v:path arrowok="t"/>
              </v:shape>
            </v:group>
            <v:group id="_x0000_s1290" style="position:absolute;left:3520;top:485;width:2;height:2958" coordorigin="3520,485" coordsize="2,2958">
              <v:shape id="_x0000_s1291" style="position:absolute;left:3520;top:485;width:2;height:2958" coordorigin="3520,485" coordsize="0,2958" path="m3520,485r,2958e" filled="f" strokecolor="#808285" strokeweight=".5pt">
                <v:path arrowok="t"/>
              </v:shape>
            </v:group>
            <v:group id="_x0000_s1288" style="position:absolute;left:3576;top:485;width:2;height:2958" coordorigin="3576,485" coordsize="2,2958">
              <v:shape id="_x0000_s1289" style="position:absolute;left:3576;top:485;width:2;height:2958" coordorigin="3576,485" coordsize="0,2958" path="m3576,485r,2958e" filled="f" strokecolor="#808285" strokeweight=".5pt">
                <v:path arrowok="t"/>
              </v:shape>
            </v:group>
            <v:group id="_x0000_s1286" style="position:absolute;left:3633;top:485;width:2;height:2958" coordorigin="3633,485" coordsize="2,2958">
              <v:shape id="_x0000_s1287" style="position:absolute;left:3633;top:485;width:2;height:2958" coordorigin="3633,485" coordsize="0,2958" path="m3633,485r,2958e" filled="f" strokecolor="#808285" strokeweight=".5pt">
                <v:path arrowok="t"/>
              </v:shape>
            </v:group>
            <v:group id="_x0000_s1284" style="position:absolute;left:3690;top:485;width:2;height:2958" coordorigin="3690,485" coordsize="2,2958">
              <v:shape id="_x0000_s1285" style="position:absolute;left:3690;top:485;width:2;height:2958" coordorigin="3690,485" coordsize="0,2958" path="m3690,485r,2958e" filled="f" strokecolor="#808285" strokeweight=".5pt">
                <v:path arrowok="t"/>
              </v:shape>
            </v:group>
            <v:group id="_x0000_s1282" style="position:absolute;left:3747;top:485;width:2;height:2958" coordorigin="3747,485" coordsize="2,2958">
              <v:shape id="_x0000_s1283" style="position:absolute;left:3747;top:485;width:2;height:2958" coordorigin="3747,485" coordsize="0,2958" path="m3747,485r,2958e" filled="f" strokecolor="#808285" strokeweight=".5pt">
                <v:path arrowok="t"/>
              </v:shape>
            </v:group>
            <v:group id="_x0000_s1280" style="position:absolute;left:3803;top:485;width:2;height:2958" coordorigin="3803,485" coordsize="2,2958">
              <v:shape id="_x0000_s1281" style="position:absolute;left:3803;top:485;width:2;height:2958" coordorigin="3803,485" coordsize="0,2958" path="m3803,485r,2958e" filled="f" strokecolor="#808285" strokeweight=".5pt">
                <v:path arrowok="t"/>
              </v:shape>
            </v:group>
            <v:group id="_x0000_s1278" style="position:absolute;left:3860;top:485;width:2;height:2958" coordorigin="3860,485" coordsize="2,2958">
              <v:shape id="_x0000_s1279" style="position:absolute;left:3860;top:485;width:2;height:2958" coordorigin="3860,485" coordsize="0,2958" path="m3860,485r,2958e" filled="f" strokecolor="#808285" strokeweight=".5pt">
                <v:path arrowok="t"/>
              </v:shape>
            </v:group>
            <v:group id="_x0000_s1276" style="position:absolute;left:3917;top:485;width:2;height:2958" coordorigin="3917,485" coordsize="2,2958">
              <v:shape id="_x0000_s1277" style="position:absolute;left:3917;top:485;width:2;height:2958" coordorigin="3917,485" coordsize="0,2958" path="m3917,485r,2958e" filled="f" strokecolor="#808285" strokeweight=".5pt">
                <v:path arrowok="t"/>
              </v:shape>
            </v:group>
            <v:group id="_x0000_s1274" style="position:absolute;left:3973;top:485;width:2;height:2958" coordorigin="3973,485" coordsize="2,2958">
              <v:shape id="_x0000_s1275" style="position:absolute;left:3973;top:485;width:2;height:2958" coordorigin="3973,485" coordsize="0,2958" path="m3973,485r,2958e" filled="f" strokecolor="#808285" strokeweight=".5pt">
                <v:path arrowok="t"/>
              </v:shape>
            </v:group>
            <v:group id="_x0000_s1272" style="position:absolute;left:4030;top:485;width:2;height:2958" coordorigin="4030,485" coordsize="2,2958">
              <v:shape id="_x0000_s1273" style="position:absolute;left:4030;top:485;width:2;height:2958" coordorigin="4030,485" coordsize="0,2958" path="m4030,485r,2958e" filled="f" strokecolor="#808285" strokeweight=".5pt">
                <v:path arrowok="t"/>
              </v:shape>
            </v:group>
            <v:group id="_x0000_s1270" style="position:absolute;left:4087;top:485;width:2;height:2958" coordorigin="4087,485" coordsize="2,2958">
              <v:shape id="_x0000_s1271" style="position:absolute;left:4087;top:485;width:2;height:2958" coordorigin="4087,485" coordsize="0,2958" path="m4087,485r,2958e" filled="f" strokecolor="#808285" strokeweight=".5pt">
                <v:path arrowok="t"/>
              </v:shape>
            </v:group>
            <v:group id="_x0000_s1268" style="position:absolute;left:4143;top:485;width:2;height:2958" coordorigin="4143,485" coordsize="2,2958">
              <v:shape id="_x0000_s1269" style="position:absolute;left:4143;top:485;width:2;height:2958" coordorigin="4143,485" coordsize="0,2958" path="m4143,485r,2958e" filled="f" strokecolor="#808285" strokeweight=".5pt">
                <v:path arrowok="t"/>
              </v:shape>
            </v:group>
            <v:group id="_x0000_s1266" style="position:absolute;left:4200;top:485;width:2;height:2958" coordorigin="4200,485" coordsize="2,2958">
              <v:shape id="_x0000_s1267" style="position:absolute;left:4200;top:485;width:2;height:2958" coordorigin="4200,485" coordsize="0,2958" path="m4200,485r,2958e" filled="f" strokecolor="#808285" strokeweight=".5pt">
                <v:path arrowok="t"/>
              </v:shape>
            </v:group>
            <v:group id="_x0000_s1264" style="position:absolute;left:4257;top:485;width:2;height:2958" coordorigin="4257,485" coordsize="2,2958">
              <v:shape id="_x0000_s1265" style="position:absolute;left:4257;top:485;width:2;height:2958" coordorigin="4257,485" coordsize="0,2958" path="m4257,485r,2958e" filled="f" strokecolor="#808285" strokeweight=".5pt">
                <v:path arrowok="t"/>
              </v:shape>
            </v:group>
            <v:group id="_x0000_s1262" style="position:absolute;left:4313;top:485;width:2;height:2958" coordorigin="4313,485" coordsize="2,2958">
              <v:shape id="_x0000_s1263" style="position:absolute;left:4313;top:485;width:2;height:2958" coordorigin="4313,485" coordsize="0,2958" path="m4313,485r,2958e" filled="f" strokecolor="#808285" strokeweight=".5pt">
                <v:path arrowok="t"/>
              </v:shape>
            </v:group>
            <v:group id="_x0000_s1260" style="position:absolute;left:4370;top:485;width:2;height:2958" coordorigin="4370,485" coordsize="2,2958">
              <v:shape id="_x0000_s1261" style="position:absolute;left:4370;top:485;width:2;height:2958" coordorigin="4370,485" coordsize="0,2958" path="m4370,485r,2958e" filled="f" strokecolor="#808285" strokeweight=".5pt">
                <v:path arrowok="t"/>
              </v:shape>
            </v:group>
            <v:group id="_x0000_s1258" style="position:absolute;left:4427;top:485;width:2;height:2958" coordorigin="4427,485" coordsize="2,2958">
              <v:shape id="_x0000_s1259" style="position:absolute;left:4427;top:485;width:2;height:2958" coordorigin="4427,485" coordsize="0,2958" path="m4427,485r,2958e" filled="f" strokecolor="#808285" strokeweight=".5pt">
                <v:path arrowok="t"/>
              </v:shape>
            </v:group>
            <v:group id="_x0000_s1256" style="position:absolute;left:4484;top:485;width:2;height:2958" coordorigin="4484,485" coordsize="2,2958">
              <v:shape id="_x0000_s1257" style="position:absolute;left:4484;top:485;width:2;height:2958" coordorigin="4484,485" coordsize="0,2958" path="m4484,485r,2958e" filled="f" strokecolor="#808285" strokeweight=".5pt">
                <v:path arrowok="t"/>
              </v:shape>
            </v:group>
            <v:group id="_x0000_s1254" style="position:absolute;left:4540;top:485;width:2;height:2958" coordorigin="4540,485" coordsize="2,2958">
              <v:shape id="_x0000_s1255" style="position:absolute;left:4540;top:485;width:2;height:2958" coordorigin="4540,485" coordsize="0,2958" path="m4540,485r,2958e" filled="f" strokecolor="#808285" strokeweight=".5pt">
                <v:path arrowok="t"/>
              </v:shape>
            </v:group>
            <v:group id="_x0000_s1252" style="position:absolute;left:4597;top:485;width:2;height:2958" coordorigin="4597,485" coordsize="2,2958">
              <v:shape id="_x0000_s1253" style="position:absolute;left:4597;top:485;width:2;height:2958" coordorigin="4597,485" coordsize="0,2958" path="m4597,485r,2958e" filled="f" strokecolor="#808285" strokeweight=".5pt">
                <v:path arrowok="t"/>
              </v:shape>
            </v:group>
            <v:group id="_x0000_s1250" style="position:absolute;left:4654;top:485;width:2;height:2958" coordorigin="4654,485" coordsize="2,2958">
              <v:shape id="_x0000_s1251" style="position:absolute;left:4654;top:485;width:2;height:2958" coordorigin="4654,485" coordsize="0,2958" path="m4654,485r,2958e" filled="f" strokecolor="#808285" strokeweight=".5pt">
                <v:path arrowok="t"/>
              </v:shape>
            </v:group>
            <v:group id="_x0000_s1248" style="position:absolute;left:4710;top:485;width:2;height:2958" coordorigin="4710,485" coordsize="2,2958">
              <v:shape id="_x0000_s1249" style="position:absolute;left:4710;top:485;width:2;height:2958" coordorigin="4710,485" coordsize="0,2958" path="m4710,485r,2958e" filled="f" strokecolor="#808285" strokeweight=".5pt">
                <v:path arrowok="t"/>
              </v:shape>
            </v:group>
            <v:group id="_x0000_s1246" style="position:absolute;left:4767;top:485;width:2;height:2958" coordorigin="4767,485" coordsize="2,2958">
              <v:shape id="_x0000_s1247" style="position:absolute;left:4767;top:485;width:2;height:2958" coordorigin="4767,485" coordsize="0,2958" path="m4767,485r,2958e" filled="f" strokecolor="#808285" strokeweight=".5pt">
                <v:path arrowok="t"/>
              </v:shape>
            </v:group>
            <v:group id="_x0000_s1244" style="position:absolute;left:4824;top:485;width:2;height:2958" coordorigin="4824,485" coordsize="2,2958">
              <v:shape id="_x0000_s1245" style="position:absolute;left:4824;top:485;width:2;height:2958" coordorigin="4824,485" coordsize="0,2958" path="m4824,485r,2958e" filled="f" strokecolor="#808285" strokeweight=".5pt">
                <v:path arrowok="t"/>
              </v:shape>
            </v:group>
            <v:group id="_x0000_s1242" style="position:absolute;left:4880;top:485;width:2;height:2958" coordorigin="4880,485" coordsize="2,2958">
              <v:shape id="_x0000_s1243" style="position:absolute;left:4880;top:485;width:2;height:2958" coordorigin="4880,485" coordsize="0,2958" path="m4880,485r,2958e" filled="f" strokecolor="#808285" strokeweight=".5pt">
                <v:path arrowok="t"/>
              </v:shape>
            </v:group>
            <v:group id="_x0000_s1240" style="position:absolute;left:4937;top:485;width:2;height:2958" coordorigin="4937,485" coordsize="2,2958">
              <v:shape id="_x0000_s1241" style="position:absolute;left:4937;top:485;width:2;height:2958" coordorigin="4937,485" coordsize="0,2958" path="m4937,485r,2958e" filled="f" strokecolor="#808285" strokeweight=".5pt">
                <v:path arrowok="t"/>
              </v:shape>
            </v:group>
            <v:group id="_x0000_s1238" style="position:absolute;left:4994;top:485;width:2;height:2958" coordorigin="4994,485" coordsize="2,2958">
              <v:shape id="_x0000_s1239" style="position:absolute;left:4994;top:485;width:2;height:2958" coordorigin="4994,485" coordsize="0,2958" path="m4994,485r,2958e" filled="f" strokecolor="#808285" strokeweight=".5pt">
                <v:path arrowok="t"/>
              </v:shape>
            </v:group>
            <v:group id="_x0000_s1236" style="position:absolute;left:5051;top:485;width:2;height:2958" coordorigin="5051,485" coordsize="2,2958">
              <v:shape id="_x0000_s1237" style="position:absolute;left:5051;top:485;width:2;height:2958" coordorigin="5051,485" coordsize="0,2958" path="m5051,485r,2958e" filled="f" strokecolor="#808285" strokeweight=".5pt">
                <v:path arrowok="t"/>
              </v:shape>
            </v:group>
            <v:group id="_x0000_s1234" style="position:absolute;left:5107;top:485;width:2;height:2958" coordorigin="5107,485" coordsize="2,2958">
              <v:shape id="_x0000_s1235" style="position:absolute;left:5107;top:485;width:2;height:2958" coordorigin="5107,485" coordsize="0,2958" path="m5107,485r,2958e" filled="f" strokecolor="#808285" strokeweight=".5pt">
                <v:path arrowok="t"/>
              </v:shape>
            </v:group>
            <v:group id="_x0000_s1232" style="position:absolute;left:5164;top:485;width:2;height:2958" coordorigin="5164,485" coordsize="2,2958">
              <v:shape id="_x0000_s1233" style="position:absolute;left:5164;top:485;width:2;height:2958" coordorigin="5164,485" coordsize="0,2958" path="m5164,485r,2958e" filled="f" strokecolor="#808285" strokeweight=".5pt">
                <v:path arrowok="t"/>
              </v:shape>
            </v:group>
            <v:group id="_x0000_s1230" style="position:absolute;left:5221;top:485;width:2;height:2958" coordorigin="5221,485" coordsize="2,2958">
              <v:shape id="_x0000_s1231" style="position:absolute;left:5221;top:485;width:2;height:2958" coordorigin="5221,485" coordsize="0,2958" path="m5221,485r,2958e" filled="f" strokecolor="#808285" strokeweight=".5pt">
                <v:path arrowok="t"/>
              </v:shape>
            </v:group>
            <v:group id="_x0000_s1228" style="position:absolute;left:5277;top:485;width:2;height:2958" coordorigin="5277,485" coordsize="2,2958">
              <v:shape id="_x0000_s1229" style="position:absolute;left:5277;top:485;width:2;height:2958" coordorigin="5277,485" coordsize="0,2958" path="m5277,485r,2958e" filled="f" strokecolor="#808285" strokeweight=".5pt">
                <v:path arrowok="t"/>
              </v:shape>
            </v:group>
            <v:group id="_x0000_s1226" style="position:absolute;left:5334;top:485;width:2;height:2958" coordorigin="5334,485" coordsize="2,2958">
              <v:shape id="_x0000_s1227" style="position:absolute;left:5334;top:485;width:2;height:2958" coordorigin="5334,485" coordsize="0,2958" path="m5334,485r,2958e" filled="f" strokecolor="#808285" strokeweight=".5pt">
                <v:path arrowok="t"/>
              </v:shape>
            </v:group>
            <v:group id="_x0000_s1224" style="position:absolute;left:5391;top:485;width:2;height:2958" coordorigin="5391,485" coordsize="2,2958">
              <v:shape id="_x0000_s1225" style="position:absolute;left:5391;top:485;width:2;height:2958" coordorigin="5391,485" coordsize="0,2958" path="m5391,485r,2958e" filled="f" strokecolor="#808285" strokeweight=".5pt">
                <v:path arrowok="t"/>
              </v:shape>
            </v:group>
            <v:group id="_x0000_s1222" style="position:absolute;left:5447;top:485;width:2;height:2958" coordorigin="5447,485" coordsize="2,2958">
              <v:shape id="_x0000_s1223" style="position:absolute;left:5447;top:485;width:2;height:2958" coordorigin="5447,485" coordsize="0,2958" path="m5447,485r,2958e" filled="f" strokecolor="#808285" strokeweight=".5pt">
                <v:path arrowok="t"/>
              </v:shape>
            </v:group>
            <v:group id="_x0000_s1220" style="position:absolute;left:5504;top:485;width:2;height:2958" coordorigin="5504,485" coordsize="2,2958">
              <v:shape id="_x0000_s1221" style="position:absolute;left:5504;top:485;width:2;height:2958" coordorigin="5504,485" coordsize="0,2958" path="m5504,485r,2958e" filled="f" strokecolor="#808285" strokeweight=".5pt">
                <v:path arrowok="t"/>
              </v:shape>
            </v:group>
            <v:group id="_x0000_s1218" style="position:absolute;left:5561;top:485;width:2;height:2958" coordorigin="5561,485" coordsize="2,2958">
              <v:shape id="_x0000_s1219" style="position:absolute;left:5561;top:485;width:2;height:2958" coordorigin="5561,485" coordsize="0,2958" path="m5561,485r,2958e" filled="f" strokecolor="#808285" strokeweight=".5pt">
                <v:path arrowok="t"/>
              </v:shape>
            </v:group>
            <v:group id="_x0000_s1216" style="position:absolute;left:5617;top:485;width:2;height:2958" coordorigin="5617,485" coordsize="2,2958">
              <v:shape id="_x0000_s1217" style="position:absolute;left:5617;top:485;width:2;height:2958" coordorigin="5617,485" coordsize="0,2958" path="m5617,485r,2958e" filled="f" strokecolor="#808285" strokeweight=".5pt">
                <v:path arrowok="t"/>
              </v:shape>
            </v:group>
            <v:group id="_x0000_s1214" style="position:absolute;left:5674;top:485;width:2;height:2958" coordorigin="5674,485" coordsize="2,2958">
              <v:shape id="_x0000_s1215" style="position:absolute;left:5674;top:485;width:2;height:2958" coordorigin="5674,485" coordsize="0,2958" path="m5674,485r,2958e" filled="f" strokecolor="#808285" strokeweight=".5pt">
                <v:path arrowok="t"/>
              </v:shape>
            </v:group>
            <v:group id="_x0000_s1212" style="position:absolute;left:5731;top:485;width:2;height:2958" coordorigin="5731,485" coordsize="2,2958">
              <v:shape id="_x0000_s1213" style="position:absolute;left:5731;top:485;width:2;height:2958" coordorigin="5731,485" coordsize="0,2958" path="m5731,485r,2958e" filled="f" strokecolor="#808285" strokeweight=".5pt">
                <v:path arrowok="t"/>
              </v:shape>
            </v:group>
            <v:group id="_x0000_s1210" style="position:absolute;left:5787;top:485;width:2;height:2958" coordorigin="5787,485" coordsize="2,2958">
              <v:shape id="_x0000_s1211" style="position:absolute;left:5787;top:485;width:2;height:2958" coordorigin="5787,485" coordsize="0,2958" path="m5787,485r,2958e" filled="f" strokecolor="#808285" strokeweight=".5pt">
                <v:path arrowok="t"/>
              </v:shape>
            </v:group>
            <v:group id="_x0000_s1208" style="position:absolute;left:5844;top:485;width:2;height:2958" coordorigin="5844,485" coordsize="2,2958">
              <v:shape id="_x0000_s1209" style="position:absolute;left:5844;top:485;width:2;height:2958" coordorigin="5844,485" coordsize="0,2958" path="m5844,485r,2958e" filled="f" strokecolor="#808285" strokeweight=".5pt">
                <v:path arrowok="t"/>
              </v:shape>
            </v:group>
            <v:group id="_x0000_s1206" style="position:absolute;left:5901;top:485;width:2;height:2958" coordorigin="5901,485" coordsize="2,2958">
              <v:shape id="_x0000_s1207" style="position:absolute;left:5901;top:485;width:2;height:2958" coordorigin="5901,485" coordsize="0,2958" path="m5901,485r,2958e" filled="f" strokecolor="#808285" strokeweight=".5pt">
                <v:path arrowok="t"/>
              </v:shape>
            </v:group>
            <v:group id="_x0000_s1204" style="position:absolute;left:5958;top:485;width:2;height:2958" coordorigin="5958,485" coordsize="2,2958">
              <v:shape id="_x0000_s1205" style="position:absolute;left:5958;top:485;width:2;height:2958" coordorigin="5958,485" coordsize="0,2958" path="m5958,485r,2958e" filled="f" strokecolor="#808285" strokeweight=".5pt">
                <v:path arrowok="t"/>
              </v:shape>
            </v:group>
            <v:group id="_x0000_s1202" style="position:absolute;left:6014;top:485;width:2;height:2958" coordorigin="6014,485" coordsize="2,2958">
              <v:shape id="_x0000_s1203" style="position:absolute;left:6014;top:485;width:2;height:2958" coordorigin="6014,485" coordsize="0,2958" path="m6014,485r,2958e" filled="f" strokecolor="#808285" strokeweight=".5pt">
                <v:path arrowok="t"/>
              </v:shape>
            </v:group>
            <v:group id="_x0000_s1200" style="position:absolute;left:6071;top:485;width:2;height:2958" coordorigin="6071,485" coordsize="2,2958">
              <v:shape id="_x0000_s1201" style="position:absolute;left:6071;top:485;width:2;height:2958" coordorigin="6071,485" coordsize="0,2958" path="m6071,485r,2958e" filled="f" strokecolor="#808285" strokeweight=".5pt">
                <v:path arrowok="t"/>
              </v:shape>
            </v:group>
            <v:group id="_x0000_s1198" style="position:absolute;left:6128;top:485;width:2;height:2958" coordorigin="6128,485" coordsize="2,2958">
              <v:shape id="_x0000_s1199" style="position:absolute;left:6128;top:485;width:2;height:2958" coordorigin="6128,485" coordsize="0,2958" path="m6128,485r,2958e" filled="f" strokecolor="#808285" strokeweight=".5pt">
                <v:path arrowok="t"/>
              </v:shape>
            </v:group>
            <v:group id="_x0000_s1196" style="position:absolute;left:6184;top:485;width:2;height:2958" coordorigin="6184,485" coordsize="2,2958">
              <v:shape id="_x0000_s1197" style="position:absolute;left:6184;top:485;width:2;height:2958" coordorigin="6184,485" coordsize="0,2958" path="m6184,485r,2958e" filled="f" strokecolor="#808285" strokeweight=".5pt">
                <v:path arrowok="t"/>
              </v:shape>
            </v:group>
            <v:group id="_x0000_s1194" style="position:absolute;left:6241;top:485;width:2;height:2958" coordorigin="6241,485" coordsize="2,2958">
              <v:shape id="_x0000_s1195" style="position:absolute;left:6241;top:485;width:2;height:2958" coordorigin="6241,485" coordsize="0,2958" path="m6241,485r,2958e" filled="f" strokecolor="#808285" strokeweight=".5pt">
                <v:path arrowok="t"/>
              </v:shape>
            </v:group>
            <v:group id="_x0000_s1192" style="position:absolute;left:6298;top:485;width:2;height:2958" coordorigin="6298,485" coordsize="2,2958">
              <v:shape id="_x0000_s1193" style="position:absolute;left:6298;top:485;width:2;height:2958" coordorigin="6298,485" coordsize="0,2958" path="m6298,485r,2958e" filled="f" strokecolor="#808285" strokeweight=".5pt">
                <v:path arrowok="t"/>
              </v:shape>
            </v:group>
            <v:group id="_x0000_s1190" style="position:absolute;left:6354;top:485;width:2;height:2958" coordorigin="6354,485" coordsize="2,2958">
              <v:shape id="_x0000_s1191" style="position:absolute;left:6354;top:485;width:2;height:2958" coordorigin="6354,485" coordsize="0,2958" path="m6354,485r,2958e" filled="f" strokecolor="#808285" strokeweight=".5pt">
                <v:path arrowok="t"/>
              </v:shape>
            </v:group>
            <v:group id="_x0000_s1188" style="position:absolute;left:6411;top:485;width:2;height:2958" coordorigin="6411,485" coordsize="2,2958">
              <v:shape id="_x0000_s1189" style="position:absolute;left:6411;top:485;width:2;height:2958" coordorigin="6411,485" coordsize="0,2958" path="m6411,485r,2958e" filled="f" strokecolor="#808285" strokeweight=".5pt">
                <v:path arrowok="t"/>
              </v:shape>
            </v:group>
            <v:group id="_x0000_s1186" style="position:absolute;left:6468;top:485;width:2;height:2958" coordorigin="6468,485" coordsize="2,2958">
              <v:shape id="_x0000_s1187" style="position:absolute;left:6468;top:485;width:2;height:2958" coordorigin="6468,485" coordsize="0,2958" path="m6468,485r,2958e" filled="f" strokecolor="#808285" strokeweight=".5pt">
                <v:path arrowok="t"/>
              </v:shape>
            </v:group>
            <v:group id="_x0000_s1184" style="position:absolute;left:6525;top:485;width:2;height:2958" coordorigin="6525,485" coordsize="2,2958">
              <v:shape id="_x0000_s1185" style="position:absolute;left:6525;top:485;width:2;height:2958" coordorigin="6525,485" coordsize="0,2958" path="m6525,485r,2958e" filled="f" strokecolor="#808285" strokeweight=".5pt">
                <v:path arrowok="t"/>
              </v:shape>
            </v:group>
            <v:group id="_x0000_s1182" style="position:absolute;left:6581;top:485;width:2;height:2958" coordorigin="6581,485" coordsize="2,2958">
              <v:shape id="_x0000_s1183" style="position:absolute;left:6581;top:485;width:2;height:2958" coordorigin="6581,485" coordsize="0,2958" path="m6581,485r,2958e" filled="f" strokecolor="#808285" strokeweight=".5pt">
                <v:path arrowok="t"/>
              </v:shape>
            </v:group>
            <v:group id="_x0000_s1180" style="position:absolute;left:6638;top:485;width:2;height:2958" coordorigin="6638,485" coordsize="2,2958">
              <v:shape id="_x0000_s1181" style="position:absolute;left:6638;top:485;width:2;height:2958" coordorigin="6638,485" coordsize="0,2958" path="m6638,485r,2958e" filled="f" strokecolor="#808285" strokeweight=".5pt">
                <v:path arrowok="t"/>
              </v:shape>
            </v:group>
            <v:group id="_x0000_s1178" style="position:absolute;left:6695;top:485;width:2;height:2958" coordorigin="6695,485" coordsize="2,2958">
              <v:shape id="_x0000_s1179" style="position:absolute;left:6695;top:485;width:2;height:2958" coordorigin="6695,485" coordsize="0,2958" path="m6695,485r,2958e" filled="f" strokecolor="#808285" strokeweight=".5pt">
                <v:path arrowok="t"/>
              </v:shape>
            </v:group>
            <v:group id="_x0000_s1176" style="position:absolute;left:6751;top:485;width:2;height:2958" coordorigin="6751,485" coordsize="2,2958">
              <v:shape id="_x0000_s1177" style="position:absolute;left:6751;top:485;width:2;height:2958" coordorigin="6751,485" coordsize="0,2958" path="m6751,485r,2958e" filled="f" strokecolor="#808285" strokeweight=".5pt">
                <v:path arrowok="t"/>
              </v:shape>
            </v:group>
            <v:group id="_x0000_s1174" style="position:absolute;left:6808;top:485;width:2;height:2958" coordorigin="6808,485" coordsize="2,2958">
              <v:shape id="_x0000_s1175" style="position:absolute;left:6808;top:485;width:2;height:2958" coordorigin="6808,485" coordsize="0,2958" path="m6808,485r,2958e" filled="f" strokecolor="#808285" strokeweight=".5pt">
                <v:path arrowok="t"/>
              </v:shape>
            </v:group>
            <v:group id="_x0000_s1172" style="position:absolute;left:6865;top:485;width:2;height:2958" coordorigin="6865,485" coordsize="2,2958">
              <v:shape id="_x0000_s1173" style="position:absolute;left:6865;top:485;width:2;height:2958" coordorigin="6865,485" coordsize="0,2958" path="m6865,485r,2958e" filled="f" strokecolor="#808285" strokeweight=".5pt">
                <v:path arrowok="t"/>
              </v:shape>
            </v:group>
            <v:group id="_x0000_s1170" style="position:absolute;left:6921;top:485;width:2;height:2958" coordorigin="6921,485" coordsize="2,2958">
              <v:shape id="_x0000_s1171" style="position:absolute;left:6921;top:485;width:2;height:2958" coordorigin="6921,485" coordsize="0,2958" path="m6921,485r,2958e" filled="f" strokecolor="#808285" strokeweight=".5pt">
                <v:path arrowok="t"/>
              </v:shape>
            </v:group>
            <v:group id="_x0000_s1168" style="position:absolute;left:6978;top:485;width:2;height:2958" coordorigin="6978,485" coordsize="2,2958">
              <v:shape id="_x0000_s1169" style="position:absolute;left:6978;top:485;width:2;height:2958" coordorigin="6978,485" coordsize="0,2958" path="m6978,485r,2958e" filled="f" strokecolor="#808285" strokeweight=".5pt">
                <v:path arrowok="t"/>
              </v:shape>
            </v:group>
            <v:group id="_x0000_s1166" style="position:absolute;left:7035;top:485;width:2;height:2958" coordorigin="7035,485" coordsize="2,2958">
              <v:shape id="_x0000_s1167" style="position:absolute;left:7035;top:485;width:2;height:2958" coordorigin="7035,485" coordsize="0,2958" path="m7035,485r,2958e" filled="f" strokecolor="#808285" strokeweight=".5pt">
                <v:path arrowok="t"/>
              </v:shape>
            </v:group>
            <v:group id="_x0000_s1164" style="position:absolute;left:7091;top:485;width:2;height:2958" coordorigin="7091,485" coordsize="2,2958">
              <v:shape id="_x0000_s1165" style="position:absolute;left:7091;top:485;width:2;height:2958" coordorigin="7091,485" coordsize="0,2958" path="m7091,485r,2958e" filled="f" strokecolor="#808285" strokeweight=".5pt">
                <v:path arrowok="t"/>
              </v:shape>
            </v:group>
            <v:group id="_x0000_s1162" style="position:absolute;left:7148;top:485;width:2;height:2958" coordorigin="7148,485" coordsize="2,2958">
              <v:shape id="_x0000_s1163" style="position:absolute;left:7148;top:485;width:2;height:2958" coordorigin="7148,485" coordsize="0,2958" path="m7148,485r,2958e" filled="f" strokecolor="#808285" strokeweight=".5pt">
                <v:path arrowok="t"/>
              </v:shape>
            </v:group>
            <v:group id="_x0000_s1160" style="position:absolute;left:7205;top:485;width:2;height:2958" coordorigin="7205,485" coordsize="2,2958">
              <v:shape id="_x0000_s1161" style="position:absolute;left:7205;top:485;width:2;height:2958" coordorigin="7205,485" coordsize="0,2958" path="m7205,485r,2958e" filled="f" strokecolor="#808285" strokeweight=".5pt">
                <v:path arrowok="t"/>
              </v:shape>
            </v:group>
            <v:group id="_x0000_s1158" style="position:absolute;left:7262;top:485;width:2;height:2958" coordorigin="7262,485" coordsize="2,2958">
              <v:shape id="_x0000_s1159" style="position:absolute;left:7262;top:485;width:2;height:2958" coordorigin="7262,485" coordsize="0,2958" path="m7262,485r,2958e" filled="f" strokecolor="#808285" strokeweight=".5pt">
                <v:path arrowok="t"/>
              </v:shape>
            </v:group>
            <v:group id="_x0000_s1156" style="position:absolute;left:7318;top:485;width:2;height:2958" coordorigin="7318,485" coordsize="2,2958">
              <v:shape id="_x0000_s1157" style="position:absolute;left:7318;top:485;width:2;height:2958" coordorigin="7318,485" coordsize="0,2958" path="m7318,485r,2958e" filled="f" strokecolor="#808285" strokeweight=".5pt">
                <v:path arrowok="t"/>
              </v:shape>
            </v:group>
            <v:group id="_x0000_s1154" style="position:absolute;left:7375;top:485;width:2;height:2958" coordorigin="7375,485" coordsize="2,2958">
              <v:shape id="_x0000_s1155" style="position:absolute;left:7375;top:485;width:2;height:2958" coordorigin="7375,485" coordsize="0,2958" path="m7375,485r,2958e" filled="f" strokecolor="#808285" strokeweight=".5pt">
                <v:path arrowok="t"/>
              </v:shape>
            </v:group>
            <v:group id="_x0000_s1152" style="position:absolute;left:7432;top:485;width:2;height:2958" coordorigin="7432,485" coordsize="2,2958">
              <v:shape id="_x0000_s1153" style="position:absolute;left:7432;top:485;width:2;height:2958" coordorigin="7432,485" coordsize="0,2958" path="m7432,485r,2958e" filled="f" strokecolor="#808285" strokeweight=".5pt">
                <v:path arrowok="t"/>
              </v:shape>
            </v:group>
            <v:group id="_x0000_s1150" style="position:absolute;left:7488;top:485;width:2;height:2958" coordorigin="7488,485" coordsize="2,2958">
              <v:shape id="_x0000_s1151" style="position:absolute;left:7488;top:485;width:2;height:2958" coordorigin="7488,485" coordsize="0,2958" path="m7488,485r,2958e" filled="f" strokecolor="#808285" strokeweight=".5pt">
                <v:path arrowok="t"/>
              </v:shape>
            </v:group>
            <v:group id="_x0000_s1148" style="position:absolute;left:7545;top:485;width:2;height:2958" coordorigin="7545,485" coordsize="2,2958">
              <v:shape id="_x0000_s1149" style="position:absolute;left:7545;top:485;width:2;height:2958" coordorigin="7545,485" coordsize="0,2958" path="m7545,485r,2958e" filled="f" strokecolor="#808285" strokeweight=".5pt">
                <v:path arrowok="t"/>
              </v:shape>
            </v:group>
            <v:group id="_x0000_s1146" style="position:absolute;left:7602;top:485;width:2;height:2958" coordorigin="7602,485" coordsize="2,2958">
              <v:shape id="_x0000_s1147" style="position:absolute;left:7602;top:485;width:2;height:2958" coordorigin="7602,485" coordsize="0,2958" path="m7602,485r,2958e" filled="f" strokecolor="#808285" strokeweight=".5pt">
                <v:path arrowok="t"/>
              </v:shape>
            </v:group>
            <v:group id="_x0000_s1144" style="position:absolute;left:7658;top:485;width:2;height:2958" coordorigin="7658,485" coordsize="2,2958">
              <v:shape id="_x0000_s1145" style="position:absolute;left:7658;top:485;width:2;height:2958" coordorigin="7658,485" coordsize="0,2958" path="m7658,485r,2958e" filled="f" strokecolor="#808285" strokeweight=".5pt">
                <v:path arrowok="t"/>
              </v:shape>
            </v:group>
            <v:group id="_x0000_s1142" style="position:absolute;left:7715;top:485;width:2;height:2958" coordorigin="7715,485" coordsize="2,2958">
              <v:shape id="_x0000_s1143" style="position:absolute;left:7715;top:485;width:2;height:2958" coordorigin="7715,485" coordsize="0,2958" path="m7715,485r,2958e" filled="f" strokecolor="#808285" strokeweight=".5pt">
                <v:path arrowok="t"/>
              </v:shape>
            </v:group>
            <v:group id="_x0000_s1140" style="position:absolute;left:7772;top:485;width:2;height:2958" coordorigin="7772,485" coordsize="2,2958">
              <v:shape id="_x0000_s1141" style="position:absolute;left:7772;top:485;width:2;height:2958" coordorigin="7772,485" coordsize="0,2958" path="m7772,485r,2958e" filled="f" strokecolor="#808285" strokeweight=".5pt">
                <v:path arrowok="t"/>
              </v:shape>
            </v:group>
            <v:group id="_x0000_s1138" style="position:absolute;left:7828;top:485;width:2;height:2958" coordorigin="7828,485" coordsize="2,2958">
              <v:shape id="_x0000_s1139" style="position:absolute;left:7828;top:485;width:2;height:2958" coordorigin="7828,485" coordsize="0,2958" path="m7828,485r,2958e" filled="f" strokecolor="#808285" strokeweight=".5pt">
                <v:path arrowok="t"/>
              </v:shape>
            </v:group>
            <v:group id="_x0000_s1136" style="position:absolute;left:7885;top:485;width:2;height:2958" coordorigin="7885,485" coordsize="2,2958">
              <v:shape id="_x0000_s1137" style="position:absolute;left:7885;top:485;width:2;height:2958" coordorigin="7885,485" coordsize="0,2958" path="m7885,485r,2958e" filled="f" strokecolor="#808285" strokeweight=".5pt">
                <v:path arrowok="t"/>
              </v:shape>
            </v:group>
            <v:group id="_x0000_s1134" style="position:absolute;left:7942;top:485;width:2;height:2958" coordorigin="7942,485" coordsize="2,2958">
              <v:shape id="_x0000_s1135" style="position:absolute;left:7942;top:485;width:2;height:2958" coordorigin="7942,485" coordsize="0,2958" path="m7942,485r,2958e" filled="f" strokecolor="#808285" strokeweight=".5pt">
                <v:path arrowok="t"/>
              </v:shape>
            </v:group>
            <v:group id="_x0000_s1132" style="position:absolute;left:7999;top:485;width:2;height:2958" coordorigin="7999,485" coordsize="2,2958">
              <v:shape id="_x0000_s1133" style="position:absolute;left:7999;top:485;width:2;height:2958" coordorigin="7999,485" coordsize="0,2958" path="m7999,485r,2958e" filled="f" strokecolor="#808285" strokeweight=".5pt">
                <v:path arrowok="t"/>
              </v:shape>
            </v:group>
            <v:group id="_x0000_s1130" style="position:absolute;left:8055;top:485;width:2;height:2958" coordorigin="8055,485" coordsize="2,2958">
              <v:shape id="_x0000_s1131" style="position:absolute;left:8055;top:485;width:2;height:2958" coordorigin="8055,485" coordsize="0,2958" path="m8055,485r,2958e" filled="f" strokecolor="#808285" strokeweight=".5pt">
                <v:path arrowok="t"/>
              </v:shape>
            </v:group>
            <v:group id="_x0000_s1128" style="position:absolute;left:8112;top:485;width:2;height:2958" coordorigin="8112,485" coordsize="2,2958">
              <v:shape id="_x0000_s1129" style="position:absolute;left:8112;top:485;width:2;height:2958" coordorigin="8112,485" coordsize="0,2958" path="m8112,485r,2958e" filled="f" strokecolor="#808285" strokeweight=".5pt">
                <v:path arrowok="t"/>
              </v:shape>
            </v:group>
            <v:group id="_x0000_s1126" style="position:absolute;left:8169;top:485;width:2;height:2958" coordorigin="8169,485" coordsize="2,2958">
              <v:shape id="_x0000_s1127" style="position:absolute;left:8169;top:485;width:2;height:2958" coordorigin="8169,485" coordsize="0,2958" path="m8169,485r,2958e" filled="f" strokecolor="#808285" strokeweight=".5pt">
                <v:path arrowok="t"/>
              </v:shape>
            </v:group>
            <v:group id="_x0000_s1124" style="position:absolute;left:8225;top:485;width:2;height:2958" coordorigin="8225,485" coordsize="2,2958">
              <v:shape id="_x0000_s1125" style="position:absolute;left:8225;top:485;width:2;height:2958" coordorigin="8225,485" coordsize="0,2958" path="m8225,485r,2958e" filled="f" strokecolor="#808285" strokeweight=".5pt">
                <v:path arrowok="t"/>
              </v:shape>
            </v:group>
            <v:group id="_x0000_s1122" style="position:absolute;left:8282;top:485;width:2;height:2958" coordorigin="8282,485" coordsize="2,2958">
              <v:shape id="_x0000_s1123" style="position:absolute;left:8282;top:485;width:2;height:2958" coordorigin="8282,485" coordsize="0,2958" path="m8282,485r,2958e" filled="f" strokecolor="#808285" strokeweight=".5pt">
                <v:path arrowok="t"/>
              </v:shape>
            </v:group>
            <v:group id="_x0000_s1120" style="position:absolute;left:8339;top:485;width:2;height:2958" coordorigin="8339,485" coordsize="2,2958">
              <v:shape id="_x0000_s1121" style="position:absolute;left:8339;top:485;width:2;height:2958" coordorigin="8339,485" coordsize="0,2958" path="m8339,485r,2958e" filled="f" strokecolor="#808285" strokeweight=".5pt">
                <v:path arrowok="t"/>
              </v:shape>
            </v:group>
            <v:group id="_x0000_s1118" style="position:absolute;left:8395;top:485;width:2;height:2958" coordorigin="8395,485" coordsize="2,2958">
              <v:shape id="_x0000_s1119" style="position:absolute;left:8395;top:485;width:2;height:2958" coordorigin="8395,485" coordsize="0,2958" path="m8395,485r,2958e" filled="f" strokecolor="#808285" strokeweight=".5pt">
                <v:path arrowok="t"/>
              </v:shape>
            </v:group>
            <v:group id="_x0000_s1116" style="position:absolute;left:8452;top:485;width:2;height:2958" coordorigin="8452,485" coordsize="2,2958">
              <v:shape id="_x0000_s1117" style="position:absolute;left:8452;top:485;width:2;height:2958" coordorigin="8452,485" coordsize="0,2958" path="m8452,485r,2958e" filled="f" strokecolor="#808285" strokeweight=".5pt">
                <v:path arrowok="t"/>
              </v:shape>
            </v:group>
            <v:group id="_x0000_s1114" style="position:absolute;left:8509;top:485;width:2;height:2958" coordorigin="8509,485" coordsize="2,2958">
              <v:shape id="_x0000_s1115" style="position:absolute;left:8509;top:485;width:2;height:2958" coordorigin="8509,485" coordsize="0,2958" path="m8509,485r,2958e" filled="f" strokecolor="#808285" strokeweight=".5pt">
                <v:path arrowok="t"/>
              </v:shape>
            </v:group>
            <v:group id="_x0000_s1112" style="position:absolute;left:8565;top:485;width:2;height:2958" coordorigin="8565,485" coordsize="2,2958">
              <v:shape id="_x0000_s1113" style="position:absolute;left:8565;top:485;width:2;height:2958" coordorigin="8565,485" coordsize="0,2958" path="m8565,485r,2958e" filled="f" strokecolor="#808285" strokeweight=".5pt">
                <v:path arrowok="t"/>
              </v:shape>
            </v:group>
            <v:group id="_x0000_s1110" style="position:absolute;left:8622;top:485;width:2;height:2958" coordorigin="8622,485" coordsize="2,2958">
              <v:shape id="_x0000_s1111" style="position:absolute;left:8622;top:485;width:2;height:2958" coordorigin="8622,485" coordsize="0,2958" path="m8622,485r,2958e" filled="f" strokecolor="#808285" strokeweight=".5pt">
                <v:path arrowok="t"/>
              </v:shape>
            </v:group>
            <v:group id="_x0000_s1108" style="position:absolute;left:8679;top:485;width:2;height:2958" coordorigin="8679,485" coordsize="2,2958">
              <v:shape id="_x0000_s1109" style="position:absolute;left:8679;top:485;width:2;height:2958" coordorigin="8679,485" coordsize="0,2958" path="m8679,485r,2958e" filled="f" strokecolor="#808285" strokeweight=".5pt">
                <v:path arrowok="t"/>
              </v:shape>
            </v:group>
            <v:group id="_x0000_s1106" style="position:absolute;left:8736;top:485;width:2;height:2958" coordorigin="8736,485" coordsize="2,2958">
              <v:shape id="_x0000_s1107" style="position:absolute;left:8736;top:485;width:2;height:2958" coordorigin="8736,485" coordsize="0,2958" path="m8736,485r,2958e" filled="f" strokecolor="#808285" strokeweight=".5pt">
                <v:path arrowok="t"/>
              </v:shape>
            </v:group>
            <v:group id="_x0000_s1104" style="position:absolute;left:8792;top:485;width:2;height:2958" coordorigin="8792,485" coordsize="2,2958">
              <v:shape id="_x0000_s1105" style="position:absolute;left:8792;top:485;width:2;height:2958" coordorigin="8792,485" coordsize="0,2958" path="m8792,485r,2958e" filled="f" strokecolor="#808285" strokeweight=".5pt">
                <v:path arrowok="t"/>
              </v:shape>
            </v:group>
            <v:group id="_x0000_s1102" style="position:absolute;left:8849;top:485;width:2;height:2958" coordorigin="8849,485" coordsize="2,2958">
              <v:shape id="_x0000_s1103" style="position:absolute;left:8849;top:485;width:2;height:2958" coordorigin="8849,485" coordsize="0,2958" path="m8849,485r,2958e" filled="f" strokecolor="#808285" strokeweight=".5pt">
                <v:path arrowok="t"/>
              </v:shape>
            </v:group>
            <v:group id="_x0000_s1100" style="position:absolute;left:8906;top:485;width:2;height:2958" coordorigin="8906,485" coordsize="2,2958">
              <v:shape id="_x0000_s1101" style="position:absolute;left:8906;top:485;width:2;height:2958" coordorigin="8906,485" coordsize="0,2958" path="m8906,485r,2958e" filled="f" strokecolor="#808285" strokeweight=".5pt">
                <v:path arrowok="t"/>
              </v:shape>
            </v:group>
            <v:group id="_x0000_s1098" style="position:absolute;left:8962;top:485;width:2;height:2958" coordorigin="8962,485" coordsize="2,2958">
              <v:shape id="_x0000_s1099" style="position:absolute;left:8962;top:485;width:2;height:2958" coordorigin="8962,485" coordsize="0,2958" path="m8962,485r,2958e" filled="f" strokecolor="#808285" strokeweight=".5pt">
                <v:path arrowok="t"/>
              </v:shape>
            </v:group>
            <v:group id="_x0000_s1096" style="position:absolute;left:9019;top:485;width:2;height:2958" coordorigin="9019,485" coordsize="2,2958">
              <v:shape id="_x0000_s1097" style="position:absolute;left:9019;top:485;width:2;height:2958" coordorigin="9019,485" coordsize="0,2958" path="m9019,485r,2958e" filled="f" strokecolor="#808285" strokeweight=".5pt">
                <v:path arrowok="t"/>
              </v:shape>
            </v:group>
            <v:group id="_x0000_s1094" style="position:absolute;left:9076;top:485;width:2;height:2958" coordorigin="9076,485" coordsize="2,2958">
              <v:shape id="_x0000_s1095" style="position:absolute;left:9076;top:485;width:2;height:2958" coordorigin="9076,485" coordsize="0,2958" path="m9076,485r,2958e" filled="f" strokecolor="#808285" strokeweight=".5pt">
                <v:path arrowok="t"/>
              </v:shape>
            </v:group>
            <v:group id="_x0000_s1092" style="position:absolute;left:9132;top:485;width:2;height:2958" coordorigin="9132,485" coordsize="2,2958">
              <v:shape id="_x0000_s1093" style="position:absolute;left:9132;top:485;width:2;height:2958" coordorigin="9132,485" coordsize="0,2958" path="m9132,485r,2958e" filled="f" strokecolor="#808285" strokeweight=".5pt">
                <v:path arrowok="t"/>
              </v:shape>
            </v:group>
            <v:group id="_x0000_s1090" style="position:absolute;left:9189;top:485;width:2;height:2958" coordorigin="9189,485" coordsize="2,2958">
              <v:shape id="_x0000_s1091" style="position:absolute;left:9189;top:485;width:2;height:2958" coordorigin="9189,485" coordsize="0,2958" path="m9189,485r,2958e" filled="f" strokecolor="#808285" strokeweight=".5pt">
                <v:path arrowok="t"/>
              </v:shape>
            </v:group>
            <v:group id="_x0000_s1088" style="position:absolute;left:9246;top:485;width:2;height:2958" coordorigin="9246,485" coordsize="2,2958">
              <v:shape id="_x0000_s1089" style="position:absolute;left:9246;top:485;width:2;height:2958" coordorigin="9246,485" coordsize="0,2958" path="m9246,485r,2958e" filled="f" strokecolor="#808285" strokeweight=".5pt">
                <v:path arrowok="t"/>
              </v:shape>
            </v:group>
            <v:group id="_x0000_s1086" style="position:absolute;left:9302;top:485;width:2;height:2958" coordorigin="9302,485" coordsize="2,2958">
              <v:shape id="_x0000_s1087" style="position:absolute;left:9302;top:485;width:2;height:2958" coordorigin="9302,485" coordsize="0,2958" path="m9302,485r,2958e" filled="f" strokecolor="#808285" strokeweight=".5pt">
                <v:path arrowok="t"/>
              </v:shape>
            </v:group>
            <v:group id="_x0000_s1084" style="position:absolute;left:9359;top:485;width:2;height:2958" coordorigin="9359,485" coordsize="2,2958">
              <v:shape id="_x0000_s1085" style="position:absolute;left:9359;top:485;width:2;height:2958" coordorigin="9359,485" coordsize="0,2958" path="m9359,485r,2958e" filled="f" strokecolor="#808285" strokeweight=".5pt">
                <v:path arrowok="t"/>
              </v:shape>
            </v:group>
            <v:group id="_x0000_s1082" style="position:absolute;left:9416;top:485;width:2;height:2958" coordorigin="9416,485" coordsize="2,2958">
              <v:shape id="_x0000_s1083" style="position:absolute;left:9416;top:485;width:2;height:2958" coordorigin="9416,485" coordsize="0,2958" path="m9416,485r,2958e" filled="f" strokecolor="#808285" strokeweight=".5pt">
                <v:path arrowok="t"/>
              </v:shape>
            </v:group>
            <v:group id="_x0000_s1080" style="position:absolute;left:9473;top:485;width:2;height:2958" coordorigin="9473,485" coordsize="2,2958">
              <v:shape id="_x0000_s1081" style="position:absolute;left:9473;top:485;width:2;height:2958" coordorigin="9473,485" coordsize="0,2958" path="m9473,485r,2958e" filled="f" strokecolor="#808285" strokeweight=".5pt">
                <v:path arrowok="t"/>
              </v:shape>
            </v:group>
            <v:group id="_x0000_s1078" style="position:absolute;left:9529;top:485;width:2;height:2958" coordorigin="9529,485" coordsize="2,2958">
              <v:shape id="_x0000_s1079" style="position:absolute;left:9529;top:485;width:2;height:2958" coordorigin="9529,485" coordsize="0,2958" path="m9529,485r,2958e" filled="f" strokecolor="#808285" strokeweight=".5pt">
                <v:path arrowok="t"/>
              </v:shape>
            </v:group>
            <v:group id="_x0000_s1076" style="position:absolute;left:9586;top:485;width:2;height:2958" coordorigin="9586,485" coordsize="2,2958">
              <v:shape id="_x0000_s1077" style="position:absolute;left:9586;top:485;width:2;height:2958" coordorigin="9586,485" coordsize="0,2958" path="m9586,485r,2958e" filled="f" strokecolor="#808285" strokeweight=".5pt">
                <v:path arrowok="t"/>
              </v:shape>
            </v:group>
            <v:group id="_x0000_s1074" style="position:absolute;left:9643;top:485;width:2;height:2958" coordorigin="9643,485" coordsize="2,2958">
              <v:shape id="_x0000_s1075" style="position:absolute;left:9643;top:485;width:2;height:2958" coordorigin="9643,485" coordsize="0,2958" path="m9643,485r,2958e" filled="f" strokecolor="#808285" strokeweight=".5pt">
                <v:path arrowok="t"/>
              </v:shape>
            </v:group>
            <v:group id="_x0000_s1072" style="position:absolute;left:9699;top:485;width:2;height:2958" coordorigin="9699,485" coordsize="2,2958">
              <v:shape id="_x0000_s1073" style="position:absolute;left:9699;top:485;width:2;height:2958" coordorigin="9699,485" coordsize="0,2958" path="m9699,485r,2958e" filled="f" strokecolor="#808285" strokeweight=".5pt">
                <v:path arrowok="t"/>
              </v:shape>
            </v:group>
            <v:group id="_x0000_s1070" style="position:absolute;left:9756;top:485;width:2;height:2958" coordorigin="9756,485" coordsize="2,2958">
              <v:shape id="_x0000_s1071" style="position:absolute;left:9756;top:485;width:2;height:2958" coordorigin="9756,485" coordsize="0,2958" path="m9756,485r,2958e" filled="f" strokecolor="#808285" strokeweight=".5pt">
                <v:path arrowok="t"/>
              </v:shape>
            </v:group>
            <v:group id="_x0000_s1068" style="position:absolute;left:9813;top:485;width:2;height:2958" coordorigin="9813,485" coordsize="2,2958">
              <v:shape id="_x0000_s1069" style="position:absolute;left:9813;top:485;width:2;height:2958" coordorigin="9813,485" coordsize="0,2958" path="m9813,485r,2958e" filled="f" strokecolor="#808285" strokeweight=".5pt">
                <v:path arrowok="t"/>
              </v:shape>
            </v:group>
            <v:group id="_x0000_s1066" style="position:absolute;left:9869;top:485;width:2;height:2958" coordorigin="9869,485" coordsize="2,2958">
              <v:shape id="_x0000_s1067" style="position:absolute;left:9869;top:485;width:2;height:2958" coordorigin="9869,485" coordsize="0,2958" path="m9869,485r,2958e" filled="f" strokecolor="#808285" strokeweight=".5pt">
                <v:path arrowok="t"/>
              </v:shape>
            </v:group>
            <v:group id="_x0000_s1064" style="position:absolute;left:9926;top:485;width:2;height:2958" coordorigin="9926,485" coordsize="2,2958">
              <v:shape id="_x0000_s1065" style="position:absolute;left:9926;top:485;width:2;height:2958" coordorigin="9926,485" coordsize="0,2958" path="m9926,485r,2958e" filled="f" strokecolor="#808285" strokeweight=".5pt">
                <v:path arrowok="t"/>
              </v:shape>
            </v:group>
            <v:group id="_x0000_s1062" style="position:absolute;left:9983;top:485;width:2;height:2958" coordorigin="9983,485" coordsize="2,2958">
              <v:shape id="_x0000_s1063" style="position:absolute;left:9983;top:485;width:2;height:2958" coordorigin="9983,485" coordsize="0,2958" path="m9983,485r,2958e" filled="f" strokecolor="#808285" strokeweight=".5pt">
                <v:path arrowok="t"/>
              </v:shape>
            </v:group>
            <v:group id="_x0000_s1060" style="position:absolute;left:10039;top:485;width:2;height:2958" coordorigin="10039,485" coordsize="2,2958">
              <v:shape id="_x0000_s1061" style="position:absolute;left:10039;top:485;width:2;height:2958" coordorigin="10039,485" coordsize="0,2958" path="m10039,485r,2958e" filled="f" strokecolor="#808285" strokeweight=".5pt">
                <v:path arrowok="t"/>
              </v:shape>
            </v:group>
            <v:group id="_x0000_s1058" style="position:absolute;left:10096;top:485;width:2;height:2958" coordorigin="10096,485" coordsize="2,2958">
              <v:shape id="_x0000_s1059" style="position:absolute;left:10096;top:485;width:2;height:2958" coordorigin="10096,485" coordsize="0,2958" path="m10096,485r,2958e" filled="f" strokecolor="#808285" strokeweight=".5pt">
                <v:path arrowok="t"/>
              </v:shape>
            </v:group>
            <v:group id="_x0000_s1056" style="position:absolute;left:10153;top:485;width:2;height:2958" coordorigin="10153,485" coordsize="2,2958">
              <v:shape id="_x0000_s1057" style="position:absolute;left:10153;top:485;width:2;height:2958" coordorigin="10153,485" coordsize="0,2958" path="m10153,485r,2958e" filled="f" strokecolor="#808285" strokeweight=".5pt">
                <v:path arrowok="t"/>
              </v:shape>
            </v:group>
            <v:group id="_x0000_s1054" style="position:absolute;left:10210;top:485;width:2;height:2958" coordorigin="10210,485" coordsize="2,2958">
              <v:shape id="_x0000_s1055" style="position:absolute;left:10210;top:485;width:2;height:2958" coordorigin="10210,485" coordsize="0,2958" path="m10210,485r,2958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ao</w:t>
      </w:r>
      <w:proofErr w:type="gramEnd"/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fundo da proveta.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7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0" style="position:absolute;left:0;text-align:left;margin-left:70.85pt;margin-top:2.05pt;width:11.35pt;height:11.35pt;z-index:-251644928;mso-position-horizontal-relative:page" coordorigin="1417,41" coordsize="227,227">
            <v:shape id="_x0000_s105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90.7pt;margin-top:29.3pt;width:419.55pt;height:.1pt;z-index:-251643904;mso-position-horizontal-relative:page" coordorigin="1814,586" coordsize="8391,2">
            <v:shape id="_x0000_s1049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que acontece quando aumentas a temperatura?</w:t>
      </w: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before="1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6C74A2" w:rsidRPr="00EE0922" w:rsidRDefault="00B27CFA">
      <w:pPr>
        <w:tabs>
          <w:tab w:val="left" w:pos="1300"/>
        </w:tabs>
        <w:spacing w:before="23" w:after="0" w:line="247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6" style="position:absolute;left:0;text-align:left;margin-left:90.7pt;margin-top:-9.85pt;width:419.55pt;height:.1pt;z-index:-251642880;mso-position-horizontal-relative:page" coordorigin="1814,-197" coordsize="8391,2">
            <v:shape id="_x0000_s1047" style="position:absolute;left:1814;top:-197;width:8391;height:2" coordorigin="1814,-197" coordsize="8391,0" path="m1814,-197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70.85pt;margin-top:2.05pt;width:11.35pt;height:11.35pt;z-index:-251641856;mso-position-horizontal-relative:page" coordorigin="1417,41" coordsize="227,227">
            <v:shape id="_x0000_s104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90.7pt;margin-top:29.3pt;width:419.55pt;height:.1pt;z-index:-251640832;mso-position-horizontal-relative:page" coordorigin="1814,586" coordsize="8391,2">
            <v:shape id="_x0000_s1043" style="position:absolute;left:1814;top:586;width:8391;height:2" coordorigin="1814,586" coordsize="8391,0" path="m1814,586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é a razão da utilização exclusiva do mesmo tipo de mel?</w:t>
      </w:r>
    </w:p>
    <w:p w:rsidR="006C74A2" w:rsidRPr="00EE0922" w:rsidRDefault="006C74A2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EE0922" w:rsidRDefault="006C74A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6C74A2" w:rsidRPr="00DD75D9" w:rsidRDefault="00B27CFA">
      <w:pPr>
        <w:spacing w:before="24" w:after="0" w:line="240" w:lineRule="auto"/>
        <w:ind w:left="1314" w:right="-20"/>
        <w:rPr>
          <w:rFonts w:ascii="Calibri" w:eastAsia="Myriad Pro Light" w:hAnsi="Calibri" w:cs="Calibri"/>
          <w:b/>
          <w:sz w:val="20"/>
          <w:szCs w:val="20"/>
          <w:lang w:val="pt-PT"/>
        </w:rPr>
      </w:pPr>
      <w:r>
        <w:rPr>
          <w:rFonts w:ascii="Calibri" w:hAnsi="Calibri" w:cs="Calibri"/>
          <w:b/>
        </w:rPr>
        <w:pict>
          <v:group id="_x0000_s1040" style="position:absolute;left:0;text-align:left;margin-left:90.7pt;margin-top:-31.35pt;width:419.55pt;height:.1pt;z-index:-251639808;mso-position-horizontal-relative:page" coordorigin="1814,-627" coordsize="8391,2">
            <v:shape id="_x0000_s1041" style="position:absolute;left:1814;top:-627;width:8391;height:2" coordorigin="1814,-627" coordsize="8391,0" path="m1814,-627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  <w:b/>
        </w:rPr>
        <w:pict>
          <v:group id="_x0000_s1038" style="position:absolute;left:0;text-align:left;margin-left:90.7pt;margin-top:-13.15pt;width:419.55pt;height:.1pt;z-index:-251638784;mso-position-horizontal-relative:page" coordorigin="1814,-263" coordsize="8391,2">
            <v:shape id="_x0000_s1039" style="position:absolute;left:1814;top:-263;width:8391;height:2" coordorigin="1814,-263" coordsize="8391,0" path="m1814,-263r8391,e" filled="f" strokecolor="#808285" strokeweight=".5pt">
              <v:path arrowok="t"/>
            </v:shape>
            <w10:wrap anchorx="page"/>
          </v:group>
        </w:pict>
      </w:r>
      <w:r w:rsidR="00F34A02" w:rsidRPr="00DD75D9">
        <w:rPr>
          <w:rFonts w:ascii="Calibri" w:eastAsia="Myriad Pro Light" w:hAnsi="Calibri" w:cs="Calibri"/>
          <w:b/>
          <w:color w:val="231F20"/>
          <w:sz w:val="20"/>
          <w:szCs w:val="20"/>
          <w:lang w:val="pt-PT"/>
        </w:rPr>
        <w:t>Conclusão</w:t>
      </w:r>
    </w:p>
    <w:p w:rsidR="006C74A2" w:rsidRPr="00EE0922" w:rsidRDefault="006C74A2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6C74A2" w:rsidRPr="00EE0922" w:rsidRDefault="00B27CFA">
      <w:pPr>
        <w:tabs>
          <w:tab w:val="left" w:pos="1300"/>
        </w:tabs>
        <w:spacing w:after="0" w:line="252" w:lineRule="auto"/>
        <w:ind w:left="1314" w:right="999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476" style="position:absolute;left:0;text-align:left;margin-left:91.2pt;margin-top:772pt;width:419.55pt;height:.1pt;z-index:-251630592;mso-position-horizontal-relative:page;mso-position-vertical-relative:page" coordorigin="1814,11403" coordsize="8391,2">
            <v:shape id="_x0000_s1477" style="position:absolute;left:1814;top:11403;width:8391;height:2" coordorigin="1814,11403" coordsize="8391,0" path="m1814,11403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478" style="position:absolute;left:0;text-align:left;margin-left:90.7pt;margin-top:754pt;width:419.55pt;height:.1pt;z-index:-251631616;mso-position-horizontal-relative:page;mso-position-vertical-relative:page" coordorigin="1814,11040" coordsize="8391,2">
            <v:shape id="_x0000_s1479" style="position:absolute;left:1814;top:11040;width:8391;height:2" coordorigin="1814,11040" coordsize="8391,0" path="m1814,11040r8391,e" filled="f" strokecolor="#808285" strokeweight=".5pt">
              <v:path arrowok="t"/>
            </v:shape>
            <w10:wrap anchorx="page" anchory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70.85pt;margin-top:.9pt;width:11.35pt;height:11.35pt;z-index:-251637760;mso-position-horizontal-relative:page" coordorigin="1417,18" coordsize="227,227">
            <v:shape id="_x0000_s103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4" style="position:absolute;left:0;text-align:left;margin-left:90.7pt;margin-top:40.65pt;width:419.55pt;height:.1pt;z-index:-251636736;mso-position-horizontal-relative:page" coordorigin="1814,813" coordsize="8391,2">
            <v:shape id="_x0000_s1035" style="position:absolute;left:1814;top:813;width:8391;height:2" coordorigin="1814,813" coordsize="8391,0" path="m1814,81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2" style="position:absolute;left:0;text-align:left;margin-left:90.7pt;margin-top:58.8pt;width:419.55pt;height:.1pt;z-index:-251635712;mso-position-horizontal-relative:page" coordorigin="1814,1176" coordsize="8391,2">
            <v:shape id="_x0000_s1033" style="position:absolute;left:1814;top:1176;width:8391;height:2" coordorigin="1814,1176" coordsize="8391,0" path="m1814,117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90.7pt;margin-top:77pt;width:419.55pt;height:.1pt;z-index:-251634688;mso-position-horizontal-relative:page" coordorigin="1814,1540" coordsize="8391,2">
            <v:shape id="_x0000_s1031" style="position:absolute;left:1814;top:1540;width:8391;height:2" coordorigin="1814,1540" coordsize="8391,0" path="m1814,1540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90.7pt;margin-top:95.15pt;width:419.55pt;height:.1pt;z-index:-251633664;mso-position-horizontal-relative:page" coordorigin="1814,1903" coordsize="8391,2">
            <v:shape id="_x0000_s1029" style="position:absolute;left:1814;top:1903;width:8391;height:2" coordorigin="1814,1903" coordsize="8391,0" path="m1814,190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113.35pt;width:419.55pt;height:.1pt;z-index:-251632640;mso-position-horizontal-relative:page" coordorigin="1814,2267" coordsize="8391,2">
            <v:shape id="_x0000_s1027" style="position:absolute;left:1814;top:2267;width:8391;height:2" coordorigin="1814,2267" coordsize="8391,0" path="m1814,2267r8391,e" filled="f" strokecolor="#808285" strokeweight=".5pt">
              <v:path arrowok="t"/>
            </v:shape>
            <w10:wrap anchorx="page"/>
          </v:group>
        </w:pic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F34A02" w:rsidRPr="00EE0922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F34A02" w:rsidRPr="00EE092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Apresenta de modo sucinto as principais conclusões retiradas com a execução desta atividade experimental.</w:t>
      </w:r>
    </w:p>
    <w:sectPr w:rsidR="006C74A2" w:rsidRPr="00EE0922">
      <w:headerReference w:type="even" r:id="rId15"/>
      <w:pgSz w:w="11920" w:h="15880"/>
      <w:pgMar w:top="1580" w:right="1580" w:bottom="560" w:left="500" w:header="79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CFA" w:rsidRDefault="00B27CFA">
      <w:pPr>
        <w:spacing w:after="0" w:line="240" w:lineRule="auto"/>
      </w:pPr>
      <w:r>
        <w:separator/>
      </w:r>
    </w:p>
  </w:endnote>
  <w:endnote w:type="continuationSeparator" w:id="0">
    <w:p w:rsidR="00B27CFA" w:rsidRDefault="00B27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4A2" w:rsidRPr="00EE0922" w:rsidRDefault="006C74A2" w:rsidP="00EE092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4A2" w:rsidRPr="00EE0922" w:rsidRDefault="006C74A2" w:rsidP="00EE0922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922" w:rsidRDefault="00EE092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CFA" w:rsidRDefault="00B27CFA">
      <w:pPr>
        <w:spacing w:after="0" w:line="240" w:lineRule="auto"/>
      </w:pPr>
      <w:r>
        <w:separator/>
      </w:r>
    </w:p>
  </w:footnote>
  <w:footnote w:type="continuationSeparator" w:id="0">
    <w:p w:rsidR="00B27CFA" w:rsidRDefault="00B27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4A2" w:rsidRPr="00EE0922" w:rsidRDefault="006C74A2" w:rsidP="00EE092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4A2" w:rsidRPr="00EE0922" w:rsidRDefault="006C74A2" w:rsidP="00EE092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922" w:rsidRDefault="00EE0922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4A2" w:rsidRPr="00EE0922" w:rsidRDefault="006C74A2" w:rsidP="00EE09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C74A2"/>
    <w:rsid w:val="0025161A"/>
    <w:rsid w:val="00337272"/>
    <w:rsid w:val="004D5E22"/>
    <w:rsid w:val="006C74A2"/>
    <w:rsid w:val="00B27CFA"/>
    <w:rsid w:val="00BE512A"/>
    <w:rsid w:val="00C04196"/>
    <w:rsid w:val="00D75329"/>
    <w:rsid w:val="00DD75D9"/>
    <w:rsid w:val="00EE0922"/>
    <w:rsid w:val="00F3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EE09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E0922"/>
  </w:style>
  <w:style w:type="paragraph" w:styleId="Rodap">
    <w:name w:val="footer"/>
    <w:basedOn w:val="Normal"/>
    <w:link w:val="RodapCarcter"/>
    <w:uiPriority w:val="99"/>
    <w:unhideWhenUsed/>
    <w:rsid w:val="00EE09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E0922"/>
  </w:style>
  <w:style w:type="paragraph" w:styleId="Textodebalo">
    <w:name w:val="Balloon Text"/>
    <w:basedOn w:val="Normal"/>
    <w:link w:val="TextodebaloCarcter"/>
    <w:uiPriority w:val="99"/>
    <w:semiHidden/>
    <w:unhideWhenUsed/>
    <w:rsid w:val="00C04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041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09D5AED-1638-47C9-A804-023FFFE0392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9</TotalTime>
  <Pages>4</Pages>
  <Words>739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9</cp:revision>
  <dcterms:created xsi:type="dcterms:W3CDTF">2013-03-12T15:40:00Z</dcterms:created>
  <dcterms:modified xsi:type="dcterms:W3CDTF">2013-03-12T18:34:00Z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