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C71" w:rsidRPr="00255FE5" w:rsidRDefault="002E3EFF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rFonts w:ascii="Calibri" w:hAnsi="Calibri" w:cs="Calibri"/>
          <w:noProof/>
          <w:lang w:val="pt-PT" w:eastAsia="pt-PT"/>
        </w:rPr>
        <w:drawing>
          <wp:anchor distT="0" distB="0" distL="114300" distR="114300" simplePos="0" relativeHeight="251690496" behindDoc="0" locked="0" layoutInCell="1" allowOverlap="1" wp14:anchorId="10C26205" wp14:editId="0C3717A3">
            <wp:simplePos x="0" y="0"/>
            <wp:positionH relativeFrom="column">
              <wp:posOffset>5377815</wp:posOffset>
            </wp:positionH>
            <wp:positionV relativeFrom="paragraph">
              <wp:posOffset>-625475</wp:posOffset>
            </wp:positionV>
            <wp:extent cx="1130935" cy="35941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antillan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93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2B77">
        <w:rPr>
          <w:rFonts w:ascii="Calibri" w:hAnsi="Calibri" w:cs="Calibri"/>
        </w:rPr>
        <w:pict>
          <v:group id="_x0000_s1610" style="position:absolute;left:0;text-align:left;margin-left:85.05pt;margin-top:1.25pt;width:439.35pt;height:25.5pt;z-index:-251686400;mso-position-horizontal-relative:page;mso-position-vertical-relative:text" coordorigin="1701,25" coordsize="8787,510">
            <v:shape id="_x0000_s1611" style="position:absolute;left:1701;top:25;width:8787;height:510" coordorigin="1701,25" coordsize="8787,510" path="m1757,25r-32,1l1708,32r-7,17l1701,81r,398l1701,511r7,17l1724,535r33,l10431,535r33,l10481,528r6,-16l10488,479r,-398l10464,26,1757,25e" fillcolor="#231f20" stroked="f">
              <v:path arrowok="t"/>
            </v:shape>
            <w10:wrap anchorx="page"/>
          </v:group>
        </w:pict>
      </w:r>
      <w:r w:rsidR="008E2B77">
        <w:rPr>
          <w:rFonts w:ascii="Calibri" w:hAnsi="Calibri" w:cs="Calibri"/>
        </w:rPr>
        <w:pict>
          <v:group id="_x0000_s1608" style="position:absolute;left:0;text-align:left;margin-left:85.55pt;margin-top:41.45pt;width:438.35pt;height:24.5pt;z-index:-251685376;mso-position-horizontal-relative:page;mso-position-vertical-relative:text" coordorigin="1711,829" coordsize="8767,490">
            <v:shape id="_x0000_s1609" style="position:absolute;left:1711;top:829;width:8767;height:490" coordorigin="1711,829" coordsize="8767,490" path="m1757,829r-12,2l1725,840r-13,24l1711,1272r1,13l1722,1304r24,14l10431,1319r13,-2l10463,1308r14,-24l10478,876r-2,-13l10467,844r-24,-14l1757,829xe" filled="f" strokecolor="#808285" strokeweight="1pt">
              <v:path arrowok="t"/>
            </v:shape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INVESTIGAÇÃO </w:t>
      </w:r>
      <w:proofErr w:type="gramStart"/>
      <w:r w:rsidR="007F1129" w:rsidRPr="00255FE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2  Tipos</w:t>
      </w:r>
      <w:proofErr w:type="gramEnd"/>
      <w:r w:rsidR="007F1129" w:rsidRPr="00255FE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de erupção — versão do professor</w:t>
      </w:r>
      <w:r w:rsidR="007F1129" w:rsidRPr="00255FE5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ab/>
      </w: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701C71" w:rsidRPr="00255FE5" w:rsidRDefault="007F1129">
      <w:pPr>
        <w:tabs>
          <w:tab w:val="left" w:pos="4680"/>
          <w:tab w:val="left" w:pos="5600"/>
          <w:tab w:val="left" w:pos="6820"/>
          <w:tab w:val="left" w:pos="8860"/>
        </w:tabs>
        <w:spacing w:before="45" w:after="0" w:line="167" w:lineRule="exact"/>
        <w:ind w:left="234" w:right="-20"/>
        <w:rPr>
          <w:rFonts w:ascii="Calibri" w:eastAsia="Myriad Pro" w:hAnsi="Calibri" w:cs="Calibri"/>
          <w:sz w:val="14"/>
          <w:szCs w:val="14"/>
          <w:lang w:val="pt-PT"/>
        </w:rPr>
      </w:pPr>
      <w:r w:rsidRPr="00255FE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255FE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255FE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55FE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55FE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255FE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255FE5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255FE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255FE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55FE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55FE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255FE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255FE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255FE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55FE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55FE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255FE5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255FE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255FE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55FE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701C71" w:rsidRPr="00255FE5" w:rsidRDefault="00701C71">
      <w:pPr>
        <w:spacing w:before="2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F1129">
      <w:pPr>
        <w:spacing w:before="24"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Indicações para</w:t>
      </w:r>
      <w:proofErr w:type="gram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professor</w:t>
      </w:r>
    </w:p>
    <w:p w:rsidR="00701C71" w:rsidRPr="00255FE5" w:rsidRDefault="00701C7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701C71" w:rsidRPr="00255FE5" w:rsidRDefault="007F1129">
      <w:pPr>
        <w:spacing w:after="0" w:line="251" w:lineRule="auto"/>
        <w:ind w:left="120" w:right="1283"/>
        <w:rPr>
          <w:rFonts w:ascii="Calibri" w:eastAsia="Myriad Pro Light" w:hAnsi="Calibri" w:cs="Calibri"/>
          <w:sz w:val="20"/>
          <w:szCs w:val="20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professor deve iniciar esta temática colocando a seguinte questão: «Será que todos os vulcões se manifestam do mesmo modo?» Promover a discussão e mostrar filmes que ilustrem atividade vulcânica efusiva (por exemplo: </w:t>
      </w:r>
      <w:hyperlink r:id="rId9">
        <w:r w:rsidRPr="00255FE5">
          <w:rPr>
            <w:rFonts w:ascii="Calibri" w:eastAsia="Myriad Pro Light" w:hAnsi="Calibri" w:cs="Calibri"/>
            <w:color w:val="231F20"/>
            <w:sz w:val="20"/>
            <w:szCs w:val="20"/>
            <w:lang w:val="pt-PT"/>
          </w:rPr>
          <w:t>http://www.youtube.com/watch?v=EG6V2TrzCUY&amp;feature=fvwre</w:t>
        </w:r>
      </w:hyperlink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l) e explosiva (por exemplo</w:t>
      </w:r>
      <w:hyperlink r:id="rId10">
        <w:r w:rsidRPr="00255FE5">
          <w:rPr>
            <w:rFonts w:ascii="Calibri" w:eastAsia="Myriad Pro Light" w:hAnsi="Calibri" w:cs="Calibri"/>
            <w:color w:val="231F20"/>
            <w:sz w:val="20"/>
            <w:szCs w:val="20"/>
            <w:lang w:val="pt-PT"/>
          </w:rPr>
          <w:t>: http://www.youtube.com/watch?v=FUF3aD-9av4&amp;feature=related)</w:t>
        </w:r>
      </w:hyperlink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solicitando aos alunos que sistematizem as principais diferenças observadas, conforme a tabela que se segue.</w:t>
      </w:r>
    </w:p>
    <w:p w:rsidR="00701C71" w:rsidRPr="00255FE5" w:rsidRDefault="00701C71">
      <w:pPr>
        <w:spacing w:before="7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701C71" w:rsidRPr="00255FE5" w:rsidRDefault="00701C71">
      <w:pPr>
        <w:spacing w:after="0"/>
        <w:rPr>
          <w:rFonts w:ascii="Calibri" w:hAnsi="Calibri" w:cs="Calibri"/>
          <w:lang w:val="pt-PT"/>
        </w:rPr>
        <w:sectPr w:rsidR="00701C71" w:rsidRPr="00255FE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20" w:h="15880"/>
          <w:pgMar w:top="980" w:right="500" w:bottom="560" w:left="1580" w:header="795" w:footer="374" w:gutter="0"/>
          <w:pgNumType w:start="195"/>
          <w:cols w:space="720"/>
        </w:sectPr>
      </w:pPr>
    </w:p>
    <w:p w:rsidR="00701C71" w:rsidRPr="00255FE5" w:rsidRDefault="00701C71">
      <w:pPr>
        <w:spacing w:before="8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8E2B77">
      <w:pPr>
        <w:tabs>
          <w:tab w:val="left" w:pos="500"/>
        </w:tabs>
        <w:spacing w:after="0" w:line="246" w:lineRule="exact"/>
        <w:ind w:left="180" w:right="-71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605" style="position:absolute;left:0;text-align:left;margin-left:85.05pt;margin-top:.9pt;width:11.35pt;height:11.35pt;z-index:-251684352;mso-position-horizontal-relative:page" coordorigin="1701,18" coordsize="227,227">
            <v:shape id="_x0000_s1606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Preenche a tabela que se segue.</w:t>
      </w:r>
    </w:p>
    <w:p w:rsidR="00701C71" w:rsidRPr="00255FE5" w:rsidRDefault="007F1129">
      <w:pPr>
        <w:spacing w:before="24"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55FE5">
        <w:rPr>
          <w:rFonts w:ascii="Calibri" w:hAnsi="Calibri" w:cs="Calibri"/>
          <w:lang w:val="pt-PT"/>
        </w:rPr>
        <w:br w:type="column"/>
      </w:r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>Parte I</w:t>
      </w:r>
    </w:p>
    <w:p w:rsidR="00701C71" w:rsidRPr="00255FE5" w:rsidRDefault="00701C71">
      <w:pPr>
        <w:spacing w:after="0"/>
        <w:rPr>
          <w:rFonts w:ascii="Calibri" w:hAnsi="Calibri" w:cs="Calibri"/>
          <w:lang w:val="pt-PT"/>
        </w:rPr>
        <w:sectPr w:rsidR="00701C71" w:rsidRPr="00255FE5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3281" w:space="956"/>
            <w:col w:w="5603"/>
          </w:cols>
        </w:sectPr>
      </w:pPr>
    </w:p>
    <w:p w:rsidR="00701C71" w:rsidRPr="00255FE5" w:rsidRDefault="00701C71">
      <w:pPr>
        <w:spacing w:before="3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701C71" w:rsidRPr="00255FE5" w:rsidRDefault="00701C71">
      <w:pPr>
        <w:spacing w:after="0"/>
        <w:rPr>
          <w:rFonts w:ascii="Calibri" w:hAnsi="Calibri" w:cs="Calibri"/>
          <w:lang w:val="pt-PT"/>
        </w:rPr>
        <w:sectPr w:rsidR="00701C71" w:rsidRPr="00255FE5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701C71" w:rsidRPr="00255FE5" w:rsidRDefault="008E2B77">
      <w:pPr>
        <w:spacing w:before="31" w:after="0" w:line="209" w:lineRule="exact"/>
        <w:ind w:left="1405" w:right="-67"/>
        <w:rPr>
          <w:rFonts w:ascii="Calibri" w:eastAsia="Myriad Pro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lastRenderedPageBreak/>
        <w:pict>
          <v:group id="_x0000_s1592" style="position:absolute;left:0;text-align:left;margin-left:104.85pt;margin-top:15.55pt;width:419.55pt;height:45.35pt;z-index:-251679232;mso-position-horizontal-relative:page" coordorigin="2097,311" coordsize="8391,907">
            <v:group id="_x0000_s1603" style="position:absolute;left:2102;top:316;width:3689;height:273" coordorigin="2102,316" coordsize="3689,273">
              <v:shape id="_x0000_s1604" style="position:absolute;left:2102;top:316;width:3689;height:273" coordorigin="2102,316" coordsize="3689,273" path="m2126,316r-3,l2102,317r,22l2102,566r,3l2103,590r23,l5768,590r3,l5792,589r,-23l5792,339r,-2l5791,316r-23,l2126,316xe" filled="f" strokecolor="#808285" strokeweight=".5pt">
                <v:path arrowok="t"/>
              </v:shape>
            </v:group>
            <v:group id="_x0000_s1601" style="position:absolute;left:5830;top:316;width:4653;height:273" coordorigin="5830,316" coordsize="4653,273">
              <v:shape id="_x0000_s1602" style="position:absolute;left:5830;top:316;width:4653;height:273" coordorigin="5830,316" coordsize="4653,273" path="m5853,316r-2,l5830,317r,22l5830,566r,3l5831,590r22,l10460,590r2,l10483,589r,-23l10483,339r,-2l10482,316r-22,l5853,316xe" filled="f" strokecolor="#808285" strokeweight=".5pt">
                <v:path arrowok="t"/>
              </v:shape>
            </v:group>
            <v:group id="_x0000_s1599" style="position:absolute;left:2102;top:628;width:3689;height:273" coordorigin="2102,628" coordsize="3689,273">
              <v:shape id="_x0000_s1600" style="position:absolute;left:2102;top:628;width:3689;height:273" coordorigin="2102,628" coordsize="3689,273" path="m2126,628r-3,l2102,629r,22l2102,878r,2l2103,901r23,l5768,901r3,l5792,901r,-23l5792,651r,-2l5791,628r-23,l2126,628xe" filled="f" strokecolor="#808285" strokeweight=".5pt">
                <v:path arrowok="t"/>
              </v:shape>
            </v:group>
            <v:group id="_x0000_s1597" style="position:absolute;left:5830;top:628;width:4653;height:273" coordorigin="5830,628" coordsize="4653,273">
              <v:shape id="_x0000_s1598" style="position:absolute;left:5830;top:628;width:4653;height:273" coordorigin="5830,628" coordsize="4653,273" path="m5853,628r-2,l5830,629r,22l5830,878r,2l5831,901r22,l10460,901r2,l10483,901r,-23l10483,651r,-2l10482,628r-22,l5853,628xe" filled="f" strokecolor="#808285" strokeweight=".5pt">
                <v:path arrowok="t"/>
              </v:shape>
            </v:group>
            <v:group id="_x0000_s1595" style="position:absolute;left:2102;top:940;width:3689;height:273" coordorigin="2102,940" coordsize="3689,273">
              <v:shape id="_x0000_s1596" style="position:absolute;left:2102;top:940;width:3689;height:273" coordorigin="2102,940" coordsize="3689,273" path="m2126,940r-3,l2102,941r,22l2102,1190r,2l2103,1213r23,l5768,1213r3,l5792,1212r,-22l5792,963r,-2l5791,940r-23,l2126,940xe" filled="f" strokecolor="#808285" strokeweight=".5pt">
                <v:path arrowok="t"/>
              </v:shape>
            </v:group>
            <v:group id="_x0000_s1593" style="position:absolute;left:5830;top:940;width:4653;height:273" coordorigin="5830,940" coordsize="4653,273">
              <v:shape id="_x0000_s1594" style="position:absolute;left:5830;top:940;width:4653;height:273" coordorigin="5830,940" coordsize="4653,273" path="m5853,940r-2,l5830,941r,22l5830,1190r,2l5831,1213r22,l10460,1213r2,l10483,1212r,-22l10483,963r,-2l10482,940r-22,l5853,940xe" filled="f" strokecolor="#808285" strokeweight=".5pt">
                <v:path arrowok="t"/>
              </v:shape>
            </v:group>
            <w10:wrap anchorx="page"/>
          </v:group>
        </w:pict>
      </w:r>
      <w:r w:rsidR="007F1129" w:rsidRPr="00255FE5">
        <w:rPr>
          <w:rFonts w:ascii="Calibri" w:eastAsia="Myriad Pro" w:hAnsi="Calibri" w:cs="Calibri"/>
          <w:color w:val="231F20"/>
          <w:sz w:val="18"/>
          <w:szCs w:val="18"/>
          <w:lang w:val="pt-PT"/>
        </w:rPr>
        <w:t>VULCANISMO EXPLOSIVO</w:t>
      </w:r>
    </w:p>
    <w:p w:rsidR="00701C71" w:rsidRPr="00255FE5" w:rsidRDefault="007F1129">
      <w:pPr>
        <w:spacing w:before="31" w:after="0" w:line="209" w:lineRule="exact"/>
        <w:ind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255FE5">
        <w:rPr>
          <w:rFonts w:ascii="Calibri" w:hAnsi="Calibri" w:cs="Calibri"/>
          <w:lang w:val="pt-PT"/>
        </w:rPr>
        <w:br w:type="column"/>
      </w:r>
      <w:r w:rsidRPr="00255FE5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VULCANISMO EFUSIVO</w:t>
      </w:r>
    </w:p>
    <w:p w:rsidR="00701C71" w:rsidRPr="00255FE5" w:rsidRDefault="00701C71">
      <w:pPr>
        <w:spacing w:after="0"/>
        <w:rPr>
          <w:rFonts w:ascii="Calibri" w:hAnsi="Calibri" w:cs="Calibri"/>
          <w:lang w:val="pt-PT"/>
        </w:rPr>
        <w:sectPr w:rsidR="00701C71" w:rsidRPr="00255FE5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3330" w:space="2386"/>
            <w:col w:w="4124"/>
          </w:cols>
        </w:sectPr>
      </w:pPr>
      <w:bookmarkStart w:id="0" w:name="_GoBack"/>
      <w:bookmarkEnd w:id="0"/>
    </w:p>
    <w:p w:rsidR="00701C71" w:rsidRPr="00255FE5" w:rsidRDefault="007F1129">
      <w:pPr>
        <w:tabs>
          <w:tab w:val="left" w:pos="4300"/>
        </w:tabs>
        <w:spacing w:before="89" w:after="0" w:line="240" w:lineRule="auto"/>
        <w:ind w:left="586" w:right="-20"/>
        <w:rPr>
          <w:rFonts w:ascii="Calibri" w:eastAsia="Comic Sans MS" w:hAnsi="Calibri" w:cs="Calibri"/>
          <w:sz w:val="16"/>
          <w:szCs w:val="16"/>
          <w:lang w:val="pt-PT"/>
        </w:rPr>
      </w:pPr>
      <w:r w:rsidRPr="00255FE5">
        <w:rPr>
          <w:rFonts w:ascii="Calibri" w:eastAsia="Comic Sans MS" w:hAnsi="Calibri" w:cs="Calibri"/>
          <w:color w:val="9D9FA1"/>
          <w:sz w:val="16"/>
          <w:szCs w:val="16"/>
          <w:lang w:val="pt-PT"/>
        </w:rPr>
        <w:lastRenderedPageBreak/>
        <w:t>• Ocorrência de explosões violentas</w:t>
      </w:r>
      <w:r w:rsidRPr="00255FE5">
        <w:rPr>
          <w:rFonts w:ascii="Calibri" w:eastAsia="Comic Sans MS" w:hAnsi="Calibri" w:cs="Calibri"/>
          <w:color w:val="9D9FA1"/>
          <w:sz w:val="16"/>
          <w:szCs w:val="16"/>
          <w:lang w:val="pt-PT"/>
        </w:rPr>
        <w:tab/>
        <w:t>• Ocorrência de explosões pouco violentas</w:t>
      </w:r>
    </w:p>
    <w:p w:rsidR="00701C71" w:rsidRPr="00255FE5" w:rsidRDefault="007F1129">
      <w:pPr>
        <w:tabs>
          <w:tab w:val="left" w:pos="4300"/>
        </w:tabs>
        <w:spacing w:before="89" w:after="0" w:line="240" w:lineRule="auto"/>
        <w:ind w:left="586" w:right="-20"/>
        <w:rPr>
          <w:rFonts w:ascii="Calibri" w:eastAsia="Comic Sans MS" w:hAnsi="Calibri" w:cs="Calibri"/>
          <w:sz w:val="16"/>
          <w:szCs w:val="16"/>
          <w:lang w:val="pt-PT"/>
        </w:rPr>
      </w:pPr>
      <w:r w:rsidRPr="00255FE5">
        <w:rPr>
          <w:rFonts w:ascii="Calibri" w:eastAsia="Comic Sans MS" w:hAnsi="Calibri" w:cs="Calibri"/>
          <w:color w:val="9D9FA1"/>
          <w:sz w:val="16"/>
          <w:szCs w:val="16"/>
          <w:lang w:val="pt-PT"/>
        </w:rPr>
        <w:t>• Emissão de piroclastos</w:t>
      </w:r>
      <w:r w:rsidRPr="00255FE5">
        <w:rPr>
          <w:rFonts w:ascii="Calibri" w:eastAsia="Comic Sans MS" w:hAnsi="Calibri" w:cs="Calibri"/>
          <w:color w:val="9D9FA1"/>
          <w:sz w:val="16"/>
          <w:szCs w:val="16"/>
          <w:lang w:val="pt-PT"/>
        </w:rPr>
        <w:tab/>
        <w:t>• Formação de repuxos de lava</w:t>
      </w:r>
    </w:p>
    <w:p w:rsidR="00701C71" w:rsidRPr="00255FE5" w:rsidRDefault="007F1129">
      <w:pPr>
        <w:tabs>
          <w:tab w:val="left" w:pos="4300"/>
        </w:tabs>
        <w:spacing w:before="89" w:after="0" w:line="210" w:lineRule="exact"/>
        <w:ind w:left="586" w:right="-20"/>
        <w:rPr>
          <w:rFonts w:ascii="Calibri" w:eastAsia="Comic Sans MS" w:hAnsi="Calibri" w:cs="Calibri"/>
          <w:sz w:val="16"/>
          <w:szCs w:val="16"/>
          <w:lang w:val="pt-PT"/>
        </w:rPr>
      </w:pPr>
      <w:r w:rsidRPr="00255FE5">
        <w:rPr>
          <w:rFonts w:ascii="Calibri" w:eastAsia="Comic Sans MS" w:hAnsi="Calibri" w:cs="Calibri"/>
          <w:color w:val="9D9FA1"/>
          <w:sz w:val="16"/>
          <w:szCs w:val="16"/>
          <w:lang w:val="pt-PT"/>
        </w:rPr>
        <w:t>• Formação de nuvens ardentes</w:t>
      </w:r>
      <w:r w:rsidRPr="00255FE5">
        <w:rPr>
          <w:rFonts w:ascii="Calibri" w:eastAsia="Comic Sans MS" w:hAnsi="Calibri" w:cs="Calibri"/>
          <w:color w:val="9D9FA1"/>
          <w:sz w:val="16"/>
          <w:szCs w:val="16"/>
          <w:lang w:val="pt-PT"/>
        </w:rPr>
        <w:tab/>
        <w:t>• Rios e mantos de lava</w:t>
      </w:r>
    </w:p>
    <w:p w:rsidR="00701C71" w:rsidRPr="00255FE5" w:rsidRDefault="00701C71">
      <w:pPr>
        <w:spacing w:before="10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701C71" w:rsidRPr="00255FE5" w:rsidRDefault="007F1129">
      <w:pPr>
        <w:spacing w:before="24"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Dados</w:t>
      </w:r>
    </w:p>
    <w:p w:rsidR="00701C71" w:rsidRPr="00255FE5" w:rsidRDefault="00701C7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701C71" w:rsidRPr="00255FE5" w:rsidRDefault="007F1129">
      <w:pPr>
        <w:spacing w:after="0" w:line="236" w:lineRule="exact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Existem dois tipos principais de vulcanismo: o efusivo e o explosivo.</w:t>
      </w:r>
    </w:p>
    <w:p w:rsidR="00701C71" w:rsidRPr="00255FE5" w:rsidRDefault="00701C71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8E2B77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90" style="position:absolute;left:0;text-align:left;margin-left:85.05pt;margin-top:2.05pt;width:11.35pt;height:11.35pt;z-index:-251683328;mso-position-horizontal-relative:page" coordorigin="1701,41" coordsize="227,227">
            <v:shape id="_x0000_s159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Define um problema subjacente a esta afirmação.</w:t>
      </w:r>
    </w:p>
    <w:p w:rsidR="00701C71" w:rsidRPr="00255FE5" w:rsidRDefault="007F1129">
      <w:pPr>
        <w:tabs>
          <w:tab w:val="left" w:pos="8900"/>
        </w:tabs>
        <w:spacing w:before="83" w:after="0" w:line="236" w:lineRule="exact"/>
        <w:ind w:left="517" w:right="-20"/>
        <w:rPr>
          <w:rFonts w:ascii="Calibri" w:eastAsia="Comic Sans MS" w:hAnsi="Calibri" w:cs="Calibri"/>
          <w:sz w:val="18"/>
          <w:szCs w:val="18"/>
          <w:lang w:val="pt-PT"/>
        </w:rPr>
      </w:pP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 xml:space="preserve">Por que razão existem vulcões com atividade explosiva e outros com atividade efusiva? </w:t>
      </w: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ab/>
      </w: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before="6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8E2B77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88" style="position:absolute;left:0;text-align:left;margin-left:104.85pt;margin-top:-12.7pt;width:419.55pt;height:.1pt;z-index:-251682304;mso-position-horizontal-relative:page" coordorigin="2097,-254" coordsize="8391,2">
            <v:shape id="_x0000_s1589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86" style="position:absolute;left:0;text-align:left;margin-left:85.05pt;margin-top:2.05pt;width:11.35pt;height:11.35pt;z-index:-251681280;mso-position-horizontal-relative:page" coordorigin="1701,41" coordsize="227,227">
            <v:shape id="_x0000_s158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Formula uma hipótese para o problema apresentado.</w:t>
      </w:r>
    </w:p>
    <w:p w:rsidR="00701C71" w:rsidRPr="00255FE5" w:rsidRDefault="007F1129">
      <w:pPr>
        <w:spacing w:before="79" w:after="0" w:line="240" w:lineRule="auto"/>
        <w:ind w:left="517" w:right="-20"/>
        <w:rPr>
          <w:rFonts w:ascii="Calibri" w:eastAsia="Comic Sans MS" w:hAnsi="Calibri" w:cs="Calibri"/>
          <w:sz w:val="18"/>
          <w:szCs w:val="18"/>
          <w:lang w:val="pt-PT"/>
        </w:rPr>
      </w:pP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>Aceitar as diversas hipóteses colocadas pelos alunos e privilegiar as que referem o teor em gases,</w:t>
      </w:r>
    </w:p>
    <w:p w:rsidR="00701C71" w:rsidRPr="00255FE5" w:rsidRDefault="00701C71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701C71" w:rsidRPr="00255FE5" w:rsidRDefault="007F1129">
      <w:pPr>
        <w:tabs>
          <w:tab w:val="left" w:pos="8900"/>
        </w:tabs>
        <w:spacing w:after="0" w:line="236" w:lineRule="exact"/>
        <w:ind w:left="517" w:right="-20"/>
        <w:rPr>
          <w:rFonts w:ascii="Calibri" w:eastAsia="Comic Sans MS" w:hAnsi="Calibri" w:cs="Calibri"/>
          <w:sz w:val="18"/>
          <w:szCs w:val="18"/>
          <w:lang w:val="pt-PT"/>
        </w:rPr>
      </w:pPr>
      <w:proofErr w:type="gramStart"/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>a</w:t>
      </w:r>
      <w:proofErr w:type="gramEnd"/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 xml:space="preserve"> viscosidade e a temperatura. </w:t>
      </w: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ab/>
      </w:r>
    </w:p>
    <w:p w:rsidR="00701C71" w:rsidRPr="00255FE5" w:rsidRDefault="00701C71">
      <w:pPr>
        <w:spacing w:before="7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701C71" w:rsidRPr="00255FE5" w:rsidRDefault="008E2B77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84" style="position:absolute;left:0;text-align:left;margin-left:85.05pt;margin-top:2.05pt;width:11.35pt;height:11.35pt;z-index:-251680256;mso-position-horizontal-relative:page" coordorigin="1701,41" coordsize="227,227">
            <v:shape id="_x0000_s158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Executa o protocolo experimental seguinte.</w:t>
      </w:r>
    </w:p>
    <w:p w:rsidR="00701C71" w:rsidRPr="00255FE5" w:rsidRDefault="00701C7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701C71" w:rsidRPr="00255FE5" w:rsidRDefault="007F112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Material</w:t>
      </w:r>
    </w:p>
    <w:p w:rsidR="00701C71" w:rsidRPr="00255FE5" w:rsidRDefault="00701C71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701C71" w:rsidRPr="00255FE5" w:rsidRDefault="007F1129">
      <w:pPr>
        <w:tabs>
          <w:tab w:val="left" w:pos="3340"/>
          <w:tab w:val="left" w:pos="5900"/>
        </w:tabs>
        <w:spacing w:after="0" w:line="253" w:lineRule="auto"/>
        <w:ind w:left="661" w:right="2615" w:hanging="143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•  Garrafa</w:t>
      </w:r>
      <w:proofErr w:type="gram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água</w:t>
      </w:r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•  Frasco de mel</w:t>
      </w:r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•  Placa de vidro mineral gaseificada</w:t>
      </w:r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•  2 provetas graduadas</w:t>
      </w:r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•  Cronómetro</w:t>
      </w:r>
    </w:p>
    <w:p w:rsidR="00701C71" w:rsidRPr="00255FE5" w:rsidRDefault="00701C71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701C71" w:rsidRPr="00255FE5" w:rsidRDefault="007F112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Procedimento</w:t>
      </w:r>
    </w:p>
    <w:p w:rsidR="00701C71" w:rsidRPr="00255FE5" w:rsidRDefault="00701C71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701C71" w:rsidRPr="00255FE5" w:rsidRDefault="007F112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   Mede</w:t>
      </w:r>
      <w:proofErr w:type="gram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5 </w:t>
      </w:r>
      <w:proofErr w:type="spell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mL</w:t>
      </w:r>
      <w:proofErr w:type="spell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mel, com o auxílio da proveta.</w:t>
      </w:r>
    </w:p>
    <w:p w:rsidR="00701C71" w:rsidRPr="00255FE5" w:rsidRDefault="007F1129">
      <w:pPr>
        <w:spacing w:before="13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   Mede</w:t>
      </w:r>
      <w:proofErr w:type="gram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5 </w:t>
      </w:r>
      <w:proofErr w:type="spell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mL</w:t>
      </w:r>
      <w:proofErr w:type="spell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água mineral gaseificada, com o auxílio da proveta.</w:t>
      </w:r>
    </w:p>
    <w:p w:rsidR="00701C71" w:rsidRPr="00255FE5" w:rsidRDefault="007F1129">
      <w:pPr>
        <w:spacing w:before="13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   Coloca</w:t>
      </w:r>
      <w:proofErr w:type="gram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placa de vidro sobre uma estrutura ligeiramente inclinada.</w:t>
      </w:r>
    </w:p>
    <w:p w:rsidR="00701C71" w:rsidRPr="00255FE5" w:rsidRDefault="007F1129">
      <w:pPr>
        <w:spacing w:before="13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   Verte</w:t>
      </w:r>
      <w:proofErr w:type="gram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simultaneamente, em lados opostos da placa de vidro, o mel e a água mineral gaseificada.</w:t>
      </w:r>
    </w:p>
    <w:p w:rsidR="00701C71" w:rsidRPr="00255FE5" w:rsidRDefault="007F1129">
      <w:pPr>
        <w:spacing w:before="13" w:after="0" w:line="253" w:lineRule="auto"/>
        <w:ind w:left="800" w:right="962" w:hanging="283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   Com</w:t>
      </w:r>
      <w:proofErr w:type="gram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auxílio do cronómetro contabiliza o tempo que cada substância demorou a chegar ao final da placa de vidro.</w:t>
      </w:r>
    </w:p>
    <w:p w:rsidR="00701C71" w:rsidRPr="00255FE5" w:rsidRDefault="00701C71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701C71" w:rsidRPr="00255FE5" w:rsidRDefault="008E2B77">
      <w:pPr>
        <w:spacing w:after="0" w:line="236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71" style="position:absolute;left:0;text-align:left;margin-left:104.6pt;margin-top:24.3pt;width:228.7pt;height:45.85pt;z-index:-251678208;mso-position-horizontal-relative:page" coordorigin="2092,486" coordsize="4574,917">
            <v:group id="_x0000_s1582" style="position:absolute;left:4960;top:491;width:1701;height:283" coordorigin="4960,491" coordsize="1701,283">
              <v:shape id="_x0000_s1583" style="position:absolute;left:4960;top:491;width:1701;height:283" coordorigin="4960,491" coordsize="1701,283" path="m4989,491r-25,4l4960,519r,228l4964,771r25,4l6633,775r25,-4l6661,747r,-228l6658,495r-25,-4l4989,491e" fillcolor="#c6c8ca" stroked="f">
                <v:path arrowok="t"/>
              </v:shape>
            </v:group>
            <v:group id="_x0000_s1580" style="position:absolute;left:2097;top:803;width:2835;height:283" coordorigin="2097,803" coordsize="2835,283">
              <v:shape id="_x0000_s1581" style="position:absolute;left:2097;top:803;width:2835;height:283" coordorigin="2097,803" coordsize="2835,283" path="m2126,803r-25,4l2097,831r,227l2101,1083r25,4l4904,1087r25,-4l4932,1058r,-227l4929,807r-25,-4l2126,803e" fillcolor="#dcddde" stroked="f">
                <v:path arrowok="t"/>
              </v:shape>
            </v:group>
            <v:group id="_x0000_s1578" style="position:absolute;left:2097;top:1115;width:2835;height:283" coordorigin="2097,1115" coordsize="2835,283">
              <v:shape id="_x0000_s1579" style="position:absolute;left:2097;top:1115;width:2835;height:283" coordorigin="2097,1115" coordsize="2835,283" path="m2126,1115r-25,3l2097,1143r,227l2101,1395r25,3l4904,1398r25,-3l4932,1370r,-227l4929,1119r-25,-4l2126,1115e" fillcolor="#dcddde" stroked="f">
                <v:path arrowok="t"/>
              </v:shape>
            </v:group>
            <v:group id="_x0000_s1576" style="position:absolute;left:4965;top:808;width:1691;height:273" coordorigin="4965,808" coordsize="1691,273">
              <v:shape id="_x0000_s1577" style="position:absolute;left:4965;top:808;width:1691;height:273" coordorigin="4965,808" coordsize="1691,273" path="m4989,808r-3,l4965,809r,22l4965,1058r,3l4966,1082r23,l6633,1082r2,l6656,1081r,-23l6656,831r,-2l6655,808r-22,l4989,808xe" filled="f" strokecolor="#808285" strokeweight=".5pt">
                <v:path arrowok="t"/>
              </v:shape>
            </v:group>
            <v:group id="_x0000_s1574" style="position:absolute;left:4965;top:1120;width:1691;height:273" coordorigin="4965,1120" coordsize="1691,273">
              <v:shape id="_x0000_s1575" style="position:absolute;left:4965;top:1120;width:1691;height:273" coordorigin="4965,1120" coordsize="1691,273" path="m4989,1120r-3,l4965,1121r,22l4965,1370r,2l4966,1393r23,l6633,1393r2,l6656,1393r,-23l6656,1143r,-2l6655,1120r-22,l4989,1120xe" filled="f" strokecolor="#808285" strokeweight=".5pt">
                <v:path arrowok="t"/>
              </v:shape>
            </v:group>
            <v:group id="_x0000_s1572" style="position:absolute;left:2097;top:491;width:2835;height:283" coordorigin="2097,491" coordsize="2835,283">
              <v:shape id="_x0000_s1573" style="position:absolute;left:2097;top:491;width:2835;height:283" coordorigin="2097,491" coordsize="2835,283" path="m2126,491r-25,4l2097,519r,228l2101,771r25,4l4904,775r25,-4l4932,747r,-228l4929,495r-25,-4l2126,491e" fillcolor="#c6c8ca" stroked="f">
                <v:path arrowok="t"/>
              </v:shape>
            </v:group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Registo de resultados</w:t>
      </w:r>
    </w:p>
    <w:p w:rsidR="00701C71" w:rsidRPr="00255FE5" w:rsidRDefault="00701C71">
      <w:pPr>
        <w:spacing w:before="16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701C71" w:rsidRPr="00255FE5" w:rsidRDefault="00701C71">
      <w:pPr>
        <w:spacing w:after="0"/>
        <w:rPr>
          <w:rFonts w:ascii="Calibri" w:hAnsi="Calibri" w:cs="Calibri"/>
          <w:lang w:val="pt-PT"/>
        </w:rPr>
        <w:sectPr w:rsidR="00701C71" w:rsidRPr="00255FE5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701C71" w:rsidRPr="00255FE5" w:rsidRDefault="00701C71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F1129">
      <w:pPr>
        <w:spacing w:after="0" w:line="240" w:lineRule="auto"/>
        <w:ind w:right="-20"/>
        <w:jc w:val="right"/>
        <w:rPr>
          <w:rFonts w:ascii="Calibri" w:eastAsia="Myriad Pro Light" w:hAnsi="Calibri" w:cs="Calibri"/>
          <w:sz w:val="18"/>
          <w:szCs w:val="18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Mel</w:t>
      </w:r>
    </w:p>
    <w:p w:rsidR="00701C71" w:rsidRPr="00255FE5" w:rsidRDefault="007F1129">
      <w:pPr>
        <w:spacing w:before="31" w:after="0" w:line="240" w:lineRule="auto"/>
        <w:ind w:right="-67"/>
        <w:rPr>
          <w:rFonts w:ascii="Calibri" w:eastAsia="Myriad Pro" w:hAnsi="Calibri" w:cs="Calibri"/>
          <w:sz w:val="18"/>
          <w:szCs w:val="18"/>
          <w:lang w:val="pt-PT"/>
        </w:rPr>
      </w:pPr>
      <w:r w:rsidRPr="00255FE5">
        <w:rPr>
          <w:rFonts w:ascii="Calibri" w:hAnsi="Calibri" w:cs="Calibri"/>
          <w:lang w:val="pt-PT"/>
        </w:rPr>
        <w:br w:type="column"/>
      </w:r>
      <w:r w:rsidRPr="00255FE5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SUBSTÂNCIA</w:t>
      </w:r>
    </w:p>
    <w:p w:rsidR="00701C71" w:rsidRPr="00255FE5" w:rsidRDefault="007F1129">
      <w:pPr>
        <w:spacing w:before="31" w:after="0" w:line="240" w:lineRule="auto"/>
        <w:ind w:left="94"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255FE5">
        <w:rPr>
          <w:rFonts w:ascii="Calibri" w:hAnsi="Calibri" w:cs="Calibri"/>
          <w:lang w:val="pt-PT"/>
        </w:rPr>
        <w:br w:type="column"/>
      </w:r>
      <w:r w:rsidRPr="00255FE5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TEMPO</w:t>
      </w:r>
    </w:p>
    <w:p w:rsidR="00701C71" w:rsidRPr="00255FE5" w:rsidRDefault="007F1129">
      <w:pPr>
        <w:spacing w:before="97" w:after="0" w:line="206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Mais lento</w:t>
      </w:r>
    </w:p>
    <w:p w:rsidR="00701C71" w:rsidRPr="00255FE5" w:rsidRDefault="00701C71">
      <w:pPr>
        <w:spacing w:after="0"/>
        <w:rPr>
          <w:rFonts w:ascii="Calibri" w:hAnsi="Calibri" w:cs="Calibri"/>
          <w:lang w:val="pt-PT"/>
        </w:rPr>
        <w:sectPr w:rsidR="00701C71" w:rsidRPr="00255FE5">
          <w:type w:val="continuous"/>
          <w:pgSz w:w="11920" w:h="15880"/>
          <w:pgMar w:top="980" w:right="500" w:bottom="560" w:left="1580" w:header="720" w:footer="720" w:gutter="0"/>
          <w:cols w:num="3" w:space="720" w:equalWidth="0">
            <w:col w:w="844" w:space="612"/>
            <w:col w:w="957" w:space="1450"/>
            <w:col w:w="5977"/>
          </w:cols>
        </w:sectPr>
      </w:pPr>
    </w:p>
    <w:p w:rsidR="00701C71" w:rsidRPr="00255FE5" w:rsidRDefault="007F1129">
      <w:pPr>
        <w:spacing w:before="95" w:after="0" w:line="240" w:lineRule="auto"/>
        <w:ind w:left="576"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Água mineral gaseificada</w:t>
      </w:r>
    </w:p>
    <w:p w:rsidR="00701C71" w:rsidRPr="00255FE5" w:rsidRDefault="007F1129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  <w:r w:rsidRPr="00255FE5">
        <w:rPr>
          <w:rFonts w:ascii="Calibri" w:hAnsi="Calibri" w:cs="Calibri"/>
          <w:lang w:val="pt-PT"/>
        </w:rPr>
        <w:br w:type="column"/>
      </w:r>
    </w:p>
    <w:p w:rsidR="00701C71" w:rsidRPr="00255FE5" w:rsidRDefault="007F1129">
      <w:pPr>
        <w:spacing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Mais rápido</w:t>
      </w:r>
    </w:p>
    <w:p w:rsidR="00701C71" w:rsidRPr="00255FE5" w:rsidRDefault="00701C71">
      <w:pPr>
        <w:spacing w:after="0"/>
        <w:rPr>
          <w:rFonts w:ascii="Calibri" w:hAnsi="Calibri" w:cs="Calibri"/>
          <w:lang w:val="pt-PT"/>
        </w:rPr>
        <w:sectPr w:rsidR="00701C71" w:rsidRPr="00255FE5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2381" w:space="1433"/>
            <w:col w:w="6026"/>
          </w:cols>
        </w:sectPr>
      </w:pPr>
    </w:p>
    <w:p w:rsidR="00255FE5" w:rsidRPr="00255FE5" w:rsidRDefault="00255FE5" w:rsidP="00255FE5">
      <w:pPr>
        <w:spacing w:after="0" w:line="229" w:lineRule="exact"/>
        <w:ind w:left="20" w:right="-50"/>
        <w:rPr>
          <w:rFonts w:ascii="Calibri" w:eastAsia="Myriad Pro Light" w:hAnsi="Calibri" w:cs="Calibri"/>
          <w:b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ab/>
      </w:r>
      <w:r w:rsidRPr="00255FE5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Discussão e análise de resultados</w:t>
      </w:r>
    </w:p>
    <w:p w:rsidR="00255FE5" w:rsidRPr="00255FE5" w:rsidRDefault="008E2B77" w:rsidP="00255FE5">
      <w:pPr>
        <w:rPr>
          <w:lang w:val="pt-PT"/>
        </w:rPr>
      </w:pPr>
      <w:r>
        <w:pict>
          <v:group id="_x0000_s1615" style="position:absolute;margin-left:70.85pt;margin-top:90.7pt;width:11.35pt;height:11.35pt;z-index:-251629056;mso-position-horizontal-relative:page;mso-position-vertical-relative:page" coordorigin="1417,1347" coordsize="227,227">
            <v:shape id="_x0000_s1616" style="position:absolute;left:1417;top:1347;width:227;height:227" coordorigin="1417,1347" coordsize="227,227" path="m1445,1347r-24,3l1417,1375r,170l1421,1570r24,4l1616,1574r24,-4l1644,1545r,-170l1640,1350r-24,-3l1445,1347e" fillcolor="#231f20" stroked="f">
              <v:path arrowok="t"/>
            </v:shape>
            <w10:wrap anchorx="page" anchory="page"/>
          </v:group>
        </w:pict>
      </w:r>
    </w:p>
    <w:p w:rsidR="00701C71" w:rsidRPr="00255FE5" w:rsidRDefault="007F1129" w:rsidP="00255FE5">
      <w:pPr>
        <w:rPr>
          <w:rFonts w:ascii="Calibri" w:eastAsia="Myriad Pro Light" w:hAnsi="Calibri" w:cs="Calibri"/>
          <w:sz w:val="20"/>
          <w:szCs w:val="20"/>
          <w:lang w:val="pt-PT"/>
        </w:rPr>
      </w:pPr>
      <w:r w:rsidRPr="00255FE5">
        <w:rPr>
          <w:lang w:val="pt-PT"/>
        </w:rPr>
        <w:tab/>
      </w:r>
      <w:r w:rsidR="00255FE5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    </w:t>
      </w:r>
      <w:r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255FE5">
        <w:rPr>
          <w:lang w:val="pt-PT"/>
        </w:rPr>
        <w:tab/>
      </w:r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Indica, justificando com base nos dados, qual das substâncias é mais fluida e qual é mais viscosa.</w:t>
      </w:r>
    </w:p>
    <w:p w:rsidR="00701C71" w:rsidRPr="00255FE5" w:rsidRDefault="007F1129">
      <w:pPr>
        <w:tabs>
          <w:tab w:val="left" w:pos="9700"/>
        </w:tabs>
        <w:spacing w:before="85" w:after="0" w:line="236" w:lineRule="exact"/>
        <w:ind w:left="1314" w:right="-20"/>
        <w:rPr>
          <w:rFonts w:ascii="Calibri" w:eastAsia="Comic Sans MS" w:hAnsi="Calibri" w:cs="Calibri"/>
          <w:sz w:val="18"/>
          <w:szCs w:val="18"/>
          <w:lang w:val="pt-PT"/>
        </w:rPr>
      </w:pP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 xml:space="preserve">O mel é o mais viscoso, pois demora mais tempo a deslocar-se. </w:t>
      </w: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ab/>
      </w: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before="5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8E2B77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68" style="position:absolute;left:0;text-align:left;margin-left:90.7pt;margin-top:-12.7pt;width:419.55pt;height:.1pt;z-index:-251676160;mso-position-horizontal-relative:page" coordorigin="1814,-254" coordsize="8391,2">
            <v:shape id="_x0000_s1569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66" style="position:absolute;left:0;text-align:left;margin-left:70.85pt;margin-top:2.05pt;width:11.35pt;height:11.35pt;z-index:-251675136;mso-position-horizontal-relative:page" coordorigin="1417,41" coordsize="227,227">
            <v:shape id="_x0000_s156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Define viscosidade de uma substância.</w:t>
      </w:r>
    </w:p>
    <w:p w:rsidR="00701C71" w:rsidRPr="00255FE5" w:rsidRDefault="007F1129">
      <w:pPr>
        <w:tabs>
          <w:tab w:val="left" w:pos="9700"/>
        </w:tabs>
        <w:spacing w:before="83" w:after="0" w:line="236" w:lineRule="exact"/>
        <w:ind w:left="1314" w:right="-20"/>
        <w:rPr>
          <w:rFonts w:ascii="Calibri" w:eastAsia="Comic Sans MS" w:hAnsi="Calibri" w:cs="Calibri"/>
          <w:sz w:val="18"/>
          <w:szCs w:val="18"/>
          <w:lang w:val="pt-PT"/>
        </w:rPr>
      </w:pP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 xml:space="preserve">A viscosidade </w:t>
      </w:r>
      <w:proofErr w:type="spellStart"/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>reflete</w:t>
      </w:r>
      <w:proofErr w:type="spellEnd"/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 xml:space="preserve"> a resistência de um fluido ao movimento. </w:t>
      </w: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ab/>
      </w: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before="6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8E2B77">
      <w:pPr>
        <w:tabs>
          <w:tab w:val="left" w:pos="1300"/>
        </w:tabs>
        <w:spacing w:before="23" w:after="0" w:line="245" w:lineRule="auto"/>
        <w:ind w:left="1314" w:right="245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64" style="position:absolute;left:0;text-align:left;margin-left:90.7pt;margin-top:-12.7pt;width:419.55pt;height:.1pt;z-index:-251674112;mso-position-horizontal-relative:page" coordorigin="1814,-254" coordsize="8391,2">
            <v:shape id="_x0000_s1565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62" style="position:absolute;left:0;text-align:left;margin-left:70.85pt;margin-top:2.05pt;width:11.35pt;height:11.35pt;z-index:-251673088;mso-position-horizontal-relative:page" coordorigin="1417,41" coordsize="227,227">
            <v:shape id="_x0000_s156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Tendo em conta o teor em gases, o que esperas encontrar se deixares a garrafa de água mineral gaseificada aberta e beberes a água passado uma hora? Justifica a tua resposta.</w:t>
      </w:r>
    </w:p>
    <w:p w:rsidR="00701C71" w:rsidRPr="00255FE5" w:rsidRDefault="007F1129">
      <w:pPr>
        <w:tabs>
          <w:tab w:val="left" w:pos="9700"/>
        </w:tabs>
        <w:spacing w:before="81" w:after="0" w:line="240" w:lineRule="auto"/>
        <w:ind w:left="1314" w:right="-20"/>
        <w:rPr>
          <w:rFonts w:ascii="Calibri" w:eastAsia="Comic Sans MS" w:hAnsi="Calibri" w:cs="Calibri"/>
          <w:sz w:val="18"/>
          <w:szCs w:val="18"/>
          <w:lang w:val="pt-PT"/>
        </w:rPr>
      </w:pP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 xml:space="preserve">A água já terá perdido o teor em gases, pois estes libertam-se para a atmosfera quando a </w:t>
      </w: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ab/>
      </w:r>
    </w:p>
    <w:p w:rsidR="00701C71" w:rsidRPr="00255FE5" w:rsidRDefault="00701C71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701C71" w:rsidRPr="00255FE5" w:rsidRDefault="007F1129">
      <w:pPr>
        <w:tabs>
          <w:tab w:val="left" w:pos="9700"/>
        </w:tabs>
        <w:spacing w:after="0" w:line="236" w:lineRule="exact"/>
        <w:ind w:left="1314" w:right="-20"/>
        <w:rPr>
          <w:rFonts w:ascii="Calibri" w:eastAsia="Comic Sans MS" w:hAnsi="Calibri" w:cs="Calibri"/>
          <w:sz w:val="18"/>
          <w:szCs w:val="18"/>
          <w:lang w:val="pt-PT"/>
        </w:rPr>
      </w:pPr>
      <w:proofErr w:type="gramStart"/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>garrafa</w:t>
      </w:r>
      <w:proofErr w:type="gramEnd"/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 xml:space="preserve"> está destapada. </w:t>
      </w: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ab/>
      </w: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before="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8E2B77">
      <w:pPr>
        <w:tabs>
          <w:tab w:val="left" w:pos="1300"/>
        </w:tabs>
        <w:spacing w:before="23" w:after="0" w:line="245" w:lineRule="auto"/>
        <w:ind w:left="1314" w:right="409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60" style="position:absolute;left:0;text-align:left;margin-left:90.7pt;margin-top:-12.7pt;width:419.55pt;height:.1pt;z-index:-251672064;mso-position-horizontal-relative:page" coordorigin="1814,-254" coordsize="8391,2">
            <v:shape id="_x0000_s1561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58" style="position:absolute;left:0;text-align:left;margin-left:70.85pt;margin-top:2.05pt;width:11.35pt;height:11.35pt;z-index:-251671040;mso-position-horizontal-relative:page" coordorigin="1417,41" coordsize="227,227">
            <v:shape id="_x0000_s155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Imagina que o mel utilizado tem </w:t>
      </w:r>
      <w:proofErr w:type="spellStart"/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exatamente</w:t>
      </w:r>
      <w:proofErr w:type="spellEnd"/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mesma quantidade de gases dissolvidos que a água das pedras e responde às questões.</w:t>
      </w:r>
    </w:p>
    <w:p w:rsidR="00701C71" w:rsidRPr="00255FE5" w:rsidRDefault="00701C71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701C71" w:rsidRPr="00255FE5" w:rsidRDefault="007F112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Qual</w:t>
      </w:r>
      <w:proofErr w:type="gram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destas substâncias, tem maior facilidade em libertar os gases?</w:t>
      </w:r>
    </w:p>
    <w:p w:rsidR="00701C71" w:rsidRPr="00255FE5" w:rsidRDefault="007F1129">
      <w:pPr>
        <w:tabs>
          <w:tab w:val="left" w:pos="9700"/>
        </w:tabs>
        <w:spacing w:before="83" w:after="0" w:line="236" w:lineRule="exact"/>
        <w:ind w:left="1712" w:right="-20"/>
        <w:rPr>
          <w:rFonts w:ascii="Calibri" w:eastAsia="Comic Sans MS" w:hAnsi="Calibri" w:cs="Calibri"/>
          <w:sz w:val="18"/>
          <w:szCs w:val="18"/>
          <w:lang w:val="pt-PT"/>
        </w:rPr>
      </w:pP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 xml:space="preserve">A substância que liberta os gases com maior facilidade é a água mineralizada. </w:t>
      </w: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ab/>
      </w:r>
    </w:p>
    <w:p w:rsidR="00701C71" w:rsidRPr="00255FE5" w:rsidRDefault="00701C71">
      <w:pPr>
        <w:spacing w:before="1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8E2B77">
      <w:pPr>
        <w:spacing w:before="24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56" style="position:absolute;left:0;text-align:left;margin-left:110.55pt;margin-top:-7.5pt;width:399.7pt;height:.1pt;z-index:-251670016;mso-position-horizontal-relative:page" coordorigin="2211,-150" coordsize="7994,2">
            <v:shape id="_x0000_s1557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Qual</w:t>
      </w:r>
      <w:proofErr w:type="gramEnd"/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destas substâncias tem maior dificuldade em libertar os gases?</w:t>
      </w:r>
    </w:p>
    <w:p w:rsidR="00701C71" w:rsidRPr="00255FE5" w:rsidRDefault="007F1129">
      <w:pPr>
        <w:tabs>
          <w:tab w:val="left" w:pos="9700"/>
        </w:tabs>
        <w:spacing w:before="84" w:after="0" w:line="236" w:lineRule="exact"/>
        <w:ind w:left="1712" w:right="-20"/>
        <w:rPr>
          <w:rFonts w:ascii="Calibri" w:eastAsia="Comic Sans MS" w:hAnsi="Calibri" w:cs="Calibri"/>
          <w:sz w:val="18"/>
          <w:szCs w:val="18"/>
          <w:lang w:val="pt-PT"/>
        </w:rPr>
      </w:pP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 xml:space="preserve">A substância que liberta os gases com maior dificuldade é o mel. </w:t>
      </w: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ab/>
      </w:r>
    </w:p>
    <w:p w:rsidR="00701C71" w:rsidRPr="00255FE5" w:rsidRDefault="00701C71">
      <w:pPr>
        <w:spacing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8E2B77">
      <w:pPr>
        <w:spacing w:before="24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54" style="position:absolute;left:0;text-align:left;margin-left:110.55pt;margin-top:-7.5pt;width:399.7pt;height:.1pt;z-index:-251668992;mso-position-horizontal-relative:page" coordorigin="2211,-150" coordsize="7994,2">
            <v:shape id="_x0000_s1555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Em</w:t>
      </w:r>
      <w:proofErr w:type="gramEnd"/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qual destas substâncias será maior a pressão interna?</w:t>
      </w:r>
    </w:p>
    <w:p w:rsidR="00701C71" w:rsidRPr="00255FE5" w:rsidRDefault="007F1129">
      <w:pPr>
        <w:tabs>
          <w:tab w:val="left" w:pos="9700"/>
        </w:tabs>
        <w:spacing w:before="86" w:after="0" w:line="236" w:lineRule="exact"/>
        <w:ind w:left="1712" w:right="-20"/>
        <w:rPr>
          <w:rFonts w:ascii="Calibri" w:eastAsia="Comic Sans MS" w:hAnsi="Calibri" w:cs="Calibri"/>
          <w:sz w:val="18"/>
          <w:szCs w:val="18"/>
          <w:lang w:val="pt-PT"/>
        </w:rPr>
      </w:pP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 xml:space="preserve">A pressão interna deve ser mais elevada na água mineralizada. </w:t>
      </w: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ab/>
      </w: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5B5923" w:rsidRDefault="008E2B77">
      <w:pPr>
        <w:spacing w:before="24" w:after="0" w:line="236" w:lineRule="exact"/>
        <w:ind w:left="1314" w:right="-20"/>
        <w:rPr>
          <w:rFonts w:ascii="Calibri" w:eastAsia="Myriad Pro Light" w:hAnsi="Calibri" w:cs="Calibri"/>
          <w:b/>
          <w:sz w:val="20"/>
          <w:szCs w:val="20"/>
          <w:lang w:val="pt-PT"/>
        </w:rPr>
      </w:pPr>
      <w:r>
        <w:rPr>
          <w:rFonts w:ascii="Calibri" w:hAnsi="Calibri" w:cs="Calibri"/>
          <w:b/>
        </w:rPr>
        <w:pict>
          <v:group id="_x0000_s1552" style="position:absolute;left:0;text-align:left;margin-left:110.55pt;margin-top:-13.15pt;width:399.7pt;height:.1pt;z-index:-251667968;mso-position-horizontal-relative:page" coordorigin="2211,-263" coordsize="7994,2">
            <v:shape id="_x0000_s1553" style="position:absolute;left:2211;top:-263;width:7994;height:2" coordorigin="2211,-263" coordsize="7994,0" path="m2211,-263r7994,e" filled="f" strokecolor="#808285" strokeweight=".5pt">
              <v:path arrowok="t"/>
            </v:shape>
            <w10:wrap anchorx="page"/>
          </v:group>
        </w:pict>
      </w:r>
      <w:r w:rsidR="007F1129" w:rsidRPr="005B5923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Conclusão</w:t>
      </w:r>
    </w:p>
    <w:p w:rsidR="00701C71" w:rsidRPr="00255FE5" w:rsidRDefault="00701C71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8E2B77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50" style="position:absolute;left:0;text-align:left;margin-left:70.85pt;margin-top:2.05pt;width:11.35pt;height:11.35pt;z-index:-251666944;mso-position-horizontal-relative:page" coordorigin="1417,41" coordsize="227,227">
            <v:shape id="_x0000_s155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15" style="position:absolute;left:0;text-align:left;margin-left:90.45pt;margin-top:25.95pt;width:420.05pt;height:115.3pt;z-index:-251665920;mso-position-horizontal-relative:page" coordorigin="1809,519" coordsize="8401,2306">
            <v:group id="_x0000_s1548" style="position:absolute;left:7370;top:524;width:2835;height:510" coordorigin="7370,524" coordsize="2835,510">
              <v:shape id="_x0000_s1549" style="position:absolute;left:7370;top:524;width:2835;height:510" coordorigin="7370,524" coordsize="2835,510" path="m7398,524r-25,3l7370,552r,454l7373,1030r25,4l10176,1034r25,-4l10205,1006r,-454l10201,527r-25,-3l7398,524e" fillcolor="#c6c8ca" stroked="f">
                <v:path arrowok="t"/>
              </v:shape>
            </v:group>
            <v:group id="_x0000_s1546" style="position:absolute;left:1814;top:1062;width:2665;height:283" coordorigin="1814,1062" coordsize="2665,283">
              <v:shape id="_x0000_s1547" style="position:absolute;left:1814;top:1062;width:2665;height:283" coordorigin="1814,1062" coordsize="2665,283" path="m1842,1062r-24,4l1814,1090r,227l1818,1342r24,4l4450,1346r25,-4l4479,1317r,-227l4475,1066r-25,-4l1842,1062e" fillcolor="#dcddde" stroked="f">
                <v:path arrowok="t"/>
              </v:shape>
            </v:group>
            <v:group id="_x0000_s1544" style="position:absolute;left:1814;top:1374;width:2665;height:510" coordorigin="1814,1374" coordsize="2665,510">
              <v:shape id="_x0000_s1545" style="position:absolute;left:1814;top:1374;width:2665;height:510" coordorigin="1814,1374" coordsize="2665,510" path="m1842,1374r-24,4l1814,1402r,454l1817,1881r25,3l4450,1884r25,-3l4479,1856r,-454l4475,1378r-25,-4l1842,1374e" fillcolor="#dcddde" stroked="f">
                <v:path arrowok="t"/>
              </v:shape>
            </v:group>
            <v:group id="_x0000_s1542" style="position:absolute;left:1814;top:1913;width:2665;height:283" coordorigin="1814,1913" coordsize="2665,283">
              <v:shape id="_x0000_s1543" style="position:absolute;left:1814;top:1913;width:2665;height:283" coordorigin="1814,1913" coordsize="2665,283" path="m1842,1913r-24,3l1814,1941r,227l1818,2192r24,4l4450,2196r25,-3l4479,2168r,-227l4475,1916r-25,-3l1842,1913e" fillcolor="#dcddde" stroked="f">
                <v:path arrowok="t"/>
              </v:shape>
            </v:group>
            <v:group id="_x0000_s1540" style="position:absolute;left:4512;top:1067;width:2825;height:273" coordorigin="4512,1067" coordsize="2825,273">
              <v:shape id="_x0000_s1541" style="position:absolute;left:4512;top:1067;width:2825;height:273" coordorigin="4512,1067" coordsize="2825,273" path="m4535,1067r-2,l4512,1068r,22l4512,1317r,3l4513,1341r22,l7313,1341r3,l7337,1340r,-23l7337,1090r,-2l7336,1067r-23,l4535,1067xe" filled="f" strokecolor="#808285" strokeweight=".5pt">
                <v:path arrowok="t"/>
              </v:shape>
            </v:group>
            <v:group id="_x0000_s1538" style="position:absolute;left:7375;top:1067;width:2825;height:273" coordorigin="7375,1067" coordsize="2825,273">
              <v:shape id="_x0000_s1539" style="position:absolute;left:7375;top:1067;width:2825;height:273" coordorigin="7375,1067" coordsize="2825,273" path="m7398,1067r-2,l7375,1068r,22l7375,1317r,3l7376,1341r22,l10176,1341r3,l10200,1340r,-23l10200,1090r,-2l10199,1067r-23,l7398,1067xe" filled="f" strokecolor="#808285" strokeweight=".5pt">
                <v:path arrowok="t"/>
              </v:shape>
            </v:group>
            <v:group id="_x0000_s1536" style="position:absolute;left:4512;top:1379;width:2825;height:500" coordorigin="4512,1379" coordsize="2825,500">
              <v:shape id="_x0000_s1537" style="position:absolute;left:4512;top:1379;width:2825;height:500" coordorigin="4512,1379" coordsize="2825,500" path="m4535,1379r-2,l4512,1380r,22l4512,1856r,2l4513,1879r22,l7313,1879r3,l7337,1878r,-22l7337,1402r,-2l7336,1379r-23,l4535,1379xe" filled="f" strokecolor="#808285" strokeweight=".5pt">
                <v:path arrowok="t"/>
              </v:shape>
            </v:group>
            <v:group id="_x0000_s1534" style="position:absolute;left:7375;top:1379;width:2825;height:500" coordorigin="7375,1379" coordsize="2825,500">
              <v:shape id="_x0000_s1535" style="position:absolute;left:7375;top:1379;width:2825;height:500" coordorigin="7375,1379" coordsize="2825,500" path="m7398,1379r-2,l7375,1380r,22l7375,1856r,2l7376,1879r22,l10176,1879r3,l10200,1878r,-22l10200,1402r,-2l10199,1379r-23,l7398,1379xe" filled="f" strokecolor="#808285" strokeweight=".5pt">
                <v:path arrowok="t"/>
              </v:shape>
            </v:group>
            <v:group id="_x0000_s1532" style="position:absolute;left:4512;top:1918;width:2825;height:273" coordorigin="4512,1918" coordsize="2825,273">
              <v:shape id="_x0000_s1533" style="position:absolute;left:4512;top:1918;width:2825;height:273" coordorigin="4512,1918" coordsize="2825,273" path="m4535,1918r-2,l4512,1918r,23l4512,2168r,2l4513,2191r22,l7313,2191r3,l7337,2190r,-22l7337,1941r,-2l7336,1918r-23,l4535,1918xe" filled="f" strokecolor="#808285" strokeweight=".5pt">
                <v:path arrowok="t"/>
              </v:shape>
            </v:group>
            <v:group id="_x0000_s1530" style="position:absolute;left:7375;top:1918;width:2825;height:273" coordorigin="7375,1918" coordsize="2825,273">
              <v:shape id="_x0000_s1531" style="position:absolute;left:7375;top:1918;width:2825;height:273" coordorigin="7375,1918" coordsize="2825,273" path="m7398,1918r-2,l7375,1918r,23l7375,2168r,2l7376,2191r22,l10176,2191r3,l10200,2190r,-22l10200,1941r,-2l10199,1918r-23,l7398,1918xe" filled="f" strokecolor="#808285" strokeweight=".5pt">
                <v:path arrowok="t"/>
              </v:shape>
            </v:group>
            <v:group id="_x0000_s1528" style="position:absolute;left:4507;top:524;width:2835;height:510" coordorigin="4507,524" coordsize="2835,510">
              <v:shape id="_x0000_s1529" style="position:absolute;left:4507;top:524;width:2835;height:510" coordorigin="4507,524" coordsize="2835,510" path="m4535,524r-25,3l4507,552r,454l4510,1030r25,4l7313,1034r25,-4l7342,1006r,-454l7338,527r-25,-3l4535,524e" fillcolor="#c6c8ca" stroked="f">
                <v:path arrowok="t"/>
              </v:shape>
            </v:group>
            <v:group id="_x0000_s1526" style="position:absolute;left:1814;top:2224;width:2665;height:283" coordorigin="1814,2224" coordsize="2665,283">
              <v:shape id="_x0000_s1527" style="position:absolute;left:1814;top:2224;width:2665;height:283" coordorigin="1814,2224" coordsize="2665,283" path="m1842,2224r-24,4l1814,2253r,227l1818,2504r24,4l4450,2508r25,-4l4479,2480r,-227l4475,2228r-25,-4l1842,2224e" fillcolor="#dcddde" stroked="f">
                <v:path arrowok="t"/>
              </v:shape>
            </v:group>
            <v:group id="_x0000_s1524" style="position:absolute;left:4512;top:2229;width:2825;height:273" coordorigin="4512,2229" coordsize="2825,273">
              <v:shape id="_x0000_s1525" style="position:absolute;left:4512;top:2229;width:2825;height:273" coordorigin="4512,2229" coordsize="2825,273" path="m4535,2229r-2,l4512,2230r,23l4512,2479r,3l4513,2503r22,l7313,2503r3,l7337,2502r,-23l7337,2253r,-3l7336,2229r-23,l4535,2229xe" filled="f" strokecolor="#808285" strokeweight=".5pt">
                <v:path arrowok="t"/>
              </v:shape>
            </v:group>
            <v:group id="_x0000_s1522" style="position:absolute;left:7375;top:2229;width:2825;height:273" coordorigin="7375,2229" coordsize="2825,273">
              <v:shape id="_x0000_s1523" style="position:absolute;left:7375;top:2229;width:2825;height:273" coordorigin="7375,2229" coordsize="2825,273" path="m7398,2229r-2,l7375,2230r,23l7375,2479r,3l7376,2503r22,l10176,2503r3,l10200,2502r,-23l10200,2253r,-3l10199,2229r-23,l7398,2229xe" filled="f" strokecolor="#808285" strokeweight=".5pt">
                <v:path arrowok="t"/>
              </v:shape>
            </v:group>
            <v:group id="_x0000_s1520" style="position:absolute;left:1814;top:2536;width:2665;height:283" coordorigin="1814,2536" coordsize="2665,283">
              <v:shape id="_x0000_s1521" style="position:absolute;left:1814;top:2536;width:2665;height:283" coordorigin="1814,2536" coordsize="2665,283" path="m1842,2536r-24,4l1814,2564r,227l1818,2816r24,4l4450,2820r25,-4l4479,2791r,-227l4475,2540r-25,-4l1842,2536e" fillcolor="#dcddde" stroked="f">
                <v:path arrowok="t"/>
              </v:shape>
            </v:group>
            <v:group id="_x0000_s1518" style="position:absolute;left:4512;top:2541;width:2825;height:273" coordorigin="4512,2541" coordsize="2825,273">
              <v:shape id="_x0000_s1519" style="position:absolute;left:4512;top:2541;width:2825;height:273" coordorigin="4512,2541" coordsize="2825,273" path="m4535,2541r-2,l4512,2542r,23l4512,2791r,3l4513,2815r22,l7313,2815r3,l7337,2814r,-23l7337,2565r,-3l7336,2541r-23,l4535,2541xe" filled="f" strokecolor="#808285" strokeweight=".5pt">
                <v:path arrowok="t"/>
              </v:shape>
            </v:group>
            <v:group id="_x0000_s1516" style="position:absolute;left:7375;top:2541;width:2825;height:273" coordorigin="7375,2541" coordsize="2825,273">
              <v:shape id="_x0000_s1517" style="position:absolute;left:7375;top:2541;width:2825;height:273" coordorigin="7375,2541" coordsize="2825,273" path="m7398,2541r-2,l7375,2542r,23l7375,2791r,3l7376,2815r22,l10176,2815r3,l10200,2814r,-23l10200,2565r,-3l10199,2541r-23,l7398,2541xe" filled="f" strokecolor="#808285" strokeweight=".5pt">
                <v:path arrowok="t"/>
              </v:shape>
            </v:group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Completa a tabela seguinte de modo a poderes sistematizar o aprendido durante esta atividade.</w:t>
      </w:r>
    </w:p>
    <w:p w:rsidR="00701C71" w:rsidRPr="00255FE5" w:rsidRDefault="00701C71">
      <w:pPr>
        <w:spacing w:before="16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701C71" w:rsidRPr="00255FE5" w:rsidRDefault="00701C71">
      <w:pPr>
        <w:spacing w:after="0"/>
        <w:rPr>
          <w:rFonts w:ascii="Calibri" w:hAnsi="Calibri" w:cs="Calibri"/>
          <w:lang w:val="pt-PT"/>
        </w:rPr>
        <w:sectPr w:rsidR="00701C71" w:rsidRPr="00255FE5">
          <w:pgSz w:w="11920" w:h="15880"/>
          <w:pgMar w:top="1040" w:right="1580" w:bottom="560" w:left="500" w:header="795" w:footer="374" w:gutter="0"/>
          <w:cols w:space="720"/>
        </w:sectPr>
      </w:pPr>
    </w:p>
    <w:p w:rsidR="00701C71" w:rsidRPr="00255FE5" w:rsidRDefault="007F1129">
      <w:pPr>
        <w:spacing w:before="31" w:after="0" w:line="244" w:lineRule="auto"/>
        <w:ind w:left="4590" w:right="-52" w:firstLine="352"/>
        <w:rPr>
          <w:rFonts w:ascii="Calibri" w:eastAsia="Myriad Pro" w:hAnsi="Calibri" w:cs="Calibri"/>
          <w:sz w:val="18"/>
          <w:szCs w:val="18"/>
          <w:lang w:val="pt-PT"/>
        </w:rPr>
      </w:pPr>
      <w:r w:rsidRPr="00255FE5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Lava viscosa, representada por mel.</w:t>
      </w:r>
    </w:p>
    <w:p w:rsidR="00701C71" w:rsidRPr="00255FE5" w:rsidRDefault="007F1129">
      <w:pPr>
        <w:spacing w:before="31" w:after="0" w:line="244" w:lineRule="auto"/>
        <w:ind w:left="141" w:right="387" w:hanging="141"/>
        <w:rPr>
          <w:rFonts w:ascii="Calibri" w:eastAsia="Myriad Pro" w:hAnsi="Calibri" w:cs="Calibri"/>
          <w:sz w:val="18"/>
          <w:szCs w:val="18"/>
          <w:lang w:val="pt-PT"/>
        </w:rPr>
      </w:pPr>
      <w:r w:rsidRPr="00255FE5">
        <w:rPr>
          <w:rFonts w:ascii="Calibri" w:hAnsi="Calibri" w:cs="Calibri"/>
          <w:lang w:val="pt-PT"/>
        </w:rPr>
        <w:br w:type="column"/>
      </w:r>
      <w:r w:rsidRPr="00255FE5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Lava fluida, representada por água mineral gaseificada.</w:t>
      </w:r>
    </w:p>
    <w:p w:rsidR="00701C71" w:rsidRPr="00255FE5" w:rsidRDefault="00701C71">
      <w:pPr>
        <w:spacing w:after="0"/>
        <w:rPr>
          <w:rFonts w:ascii="Calibri" w:hAnsi="Calibri" w:cs="Calibri"/>
          <w:lang w:val="pt-PT"/>
        </w:rPr>
        <w:sectPr w:rsidR="00701C71" w:rsidRPr="00255FE5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6259" w:space="931"/>
            <w:col w:w="2650"/>
          </w:cols>
        </w:sectPr>
      </w:pPr>
    </w:p>
    <w:p w:rsidR="00701C71" w:rsidRPr="00255FE5" w:rsidRDefault="007F1129">
      <w:pPr>
        <w:spacing w:before="90" w:after="0" w:line="206" w:lineRule="exact"/>
        <w:ind w:left="1373"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Velocidade de deslocação</w:t>
      </w:r>
    </w:p>
    <w:p w:rsidR="00701C71" w:rsidRPr="00255FE5" w:rsidRDefault="007F1129">
      <w:pPr>
        <w:tabs>
          <w:tab w:val="left" w:pos="2860"/>
        </w:tabs>
        <w:spacing w:before="85" w:after="0" w:line="211" w:lineRule="exact"/>
        <w:ind w:right="-20"/>
        <w:rPr>
          <w:rFonts w:ascii="Calibri" w:eastAsia="Comic Sans MS" w:hAnsi="Calibri" w:cs="Calibri"/>
          <w:sz w:val="16"/>
          <w:szCs w:val="16"/>
          <w:lang w:val="pt-PT"/>
        </w:rPr>
      </w:pPr>
      <w:r w:rsidRPr="00255FE5">
        <w:rPr>
          <w:rFonts w:ascii="Calibri" w:hAnsi="Calibri" w:cs="Calibri"/>
          <w:lang w:val="pt-PT"/>
        </w:rPr>
        <w:br w:type="column"/>
      </w:r>
      <w:r w:rsidRPr="00255FE5">
        <w:rPr>
          <w:rFonts w:ascii="Calibri" w:eastAsia="Comic Sans MS" w:hAnsi="Calibri" w:cs="Calibri"/>
          <w:color w:val="9D9FA1"/>
          <w:sz w:val="16"/>
          <w:szCs w:val="16"/>
          <w:lang w:val="pt-PT"/>
        </w:rPr>
        <w:lastRenderedPageBreak/>
        <w:t>• Lenta</w:t>
      </w:r>
      <w:r w:rsidRPr="00255FE5">
        <w:rPr>
          <w:rFonts w:ascii="Calibri" w:eastAsia="Comic Sans MS" w:hAnsi="Calibri" w:cs="Calibri"/>
          <w:color w:val="9D9FA1"/>
          <w:sz w:val="16"/>
          <w:szCs w:val="16"/>
          <w:lang w:val="pt-PT"/>
        </w:rPr>
        <w:tab/>
        <w:t>• Rápida</w:t>
      </w:r>
    </w:p>
    <w:p w:rsidR="00701C71" w:rsidRPr="00255FE5" w:rsidRDefault="00701C71">
      <w:pPr>
        <w:spacing w:after="0"/>
        <w:rPr>
          <w:rFonts w:ascii="Calibri" w:hAnsi="Calibri" w:cs="Calibri"/>
          <w:lang w:val="pt-PT"/>
        </w:rPr>
        <w:sectPr w:rsidR="00701C71" w:rsidRPr="00255FE5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3247" w:space="829"/>
            <w:col w:w="5764"/>
          </w:cols>
        </w:sectPr>
      </w:pPr>
    </w:p>
    <w:p w:rsidR="00701C71" w:rsidRPr="00255FE5" w:rsidRDefault="00701C71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701C71" w:rsidRPr="00255FE5" w:rsidRDefault="007F1129">
      <w:pPr>
        <w:spacing w:after="0" w:line="240" w:lineRule="auto"/>
        <w:ind w:left="1373"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Libertação de gases</w:t>
      </w:r>
    </w:p>
    <w:p w:rsidR="00701C71" w:rsidRPr="00255FE5" w:rsidRDefault="007F1129">
      <w:pPr>
        <w:spacing w:before="1" w:after="0" w:line="100" w:lineRule="exact"/>
        <w:rPr>
          <w:rFonts w:ascii="Calibri" w:hAnsi="Calibri" w:cs="Calibri"/>
          <w:sz w:val="10"/>
          <w:szCs w:val="10"/>
          <w:lang w:val="pt-PT"/>
        </w:rPr>
      </w:pPr>
      <w:r w:rsidRPr="00255FE5">
        <w:rPr>
          <w:rFonts w:ascii="Calibri" w:hAnsi="Calibri" w:cs="Calibri"/>
          <w:lang w:val="pt-PT"/>
        </w:rPr>
        <w:br w:type="column"/>
      </w:r>
    </w:p>
    <w:p w:rsidR="00701C71" w:rsidRPr="00255FE5" w:rsidRDefault="007F1129">
      <w:pPr>
        <w:spacing w:after="0" w:line="220" w:lineRule="exact"/>
        <w:ind w:left="142" w:right="-53" w:hanging="142"/>
        <w:rPr>
          <w:rFonts w:ascii="Calibri" w:eastAsia="Comic Sans MS" w:hAnsi="Calibri" w:cs="Calibri"/>
          <w:sz w:val="16"/>
          <w:szCs w:val="16"/>
          <w:lang w:val="pt-PT"/>
        </w:rPr>
      </w:pPr>
      <w:r w:rsidRPr="00255FE5">
        <w:rPr>
          <w:rFonts w:ascii="Calibri" w:eastAsia="Comic Sans MS" w:hAnsi="Calibri" w:cs="Calibri"/>
          <w:color w:val="9D9FA1"/>
          <w:sz w:val="16"/>
          <w:szCs w:val="16"/>
          <w:lang w:val="pt-PT"/>
        </w:rPr>
        <w:t>• Aprisionamento de gases (difícil libertação)</w:t>
      </w:r>
    </w:p>
    <w:p w:rsidR="00701C71" w:rsidRPr="00255FE5" w:rsidRDefault="007F1129">
      <w:pPr>
        <w:spacing w:after="0" w:line="100" w:lineRule="exact"/>
        <w:rPr>
          <w:rFonts w:ascii="Calibri" w:hAnsi="Calibri" w:cs="Calibri"/>
          <w:sz w:val="10"/>
          <w:szCs w:val="10"/>
          <w:lang w:val="pt-PT"/>
        </w:rPr>
      </w:pPr>
      <w:r w:rsidRPr="00255FE5">
        <w:rPr>
          <w:rFonts w:ascii="Calibri" w:hAnsi="Calibri" w:cs="Calibri"/>
          <w:lang w:val="pt-PT"/>
        </w:rPr>
        <w:br w:type="column"/>
      </w:r>
    </w:p>
    <w:p w:rsidR="00701C71" w:rsidRPr="00255FE5" w:rsidRDefault="007F1129">
      <w:pPr>
        <w:spacing w:after="0" w:line="240" w:lineRule="auto"/>
        <w:ind w:right="-20"/>
        <w:rPr>
          <w:rFonts w:ascii="Calibri" w:eastAsia="Comic Sans MS" w:hAnsi="Calibri" w:cs="Calibri"/>
          <w:sz w:val="16"/>
          <w:szCs w:val="16"/>
          <w:lang w:val="pt-PT"/>
        </w:rPr>
      </w:pPr>
      <w:r w:rsidRPr="00255FE5">
        <w:rPr>
          <w:rFonts w:ascii="Calibri" w:eastAsia="Comic Sans MS" w:hAnsi="Calibri" w:cs="Calibri"/>
          <w:color w:val="9D9FA1"/>
          <w:sz w:val="16"/>
          <w:szCs w:val="16"/>
          <w:lang w:val="pt-PT"/>
        </w:rPr>
        <w:t>• Fácil libertação de gases</w:t>
      </w:r>
    </w:p>
    <w:p w:rsidR="00701C71" w:rsidRPr="00255FE5" w:rsidRDefault="00701C71">
      <w:pPr>
        <w:spacing w:after="0"/>
        <w:rPr>
          <w:rFonts w:ascii="Calibri" w:hAnsi="Calibri" w:cs="Calibri"/>
          <w:lang w:val="pt-PT"/>
        </w:rPr>
        <w:sectPr w:rsidR="00701C71" w:rsidRPr="00255FE5">
          <w:type w:val="continuous"/>
          <w:pgSz w:w="11920" w:h="15880"/>
          <w:pgMar w:top="980" w:right="1580" w:bottom="560" w:left="500" w:header="720" w:footer="720" w:gutter="0"/>
          <w:cols w:num="3" w:space="720" w:equalWidth="0">
            <w:col w:w="2805" w:space="1269"/>
            <w:col w:w="2580" w:space="285"/>
            <w:col w:w="2901"/>
          </w:cols>
        </w:sectPr>
      </w:pPr>
    </w:p>
    <w:p w:rsidR="00701C71" w:rsidRPr="00255FE5" w:rsidRDefault="00701C71">
      <w:pPr>
        <w:spacing w:before="3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701C71" w:rsidRPr="00255FE5" w:rsidRDefault="007F1129">
      <w:pPr>
        <w:spacing w:after="0" w:line="206" w:lineRule="exact"/>
        <w:ind w:left="1373"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Pressão interna</w:t>
      </w:r>
    </w:p>
    <w:p w:rsidR="00701C71" w:rsidRPr="00255FE5" w:rsidRDefault="007F1129">
      <w:pPr>
        <w:tabs>
          <w:tab w:val="left" w:pos="2860"/>
        </w:tabs>
        <w:spacing w:before="98" w:after="0" w:line="211" w:lineRule="exact"/>
        <w:ind w:right="-20"/>
        <w:rPr>
          <w:rFonts w:ascii="Calibri" w:eastAsia="Comic Sans MS" w:hAnsi="Calibri" w:cs="Calibri"/>
          <w:sz w:val="16"/>
          <w:szCs w:val="16"/>
          <w:lang w:val="pt-PT"/>
        </w:rPr>
      </w:pPr>
      <w:r w:rsidRPr="00255FE5">
        <w:rPr>
          <w:rFonts w:ascii="Calibri" w:hAnsi="Calibri" w:cs="Calibri"/>
          <w:lang w:val="pt-PT"/>
        </w:rPr>
        <w:br w:type="column"/>
      </w:r>
      <w:r w:rsidRPr="00255FE5">
        <w:rPr>
          <w:rFonts w:ascii="Calibri" w:eastAsia="Comic Sans MS" w:hAnsi="Calibri" w:cs="Calibri"/>
          <w:color w:val="9D9FA1"/>
          <w:sz w:val="16"/>
          <w:szCs w:val="16"/>
          <w:lang w:val="pt-PT"/>
        </w:rPr>
        <w:lastRenderedPageBreak/>
        <w:t>• Maior pressão</w:t>
      </w:r>
      <w:r w:rsidRPr="00255FE5">
        <w:rPr>
          <w:rFonts w:ascii="Calibri" w:eastAsia="Comic Sans MS" w:hAnsi="Calibri" w:cs="Calibri"/>
          <w:color w:val="9D9FA1"/>
          <w:sz w:val="16"/>
          <w:szCs w:val="16"/>
          <w:lang w:val="pt-PT"/>
        </w:rPr>
        <w:tab/>
        <w:t>• Menor pressão</w:t>
      </w:r>
    </w:p>
    <w:p w:rsidR="00701C71" w:rsidRPr="00255FE5" w:rsidRDefault="00701C71">
      <w:pPr>
        <w:spacing w:after="0"/>
        <w:rPr>
          <w:rFonts w:ascii="Calibri" w:hAnsi="Calibri" w:cs="Calibri"/>
          <w:lang w:val="pt-PT"/>
        </w:rPr>
        <w:sectPr w:rsidR="00701C71" w:rsidRPr="00255FE5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2460" w:space="1616"/>
            <w:col w:w="5764"/>
          </w:cols>
        </w:sectPr>
      </w:pPr>
    </w:p>
    <w:p w:rsidR="00701C71" w:rsidRPr="00255FE5" w:rsidRDefault="00701C71">
      <w:pPr>
        <w:spacing w:before="1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701C71" w:rsidRPr="00255FE5" w:rsidRDefault="007F1129">
      <w:pPr>
        <w:tabs>
          <w:tab w:val="left" w:pos="4060"/>
          <w:tab w:val="left" w:pos="6920"/>
        </w:tabs>
        <w:spacing w:after="0" w:line="240" w:lineRule="auto"/>
        <w:ind w:left="1373" w:right="-20"/>
        <w:rPr>
          <w:rFonts w:ascii="Calibri" w:eastAsia="Comic Sans MS" w:hAnsi="Calibri" w:cs="Calibri"/>
          <w:sz w:val="16"/>
          <w:szCs w:val="16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Explosões</w:t>
      </w:r>
      <w:r w:rsidRPr="00255FE5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r w:rsidRPr="00255FE5">
        <w:rPr>
          <w:rFonts w:ascii="Calibri" w:eastAsia="Comic Sans MS" w:hAnsi="Calibri" w:cs="Calibri"/>
          <w:color w:val="9D9FA1"/>
          <w:sz w:val="16"/>
          <w:szCs w:val="16"/>
          <w:lang w:val="pt-PT"/>
        </w:rPr>
        <w:t>• Explosões violentas</w:t>
      </w:r>
      <w:r w:rsidRPr="00255FE5">
        <w:rPr>
          <w:rFonts w:ascii="Calibri" w:eastAsia="Comic Sans MS" w:hAnsi="Calibri" w:cs="Calibri"/>
          <w:color w:val="9D9FA1"/>
          <w:sz w:val="16"/>
          <w:szCs w:val="16"/>
          <w:lang w:val="pt-PT"/>
        </w:rPr>
        <w:tab/>
        <w:t>• Explosões pouco violentas</w:t>
      </w:r>
    </w:p>
    <w:p w:rsidR="00701C71" w:rsidRPr="00255FE5" w:rsidRDefault="007F1129">
      <w:pPr>
        <w:tabs>
          <w:tab w:val="left" w:pos="4060"/>
          <w:tab w:val="left" w:pos="6920"/>
        </w:tabs>
        <w:spacing w:before="89" w:after="0" w:line="211" w:lineRule="exact"/>
        <w:ind w:left="1373" w:right="-20"/>
        <w:rPr>
          <w:rFonts w:ascii="Calibri" w:eastAsia="Comic Sans MS" w:hAnsi="Calibri" w:cs="Calibri"/>
          <w:sz w:val="16"/>
          <w:szCs w:val="16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Emissão de piroclastos</w:t>
      </w:r>
      <w:r w:rsidRPr="00255FE5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r w:rsidRPr="00255FE5">
        <w:rPr>
          <w:rFonts w:ascii="Calibri" w:eastAsia="Comic Sans MS" w:hAnsi="Calibri" w:cs="Calibri"/>
          <w:color w:val="9D9FA1"/>
          <w:sz w:val="16"/>
          <w:szCs w:val="16"/>
          <w:lang w:val="pt-PT"/>
        </w:rPr>
        <w:t>• Grande emissão de piroclastos</w:t>
      </w:r>
      <w:r w:rsidRPr="00255FE5">
        <w:rPr>
          <w:rFonts w:ascii="Calibri" w:eastAsia="Comic Sans MS" w:hAnsi="Calibri" w:cs="Calibri"/>
          <w:color w:val="9D9FA1"/>
          <w:sz w:val="16"/>
          <w:szCs w:val="16"/>
          <w:lang w:val="pt-PT"/>
        </w:rPr>
        <w:tab/>
        <w:t>• Pouca emissão de piroclastos</w:t>
      </w:r>
    </w:p>
    <w:p w:rsidR="00701C71" w:rsidRPr="00255FE5" w:rsidRDefault="00701C71">
      <w:pPr>
        <w:spacing w:before="7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8E2B77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13" style="position:absolute;left:0;text-align:left;margin-left:70.85pt;margin-top:2.05pt;width:11.35pt;height:11.35pt;z-index:-251664896;mso-position-horizontal-relative:page" coordorigin="1417,41" coordsize="227,227">
            <v:shape id="_x0000_s151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Relaciona a viscosidade da lava com o seu teor em gases.</w:t>
      </w:r>
    </w:p>
    <w:p w:rsidR="00701C71" w:rsidRPr="00255FE5" w:rsidRDefault="007F1129">
      <w:pPr>
        <w:tabs>
          <w:tab w:val="left" w:pos="9700"/>
        </w:tabs>
        <w:spacing w:before="77" w:after="0" w:line="240" w:lineRule="auto"/>
        <w:ind w:left="1314" w:right="-20"/>
        <w:rPr>
          <w:rFonts w:ascii="Calibri" w:eastAsia="Comic Sans MS" w:hAnsi="Calibri" w:cs="Calibri"/>
          <w:sz w:val="18"/>
          <w:szCs w:val="18"/>
          <w:lang w:val="pt-PT"/>
        </w:rPr>
      </w:pP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 xml:space="preserve">Quanto maior a viscosidade da lava, maior será o seu teor em gases, apresentando-se mais </w:t>
      </w: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ab/>
      </w:r>
    </w:p>
    <w:p w:rsidR="00701C71" w:rsidRPr="00255FE5" w:rsidRDefault="00701C71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701C71" w:rsidRPr="00255FE5" w:rsidRDefault="008E2B77">
      <w:pPr>
        <w:tabs>
          <w:tab w:val="left" w:pos="9700"/>
        </w:tabs>
        <w:spacing w:after="0" w:line="240" w:lineRule="auto"/>
        <w:ind w:left="1314" w:right="-20"/>
        <w:rPr>
          <w:rFonts w:ascii="Calibri" w:eastAsia="Comic Sans MS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511" style="position:absolute;left:0;text-align:left;margin-left:90.7pt;margin-top:29.7pt;width:419.55pt;height:.1pt;z-index:-251663872;mso-position-horizontal-relative:page" coordorigin="1814,594" coordsize="8391,2">
            <v:shape id="_x0000_s1512" style="position:absolute;left:1814;top:594;width:8391;height:2" coordorigin="1814,594" coordsize="8391,0" path="m1814,594r8391,e" filled="f" strokecolor="#808285" strokeweight=".5pt">
              <v:path arrowok="t"/>
            </v:shape>
            <w10:wrap anchorx="page"/>
          </v:group>
        </w:pict>
      </w:r>
      <w:proofErr w:type="gramStart"/>
      <w:r w:rsidR="007F1129"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>difícil</w:t>
      </w:r>
      <w:proofErr w:type="gramEnd"/>
      <w:r w:rsidR="007F1129"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 xml:space="preserve"> a sua libertação. </w:t>
      </w:r>
      <w:r w:rsidR="007F1129"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ab/>
      </w:r>
    </w:p>
    <w:p w:rsidR="00701C71" w:rsidRPr="00255FE5" w:rsidRDefault="00701C71">
      <w:pPr>
        <w:spacing w:after="0"/>
        <w:rPr>
          <w:rFonts w:ascii="Calibri" w:hAnsi="Calibri" w:cs="Calibri"/>
          <w:lang w:val="pt-PT"/>
        </w:rPr>
        <w:sectPr w:rsidR="00701C71" w:rsidRPr="00255FE5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701C71" w:rsidRPr="00255FE5" w:rsidRDefault="00701C71">
      <w:pPr>
        <w:spacing w:before="4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E67CC5" w:rsidRDefault="007F1129">
      <w:pPr>
        <w:spacing w:after="0" w:line="236" w:lineRule="exact"/>
        <w:ind w:left="121" w:right="-70"/>
        <w:rPr>
          <w:rFonts w:ascii="Calibri" w:eastAsia="Myriad Pro Light" w:hAnsi="Calibri" w:cs="Calibri"/>
          <w:b/>
          <w:sz w:val="20"/>
          <w:szCs w:val="20"/>
          <w:lang w:val="pt-PT"/>
        </w:rPr>
      </w:pPr>
      <w:r w:rsidRPr="00E67CC5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Introdução</w:t>
      </w:r>
    </w:p>
    <w:p w:rsidR="00701C71" w:rsidRPr="00E67CC5" w:rsidRDefault="007F1129">
      <w:pPr>
        <w:spacing w:after="0" w:line="225" w:lineRule="exact"/>
        <w:ind w:right="-20"/>
        <w:rPr>
          <w:rFonts w:ascii="Calibri" w:eastAsia="Myriad Pro Light" w:hAnsi="Calibri" w:cs="Calibri"/>
          <w:b/>
          <w:sz w:val="20"/>
          <w:szCs w:val="20"/>
          <w:lang w:val="pt-PT"/>
        </w:rPr>
      </w:pPr>
      <w:r w:rsidRPr="00E67CC5">
        <w:rPr>
          <w:rFonts w:ascii="Calibri" w:hAnsi="Calibri" w:cs="Calibri"/>
          <w:b/>
          <w:lang w:val="pt-PT"/>
        </w:rPr>
        <w:br w:type="column"/>
      </w:r>
      <w:r w:rsidRPr="00E67CC5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lastRenderedPageBreak/>
        <w:t>Parte II</w:t>
      </w:r>
    </w:p>
    <w:p w:rsidR="00701C71" w:rsidRPr="00255FE5" w:rsidRDefault="00701C71">
      <w:pPr>
        <w:spacing w:after="0"/>
        <w:rPr>
          <w:rFonts w:ascii="Calibri" w:hAnsi="Calibri" w:cs="Calibri"/>
          <w:lang w:val="pt-PT"/>
        </w:rPr>
        <w:sectPr w:rsidR="00701C71" w:rsidRPr="00255FE5">
          <w:pgSz w:w="11920" w:h="15880"/>
          <w:pgMar w:top="980" w:right="500" w:bottom="560" w:left="1580" w:header="795" w:footer="374" w:gutter="0"/>
          <w:cols w:num="2" w:space="720" w:equalWidth="0">
            <w:col w:w="1081" w:space="3129"/>
            <w:col w:w="5630"/>
          </w:cols>
        </w:sectPr>
      </w:pPr>
    </w:p>
    <w:p w:rsidR="00701C71" w:rsidRPr="00255FE5" w:rsidRDefault="00701C71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701C71" w:rsidRPr="00255FE5" w:rsidRDefault="007F1129">
      <w:pPr>
        <w:spacing w:after="0" w:line="253" w:lineRule="auto"/>
        <w:ind w:left="121" w:right="960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viscosidade da lava influencia o tipo de atividade vulcânica. A composição química da lava está diretamente relacionada com a sua viscosidade. Com a presente atividade experimental, pretende-se investigar que outros </w:t>
      </w:r>
      <w:proofErr w:type="spell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fatores</w:t>
      </w:r>
      <w:proofErr w:type="spell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poderão influenciar a viscosidade da lava.</w:t>
      </w:r>
    </w:p>
    <w:p w:rsidR="00701C71" w:rsidRPr="00255FE5" w:rsidRDefault="00701C71">
      <w:pPr>
        <w:spacing w:before="6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701C71" w:rsidRPr="00255FE5" w:rsidRDefault="008E2B77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05" style="position:absolute;left:0;text-align:left;margin-left:85.05pt;margin-top:2.05pt;width:11.35pt;height:11.35pt;z-index:-251660800;mso-position-horizontal-relative:page" coordorigin="1701,41" coordsize="227,227">
            <v:shape id="_x0000_s150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Que outros </w:t>
      </w:r>
      <w:proofErr w:type="spellStart"/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fatores</w:t>
      </w:r>
      <w:proofErr w:type="spellEnd"/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além da composição química, poderão influenciar a viscosidade da lava?</w:t>
      </w:r>
    </w:p>
    <w:p w:rsidR="00701C71" w:rsidRPr="00255FE5" w:rsidRDefault="007F1129">
      <w:pPr>
        <w:tabs>
          <w:tab w:val="left" w:pos="8900"/>
        </w:tabs>
        <w:spacing w:before="83" w:after="0" w:line="236" w:lineRule="exact"/>
        <w:ind w:left="517" w:right="-20"/>
        <w:rPr>
          <w:rFonts w:ascii="Calibri" w:eastAsia="Comic Sans MS" w:hAnsi="Calibri" w:cs="Calibri"/>
          <w:sz w:val="18"/>
          <w:szCs w:val="18"/>
          <w:lang w:val="pt-PT"/>
        </w:rPr>
      </w:pP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 xml:space="preserve">Por exemplo, a temperatura. </w:t>
      </w: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ab/>
      </w: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8E2B77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03" style="position:absolute;left:0;text-align:left;margin-left:104.85pt;margin-top:-12.7pt;width:419.55pt;height:.1pt;z-index:-251659776;mso-position-horizontal-relative:page" coordorigin="2097,-254" coordsize="8391,2">
            <v:shape id="_x0000_s1504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01" style="position:absolute;left:0;text-align:left;margin-left:85.05pt;margin-top:2.05pt;width:11.35pt;height:11.35pt;z-index:-251658752;mso-position-horizontal-relative:page" coordorigin="1701,41" coordsize="227,227">
            <v:shape id="_x0000_s150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Define um problema associado a um desses </w:t>
      </w:r>
      <w:proofErr w:type="spellStart"/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fatores</w:t>
      </w:r>
      <w:proofErr w:type="spellEnd"/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701C71" w:rsidRPr="00255FE5" w:rsidRDefault="007F1129">
      <w:pPr>
        <w:tabs>
          <w:tab w:val="left" w:pos="8900"/>
        </w:tabs>
        <w:spacing w:before="84" w:after="0" w:line="236" w:lineRule="exact"/>
        <w:ind w:left="517" w:right="-20"/>
        <w:rPr>
          <w:rFonts w:ascii="Calibri" w:eastAsia="Comic Sans MS" w:hAnsi="Calibri" w:cs="Calibri"/>
          <w:sz w:val="18"/>
          <w:szCs w:val="18"/>
          <w:lang w:val="pt-PT"/>
        </w:rPr>
      </w:pP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 xml:space="preserve">Será que a temperatura influencia a viscosidade da lava? </w:t>
      </w: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ab/>
      </w: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before="6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8E2B77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99" style="position:absolute;left:0;text-align:left;margin-left:104.85pt;margin-top:-12.7pt;width:419.55pt;height:.1pt;z-index:-251657728;mso-position-horizontal-relative:page" coordorigin="2097,-254" coordsize="8391,2">
            <v:shape id="_x0000_s1500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97" style="position:absolute;left:0;text-align:left;margin-left:85.05pt;margin-top:2.05pt;width:11.35pt;height:11.35pt;z-index:-251656704;mso-position-horizontal-relative:page" coordorigin="1701,41" coordsize="227,227">
            <v:shape id="_x0000_s149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Coloca uma hipótese para o problema definido.</w:t>
      </w:r>
    </w:p>
    <w:p w:rsidR="00701C71" w:rsidRPr="00255FE5" w:rsidRDefault="007F1129">
      <w:pPr>
        <w:tabs>
          <w:tab w:val="left" w:pos="8900"/>
        </w:tabs>
        <w:spacing w:before="82" w:after="0" w:line="236" w:lineRule="exact"/>
        <w:ind w:left="517" w:right="-20"/>
        <w:rPr>
          <w:rFonts w:ascii="Calibri" w:eastAsia="Comic Sans MS" w:hAnsi="Calibri" w:cs="Calibri"/>
          <w:sz w:val="18"/>
          <w:szCs w:val="18"/>
          <w:lang w:val="pt-PT"/>
        </w:rPr>
      </w:pP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 xml:space="preserve">A temperatura provoca maior fluidez nas lavas. </w:t>
      </w: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ab/>
      </w: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8E2B77">
      <w:pPr>
        <w:tabs>
          <w:tab w:val="left" w:pos="500"/>
        </w:tabs>
        <w:spacing w:before="23" w:after="0" w:line="245" w:lineRule="auto"/>
        <w:ind w:left="517" w:right="1482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95" style="position:absolute;left:0;text-align:left;margin-left:104.85pt;margin-top:-12.7pt;width:419.55pt;height:.1pt;z-index:-251655680;mso-position-horizontal-relative:page" coordorigin="2097,-254" coordsize="8391,2">
            <v:shape id="_x0000_s1496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93" style="position:absolute;left:0;text-align:left;margin-left:85.05pt;margin-top:2.05pt;width:11.35pt;height:11.35pt;z-index:-251654656;mso-position-horizontal-relative:page" coordorigin="1701,41" coordsize="227,227">
            <v:shape id="_x0000_s149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Executa o seguinte protocolo experimental. (O professor poderá optar pela elaboração do protocolo pelos alunos).</w:t>
      </w:r>
    </w:p>
    <w:p w:rsidR="00701C71" w:rsidRPr="00255FE5" w:rsidRDefault="00701C71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701C71" w:rsidRPr="00255FE5" w:rsidRDefault="007F1129">
      <w:pPr>
        <w:spacing w:after="0" w:line="236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255FE5">
        <w:rPr>
          <w:rFonts w:ascii="Calibri" w:eastAsia="Myriad Pro Light" w:hAnsi="Calibri" w:cs="Calibri"/>
          <w:color w:val="231F20"/>
          <w:sz w:val="20"/>
          <w:szCs w:val="20"/>
        </w:rPr>
        <w:t>Material</w:t>
      </w:r>
    </w:p>
    <w:p w:rsidR="00701C71" w:rsidRPr="00255FE5" w:rsidRDefault="00701C71">
      <w:pPr>
        <w:spacing w:before="5" w:after="0" w:line="60" w:lineRule="exact"/>
        <w:rPr>
          <w:rFonts w:ascii="Calibri" w:hAnsi="Calibri" w:cs="Calibri"/>
          <w:sz w:val="6"/>
          <w:szCs w:val="6"/>
        </w:rPr>
      </w:pPr>
    </w:p>
    <w:tbl>
      <w:tblPr>
        <w:tblW w:w="0" w:type="auto"/>
        <w:tblInd w:w="4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9"/>
        <w:gridCol w:w="2770"/>
        <w:gridCol w:w="1955"/>
      </w:tblGrid>
      <w:tr w:rsidR="00701C71" w:rsidRPr="00255FE5">
        <w:trPr>
          <w:trHeight w:hRule="exact" w:val="325"/>
        </w:trPr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 w:rsidR="00701C71" w:rsidRPr="00255FE5" w:rsidRDefault="007F1129">
            <w:pPr>
              <w:spacing w:before="71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4 </w:t>
            </w:r>
            <w:proofErr w:type="spellStart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provetas</w:t>
            </w:r>
            <w:proofErr w:type="spellEnd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de 50 mL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701C71" w:rsidRPr="00255FE5" w:rsidRDefault="007F1129">
            <w:pPr>
              <w:spacing w:before="71" w:after="0" w:line="240" w:lineRule="auto"/>
              <w:ind w:left="53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Placa</w:t>
            </w:r>
            <w:proofErr w:type="spellEnd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aquecimento</w:t>
            </w:r>
            <w:proofErr w:type="spellEnd"/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701C71" w:rsidRPr="00255FE5" w:rsidRDefault="007F1129">
            <w:pPr>
              <w:spacing w:before="71" w:after="0" w:line="240" w:lineRule="auto"/>
              <w:ind w:left="32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Tabuleiro</w:t>
            </w:r>
            <w:proofErr w:type="spellEnd"/>
          </w:p>
        </w:tc>
      </w:tr>
      <w:tr w:rsidR="00701C71" w:rsidRPr="00255FE5">
        <w:trPr>
          <w:trHeight w:hRule="exact" w:val="250"/>
        </w:trPr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 w:rsidR="00701C71" w:rsidRPr="00255FE5" w:rsidRDefault="007F1129">
            <w:pPr>
              <w:spacing w:after="0" w:line="233" w:lineRule="exact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Varetas</w:t>
            </w:r>
            <w:proofErr w:type="spellEnd"/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701C71" w:rsidRPr="00255FE5" w:rsidRDefault="007F1129">
            <w:pPr>
              <w:spacing w:after="0" w:line="233" w:lineRule="exact"/>
              <w:ind w:left="53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Copo</w:t>
            </w:r>
            <w:proofErr w:type="spellEnd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precipitação</w:t>
            </w:r>
            <w:proofErr w:type="spellEnd"/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701C71" w:rsidRPr="00255FE5" w:rsidRDefault="007F1129">
            <w:pPr>
              <w:spacing w:after="0" w:line="233" w:lineRule="exact"/>
              <w:ind w:left="32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Mola</w:t>
            </w:r>
            <w:proofErr w:type="spellEnd"/>
          </w:p>
        </w:tc>
      </w:tr>
      <w:tr w:rsidR="00701C71" w:rsidRPr="00255FE5">
        <w:trPr>
          <w:trHeight w:hRule="exact" w:val="250"/>
        </w:trPr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 w:rsidR="00701C71" w:rsidRPr="00255FE5" w:rsidRDefault="007F1129">
            <w:pPr>
              <w:spacing w:after="0" w:line="233" w:lineRule="exact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Cronómetro</w:t>
            </w:r>
            <w:proofErr w:type="spellEnd"/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701C71" w:rsidRPr="00255FE5" w:rsidRDefault="007F1129">
            <w:pPr>
              <w:spacing w:after="0" w:line="233" w:lineRule="exact"/>
              <w:ind w:left="53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4 </w:t>
            </w:r>
            <w:proofErr w:type="spellStart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berlindes</w:t>
            </w:r>
            <w:proofErr w:type="spellEnd"/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701C71" w:rsidRPr="00255FE5" w:rsidRDefault="007F1129">
            <w:pPr>
              <w:spacing w:after="0" w:line="233" w:lineRule="exact"/>
              <w:ind w:left="32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Caneta</w:t>
            </w:r>
            <w:proofErr w:type="spellEnd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acetato</w:t>
            </w:r>
            <w:proofErr w:type="spellEnd"/>
          </w:p>
        </w:tc>
      </w:tr>
      <w:tr w:rsidR="00701C71" w:rsidRPr="00255FE5">
        <w:trPr>
          <w:trHeight w:hRule="exact" w:val="687"/>
        </w:trPr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 w:rsidR="00701C71" w:rsidRPr="00255FE5" w:rsidRDefault="007F1129">
            <w:pPr>
              <w:spacing w:after="0" w:line="233" w:lineRule="exact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Água</w:t>
            </w:r>
            <w:proofErr w:type="spellEnd"/>
          </w:p>
          <w:p w:rsidR="00701C71" w:rsidRPr="00255FE5" w:rsidRDefault="00701C71">
            <w:pPr>
              <w:spacing w:before="9" w:after="0" w:line="110" w:lineRule="exact"/>
              <w:rPr>
                <w:rFonts w:ascii="Calibri" w:hAnsi="Calibri" w:cs="Calibri"/>
                <w:sz w:val="11"/>
                <w:szCs w:val="11"/>
              </w:rPr>
            </w:pPr>
          </w:p>
          <w:p w:rsidR="00701C71" w:rsidRPr="00255FE5" w:rsidRDefault="007F1129">
            <w:pPr>
              <w:spacing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proofErr w:type="spellStart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Procedimento</w:t>
            </w:r>
            <w:proofErr w:type="spellEnd"/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701C71" w:rsidRPr="00255FE5" w:rsidRDefault="007F1129">
            <w:pPr>
              <w:spacing w:after="0" w:line="233" w:lineRule="exact"/>
              <w:ind w:left="53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Termómetro</w:t>
            </w:r>
            <w:proofErr w:type="spellEnd"/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701C71" w:rsidRPr="00255FE5" w:rsidRDefault="007F1129">
            <w:pPr>
              <w:spacing w:after="0" w:line="233" w:lineRule="exact"/>
              <w:ind w:left="323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Frasco</w:t>
            </w:r>
            <w:proofErr w:type="spellEnd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255FE5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mel</w:t>
            </w:r>
            <w:proofErr w:type="spellEnd"/>
          </w:p>
        </w:tc>
      </w:tr>
    </w:tbl>
    <w:p w:rsidR="00701C71" w:rsidRPr="00255FE5" w:rsidRDefault="007F1129">
      <w:pPr>
        <w:spacing w:before="3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   Identifica</w:t>
      </w:r>
      <w:proofErr w:type="gram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provetas com as letras A, B, C e D.</w:t>
      </w:r>
    </w:p>
    <w:p w:rsidR="00701C71" w:rsidRPr="00255FE5" w:rsidRDefault="007F1129">
      <w:pPr>
        <w:spacing w:before="13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   Coloca</w:t>
      </w:r>
      <w:proofErr w:type="gram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uma porção de mel até atingir 50 </w:t>
      </w:r>
      <w:proofErr w:type="spell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mL</w:t>
      </w:r>
      <w:proofErr w:type="spell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nas 4 provetas.</w:t>
      </w:r>
    </w:p>
    <w:p w:rsidR="00701C71" w:rsidRPr="00255FE5" w:rsidRDefault="007F1129">
      <w:pPr>
        <w:spacing w:before="13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   Liga</w:t>
      </w:r>
      <w:proofErr w:type="gram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placa de aquecimento e coloca, sobre ela, o copo de precipitação com água.</w:t>
      </w:r>
    </w:p>
    <w:p w:rsidR="00701C71" w:rsidRPr="00255FE5" w:rsidRDefault="007F1129">
      <w:pPr>
        <w:spacing w:before="13" w:after="0" w:line="253" w:lineRule="auto"/>
        <w:ind w:left="800" w:right="1113" w:hanging="283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   Deixa</w:t>
      </w:r>
      <w:proofErr w:type="gram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cair um berlinde na proveta A e, com o auxílio do cronómetro, mede o tempo que o berlinde demora a percorrer a porção de mel até atingir o fundo da proveta. Regista o valor.</w:t>
      </w:r>
    </w:p>
    <w:p w:rsidR="00701C71" w:rsidRPr="00255FE5" w:rsidRDefault="007F1129">
      <w:pPr>
        <w:spacing w:after="0" w:line="253" w:lineRule="auto"/>
        <w:ind w:left="800" w:right="1061" w:hanging="283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   Com</w:t>
      </w:r>
      <w:proofErr w:type="gram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ajuda do termómetro, verifica a temperatura da água do copo de precipitação. Deves regular a sua temperatura até atingir os 50 </w:t>
      </w:r>
      <w:proofErr w:type="spell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701C71" w:rsidRPr="00255FE5" w:rsidRDefault="007F112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   Coloca</w:t>
      </w:r>
      <w:proofErr w:type="gram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proveta B no copo de precipitação com água a 50 </w:t>
      </w:r>
      <w:proofErr w:type="spell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deixa aquecer durante dois minutos.</w:t>
      </w:r>
    </w:p>
    <w:p w:rsidR="00701C71" w:rsidRPr="00255FE5" w:rsidRDefault="007F1129">
      <w:pPr>
        <w:spacing w:before="13" w:after="0" w:line="240" w:lineRule="auto"/>
        <w:ind w:left="516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7.   Ao</w:t>
      </w:r>
      <w:proofErr w:type="gram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fim dos dois minutos, retira a proveta, com a ajuda da mola.</w:t>
      </w:r>
    </w:p>
    <w:p w:rsidR="00701C71" w:rsidRPr="00255FE5" w:rsidRDefault="007F1129">
      <w:pPr>
        <w:spacing w:before="13" w:after="0" w:line="253" w:lineRule="auto"/>
        <w:ind w:left="800" w:right="1081" w:hanging="283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   Deixa</w:t>
      </w:r>
      <w:proofErr w:type="gram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cair um berlinde dentro da proveta B e regista o tempo que este demora a percorrer a porção de mel até atingir o fundo da proveta.</w:t>
      </w:r>
    </w:p>
    <w:p w:rsidR="00701C71" w:rsidRPr="00255FE5" w:rsidRDefault="007F1129">
      <w:pPr>
        <w:spacing w:after="0" w:line="240" w:lineRule="auto"/>
        <w:ind w:left="516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9.   Repete</w:t>
      </w:r>
      <w:proofErr w:type="gram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passos 5, 6 e 7 para as provetas C e D com as temperaturas de 75 </w:t>
      </w:r>
      <w:proofErr w:type="spell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90 </w:t>
      </w:r>
      <w:proofErr w:type="spell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proofErr w:type="spellStart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respetivamente</w:t>
      </w:r>
      <w:proofErr w:type="spellEnd"/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701C71" w:rsidRPr="00255FE5" w:rsidRDefault="00701C7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701C71" w:rsidRPr="00255FE5" w:rsidRDefault="008E2B77">
      <w:pPr>
        <w:spacing w:after="0" w:line="236" w:lineRule="exact"/>
        <w:ind w:left="515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70" style="position:absolute;left:0;text-align:left;margin-left:104.6pt;margin-top:24.55pt;width:278.3pt;height:107.95pt;z-index:-251653632;mso-position-horizontal-relative:page" coordorigin="2092,491" coordsize="5566,2159">
            <v:group id="_x0000_s1491" style="position:absolute;left:4394;top:1119;width:3260;height:283" coordorigin="4394,1119" coordsize="3260,283">
              <v:shape id="_x0000_s1492" style="position:absolute;left:4394;top:1119;width:3260;height:283" coordorigin="4394,1119" coordsize="3260,283" path="m4422,1119r-25,4l4394,1147r,227l4397,1399r25,4l7625,1403r25,-4l7653,1374r,-227l7650,1123r-25,-4l4422,1119e" fillcolor="#dcddde" stroked="f">
                <v:path arrowok="t"/>
              </v:shape>
            </v:group>
            <v:group id="_x0000_s1489" style="position:absolute;left:4394;top:496;width:3260;height:595" coordorigin="4394,496" coordsize="3260,595">
              <v:shape id="_x0000_s1490" style="position:absolute;left:4394;top:496;width:3260;height:595" coordorigin="4394,496" coordsize="3260,595" path="m4422,496r-25,3l4394,524r,539l4397,1087r25,4l7625,1091r25,-4l7653,1063r,-539l7650,499r-25,-3l4422,496e" fillcolor="#c6c8ca" stroked="f">
                <v:path arrowok="t"/>
              </v:shape>
            </v:group>
            <v:group id="_x0000_s1487" style="position:absolute;left:2102;top:1436;width:2258;height:273" coordorigin="2102,1436" coordsize="2258,273">
              <v:shape id="_x0000_s1488" style="position:absolute;left:2102;top:1436;width:2258;height:273" coordorigin="2102,1436" coordsize="2258,273" path="m2126,1436r-3,l2102,1437r,22l2102,1686r,2l2103,1709r23,l4337,1709r2,l4360,1709r,-23l4360,1459r,-2l4359,1436r-22,l2126,1436xe" filled="f" strokecolor="#808285" strokeweight=".5pt">
                <v:path arrowok="t"/>
              </v:shape>
            </v:group>
            <v:group id="_x0000_s1485" style="position:absolute;left:2102;top:1748;width:2258;height:273" coordorigin="2102,1748" coordsize="2258,273">
              <v:shape id="_x0000_s1486" style="position:absolute;left:2102;top:1748;width:2258;height:273" coordorigin="2102,1748" coordsize="2258,273" path="m2126,1748r-3,l2102,1749r,22l2102,1998r,2l2103,2021r23,l4337,2021r2,l4360,2020r,-22l4360,1771r,-2l4359,1748r-22,l2126,1748xe" filled="f" strokecolor="#808285" strokeweight=".5pt">
                <v:path arrowok="t"/>
              </v:shape>
            </v:group>
            <v:group id="_x0000_s1483" style="position:absolute;left:2102;top:2060;width:2258;height:273" coordorigin="2102,2060" coordsize="2258,273">
              <v:shape id="_x0000_s1484" style="position:absolute;left:2102;top:2060;width:2258;height:273" coordorigin="2102,2060" coordsize="2258,273" path="m2126,2060r-3,l2102,2060r,23l2102,2310r,2l2103,2333r23,l4337,2333r2,l4360,2332r,-22l4360,2083r,-2l4359,2060r-22,l2126,2060xe" filled="f" strokecolor="#808285" strokeweight=".5pt">
                <v:path arrowok="t"/>
              </v:shape>
            </v:group>
            <v:group id="_x0000_s1481" style="position:absolute;left:2102;top:2371;width:2258;height:273" coordorigin="2102,2371" coordsize="2258,273">
              <v:shape id="_x0000_s1482" style="position:absolute;left:2102;top:2371;width:2258;height:273" coordorigin="2102,2371" coordsize="2258,273" path="m2126,2371r-3,l2102,2372r,23l2102,2622r,2l2103,2645r23,l4337,2645r2,l4360,2644r,-22l4360,2395r,-3l4359,2371r-22,l2126,2371xe" filled="f" strokecolor="#808285" strokeweight=".5pt">
                <v:path arrowok="t"/>
              </v:shape>
            </v:group>
            <v:group id="_x0000_s1479" style="position:absolute;left:2097;top:496;width:2268;height:907" coordorigin="2097,496" coordsize="2268,907">
              <v:shape id="_x0000_s1480" style="position:absolute;left:2097;top:496;width:2268;height:907" coordorigin="2097,496" coordsize="2268,907" path="m2126,496r-25,3l2097,524r,850l2101,1399r25,4l4337,1403r25,-4l4365,1374r,-850l4362,499r-25,-3l2126,496e" fillcolor="#c6c8ca" stroked="f">
                <v:path arrowok="t"/>
              </v:shape>
            </v:group>
            <v:group id="_x0000_s1477" style="position:absolute;left:4399;top:1436;width:3250;height:273" coordorigin="4399,1436" coordsize="3250,273">
              <v:shape id="_x0000_s1478" style="position:absolute;left:4399;top:1436;width:3250;height:273" coordorigin="4399,1436" coordsize="3250,273" path="m4422,1436r-3,l4399,1437r,22l4399,1686r,2l4399,1709r23,l7625,1709r2,l7648,1709r,-23l7648,1459r,-2l7648,1436r-23,l4422,1436xe" filled="f" strokecolor="#808285" strokeweight=".5pt">
                <v:path arrowok="t"/>
              </v:shape>
            </v:group>
            <v:group id="_x0000_s1475" style="position:absolute;left:4399;top:1748;width:3250;height:273" coordorigin="4399,1748" coordsize="3250,273">
              <v:shape id="_x0000_s1476" style="position:absolute;left:4399;top:1748;width:3250;height:273" coordorigin="4399,1748" coordsize="3250,273" path="m4422,1748r-3,l4399,1749r,22l4399,1998r,2l4399,2021r23,l7625,2021r2,l7648,2020r,-22l7648,1771r,-2l7648,1748r-23,l4422,1748xe" filled="f" strokecolor="#808285" strokeweight=".5pt">
                <v:path arrowok="t"/>
              </v:shape>
            </v:group>
            <v:group id="_x0000_s1473" style="position:absolute;left:4399;top:2060;width:3250;height:273" coordorigin="4399,2060" coordsize="3250,273">
              <v:shape id="_x0000_s1474" style="position:absolute;left:4399;top:2060;width:3250;height:273" coordorigin="4399,2060" coordsize="3250,273" path="m4422,2060r-3,l4399,2060r,23l4399,2310r,2l4399,2333r23,l7625,2333r2,l7648,2332r,-22l7648,2083r,-2l7648,2060r-23,l4422,2060xe" filled="f" strokecolor="#808285" strokeweight=".5pt">
                <v:path arrowok="t"/>
              </v:shape>
            </v:group>
            <v:group id="_x0000_s1471" style="position:absolute;left:4399;top:2371;width:3250;height:273" coordorigin="4399,2371" coordsize="3250,273">
              <v:shape id="_x0000_s1472" style="position:absolute;left:4399;top:2371;width:3250;height:273" coordorigin="4399,2371" coordsize="3250,273" path="m4422,2371r-3,l4399,2372r,23l4399,2622r,2l4399,2645r23,l7625,2645r2,l7648,2644r,-22l7648,2395r,-3l7648,2371r-23,l4422,2371xe" filled="f" strokecolor="#808285" strokeweight=".5pt">
                <v:path arrowok="t"/>
              </v:shape>
            </v:group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Registo de resultados</w:t>
      </w:r>
    </w:p>
    <w:p w:rsidR="00701C71" w:rsidRPr="00255FE5" w:rsidRDefault="00701C71">
      <w:pPr>
        <w:spacing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701C71" w:rsidRPr="00255FE5" w:rsidRDefault="00701C71">
      <w:pPr>
        <w:spacing w:after="0"/>
        <w:rPr>
          <w:rFonts w:ascii="Calibri" w:hAnsi="Calibri" w:cs="Calibri"/>
          <w:lang w:val="pt-PT"/>
        </w:rPr>
        <w:sectPr w:rsidR="00701C71" w:rsidRPr="00255FE5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701C71" w:rsidRPr="00255FE5" w:rsidRDefault="00701C71">
      <w:pPr>
        <w:spacing w:before="9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F1129">
      <w:pPr>
        <w:spacing w:after="0" w:line="240" w:lineRule="auto"/>
        <w:ind w:left="896" w:right="-56"/>
        <w:jc w:val="center"/>
        <w:rPr>
          <w:rFonts w:ascii="Calibri" w:eastAsia="Myriad Pro" w:hAnsi="Calibri" w:cs="Calibri"/>
          <w:sz w:val="18"/>
          <w:szCs w:val="18"/>
          <w:lang w:val="pt-PT"/>
        </w:rPr>
      </w:pPr>
      <w:r w:rsidRPr="00255FE5">
        <w:rPr>
          <w:rFonts w:ascii="Calibri" w:eastAsia="Myriad Pro" w:hAnsi="Calibri" w:cs="Calibri"/>
          <w:color w:val="231F20"/>
          <w:sz w:val="18"/>
          <w:szCs w:val="18"/>
          <w:lang w:val="pt-PT"/>
        </w:rPr>
        <w:t>TEMPERATURA (</w:t>
      </w:r>
      <w:proofErr w:type="spellStart"/>
      <w:r w:rsidRPr="00255FE5">
        <w:rPr>
          <w:rFonts w:ascii="Calibri" w:eastAsia="Myriad Pro" w:hAnsi="Calibri" w:cs="Calibri"/>
          <w:color w:val="231F20"/>
          <w:sz w:val="18"/>
          <w:szCs w:val="18"/>
          <w:lang w:val="pt-PT"/>
        </w:rPr>
        <w:t>ºC</w:t>
      </w:r>
      <w:proofErr w:type="spellEnd"/>
      <w:r w:rsidRPr="00255FE5">
        <w:rPr>
          <w:rFonts w:ascii="Calibri" w:eastAsia="Myriad Pro" w:hAnsi="Calibri" w:cs="Calibri"/>
          <w:color w:val="231F20"/>
          <w:sz w:val="18"/>
          <w:szCs w:val="18"/>
          <w:lang w:val="pt-PT"/>
        </w:rPr>
        <w:t>)</w:t>
      </w: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before="3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F1129">
      <w:pPr>
        <w:spacing w:after="0" w:line="240" w:lineRule="auto"/>
        <w:ind w:left="1261" w:right="312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Ambiente</w:t>
      </w:r>
    </w:p>
    <w:p w:rsidR="00701C71" w:rsidRPr="00255FE5" w:rsidRDefault="007F1129">
      <w:pPr>
        <w:spacing w:before="98" w:after="0" w:line="240" w:lineRule="auto"/>
        <w:ind w:left="1427" w:right="477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50 </w:t>
      </w:r>
      <w:proofErr w:type="spellStart"/>
      <w:r w:rsidRPr="00255FE5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ºC</w:t>
      </w:r>
      <w:proofErr w:type="spellEnd"/>
    </w:p>
    <w:p w:rsidR="00701C71" w:rsidRPr="00255FE5" w:rsidRDefault="007F1129">
      <w:pPr>
        <w:spacing w:before="98" w:after="0" w:line="240" w:lineRule="auto"/>
        <w:ind w:left="1428" w:right="479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75 </w:t>
      </w:r>
      <w:proofErr w:type="spellStart"/>
      <w:r w:rsidRPr="00255FE5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ºC</w:t>
      </w:r>
      <w:proofErr w:type="spellEnd"/>
    </w:p>
    <w:p w:rsidR="00701C71" w:rsidRPr="00255FE5" w:rsidRDefault="007F1129">
      <w:pPr>
        <w:spacing w:before="98" w:after="0" w:line="240" w:lineRule="auto"/>
        <w:ind w:left="1424" w:right="475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90 </w:t>
      </w:r>
      <w:proofErr w:type="spellStart"/>
      <w:r w:rsidRPr="00255FE5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ºC</w:t>
      </w:r>
      <w:proofErr w:type="spellEnd"/>
    </w:p>
    <w:p w:rsidR="00701C71" w:rsidRPr="00255FE5" w:rsidRDefault="007F1129">
      <w:pPr>
        <w:spacing w:before="31" w:after="0" w:line="244" w:lineRule="auto"/>
        <w:ind w:left="-16" w:right="3976"/>
        <w:jc w:val="center"/>
        <w:rPr>
          <w:rFonts w:ascii="Calibri" w:eastAsia="Myriad Pro" w:hAnsi="Calibri" w:cs="Calibri"/>
          <w:sz w:val="18"/>
          <w:szCs w:val="18"/>
          <w:lang w:val="pt-PT"/>
        </w:rPr>
      </w:pPr>
      <w:r w:rsidRPr="00255FE5">
        <w:rPr>
          <w:rFonts w:ascii="Calibri" w:hAnsi="Calibri" w:cs="Calibri"/>
          <w:lang w:val="pt-PT"/>
        </w:rPr>
        <w:br w:type="column"/>
      </w:r>
      <w:r w:rsidRPr="00255FE5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TEMPO QUE O BERLINDE DEMORA A ATINGIR O FUNDO DAS PROVETAS.</w:t>
      </w:r>
    </w:p>
    <w:p w:rsidR="00701C71" w:rsidRPr="00255FE5" w:rsidRDefault="00701C71">
      <w:pPr>
        <w:spacing w:before="5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701C71" w:rsidRPr="00255FE5" w:rsidRDefault="007F1129">
      <w:pPr>
        <w:spacing w:after="0" w:line="240" w:lineRule="auto"/>
        <w:ind w:left="1201" w:right="5196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Mel</w:t>
      </w:r>
    </w:p>
    <w:p w:rsidR="00701C71" w:rsidRPr="00255FE5" w:rsidRDefault="00701C71">
      <w:pPr>
        <w:spacing w:after="0"/>
        <w:jc w:val="center"/>
        <w:rPr>
          <w:rFonts w:ascii="Calibri" w:hAnsi="Calibri" w:cs="Calibri"/>
          <w:lang w:val="pt-PT"/>
        </w:rPr>
        <w:sectPr w:rsidR="00701C71" w:rsidRPr="00255FE5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2373" w:space="701"/>
            <w:col w:w="6766"/>
          </w:cols>
        </w:sectPr>
      </w:pPr>
    </w:p>
    <w:p w:rsidR="005B5923" w:rsidRPr="00255FE5" w:rsidRDefault="008E2B77" w:rsidP="005B5923">
      <w:pPr>
        <w:spacing w:after="0" w:line="229" w:lineRule="exact"/>
        <w:ind w:left="20" w:right="-50"/>
        <w:rPr>
          <w:rFonts w:ascii="Calibri" w:eastAsia="Myriad Pro Light" w:hAnsi="Calibri" w:cs="Calibri"/>
          <w:b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464" style="position:absolute;left:0;text-align:left;margin-left:90.7pt;margin-top:578.65pt;width:419.55pt;height:.1pt;z-index:-251640320;mso-position-horizontal-relative:page;mso-position-vertical-relative:page" coordorigin="1814,11573" coordsize="8391,2">
            <v:shape id="_x0000_s1465" style="position:absolute;left:1814;top:11573;width:8391;height:2" coordorigin="1814,11573" coordsize="8391,0" path="m1814,11573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462" style="position:absolute;left:0;text-align:left;margin-left:90.7pt;margin-top:596.85pt;width:419.55pt;height:.1pt;z-index:-251639296;mso-position-horizontal-relative:page;mso-position-vertical-relative:page" coordorigin="1814,11937" coordsize="8391,2">
            <v:shape id="_x0000_s1463" style="position:absolute;left:1814;top:11937;width:8391;height:2" coordorigin="1814,11937" coordsize="8391,0" path="m1814,11937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460" style="position:absolute;left:0;text-align:left;margin-left:90.7pt;margin-top:615pt;width:419.55pt;height:.1pt;z-index:-251638272;mso-position-horizontal-relative:page;mso-position-vertical-relative:page" coordorigin="1814,12300" coordsize="8391,2">
            <v:shape id="_x0000_s1461" style="position:absolute;left:1814;top:12300;width:8391;height:2" coordorigin="1814,12300" coordsize="8391,0" path="m1814,12300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458" style="position:absolute;left:0;text-align:left;margin-left:90.7pt;margin-top:633.15pt;width:419.55pt;height:.1pt;z-index:-251637248;mso-position-horizontal-relative:page;mso-position-vertical-relative:page" coordorigin="1814,12663" coordsize="8391,2">
            <v:shape id="_x0000_s1459" style="position:absolute;left:1814;top:12663;width:8391;height:2" coordorigin="1814,12663" coordsize="8391,0" path="m1814,12663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456" style="position:absolute;left:0;text-align:left;margin-left:90.7pt;margin-top:651.35pt;width:419.55pt;height:.1pt;z-index:-251636224;mso-position-horizontal-relative:page;mso-position-vertical-relative:page" coordorigin="1814,13027" coordsize="8391,2">
            <v:shape id="_x0000_s1457" style="position:absolute;left:1814;top:13027;width:8391;height:2" coordorigin="1814,13027" coordsize="8391,0" path="m1814,13027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454" style="position:absolute;left:0;text-align:left;margin-left:90.7pt;margin-top:669.5pt;width:419.55pt;height:.1pt;z-index:-251635200;mso-position-horizontal-relative:page;mso-position-vertical-relative:page" coordorigin="1814,13390" coordsize="8391,2">
            <v:shape id="_x0000_s1455" style="position:absolute;left:1814;top:13390;width:8391;height:2" coordorigin="1814,13390" coordsize="8391,0" path="m1814,13390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452" style="position:absolute;left:0;text-align:left;margin-left:90.7pt;margin-top:687.7pt;width:419.55pt;height:.1pt;z-index:-251634176;mso-position-horizontal-relative:page;mso-position-vertical-relative:page" coordorigin="1814,13754" coordsize="8391,2">
            <v:shape id="_x0000_s1453" style="position:absolute;left:1814;top:13754;width:8391;height:2" coordorigin="1814,13754" coordsize="8391,0" path="m1814,13754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450" style="position:absolute;left:0;text-align:left;margin-left:90.7pt;margin-top:705.85pt;width:419.55pt;height:.1pt;z-index:-251633152;mso-position-horizontal-relative:page;mso-position-vertical-relative:page" coordorigin="1814,14117" coordsize="8391,2">
            <v:shape id="_x0000_s1451" style="position:absolute;left:1814;top:14117;width:8391;height:2" coordorigin="1814,14117" coordsize="8391,0" path="m1814,14117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448" style="position:absolute;left:0;text-align:left;margin-left:90.7pt;margin-top:724pt;width:419.55pt;height:.1pt;z-index:-251632128;mso-position-horizontal-relative:page;mso-position-vertical-relative:page" coordorigin="1814,14480" coordsize="8391,2">
            <v:shape id="_x0000_s1449" style="position:absolute;left:1814;top:14480;width:8391;height:2" coordorigin="1814,14480" coordsize="8391,0" path="m1814,14480r8391,e" filled="f" strokecolor="#808285" strokeweight=".5pt">
              <v:path arrowok="t"/>
            </v:shape>
            <w10:wrap anchorx="page" anchory="page"/>
          </v:group>
        </w:pict>
      </w:r>
      <w:r w:rsidR="007F1129" w:rsidRPr="00255FE5">
        <w:rPr>
          <w:rFonts w:ascii="Calibri" w:eastAsia="Myriad Pro" w:hAnsi="Calibri" w:cs="Calibri"/>
          <w:b/>
          <w:bCs/>
          <w:color w:val="FFFFFF"/>
          <w:sz w:val="50"/>
          <w:szCs w:val="50"/>
          <w:lang w:val="pt-PT"/>
        </w:rPr>
        <w:t>3</w:t>
      </w:r>
      <w:r w:rsidR="005B5923">
        <w:rPr>
          <w:rFonts w:ascii="Calibri" w:eastAsia="Myriad Pro" w:hAnsi="Calibri" w:cs="Calibri"/>
          <w:b/>
          <w:bCs/>
          <w:color w:val="FFFFFF"/>
          <w:sz w:val="50"/>
          <w:szCs w:val="50"/>
          <w:lang w:val="pt-PT"/>
        </w:rPr>
        <w:tab/>
      </w:r>
      <w:r w:rsidR="005B5923">
        <w:rPr>
          <w:rFonts w:ascii="Calibri" w:eastAsia="Myriad Pro" w:hAnsi="Calibri" w:cs="Calibri"/>
          <w:b/>
          <w:bCs/>
          <w:color w:val="FFFFFF"/>
          <w:sz w:val="50"/>
          <w:szCs w:val="50"/>
          <w:lang w:val="pt-PT"/>
        </w:rPr>
        <w:tab/>
      </w:r>
      <w:r w:rsidR="005B5923" w:rsidRPr="00255FE5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Discussão e análise de resultados</w:t>
      </w:r>
    </w:p>
    <w:p w:rsidR="005B5923" w:rsidRPr="005B5923" w:rsidRDefault="005B5923" w:rsidP="005B5923">
      <w:pPr>
        <w:rPr>
          <w:color w:val="FFFFFF" w:themeColor="background1"/>
          <w:lang w:val="pt-PT"/>
        </w:rPr>
      </w:pPr>
    </w:p>
    <w:p w:rsidR="00701C71" w:rsidRPr="00255FE5" w:rsidRDefault="008E2B77" w:rsidP="005B5923">
      <w:pPr>
        <w:tabs>
          <w:tab w:val="left" w:pos="960"/>
          <w:tab w:val="left" w:pos="1300"/>
        </w:tabs>
        <w:spacing w:after="0" w:line="532" w:lineRule="exact"/>
        <w:ind w:left="225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color w:val="FFFFFF" w:themeColor="background1"/>
        </w:rPr>
        <w:pict>
          <v:group id="_x0000_s1618" style="position:absolute;left:0;text-align:left;margin-left:74.5pt;margin-top:103.65pt;width:11.35pt;height:11.35pt;z-index:-251627008;mso-position-horizontal-relative:page;mso-position-vertical-relative:page" coordorigin="1417,1347" coordsize="227,227">
            <v:shape id="_x0000_s1619" style="position:absolute;left:1417;top:1347;width:227;height:227" coordorigin="1417,1347" coordsize="227,227" path="m1445,1347r-24,3l1417,1375r,170l1421,1570r24,4l1616,1574r24,-4l1644,1545r,-170l1640,1350r-24,-3l1445,1347e" fillcolor="#231f20" stroked="f">
              <v:path arrowok="t"/>
            </v:shape>
            <w10:wrap anchorx="page" anchory="page"/>
          </v:group>
        </w:pict>
      </w:r>
      <w:r w:rsidR="005B5923" w:rsidRPr="005B5923">
        <w:rPr>
          <w:color w:val="FFFFFF" w:themeColor="background1"/>
          <w:lang w:val="pt-PT"/>
        </w:rPr>
        <w:tab/>
      </w:r>
      <w:r w:rsidR="005B5923" w:rsidRPr="005B5923">
        <w:rPr>
          <w:rFonts w:ascii="Calibri" w:eastAsia="Myriad Pro Light" w:hAnsi="Calibri" w:cs="Calibri"/>
          <w:color w:val="FFFFFF" w:themeColor="background1"/>
          <w:sz w:val="20"/>
          <w:szCs w:val="20"/>
          <w:lang w:val="pt-PT"/>
        </w:rPr>
        <w:t xml:space="preserve">  1</w:t>
      </w:r>
      <w:r w:rsidR="005B5923" w:rsidRPr="005B5923">
        <w:rPr>
          <w:color w:val="FFFFFF" w:themeColor="background1"/>
          <w:lang w:val="pt-PT"/>
        </w:rPr>
        <w:tab/>
      </w:r>
      <w:r w:rsidR="005B5923" w:rsidRPr="005B5923">
        <w:rPr>
          <w:rFonts w:ascii="Calibri" w:eastAsia="Myriad Pro Light" w:hAnsi="Calibri" w:cs="Calibri"/>
          <w:color w:val="FFFFFF" w:themeColor="background1"/>
          <w:sz w:val="20"/>
          <w:szCs w:val="20"/>
          <w:lang w:val="pt-PT"/>
        </w:rPr>
        <w:t>I</w: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Constrói um gráfico que relacione a temperatura do mel com o tempo que o berlinde demora a</w:t>
      </w:r>
    </w:p>
    <w:p w:rsidR="00701C71" w:rsidRPr="00255FE5" w:rsidRDefault="008E2B77">
      <w:pPr>
        <w:spacing w:before="5" w:after="0" w:line="236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3" style="position:absolute;left:0;text-align:left;margin-left:90.45pt;margin-top:24pt;width:420.3pt;height:148.4pt;z-index:-251631104;mso-position-horizontal-relative:page" coordorigin="1809,480" coordsize="8406,2968">
            <v:group id="_x0000_s1446" style="position:absolute;left:1814;top:490;width:8391;height:2" coordorigin="1814,490" coordsize="8391,2">
              <v:shape id="_x0000_s1447" style="position:absolute;left:1814;top:490;width:8391;height:2" coordorigin="1814,490" coordsize="8391,0" path="m1814,490r8391,e" filled="f" strokecolor="#808285" strokeweight=".5pt">
                <v:path arrowok="t"/>
              </v:shape>
            </v:group>
            <v:group id="_x0000_s1444" style="position:absolute;left:1814;top:547;width:8391;height:2" coordorigin="1814,547" coordsize="8391,2">
              <v:shape id="_x0000_s1445" style="position:absolute;left:1814;top:547;width:8391;height:2" coordorigin="1814,547" coordsize="8391,0" path="m1814,547r8391,e" filled="f" strokecolor="#808285" strokeweight=".5pt">
                <v:path arrowok="t"/>
              </v:shape>
            </v:group>
            <v:group id="_x0000_s1442" style="position:absolute;left:1814;top:603;width:8391;height:2" coordorigin="1814,603" coordsize="8391,2">
              <v:shape id="_x0000_s1443" style="position:absolute;left:1814;top:603;width:8391;height:2" coordorigin="1814,603" coordsize="8391,0" path="m1814,603r8391,e" filled="f" strokecolor="#808285" strokeweight=".5pt">
                <v:path arrowok="t"/>
              </v:shape>
            </v:group>
            <v:group id="_x0000_s1440" style="position:absolute;left:1814;top:660;width:8391;height:2" coordorigin="1814,660" coordsize="8391,2">
              <v:shape id="_x0000_s1441" style="position:absolute;left:1814;top:660;width:8391;height:2" coordorigin="1814,660" coordsize="8391,0" path="m1814,660r8391,e" filled="f" strokecolor="#808285" strokeweight=".5pt">
                <v:path arrowok="t"/>
              </v:shape>
            </v:group>
            <v:group id="_x0000_s1438" style="position:absolute;left:1814;top:717;width:8391;height:2" coordorigin="1814,717" coordsize="8391,2">
              <v:shape id="_x0000_s1439" style="position:absolute;left:1814;top:717;width:8391;height:2" coordorigin="1814,717" coordsize="8391,0" path="m1814,717r8391,e" filled="f" strokecolor="#808285" strokeweight=".5pt">
                <v:path arrowok="t"/>
              </v:shape>
            </v:group>
            <v:group id="_x0000_s1436" style="position:absolute;left:1814;top:773;width:8391;height:2" coordorigin="1814,773" coordsize="8391,2">
              <v:shape id="_x0000_s1437" style="position:absolute;left:1814;top:773;width:8391;height:2" coordorigin="1814,773" coordsize="8391,0" path="m1814,773r8391,e" filled="f" strokecolor="#808285" strokeweight=".5pt">
                <v:path arrowok="t"/>
              </v:shape>
            </v:group>
            <v:group id="_x0000_s1434" style="position:absolute;left:1814;top:830;width:8391;height:2" coordorigin="1814,830" coordsize="8391,2">
              <v:shape id="_x0000_s1435" style="position:absolute;left:1814;top:830;width:8391;height:2" coordorigin="1814,830" coordsize="8391,0" path="m1814,830r8391,e" filled="f" strokecolor="#808285" strokeweight=".5pt">
                <v:path arrowok="t"/>
              </v:shape>
            </v:group>
            <v:group id="_x0000_s1432" style="position:absolute;left:1814;top:887;width:8391;height:2" coordorigin="1814,887" coordsize="8391,2">
              <v:shape id="_x0000_s1433" style="position:absolute;left:1814;top:887;width:8391;height:2" coordorigin="1814,887" coordsize="8391,0" path="m1814,887r8391,e" filled="f" strokecolor="#808285" strokeweight=".5pt">
                <v:path arrowok="t"/>
              </v:shape>
            </v:group>
            <v:group id="_x0000_s1430" style="position:absolute;left:1814;top:944;width:8391;height:2" coordorigin="1814,944" coordsize="8391,2">
              <v:shape id="_x0000_s1431" style="position:absolute;left:1814;top:944;width:8391;height:2" coordorigin="1814,944" coordsize="8391,0" path="m1814,944r8391,e" filled="f" strokecolor="#808285" strokeweight=".5pt">
                <v:path arrowok="t"/>
              </v:shape>
            </v:group>
            <v:group id="_x0000_s1428" style="position:absolute;left:1814;top:1000;width:8391;height:2" coordorigin="1814,1000" coordsize="8391,2">
              <v:shape id="_x0000_s1429" style="position:absolute;left:1814;top:1000;width:8391;height:2" coordorigin="1814,1000" coordsize="8391,0" path="m1814,1000r8391,e" filled="f" strokecolor="#808285" strokeweight=".5pt">
                <v:path arrowok="t"/>
              </v:shape>
            </v:group>
            <v:group id="_x0000_s1426" style="position:absolute;left:1814;top:1057;width:8391;height:2" coordorigin="1814,1057" coordsize="8391,2">
              <v:shape id="_x0000_s1427" style="position:absolute;left:1814;top:1057;width:8391;height:2" coordorigin="1814,1057" coordsize="8391,0" path="m1814,1057r8391,e" filled="f" strokecolor="#808285" strokeweight=".5pt">
                <v:path arrowok="t"/>
              </v:shape>
            </v:group>
            <v:group id="_x0000_s1424" style="position:absolute;left:1814;top:1114;width:8391;height:2" coordorigin="1814,1114" coordsize="8391,2">
              <v:shape id="_x0000_s1425" style="position:absolute;left:1814;top:1114;width:8391;height:2" coordorigin="1814,1114" coordsize="8391,0" path="m1814,1114r8391,e" filled="f" strokecolor="#808285" strokeweight=".5pt">
                <v:path arrowok="t"/>
              </v:shape>
            </v:group>
            <v:group id="_x0000_s1422" style="position:absolute;left:1814;top:1170;width:8391;height:2" coordorigin="1814,1170" coordsize="8391,2">
              <v:shape id="_x0000_s1423" style="position:absolute;left:1814;top:1170;width:8391;height:2" coordorigin="1814,1170" coordsize="8391,0" path="m1814,1170r8391,e" filled="f" strokecolor="#808285" strokeweight=".5pt">
                <v:path arrowok="t"/>
              </v:shape>
            </v:group>
            <v:group id="_x0000_s1420" style="position:absolute;left:1814;top:1227;width:8391;height:2" coordorigin="1814,1227" coordsize="8391,2">
              <v:shape id="_x0000_s1421" style="position:absolute;left:1814;top:1227;width:8391;height:2" coordorigin="1814,1227" coordsize="8391,0" path="m1814,1227r8391,e" filled="f" strokecolor="#808285" strokeweight=".5pt">
                <v:path arrowok="t"/>
              </v:shape>
            </v:group>
            <v:group id="_x0000_s1418" style="position:absolute;left:1814;top:1284;width:8391;height:2" coordorigin="1814,1284" coordsize="8391,2">
              <v:shape id="_x0000_s1419" style="position:absolute;left:1814;top:1284;width:8391;height:2" coordorigin="1814,1284" coordsize="8391,0" path="m1814,1284r8391,e" filled="f" strokecolor="#808285" strokeweight=".5pt">
                <v:path arrowok="t"/>
              </v:shape>
            </v:group>
            <v:group id="_x0000_s1416" style="position:absolute;left:1814;top:1340;width:8391;height:2" coordorigin="1814,1340" coordsize="8391,2">
              <v:shape id="_x0000_s1417" style="position:absolute;left:1814;top:1340;width:8391;height:2" coordorigin="1814,1340" coordsize="8391,0" path="m1814,1340r8391,e" filled="f" strokecolor="#808285" strokeweight=".5pt">
                <v:path arrowok="t"/>
              </v:shape>
            </v:group>
            <v:group id="_x0000_s1414" style="position:absolute;left:1814;top:1397;width:8391;height:2" coordorigin="1814,1397" coordsize="8391,2">
              <v:shape id="_x0000_s1415" style="position:absolute;left:1814;top:1397;width:8391;height:2" coordorigin="1814,1397" coordsize="8391,0" path="m1814,1397r8391,e" filled="f" strokecolor="#808285" strokeweight=".5pt">
                <v:path arrowok="t"/>
              </v:shape>
            </v:group>
            <v:group id="_x0000_s1412" style="position:absolute;left:1814;top:1454;width:8391;height:2" coordorigin="1814,1454" coordsize="8391,2">
              <v:shape id="_x0000_s1413" style="position:absolute;left:1814;top:1454;width:8391;height:2" coordorigin="1814,1454" coordsize="8391,0" path="m1814,1454r8391,e" filled="f" strokecolor="#808285" strokeweight=".5pt">
                <v:path arrowok="t"/>
              </v:shape>
            </v:group>
            <v:group id="_x0000_s1410" style="position:absolute;left:1814;top:1510;width:8391;height:2" coordorigin="1814,1510" coordsize="8391,2">
              <v:shape id="_x0000_s1411" style="position:absolute;left:1814;top:1510;width:8391;height:2" coordorigin="1814,1510" coordsize="8391,0" path="m1814,1510r8391,e" filled="f" strokecolor="#808285" strokeweight=".5pt">
                <v:path arrowok="t"/>
              </v:shape>
            </v:group>
            <v:group id="_x0000_s1408" style="position:absolute;left:1814;top:1567;width:8391;height:2" coordorigin="1814,1567" coordsize="8391,2">
              <v:shape id="_x0000_s1409" style="position:absolute;left:1814;top:1567;width:8391;height:2" coordorigin="1814,1567" coordsize="8391,0" path="m1814,1567r8391,e" filled="f" strokecolor="#808285" strokeweight=".5pt">
                <v:path arrowok="t"/>
              </v:shape>
            </v:group>
            <v:group id="_x0000_s1406" style="position:absolute;left:1814;top:1624;width:8391;height:2" coordorigin="1814,1624" coordsize="8391,2">
              <v:shape id="_x0000_s1407" style="position:absolute;left:1814;top:1624;width:8391;height:2" coordorigin="1814,1624" coordsize="8391,0" path="m1814,1624r8391,e" filled="f" strokecolor="#808285" strokeweight=".5pt">
                <v:path arrowok="t"/>
              </v:shape>
            </v:group>
            <v:group id="_x0000_s1404" style="position:absolute;left:1814;top:1681;width:8391;height:2" coordorigin="1814,1681" coordsize="8391,2">
              <v:shape id="_x0000_s1405" style="position:absolute;left:1814;top:1681;width:8391;height:2" coordorigin="1814,1681" coordsize="8391,0" path="m1814,1681r8391,e" filled="f" strokecolor="#808285" strokeweight=".5pt">
                <v:path arrowok="t"/>
              </v:shape>
            </v:group>
            <v:group id="_x0000_s1402" style="position:absolute;left:1814;top:1737;width:8391;height:2" coordorigin="1814,1737" coordsize="8391,2">
              <v:shape id="_x0000_s1403" style="position:absolute;left:1814;top:1737;width:8391;height:2" coordorigin="1814,1737" coordsize="8391,0" path="m1814,1737r8391,e" filled="f" strokecolor="#808285" strokeweight=".5pt">
                <v:path arrowok="t"/>
              </v:shape>
            </v:group>
            <v:group id="_x0000_s1400" style="position:absolute;left:1814;top:1794;width:8391;height:2" coordorigin="1814,1794" coordsize="8391,2">
              <v:shape id="_x0000_s1401" style="position:absolute;left:1814;top:1794;width:8391;height:2" coordorigin="1814,1794" coordsize="8391,0" path="m1814,1794r8391,e" filled="f" strokecolor="#808285" strokeweight=".5pt">
                <v:path arrowok="t"/>
              </v:shape>
            </v:group>
            <v:group id="_x0000_s1398" style="position:absolute;left:1814;top:1851;width:8391;height:2" coordorigin="1814,1851" coordsize="8391,2">
              <v:shape id="_x0000_s1399" style="position:absolute;left:1814;top:1851;width:8391;height:2" coordorigin="1814,1851" coordsize="8391,0" path="m1814,1851r8391,e" filled="f" strokecolor="#808285" strokeweight=".5pt">
                <v:path arrowok="t"/>
              </v:shape>
            </v:group>
            <v:group id="_x0000_s1396" style="position:absolute;left:1814;top:1907;width:8391;height:2" coordorigin="1814,1907" coordsize="8391,2">
              <v:shape id="_x0000_s1397" style="position:absolute;left:1814;top:1907;width:8391;height:2" coordorigin="1814,1907" coordsize="8391,0" path="m1814,1907r8391,e" filled="f" strokecolor="#808285" strokeweight=".5pt">
                <v:path arrowok="t"/>
              </v:shape>
            </v:group>
            <v:group id="_x0000_s1394" style="position:absolute;left:1814;top:1964;width:8391;height:2" coordorigin="1814,1964" coordsize="8391,2">
              <v:shape id="_x0000_s1395" style="position:absolute;left:1814;top:1964;width:8391;height:2" coordorigin="1814,1964" coordsize="8391,0" path="m1814,1964r8391,e" filled="f" strokecolor="#808285" strokeweight=".5pt">
                <v:path arrowok="t"/>
              </v:shape>
            </v:group>
            <v:group id="_x0000_s1392" style="position:absolute;left:1814;top:2021;width:8391;height:2" coordorigin="1814,2021" coordsize="8391,2">
              <v:shape id="_x0000_s1393" style="position:absolute;left:1814;top:2021;width:8391;height:2" coordorigin="1814,2021" coordsize="8391,0" path="m1814,2021r8391,e" filled="f" strokecolor="#808285" strokeweight=".5pt">
                <v:path arrowok="t"/>
              </v:shape>
            </v:group>
            <v:group id="_x0000_s1390" style="position:absolute;left:1814;top:2077;width:8391;height:2" coordorigin="1814,2077" coordsize="8391,2">
              <v:shape id="_x0000_s1391" style="position:absolute;left:1814;top:2077;width:8391;height:2" coordorigin="1814,2077" coordsize="8391,0" path="m1814,2077r8391,e" filled="f" strokecolor="#808285" strokeweight=".5pt">
                <v:path arrowok="t"/>
              </v:shape>
            </v:group>
            <v:group id="_x0000_s1388" style="position:absolute;left:1814;top:2134;width:8391;height:2" coordorigin="1814,2134" coordsize="8391,2">
              <v:shape id="_x0000_s1389" style="position:absolute;left:1814;top:2134;width:8391;height:2" coordorigin="1814,2134" coordsize="8391,0" path="m1814,2134r8391,e" filled="f" strokecolor="#808285" strokeweight=".5pt">
                <v:path arrowok="t"/>
              </v:shape>
            </v:group>
            <v:group id="_x0000_s1386" style="position:absolute;left:1814;top:2191;width:8391;height:2" coordorigin="1814,2191" coordsize="8391,2">
              <v:shape id="_x0000_s1387" style="position:absolute;left:1814;top:2191;width:8391;height:2" coordorigin="1814,2191" coordsize="8391,0" path="m1814,2191r8391,e" filled="f" strokecolor="#808285" strokeweight=".5pt">
                <v:path arrowok="t"/>
              </v:shape>
            </v:group>
            <v:group id="_x0000_s1384" style="position:absolute;left:1814;top:2248;width:8391;height:2" coordorigin="1814,2248" coordsize="8391,2">
              <v:shape id="_x0000_s1385" style="position:absolute;left:1814;top:2248;width:8391;height:2" coordorigin="1814,2248" coordsize="8391,0" path="m1814,2248r8391,e" filled="f" strokecolor="#808285" strokeweight=".5pt">
                <v:path arrowok="t"/>
              </v:shape>
            </v:group>
            <v:group id="_x0000_s1382" style="position:absolute;left:1814;top:2304;width:8391;height:2" coordorigin="1814,2304" coordsize="8391,2">
              <v:shape id="_x0000_s1383" style="position:absolute;left:1814;top:2304;width:8391;height:2" coordorigin="1814,2304" coordsize="8391,0" path="m1814,2304r8391,e" filled="f" strokecolor="#808285" strokeweight=".5pt">
                <v:path arrowok="t"/>
              </v:shape>
            </v:group>
            <v:group id="_x0000_s1380" style="position:absolute;left:1814;top:2361;width:8391;height:2" coordorigin="1814,2361" coordsize="8391,2">
              <v:shape id="_x0000_s1381" style="position:absolute;left:1814;top:2361;width:8391;height:2" coordorigin="1814,2361" coordsize="8391,0" path="m1814,2361r8391,e" filled="f" strokecolor="#808285" strokeweight=".5pt">
                <v:path arrowok="t"/>
              </v:shape>
            </v:group>
            <v:group id="_x0000_s1378" style="position:absolute;left:1814;top:2418;width:8391;height:2" coordorigin="1814,2418" coordsize="8391,2">
              <v:shape id="_x0000_s1379" style="position:absolute;left:1814;top:2418;width:8391;height:2" coordorigin="1814,2418" coordsize="8391,0" path="m1814,2418r8391,e" filled="f" strokecolor="#808285" strokeweight=".5pt">
                <v:path arrowok="t"/>
              </v:shape>
            </v:group>
            <v:group id="_x0000_s1376" style="position:absolute;left:1814;top:2474;width:8391;height:2" coordorigin="1814,2474" coordsize="8391,2">
              <v:shape id="_x0000_s1377" style="position:absolute;left:1814;top:2474;width:8391;height:2" coordorigin="1814,2474" coordsize="8391,0" path="m1814,2474r8391,e" filled="f" strokecolor="#808285" strokeweight=".5pt">
                <v:path arrowok="t"/>
              </v:shape>
            </v:group>
            <v:group id="_x0000_s1374" style="position:absolute;left:1814;top:2531;width:8391;height:2" coordorigin="1814,2531" coordsize="8391,2">
              <v:shape id="_x0000_s1375" style="position:absolute;left:1814;top:2531;width:8391;height:2" coordorigin="1814,2531" coordsize="8391,0" path="m1814,2531r8391,e" filled="f" strokecolor="#808285" strokeweight=".5pt">
                <v:path arrowok="t"/>
              </v:shape>
            </v:group>
            <v:group id="_x0000_s1372" style="position:absolute;left:1814;top:2588;width:8391;height:2" coordorigin="1814,2588" coordsize="8391,2">
              <v:shape id="_x0000_s1373" style="position:absolute;left:1814;top:2588;width:8391;height:2" coordorigin="1814,2588" coordsize="8391,0" path="m1814,2588r8391,e" filled="f" strokecolor="#808285" strokeweight=".5pt">
                <v:path arrowok="t"/>
              </v:shape>
            </v:group>
            <v:group id="_x0000_s1370" style="position:absolute;left:1814;top:2644;width:8391;height:2" coordorigin="1814,2644" coordsize="8391,2">
              <v:shape id="_x0000_s1371" style="position:absolute;left:1814;top:2644;width:8391;height:2" coordorigin="1814,2644" coordsize="8391,0" path="m1814,2644r8391,e" filled="f" strokecolor="#808285" strokeweight=".5pt">
                <v:path arrowok="t"/>
              </v:shape>
            </v:group>
            <v:group id="_x0000_s1368" style="position:absolute;left:1814;top:2701;width:8391;height:2" coordorigin="1814,2701" coordsize="8391,2">
              <v:shape id="_x0000_s1369" style="position:absolute;left:1814;top:2701;width:8391;height:2" coordorigin="1814,2701" coordsize="8391,0" path="m1814,2701r8391,e" filled="f" strokecolor="#808285" strokeweight=".5pt">
                <v:path arrowok="t"/>
              </v:shape>
            </v:group>
            <v:group id="_x0000_s1366" style="position:absolute;left:1814;top:2758;width:8391;height:2" coordorigin="1814,2758" coordsize="8391,2">
              <v:shape id="_x0000_s1367" style="position:absolute;left:1814;top:2758;width:8391;height:2" coordorigin="1814,2758" coordsize="8391,0" path="m1814,2758r8391,e" filled="f" strokecolor="#808285" strokeweight=".5pt">
                <v:path arrowok="t"/>
              </v:shape>
            </v:group>
            <v:group id="_x0000_s1364" style="position:absolute;left:1814;top:2814;width:8391;height:2" coordorigin="1814,2814" coordsize="8391,2">
              <v:shape id="_x0000_s1365" style="position:absolute;left:1814;top:2814;width:8391;height:2" coordorigin="1814,2814" coordsize="8391,0" path="m1814,2814r8391,e" filled="f" strokecolor="#808285" strokeweight=".5pt">
                <v:path arrowok="t"/>
              </v:shape>
            </v:group>
            <v:group id="_x0000_s1362" style="position:absolute;left:1814;top:2871;width:8391;height:2" coordorigin="1814,2871" coordsize="8391,2">
              <v:shape id="_x0000_s1363" style="position:absolute;left:1814;top:2871;width:8391;height:2" coordorigin="1814,2871" coordsize="8391,0" path="m1814,2871r8391,e" filled="f" strokecolor="#808285" strokeweight=".5pt">
                <v:path arrowok="t"/>
              </v:shape>
            </v:group>
            <v:group id="_x0000_s1360" style="position:absolute;left:1814;top:2928;width:8391;height:2" coordorigin="1814,2928" coordsize="8391,2">
              <v:shape id="_x0000_s1361" style="position:absolute;left:1814;top:2928;width:8391;height:2" coordorigin="1814,2928" coordsize="8391,0" path="m1814,2928r8391,e" filled="f" strokecolor="#808285" strokeweight=".5pt">
                <v:path arrowok="t"/>
              </v:shape>
            </v:group>
            <v:group id="_x0000_s1358" style="position:absolute;left:1814;top:2985;width:8391;height:2" coordorigin="1814,2985" coordsize="8391,2">
              <v:shape id="_x0000_s1359" style="position:absolute;left:1814;top:2985;width:8391;height:2" coordorigin="1814,2985" coordsize="8391,0" path="m1814,2985r8391,e" filled="f" strokecolor="#808285" strokeweight=".5pt">
                <v:path arrowok="t"/>
              </v:shape>
            </v:group>
            <v:group id="_x0000_s1356" style="position:absolute;left:1814;top:3041;width:8391;height:2" coordorigin="1814,3041" coordsize="8391,2">
              <v:shape id="_x0000_s1357" style="position:absolute;left:1814;top:3041;width:8391;height:2" coordorigin="1814,3041" coordsize="8391,0" path="m1814,3041r8391,e" filled="f" strokecolor="#808285" strokeweight=".5pt">
                <v:path arrowok="t"/>
              </v:shape>
            </v:group>
            <v:group id="_x0000_s1354" style="position:absolute;left:1814;top:3098;width:8391;height:2" coordorigin="1814,3098" coordsize="8391,2">
              <v:shape id="_x0000_s1355" style="position:absolute;left:1814;top:3098;width:8391;height:2" coordorigin="1814,3098" coordsize="8391,0" path="m1814,3098r8391,e" filled="f" strokecolor="#808285" strokeweight=".5pt">
                <v:path arrowok="t"/>
              </v:shape>
            </v:group>
            <v:group id="_x0000_s1352" style="position:absolute;left:1814;top:3155;width:8391;height:2" coordorigin="1814,3155" coordsize="8391,2">
              <v:shape id="_x0000_s1353" style="position:absolute;left:1814;top:3155;width:8391;height:2" coordorigin="1814,3155" coordsize="8391,0" path="m1814,3155r8391,e" filled="f" strokecolor="#808285" strokeweight=".5pt">
                <v:path arrowok="t"/>
              </v:shape>
            </v:group>
            <v:group id="_x0000_s1350" style="position:absolute;left:1814;top:3211;width:8391;height:2" coordorigin="1814,3211" coordsize="8391,2">
              <v:shape id="_x0000_s1351" style="position:absolute;left:1814;top:3211;width:8391;height:2" coordorigin="1814,3211" coordsize="8391,0" path="m1814,3211r8391,e" filled="f" strokecolor="#808285" strokeweight=".5pt">
                <v:path arrowok="t"/>
              </v:shape>
            </v:group>
            <v:group id="_x0000_s1348" style="position:absolute;left:1814;top:3268;width:8391;height:2" coordorigin="1814,3268" coordsize="8391,2">
              <v:shape id="_x0000_s1349" style="position:absolute;left:1814;top:3268;width:8391;height:2" coordorigin="1814,3268" coordsize="8391,0" path="m1814,3268r8391,e" filled="f" strokecolor="#808285" strokeweight=".5pt">
                <v:path arrowok="t"/>
              </v:shape>
            </v:group>
            <v:group id="_x0000_s1346" style="position:absolute;left:1814;top:3325;width:8391;height:2" coordorigin="1814,3325" coordsize="8391,2">
              <v:shape id="_x0000_s1347" style="position:absolute;left:1814;top:3325;width:8391;height:2" coordorigin="1814,3325" coordsize="8391,0" path="m1814,3325r8391,e" filled="f" strokecolor="#808285" strokeweight=".5pt">
                <v:path arrowok="t"/>
              </v:shape>
            </v:group>
            <v:group id="_x0000_s1344" style="position:absolute;left:1814;top:3381;width:8391;height:2" coordorigin="1814,3381" coordsize="8391,2">
              <v:shape id="_x0000_s1345" style="position:absolute;left:1814;top:3381;width:8391;height:2" coordorigin="1814,3381" coordsize="8391,0" path="m1814,3381r8391,e" filled="f" strokecolor="#808285" strokeweight=".5pt">
                <v:path arrowok="t"/>
              </v:shape>
            </v:group>
            <v:group id="_x0000_s1342" style="position:absolute;left:1814;top:3438;width:8391;height:2" coordorigin="1814,3438" coordsize="8391,2">
              <v:shape id="_x0000_s1343" style="position:absolute;left:1814;top:3438;width:8391;height:2" coordorigin="1814,3438" coordsize="8391,0" path="m1814,3438r8391,e" filled="f" strokecolor="#808285" strokeweight=".5pt">
                <v:path arrowok="t"/>
              </v:shape>
            </v:group>
            <v:group id="_x0000_s1340" style="position:absolute;left:1819;top:485;width:2;height:2958" coordorigin="1819,485" coordsize="2,2958">
              <v:shape id="_x0000_s1341" style="position:absolute;left:1819;top:485;width:2;height:2958" coordorigin="1819,485" coordsize="0,2958" path="m1819,485r,2958e" filled="f" strokecolor="#808285" strokeweight=".5pt">
                <v:path arrowok="t"/>
              </v:shape>
            </v:group>
            <v:group id="_x0000_s1338" style="position:absolute;left:1876;top:485;width:2;height:2958" coordorigin="1876,485" coordsize="2,2958">
              <v:shape id="_x0000_s1339" style="position:absolute;left:1876;top:485;width:2;height:2958" coordorigin="1876,485" coordsize="0,2958" path="m1876,485r,2958e" filled="f" strokecolor="#808285" strokeweight=".5pt">
                <v:path arrowok="t"/>
              </v:shape>
            </v:group>
            <v:group id="_x0000_s1336" style="position:absolute;left:1932;top:485;width:2;height:2958" coordorigin="1932,485" coordsize="2,2958">
              <v:shape id="_x0000_s1337" style="position:absolute;left:1932;top:485;width:2;height:2958" coordorigin="1932,485" coordsize="0,2958" path="m1932,485r,2958e" filled="f" strokecolor="#808285" strokeweight=".5pt">
                <v:path arrowok="t"/>
              </v:shape>
            </v:group>
            <v:group id="_x0000_s1334" style="position:absolute;left:1989;top:485;width:2;height:2958" coordorigin="1989,485" coordsize="2,2958">
              <v:shape id="_x0000_s1335" style="position:absolute;left:1989;top:485;width:2;height:2958" coordorigin="1989,485" coordsize="0,2958" path="m1989,485r,2958e" filled="f" strokecolor="#808285" strokeweight=".5pt">
                <v:path arrowok="t"/>
              </v:shape>
            </v:group>
            <v:group id="_x0000_s1332" style="position:absolute;left:2046;top:485;width:2;height:2958" coordorigin="2046,485" coordsize="2,2958">
              <v:shape id="_x0000_s1333" style="position:absolute;left:2046;top:485;width:2;height:2958" coordorigin="2046,485" coordsize="0,2958" path="m2046,485r,2958e" filled="f" strokecolor="#808285" strokeweight=".5pt">
                <v:path arrowok="t"/>
              </v:shape>
            </v:group>
            <v:group id="_x0000_s1330" style="position:absolute;left:2102;top:485;width:2;height:2958" coordorigin="2102,485" coordsize="2,2958">
              <v:shape id="_x0000_s1331" style="position:absolute;left:2102;top:485;width:2;height:2958" coordorigin="2102,485" coordsize="0,2958" path="m2102,485r,2958e" filled="f" strokecolor="#808285" strokeweight=".5pt">
                <v:path arrowok="t"/>
              </v:shape>
            </v:group>
            <v:group id="_x0000_s1328" style="position:absolute;left:2159;top:485;width:2;height:2958" coordorigin="2159,485" coordsize="2,2958">
              <v:shape id="_x0000_s1329" style="position:absolute;left:2159;top:485;width:2;height:2958" coordorigin="2159,485" coordsize="0,2958" path="m2159,485r,2958e" filled="f" strokecolor="#808285" strokeweight=".5pt">
                <v:path arrowok="t"/>
              </v:shape>
            </v:group>
            <v:group id="_x0000_s1326" style="position:absolute;left:2216;top:485;width:2;height:2958" coordorigin="2216,485" coordsize="2,2958">
              <v:shape id="_x0000_s1327" style="position:absolute;left:2216;top:485;width:2;height:2958" coordorigin="2216,485" coordsize="0,2958" path="m2216,485r,2958e" filled="f" strokecolor="#808285" strokeweight=".5pt">
                <v:path arrowok="t"/>
              </v:shape>
            </v:group>
            <v:group id="_x0000_s1324" style="position:absolute;left:2273;top:485;width:2;height:2958" coordorigin="2273,485" coordsize="2,2958">
              <v:shape id="_x0000_s1325" style="position:absolute;left:2273;top:485;width:2;height:2958" coordorigin="2273,485" coordsize="0,2958" path="m2273,485r,2958e" filled="f" strokecolor="#808285" strokeweight=".5pt">
                <v:path arrowok="t"/>
              </v:shape>
            </v:group>
            <v:group id="_x0000_s1322" style="position:absolute;left:2329;top:485;width:2;height:2958" coordorigin="2329,485" coordsize="2,2958">
              <v:shape id="_x0000_s1323" style="position:absolute;left:2329;top:485;width:2;height:2958" coordorigin="2329,485" coordsize="0,2958" path="m2329,485r,2958e" filled="f" strokecolor="#808285" strokeweight=".5pt">
                <v:path arrowok="t"/>
              </v:shape>
            </v:group>
            <v:group id="_x0000_s1320" style="position:absolute;left:2386;top:485;width:2;height:2958" coordorigin="2386,485" coordsize="2,2958">
              <v:shape id="_x0000_s1321" style="position:absolute;left:2386;top:485;width:2;height:2958" coordorigin="2386,485" coordsize="0,2958" path="m2386,485r,2958e" filled="f" strokecolor="#808285" strokeweight=".5pt">
                <v:path arrowok="t"/>
              </v:shape>
            </v:group>
            <v:group id="_x0000_s1318" style="position:absolute;left:2443;top:485;width:2;height:2958" coordorigin="2443,485" coordsize="2,2958">
              <v:shape id="_x0000_s1319" style="position:absolute;left:2443;top:485;width:2;height:2958" coordorigin="2443,485" coordsize="0,2958" path="m2443,485r,2958e" filled="f" strokecolor="#808285" strokeweight=".5pt">
                <v:path arrowok="t"/>
              </v:shape>
            </v:group>
            <v:group id="_x0000_s1316" style="position:absolute;left:2499;top:485;width:2;height:2958" coordorigin="2499,485" coordsize="2,2958">
              <v:shape id="_x0000_s1317" style="position:absolute;left:2499;top:485;width:2;height:2958" coordorigin="2499,485" coordsize="0,2958" path="m2499,485r,2958e" filled="f" strokecolor="#808285" strokeweight=".5pt">
                <v:path arrowok="t"/>
              </v:shape>
            </v:group>
            <v:group id="_x0000_s1314" style="position:absolute;left:2556;top:485;width:2;height:2958" coordorigin="2556,485" coordsize="2,2958">
              <v:shape id="_x0000_s1315" style="position:absolute;left:2556;top:485;width:2;height:2958" coordorigin="2556,485" coordsize="0,2958" path="m2556,485r,2958e" filled="f" strokecolor="#808285" strokeweight=".5pt">
                <v:path arrowok="t"/>
              </v:shape>
            </v:group>
            <v:group id="_x0000_s1312" style="position:absolute;left:2613;top:485;width:2;height:2958" coordorigin="2613,485" coordsize="2,2958">
              <v:shape id="_x0000_s1313" style="position:absolute;left:2613;top:485;width:2;height:2958" coordorigin="2613,485" coordsize="0,2958" path="m2613,485r,2958e" filled="f" strokecolor="#808285" strokeweight=".5pt">
                <v:path arrowok="t"/>
              </v:shape>
            </v:group>
            <v:group id="_x0000_s1310" style="position:absolute;left:2669;top:485;width:2;height:2958" coordorigin="2669,485" coordsize="2,2958">
              <v:shape id="_x0000_s1311" style="position:absolute;left:2669;top:485;width:2;height:2958" coordorigin="2669,485" coordsize="0,2958" path="m2669,485r,2958e" filled="f" strokecolor="#808285" strokeweight=".5pt">
                <v:path arrowok="t"/>
              </v:shape>
            </v:group>
            <v:group id="_x0000_s1308" style="position:absolute;left:2726;top:485;width:2;height:2958" coordorigin="2726,485" coordsize="2,2958">
              <v:shape id="_x0000_s1309" style="position:absolute;left:2726;top:485;width:2;height:2958" coordorigin="2726,485" coordsize="0,2958" path="m2726,485r,2958e" filled="f" strokecolor="#808285" strokeweight=".5pt">
                <v:path arrowok="t"/>
              </v:shape>
            </v:group>
            <v:group id="_x0000_s1306" style="position:absolute;left:2783;top:485;width:2;height:2958" coordorigin="2783,485" coordsize="2,2958">
              <v:shape id="_x0000_s1307" style="position:absolute;left:2783;top:485;width:2;height:2958" coordorigin="2783,485" coordsize="0,2958" path="m2783,485r,2958e" filled="f" strokecolor="#808285" strokeweight=".5pt">
                <v:path arrowok="t"/>
              </v:shape>
            </v:group>
            <v:group id="_x0000_s1304" style="position:absolute;left:2839;top:485;width:2;height:2958" coordorigin="2839,485" coordsize="2,2958">
              <v:shape id="_x0000_s1305" style="position:absolute;left:2839;top:485;width:2;height:2958" coordorigin="2839,485" coordsize="0,2958" path="m2839,485r,2958e" filled="f" strokecolor="#808285" strokeweight=".5pt">
                <v:path arrowok="t"/>
              </v:shape>
            </v:group>
            <v:group id="_x0000_s1302" style="position:absolute;left:2896;top:485;width:2;height:2958" coordorigin="2896,485" coordsize="2,2958">
              <v:shape id="_x0000_s1303" style="position:absolute;left:2896;top:485;width:2;height:2958" coordorigin="2896,485" coordsize="0,2958" path="m2896,485r,2958e" filled="f" strokecolor="#808285" strokeweight=".5pt">
                <v:path arrowok="t"/>
              </v:shape>
            </v:group>
            <v:group id="_x0000_s1300" style="position:absolute;left:2953;top:485;width:2;height:2958" coordorigin="2953,485" coordsize="2,2958">
              <v:shape id="_x0000_s1301" style="position:absolute;left:2953;top:485;width:2;height:2958" coordorigin="2953,485" coordsize="0,2958" path="m2953,485r,2958e" filled="f" strokecolor="#808285" strokeweight=".5pt">
                <v:path arrowok="t"/>
              </v:shape>
            </v:group>
            <v:group id="_x0000_s1298" style="position:absolute;left:3010;top:485;width:2;height:2958" coordorigin="3010,485" coordsize="2,2958">
              <v:shape id="_x0000_s1299" style="position:absolute;left:3010;top:485;width:2;height:2958" coordorigin="3010,485" coordsize="0,2958" path="m3010,485r,2958e" filled="f" strokecolor="#808285" strokeweight=".5pt">
                <v:path arrowok="t"/>
              </v:shape>
            </v:group>
            <v:group id="_x0000_s1296" style="position:absolute;left:3066;top:485;width:2;height:2958" coordorigin="3066,485" coordsize="2,2958">
              <v:shape id="_x0000_s1297" style="position:absolute;left:3066;top:485;width:2;height:2958" coordorigin="3066,485" coordsize="0,2958" path="m3066,485r,2958e" filled="f" strokecolor="#808285" strokeweight=".5pt">
                <v:path arrowok="t"/>
              </v:shape>
            </v:group>
            <v:group id="_x0000_s1294" style="position:absolute;left:3123;top:485;width:2;height:2958" coordorigin="3123,485" coordsize="2,2958">
              <v:shape id="_x0000_s1295" style="position:absolute;left:3123;top:485;width:2;height:2958" coordorigin="3123,485" coordsize="0,2958" path="m3123,485r,2958e" filled="f" strokecolor="#808285" strokeweight=".5pt">
                <v:path arrowok="t"/>
              </v:shape>
            </v:group>
            <v:group id="_x0000_s1292" style="position:absolute;left:3180;top:485;width:2;height:2958" coordorigin="3180,485" coordsize="2,2958">
              <v:shape id="_x0000_s1293" style="position:absolute;left:3180;top:485;width:2;height:2958" coordorigin="3180,485" coordsize="0,2958" path="m3180,485r,2958e" filled="f" strokecolor="#808285" strokeweight=".5pt">
                <v:path arrowok="t"/>
              </v:shape>
            </v:group>
            <v:group id="_x0000_s1290" style="position:absolute;left:3236;top:485;width:2;height:2958" coordorigin="3236,485" coordsize="2,2958">
              <v:shape id="_x0000_s1291" style="position:absolute;left:3236;top:485;width:2;height:2958" coordorigin="3236,485" coordsize="0,2958" path="m3236,485r,2958e" filled="f" strokecolor="#808285" strokeweight=".5pt">
                <v:path arrowok="t"/>
              </v:shape>
            </v:group>
            <v:group id="_x0000_s1288" style="position:absolute;left:3293;top:485;width:2;height:2958" coordorigin="3293,485" coordsize="2,2958">
              <v:shape id="_x0000_s1289" style="position:absolute;left:3293;top:485;width:2;height:2958" coordorigin="3293,485" coordsize="0,2958" path="m3293,485r,2958e" filled="f" strokecolor="#808285" strokeweight=".5pt">
                <v:path arrowok="t"/>
              </v:shape>
            </v:group>
            <v:group id="_x0000_s1286" style="position:absolute;left:3350;top:485;width:2;height:2958" coordorigin="3350,485" coordsize="2,2958">
              <v:shape id="_x0000_s1287" style="position:absolute;left:3350;top:485;width:2;height:2958" coordorigin="3350,485" coordsize="0,2958" path="m3350,485r,2958e" filled="f" strokecolor="#808285" strokeweight=".5pt">
                <v:path arrowok="t"/>
              </v:shape>
            </v:group>
            <v:group id="_x0000_s1284" style="position:absolute;left:3406;top:485;width:2;height:2958" coordorigin="3406,485" coordsize="2,2958">
              <v:shape id="_x0000_s1285" style="position:absolute;left:3406;top:485;width:2;height:2958" coordorigin="3406,485" coordsize="0,2958" path="m3406,485r,2958e" filled="f" strokecolor="#808285" strokeweight=".5pt">
                <v:path arrowok="t"/>
              </v:shape>
            </v:group>
            <v:group id="_x0000_s1282" style="position:absolute;left:3463;top:485;width:2;height:2958" coordorigin="3463,485" coordsize="2,2958">
              <v:shape id="_x0000_s1283" style="position:absolute;left:3463;top:485;width:2;height:2958" coordorigin="3463,485" coordsize="0,2958" path="m3463,485r,2958e" filled="f" strokecolor="#808285" strokeweight=".5pt">
                <v:path arrowok="t"/>
              </v:shape>
            </v:group>
            <v:group id="_x0000_s1280" style="position:absolute;left:3520;top:485;width:2;height:2958" coordorigin="3520,485" coordsize="2,2958">
              <v:shape id="_x0000_s1281" style="position:absolute;left:3520;top:485;width:2;height:2958" coordorigin="3520,485" coordsize="0,2958" path="m3520,485r,2958e" filled="f" strokecolor="#808285" strokeweight=".5pt">
                <v:path arrowok="t"/>
              </v:shape>
            </v:group>
            <v:group id="_x0000_s1278" style="position:absolute;left:3576;top:485;width:2;height:2958" coordorigin="3576,485" coordsize="2,2958">
              <v:shape id="_x0000_s1279" style="position:absolute;left:3576;top:485;width:2;height:2958" coordorigin="3576,485" coordsize="0,2958" path="m3576,485r,2958e" filled="f" strokecolor="#808285" strokeweight=".5pt">
                <v:path arrowok="t"/>
              </v:shape>
            </v:group>
            <v:group id="_x0000_s1276" style="position:absolute;left:3633;top:485;width:2;height:2958" coordorigin="3633,485" coordsize="2,2958">
              <v:shape id="_x0000_s1277" style="position:absolute;left:3633;top:485;width:2;height:2958" coordorigin="3633,485" coordsize="0,2958" path="m3633,485r,2958e" filled="f" strokecolor="#808285" strokeweight=".5pt">
                <v:path arrowok="t"/>
              </v:shape>
            </v:group>
            <v:group id="_x0000_s1274" style="position:absolute;left:3690;top:485;width:2;height:2958" coordorigin="3690,485" coordsize="2,2958">
              <v:shape id="_x0000_s1275" style="position:absolute;left:3690;top:485;width:2;height:2958" coordorigin="3690,485" coordsize="0,2958" path="m3690,485r,2958e" filled="f" strokecolor="#808285" strokeweight=".5pt">
                <v:path arrowok="t"/>
              </v:shape>
            </v:group>
            <v:group id="_x0000_s1272" style="position:absolute;left:3747;top:485;width:2;height:2958" coordorigin="3747,485" coordsize="2,2958">
              <v:shape id="_x0000_s1273" style="position:absolute;left:3747;top:485;width:2;height:2958" coordorigin="3747,485" coordsize="0,2958" path="m3747,485r,2958e" filled="f" strokecolor="#808285" strokeweight=".5pt">
                <v:path arrowok="t"/>
              </v:shape>
            </v:group>
            <v:group id="_x0000_s1270" style="position:absolute;left:3803;top:485;width:2;height:2958" coordorigin="3803,485" coordsize="2,2958">
              <v:shape id="_x0000_s1271" style="position:absolute;left:3803;top:485;width:2;height:2958" coordorigin="3803,485" coordsize="0,2958" path="m3803,485r,2958e" filled="f" strokecolor="#808285" strokeweight=".5pt">
                <v:path arrowok="t"/>
              </v:shape>
            </v:group>
            <v:group id="_x0000_s1268" style="position:absolute;left:3860;top:485;width:2;height:2958" coordorigin="3860,485" coordsize="2,2958">
              <v:shape id="_x0000_s1269" style="position:absolute;left:3860;top:485;width:2;height:2958" coordorigin="3860,485" coordsize="0,2958" path="m3860,485r,2958e" filled="f" strokecolor="#808285" strokeweight=".5pt">
                <v:path arrowok="t"/>
              </v:shape>
            </v:group>
            <v:group id="_x0000_s1266" style="position:absolute;left:3917;top:485;width:2;height:2958" coordorigin="3917,485" coordsize="2,2958">
              <v:shape id="_x0000_s1267" style="position:absolute;left:3917;top:485;width:2;height:2958" coordorigin="3917,485" coordsize="0,2958" path="m3917,485r,2958e" filled="f" strokecolor="#808285" strokeweight=".5pt">
                <v:path arrowok="t"/>
              </v:shape>
            </v:group>
            <v:group id="_x0000_s1264" style="position:absolute;left:3973;top:485;width:2;height:2958" coordorigin="3973,485" coordsize="2,2958">
              <v:shape id="_x0000_s1265" style="position:absolute;left:3973;top:485;width:2;height:2958" coordorigin="3973,485" coordsize="0,2958" path="m3973,485r,2958e" filled="f" strokecolor="#808285" strokeweight=".5pt">
                <v:path arrowok="t"/>
              </v:shape>
            </v:group>
            <v:group id="_x0000_s1262" style="position:absolute;left:4030;top:485;width:2;height:2958" coordorigin="4030,485" coordsize="2,2958">
              <v:shape id="_x0000_s1263" style="position:absolute;left:4030;top:485;width:2;height:2958" coordorigin="4030,485" coordsize="0,2958" path="m4030,485r,2958e" filled="f" strokecolor="#808285" strokeweight=".5pt">
                <v:path arrowok="t"/>
              </v:shape>
            </v:group>
            <v:group id="_x0000_s1260" style="position:absolute;left:4087;top:485;width:2;height:2958" coordorigin="4087,485" coordsize="2,2958">
              <v:shape id="_x0000_s1261" style="position:absolute;left:4087;top:485;width:2;height:2958" coordorigin="4087,485" coordsize="0,2958" path="m4087,485r,2958e" filled="f" strokecolor="#808285" strokeweight=".5pt">
                <v:path arrowok="t"/>
              </v:shape>
            </v:group>
            <v:group id="_x0000_s1258" style="position:absolute;left:4143;top:485;width:2;height:2958" coordorigin="4143,485" coordsize="2,2958">
              <v:shape id="_x0000_s1259" style="position:absolute;left:4143;top:485;width:2;height:2958" coordorigin="4143,485" coordsize="0,2958" path="m4143,485r,2958e" filled="f" strokecolor="#808285" strokeweight=".5pt">
                <v:path arrowok="t"/>
              </v:shape>
            </v:group>
            <v:group id="_x0000_s1256" style="position:absolute;left:4200;top:485;width:2;height:2958" coordorigin="4200,485" coordsize="2,2958">
              <v:shape id="_x0000_s1257" style="position:absolute;left:4200;top:485;width:2;height:2958" coordorigin="4200,485" coordsize="0,2958" path="m4200,485r,2958e" filled="f" strokecolor="#808285" strokeweight=".5pt">
                <v:path arrowok="t"/>
              </v:shape>
            </v:group>
            <v:group id="_x0000_s1254" style="position:absolute;left:4257;top:485;width:2;height:2958" coordorigin="4257,485" coordsize="2,2958">
              <v:shape id="_x0000_s1255" style="position:absolute;left:4257;top:485;width:2;height:2958" coordorigin="4257,485" coordsize="0,2958" path="m4257,485r,2958e" filled="f" strokecolor="#808285" strokeweight=".5pt">
                <v:path arrowok="t"/>
              </v:shape>
            </v:group>
            <v:group id="_x0000_s1252" style="position:absolute;left:4313;top:485;width:2;height:2958" coordorigin="4313,485" coordsize="2,2958">
              <v:shape id="_x0000_s1253" style="position:absolute;left:4313;top:485;width:2;height:2958" coordorigin="4313,485" coordsize="0,2958" path="m4313,485r,2958e" filled="f" strokecolor="#808285" strokeweight=".5pt">
                <v:path arrowok="t"/>
              </v:shape>
            </v:group>
            <v:group id="_x0000_s1250" style="position:absolute;left:4370;top:485;width:2;height:2958" coordorigin="4370,485" coordsize="2,2958">
              <v:shape id="_x0000_s1251" style="position:absolute;left:4370;top:485;width:2;height:2958" coordorigin="4370,485" coordsize="0,2958" path="m4370,485r,2958e" filled="f" strokecolor="#808285" strokeweight=".5pt">
                <v:path arrowok="t"/>
              </v:shape>
            </v:group>
            <v:group id="_x0000_s1248" style="position:absolute;left:4427;top:485;width:2;height:2958" coordorigin="4427,485" coordsize="2,2958">
              <v:shape id="_x0000_s1249" style="position:absolute;left:4427;top:485;width:2;height:2958" coordorigin="4427,485" coordsize="0,2958" path="m4427,485r,2958e" filled="f" strokecolor="#808285" strokeweight=".5pt">
                <v:path arrowok="t"/>
              </v:shape>
            </v:group>
            <v:group id="_x0000_s1246" style="position:absolute;left:4484;top:485;width:2;height:2958" coordorigin="4484,485" coordsize="2,2958">
              <v:shape id="_x0000_s1247" style="position:absolute;left:4484;top:485;width:2;height:2958" coordorigin="4484,485" coordsize="0,2958" path="m4484,485r,2958e" filled="f" strokecolor="#808285" strokeweight=".5pt">
                <v:path arrowok="t"/>
              </v:shape>
            </v:group>
            <v:group id="_x0000_s1244" style="position:absolute;left:4540;top:485;width:2;height:2958" coordorigin="4540,485" coordsize="2,2958">
              <v:shape id="_x0000_s1245" style="position:absolute;left:4540;top:485;width:2;height:2958" coordorigin="4540,485" coordsize="0,2958" path="m4540,485r,2958e" filled="f" strokecolor="#808285" strokeweight=".5pt">
                <v:path arrowok="t"/>
              </v:shape>
            </v:group>
            <v:group id="_x0000_s1242" style="position:absolute;left:4597;top:485;width:2;height:2958" coordorigin="4597,485" coordsize="2,2958">
              <v:shape id="_x0000_s1243" style="position:absolute;left:4597;top:485;width:2;height:2958" coordorigin="4597,485" coordsize="0,2958" path="m4597,485r,2958e" filled="f" strokecolor="#808285" strokeweight=".5pt">
                <v:path arrowok="t"/>
              </v:shape>
            </v:group>
            <v:group id="_x0000_s1240" style="position:absolute;left:4654;top:485;width:2;height:2958" coordorigin="4654,485" coordsize="2,2958">
              <v:shape id="_x0000_s1241" style="position:absolute;left:4654;top:485;width:2;height:2958" coordorigin="4654,485" coordsize="0,2958" path="m4654,485r,2958e" filled="f" strokecolor="#808285" strokeweight=".5pt">
                <v:path arrowok="t"/>
              </v:shape>
            </v:group>
            <v:group id="_x0000_s1238" style="position:absolute;left:4710;top:485;width:2;height:2958" coordorigin="4710,485" coordsize="2,2958">
              <v:shape id="_x0000_s1239" style="position:absolute;left:4710;top:485;width:2;height:2958" coordorigin="4710,485" coordsize="0,2958" path="m4710,485r,2958e" filled="f" strokecolor="#808285" strokeweight=".5pt">
                <v:path arrowok="t"/>
              </v:shape>
            </v:group>
            <v:group id="_x0000_s1236" style="position:absolute;left:4767;top:485;width:2;height:2958" coordorigin="4767,485" coordsize="2,2958">
              <v:shape id="_x0000_s1237" style="position:absolute;left:4767;top:485;width:2;height:2958" coordorigin="4767,485" coordsize="0,2958" path="m4767,485r,2958e" filled="f" strokecolor="#808285" strokeweight=".5pt">
                <v:path arrowok="t"/>
              </v:shape>
            </v:group>
            <v:group id="_x0000_s1234" style="position:absolute;left:4824;top:485;width:2;height:2958" coordorigin="4824,485" coordsize="2,2958">
              <v:shape id="_x0000_s1235" style="position:absolute;left:4824;top:485;width:2;height:2958" coordorigin="4824,485" coordsize="0,2958" path="m4824,485r,2958e" filled="f" strokecolor="#808285" strokeweight=".5pt">
                <v:path arrowok="t"/>
              </v:shape>
            </v:group>
            <v:group id="_x0000_s1232" style="position:absolute;left:4880;top:485;width:2;height:2958" coordorigin="4880,485" coordsize="2,2958">
              <v:shape id="_x0000_s1233" style="position:absolute;left:4880;top:485;width:2;height:2958" coordorigin="4880,485" coordsize="0,2958" path="m4880,485r,2958e" filled="f" strokecolor="#808285" strokeweight=".5pt">
                <v:path arrowok="t"/>
              </v:shape>
            </v:group>
            <v:group id="_x0000_s1230" style="position:absolute;left:4937;top:485;width:2;height:2958" coordorigin="4937,485" coordsize="2,2958">
              <v:shape id="_x0000_s1231" style="position:absolute;left:4937;top:485;width:2;height:2958" coordorigin="4937,485" coordsize="0,2958" path="m4937,485r,2958e" filled="f" strokecolor="#808285" strokeweight=".5pt">
                <v:path arrowok="t"/>
              </v:shape>
            </v:group>
            <v:group id="_x0000_s1228" style="position:absolute;left:4994;top:485;width:2;height:2958" coordorigin="4994,485" coordsize="2,2958">
              <v:shape id="_x0000_s1229" style="position:absolute;left:4994;top:485;width:2;height:2958" coordorigin="4994,485" coordsize="0,2958" path="m4994,485r,2958e" filled="f" strokecolor="#808285" strokeweight=".5pt">
                <v:path arrowok="t"/>
              </v:shape>
            </v:group>
            <v:group id="_x0000_s1226" style="position:absolute;left:5051;top:485;width:2;height:2958" coordorigin="5051,485" coordsize="2,2958">
              <v:shape id="_x0000_s1227" style="position:absolute;left:5051;top:485;width:2;height:2958" coordorigin="5051,485" coordsize="0,2958" path="m5051,485r,2958e" filled="f" strokecolor="#808285" strokeweight=".5pt">
                <v:path arrowok="t"/>
              </v:shape>
            </v:group>
            <v:group id="_x0000_s1224" style="position:absolute;left:5107;top:485;width:2;height:2958" coordorigin="5107,485" coordsize="2,2958">
              <v:shape id="_x0000_s1225" style="position:absolute;left:5107;top:485;width:2;height:2958" coordorigin="5107,485" coordsize="0,2958" path="m5107,485r,2958e" filled="f" strokecolor="#808285" strokeweight=".5pt">
                <v:path arrowok="t"/>
              </v:shape>
            </v:group>
            <v:group id="_x0000_s1222" style="position:absolute;left:5164;top:485;width:2;height:2958" coordorigin="5164,485" coordsize="2,2958">
              <v:shape id="_x0000_s1223" style="position:absolute;left:5164;top:485;width:2;height:2958" coordorigin="5164,485" coordsize="0,2958" path="m5164,485r,2958e" filled="f" strokecolor="#808285" strokeweight=".5pt">
                <v:path arrowok="t"/>
              </v:shape>
            </v:group>
            <v:group id="_x0000_s1220" style="position:absolute;left:5221;top:485;width:2;height:2958" coordorigin="5221,485" coordsize="2,2958">
              <v:shape id="_x0000_s1221" style="position:absolute;left:5221;top:485;width:2;height:2958" coordorigin="5221,485" coordsize="0,2958" path="m5221,485r,2958e" filled="f" strokecolor="#808285" strokeweight=".5pt">
                <v:path arrowok="t"/>
              </v:shape>
            </v:group>
            <v:group id="_x0000_s1218" style="position:absolute;left:5277;top:485;width:2;height:2958" coordorigin="5277,485" coordsize="2,2958">
              <v:shape id="_x0000_s1219" style="position:absolute;left:5277;top:485;width:2;height:2958" coordorigin="5277,485" coordsize="0,2958" path="m5277,485r,2958e" filled="f" strokecolor="#808285" strokeweight=".5pt">
                <v:path arrowok="t"/>
              </v:shape>
            </v:group>
            <v:group id="_x0000_s1216" style="position:absolute;left:5334;top:485;width:2;height:2958" coordorigin="5334,485" coordsize="2,2958">
              <v:shape id="_x0000_s1217" style="position:absolute;left:5334;top:485;width:2;height:2958" coordorigin="5334,485" coordsize="0,2958" path="m5334,485r,2958e" filled="f" strokecolor="#808285" strokeweight=".5pt">
                <v:path arrowok="t"/>
              </v:shape>
            </v:group>
            <v:group id="_x0000_s1214" style="position:absolute;left:5391;top:485;width:2;height:2958" coordorigin="5391,485" coordsize="2,2958">
              <v:shape id="_x0000_s1215" style="position:absolute;left:5391;top:485;width:2;height:2958" coordorigin="5391,485" coordsize="0,2958" path="m5391,485r,2958e" filled="f" strokecolor="#808285" strokeweight=".5pt">
                <v:path arrowok="t"/>
              </v:shape>
            </v:group>
            <v:group id="_x0000_s1212" style="position:absolute;left:5447;top:485;width:2;height:2958" coordorigin="5447,485" coordsize="2,2958">
              <v:shape id="_x0000_s1213" style="position:absolute;left:5447;top:485;width:2;height:2958" coordorigin="5447,485" coordsize="0,2958" path="m5447,485r,2958e" filled="f" strokecolor="#808285" strokeweight=".5pt">
                <v:path arrowok="t"/>
              </v:shape>
            </v:group>
            <v:group id="_x0000_s1210" style="position:absolute;left:5504;top:485;width:2;height:2958" coordorigin="5504,485" coordsize="2,2958">
              <v:shape id="_x0000_s1211" style="position:absolute;left:5504;top:485;width:2;height:2958" coordorigin="5504,485" coordsize="0,2958" path="m5504,485r,2958e" filled="f" strokecolor="#808285" strokeweight=".5pt">
                <v:path arrowok="t"/>
              </v:shape>
            </v:group>
            <v:group id="_x0000_s1208" style="position:absolute;left:5561;top:485;width:2;height:2958" coordorigin="5561,485" coordsize="2,2958">
              <v:shape id="_x0000_s1209" style="position:absolute;left:5561;top:485;width:2;height:2958" coordorigin="5561,485" coordsize="0,2958" path="m5561,485r,2958e" filled="f" strokecolor="#808285" strokeweight=".5pt">
                <v:path arrowok="t"/>
              </v:shape>
            </v:group>
            <v:group id="_x0000_s1206" style="position:absolute;left:5617;top:485;width:2;height:2958" coordorigin="5617,485" coordsize="2,2958">
              <v:shape id="_x0000_s1207" style="position:absolute;left:5617;top:485;width:2;height:2958" coordorigin="5617,485" coordsize="0,2958" path="m5617,485r,2958e" filled="f" strokecolor="#808285" strokeweight=".5pt">
                <v:path arrowok="t"/>
              </v:shape>
            </v:group>
            <v:group id="_x0000_s1204" style="position:absolute;left:5674;top:485;width:2;height:2958" coordorigin="5674,485" coordsize="2,2958">
              <v:shape id="_x0000_s1205" style="position:absolute;left:5674;top:485;width:2;height:2958" coordorigin="5674,485" coordsize="0,2958" path="m5674,485r,2958e" filled="f" strokecolor="#808285" strokeweight=".5pt">
                <v:path arrowok="t"/>
              </v:shape>
            </v:group>
            <v:group id="_x0000_s1202" style="position:absolute;left:5731;top:485;width:2;height:2958" coordorigin="5731,485" coordsize="2,2958">
              <v:shape id="_x0000_s1203" style="position:absolute;left:5731;top:485;width:2;height:2958" coordorigin="5731,485" coordsize="0,2958" path="m5731,485r,2958e" filled="f" strokecolor="#808285" strokeweight=".5pt">
                <v:path arrowok="t"/>
              </v:shape>
            </v:group>
            <v:group id="_x0000_s1200" style="position:absolute;left:5787;top:485;width:2;height:2958" coordorigin="5787,485" coordsize="2,2958">
              <v:shape id="_x0000_s1201" style="position:absolute;left:5787;top:485;width:2;height:2958" coordorigin="5787,485" coordsize="0,2958" path="m5787,485r,2958e" filled="f" strokecolor="#808285" strokeweight=".5pt">
                <v:path arrowok="t"/>
              </v:shape>
            </v:group>
            <v:group id="_x0000_s1198" style="position:absolute;left:5844;top:485;width:2;height:2958" coordorigin="5844,485" coordsize="2,2958">
              <v:shape id="_x0000_s1199" style="position:absolute;left:5844;top:485;width:2;height:2958" coordorigin="5844,485" coordsize="0,2958" path="m5844,485r,2958e" filled="f" strokecolor="#808285" strokeweight=".5pt">
                <v:path arrowok="t"/>
              </v:shape>
            </v:group>
            <v:group id="_x0000_s1196" style="position:absolute;left:5901;top:485;width:2;height:2958" coordorigin="5901,485" coordsize="2,2958">
              <v:shape id="_x0000_s1197" style="position:absolute;left:5901;top:485;width:2;height:2958" coordorigin="5901,485" coordsize="0,2958" path="m5901,485r,2958e" filled="f" strokecolor="#808285" strokeweight=".5pt">
                <v:path arrowok="t"/>
              </v:shape>
            </v:group>
            <v:group id="_x0000_s1194" style="position:absolute;left:5958;top:485;width:2;height:2958" coordorigin="5958,485" coordsize="2,2958">
              <v:shape id="_x0000_s1195" style="position:absolute;left:5958;top:485;width:2;height:2958" coordorigin="5958,485" coordsize="0,2958" path="m5958,485r,2958e" filled="f" strokecolor="#808285" strokeweight=".5pt">
                <v:path arrowok="t"/>
              </v:shape>
            </v:group>
            <v:group id="_x0000_s1192" style="position:absolute;left:6014;top:485;width:2;height:2958" coordorigin="6014,485" coordsize="2,2958">
              <v:shape id="_x0000_s1193" style="position:absolute;left:6014;top:485;width:2;height:2958" coordorigin="6014,485" coordsize="0,2958" path="m6014,485r,2958e" filled="f" strokecolor="#808285" strokeweight=".5pt">
                <v:path arrowok="t"/>
              </v:shape>
            </v:group>
            <v:group id="_x0000_s1190" style="position:absolute;left:6071;top:485;width:2;height:2958" coordorigin="6071,485" coordsize="2,2958">
              <v:shape id="_x0000_s1191" style="position:absolute;left:6071;top:485;width:2;height:2958" coordorigin="6071,485" coordsize="0,2958" path="m6071,485r,2958e" filled="f" strokecolor="#808285" strokeweight=".5pt">
                <v:path arrowok="t"/>
              </v:shape>
            </v:group>
            <v:group id="_x0000_s1188" style="position:absolute;left:6128;top:485;width:2;height:2958" coordorigin="6128,485" coordsize="2,2958">
              <v:shape id="_x0000_s1189" style="position:absolute;left:6128;top:485;width:2;height:2958" coordorigin="6128,485" coordsize="0,2958" path="m6128,485r,2958e" filled="f" strokecolor="#808285" strokeweight=".5pt">
                <v:path arrowok="t"/>
              </v:shape>
            </v:group>
            <v:group id="_x0000_s1186" style="position:absolute;left:6184;top:485;width:2;height:2958" coordorigin="6184,485" coordsize="2,2958">
              <v:shape id="_x0000_s1187" style="position:absolute;left:6184;top:485;width:2;height:2958" coordorigin="6184,485" coordsize="0,2958" path="m6184,485r,2958e" filled="f" strokecolor="#808285" strokeweight=".5pt">
                <v:path arrowok="t"/>
              </v:shape>
            </v:group>
            <v:group id="_x0000_s1184" style="position:absolute;left:6241;top:485;width:2;height:2958" coordorigin="6241,485" coordsize="2,2958">
              <v:shape id="_x0000_s1185" style="position:absolute;left:6241;top:485;width:2;height:2958" coordorigin="6241,485" coordsize="0,2958" path="m6241,485r,2958e" filled="f" strokecolor="#808285" strokeweight=".5pt">
                <v:path arrowok="t"/>
              </v:shape>
            </v:group>
            <v:group id="_x0000_s1182" style="position:absolute;left:6298;top:485;width:2;height:2958" coordorigin="6298,485" coordsize="2,2958">
              <v:shape id="_x0000_s1183" style="position:absolute;left:6298;top:485;width:2;height:2958" coordorigin="6298,485" coordsize="0,2958" path="m6298,485r,2958e" filled="f" strokecolor="#808285" strokeweight=".5pt">
                <v:path arrowok="t"/>
              </v:shape>
            </v:group>
            <v:group id="_x0000_s1180" style="position:absolute;left:6354;top:485;width:2;height:2958" coordorigin="6354,485" coordsize="2,2958">
              <v:shape id="_x0000_s1181" style="position:absolute;left:6354;top:485;width:2;height:2958" coordorigin="6354,485" coordsize="0,2958" path="m6354,485r,2958e" filled="f" strokecolor="#808285" strokeweight=".5pt">
                <v:path arrowok="t"/>
              </v:shape>
            </v:group>
            <v:group id="_x0000_s1178" style="position:absolute;left:6411;top:485;width:2;height:2958" coordorigin="6411,485" coordsize="2,2958">
              <v:shape id="_x0000_s1179" style="position:absolute;left:6411;top:485;width:2;height:2958" coordorigin="6411,485" coordsize="0,2958" path="m6411,485r,2958e" filled="f" strokecolor="#808285" strokeweight=".5pt">
                <v:path arrowok="t"/>
              </v:shape>
            </v:group>
            <v:group id="_x0000_s1176" style="position:absolute;left:6468;top:485;width:2;height:2958" coordorigin="6468,485" coordsize="2,2958">
              <v:shape id="_x0000_s1177" style="position:absolute;left:6468;top:485;width:2;height:2958" coordorigin="6468,485" coordsize="0,2958" path="m6468,485r,2958e" filled="f" strokecolor="#808285" strokeweight=".5pt">
                <v:path arrowok="t"/>
              </v:shape>
            </v:group>
            <v:group id="_x0000_s1174" style="position:absolute;left:6525;top:485;width:2;height:2958" coordorigin="6525,485" coordsize="2,2958">
              <v:shape id="_x0000_s1175" style="position:absolute;left:6525;top:485;width:2;height:2958" coordorigin="6525,485" coordsize="0,2958" path="m6525,485r,2958e" filled="f" strokecolor="#808285" strokeweight=".5pt">
                <v:path arrowok="t"/>
              </v:shape>
            </v:group>
            <v:group id="_x0000_s1172" style="position:absolute;left:6581;top:485;width:2;height:2958" coordorigin="6581,485" coordsize="2,2958">
              <v:shape id="_x0000_s1173" style="position:absolute;left:6581;top:485;width:2;height:2958" coordorigin="6581,485" coordsize="0,2958" path="m6581,485r,2958e" filled="f" strokecolor="#808285" strokeweight=".5pt">
                <v:path arrowok="t"/>
              </v:shape>
            </v:group>
            <v:group id="_x0000_s1170" style="position:absolute;left:6638;top:485;width:2;height:2958" coordorigin="6638,485" coordsize="2,2958">
              <v:shape id="_x0000_s1171" style="position:absolute;left:6638;top:485;width:2;height:2958" coordorigin="6638,485" coordsize="0,2958" path="m6638,485r,2958e" filled="f" strokecolor="#808285" strokeweight=".5pt">
                <v:path arrowok="t"/>
              </v:shape>
            </v:group>
            <v:group id="_x0000_s1168" style="position:absolute;left:6695;top:485;width:2;height:2958" coordorigin="6695,485" coordsize="2,2958">
              <v:shape id="_x0000_s1169" style="position:absolute;left:6695;top:485;width:2;height:2958" coordorigin="6695,485" coordsize="0,2958" path="m6695,485r,2958e" filled="f" strokecolor="#808285" strokeweight=".5pt">
                <v:path arrowok="t"/>
              </v:shape>
            </v:group>
            <v:group id="_x0000_s1166" style="position:absolute;left:6751;top:485;width:2;height:2958" coordorigin="6751,485" coordsize="2,2958">
              <v:shape id="_x0000_s1167" style="position:absolute;left:6751;top:485;width:2;height:2958" coordorigin="6751,485" coordsize="0,2958" path="m6751,485r,2958e" filled="f" strokecolor="#808285" strokeweight=".5pt">
                <v:path arrowok="t"/>
              </v:shape>
            </v:group>
            <v:group id="_x0000_s1164" style="position:absolute;left:6808;top:485;width:2;height:2958" coordorigin="6808,485" coordsize="2,2958">
              <v:shape id="_x0000_s1165" style="position:absolute;left:6808;top:485;width:2;height:2958" coordorigin="6808,485" coordsize="0,2958" path="m6808,485r,2958e" filled="f" strokecolor="#808285" strokeweight=".5pt">
                <v:path arrowok="t"/>
              </v:shape>
            </v:group>
            <v:group id="_x0000_s1162" style="position:absolute;left:6865;top:485;width:2;height:2958" coordorigin="6865,485" coordsize="2,2958">
              <v:shape id="_x0000_s1163" style="position:absolute;left:6865;top:485;width:2;height:2958" coordorigin="6865,485" coordsize="0,2958" path="m6865,485r,2958e" filled="f" strokecolor="#808285" strokeweight=".5pt">
                <v:path arrowok="t"/>
              </v:shape>
            </v:group>
            <v:group id="_x0000_s1160" style="position:absolute;left:6921;top:485;width:2;height:2958" coordorigin="6921,485" coordsize="2,2958">
              <v:shape id="_x0000_s1161" style="position:absolute;left:6921;top:485;width:2;height:2958" coordorigin="6921,485" coordsize="0,2958" path="m6921,485r,2958e" filled="f" strokecolor="#808285" strokeweight=".5pt">
                <v:path arrowok="t"/>
              </v:shape>
            </v:group>
            <v:group id="_x0000_s1158" style="position:absolute;left:6978;top:485;width:2;height:2958" coordorigin="6978,485" coordsize="2,2958">
              <v:shape id="_x0000_s1159" style="position:absolute;left:6978;top:485;width:2;height:2958" coordorigin="6978,485" coordsize="0,2958" path="m6978,485r,2958e" filled="f" strokecolor="#808285" strokeweight=".5pt">
                <v:path arrowok="t"/>
              </v:shape>
            </v:group>
            <v:group id="_x0000_s1156" style="position:absolute;left:7035;top:485;width:2;height:2958" coordorigin="7035,485" coordsize="2,2958">
              <v:shape id="_x0000_s1157" style="position:absolute;left:7035;top:485;width:2;height:2958" coordorigin="7035,485" coordsize="0,2958" path="m7035,485r,2958e" filled="f" strokecolor="#808285" strokeweight=".5pt">
                <v:path arrowok="t"/>
              </v:shape>
            </v:group>
            <v:group id="_x0000_s1154" style="position:absolute;left:7091;top:485;width:2;height:2958" coordorigin="7091,485" coordsize="2,2958">
              <v:shape id="_x0000_s1155" style="position:absolute;left:7091;top:485;width:2;height:2958" coordorigin="7091,485" coordsize="0,2958" path="m7091,485r,2958e" filled="f" strokecolor="#808285" strokeweight=".5pt">
                <v:path arrowok="t"/>
              </v:shape>
            </v:group>
            <v:group id="_x0000_s1152" style="position:absolute;left:7148;top:485;width:2;height:2958" coordorigin="7148,485" coordsize="2,2958">
              <v:shape id="_x0000_s1153" style="position:absolute;left:7148;top:485;width:2;height:2958" coordorigin="7148,485" coordsize="0,2958" path="m7148,485r,2958e" filled="f" strokecolor="#808285" strokeweight=".5pt">
                <v:path arrowok="t"/>
              </v:shape>
            </v:group>
            <v:group id="_x0000_s1150" style="position:absolute;left:7205;top:485;width:2;height:2958" coordorigin="7205,485" coordsize="2,2958">
              <v:shape id="_x0000_s1151" style="position:absolute;left:7205;top:485;width:2;height:2958" coordorigin="7205,485" coordsize="0,2958" path="m7205,485r,2958e" filled="f" strokecolor="#808285" strokeweight=".5pt">
                <v:path arrowok="t"/>
              </v:shape>
            </v:group>
            <v:group id="_x0000_s1148" style="position:absolute;left:7262;top:485;width:2;height:2958" coordorigin="7262,485" coordsize="2,2958">
              <v:shape id="_x0000_s1149" style="position:absolute;left:7262;top:485;width:2;height:2958" coordorigin="7262,485" coordsize="0,2958" path="m7262,485r,2958e" filled="f" strokecolor="#808285" strokeweight=".5pt">
                <v:path arrowok="t"/>
              </v:shape>
            </v:group>
            <v:group id="_x0000_s1146" style="position:absolute;left:7318;top:485;width:2;height:2958" coordorigin="7318,485" coordsize="2,2958">
              <v:shape id="_x0000_s1147" style="position:absolute;left:7318;top:485;width:2;height:2958" coordorigin="7318,485" coordsize="0,2958" path="m7318,485r,2958e" filled="f" strokecolor="#808285" strokeweight=".5pt">
                <v:path arrowok="t"/>
              </v:shape>
            </v:group>
            <v:group id="_x0000_s1144" style="position:absolute;left:7375;top:485;width:2;height:2958" coordorigin="7375,485" coordsize="2,2958">
              <v:shape id="_x0000_s1145" style="position:absolute;left:7375;top:485;width:2;height:2958" coordorigin="7375,485" coordsize="0,2958" path="m7375,485r,2958e" filled="f" strokecolor="#808285" strokeweight=".5pt">
                <v:path arrowok="t"/>
              </v:shape>
            </v:group>
            <v:group id="_x0000_s1142" style="position:absolute;left:7432;top:485;width:2;height:2958" coordorigin="7432,485" coordsize="2,2958">
              <v:shape id="_x0000_s1143" style="position:absolute;left:7432;top:485;width:2;height:2958" coordorigin="7432,485" coordsize="0,2958" path="m7432,485r,2958e" filled="f" strokecolor="#808285" strokeweight=".5pt">
                <v:path arrowok="t"/>
              </v:shape>
            </v:group>
            <v:group id="_x0000_s1140" style="position:absolute;left:7488;top:485;width:2;height:2958" coordorigin="7488,485" coordsize="2,2958">
              <v:shape id="_x0000_s1141" style="position:absolute;left:7488;top:485;width:2;height:2958" coordorigin="7488,485" coordsize="0,2958" path="m7488,485r,2958e" filled="f" strokecolor="#808285" strokeweight=".5pt">
                <v:path arrowok="t"/>
              </v:shape>
            </v:group>
            <v:group id="_x0000_s1138" style="position:absolute;left:7545;top:485;width:2;height:2958" coordorigin="7545,485" coordsize="2,2958">
              <v:shape id="_x0000_s1139" style="position:absolute;left:7545;top:485;width:2;height:2958" coordorigin="7545,485" coordsize="0,2958" path="m7545,485r,2958e" filled="f" strokecolor="#808285" strokeweight=".5pt">
                <v:path arrowok="t"/>
              </v:shape>
            </v:group>
            <v:group id="_x0000_s1136" style="position:absolute;left:7602;top:485;width:2;height:2958" coordorigin="7602,485" coordsize="2,2958">
              <v:shape id="_x0000_s1137" style="position:absolute;left:7602;top:485;width:2;height:2958" coordorigin="7602,485" coordsize="0,2958" path="m7602,485r,2958e" filled="f" strokecolor="#808285" strokeweight=".5pt">
                <v:path arrowok="t"/>
              </v:shape>
            </v:group>
            <v:group id="_x0000_s1134" style="position:absolute;left:7658;top:485;width:2;height:2958" coordorigin="7658,485" coordsize="2,2958">
              <v:shape id="_x0000_s1135" style="position:absolute;left:7658;top:485;width:2;height:2958" coordorigin="7658,485" coordsize="0,2958" path="m7658,485r,2958e" filled="f" strokecolor="#808285" strokeweight=".5pt">
                <v:path arrowok="t"/>
              </v:shape>
            </v:group>
            <v:group id="_x0000_s1132" style="position:absolute;left:7715;top:485;width:2;height:2958" coordorigin="7715,485" coordsize="2,2958">
              <v:shape id="_x0000_s1133" style="position:absolute;left:7715;top:485;width:2;height:2958" coordorigin="7715,485" coordsize="0,2958" path="m7715,485r,2958e" filled="f" strokecolor="#808285" strokeweight=".5pt">
                <v:path arrowok="t"/>
              </v:shape>
            </v:group>
            <v:group id="_x0000_s1130" style="position:absolute;left:7772;top:485;width:2;height:2958" coordorigin="7772,485" coordsize="2,2958">
              <v:shape id="_x0000_s1131" style="position:absolute;left:7772;top:485;width:2;height:2958" coordorigin="7772,485" coordsize="0,2958" path="m7772,485r,2958e" filled="f" strokecolor="#808285" strokeweight=".5pt">
                <v:path arrowok="t"/>
              </v:shape>
            </v:group>
            <v:group id="_x0000_s1128" style="position:absolute;left:7828;top:485;width:2;height:2958" coordorigin="7828,485" coordsize="2,2958">
              <v:shape id="_x0000_s1129" style="position:absolute;left:7828;top:485;width:2;height:2958" coordorigin="7828,485" coordsize="0,2958" path="m7828,485r,2958e" filled="f" strokecolor="#808285" strokeweight=".5pt">
                <v:path arrowok="t"/>
              </v:shape>
            </v:group>
            <v:group id="_x0000_s1126" style="position:absolute;left:7885;top:485;width:2;height:2958" coordorigin="7885,485" coordsize="2,2958">
              <v:shape id="_x0000_s1127" style="position:absolute;left:7885;top:485;width:2;height:2958" coordorigin="7885,485" coordsize="0,2958" path="m7885,485r,2958e" filled="f" strokecolor="#808285" strokeweight=".5pt">
                <v:path arrowok="t"/>
              </v:shape>
            </v:group>
            <v:group id="_x0000_s1124" style="position:absolute;left:7942;top:485;width:2;height:2958" coordorigin="7942,485" coordsize="2,2958">
              <v:shape id="_x0000_s1125" style="position:absolute;left:7942;top:485;width:2;height:2958" coordorigin="7942,485" coordsize="0,2958" path="m7942,485r,2958e" filled="f" strokecolor="#808285" strokeweight=".5pt">
                <v:path arrowok="t"/>
              </v:shape>
            </v:group>
            <v:group id="_x0000_s1122" style="position:absolute;left:7999;top:485;width:2;height:2958" coordorigin="7999,485" coordsize="2,2958">
              <v:shape id="_x0000_s1123" style="position:absolute;left:7999;top:485;width:2;height:2958" coordorigin="7999,485" coordsize="0,2958" path="m7999,485r,2958e" filled="f" strokecolor="#808285" strokeweight=".5pt">
                <v:path arrowok="t"/>
              </v:shape>
            </v:group>
            <v:group id="_x0000_s1120" style="position:absolute;left:8055;top:485;width:2;height:2958" coordorigin="8055,485" coordsize="2,2958">
              <v:shape id="_x0000_s1121" style="position:absolute;left:8055;top:485;width:2;height:2958" coordorigin="8055,485" coordsize="0,2958" path="m8055,485r,2958e" filled="f" strokecolor="#808285" strokeweight=".5pt">
                <v:path arrowok="t"/>
              </v:shape>
            </v:group>
            <v:group id="_x0000_s1118" style="position:absolute;left:8112;top:485;width:2;height:2958" coordorigin="8112,485" coordsize="2,2958">
              <v:shape id="_x0000_s1119" style="position:absolute;left:8112;top:485;width:2;height:2958" coordorigin="8112,485" coordsize="0,2958" path="m8112,485r,2958e" filled="f" strokecolor="#808285" strokeweight=".5pt">
                <v:path arrowok="t"/>
              </v:shape>
            </v:group>
            <v:group id="_x0000_s1116" style="position:absolute;left:8169;top:485;width:2;height:2958" coordorigin="8169,485" coordsize="2,2958">
              <v:shape id="_x0000_s1117" style="position:absolute;left:8169;top:485;width:2;height:2958" coordorigin="8169,485" coordsize="0,2958" path="m8169,485r,2958e" filled="f" strokecolor="#808285" strokeweight=".5pt">
                <v:path arrowok="t"/>
              </v:shape>
            </v:group>
            <v:group id="_x0000_s1114" style="position:absolute;left:8225;top:485;width:2;height:2958" coordorigin="8225,485" coordsize="2,2958">
              <v:shape id="_x0000_s1115" style="position:absolute;left:8225;top:485;width:2;height:2958" coordorigin="8225,485" coordsize="0,2958" path="m8225,485r,2958e" filled="f" strokecolor="#808285" strokeweight=".5pt">
                <v:path arrowok="t"/>
              </v:shape>
            </v:group>
            <v:group id="_x0000_s1112" style="position:absolute;left:8282;top:485;width:2;height:2958" coordorigin="8282,485" coordsize="2,2958">
              <v:shape id="_x0000_s1113" style="position:absolute;left:8282;top:485;width:2;height:2958" coordorigin="8282,485" coordsize="0,2958" path="m8282,485r,2958e" filled="f" strokecolor="#808285" strokeweight=".5pt">
                <v:path arrowok="t"/>
              </v:shape>
            </v:group>
            <v:group id="_x0000_s1110" style="position:absolute;left:8339;top:485;width:2;height:2958" coordorigin="8339,485" coordsize="2,2958">
              <v:shape id="_x0000_s1111" style="position:absolute;left:8339;top:485;width:2;height:2958" coordorigin="8339,485" coordsize="0,2958" path="m8339,485r,2958e" filled="f" strokecolor="#808285" strokeweight=".5pt">
                <v:path arrowok="t"/>
              </v:shape>
            </v:group>
            <v:group id="_x0000_s1108" style="position:absolute;left:8395;top:485;width:2;height:2958" coordorigin="8395,485" coordsize="2,2958">
              <v:shape id="_x0000_s1109" style="position:absolute;left:8395;top:485;width:2;height:2958" coordorigin="8395,485" coordsize="0,2958" path="m8395,485r,2958e" filled="f" strokecolor="#808285" strokeweight=".5pt">
                <v:path arrowok="t"/>
              </v:shape>
            </v:group>
            <v:group id="_x0000_s1106" style="position:absolute;left:8452;top:485;width:2;height:2958" coordorigin="8452,485" coordsize="2,2958">
              <v:shape id="_x0000_s1107" style="position:absolute;left:8452;top:485;width:2;height:2958" coordorigin="8452,485" coordsize="0,2958" path="m8452,485r,2958e" filled="f" strokecolor="#808285" strokeweight=".5pt">
                <v:path arrowok="t"/>
              </v:shape>
            </v:group>
            <v:group id="_x0000_s1104" style="position:absolute;left:8509;top:485;width:2;height:2958" coordorigin="8509,485" coordsize="2,2958">
              <v:shape id="_x0000_s1105" style="position:absolute;left:8509;top:485;width:2;height:2958" coordorigin="8509,485" coordsize="0,2958" path="m8509,485r,2958e" filled="f" strokecolor="#808285" strokeweight=".5pt">
                <v:path arrowok="t"/>
              </v:shape>
            </v:group>
            <v:group id="_x0000_s1102" style="position:absolute;left:8565;top:485;width:2;height:2958" coordorigin="8565,485" coordsize="2,2958">
              <v:shape id="_x0000_s1103" style="position:absolute;left:8565;top:485;width:2;height:2958" coordorigin="8565,485" coordsize="0,2958" path="m8565,485r,2958e" filled="f" strokecolor="#808285" strokeweight=".5pt">
                <v:path arrowok="t"/>
              </v:shape>
            </v:group>
            <v:group id="_x0000_s1100" style="position:absolute;left:8622;top:485;width:2;height:2958" coordorigin="8622,485" coordsize="2,2958">
              <v:shape id="_x0000_s1101" style="position:absolute;left:8622;top:485;width:2;height:2958" coordorigin="8622,485" coordsize="0,2958" path="m8622,485r,2958e" filled="f" strokecolor="#808285" strokeweight=".5pt">
                <v:path arrowok="t"/>
              </v:shape>
            </v:group>
            <v:group id="_x0000_s1098" style="position:absolute;left:8679;top:485;width:2;height:2958" coordorigin="8679,485" coordsize="2,2958">
              <v:shape id="_x0000_s1099" style="position:absolute;left:8679;top:485;width:2;height:2958" coordorigin="8679,485" coordsize="0,2958" path="m8679,485r,2958e" filled="f" strokecolor="#808285" strokeweight=".5pt">
                <v:path arrowok="t"/>
              </v:shape>
            </v:group>
            <v:group id="_x0000_s1096" style="position:absolute;left:8736;top:485;width:2;height:2958" coordorigin="8736,485" coordsize="2,2958">
              <v:shape id="_x0000_s1097" style="position:absolute;left:8736;top:485;width:2;height:2958" coordorigin="8736,485" coordsize="0,2958" path="m8736,485r,2958e" filled="f" strokecolor="#808285" strokeweight=".5pt">
                <v:path arrowok="t"/>
              </v:shape>
            </v:group>
            <v:group id="_x0000_s1094" style="position:absolute;left:8792;top:485;width:2;height:2958" coordorigin="8792,485" coordsize="2,2958">
              <v:shape id="_x0000_s1095" style="position:absolute;left:8792;top:485;width:2;height:2958" coordorigin="8792,485" coordsize="0,2958" path="m8792,485r,2958e" filled="f" strokecolor="#808285" strokeweight=".5pt">
                <v:path arrowok="t"/>
              </v:shape>
            </v:group>
            <v:group id="_x0000_s1092" style="position:absolute;left:8849;top:485;width:2;height:2958" coordorigin="8849,485" coordsize="2,2958">
              <v:shape id="_x0000_s1093" style="position:absolute;left:8849;top:485;width:2;height:2958" coordorigin="8849,485" coordsize="0,2958" path="m8849,485r,2958e" filled="f" strokecolor="#808285" strokeweight=".5pt">
                <v:path arrowok="t"/>
              </v:shape>
            </v:group>
            <v:group id="_x0000_s1090" style="position:absolute;left:8906;top:485;width:2;height:2958" coordorigin="8906,485" coordsize="2,2958">
              <v:shape id="_x0000_s1091" style="position:absolute;left:8906;top:485;width:2;height:2958" coordorigin="8906,485" coordsize="0,2958" path="m8906,485r,2958e" filled="f" strokecolor="#808285" strokeweight=".5pt">
                <v:path arrowok="t"/>
              </v:shape>
            </v:group>
            <v:group id="_x0000_s1088" style="position:absolute;left:8962;top:485;width:2;height:2958" coordorigin="8962,485" coordsize="2,2958">
              <v:shape id="_x0000_s1089" style="position:absolute;left:8962;top:485;width:2;height:2958" coordorigin="8962,485" coordsize="0,2958" path="m8962,485r,2958e" filled="f" strokecolor="#808285" strokeweight=".5pt">
                <v:path arrowok="t"/>
              </v:shape>
            </v:group>
            <v:group id="_x0000_s1086" style="position:absolute;left:9019;top:485;width:2;height:2958" coordorigin="9019,485" coordsize="2,2958">
              <v:shape id="_x0000_s1087" style="position:absolute;left:9019;top:485;width:2;height:2958" coordorigin="9019,485" coordsize="0,2958" path="m9019,485r,2958e" filled="f" strokecolor="#808285" strokeweight=".5pt">
                <v:path arrowok="t"/>
              </v:shape>
            </v:group>
            <v:group id="_x0000_s1084" style="position:absolute;left:9076;top:485;width:2;height:2958" coordorigin="9076,485" coordsize="2,2958">
              <v:shape id="_x0000_s1085" style="position:absolute;left:9076;top:485;width:2;height:2958" coordorigin="9076,485" coordsize="0,2958" path="m9076,485r,2958e" filled="f" strokecolor="#808285" strokeweight=".5pt">
                <v:path arrowok="t"/>
              </v:shape>
            </v:group>
            <v:group id="_x0000_s1082" style="position:absolute;left:9132;top:485;width:2;height:2958" coordorigin="9132,485" coordsize="2,2958">
              <v:shape id="_x0000_s1083" style="position:absolute;left:9132;top:485;width:2;height:2958" coordorigin="9132,485" coordsize="0,2958" path="m9132,485r,2958e" filled="f" strokecolor="#808285" strokeweight=".5pt">
                <v:path arrowok="t"/>
              </v:shape>
            </v:group>
            <v:group id="_x0000_s1080" style="position:absolute;left:9189;top:485;width:2;height:2958" coordorigin="9189,485" coordsize="2,2958">
              <v:shape id="_x0000_s1081" style="position:absolute;left:9189;top:485;width:2;height:2958" coordorigin="9189,485" coordsize="0,2958" path="m9189,485r,2958e" filled="f" strokecolor="#808285" strokeweight=".5pt">
                <v:path arrowok="t"/>
              </v:shape>
            </v:group>
            <v:group id="_x0000_s1078" style="position:absolute;left:9246;top:485;width:2;height:2958" coordorigin="9246,485" coordsize="2,2958">
              <v:shape id="_x0000_s1079" style="position:absolute;left:9246;top:485;width:2;height:2958" coordorigin="9246,485" coordsize="0,2958" path="m9246,485r,2958e" filled="f" strokecolor="#808285" strokeweight=".5pt">
                <v:path arrowok="t"/>
              </v:shape>
            </v:group>
            <v:group id="_x0000_s1076" style="position:absolute;left:9302;top:485;width:2;height:2958" coordorigin="9302,485" coordsize="2,2958">
              <v:shape id="_x0000_s1077" style="position:absolute;left:9302;top:485;width:2;height:2958" coordorigin="9302,485" coordsize="0,2958" path="m9302,485r,2958e" filled="f" strokecolor="#808285" strokeweight=".5pt">
                <v:path arrowok="t"/>
              </v:shape>
            </v:group>
            <v:group id="_x0000_s1074" style="position:absolute;left:9359;top:485;width:2;height:2958" coordorigin="9359,485" coordsize="2,2958">
              <v:shape id="_x0000_s1075" style="position:absolute;left:9359;top:485;width:2;height:2958" coordorigin="9359,485" coordsize="0,2958" path="m9359,485r,2958e" filled="f" strokecolor="#808285" strokeweight=".5pt">
                <v:path arrowok="t"/>
              </v:shape>
            </v:group>
            <v:group id="_x0000_s1072" style="position:absolute;left:9416;top:485;width:2;height:2958" coordorigin="9416,485" coordsize="2,2958">
              <v:shape id="_x0000_s1073" style="position:absolute;left:9416;top:485;width:2;height:2958" coordorigin="9416,485" coordsize="0,2958" path="m9416,485r,2958e" filled="f" strokecolor="#808285" strokeweight=".5pt">
                <v:path arrowok="t"/>
              </v:shape>
            </v:group>
            <v:group id="_x0000_s1070" style="position:absolute;left:9473;top:485;width:2;height:2958" coordorigin="9473,485" coordsize="2,2958">
              <v:shape id="_x0000_s1071" style="position:absolute;left:9473;top:485;width:2;height:2958" coordorigin="9473,485" coordsize="0,2958" path="m9473,485r,2958e" filled="f" strokecolor="#808285" strokeweight=".5pt">
                <v:path arrowok="t"/>
              </v:shape>
            </v:group>
            <v:group id="_x0000_s1068" style="position:absolute;left:9529;top:485;width:2;height:2958" coordorigin="9529,485" coordsize="2,2958">
              <v:shape id="_x0000_s1069" style="position:absolute;left:9529;top:485;width:2;height:2958" coordorigin="9529,485" coordsize="0,2958" path="m9529,485r,2958e" filled="f" strokecolor="#808285" strokeweight=".5pt">
                <v:path arrowok="t"/>
              </v:shape>
            </v:group>
            <v:group id="_x0000_s1066" style="position:absolute;left:9586;top:485;width:2;height:2958" coordorigin="9586,485" coordsize="2,2958">
              <v:shape id="_x0000_s1067" style="position:absolute;left:9586;top:485;width:2;height:2958" coordorigin="9586,485" coordsize="0,2958" path="m9586,485r,2958e" filled="f" strokecolor="#808285" strokeweight=".5pt">
                <v:path arrowok="t"/>
              </v:shape>
            </v:group>
            <v:group id="_x0000_s1064" style="position:absolute;left:9643;top:485;width:2;height:2958" coordorigin="9643,485" coordsize="2,2958">
              <v:shape id="_x0000_s1065" style="position:absolute;left:9643;top:485;width:2;height:2958" coordorigin="9643,485" coordsize="0,2958" path="m9643,485r,2958e" filled="f" strokecolor="#808285" strokeweight=".5pt">
                <v:path arrowok="t"/>
              </v:shape>
            </v:group>
            <v:group id="_x0000_s1062" style="position:absolute;left:9699;top:485;width:2;height:2958" coordorigin="9699,485" coordsize="2,2958">
              <v:shape id="_x0000_s1063" style="position:absolute;left:9699;top:485;width:2;height:2958" coordorigin="9699,485" coordsize="0,2958" path="m9699,485r,2958e" filled="f" strokecolor="#808285" strokeweight=".5pt">
                <v:path arrowok="t"/>
              </v:shape>
            </v:group>
            <v:group id="_x0000_s1060" style="position:absolute;left:9756;top:485;width:2;height:2958" coordorigin="9756,485" coordsize="2,2958">
              <v:shape id="_x0000_s1061" style="position:absolute;left:9756;top:485;width:2;height:2958" coordorigin="9756,485" coordsize="0,2958" path="m9756,485r,2958e" filled="f" strokecolor="#808285" strokeweight=".5pt">
                <v:path arrowok="t"/>
              </v:shape>
            </v:group>
            <v:group id="_x0000_s1058" style="position:absolute;left:9813;top:485;width:2;height:2958" coordorigin="9813,485" coordsize="2,2958">
              <v:shape id="_x0000_s1059" style="position:absolute;left:9813;top:485;width:2;height:2958" coordorigin="9813,485" coordsize="0,2958" path="m9813,485r,2958e" filled="f" strokecolor="#808285" strokeweight=".5pt">
                <v:path arrowok="t"/>
              </v:shape>
            </v:group>
            <v:group id="_x0000_s1056" style="position:absolute;left:9869;top:485;width:2;height:2958" coordorigin="9869,485" coordsize="2,2958">
              <v:shape id="_x0000_s1057" style="position:absolute;left:9869;top:485;width:2;height:2958" coordorigin="9869,485" coordsize="0,2958" path="m9869,485r,2958e" filled="f" strokecolor="#808285" strokeweight=".5pt">
                <v:path arrowok="t"/>
              </v:shape>
            </v:group>
            <v:group id="_x0000_s1054" style="position:absolute;left:9926;top:485;width:2;height:2958" coordorigin="9926,485" coordsize="2,2958">
              <v:shape id="_x0000_s1055" style="position:absolute;left:9926;top:485;width:2;height:2958" coordorigin="9926,485" coordsize="0,2958" path="m9926,485r,2958e" filled="f" strokecolor="#808285" strokeweight=".5pt">
                <v:path arrowok="t"/>
              </v:shape>
            </v:group>
            <v:group id="_x0000_s1052" style="position:absolute;left:9983;top:485;width:2;height:2958" coordorigin="9983,485" coordsize="2,2958">
              <v:shape id="_x0000_s1053" style="position:absolute;left:9983;top:485;width:2;height:2958" coordorigin="9983,485" coordsize="0,2958" path="m9983,485r,2958e" filled="f" strokecolor="#808285" strokeweight=".5pt">
                <v:path arrowok="t"/>
              </v:shape>
            </v:group>
            <v:group id="_x0000_s1050" style="position:absolute;left:10039;top:485;width:2;height:2958" coordorigin="10039,485" coordsize="2,2958">
              <v:shape id="_x0000_s1051" style="position:absolute;left:10039;top:485;width:2;height:2958" coordorigin="10039,485" coordsize="0,2958" path="m10039,485r,2958e" filled="f" strokecolor="#808285" strokeweight=".5pt">
                <v:path arrowok="t"/>
              </v:shape>
            </v:group>
            <v:group id="_x0000_s1048" style="position:absolute;left:10096;top:485;width:2;height:2958" coordorigin="10096,485" coordsize="2,2958">
              <v:shape id="_x0000_s1049" style="position:absolute;left:10096;top:485;width:2;height:2958" coordorigin="10096,485" coordsize="0,2958" path="m10096,485r,2958e" filled="f" strokecolor="#808285" strokeweight=".5pt">
                <v:path arrowok="t"/>
              </v:shape>
            </v:group>
            <v:group id="_x0000_s1046" style="position:absolute;left:10153;top:485;width:2;height:2958" coordorigin="10153,485" coordsize="2,2958">
              <v:shape id="_x0000_s1047" style="position:absolute;left:10153;top:485;width:2;height:2958" coordorigin="10153,485" coordsize="0,2958" path="m10153,485r,2958e" filled="f" strokecolor="#808285" strokeweight=".5pt">
                <v:path arrowok="t"/>
              </v:shape>
            </v:group>
            <v:group id="_x0000_s1044" style="position:absolute;left:10210;top:485;width:2;height:2958" coordorigin="10210,485" coordsize="2,2958">
              <v:shape id="_x0000_s1045" style="position:absolute;left:10210;top:485;width:2;height:2958" coordorigin="10210,485" coordsize="0,2958" path="m10210,485r,2958e" filled="f" strokecolor="#808285" strokeweight=".5pt">
                <v:path arrowok="t"/>
              </v:shape>
            </v:group>
            <w10:wrap anchorx="page"/>
          </v:group>
        </w:pict>
      </w:r>
      <w:proofErr w:type="gramStart"/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chegar</w:t>
      </w:r>
      <w:proofErr w:type="gramEnd"/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ao fundo da proveta.</w:t>
      </w: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701C71">
      <w:pPr>
        <w:spacing w:before="5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701C71" w:rsidRPr="00255FE5" w:rsidRDefault="008E2B77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0" style="position:absolute;left:0;text-align:left;margin-left:70.85pt;margin-top:2.05pt;width:11.35pt;height:11.35pt;z-index:-251650560;mso-position-horizontal-relative:page" coordorigin="1417,41" coordsize="227,227">
            <v:shape id="_x0000_s104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que acontece quando aumentas a temperatura?</w:t>
      </w:r>
    </w:p>
    <w:p w:rsidR="00701C71" w:rsidRPr="00255FE5" w:rsidRDefault="007F1129">
      <w:pPr>
        <w:tabs>
          <w:tab w:val="left" w:pos="9700"/>
        </w:tabs>
        <w:spacing w:before="84" w:after="0" w:line="240" w:lineRule="auto"/>
        <w:ind w:left="1314" w:right="-20"/>
        <w:rPr>
          <w:rFonts w:ascii="Calibri" w:eastAsia="Comic Sans MS" w:hAnsi="Calibri" w:cs="Calibri"/>
          <w:sz w:val="18"/>
          <w:szCs w:val="18"/>
          <w:lang w:val="pt-PT"/>
        </w:rPr>
      </w:pP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 xml:space="preserve">Com o aumento da temperatura, aumenta a velocidade com que o berlinde atinge a base </w:t>
      </w:r>
      <w:proofErr w:type="gramStart"/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>da</w:t>
      </w:r>
      <w:proofErr w:type="gramEnd"/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 xml:space="preserve"> </w:t>
      </w: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ab/>
      </w:r>
    </w:p>
    <w:p w:rsidR="00701C71" w:rsidRPr="00255FE5" w:rsidRDefault="00701C71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701C71" w:rsidRPr="00255FE5" w:rsidRDefault="007F1129">
      <w:pPr>
        <w:tabs>
          <w:tab w:val="left" w:pos="9700"/>
        </w:tabs>
        <w:spacing w:after="0" w:line="236" w:lineRule="exact"/>
        <w:ind w:left="1314" w:right="-20"/>
        <w:rPr>
          <w:rFonts w:ascii="Calibri" w:eastAsia="Comic Sans MS" w:hAnsi="Calibri" w:cs="Calibri"/>
          <w:sz w:val="18"/>
          <w:szCs w:val="18"/>
          <w:lang w:val="pt-PT"/>
        </w:rPr>
      </w:pPr>
      <w:proofErr w:type="gramStart"/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>proveta</w:t>
      </w:r>
      <w:proofErr w:type="gramEnd"/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 xml:space="preserve">. </w:t>
      </w: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ab/>
      </w:r>
    </w:p>
    <w:p w:rsidR="00701C71" w:rsidRPr="00255FE5" w:rsidRDefault="00701C71">
      <w:pPr>
        <w:spacing w:before="2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701C71" w:rsidRPr="00255FE5" w:rsidRDefault="008E2B77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8" style="position:absolute;left:0;text-align:left;margin-left:70.85pt;margin-top:2.05pt;width:11.35pt;height:11.35pt;z-index:-251649536;mso-position-horizontal-relative:page" coordorigin="1417,41" coordsize="227,227">
            <v:shape id="_x0000_s103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Qual é a razão da utilização exclusiva do mesmo tipo de mel?</w:t>
      </w:r>
    </w:p>
    <w:p w:rsidR="00701C71" w:rsidRPr="00255FE5" w:rsidRDefault="007F1129">
      <w:pPr>
        <w:tabs>
          <w:tab w:val="left" w:pos="9700"/>
        </w:tabs>
        <w:spacing w:before="88" w:after="0" w:line="240" w:lineRule="auto"/>
        <w:ind w:left="1314" w:right="-20"/>
        <w:rPr>
          <w:rFonts w:ascii="Calibri" w:eastAsia="Comic Sans MS" w:hAnsi="Calibri" w:cs="Calibri"/>
          <w:sz w:val="18"/>
          <w:szCs w:val="18"/>
          <w:lang w:val="pt-PT"/>
        </w:rPr>
      </w:pP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 xml:space="preserve">Para que a verificação realizada se faça nas mesmas condições, fazendo variar apenas a </w:t>
      </w: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ab/>
      </w:r>
    </w:p>
    <w:p w:rsidR="00701C71" w:rsidRPr="00255FE5" w:rsidRDefault="00701C71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701C71" w:rsidRPr="00255FE5" w:rsidRDefault="007F1129">
      <w:pPr>
        <w:tabs>
          <w:tab w:val="left" w:pos="9700"/>
        </w:tabs>
        <w:spacing w:after="0" w:line="236" w:lineRule="exact"/>
        <w:ind w:left="1314" w:right="-20"/>
        <w:rPr>
          <w:rFonts w:ascii="Calibri" w:eastAsia="Comic Sans MS" w:hAnsi="Calibri" w:cs="Calibri"/>
          <w:sz w:val="18"/>
          <w:szCs w:val="18"/>
          <w:lang w:val="pt-PT"/>
        </w:rPr>
      </w:pPr>
      <w:proofErr w:type="gramStart"/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>temperatura</w:t>
      </w:r>
      <w:proofErr w:type="gramEnd"/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 xml:space="preserve">. </w:t>
      </w:r>
      <w:r w:rsidRPr="00255FE5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pt-PT"/>
        </w:rPr>
        <w:tab/>
      </w:r>
    </w:p>
    <w:p w:rsidR="00701C71" w:rsidRPr="00255FE5" w:rsidRDefault="00701C71">
      <w:pPr>
        <w:spacing w:before="6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701C71" w:rsidRPr="00255FE5" w:rsidRDefault="007F1129">
      <w:pPr>
        <w:spacing w:before="24" w:after="0" w:line="236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Conclusão</w:t>
      </w:r>
    </w:p>
    <w:p w:rsidR="00701C71" w:rsidRPr="00255FE5" w:rsidRDefault="00701C71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01C71" w:rsidRPr="00255FE5" w:rsidRDefault="008E2B77">
      <w:pPr>
        <w:tabs>
          <w:tab w:val="left" w:pos="1300"/>
        </w:tabs>
        <w:spacing w:before="23" w:after="0" w:line="245" w:lineRule="auto"/>
        <w:ind w:left="1314" w:right="349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66" style="position:absolute;left:0;text-align:left;margin-left:91.2pt;margin-top:763pt;width:419.55pt;height:.1pt;z-index:-251641344;mso-position-horizontal-relative:page;mso-position-vertical-relative:page" coordorigin="1814,11210" coordsize="8391,2">
            <v:shape id="_x0000_s1467" style="position:absolute;left:1814;top:11210;width:8391;height:2" coordorigin="1814,11210" coordsize="8391,0" path="m1814,11210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468" style="position:absolute;left:0;text-align:left;margin-left:90.45pt;margin-top:745pt;width:419.55pt;height:.1pt;z-index:-251642368;mso-position-horizontal-relative:page;mso-position-vertical-relative:page" coordorigin="1814,10847" coordsize="8391,2">
            <v:shape id="_x0000_s1469" style="position:absolute;left:1814;top:10847;width:8391;height:2" coordorigin="1814,10847" coordsize="8391,0" path="m1814,10847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036" style="position:absolute;left:0;text-align:left;margin-left:70.85pt;margin-top:2.05pt;width:11.35pt;height:11.35pt;z-index:-251648512;mso-position-horizontal-relative:page" coordorigin="1417,41" coordsize="227,227">
            <v:shape id="_x0000_s103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4" style="position:absolute;left:0;text-align:left;margin-left:90.7pt;margin-top:41.8pt;width:419.55pt;height:.1pt;z-index:-251647488;mso-position-horizontal-relative:page" coordorigin="1814,836" coordsize="8391,2">
            <v:shape id="_x0000_s1035" style="position:absolute;left:1814;top:836;width:8391;height:2" coordorigin="1814,836" coordsize="8391,0" path="m1814,83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2" style="position:absolute;left:0;text-align:left;margin-left:90.7pt;margin-top:59.95pt;width:419.55pt;height:.1pt;z-index:-251646464;mso-position-horizontal-relative:page" coordorigin="1814,1199" coordsize="8391,2">
            <v:shape id="_x0000_s1033" style="position:absolute;left:1814;top:1199;width:8391;height:2" coordorigin="1814,1199" coordsize="8391,0" path="m1814,1199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left:0;text-align:left;margin-left:90.7pt;margin-top:78.15pt;width:419.55pt;height:.1pt;z-index:-251645440;mso-position-horizontal-relative:page" coordorigin="1814,1563" coordsize="8391,2">
            <v:shape id="_x0000_s1031" style="position:absolute;left:1814;top:1563;width:8391;height:2" coordorigin="1814,1563" coordsize="8391,0" path="m1814,1563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8" style="position:absolute;left:0;text-align:left;margin-left:90.7pt;margin-top:96.3pt;width:419.55pt;height:.1pt;z-index:-251644416;mso-position-horizontal-relative:page" coordorigin="1814,1926" coordsize="8391,2">
            <v:shape id="_x0000_s1029" style="position:absolute;left:1814;top:1926;width:8391;height:2" coordorigin="1814,1926" coordsize="8391,0" path="m1814,192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left:0;text-align:left;margin-left:90.7pt;margin-top:114.45pt;width:419.55pt;height:.1pt;z-index:-251643392;mso-position-horizontal-relative:page" coordorigin="1814,2289" coordsize="8391,2">
            <v:shape id="_x0000_s1027" style="position:absolute;left:1814;top:2289;width:8391;height:2" coordorigin="1814,2289" coordsize="8391,0" path="m1814,2289r8391,e" filled="f" strokecolor="#808285" strokeweight=".5pt">
              <v:path arrowok="t"/>
            </v:shape>
            <w10:wrap anchorx="page"/>
          </v:group>
        </w:pic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7F1129" w:rsidRPr="00255FE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7F1129" w:rsidRPr="00255FE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Apresenta de modo sucinto as principais conclusões retiradas com a execução desta atividade experimental.</w:t>
      </w:r>
    </w:p>
    <w:sectPr w:rsidR="00701C71" w:rsidRPr="00255FE5">
      <w:headerReference w:type="even" r:id="rId17"/>
      <w:pgSz w:w="11920" w:h="15880"/>
      <w:pgMar w:top="1040" w:right="1580" w:bottom="560" w:left="500" w:header="795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B77" w:rsidRDefault="008E2B77">
      <w:pPr>
        <w:spacing w:after="0" w:line="240" w:lineRule="auto"/>
      </w:pPr>
      <w:r>
        <w:separator/>
      </w:r>
    </w:p>
  </w:endnote>
  <w:endnote w:type="continuationSeparator" w:id="0">
    <w:p w:rsidR="008E2B77" w:rsidRDefault="008E2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C71" w:rsidRPr="005B5923" w:rsidRDefault="00701C71" w:rsidP="005B592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C71" w:rsidRPr="005B5923" w:rsidRDefault="00701C71" w:rsidP="005B5923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FE5" w:rsidRDefault="00255FE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B77" w:rsidRDefault="008E2B77">
      <w:pPr>
        <w:spacing w:after="0" w:line="240" w:lineRule="auto"/>
      </w:pPr>
      <w:r>
        <w:separator/>
      </w:r>
    </w:p>
  </w:footnote>
  <w:footnote w:type="continuationSeparator" w:id="0">
    <w:p w:rsidR="008E2B77" w:rsidRDefault="008E2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C71" w:rsidRPr="00255FE5" w:rsidRDefault="00701C71" w:rsidP="00255FE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C71" w:rsidRPr="005B5923" w:rsidRDefault="00701C71" w:rsidP="005B592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FE5" w:rsidRDefault="00255FE5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C71" w:rsidRPr="005B5923" w:rsidRDefault="00701C71" w:rsidP="005B592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01C71"/>
    <w:rsid w:val="00163313"/>
    <w:rsid w:val="00255FE5"/>
    <w:rsid w:val="002E3EFF"/>
    <w:rsid w:val="00406DD0"/>
    <w:rsid w:val="005B5923"/>
    <w:rsid w:val="00701C71"/>
    <w:rsid w:val="007F1129"/>
    <w:rsid w:val="008E2B77"/>
    <w:rsid w:val="00E56970"/>
    <w:rsid w:val="00E6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255F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255FE5"/>
  </w:style>
  <w:style w:type="paragraph" w:styleId="Rodap">
    <w:name w:val="footer"/>
    <w:basedOn w:val="Normal"/>
    <w:link w:val="RodapCarcter"/>
    <w:uiPriority w:val="99"/>
    <w:unhideWhenUsed/>
    <w:rsid w:val="00255F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55FE5"/>
  </w:style>
  <w:style w:type="paragraph" w:styleId="Textodebalo">
    <w:name w:val="Balloon Text"/>
    <w:basedOn w:val="Normal"/>
    <w:link w:val="TextodebaloCarcter"/>
    <w:uiPriority w:val="99"/>
    <w:semiHidden/>
    <w:unhideWhenUsed/>
    <w:rsid w:val="002E3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E3E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youtube.com/watch?v=FUF3aD-9av4&amp;amp;feature=related)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youtube.com/watch?v=EG6V2TrzCUY&amp;amp;feature=fvwrel)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8D4730A5-200B-47BC-B74F-4A7DF21BEE84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10</TotalTime>
  <Pages>4</Pages>
  <Words>1062</Words>
  <Characters>5736</Characters>
  <Application>Microsoft Office Word</Application>
  <DocSecurity>0</DocSecurity>
  <Lines>47</Lines>
  <Paragraphs>13</Paragraphs>
  <ScaleCrop>false</ScaleCrop>
  <Company/>
  <LinksUpToDate>false</LinksUpToDate>
  <CharactersWithSpaces>6785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Maria Amélia Dória</cp:lastModifiedBy>
  <cp:revision>7</cp:revision>
  <dcterms:created xsi:type="dcterms:W3CDTF">2013-03-12T15:41:00Z</dcterms:created>
  <dcterms:modified xsi:type="dcterms:W3CDTF">2013-03-12T18:34:00Z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2013-03-12T00:00:00Z</vt:filetime>
  </property>
  <property fmtid="{D5CDD505-2E9C-101B-9397-08002B2CF9AE}" pid="3" name="LastSaved">
    <vt:filetime>2013-03-12T00:00:00Z</vt:filetime>
  </property>
</Properties>
</file>