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13" w:rsidRPr="00FF42D8" w:rsidRDefault="001C14E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6743632F" wp14:editId="1F40EE33">
            <wp:simplePos x="0" y="0"/>
            <wp:positionH relativeFrom="column">
              <wp:posOffset>-978535</wp:posOffset>
            </wp:positionH>
            <wp:positionV relativeFrom="paragraph">
              <wp:posOffset>-457200</wp:posOffset>
            </wp:positionV>
            <wp:extent cx="1132840" cy="35941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53413" w:rsidRPr="00FF42D8" w:rsidRDefault="00982DE5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M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L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Ã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O </w:t>
      </w:r>
      <w:proofErr w:type="gramStart"/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7 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Es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u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ur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proofErr w:type="gramEnd"/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FF42D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</w:p>
    <w:p w:rsidR="00153413" w:rsidRPr="00FF42D8" w:rsidRDefault="00982DE5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r w:rsidRPr="00FF42D8">
        <w:rPr>
          <w:rFonts w:ascii="Calibri" w:hAnsi="Calibri" w:cs="Calibri"/>
          <w:lang w:val="pt-PT"/>
        </w:rPr>
        <w:br w:type="column"/>
      </w:r>
    </w:p>
    <w:p w:rsidR="00153413" w:rsidRPr="00FF42D8" w:rsidRDefault="00982DE5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FF42D8">
        <w:rPr>
          <w:rFonts w:ascii="Calibri" w:hAnsi="Calibri" w:cs="Calibri"/>
        </w:rPr>
        <w:pict>
          <v:group id="_x0000_s1107" style="position:absolute;margin-left:85.05pt;margin-top:1.1pt;width:439.35pt;height:25.5pt;z-index:-251677696;mso-position-horizontal-relative:page" coordorigin="1701,22" coordsize="8787,510">
            <v:shape id="_x0000_s1108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105" style="position:absolute;margin-left:85.55pt;margin-top:41.3pt;width:438.35pt;height:24.5pt;z-index:-251676672;mso-position-horizontal-relative:page" coordorigin="1711,826" coordsize="8767,490">
            <v:shape id="_x0000_s1106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153413" w:rsidRPr="00FF42D8" w:rsidRDefault="00153413">
      <w:pPr>
        <w:spacing w:after="0"/>
        <w:rPr>
          <w:rFonts w:ascii="Calibri" w:hAnsi="Calibri" w:cs="Calibri"/>
          <w:lang w:val="pt-PT"/>
        </w:rPr>
        <w:sectPr w:rsidR="00153413" w:rsidRPr="00FF42D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5613" w:space="3600"/>
            <w:col w:w="407"/>
          </w:cols>
        </w:sect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153413" w:rsidRPr="00FF42D8" w:rsidRDefault="00982DE5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FF42D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FF42D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FF42D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F42D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153413" w:rsidRPr="00FF42D8" w:rsidRDefault="00982DE5">
      <w:pPr>
        <w:tabs>
          <w:tab w:val="left" w:pos="420"/>
        </w:tabs>
        <w:spacing w:before="23" w:after="0" w:line="245" w:lineRule="auto"/>
        <w:ind w:left="437" w:right="895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102" style="position:absolute;left:0;text-align:left;margin-left:85.05pt;margin-top:2.05pt;width:11.35pt;height:11.35pt;z-index:-251675648;mso-position-horizontal-relative:page" coordorigin="1701,41" coordsize="227,227">
            <v:shape id="_x0000_s110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97" style="position:absolute;left:0;text-align:left;margin-left:104.85pt;margin-top:38.3pt;width:419.55pt;height:470.55pt;z-index:-251674624;mso-position-horizontal-relative:page" coordorigin="2097,766" coordsize="8391,9411">
            <v:group id="_x0000_s1098" style="position:absolute;left:2102;top:771;width:8381;height:9401" coordorigin="2102,771" coordsize="8381,9401">
              <v:shape id="_x0000_s1101" style="position:absolute;left:2102;top:771;width:8381;height:9401" coordorigin="2102,771" coordsize="8381,9401" path="m2126,771r-3,l2102,772r,23l2102,10149r,2l2103,10172r23,l10460,10172r2,l10483,10171r,-22l10483,795r,-3l10482,771r-22,l2126,771xe" filled="f" strokecolor="#808285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00" type="#_x0000_t75" style="position:absolute;left:6066;top:2145;width:4139;height:2758">
                <v:imagedata r:id="rId7" o:title=""/>
              </v:shape>
              <v:shape id="_x0000_s1099" type="#_x0000_t75" style="position:absolute;left:6066;top:5187;width:4139;height:4698">
                <v:imagedata r:id="rId8" o:title=""/>
              </v:shape>
            </v:group>
            <w10:wrap anchorx="page"/>
          </v:group>
        </w:pic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Lê 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e discute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os teus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gas 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racidade da descrição do in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rior da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rra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fetuada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Júlio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rne, em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Via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g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m ao 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ntro da 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53413" w:rsidRPr="00FF42D8" w:rsidRDefault="00982DE5" w:rsidP="00602726">
      <w:pPr>
        <w:spacing w:after="0" w:line="240" w:lineRule="auto"/>
        <w:ind w:left="660" w:right="1040" w:firstLine="55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1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rne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Viage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a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er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sobr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do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neta,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dend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 cad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onde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rios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e 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ub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153413" w:rsidRPr="00FF42D8" w:rsidRDefault="00982DE5" w:rsidP="00602726">
      <w:pPr>
        <w:spacing w:after="0" w:line="253" w:lineRule="auto"/>
        <w:ind w:left="660" w:right="5440" w:firstLine="55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Júli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eve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tó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se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tinham ult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 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neta, 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spellEnd"/>
      <w:proofErr w:type="gram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cul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no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nj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00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proofErr w:type="spellEnd"/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3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—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1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 sob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1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602726" w:rsidRPr="00602726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153413" w:rsidRPr="00FF42D8" w:rsidRDefault="00982DE5" w:rsidP="00602726">
      <w:pPr>
        <w:spacing w:before="13" w:after="0" w:line="253" w:lineRule="auto"/>
        <w:ind w:left="660" w:right="5440" w:firstLine="55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longo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proofErr w:type="gram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milha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</w:t>
      </w:r>
      <w:proofErr w:type="gram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se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zigos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de out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ído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de 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tud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opr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ados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os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 pr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ta. Além de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é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 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 a son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ta,</w:t>
      </w:r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b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uebr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uer 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eração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o 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 leva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o.</w:t>
      </w:r>
    </w:p>
    <w:p w:rsidR="00153413" w:rsidRPr="00FF42D8" w:rsidRDefault="00982DE5" w:rsidP="00602726">
      <w:pPr>
        <w:spacing w:after="0" w:line="253" w:lineRule="auto"/>
        <w:ind w:left="660" w:right="5440" w:firstLine="55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em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 son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agem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ení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a, de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no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iní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aos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26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6027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 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à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íci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do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153413" w:rsidRPr="00FF42D8" w:rsidRDefault="00153413" w:rsidP="00602726">
      <w:pPr>
        <w:spacing w:after="0" w:line="200" w:lineRule="exact"/>
        <w:ind w:left="550" w:right="5330" w:firstLine="550"/>
        <w:jc w:val="both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9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153413" w:rsidRPr="00FF42D8" w:rsidRDefault="00982DE5">
      <w:pPr>
        <w:spacing w:before="24" w:after="0" w:line="252" w:lineRule="auto"/>
        <w:ind w:left="834" w:right="814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95" style="position:absolute;left:0;text-align:left;margin-left:124.7pt;margin-top:41.35pt;width:399.7pt;height:.1pt;z-index:-251673600;mso-position-horizontal-relative:page" coordorigin="2494,827" coordsize="7994,2">
            <v:shape id="_x0000_s1096" style="position:absolute;left:2494;top:827;width:7994;height:2" coordorigin="2494,827" coordsize="7994,0" path="m2494,827r7994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93" style="position:absolute;left:0;text-align:left;margin-left:124.7pt;margin-top:59.5pt;width:399.7pt;height:.1pt;z-index:-251672576;mso-position-horizontal-relative:page" coordorigin="2494,1190" coordsize="7994,2">
            <v:shape id="_x0000_s1094" style="position:absolute;left:2494;top:1190;width:7994;height:2" coordorigin="2494,1190" coordsize="7994,0" path="m2494,1190r7994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tituem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mé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ou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o 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tudo do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 J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a 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ta.</w:t>
      </w:r>
    </w:p>
    <w:p w:rsidR="00153413" w:rsidRPr="00FF42D8" w:rsidRDefault="00153413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/>
        <w:rPr>
          <w:rFonts w:ascii="Calibri" w:hAnsi="Calibri" w:cs="Calibri"/>
          <w:lang w:val="pt-PT"/>
        </w:rPr>
        <w:sectPr w:rsidR="00153413" w:rsidRPr="00FF42D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153413" w:rsidRPr="00FF42D8" w:rsidRDefault="00982DE5">
      <w:pPr>
        <w:spacing w:before="74" w:after="0" w:line="240" w:lineRule="auto"/>
        <w:ind w:left="4170" w:right="-61"/>
        <w:rPr>
          <w:rFonts w:ascii="Calibri" w:eastAsia="Myriad Pro Light" w:hAnsi="Calibri" w:cs="Calibri"/>
          <w:sz w:val="13"/>
          <w:szCs w:val="13"/>
          <w:lang w:val="pt-PT"/>
        </w:rPr>
      </w:pPr>
      <w:r w:rsidRPr="00FF42D8">
        <w:rPr>
          <w:rFonts w:ascii="Calibri" w:hAnsi="Calibri" w:cs="Calibri"/>
        </w:rPr>
        <w:lastRenderedPageBreak/>
        <w:pict>
          <v:group id="_x0000_s1089" style="position:absolute;left:0;text-align:left;margin-left:124.7pt;margin-top:-25.8pt;width:399.7pt;height:.1pt;z-index:-251671552;mso-position-horizontal-relative:page" coordorigin="2494,-516" coordsize="7994,2">
            <v:shape id="_x0000_s1090" style="position:absolute;left:2494;top:-516;width:7994;height:2" coordorigin="2494,-516" coordsize="7994,0" path="m2494,-516r7994,e" filled="f" strokecolor="#808285" strokeweight=".5pt">
              <v:path arrowok="t"/>
            </v:shape>
            <w10:wrap anchorx="page"/>
          </v:group>
        </w:pict>
      </w:r>
    </w:p>
    <w:p w:rsidR="00153413" w:rsidRPr="00FF42D8" w:rsidRDefault="00982DE5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F42D8">
        <w:rPr>
          <w:rFonts w:ascii="Calibri" w:hAnsi="Calibri" w:cs="Calibri"/>
          <w:lang w:val="pt-PT"/>
        </w:rPr>
        <w:br w:type="column"/>
      </w:r>
    </w:p>
    <w:p w:rsidR="00153413" w:rsidRPr="00FF42D8" w:rsidRDefault="00153413">
      <w:pPr>
        <w:spacing w:after="0"/>
        <w:rPr>
          <w:rFonts w:ascii="Calibri" w:hAnsi="Calibri" w:cs="Calibri"/>
          <w:lang w:val="pt-PT"/>
        </w:rPr>
        <w:sectPr w:rsidR="00153413" w:rsidRPr="00FF42D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70"/>
            <w:col w:w="420"/>
          </w:cols>
        </w:sectPr>
      </w:pPr>
    </w:p>
    <w:p w:rsidR="004F4628" w:rsidRPr="004F4628" w:rsidRDefault="004F4628" w:rsidP="004F4628">
      <w:pPr>
        <w:spacing w:before="1"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4F4628" w:rsidRPr="004F4628" w:rsidRDefault="00982DE5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</w:pPr>
      <w:r w:rsidRPr="004F4628">
        <w:rPr>
          <w:rFonts w:ascii="Calibri" w:hAnsi="Calibri" w:cs="Calibri"/>
          <w:sz w:val="20"/>
          <w:szCs w:val="20"/>
          <w:lang w:val="pt-PT"/>
        </w:rPr>
        <w:br w:type="column"/>
      </w:r>
      <w:r w:rsidRPr="004F4628">
        <w:rPr>
          <w:rFonts w:ascii="Calibri" w:hAnsi="Calibri" w:cs="Calibri"/>
          <w:sz w:val="20"/>
          <w:szCs w:val="20"/>
          <w:lang w:val="pt-PT"/>
        </w:rPr>
        <w:lastRenderedPageBreak/>
        <w:t>1</w:t>
      </w:r>
      <w:r w:rsidRPr="004F4628">
        <w:rPr>
          <w:rFonts w:ascii="Calibri" w:hAnsi="Calibri" w:cs="Calibri"/>
          <w:sz w:val="20"/>
          <w:szCs w:val="20"/>
          <w:lang w:val="pt-PT"/>
        </w:rPr>
        <w:t>.</w:t>
      </w:r>
      <w:r w:rsidRPr="004F4628">
        <w:rPr>
          <w:rFonts w:ascii="Calibri" w:hAnsi="Calibri" w:cs="Calibri"/>
          <w:sz w:val="20"/>
          <w:szCs w:val="20"/>
          <w:lang w:val="pt-PT"/>
        </w:rPr>
        <w:t>1</w:t>
      </w:r>
      <w:r w:rsidRPr="004F4628">
        <w:rPr>
          <w:rFonts w:ascii="Calibri" w:hAnsi="Calibri" w:cs="Calibri"/>
          <w:sz w:val="20"/>
          <w:szCs w:val="20"/>
          <w:lang w:val="pt-PT"/>
        </w:rPr>
        <w:t>.</w:t>
      </w:r>
      <w:proofErr w:type="gramStart"/>
      <w:r w:rsidRPr="004F4628">
        <w:rPr>
          <w:rFonts w:ascii="Calibri" w:hAnsi="Calibri" w:cs="Calibri"/>
          <w:sz w:val="20"/>
          <w:szCs w:val="20"/>
          <w:lang w:val="pt-PT"/>
        </w:rPr>
        <w:t xml:space="preserve">1  </w:t>
      </w:r>
      <w:r w:rsidRPr="004F4628">
        <w:rPr>
          <w:rFonts w:ascii="Calibri" w:hAnsi="Calibri" w:cs="Calibri"/>
          <w:sz w:val="20"/>
          <w:szCs w:val="20"/>
          <w:lang w:val="pt-PT"/>
        </w:rPr>
        <w:t xml:space="preserve"> </w:t>
      </w:r>
      <w:r w:rsidRPr="004F4628">
        <w:rPr>
          <w:rFonts w:ascii="Calibri" w:hAnsi="Calibri" w:cs="Calibri"/>
          <w:sz w:val="20"/>
          <w:szCs w:val="20"/>
          <w:lang w:val="pt-PT"/>
        </w:rPr>
        <w:t>Ide</w:t>
      </w:r>
      <w:r w:rsidRPr="004F4628">
        <w:rPr>
          <w:rFonts w:ascii="Calibri" w:hAnsi="Calibri" w:cs="Calibri"/>
          <w:sz w:val="20"/>
          <w:szCs w:val="20"/>
          <w:lang w:val="pt-PT"/>
        </w:rPr>
        <w:t>n</w:t>
      </w:r>
      <w:r w:rsidRPr="004F4628">
        <w:rPr>
          <w:rFonts w:ascii="Calibri" w:hAnsi="Calibri" w:cs="Calibri"/>
          <w:sz w:val="20"/>
          <w:szCs w:val="20"/>
          <w:lang w:val="pt-PT"/>
        </w:rPr>
        <w:t>t</w:t>
      </w:r>
      <w:r w:rsidRPr="004F4628">
        <w:rPr>
          <w:rFonts w:ascii="Calibri" w:hAnsi="Calibri" w:cs="Calibri"/>
          <w:sz w:val="20"/>
          <w:szCs w:val="20"/>
          <w:lang w:val="pt-PT"/>
        </w:rPr>
        <w:t>i</w:t>
      </w:r>
      <w:r w:rsidRPr="004F4628">
        <w:rPr>
          <w:rFonts w:ascii="Calibri" w:hAnsi="Calibri" w:cs="Calibri"/>
          <w:sz w:val="20"/>
          <w:szCs w:val="20"/>
          <w:lang w:val="pt-PT"/>
        </w:rPr>
        <w:t>f</w:t>
      </w:r>
      <w:r w:rsidRPr="004F4628">
        <w:rPr>
          <w:rFonts w:ascii="Calibri" w:hAnsi="Calibri" w:cs="Calibri"/>
          <w:sz w:val="20"/>
          <w:szCs w:val="20"/>
          <w:lang w:val="pt-PT"/>
        </w:rPr>
        <w:t>ica</w:t>
      </w:r>
      <w:proofErr w:type="gramEnd"/>
      <w:r w:rsidRPr="004F4628">
        <w:rPr>
          <w:rFonts w:ascii="Calibri" w:hAnsi="Calibri" w:cs="Calibri"/>
          <w:sz w:val="20"/>
          <w:szCs w:val="20"/>
          <w:lang w:val="pt-PT"/>
        </w:rPr>
        <w:t xml:space="preserve"> out</w:t>
      </w:r>
      <w:r w:rsidRPr="004F4628">
        <w:rPr>
          <w:rFonts w:ascii="Calibri" w:hAnsi="Calibri" w:cs="Calibri"/>
          <w:sz w:val="20"/>
          <w:szCs w:val="20"/>
          <w:lang w:val="pt-PT"/>
        </w:rPr>
        <w:t>r</w:t>
      </w:r>
      <w:r w:rsidRPr="004F4628">
        <w:rPr>
          <w:rFonts w:ascii="Calibri" w:hAnsi="Calibri" w:cs="Calibri"/>
          <w:sz w:val="20"/>
          <w:szCs w:val="20"/>
          <w:lang w:val="pt-PT"/>
        </w:rPr>
        <w:t>o</w:t>
      </w:r>
      <w:r w:rsidRPr="004F4628">
        <w:rPr>
          <w:rFonts w:ascii="Calibri" w:hAnsi="Calibri" w:cs="Calibri"/>
          <w:sz w:val="20"/>
          <w:szCs w:val="20"/>
          <w:lang w:val="pt-PT"/>
        </w:rPr>
        <w:t>s mé</w:t>
      </w:r>
      <w:r w:rsidRPr="004F4628">
        <w:rPr>
          <w:rFonts w:ascii="Calibri" w:hAnsi="Calibri" w:cs="Calibri"/>
          <w:sz w:val="20"/>
          <w:szCs w:val="20"/>
          <w:lang w:val="pt-PT"/>
        </w:rPr>
        <w:t>t</w:t>
      </w:r>
      <w:r w:rsidRPr="004F4628">
        <w:rPr>
          <w:rFonts w:ascii="Calibri" w:hAnsi="Calibri" w:cs="Calibri"/>
          <w:sz w:val="20"/>
          <w:szCs w:val="20"/>
          <w:lang w:val="pt-PT"/>
        </w:rPr>
        <w:t>o</w:t>
      </w:r>
      <w:r w:rsidRPr="004F4628">
        <w:rPr>
          <w:rFonts w:ascii="Calibri" w:hAnsi="Calibri" w:cs="Calibri"/>
          <w:sz w:val="20"/>
          <w:szCs w:val="20"/>
          <w:lang w:val="pt-PT"/>
        </w:rPr>
        <w:t>dos ut</w:t>
      </w:r>
      <w:r w:rsidRPr="004F4628">
        <w:rPr>
          <w:rFonts w:ascii="Calibri" w:hAnsi="Calibri" w:cs="Calibri"/>
          <w:sz w:val="20"/>
          <w:szCs w:val="20"/>
          <w:lang w:val="pt-PT"/>
        </w:rPr>
        <w:t>i</w:t>
      </w:r>
      <w:r w:rsidRPr="004F4628">
        <w:rPr>
          <w:rFonts w:ascii="Calibri" w:hAnsi="Calibri" w:cs="Calibri"/>
          <w:sz w:val="20"/>
          <w:szCs w:val="20"/>
          <w:lang w:val="pt-PT"/>
        </w:rPr>
        <w:t>l</w:t>
      </w:r>
      <w:r w:rsidRPr="004F4628">
        <w:rPr>
          <w:rFonts w:ascii="Calibri" w:hAnsi="Calibri" w:cs="Calibri"/>
          <w:sz w:val="20"/>
          <w:szCs w:val="20"/>
          <w:lang w:val="pt-PT"/>
        </w:rPr>
        <w:t>i</w:t>
      </w:r>
      <w:r w:rsidRPr="004F4628">
        <w:rPr>
          <w:rFonts w:ascii="Calibri" w:hAnsi="Calibri" w:cs="Calibri"/>
          <w:sz w:val="20"/>
          <w:szCs w:val="20"/>
          <w:lang w:val="pt-PT"/>
        </w:rPr>
        <w:t>z</w:t>
      </w:r>
      <w:r w:rsidRPr="004F4628">
        <w:rPr>
          <w:rFonts w:ascii="Calibri" w:hAnsi="Calibri" w:cs="Calibri"/>
          <w:sz w:val="20"/>
          <w:szCs w:val="20"/>
          <w:lang w:val="pt-PT"/>
        </w:rPr>
        <w:t>ados</w:t>
      </w:r>
      <w:r w:rsidRPr="004F4628">
        <w:rPr>
          <w:rFonts w:ascii="Calibri" w:hAnsi="Calibri" w:cs="Calibri"/>
          <w:sz w:val="20"/>
          <w:szCs w:val="20"/>
          <w:lang w:val="pt-PT"/>
        </w:rPr>
        <w:t xml:space="preserve"> </w:t>
      </w:r>
      <w:r w:rsidRPr="004F4628">
        <w:rPr>
          <w:rFonts w:ascii="Calibri" w:hAnsi="Calibri" w:cs="Calibri"/>
          <w:sz w:val="20"/>
          <w:szCs w:val="20"/>
          <w:lang w:val="pt-PT"/>
        </w:rPr>
        <w:t>no e</w:t>
      </w:r>
      <w:r w:rsidRPr="004F4628">
        <w:rPr>
          <w:rFonts w:ascii="Calibri" w:hAnsi="Calibri" w:cs="Calibri"/>
          <w:sz w:val="20"/>
          <w:szCs w:val="20"/>
          <w:lang w:val="pt-PT"/>
        </w:rPr>
        <w:t>s</w:t>
      </w:r>
      <w:r w:rsidRPr="004F4628">
        <w:rPr>
          <w:rFonts w:ascii="Calibri" w:hAnsi="Calibri" w:cs="Calibri"/>
          <w:sz w:val="20"/>
          <w:szCs w:val="20"/>
          <w:lang w:val="pt-PT"/>
        </w:rPr>
        <w:t xml:space="preserve">tudo </w:t>
      </w:r>
      <w:r w:rsidRPr="004F4628">
        <w:rPr>
          <w:rFonts w:ascii="Calibri" w:hAnsi="Calibri" w:cs="Calibri"/>
          <w:sz w:val="20"/>
          <w:szCs w:val="20"/>
          <w:lang w:val="pt-PT"/>
        </w:rPr>
        <w:t>d</w:t>
      </w:r>
      <w:r w:rsidRPr="004F4628">
        <w:rPr>
          <w:rFonts w:ascii="Calibri" w:hAnsi="Calibri" w:cs="Calibri"/>
          <w:sz w:val="20"/>
          <w:szCs w:val="20"/>
          <w:lang w:val="pt-PT"/>
        </w:rPr>
        <w:t>a e</w:t>
      </w:r>
      <w:r w:rsidRPr="004F4628">
        <w:rPr>
          <w:rFonts w:ascii="Calibri" w:hAnsi="Calibri" w:cs="Calibri"/>
          <w:sz w:val="20"/>
          <w:szCs w:val="20"/>
          <w:lang w:val="pt-PT"/>
        </w:rPr>
        <w:t>s</w:t>
      </w:r>
      <w:r w:rsidRPr="004F4628">
        <w:rPr>
          <w:rFonts w:ascii="Calibri" w:hAnsi="Calibri" w:cs="Calibri"/>
          <w:sz w:val="20"/>
          <w:szCs w:val="20"/>
          <w:lang w:val="pt-PT"/>
        </w:rPr>
        <w:t>trut</w:t>
      </w:r>
      <w:r w:rsidRPr="004F4628">
        <w:rPr>
          <w:rFonts w:ascii="Calibri" w:hAnsi="Calibri" w:cs="Calibri"/>
          <w:sz w:val="20"/>
          <w:szCs w:val="20"/>
          <w:lang w:val="pt-PT"/>
        </w:rPr>
        <w:t>u</w:t>
      </w:r>
      <w:r w:rsidRPr="004F4628">
        <w:rPr>
          <w:rFonts w:ascii="Calibri" w:hAnsi="Calibri" w:cs="Calibri"/>
          <w:sz w:val="20"/>
          <w:szCs w:val="20"/>
          <w:lang w:val="pt-PT"/>
        </w:rPr>
        <w:t>r</w:t>
      </w:r>
      <w:r w:rsidRPr="004F4628">
        <w:rPr>
          <w:rFonts w:ascii="Calibri" w:hAnsi="Calibri" w:cs="Calibri"/>
          <w:sz w:val="20"/>
          <w:szCs w:val="20"/>
          <w:lang w:val="pt-PT"/>
        </w:rPr>
        <w:t xml:space="preserve">a </w:t>
      </w:r>
      <w:r w:rsidRPr="004F4628">
        <w:rPr>
          <w:rFonts w:ascii="Calibri" w:hAnsi="Calibri" w:cs="Calibri"/>
          <w:sz w:val="20"/>
          <w:szCs w:val="20"/>
          <w:lang w:val="pt-PT"/>
        </w:rPr>
        <w:t>i</w:t>
      </w:r>
      <w:r w:rsidRPr="004F4628">
        <w:rPr>
          <w:rFonts w:ascii="Calibri" w:hAnsi="Calibri" w:cs="Calibri"/>
          <w:sz w:val="20"/>
          <w:szCs w:val="20"/>
          <w:lang w:val="pt-PT"/>
        </w:rPr>
        <w:t>nt</w:t>
      </w:r>
      <w:r w:rsidRPr="004F4628">
        <w:rPr>
          <w:rFonts w:ascii="Calibri" w:hAnsi="Calibri" w:cs="Calibri"/>
          <w:sz w:val="20"/>
          <w:szCs w:val="20"/>
          <w:lang w:val="pt-PT"/>
        </w:rPr>
        <w:t>e</w:t>
      </w:r>
      <w:r w:rsidRPr="004F4628">
        <w:rPr>
          <w:rFonts w:ascii="Calibri" w:hAnsi="Calibri" w:cs="Calibri"/>
          <w:sz w:val="20"/>
          <w:szCs w:val="20"/>
          <w:lang w:val="pt-PT"/>
        </w:rPr>
        <w:t>r</w:t>
      </w:r>
      <w:r w:rsidRPr="004F4628">
        <w:rPr>
          <w:rFonts w:ascii="Calibri" w:hAnsi="Calibri" w:cs="Calibri"/>
          <w:sz w:val="20"/>
          <w:szCs w:val="20"/>
          <w:lang w:val="pt-PT"/>
        </w:rPr>
        <w:t>n</w:t>
      </w:r>
      <w:r w:rsidRPr="004F4628">
        <w:rPr>
          <w:rFonts w:ascii="Calibri" w:hAnsi="Calibri" w:cs="Calibri"/>
          <w:sz w:val="20"/>
          <w:szCs w:val="20"/>
          <w:lang w:val="pt-PT"/>
        </w:rPr>
        <w:t xml:space="preserve">a </w:t>
      </w:r>
      <w:r w:rsidRPr="004F4628">
        <w:rPr>
          <w:rFonts w:ascii="Calibri" w:hAnsi="Calibri" w:cs="Calibri"/>
          <w:sz w:val="20"/>
          <w:szCs w:val="20"/>
          <w:lang w:val="pt-PT"/>
        </w:rPr>
        <w:t>d</w:t>
      </w:r>
      <w:r w:rsidRPr="004F4628">
        <w:rPr>
          <w:rFonts w:ascii="Calibri" w:hAnsi="Calibri" w:cs="Calibri"/>
          <w:sz w:val="20"/>
          <w:szCs w:val="20"/>
          <w:lang w:val="pt-PT"/>
        </w:rPr>
        <w:t xml:space="preserve">a </w:t>
      </w:r>
      <w:r w:rsidRPr="004F4628">
        <w:rPr>
          <w:rFonts w:ascii="Calibri" w:hAnsi="Calibri" w:cs="Calibri"/>
          <w:sz w:val="20"/>
          <w:szCs w:val="20"/>
          <w:lang w:val="pt-PT"/>
        </w:rPr>
        <w:t>T</w:t>
      </w:r>
      <w:r w:rsidRPr="004F4628">
        <w:rPr>
          <w:rFonts w:ascii="Calibri" w:hAnsi="Calibri" w:cs="Calibri"/>
          <w:sz w:val="20"/>
          <w:szCs w:val="20"/>
          <w:lang w:val="pt-PT"/>
        </w:rPr>
        <w:t>e</w:t>
      </w:r>
      <w:r w:rsidRPr="004F4628">
        <w:rPr>
          <w:rFonts w:ascii="Calibri" w:hAnsi="Calibri" w:cs="Calibri"/>
          <w:sz w:val="20"/>
          <w:szCs w:val="20"/>
          <w:lang w:val="pt-PT"/>
        </w:rPr>
        <w:t>rra.</w:t>
      </w:r>
    </w:p>
    <w:p w:rsidR="004F4628" w:rsidRPr="004F4628" w:rsidRDefault="004F4628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  <w:sectPr w:rsidR="004F4628" w:rsidRPr="004F4628">
          <w:pgSz w:w="11920" w:h="15880"/>
          <w:pgMar w:top="800" w:right="1640" w:bottom="280" w:left="620" w:header="720" w:footer="720" w:gutter="0"/>
          <w:cols w:num="2" w:space="720" w:equalWidth="0">
            <w:col w:w="383" w:space="1208"/>
            <w:col w:w="8069"/>
          </w:cols>
        </w:sectPr>
      </w:pPr>
    </w:p>
    <w:p w:rsidR="004F4628" w:rsidRPr="004F4628" w:rsidRDefault="004F4628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</w:pPr>
      <w:r w:rsidRPr="004F4628">
        <w:rPr>
          <w:rFonts w:ascii="Calibri" w:hAnsi="Calibri" w:cs="Calibri"/>
          <w:sz w:val="10"/>
          <w:szCs w:val="10"/>
          <w:lang w:val="pt-PT"/>
        </w:rPr>
        <w:lastRenderedPageBreak/>
        <w:pict>
          <v:group id="_x0000_s1083" style="position:absolute;margin-left:137.45pt;margin-top:11.5pt;width:372.75pt;height:.1pt;z-index:-251667456;mso-position-horizontal-relative:page" coordorigin="2749,553" coordsize="7455,2">
            <v:shape id="_x0000_s1084" style="position:absolute;left:2749;top:553;width:7455;height:2" coordorigin="2749,553" coordsize="7455,0" path="m2749,553r7456,e" filled="f" strokecolor="#808285" strokeweight=".5pt">
              <v:path arrowok="t"/>
            </v:shape>
            <w10:wrap anchorx="page"/>
          </v:group>
        </w:pict>
      </w:r>
    </w:p>
    <w:p w:rsidR="004F4628" w:rsidRDefault="004F4628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</w:pPr>
    </w:p>
    <w:p w:rsidR="004F4628" w:rsidRDefault="004F4628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</w:pPr>
    </w:p>
    <w:p w:rsidR="004F4628" w:rsidRPr="004F4628" w:rsidRDefault="004F4628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</w:pPr>
    </w:p>
    <w:p w:rsidR="00153413" w:rsidRPr="004F4628" w:rsidRDefault="004F4628" w:rsidP="004F4628">
      <w:pPr>
        <w:spacing w:before="1" w:after="0" w:line="240" w:lineRule="auto"/>
        <w:rPr>
          <w:rFonts w:ascii="Calibri" w:hAnsi="Calibri" w:cs="Calibri"/>
          <w:sz w:val="10"/>
          <w:szCs w:val="10"/>
          <w:lang w:val="pt-PT"/>
        </w:rPr>
      </w:pPr>
      <w:r w:rsidRPr="004F4628">
        <w:rPr>
          <w:rFonts w:ascii="Calibri" w:hAnsi="Calibri" w:cs="Calibri"/>
          <w:sz w:val="10"/>
          <w:szCs w:val="10"/>
          <w:lang w:val="pt-PT"/>
        </w:rPr>
        <w:pict>
          <v:group id="_x0000_s1085" style="position:absolute;margin-left:137.45pt;margin-top:4.95pt;width:372.75pt;height:.1pt;z-index:-251666432;mso-position-horizontal-relative:page" coordorigin="2749,837" coordsize="7455,2">
            <v:shape id="_x0000_s1086" style="position:absolute;left:2749;top:837;width:7455;height:2" coordorigin="2749,837" coordsize="7455,0" path="m2749,837r7456,e" filled="f" strokecolor="#808285" strokeweight=".5pt">
              <v:path arrowok="t"/>
            </v:shape>
            <w10:wrap anchorx="page"/>
          </v:group>
        </w:pict>
      </w:r>
      <w:r w:rsidRPr="004F4628">
        <w:rPr>
          <w:rFonts w:ascii="Calibri" w:hAnsi="Calibri" w:cs="Calibri"/>
          <w:sz w:val="10"/>
          <w:szCs w:val="10"/>
        </w:rPr>
        <w:pict>
          <v:group id="_x0000_s1073" style="position:absolute;margin-left:137.45pt;margin-top:23.85pt;width:372.75pt;height:.1pt;z-index:-251665408;mso-position-horizontal-relative:page" coordorigin="2749,-254" coordsize="7455,2">
            <v:shape id="_x0000_s1074" style="position:absolute;left:2749;top:-254;width:7455;height:2" coordorigin="2749,-254" coordsize="7455,0" path="m2749,-254r7456,e" filled="f" strokecolor="#808285" strokeweight=".5pt">
              <v:path arrowok="t"/>
            </v:shape>
            <w10:wrap anchorx="page"/>
          </v:group>
        </w:pict>
      </w:r>
    </w:p>
    <w:p w:rsidR="00153413" w:rsidRPr="004F4628" w:rsidRDefault="00153413" w:rsidP="004F4628">
      <w:pPr>
        <w:spacing w:after="0" w:line="240" w:lineRule="auto"/>
        <w:rPr>
          <w:rFonts w:ascii="Calibri" w:hAnsi="Calibri" w:cs="Calibri"/>
          <w:sz w:val="10"/>
          <w:szCs w:val="10"/>
          <w:lang w:val="pt-PT"/>
        </w:rPr>
      </w:pPr>
    </w:p>
    <w:p w:rsidR="00153413" w:rsidRPr="004F4628" w:rsidRDefault="00153413" w:rsidP="004F4628">
      <w:pPr>
        <w:spacing w:after="0" w:line="240" w:lineRule="auto"/>
        <w:rPr>
          <w:rFonts w:ascii="Calibri" w:hAnsi="Calibri" w:cs="Calibri"/>
          <w:sz w:val="10"/>
          <w:szCs w:val="10"/>
          <w:lang w:val="pt-PT"/>
        </w:rPr>
      </w:pPr>
    </w:p>
    <w:p w:rsidR="004F4628" w:rsidRDefault="004F4628">
      <w:pPr>
        <w:tabs>
          <w:tab w:val="left" w:pos="1180"/>
        </w:tabs>
        <w:spacing w:before="23" w:after="0" w:line="245" w:lineRule="auto"/>
        <w:ind w:left="1194" w:right="327" w:hanging="337"/>
        <w:rPr>
          <w:rFonts w:ascii="Calibri" w:eastAsia="Myriad Pro Light" w:hAnsi="Calibri" w:cs="Calibri"/>
          <w:color w:val="FFFFFF"/>
          <w:sz w:val="20"/>
          <w:szCs w:val="20"/>
          <w:lang w:val="pt-PT"/>
        </w:rPr>
      </w:pPr>
    </w:p>
    <w:p w:rsidR="00153413" w:rsidRPr="00FF42D8" w:rsidRDefault="00982DE5">
      <w:pPr>
        <w:tabs>
          <w:tab w:val="left" w:pos="1180"/>
        </w:tabs>
        <w:spacing w:before="23" w:after="0" w:line="245" w:lineRule="auto"/>
        <w:ind w:left="1194" w:right="327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71" style="position:absolute;left:0;text-align:left;margin-left:70.85pt;margin-top:2.05pt;width:11.35pt;height:11.35pt;z-index:-251664384;mso-position-horizontal-relative:page" coordorigin="1417,41" coordsize="227,227">
            <v:shape id="_x0000_s107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69" style="position:absolute;left:0;text-align:left;margin-left:90.7pt;margin-top:41.8pt;width:419.55pt;height:.1pt;z-index:-251663360;mso-position-horizontal-relative:page" coordorigin="1814,836" coordsize="8391,2">
            <v:shape id="_x0000_s1070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base no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identi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 os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ores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ornam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tremamen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difí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is as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ura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em </w:t>
      </w:r>
      <w:proofErr w:type="spellStart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</w:t>
      </w:r>
      <w:proofErr w:type="spellEnd"/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ao in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rior da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rra.</w: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53413" w:rsidRPr="00FF42D8" w:rsidRDefault="00982DE5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66" style="position:absolute;left:0;text-align:left;margin-left:90.7pt;margin-top:-30.9pt;width:419.55pt;height:.1pt;z-index:-251662336;mso-position-horizontal-relative:page" coordorigin="1814,-618" coordsize="8391,2">
            <v:shape id="_x0000_s1067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64" style="position:absolute;left:0;text-align:left;margin-left:90.7pt;margin-top:-12.7pt;width:419.55pt;height:.1pt;z-index:-251661312;mso-position-horizontal-relative:page" coordorigin="1814,-254" coordsize="8391,2">
            <v:shape id="_x0000_s1065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62" style="position:absolute;left:0;text-align:left;margin-left:70.85pt;margin-top:2.05pt;width:11.35pt;height:11.35pt;z-index:-251660288;mso-position-horizontal-relative:page" coordorigin="1417,41" coordsize="227,227">
            <v:shape id="_x0000_s106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ual é apr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imadame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o valor do raio da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153413" w:rsidRPr="00FF42D8" w:rsidRDefault="00153413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982DE5">
      <w:pPr>
        <w:tabs>
          <w:tab w:val="left" w:pos="1180"/>
        </w:tabs>
        <w:spacing w:before="23" w:after="0" w:line="245" w:lineRule="auto"/>
        <w:ind w:left="1194" w:right="220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60" style="position:absolute;left:0;text-align:left;margin-left:90.7pt;margin-top:-12.7pt;width:419.55pt;height:.1pt;z-index:-251659264;mso-position-horizontal-relative:page" coordorigin="1814,-254" coordsize="8391,2">
            <v:shape id="_x0000_s1061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58" style="position:absolute;left:0;text-align:left;margin-left:70.85pt;margin-top:2.05pt;width:11.35pt;height:11.35pt;z-index:-251658240;mso-position-horizontal-relative:page" coordorigin="1417,41" coordsize="227,227">
            <v:shape id="_x0000_s10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Calcula 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agem do raio da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rra que 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 já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urad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em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que na sondagem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la se atingiu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de profundidade.</w: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153413" w:rsidRPr="00FF42D8" w:rsidRDefault="00982DE5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56" style="position:absolute;left:0;text-align:left;margin-left:70.85pt;margin-top:2.05pt;width:11.35pt;height:11.35pt;z-index:-251657216;mso-position-horizontal-relative:page" coordorigin="1417,41" coordsize="227,227">
            <v:shape id="_x0000_s105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omen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rase 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guinte.</w:t>
      </w:r>
    </w:p>
    <w:p w:rsidR="00153413" w:rsidRPr="00FF42D8" w:rsidRDefault="00982DE5">
      <w:pPr>
        <w:spacing w:before="5" w:after="0" w:line="236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54" style="position:absolute;left:0;text-align:left;margin-left:90.7pt;margin-top:27.9pt;width:419.55pt;height:.1pt;z-index:-251656192;mso-position-horizontal-relative:page" coordorigin="1814,558" coordsize="8391,2">
            <v:shape id="_x0000_s1055" style="position:absolute;left:1814;top:558;width:8391;height:2" coordorigin="1814,558" coordsize="8391,0" path="m1814,558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52" style="position:absolute;left:0;text-align:left;margin-left:90.7pt;margin-top:46.05pt;width:419.55pt;height:.1pt;z-index:-251655168;mso-position-horizontal-relative:page" coordorigin="1814,921" coordsize="8391,2">
            <v:shape id="_x0000_s1053" style="position:absolute;left:1814;top:921;width:8391;height:2" coordorigin="1814,921" coordsize="8391,0" path="m1814,921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titui ainda um sim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les arranhão à su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ície do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153413" w:rsidRPr="00FF42D8" w:rsidRDefault="00982DE5">
      <w:pPr>
        <w:tabs>
          <w:tab w:val="left" w:pos="1180"/>
        </w:tabs>
        <w:spacing w:before="23" w:after="0" w:line="245" w:lineRule="auto"/>
        <w:ind w:left="1194" w:right="4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50" style="position:absolute;left:0;text-align:left;margin-left:90.7pt;margin-top:-30.9pt;width:419.55pt;height:.1pt;z-index:-251654144;mso-position-horizontal-relative:page" coordorigin="1814,-618" coordsize="8391,2">
            <v:shape id="_x0000_s1051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48" style="position:absolute;left:0;text-align:left;margin-left:90.7pt;margin-top:-12.7pt;width:419.55pt;height:.1pt;z-index:-251653120;mso-position-horizontal-relative:page" coordorigin="1814,-254" coordsize="8391,2">
            <v:shape id="_x0000_s1049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46" style="position:absolute;left:0;text-align:left;margin-left:70.85pt;margin-top:2.05pt;width:11.35pt;height:11.35pt;z-index:-251652096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44" style="position:absolute;left:0;text-align:left;margin-left:90.7pt;margin-top:54.3pt;width:419.55pt;height:.1pt;z-index:-251651072;mso-position-horizontal-relative:page" coordorigin="1814,1086" coordsize="8391,2">
            <v:shape id="_x0000_s1045" style="position:absolute;left:1814;top:1086;width:8391;height:2" coordorigin="1814,1086" coordsize="8391,0" path="m1814,1086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42" style="position:absolute;left:0;text-align:left;margin-left:90.7pt;margin-top:72.45pt;width:419.55pt;height:.1pt;z-index:-251650048;mso-position-horizontal-relative:page" coordorigin="1814,1449" coordsize="8391,2">
            <v:shape id="_x0000_s1043" style="position:absolute;left:1814;top:1449;width:8391;height:2" coordorigin="1814,1449" coordsize="8391,0" path="m1814,1449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40" style="position:absolute;left:0;text-align:left;margin-left:90.7pt;margin-top:90.65pt;width:419.55pt;height:.1pt;z-index:-251649024;mso-position-horizontal-relative:page" coordorigin="1814,1813" coordsize="8391,2">
            <v:shape id="_x0000_s1041" style="position:absolute;left:1814;top:1813;width:8391;height:2" coordorigin="1814,1813" coordsize="8391,0" path="m1814,1813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38" style="position:absolute;left:0;text-align:left;margin-left:90.7pt;margin-top:108.8pt;width:419.55pt;height:.1pt;z-index:-251648000;mso-position-horizontal-relative:page" coordorigin="1814,2176" coordsize="8391,2">
            <v:shape id="_x0000_s1039" style="position:absolute;left:1814;top:2176;width:8391;height:2" coordorigin="1814,2176" coordsize="8391,0" path="m1814,2176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36" style="position:absolute;left:0;text-align:left;margin-left:90.7pt;margin-top:127pt;width:419.55pt;height:.1pt;z-index:-251646976;mso-position-horizontal-relative:page" coordorigin="1814,2540" coordsize="8391,2">
            <v:shape id="_x0000_s1037" style="position:absolute;left:1814;top:2540;width:8391;height:2" coordorigin="1814,2540" coordsize="8391,0" path="m1814,2540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FF42D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base nos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cimentos que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ossuis sobre 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rior da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rra,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trói uma hi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ória criativa que ilu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tre 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aminh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entura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rigos e em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que quatro amigos terão de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orrer até ch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gar ao núcl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tern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FF42D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3A5F4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4F4628">
        <w:rPr>
          <w:rFonts w:ascii="Calibri" w:hAnsi="Calibri" w:cs="Calibri"/>
          <w:sz w:val="10"/>
          <w:szCs w:val="10"/>
          <w:lang w:val="pt-PT"/>
        </w:rPr>
        <w:pict>
          <v:group id="_x0000_s1081" style="position:absolute;margin-left:90.7pt;margin-top:589pt;width:419.55pt;height:.1pt;z-index:-251645952;mso-position-horizontal-relative:page;mso-position-vertical-relative:page" coordorigin="1814,12010" coordsize="8391,2">
            <v:shape id="_x0000_s1082" style="position:absolute;left:1814;top:12010;width:8391;height:2" coordorigin="1814,12010" coordsize="8391,0" path="m1814,12010r8391,e" filled="f" strokecolor="#808285" strokeweight=".5pt">
              <v:path arrowok="t"/>
            </v:shape>
            <w10:wrap anchorx="page" anchory="page"/>
          </v:group>
        </w:pict>
      </w:r>
    </w:p>
    <w:p w:rsidR="00153413" w:rsidRPr="00FF42D8" w:rsidRDefault="003A5F4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4F4628">
        <w:rPr>
          <w:rFonts w:ascii="Calibri" w:hAnsi="Calibri" w:cs="Calibri"/>
          <w:sz w:val="10"/>
          <w:szCs w:val="10"/>
          <w:lang w:val="pt-PT"/>
        </w:rPr>
        <w:pict>
          <v:group id="_x0000_s1079" style="position:absolute;margin-left:90.7pt;margin-top:607.2pt;width:419.55pt;height:.1pt;z-index:-251644928;mso-position-horizontal-relative:page;mso-position-vertical-relative:page" coordorigin="1814,12374" coordsize="8391,2">
            <v:shape id="_x0000_s1080" style="position:absolute;left:1814;top:12374;width:8391;height:2" coordorigin="1814,12374" coordsize="8391,0" path="m1814,12374r8391,e" filled="f" strokecolor="#808285" strokeweight=".5pt">
              <v:path arrowok="t"/>
            </v:shape>
            <w10:wrap anchorx="page" anchory="page"/>
          </v:group>
        </w:pict>
      </w:r>
      <w:r w:rsidRPr="004F4628">
        <w:rPr>
          <w:rFonts w:ascii="Calibri" w:hAnsi="Calibri" w:cs="Calibri"/>
          <w:sz w:val="10"/>
          <w:szCs w:val="10"/>
          <w:lang w:val="pt-PT"/>
        </w:rPr>
        <w:pict>
          <v:group id="_x0000_s1077" style="position:absolute;margin-left:90.7pt;margin-top:625.35pt;width:419.55pt;height:.1pt;z-index:-251643904;mso-position-horizontal-relative:page;mso-position-vertical-relative:page" coordorigin="1814,12737" coordsize="8391,2">
            <v:shape id="_x0000_s1078" style="position:absolute;left:1814;top:12737;width:8391;height:2" coordorigin="1814,12737" coordsize="8391,0" path="m1814,12737r8391,e" filled="f" strokecolor="#808285" strokeweight=".5pt">
              <v:path arrowok="t"/>
            </v:shape>
            <w10:wrap anchorx="page" anchory="page"/>
          </v:group>
        </w:pict>
      </w:r>
      <w:r w:rsidRPr="004F4628">
        <w:rPr>
          <w:rFonts w:ascii="Calibri" w:hAnsi="Calibri" w:cs="Calibri"/>
          <w:sz w:val="10"/>
          <w:szCs w:val="10"/>
          <w:lang w:val="pt-PT"/>
        </w:rPr>
        <w:pict>
          <v:group id="_x0000_s1075" style="position:absolute;margin-left:90.7pt;margin-top:643.5pt;width:419.55pt;height:.1pt;z-index:-251642880;mso-position-horizontal-relative:page;mso-position-vertical-relative:page" coordorigin="1814,13100" coordsize="8391,2">
            <v:shape id="_x0000_s1076" style="position:absolute;left:1814;top:13100;width:8391;height:2" coordorigin="1814,13100" coordsize="8391,0" path="m1814,13100r8391,e" filled="f" strokecolor="#808285" strokeweight=".5pt">
              <v:path arrowok="t"/>
            </v:shape>
            <w10:wrap anchorx="page" anchory="page"/>
          </v:group>
        </w:pic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3A5F4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FF42D8">
        <w:rPr>
          <w:rFonts w:ascii="Calibri" w:hAnsi="Calibri" w:cs="Calibri"/>
        </w:rPr>
        <w:pict>
          <v:group id="_x0000_s1032" style="position:absolute;margin-left:90.7pt;margin-top:1.9pt;width:419.55pt;height:.1pt;z-index:-251641856;mso-position-horizontal-relative:page" coordorigin="1814,-1662" coordsize="8391,2">
            <v:shape id="_x0000_s1033" style="position:absolute;left:1814;top:-1662;width:8391;height:2" coordorigin="1814,-1662" coordsize="8391,0" path="m1814,-1662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30" style="position:absolute;margin-left:90.7pt;margin-top:20.1pt;width:419.55pt;height:.1pt;z-index:-251640832;mso-position-horizontal-relative:page" coordorigin="1814,-1298" coordsize="8391,2">
            <v:shape id="_x0000_s1031" style="position:absolute;left:1814;top:-1298;width:8391;height:2" coordorigin="1814,-1298" coordsize="8391,0" path="m1814,-1298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28" style="position:absolute;margin-left:90.7pt;margin-top:38.25pt;width:419.55pt;height:.1pt;z-index:-251639808;mso-position-horizontal-relative:page" coordorigin="1814,-935" coordsize="8391,2">
            <v:shape id="_x0000_s1029" style="position:absolute;left:1814;top:-935;width:8391;height:2" coordorigin="1814,-935" coordsize="8391,0" path="m1814,-935r8391,e" filled="f" strokecolor="#808285" strokeweight=".5pt">
              <v:path arrowok="t"/>
            </v:shape>
            <w10:wrap anchorx="page"/>
          </v:group>
        </w:pict>
      </w:r>
      <w:r w:rsidRPr="00FF42D8">
        <w:rPr>
          <w:rFonts w:ascii="Calibri" w:hAnsi="Calibri" w:cs="Calibri"/>
        </w:rPr>
        <w:pict>
          <v:group id="_x0000_s1026" style="position:absolute;margin-left:90.7pt;margin-top:56.4pt;width:419.55pt;height:.1pt;z-index:-251638784;mso-position-horizontal-relative:page" coordorigin="1814,-572" coordsize="8391,2">
            <v:shape id="_x0000_s1027" style="position:absolute;left:1814;top:-572;width:8391;height:2" coordorigin="1814,-572" coordsize="8391,0" path="m1814,-572r8391,e" filled="f" strokecolor="#808285" strokeweight=".5pt">
              <v:path arrowok="t"/>
            </v:shape>
            <w10:wrap anchorx="page"/>
          </v:group>
        </w:pict>
      </w: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153413" w:rsidRPr="00FF42D8" w:rsidRDefault="00153413">
      <w:pPr>
        <w:spacing w:before="15" w:after="0" w:line="220" w:lineRule="exact"/>
        <w:rPr>
          <w:rFonts w:ascii="Calibri" w:hAnsi="Calibri" w:cs="Calibri"/>
          <w:lang w:val="pt-PT"/>
        </w:rPr>
      </w:pPr>
    </w:p>
    <w:p w:rsidR="00153413" w:rsidRPr="00FF42D8" w:rsidRDefault="00982DE5">
      <w:pPr>
        <w:tabs>
          <w:tab w:val="left" w:pos="780"/>
        </w:tabs>
        <w:spacing w:before="28" w:after="0" w:line="240" w:lineRule="auto"/>
        <w:ind w:left="145" w:right="-20"/>
        <w:rPr>
          <w:rFonts w:ascii="Calibri" w:eastAsia="Myriad Pro Light" w:hAnsi="Calibri" w:cs="Calibri"/>
          <w:sz w:val="13"/>
          <w:szCs w:val="13"/>
          <w:lang w:val="pt-PT"/>
        </w:rPr>
      </w:pPr>
      <w:r w:rsidRPr="00FF42D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</w:p>
    <w:sectPr w:rsidR="00153413" w:rsidRPr="00FF42D8">
      <w:type w:val="continuous"/>
      <w:pgSz w:w="11920" w:h="15880"/>
      <w:pgMar w:top="800" w:right="1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53413"/>
    <w:rsid w:val="00130544"/>
    <w:rsid w:val="00153413"/>
    <w:rsid w:val="001C14E6"/>
    <w:rsid w:val="003A5F4C"/>
    <w:rsid w:val="004F4628"/>
    <w:rsid w:val="00602726"/>
    <w:rsid w:val="00982DE5"/>
    <w:rsid w:val="00A93F18"/>
    <w:rsid w:val="00DC2AE8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C1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C14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A29D573-04CD-4625-9882-470994E82FC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31</TotalTime>
  <Pages>2</Pages>
  <Words>411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10</cp:revision>
  <dcterms:created xsi:type="dcterms:W3CDTF">2013-01-22T16:02:00Z</dcterms:created>
  <dcterms:modified xsi:type="dcterms:W3CDTF">2013-01-22T16:33:00Z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