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366D" w:rsidRPr="00BD5FA0" w:rsidRDefault="002618D6">
      <w:pPr>
        <w:spacing w:before="5" w:after="0" w:line="260" w:lineRule="exact"/>
        <w:rPr>
          <w:rFonts w:ascii="Calibri" w:hAnsi="Calibri" w:cs="Calibri"/>
          <w:sz w:val="26"/>
          <w:szCs w:val="26"/>
        </w:rPr>
      </w:pPr>
      <w:r w:rsidRPr="00BD5FA0">
        <w:rPr>
          <w:rFonts w:ascii="Calibri" w:hAnsi="Calibri" w:cs="Calibri"/>
          <w:noProof/>
          <w:lang w:val="pt-PT" w:eastAsia="pt-PT"/>
        </w:rPr>
        <w:drawing>
          <wp:anchor distT="0" distB="0" distL="114300" distR="114300" simplePos="0" relativeHeight="251675136" behindDoc="0" locked="0" layoutInCell="1" allowOverlap="1" wp14:anchorId="739865E8" wp14:editId="388A5929">
            <wp:simplePos x="0" y="0"/>
            <wp:positionH relativeFrom="column">
              <wp:posOffset>-978535</wp:posOffset>
            </wp:positionH>
            <wp:positionV relativeFrom="paragraph">
              <wp:posOffset>-457200</wp:posOffset>
            </wp:positionV>
            <wp:extent cx="1165225" cy="359410"/>
            <wp:effectExtent l="0" t="0" r="0" b="0"/>
            <wp:wrapNone/>
            <wp:docPr id="2" name="Imagem 2" descr="C:\Users\monteirom\Pictures\Logo_Santillan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m 2" descr="C:\Users\monteirom\Pictures\Logo_Santillana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5225" cy="359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4366D" w:rsidRPr="00BD5FA0" w:rsidRDefault="000E7535">
      <w:pPr>
        <w:spacing w:after="0" w:line="240" w:lineRule="auto"/>
        <w:ind w:left="214" w:right="-88"/>
        <w:rPr>
          <w:rFonts w:ascii="Calibri" w:eastAsia="Myriad Pro Light" w:hAnsi="Calibri" w:cs="Calibri"/>
          <w:sz w:val="32"/>
          <w:szCs w:val="32"/>
          <w:lang w:val="pt-PT"/>
        </w:rPr>
      </w:pP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M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P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L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I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Ç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Ã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O </w:t>
      </w:r>
      <w:proofErr w:type="gramStart"/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8 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De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r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i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v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  <w:proofErr w:type="gramEnd"/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c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o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nt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i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n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e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n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t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l e 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t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e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c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t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ó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ni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c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a 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d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 xml:space="preserve">e 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p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l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c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a</w:t>
      </w:r>
      <w:r w:rsidRPr="00BD5FA0">
        <w:rPr>
          <w:rFonts w:ascii="Calibri" w:eastAsia="Myriad Pro Light" w:hAnsi="Calibri" w:cs="Calibri"/>
          <w:color w:val="FFFFFF"/>
          <w:sz w:val="32"/>
          <w:szCs w:val="32"/>
          <w:lang w:val="pt-PT"/>
        </w:rPr>
        <w:t>s</w:t>
      </w:r>
    </w:p>
    <w:p w:rsidR="00A4366D" w:rsidRPr="00BD5FA0" w:rsidRDefault="000E7535">
      <w:pPr>
        <w:spacing w:before="89" w:after="0" w:line="240" w:lineRule="auto"/>
        <w:ind w:left="52" w:right="-20"/>
        <w:rPr>
          <w:rFonts w:ascii="Calibri" w:eastAsia="Myriad Pro Light" w:hAnsi="Calibri" w:cs="Calibri"/>
          <w:sz w:val="8"/>
          <w:szCs w:val="8"/>
          <w:lang w:val="pt-PT"/>
        </w:rPr>
      </w:pPr>
      <w:r w:rsidRPr="00BD5FA0">
        <w:rPr>
          <w:rFonts w:ascii="Calibri" w:hAnsi="Calibri" w:cs="Calibri"/>
          <w:lang w:val="pt-PT"/>
        </w:rPr>
        <w:br w:type="column"/>
      </w:r>
    </w:p>
    <w:p w:rsidR="00A4366D" w:rsidRPr="00BD5FA0" w:rsidRDefault="000E7535">
      <w:pPr>
        <w:spacing w:after="0" w:line="554" w:lineRule="exact"/>
        <w:ind w:right="-20"/>
        <w:rPr>
          <w:rFonts w:ascii="Calibri" w:eastAsia="Myriad Pro" w:hAnsi="Calibri" w:cs="Calibri"/>
          <w:sz w:val="50"/>
          <w:szCs w:val="50"/>
          <w:lang w:val="pt-PT"/>
        </w:rPr>
      </w:pPr>
      <w:r w:rsidRPr="00BD5FA0">
        <w:rPr>
          <w:rFonts w:ascii="Calibri" w:hAnsi="Calibri" w:cs="Calibri"/>
        </w:rPr>
        <w:pict>
          <v:group id="_x0000_s1425" style="position:absolute;margin-left:85.05pt;margin-top:1.1pt;width:439.35pt;height:25.5pt;z-index:-251673088;mso-position-horizontal-relative:page" coordorigin="1701,22" coordsize="8787,510">
            <v:shape id="_x0000_s1426" style="position:absolute;left:1701;top:22;width:8787;height:510" coordorigin="1701,22" coordsize="8787,510" path="m1757,22r-32,1l1708,29r-7,17l1701,78r,398l1701,508r7,17l1724,531r33,1l10431,532r33,-1l10481,525r6,-16l10488,476r,-398l10464,23,1757,22e" fillcolor="#231f20" stroked="f">
              <v:path arrowok="t"/>
            </v:shape>
            <w10:wrap anchorx="page"/>
          </v:group>
        </w:pict>
      </w:r>
      <w:r w:rsidRPr="00BD5FA0">
        <w:rPr>
          <w:rFonts w:ascii="Calibri" w:hAnsi="Calibri" w:cs="Calibri"/>
        </w:rPr>
        <w:pict>
          <v:group id="_x0000_s1423" style="position:absolute;margin-left:85.55pt;margin-top:41.3pt;width:438.35pt;height:24.5pt;z-index:-251672064;mso-position-horizontal-relative:page" coordorigin="1711,826" coordsize="8767,490">
            <v:shape id="_x0000_s1424" style="position:absolute;left:1711;top:826;width:8767;height:490" coordorigin="1711,826" coordsize="8767,490" path="m1757,826r-12,1l1725,837r-13,24l1711,1269r1,13l1722,1301r24,14l10431,1316r13,-2l10463,1305r14,-24l10478,872r-2,-12l10467,840r-24,-13l1757,826xe" filled="f" strokecolor="#808285" strokeweight="1pt">
              <v:path arrowok="t"/>
            </v:shape>
            <w10:wrap anchorx="page"/>
          </v:group>
        </w:pict>
      </w:r>
    </w:p>
    <w:p w:rsidR="00A4366D" w:rsidRPr="00BD5FA0" w:rsidRDefault="00A4366D">
      <w:pPr>
        <w:spacing w:after="0"/>
        <w:rPr>
          <w:rFonts w:ascii="Calibri" w:hAnsi="Calibri" w:cs="Calibri"/>
          <w:lang w:val="pt-PT"/>
        </w:rPr>
        <w:sectPr w:rsidR="00A4366D" w:rsidRPr="00BD5FA0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7566" w:space="1646"/>
            <w:col w:w="408"/>
          </w:cols>
        </w:sect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before="9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A4366D" w:rsidRPr="00BD5FA0" w:rsidRDefault="000E7535">
      <w:pPr>
        <w:tabs>
          <w:tab w:val="left" w:pos="4600"/>
          <w:tab w:val="left" w:pos="5520"/>
          <w:tab w:val="left" w:pos="6740"/>
          <w:tab w:val="left" w:pos="8780"/>
        </w:tabs>
        <w:spacing w:before="45" w:after="0" w:line="167" w:lineRule="exact"/>
        <w:ind w:left="154" w:right="-20"/>
        <w:rPr>
          <w:rFonts w:ascii="Calibri" w:eastAsia="Myriad Pro" w:hAnsi="Calibri" w:cs="Calibri"/>
          <w:sz w:val="14"/>
          <w:szCs w:val="14"/>
          <w:lang w:val="pt-PT"/>
        </w:rPr>
      </w:pPr>
      <w:r w:rsidRPr="00BD5FA0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NOM</w:t>
      </w:r>
      <w:r w:rsidRPr="00BD5FA0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E</w:t>
      </w:r>
      <w:r w:rsidRPr="00BD5FA0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BD5FA0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D5FA0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BD5FA0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BD5FA0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N</w:t>
      </w:r>
      <w:r w:rsidRPr="00BD5FA0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.</w:t>
      </w:r>
      <w:r w:rsidRPr="00BD5FA0">
        <w:rPr>
          <w:rFonts w:ascii="Calibri" w:eastAsia="Myriad Pro Light" w:hAnsi="Calibri" w:cs="Calibri"/>
          <w:color w:val="808285"/>
          <w:sz w:val="8"/>
          <w:szCs w:val="8"/>
          <w:lang w:val="pt-PT"/>
        </w:rPr>
        <w:t>O</w:t>
      </w:r>
      <w:r w:rsidRPr="00BD5FA0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BD5FA0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D5FA0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BD5FA0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BD5FA0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TURMA</w:t>
      </w:r>
      <w:r w:rsidRPr="00BD5FA0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BD5FA0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D5FA0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  <w:r w:rsidRPr="00BD5FA0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   </w:t>
      </w:r>
      <w:r w:rsidRPr="00BD5FA0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D</w:t>
      </w:r>
      <w:r w:rsidRPr="00BD5FA0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AT</w:t>
      </w:r>
      <w:r w:rsidRPr="00BD5FA0">
        <w:rPr>
          <w:rFonts w:ascii="Calibri" w:eastAsia="Myriad Pro Light" w:hAnsi="Calibri" w:cs="Calibri"/>
          <w:color w:val="808285"/>
          <w:sz w:val="14"/>
          <w:szCs w:val="14"/>
          <w:lang w:val="pt-PT"/>
        </w:rPr>
        <w:t>A</w:t>
      </w:r>
      <w:r w:rsidRPr="00BD5FA0">
        <w:rPr>
          <w:rFonts w:ascii="Calibri" w:eastAsia="Myriad Pro" w:hAnsi="Calibri" w:cs="Calibri"/>
          <w:color w:val="808285"/>
          <w:sz w:val="14"/>
          <w:szCs w:val="14"/>
          <w:lang w:val="pt-PT"/>
        </w:rPr>
        <w:t xml:space="preserve">: </w:t>
      </w:r>
      <w:r w:rsidRPr="00BD5FA0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 xml:space="preserve"> </w:t>
      </w:r>
      <w:r w:rsidRPr="00BD5FA0">
        <w:rPr>
          <w:rFonts w:ascii="Calibri" w:eastAsia="Myriad Pro" w:hAnsi="Calibri" w:cs="Calibri"/>
          <w:color w:val="808285"/>
          <w:sz w:val="14"/>
          <w:szCs w:val="14"/>
          <w:u w:val="single" w:color="808285"/>
          <w:lang w:val="pt-PT"/>
        </w:rPr>
        <w:tab/>
      </w: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before="11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A4366D" w:rsidRPr="00BD5FA0" w:rsidRDefault="000E7535">
      <w:pPr>
        <w:tabs>
          <w:tab w:val="left" w:pos="420"/>
        </w:tabs>
        <w:spacing w:before="23" w:after="0" w:line="246" w:lineRule="exact"/>
        <w:ind w:left="100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D5FA0">
        <w:rPr>
          <w:rFonts w:ascii="Calibri" w:hAnsi="Calibri" w:cs="Calibri"/>
        </w:rPr>
        <w:pict>
          <v:group id="_x0000_s1079" style="position:absolute;left:0;text-align:left;margin-left:85.05pt;margin-top:2.05pt;width:11.35pt;height:11.35pt;z-index:-251670016;mso-position-horizontal-relative:page" coordorigin="1701,41" coordsize="227,227">
            <v:shape id="_x0000_s1080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Pr="00BD5FA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1</w:t>
      </w:r>
      <w:r w:rsidRPr="00BD5FA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Lê o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e discute, anali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as imagens e res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onde às que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2558FC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  <w:r>
        <w:rPr>
          <w:rFonts w:ascii="Calibri" w:hAnsi="Calibri" w:cs="Calibri"/>
          <w:noProof/>
          <w:sz w:val="26"/>
          <w:szCs w:val="26"/>
          <w:lang w:val="pt-PT" w:eastAsia="pt-PT"/>
        </w:rPr>
        <w:pict>
          <v:group id="_x0000_s1420" style="position:absolute;margin-left:22.1pt;margin-top:2.35pt;width:419.05pt;height:592.55pt;z-index:-251640320" coordorigin="2102,516" coordsize="8381,11499">
            <v:shape id="_x0000_s1421" style="position:absolute;left:2102;top:516;width:8381;height:11499" coordorigin="2102,516" coordsize="8381,11499" path="m2126,516r-3,l2102,517r,22l2102,11991r,3l2103,12015r23,l10460,12015r2,l10483,12014r,-23l10483,539r,-2l10482,516r-22,l2126,516xe" filled="f" strokecolor="#808285" strokeweight=".5pt">
              <v:path arrowok="t"/>
            </v:shape>
          </v:group>
        </w:pict>
      </w:r>
    </w:p>
    <w:p w:rsidR="00A4366D" w:rsidRPr="00BD5FA0" w:rsidRDefault="000E7535" w:rsidP="00885302">
      <w:pPr>
        <w:tabs>
          <w:tab w:val="left" w:pos="8470"/>
        </w:tabs>
        <w:spacing w:before="17" w:after="0" w:line="240" w:lineRule="auto"/>
        <w:ind w:left="550" w:right="250" w:firstLine="440"/>
        <w:rPr>
          <w:rFonts w:ascii="Calibri" w:eastAsia="Myriad Pro Light" w:hAnsi="Calibri" w:cs="Calibri"/>
          <w:sz w:val="24"/>
          <w:szCs w:val="24"/>
          <w:lang w:val="pt-PT"/>
        </w:rPr>
      </w:pP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nt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 xml:space="preserve">s 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nt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ine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 xml:space="preserve">s — 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realidad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 xml:space="preserve">e 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 xml:space="preserve">u 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ç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ã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4"/>
          <w:szCs w:val="24"/>
          <w:lang w:val="pt-PT"/>
        </w:rPr>
        <w:t>?</w:t>
      </w:r>
    </w:p>
    <w:p w:rsidR="00A4366D" w:rsidRPr="00BD5FA0" w:rsidRDefault="00A4366D" w:rsidP="00885302">
      <w:pPr>
        <w:tabs>
          <w:tab w:val="left" w:pos="8470"/>
        </w:tabs>
        <w:spacing w:before="6" w:after="0" w:line="110" w:lineRule="exact"/>
        <w:ind w:left="550" w:right="250" w:firstLine="440"/>
        <w:rPr>
          <w:rFonts w:ascii="Calibri" w:hAnsi="Calibri" w:cs="Calibri"/>
          <w:sz w:val="11"/>
          <w:szCs w:val="11"/>
          <w:lang w:val="pt-PT"/>
        </w:rPr>
      </w:pPr>
    </w:p>
    <w:p w:rsidR="00A4366D" w:rsidRPr="00BD5FA0" w:rsidRDefault="000E7535" w:rsidP="00885302">
      <w:pPr>
        <w:tabs>
          <w:tab w:val="left" w:pos="8470"/>
        </w:tabs>
        <w:spacing w:after="0" w:line="253" w:lineRule="auto"/>
        <w:ind w:left="550" w:right="250" w:firstLine="440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ueses,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ndes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ag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xploração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los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15"/>
          <w:szCs w:val="15"/>
          <w:lang w:val="pt-PT"/>
        </w:rPr>
        <w:t>X</w:t>
      </w:r>
      <w:r w:rsidRPr="00BD5FA0">
        <w:rPr>
          <w:rFonts w:ascii="Calibri" w:eastAsia="Myriad Pro Light" w:hAnsi="Calibri" w:cs="Calibri"/>
          <w:color w:val="231F20"/>
          <w:sz w:val="15"/>
          <w:szCs w:val="15"/>
          <w:lang w:val="pt-PT"/>
        </w:rPr>
        <w:t>V</w:t>
      </w:r>
      <w:r w:rsidRPr="00BD5FA0">
        <w:rPr>
          <w:rFonts w:ascii="Calibri" w:eastAsia="Myriad Pro Light" w:hAnsi="Calibri" w:cs="Calibri"/>
          <w:color w:val="231F20"/>
          <w:sz w:val="15"/>
          <w:szCs w:val="15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15"/>
          <w:szCs w:val="15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BD5FA0">
        <w:rPr>
          <w:rFonts w:ascii="Calibri" w:eastAsia="Myriad Pro Light" w:hAnsi="Calibri" w:cs="Calibri"/>
          <w:color w:val="231F20"/>
          <w:sz w:val="15"/>
          <w:szCs w:val="15"/>
          <w:lang w:val="pt-PT"/>
        </w:rPr>
        <w:t>X</w:t>
      </w:r>
      <w:r w:rsidRPr="00BD5FA0">
        <w:rPr>
          <w:rFonts w:ascii="Calibri" w:eastAsia="Myriad Pro Light" w:hAnsi="Calibri" w:cs="Calibri"/>
          <w:color w:val="231F20"/>
          <w:sz w:val="15"/>
          <w:szCs w:val="15"/>
          <w:lang w:val="pt-PT"/>
        </w:rPr>
        <w:t>V</w:t>
      </w:r>
      <w:r w:rsidRPr="00BD5FA0">
        <w:rPr>
          <w:rFonts w:ascii="Calibri" w:eastAsia="Myriad Pro Light" w:hAnsi="Calibri" w:cs="Calibri"/>
          <w:color w:val="231F20"/>
          <w:sz w:val="15"/>
          <w:szCs w:val="15"/>
          <w:lang w:val="pt-PT"/>
        </w:rPr>
        <w:t>III</w:t>
      </w:r>
      <w:r w:rsidRPr="00BD5FA0">
        <w:rPr>
          <w:rFonts w:ascii="Calibri" w:eastAsia="Myriad Pro Light" w:hAnsi="Calibri" w:cs="Calibri"/>
          <w:color w:val="231F20"/>
          <w:sz w:val="15"/>
          <w:szCs w:val="15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BD5FA0">
        <w:rPr>
          <w:rFonts w:ascii="Calibri" w:eastAsia="Myriad Pro Light" w:hAnsi="Calibri" w:cs="Calibri"/>
          <w:color w:val="231F20"/>
          <w:sz w:val="15"/>
          <w:szCs w:val="15"/>
          <w:lang w:val="pt-PT"/>
        </w:rPr>
        <w:t>XIX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à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iv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ação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mú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proofErr w:type="gram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s,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uj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era 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nora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ra.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tudos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os, de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g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ica e 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ica,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miti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ob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os:</w:t>
      </w:r>
    </w:p>
    <w:p w:rsidR="00A4366D" w:rsidRPr="00BD5FA0" w:rsidRDefault="00A4366D" w:rsidP="00885302">
      <w:pPr>
        <w:tabs>
          <w:tab w:val="left" w:pos="8470"/>
        </w:tabs>
        <w:spacing w:before="10" w:after="0" w:line="100" w:lineRule="exact"/>
        <w:ind w:left="550" w:right="250" w:firstLine="440"/>
        <w:rPr>
          <w:rFonts w:ascii="Calibri" w:hAnsi="Calibri" w:cs="Calibri"/>
          <w:sz w:val="10"/>
          <w:szCs w:val="10"/>
          <w:lang w:val="pt-PT"/>
        </w:rPr>
      </w:pPr>
    </w:p>
    <w:p w:rsidR="002558FC" w:rsidRDefault="000E7535" w:rsidP="00885302">
      <w:pPr>
        <w:tabs>
          <w:tab w:val="left" w:pos="8470"/>
        </w:tabs>
        <w:spacing w:after="0" w:line="240" w:lineRule="auto"/>
        <w:ind w:left="1210" w:right="250" w:hanging="2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proofErr w:type="gram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•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épti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yst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ros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saur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proofErr w:type="spellEnd"/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fossil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na</w:t>
      </w:r>
      <w:r w:rsidR="002558F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rica do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;</w:t>
      </w:r>
    </w:p>
    <w:p w:rsidR="002558FC" w:rsidRDefault="000E7535" w:rsidP="00885302">
      <w:pPr>
        <w:tabs>
          <w:tab w:val="left" w:pos="8470"/>
        </w:tabs>
        <w:spacing w:after="0" w:line="240" w:lineRule="auto"/>
        <w:ind w:left="1210" w:right="250" w:hanging="220"/>
        <w:rPr>
          <w:rFonts w:ascii="Calibri" w:eastAsia="Myriad Pro Light" w:hAnsi="Calibri" w:cs="Calibri"/>
          <w:color w:val="231F20"/>
          <w:sz w:val="20"/>
          <w:szCs w:val="20"/>
          <w:lang w:val="pt-PT"/>
        </w:rPr>
      </w:pPr>
      <w:proofErr w:type="gram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•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proofErr w:type="gram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enos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tados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épti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Me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os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au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proofErr w:type="spellEnd"/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é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r w:rsidR="002558FC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rica e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América do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;</w:t>
      </w:r>
    </w:p>
    <w:p w:rsidR="00A4366D" w:rsidRPr="00BD5FA0" w:rsidRDefault="000E7535" w:rsidP="00885302">
      <w:pPr>
        <w:tabs>
          <w:tab w:val="left" w:pos="8470"/>
        </w:tabs>
        <w:spacing w:after="0" w:line="240" w:lineRule="auto"/>
        <w:ind w:left="1210" w:right="250" w:hanging="2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•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proofErr w:type="gram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fós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ta,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G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er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proofErr w:type="spell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dia,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 Ma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gá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em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rica e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América do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l.</w:t>
      </w:r>
    </w:p>
    <w:p w:rsidR="00A4366D" w:rsidRPr="00BD5FA0" w:rsidRDefault="00A4366D" w:rsidP="00885302">
      <w:pPr>
        <w:tabs>
          <w:tab w:val="left" w:pos="8470"/>
        </w:tabs>
        <w:spacing w:before="4" w:after="0" w:line="110" w:lineRule="exact"/>
        <w:ind w:left="550" w:right="250" w:firstLine="440"/>
        <w:rPr>
          <w:rFonts w:ascii="Calibri" w:hAnsi="Calibri" w:cs="Calibri"/>
          <w:sz w:val="11"/>
          <w:szCs w:val="11"/>
          <w:lang w:val="pt-PT"/>
        </w:rPr>
      </w:pPr>
    </w:p>
    <w:p w:rsidR="00A4366D" w:rsidRPr="00BD5FA0" w:rsidRDefault="000E7535" w:rsidP="00885302">
      <w:pPr>
        <w:tabs>
          <w:tab w:val="left" w:pos="8470"/>
        </w:tabs>
        <w:spacing w:after="0" w:line="253" w:lineRule="auto"/>
        <w:ind w:left="550" w:right="250" w:firstLine="440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omo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ita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s,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nos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tituem b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à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ão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pé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ies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es, b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idera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s,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A4366D" w:rsidRPr="00BD5FA0" w:rsidRDefault="000E7535" w:rsidP="00885302">
      <w:pPr>
        <w:tabs>
          <w:tab w:val="left" w:pos="8470"/>
        </w:tabs>
        <w:spacing w:after="0" w:line="253" w:lineRule="auto"/>
        <w:ind w:left="550" w:right="250" w:firstLine="440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uger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de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—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ix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ou menos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de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rra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rme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—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ig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ação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res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ê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de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ch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oi </w:t>
      </w:r>
      <w:proofErr w:type="spell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proofErr w:type="spell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spell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4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 g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go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uger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tigos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je no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ndo dos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 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ndo 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uele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orrido ab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tí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uos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ta,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ndou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nos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ub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j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s,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à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rra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ndo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A4366D" w:rsidRPr="00BD5FA0" w:rsidRDefault="000E7535" w:rsidP="00885302">
      <w:pPr>
        <w:tabs>
          <w:tab w:val="left" w:pos="8470"/>
        </w:tabs>
        <w:spacing w:after="0" w:line="253" w:lineRule="auto"/>
        <w:ind w:left="550" w:right="250" w:firstLine="440"/>
        <w:jc w:val="both"/>
        <w:rPr>
          <w:rFonts w:ascii="Calibri" w:eastAsia="Myriad Pro Light" w:hAnsi="Calibri" w:cs="Calibri"/>
          <w:sz w:val="20"/>
          <w:szCs w:val="20"/>
          <w:lang w:val="pt-PT"/>
        </w:rPr>
      </w:pPr>
      <w:proofErr w:type="spell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proofErr w:type="spell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W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proofErr w:type="spell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88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3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gram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proofErr w:type="gram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riva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mas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úni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mil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õ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long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s.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devi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mul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tó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ica de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2558FC" w:rsidRDefault="00885302" w:rsidP="002558F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  <w:r>
        <w:rPr>
          <w:rFonts w:ascii="Calibri" w:hAnsi="Calibri" w:cs="Calibri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77184" behindDoc="0" locked="0" layoutInCell="1" allowOverlap="1" wp14:anchorId="76ABD31A" wp14:editId="38CE7AF7">
            <wp:simplePos x="0" y="0"/>
            <wp:positionH relativeFrom="column">
              <wp:posOffset>422220</wp:posOffset>
            </wp:positionH>
            <wp:positionV relativeFrom="paragraph">
              <wp:posOffset>107315</wp:posOffset>
            </wp:positionV>
            <wp:extent cx="4993005" cy="287528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3005" cy="287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558FC" w:rsidRDefault="002558FC" w:rsidP="002558F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558FC" w:rsidRDefault="002558FC" w:rsidP="002558F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558FC" w:rsidRDefault="002558FC" w:rsidP="002558FC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2558FC" w:rsidRDefault="002558FC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</w:p>
    <w:p w:rsidR="002558FC" w:rsidRDefault="002558FC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</w:p>
    <w:p w:rsidR="002558FC" w:rsidRPr="00BD5FA0" w:rsidRDefault="002558FC">
      <w:pPr>
        <w:spacing w:before="28" w:after="0" w:line="240" w:lineRule="auto"/>
        <w:ind w:right="-20"/>
        <w:rPr>
          <w:rFonts w:ascii="Calibri" w:eastAsia="Myriad Pro Light" w:hAnsi="Calibri" w:cs="Calibri"/>
          <w:sz w:val="18"/>
          <w:szCs w:val="18"/>
          <w:lang w:val="pt-PT"/>
        </w:rPr>
      </w:pPr>
    </w:p>
    <w:p w:rsidR="00A4366D" w:rsidRPr="00BD5FA0" w:rsidRDefault="00A4366D">
      <w:pPr>
        <w:spacing w:after="0"/>
        <w:rPr>
          <w:rFonts w:ascii="Calibri" w:hAnsi="Calibri" w:cs="Calibri"/>
          <w:lang w:val="pt-PT"/>
        </w:rPr>
        <w:sectPr w:rsidR="00A4366D" w:rsidRPr="00BD5FA0">
          <w:type w:val="continuous"/>
          <w:pgSz w:w="11920" w:h="15880"/>
          <w:pgMar w:top="800" w:right="640" w:bottom="280" w:left="1660" w:header="720" w:footer="720" w:gutter="0"/>
          <w:cols w:num="2" w:space="720" w:equalWidth="0">
            <w:col w:w="8830" w:space="368"/>
            <w:col w:w="422"/>
          </w:cols>
        </w:sectPr>
      </w:pPr>
    </w:p>
    <w:p w:rsidR="00A4366D" w:rsidRPr="00BD5FA0" w:rsidRDefault="000E7535">
      <w:pPr>
        <w:spacing w:before="2" w:after="0" w:line="160" w:lineRule="exact"/>
        <w:rPr>
          <w:rFonts w:ascii="Calibri" w:hAnsi="Calibri" w:cs="Calibri"/>
          <w:sz w:val="16"/>
          <w:szCs w:val="16"/>
          <w:lang w:val="pt-PT"/>
        </w:rPr>
      </w:pPr>
      <w:r w:rsidRPr="00BD5FA0">
        <w:rPr>
          <w:rFonts w:ascii="Calibri" w:hAnsi="Calibri" w:cs="Calibri"/>
          <w:lang w:val="pt-PT"/>
        </w:rPr>
        <w:lastRenderedPageBreak/>
        <w:br w:type="column"/>
      </w:r>
    </w:p>
    <w:p w:rsidR="00A4366D" w:rsidRPr="00BD5FA0" w:rsidRDefault="000E7535">
      <w:pPr>
        <w:spacing w:after="0" w:line="252" w:lineRule="auto"/>
        <w:ind w:left="397" w:right="299" w:hanging="397"/>
        <w:rPr>
          <w:rFonts w:ascii="Calibri" w:eastAsia="Myriad Pro Light" w:hAnsi="Calibri" w:cs="Calibri"/>
          <w:sz w:val="20"/>
          <w:szCs w:val="20"/>
          <w:lang w:val="pt-PT"/>
        </w:rPr>
      </w:pP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ndo</w:t>
      </w:r>
      <w:proofErr w:type="gram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esca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do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 g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gina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86 e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7 do 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 a era g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ica em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ado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:</w:t>
      </w:r>
    </w:p>
    <w:p w:rsidR="00A4366D" w:rsidRPr="00BD5FA0" w:rsidRDefault="00A4366D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A4366D" w:rsidRPr="00BD5FA0" w:rsidRDefault="000E7535">
      <w:pPr>
        <w:spacing w:after="0" w:line="237" w:lineRule="exact"/>
        <w:ind w:left="397" w:right="-20"/>
        <w:rPr>
          <w:rFonts w:ascii="Calibri" w:eastAsia="Myriad Pro Light" w:hAnsi="Calibri" w:cs="Calibri"/>
          <w:sz w:val="20"/>
          <w:szCs w:val="20"/>
          <w:lang w:val="pt-PT"/>
        </w:rPr>
      </w:pPr>
      <w:proofErr w:type="gram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proofErr w:type="gram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proofErr w:type="spell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spell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onde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z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ado o </w:t>
      </w:r>
      <w:proofErr w:type="spellStart"/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yst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ros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saur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proofErr w:type="spell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;</w:t>
      </w:r>
    </w:p>
    <w:p w:rsidR="00A4366D" w:rsidRPr="00BD5FA0" w:rsidRDefault="00A4366D">
      <w:pPr>
        <w:spacing w:after="0"/>
        <w:rPr>
          <w:rFonts w:ascii="Calibri" w:hAnsi="Calibri" w:cs="Calibri"/>
          <w:lang w:val="pt-PT"/>
        </w:rPr>
        <w:sectPr w:rsidR="00A4366D" w:rsidRPr="00BD5FA0">
          <w:pgSz w:w="11920" w:h="15880"/>
          <w:pgMar w:top="800" w:right="1680" w:bottom="280" w:left="620" w:header="720" w:footer="720" w:gutter="0"/>
          <w:cols w:num="2" w:space="720" w:equalWidth="0">
            <w:col w:w="383" w:space="811"/>
            <w:col w:w="8426"/>
          </w:cols>
        </w:sect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A4366D" w:rsidRPr="00BD5FA0" w:rsidRDefault="000E7535">
      <w:pPr>
        <w:spacing w:before="24" w:after="0" w:line="237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D5FA0">
        <w:rPr>
          <w:rFonts w:ascii="Calibri" w:hAnsi="Calibri" w:cs="Calibri"/>
        </w:rPr>
        <w:pict>
          <v:group id="_x0000_s1073" style="position:absolute;left:0;text-align:left;margin-left:124.7pt;margin-top:-7.5pt;width:385.5pt;height:.1pt;z-index:-251665920;mso-position-horizontal-relative:page" coordorigin="2494,-150" coordsize="7710,2">
            <v:shape id="_x0000_s1074" style="position:absolute;left:2494;top:-150;width:7710;height:2" coordorigin="2494,-150" coordsize="7710,0" path="m2494,-150r7711,e" filled="f" strokecolor="#808285" strokeweight=".5pt">
              <v:path arrowok="t"/>
            </v:shape>
            <w10:wrap anchorx="page"/>
          </v:group>
        </w:pict>
      </w:r>
      <w:proofErr w:type="gram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)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</w:t>
      </w:r>
      <w:proofErr w:type="gram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enos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 onde se en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de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G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os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" w:hAnsi="Calibri" w:cs="Calibri"/>
          <w:i/>
          <w:color w:val="231F20"/>
          <w:sz w:val="20"/>
          <w:szCs w:val="20"/>
          <w:lang w:val="pt-PT"/>
        </w:rPr>
        <w:t>is</w:t>
      </w:r>
      <w:proofErr w:type="spell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before="5" w:after="0" w:line="260" w:lineRule="exact"/>
        <w:rPr>
          <w:rFonts w:ascii="Calibri" w:hAnsi="Calibri" w:cs="Calibri"/>
          <w:sz w:val="26"/>
          <w:szCs w:val="26"/>
          <w:lang w:val="pt-PT"/>
        </w:rPr>
      </w:pPr>
    </w:p>
    <w:p w:rsidR="00A4366D" w:rsidRPr="00BD5FA0" w:rsidRDefault="000E7535">
      <w:pPr>
        <w:spacing w:before="24" w:after="0" w:line="240" w:lineRule="auto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D5FA0">
        <w:rPr>
          <w:rFonts w:ascii="Calibri" w:hAnsi="Calibri" w:cs="Calibri"/>
        </w:rPr>
        <w:pict>
          <v:group id="_x0000_s1070" style="position:absolute;left:0;text-align:left;margin-left:124.7pt;margin-top:-7.5pt;width:385.5pt;height:.1pt;z-index:-251664896;mso-position-horizontal-relative:page" coordorigin="2494,-150" coordsize="7710,2">
            <v:shape id="_x0000_s1071" style="position:absolute;left:2494;top:-150;width:7710;height:2" coordorigin="2494,-150" coordsize="7710,0" path="m2494,-150r7711,e" filled="f" strokecolor="#808285" strokeweight=".5pt">
              <v:path arrowok="t"/>
            </v:shape>
            <w10:wrap anchorx="page"/>
          </v:group>
        </w:pic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2 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-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no 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 de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 em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0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0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se nos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ados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tados,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mul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(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)</w:t>
      </w:r>
    </w:p>
    <w:p w:rsidR="00A4366D" w:rsidRPr="00BD5FA0" w:rsidRDefault="000E7535">
      <w:pPr>
        <w:spacing w:before="13" w:after="0" w:line="229" w:lineRule="exact"/>
        <w:ind w:left="1591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D5FA0">
        <w:rPr>
          <w:rFonts w:ascii="Calibri" w:hAnsi="Calibri" w:cs="Calibri"/>
        </w:rPr>
        <w:pict>
          <v:group id="_x0000_s1068" style="position:absolute;left:0;text-align:left;margin-left:110.55pt;margin-top:27.9pt;width:399.7pt;height:.1pt;z-index:-251663872;mso-position-horizontal-relative:page" coordorigin="2211,558" coordsize="7994,2">
            <v:shape id="_x0000_s1069" style="position:absolute;left:2211;top:558;width:7994;height:2" coordorigin="2211,558" coordsize="7994,0" path="m2211,558r7994,e" filled="f" strokecolor="#808285" strokeweight=".5pt">
              <v:path arrowok="t"/>
            </v:shape>
            <w10:wrap anchorx="page"/>
          </v:group>
        </w:pict>
      </w:r>
      <w:proofErr w:type="gram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proofErr w:type="gram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oblema de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açã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</w:p>
    <w:p w:rsidR="00A4366D" w:rsidRPr="00BD5FA0" w:rsidRDefault="00A4366D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0E7535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D5FA0">
        <w:rPr>
          <w:rFonts w:ascii="Calibri" w:hAnsi="Calibri" w:cs="Calibri"/>
        </w:rPr>
        <w:pict>
          <v:group id="_x0000_s1066" style="position:absolute;left:0;text-align:left;margin-left:110.55pt;margin-top:-31.35pt;width:399.7pt;height:.1pt;z-index:-251662848;mso-position-horizontal-relative:page" coordorigin="2211,-627" coordsize="7994,2">
            <v:shape id="_x0000_s1067" style="position:absolute;left:2211;top:-627;width:7994;height:2" coordorigin="2211,-627" coordsize="7994,0" path="m2211,-627r7994,e" filled="f" strokecolor="#808285" strokeweight=".5pt">
              <v:path arrowok="t"/>
            </v:shape>
            <w10:wrap anchorx="page"/>
          </v:group>
        </w:pict>
      </w:r>
      <w:r w:rsidRPr="00BD5FA0">
        <w:rPr>
          <w:rFonts w:ascii="Calibri" w:hAnsi="Calibri" w:cs="Calibri"/>
        </w:rPr>
        <w:pict>
          <v:group id="_x0000_s1064" style="position:absolute;left:0;text-align:left;margin-left:110.55pt;margin-top:-13.15pt;width:399.7pt;height:.1pt;z-index:-251661824;mso-position-horizontal-relative:page" coordorigin="2211,-263" coordsize="7994,2">
            <v:shape id="_x0000_s1065" style="position:absolute;left:2211;top:-263;width:7994;height:2" coordorigin="2211,-263" coordsize="7994,0" path="m2211,-263r7994,e" filled="f" strokecolor="#808285" strokeweight=".5pt">
              <v:path arrowok="t"/>
            </v:shape>
            <w10:wrap anchorx="page"/>
          </v:group>
        </w:pict>
      </w:r>
      <w:r w:rsidRPr="00BD5FA0">
        <w:rPr>
          <w:rFonts w:ascii="Calibri" w:hAnsi="Calibri" w:cs="Calibri"/>
        </w:rPr>
        <w:pict>
          <v:group id="_x0000_s1062" style="position:absolute;left:0;text-align:left;margin-left:110.55pt;margin-top:28.85pt;width:399.7pt;height:.1pt;z-index:-251660800;mso-position-horizontal-relative:page" coordorigin="2211,577" coordsize="7994,2">
            <v:shape id="_x0000_s1063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3 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al</w:t>
      </w:r>
      <w:proofErr w:type="gram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oi 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ese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</w:t>
      </w:r>
      <w:proofErr w:type="spell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proofErr w:type="spell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spell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A4366D" w:rsidRPr="00BD5FA0" w:rsidRDefault="00A4366D">
      <w:pPr>
        <w:spacing w:before="2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0E7535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D5FA0">
        <w:rPr>
          <w:rFonts w:ascii="Calibri" w:hAnsi="Calibri" w:cs="Calibri"/>
        </w:rPr>
        <w:pict>
          <v:group id="_x0000_s1060" style="position:absolute;left:0;text-align:left;margin-left:110.55pt;margin-top:-13.15pt;width:399.7pt;height:.1pt;z-index:-251659776;mso-position-horizontal-relative:page" coordorigin="2211,-263" coordsize="7994,2">
            <v:shape id="_x0000_s1061" style="position:absolute;left:2211;top:-263;width:7994;height:2" coordorigin="2211,-263" coordsize="7994,0" path="m2211,-263r7994,e" filled="f" strokecolor="#808285" strokeweight=".5pt">
              <v:path arrowok="t"/>
            </v:shape>
            <w10:wrap anchorx="page"/>
          </v:group>
        </w:pict>
      </w:r>
      <w:r w:rsidRPr="00BD5FA0">
        <w:rPr>
          <w:rFonts w:ascii="Calibri" w:hAnsi="Calibri" w:cs="Calibri"/>
        </w:rPr>
        <w:pict>
          <v:group id="_x0000_s1058" style="position:absolute;left:0;text-align:left;margin-left:110.55pt;margin-top:28.85pt;width:399.7pt;height:.1pt;z-index:-251658752;mso-position-horizontal-relative:page" coordorigin="2211,577" coordsize="7994,2">
            <v:shape id="_x0000_s1059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4 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al</w:t>
      </w:r>
      <w:proofErr w:type="gram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oi 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hi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ese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or </w:t>
      </w:r>
      <w:proofErr w:type="spell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W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gene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proofErr w:type="spell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A4366D" w:rsidRPr="00BD5FA0" w:rsidRDefault="00A4366D">
      <w:pPr>
        <w:spacing w:before="2" w:after="0" w:line="140" w:lineRule="exact"/>
        <w:rPr>
          <w:rFonts w:ascii="Calibri" w:hAnsi="Calibri" w:cs="Calibri"/>
          <w:sz w:val="14"/>
          <w:szCs w:val="14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0E7535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D5FA0">
        <w:rPr>
          <w:rFonts w:ascii="Calibri" w:hAnsi="Calibri" w:cs="Calibri"/>
        </w:rPr>
        <w:pict>
          <v:group id="_x0000_s1056" style="position:absolute;left:0;text-align:left;margin-left:110.55pt;margin-top:-13.15pt;width:399.7pt;height:.1pt;z-index:-251657728;mso-position-horizontal-relative:page" coordorigin="2211,-263" coordsize="7994,2">
            <v:shape id="_x0000_s1057" style="position:absolute;left:2211;top:-263;width:7994;height:2" coordorigin="2211,-263" coordsize="7994,0" path="m2211,-263r7994,e" filled="f" strokecolor="#808285" strokeweight=".5pt">
              <v:path arrowok="t"/>
            </v:shape>
            <w10:wrap anchorx="page"/>
          </v:group>
        </w:pict>
      </w:r>
      <w:r w:rsidRPr="00BD5FA0">
        <w:rPr>
          <w:rFonts w:ascii="Calibri" w:hAnsi="Calibri" w:cs="Calibri"/>
        </w:rPr>
        <w:pict>
          <v:group id="_x0000_s1054" style="position:absolute;left:0;text-align:left;margin-left:110.55pt;margin-top:28.85pt;width:399.7pt;height:.1pt;z-index:-251656704;mso-position-horizontal-relative:page" coordorigin="2211,577" coordsize="7994,2">
            <v:shape id="_x0000_s1055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5 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proofErr w:type="gram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ue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os se b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W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gener</w:t>
      </w:r>
      <w:proofErr w:type="spell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ra de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nder 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A4366D" w:rsidRPr="00BD5FA0" w:rsidRDefault="00A4366D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0E7535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D5FA0">
        <w:rPr>
          <w:rFonts w:ascii="Calibri" w:hAnsi="Calibri" w:cs="Calibri"/>
        </w:rPr>
        <w:pict>
          <v:group id="_x0000_s1052" style="position:absolute;left:0;text-align:left;margin-left:110.55pt;margin-top:-31.35pt;width:399.7pt;height:.1pt;z-index:-251655680;mso-position-horizontal-relative:page" coordorigin="2211,-627" coordsize="7994,2">
            <v:shape id="_x0000_s1053" style="position:absolute;left:2211;top:-627;width:7994;height:2" coordorigin="2211,-627" coordsize="7994,0" path="m2211,-627r7994,e" filled="f" strokecolor="#808285" strokeweight=".5pt">
              <v:path arrowok="t"/>
            </v:shape>
            <w10:wrap anchorx="page"/>
          </v:group>
        </w:pict>
      </w:r>
      <w:r w:rsidRPr="00BD5FA0">
        <w:rPr>
          <w:rFonts w:ascii="Calibri" w:hAnsi="Calibri" w:cs="Calibri"/>
        </w:rPr>
        <w:pict>
          <v:group id="_x0000_s1050" style="position:absolute;left:0;text-align:left;margin-left:110.55pt;margin-top:-13.15pt;width:399.7pt;height:.1pt;z-index:-251654656;mso-position-horizontal-relative:page" coordorigin="2211,-263" coordsize="7994,2">
            <v:shape id="_x0000_s1051" style="position:absolute;left:2211;top:-263;width:7994;height:2" coordorigin="2211,-263" coordsize="7994,0" path="m2211,-263r7994,e" filled="f" strokecolor="#808285" strokeweight=".5pt">
              <v:path arrowok="t"/>
            </v:shape>
            <w10:wrap anchorx="page"/>
          </v:group>
        </w:pict>
      </w:r>
      <w:r w:rsidRPr="00BD5FA0">
        <w:rPr>
          <w:rFonts w:ascii="Calibri" w:hAnsi="Calibri" w:cs="Calibri"/>
        </w:rPr>
        <w:pict>
          <v:group id="_x0000_s1048" style="position:absolute;left:0;text-align:left;margin-left:110.55pt;margin-top:28.85pt;width:399.7pt;height:.1pt;z-index:-251653632;mso-position-horizontal-relative:page" coordorigin="2211,577" coordsize="7994,2">
            <v:shape id="_x0000_s1049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6 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ndo</w:t>
      </w:r>
      <w:proofErr w:type="gram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a id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de </w:t>
      </w:r>
      <w:proofErr w:type="spell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proofErr w:type="spell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 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mos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uge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 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ra a </w:t>
      </w:r>
      <w:proofErr w:type="spell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proofErr w:type="spell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ação do 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neta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A4366D" w:rsidRPr="00BD5FA0" w:rsidRDefault="00A4366D">
      <w:pPr>
        <w:spacing w:before="6" w:after="0" w:line="100" w:lineRule="exact"/>
        <w:rPr>
          <w:rFonts w:ascii="Calibri" w:hAnsi="Calibri" w:cs="Calibri"/>
          <w:sz w:val="10"/>
          <w:szCs w:val="1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0E7535">
      <w:pPr>
        <w:spacing w:before="24"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D5FA0">
        <w:rPr>
          <w:rFonts w:ascii="Calibri" w:hAnsi="Calibri" w:cs="Calibri"/>
        </w:rPr>
        <w:pict>
          <v:group id="_x0000_s1046" style="position:absolute;left:0;text-align:left;margin-left:110.55pt;margin-top:-31.35pt;width:399.7pt;height:.1pt;z-index:-251652608;mso-position-horizontal-relative:page" coordorigin="2211,-627" coordsize="7994,2">
            <v:shape id="_x0000_s1047" style="position:absolute;left:2211;top:-627;width:7994;height:2" coordorigin="2211,-627" coordsize="7994,0" path="m2211,-627r7994,e" filled="f" strokecolor="#808285" strokeweight=".5pt">
              <v:path arrowok="t"/>
            </v:shape>
            <w10:wrap anchorx="page"/>
          </v:group>
        </w:pict>
      </w:r>
      <w:r w:rsidRPr="00BD5FA0">
        <w:rPr>
          <w:rFonts w:ascii="Calibri" w:hAnsi="Calibri" w:cs="Calibri"/>
        </w:rPr>
        <w:pict>
          <v:group id="_x0000_s1044" style="position:absolute;left:0;text-align:left;margin-left:110.55pt;margin-top:-13.15pt;width:399.7pt;height:.1pt;z-index:-251651584;mso-position-horizontal-relative:page" coordorigin="2211,-263" coordsize="7994,2">
            <v:shape id="_x0000_s1045" style="position:absolute;left:2211;top:-263;width:7994;height:2" coordorigin="2211,-263" coordsize="7994,0" path="m2211,-263r7994,e" filled="f" strokecolor="#808285" strokeweight=".5pt">
              <v:path arrowok="t"/>
            </v:shape>
            <w10:wrap anchorx="page"/>
          </v:group>
        </w:pict>
      </w:r>
      <w:r w:rsidRPr="00BD5FA0">
        <w:rPr>
          <w:rFonts w:ascii="Calibri" w:hAnsi="Calibri" w:cs="Calibri"/>
        </w:rPr>
        <w:pict>
          <v:group id="_x0000_s1042" style="position:absolute;left:0;text-align:left;margin-left:110.55pt;margin-top:28.85pt;width:399.7pt;height:.1pt;z-index:-251650560;mso-position-horizontal-relative:page" coordorigin="2211,577" coordsize="7994,2">
            <v:shape id="_x0000_s1043" style="position:absolute;left:2211;top:577;width:7994;height:2" coordorigin="2211,577" coordsize="7994,0" path="m2211,577r7994,e" filled="f" strokecolor="#808285" strokeweight=".5pt">
              <v:path arrowok="t"/>
            </v:shape>
            <w10:wrap anchorx="page"/>
          </v:group>
        </w:pic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7 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proofErr w:type="gram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ue 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 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ve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gem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xp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icação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ção </w:t>
      </w:r>
      <w:proofErr w:type="spell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l</w:t>
      </w:r>
      <w:proofErr w:type="spell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dos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before="17" w:after="0" w:line="280" w:lineRule="exact"/>
        <w:rPr>
          <w:rFonts w:ascii="Calibri" w:hAnsi="Calibri" w:cs="Calibri"/>
          <w:sz w:val="28"/>
          <w:szCs w:val="28"/>
          <w:lang w:val="pt-PT"/>
        </w:rPr>
      </w:pPr>
    </w:p>
    <w:p w:rsidR="00A4366D" w:rsidRPr="00BD5FA0" w:rsidRDefault="000E7535">
      <w:pPr>
        <w:tabs>
          <w:tab w:val="left" w:pos="1180"/>
        </w:tabs>
        <w:spacing w:before="23" w:after="0" w:line="245" w:lineRule="auto"/>
        <w:ind w:left="1194" w:right="184" w:hanging="337"/>
        <w:rPr>
          <w:rFonts w:ascii="Calibri" w:eastAsia="Myriad Pro Light" w:hAnsi="Calibri" w:cs="Calibri"/>
          <w:sz w:val="20"/>
          <w:szCs w:val="20"/>
          <w:lang w:val="pt-PT"/>
        </w:rPr>
      </w:pPr>
      <w:r w:rsidRPr="00BD5FA0">
        <w:rPr>
          <w:rFonts w:ascii="Calibri" w:hAnsi="Calibri" w:cs="Calibri"/>
        </w:rPr>
        <w:pict>
          <v:group id="_x0000_s1040" style="position:absolute;left:0;text-align:left;margin-left:110.55pt;margin-top:-30.9pt;width:399.7pt;height:.1pt;z-index:-251649536;mso-position-horizontal-relative:page" coordorigin="2211,-618" coordsize="7994,2">
            <v:shape id="_x0000_s1041" style="position:absolute;left:2211;top:-618;width:7994;height:2" coordorigin="2211,-618" coordsize="7994,0" path="m2211,-618r7994,e" filled="f" strokecolor="#808285" strokeweight=".5pt">
              <v:path arrowok="t"/>
            </v:shape>
            <w10:wrap anchorx="page"/>
          </v:group>
        </w:pict>
      </w:r>
      <w:r w:rsidRPr="00BD5FA0">
        <w:rPr>
          <w:rFonts w:ascii="Calibri" w:hAnsi="Calibri" w:cs="Calibri"/>
        </w:rPr>
        <w:pict>
          <v:group id="_x0000_s1038" style="position:absolute;left:0;text-align:left;margin-left:110.55pt;margin-top:-12.7pt;width:399.7pt;height:.1pt;z-index:-251648512;mso-position-horizontal-relative:page" coordorigin="2211,-254" coordsize="7994,2">
            <v:shape id="_x0000_s1039" style="position:absolute;left:2211;top:-254;width:7994;height:2" coordorigin="2211,-254" coordsize="7994,0" path="m2211,-254r7994,e" filled="f" strokecolor="#808285" strokeweight=".5pt">
              <v:path arrowok="t"/>
            </v:shape>
            <w10:wrap anchorx="page"/>
          </v:group>
        </w:pict>
      </w:r>
      <w:r w:rsidRPr="00BD5FA0">
        <w:rPr>
          <w:rFonts w:ascii="Calibri" w:hAnsi="Calibri" w:cs="Calibri"/>
        </w:rPr>
        <w:pict>
          <v:group id="_x0000_s1036" style="position:absolute;left:0;text-align:left;margin-left:70.85pt;margin-top:2.05pt;width:11.35pt;height:11.35pt;z-index:-251647488;mso-position-horizontal-relative:page" coordorigin="1417,41" coordsize="227,227">
            <v:shape id="_x0000_s1037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Pr="00BD5FA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>2</w:t>
      </w:r>
      <w:r w:rsidRPr="00BD5FA0">
        <w:rPr>
          <w:rFonts w:ascii="Calibri" w:eastAsia="Myriad Pro Light" w:hAnsi="Calibri" w:cs="Calibri"/>
          <w:color w:val="FFFFFF"/>
          <w:sz w:val="20"/>
          <w:szCs w:val="20"/>
          <w:lang w:val="pt-PT"/>
        </w:rPr>
        <w:tab/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Em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1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9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8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proofErr w:type="spell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Cham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b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rli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proofErr w:type="spell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 um g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ól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go ameri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,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fez o 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guinte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omen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ári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: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«S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 acr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armos na hi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ó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ese de </w:t>
      </w:r>
      <w:proofErr w:type="spell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W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gene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proofErr w:type="spell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ríamos de esqu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er 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do o que foi aprendido nos últimos se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anos e 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çar tudo de 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ovo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»</w:t>
      </w:r>
    </w:p>
    <w:p w:rsidR="00A4366D" w:rsidRPr="00BD5FA0" w:rsidRDefault="00A4366D">
      <w:pPr>
        <w:spacing w:before="3" w:after="0" w:line="110" w:lineRule="exact"/>
        <w:rPr>
          <w:rFonts w:ascii="Calibri" w:hAnsi="Calibri" w:cs="Calibri"/>
          <w:sz w:val="11"/>
          <w:szCs w:val="11"/>
          <w:lang w:val="pt-PT"/>
        </w:rPr>
      </w:pPr>
    </w:p>
    <w:p w:rsidR="00A4366D" w:rsidRPr="00BD5FA0" w:rsidRDefault="000E7535">
      <w:pPr>
        <w:spacing w:after="0" w:line="237" w:lineRule="exact"/>
        <w:ind w:left="1194" w:right="-20"/>
        <w:rPr>
          <w:rFonts w:ascii="Calibri" w:eastAsia="Myriad Pro Light" w:hAnsi="Calibri" w:cs="Calibri"/>
          <w:sz w:val="20"/>
          <w:szCs w:val="20"/>
          <w:lang w:val="pt-PT"/>
        </w:rPr>
      </w:pPr>
      <w:r w:rsidRPr="00BD5FA0">
        <w:rPr>
          <w:rFonts w:ascii="Calibri" w:hAnsi="Calibri" w:cs="Calibri"/>
        </w:rPr>
        <w:pict>
          <v:group id="_x0000_s1034" style="position:absolute;left:0;text-align:left;margin-left:110.55pt;margin-top:27.65pt;width:399.7pt;height:.1pt;z-index:-251646464;mso-position-horizontal-relative:page" coordorigin="2211,553" coordsize="7994,2">
            <v:shape id="_x0000_s1035" style="position:absolute;left:2211;top:553;width:7994;height:2" coordorigin="2211,553" coordsize="7994,0" path="m2211,553r7994,e" filled="f" strokecolor="#808285" strokeweight=".5pt">
              <v:path arrowok="t"/>
            </v:shape>
            <w10:wrap anchorx="page"/>
          </v:group>
        </w:pict>
      </w:r>
      <w:r w:rsidRPr="00BD5FA0">
        <w:rPr>
          <w:rFonts w:ascii="Calibri" w:hAnsi="Calibri" w:cs="Calibri"/>
        </w:rPr>
        <w:pict>
          <v:group id="_x0000_s1032" style="position:absolute;left:0;text-align:left;margin-left:110.55pt;margin-top:45.8pt;width:399.7pt;height:.1pt;z-index:-251645440;mso-position-horizontal-relative:page" coordorigin="2211,916" coordsize="7994,2">
            <v:shape id="_x0000_s1033" style="position:absolute;left:2211;top:916;width:7994;height:2" coordorigin="2211,916" coordsize="7994,0" path="m2211,916r7994,e" filled="f" strokecolor="#808285" strokeweight=".5pt">
              <v:path arrowok="t"/>
            </v:shape>
            <w10:wrap anchorx="page"/>
          </v:group>
        </w:pic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2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.</w:t>
      </w:r>
      <w:proofErr w:type="gram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1 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proofErr w:type="gram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ã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,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qua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l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rá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ido a </w:t>
      </w:r>
      <w:proofErr w:type="spell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ação</w:t>
      </w:r>
      <w:proofErr w:type="spell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d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ade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n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í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f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ca p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ra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co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m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</w:t>
      </w:r>
      <w:proofErr w:type="spellStart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W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gener</w:t>
      </w:r>
      <w:proofErr w:type="spellEnd"/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 e 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s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u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 xml:space="preserve">a 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t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e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o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r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i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a</w:t>
      </w:r>
      <w:r w:rsidRPr="00BD5FA0">
        <w:rPr>
          <w:rFonts w:ascii="Calibri" w:eastAsia="Myriad Pro Light" w:hAnsi="Calibri" w:cs="Calibri"/>
          <w:color w:val="231F20"/>
          <w:sz w:val="20"/>
          <w:szCs w:val="20"/>
          <w:lang w:val="pt-PT"/>
        </w:rPr>
        <w:t>?</w:t>
      </w: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after="0" w:line="200" w:lineRule="exact"/>
        <w:rPr>
          <w:rFonts w:ascii="Calibri" w:hAnsi="Calibri" w:cs="Calibri"/>
          <w:sz w:val="20"/>
          <w:szCs w:val="20"/>
          <w:lang w:val="pt-PT"/>
        </w:rPr>
      </w:pPr>
    </w:p>
    <w:p w:rsidR="00A4366D" w:rsidRPr="00BD5FA0" w:rsidRDefault="00A4366D">
      <w:pPr>
        <w:spacing w:before="18" w:after="0" w:line="240" w:lineRule="exact"/>
        <w:rPr>
          <w:rFonts w:ascii="Calibri" w:hAnsi="Calibri" w:cs="Calibri"/>
          <w:sz w:val="24"/>
          <w:szCs w:val="24"/>
          <w:lang w:val="pt-PT"/>
        </w:rPr>
      </w:pPr>
    </w:p>
    <w:p w:rsidR="00A4366D" w:rsidRPr="00BD5FA0" w:rsidRDefault="000E7535">
      <w:pPr>
        <w:tabs>
          <w:tab w:val="left" w:pos="780"/>
        </w:tabs>
        <w:spacing w:before="28" w:after="0" w:line="240" w:lineRule="auto"/>
        <w:ind w:left="147" w:right="-20"/>
        <w:rPr>
          <w:rFonts w:ascii="Calibri" w:eastAsia="Myriad Pro Light" w:hAnsi="Calibri" w:cs="Calibri"/>
          <w:sz w:val="13"/>
          <w:szCs w:val="13"/>
          <w:lang w:val="pt-PT"/>
        </w:rPr>
      </w:pPr>
      <w:r w:rsidRPr="00BD5FA0">
        <w:rPr>
          <w:rFonts w:ascii="Calibri" w:hAnsi="Calibri" w:cs="Calibri"/>
        </w:rPr>
        <w:pict>
          <v:group id="_x0000_s1028" style="position:absolute;left:0;text-align:left;margin-left:110.55pt;margin-top:-50.75pt;width:399.7pt;height:.1pt;z-index:-251644416;mso-position-horizontal-relative:page" coordorigin="2211,-1015" coordsize="7994,2">
            <v:shape id="_x0000_s1029" style="position:absolute;left:2211;top:-1015;width:7994;height:2" coordorigin="2211,-1015" coordsize="7994,0" path="m2211,-1015r7994,e" filled="f" strokecolor="#808285" strokeweight=".5pt">
              <v:path arrowok="t"/>
            </v:shape>
            <w10:wrap anchorx="page"/>
          </v:group>
        </w:pict>
      </w:r>
      <w:r w:rsidRPr="00BD5FA0">
        <w:rPr>
          <w:rFonts w:ascii="Calibri" w:hAnsi="Calibri" w:cs="Calibri"/>
        </w:rPr>
        <w:pict>
          <v:group id="_x0000_s1026" style="position:absolute;left:0;text-align:left;margin-left:110.55pt;margin-top:-32.55pt;width:399.7pt;height:.1pt;z-index:-251643392;mso-position-horizontal-relative:page" coordorigin="2211,-651" coordsize="7994,2">
            <v:shape id="_x0000_s1027" style="position:absolute;left:2211;top:-651;width:7994;height:2" coordorigin="2211,-651" coordsize="7994,0" path="m2211,-651r7994,e" filled="f" strokecolor="#808285" strokeweight=".5pt">
              <v:path arrowok="t"/>
            </v:shape>
            <w10:wrap anchorx="page"/>
          </v:group>
        </w:pict>
      </w:r>
      <w:r w:rsidRPr="00BD5FA0">
        <w:rPr>
          <w:rFonts w:ascii="Calibri" w:eastAsia="Myriad Pro Light" w:hAnsi="Calibri" w:cs="Calibri"/>
          <w:color w:val="231F20"/>
          <w:sz w:val="18"/>
          <w:szCs w:val="18"/>
          <w:lang w:val="pt-PT"/>
        </w:rPr>
        <w:tab/>
      </w:r>
      <w:bookmarkStart w:id="0" w:name="_GoBack"/>
      <w:bookmarkEnd w:id="0"/>
    </w:p>
    <w:sectPr w:rsidR="00A4366D" w:rsidRPr="00BD5FA0">
      <w:type w:val="continuous"/>
      <w:pgSz w:w="11920" w:h="15880"/>
      <w:pgMar w:top="800" w:right="168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4366D"/>
    <w:rsid w:val="000E7535"/>
    <w:rsid w:val="002558FC"/>
    <w:rsid w:val="002618D6"/>
    <w:rsid w:val="007545F0"/>
    <w:rsid w:val="00885302"/>
    <w:rsid w:val="00A4366D"/>
    <w:rsid w:val="00BD5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cter"/>
    <w:uiPriority w:val="99"/>
    <w:semiHidden/>
    <w:unhideWhenUsed/>
    <w:rsid w:val="002618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2618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nteirom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24565908-7D3E-4F70-9482-29DB351C8029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43</TotalTime>
  <Pages>2</Pages>
  <Words>502</Words>
  <Characters>2713</Characters>
  <Application>Microsoft Office Word</Application>
  <DocSecurity>0</DocSecurity>
  <Lines>22</Lines>
  <Paragraphs>6</Paragraphs>
  <ScaleCrop>false</ScaleCrop>
  <Company/>
  <LinksUpToDate>false</LinksUpToDate>
  <CharactersWithSpaces>3209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354645 001-016.indd</dc:title>
  <cp:lastModifiedBy>Maria Amélia Dória</cp:lastModifiedBy>
  <cp:revision>7</cp:revision>
  <dcterms:created xsi:type="dcterms:W3CDTF">2013-01-22T16:02:00Z</dcterms:created>
  <dcterms:modified xsi:type="dcterms:W3CDTF">2013-01-22T16:45:00Z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2013-01-22T00:00:00Z</vt:filetime>
  </property>
  <property fmtid="{D5CDD505-2E9C-101B-9397-08002B2CF9AE}" pid="3" name="LastSaved">
    <vt:filetime>2013-01-22T00:00:00Z</vt:filetime>
  </property>
</Properties>
</file>