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B81" w:rsidRPr="00C745C1" w:rsidRDefault="007C7B81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7C7B81" w:rsidRPr="00C745C1" w:rsidRDefault="00377DBD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C745C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AMPLIAÇÃO </w:t>
      </w:r>
      <w:proofErr w:type="gramStart"/>
      <w:r w:rsidRPr="00C745C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10  Sismos</w:t>
      </w:r>
      <w:proofErr w:type="gramEnd"/>
    </w:p>
    <w:p w:rsidR="007C7B81" w:rsidRPr="00C745C1" w:rsidRDefault="00BF7A6E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0768" behindDoc="0" locked="0" layoutInCell="1" allowOverlap="1" wp14:anchorId="2283F647" wp14:editId="3B8BB92A">
            <wp:simplePos x="0" y="0"/>
            <wp:positionH relativeFrom="column">
              <wp:posOffset>5354320</wp:posOffset>
            </wp:positionH>
            <wp:positionV relativeFrom="paragraph">
              <wp:posOffset>-874395</wp:posOffset>
            </wp:positionV>
            <wp:extent cx="1122680" cy="35623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DBD" w:rsidRPr="00C745C1">
        <w:rPr>
          <w:rFonts w:ascii="Calibri" w:hAnsi="Calibri" w:cs="Calibri"/>
          <w:lang w:val="pt-PT"/>
        </w:rPr>
        <w:br w:type="column"/>
      </w:r>
    </w:p>
    <w:p w:rsidR="007C7B81" w:rsidRPr="00C745C1" w:rsidRDefault="00BF7A6E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80" style="position:absolute;margin-left:85.05pt;margin-top:1.1pt;width:439.35pt;height:25.5pt;z-index:-251677696;mso-position-horizontal-relative:page" coordorigin="1701,22" coordsize="8787,510">
            <v:shape id="_x0000_s1181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8" style="position:absolute;margin-left:85.55pt;margin-top:41.3pt;width:438.35pt;height:24.5pt;z-index:-251676672;mso-position-horizontal-relative:page" coordorigin="1711,826" coordsize="8767,490">
            <v:shape id="_x0000_s1179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7C7B81" w:rsidRPr="00C745C1" w:rsidRDefault="007C7B81">
      <w:pPr>
        <w:spacing w:after="0"/>
        <w:rPr>
          <w:rFonts w:ascii="Calibri" w:hAnsi="Calibri" w:cs="Calibri"/>
          <w:lang w:val="pt-PT"/>
        </w:rPr>
        <w:sectPr w:rsidR="007C7B81" w:rsidRPr="00C745C1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218" w:space="5995"/>
            <w:col w:w="407"/>
          </w:cols>
        </w:sectPr>
      </w:pPr>
      <w:bookmarkStart w:id="0" w:name="_GoBack"/>
      <w:bookmarkEnd w:id="0"/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C7B81" w:rsidRPr="00C745C1" w:rsidRDefault="00377DBD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C745C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C745C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C745C1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C745C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C745C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C745C1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C745C1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377DBD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79744" behindDoc="0" locked="0" layoutInCell="1" allowOverlap="1" wp14:anchorId="522DDE77" wp14:editId="44BC5645">
            <wp:simplePos x="0" y="0"/>
            <wp:positionH relativeFrom="column">
              <wp:posOffset>2308860</wp:posOffset>
            </wp:positionH>
            <wp:positionV relativeFrom="paragraph">
              <wp:posOffset>7620</wp:posOffset>
            </wp:positionV>
            <wp:extent cx="3078000" cy="2052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00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B81" w:rsidRPr="00C745C1" w:rsidRDefault="007C7B81">
      <w:pPr>
        <w:spacing w:after="0"/>
        <w:rPr>
          <w:rFonts w:ascii="Calibri" w:hAnsi="Calibri" w:cs="Calibri"/>
          <w:lang w:val="pt-PT"/>
        </w:rPr>
        <w:sectPr w:rsidR="007C7B81" w:rsidRPr="00C745C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7C7B81" w:rsidRPr="00C745C1" w:rsidRDefault="00BF7A6E" w:rsidP="00C745C1">
      <w:pPr>
        <w:tabs>
          <w:tab w:val="left" w:pos="400"/>
        </w:tabs>
        <w:spacing w:before="23" w:after="0" w:line="245" w:lineRule="auto"/>
        <w:ind w:left="440" w:right="-3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75" style="position:absolute;left:0;text-align:left;margin-left:85.05pt;margin-top:2.05pt;width:11.35pt;height:11.35pt;z-index:-251678720;mso-position-horizontal-relative:page" coordorigin="1701,41" coordsize="227,227">
            <v:shape id="_x0000_s11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Observa o mapa, que apresenta 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enquadramento tectónico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das nove ilhas do Arquipélago dos Açores, marcado pela proximidade ao rifte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médio-atlântico, e analisa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tabela, que fornece alguns dados sobre os sismos que marcaram 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história</w:t>
      </w:r>
      <w:r w:rsid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arquipélago.</w:t>
      </w:r>
    </w:p>
    <w:p w:rsidR="007C7B81" w:rsidRPr="00C745C1" w:rsidRDefault="00377DBD">
      <w:pPr>
        <w:spacing w:before="1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C745C1">
        <w:rPr>
          <w:rFonts w:ascii="Calibri" w:hAnsi="Calibri" w:cs="Calibri"/>
          <w:lang w:val="pt-PT"/>
        </w:rPr>
        <w:br w:type="column"/>
      </w: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Default="007C7B81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Default="00DB292B">
      <w:pPr>
        <w:spacing w:after="0"/>
        <w:rPr>
          <w:rFonts w:ascii="Calibri" w:eastAsia="Frutiger LT Std 55 Roman" w:hAnsi="Calibri" w:cs="Calibri"/>
          <w:b/>
          <w:bCs/>
          <w:color w:val="231F20"/>
          <w:sz w:val="11"/>
          <w:szCs w:val="11"/>
          <w:lang w:val="pt-PT"/>
        </w:rPr>
      </w:pPr>
    </w:p>
    <w:p w:rsidR="00DB292B" w:rsidRPr="00C745C1" w:rsidRDefault="00DB292B">
      <w:pPr>
        <w:spacing w:after="0"/>
        <w:rPr>
          <w:rFonts w:ascii="Calibri" w:hAnsi="Calibri" w:cs="Calibri"/>
          <w:lang w:val="pt-PT"/>
        </w:rPr>
        <w:sectPr w:rsidR="00DB292B" w:rsidRPr="00C745C1">
          <w:type w:val="continuous"/>
          <w:pgSz w:w="11920" w:h="15880"/>
          <w:pgMar w:top="800" w:right="640" w:bottom="280" w:left="1660" w:header="720" w:footer="720" w:gutter="0"/>
          <w:cols w:num="3" w:space="720" w:equalWidth="0">
            <w:col w:w="3671" w:space="202"/>
            <w:col w:w="159" w:space="982"/>
            <w:col w:w="4606"/>
          </w:cols>
        </w:sectPr>
      </w:pPr>
    </w:p>
    <w:p w:rsidR="007C7B81" w:rsidRPr="00C745C1" w:rsidRDefault="00BF7A6E">
      <w:pPr>
        <w:spacing w:before="3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7" type="#_x0000_t75" style="position:absolute;margin-left:104.6pt;margin-top:10.95pt;width:420.05pt;height:414pt;z-index:-251675648;mso-position-horizontal-relative:page">
            <v:imagedata r:id="rId8" o:title=""/>
            <w10:wrap anchorx="page"/>
          </v:shape>
        </w:pict>
      </w:r>
    </w:p>
    <w:p w:rsidR="007C7B81" w:rsidRPr="00C745C1" w:rsidRDefault="007C7B81">
      <w:pPr>
        <w:spacing w:after="0"/>
        <w:rPr>
          <w:rFonts w:ascii="Calibri" w:hAnsi="Calibri" w:cs="Calibri"/>
          <w:lang w:val="pt-PT"/>
        </w:rPr>
        <w:sectPr w:rsidR="007C7B81" w:rsidRPr="00C745C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7C7B81" w:rsidRPr="00C745C1" w:rsidRDefault="00377DBD">
      <w:pPr>
        <w:tabs>
          <w:tab w:val="left" w:pos="2580"/>
        </w:tabs>
        <w:spacing w:before="31" w:after="0" w:line="240" w:lineRule="auto"/>
        <w:ind w:left="986"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C745C1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DATA</w:t>
      </w:r>
      <w:r w:rsidRPr="00C745C1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INTENSIDADE</w:t>
      </w:r>
    </w:p>
    <w:p w:rsidR="007C7B81" w:rsidRPr="00C745C1" w:rsidRDefault="00377DBD">
      <w:pPr>
        <w:tabs>
          <w:tab w:val="left" w:pos="3040"/>
        </w:tabs>
        <w:spacing w:before="97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1522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X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1547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1591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3040"/>
        </w:tabs>
        <w:spacing w:before="98" w:after="0" w:line="240" w:lineRule="auto"/>
        <w:ind w:left="1028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1614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X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30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1717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—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1730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3040"/>
        </w:tabs>
        <w:spacing w:before="98" w:after="0" w:line="240" w:lineRule="auto"/>
        <w:ind w:left="102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1757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X</w:t>
      </w:r>
    </w:p>
    <w:p w:rsidR="007C7B81" w:rsidRPr="00C745C1" w:rsidRDefault="00377DBD">
      <w:pPr>
        <w:tabs>
          <w:tab w:val="left" w:pos="2880"/>
        </w:tabs>
        <w:spacing w:before="98" w:after="0" w:line="240" w:lineRule="auto"/>
        <w:ind w:left="101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1800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VII-VIII</w:t>
      </w:r>
    </w:p>
    <w:p w:rsidR="007C7B81" w:rsidRPr="00C745C1" w:rsidRDefault="00377DBD">
      <w:pPr>
        <w:tabs>
          <w:tab w:val="left" w:pos="2900"/>
        </w:tabs>
        <w:spacing w:before="98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1801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VII-IX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1837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3020"/>
        </w:tabs>
        <w:spacing w:before="98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1841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IX</w:t>
      </w:r>
    </w:p>
    <w:p w:rsidR="007C7B81" w:rsidRPr="00C745C1" w:rsidRDefault="00377DBD">
      <w:pPr>
        <w:tabs>
          <w:tab w:val="left" w:pos="2980"/>
        </w:tabs>
        <w:spacing w:before="98" w:after="0" w:line="240" w:lineRule="auto"/>
        <w:ind w:left="1020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1852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1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1868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—</w:t>
      </w:r>
    </w:p>
    <w:p w:rsidR="007C7B81" w:rsidRPr="00C745C1" w:rsidRDefault="00377DBD">
      <w:pPr>
        <w:tabs>
          <w:tab w:val="left" w:pos="3020"/>
        </w:tabs>
        <w:spacing w:before="98" w:after="0" w:line="240" w:lineRule="auto"/>
        <w:ind w:left="102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1926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IX</w:t>
      </w:r>
    </w:p>
    <w:p w:rsidR="007C7B81" w:rsidRPr="00C745C1" w:rsidRDefault="00377DBD">
      <w:pPr>
        <w:tabs>
          <w:tab w:val="left" w:pos="2980"/>
        </w:tabs>
        <w:spacing w:before="98" w:after="0" w:line="240" w:lineRule="auto"/>
        <w:ind w:left="102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1932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tabs>
          <w:tab w:val="left" w:pos="3020"/>
        </w:tabs>
        <w:spacing w:before="98" w:after="0" w:line="240" w:lineRule="auto"/>
        <w:ind w:left="102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1935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IX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1937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—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1939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—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1950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2980"/>
        </w:tabs>
        <w:spacing w:before="98" w:after="0" w:line="240" w:lineRule="auto"/>
        <w:ind w:left="102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1952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tabs>
          <w:tab w:val="left" w:pos="2880"/>
        </w:tabs>
        <w:spacing w:before="98" w:after="0" w:line="240" w:lineRule="auto"/>
        <w:ind w:left="102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1958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VII-VIII</w:t>
      </w:r>
    </w:p>
    <w:p w:rsidR="007C7B81" w:rsidRPr="00C745C1" w:rsidRDefault="00377DBD">
      <w:pPr>
        <w:tabs>
          <w:tab w:val="left" w:pos="2980"/>
        </w:tabs>
        <w:spacing w:before="98" w:after="0" w:line="240" w:lineRule="auto"/>
        <w:ind w:left="101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1964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tabs>
          <w:tab w:val="left" w:pos="3000"/>
        </w:tabs>
        <w:spacing w:before="98" w:after="0" w:line="240" w:lineRule="auto"/>
        <w:ind w:left="102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1973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</w:t>
      </w:r>
    </w:p>
    <w:p w:rsidR="007C7B81" w:rsidRPr="00C745C1" w:rsidRDefault="00377DBD">
      <w:pPr>
        <w:tabs>
          <w:tab w:val="left" w:pos="2980"/>
        </w:tabs>
        <w:spacing w:before="98" w:after="0" w:line="240" w:lineRule="auto"/>
        <w:ind w:left="1018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1980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tabs>
          <w:tab w:val="left" w:pos="2980"/>
        </w:tabs>
        <w:spacing w:before="98" w:after="0" w:line="206" w:lineRule="exact"/>
        <w:ind w:left="1018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1998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VIII</w:t>
      </w:r>
    </w:p>
    <w:p w:rsidR="007C7B81" w:rsidRPr="00C745C1" w:rsidRDefault="00377DBD">
      <w:pPr>
        <w:spacing w:before="31" w:after="0" w:line="240" w:lineRule="auto"/>
        <w:ind w:left="-33" w:right="-5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C745C1">
        <w:rPr>
          <w:rFonts w:ascii="Calibri" w:hAnsi="Calibri" w:cs="Calibri"/>
          <w:lang w:val="pt-PT"/>
        </w:rPr>
        <w:br w:type="column"/>
      </w:r>
      <w:r w:rsidRPr="00C745C1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MAGNITUDE</w:t>
      </w:r>
    </w:p>
    <w:p w:rsidR="007C7B81" w:rsidRPr="00C745C1" w:rsidRDefault="00377DBD">
      <w:pPr>
        <w:spacing w:before="97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40" w:right="31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6,3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0" w:right="330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7,4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50" w:right="32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7,0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42" w:right="32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5,6</w:t>
      </w:r>
    </w:p>
    <w:p w:rsidR="007C7B81" w:rsidRPr="00C745C1" w:rsidRDefault="00377DBD">
      <w:pPr>
        <w:spacing w:before="98" w:after="0" w:line="240" w:lineRule="auto"/>
        <w:ind w:left="354" w:right="33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</w:t>
      </w:r>
    </w:p>
    <w:p w:rsidR="007C7B81" w:rsidRPr="00C745C1" w:rsidRDefault="00377DBD">
      <w:pPr>
        <w:spacing w:before="98" w:after="0" w:line="240" w:lineRule="auto"/>
        <w:ind w:left="340" w:right="31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4,8</w:t>
      </w:r>
    </w:p>
    <w:p w:rsidR="007C7B81" w:rsidRPr="00C745C1" w:rsidRDefault="00377DBD">
      <w:pPr>
        <w:spacing w:before="98" w:after="0" w:line="240" w:lineRule="auto"/>
        <w:ind w:left="342" w:right="322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5,5</w:t>
      </w:r>
    </w:p>
    <w:p w:rsidR="007C7B81" w:rsidRPr="00C745C1" w:rsidRDefault="00377DBD">
      <w:pPr>
        <w:spacing w:before="98" w:after="0" w:line="240" w:lineRule="auto"/>
        <w:ind w:left="349" w:right="328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7,2</w:t>
      </w:r>
    </w:p>
    <w:p w:rsidR="007C7B81" w:rsidRPr="00C745C1" w:rsidRDefault="00377DBD">
      <w:pPr>
        <w:spacing w:before="98" w:after="0" w:line="206" w:lineRule="exact"/>
        <w:ind w:left="341" w:right="320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5,8</w:t>
      </w:r>
    </w:p>
    <w:p w:rsidR="007C7B81" w:rsidRPr="00C745C1" w:rsidRDefault="00377DBD">
      <w:pPr>
        <w:spacing w:before="31" w:after="0" w:line="349" w:lineRule="auto"/>
        <w:ind w:left="-16" w:right="111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hAnsi="Calibri" w:cs="Calibri"/>
          <w:lang w:val="pt-PT"/>
        </w:rPr>
        <w:br w:type="column"/>
      </w:r>
      <w:r w:rsidRPr="00C745C1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 xml:space="preserve">ILHA MAIS AFETADA </w:t>
      </w: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São Miguel Terceira</w:t>
      </w:r>
    </w:p>
    <w:p w:rsidR="007C7B81" w:rsidRPr="00C745C1" w:rsidRDefault="00377DBD">
      <w:pPr>
        <w:spacing w:before="1" w:after="0" w:line="350" w:lineRule="auto"/>
        <w:ind w:left="346" w:right="147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São Miguel Terceira Graciosa </w:t>
      </w:r>
      <w:proofErr w:type="spellStart"/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Graciosa</w:t>
      </w:r>
      <w:proofErr w:type="spellEnd"/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São Jorge Terceira </w:t>
      </w:r>
      <w:proofErr w:type="spellStart"/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Terceira</w:t>
      </w:r>
      <w:proofErr w:type="spellEnd"/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Graciosa Terceira</w:t>
      </w:r>
    </w:p>
    <w:p w:rsidR="007C7B81" w:rsidRPr="00C745C1" w:rsidRDefault="00377DBD">
      <w:pPr>
        <w:spacing w:after="0" w:line="350" w:lineRule="auto"/>
        <w:ind w:left="346" w:right="147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São Miguel Graciosa Faial</w:t>
      </w:r>
    </w:p>
    <w:p w:rsidR="007C7B81" w:rsidRPr="00C745C1" w:rsidRDefault="00377DBD">
      <w:pPr>
        <w:spacing w:after="0" w:line="350" w:lineRule="auto"/>
        <w:ind w:left="330" w:right="145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São Miguel São Miguel Santa Maria Santa Maria Terceira</w:t>
      </w:r>
    </w:p>
    <w:p w:rsidR="007C7B81" w:rsidRPr="00C745C1" w:rsidRDefault="00377DBD">
      <w:pPr>
        <w:spacing w:after="0" w:line="240" w:lineRule="auto"/>
        <w:ind w:left="326" w:right="145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São Miguel</w:t>
      </w:r>
    </w:p>
    <w:p w:rsidR="007C7B81" w:rsidRPr="00C745C1" w:rsidRDefault="00377DBD">
      <w:pPr>
        <w:spacing w:before="1" w:after="0" w:line="310" w:lineRule="atLeast"/>
        <w:ind w:left="397" w:right="152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Faial São Jorge Pico Terceira Faial</w:t>
      </w:r>
    </w:p>
    <w:p w:rsidR="007C7B81" w:rsidRPr="00C745C1" w:rsidRDefault="007C7B81">
      <w:pPr>
        <w:spacing w:after="0"/>
        <w:jc w:val="center"/>
        <w:rPr>
          <w:rFonts w:ascii="Calibri" w:hAnsi="Calibri" w:cs="Calibri"/>
          <w:lang w:val="pt-PT"/>
        </w:rPr>
        <w:sectPr w:rsidR="007C7B81" w:rsidRPr="00C745C1">
          <w:type w:val="continuous"/>
          <w:pgSz w:w="11920" w:h="15880"/>
          <w:pgMar w:top="800" w:right="640" w:bottom="280" w:left="1660" w:header="720" w:footer="720" w:gutter="0"/>
          <w:cols w:num="3" w:space="720" w:equalWidth="0">
            <w:col w:w="3617" w:space="1304"/>
            <w:col w:w="955" w:space="1056"/>
            <w:col w:w="2688"/>
          </w:cols>
        </w:sectPr>
      </w:pPr>
    </w:p>
    <w:p w:rsidR="007C7B81" w:rsidRPr="00C745C1" w:rsidRDefault="007C7B81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C7B81" w:rsidRPr="00C745C1" w:rsidRDefault="00377DBD">
      <w:pPr>
        <w:spacing w:after="0" w:line="206" w:lineRule="exact"/>
        <w:ind w:left="43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C745C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Centro de Vulcanologia e Avaliação de Riscos Geológicos da Universidade dos Açores (adaptado).</w:t>
      </w: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7C7B81" w:rsidRPr="00C745C1" w:rsidRDefault="007C7B81">
      <w:pPr>
        <w:spacing w:after="0"/>
        <w:rPr>
          <w:rFonts w:ascii="Calibri" w:hAnsi="Calibri" w:cs="Calibri"/>
          <w:lang w:val="pt-PT"/>
        </w:rPr>
        <w:sectPr w:rsidR="007C7B81" w:rsidRPr="00C745C1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7C7B81" w:rsidRPr="00C745C1" w:rsidRDefault="007C7B81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7C7B81" w:rsidRPr="00C745C1" w:rsidRDefault="007C7B81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7C7B81" w:rsidRPr="00C745C1" w:rsidRDefault="00377DBD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C745C1">
        <w:rPr>
          <w:rFonts w:ascii="Calibri" w:hAnsi="Calibri" w:cs="Calibri"/>
          <w:lang w:val="pt-PT"/>
        </w:rPr>
        <w:br w:type="column"/>
      </w:r>
    </w:p>
    <w:p w:rsidR="007C7B81" w:rsidRPr="00C745C1" w:rsidRDefault="00BF7A6E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margin-left:110.55pt;margin-top:27.65pt;width:399.7pt;height:.1pt;z-index:-251669504;mso-position-horizontal-relative:page" coordorigin="2211,553" coordsize="7994,2">
            <v:shape id="_x0000_s1092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ilhas foi mais </w:t>
      </w:r>
      <w:proofErr w:type="spell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afetada</w:t>
      </w:r>
      <w:proofErr w:type="spell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sismos?</w:t>
      </w:r>
    </w:p>
    <w:p w:rsidR="007C7B81" w:rsidRPr="00C745C1" w:rsidRDefault="007C7B81">
      <w:pPr>
        <w:spacing w:after="0"/>
        <w:rPr>
          <w:rFonts w:ascii="Calibri" w:hAnsi="Calibri" w:cs="Calibri"/>
          <w:lang w:val="pt-PT"/>
        </w:rPr>
        <w:sectPr w:rsidR="007C7B81" w:rsidRPr="00C745C1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before="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7C7B81" w:rsidRPr="00C745C1" w:rsidRDefault="00BF7A6E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9" style="position:absolute;left:0;text-align:left;margin-left:110.55pt;margin-top:-7.5pt;width:399.7pt;height:.1pt;z-index:-251668480;mso-position-horizontal-relative:page" coordorigin="2211,-150" coordsize="7994,2">
            <v:shape id="_x0000_s1090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7" style="position:absolute;left:0;text-align:left;margin-left:110.55pt;margin-top:28.85pt;width:399.7pt;height:.1pt;z-index:-251667456;mso-position-horizontal-relative:page" coordorigin="2211,577" coordsize="7994,2">
            <v:shape id="_x0000_s1088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Qual(</w:t>
      </w:r>
      <w:proofErr w:type="spell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is</w:t>
      </w:r>
      <w:proofErr w:type="spellEnd"/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foi(</w:t>
      </w:r>
      <w:proofErr w:type="spell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ram</w:t>
      </w:r>
      <w:proofErr w:type="spell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o(s) sismo(s) que provocou(aram) mais danos?</w:t>
      </w:r>
    </w:p>
    <w:p w:rsidR="007C7B81" w:rsidRPr="00C745C1" w:rsidRDefault="007C7B81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BF7A6E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4" style="position:absolute;left:0;text-align:left;margin-left:110.55pt;margin-top:-25.65pt;width:399.7pt;height:.1pt;z-index:-251666432;mso-position-horizontal-relative:page" coordorigin="2211,-513" coordsize="7994,2">
            <v:shape id="_x0000_s1085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2" style="position:absolute;left:0;text-align:left;margin-left:110.55pt;margin-top:-7.5pt;width:399.7pt;height:.1pt;z-index:-251665408;mso-position-horizontal-relative:page" coordorigin="2211,-150" coordsize="7994,2">
            <v:shape id="_x0000_s108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110.55pt;margin-top:28.85pt;width:399.7pt;height:.1pt;z-index:-251664384;mso-position-horizontal-relative:page" coordorigin="2211,577" coordsize="7994,2">
            <v:shape id="_x0000_s108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8" style="position:absolute;left:0;text-align:left;margin-left:110.55pt;margin-top:47pt;width:399.7pt;height:.1pt;z-index:-251663360;mso-position-horizontal-relative:page" coordorigin="2211,940" coordsize="7994,2">
            <v:shape id="_x0000_s1079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Qual</w:t>
      </w:r>
      <w:proofErr w:type="gram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foi o sismo em que houve uma maior libertação de energia? Justifica a tua resposta.</w:t>
      </w:r>
    </w:p>
    <w:p w:rsidR="007C7B81" w:rsidRPr="00C745C1" w:rsidRDefault="007C7B81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BF7A6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6" style="position:absolute;left:0;text-align:left;margin-left:110.55pt;margin-top:-25.2pt;width:399.7pt;height:.1pt;z-index:-251662336;mso-position-horizontal-relative:page" coordorigin="2211,-504" coordsize="7994,2">
            <v:shape id="_x0000_s1077" style="position:absolute;left:2211;top:-504;width:7994;height:2" coordorigin="2211,-504" coordsize="7994,0" path="m2211,-50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110.55pt;margin-top:-7.05pt;width:399.7pt;height:.1pt;z-index:-251661312;mso-position-horizontal-relative:page" coordorigin="2211,-141" coordsize="7994,2">
            <v:shape id="_x0000_s1075" style="position:absolute;left:2211;top:-141;width:7994;height:2" coordorigin="2211,-141" coordsize="7994,0" path="m2211,-14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70.85pt;margin-top:2.05pt;width:11.35pt;height:11.35pt;z-index:-251660288;mso-position-horizontal-relative:page" coordorigin="1417,41" coordsize="227,227">
            <v:shape id="_x0000_s107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90.7pt;margin-top:29.3pt;width:419.55pt;height:.1pt;z-index:-251659264;mso-position-horizontal-relative:page" coordorigin="1814,586" coordsize="8391,2">
            <v:shape id="_x0000_s1071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90.7pt;margin-top:47.45pt;width:419.55pt;height:.1pt;z-index:-251658240;mso-position-horizontal-relative:page" coordorigin="1814,949" coordsize="8391,2">
            <v:shape id="_x0000_s1069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90.7pt;margin-top:65.65pt;width:419.55pt;height:.1pt;z-index:-251657216;mso-position-horizontal-relative:page" coordorigin="1814,1313" coordsize="8391,2">
            <v:shape id="_x0000_s1067" style="position:absolute;left:1814;top:1313;width:8391;height:2" coordorigin="1814,1313" coordsize="8391,0" path="m1814,1313r8391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Propõe uma hipótese explicativa para a existência de grande atividade sísmica nos Açores.</w:t>
      </w:r>
    </w:p>
    <w:p w:rsidR="007C7B81" w:rsidRPr="00C745C1" w:rsidRDefault="007C7B81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BF7A6E">
      <w:pPr>
        <w:tabs>
          <w:tab w:val="left" w:pos="1180"/>
        </w:tabs>
        <w:spacing w:before="23" w:after="0" w:line="245" w:lineRule="auto"/>
        <w:ind w:left="1194" w:right="81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4" style="position:absolute;left:0;text-align:left;margin-left:90.7pt;margin-top:-49.05pt;width:419.55pt;height:.1pt;z-index:-251656192;mso-position-horizontal-relative:page" coordorigin="1814,-981" coordsize="8391,2">
            <v:shape id="_x0000_s1065" style="position:absolute;left:1814;top:-981;width:8391;height:2" coordorigin="1814,-981" coordsize="8391,0" path="m1814,-98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90.7pt;margin-top:-30.9pt;width:419.55pt;height:.1pt;z-index:-251655168;mso-position-horizontal-relative:page" coordorigin="1814,-618" coordsize="8391,2">
            <v:shape id="_x0000_s1063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90.7pt;margin-top:-12.7pt;width:419.55pt;height:.1pt;z-index:-251654144;mso-position-horizontal-relative:page" coordorigin="1814,-254" coordsize="8391,2">
            <v:shape id="_x0000_s1061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70.85pt;margin-top:2.05pt;width:11.35pt;height:11.35pt;z-index:-251653120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90.7pt;margin-top:41.8pt;width:419.55pt;height:.1pt;z-index:-251652096;mso-position-horizontal-relative:page" coordorigin="1814,836" coordsize="8391,2">
            <v:shape id="_x0000_s1057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90.7pt;margin-top:59.95pt;width:419.55pt;height:.1pt;z-index:-251651072;mso-position-horizontal-relative:page" coordorigin="1814,1199" coordsize="8391,2">
            <v:shape id="_x0000_s1055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tabela não são referidos sismos nas ilhas das Flores e do Corvo. Propõe uma possível explicação para este facto.</w:t>
      </w: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BF7A6E">
      <w:pPr>
        <w:tabs>
          <w:tab w:val="left" w:pos="1180"/>
        </w:tabs>
        <w:spacing w:before="23" w:after="0" w:line="245" w:lineRule="auto"/>
        <w:ind w:left="1194" w:right="48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90.7pt;margin-top:-49.05pt;width:419.55pt;height:.1pt;z-index:-251650048;mso-position-horizontal-relative:page" coordorigin="1814,-981" coordsize="8391,2">
            <v:shape id="_x0000_s1053" style="position:absolute;left:1814;top:-981;width:8391;height:2" coordorigin="1814,-981" coordsize="8391,0" path="m1814,-98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90.7pt;margin-top:-30.9pt;width:419.55pt;height:.1pt;z-index:-251649024;mso-position-horizontal-relative:page" coordorigin="1814,-618" coordsize="8391,2">
            <v:shape id="_x0000_s1051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90.7pt;margin-top:-12.7pt;width:419.55pt;height:.1pt;z-index:-251648000;mso-position-horizontal-relative:page" coordorigin="1814,-254" coordsize="8391,2">
            <v:shape id="_x0000_s1049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70.85pt;margin-top:2.05pt;width:11.35pt;height:11.35pt;z-index:-251646976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90.7pt;margin-top:41.8pt;width:419.55pt;height:.1pt;z-index:-251645952;mso-position-horizontal-relative:page" coordorigin="1814,836" coordsize="8391,2">
            <v:shape id="_x0000_s104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90.7pt;margin-top:59.95pt;width:419.55pt;height:.1pt;z-index:-251644928;mso-position-horizontal-relative:page" coordorigin="1814,1199" coordsize="8391,2">
            <v:shape id="_x0000_s1043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Pode-se verificar, observando a tabela, que, ao longo da história, existem mais dados sobre a intensidade dos sismos do que sobre a magnitude. A que se poderá dever esta situação?</w:t>
      </w: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C7B81" w:rsidRPr="00C745C1" w:rsidRDefault="00BF7A6E">
      <w:pPr>
        <w:tabs>
          <w:tab w:val="left" w:pos="1180"/>
        </w:tabs>
        <w:spacing w:before="23" w:after="0" w:line="245" w:lineRule="auto"/>
        <w:ind w:left="1194" w:right="55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90.7pt;margin-top:-30.9pt;width:419.55pt;height:.1pt;z-index:-251643904;mso-position-horizontal-relative:page" coordorigin="1814,-618" coordsize="8391,2">
            <v:shape id="_x0000_s1041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90.7pt;margin-top:-12.7pt;width:419.55pt;height:.1pt;z-index:-251642880;mso-position-horizontal-relative:page" coordorigin="1814,-254" coordsize="8391,2">
            <v:shape id="_x0000_s1039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70.85pt;margin-top:2.05pt;width:11.35pt;height:11.35pt;z-index:-251641856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90.7pt;margin-top:41.8pt;width:419.55pt;height:.1pt;z-index:-251640832;mso-position-horizontal-relative:page" coordorigin="1814,836" coordsize="8391,2">
            <v:shape id="_x0000_s103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90.7pt;margin-top:59.95pt;width:419.55pt;height:.1pt;z-index:-251639808;mso-position-horizontal-relative:page" coordorigin="1814,1199" coordsize="8391,2">
            <v:shape id="_x0000_s1033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377DBD" w:rsidRPr="00C745C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Tendo em conta a localização de cada uma das ilhas </w:t>
      </w:r>
      <w:proofErr w:type="spellStart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afetadas</w:t>
      </w:r>
      <w:proofErr w:type="spellEnd"/>
      <w:r w:rsidR="00377DBD" w:rsidRPr="00C745C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propõe uma explicação para as diferenças encontradas na atividade sísmica a que estão sujeitas.</w:t>
      </w:r>
    </w:p>
    <w:p w:rsidR="007C7B81" w:rsidRPr="00C745C1" w:rsidRDefault="007C7B81">
      <w:pPr>
        <w:spacing w:before="8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7C7B8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C7B81" w:rsidRPr="00C745C1" w:rsidRDefault="00BF7A6E">
      <w:pPr>
        <w:tabs>
          <w:tab w:val="left" w:pos="780"/>
        </w:tabs>
        <w:spacing w:before="28" w:after="0" w:line="240" w:lineRule="auto"/>
        <w:ind w:left="146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90.7pt;margin-top:-43.9pt;width:419.55pt;height:.1pt;z-index:-251638784;mso-position-horizontal-relative:page" coordorigin="1814,-878" coordsize="8391,2">
            <v:shape id="_x0000_s1029" style="position:absolute;left:1814;top:-878;width:8391;height:2" coordorigin="1814,-878" coordsize="8391,0" path="m1814,-87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-25.75pt;width:419.55pt;height:.1pt;z-index:-251637760;mso-position-horizontal-relative:page" coordorigin="1814,-515" coordsize="8391,2">
            <v:shape id="_x0000_s1027" style="position:absolute;left:1814;top:-515;width:8391;height:2" coordorigin="1814,-515" coordsize="8391,0" path="m1814,-515r8391,e" filled="f" strokecolor="#808285" strokeweight=".5pt">
              <v:path arrowok="t"/>
            </v:shape>
            <w10:wrap anchorx="page"/>
          </v:group>
        </w:pict>
      </w:r>
    </w:p>
    <w:sectPr w:rsidR="007C7B81" w:rsidRPr="00C745C1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55 Roman">
    <w:altName w:val="Frutiger LT Std 55 Roman"/>
    <w:panose1 w:val="020B0803030504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C7B81"/>
    <w:rsid w:val="001C6D39"/>
    <w:rsid w:val="00377DBD"/>
    <w:rsid w:val="007C7B81"/>
    <w:rsid w:val="00B56820"/>
    <w:rsid w:val="00BF7A6E"/>
    <w:rsid w:val="00C745C1"/>
    <w:rsid w:val="00DB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56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568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2929E7D-0267-4868-9AF9-0D6B1DB42EF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41</TotalTime>
  <Pages>2</Pages>
  <Words>294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5</cp:revision>
  <dcterms:created xsi:type="dcterms:W3CDTF">2013-03-12T15:41:00Z</dcterms:created>
  <dcterms:modified xsi:type="dcterms:W3CDTF">2013-03-12T18:33:00Z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