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6F43" w:rsidRPr="00DC4797" w:rsidRDefault="00DC4797">
      <w:pPr>
        <w:spacing w:before="89" w:after="0" w:line="240" w:lineRule="auto"/>
        <w:ind w:left="157" w:right="-20"/>
        <w:rPr>
          <w:rFonts w:ascii="Calibri" w:eastAsia="Myriad Pro Light" w:hAnsi="Calibri" w:cs="Calibri"/>
          <w:sz w:val="8"/>
          <w:szCs w:val="8"/>
          <w:lang w:val="pt-PT"/>
        </w:rPr>
      </w:pPr>
      <w:r w:rsidRPr="00DC4797">
        <w:rPr>
          <w:rFonts w:ascii="Calibri" w:hAnsi="Calibri" w:cs="Calibri"/>
          <w:noProof/>
          <w:lang w:val="pt-PT" w:eastAsia="pt-PT"/>
        </w:rPr>
        <w:drawing>
          <wp:anchor distT="0" distB="0" distL="114300" distR="114300" simplePos="0" relativeHeight="251692032" behindDoc="0" locked="0" layoutInCell="1" allowOverlap="1" wp14:anchorId="0341820C" wp14:editId="0326A59C">
            <wp:simplePos x="0" y="0"/>
            <wp:positionH relativeFrom="column">
              <wp:posOffset>-349471</wp:posOffset>
            </wp:positionH>
            <wp:positionV relativeFrom="paragraph">
              <wp:posOffset>-457228</wp:posOffset>
            </wp:positionV>
            <wp:extent cx="1165714" cy="360000"/>
            <wp:effectExtent l="0" t="0" r="0" b="0"/>
            <wp:wrapNone/>
            <wp:docPr id="2" name="Imagem 2" descr="C:\Users\monteirom\Pictures\Logo_Santilla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C:\Users\monteirom\Pictures\Logo_Santillan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714" cy="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6F43" w:rsidRPr="00DC4797" w:rsidRDefault="00C32E88">
      <w:pPr>
        <w:spacing w:after="0" w:line="554" w:lineRule="exact"/>
        <w:ind w:left="105" w:right="-115"/>
        <w:rPr>
          <w:rFonts w:ascii="Calibri" w:eastAsia="Myriad Pro" w:hAnsi="Calibri" w:cs="Calibri"/>
          <w:sz w:val="50"/>
          <w:szCs w:val="50"/>
          <w:lang w:val="pt-PT"/>
        </w:rPr>
      </w:pPr>
      <w:r>
        <w:rPr>
          <w:rFonts w:ascii="Calibri" w:hAnsi="Calibri" w:cs="Calibri"/>
        </w:rPr>
        <w:pict>
          <v:group id="_x0000_s2235" style="position:absolute;left:0;text-align:left;margin-left:70.85pt;margin-top:1.1pt;width:439.35pt;height:25.5pt;z-index:-251689984;mso-position-horizontal-relative:page" coordorigin="1417,22" coordsize="8787,510">
            <v:shape id="_x0000_s2236" style="position:absolute;left:1417;top:22;width:8787;height:510" coordorigin="1417,22" coordsize="8787,510" path="m1474,22r-33,1l1424,29r-6,17l1417,78r,398l1418,508r6,17l1441,531r32,1l10148,532r33,-1l10197,525r7,-16l10205,476r,-398l10181,23,1474,22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2230" style="position:absolute;left:0;text-align:left;margin-left:70.85pt;margin-top:40.8pt;width:439.35pt;height:85.05pt;z-index:-251688960;mso-position-horizontal-relative:page" coordorigin="1417,816" coordsize="8787,1701">
            <v:group id="_x0000_s2233" style="position:absolute;left:1427;top:826;width:8767;height:1681" coordorigin="1427,826" coordsize="8767,1681">
              <v:shape id="_x0000_s2234" style="position:absolute;left:1427;top:826;width:8767;height:1681" coordorigin="1427,826" coordsize="8767,1681" path="m1474,826r-13,1l1442,837r-14,24l1427,2460r2,12l1438,2492r25,14l10148,2507r12,-2l10180,2495r14,-24l10195,872r-2,-12l10183,840r-24,-13l1474,826xe" filled="f" strokecolor="#808285" strokeweight="1pt">
                <v:path arrowok="t"/>
              </v:shape>
            </v:group>
            <v:group id="_x0000_s2231" style="position:absolute;left:1531;top:1994;width:8561;height:2" coordorigin="1531,1994" coordsize="8561,2">
              <v:shape id="_x0000_s2232" style="position:absolute;left:1531;top:1994;width:8561;height:2" coordorigin="1531,1994" coordsize="8561,0" path="m1531,1994r8560,e" filled="f" strokecolor="#808285" strokeweight=".5pt">
                <v:path arrowok="t"/>
              </v:shape>
            </v:group>
            <w10:wrap anchorx="page"/>
          </v:group>
        </w:pict>
      </w:r>
    </w:p>
    <w:p w:rsidR="00026F43" w:rsidRPr="00DC4797" w:rsidRDefault="008F6D4E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  <w:r w:rsidRPr="00DC4797">
        <w:rPr>
          <w:rFonts w:ascii="Calibri" w:hAnsi="Calibri" w:cs="Calibri"/>
          <w:lang w:val="pt-PT"/>
        </w:rPr>
        <w:br w:type="column"/>
      </w:r>
    </w:p>
    <w:p w:rsidR="00026F43" w:rsidRPr="00DC4797" w:rsidRDefault="008F6D4E">
      <w:pPr>
        <w:spacing w:after="0" w:line="240" w:lineRule="auto"/>
        <w:ind w:right="-20"/>
        <w:rPr>
          <w:rFonts w:ascii="Calibri" w:eastAsia="Myriad Pro Light" w:hAnsi="Calibri" w:cs="Calibri"/>
          <w:sz w:val="32"/>
          <w:szCs w:val="32"/>
          <w:lang w:val="pt-PT"/>
        </w:rPr>
      </w:pPr>
      <w:r w:rsidRPr="00DC479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FICHA DE AVALIAÇÃO </w:t>
      </w:r>
      <w:proofErr w:type="gramStart"/>
      <w:r w:rsidRPr="00DC479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2  Ciências</w:t>
      </w:r>
      <w:proofErr w:type="gramEnd"/>
      <w:r w:rsidRPr="00DC479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 Naturais</w:t>
      </w:r>
    </w:p>
    <w:p w:rsidR="00026F43" w:rsidRPr="00DC4797" w:rsidRDefault="00026F43">
      <w:pPr>
        <w:spacing w:after="0"/>
        <w:rPr>
          <w:rFonts w:ascii="Calibri" w:hAnsi="Calibri" w:cs="Calibri"/>
          <w:lang w:val="pt-PT"/>
        </w:rPr>
        <w:sectPr w:rsidR="00026F43" w:rsidRPr="00DC4797">
          <w:footerReference w:type="default" r:id="rId8"/>
          <w:type w:val="continuous"/>
          <w:pgSz w:w="11920" w:h="15880"/>
          <w:pgMar w:top="800" w:right="1680" w:bottom="280" w:left="620" w:header="720" w:footer="720" w:gutter="0"/>
          <w:cols w:num="2" w:space="720" w:equalWidth="0">
            <w:col w:w="383" w:space="588"/>
            <w:col w:w="8649"/>
          </w:cols>
        </w:sect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before="11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8F6D4E">
      <w:pPr>
        <w:tabs>
          <w:tab w:val="left" w:pos="5780"/>
          <w:tab w:val="left" w:pos="6960"/>
          <w:tab w:val="left" w:pos="7880"/>
          <w:tab w:val="left" w:pos="8660"/>
          <w:tab w:val="left" w:pos="9060"/>
          <w:tab w:val="left" w:pos="9460"/>
        </w:tabs>
        <w:spacing w:before="45" w:after="0" w:line="167" w:lineRule="exact"/>
        <w:ind w:left="911" w:right="-20"/>
        <w:rPr>
          <w:rFonts w:ascii="Calibri" w:eastAsia="Myriad Pro Light" w:hAnsi="Calibri" w:cs="Calibri"/>
          <w:sz w:val="14"/>
          <w:szCs w:val="14"/>
          <w:lang w:val="pt-PT"/>
        </w:rPr>
      </w:pPr>
      <w:r w:rsidRPr="00DC4797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NOME: </w:t>
      </w:r>
      <w:r w:rsidRPr="00DC4797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DC4797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DC4797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TURMA: </w:t>
      </w:r>
      <w:r w:rsidRPr="00DC4797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DC4797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DC4797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N.</w:t>
      </w:r>
      <w:r w:rsidRPr="00DC4797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DC4797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DC4797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DC4797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DC4797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DATA: </w:t>
      </w:r>
      <w:r w:rsidRPr="00DC4797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DC4797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DC4797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/ </w:t>
      </w:r>
      <w:r w:rsidRPr="00DC4797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DC4797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DC4797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/ </w:t>
      </w:r>
      <w:r w:rsidRPr="00DC4797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DC4797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026F43" w:rsidRPr="00DC4797" w:rsidRDefault="00026F43">
      <w:pPr>
        <w:spacing w:before="8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026F43" w:rsidRPr="00DC4797" w:rsidRDefault="008F6D4E">
      <w:pPr>
        <w:tabs>
          <w:tab w:val="left" w:pos="9460"/>
        </w:tabs>
        <w:spacing w:after="0" w:line="166" w:lineRule="exact"/>
        <w:ind w:left="911" w:right="-20"/>
        <w:rPr>
          <w:rFonts w:ascii="Calibri" w:eastAsia="Myriad Pro Light" w:hAnsi="Calibri" w:cs="Calibri"/>
          <w:sz w:val="14"/>
          <w:szCs w:val="14"/>
          <w:lang w:val="pt-PT"/>
        </w:rPr>
      </w:pPr>
      <w:r w:rsidRPr="00DC4797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AVALIAÇÃO: </w:t>
      </w:r>
      <w:r w:rsidRPr="00DC4797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DC4797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026F43" w:rsidRPr="00DC4797" w:rsidRDefault="00026F43">
      <w:pPr>
        <w:spacing w:before="8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026F43" w:rsidRPr="00DC4797" w:rsidRDefault="008F6D4E">
      <w:pPr>
        <w:tabs>
          <w:tab w:val="left" w:pos="9460"/>
        </w:tabs>
        <w:spacing w:after="0" w:line="166" w:lineRule="exact"/>
        <w:ind w:left="911" w:right="-20"/>
        <w:rPr>
          <w:rFonts w:ascii="Calibri" w:eastAsia="Myriad Pro Light" w:hAnsi="Calibri" w:cs="Calibri"/>
          <w:sz w:val="14"/>
          <w:szCs w:val="14"/>
          <w:lang w:val="pt-PT"/>
        </w:rPr>
      </w:pPr>
      <w:r w:rsidRPr="00DC4797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OBSERVAÇÕES: </w:t>
      </w:r>
      <w:r w:rsidRPr="00DC4797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DC4797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026F43" w:rsidRPr="00DC4797" w:rsidRDefault="00026F43">
      <w:pPr>
        <w:spacing w:before="6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8F6D4E">
      <w:pPr>
        <w:tabs>
          <w:tab w:val="left" w:pos="4320"/>
          <w:tab w:val="left" w:pos="9460"/>
        </w:tabs>
        <w:spacing w:before="35" w:after="0" w:line="166" w:lineRule="exact"/>
        <w:ind w:left="911" w:right="-20"/>
        <w:rPr>
          <w:rFonts w:ascii="Calibri" w:eastAsia="Myriad Pro Light" w:hAnsi="Calibri" w:cs="Calibri"/>
          <w:sz w:val="14"/>
          <w:szCs w:val="14"/>
          <w:lang w:val="pt-PT"/>
        </w:rPr>
      </w:pPr>
      <w:r w:rsidRPr="00DC4797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PROFESSOR/A: </w:t>
      </w:r>
      <w:r w:rsidRPr="00DC4797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DC4797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DC4797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ENCARREGADO DE EDUCAÇÃO: </w:t>
      </w:r>
      <w:r w:rsidRPr="00DC4797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DC4797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before="14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026F43" w:rsidRPr="00DC4797" w:rsidRDefault="008F6D4E">
      <w:pPr>
        <w:spacing w:before="17" w:after="0" w:line="283" w:lineRule="exact"/>
        <w:ind w:left="797" w:right="-20"/>
        <w:rPr>
          <w:rFonts w:ascii="Calibri" w:eastAsia="Myriad Pro Light" w:hAnsi="Calibri" w:cs="Calibri"/>
          <w:sz w:val="24"/>
          <w:szCs w:val="24"/>
          <w:lang w:val="pt-PT"/>
        </w:rPr>
      </w:pPr>
      <w:r w:rsidRPr="00DC4797">
        <w:rPr>
          <w:rFonts w:ascii="Calibri" w:eastAsia="Myriad Pro Light" w:hAnsi="Calibri" w:cs="Calibri"/>
          <w:color w:val="231F20"/>
          <w:sz w:val="24"/>
          <w:szCs w:val="24"/>
          <w:lang w:val="pt-PT"/>
        </w:rPr>
        <w:t>Conteúdos: A Terra conta a sua história</w:t>
      </w: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C32E88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2227" style="position:absolute;left:0;text-align:left;margin-left:70.85pt;margin-top:2.05pt;width:11.35pt;height:11.35pt;z-index:-251687936;mso-position-horizontal-relative:page" coordorigin="1417,41" coordsize="227,227">
            <v:shape id="_x0000_s2228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8F6D4E" w:rsidRPr="00DC479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8F6D4E" w:rsidRPr="00DC479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8F6D4E"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Analisa com atenção a imagem referente aos desenhos animados </w:t>
      </w:r>
      <w:proofErr w:type="spellStart"/>
      <w:r w:rsidR="008F6D4E" w:rsidRPr="00DC4797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The</w:t>
      </w:r>
      <w:proofErr w:type="spellEnd"/>
      <w:r w:rsidR="008F6D4E" w:rsidRPr="00DC4797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 xml:space="preserve"> </w:t>
      </w:r>
      <w:proofErr w:type="spellStart"/>
      <w:r w:rsidR="008F6D4E" w:rsidRPr="00DC4797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Flintstones</w:t>
      </w:r>
      <w:proofErr w:type="spellEnd"/>
      <w:r w:rsidR="008F6D4E"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026F43" w:rsidRPr="00DC4797" w:rsidRDefault="00026F43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026F43" w:rsidRPr="00DC4797" w:rsidRDefault="00C32E88">
      <w:pPr>
        <w:spacing w:after="0" w:line="252" w:lineRule="auto"/>
        <w:ind w:left="1591" w:right="5117" w:hanging="39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2225" style="position:absolute;left:0;text-align:left;margin-left:110.55pt;margin-top:40.15pt;width:178.6pt;height:.1pt;z-index:-251686912;mso-position-horizontal-relative:page" coordorigin="2211,803" coordsize="3572,2">
            <v:shape id="_x0000_s2226" style="position:absolute;left:2211;top:803;width:3572;height:2" coordorigin="2211,803" coordsize="3572,0" path="m2211,803r357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29" style="position:absolute;left:0;text-align:left;margin-left:303.05pt;margin-top:3.4pt;width:207.45pt;height:170.05pt;z-index:-251679744;mso-position-horizontal-relative:page" coordorigin="6061,68" coordsize="4149,3401">
            <v:group id="_x0000_s2221" style="position:absolute;left:6066;top:3157;width:1210;height:299" coordorigin="6066,3157" coordsize="1210,299">
              <v:shape id="_x0000_s2224" style="position:absolute;left:6066;top:3157;width:1210;height:299" coordorigin="6066,3157" coordsize="1210,299" path="m6317,3157r-17,l6281,3158r-19,1l6258,3160r,296l7467,3456r-18,-13l7396,3404r-55,-51l7335,3347r-10,-11l7261,3296r-61,-24l7135,3253r-61,-14l7023,3230r-166,-31l6791,3188r-62,-9l6657,3175r-19,-1l6597,3173r-83,-5l6349,3158r-15,-1l6317,3157e" fillcolor="#ededee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223" type="#_x0000_t75" style="position:absolute;left:6172;top:3304;width:544;height:59">
                <v:imagedata r:id="rId9" o:title=""/>
              </v:shape>
              <v:shape id="_x0000_s2222" type="#_x0000_t75" style="position:absolute;left:6405;top:3174;width:510;height:130">
                <v:imagedata r:id="rId10" o:title=""/>
              </v:shape>
            </v:group>
            <v:group id="_x0000_s2212" style="position:absolute;left:6066;top:2401;width:1270;height:587" coordorigin="6066,2401" coordsize="1270,587">
              <v:shape id="_x0000_s2220" style="position:absolute;left:6066;top:2401;width:1270;height:587" coordorigin="6066,2401" coordsize="1270,587" path="m6907,2407r-67,18l6761,2451r-115,40l6605,2505r-22,7l6564,2517r-23,4l6414,2542r-106,19l6258,2571r,364l6271,2932r24,-5l6372,2912r80,-13l6534,2890r8,-7l6587,2839r58,-64l6661,2757r51,-52l6765,2658r54,-37l6889,2587r60,-24l7023,2540r61,-12l7156,2518r86,-5l7290,2512r226,l7512,2509r-16,-10l7480,2489r-159,l7301,2488r-17,-6l7269,2474r-12,-11l7256,2462r-118,l7096,2429r-14,l7063,2428r-15,-7l7022,2421r-23,-1l6980,2414r-7,-7l6927,2407r-20,e" fillcolor="#ededee" stroked="f">
                <v:path arrowok="t"/>
              </v:shape>
              <v:shape id="_x0000_s2219" style="position:absolute;left:6066;top:2401;width:1270;height:587" coordorigin="6066,2401" coordsize="1270,587" path="m7516,2512r-226,l7343,2512r57,1l7461,2516r67,4l7516,2512e" fillcolor="#ededee" stroked="f">
                <v:path arrowok="t"/>
              </v:shape>
              <v:shape id="_x0000_s2218" style="position:absolute;left:6066;top:2401;width:1270;height:587" coordorigin="6066,2401" coordsize="1270,587" path="m7365,2477r-23,9l7321,2489r159,l7479,2489r-9,-5l7402,2484r-20,-1l7365,2477e" fillcolor="#ededee" stroked="f">
                <v:path arrowok="t"/>
              </v:shape>
              <v:shape id="_x0000_s2217" style="position:absolute;left:6066;top:2401;width:1270;height:587" coordorigin="6066,2401" coordsize="1270,587" path="m7441,2471r-18,9l7402,2484r68,l7461,2479r-20,-8e" fillcolor="#ededee" stroked="f">
                <v:path arrowok="t"/>
              </v:shape>
              <v:shape id="_x0000_s2216" style="position:absolute;left:6066;top:2401;width:1270;height:587" coordorigin="6066,2401" coordsize="1270,587" path="m7235,2426r-13,10l7203,2439r-25,15l7156,2461r-18,1l7256,2462r-10,-11l7239,2438r-4,-12e" fillcolor="#ededee" stroked="f">
                <v:path arrowok="t"/>
              </v:shape>
              <v:shape id="_x0000_s2215" style="position:absolute;left:6066;top:2401;width:1270;height:587" coordorigin="6066,2401" coordsize="1270,587" path="m7095,2423r-13,6l7096,2429r-1,-6e" fillcolor="#ededee" stroked="f">
                <v:path arrowok="t"/>
              </v:shape>
              <v:shape id="_x0000_s2214" style="position:absolute;left:6066;top:2401;width:1270;height:587" coordorigin="6066,2401" coordsize="1270,587" path="m7045,2419r-23,2l7048,2421r-3,-2e" fillcolor="#ededee" stroked="f">
                <v:path arrowok="t"/>
              </v:shape>
              <v:shape id="_x0000_s2213" style="position:absolute;left:6066;top:2401;width:1270;height:587" coordorigin="6066,2401" coordsize="1270,587" path="m6967,2401r-19,4l6927,2407r46,l6967,2401e" fillcolor="#ededee" stroked="f">
                <v:path arrowok="t"/>
              </v:shape>
            </v:group>
            <v:group id="_x0000_s2200" style="position:absolute;left:6066;top:2518;width:4139;height:750" coordorigin="6066,2518" coordsize="4139,750">
              <v:shape id="_x0000_s2211" style="position:absolute;left:6066;top:2518;width:4139;height:750" coordorigin="6066,2518" coordsize="4139,750" path="m10396,3220r-207,l10208,3222r19,l10266,3226r20,4l10306,3232r63,18l10391,3260r5,2l10396,3220e" fillcolor="#ededee" stroked="f">
                <v:path arrowok="t"/>
              </v:shape>
              <v:shape id="_x0000_s2210" style="position:absolute;left:6066;top:2518;width:4139;height:750" coordorigin="6066,2518" coordsize="4139,750" path="m9973,2884r-1798,l8195,2886r40,l8294,2888r20,2l8392,2890r22,2l8438,2892r26,2l8491,2898r58,4l8641,2914r30,2l8862,2942r20,2l8900,2946r18,4l8957,2954r44,8l9024,2964r48,8l9096,2978r97,16l9216,3000r64,12l9349,3028r19,4l9388,3038r22,6l9433,3052r24,6l9634,3114r23,8l9680,3128r21,8l9720,3142r17,6l9753,3154r13,4l9782,3164r18,4l9819,3174r21,4l9862,3184r22,4l9907,3194r67,12l9994,3208r53,10l10061,3220r17,2l10153,3222r18,-2l10396,3220r,-298l10104,2922r-16,-2l10071,2918r-19,-4l10029,2906r-28,-12l9982,2888r-9,-4e" fillcolor="#ededee" stroked="f">
                <v:path arrowok="t"/>
              </v:shape>
              <v:shape id="_x0000_s2209" style="position:absolute;left:6066;top:2518;width:4139;height:750" coordorigin="6066,2518" coordsize="4139,750" path="m7298,2518r-50,l7160,2522r-73,8l7025,2542r-75,22l6889,2588r-88,44l6712,2706r-51,52l6645,2776r-15,16l6600,2824r-13,16l6574,2854r-68,40l6479,2896r-107,16l6346,2918r-26,4l6295,2928r-24,4l6258,2936r,224l6271,3160r19,-2l6366,3158r28,-12l6413,3138r19,-6l6452,3124r21,-8l6628,3060r42,-12l6691,3042r19,-6l6729,3032r17,-4l6762,3024r40,-8l6822,3014r39,-8l6881,3004r20,-4l6921,2998r20,-4l6961,2992r20,-4l7001,2986r21,-4l7064,2978r22,-4l7131,2970r23,-4l7201,2962r25,-4l7276,2952r77,-8l7404,2938r25,-4l7542,2924r38,-4l7598,2920r15,-2l7657,2918r17,-2l7692,2916r20,-2l7732,2914r321,-28l8094,2886r21,-2l9973,2884r-9,-4l9945,2874r-19,-4l9907,2864r-39,-8l9849,2854r-39,-8l9791,2844r-79,-16l9679,2818r-301,l9361,2814r-17,-4l9317,2802r-829,l8468,2800r-20,l8376,2792r-16,-4l8345,2786r-15,-4l8316,2778r-13,-4l8285,2768r-18,-4l8229,2752r-41,-12l8163,2734r-26,-8l8111,2720r-27,-8l8057,2706r-27,-8l8003,2692r-27,-8l7949,2678r-27,-8l7867,2658r-27,-8l7709,2620r-25,-4l7659,2610r-53,-30l7543,2532r-69,-6l7411,2522r-113,-4e" fillcolor="#ededee" stroked="f">
                <v:path arrowok="t"/>
              </v:shape>
              <v:shape id="_x0000_s2208" style="position:absolute;left:6066;top:2518;width:4139;height:750" coordorigin="6066,2518" coordsize="4139,750" path="m6366,3158r-24,l6361,3160r5,-2e" fillcolor="#ededee" stroked="f">
                <v:path arrowok="t"/>
              </v:shape>
              <v:shape id="_x0000_s2207" style="position:absolute;left:6066;top:2518;width:4139;height:750" coordorigin="6066,2518" coordsize="4139,750" path="m10215,2902r-18,l10180,2904r-15,4l10148,2912r-15,4l10118,2920r-14,2l10396,2922r,-6l10356,2916r-39,-4l10304,2912r-49,-6l10215,2902e" fillcolor="#ededee" stroked="f">
                <v:path arrowok="t"/>
              </v:shape>
              <v:shape id="_x0000_s2206" style="position:absolute;left:6066;top:2518;width:4139;height:750" coordorigin="6066,2518" coordsize="4139,750" path="m9538,2778r-14,l9510,2780r-14,4l9483,2790r-15,8l9452,2806r-15,6l9422,2818r257,l9673,2816r-31,-10l9616,2798r-23,-8l9572,2784r-18,-4l9538,2778e" fillcolor="#ededee" stroked="f">
                <v:path arrowok="t"/>
              </v:shape>
              <v:shape id="_x0000_s2205" style="position:absolute;left:6066;top:2518;width:4139;height:750" coordorigin="6066,2518" coordsize="4139,750" path="m9163,2774r-217,l8771,2786r-29,4l8604,2800r-25,l8555,2802r762,l9252,2786r-42,-6l9187,2776r-24,-2e" fillcolor="#ededee" stroked="f">
                <v:path arrowok="t"/>
              </v:shape>
              <v:shape id="_x0000_s2204" style="position:absolute;left:6066;top:2518;width:4139;height:750" coordorigin="6066,2518" coordsize="4139,750" path="m9113,2772r-110,l8975,2774r163,l9113,2772e" fillcolor="#ededee" stroked="f">
                <v:path arrowok="t"/>
              </v:shape>
              <v:shape id="_x0000_s2203" type="#_x0000_t75" style="position:absolute;left:6066;top:2881;width:191;height:54">
                <v:imagedata r:id="rId11" o:title=""/>
              </v:shape>
              <v:shape id="_x0000_s2202" type="#_x0000_t75" style="position:absolute;left:6672;top:2826;width:1369;height:180">
                <v:imagedata r:id="rId12" o:title=""/>
              </v:shape>
              <v:shape id="_x0000_s2201" type="#_x0000_t75" style="position:absolute;left:6750;top:2512;width:488;height:55">
                <v:imagedata r:id="rId13" o:title=""/>
              </v:shape>
            </v:group>
            <v:group id="_x0000_s2185" style="position:absolute;left:6170;top:2884;width:4035;height:572" coordorigin="6170,2884" coordsize="4035,572">
              <v:shape id="_x0000_s2199" style="position:absolute;left:6170;top:2884;width:4035;height:572" coordorigin="6170,2884" coordsize="4035,572" path="m7938,2884r-62,2l7805,2890r-220,19l7520,2914r-38,2l7465,2917r-15,1l7422,2918r-16,1l7330,2924r-391,45l6810,2985r-81,12l6650,3009r-79,14l6499,3041r-63,19l6347,3091r-66,24l6170,3158r224,14l6433,3174r19,l6470,3175r15,l6561,3182r65,10l6785,3222r48,9l6907,3244r65,17l7036,3282r56,25l7147,3351r13,14l7221,3417r51,37l10205,3456r,-195l10203,3261r-22,-9l10115,3232r-61,-9l10045,3222r-143,l9885,3222r-119,-20l9699,3189r-66,-14l9549,3148r-106,-35l9316,3073r-75,-22l9176,3032r-88,-20l9024,2999r-71,-14l8833,2964r-67,-10l8421,2909r-88,-10l8255,2892r-60,-2l8156,2889r-158,-4l7958,2884r-20,e" fillcolor="#ededee" stroked="f">
                <v:path arrowok="t"/>
              </v:shape>
              <v:shape id="_x0000_s2198" style="position:absolute;left:6170;top:2884;width:4035;height:572" coordorigin="6170,2884" coordsize="4035,572" path="m9998,3220r-17,l9965,3220r-42,2l9902,3222r143,l10035,3221r-19,-1l9998,3220e" fillcolor="#ededee" stroked="f">
                <v:path arrowok="t"/>
              </v:shape>
              <v:shape id="_x0000_s2197" type="#_x0000_t75" style="position:absolute;left:8933;top:3162;width:600;height:158">
                <v:imagedata r:id="rId14" o:title=""/>
              </v:shape>
              <v:shape id="_x0000_s2196" type="#_x0000_t75" style="position:absolute;left:8202;top:3042;width:464;height:152">
                <v:imagedata r:id="rId15" o:title=""/>
              </v:shape>
              <v:shape id="_x0000_s2195" type="#_x0000_t75" style="position:absolute;left:9101;top:888;width:97;height:117">
                <v:imagedata r:id="rId16" o:title=""/>
              </v:shape>
              <v:shape id="_x0000_s2194" type="#_x0000_t75" style="position:absolute;left:9211;top:777;width:145;height:140">
                <v:imagedata r:id="rId17" o:title=""/>
              </v:shape>
              <v:shape id="_x0000_s2193" type="#_x0000_t75" style="position:absolute;left:9447;top:573;width:36;height:50">
                <v:imagedata r:id="rId18" o:title=""/>
              </v:shape>
              <v:shape id="_x0000_s2192" type="#_x0000_t75" style="position:absolute;left:9456;top:590;width:85;height:158">
                <v:imagedata r:id="rId19" o:title=""/>
              </v:shape>
              <v:shape id="_x0000_s2191" type="#_x0000_t75" style="position:absolute;left:9324;top:740;width:158;height:184">
                <v:imagedata r:id="rId20" o:title=""/>
              </v:shape>
              <v:shape id="_x0000_s2190" type="#_x0000_t75" style="position:absolute;left:9325;top:622;width:150;height:154">
                <v:imagedata r:id="rId21" o:title=""/>
              </v:shape>
              <v:shape id="_x0000_s2189" type="#_x0000_t75" style="position:absolute;left:9066;top:968;width:132;height:193">
                <v:imagedata r:id="rId22" o:title=""/>
              </v:shape>
              <v:shape id="_x0000_s2188" type="#_x0000_t75" style="position:absolute;left:9181;top:1008;width:82;height:130">
                <v:imagedata r:id="rId23" o:title=""/>
              </v:shape>
              <v:shape id="_x0000_s2187" type="#_x0000_t75" style="position:absolute;left:9188;top:874;width:186;height:188">
                <v:imagedata r:id="rId24" o:title=""/>
              </v:shape>
              <v:shape id="_x0000_s2186" type="#_x0000_t75" style="position:absolute;left:9038;top:1121;width:110;height:109">
                <v:imagedata r:id="rId25" o:title=""/>
              </v:shape>
            </v:group>
            <v:group id="_x0000_s2162" style="position:absolute;left:9319;top:770;width:6;height:7" coordorigin="9319,770" coordsize="6,7">
              <v:shape id="_x0000_s2184" style="position:absolute;left:9319;top:770;width:6;height:7" coordorigin="9319,770" coordsize="6,7" path="m9325,773r-2,l9322,774r3,l9325,773e" filled="f" stroked="f">
                <v:path arrowok="t"/>
              </v:shape>
              <v:shape id="_x0000_s2183" type="#_x0000_t75" style="position:absolute;left:9412;top:586;width:35;height:68">
                <v:imagedata r:id="rId26" o:title=""/>
              </v:shape>
              <v:shape id="_x0000_s2182" type="#_x0000_t75" style="position:absolute;left:8980;top:973;width:109;height:213">
                <v:imagedata r:id="rId27" o:title=""/>
              </v:shape>
              <v:shape id="_x0000_s2181" type="#_x0000_t75" style="position:absolute;left:9062;top:798;width:85;height:98">
                <v:imagedata r:id="rId28" o:title=""/>
              </v:shape>
              <v:shape id="_x0000_s2180" type="#_x0000_t75" style="position:absolute;left:9007;top:834;width:113;height:173">
                <v:imagedata r:id="rId29" o:title=""/>
              </v:shape>
              <v:shape id="_x0000_s2179" type="#_x0000_t75" style="position:absolute;left:8833;top:1047;width:212;height:286">
                <v:imagedata r:id="rId30" o:title=""/>
              </v:shape>
              <v:shape id="_x0000_s2178" type="#_x0000_t75" style="position:absolute;left:8821;top:1313;width:198;height:227">
                <v:imagedata r:id="rId31" o:title=""/>
              </v:shape>
              <v:shape id="_x0000_s2177" type="#_x0000_t75" style="position:absolute;left:8756;top:617;width:123;height:87">
                <v:imagedata r:id="rId32" o:title=""/>
              </v:shape>
              <v:shape id="_x0000_s2176" type="#_x0000_t75" style="position:absolute;left:8565;top:863;width:130;height:62">
                <v:imagedata r:id="rId33" o:title=""/>
              </v:shape>
              <v:shape id="_x0000_s2175" type="#_x0000_t75" style="position:absolute;left:8611;top:629;width:205;height:209">
                <v:imagedata r:id="rId34" o:title=""/>
              </v:shape>
              <v:shape id="_x0000_s2174" type="#_x0000_t75" style="position:absolute;left:8725;top:459;width:164;height:169">
                <v:imagedata r:id="rId35" o:title=""/>
              </v:shape>
              <v:shape id="_x0000_s2173" type="#_x0000_t75" style="position:absolute;left:8675;top:577;width:79;height:61">
                <v:imagedata r:id="rId36" o:title=""/>
              </v:shape>
              <v:shape id="_x0000_s2172" type="#_x0000_t75" style="position:absolute;left:8501;top:728;width:214;height:154">
                <v:imagedata r:id="rId37" o:title=""/>
              </v:shape>
              <v:shape id="_x0000_s2171" type="#_x0000_t75" style="position:absolute;left:8820;top:400;width:115;height:88">
                <v:imagedata r:id="rId38" o:title=""/>
              </v:shape>
              <v:shape id="_x0000_s2170" type="#_x0000_t75" style="position:absolute;left:8865;top:349;width:97;height:56">
                <v:imagedata r:id="rId39" o:title=""/>
              </v:shape>
              <v:shape id="_x0000_s2169" type="#_x0000_t75" style="position:absolute;left:9074;top:224;width:205;height:234">
                <v:imagedata r:id="rId40" o:title=""/>
              </v:shape>
              <v:shape id="_x0000_s2168" type="#_x0000_t75" style="position:absolute;left:9245;top:227;width:96;height:188">
                <v:imagedata r:id="rId41" o:title=""/>
              </v:shape>
              <v:shape id="_x0000_s2167" type="#_x0000_t75" style="position:absolute;left:9071;top:425;width:127;height:64">
                <v:imagedata r:id="rId42" o:title=""/>
              </v:shape>
              <v:shape id="_x0000_s2166" type="#_x0000_t75" style="position:absolute;left:9179;top:80;width:228;height:178">
                <v:imagedata r:id="rId43" o:title=""/>
              </v:shape>
              <v:shape id="_x0000_s2165" type="#_x0000_t75" style="position:absolute;left:9179;top:433;width:82;height:57">
                <v:imagedata r:id="rId44" o:title=""/>
              </v:shape>
              <v:shape id="_x0000_s2164" type="#_x0000_t75" style="position:absolute;left:9048;top:101;width:189;height:127">
                <v:imagedata r:id="rId45" o:title=""/>
              </v:shape>
              <v:shape id="_x0000_s2163" type="#_x0000_t75" style="position:absolute;left:8934;top:227;width:164;height:165">
                <v:imagedata r:id="rId46" o:title=""/>
              </v:shape>
            </v:group>
            <v:group id="_x0000_s2144" style="position:absolute;left:8957;top:81;width:1248;height:1712" coordorigin="8957,81" coordsize="1248,1712">
              <v:shape id="_x0000_s2161" style="position:absolute;left:8957;top:81;width:1248;height:1712" coordorigin="8957,81" coordsize="1248,1712" path="m10205,1701r-567,l9645,1703r4,4l9622,1775r21,6l9653,1793r73,l9751,1791r25,l9874,1783r23,l9940,1779r39,-4l10026,1771r12,l10048,1769r8,l10069,1767r15,-2l10101,1761r19,-6l10141,1749r21,-6l10205,1727r,-26e" fillcolor="#cfd1d3" stroked="f">
                <v:path arrowok="t"/>
              </v:shape>
              <v:shape id="_x0000_s2160" style="position:absolute;left:8957;top:81;width:1248;height:1712" coordorigin="8957,81" coordsize="1248,1712" path="m9549,605r-23,62l9496,733r-35,70l9420,871r-48,70l9319,1007r-61,64l9192,1131r-74,54l9038,1231r-6,28l9027,1285r-6,26l9016,1339r-5,26l9006,1391r-4,26l8997,1441r-4,26l8989,1493r-4,24l8974,1589r-7,48l8964,1659r-2,22l8959,1703r-2,22l8974,1725r23,2l9015,1735r16,14l9044,1763r12,18l9066,1763r40,-46l9182,1691r201,l9388,1689r19,-4l10205,1685r,-876l9749,809r-4,-6l9738,793r-9,-12l9717,767r-14,-18l9688,731r-17,-18l9653,693r-36,-36l9599,641r-18,-14l9565,615r-16,-10e" fillcolor="#cfd1d3" stroked="f">
                <v:path arrowok="t"/>
              </v:shape>
              <v:shape id="_x0000_s2159" style="position:absolute;left:8957;top:81;width:1248;height:1712" coordorigin="8957,81" coordsize="1248,1712" path="m10205,1685r-798,l9430,1689r19,8l9465,1709r12,16l9487,1745r7,22l9502,1753r9,-12l9520,1729r9,-8l9538,1717r55,l9599,1713r11,-4l9621,1705r9,-2l9638,1701r567,l10205,1685e" fillcolor="#cfd1d3" stroked="f">
                <v:path arrowok="t"/>
              </v:shape>
              <v:shape id="_x0000_s2158" style="position:absolute;left:8957;top:81;width:1248;height:1712" coordorigin="8957,81" coordsize="1248,1712" path="m9383,1691r-201,l9208,1695r24,4l9287,1725r22,30l9321,1739r14,-16l9352,1709r17,-12l9383,1691e" fillcolor="#cfd1d3" stroked="f">
                <v:path arrowok="t"/>
              </v:shape>
              <v:shape id="_x0000_s2157" style="position:absolute;left:8957;top:81;width:1248;height:1712" coordorigin="8957,81" coordsize="1248,1712" path="m9593,1717r-55,l9545,1719r6,8l9555,1743r10,-8l9576,1727r11,-6l9593,1717e" fillcolor="#cfd1d3" stroked="f">
                <v:path arrowok="t"/>
              </v:shape>
              <v:shape id="_x0000_s2156" style="position:absolute;left:8957;top:81;width:1248;height:1712" coordorigin="8957,81" coordsize="1248,1712" path="m9706,595r26,62l9744,717r5,92l10205,809r,-66l9946,743r-16,-20l9861,661r-52,-32l9739,601r-17,-4l9706,595e" fillcolor="#cfd1d3" stroked="f">
                <v:path arrowok="t"/>
              </v:shape>
              <v:shape id="_x0000_s2155" style="position:absolute;left:8957;top:81;width:1248;height:1712" coordorigin="8957,81" coordsize="1248,1712" path="m9931,407r-97,l9854,411r13,4l9905,473r19,70l9936,621r7,70l9946,743r259,l10205,427r-256,l9931,407e" fillcolor="#cfd1d3" stroked="f">
                <v:path arrowok="t"/>
              </v:shape>
              <v:shape id="_x0000_s2154" style="position:absolute;left:8957;top:81;width:1248;height:1712" coordorigin="8957,81" coordsize="1248,1712" path="m9678,437r-78,l9592,449r-16,20l9558,491r-15,16l9594,477r18,-8l9629,459r49,-22e" fillcolor="#cfd1d3" stroked="f">
                <v:path arrowok="t"/>
              </v:shape>
              <v:shape id="_x0000_s2153" style="position:absolute;left:8957;top:81;width:1248;height:1712" coordorigin="8957,81" coordsize="1248,1712" path="m9546,373r-120,l9446,379r19,12l9505,441r16,32l9535,469r21,-10l9600,437r78,l9700,427r18,-6l9756,413r-194,l9559,405r-5,-12l9548,379r-2,-6e" fillcolor="#cfd1d3" stroked="f">
                <v:path arrowok="t"/>
              </v:shape>
              <v:shape id="_x0000_s2152" style="position:absolute;left:8957;top:81;width:1248;height:1712" coordorigin="8957,81" coordsize="1248,1712" path="m10205,81r-248,l9960,105r2,26l9965,197r,36l9965,249r-3,64l9955,387r-6,40l10205,427r,-346e" fillcolor="#cfd1d3" stroked="f">
                <v:path arrowok="t"/>
              </v:shape>
              <v:shape id="_x0000_s2151" style="position:absolute;left:8957;top:81;width:1248;height:1712" coordorigin="8957,81" coordsize="1248,1712" path="m9582,81r16,72l9601,215r,12l9595,291r-20,88l9567,401r-4,10l9562,413r194,l9775,409r19,-2l9931,407r-18,-20l9897,369r-15,-18l9866,333r-14,-18l9839,299r-10,-12l9814,269r-12,-8l9791,255r-11,-10l9765,229r-14,-12l9735,207r-17,-10l9717,183r7,-16l9726,159r-30,l9697,139r-33,l9646,121r-11,-12l9625,97,9582,81e" fillcolor="#cfd1d3" stroked="f">
                <v:path arrowok="t"/>
              </v:shape>
              <v:shape id="_x0000_s2150" style="position:absolute;left:8957;top:81;width:1248;height:1712" coordorigin="8957,81" coordsize="1248,1712" path="m9409,131r-9,16l9392,163r-9,18l9374,197r-34,72l9324,307r-8,18l9307,343r-8,20l9291,383r-7,18l9302,401r20,-6l9364,383r20,-6l9402,373r144,l9541,359r-9,-20l9523,317r-11,-24l9479,227r-51,-66l9416,145r-7,-14e" fillcolor="#cfd1d3" stroked="f">
                <v:path arrowok="t"/>
              </v:shape>
              <v:shape id="_x0000_s2149" style="position:absolute;left:8957;top:81;width:1248;height:1712" coordorigin="8957,81" coordsize="1248,1712" path="m9715,141r-11,8l9696,159r30,l9729,151r-14,-10e" fillcolor="#cfd1d3" stroked="f">
                <v:path arrowok="t"/>
              </v:shape>
              <v:shape id="_x0000_s2148" style="position:absolute;left:8957;top:81;width:1248;height:1712" coordorigin="8957,81" coordsize="1248,1712" path="m9697,89r-13,14l9671,127r-7,12l9697,139r2,-24l9700,95r-3,-6e" fillcolor="#cfd1d3" stroked="f">
                <v:path arrowok="t"/>
              </v:shape>
              <v:shape id="_x0000_s2147" type="#_x0000_t75" style="position:absolute;left:6061;top:78;width:2366;height:1716">
                <v:imagedata r:id="rId47" o:title=""/>
              </v:shape>
              <v:shape id="_x0000_s2146" type="#_x0000_t75" style="position:absolute;left:7836;top:1656;width:2369;height:1264">
                <v:imagedata r:id="rId48" o:title=""/>
              </v:shape>
              <v:shape id="_x0000_s2145" type="#_x0000_t75" style="position:absolute;left:7823;top:1646;width:2386;height:1284">
                <v:imagedata r:id="rId49" o:title=""/>
              </v:shape>
            </v:group>
            <v:group id="_x0000_s2142" style="position:absolute;left:9110;top:536;width:343;height:396" coordorigin="9110,536" coordsize="343,396">
              <v:shape id="_x0000_s2143" style="position:absolute;left:9110;top:536;width:343;height:396" coordorigin="9110,536" coordsize="343,396" path="m9299,536r-61,23l9213,617r-23,58l9169,734r-19,59l9132,853r-17,59l9110,932r16,-8l9180,894r56,-41l9293,804r55,-59l9398,677r43,-77l9453,573r-12,-6l9382,546r-60,-9l9299,536e" fillcolor="#cfd1d3" stroked="f">
                <v:path arrowok="t"/>
              </v:shape>
            </v:group>
            <v:group id="_x0000_s2139" style="position:absolute;left:8356;top:80;width:840;height:942" coordorigin="8356,80" coordsize="840,942">
              <v:shape id="_x0000_s2141" style="position:absolute;left:8356;top:80;width:840;height:942" coordorigin="8356,80" coordsize="840,942" path="m8860,80r,20l8860,161r,7l8856,238r-68,24l8471,337r-54,14l8410,432r-11,125l8379,770r-23,252l8380,993r25,-32l8461,894,8718,585r23,-28l8781,508r38,-50l8836,432r12,-15l8862,403r14,-13l8891,377r32,-25l8938,338r16,-14l8962,315r10,-10l9036,240r47,-47l9148,130r47,-45l8860,80e" fillcolor="#cfd1d3" stroked="f">
                <v:path arrowok="t"/>
              </v:shape>
              <v:shape id="_x0000_s2140" type="#_x0000_t75" style="position:absolute;left:6113;top:473;width:186;height:1030">
                <v:imagedata r:id="rId50" o:title=""/>
              </v:shape>
            </v:group>
            <v:group id="_x0000_s2137" style="position:absolute;left:6155;top:1481;width:86;height:47" coordorigin="6155,1481" coordsize="86,47">
              <v:shape id="_x0000_s2138" style="position:absolute;left:6155;top:1481;width:86;height:47" coordorigin="6155,1481" coordsize="86,47" path="m6196,1481r-41,l6174,1483r19,8l6216,1506r12,12l6233,1526r2,1l6238,1527r2,-1l6241,1526r-5,l6233,1525r-1,-3l6231,1522r,-1l6229,1517r1,-4l6232,1512r1,-5l6231,1505r-16,-14l6196,1481e" fillcolor="#231f20" stroked="f">
                <v:path arrowok="t"/>
              </v:shape>
            </v:group>
            <v:group id="_x0000_s2135" style="position:absolute;left:6232;top:1517;width:10;height:8" coordorigin="6232,1517" coordsize="10,8">
              <v:shape id="_x0000_s2136" style="position:absolute;left:6232;top:1517;width:10;height:8" coordorigin="6232,1517" coordsize="10,8" path="m6241,1517r-1,1l6241,1519r-4,3l6232,1522r1,3l6236,1526r4,-2l6242,1522r,l6237,1522r-5,l6242,1522r,-3l6241,1517e" fillcolor="#231f20" stroked="f">
                <v:path arrowok="t"/>
              </v:shape>
            </v:group>
            <v:group id="_x0000_s2133" style="position:absolute;left:6236;top:1522;width:6;height:3" coordorigin="6236,1522" coordsize="6,3">
              <v:shape id="_x0000_s2134" style="position:absolute;left:6236;top:1522;width:6;height:3" coordorigin="6236,1522" coordsize="6,3" path="m6242,1522r-2,2l6236,1526r5,l6242,1524r,-2e" fillcolor="#231f20" stroked="f">
                <v:path arrowok="t"/>
              </v:shape>
            </v:group>
            <v:group id="_x0000_s2131" style="position:absolute;left:6229;top:1512;width:11;height:10" coordorigin="6229,1512" coordsize="11,10">
              <v:shape id="_x0000_s2132" style="position:absolute;left:6229;top:1512;width:11;height:10" coordorigin="6229,1512" coordsize="11,10" path="m6232,1512r-2,1l6229,1517r3,5l6237,1522r3,-2l6231,1520r1,-8e" fillcolor="#231f20" stroked="f">
                <v:path arrowok="t"/>
              </v:shape>
            </v:group>
            <v:group id="_x0000_s2129" style="position:absolute;left:6229;top:1517;width:3;height:5" coordorigin="6229,1517" coordsize="3,5">
              <v:shape id="_x0000_s2130" style="position:absolute;left:6229;top:1517;width:3;height:5" coordorigin="6229,1517" coordsize="3,5" path="m6229,1517r2,4l6231,1522r1,l6229,1517e" fillcolor="#231f20" stroked="f">
                <v:path arrowok="t"/>
              </v:shape>
            </v:group>
            <v:group id="_x0000_s2127" style="position:absolute;left:6231;top:1511;width:9;height:9" coordorigin="6231,1511" coordsize="9,9">
              <v:shape id="_x0000_s2128" style="position:absolute;left:6231;top:1511;width:9;height:9" coordorigin="6231,1511" coordsize="9,9" path="m6235,1511r-3,1l6231,1520r6,l6240,1518r-5,-7e" fillcolor="#231f20" stroked="f">
                <v:path arrowok="t"/>
              </v:shape>
            </v:group>
            <v:group id="_x0000_s2125" style="position:absolute;left:6231;top:1518;width:10;height:2" coordorigin="6231,1518" coordsize="10,2">
              <v:shape id="_x0000_s2126" style="position:absolute;left:6231;top:1518;width:10;height:2" coordorigin="6231,1518" coordsize="10,2" path="m6240,1518r-3,2l6231,1520r9,l6241,1519r-1,-1e" fillcolor="#231f20" stroked="f">
                <v:path arrowok="t"/>
              </v:shape>
            </v:group>
            <v:group id="_x0000_s2123" style="position:absolute;left:6235;top:1511;width:8;height:10" coordorigin="6235,1511" coordsize="8,10">
              <v:shape id="_x0000_s2124" style="position:absolute;left:6235;top:1511;width:8;height:10" coordorigin="6235,1511" coordsize="8,10" path="m6243,1511r-8,l6238,1511r1,3l6241,1517r1,3l6242,1518r1,-7e" fillcolor="#231f20" stroked="f">
                <v:path arrowok="t"/>
              </v:shape>
            </v:group>
            <v:group id="_x0000_s2121" style="position:absolute;left:6235;top:1511;width:6;height:7" coordorigin="6235,1511" coordsize="6,7">
              <v:shape id="_x0000_s2122" style="position:absolute;left:6235;top:1511;width:6;height:7" coordorigin="6235,1511" coordsize="6,7" path="m6235,1511r5,7l6241,1517r-2,-3l6238,1511r-3,e" fillcolor="#231f20" stroked="f">
                <v:path arrowok="t"/>
              </v:shape>
            </v:group>
            <v:group id="_x0000_s2119" style="position:absolute;left:6232;top:1507;width:3;height:5" coordorigin="6232,1507" coordsize="3,5">
              <v:shape id="_x0000_s2120" style="position:absolute;left:6232;top:1507;width:3;height:5" coordorigin="6232,1507" coordsize="3,5" path="m6233,1507r-1,5l6235,1511r-2,-4e" fillcolor="#231f20" stroked="f">
                <v:path arrowok="t"/>
              </v:shape>
            </v:group>
            <v:group id="_x0000_s2117" style="position:absolute;left:6233;top:1442;width:83;height:68" coordorigin="6233,1442" coordsize="83,68">
              <v:shape id="_x0000_s2118" style="position:absolute;left:6233;top:1442;width:83;height:68" coordorigin="6233,1442" coordsize="83,68" path="m6309,1442r-57,26l6233,1507r2,4l6243,1511r48,-55l6308,1453r7,-2l6316,1447r-5,l6309,1442e" fillcolor="#231f20" stroked="f">
                <v:path arrowok="t"/>
              </v:shape>
            </v:group>
            <v:group id="_x0000_s2115" style="position:absolute;left:6102;top:459;width:93;height:1022" coordorigin="6102,459" coordsize="93,1022">
              <v:shape id="_x0000_s2116" style="position:absolute;left:6102;top:459;width:93;height:1022" coordorigin="6102,459" coordsize="93,1022" path="m6105,459r-2,1l6102,462r,6l6104,510r6,201l6111,748r,7l6112,767r,20l6112,818r2,63l6116,956r2,68l6135,1394r4,82l6141,1480r4,1l6148,1481r7,l6196,1481r-1,-1l6184,1476r-40,l6143,1471r4,-1l6149,1470r-4,-97l6130,1064r-3,-71l6125,923r-2,-91l6122,767r,-12l6113,474r-8,-6l6108,464r9,l6115,462r-10,-3e" fillcolor="#231f20" stroked="f">
                <v:path arrowok="t"/>
              </v:shape>
            </v:group>
            <v:group id="_x0000_s2113" style="position:absolute;left:6143;top:1470;width:6;height:6" coordorigin="6143,1470" coordsize="6,6">
              <v:shape id="_x0000_s2114" style="position:absolute;left:6143;top:1470;width:6;height:6" coordorigin="6143,1470" coordsize="6,6" path="m6149,1470r-2,l6143,1471r1,5l6150,1476r-1,-6e" fillcolor="#231f20" stroked="f">
                <v:path arrowok="t"/>
              </v:shape>
            </v:group>
            <v:group id="_x0000_s2111" style="position:absolute;left:6144;top:1470;width:40;height:6" coordorigin="6144,1470" coordsize="40,6">
              <v:shape id="_x0000_s2112" style="position:absolute;left:6144;top:1470;width:40;height:6" coordorigin="6144,1470" coordsize="40,6" path="m6151,1470r-2,l6150,1476r-6,l6184,1476r-8,-3l6158,1470r-7,e" fillcolor="#231f20" stroked="f">
                <v:path arrowok="t"/>
              </v:shape>
            </v:group>
            <v:group id="_x0000_s2109" style="position:absolute;left:6309;top:1442;width:2;height:5" coordorigin="6309,1442" coordsize="2,5">
              <v:shape id="_x0000_s2110" style="position:absolute;left:6309;top:1442;width:2;height:5" coordorigin="6309,1442" coordsize="2,5" path="m6311,1442r-2,l6311,1447r,-5e" fillcolor="#231f20" stroked="f">
                <v:path arrowok="t"/>
              </v:shape>
            </v:group>
            <v:group id="_x0000_s2107" style="position:absolute;left:6311;top:1442;width:5;height:5" coordorigin="6311,1442" coordsize="5,5">
              <v:shape id="_x0000_s2108" style="position:absolute;left:6311;top:1442;width:5;height:5" coordorigin="6311,1442" coordsize="5,5" path="m6316,1442r-5,l6311,1447r5,l6316,1442e" fillcolor="#231f20" stroked="f">
                <v:path arrowok="t"/>
              </v:shape>
            </v:group>
            <v:group id="_x0000_s2105" style="position:absolute;left:6311;top:1447;width:5;height:2" coordorigin="6311,1447" coordsize="5,2">
              <v:shape id="_x0000_s2106" style="position:absolute;left:6311;top:1447;width:5;height:2" coordorigin="6311,1447" coordsize="5,0" path="m6316,1447r-5,l6316,1447e" fillcolor="#231f20" stroked="f">
                <v:path arrowok="t"/>
              </v:shape>
            </v:group>
            <v:group id="_x0000_s2103" style="position:absolute;left:6108;top:464;width:208;height:979" coordorigin="6108,464" coordsize="208,979">
              <v:shape id="_x0000_s2104" style="position:absolute;left:6108;top:464;width:208;height:979" coordorigin="6108,464" coordsize="208,979" path="m6117,464r-9,l6113,473r9,6l6139,491r45,40l6224,590r24,46l6258,648r-5,l6254,668r1,21l6256,711r5,107l6263,865r5,91l6272,1046r5,71l6283,1195r8,84l6295,1321r2,20l6303,1417r2,17l6309,1442r2,l6316,1442r-1,-12l6309,1355r-10,-103l6297,1231r-6,-62l6286,1090r-6,-97l6275,904r-3,-72l6267,732r-2,-44l6264,667r-1,-19l6263,646r-34,-69l6192,525r-44,-41l6131,473r-14,-9e" fillcolor="#231f20" stroked="f">
                <v:path arrowok="t"/>
              </v:shape>
            </v:group>
            <v:group id="_x0000_s2100" style="position:absolute;left:6105;top:464;width:8;height:9" coordorigin="6105,464" coordsize="8,9">
              <v:shape id="_x0000_s2102" style="position:absolute;left:6105;top:464;width:8;height:9" coordorigin="6105,464" coordsize="8,9" path="m6108,464r-3,4l6113,473r-5,-9e" fillcolor="#231f20" stroked="f">
                <v:path arrowok="t"/>
              </v:shape>
              <v:shape id="_x0000_s2101" type="#_x0000_t75" style="position:absolute;left:6066;top:447;width:38;height:1137">
                <v:imagedata r:id="rId51" o:title=""/>
              </v:shape>
            </v:group>
            <v:group id="_x0000_s2098" style="position:absolute;left:6075;top:1583;width:40;height:12" coordorigin="6075,1583" coordsize="40,12">
              <v:shape id="_x0000_s2099" style="position:absolute;left:6075;top:1583;width:40;height:12" coordorigin="6075,1583" coordsize="40,12" path="m6101,1583r-26,l6092,1583r8,3l6107,1594r3,1l6114,1592r1,-3l6115,1589r-6,l6102,1585r-1,-2e" fillcolor="#231f20" stroked="f">
                <v:path arrowok="t"/>
              </v:shape>
            </v:group>
            <v:group id="_x0000_s2096" style="position:absolute;left:6066;top:1572;width:35;height:16" coordorigin="6066,1572" coordsize="35,16">
              <v:shape id="_x0000_s2097" style="position:absolute;left:6066;top:1572;width:35;height:16" coordorigin="6066,1572" coordsize="35,16" path="m6104,1572r-22,l6076,1575r,12l6085,1583r26,l6107,1573r-3,-1e" fillcolor="#231f20" stroked="f">
                <v:path arrowok="t"/>
              </v:shape>
            </v:group>
            <v:group id="_x0000_s2094" style="position:absolute;left:6098;top:1573;width:15;height:15" coordorigin="6098,1573" coordsize="15,15">
              <v:shape id="_x0000_s2095" style="position:absolute;left:6098;top:1573;width:15;height:15" coordorigin="6098,1573" coordsize="15,15" path="m6098,1573r4,12l6109,1589r4,-4l6106,1576r-8,-3e" fillcolor="#231f20" stroked="f">
                <v:path arrowok="t"/>
              </v:shape>
            </v:group>
            <v:group id="_x0000_s2092" style="position:absolute;left:6091;top:1472;width:59;height:117" coordorigin="6091,1472" coordsize="59,117">
              <v:shape id="_x0000_s2093" style="position:absolute;left:6091;top:1472;width:59;height:117" coordorigin="6091,1472" coordsize="59,117" path="m6139,1472r-48,53l6092,1549r4,20l6098,1573r8,3l6113,1585r-4,4l6115,1589r-1,-3l6106,1568r-4,-20l6103,1523r7,-18l6123,1491r13,-8l6141,1482r7,-1l6150,1478r,-2l6139,1476r,-4e" fillcolor="#231f20" stroked="f">
                <v:path arrowok="t"/>
              </v:shape>
            </v:group>
            <v:group id="_x0000_s2090" style="position:absolute;left:6139;top:1471;width:5;height:5" coordorigin="6139,1471" coordsize="5,5">
              <v:shape id="_x0000_s2091" style="position:absolute;left:6139;top:1471;width:5;height:5" coordorigin="6139,1471" coordsize="5,5" path="m6143,1471r-4,1l6139,1476r5,l6143,1471e" fillcolor="#231f20" stroked="f">
                <v:path arrowok="t"/>
              </v:shape>
            </v:group>
            <v:group id="_x0000_s2088" style="position:absolute;left:6139;top:1471;width:11;height:5" coordorigin="6139,1471" coordsize="11,5">
              <v:shape id="_x0000_s2089" style="position:absolute;left:6139;top:1471;width:11;height:5" coordorigin="6139,1471" coordsize="11,5" path="m6149,1471r-6,l6144,1476r-5,l6150,1476r-1,-5e" fillcolor="#231f20" stroked="f">
                <v:path arrowok="t"/>
              </v:shape>
            </v:group>
            <v:group id="_x0000_s2086" style="position:absolute;left:6112;top:768;width:38;height:703" coordorigin="6112,768" coordsize="38,703">
              <v:shape id="_x0000_s2087" style="position:absolute;left:6112;top:768;width:38;height:703" coordorigin="6112,768" coordsize="38,703" path="m6112,768r1,91l6115,929r2,73l6134,1373r4,73l6139,1472r4,-1l6149,1471r-1,-25l6144,1352r-14,-291l6129,1038r-2,-66l6124,876r-1,-77l6122,774r-10,-6e" fillcolor="#231f20" stroked="f">
                <v:path arrowok="t"/>
              </v:shape>
            </v:group>
            <v:group id="_x0000_s2083" style="position:absolute;left:6066;top:411;width:56;height:357" coordorigin="6066,411" coordsize="56,357">
              <v:shape id="_x0000_s2085" style="position:absolute;left:6066;top:411;width:56;height:357" coordorigin="6066,411" coordsize="56,357" path="m6172,448r7,3l6197,460r17,4l6209,464r1,48l6216,698r1,40l6218,759r,8l6223,768r6,l6228,759r,-11l6227,721r-6,-214l6219,468r-2,-9l6197,448r-19,-9l6172,436r,12e" fillcolor="#231f20" stroked="f">
                <v:path arrowok="t"/>
              </v:shape>
              <v:shape id="_x0000_s2084" type="#_x0000_t75" style="position:absolute;left:6265;top:686;width:174;height:886">
                <v:imagedata r:id="rId52" o:title=""/>
              </v:shape>
            </v:group>
            <v:group id="_x0000_s2081" style="position:absolute;left:6278;top:1135;width:170;height:463" coordorigin="6278,1135" coordsize="170,463">
              <v:shape id="_x0000_s2082" style="position:absolute;left:6278;top:1135;width:170;height:463" coordorigin="6278,1135" coordsize="170,463" path="m6283,1135r-5,l6279,1156r2,20l6283,1198r2,20l6287,1239r10,104l6299,1362r6,74l6306,1451r2,2l6312,1453r20,2l6385,1495r9,39l6393,1541r-2,7l6391,1549r9,7l6404,1558r33,38l6440,1597r5,1l6447,1596r,-3l6448,1592r-6,l6437,1591r1,-3l6439,1585r,-8l6411,1550r-9,l6396,1549r3,-4l6403,1545r1,-3l6404,1534r,-7l6382,1470r-39,-23l6311,1447r,-5l6316,1442r-1,-12l6309,1355r-11,-104l6297,1231r-2,-21l6293,1190r-2,-21l6289,1149r-6,-14e" fillcolor="#231f20" stroked="f">
                <v:path arrowok="t"/>
              </v:shape>
            </v:group>
            <v:group id="_x0000_s2079" style="position:absolute;left:6437;top:1585;width:10;height:7" coordorigin="6437,1585" coordsize="10,7">
              <v:shape id="_x0000_s2080" style="position:absolute;left:6437;top:1585;width:10;height:7" coordorigin="6437,1585" coordsize="10,7" path="m6439,1585r-1,3l6437,1591r5,1l6447,1591r-2,-4l6444,1587r-5,-1l6439,1585e" fillcolor="#231f20" stroked="f">
                <v:path arrowok="t"/>
              </v:shape>
            </v:group>
            <v:group id="_x0000_s2077" style="position:absolute;left:6258;top:648;width:191;height:945" coordorigin="6258,648" coordsize="191,945">
              <v:shape id="_x0000_s2078" style="position:absolute;left:6258;top:648;width:191;height:945" coordorigin="6258,648" coordsize="191,945" path="m6264,648r-6,l6264,652r,19l6278,737r18,66l6317,867r6,19l6328,905r2,20l6333,949r2,21l6351,1038r10,34l6367,1092r17,62l6396,1218r5,42l6404,1292r7,64l6419,1428r10,69l6432,1517r4,26l6438,1562r1,10l6447,1591r-5,1l6448,1592r1,-3l6449,1587r,-15l6449,1566r,-4l6447,1543r-3,-22l6440,1497r-10,-73l6421,1353r-6,-61l6410,1243r-3,-22l6394,1153r-16,-62l6361,1037r-4,-13l6345,962r-5,-42l6337,899r-3,-17l6328,866r-6,-15l6299,774r-23,-87l6271,668r-6,-17l6264,648e" fillcolor="#231f20" stroked="f">
                <v:path arrowok="t"/>
              </v:shape>
            </v:group>
            <v:group id="_x0000_s2075" style="position:absolute;left:6439;top:1585;width:5;height:2" coordorigin="6439,1585" coordsize="5,2">
              <v:shape id="_x0000_s2076" style="position:absolute;left:6439;top:1585;width:5;height:2" coordorigin="6439,1585" coordsize="5,2" path="m6439,1585r,l6439,1586r5,1l6439,1585e" fillcolor="#231f20" stroked="f">
                <v:path arrowok="t"/>
              </v:shape>
            </v:group>
            <v:group id="_x0000_s2073" style="position:absolute;left:6439;top:1585;width:6;height:2" coordorigin="6439,1585" coordsize="6,2">
              <v:shape id="_x0000_s2074" style="position:absolute;left:6439;top:1585;width:6;height:2" coordorigin="6439,1585" coordsize="6,2" path="m6444,1585r-5,l6444,1587r1,l6444,1585e" fillcolor="#231f20" stroked="f">
                <v:path arrowok="t"/>
              </v:shape>
            </v:group>
            <v:group id="_x0000_s2071" style="position:absolute;left:6439;top:1572;width:6;height:13" coordorigin="6439,1572" coordsize="6,13">
              <v:shape id="_x0000_s2072" style="position:absolute;left:6439;top:1572;width:6;height:13" coordorigin="6439,1572" coordsize="6,13" path="m6439,1572r,5l6439,1585r,l6444,1585r-5,-13e" fillcolor="#231f20" stroked="f">
                <v:path arrowok="t"/>
              </v:shape>
            </v:group>
            <v:group id="_x0000_s2069" style="position:absolute;left:6396;top:1545;width:6;height:6" coordorigin="6396,1545" coordsize="6,6">
              <v:shape id="_x0000_s2070" style="position:absolute;left:6396;top:1545;width:6;height:6" coordorigin="6396,1545" coordsize="6,6" path="m6399,1545r-3,4l6402,1550r1,-4l6400,1545r-1,e" fillcolor="#231f20" stroked="f">
                <v:path arrowok="t"/>
              </v:shape>
            </v:group>
            <v:group id="_x0000_s2067" style="position:absolute;left:6402;top:1546;width:9;height:4" coordorigin="6402,1546" coordsize="9,4">
              <v:shape id="_x0000_s2068" style="position:absolute;left:6402;top:1546;width:9;height:4" coordorigin="6402,1546" coordsize="9,4" path="m6403,1546r-1,4l6411,1550r-3,-1l6404,1547r-1,-1e" fillcolor="#231f20" stroked="f">
                <v:path arrowok="t"/>
              </v:shape>
            </v:group>
            <v:group id="_x0000_s2065" style="position:absolute;left:6399;top:1545;width:4;height:2" coordorigin="6399,1545" coordsize="4,2">
              <v:shape id="_x0000_s2066" style="position:absolute;left:6399;top:1545;width:4;height:2" coordorigin="6399,1545" coordsize="4,2" path="m6403,1545r-4,l6400,1545r3,1l6403,1545e" fillcolor="#231f20" stroked="f">
                <v:path arrowok="t"/>
              </v:shape>
            </v:group>
            <v:group id="_x0000_s2063" style="position:absolute;left:6311;top:1442;width:5;height:5" coordorigin="6311,1442" coordsize="5,5">
              <v:shape id="_x0000_s2064" style="position:absolute;left:6311;top:1442;width:5;height:5" coordorigin="6311,1442" coordsize="5,5" path="m6311,1442r,5l6316,1447r,-5l6311,1442e" fillcolor="#231f20" stroked="f">
                <v:path arrowok="t"/>
              </v:shape>
            </v:group>
            <v:group id="_x0000_s2061" style="position:absolute;left:6311;top:1442;width:32;height:5" coordorigin="6311,1442" coordsize="32,5">
              <v:shape id="_x0000_s2062" style="position:absolute;left:6311;top:1442;width:32;height:5" coordorigin="6311,1442" coordsize="32,5" path="m6316,1442r,5l6311,1447r32,l6326,1443r-10,-1e" fillcolor="#231f20" stroked="f">
                <v:path arrowok="t"/>
              </v:shape>
            </v:group>
            <v:group id="_x0000_s2059" style="position:absolute;left:6311;top:1442;width:5;height:2" coordorigin="6311,1442" coordsize="5,2">
              <v:shape id="_x0000_s2060" style="position:absolute;left:6311;top:1442;width:5;height:2" coordorigin="6311,1442" coordsize="5,0" path="m6316,1442r-5,l6316,1442r,e" fillcolor="#231f20" stroked="f">
                <v:path arrowok="t"/>
              </v:shape>
            </v:group>
            <v:group id="_x0000_s2057" style="position:absolute;left:6253;top:642;width:36;height:493" coordorigin="6253,642" coordsize="36,493">
              <v:shape id="_x0000_s2058" style="position:absolute;left:6253;top:642;width:36;height:493" coordorigin="6253,642" coordsize="36,493" path="m6260,642r-6,1l6253,645r,7l6254,671r1,21l6256,713r5,102l6263,867r4,82l6272,1038r5,80l6283,1135r5,l6286,1100r-2,-28l6280,989r-5,-86l6272,834r-6,-123l6265,686r-6,-19l6253,650r5,-2l6264,648r-2,-5l6260,642e" fillcolor="#231f20" stroked="f">
                <v:path arrowok="t"/>
              </v:shape>
            </v:group>
            <v:group id="_x0000_s2055" style="position:absolute;left:6253;top:648;width:12;height:39" coordorigin="6253,648" coordsize="12,39">
              <v:shape id="_x0000_s2056" style="position:absolute;left:6253;top:648;width:12;height:39" coordorigin="6253,648" coordsize="12,39" path="m6258,648r-5,2l6259,667r6,19l6264,667r,-15l6258,648e" fillcolor="#231f20" stroked="f">
                <v:path arrowok="t"/>
              </v:shape>
            </v:group>
            <v:group id="_x0000_s2053" style="position:absolute;left:6066;top:840;width:266;height:76" coordorigin="6066,840" coordsize="266,76">
              <v:shape id="_x0000_s2054" style="position:absolute;left:6066;top:840;width:266;height:76" coordorigin="6066,840" coordsize="266,76" path="m6505,840r-247,4l6258,909r266,-10l6522,891r-2,-7l6518,878r-1,-4l6515,870r-2,-5l6509,853r-2,-6l6505,840e" fillcolor="#737477" stroked="f">
                <v:path arrowok="t"/>
              </v:shape>
            </v:group>
            <v:group id="_x0000_s2050" style="position:absolute;left:6066;top:835;width:253;height:86" coordorigin="6066,835" coordsize="253,86">
              <v:shape id="_x0000_s2052" style="position:absolute;left:6066;top:835;width:253;height:86" coordorigin="6066,835" coordsize="253,86" path="m6512,835r-2,l6263,839r,10l6506,846r-1,-4l6510,840r6,l6514,836r-2,-1e" fillcolor="#231f20" stroked="f">
                <v:path arrowok="t"/>
              </v:shape>
              <v:shape id="_x0000_s2051" style="position:absolute;left:6066;top:835;width:253;height:86" coordorigin="6066,835" coordsize="253,86" path="m6263,914r91,-3l6263,911r,3e" fillcolor="#231f20" stroked="f">
                <v:path arrowok="t"/>
              </v:shape>
            </v:group>
            <v:group id="_x0000_s2048" style="position:absolute;left:5880;top:894;width:457;height:17" coordorigin="5880,894" coordsize="457,17">
              <v:shape id="_x0000_s2049" style="position:absolute;left:5880;top:894;width:457;height:17" coordorigin="5880,894" coordsize="457,17" path="m6326,894r,e" filled="f" strokecolor="#231f20" strokeweight=".1pt">
                <v:path arrowok="t"/>
              </v:shape>
            </v:group>
            <v:group id="_x0000_s2046" style="position:absolute;left:6326;top:893;width:6;height:6" coordorigin="6326,893" coordsize="6,6">
              <v:shape id="_x0000_s2047" style="position:absolute;left:6326;top:893;width:6;height:6" coordorigin="6326,893" coordsize="6,6" path="m6332,893r-6,1l6327,900r5,-1l6332,893e" fillcolor="#231f20" stroked="f">
                <v:path arrowok="t"/>
              </v:shape>
            </v:group>
            <v:group id="_x0000_s2044" style="position:absolute;left:6327;top:893;width:10;height:6" coordorigin="6327,893" coordsize="10,6">
              <v:shape id="_x0000_s2045" style="position:absolute;left:6327;top:893;width:10;height:6" coordorigin="6327,893" coordsize="10,6" path="m6336,893r-4,l6332,899r-5,1l6337,900r,-2l6336,893e" fillcolor="#231f20" stroked="f">
                <v:path arrowok="t"/>
              </v:shape>
            </v:group>
            <v:group id="_x0000_s2042" style="position:absolute;left:6322;top:876;width:15;height:18" coordorigin="6322,876" coordsize="15,18">
              <v:shape id="_x0000_s2043" style="position:absolute;left:6322;top:876;width:15;height:18" coordorigin="6322,876" coordsize="15,18" path="m6332,876r-5,2l6322,879r2,6l6325,892r1,2l6332,893r4,l6336,890r-2,-8l6332,876e" fillcolor="#231f20" stroked="f">
                <v:path arrowok="t"/>
              </v:shape>
            </v:group>
            <v:group id="_x0000_s2040" style="position:absolute;left:6320;top:874;width:11;height:6" coordorigin="6320,874" coordsize="11,6">
              <v:shape id="_x0000_s2041" style="position:absolute;left:6320;top:874;width:11;height:6" coordorigin="6320,874" coordsize="11,6" path="m6331,874r-6,l6320,876r2,3l6332,876r-1,-2e" fillcolor="#231f20" stroked="f">
                <v:path arrowok="t"/>
              </v:shape>
            </v:group>
            <v:group id="_x0000_s2038" style="position:absolute;left:6327;top:876;width:5;height:2" coordorigin="6327,876" coordsize="5,2">
              <v:shape id="_x0000_s2039" style="position:absolute;left:6327;top:876;width:5;height:2" coordorigin="6327,876" coordsize="5,2" path="m6331,876r-4,2l6332,876e" fillcolor="#231f20" stroked="f">
                <v:path arrowok="t"/>
              </v:shape>
            </v:group>
            <v:group id="_x0000_s2036" style="position:absolute;left:6331;top:876;width:2;height:2" coordorigin="6331,876" coordsize="2,2">
              <v:shape id="_x0000_s2037" style="position:absolute;left:6331;top:876;width:2;height:2" coordorigin="6331,876" coordsize="0,0" path="m6332,876r,e" fillcolor="#231f20" stroked="f">
                <v:path arrowok="t"/>
              </v:shape>
            </v:group>
            <v:group id="_x0000_s2034" style="position:absolute;left:6320;top:876;width:2;height:2" coordorigin="6320,876" coordsize="2,2">
              <v:shape id="_x0000_s2035" style="position:absolute;left:6320;top:876;width:2;height:2" coordorigin="6320,876" coordsize="0,0" path="m6320,876r,l6320,876e" fillcolor="#231f20" stroked="f">
                <v:path arrowok="t"/>
              </v:shape>
            </v:group>
            <v:group id="_x0000_s2032" style="position:absolute;left:6320;top:874;width:5;height:2" coordorigin="6320,874" coordsize="5,2">
              <v:shape id="_x0000_s2033" style="position:absolute;left:6320;top:874;width:5;height:2" coordorigin="6320,874" coordsize="5,2" path="m6325,874r-5,2l6320,876r5,-2e" fillcolor="#231f20" stroked="f">
                <v:path arrowok="t"/>
              </v:shape>
            </v:group>
            <v:group id="_x0000_s2030" style="position:absolute;left:6309;top:840;width:22;height:35" coordorigin="6309,840" coordsize="22,35">
              <v:shape id="_x0000_s2031" style="position:absolute;left:6309;top:840;width:22;height:35" coordorigin="6309,840" coordsize="22,35" path="m6319,840r-6,l6313,846r-4,l6313,855r4,11l6319,872r1,4l6325,874r6,l6330,872r-2,-4l6327,863r-4,-11l6319,840e" fillcolor="#231f20" stroked="f">
                <v:path arrowok="t"/>
              </v:shape>
            </v:group>
            <v:group id="_x0000_s2028" style="position:absolute;left:6308;top:840;width:5;height:5" coordorigin="6308,840" coordsize="5,5">
              <v:shape id="_x0000_s2029" style="position:absolute;left:6308;top:840;width:5;height:5" coordorigin="6308,840" coordsize="5,5" path="m6313,840r-5,2l6309,846r4,l6313,840e" fillcolor="#231f20" stroked="f">
                <v:path arrowok="t"/>
              </v:shape>
            </v:group>
            <v:group id="_x0000_s2026" style="position:absolute;left:6066;top:854;width:254;height:19" coordorigin="6066,854" coordsize="254,19">
              <v:shape id="_x0000_s2027" style="position:absolute;left:6066;top:854;width:254;height:19" coordorigin="6066,854" coordsize="254,19" path="m6511,854r-253,5l6258,869r253,-5l6511,854e" fillcolor="#231f20" stroked="f">
                <v:path arrowok="t"/>
              </v:shape>
            </v:group>
            <v:group id="_x0000_s2023" style="position:absolute;left:6066;top:872;width:261;height:24" coordorigin="6066,872" coordsize="261,24">
              <v:shape id="_x0000_s2025" style="position:absolute;left:6066;top:872;width:261;height:24" coordorigin="6066,872" coordsize="261,24" path="m6518,872r-260,8l6258,890r260,-7l6518,872e" fillcolor="#231f20" stroked="f">
                <v:path arrowok="t"/>
              </v:shape>
              <v:shape id="_x0000_s2024" type="#_x0000_t75" style="position:absolute;left:6675;top:1367;width:145;height:148">
                <v:imagedata r:id="rId53" o:title=""/>
              </v:shape>
            </v:group>
            <v:group id="_x0000_s2004" style="position:absolute;left:6669;top:1362;width:155;height:159" coordorigin="6669,1362" coordsize="155,159">
              <v:shape id="_x0000_s2022" style="position:absolute;left:6669;top:1362;width:155;height:159" coordorigin="6669,1362" coordsize="155,159" path="m6693,1442r-11,13l6676,1472r5,22l6694,1508r11,8l6718,1520r25,l6755,1517r4,-6l6758,1510r-37,l6709,1506r-17,-12l6687,1485r,-17l6691,1457r13,-11l6698,1446r-5,-4e" fillcolor="#231f20" stroked="f">
                <v:path arrowok="t"/>
              </v:shape>
              <v:shape id="_x0000_s2021" style="position:absolute;left:6669;top:1362;width:155;height:159" coordorigin="6669,1362" coordsize="155,159" path="m6768,1504r-9,l6763,1508r-4,3l6763,1514r7,2l6791,1516r11,-10l6802,1506r-30,l6768,1504e" fillcolor="#231f20" stroked="f">
                <v:path arrowok="t"/>
              </v:shape>
              <v:shape id="_x0000_s2020" style="position:absolute;left:6669;top:1362;width:155;height:159" coordorigin="6669,1362" coordsize="155,159" path="m6759,1504r-3,4l6759,1511r4,-3l6759,1504e" fillcolor="#231f20" stroked="f">
                <v:path arrowok="t"/>
              </v:shape>
              <v:shape id="_x0000_s2019" style="position:absolute;left:6669;top:1362;width:155;height:159" coordorigin="6669,1362" coordsize="155,159" path="m6760,1498r-3,1l6749,1507r-8,3l6721,1510r37,l6756,1508r3,-4l6768,1504r-1,l6760,1498e" fillcolor="#231f20" stroked="f">
                <v:path arrowok="t"/>
              </v:shape>
              <v:shape id="_x0000_s2018" style="position:absolute;left:6669;top:1362;width:155;height:159" coordorigin="6669,1362" coordsize="155,159" path="m6807,1418r-17,l6798,1422r11,11l6813,1440r,12l6811,1457r-9,9l6794,1470r-14,3l6778,1475r,5l6779,1482r2,1l6790,1486r2,4l6792,1496r-1,3l6785,1504r-4,2l6802,1506r1,-21l6801,1483r-17,l6783,1478r2,-5l6810,1473r10,-11l6823,1454r,-8l6817,1427r-10,-9e" fillcolor="#231f20" stroked="f">
                <v:path arrowok="t"/>
              </v:shape>
              <v:shape id="_x0000_s2017" style="position:absolute;left:6669;top:1362;width:155;height:159" coordorigin="6669,1362" coordsize="155,159" path="m6785,1473r-2,5l6784,1483r14,-3l6799,1480r-3,-3l6785,1473e" fillcolor="#231f20" stroked="f">
                <v:path arrowok="t"/>
              </v:shape>
              <v:shape id="_x0000_s2016" style="position:absolute;left:6669;top:1362;width:155;height:159" coordorigin="6669,1362" coordsize="155,159" path="m6799,1480r-1,l6784,1483r17,l6799,1480e" fillcolor="#231f20" stroked="f">
                <v:path arrowok="t"/>
              </v:shape>
              <v:shape id="_x0000_s2015" style="position:absolute;left:6669;top:1362;width:155;height:159" coordorigin="6669,1362" coordsize="155,159" path="m6810,1473r-25,l6796,1477r3,3l6807,1475r3,-2e" fillcolor="#231f20" stroked="f">
                <v:path arrowok="t"/>
              </v:shape>
              <v:shape id="_x0000_s2014" style="position:absolute;left:6669;top:1362;width:155;height:159" coordorigin="6669,1362" coordsize="155,159" path="m6697,1437r-4,5l6698,1446r3,-5l6697,1437e" fillcolor="#231f20" stroked="f">
                <v:path arrowok="t"/>
              </v:shape>
              <v:shape id="_x0000_s2013" style="position:absolute;left:6669;top:1362;width:155;height:159" coordorigin="6669,1362" coordsize="155,159" path="m6703,1436r-5,10l6704,1446r,-1l6706,1440r-3,-4e" fillcolor="#231f20" stroked="f">
                <v:path arrowok="t"/>
              </v:shape>
              <v:shape id="_x0000_s2012" style="position:absolute;left:6669;top:1362;width:155;height:159" coordorigin="6669,1362" coordsize="155,159" path="m6711,1362r-42,27l6669,1407r4,10l6684,1434r7,7l6693,1442r4,-5l6703,1437r,-1l6698,1433r-6,-6l6683,1412r-4,-8l6679,1391r33,-19l6751,1372r-1,-1l6728,1363r-17,-1e" fillcolor="#231f20" stroked="f">
                <v:path arrowok="t"/>
              </v:shape>
              <v:shape id="_x0000_s2011" style="position:absolute;left:6669;top:1362;width:155;height:159" coordorigin="6669,1362" coordsize="155,159" path="m6703,1437r-6,l6701,1441r2,-4e" fillcolor="#231f20" stroked="f">
                <v:path arrowok="t"/>
              </v:shape>
              <v:shape id="_x0000_s2010" style="position:absolute;left:6669;top:1362;width:155;height:159" coordorigin="6669,1362" coordsize="155,159" path="m6751,1372r-34,l6742,1379r14,15l6758,1409r,3l6755,1418r,2l6758,1423r3,1l6767,1421r-2,l6761,1418r-1,-6l6769,1410r,-5l6764,1387r-13,-15e" fillcolor="#231f20" stroked="f">
                <v:path arrowok="t"/>
              </v:shape>
              <v:shape id="_x0000_s2009" style="position:absolute;left:6669;top:1362;width:155;height:159" coordorigin="6669,1362" coordsize="155,159" path="m6769,1410r-8,2l6760,1416r1,2l6765,1421r3,-5l6769,1411e" fillcolor="#231f20" stroked="f">
                <v:path arrowok="t"/>
              </v:shape>
              <v:shape id="_x0000_s2008" style="position:absolute;left:6669;top:1362;width:155;height:159" coordorigin="6669,1362" coordsize="155,159" path="m6774,1409r-5,1l6768,1416r-3,5l6767,1421r2,-2l6775,1418r32,l6801,1412r-27,-3e" fillcolor="#231f20" stroked="f">
                <v:path arrowok="t"/>
              </v:shape>
              <v:shape id="_x0000_s2007" type="#_x0000_t75" style="position:absolute;left:8456;top:2480;width:1577;height:368">
                <v:imagedata r:id="rId54" o:title=""/>
              </v:shape>
              <v:shape id="_x0000_s2006" type="#_x0000_t75" style="position:absolute;left:8449;top:2468;width:1594;height:390">
                <v:imagedata r:id="rId55" o:title=""/>
              </v:shape>
              <v:shape id="_x0000_s2005" type="#_x0000_t75" style="position:absolute;left:9619;top:1710;width:590;height:660">
                <v:imagedata r:id="rId56" o:title=""/>
              </v:shape>
            </v:group>
            <v:group id="_x0000_s1979" style="position:absolute;left:9032;top:568;width:513;height:667" coordorigin="9032,568" coordsize="513,667">
              <v:shape id="_x0000_s2003" style="position:absolute;left:9032;top:568;width:513;height:667" coordorigin="9032,568" coordsize="513,667" path="m9451,568r-3,3l9436,598r-13,26l9378,697r-52,65l9271,817r-57,47l9159,900r-52,28l9105,931r-16,59l9074,1048r-14,59l9043,1184r-11,47l9033,1233r2,1l9040,1235r7,-4l9043,1231r-5,-1l9036,1225r10,-5l9051,1193r18,-77l9083,1057r15,-58l9113,940r-1,-3l9110,932r12,l9129,929r54,-31l9240,857r57,-50l9352,748r51,-68l9445,602r10,-22l9450,577r3,-4l9464,573r-9,-5l9451,568e" fillcolor="#231f20" stroked="f">
                <v:path arrowok="t"/>
              </v:shape>
              <v:shape id="_x0000_s2002" style="position:absolute;left:9032;top:568;width:513;height:667" coordorigin="9032,568" coordsize="513,667" path="m9046,1220r-10,5l9038,1230r5,1l9046,1220e" fillcolor="#231f20" stroked="f">
                <v:path arrowok="t"/>
              </v:shape>
              <v:shape id="_x0000_s2001" style="position:absolute;left:9032;top:568;width:513;height:667" coordorigin="9032,568" coordsize="513,667" path="m9532,603r-19,58l9486,728r-33,69l9413,866r-46,69l9314,1002r-60,64l9188,1125r-73,54l9046,1220r-3,11l9047,1231r35,-19l9159,1162r70,-58l9293,1042r57,-66l9400,907r43,-70l9480,767r30,-69l9534,632r9,-28l9537,604r-5,-1e" fillcolor="#231f20" stroked="f">
                <v:path arrowok="t"/>
              </v:shape>
              <v:shape id="_x0000_s2000" style="position:absolute;left:9032;top:568;width:513;height:667" coordorigin="9032,568" coordsize="513,667" path="m9110,932r2,5l9110,932e" fillcolor="#231f20" stroked="f">
                <v:path arrowok="t"/>
              </v:shape>
              <v:shape id="_x0000_s1999" style="position:absolute;left:9032;top:568;width:513;height:667" coordorigin="9032,568" coordsize="513,667" path="m9112,937r,e" fillcolor="#231f20" stroked="f">
                <v:path arrowok="t"/>
              </v:shape>
              <v:shape id="_x0000_s1998" style="position:absolute;left:9032;top:568;width:513;height:667" coordorigin="9032,568" coordsize="513,667" path="m9122,932r-12,l9112,937r10,-5e" fillcolor="#231f20" stroked="f">
                <v:path arrowok="t"/>
              </v:shape>
              <v:shape id="_x0000_s1997" style="position:absolute;left:9032;top:568;width:513;height:667" coordorigin="9032,568" coordsize="513,667" path="m9534,598r-2,5l9537,604r2,-5l9534,598e" fillcolor="#231f20" stroked="f">
                <v:path arrowok="t"/>
              </v:shape>
              <v:shape id="_x0000_s1996" style="position:absolute;left:9032;top:568;width:513;height:667" coordorigin="9032,568" coordsize="513,667" path="m9541,595r,1l9540,596r-3,8l9541,604r3,-3l9545,598r-2,-3l9541,595e" fillcolor="#231f20" stroked="f">
                <v:path arrowok="t"/>
              </v:shape>
              <v:shape id="_x0000_s1995" style="position:absolute;left:9032;top:568;width:513;height:667" coordorigin="9032,568" coordsize="513,667" path="m9544,601r-3,3l9537,604r6,l9544,601e" fillcolor="#231f20" stroked="f">
                <v:path arrowok="t"/>
              </v:shape>
              <v:shape id="_x0000_s1994" style="position:absolute;left:9032;top:568;width:513;height:667" coordorigin="9032,568" coordsize="513,667" path="m9534,596r-9,1l9524,599r2,3l9531,602r1,1l9534,596e" fillcolor="#231f20" stroked="f">
                <v:path arrowok="t"/>
              </v:shape>
              <v:shape id="_x0000_s1993" style="position:absolute;left:9032;top:568;width:513;height:667" coordorigin="9032,568" coordsize="513,667" path="m9545,589r-9,l9541,591r,4l9543,595r2,3l9544,601r1,-3l9545,594r1,-2l9546,591r-1,-2e" fillcolor="#231f20" stroked="f">
                <v:path arrowok="t"/>
              </v:shape>
              <v:shape id="_x0000_s1992" style="position:absolute;left:9032;top:568;width:513;height:667" coordorigin="9032,568" coordsize="513,667" path="m9540,596r-6,l9534,598r5,1l9540,596e" fillcolor="#231f20" stroked="f">
                <v:path arrowok="t"/>
              </v:shape>
              <v:shape id="_x0000_s1991" style="position:absolute;left:9032;top:568;width:513;height:667" coordorigin="9032,568" coordsize="513,667" path="m9490,597r4,1l9499,598r16,l9525,597r,l9490,597e" fillcolor="#231f20" stroked="f">
                <v:path arrowok="t"/>
              </v:shape>
              <v:shape id="_x0000_s1990" style="position:absolute;left:9032;top:568;width:513;height:667" coordorigin="9032,568" coordsize="513,667" path="m9528,591r-3,2l9525,597r9,-1l9534,595r1,-2l9535,592r-1,l9528,591e" fillcolor="#231f20" stroked="f">
                <v:path arrowok="t"/>
              </v:shape>
              <v:shape id="_x0000_s1989" style="position:absolute;left:9032;top:568;width:513;height:667" coordorigin="9032,568" coordsize="513,667" path="m9490,592r,3l9490,597r,l9490,597r,-5e" fillcolor="#231f20" stroked="f">
                <v:path arrowok="t"/>
              </v:shape>
              <v:shape id="_x0000_s1988" style="position:absolute;left:9032;top:568;width:513;height:667" coordorigin="9032,568" coordsize="513,667" path="m9527,592r-37,l9490,597r35,l9525,593r2,-1e" fillcolor="#231f20" stroked="f">
                <v:path arrowok="t"/>
              </v:shape>
              <v:shape id="_x0000_s1987" style="position:absolute;left:9032;top:568;width:513;height:667" coordorigin="9032,568" coordsize="513,667" path="m9464,573r-11,l9457,575r-2,5l9460,582r8,5l9478,592r2,2l9485,596r3,1l9490,597r,l9490,595r,-3l9527,592r1,-1l9535,591r1,-2l9545,589r,-2l9500,587r-5,l9491,586r-1,l9485,585r-12,-8l9464,573e" fillcolor="#231f20" stroked="f">
                <v:path arrowok="t"/>
              </v:shape>
              <v:shape id="_x0000_s1986" style="position:absolute;left:9032;top:568;width:513;height:667" coordorigin="9032,568" coordsize="513,667" path="m9535,592r-1,3l9534,596r6,l9540,594r-3,-1l9535,592e" fillcolor="#231f20" stroked="f">
                <v:path arrowok="t"/>
              </v:shape>
              <v:shape id="_x0000_s1985" style="position:absolute;left:9032;top:568;width:513;height:667" coordorigin="9032,568" coordsize="513,667" path="m9540,594r,2l9541,596r,-1l9540,594e" fillcolor="#231f20" stroked="f">
                <v:path arrowok="t"/>
              </v:shape>
              <v:shape id="_x0000_s1984" style="position:absolute;left:9032;top:568;width:513;height:667" coordorigin="9032,568" coordsize="513,667" path="m9536,589r-1,3l9537,593r4,2l9541,591r-5,-2e" fillcolor="#231f20" stroked="f">
                <v:path arrowok="t"/>
              </v:shape>
              <v:shape id="_x0000_s1983" style="position:absolute;left:9032;top:568;width:513;height:667" coordorigin="9032,568" coordsize="513,667" path="m9535,591r-7,l9534,592r1,l9535,591e" fillcolor="#231f20" stroked="f">
                <v:path arrowok="t"/>
              </v:shape>
              <v:shape id="_x0000_s1982" style="position:absolute;left:9032;top:568;width:513;height:667" coordorigin="9032,568" coordsize="513,667" path="m9541,585r-14,1l9515,587r30,l9545,587r-4,-2e" fillcolor="#231f20" stroked="f">
                <v:path arrowok="t"/>
              </v:shape>
              <v:shape id="_x0000_s1981" style="position:absolute;left:9032;top:568;width:513;height:667" coordorigin="9032,568" coordsize="513,667" path="m9453,573r-3,4l9455,580r2,-5l9453,573e" fillcolor="#231f20" stroked="f">
                <v:path arrowok="t"/>
              </v:shape>
              <v:shape id="_x0000_s1980" type="#_x0000_t75" style="position:absolute;left:9611;top:80;width:354;height:355">
                <v:imagedata r:id="rId57" o:title=""/>
              </v:shape>
            </v:group>
            <v:group id="_x0000_s1952" style="position:absolute;left:9607;top:75;width:364;height:367" coordorigin="9607,75" coordsize="364,367">
              <v:shape id="_x0000_s1978" style="position:absolute;left:9607;top:75;width:364;height:367" coordorigin="9607,75" coordsize="364,367" path="m9733,139r-16,l9718,140r3,1l9723,143r,2l9723,153r-4,8l9712,173r-2,4l9708,180r-4,7l9704,191r3,4l9726,206r16,9l9754,223r8,7l9771,241r10,13l9789,258r8,4l9804,266r7,4l9821,284r9,11l9841,309r28,34l9886,364r40,51l9943,441r2,1l9950,441r1,-2l9952,436r-5,l9943,427r-37,-56l9860,316r-13,-16l9806,255r-18,-9l9779,235r-59,-44l9709,191r6,-2l9715,188r2,-3l9719,181r15,-38l9733,139e" fillcolor="#231f20" stroked="f">
                <v:path arrowok="t"/>
              </v:shape>
              <v:shape id="_x0000_s1977" style="position:absolute;left:9607;top:75;width:364;height:367" coordorigin="9607,75" coordsize="364,367" path="m9944,422r-1,5l9947,436r4,-3l9944,422e" fillcolor="#231f20" stroked="f">
                <v:path arrowok="t"/>
              </v:shape>
              <v:shape id="_x0000_s1976" style="position:absolute;left:9607;top:75;width:364;height:367" coordorigin="9607,75" coordsize="364,367" path="m9957,80r-5,1l9954,101r2,20l9960,185r,38l9960,235r-3,69l9952,367r-8,55l9951,433r-4,3l9952,436r11,-77l9968,293r2,-70l9970,195r-3,-76l9963,85r-6,l9957,80e" fillcolor="#231f20" stroked="f">
                <v:path arrowok="t"/>
              </v:shape>
              <v:shape id="_x0000_s1975" style="position:absolute;left:9607;top:75;width:364;height:367" coordorigin="9607,75" coordsize="364,367" path="m9715,189r-6,2l9715,191r-1,l9715,189e" fillcolor="#231f20" stroked="f">
                <v:path arrowok="t"/>
              </v:shape>
              <v:shape id="_x0000_s1974" style="position:absolute;left:9607;top:75;width:364;height:367" coordorigin="9607,75" coordsize="364,367" path="m9716,189r-1,l9714,191r1,l9720,191r-4,-2e" fillcolor="#231f20" stroked="f">
                <v:path arrowok="t"/>
              </v:shape>
              <v:shape id="_x0000_s1973" style="position:absolute;left:9607;top:75;width:364;height:367" coordorigin="9607,75" coordsize="364,367" path="m9701,89r-7,l9695,92r,1l9695,93r-1,1l9693,96r-2,1l9692,119r-1,13l9689,153r-1,11l9690,166r5,2l9697,166r2,-4l9699,162r-6,l9689,160r,-1l9696,144r5,-5l9701,129r1,-3l9702,104r,-8l9701,92r,-3e" fillcolor="#231f20" stroked="f">
                <v:path arrowok="t"/>
              </v:shape>
              <v:shape id="_x0000_s1972" style="position:absolute;left:9607;top:75;width:364;height:367" coordorigin="9607,75" coordsize="364,367" path="m9701,139r-5,5l9689,159r,1l9693,162r6,l9700,151r1,-12e" fillcolor="#231f20" stroked="f">
                <v:path arrowok="t"/>
              </v:shape>
              <v:shape id="_x0000_s1971" style="position:absolute;left:9607;top:75;width:364;height:367" coordorigin="9607,75" coordsize="364,367" path="m9722,129r-22,22l9699,162r,l9702,156r4,-5l9709,146r4,-4l9717,139r16,l9732,139r-3,-4l9726,131r-4,-2e" fillcolor="#231f20" stroked="f">
                <v:path arrowok="t"/>
              </v:shape>
              <v:shape id="_x0000_s1970" style="position:absolute;left:9607;top:75;width:364;height:367" coordorigin="9607,75" coordsize="364,367" path="m9960,75r-351,l9608,76r-1,2l9607,83r19,21l9643,123r13,14l9665,143r4,-3l9670,138r-6,l9660,136r3,-7l9661,126r-24,-25l9624,86r-2,-1l9611,85r,-5l9963,80r-1,-3l9960,75e" fillcolor="#231f20" stroked="f">
                <v:path arrowok="t"/>
              </v:shape>
              <v:shape id="_x0000_s1969" style="position:absolute;left:9607;top:75;width:364;height:367" coordorigin="9607,75" coordsize="364,367" path="m9663,129r-3,7l9664,138r4,-4l9663,129e" fillcolor="#231f20" stroked="f">
                <v:path arrowok="t"/>
              </v:shape>
              <v:shape id="_x0000_s1968" style="position:absolute;left:9607;top:75;width:364;height:367" coordorigin="9607,75" coordsize="364,367" path="m9692,83r-3,1l9688,86r-2,1l9681,94r-7,12l9664,127r-1,2l9668,134r-4,4l9670,138r4,-10l9684,110r3,-6l9691,97r,-4l9691,92r2,-2l9694,89r-2,-6e" fillcolor="#231f20" stroked="f">
                <v:path arrowok="t"/>
              </v:shape>
              <v:shape id="_x0000_s1967" style="position:absolute;left:9607;top:75;width:364;height:367" coordorigin="9607,75" coordsize="364,367" path="m9691,92r,1l9691,97r2,-1l9694,94r1,-1l9694,93r-3,-1l9691,92e" fillcolor="#231f20" stroked="f">
                <v:path arrowok="t"/>
              </v:shape>
              <v:shape id="_x0000_s1966" style="position:absolute;left:9607;top:75;width:364;height:367" coordorigin="9607,75" coordsize="364,367" path="m9694,89r-3,3l9694,93r,-4e" fillcolor="#231f20" stroked="f">
                <v:path arrowok="t"/>
              </v:shape>
              <v:shape id="_x0000_s1965" style="position:absolute;left:9607;top:75;width:364;height:367" coordorigin="9607,75" coordsize="364,367" path="m9694,89r,4l9695,93r-1,-4e" fillcolor="#231f20" stroked="f">
                <v:path arrowok="t"/>
              </v:shape>
              <v:shape id="_x0000_s1964" style="position:absolute;left:9607;top:75;width:364;height:367" coordorigin="9607,75" coordsize="364,367" path="m9695,93r,l9694,93r1,l9695,93e" fillcolor="#231f20" stroked="f">
                <v:path arrowok="t"/>
              </v:shape>
              <v:shape id="_x0000_s1963" style="position:absolute;left:9607;top:75;width:364;height:367" coordorigin="9607,75" coordsize="364,367" path="m9695,92r,1l9695,92e" fillcolor="#231f20" stroked="f">
                <v:path arrowok="t"/>
              </v:shape>
              <v:shape id="_x0000_s1962" style="position:absolute;left:9607;top:75;width:364;height:367" coordorigin="9607,75" coordsize="364,367" path="m9695,92r,1l9695,93r,-1e" fillcolor="#231f20" stroked="f">
                <v:path arrowok="t"/>
              </v:shape>
              <v:shape id="_x0000_s1961" style="position:absolute;left:9607;top:75;width:364;height:367" coordorigin="9607,75" coordsize="364,367" path="m9692,91r-1,l9691,92r1,-1e" fillcolor="#231f20" stroked="f">
                <v:path arrowok="t"/>
              </v:shape>
              <v:shape id="_x0000_s1960" style="position:absolute;left:9607;top:75;width:364;height:367" coordorigin="9607,75" coordsize="364,367" path="m9693,90r-3,1l9692,91r1,-1e" fillcolor="#231f20" stroked="f">
                <v:path arrowok="t"/>
              </v:shape>
              <v:shape id="_x0000_s1959" style="position:absolute;left:9607;top:75;width:364;height:367" coordorigin="9607,75" coordsize="364,367" path="m9695,92r,e" fillcolor="#231f20" stroked="f">
                <v:path arrowok="t"/>
              </v:shape>
              <v:shape id="_x0000_s1958" style="position:absolute;left:9607;top:75;width:364;height:367" coordorigin="9607,75" coordsize="364,367" path="m9694,89r1,3l9694,89e" fillcolor="#231f20" stroked="f">
                <v:path arrowok="t"/>
              </v:shape>
              <v:shape id="_x0000_s1957" style="position:absolute;left:9607;top:75;width:364;height:367" coordorigin="9607,75" coordsize="364,367" path="m9694,83r-2,l9694,89r7,l9700,87r-2,-3l9694,83e" fillcolor="#231f20" stroked="f">
                <v:path arrowok="t"/>
              </v:shape>
              <v:shape id="_x0000_s1956" style="position:absolute;left:9607;top:75;width:364;height:367" coordorigin="9607,75" coordsize="364,367" path="m9611,80r,5l9622,85r-11,-5e" fillcolor="#231f20" stroked="f">
                <v:path arrowok="t"/>
              </v:shape>
              <v:shape id="_x0000_s1955" style="position:absolute;left:9607;top:75;width:364;height:367" coordorigin="9607,75" coordsize="364,367" path="m9957,80r-346,l9622,85r66,l9689,84r3,-1l9694,83r258,l9952,81r5,-1e" fillcolor="#231f20" stroked="f">
                <v:path arrowok="t"/>
              </v:shape>
              <v:shape id="_x0000_s1954" style="position:absolute;left:9607;top:75;width:364;height:367" coordorigin="9607,75" coordsize="364,367" path="m9952,83r-258,l9698,84r1,1l9953,85r-1,-2e" fillcolor="#231f20" stroked="f">
                <v:path arrowok="t"/>
              </v:shape>
              <v:shape id="_x0000_s1953" style="position:absolute;left:9607;top:75;width:364;height:367" coordorigin="9607,75" coordsize="364,367" path="m9963,80r-6,l9957,85r6,l9963,80e" fillcolor="#231f20" stroked="f">
                <v:path arrowok="t"/>
              </v:shape>
            </v:group>
            <v:group id="_x0000_s1918" style="position:absolute;left:8280;top:76;width:1133;height:1778" coordorigin="8280,76" coordsize="1133,1778">
              <v:shape id="_x0000_s1951" style="position:absolute;left:8280;top:76;width:1133;height:1778" coordorigin="8280,76" coordsize="1133,1778" path="m9330,76r-132,l9182,92r-16,14l9149,122r-50,48l9082,188r-16,16l9050,218r-15,16l9020,248r-13,14l8994,276r-11,10l8973,298r-9,8l8949,322r-32,28l8886,376r-15,12l8857,402r-13,12l8832,430r-11,16l8815,454r-9,14l8794,484r-15,18l8745,544r-17,22l8710,588r-20,22l8649,660,8538,792r-45,54l8471,874r-21,26l8428,926r-20,24l8388,974r-19,24l8352,1020r-1,2l8325,1300r-19,194l8280,1766r2,2l8284,1768r21,8l8364,1808r53,46l8424,1854r1,-2l8425,1850r-5,l8416,1838r-47,-40l8311,1766r-5,-2l8286,1764r4,-6l8292,1758r12,-124l8321,1458r40,-432l8360,1026r-4,-2l8362,1024r10,-12l8384,996r12,-14l8409,966r14,-18l8451,914r28,-34l8524,826,8671,650r27,-32l8724,586r24,-28l8759,544r36,-44l8808,482r10,-12l8826,458r11,-16l8849,426r14,-16l8877,398r15,-14l8923,360r15,-14l8953,332r9,-8l8972,312r12,-12l8996,288r13,-12l9023,262r14,-16l9052,232r16,-16l9084,200r32,-32l9132,154r16,-16l9164,122r16,-14l9195,94r6,-14l9335,80r-1,-2l9330,76e" fillcolor="#231f20" stroked="f">
                <v:path arrowok="t"/>
              </v:shape>
              <v:shape id="_x0000_s1950" style="position:absolute;left:8280;top:76;width:1133;height:1778" coordorigin="8280,76" coordsize="1133,1778" path="m8416,1837r,1l8420,1850r4,-4l8416,1837e" fillcolor="#231f20" stroked="f">
                <v:path arrowok="t"/>
              </v:shape>
              <v:shape id="_x0000_s1949" style="position:absolute;left:8280;top:76;width:1133;height:1778" coordorigin="8280,76" coordsize="1133,1778" path="m8472,1792r-25,2l8431,1802r-10,16l8416,1837r8,9l8420,1850r5,l8425,1830r5,-12l8442,1806r8,-4l8500,1802r-8,-4l8472,1792e" fillcolor="#231f20" stroked="f">
                <v:path arrowok="t"/>
              </v:shape>
              <v:shape id="_x0000_s1948" style="position:absolute;left:8280;top:76;width:1133;height:1778" coordorigin="8280,76" coordsize="1133,1778" path="m8500,1802r-40,l8478,1806r20,6l8517,1824r16,12l8538,1840r2,l8544,1838r1,-2l8535,1836r-1,-4l8534,1825r-5,-5l8511,1808r-11,-6e" fillcolor="#231f20" stroked="f">
                <v:path arrowok="t"/>
              </v:shape>
              <v:shape id="_x0000_s1947" style="position:absolute;left:8280;top:76;width:1133;height:1778" coordorigin="8280,76" coordsize="1133,1778" path="m8534,1825r,7l8535,1836r5,-2l8543,1832r-9,-7e" fillcolor="#231f20" stroked="f">
                <v:path arrowok="t"/>
              </v:shape>
              <v:shape id="_x0000_s1946" style="position:absolute;left:8280;top:76;width:1133;height:1778" coordorigin="8280,76" coordsize="1133,1778" path="m8607,1716r-6,2l8595,1718r-18,10l8542,1780r-8,45l8543,1832r-3,2l8535,1836r10,l8545,1832r,-10l8570,1748r33,-20l8650,1728r-14,-6l8620,1718r-13,-2e" fillcolor="#231f20" stroked="f">
                <v:path arrowok="t"/>
              </v:shape>
              <v:shape id="_x0000_s1945" style="position:absolute;left:8280;top:76;width:1133;height:1778" coordorigin="8280,76" coordsize="1133,1778" path="m8650,1728r-38,l8631,1730r19,10l8669,1754r17,10l8700,1774r8,2l8711,1770r-11,l8701,1762r-9,-6l8675,1744r-21,-14l8650,1728e" fillcolor="#231f20" stroked="f">
                <v:path arrowok="t"/>
              </v:shape>
              <v:shape id="_x0000_s1944" style="position:absolute;left:8280;top:76;width:1133;height:1778" coordorigin="8280,76" coordsize="1133,1778" path="m8701,1762r-1,8l8706,1770r2,-4l8701,1762e" fillcolor="#231f20" stroked="f">
                <v:path arrowok="t"/>
              </v:shape>
              <v:shape id="_x0000_s1943" style="position:absolute;left:8280;top:76;width:1133;height:1778" coordorigin="8280,76" coordsize="1133,1778" path="m8791,1650r-6,l8765,1656r-46,46l8701,1762r7,4l8706,1770r5,l8711,1766r2,-18l8740,1690r49,-30l8836,1660r-7,-4l8811,1652r-20,-2e" fillcolor="#231f20" stroked="f">
                <v:path arrowok="t"/>
              </v:shape>
              <v:shape id="_x0000_s1942" style="position:absolute;left:8280;top:76;width:1133;height:1778" coordorigin="8280,76" coordsize="1133,1778" path="m8290,1758r-4,6l8291,1764r1,-5l8290,1758e" fillcolor="#231f20" stroked="f">
                <v:path arrowok="t"/>
              </v:shape>
              <v:shape id="_x0000_s1941" style="position:absolute;left:8280;top:76;width:1133;height:1778" coordorigin="8280,76" coordsize="1133,1778" path="m8292,1759r-1,5l8306,1764r-14,-5e" fillcolor="#231f20" stroked="f">
                <v:path arrowok="t"/>
              </v:shape>
              <v:shape id="_x0000_s1940" style="position:absolute;left:8280;top:76;width:1133;height:1778" coordorigin="8280,76" coordsize="1133,1778" path="m8836,1660r-41,l8814,1664r19,6l8883,1708r36,48l8924,1762r2,2l8931,1762r1,-2l8932,1758r-10,l8923,1746r-40,-54l8847,1666r-11,-6e" fillcolor="#231f20" stroked="f">
                <v:path arrowok="t"/>
              </v:shape>
              <v:shape id="_x0000_s1939" style="position:absolute;left:8280;top:76;width:1133;height:1778" coordorigin="8280,76" coordsize="1133,1778" path="m8292,1758r-2,l8292,1759r,-1e" fillcolor="#231f20" stroked="f">
                <v:path arrowok="t"/>
              </v:shape>
              <v:shape id="_x0000_s1938" style="position:absolute;left:8280;top:76;width:1133;height:1778" coordorigin="8280,76" coordsize="1133,1778" path="m8924,1744r-1,2l8922,1758r5,l8932,1756r-8,-12e" fillcolor="#231f20" stroked="f">
                <v:path arrowok="t"/>
              </v:shape>
              <v:shape id="_x0000_s1937" style="position:absolute;left:8280;top:76;width:1133;height:1778" coordorigin="8280,76" coordsize="1133,1778" path="m8952,1720r-5,l8939,1724r-12,12l8924,1744r8,12l8927,1758r5,l8933,1748r3,-6l8945,1734r5,-4l8960,1730r2,-2l8962,1724r-10,l8952,1720e" fillcolor="#231f20" stroked="f">
                <v:path arrowok="t"/>
              </v:shape>
              <v:shape id="_x0000_s1936" style="position:absolute;left:8280;top:76;width:1133;height:1778" coordorigin="8280,76" coordsize="1133,1778" path="m9404,127r-9,17l9387,160r-9,16l9344,248r-33,74l9303,340r-8,20l9287,378r-8,20l9271,418r-7,18l9257,454r-7,20l9243,492r-7,20l9229,530r-7,20l9215,570r-7,22l9201,612r-20,60l9162,732r-18,60l9127,852r-17,60l9099,952r-5,18l9089,990r-5,20l9079,1030r-5,20l9070,1068r-5,20l9060,1108r-4,20l9051,1146r-4,20l9043,1186r-5,18l9034,1224r-6,28l9023,1278r-6,28l9012,1334r-5,26l9002,1386r-5,26l8992,1438r-4,26l8984,1490r-5,24l8976,1540r-4,24l8969,1588r-4,24l8962,1634r-3,24l8957,1680r-3,22l8952,1724r5,l8956,1720r7,l8965,1704r5,-46l8973,1636r3,-24l8979,1590r3,-24l8986,1542r4,-24l8994,1492r4,-24l9011,1390r16,-78l9032,1286r5,-28l9043,1232r4,-20l9051,1194r5,-20l9060,1156r5,-20l9069,1116r5,-20l9078,1078r5,-20l9088,1038r5,-20l9098,1000r5,-20l9108,960r5,-20l9119,920r5,-20l9130,878r18,-60l9165,758r19,-60l9196,660r7,-20l9209,620r7,-18l9222,582r7,-18l9235,544r7,-18l9249,506r7,-18l9263,468r7,-18l9277,432r8,-20l9294,390r8,-20l9310,352r16,-40l9351,258r16,-36l9376,206r8,-18l9401,156r8,-16l9413,130r-4,l9404,127e" fillcolor="#231f20" stroked="f">
                <v:path arrowok="t"/>
              </v:shape>
              <v:shape id="_x0000_s1935" style="position:absolute;left:8280;top:76;width:1133;height:1778" coordorigin="8280,76" coordsize="1133,1778" path="m8963,1720r-7,l8957,1724r5,l8963,1720e" fillcolor="#231f20" stroked="f">
                <v:path arrowok="t"/>
              </v:shape>
              <v:shape id="_x0000_s1934" style="position:absolute;left:8280;top:76;width:1133;height:1778" coordorigin="8280,76" coordsize="1133,1778" path="m8361,1024r-5,l8360,1026r1,-1l8361,1024e" fillcolor="#231f20" stroked="f">
                <v:path arrowok="t"/>
              </v:shape>
              <v:shape id="_x0000_s1933" style="position:absolute;left:8280;top:76;width:1133;height:1778" coordorigin="8280,76" coordsize="1133,1778" path="m8361,1025r-1,1l8361,1026r,-1e" fillcolor="#231f20" stroked="f">
                <v:path arrowok="t"/>
              </v:shape>
              <v:shape id="_x0000_s1932" style="position:absolute;left:8280;top:76;width:1133;height:1778" coordorigin="8280,76" coordsize="1133,1778" path="m8362,1024r-1,l8361,1025r1,-1e" fillcolor="#231f20" stroked="f">
                <v:path arrowok="t"/>
              </v:shape>
              <v:shape id="_x0000_s1931" style="position:absolute;left:8280;top:76;width:1133;height:1778" coordorigin="8280,76" coordsize="1133,1778" path="m9404,126r,1l9409,130r-5,-4e" fillcolor="#231f20" stroked="f">
                <v:path arrowok="t"/>
              </v:shape>
              <v:shape id="_x0000_s1930" style="position:absolute;left:8280;top:76;width:1133;height:1778" coordorigin="8280,76" coordsize="1133,1778" path="m9413,126r-9,l9409,130r4,l9414,128r-1,-2e" fillcolor="#231f20" stroked="f">
                <v:path arrowok="t"/>
              </v:shape>
              <v:shape id="_x0000_s1929" style="position:absolute;left:8280;top:76;width:1133;height:1778" coordorigin="8280,76" coordsize="1133,1778" path="m9393,86r-5,4l9395,104r7,22l9404,127r,-1l9413,126r-6,-20l9402,92r-8,l9393,86e" fillcolor="#231f20" stroked="f">
                <v:path arrowok="t"/>
              </v:shape>
              <v:shape id="_x0000_s1928" style="position:absolute;left:8280;top:76;width:1133;height:1778" coordorigin="8280,76" coordsize="1133,1778" path="m9330,80r-5,l9322,94r-3,14l9319,116r2,4l9326,122r2,l9332,120r7,-2l9342,116r-16,l9326,112r2,l9329,110r3,-16l9334,86r-4,l9330,80e" fillcolor="#231f20" stroked="f">
                <v:path arrowok="t"/>
              </v:shape>
              <v:shape id="_x0000_s1927" style="position:absolute;left:8280;top:76;width:1133;height:1778" coordorigin="8280,76" coordsize="1133,1778" path="m9328,112r-2,l9326,116r2,-4e" fillcolor="#231f20" stroked="f">
                <v:path arrowok="t"/>
              </v:shape>
              <v:shape id="_x0000_s1926" style="position:absolute;left:8280;top:76;width:1133;height:1778" coordorigin="8280,76" coordsize="1133,1778" path="m9328,112r-2,4l9326,116r2,-4e" fillcolor="#231f20" stroked="f">
                <v:path arrowok="t"/>
              </v:shape>
              <v:shape id="_x0000_s1925" style="position:absolute;left:8280;top:76;width:1133;height:1778" coordorigin="8280,76" coordsize="1133,1778" path="m9328,112r-2,4l9329,116r-1,-4e" fillcolor="#231f20" stroked="f">
                <v:path arrowok="t"/>
              </v:shape>
              <v:shape id="_x0000_s1924" style="position:absolute;left:8280;top:76;width:1133;height:1778" coordorigin="8280,76" coordsize="1133,1778" path="m9329,110r-1,2l9328,112r1,4l9329,110e" fillcolor="#231f20" stroked="f">
                <v:path arrowok="t"/>
              </v:shape>
              <v:shape id="_x0000_s1923" style="position:absolute;left:8280;top:76;width:1133;height:1778" coordorigin="8280,76" coordsize="1133,1778" path="m9392,80r-19,6l9354,96r-11,6l9338,106r-7,4l9329,110r,6l9342,116r28,-18l9383,92r6,l9388,90r5,-4l9392,80e" fillcolor="#231f20" stroked="f">
                <v:path arrowok="t"/>
              </v:shape>
              <v:shape id="_x0000_s1922" style="position:absolute;left:8280;top:76;width:1133;height:1778" coordorigin="8280,76" coordsize="1133,1778" path="m9394,80r-2,l9394,92r8,l9400,88r-4,-6l9394,80e" fillcolor="#231f20" stroked="f">
                <v:path arrowok="t"/>
              </v:shape>
              <v:shape id="_x0000_s1921" style="position:absolute;left:8280;top:76;width:1133;height:1778" coordorigin="8280,76" coordsize="1133,1778" path="m9325,80r-124,l9201,86r123,l9325,80e" fillcolor="#231f20" stroked="f">
                <v:path arrowok="t"/>
              </v:shape>
              <v:shape id="_x0000_s1920" style="position:absolute;left:8280;top:76;width:1133;height:1778" coordorigin="8280,76" coordsize="1133,1778" path="m9335,80r-5,l9330,86r4,l9335,82r,-2e" fillcolor="#231f20" stroked="f">
                <v:path arrowok="t"/>
              </v:shape>
              <v:shape id="_x0000_s1919" type="#_x0000_t75" style="position:absolute;left:9324;top:80;width:277;height:328">
                <v:imagedata r:id="rId58" o:title=""/>
              </v:shape>
            </v:group>
            <v:group id="_x0000_s1902" style="position:absolute;left:9319;top:75;width:288;height:343" coordorigin="9319,75" coordsize="288,343">
              <v:shape id="_x0000_s1917" style="position:absolute;left:9319;top:75;width:288;height:343" coordorigin="9319,75" coordsize="288,343" path="m9399,85r-6,l9394,90r-4,1l9395,103r7,21l9404,130r7,15l9423,161r13,15l9448,191r33,51l9508,297r31,72l9557,416r2,1l9563,418r2,-1l9566,415r1,-3l9562,412r-3,-7l9533,325r-31,-67l9471,202r-38,-46l9421,141r-7,-14l9414,126r-7,-20l9400,88r-1,-3e" fillcolor="#231f20" stroked="f">
                <v:path arrowok="t"/>
              </v:shape>
              <v:shape id="_x0000_s1916" style="position:absolute;left:9319;top:75;width:288;height:343" coordorigin="9319,75" coordsize="288,343" path="m9562,398r-3,7l9562,412r5,-1l9563,402r-1,-4e" fillcolor="#231f20" stroked="f">
                <v:path arrowok="t"/>
              </v:shape>
              <v:shape id="_x0000_s1915" style="position:absolute;left:9319;top:75;width:288;height:343" coordorigin="9319,75" coordsize="288,343" path="m9582,80r-5,2l9583,101r5,20l9596,181r,26l9596,228r-9,77l9573,366r-11,32l9563,402r4,9l9562,412r5,l9590,344r12,-69l9607,224r-1,-24l9601,138,9590,85r-8,l9582,80e" fillcolor="#231f20" stroked="f">
                <v:path arrowok="t"/>
              </v:shape>
              <v:shape id="_x0000_s1914" style="position:absolute;left:9319;top:75;width:288;height:343" coordorigin="9319,75" coordsize="288,343" path="m9582,75r-254,l9325,76r-4,19l9319,107r,8l9321,119r5,3l9328,122r4,-2l9339,117r3,-2l9326,115r,-4l9326,111r2,-1l9329,110r3,-16l9334,85r-4,l9330,80r62,l9394,80r188,l9582,75e" fillcolor="#231f20" stroked="f">
                <v:path arrowok="t"/>
              </v:shape>
              <v:shape id="_x0000_s1913" style="position:absolute;left:9319;top:75;width:288;height:343" coordorigin="9319,75" coordsize="288,343" path="m9326,111r,4l9326,114r2,-2l9326,111e" fillcolor="#231f20" stroked="f">
                <v:path arrowok="t"/>
              </v:shape>
              <v:shape id="_x0000_s1912" style="position:absolute;left:9319;top:75;width:288;height:343" coordorigin="9319,75" coordsize="288,343" path="m9328,112r-2,3l9342,115r1,-1l9329,114r-1,-2e" fillcolor="#231f20" stroked="f">
                <v:path arrowok="t"/>
              </v:shape>
              <v:shape id="_x0000_s1911" style="position:absolute;left:9319;top:75;width:288;height:343" coordorigin="9319,75" coordsize="288,343" path="m9329,111r-3,l9328,112r1,2l9329,111e" fillcolor="#231f20" stroked="f">
                <v:path arrowok="t"/>
              </v:shape>
              <v:shape id="_x0000_s1910" style="position:absolute;left:9319;top:75;width:288;height:343" coordorigin="9319,75" coordsize="288,343" path="m9394,80r-56,25l9331,109r-2,1l9329,114r14,l9348,111r22,-13l9383,92r7,-1l9388,88r5,-3l9399,85r-3,-4l9394,80e" fillcolor="#231f20" stroked="f">
                <v:path arrowok="t"/>
              </v:shape>
              <v:shape id="_x0000_s1909" style="position:absolute;left:9319;top:75;width:288;height:343" coordorigin="9319,75" coordsize="288,343" path="m9329,110r-1,l9326,111r,l9326,112r,-1l9329,111r,-1e" fillcolor="#231f20" stroked="f">
                <v:path arrowok="t"/>
              </v:shape>
              <v:shape id="_x0000_s1908" style="position:absolute;left:9319;top:75;width:288;height:343" coordorigin="9319,75" coordsize="288,343" path="m9393,85r-5,3l9390,91r4,-1l9393,85e" fillcolor="#231f20" stroked="f">
                <v:path arrowok="t"/>
              </v:shape>
              <v:shape id="_x0000_s1907" style="position:absolute;left:9319;top:75;width:288;height:343" coordorigin="9319,75" coordsize="288,343" path="m9330,80r,5l9334,85r1,-4l9330,80e" fillcolor="#231f20" stroked="f">
                <v:path arrowok="t"/>
              </v:shape>
              <v:shape id="_x0000_s1906" style="position:absolute;left:9319;top:75;width:288;height:343" coordorigin="9319,75" coordsize="288,343" path="m9392,80r-62,l9335,81r-1,4l9375,85r17,-5l9392,80e" fillcolor="#231f20" stroked="f">
                <v:path arrowok="t"/>
              </v:shape>
              <v:shape id="_x0000_s1905" style="position:absolute;left:9319;top:75;width:288;height:343" coordorigin="9319,75" coordsize="288,343" path="m9582,80r-188,l9396,81r3,4l9578,85r-1,-3l9582,80r,e" fillcolor="#231f20" stroked="f">
                <v:path arrowok="t"/>
              </v:shape>
              <v:shape id="_x0000_s1904" style="position:absolute;left:9319;top:75;width:288;height:343" coordorigin="9319,75" coordsize="288,343" path="m9585,75r-3,l9582,85r8,l9589,84r-2,-8l9585,75e" fillcolor="#231f20" stroked="f">
                <v:path arrowok="t"/>
              </v:shape>
              <v:shape id="_x0000_s1903" type="#_x0000_t75" style="position:absolute;left:6237;top:1448;width:299;height:208">
                <v:imagedata r:id="rId59" o:title=""/>
              </v:shape>
            </v:group>
            <v:group id="_x0000_s1880" style="position:absolute;left:6231;top:1442;width:320;height:224" coordorigin="6231,1442" coordsize="320,224">
              <v:shape id="_x0000_s1901" style="position:absolute;left:6231;top:1442;width:320;height:224" coordorigin="6231,1442" coordsize="320,224" path="m6447,1643r-28,l6436,1649r17,14l6459,1666r4,-3l6464,1661r-6,l6459,1654r-12,-11e" fillcolor="#231f20" stroked="f">
                <v:path arrowok="t"/>
              </v:shape>
              <v:shape id="_x0000_s1900" style="position:absolute;left:6231;top:1442;width:320;height:224" coordorigin="6231,1442" coordsize="320,224" path="m6459,1654r-1,7l6462,1657r-3,-3e" fillcolor="#231f20" stroked="f">
                <v:path arrowok="t"/>
              </v:shape>
              <v:shape id="_x0000_s1899" style="position:absolute;left:6231;top:1442;width:320;height:224" coordorigin="6231,1442" coordsize="320,224" path="m6538,1607r-5,l6513,1610r-53,37l6459,1654r3,3l6458,1661r6,l6466,1653r10,-11l6489,1633r17,-10l6526,1618r11,l6550,1618r,-1l6551,1614r-4,l6541,1607r-3,e" fillcolor="#231f20" stroked="f">
                <v:path arrowok="t"/>
              </v:shape>
              <v:shape id="_x0000_s1898" style="position:absolute;left:6231;top:1442;width:320;height:224" coordorigin="6231,1442" coordsize="320,224" path="m6372,1599r-40,l6351,1601r14,5l6382,1618r12,15l6402,1648r5,-1l6411,1644r4,-1l6404,1643r-4,-4l6406,1635r-7,-14l6386,1606r-14,-7e" fillcolor="#231f20" stroked="f">
                <v:path arrowok="t"/>
              </v:shape>
              <v:shape id="_x0000_s1897" style="position:absolute;left:6231;top:1442;width:320;height:224" coordorigin="6231,1442" coordsize="320,224" path="m6406,1635r-6,4l6404,1643r5,-1l6406,1635e" fillcolor="#231f20" stroked="f">
                <v:path arrowok="t"/>
              </v:shape>
              <v:shape id="_x0000_s1896" style="position:absolute;left:6231;top:1442;width:320;height:224" coordorigin="6231,1442" coordsize="320,224" path="m6413,1633r-7,2l6406,1635r3,7l6404,1643r43,l6446,1642r-18,-8l6413,1633e" fillcolor="#231f20" stroked="f">
                <v:path arrowok="t"/>
              </v:shape>
              <v:shape id="_x0000_s1895" style="position:absolute;left:6231;top:1442;width:320;height:224" coordorigin="6231,1442" coordsize="320,224" path="m6550,1618r-13,l6541,1618r4,1l6550,1618e" fillcolor="#231f20" stroked="f">
                <v:path arrowok="t"/>
              </v:shape>
              <v:shape id="_x0000_s1894" style="position:absolute;left:6231;top:1442;width:320;height:224" coordorigin="6231,1442" coordsize="320,224" path="m6541,1607r6,7l6548,1609r-5,-2l6541,1607e" fillcolor="#231f20" stroked="f">
                <v:path arrowok="t"/>
              </v:shape>
              <v:shape id="_x0000_s1893" style="position:absolute;left:6231;top:1442;width:320;height:224" coordorigin="6231,1442" coordsize="320,224" path="m6521,1570r-37,l6504,1573r18,10l6536,1600r5,7l6543,1607r5,2l6547,1614r4,l6552,1612r-10,-22l6527,1574r-6,-4e" fillcolor="#231f20" stroked="f">
                <v:path arrowok="t"/>
              </v:shape>
              <v:shape id="_x0000_s1892" style="position:absolute;left:6231;top:1442;width:320;height:224" coordorigin="6231,1442" coordsize="320,224" path="m6311,1442r-59,26l6231,1520r1,2l6240,1537r9,21l6257,1580r4,18l6264,1609r5,l6282,1604r-16,l6267,1598r4,-1l6269,1586r-6,-20l6253,1542r-8,-17l6237,1520r5,l6242,1520r3,-23l6291,1456r21,-3l6354,1453r-10,-5l6326,1443r-15,-1e" fillcolor="#231f20" stroked="f">
                <v:path arrowok="t"/>
              </v:shape>
              <v:shape id="_x0000_s1891" style="position:absolute;left:6231;top:1442;width:320;height:224" coordorigin="6231,1442" coordsize="320,224" path="m6271,1597r-4,1l6266,1604r6,l6271,1597e" fillcolor="#231f20" stroked="f">
                <v:path arrowok="t"/>
              </v:shape>
              <v:shape id="_x0000_s1890" style="position:absolute;left:6231;top:1442;width:320;height:224" coordorigin="6231,1442" coordsize="320,224" path="m6328,1587r-25,2l6282,1593r-11,4l6272,1604r10,l6282,1604r21,-4l6332,1599r40,l6363,1595r-19,-6l6328,1587e" fillcolor="#231f20" stroked="f">
                <v:path arrowok="t"/>
              </v:shape>
              <v:shape id="_x0000_s1889" style="position:absolute;left:6231;top:1442;width:320;height:224" coordorigin="6231,1442" coordsize="320,224" path="m6354,1453r-42,l6332,1455r19,7l6372,1479r13,16l6392,1511r2,23l6393,1541r-2,8l6391,1550r1,2l6396,1555r3,1l6410,1561r7,5l6430,1577r5,7l6438,1596r2,1l6445,1597r2,-1l6447,1593r1,-1l6442,1592r-5,-1l6438,1588r1,-3l6444,1585r-5,-13l6424,1558r-6,-4l6413,1551r-2,-1l6402,1550r-5,-1l6399,1545r4,l6403,1542r1,-8l6404,1527r-2,-22l6394,1486r-12,-16l6362,1457r-8,-4e" fillcolor="#231f20" stroked="f">
                <v:path arrowok="t"/>
              </v:shape>
              <v:shape id="_x0000_s1888" style="position:absolute;left:6231;top:1442;width:320;height:224" coordorigin="6231,1442" coordsize="320,224" path="m6439,1585r-1,3l6437,1591r5,1l6447,1591r-1,-4l6439,1585e" fillcolor="#231f20" stroked="f">
                <v:path arrowok="t"/>
              </v:shape>
              <v:shape id="_x0000_s1887" style="position:absolute;left:6231;top:1442;width:320;height:224" coordorigin="6231,1442" coordsize="320,224" path="m6446,1587r1,4l6442,1592r6,l6449,1589r-3,-2e" fillcolor="#231f20" stroked="f">
                <v:path arrowok="t"/>
              </v:shape>
              <v:shape id="_x0000_s1886" style="position:absolute;left:6231;top:1442;width:320;height:224" coordorigin="6231,1442" coordsize="320,224" path="m6490,1560r-24,3l6449,1572r,17l6462,1576r22,-6l6521,1570r-12,-6l6490,1560e" fillcolor="#231f20" stroked="f">
                <v:path arrowok="t"/>
              </v:shape>
              <v:shape id="_x0000_s1885" style="position:absolute;left:6231;top:1442;width:320;height:224" coordorigin="6231,1442" coordsize="320,224" path="m6444,1585r-5,l6446,1587r-2,-2e" fillcolor="#231f20" stroked="f">
                <v:path arrowok="t"/>
              </v:shape>
              <v:shape id="_x0000_s1884" style="position:absolute;left:6231;top:1442;width:320;height:224" coordorigin="6231,1442" coordsize="320,224" path="m6399,1545r-2,4l6402,1550r1,-4l6400,1545r-1,e" fillcolor="#231f20" stroked="f">
                <v:path arrowok="t"/>
              </v:shape>
              <v:shape id="_x0000_s1883" style="position:absolute;left:6231;top:1442;width:320;height:224" coordorigin="6231,1442" coordsize="320,224" path="m6403,1546r-1,4l6411,1550r-7,-3l6403,1546e" fillcolor="#231f20" stroked="f">
                <v:path arrowok="t"/>
              </v:shape>
              <v:shape id="_x0000_s1882" style="position:absolute;left:6231;top:1442;width:320;height:224" coordorigin="6231,1442" coordsize="320,224" path="m6403,1545r-4,l6400,1545r3,1l6403,1545e" fillcolor="#231f20" stroked="f">
                <v:path arrowok="t"/>
              </v:shape>
              <v:shape id="_x0000_s1881" type="#_x0000_t75" style="position:absolute;left:9235;top:370;width:707;height:371">
                <v:imagedata r:id="rId60" o:title=""/>
              </v:shape>
            </v:group>
            <v:group id="_x0000_s1857" style="position:absolute;left:9226;top:365;width:726;height:388" coordorigin="9226,365" coordsize="726,388">
              <v:shape id="_x0000_s1879" style="position:absolute;left:9226;top:365;width:726;height:388" coordorigin="9226,365" coordsize="726,388" path="m9721,591r-100,l9641,593r20,l9681,595r72,16l9771,619r17,6l9857,665r50,44l9939,747r5,6l9951,753r1,-2l9952,749r-5,l9941,745r-57,-72l9832,635r-86,-38l9721,591e" fillcolor="#231f20" stroked="f">
                <v:path arrowok="t"/>
              </v:shape>
              <v:shape id="_x0000_s1878" style="position:absolute;left:9226;top:365;width:726;height:388" coordorigin="9226,365" coordsize="726,388" path="m9941,733r,12l9947,749r4,-4l9941,733e" fillcolor="#231f20" stroked="f">
                <v:path arrowok="t"/>
              </v:shape>
              <v:shape id="_x0000_s1877" style="position:absolute;left:9226;top:365;width:726;height:388" coordorigin="9226,365" coordsize="726,388" path="m9861,405r-1,6l9859,415r7,2l9873,421r32,60l9921,551r10,72l9938,689r3,44l9951,745r-4,4l9952,749r-4,-64l9942,619r-11,-72l9917,487r-24,-56l9876,413r-15,-8e" fillcolor="#231f20" stroked="f">
                <v:path arrowok="t"/>
              </v:shape>
              <v:shape id="_x0000_s1876" style="position:absolute;left:9226;top:365;width:726;height:388" coordorigin="9226,365" coordsize="726,388" path="m9490,593r-1,4l9494,599r21,l9528,597r-38,l9490,593e" fillcolor="#231f20" stroked="f">
                <v:path arrowok="t"/>
              </v:shape>
              <v:shape id="_x0000_s1875" style="position:absolute;left:9226;top:365;width:726;height:388" coordorigin="9226,365" coordsize="726,388" path="m9386,543r-67,l9344,545r23,4l9387,555r19,4l9422,565r14,6l9449,577r11,6l9468,589r7,2l9481,595r2,l9485,597r4,l9490,593r109,l9621,591r100,l9712,589r-217,l9491,587r-6,l9428,557r-35,-12l9386,543e" fillcolor="#231f20" stroked="f">
                <v:path arrowok="t"/>
              </v:shape>
              <v:shape id="_x0000_s1874" style="position:absolute;left:9226;top:365;width:726;height:388" coordorigin="9226,365" coordsize="726,388" path="m9578,593r-88,l9490,597r38,l9559,595r19,-2e" fillcolor="#231f20" stroked="f">
                <v:path arrowok="t"/>
              </v:shape>
              <v:shape id="_x0000_s1873" style="position:absolute;left:9226;top:365;width:726;height:388" coordorigin="9226,365" coordsize="726,388" path="m9675,583r-106,l9552,585r-26,2l9510,589r202,l9696,587r-21,-4e" fillcolor="#231f20" stroked="f">
                <v:path arrowok="t"/>
              </v:shape>
              <v:shape id="_x0000_s1872" style="position:absolute;left:9226;top:365;width:726;height:388" coordorigin="9226,365" coordsize="726,388" path="m9636,581r-26,l9588,583r67,l9636,581e" fillcolor="#231f20" stroked="f">
                <v:path arrowok="t"/>
              </v:shape>
              <v:shape id="_x0000_s1871" style="position:absolute;left:9226;top:365;width:726;height:388" coordorigin="9226,365" coordsize="726,388" path="m9425,365r-14,l9395,369r-17,4l9359,381r-20,6l9319,397r-55,40l9250,475r-7,18l9236,513r-7,18l9226,547r5,2l9252,545r-17,l9230,543r8,-6l9242,525r7,-18l9256,487r7,-18l9270,451r7,-18l9276,421r12,l9298,417r20,-8l9339,399r20,-8l9378,385r17,-6l9410,377r4,l9419,375r33,l9442,369r-17,-4e" fillcolor="#231f20" stroked="f">
                <v:path arrowok="t"/>
              </v:shape>
              <v:shape id="_x0000_s1870" style="position:absolute;left:9226;top:365;width:726;height:388" coordorigin="9226,365" coordsize="726,388" path="m9238,537r-8,6l9235,545r3,-8e" fillcolor="#231f20" stroked="f">
                <v:path arrowok="t"/>
              </v:shape>
              <v:shape id="_x0000_s1869" style="position:absolute;left:9226;top:365;width:726;height:388" coordorigin="9226,365" coordsize="726,388" path="m9300,531r-19,2l9261,533r-21,2l9238,537r-3,8l9252,545r20,-2l9386,543r-14,-4l9350,535r-50,-4e" fillcolor="#231f20" stroked="f">
                <v:path arrowok="t"/>
              </v:shape>
              <v:shape id="_x0000_s1868" style="position:absolute;left:9226;top:365;width:726;height:388" coordorigin="9226,365" coordsize="726,388" path="m9615,427r-7,l9612,431r1,6l9612,437r-4,2l9598,443r-6,4l9585,451r-2,2l9568,471r-20,22l9532,513r,2l9535,519r3,l9542,517r-4,-4l9540,507r17,-12l9563,491r2,-2l9584,469r26,-28l9617,435r,-4l9615,427e" fillcolor="#231f20" stroked="f">
                <v:path arrowok="t"/>
              </v:shape>
              <v:shape id="_x0000_s1867" style="position:absolute;left:9226;top:365;width:726;height:388" coordorigin="9226,365" coordsize="726,388" path="m9563,491r-6,4l9540,507r-2,6l9542,517r7,-8l9563,491e" fillcolor="#231f20" stroked="f">
                <v:path arrowok="t"/>
              </v:shape>
              <v:shape id="_x0000_s1866" style="position:absolute;left:9226;top:365;width:726;height:388" coordorigin="9226,365" coordsize="726,388" path="m9821,401r-22,l9779,403r-40,8l9682,429r-19,8l9645,447r-18,8l9563,491r-14,18l9542,517r17,-10l9577,495r73,-40l9705,431r19,-6l9781,413r20,-2l9860,411r,-6l9821,401e" fillcolor="#231f20" stroked="f">
                <v:path arrowok="t"/>
              </v:shape>
              <v:shape id="_x0000_s1865" style="position:absolute;left:9226;top:365;width:726;height:388" coordorigin="9226,365" coordsize="726,388" path="m9452,375r-33,l9438,379r18,10l9502,447r15,30l9523,487r5,-2l9530,483r3,-2l9525,481r-4,-2l9523,475r4,-2l9524,467r-35,-60l9458,379r-6,-4e" fillcolor="#231f20" stroked="f">
                <v:path arrowok="t"/>
              </v:shape>
              <v:shape id="_x0000_s1864" style="position:absolute;left:9226;top:365;width:726;height:388" coordorigin="9226,365" coordsize="726,388" path="m9527,473r-4,2l9521,479r4,2l9530,481r-3,-8e" fillcolor="#231f20" stroked="f">
                <v:path arrowok="t"/>
              </v:shape>
              <v:shape id="_x0000_s1863" style="position:absolute;left:9226;top:365;width:726;height:388" coordorigin="9226,365" coordsize="726,388" path="m9608,427r-1,l9601,431r-8,4l9538,465r-11,8l9527,473r3,8l9533,481r3,-2l9544,475r16,-10l9578,455r7,-4l9598,437r10,-10e" fillcolor="#231f20" stroked="f">
                <v:path arrowok="t"/>
              </v:shape>
              <v:shape id="_x0000_s1862" style="position:absolute;left:9226;top:365;width:726;height:388" coordorigin="9226,365" coordsize="726,388" path="m9608,427r-10,10l9585,451r7,-4l9598,443r10,-4l9612,437r1,l9612,431r-4,-4e" fillcolor="#231f20" stroked="f">
                <v:path arrowok="t"/>
              </v:shape>
              <v:shape id="_x0000_s1861" style="position:absolute;left:9226;top:365;width:726;height:388" coordorigin="9226,365" coordsize="726,388" path="m9288,421r-12,l9278,425r10,-4e" fillcolor="#231f20" stroked="f">
                <v:path arrowok="t"/>
              </v:shape>
              <v:shape id="_x0000_s1860" style="position:absolute;left:9226;top:365;width:726;height:388" coordorigin="9226,365" coordsize="726,388" path="m9860,411r-59,l9824,413r19,l9860,411e" fillcolor="#231f20" stroked="f">
                <v:path arrowok="t"/>
              </v:shape>
              <v:shape id="_x0000_s1859" type="#_x0000_t75" style="position:absolute;left:6595;top:1534;width:795;height:379">
                <v:imagedata r:id="rId61" o:title=""/>
              </v:shape>
              <v:shape id="_x0000_s1858" type="#_x0000_t75" style="position:absolute;left:6579;top:1524;width:836;height:402">
                <v:imagedata r:id="rId62" o:title=""/>
              </v:shape>
            </v:group>
            <v:group id="_x0000_s1842" style="position:absolute;left:9533;top:581;width:221;height:233" coordorigin="9533,581" coordsize="221,233">
              <v:shape id="_x0000_s1856" style="position:absolute;left:9533;top:581;width:221;height:233" coordorigin="9533,581" coordsize="221,233" path="m9536,589r-1,3l9534,595r-1,6l9534,604r3,l9551,611r51,39l9647,693r55,62l9743,807r2,6l9748,814r4,-2l9754,810r,-2l9749,808r-6,-2l9713,752r-44,-50l9619,651r-48,-40l9554,601r-10,l9539,599r4,-3l9541,596r,-5l9536,589e" fillcolor="#231f20" stroked="f">
                <v:path arrowok="t"/>
              </v:shape>
              <v:shape id="_x0000_s1855" style="position:absolute;left:9533;top:581;width:221;height:233" coordorigin="9533,581" coordsize="221,233" path="m9743,790r,16l9749,808r5,-2l9752,802r-3,-4l9743,790e" fillcolor="#231f20" stroked="f">
                <v:path arrowok="t"/>
              </v:shape>
              <v:shape id="_x0000_s1854" style="position:absolute;left:9533;top:581;width:221;height:233" coordorigin="9533,581" coordsize="221,233" path="m9700,591r-5,l9691,594r13,21l9715,636r20,60l9742,770r1,20l9749,798r3,4l9754,806r-5,2l9754,808r-3,-70l9736,660r-30,-63l9700,591e" fillcolor="#231f20" stroked="f">
                <v:path arrowok="t"/>
              </v:shape>
              <v:shape id="_x0000_s1853" style="position:absolute;left:9533;top:581;width:221;height:233" coordorigin="9533,581" coordsize="221,233" path="m9544,596r-1,l9539,599r5,2l9545,597r,-1l9544,596e" fillcolor="#231f20" stroked="f">
                <v:path arrowok="t"/>
              </v:shape>
              <v:shape id="_x0000_s1852" style="position:absolute;left:9533;top:581;width:221;height:233" coordorigin="9533,581" coordsize="221,233" path="m9545,596r,2l9544,601r10,l9545,596e" fillcolor="#231f20" stroked="f">
                <v:path arrowok="t"/>
              </v:shape>
              <v:shape id="_x0000_s1851" style="position:absolute;left:9533;top:581;width:221;height:233" coordorigin="9533,581" coordsize="221,233" path="m9545,595r-1,1l9545,596r,-1e" fillcolor="#231f20" stroked="f">
                <v:path arrowok="t"/>
              </v:shape>
              <v:shape id="_x0000_s1850" style="position:absolute;left:9533;top:581;width:221;height:233" coordorigin="9533,581" coordsize="221,233" path="m9541,591r,5l9543,596r2,-1l9545,595r1,-3l9541,591e" fillcolor="#231f20" stroked="f">
                <v:path arrowok="t"/>
              </v:shape>
              <v:shape id="_x0000_s1849" style="position:absolute;left:9533;top:581;width:221;height:233" coordorigin="9533,581" coordsize="221,233" path="m9543,596r-2,l9543,596e" fillcolor="#231f20" stroked="f">
                <v:path arrowok="t"/>
              </v:shape>
              <v:shape id="_x0000_s1848" style="position:absolute;left:9533;top:581;width:221;height:233" coordorigin="9533,581" coordsize="221,233" path="m9543,595r1,1l9543,595e" fillcolor="#231f20" stroked="f">
                <v:path arrowok="t"/>
              </v:shape>
              <v:shape id="_x0000_s1847" style="position:absolute;left:9533;top:581;width:221;height:233" coordorigin="9533,581" coordsize="221,233" path="m9545,595r-2,l9544,596r1,-1e" fillcolor="#231f20" stroked="f">
                <v:path arrowok="t"/>
              </v:shape>
              <v:shape id="_x0000_s1846" style="position:absolute;left:9533;top:581;width:221;height:233" coordorigin="9533,581" coordsize="221,233" path="m9635,581r-66,2l9536,589r10,3l9545,595r,l9578,593r21,-1l9621,591r73,l9695,591r5,l9696,586r-21,-3l9655,581r-20,e" fillcolor="#231f20" stroked="f">
                <v:path arrowok="t"/>
              </v:shape>
              <v:shape id="_x0000_s1845" style="position:absolute;left:9533;top:581;width:221;height:233" coordorigin="9533,581" coordsize="221,233" path="m9694,591r-73,l9641,591r20,1l9681,594r13,-3e" fillcolor="#231f20" stroked="f">
                <v:path arrowok="t"/>
              </v:shape>
              <v:shape id="_x0000_s1844" type="#_x0000_t75" style="position:absolute;left:6066;top:1998;width:2035;height:740">
                <v:imagedata r:id="rId63" o:title=""/>
              </v:shape>
              <v:shape id="_x0000_s1843" type="#_x0000_t75" style="position:absolute;left:6061;top:1978;width:2063;height:770">
                <v:imagedata r:id="rId64" o:title=""/>
              </v:shape>
            </v:group>
            <v:group id="_x0000_s1839" style="position:absolute;left:6066;top:80;width:2790;height:271" coordorigin="6066,80" coordsize="2790,271">
              <v:shape id="_x0000_s1841" style="position:absolute;left:6066;top:80;width:2790;height:271" coordorigin="6066,80" coordsize="2790,271" path="m8589,86r-1972,l6682,87r27,1l6732,89r20,2l6782,93r32,2l6845,97r31,2l6939,100r216,3l7212,105r81,5l7366,118r23,3l7412,123r22,2l7455,126r162,10l7636,138r74,9l7765,158r20,3l7805,165r155,26l8007,200r72,15l8151,234r70,23l8245,264r79,22l8404,304r171,37l8588,344r10,3l8605,349r3,2l8662,337r297,-70l9027,248r21,-10l9036,231r-76,-32l8889,175r-62,-19l8776,143r-13,-4l8751,135r-38,-14l8697,116r-18,-6l8657,103r-27,-7l8599,89r-10,-3e" fillcolor="#606164" stroked="f">
                <v:path arrowok="t"/>
              </v:shape>
              <v:shape id="_x0000_s1840" style="position:absolute;left:6066;top:80;width:2790;height:271" coordorigin="6066,80" coordsize="2790,271" path="m6258,91r245,-4l8589,86r-28,-6l6258,80r,11e" fillcolor="#606164" stroked="f">
                <v:path arrowok="t"/>
              </v:shape>
            </v:group>
            <v:group id="_x0000_s1826" style="position:absolute;left:6066;top:76;width:2796;height:280" coordorigin="6066,76" coordsize="2796,280">
              <v:shape id="_x0000_s1838" style="position:absolute;left:6066;top:76;width:2796;height:280" coordorigin="6066,76" coordsize="2796,280" path="m9056,236r-7,l9053,240r-11,l8973,260r-20,6l8932,270r-23,6l8885,282r-105,24l8740,316r-40,8l8681,330r-38,8l8625,344r-11,8l8601,352r3,2l8607,354r3,2l8615,356r37,-8l8671,342r20,-4l8711,332r40,-8l8791,314r97,-22l8912,286r22,-6l8954,276r19,-4l8989,268r27,-8l9032,254r12,-4l9047,250r6,-4l9056,244r1,-2l9058,240r-14,l9043,239r15,l9059,238r-3,-2e" fillcolor="#231f20" stroked="f">
                <v:path arrowok="t"/>
              </v:shape>
              <v:shape id="_x0000_s1837" style="position:absolute;left:6066;top:76;width:2796;height:280" coordorigin="6066,76" coordsize="2796,280" path="m6976,96r-224,l6784,100r63,4l6879,104r32,2l6943,106r32,2l7100,108r30,2l7189,110r28,2l7245,112r78,6l7347,122r24,2l7394,128r45,4l7460,132r43,4l7523,136r41,2l7603,142r19,l7697,150r18,4l7733,156r18,4l7789,168r41,8l7851,178r161,28l8036,212r23,4l8154,240r24,8l8201,254r17,6l8255,272r39,12l8314,288r20,6l8355,298r20,6l8453,320r24,6l8537,338r42,10l8594,352r20,l8617,348r-2,-2l8610,344r-13,-4l8577,336r-24,-6l8426,304r-21,-4l8385,294r-21,-4l8343,284r-21,-4l8260,262r-20,-6l8144,226,8042,202r-25,-4l7993,192r-72,-12l7832,164r-21,-2l7772,154r-56,-12l7603,130r-19,l7564,128r-40,-2l7503,124r-21,l7348,112r-24,-4l7218,100r-58,l7130,98r-122,l6976,96e" fillcolor="#231f20" stroked="f">
                <v:path arrowok="t"/>
              </v:shape>
              <v:shape id="_x0000_s1836" style="position:absolute;left:6066;top:76;width:2796;height:280" coordorigin="6066,76" coordsize="2796,280" path="m9049,236r-1,2l9043,239r1,1l9053,240r-4,-4e" fillcolor="#231f20" stroked="f">
                <v:path arrowok="t"/>
              </v:shape>
              <v:shape id="_x0000_s1835" style="position:absolute;left:6066;top:76;width:2796;height:280" coordorigin="6066,76" coordsize="2796,280" path="m8806,144r-9,4l8795,154r11,2l8822,160r18,6l8861,172r23,6l8908,186r71,24l9016,226r15,6l9043,239r5,-1l9049,236r7,l8993,204r-43,-14l8928,182r-25,-8l8879,166r-22,-6l8837,154r-17,-6l8806,144e" fillcolor="#231f20" stroked="f">
                <v:path arrowok="t"/>
              </v:shape>
              <v:shape id="_x0000_s1834" style="position:absolute;left:6066;top:76;width:2796;height:280" coordorigin="6066,76" coordsize="2796,280" path="m8566,82r-1,4l8594,92r26,6l8642,104r20,6l8679,114r14,6l8706,124r22,8l8747,138r17,6l8782,150r15,-2l8798,142r-21,-4l8759,132r-18,-8l8710,114r-14,-4l8681,104r-17,-4l8644,94r-22,-6l8613,86r-47,l8566,82e" fillcolor="#231f20" stroked="f">
                <v:path arrowok="t"/>
              </v:shape>
              <v:shape id="_x0000_s1833" style="position:absolute;left:6066;top:76;width:2796;height:280" coordorigin="6066,76" coordsize="2796,280" path="m8568,76r-2305,l6263,86r71,l6393,84r61,l6484,82r2113,l8568,76e" fillcolor="#231f20" stroked="f">
                <v:path arrowok="t"/>
              </v:shape>
              <v:shape id="_x0000_s1832" style="position:absolute;left:6066;top:76;width:2796;height:280" coordorigin="6066,76" coordsize="2796,280" path="m6757,86r-481,l6263,86r,10l6332,96r59,-2l6507,94r29,-2l6819,92r-31,-2l6757,86e" fillcolor="#231f20" stroked="f">
                <v:path arrowok="t"/>
              </v:shape>
              <v:shape id="_x0000_s1831" style="position:absolute;left:6066;top:76;width:2796;height:280" coordorigin="6066,76" coordsize="2796,280" path="m6850,92r-210,l6663,94r60,l6739,96r174,l6850,92e" fillcolor="#231f20" stroked="f">
                <v:path arrowok="t"/>
              </v:shape>
              <v:shape id="_x0000_s1830" style="position:absolute;left:6066;top:76;width:2796;height:280" coordorigin="6066,76" coordsize="2796,280" path="m6729,84r-336,l6334,86r410,l6729,84e" fillcolor="#231f20" stroked="f">
                <v:path arrowok="t"/>
              </v:shape>
              <v:shape id="_x0000_s1829" style="position:absolute;left:6066;top:76;width:2796;height:280" coordorigin="6066,76" coordsize="2796,280" path="m8566,82r-1895,l6692,84r37,l6744,86r1821,l8566,82e" fillcolor="#231f20" stroked="f">
                <v:path arrowok="t"/>
              </v:shape>
              <v:shape id="_x0000_s1828" style="position:absolute;left:6066;top:76;width:2796;height:280" coordorigin="6066,76" coordsize="2796,280" path="m8597,82r-31,l8566,86r47,l8597,82e" fillcolor="#231f20" stroked="f">
                <v:path arrowok="t"/>
              </v:shape>
              <v:shape id="_x0000_s1827" style="position:absolute;left:6066;top:76;width:2796;height:280" coordorigin="6066,76" coordsize="2796,280" path="m6671,82r-187,l6454,84r238,l6671,82e" fillcolor="#231f20" stroked="f">
                <v:path arrowok="t"/>
              </v:shape>
            </v:group>
            <v:group id="_x0000_s1824" style="position:absolute;left:8369;top:80;width:491;height:158" coordorigin="8369,80" coordsize="491,158">
              <v:shape id="_x0000_s1825" style="position:absolute;left:8369;top:80;width:491;height:158" coordorigin="8369,80" coordsize="491,158" path="m8369,80r69,16l8505,115r54,20l8571,139r13,4l8610,149r15,4l8683,171r70,23l8818,218r38,20l8858,224r1,-17l8860,187r,-16l8860,135r,-32l8860,99,8369,80e" fillcolor="#adb0b2" stroked="f">
                <v:path arrowok="t"/>
              </v:shape>
            </v:group>
            <v:group id="_x0000_s1822" style="position:absolute;left:8363;top:75;width:502;height:168" coordorigin="8363,75" coordsize="502,168">
              <v:shape id="_x0000_s1823" style="position:absolute;left:8363;top:75;width:502;height:168" coordorigin="8363,75" coordsize="502,168" path="m8863,75r-497,l8364,77r-1,5l8365,85r3,l8397,92r68,17l8550,137r17,6l8585,148r15,4l8616,157r59,17l8742,195r65,24l8851,241r8,2l8862,239r-6,-1l8854,230r-58,-26l8731,180r-71,-22l8585,137r-19,-5l8549,126r-16,-7l8518,114,8452,94r-36,-9l8369,85r,-5l8382,77r483,l8865,77r-2,-2e" fillcolor="#231f20" stroked="f">
                <v:path arrowok="t"/>
              </v:shape>
            </v:group>
            <v:group id="_x0000_s1820" style="position:absolute;left:8853;top:80;width:13;height:159" coordorigin="8853,80" coordsize="13,159">
              <v:shape id="_x0000_s1821" style="position:absolute;left:8853;top:80;width:13;height:159" coordorigin="8853,80" coordsize="13,159" path="m8860,80r-5,l8855,103r,34l8853,212r,12l8853,227r1,3l8859,234r-3,4l8865,172r1,-15l8865,100r,-15l8860,85r,-5e" fillcolor="#231f20" stroked="f">
                <v:path arrowok="t"/>
              </v:shape>
            </v:group>
            <v:group id="_x0000_s1818" style="position:absolute;left:8854;top:230;width:6;height:8" coordorigin="8854,230" coordsize="6,8">
              <v:shape id="_x0000_s1819" style="position:absolute;left:8854;top:230;width:6;height:8" coordorigin="8854,230" coordsize="6,8" path="m8854,230r2,8l8859,234r-5,-4e" fillcolor="#231f20" stroked="f">
                <v:path arrowok="t"/>
              </v:shape>
            </v:group>
            <v:group id="_x0000_s1816" style="position:absolute;left:8369;top:77;width:47;height:8" coordorigin="8369,77" coordsize="47,8">
              <v:shape id="_x0000_s1817" style="position:absolute;left:8369;top:77;width:47;height:8" coordorigin="8369,77" coordsize="47,8" path="m8382,77r-13,3l8369,85r47,l8408,83r-26,-6e" fillcolor="#231f20" stroked="f">
                <v:path arrowok="t"/>
              </v:shape>
            </v:group>
            <v:group id="_x0000_s1810" style="position:absolute;left:8382;top:81;width:483;height:2" coordorigin="8382,81" coordsize="483,2">
              <v:shape id="_x0000_s1815" style="position:absolute;left:8382;top:81;width:483;height:2" coordorigin="8382,81" coordsize="483,0" path="m8382,81r483,e" filled="f" strokecolor="#231f20" strokeweight=".17217mm">
                <v:path arrowok="t"/>
              </v:shape>
              <v:shape id="_x0000_s1814" type="#_x0000_t75" style="position:absolute;left:6066;top:1476;width:2115;height:690">
                <v:imagedata r:id="rId65" o:title=""/>
              </v:shape>
              <v:shape id="_x0000_s1813" type="#_x0000_t75" style="position:absolute;left:6061;top:286;width:2149;height:1886">
                <v:imagedata r:id="rId66" o:title=""/>
              </v:shape>
              <v:shape id="_x0000_s1812" type="#_x0000_t75" style="position:absolute;left:6670;top:2243;width:1077;height:342">
                <v:imagedata r:id="rId67" o:title=""/>
              </v:shape>
              <v:shape id="_x0000_s1811" type="#_x0000_t75" style="position:absolute;left:6662;top:2234;width:1103;height:360">
                <v:imagedata r:id="rId68" o:title=""/>
              </v:shape>
            </v:group>
            <v:group id="_x0000_s1807" style="position:absolute;left:6066;top:201;width:110;height:32" coordorigin="6066,201" coordsize="110,32">
              <v:shape id="_x0000_s1809" style="position:absolute;left:6066;top:201;width:110;height:32" coordorigin="6066,201" coordsize="110,32" path="m6140,211r-63,l6096,212r20,4l6143,224r17,8l6177,232r-14,-11l6143,212r-3,-1e" fillcolor="#231f20" stroked="f">
                <v:path arrowok="t"/>
              </v:shape>
              <v:shape id="_x0000_s1808" style="position:absolute;left:6066;top:201;width:110;height:32" coordorigin="6066,201" coordsize="110,32" path="m6082,201r-12,l6066,201r1,11l6070,212r7,-1l6140,211r-21,-5l6099,202r-17,-1e" fillcolor="#231f20" stroked="f">
                <v:path arrowok="t"/>
              </v:shape>
            </v:group>
            <v:group id="_x0000_s1805" style="position:absolute;left:6243;top:220;width:65;height:27" coordorigin="6243,220" coordsize="65,27">
              <v:shape id="_x0000_s1806" style="position:absolute;left:6243;top:220;width:65;height:27" coordorigin="6243,220" coordsize="65,27" path="m6251,220r-8,10l6262,234r38,13l6308,238r-19,-6l6271,225r-20,-5e" fillcolor="#231f20" stroked="f">
                <v:path arrowok="t"/>
              </v:shape>
            </v:group>
            <v:group id="_x0000_s1803" style="position:absolute;left:6364;top:303;width:42;height:31" coordorigin="6364,303" coordsize="42,31">
              <v:shape id="_x0000_s1804" style="position:absolute;left:6364;top:303;width:42;height:31" coordorigin="6364,303" coordsize="42,31" path="m6374,303r-10,5l6378,321r17,13l6406,328r-16,-10l6374,303e" fillcolor="#231f20" stroked="f">
                <v:path arrowok="t"/>
              </v:shape>
            </v:group>
            <v:group id="_x0000_s1801" style="position:absolute;left:6259;top:273;width:49;height:38" coordorigin="6259,273" coordsize="49,38">
              <v:shape id="_x0000_s1802" style="position:absolute;left:6259;top:273;width:49;height:38" coordorigin="6259,273" coordsize="49,38" path="m6260,273r-1,10l6264,284r9,4l6288,299r8,7l6300,310r8,-7l6303,298r-8,-7l6278,279r-9,-5l6260,273e" fillcolor="#231f20" stroked="f">
                <v:path arrowok="t"/>
              </v:shape>
            </v:group>
            <v:group id="_x0000_s1799" style="position:absolute;left:6320;top:333;width:97;height:102" coordorigin="6320,333" coordsize="97,102">
              <v:shape id="_x0000_s1800" style="position:absolute;left:6320;top:333;width:97;height:102" coordorigin="6320,333" coordsize="97,102" path="m6320,333r18,11l6352,357r12,14l6382,392r10,12l6400,415r5,8l6407,435r10,-3l6415,419r-5,-9l6397,393r-7,-7l6383,377r-13,-16l6357,347r-14,-13l6320,333e" fillcolor="#231f20" stroked="f">
                <v:path arrowok="t"/>
              </v:shape>
            </v:group>
            <v:group id="_x0000_s1796" style="position:absolute;left:6066;top:275;width:29;height:21" coordorigin="6066,275" coordsize="29,21">
              <v:shape id="_x0000_s1798" style="position:absolute;left:6066;top:275;width:29;height:21" coordorigin="6066,275" coordsize="29,21" path="m6109,286r-26,l6092,291r15,5l6110,286r-1,e" fillcolor="#231f20" stroked="f">
                <v:path arrowok="t"/>
              </v:shape>
              <v:shape id="_x0000_s1797" style="position:absolute;left:6066;top:275;width:29;height:21" coordorigin="6066,275" coordsize="29,21" path="m6081,286r2,l6109,286r-17,-7l6081,277r,9e" fillcolor="#231f20" stroked="f">
                <v:path arrowok="t"/>
              </v:shape>
            </v:group>
            <v:group id="_x0000_s1794" style="position:absolute;left:6113;top:299;width:70;height:24" coordorigin="6113,299" coordsize="70,24">
              <v:shape id="_x0000_s1795" style="position:absolute;left:6113;top:299;width:70;height:24" coordorigin="6113,299" coordsize="70,24" path="m6125,299r-12,8l6132,312r19,4l6170,323r13,-5l6162,309r-19,-5l6125,299e" fillcolor="#231f20" stroked="f">
                <v:path arrowok="t"/>
              </v:shape>
            </v:group>
            <v:group id="_x0000_s1792" style="position:absolute;left:6217;top:350;width:149;height:125" coordorigin="6217,350" coordsize="149,125">
              <v:shape id="_x0000_s1793" style="position:absolute;left:6217;top:350;width:149;height:125" coordorigin="6217,350" coordsize="149,125" path="m6238,350r-21,1l6239,363r17,11l6270,385r13,12l6299,415r29,31l6341,460r11,13l6367,475r-13,-16l6341,444r-28,-29l6297,397r-15,-14l6269,371r-15,-11l6238,350e" fillcolor="#231f20" stroked="f">
                <v:path arrowok="t"/>
              </v:shape>
            </v:group>
            <v:group id="_x0000_s1790" style="position:absolute;left:6200;top:431;width:39;height:31" coordorigin="6200,431" coordsize="39,31">
              <v:shape id="_x0000_s1791" style="position:absolute;left:6200;top:431;width:39;height:31" coordorigin="6200,431" coordsize="39,31" path="m6214,431r-14,1l6213,447r13,15l6240,462r-13,-15l6214,431e" fillcolor="#231f20" stroked="f">
                <v:path arrowok="t"/>
              </v:shape>
            </v:group>
            <v:group id="_x0000_s1788" style="position:absolute;left:6261;top:480;width:30;height:32" coordorigin="6261,480" coordsize="30,32">
              <v:shape id="_x0000_s1789" style="position:absolute;left:6261;top:480;width:30;height:32" coordorigin="6261,480" coordsize="30,32" path="m6269,480r-8,7l6268,496r10,9l6281,512r10,-4l6286,497r-10,-9l6269,480e" fillcolor="#231f20" stroked="f">
                <v:path arrowok="t"/>
              </v:shape>
            </v:group>
            <v:group id="_x0000_s1786" style="position:absolute;left:6306;top:541;width:17;height:22" coordorigin="6306,541" coordsize="17,22">
              <v:shape id="_x0000_s1787" style="position:absolute;left:6306;top:541;width:17;height:22" coordorigin="6306,541" coordsize="17,22" path="m6313,541r-7,7l6309,552r3,5l6312,563r11,-1l6322,554r-3,-7l6313,541e" fillcolor="#231f20" stroked="f">
                <v:path arrowok="t"/>
              </v:shape>
            </v:group>
            <v:group id="_x0000_s1784" style="position:absolute;left:6436;top:836;width:55;height:131" coordorigin="6436,836" coordsize="55,131">
              <v:shape id="_x0000_s1785" style="position:absolute;left:6436;top:836;width:55;height:131" coordorigin="6436,836" coordsize="55,131" path="m6447,836r-11,1l6438,851r6,11l6450,872r6,10l6463,891r2,11l6470,921r4,20l6479,961r12,7l6487,949r-4,-20l6478,909r-8,-23l6462,871r-9,-14l6448,848r-1,-12e" fillcolor="#231f20" stroked="f">
                <v:path arrowok="t"/>
              </v:shape>
            </v:group>
            <v:group id="_x0000_s1782" style="position:absolute;left:6491;top:1010;width:16;height:39" coordorigin="6491,1010" coordsize="16,39">
              <v:shape id="_x0000_s1783" style="position:absolute;left:6491;top:1010;width:16;height:39" coordorigin="6491,1010" coordsize="16,39" path="m6492,1010r-1,3l6491,1029r3,11l6497,1050r10,-4l6504,1038r-2,-10l6502,1014r,-2l6492,1010e" fillcolor="#231f20" stroked="f">
                <v:path arrowok="t"/>
              </v:shape>
            </v:group>
            <v:group id="_x0000_s1780" style="position:absolute;left:6510;top:1067;width:18;height:27" coordorigin="6510,1067" coordsize="18,27">
              <v:shape id="_x0000_s1781" style="position:absolute;left:6510;top:1067;width:18;height:27" coordorigin="6510,1067" coordsize="18,27" path="m6520,1067r-10,4l6514,1079r2,7l6518,1094r10,-2l6526,1083r-2,-8l6520,1067e" fillcolor="#231f20" stroked="f">
                <v:path arrowok="t"/>
              </v:shape>
            </v:group>
            <v:group id="_x0000_s1778" style="position:absolute;left:6489;top:1161;width:24;height:95" coordorigin="6489,1161" coordsize="24,95">
              <v:shape id="_x0000_s1779" style="position:absolute;left:6489;top:1161;width:24;height:95" coordorigin="6489,1161" coordsize="24,95" path="m6489,1161r1,22l6494,1202r4,22l6501,1243r12,13l6511,1235r-4,-19l6503,1194r-3,-18l6489,1161e" fillcolor="#231f20" stroked="f">
                <v:path arrowok="t"/>
              </v:shape>
            </v:group>
            <v:group id="_x0000_s1776" style="position:absolute;left:6510;top:1270;width:11;height:18" coordorigin="6510,1270" coordsize="11,18">
              <v:shape id="_x0000_s1777" style="position:absolute;left:6510;top:1270;width:11;height:18" coordorigin="6510,1270" coordsize="11,18" path="m6510,1279r11,e" filled="f" strokecolor="#231f20" strokeweight=".36089mm">
                <v:path arrowok="t"/>
              </v:shape>
            </v:group>
            <v:group id="_x0000_s1774" style="position:absolute;left:6533;top:1197;width:16;height:24" coordorigin="6533,1197" coordsize="16,24">
              <v:shape id="_x0000_s1775" style="position:absolute;left:6533;top:1197;width:16;height:24" coordorigin="6533,1197" coordsize="16,24" path="m6534,1197r-1,6l6533,1211r4,8l6545,1222r4,-10l6545,1210r-1,-2l6544,1203r,-4l6534,1197e" fillcolor="#231f20" stroked="f">
                <v:path arrowok="t"/>
              </v:shape>
            </v:group>
            <v:group id="_x0000_s1772" style="position:absolute;left:6547;top:1257;width:15;height:21" coordorigin="6547,1257" coordsize="15,21">
              <v:shape id="_x0000_s1773" style="position:absolute;left:6547;top:1257;width:15;height:21" coordorigin="6547,1257" coordsize="15,21" path="m6557,1257r-10,4l6550,1267r1,5l6552,1278r11,-1l6562,1270r-2,-7l6557,1257e" fillcolor="#231f20" stroked="f">
                <v:path arrowok="t"/>
              </v:shape>
            </v:group>
            <v:group id="_x0000_s1770" style="position:absolute;left:6523;top:1324;width:13;height:19" coordorigin="6523,1324" coordsize="13,19">
              <v:shape id="_x0000_s1771" style="position:absolute;left:6523;top:1324;width:13;height:19" coordorigin="6523,1324" coordsize="13,19" path="m6523,1324r,5l6523,1334r1,5l6527,1343r9,-5l6534,1335r-1,-2l6533,1329r1,-3l6523,1324e" fillcolor="#231f20" stroked="f">
                <v:path arrowok="t"/>
              </v:shape>
            </v:group>
            <v:group id="_x0000_s1768" style="position:absolute;left:6542;top:1438;width:20;height:42" coordorigin="6542,1438" coordsize="20,42">
              <v:shape id="_x0000_s1769" style="position:absolute;left:6542;top:1438;width:20;height:42" coordorigin="6542,1438" coordsize="20,42" path="m6542,1438r,3l6545,1462r7,18l6562,1475r-5,-8l6552,1453r,-14l6542,1438e" fillcolor="#231f20" stroked="f">
                <v:path arrowok="t"/>
              </v:shape>
            </v:group>
            <v:group id="_x0000_s1766" style="position:absolute;left:6560;top:1501;width:17;height:25" coordorigin="6560,1501" coordsize="17,25">
              <v:shape id="_x0000_s1767" style="position:absolute;left:6560;top:1501;width:17;height:25" coordorigin="6560,1501" coordsize="17,25" path="m6560,1501r,11l6563,1521r7,6l6577,1519r-4,-4l6571,1510r,-8l6560,1501e" fillcolor="#231f20" stroked="f">
                <v:path arrowok="t"/>
              </v:shape>
            </v:group>
            <v:group id="_x0000_s1764" style="position:absolute;left:6597;top:1520;width:11;height:26" coordorigin="6597,1520" coordsize="11,26">
              <v:shape id="_x0000_s1765" style="position:absolute;left:6597;top:1520;width:11;height:26" coordorigin="6597,1520" coordsize="11,26" path="m6597,1533r11,e" filled="f" strokecolor="#231f20" strokeweight=".50058mm">
                <v:path arrowok="t"/>
              </v:shape>
            </v:group>
            <v:group id="_x0000_s1762" style="position:absolute;left:6608;top:1588;width:24;height:38" coordorigin="6608,1588" coordsize="24,38">
              <v:shape id="_x0000_s1763" style="position:absolute;left:6608;top:1588;width:24;height:38" coordorigin="6608,1588" coordsize="24,38" path="m6618,1588r-10,1l6608,1598r3,7l6617,1616r3,5l6621,1627r10,-2l6630,1617r-4,-6l6621,1600r-2,-5l6618,1588e" fillcolor="#231f20" stroked="f">
                <v:path arrowok="t"/>
              </v:shape>
            </v:group>
            <v:group id="_x0000_s1760" style="position:absolute;left:6561;top:927;width:38;height:87" coordorigin="6561,927" coordsize="38,87">
              <v:shape id="_x0000_s1761" style="position:absolute;left:6561;top:927;width:38;height:87" coordorigin="6561,927" coordsize="38,87" path="m6561,927r9,16l6577,964r4,22l6586,1005r13,10l6595,997r-5,-21l6584,952r-6,-18l6561,927e" fillcolor="#231f20" stroked="f">
                <v:path arrowok="t"/>
              </v:shape>
            </v:group>
            <v:group id="_x0000_s1758" style="position:absolute;left:6605;top:1084;width:18;height:31" coordorigin="6605,1084" coordsize="18,31">
              <v:shape id="_x0000_s1759" style="position:absolute;left:6605;top:1084;width:18;height:31" coordorigin="6605,1084" coordsize="18,31" path="m6615,1084r-10,1l6606,1097r4,9l6613,1116r10,-4l6620,1102r-4,-8l6615,1084e" fillcolor="#231f20" stroked="f">
                <v:path arrowok="t"/>
              </v:shape>
            </v:group>
            <v:group id="_x0000_s1756" style="position:absolute;left:6625;top:1157;width:16;height:28" coordorigin="6625,1157" coordsize="16,28">
              <v:shape id="_x0000_s1757" style="position:absolute;left:6625;top:1157;width:16;height:28" coordorigin="6625,1157" coordsize="16,28" path="m6632,1157r-7,8l6627,1167r,2l6628,1172r1,4l6629,1181r3,4l6641,1180r-2,-3l6638,1170r-1,-8l6632,1157e" fillcolor="#231f20" stroked="f">
                <v:path arrowok="t"/>
              </v:shape>
            </v:group>
            <v:group id="_x0000_s1754" style="position:absolute;left:9385;top:215;width:25;height:149" coordorigin="9385,215" coordsize="25,149">
              <v:shape id="_x0000_s1755" style="position:absolute;left:9385;top:215;width:25;height:149" coordorigin="9385,215" coordsize="25,149" path="m9385,215r,20l9386,255r1,19l9387,288r3,22l9395,330r4,18l9399,356r,2l9398,361r10,2l9409,360r,-2l9409,352r-2,-20l9402,313r-4,-20l9398,267r-1,-20l9396,228r-11,-13e" fillcolor="#231f20" stroked="f">
                <v:path arrowok="t"/>
              </v:shape>
            </v:group>
            <v:group id="_x0000_s1750" style="position:absolute;left:9118;top:1043;width:195;height:154" coordorigin="9118,1043" coordsize="195,154">
              <v:shape id="_x0000_s1753" style="position:absolute;left:9118;top:1043;width:195;height:154" coordorigin="9118,1043" coordsize="195,154" path="m9292,1193r-163,l9150,1193r39,3l9209,1197r25,l9274,1194r17,-1l9292,1193e" fillcolor="#231f20" stroked="f">
                <v:path arrowok="t"/>
              </v:shape>
              <v:shape id="_x0000_s1752" style="position:absolute;left:9118;top:1043;width:195;height:154" coordorigin="9118,1043" coordsize="195,154" path="m9126,1182r-8,l9119,1193r10,l9292,1193r10,-3l9307,1187r-84,l9203,1186r-39,-2l9144,1183r-18,-1e" fillcolor="#231f20" stroked="f">
                <v:path arrowok="t"/>
              </v:shape>
              <v:shape id="_x0000_s1751" style="position:absolute;left:9118;top:1043;width:195;height:154" coordorigin="9118,1043" coordsize="195,154" path="m9298,1043r,18l9299,1082r3,42l9303,1144r-46,41l9242,1186r-10,1l9307,1187r5,-12l9314,1168r,-9l9313,1140r-1,-20l9310,1077r-1,-20l9298,1043e" fillcolor="#231f20" stroked="f">
                <v:path arrowok="t"/>
              </v:shape>
            </v:group>
            <v:group id="_x0000_s1747" style="position:absolute;left:9303;top:1171;width:145;height:30" coordorigin="9303,1171" coordsize="145,30">
              <v:shape id="_x0000_s1749" style="position:absolute;left:9303;top:1171;width:145;height:30" coordorigin="9303,1171" coordsize="145,30" path="m9304,1171r,2l9303,1176r,7l9305,1188r8,8l9320,1198r14,3l9342,1201r15,l9364,1201r84,l9448,1191r-108,l9330,1190r-16,-12l9314,1174r-10,-3e" fillcolor="#231f20" stroked="f">
                <v:path arrowok="t"/>
              </v:shape>
              <v:shape id="_x0000_s1748" style="position:absolute;left:9303;top:1171;width:145;height:30" coordorigin="9303,1171" coordsize="145,30" path="m9448,1190r-84,l9357,1191r-17,l9448,1191r,-1e" fillcolor="#231f20" stroked="f">
                <v:path arrowok="t"/>
              </v:shape>
            </v:group>
            <v:group id="_x0000_s1745" style="position:absolute;left:9488;top:206;width:21;height:36" coordorigin="9488,206" coordsize="21,36">
              <v:shape id="_x0000_s1746" style="position:absolute;left:9488;top:206;width:21;height:36" coordorigin="9488,206" coordsize="21,36" path="m9509,206r-11,1l9498,218r-6,10l9488,239r10,4l9502,233r7,-11l9509,206e" fillcolor="#231f20" stroked="f">
                <v:path arrowok="t"/>
              </v:shape>
            </v:group>
            <v:group id="_x0000_s1743" style="position:absolute;left:9504;top:228;width:31;height:50" coordorigin="9504,228" coordsize="31,50">
              <v:shape id="_x0000_s1744" style="position:absolute;left:9504;top:228;width:31;height:50" coordorigin="9504,228" coordsize="31,50" path="m9525,228r-1,8l9522,246r-4,7l9514,260r-5,6l9504,268r4,9l9535,228r-10,e" fillcolor="#231f20" stroked="f">
                <v:path arrowok="t"/>
              </v:shape>
            </v:group>
            <v:group id="_x0000_s1741" style="position:absolute;left:9528;top:258;width:32;height:58" coordorigin="9528,258" coordsize="32,58">
              <v:shape id="_x0000_s1742" style="position:absolute;left:9528;top:258;width:32;height:58" coordorigin="9528,258" coordsize="32,58" path="m9551,258r-7,19l9533,294r-5,22l9541,301r12,-17l9560,265r-9,-7e" fillcolor="#231f20" stroked="f">
                <v:path arrowok="t"/>
              </v:shape>
            </v:group>
            <v:group id="_x0000_s1739" style="position:absolute;left:9777;top:138;width:22;height:102" coordorigin="9777,138" coordsize="22,102">
              <v:shape id="_x0000_s1740" style="position:absolute;left:9777;top:138;width:22;height:102" coordorigin="9777,138" coordsize="22,102" path="m9788,138r,21l9786,178r-4,19l9777,217r3,23l9796,182r3,-40l9788,138e" fillcolor="#231f20" stroked="f">
                <v:path arrowok="t"/>
              </v:shape>
            </v:group>
            <v:group id="_x0000_s1737" style="position:absolute;left:9810;top:100;width:39;height:165" coordorigin="9810,100" coordsize="39,165">
              <v:shape id="_x0000_s1738" style="position:absolute;left:9810;top:100;width:39;height:165" coordorigin="9810,100" coordsize="39,165" path="m9841,100r-3,20l9836,140r-4,24l9830,168r-5,9l9823,182r-6,17l9817,200r,39l9816,250r-6,9l9819,265r8,-12l9827,239r,-30l9827,200r5,-14l9835,182r4,-9l9842,168r2,-7l9847,140r2,-20l9841,100e" fillcolor="#231f20" stroked="f">
                <v:path arrowok="t"/>
              </v:shape>
            </v:group>
            <v:group id="_x0000_s1735" style="position:absolute;left:9841;top:214;width:28;height:90" coordorigin="9841,214" coordsize="28,90">
              <v:shape id="_x0000_s1736" style="position:absolute;left:9841;top:214;width:28;height:90" coordorigin="9841,214" coordsize="28,90" path="m9860,214r-11,64l9841,288r,17l9852,304r-1,-11l9858,283r4,-11l9867,253r2,-20l9860,214e" fillcolor="#231f20" stroked="f">
                <v:path arrowok="t"/>
              </v:shape>
            </v:group>
            <v:group id="_x0000_s1733" style="position:absolute;left:9902;top:251;width:36;height:127" coordorigin="9902,251" coordsize="36,127">
              <v:shape id="_x0000_s1734" style="position:absolute;left:9902;top:251;width:36;height:127" coordorigin="9902,251" coordsize="36,127" path="m9929,251r-9,58l9918,317r-5,19l9907,355r-5,20l9912,378r4,-18l9923,341r5,-20l9930,309r,-13l9931,284r1,-11l9934,262r4,-5l9929,251e" fillcolor="#231f20" stroked="f">
                <v:path arrowok="t"/>
              </v:shape>
            </v:group>
            <v:group id="_x0000_s1731" style="position:absolute;left:9937;top:148;width:25;height:49" coordorigin="9937,148" coordsize="25,49">
              <v:shape id="_x0000_s1732" style="position:absolute;left:9937;top:148;width:25;height:49" coordorigin="9937,148" coordsize="25,49" path="m9961,148r-12,17l9938,181r-1,16l9950,182r12,-17l9961,148e" fillcolor="#231f20" stroked="f">
                <v:path arrowok="t"/>
              </v:shape>
            </v:group>
            <v:group id="_x0000_s1729" style="position:absolute;left:9776;top:576;width:20;height:37" coordorigin="9776,576" coordsize="20,37">
              <v:shape id="_x0000_s1730" style="position:absolute;left:9776;top:576;width:20;height:37" coordorigin="9776,576" coordsize="20,37" path="m9796,576r-10,l9786,588r-4,10l9776,607r9,6l9791,603r5,-12l9796,576e" fillcolor="#231f20" stroked="f">
                <v:path arrowok="t"/>
              </v:shape>
            </v:group>
            <v:group id="_x0000_s1727" style="position:absolute;left:9826;top:576;width:18;height:61" coordorigin="9826,576" coordsize="18,61">
              <v:shape id="_x0000_s1728" style="position:absolute;left:9826;top:576;width:18;height:61" coordorigin="9826,576" coordsize="18,61" path="m9844,576r-11,l9833,607r-1,12l9826,631r9,5l9842,617r2,-20l9844,576e" fillcolor="#231f20" stroked="f">
                <v:path arrowok="t"/>
              </v:shape>
            </v:group>
            <v:group id="_x0000_s1725" style="position:absolute;left:9865;top:536;width:18;height:132" coordorigin="9865,536" coordsize="18,132">
              <v:shape id="_x0000_s1726" style="position:absolute;left:9865;top:536;width:18;height:132" coordorigin="9865,536" coordsize="18,132" path="m9870,536r1,19l9872,575r,21l9872,621r-2,21l9865,658r7,10l9879,650r3,-20l9883,609r,-23l9881,547r-11,-11e" fillcolor="#231f20" stroked="f">
                <v:path arrowok="t"/>
              </v:shape>
            </v:group>
            <v:group id="_x0000_s1723" style="position:absolute;left:9892;top:625;width:17;height:69" coordorigin="9892,625" coordsize="17,69">
              <v:shape id="_x0000_s1724" style="position:absolute;left:9892;top:625;width:17;height:69" coordorigin="9892,625" coordsize="17,69" path="m9904,625r-10,2l9896,641r2,10l9898,673r-2,8l9892,689r9,6l9907,685r2,-11l9909,651r-2,-12l9904,625e" fillcolor="#231f20" stroked="f">
                <v:path arrowok="t"/>
              </v:shape>
            </v:group>
            <v:group id="_x0000_s1720" style="position:absolute;left:9050;top:219;width:291;height:38" coordorigin="9050,219" coordsize="291,38">
              <v:shape id="_x0000_s1722" style="position:absolute;left:9050;top:219;width:291;height:38" coordorigin="9050,219" coordsize="291,38" path="m9292,229r-123,l9195,230r25,1l9284,239r46,18l9341,253r-14,-10l9311,236r-18,-6l9292,229e" fillcolor="#231f20" stroked="f">
                <v:path arrowok="t"/>
              </v:shape>
              <v:shape id="_x0000_s1721" style="position:absolute;left:9050;top:219;width:291;height:38" coordorigin="9050,219" coordsize="291,38" path="m9185,219r-23,l9141,220r-61,2l9062,222r-12,11l9067,233r80,-3l9169,229r123,l9273,225r-21,-3l9230,220r-22,-1l9185,219e" fillcolor="#231f20" stroked="f">
                <v:path arrowok="t"/>
              </v:shape>
            </v:group>
            <v:group id="_x0000_s1718" style="position:absolute;left:9175;top:102;width:108;height:313" coordorigin="9175,102" coordsize="108,313">
              <v:shape id="_x0000_s1719" style="position:absolute;left:9175;top:102;width:108;height:313" coordorigin="9175,102" coordsize="108,313" path="m9186,102r-11,2l9186,120r13,16l9212,152r23,57l9244,251r5,21l9253,291r3,18l9263,349r4,21l9270,388r2,17l9272,412r-1,2l9282,416r,-4l9282,405r-1,-19l9277,365r-4,-19l9269,323r-3,-21l9262,282r-4,-18l9254,247r-4,-23l9220,147r-24,-32l9186,102e" fillcolor="#231f20" stroked="f">
                <v:path arrowok="t"/>
              </v:shape>
            </v:group>
            <v:group id="_x0000_s1716" style="position:absolute;left:9069;top:231;width:134;height:258" coordorigin="9069,231" coordsize="134,258">
              <v:shape id="_x0000_s1717" style="position:absolute;left:9069;top:231;width:134;height:258" coordorigin="9069,231" coordsize="134,258" path="m9080,231r-11,2l9079,251r8,18l9095,287r8,18l9111,323r9,18l9130,359r9,14l9142,381r6,17l9152,407r10,11l9175,435r9,17l9190,471r13,18l9185,431r-24,-30l9158,394r-6,-17l9148,368r-7,-11l9131,340r-9,-18l9114,304r-8,-18l9098,268r-8,-19l9080,231e" fillcolor="#231f20" stroked="f">
                <v:path arrowok="t"/>
              </v:shape>
            </v:group>
            <v:group id="_x0000_s1712" style="position:absolute;left:8868;top:397;width:394;height:65" coordorigin="8868,397" coordsize="394,65">
              <v:shape id="_x0000_s1715" style="position:absolute;left:8868;top:397;width:394;height:65" coordorigin="8868,397" coordsize="394,65" path="m9214,438r-36,l9183,438r3,1l9204,445r20,8l9244,462r18,-3l9246,451r-20,-8l9214,438e" fillcolor="#231f20" stroked="f">
                <v:path arrowok="t"/>
              </v:shape>
              <v:shape id="_x0000_s1714" style="position:absolute;left:8868;top:397;width:394;height:65" coordorigin="8868,397" coordsize="394,65" path="m9092,408r-66,l9050,408r19,3l9085,416r8,4l9142,434r4,1l9152,438r6,l9214,438r-8,-3l9184,428r-25,l9153,427r-3,-1l9144,423r-35,-10l9096,410r-4,-2e" fillcolor="#231f20" stroked="f">
                <v:path arrowok="t"/>
              </v:shape>
              <v:shape id="_x0000_s1713" style="position:absolute;left:8868;top:397;width:394;height:65" coordorigin="8868,397" coordsize="394,65" path="m9052,397r-23,l8991,399r-123,l8868,410r116,l9006,409r20,-1l9092,408r,l9071,400r-19,-3e" fillcolor="#231f20" stroked="f">
                <v:path arrowok="t"/>
              </v:shape>
            </v:group>
            <v:group id="_x0000_s1710" style="position:absolute;left:8922;top:346;width:64;height:89" coordorigin="8922,346" coordsize="64,89">
              <v:shape id="_x0000_s1711" style="position:absolute;left:8922;top:346;width:64;height:89" coordorigin="8922,346" coordsize="64,89" path="m8932,346r-10,3l8935,365r13,15l8955,389r4,9l8967,417r4,10l8977,434r8,-7l8980,422r-4,-9l8972,404r-3,-10l8965,384r-6,-8l8945,360r-13,-14e" fillcolor="#231f20" stroked="f">
                <v:path arrowok="t"/>
              </v:shape>
            </v:group>
            <v:group id="_x0000_s1708" style="position:absolute;left:8818;top:452;width:118;height:73" coordorigin="8818,452" coordsize="118,73">
              <v:shape id="_x0000_s1709" style="position:absolute;left:8818;top:452;width:118;height:73" coordorigin="8818,452" coordsize="118,73" path="m8820,452r-2,10l8840,465r19,5l8876,479r15,13l8905,506r13,15l8935,525r-41,-45l8839,454r-19,-2e" fillcolor="#231f20" stroked="f">
                <v:path arrowok="t"/>
              </v:shape>
            </v:group>
            <v:group id="_x0000_s1703" style="position:absolute;left:8675;top:611;width:243;height:32" coordorigin="8675,611" coordsize="243,32">
              <v:shape id="_x0000_s1707" style="position:absolute;left:8675;top:611;width:243;height:32" coordorigin="8675,611" coordsize="243,32" path="m8879,622r-43,l8844,622r7,2l8869,629r19,8l8908,643r10,-9l8900,630r-19,-7l8879,622e" fillcolor="#231f20" stroked="f">
                <v:path arrowok="t"/>
              </v:shape>
              <v:shape id="_x0000_s1706" style="position:absolute;left:8675;top:611;width:243;height:32" coordorigin="8675,611" coordsize="243,32" path="m8685,631r-10,l8675,642r9,l8692,643r15,l8714,642r8,-3l8723,638r3,l8734,636r7,-1l8758,632r-65,l8685,631e" fillcolor="#231f20" stroked="f">
                <v:path arrowok="t"/>
              </v:shape>
              <v:shape id="_x0000_s1705" style="position:absolute;left:8675;top:611;width:243;height:32" coordorigin="8675,611" coordsize="243,32" path="m8836,611r-9,l8787,613r-14,l8765,618r-7,3l8757,621r-3,1l8746,624r-7,1l8722,628r-4,1l8712,632r-6,l8693,632r65,l8758,632r4,-1l8770,627r7,-4l8787,623r37,-1l8879,622r-17,-6l8845,612r-9,-1e" fillcolor="#231f20" stroked="f">
                <v:path arrowok="t"/>
              </v:shape>
              <v:shape id="_x0000_s1704" style="position:absolute;left:8675;top:611;width:243;height:32" coordorigin="8675,611" coordsize="243,32" path="m8787,623r-10,l8784,623r3,e" fillcolor="#231f20" stroked="f">
                <v:path arrowok="t"/>
              </v:shape>
            </v:group>
            <v:group id="_x0000_s1701" style="position:absolute;left:8720;top:580;width:113;height:158" coordorigin="8720,580" coordsize="113,158">
              <v:shape id="_x0000_s1702" style="position:absolute;left:8720;top:580;width:113;height:158" coordorigin="8720,580" coordsize="113,158" path="m8720,580r8,20l8739,616r28,31l8781,666r12,18l8804,700r10,16l8821,733r12,5l8806,683r-36,-48l8757,621r-14,-18l8734,587r-14,-7e" fillcolor="#231f20" stroked="f">
                <v:path arrowok="t"/>
              </v:shape>
            </v:group>
            <v:group id="_x0000_s1699" style="position:absolute;left:8593;top:723;width:150;height:148" coordorigin="8593,723" coordsize="150,148">
              <v:shape id="_x0000_s1700" style="position:absolute;left:8593;top:723;width:150;height:148" coordorigin="8593,723" coordsize="150,148" path="m8603,723r-10,8l8609,737r19,12l8671,791r37,47l8732,871r11,-3l8707,819r-51,-59l8617,729r-14,-6e" fillcolor="#231f20" stroked="f">
                <v:path arrowok="t"/>
              </v:shape>
            </v:group>
            <v:group id="_x0000_s1696" style="position:absolute;left:8521;top:858;width:207;height:47" coordorigin="8521,858" coordsize="207,47">
              <v:shape id="_x0000_s1698" style="position:absolute;left:8521;top:858;width:207;height:47" coordorigin="8521,858" coordsize="207,47" path="m8703,858r-11,l8673,858r-63,11l8542,890r-6,l8521,895r3,10l8538,901r7,-1l8559,895r12,-5l8542,890r29,l8576,889r21,-6l8617,877r22,-5l8659,870r19,-1l8728,869r,-11l8714,858r-11,e" fillcolor="#231f20" stroked="f">
                <v:path arrowok="t"/>
              </v:shape>
              <v:shape id="_x0000_s1697" style="position:absolute;left:8521;top:858;width:207;height:47" coordorigin="8521,858" coordsize="207,47" path="m8728,869r-50,l8728,869e" fillcolor="#231f20" stroked="f">
                <v:path arrowok="t"/>
              </v:shape>
            </v:group>
            <v:group id="_x0000_s1694" style="position:absolute;left:9038;top:811;width:82;height:83" coordorigin="9038,811" coordsize="82,83">
              <v:shape id="_x0000_s1695" style="position:absolute;left:9038;top:811;width:82;height:83" coordorigin="9038,811" coordsize="82,83" path="m9038,811r13,14l9064,839r12,14l9089,869r13,17l9120,895r-38,-52l9056,816r-18,-5e" fillcolor="#231f20" stroked="f">
                <v:path arrowok="t"/>
              </v:shape>
            </v:group>
            <v:group id="_x0000_s1691" style="position:absolute;left:8986;top:966;width:105;height:34" coordorigin="8986,966" coordsize="105,34">
              <v:shape id="_x0000_s1693" style="position:absolute;left:8986;top:966;width:105;height:34" coordorigin="8986,966" coordsize="105,34" path="m9047,976r-54,l9010,978r21,4l9058,991r17,9l9091,1000r-14,-11l9058,980r-11,-4e" fillcolor="#231f20" stroked="f">
                <v:path arrowok="t"/>
              </v:shape>
              <v:shape id="_x0000_s1692" style="position:absolute;left:8986;top:966;width:105;height:34" coordorigin="8986,966" coordsize="105,34" path="m8988,966r-2,l8987,977r2,l8993,976r54,l9033,972r-20,-4l8997,966r-9,e" fillcolor="#231f20" stroked="f">
                <v:path arrowok="t"/>
              </v:shape>
            </v:group>
            <v:group id="_x0000_s1689" style="position:absolute;left:8966;top:1016;width:86;height:188" coordorigin="8966,1016" coordsize="86,188">
              <v:shape id="_x0000_s1690" style="position:absolute;left:8966;top:1016;width:86;height:188" coordorigin="8966,1016" coordsize="86,188" path="m8977,1016r-11,3l8973,1033r7,17l9006,1107r24,61l9042,1204r10,-2l9025,1126r-26,-60l8983,1031r-6,-15e" fillcolor="#231f20" stroked="f">
                <v:path arrowok="t"/>
              </v:shape>
            </v:group>
            <v:group id="_x0000_s1686" style="position:absolute;left:8806;top:1308;width:213;height:38" coordorigin="8806,1308" coordsize="213,38">
              <v:shape id="_x0000_s1688" style="position:absolute;left:8806;top:1308;width:213;height:38" coordorigin="8806,1308" coordsize="213,38" path="m9002,1308r-10,l8972,1309r-64,5l8845,1325r-39,21l8821,1342r17,-5l8899,1326r65,-7l9018,1319r1,-10l9011,1308r-9,e" fillcolor="#231f20" stroked="f">
                <v:path arrowok="t"/>
              </v:shape>
              <v:shape id="_x0000_s1687" style="position:absolute;left:8806;top:1308;width:213;height:38" coordorigin="8806,1308" coordsize="213,38" path="m9018,1319r-17,l9010,1319r8,1l9018,1319e" fillcolor="#231f20" stroked="f">
                <v:path arrowok="t"/>
              </v:shape>
            </v:group>
            <v:group id="_x0000_s1684" style="position:absolute;left:8801;top:1345;width:185;height:214" coordorigin="8801,1345" coordsize="185,214">
              <v:shape id="_x0000_s1685" style="position:absolute;left:8801;top:1345;width:185;height:214" coordorigin="8801,1345" coordsize="185,214" path="m8809,1345r-8,9l8815,1358r17,10l8884,1416r51,60l8965,1530r7,17l8986,1558r-22,-56l8929,1452r-39,-46l8840,1361r-16,-10l8809,1345e" fillcolor="#231f20" stroked="f">
                <v:path arrowok="t"/>
              </v:shape>
            </v:group>
            <v:group id="_x0000_s1682" style="position:absolute;left:9059;top:1117;width:92;height:35" coordorigin="9059,1117" coordsize="92,35">
              <v:shape id="_x0000_s1683" style="position:absolute;left:9059;top:1117;width:92;height:35" coordorigin="9059,1117" coordsize="92,35" path="m9079,1117r-20,5l9079,1128r19,7l9115,1142r17,10l9151,1152r-18,-12l9115,1131r-17,-8l9079,1117e" fillcolor="#231f20" stroked="f">
                <v:path arrowok="t"/>
              </v:shape>
            </v:group>
            <v:group id="_x0000_s1680" style="position:absolute;left:9092;top:961;width:176;height:97" coordorigin="9092,961" coordsize="176,97">
              <v:shape id="_x0000_s1681" style="position:absolute;left:9092;top:961;width:176;height:97" coordorigin="9092,961" coordsize="176,97" path="m9092,961r,10l9093,971r17,3l9174,1001r53,33l9254,1058r14,l9223,1018r-70,-40l9095,961r-3,e" fillcolor="#231f20" stroked="f">
                <v:path arrowok="t"/>
              </v:shape>
            </v:group>
            <v:group id="_x0000_s1678" style="position:absolute;left:9175;top:891;width:29;height:247" coordorigin="9175,891" coordsize="29,247">
              <v:shape id="_x0000_s1679" style="position:absolute;left:9175;top:891;width:29;height:247" coordorigin="9175,891" coordsize="29,247" path="m9184,891r,4l9184,896r,5l9186,922r4,20l9193,962r,26l9192,998r,22l9193,1034r,20l9193,1077r-3,21l9184,1116r-9,16l9183,1138r11,-18l9200,1101r3,-20l9204,1061r-1,-21l9203,1020r,-22l9203,988r,-26l9203,955r-3,-20l9195,915r-1,-16l9194,896r1,-3l9184,891e" fillcolor="#231f20" stroked="f">
                <v:path arrowok="t"/>
              </v:shape>
            </v:group>
            <v:group id="_x0000_s1676" style="position:absolute;left:9210;top:877;width:173;height:49" coordorigin="9210,877" coordsize="173,49">
              <v:shape id="_x0000_s1677" style="position:absolute;left:9210;top:877;width:173;height:49" coordorigin="9210,877" coordsize="173,49" path="m9233,877r-23,7l9238,888r22,5l9279,898r16,5l9309,908r17,7l9344,921r19,5l9383,919r-23,-4l9342,909r-34,-13l9292,891r-18,-5l9255,881r-22,-4e" fillcolor="#231f20" stroked="f">
                <v:path arrowok="t"/>
              </v:shape>
            </v:group>
            <v:group id="_x0000_s1674" style="position:absolute;left:9319;top:777;width:47;height:144" coordorigin="9319,777" coordsize="47,144">
              <v:shape id="_x0000_s1675" style="position:absolute;left:9319;top:777;width:47;height:144" coordorigin="9319,777" coordsize="47,144" path="m9329,777r-10,3l9323,794r5,9l9337,819r15,65l9356,918r10,3l9355,845r-22,-55l9329,777e" fillcolor="#231f20" stroked="f">
                <v:path arrowok="t"/>
              </v:shape>
            </v:group>
            <v:group id="_x0000_s1672" style="position:absolute;left:9332;top:734;width:156;height:47" coordorigin="9332,734" coordsize="156,47">
              <v:shape id="_x0000_s1673" style="position:absolute;left:9332;top:734;width:156;height:47" coordorigin="9332,734" coordsize="156,47" path="m9487,734r-5,1l9476,736r-18,7l9444,749r-24,9l9409,763r-22,3l9365,769r-22,2l9332,782r62,-7l9458,754r13,-5l9479,747r6,-2l9488,745r-1,-11e" fillcolor="#231f20" stroked="f">
                <v:path arrowok="t"/>
              </v:shape>
            </v:group>
            <v:group id="_x0000_s1669" style="position:absolute;left:9456;top:644;width:23;height:85" coordorigin="9456,644" coordsize="23,85">
              <v:shape id="_x0000_s1671" style="position:absolute;left:9456;top:644;width:23;height:85" coordorigin="9456,644" coordsize="23,85" path="m9456,644r6,18l9466,681r2,21l9469,722r11,7l9479,708r-2,-20l9474,668r-5,-19l9456,644e" fillcolor="#231f20" stroked="f">
                <v:path arrowok="t"/>
              </v:shape>
              <v:shape id="_x0000_s1670" type="#_x0000_t75" style="position:absolute;left:9415;top:1935;width:486;height:495">
                <v:imagedata r:id="rId69" o:title=""/>
              </v:shape>
            </v:group>
            <v:group id="_x0000_s1661" style="position:absolute;left:9171;top:2327;width:211;height:108" coordorigin="9171,2327" coordsize="211,108">
              <v:shape id="_x0000_s1668" style="position:absolute;left:9171;top:2327;width:211;height:108" coordorigin="9171,2327" coordsize="211,108" path="m9278,2358r-7,l9274,2361r,6l9249,2381r-9,14l9235,2405r,14l9237,2424r7,8l9249,2434r8,2l9261,2436r19,-5l9292,2425r-36,l9252,2424r-6,-15l9249,2400r12,-18l9269,2373r11,-9l9280,2361r-2,-3e" fillcolor="#231f20" stroked="f">
                <v:path arrowok="t"/>
              </v:shape>
              <v:shape id="_x0000_s1667" style="position:absolute;left:9171;top:2327;width:211;height:108" coordorigin="9171,2327" coordsize="211,108" path="m9340,2378r-10,l9335,2380r-2,9l9328,2394r,3l9333,2407r9,8l9359,2424r21,3l9382,2417r-27,-6l9341,2397r-2,-12l9339,2384r,-1l9340,2379r,-1e" fillcolor="#231f20" stroked="f">
                <v:path arrowok="t"/>
              </v:shape>
              <v:shape id="_x0000_s1666" style="position:absolute;left:9171;top:2327;width:211;height:108" coordorigin="9171,2327" coordsize="211,108" path="m9335,2374r-2,l9331,2376r-11,12l9303,2404r-18,13l9267,2425r-11,l9292,2425r6,-4l9320,2402r8,-8l9329,2383r,-2l9330,2378r10,l9339,2377r-4,-3e" fillcolor="#231f20" stroked="f">
                <v:path arrowok="t"/>
              </v:shape>
              <v:shape id="_x0000_s1665" style="position:absolute;left:9171;top:2327;width:211;height:108" coordorigin="9171,2327" coordsize="211,108" path="m9230,2327r-59,36l9171,2378r1,4l9175,2386r7,9l9191,2399r10,l9220,2395r15,-6l9210,2389r-16,-1l9188,2386r-5,-7l9182,2374r-1,-4l9187,2361r11,-7l9208,2347r13,-6l9233,2338r-3,-11e" fillcolor="#231f20" stroked="f">
                <v:path arrowok="t"/>
              </v:shape>
              <v:shape id="_x0000_s1664" style="position:absolute;left:9171;top:2327;width:211;height:108" coordorigin="9171,2327" coordsize="211,108" path="m9330,2378r-1,3l9329,2383r-1,11l9333,2389r2,-9l9330,2378e" fillcolor="#231f20" stroked="f">
                <v:path arrowok="t"/>
              </v:shape>
              <v:shape id="_x0000_s1663" style="position:absolute;left:9171;top:2327;width:211;height:108" coordorigin="9171,2327" coordsize="211,108" path="m9274,2356r-2,1l9254,2366r-17,10l9222,2384r-12,5l9235,2389r4,-2l9249,2381r4,-6l9262,2366r9,-8l9278,2358r-1,-2l9274,2356e" fillcolor="#231f20" stroked="f">
                <v:path arrowok="t"/>
              </v:shape>
              <v:shape id="_x0000_s1662" style="position:absolute;left:9171;top:2327;width:211;height:108" coordorigin="9171,2327" coordsize="211,108" path="m9271,2358r-9,8l9253,2375r-4,6l9274,2367r,-6l9271,2358e" fillcolor="#231f20" stroked="f">
                <v:path arrowok="t"/>
              </v:shape>
            </v:group>
            <v:group id="_x0000_s1659" style="position:absolute;left:6066;top:2878;width:120;height:31" coordorigin="6066,2878" coordsize="120,31">
              <v:shape id="_x0000_s1660" style="position:absolute;left:6066;top:2878;width:120;height:31" coordorigin="6066,2878" coordsize="120,31" path="m6236,2878r-69,5l6117,2890r,10l6131,2898r23,-3l6177,2893r20,-2l6215,2890r15,-1l6236,2878e" fillcolor="#231f20" stroked="f">
                <v:path arrowok="t"/>
              </v:shape>
            </v:group>
            <v:group id="_x0000_s1657" style="position:absolute;left:6805;top:2889;width:196;height:47" coordorigin="6805,2889" coordsize="196,47">
              <v:shape id="_x0000_s1658" style="position:absolute;left:6805;top:2889;width:196;height:47" coordorigin="6805,2889" coordsize="196,47" path="m7001,2889r-15,3l6962,2895r-23,1l6921,2897r-19,2l6882,2903r-42,13l6822,2921r-17,5l6807,2936r20,-5l6846,2925r19,-5l6890,2912r18,-4l6949,2906r27,-2l6995,2902r6,-13e" fillcolor="#231f20" stroked="f">
                <v:path arrowok="t"/>
              </v:shape>
            </v:group>
            <v:group id="_x0000_s1655" style="position:absolute;left:7227;top:2847;width:22;height:13" coordorigin="7227,2847" coordsize="22,13">
              <v:shape id="_x0000_s1656" style="position:absolute;left:7227;top:2847;width:22;height:13" coordorigin="7227,2847" coordsize="22,13" path="m7248,2847r-21,2l7228,2860r21,-3l7248,2847e" fillcolor="#231f20" stroked="f">
                <v:path arrowok="t"/>
              </v:shape>
            </v:group>
            <v:group id="_x0000_s1653" style="position:absolute;left:7285;top:2849;width:158;height:16" coordorigin="7285,2849" coordsize="158,16">
              <v:shape id="_x0000_s1654" style="position:absolute;left:7285;top:2849;width:158;height:16" coordorigin="7285,2849" coordsize="158,16" path="m7301,2849r-16,11l7326,2860r22,1l7368,2862r25,2l7417,2865r18,l7444,2855r-14,l7407,2854r-23,-1l7365,2851r-22,-1l7321,2850r-20,-1e" fillcolor="#231f20" stroked="f">
                <v:path arrowok="t"/>
              </v:shape>
            </v:group>
            <v:group id="_x0000_s1650" style="position:absolute;left:7599;top:2820;width:224;height:16" coordorigin="7599,2820" coordsize="224,16">
              <v:shape id="_x0000_s1652" style="position:absolute;left:7599;top:2820;width:224;height:16" coordorigin="7599,2820" coordsize="224,16" path="m7602,2820r-3,11l7618,2831r61,4l7699,2836r22,l7804,2834r16,l7823,2825r-101,l7699,2825r-22,-1l7619,2821r-17,-1e" fillcolor="#231f20" stroked="f">
                <v:path arrowok="t"/>
              </v:shape>
              <v:shape id="_x0000_s1651" style="position:absolute;left:7599;top:2820;width:224;height:16" coordorigin="7599,2820" coordsize="224,16" path="m7823,2823r-17,l7722,2825r101,l7823,2823e" fillcolor="#231f20" stroked="f">
                <v:path arrowok="t"/>
              </v:shape>
            </v:group>
            <v:group id="_x0000_s1648" style="position:absolute;left:7702;top:2726;width:48;height:13" coordorigin="7702,2726" coordsize="48,13">
              <v:shape id="_x0000_s1649" style="position:absolute;left:7702;top:2726;width:48;height:13" coordorigin="7702,2726" coordsize="48,13" path="m7709,2726r-7,10l7707,2736r42,3l7750,2728r-15,-1l7709,2726e" fillcolor="#231f20" stroked="f">
                <v:path arrowok="t"/>
              </v:shape>
            </v:group>
            <v:group id="_x0000_s1646" style="position:absolute;left:7889;top:2770;width:48;height:13" coordorigin="7889,2770" coordsize="48,13">
              <v:shape id="_x0000_s1647" style="position:absolute;left:7889;top:2770;width:48;height:13" coordorigin="7889,2770" coordsize="48,13" path="m7899,2770r-10,11l7914,2782r20,1l7937,2773r-13,-1l7899,2770e" fillcolor="#231f20" stroked="f">
                <v:path arrowok="t"/>
              </v:shape>
            </v:group>
            <v:group id="_x0000_s1644" style="position:absolute;left:7400;top:3187;width:57;height:18" coordorigin="7400,3187" coordsize="57,18">
              <v:shape id="_x0000_s1645" style="position:absolute;left:7400;top:3187;width:57;height:18" coordorigin="7400,3187" coordsize="57,18" path="m7457,3187r-15,1l7421,3191r-21,14l7423,3201r22,-3l7457,3187e" fillcolor="#231f20" stroked="f">
                <v:path arrowok="t"/>
              </v:shape>
            </v:group>
            <v:group id="_x0000_s1641" style="position:absolute;left:6165;top:3318;width:61;height:22" coordorigin="6165,3318" coordsize="61,22">
              <v:shape id="_x0000_s1643" style="position:absolute;left:6165;top:3318;width:61;height:22" coordorigin="6165,3318" coordsize="61,22" path="m6219,3318r-3,l6196,3321r-19,6l6165,3340r21,-5l6205,3330r14,-1l6224,3329r2,-10l6223,3318r-4,e" fillcolor="#231f20" stroked="f">
                <v:path arrowok="t"/>
              </v:shape>
              <v:shape id="_x0000_s1642" style="position:absolute;left:6165;top:3318;width:61;height:22" coordorigin="6165,3318" coordsize="61,22" path="m6224,3329r-5,l6221,3329r3,l6224,3329e" fillcolor="#231f20" stroked="f">
                <v:path arrowok="t"/>
              </v:shape>
            </v:group>
            <v:group id="_x0000_s1638" style="position:absolute;left:6271;top:3311;width:94;height:23" coordorigin="6271,3311" coordsize="94,23">
              <v:shape id="_x0000_s1640" style="position:absolute;left:6271;top:3311;width:94;height:23" coordorigin="6271,3311" coordsize="94,23" path="m6342,3311r-12,l6310,3312r-20,4l6271,3323r1,11l6291,3327r20,-4l6338,3322r18,l6366,3314r-12,-2l6342,3311e" fillcolor="#231f20" stroked="f">
                <v:path arrowok="t"/>
              </v:shape>
              <v:shape id="_x0000_s1639" style="position:absolute;left:6271;top:3311;width:94;height:23" coordorigin="6271,3311" coordsize="94,23" path="m6356,3322r-18,l6355,3323r1,-1e" fillcolor="#231f20" stroked="f">
                <v:path arrowok="t"/>
              </v:shape>
            </v:group>
            <v:group id="_x0000_s1634" style="position:absolute;left:6292;top:3327;width:276;height:42" coordorigin="6292,3327" coordsize="276,42">
              <v:shape id="_x0000_s1637" style="position:absolute;left:6292;top:3327;width:276;height:42" coordorigin="6292,3327" coordsize="276,42" path="m6390,3364r-71,l6337,3366r21,3l6362,3369r2,l6385,3366r5,-2e" fillcolor="#231f20" stroked="f">
                <v:path arrowok="t"/>
              </v:shape>
              <v:shape id="_x0000_s1636" style="position:absolute;left:6292;top:3327;width:276;height:42" coordorigin="6292,3327" coordsize="276,42" path="m6311,3353r-9,2l6292,3359r4,10l6305,3365r7,-1l6390,3364r14,-5l6405,3359r-43,l6342,3356r-19,-3l6311,3353e" fillcolor="#231f20" stroked="f">
                <v:path arrowok="t"/>
              </v:shape>
              <v:shape id="_x0000_s1635" style="position:absolute;left:6292;top:3327;width:276;height:42" coordorigin="6292,3327" coordsize="276,42" path="m6568,3327r-21,l6528,3328r-20,3l6483,3338r-19,3l6448,3342r-18,1l6408,3347r-19,6l6371,3358r-9,1l6405,3359r17,-5l6463,3352r18,-2l6505,3343r20,-4l6544,3338r17,-1l6568,3327e" fillcolor="#231f20" stroked="f">
                <v:path arrowok="t"/>
              </v:shape>
            </v:group>
            <v:group id="_x0000_s1631" style="position:absolute;left:6447;top:3316;width:42;height:13" coordorigin="6447,3316" coordsize="42,13">
              <v:shape id="_x0000_s1633" style="position:absolute;left:6447;top:3316;width:42;height:13" coordorigin="6447,3316" coordsize="42,13" path="m6477,3316r-15,l6454,3316r-7,3l6451,3329r4,-2l6462,3326r27,l6489,3316r-6,l6477,3316e" fillcolor="#231f20" stroked="f">
                <v:path arrowok="t"/>
              </v:shape>
              <v:shape id="_x0000_s1632" style="position:absolute;left:6447;top:3316;width:42;height:13" coordorigin="6447,3316" coordsize="42,13" path="m6489,3326r-27,l6476,3326r7,1l6489,3327r,-1e" fillcolor="#231f20" stroked="f">
                <v:path arrowok="t"/>
              </v:shape>
            </v:group>
            <v:group id="_x0000_s1629" style="position:absolute;left:6819;top:3277;width:58;height:12" coordorigin="6819,3277" coordsize="58,12">
              <v:shape id="_x0000_s1630" style="position:absolute;left:6819;top:3277;width:58;height:12" coordorigin="6819,3277" coordsize="58,12" path="m6837,3277r-18,10l6839,3288r20,1l6877,3279r-40,-2e" fillcolor="#231f20" stroked="f">
                <v:path arrowok="t"/>
              </v:shape>
            </v:group>
            <v:group id="_x0000_s1627" style="position:absolute;left:7225;top:3250;width:32;height:11" coordorigin="7225,3250" coordsize="32,11">
              <v:shape id="_x0000_s1628" style="position:absolute;left:7225;top:3250;width:32;height:11" coordorigin="7225,3250" coordsize="32,11" path="m7225,3256r31,e" filled="f" strokecolor="#231f20" strokeweight=".22119mm">
                <v:path arrowok="t"/>
              </v:shape>
            </v:group>
            <v:group id="_x0000_s1625" style="position:absolute;left:7299;top:3232;width:185;height:24" coordorigin="7299,3232" coordsize="185,24">
              <v:shape id="_x0000_s1626" style="position:absolute;left:7299;top:3232;width:185;height:24" coordorigin="7299,3232" coordsize="185,24" path="m7483,3232r-21,l7442,3233r-20,2l7363,3241r-19,2l7324,3244r-20,1l7299,3256r20,-1l7340,3254r19,-2l7418,3246r20,-2l7458,3243r20,-1l7483,3232e" fillcolor="#231f20" stroked="f">
                <v:path arrowok="t"/>
              </v:shape>
            </v:group>
            <v:group id="_x0000_s1618" style="position:absolute;left:7425;top:3221;width:170;height:47" coordorigin="7425,3221" coordsize="170,47">
              <v:shape id="_x0000_s1624" style="position:absolute;left:7425;top:3221;width:170;height:47" coordorigin="7425,3221" coordsize="170,47" path="m7536,3221r-60,11l7425,3263r2,4l7429,3269r6,-2l7433,3267r-2,-4l7429,3258r9,-2l7448,3255r5,l7470,3247r17,-8l7506,3234r21,-2l7536,3232r,-11e" fillcolor="#231f20" stroked="f">
                <v:path arrowok="t"/>
              </v:shape>
              <v:shape id="_x0000_s1623" style="position:absolute;left:7425;top:3221;width:170;height:47" coordorigin="7425,3221" coordsize="170,47" path="m7448,3255r-10,1l7429,3258r2,5l7433,3267r19,-11l7453,3255r-5,e" fillcolor="#231f20" stroked="f">
                <v:path arrowok="t"/>
              </v:shape>
              <v:shape id="_x0000_s1622" style="position:absolute;left:7425;top:3221;width:170;height:47" coordorigin="7425,3221" coordsize="170,47" path="m7453,3255r-1,1l7433,3267r2,l7440,3266r8,l7519,3266r20,-4l7559,3258r8,-1l7499,3257r-40,-2l7453,3255e" fillcolor="#231f20" stroked="f">
                <v:path arrowok="t"/>
              </v:shape>
              <v:shape id="_x0000_s1621" style="position:absolute;left:7425;top:3221;width:170;height:47" coordorigin="7425,3221" coordsize="170,47" path="m7519,3266r-62,l7497,3267r8,l7512,3267r6,-1l7519,3266e" fillcolor="#231f20" stroked="f">
                <v:path arrowok="t"/>
              </v:shape>
              <v:shape id="_x0000_s1620" style="position:absolute;left:7425;top:3221;width:170;height:47" coordorigin="7425,3221" coordsize="170,47" path="m7583,3244r-20,2l7524,3254r-13,2l7505,3257r62,l7577,3255r16,l7594,3245r-3,l7583,3244e" fillcolor="#231f20" stroked="f">
                <v:path arrowok="t"/>
              </v:shape>
              <v:shape id="_x0000_s1619" style="position:absolute;left:7425;top:3221;width:170;height:47" coordorigin="7425,3221" coordsize="170,47" path="m7593,3255r-3,l7593,3256r,-1e" fillcolor="#231f20" stroked="f">
                <v:path arrowok="t"/>
              </v:shape>
            </v:group>
            <v:group id="_x0000_s1615" style="position:absolute;left:7608;top:3298;width:34;height:13" coordorigin="7608,3298" coordsize="34,13">
              <v:shape id="_x0000_s1617" style="position:absolute;left:7608;top:3298;width:34;height:13" coordorigin="7608,3298" coordsize="34,13" path="m7622,3298r-7,l7608,3301r4,10l7616,3309r7,-1l7641,3308r,-10l7622,3298e" fillcolor="#231f20" stroked="f">
                <v:path arrowok="t"/>
              </v:shape>
              <v:shape id="_x0000_s1616" style="position:absolute;left:7608;top:3298;width:34;height:13" coordorigin="7608,3298" coordsize="34,13" path="m7641,3308r-18,l7641,3308e" fillcolor="#231f20" stroked="f">
                <v:path arrowok="t"/>
              </v:shape>
            </v:group>
            <v:group id="_x0000_s1613" style="position:absolute;left:7775;top:3277;width:46;height:20" coordorigin="7775,3277" coordsize="46,20">
              <v:shape id="_x0000_s1614" style="position:absolute;left:7775;top:3277;width:46;height:20" coordorigin="7775,3277" coordsize="46,20" path="m7820,3277r-6,l7805,3278r-16,3l7781,3283r-6,6l7782,3296r4,-3l7792,3291r14,-3l7814,3288r7,-1l7820,3277e" fillcolor="#231f20" stroked="f">
                <v:path arrowok="t"/>
              </v:shape>
            </v:group>
            <v:group id="_x0000_s1611" style="position:absolute;left:7871;top:3234;width:129;height:32" coordorigin="7871,3234" coordsize="129,32">
              <v:shape id="_x0000_s1612" style="position:absolute;left:7871;top:3234;width:129;height:32" coordorigin="7871,3234" coordsize="129,32" path="m8000,3234r-21,2l7960,3239r-19,5l7921,3249r-19,4l7882,3255r-11,1l7871,3266r22,-1l7913,3261r20,-4l7952,3252r19,-4l7990,3245r10,-11e" fillcolor="#231f20" stroked="f">
                <v:path arrowok="t"/>
              </v:shape>
            </v:group>
            <v:group id="_x0000_s1609" style="position:absolute;left:8245;top:3164;width:40;height:21" coordorigin="8245,3164" coordsize="40,21">
              <v:shape id="_x0000_s1610" style="position:absolute;left:8245;top:3164;width:40;height:21" coordorigin="8245,3164" coordsize="40,21" path="m8283,3164r-11,5l8258,3173r-13,1l8246,3184r20,-3l8285,3174r-2,-10e" fillcolor="#231f20" stroked="f">
                <v:path arrowok="t"/>
              </v:shape>
            </v:group>
            <v:group id="_x0000_s1606" style="position:absolute;left:8315;top:3147;width:46;height:16" coordorigin="8315,3147" coordsize="46,16">
              <v:shape id="_x0000_s1608" style="position:absolute;left:8315;top:3147;width:46;height:16" coordorigin="8315,3147" coordsize="46,16" path="m8356,3147r-20,2l8316,3152r-1,11l8335,3159r20,-1l8361,3158r1,-11l8356,3147e" fillcolor="#231f20" stroked="f">
                <v:path arrowok="t"/>
              </v:shape>
              <v:shape id="_x0000_s1607" style="position:absolute;left:8315;top:3147;width:46;height:16" coordorigin="8315,3147" coordsize="46,16" path="m8361,3158r-6,l8361,3158e" fillcolor="#231f20" stroked="f">
                <v:path arrowok="t"/>
              </v:shape>
            </v:group>
            <v:group id="_x0000_s1604" style="position:absolute;left:8379;top:3082;width:171;height:55" coordorigin="8379,3082" coordsize="171,55">
              <v:shape id="_x0000_s1605" style="position:absolute;left:8379;top:3082;width:171;height:55" coordorigin="8379,3082" coordsize="171,55" path="m8549,3082r-17,5l8512,3089r-20,2l8471,3093r-64,20l8379,3131r8,6l8400,3127r22,-9l8444,3111r18,-5l8481,3103r40,-4l8541,3096r8,-14e" fillcolor="#231f20" stroked="f">
                <v:path arrowok="t"/>
              </v:shape>
            </v:group>
            <v:group id="_x0000_s1600" style="position:absolute;left:8460;top:3111;width:125;height:26" coordorigin="8460,3111" coordsize="125,26">
              <v:shape id="_x0000_s1603" style="position:absolute;left:8460;top:3111;width:125;height:26" coordorigin="8460,3111" coordsize="125,26" path="m8544,3113r-14,l8510,3116r-39,8l8460,3137r20,-4l8500,3128r19,-3l8532,3123r45,l8585,3121r-3,-8l8552,3113r-8,e" fillcolor="#231f20" stroked="f">
                <v:path arrowok="t"/>
              </v:shape>
              <v:shape id="_x0000_s1602" style="position:absolute;left:8460;top:3111;width:125;height:26" coordorigin="8460,3111" coordsize="125,26" path="m8577,3123r-33,l8552,3124r16,l8577,3123e" fillcolor="#231f20" stroked="f">
                <v:path arrowok="t"/>
              </v:shape>
              <v:shape id="_x0000_s1601" style="position:absolute;left:8460;top:3111;width:125;height:26" coordorigin="8460,3111" coordsize="125,26" path="m8581,3111r-6,2l8568,3113r14,l8581,3111e" fillcolor="#231f20" stroked="f">
                <v:path arrowok="t"/>
              </v:shape>
            </v:group>
            <v:group id="_x0000_s1598" style="position:absolute;left:8547;top:3124;width:79;height:27" coordorigin="8547,3124" coordsize="79,27">
              <v:shape id="_x0000_s1599" style="position:absolute;left:8547;top:3124;width:79;height:27" coordorigin="8547,3124" coordsize="79,27" path="m8627,3124r-18,2l8587,3128r-22,4l8547,3139r3,12l8556,3144r14,-3l8586,3139r21,-2l8626,3135r1,-11e" fillcolor="#231f20" stroked="f">
                <v:path arrowok="t"/>
              </v:shape>
            </v:group>
            <v:group id="_x0000_s1596" style="position:absolute;left:8849;top:3216;width:11;height:11" coordorigin="8849,3216" coordsize="11,11">
              <v:shape id="_x0000_s1597" style="position:absolute;left:8849;top:3216;width:11;height:11" coordorigin="8849,3216" coordsize="11,11" path="m8849,3221r11,e" filled="f" strokecolor="#231f20" strokeweight=".22119mm">
                <v:path arrowok="t"/>
              </v:shape>
            </v:group>
            <v:group id="_x0000_s1589" style="position:absolute;left:8946;top:3187;width:263;height:27" coordorigin="8946,3187" coordsize="263,27">
              <v:shape id="_x0000_s1595" style="position:absolute;left:8946;top:3187;width:263;height:27" coordorigin="8946,3187" coordsize="263,27" path="m8948,3200r-2,11l8952,3212r7,2l8978,3214r12,-4l8994,3203r-33,l8954,3202r-6,-2e" fillcolor="#231f20" stroked="f">
                <v:path arrowok="t"/>
              </v:shape>
              <v:shape id="_x0000_s1594" style="position:absolute;left:8946;top:3187;width:263;height:27" coordorigin="8946,3187" coordsize="263,27" path="m9068,3187r-63,2l8984,3200r-8,3l8961,3203r33,l8995,3201r-2,l8992,3195r211,l9208,3192r-20,l9168,3191r-80,-4l9068,3187e" fillcolor="#231f20" stroked="f">
                <v:path arrowok="t"/>
              </v:shape>
              <v:shape id="_x0000_s1593" style="position:absolute;left:8946;top:3187;width:263;height:27" coordorigin="8946,3187" coordsize="263,27" path="m9200,3197r-147,l9073,3198r19,l9172,3202r20,1l9200,3197e" fillcolor="#231f20" stroked="f">
                <v:path arrowok="t"/>
              </v:shape>
              <v:shape id="_x0000_s1592" style="position:absolute;left:8946;top:3187;width:263;height:27" coordorigin="8946,3187" coordsize="263,27" path="m8992,3195r1,6l8996,3200r1,-2l8992,3195e" fillcolor="#231f20" stroked="f">
                <v:path arrowok="t"/>
              </v:shape>
              <v:shape id="_x0000_s1591" style="position:absolute;left:8946;top:3187;width:263;height:27" coordorigin="8946,3187" coordsize="263,27" path="m8996,3200r-3,1l8995,3201r1,-1e" fillcolor="#231f20" stroked="f">
                <v:path arrowok="t"/>
              </v:shape>
              <v:shape id="_x0000_s1590" style="position:absolute;left:8946;top:3187;width:263;height:27" coordorigin="8946,3187" coordsize="263,27" path="m9203,3195r-211,l8997,3198r-1,2l9013,3199r20,-1l9053,3197r147,l9203,3195e" fillcolor="#231f20" stroked="f">
                <v:path arrowok="t"/>
              </v:shape>
            </v:group>
            <v:group id="_x0000_s1587" style="position:absolute;left:9137;top:3227;width:179;height:26" coordorigin="9137,3227" coordsize="179,26">
              <v:shape id="_x0000_s1588" style="position:absolute;left:9137;top:3227;width:179;height:26" coordorigin="9137,3227" coordsize="179,26" path="m9316,3227r-22,l9274,3229r-20,2l9198,3238r-19,2l9158,3242r-21,l9137,3253r22,-1l9180,3251r19,-2l9255,3241r19,-2l9295,3238r21,-1l9316,3227e" fillcolor="#231f20" stroked="f">
                <v:path arrowok="t"/>
              </v:shape>
            </v:group>
            <v:group id="_x0000_s1585" style="position:absolute;left:9106;top:3240;width:267;height:53" coordorigin="9106,3240" coordsize="267,53">
              <v:shape id="_x0000_s1586" style="position:absolute;left:9106;top:3240;width:267;height:53" coordorigin="9106,3240" coordsize="267,53" path="m9374,3240r-22,2l9330,3245r-38,6l9266,3254r-20,2l9229,3259r-34,6l9158,3271r-20,4l9116,3279r-10,13l9131,3287r22,-4l9190,3277r15,-3l9226,3270r19,-3l9285,3262r59,-8l9363,3251r11,-11e" fillcolor="#231f20" stroked="f">
                <v:path arrowok="t"/>
              </v:shape>
            </v:group>
            <v:group id="_x0000_s1583" style="position:absolute;left:9031;top:3295;width:35;height:20" coordorigin="9031,3295" coordsize="35,20">
              <v:shape id="_x0000_s1584" style="position:absolute;left:9031;top:3295;width:35;height:20" coordorigin="9031,3295" coordsize="35,20" path="m9065,3295r-12,1l9040,3301r-9,6l9037,3315r7,-4l9056,3306r10,l9065,3295e" fillcolor="#231f20" stroked="f">
                <v:path arrowok="t"/>
              </v:shape>
            </v:group>
            <v:group id="_x0000_s1581" style="position:absolute;left:8960;top:3322;width:27;height:13" coordorigin="8960,3322" coordsize="27,13">
              <v:shape id="_x0000_s1582" style="position:absolute;left:8960;top:3322;width:27;height:13" coordorigin="8960,3322" coordsize="27,13" path="m8986,3322r-9,1l8969,3324r-9,l8960,3335r10,l8979,3334r9,-2l8986,3322e" fillcolor="#231f20" stroked="f">
                <v:path arrowok="t"/>
              </v:shape>
            </v:group>
            <v:group id="_x0000_s1579" style="position:absolute;left:8280;top:3340;width:63;height:34" coordorigin="8280,3340" coordsize="63,34">
              <v:shape id="_x0000_s1580" style="position:absolute;left:8280;top:3340;width:63;height:34" coordorigin="8280,3340" coordsize="63,34" path="m8301,3340r-15,7l8280,3362r7,8l8301,3374r17,l8331,3372r12,-8l8333,3352r-15,-9l8301,3340e" fillcolor="#bec0c2" stroked="f">
                <v:path arrowok="t"/>
              </v:shape>
            </v:group>
            <v:group id="_x0000_s1568" style="position:absolute;left:8274;top:3335;width:75;height:45" coordorigin="8274,3335" coordsize="75,45">
              <v:shape id="_x0000_s1578" style="position:absolute;left:8274;top:3335;width:75;height:45" coordorigin="8274,3335" coordsize="75,45" path="m8295,3335r-9,3l8276,3352r-2,5l8274,3366r28,13l8318,3379r10,-1l8334,3377r2,-1l8341,3372r-9,l8330,3369r-29,l8294,3368r-10,-8l8285,3357r8,-10l8298,3345r5,l8331,3345r-16,-8l8295,3335e" fillcolor="#231f20" stroked="f">
                <v:path arrowok="t"/>
              </v:shape>
              <v:shape id="_x0000_s1577" style="position:absolute;left:8274;top:3335;width:75;height:45" coordorigin="8274,3335" coordsize="75,45" path="m8331,3366r-1,1l8329,3367r3,5l8331,3366e" fillcolor="#231f20" stroked="f">
                <v:path arrowok="t"/>
              </v:shape>
              <v:shape id="_x0000_s1576" style="position:absolute;left:8274;top:3335;width:75;height:45" coordorigin="8274,3335" coordsize="75,45" path="m8348,3366r-17,l8332,3372r9,l8348,3366e" fillcolor="#231f20" stroked="f">
                <v:path arrowok="t"/>
              </v:shape>
              <v:shape id="_x0000_s1575" style="position:absolute;left:8274;top:3335;width:75;height:45" coordorigin="8274,3335" coordsize="75,45" path="m8330,3367r-3,1l8317,3369r13,l8329,3367r1,e" fillcolor="#231f20" stroked="f">
                <v:path arrowok="t"/>
              </v:shape>
              <v:shape id="_x0000_s1574" style="position:absolute;left:8274;top:3335;width:75;height:45" coordorigin="8274,3335" coordsize="75,45" path="m8335,3363r-5,4l8331,3366r17,l8348,3366r1,l8338,3366r-3,-3e" fillcolor="#231f20" stroked="f">
                <v:path arrowok="t"/>
              </v:shape>
              <v:shape id="_x0000_s1573" style="position:absolute;left:8274;top:3335;width:75;height:45" coordorigin="8274,3335" coordsize="75,45" path="m8340,3359r-5,4l8338,3366r5,-2l8340,3359e" fillcolor="#231f20" stroked="f">
                <v:path arrowok="t"/>
              </v:shape>
              <v:shape id="_x0000_s1572" style="position:absolute;left:8274;top:3335;width:75;height:45" coordorigin="8274,3335" coordsize="75,45" path="m8347,3361r-4,3l8338,3366r11,l8349,3364r,-1l8347,3361e" fillcolor="#231f20" stroked="f">
                <v:path arrowok="t"/>
              </v:shape>
              <v:shape id="_x0000_s1571" style="position:absolute;left:8274;top:3335;width:75;height:45" coordorigin="8274,3335" coordsize="75,45" path="m8346,3359r-6,l8343,3364r4,-3l8346,3359e" fillcolor="#231f20" stroked="f">
                <v:path arrowok="t"/>
              </v:shape>
              <v:shape id="_x0000_s1570" style="position:absolute;left:8274;top:3335;width:75;height:45" coordorigin="8274,3335" coordsize="75,45" path="m8331,3345r-28,l8323,3352r12,11l8340,3359r6,l8334,3347r-3,-2e" fillcolor="#231f20" stroked="f">
                <v:path arrowok="t"/>
              </v:shape>
              <v:shape id="_x0000_s1569" type="#_x0000_t75" style="position:absolute;left:9107;top:2765;width:565;height:434">
                <v:imagedata r:id="rId70" o:title=""/>
              </v:shape>
            </v:group>
            <v:group id="_x0000_s1566" style="position:absolute;left:9265;top:2781;width:489;height:465" coordorigin="9265,2781" coordsize="489,465">
              <v:shape id="_x0000_s1567" style="position:absolute;left:9265;top:2781;width:489;height:465" coordorigin="9265,2781" coordsize="489,465" path="m9683,2781r-21,18l9664,2813r,18l9654,2898r-16,66l9607,3021r-58,46l9495,3101r-23,12l9454,3124r-21,12l9412,3150r-20,12l9377,3173r-15,9l9344,3188r-21,4l9301,3195r-21,2l9265,3199r5,3l9275,3206r2,5l9287,3221r63,19l9411,3246r19,l9447,3245r75,-13l9575,3200r50,-41l9667,3116r44,-60l9745,3003r9,-23l9754,2947r-15,-65l9725,2854r-7,-12l9715,2834r-9,-20l9696,2796r-13,-15e" fillcolor="#231f20" stroked="f">
                <v:path arrowok="t"/>
              </v:shape>
            </v:group>
            <v:group id="_x0000_s1564" style="position:absolute;left:9866;top:3106;width:61;height:28" coordorigin="9866,3106" coordsize="61,28">
              <v:shape id="_x0000_s1565" style="position:absolute;left:9866;top:3106;width:61;height:28" coordorigin="9866,3106" coordsize="61,28" path="m9914,3106r-20,2l9875,3114r-9,7l9867,3124r11,10l9891,3134r13,-2l9922,3123r5,-13l9914,3106e" fillcolor="#bec0c2" stroked="f">
                <v:path arrowok="t"/>
              </v:shape>
            </v:group>
            <v:group id="_x0000_s1550" style="position:absolute;left:9861;top:3100;width:72;height:38" coordorigin="9861,3100" coordsize="72,38">
              <v:shape id="_x0000_s1563" style="position:absolute;left:9861;top:3100;width:72;height:38" coordorigin="9861,3100" coordsize="72,38" path="m9870,3121r-6,6l9872,3136r10,2l9896,3138r5,l9912,3135r6,-3l9924,3128r-29,l9884,3128r-7,-2l9873,3122r-2,l9871,3122r-1,-1e" fillcolor="#231f20" stroked="f">
                <v:path arrowok="t"/>
              </v:shape>
              <v:shape id="_x0000_s1562" style="position:absolute;left:9861;top:3100;width:72;height:38" coordorigin="9861,3100" coordsize="72,38" path="m9933,3111r-11,l9922,3112r,1l9923,3114r-2,3l9917,3120r-4,3l9908,3126r-9,1l9895,3128r29,l9928,3124r5,-5l9933,3114r,-3e" fillcolor="#231f20" stroked="f">
                <v:path arrowok="t"/>
              </v:shape>
              <v:shape id="_x0000_s1561" style="position:absolute;left:9861;top:3100;width:72;height:38" coordorigin="9861,3100" coordsize="72,38" path="m9905,3100r-44,24l9862,3126r2,1l9870,3121r,l9871,3120r3,l9876,3119r10,-5l9904,3111r29,l9933,3110r-13,-10l9905,3100e" fillcolor="#231f20" stroked="f">
                <v:path arrowok="t"/>
              </v:shape>
              <v:shape id="_x0000_s1560" style="position:absolute;left:9861;top:3100;width:72;height:38" coordorigin="9861,3100" coordsize="72,38" path="m9870,3121r-6,6l9870,3121e" fillcolor="#231f20" stroked="f">
                <v:path arrowok="t"/>
              </v:shape>
              <v:shape id="_x0000_s1559" style="position:absolute;left:9861;top:3100;width:72;height:38" coordorigin="9861,3100" coordsize="72,38" path="m9872,3121r-1,1l9871,3122r2,l9872,3121e" fillcolor="#231f20" stroked="f">
                <v:path arrowok="t"/>
              </v:shape>
              <v:shape id="_x0000_s1558" style="position:absolute;left:9861;top:3100;width:72;height:38" coordorigin="9861,3100" coordsize="72,38" path="m9871,3122r,l9871,3122e" fillcolor="#231f20" stroked="f">
                <v:path arrowok="t"/>
              </v:shape>
              <v:shape id="_x0000_s1557" style="position:absolute;left:9861;top:3100;width:72;height:38" coordorigin="9861,3100" coordsize="72,38" path="m9871,3120r-1,1l9871,3122r,l9872,3121r-1,-1e" fillcolor="#231f20" stroked="f">
                <v:path arrowok="t"/>
              </v:shape>
              <v:shape id="_x0000_s1556" style="position:absolute;left:9861;top:3100;width:72;height:38" coordorigin="9861,3100" coordsize="72,38" path="m9871,3120r,2l9872,3121r-1,-1e" fillcolor="#231f20" stroked="f">
                <v:path arrowok="t"/>
              </v:shape>
              <v:shape id="_x0000_s1555" style="position:absolute;left:9861;top:3100;width:72;height:38" coordorigin="9861,3100" coordsize="72,38" path="m9871,3120r-1,1l9870,3121r1,-1e" fillcolor="#231f20" stroked="f">
                <v:path arrowok="t"/>
              </v:shape>
              <v:shape id="_x0000_s1554" style="position:absolute;left:9861;top:3100;width:72;height:38" coordorigin="9861,3100" coordsize="72,38" path="m9874,3120r-3,l9872,3121r1,-1l9874,3120e" fillcolor="#231f20" stroked="f">
                <v:path arrowok="t"/>
              </v:shape>
              <v:shape id="_x0000_s1553" style="position:absolute;left:9861;top:3100;width:72;height:38" coordorigin="9861,3100" coordsize="72,38" path="m9922,3112r,e" fillcolor="#231f20" stroked="f">
                <v:path arrowok="t"/>
              </v:shape>
              <v:shape id="_x0000_s1552" style="position:absolute;left:9861;top:3100;width:72;height:38" coordorigin="9861,3100" coordsize="72,38" path="m9922,3111r,1l9922,3111e" fillcolor="#231f20" stroked="f">
                <v:path arrowok="t"/>
              </v:shape>
              <v:shape id="_x0000_s1551" style="position:absolute;left:9861;top:3100;width:72;height:38" coordorigin="9861,3100" coordsize="72,38" path="m9933,3111r-29,l9919,3111r1,l9922,3112r,-1l9933,3111r,e" fillcolor="#231f20" stroked="f">
                <v:path arrowok="t"/>
              </v:shape>
            </v:group>
            <v:group id="_x0000_s1548" style="position:absolute;left:8376;top:3240;width:205;height:126" coordorigin="8376,3240" coordsize="205,126">
              <v:shape id="_x0000_s1549" style="position:absolute;left:8376;top:3240;width:205;height:126" coordorigin="8376,3240" coordsize="205,126" path="m8501,3240r-81,5l8376,3290r,23l8379,3333r11,18l8400,3365r30,1l8450,3362r15,-6l8477,3353r22,-2l8520,3345r19,-7l8555,3332r15,-9l8580,3311r1,-13l8565,3281r-15,-16l8535,3252r-17,-9l8501,3240e" fillcolor="#231f20" stroked="f">
                <v:path arrowok="t"/>
              </v:shape>
            </v:group>
            <v:group id="_x0000_s1542" style="position:absolute;left:8370;top:3234;width:217;height:140" coordorigin="8370,3234" coordsize="217,140">
              <v:shape id="_x0000_s1547" style="position:absolute;left:8370;top:3234;width:217;height:140" coordorigin="8370,3234" coordsize="217,140" path="m8372,3271r-2,17l8370,3315r1,5l8383,3348r2,6l8389,3361r4,6l8401,3374r18,l8438,3375r11,-5l8462,3364r-26,l8415,3364r-22,-21l8386,3336r-5,-44l8383,3272r-11,-1e" fillcolor="#231f20" stroked="f">
                <v:path arrowok="t"/>
              </v:shape>
              <v:shape id="_x0000_s1546" style="position:absolute;left:8370;top:3234;width:217;height:140" coordorigin="8370,3234" coordsize="217,140" path="m8479,3348r-10,l8461,3352r-16,8l8436,3364r26,l8467,3361r5,-3l8500,3358r12,-4l8527,3348r-31,l8487,3348r-8,e" fillcolor="#231f20" stroked="f">
                <v:path arrowok="t"/>
              </v:shape>
              <v:shape id="_x0000_s1545" style="position:absolute;left:8370;top:3234;width:217;height:140" coordorigin="8370,3234" coordsize="217,140" path="m8500,3358r-28,l8482,3358r5,1l8499,3359r1,-1e" fillcolor="#231f20" stroked="f">
                <v:path arrowok="t"/>
              </v:shape>
              <v:shape id="_x0000_s1544" style="position:absolute;left:8370;top:3234;width:217;height:140" coordorigin="8370,3234" coordsize="217,140" path="m8533,3245r-32,l8520,3249r17,11l8553,3274r17,18l8575,3298r1,3l8577,3309r-5,6l8566,3320r-6,5l8552,3329r-4,1l8540,3331r-10,5l8508,3344r-12,4l8527,3348r7,-3l8545,3341r5,-1l8587,3298r-3,-6l8579,3286r-14,-14l8551,3258r-18,-13e" fillcolor="#231f20" stroked="f">
                <v:path arrowok="t"/>
              </v:shape>
              <v:shape id="_x0000_s1543" style="position:absolute;left:8370;top:3234;width:217;height:140" coordorigin="8370,3234" coordsize="217,140" path="m8498,3234r-62,4l8386,3250r-8,5l8373,3262r-1,9l8383,3272r,-6l8386,3263r63,-16l8501,3245r32,l8532,3244r-18,-8l8498,3234e" fillcolor="#231f20" stroked="f">
                <v:path arrowok="t"/>
              </v:shape>
            </v:group>
            <v:group id="_x0000_s1539" style="position:absolute;left:8381;top:3240;width:143;height:114" coordorigin="8381,3240" coordsize="143,114">
              <v:shape id="_x0000_s1541" style="position:absolute;left:8381;top:3240;width:143;height:114" coordorigin="8381,3240" coordsize="143,114" path="m8384,3335r-3,10l8401,3351r19,3l8430,3354r11,-2l8455,3344r-45,l8400,3340r-16,-5e" fillcolor="#231f20" stroked="f">
                <v:path arrowok="t"/>
              </v:shape>
              <v:shape id="_x0000_s1540" style="position:absolute;left:8381;top:3240;width:143;height:114" coordorigin="8381,3240" coordsize="143,114" path="m8514,3240r-4,10l8513,3253r,1l8514,3257r,12l8507,3294r-2,7l8498,3307r-10,7l8472,3323r-19,10l8437,3342r-9,2l8410,3344r45,l8514,3308r6,-22l8524,3272r,-18l8524,3252r-3,-7l8518,3242r-4,-2e" fillcolor="#231f20" stroked="f">
                <v:path arrowok="t"/>
              </v:shape>
            </v:group>
            <v:group id="_x0000_s1537" style="position:absolute;left:8502;top:3301;width:49;height:52" coordorigin="8502,3301" coordsize="49,52">
              <v:shape id="_x0000_s1538" style="position:absolute;left:8502;top:3301;width:49;height:52" coordorigin="8502,3301" coordsize="49,52" path="m8546,3301r-9,5l8533,3314r-10,15l8517,3337r-15,6l8506,3353r17,-7l8531,3336r11,-17l8545,3313r6,-3l8546,3301e" fillcolor="#231f20" stroked="f">
                <v:path arrowok="t"/>
              </v:shape>
            </v:group>
            <v:group id="_x0000_s1535" style="position:absolute;left:6066;top:3212;width:17;height:46" coordorigin="6066,3212" coordsize="17,46">
              <v:shape id="_x0000_s1536" style="position:absolute;left:6066;top:3212;width:17;height:46" coordorigin="6066,3212" coordsize="17,46" path="m6129,3250r2,l6144,3241r2,-17l6138,3213r-9,l6129,3250e" fillcolor="#231f20" stroked="f">
                <v:path arrowok="t"/>
              </v:shape>
            </v:group>
            <v:group id="_x0000_s1531" style="position:absolute;left:6066;top:3207;width:22;height:56" coordorigin="6066,3207" coordsize="22,56">
              <v:shape id="_x0000_s1534" style="position:absolute;left:6066;top:3207;width:22;height:56" coordorigin="6066,3207" coordsize="22,56" path="m6136,3257r7,-2l6147,3253r-11,l6136,3257e" fillcolor="#231f20" stroked="f">
                <v:path arrowok="t"/>
              </v:shape>
              <v:shape id="_x0000_s1533" style="position:absolute;left:6066;top:3207;width:22;height:56" coordorigin="6066,3207" coordsize="22,56" path="m6152,3218r-16,l6136,3219r4,2l6143,3224r3,3l6148,3230r,5l6136,3246r,7l6147,3253r2,-2l6155,3248r3,-7l6158,3235r,-7l6156,3221r-4,-3e" fillcolor="#231f20" stroked="f">
                <v:path arrowok="t"/>
              </v:shape>
              <v:shape id="_x0000_s1532" style="position:absolute;left:6066;top:3207;width:22;height:56" coordorigin="6066,3207" coordsize="22,56" path="m6136,3218r16,l6146,3211r-8,-3l6136,3208r,10e" fillcolor="#231f20" stroked="f">
                <v:path arrowok="t"/>
              </v:shape>
            </v:group>
            <v:group id="_x0000_s1529" style="position:absolute;left:10035;top:1901;width:170;height:127" coordorigin="10035,1901" coordsize="170,127">
              <v:shape id="_x0000_s1530" style="position:absolute;left:10035;top:1901;width:170;height:127" coordorigin="10035,1901" coordsize="170,127" path="m10164,1901r-28,4l10115,1907r-15,1l10084,1912r-20,11l10046,1939r-11,19l10039,1978r46,42l10127,2028r21,-3l10168,2019r19,-8l10203,2002r2,-1l10205,1908r-2,l10183,1904r-19,-3e" fillcolor="#4b4b4d" stroked="f">
                <v:path arrowok="t"/>
              </v:shape>
            </v:group>
            <v:group id="_x0000_s1524" style="position:absolute;left:10028;top:1896;width:176;height:142" coordorigin="10028,1896" coordsize="176,142">
              <v:shape id="_x0000_s1528" style="position:absolute;left:10028;top:1896;width:176;height:142" coordorigin="10028,1896" coordsize="176,142" path="m10157,1896r-4,l10149,1897r-24,4l10106,1902r-17,1l10084,1905r-55,48l10028,1966r6,19l10084,2026r30,12l10121,2038r20,-2l10160,2030r6,-2l10115,2028r-6,-1l10088,2016r-18,-11l10049,1988r-9,-15l10044,1953r11,-17l10069,1925r7,-5l10082,1917r5,-3l10093,1913r8,l10110,1913r21,-2l10154,1907r4,l10205,1907r,-4l10204,1903r-20,-4l10163,1896r-6,e" fillcolor="#231f20" stroked="f">
                <v:path arrowok="t"/>
              </v:shape>
              <v:shape id="_x0000_s1527" style="position:absolute;left:10028;top:1896;width:176;height:142" coordorigin="10028,1896" coordsize="176,142" path="m10205,1995r-55,27l10115,2028r51,l10179,2022r16,-8l10204,2008r1,l10205,1995e" fillcolor="#231f20" stroked="f">
                <v:path arrowok="t"/>
              </v:shape>
              <v:shape id="_x0000_s1526" style="position:absolute;left:10028;top:1896;width:176;height:142" coordorigin="10028,1896" coordsize="176,142" path="m10205,1907r-43,l10180,1909r20,4l10205,1914r,-7e" fillcolor="#231f20" stroked="f">
                <v:path arrowok="t"/>
              </v:shape>
              <v:shape id="_x0000_s1525" style="position:absolute;left:10028;top:1896;width:176;height:142" coordorigin="10028,1896" coordsize="176,142" path="m10101,1913r-8,l10094,1913r7,e" fillcolor="#231f20" stroked="f">
                <v:path arrowok="t"/>
              </v:shape>
            </v:group>
            <v:group id="_x0000_s1521" style="position:absolute;left:10031;top:1951;width:92;height:30" coordorigin="10031,1951" coordsize="92,30">
              <v:shape id="_x0000_s1523" style="position:absolute;left:10031;top:1951;width:92;height:30" coordorigin="10031,1951" coordsize="92,30" path="m10038,1962r-7,8l10035,1973r13,8l10067,1981r16,-2l10102,1973r8,-4l10080,1969r-29,-2l10038,1962e" fillcolor="#231f20" stroked="f">
                <v:path arrowok="t"/>
              </v:shape>
              <v:shape id="_x0000_s1522" style="position:absolute;left:10031;top:1951;width:92;height:30" coordorigin="10031,1951" coordsize="92,30" path="m10120,1951r-21,12l10080,1969r30,l10123,1962r-3,-11e" fillcolor="#231f20" stroked="f">
                <v:path arrowok="t"/>
              </v:shape>
            </v:group>
            <v:group id="_x0000_s1519" style="position:absolute;left:10103;top:1924;width:90;height:74" coordorigin="10103,1924" coordsize="90,74">
              <v:shape id="_x0000_s1520" style="position:absolute;left:10103;top:1924;width:90;height:74" coordorigin="10103,1924" coordsize="90,74" path="m10191,1924r-5,1l10182,1926r-4,3l10175,1932r-2,3l10169,1942r-8,11l10146,1966r-19,12l10103,1987r,10l10163,1965r19,-24l10184,1938r1,-1l10186,1936r2,-1l10193,1934r-2,-10e" fillcolor="#231f20" stroked="f">
                <v:path arrowok="t"/>
              </v:shape>
            </v:group>
            <v:group id="_x0000_s1517" style="position:absolute;left:6281;top:1169;width:25;height:185" coordorigin="6281,1169" coordsize="25,185">
              <v:shape id="_x0000_s1518" style="position:absolute;left:6281;top:1169;width:25;height:185" coordorigin="6281,1169" coordsize="25,185" path="m6284,1169r-3,6l6283,1195r1,20l6286,1235r2,21l6296,1335r2,19l6301,1352r4,-2l6306,1330r-8,-80l6296,1230r-1,-20l6293,1190r-2,-20l6288,1170r-4,-1e" fillcolor="#231f20" stroked="f">
                <v:path arrowok="t"/>
              </v:shape>
            </v:group>
            <v:group id="_x0000_s1515" style="position:absolute;left:6156;top:1153;width:195;height:197" coordorigin="6156,1153" coordsize="195,197">
              <v:shape id="_x0000_s1516" style="position:absolute;left:6156;top:1153;width:195;height:197" coordorigin="6156,1153" coordsize="195,197" path="m6267,1153r-75,24l6156,1240r,16l6184,1314r66,36l6268,1349r15,-6l6297,1334r15,-12l6329,1307r20,-17l6351,1276r-3,-17l6341,1241r-7,-21l6326,1199r-10,-20l6303,1164r-15,-9l6267,1153e" fillcolor="#939598" stroked="f">
                <v:path arrowok="t"/>
              </v:shape>
            </v:group>
            <v:group id="_x0000_s1511" style="position:absolute;left:6150;top:1148;width:207;height:207" coordorigin="6150,1148" coordsize="207,207">
              <v:shape id="_x0000_s1514" style="position:absolute;left:6150;top:1148;width:207;height:207" coordorigin="6150,1148" coordsize="207,207" path="m6173,1187r-12,20l6153,1226r-3,18l6153,1268r43,66l6259,1355r5,l6268,1354r19,-7l6290,1345r-36,l6234,1342r-51,-37l6160,1252r2,-19l6168,1215r12,-19l6173,1187e" fillcolor="#231f20" stroked="f">
                <v:path arrowok="t"/>
              </v:shape>
              <v:shape id="_x0000_s1513" style="position:absolute;left:6150;top:1148;width:207;height:207" coordorigin="6150,1148" coordsize="207,207" path="m6306,1158r-31,l6285,1159r7,2l6329,1223r8,23l6344,1265r2,20l6344,1291r-9,6l6317,1311r-55,33l6258,1345r32,l6303,1336r32,-26l6352,1298r5,-10l6357,1278r-4,-19l6346,1240r-8,-24l6331,1198r-6,-15l6312,1163r-6,-5e" fillcolor="#231f20" stroked="f">
                <v:path arrowok="t"/>
              </v:shape>
              <v:shape id="_x0000_s1512" style="position:absolute;left:6150;top:1148;width:207;height:207" coordorigin="6150,1148" coordsize="207,207" path="m6276,1148r-25,l6237,1149r-58,31l6173,1187r9,7l6186,1189r9,-8l6205,1174r10,-6l6226,1162r5,-1l6239,1160r13,-2l6306,1158r-8,-6l6287,1149r-11,-1e" fillcolor="#231f20" stroked="f">
                <v:path arrowok="t"/>
              </v:shape>
            </v:group>
            <v:group id="_x0000_s1508" style="position:absolute;left:6197;top:1186;width:102;height:121" coordorigin="6197,1186" coordsize="102,121">
              <v:shape id="_x0000_s1510" style="position:absolute;left:6197;top:1186;width:102;height:121" coordorigin="6197,1186" coordsize="102,121" path="m6241,1186r-10,4l6220,1197r-9,8l6203,1214r-6,11l6197,1243r1,5l6228,1301r9,5l6255,1306r9,-5l6272,1296r-22,l6242,1296r-8,-4l6227,1284r-7,-7l6213,1265r-5,-19l6208,1243r,-15l6212,1220r14,-15l6236,1200r10,-5l6241,1186e" fillcolor="#231f20" stroked="f">
                <v:path arrowok="t"/>
              </v:shape>
              <v:shape id="_x0000_s1509" style="position:absolute;left:6197;top:1186;width:102;height:121" coordorigin="6197,1186" coordsize="102,121" path="m6293,1268r-8,5l6276,1280r-9,6l6259,1292r-9,4l6272,1296r10,-7l6292,1282r7,-5l6293,1268e" fillcolor="#231f20" stroked="f">
                <v:path arrowok="t"/>
              </v:shape>
            </v:group>
            <v:group id="_x0000_s1506" style="position:absolute;left:6273;top:1292;width:37;height:33" coordorigin="6273,1292" coordsize="37,33">
              <v:shape id="_x0000_s1507" style="position:absolute;left:6273;top:1292;width:37;height:33" coordorigin="6273,1292" coordsize="37,33" path="m6303,1292r-3,4l6294,1300r-12,10l6277,1314r-4,5l6282,1325r2,-3l6289,1318r6,-5l6300,1309r6,-5l6311,1300r-8,-8e" fillcolor="#231f20" stroked="f">
                <v:path arrowok="t"/>
              </v:shape>
            </v:group>
            <v:group id="_x0000_s1504" style="position:absolute;left:6230;top:1247;width:66;height:43" coordorigin="6230,1247" coordsize="66,43">
              <v:shape id="_x0000_s1505" style="position:absolute;left:6230;top:1247;width:66;height:43" coordorigin="6230,1247" coordsize="66,43" path="m6291,1247r-57,29l6230,1290r59,-30l6297,1255r-6,-8e" fillcolor="#231f20" stroked="f">
                <v:path arrowok="t"/>
              </v:shape>
            </v:group>
            <v:group id="_x0000_s1502" style="position:absolute;left:6215;top:1218;width:73;height:51" coordorigin="6215,1218" coordsize="73,51">
              <v:shape id="_x0000_s1503" style="position:absolute;left:6215;top:1218;width:73;height:51" coordorigin="6215,1218" coordsize="73,51" path="m6286,1218r-6,3l6268,1227r-14,6l6237,1242r-18,11l6215,1269r17,-12l6250,1247r38,-19l6286,1218e" fillcolor="#231f20" stroked="f">
                <v:path arrowok="t"/>
              </v:shape>
            </v:group>
            <v:group id="_x0000_s1500" style="position:absolute;left:6209;top:1206;width:57;height:34" coordorigin="6209,1206" coordsize="57,34">
              <v:shape id="_x0000_s1501" style="position:absolute;left:6209;top:1206;width:57;height:34" coordorigin="6209,1206" coordsize="57,34" path="m6266,1206r-15,5l6230,1219r-21,9l6209,1240r19,-8l6250,1223r16,-6l6266,1206e" fillcolor="#231f20" stroked="f">
                <v:path arrowok="t"/>
              </v:shape>
            </v:group>
            <v:group id="_x0000_s1498" style="position:absolute;left:7170;top:78;width:64;height:44" coordorigin="7170,78" coordsize="64,44">
              <v:shape id="_x0000_s1499" style="position:absolute;left:7170;top:78;width:64;height:44" coordorigin="7170,78" coordsize="64,44" path="m7231,78r-6,1l7205,91r-17,11l7170,112r5,10l7192,111r29,-17l7230,89r4,-1l7231,78e" fillcolor="#231f20" stroked="f">
                <v:path arrowok="t"/>
              </v:shape>
            </v:group>
            <v:group id="_x0000_s1496" style="position:absolute;left:7264;top:77;width:78;height:52" coordorigin="7264,77" coordsize="78,52">
              <v:shape id="_x0000_s1497" style="position:absolute;left:7264;top:77;width:78;height:52" coordorigin="7264,77" coordsize="78,52" path="m7340,77r-60,30l7264,117r1,12l7277,122r21,-13l7342,88r-2,-11e" fillcolor="#231f20" stroked="f">
                <v:path arrowok="t"/>
              </v:shape>
            </v:group>
            <v:group id="_x0000_s1494" style="position:absolute;left:7331;top:77;width:91;height:55" coordorigin="7331,77" coordsize="91,55">
              <v:shape id="_x0000_s1495" style="position:absolute;left:7331;top:77;width:91;height:55" coordorigin="7331,77" coordsize="91,55" path="m7422,77r-16,5l7387,92r-44,23l7331,121r1,11l7347,125r19,-10l7392,101r18,-9l7422,88r,-11e" fillcolor="#231f20" stroked="f">
                <v:path arrowok="t"/>
              </v:shape>
            </v:group>
            <v:group id="_x0000_s1492" style="position:absolute;left:7537;top:96;width:140;height:55" coordorigin="7537,96" coordsize="140,55">
              <v:shape id="_x0000_s1493" style="position:absolute;left:7537;top:96;width:140;height:55" coordorigin="7537,96" coordsize="140,55" path="m7677,96r-16,7l7641,110r-19,4l7602,119r-48,16l7540,139r-3,12l7553,146r47,-15l7620,125r13,-3l7657,116r17,-8l7677,96e" fillcolor="#231f20" stroked="f">
                <v:path arrowok="t"/>
              </v:shape>
            </v:group>
            <v:group id="_x0000_s1490" style="position:absolute;left:7648;top:120;width:156;height:52" coordorigin="7648,120" coordsize="156,52">
              <v:shape id="_x0000_s1491" style="position:absolute;left:7648;top:120;width:156;height:52" coordorigin="7648,120" coordsize="156,52" path="m7801,120r-12,3l7746,135r-20,4l7706,144r-21,5l7665,155r-17,6l7649,172r16,-6l7685,160r21,-5l7749,145r15,-5l7776,137r20,-5l7804,130r-3,-10e" fillcolor="#231f20" stroked="f">
                <v:path arrowok="t"/>
              </v:shape>
            </v:group>
            <v:group id="_x0000_s1486" style="position:absolute;left:7748;top:165;width:65;height:25" coordorigin="7748,165" coordsize="65,25">
              <v:shape id="_x0000_s1489" style="position:absolute;left:7748;top:165;width:65;height:25" coordorigin="7748,165" coordsize="65,25" path="m7813,165r-17,6l7776,175r-21,4l7748,191r19,-4l7787,184r20,-5l7813,165e" fillcolor="#231f20" stroked="f">
                <v:path arrowok="t"/>
              </v:shape>
              <v:shape id="_x0000_s1488" type="#_x0000_t75" style="position:absolute;left:8984;top:2755;width:781;height:541">
                <v:imagedata r:id="rId71" o:title=""/>
              </v:shape>
              <v:shape id="_x0000_s1487" type="#_x0000_t75" style="position:absolute;left:6725;top:3373;width:224;height:83">
                <v:imagedata r:id="rId72" o:title=""/>
              </v:shape>
            </v:group>
            <v:group id="_x0000_s1482" style="position:absolute;left:6066;top:73;width:4139;height:3391" coordorigin="6066,73" coordsize="4139,3391">
              <v:shape id="_x0000_s1485" style="position:absolute;left:6066;top:73;width:4139;height:3391" coordorigin="6066,73" coordsize="4139,3391" path="m10404,87r,-14l6265,73r,14l10404,87e" stroked="f">
                <v:path arrowok="t"/>
              </v:shape>
              <v:shape id="_x0000_s1484" style="position:absolute;left:6066;top:73;width:4139;height:3391" coordorigin="6066,73" coordsize="4139,3391" path="m6265,3449r,14l10404,3463r,-14l6265,3449e" stroked="f">
                <v:path arrowok="t"/>
              </v:shape>
              <v:shape id="_x0000_s1483" type="#_x0000_t75" style="position:absolute;left:6618;top:2589;width:329;height:316">
                <v:imagedata r:id="rId73" o:title=""/>
              </v:shape>
            </v:group>
            <v:group id="_x0000_s1480" style="position:absolute;left:6546;top:3067;width:202;height:152" coordorigin="6546,3067" coordsize="202,152">
              <v:shape id="_x0000_s1481" style="position:absolute;left:6546;top:3067;width:202;height:152" coordorigin="6546,3067" coordsize="202,152" path="m6748,3067r-16,5l6714,3076r-20,5l6637,3091r-22,5l6596,3101r-18,5l6561,3112r-15,6l6560,3121r17,7l6634,3164r43,48l6685,3213r14,l6706,3219r,-7l6706,3207r1,-3l6706,3203r-9,-14l6695,3172r3,-18l6723,3098r19,-25l6748,3067e" fillcolor="#231f20" stroked="f">
                <v:path arrowok="t"/>
              </v:shape>
            </v:group>
            <v:group id="_x0000_s1477" style="position:absolute;left:7417;top:1309;width:2;height:9" coordorigin="7417,1309" coordsize="2,9">
              <v:shape id="_x0000_s1479" style="position:absolute;left:7417;top:1309;width:2;height:9" coordorigin="7417,1309" coordsize="2,9" path="m7417,1309r,8l7419,1318r-1,-4l7417,1311r,-2l7417,1309e" stroked="f">
                <v:path arrowok="t"/>
              </v:shape>
              <v:shape id="_x0000_s1478" type="#_x0000_t75" style="position:absolute;left:6913;top:529;width:560;height:816">
                <v:imagedata r:id="rId74" o:title=""/>
              </v:shape>
            </v:group>
            <v:group id="_x0000_s1473" style="position:absolute;left:7415;top:1306;width:2;height:2" coordorigin="7415,1306" coordsize="2,2">
              <v:shape id="_x0000_s1476" style="position:absolute;left:7415;top:1306;width:2;height:2" coordorigin="7415,1306" coordsize="1,2" path="m7417,1306r-2,1l7417,1309r,-3e" stroked="f">
                <v:path arrowok="t"/>
              </v:shape>
              <v:shape id="_x0000_s1475" type="#_x0000_t75" style="position:absolute;left:6136;top:1735;width:251;height:134">
                <v:imagedata r:id="rId75" o:title=""/>
              </v:shape>
              <v:shape id="_x0000_s1474" type="#_x0000_t75" style="position:absolute;left:6671;top:1278;width:707;height:1080">
                <v:imagedata r:id="rId76" o:title=""/>
              </v:shape>
            </v:group>
            <v:group id="_x0000_s1464" style="position:absolute;left:6358;top:1945;width:153;height:96" coordorigin="6358,1945" coordsize="153,96">
              <v:shape id="_x0000_s1472" style="position:absolute;left:6358;top:1945;width:153;height:96" coordorigin="6358,1945" coordsize="153,96" path="m6415,1945r-16,4l6374,1965r-12,18l6358,2000r1,13l6358,2015r12,7l6377,2031r,10l6399,2038r22,-2l6441,2036r69,l6506,2013r-10,-14l6486,1995r-22,l6455,1969r-11,-16l6430,1945r-15,e" stroked="f">
                <v:path arrowok="t"/>
              </v:shape>
              <v:shape id="_x0000_s1471" style="position:absolute;left:6358;top:1945;width:153;height:96" coordorigin="6358,1945" coordsize="153,96" path="m6510,2036r-69,l6461,2036r19,2l6498,2040r13,1l6510,2036e" stroked="f">
                <v:path arrowok="t"/>
              </v:shape>
              <v:shape id="_x0000_s1470" style="position:absolute;left:6358;top:1945;width:153;height:96" coordorigin="6358,1945" coordsize="153,96" path="m6481,1994r-17,1l6486,1995r-5,-1e" stroked="f">
                <v:path arrowok="t"/>
              </v:shape>
              <v:shape id="_x0000_s1469" type="#_x0000_t75" style="position:absolute;left:7785;top:309;width:855;height:813">
                <v:imagedata r:id="rId77" o:title=""/>
              </v:shape>
              <v:shape id="_x0000_s1468" type="#_x0000_t75" style="position:absolute;left:8398;top:1486;width:268;height:734">
                <v:imagedata r:id="rId78" o:title=""/>
              </v:shape>
              <v:shape id="_x0000_s1467" type="#_x0000_t75" style="position:absolute;left:8327;top:1085;width:426;height:449">
                <v:imagedata r:id="rId79" o:title=""/>
              </v:shape>
              <v:shape id="_x0000_s1466" type="#_x0000_t75" style="position:absolute;left:8632;top:295;width:812;height:1238">
                <v:imagedata r:id="rId80" o:title=""/>
              </v:shape>
              <v:shape id="_x0000_s1465" type="#_x0000_t75" style="position:absolute;left:7648;top:925;width:725;height:452">
                <v:imagedata r:id="rId81" o:title=""/>
              </v:shape>
            </v:group>
            <v:group id="_x0000_s1462" style="position:absolute;left:9246;top:1430;width:68;height:77" coordorigin="9246,1430" coordsize="68,77">
              <v:shape id="_x0000_s1463" style="position:absolute;left:9246;top:1430;width:68;height:77" coordorigin="9246,1430" coordsize="68,77" path="m9255,1430r-7,11l9246,1458r1,23l9252,1507r12,-8l9279,1488r17,-14l9314,1459r-19,-15l9274,1435r-19,-5e" fillcolor="#343334" stroked="f">
                <v:path arrowok="t"/>
              </v:shape>
            </v:group>
            <v:group id="_x0000_s1449" style="position:absolute;left:9311;top:699;width:328;height:262" coordorigin="9311,699" coordsize="328,262">
              <v:shape id="_x0000_s1461" style="position:absolute;left:9311;top:699;width:328;height:262" coordorigin="9311,699" coordsize="328,262" path="m9456,942r-16,l9446,949r-2,13l9455,944r1,-2e" fillcolor="#231f20" stroked="f">
                <v:path arrowok="t"/>
              </v:shape>
              <v:shape id="_x0000_s1460" style="position:absolute;left:9311;top:699;width:328;height:262" coordorigin="9311,699" coordsize="328,262" path="m9315,894r35,59l9371,955r19,-1l9406,950r20,-6l9440,942r16,l9466,927r,-1l9429,926r-29,-2l9375,919r-21,-9l9337,902r-14,-6l9315,894e" fillcolor="#231f20" stroked="f">
                <v:path arrowok="t"/>
              </v:shape>
              <v:shape id="_x0000_s1459" style="position:absolute;left:9311;top:699;width:328;height:262" coordorigin="9311,699" coordsize="328,262" path="m9447,699r-44,52l9382,815r1,20l9388,854r8,16l9407,883r25,15l9446,910r5,8l9445,923r-16,3l9466,926r11,-16l9489,894r-25,l9430,830r,-15l9431,791r10,-66l9448,701r-1,-2e" fillcolor="#231f20" stroked="f">
                <v:path arrowok="t"/>
              </v:shape>
              <v:shape id="_x0000_s1458" style="position:absolute;left:9311;top:699;width:328;height:262" coordorigin="9311,699" coordsize="328,262" path="m9621,736r-76,19l9492,807r-20,63l9472,884r-1,9l9464,894r25,l9489,894r13,-14l9509,874r,-1l9513,852r39,-49l9610,758r29,-20l9621,736e" fillcolor="#231f20" stroked="f">
                <v:path arrowok="t"/>
              </v:shape>
              <v:shape id="_x0000_s1457" type="#_x0000_t75" style="position:absolute;left:7419;top:1318;width:157;height:221">
                <v:imagedata r:id="rId82" o:title=""/>
              </v:shape>
              <v:shape id="_x0000_s1456" type="#_x0000_t75" style="position:absolute;left:7434;top:1251;width:830;height:963">
                <v:imagedata r:id="rId83" o:title=""/>
              </v:shape>
              <v:shape id="_x0000_s1455" type="#_x0000_t75" style="position:absolute;left:7341;top:563;width:445;height:621">
                <v:imagedata r:id="rId84" o:title=""/>
              </v:shape>
              <v:shape id="_x0000_s1454" type="#_x0000_t75" style="position:absolute;left:8024;top:739;width:644;height:619">
                <v:imagedata r:id="rId85" o:title=""/>
              </v:shape>
              <v:shape id="_x0000_s1453" type="#_x0000_t75" style="position:absolute;left:6066;top:1704;width:251;height:352">
                <v:imagedata r:id="rId86" o:title=""/>
              </v:shape>
              <v:shape id="_x0000_s1452" type="#_x0000_t75" style="position:absolute;left:6421;top:3109;width:371;height:268">
                <v:imagedata r:id="rId87" o:title=""/>
              </v:shape>
              <v:shape id="_x0000_s1451" type="#_x0000_t75" style="position:absolute;left:7597;top:1124;width:1186;height:1536">
                <v:imagedata r:id="rId88" o:title=""/>
              </v:shape>
              <v:shape id="_x0000_s1450" type="#_x0000_t75" style="position:absolute;left:8708;top:1474;width:790;height:1013">
                <v:imagedata r:id="rId89" o:title=""/>
              </v:shape>
            </v:group>
            <v:group id="_x0000_s1447" style="position:absolute;left:9401;top:1595;width:55;height:56" coordorigin="9401,1595" coordsize="55,56">
              <v:shape id="_x0000_s1448" style="position:absolute;left:9401;top:1595;width:55;height:56" coordorigin="9401,1595" coordsize="55,56" path="m9438,1595r-13,16l9413,1627r-11,16l9401,1646r19,3l9440,1651r15,-7l9456,1630r-6,-17l9442,1600r-4,-5e" fillcolor="#343334" stroked="f">
                <v:path arrowok="t"/>
              </v:shape>
            </v:group>
            <v:group id="_x0000_s1437" style="position:absolute;left:7016;top:1302;width:618;height:1157" coordorigin="7016,1302" coordsize="618,1157">
              <v:shape id="_x0000_s1446" style="position:absolute;left:7016;top:1302;width:618;height:1157" coordorigin="7016,1302" coordsize="618,1157" path="m7347,2318r-168,l7203,2347r49,58l7300,2458r4,-11l7310,2429r8,-24l7334,2356r8,-23l7347,2318e" stroked="f">
                <v:path arrowok="t"/>
              </v:shape>
              <v:shape id="_x0000_s1445" style="position:absolute;left:7016;top:1302;width:618;height:1157" coordorigin="7016,1302" coordsize="618,1157" path="m7527,2281r-465,l7069,2292r8,15l7112,2367r35,57l7157,2438r3,-12l7163,2405r9,-51l7176,2332r3,-14l7347,2318r1,-5l7353,2299r168,l7527,2281e" stroked="f">
                <v:path arrowok="t"/>
              </v:shape>
              <v:shape id="_x0000_s1444" style="position:absolute;left:7016;top:1302;width:618;height:1157" coordorigin="7016,1302" coordsize="618,1157" path="m7521,2299r-168,l7363,2306r15,14l7396,2336r20,20l7429,2367r48,44l7484,2399r7,-16l7499,2364r8,-22l7515,2318r6,-19e" stroked="f">
                <v:path arrowok="t"/>
              </v:shape>
              <v:shape id="_x0000_s1443" style="position:absolute;left:7016;top:1302;width:618;height:1157" coordorigin="7016,1302" coordsize="618,1157" path="m7379,1302r-19,63l7330,1433r-42,76l7256,1560r-54,67l7142,1674r-20,10l7121,1686r22,62l7166,1818r21,70l7188,1897r-11,6l7166,1910r-51,39l7066,2014r-29,72l7023,2147r-6,74l7016,2265r2,42l7022,2356r10,-18l7042,2318r11,-19l7062,2281r465,l7531,2269r5,-15l7552,2252r77,l7629,2250r-26,-65l7578,2129r-29,-61l7509,2002r-55,-52l7402,1916r-23,-10l7382,1891r24,-57l7438,1775r-3,-6l7434,1764r2,-4l7440,1752r34,-77l7501,1605r16,-48l7520,1548r4,-9l7520,1539r-5,-18l7488,1459r-33,-65l7444,1374r-10,-21l7425,1334r-6,-16l7417,1317r,-8l7398,1309r-19,-7e" stroked="f">
                <v:path arrowok="t"/>
              </v:shape>
              <v:shape id="_x0000_s1442" style="position:absolute;left:7016;top:1302;width:618;height:1157" coordorigin="7016,1302" coordsize="618,1157" path="m7629,2252r-77,l7572,2255r21,6l7617,2269r17,6l7633,2265r-4,-13e" stroked="f">
                <v:path arrowok="t"/>
              </v:shape>
              <v:shape id="_x0000_s1441" style="position:absolute;left:7016;top:1302;width:618;height:1157" coordorigin="7016,1302" coordsize="618,1157" path="m7415,1307r-17,2l7417,1309r,l7415,1307e" stroked="f">
                <v:path arrowok="t"/>
              </v:shape>
              <v:shape id="_x0000_s1440" type="#_x0000_t75" style="position:absolute;left:8376;top:2337;width:557;height:766">
                <v:imagedata r:id="rId90" o:title=""/>
              </v:shape>
              <v:shape id="_x0000_s1439" type="#_x0000_t75" style="position:absolute;left:7665;top:2373;width:737;height:849">
                <v:imagedata r:id="rId91" o:title=""/>
              </v:shape>
              <v:shape id="_x0000_s1438" type="#_x0000_t75" style="position:absolute;left:9478;top:1024;width:727;height:571">
                <v:imagedata r:id="rId92" o:title=""/>
              </v:shape>
            </v:group>
            <v:group id="_x0000_s1433" style="position:absolute;left:9587;top:1279;width:195;height:279" coordorigin="9587,1279" coordsize="195,279">
              <v:shape id="_x0000_s1436" style="position:absolute;left:9587;top:1279;width:195;height:279" coordorigin="9587,1279" coordsize="195,279" path="m9587,1399r27,60l9651,1518r51,39l9714,1559r12,-3l9761,1498r2,-33l9767,1453r11,l9775,1450r-10,-11l9752,1425r-11,-12l9601,1413r-11,-9l9587,1399e" fillcolor="#231f20" stroked="f">
                <v:path arrowok="t"/>
              </v:shape>
              <v:shape id="_x0000_s1435" style="position:absolute;left:9587;top:1279;width:195;height:279" coordorigin="9587,1279" coordsize="195,279" path="m9778,1453r-11,l9778,1457r3,5l9781,1457r-3,-4e" fillcolor="#231f20" stroked="f">
                <v:path arrowok="t"/>
              </v:shape>
              <v:shape id="_x0000_s1434" style="position:absolute;left:9587;top:1279;width:195;height:279" coordorigin="9587,1279" coordsize="195,279" path="m9625,1279r-2,4l9629,1295r6,16l9640,1329r2,21l9640,1375r-10,24l9616,1411r-15,2l9741,1413r-54,-62l9644,1298r-13,-13l9625,1279e" fillcolor="#231f20" stroked="f">
                <v:path arrowok="t"/>
              </v:shape>
            </v:group>
            <v:group id="_x0000_s1406" style="position:absolute;left:9582;top:1271;width:205;height:293" coordorigin="9582,1271" coordsize="205,293">
              <v:shape id="_x0000_s1432" style="position:absolute;left:9582;top:1271;width:205;height:293" coordorigin="9582,1271" coordsize="205,293" path="m9591,1396r-9,5l9589,1420r8,18l9630,1498r54,58l9720,1564r7,-2l9735,1558r5,-4l9712,1554r-17,-4l9648,1504r-40,-68l9600,1419r-3,l9587,1413r-4,-10l9583,1403r,l9587,1399r6,l9592,1398r-1,-2e" fillcolor="#231f20" stroked="f">
                <v:path arrowok="t"/>
              </v:shape>
              <v:shape id="_x0000_s1431" style="position:absolute;left:9582;top:1271;width:205;height:293" coordorigin="9582,1271" coordsize="205,293" path="m9776,1458r-17,l9758,1461r-1,21l9755,1504r-6,22l9738,1542r-14,10l9718,1554r22,l9768,1492r,-24l9768,1465r,-2l9768,1463r-1,-1l9769,1462r1,l9772,1461r4,l9776,1458e" fillcolor="#231f20" stroked="f">
                <v:path arrowok="t"/>
              </v:shape>
              <v:shape id="_x0000_s1430" style="position:absolute;left:9582;top:1271;width:205;height:293" coordorigin="9582,1271" coordsize="205,293" path="m9778,1464r-1,1l9777,1465r1,-1e" fillcolor="#231f20" stroked="f">
                <v:path arrowok="t"/>
              </v:shape>
              <v:shape id="_x0000_s1429" style="position:absolute;left:9582;top:1271;width:205;height:293" coordorigin="9582,1271" coordsize="205,293" path="m9781,1462r-4,2l9778,1464r3,-2e" fillcolor="#231f20" stroked="f">
                <v:path arrowok="t"/>
              </v:shape>
              <v:shape id="_x0000_s1428" style="position:absolute;left:9582;top:1271;width:205;height:293" coordorigin="9582,1271" coordsize="205,293" path="m9776,1461r-4,l9776,1464r1,l9781,1462r-5,l9776,1461e" fillcolor="#231f20" stroked="f">
                <v:path arrowok="t"/>
              </v:shape>
              <v:shape id="_x0000_s1427" style="position:absolute;left:9582;top:1271;width:205;height:293" coordorigin="9582,1271" coordsize="205,293" path="m9623,1283r10,9l9635,1295r4,5l9685,1356r49,56l9777,1451r5,3l9786,1459r,1l9781,1462r,l9778,1464r9,-2l9787,1455r-2,-2l9779,1446r-55,-61l9676,1330r-29,-35l9638,1285r-10,l9623,1283e" fillcolor="#231f20" stroked="f">
                <v:path arrowok="t"/>
              </v:shape>
              <v:shape id="_x0000_s1426" style="position:absolute;left:9582;top:1271;width:205;height:293" coordorigin="9582,1271" coordsize="205,293" path="m9767,1462r1,1l9769,1462r-2,e" fillcolor="#231f20" stroked="f">
                <v:path arrowok="t"/>
              </v:shape>
              <v:shape id="_x0000_s1425" style="position:absolute;left:9582;top:1271;width:205;height:293" coordorigin="9582,1271" coordsize="205,293" path="m9769,1463r,e" fillcolor="#231f20" stroked="f">
                <v:path arrowok="t"/>
              </v:shape>
              <v:shape id="_x0000_s1424" style="position:absolute;left:9582;top:1271;width:205;height:293" coordorigin="9582,1271" coordsize="205,293" path="m9769,1462r-2,l9769,1462r,1l9769,1462e" fillcolor="#231f20" stroked="f">
                <v:path arrowok="t"/>
              </v:shape>
              <v:shape id="_x0000_s1423" style="position:absolute;left:9582;top:1271;width:205;height:293" coordorigin="9582,1271" coordsize="205,293" path="m9769,1451r3,3l9781,1457r-5,l9776,1462r5,l9781,1462r1,l9786,1460r,-1l9782,1454r-5,-3l9769,1451e" fillcolor="#231f20" stroked="f">
                <v:path arrowok="t"/>
              </v:shape>
              <v:shape id="_x0000_s1422" style="position:absolute;left:9582;top:1271;width:205;height:293" coordorigin="9582,1271" coordsize="205,293" path="m9781,1462r-5,l9781,1462e" fillcolor="#231f20" stroked="f">
                <v:path arrowok="t"/>
              </v:shape>
              <v:shape id="_x0000_s1421" style="position:absolute;left:9582;top:1271;width:205;height:293" coordorigin="9582,1271" coordsize="205,293" path="m9782,1462r-1,l9782,1462e" fillcolor="#231f20" stroked="f">
                <v:path arrowok="t"/>
              </v:shape>
              <v:shape id="_x0000_s1420" style="position:absolute;left:9582;top:1271;width:205;height:293" coordorigin="9582,1271" coordsize="205,293" path="m9766,1451r-5,2l9759,1458r17,l9776,1457r5,l9772,1454r-3,-3l9766,1451e" fillcolor="#231f20" stroked="f">
                <v:path arrowok="t"/>
              </v:shape>
              <v:shape id="_x0000_s1419" style="position:absolute;left:9582;top:1271;width:205;height:293" coordorigin="9582,1271" coordsize="205,293" path="m9583,1403r4,10l9597,1419r3,l9600,1418r-6,-14l9584,1404r-1,-1e" fillcolor="#231f20" stroked="f">
                <v:path arrowok="t"/>
              </v:shape>
              <v:shape id="_x0000_s1418" style="position:absolute;left:9582;top:1271;width:205;height:293" coordorigin="9582,1271" coordsize="205,293" path="m9600,1419r-3,l9600,1419e" fillcolor="#231f20" stroked="f">
                <v:path arrowok="t"/>
              </v:shape>
              <v:shape id="_x0000_s1417" style="position:absolute;left:9582;top:1271;width:205;height:293" coordorigin="9582,1271" coordsize="205,293" path="m9593,1399r-6,l9593,1402r7,16l9600,1419r7,l9624,1413r4,-5l9607,1408r-6,l9596,1405r-3,-6e" fillcolor="#231f20" stroked="f">
                <v:path arrowok="t"/>
              </v:shape>
              <v:shape id="_x0000_s1416" style="position:absolute;left:9582;top:1271;width:205;height:293" coordorigin="9582,1271" coordsize="205,293" path="m9620,1277r-3,6l9625,1300r7,18l9636,1340r1,20l9636,1369r-2,9l9622,1401r-15,7l9628,1408r10,-11l9645,1371r2,-16l9645,1330r-5,-21l9635,1295r-5,-4l9621,1283r4,-4l9620,1277e" fillcolor="#231f20" stroked="f">
                <v:path arrowok="t"/>
              </v:shape>
              <v:shape id="_x0000_s1415" style="position:absolute;left:9582;top:1271;width:205;height:293" coordorigin="9582,1271" coordsize="205,293" path="m9588,1401r-5,1l9583,1403r,l9584,1404r4,-3e" fillcolor="#231f20" stroked="f">
                <v:path arrowok="t"/>
              </v:shape>
              <v:shape id="_x0000_s1414" style="position:absolute;left:9582;top:1271;width:205;height:293" coordorigin="9582,1271" coordsize="205,293" path="m9590,1401r-2,l9584,1404r10,l9593,1402r-3,-1e" fillcolor="#231f20" stroked="f">
                <v:path arrowok="t"/>
              </v:shape>
              <v:shape id="_x0000_s1413" style="position:absolute;left:9582;top:1271;width:205;height:293" coordorigin="9582,1271" coordsize="205,293" path="m9583,1403r,l9583,1403r,e" fillcolor="#231f20" stroked="f">
                <v:path arrowok="t"/>
              </v:shape>
              <v:shape id="_x0000_s1412" style="position:absolute;left:9582;top:1271;width:205;height:293" coordorigin="9582,1271" coordsize="205,293" path="m9587,1399r-4,3l9588,1401r2,l9587,1399e" fillcolor="#231f20" stroked="f">
                <v:path arrowok="t"/>
              </v:shape>
              <v:shape id="_x0000_s1411" style="position:absolute;left:9582;top:1271;width:205;height:293" coordorigin="9582,1271" coordsize="205,293" path="m9625,1279r-4,4l9630,1291r5,4l9633,1292r-10,-9l9629,1283r,-1l9625,1279e" fillcolor="#231f20" stroked="f">
                <v:path arrowok="t"/>
              </v:shape>
              <v:shape id="_x0000_s1410" style="position:absolute;left:9582;top:1271;width:205;height:293" coordorigin="9582,1271" coordsize="205,293" path="m9629,1283r-6,l9628,1285r1,-2e" fillcolor="#231f20" stroked="f">
                <v:path arrowok="t"/>
              </v:shape>
              <v:shape id="_x0000_s1409" style="position:absolute;left:9582;top:1271;width:205;height:293" coordorigin="9582,1271" coordsize="205,293" path="m9623,1271r-3,6l9629,1282r-1,3l9638,1285r-3,-3l9623,1271e" fillcolor="#231f20" stroked="f">
                <v:path arrowok="t"/>
              </v:shape>
              <v:shape id="_x0000_s1408" type="#_x0000_t75" style="position:absolute;left:9259;top:846;width:649;height:800">
                <v:imagedata r:id="rId93" o:title=""/>
              </v:shape>
              <v:shape id="_x0000_s1407" type="#_x0000_t75" style="position:absolute;left:9564;top:1244;width:78;height:168">
                <v:imagedata r:id="rId94" o:title=""/>
              </v:shape>
            </v:group>
            <v:group id="_x0000_s1388" style="position:absolute;left:9559;top:1238;width:89;height:181" coordorigin="9559,1238" coordsize="89,181">
              <v:shape id="_x0000_s1405" style="position:absolute;left:9559;top:1238;width:89;height:181" coordorigin="9559,1238" coordsize="89,181" path="m9583,1403r4,10l9597,1419r10,l9624,1413r4,-5l9607,1408r-6,l9596,1405r-1,-1l9584,1404r-1,-1e" fillcolor="#231f20" stroked="f">
                <v:path arrowok="t"/>
              </v:shape>
              <v:shape id="_x0000_s1404" style="position:absolute;left:9559;top:1238;width:89;height:181" coordorigin="9559,1238" coordsize="89,181" path="m9634,1378r-12,23l9607,1408r21,l9638,1397r1,-18l9634,1378e" fillcolor="#231f20" stroked="f">
                <v:path arrowok="t"/>
              </v:shape>
              <v:shape id="_x0000_s1403" style="position:absolute;left:9559;top:1238;width:89;height:181" coordorigin="9559,1238" coordsize="89,181" path="m9588,1401r-5,2l9583,1403r1,1l9588,1401e" fillcolor="#231f20" stroked="f">
                <v:path arrowok="t"/>
              </v:shape>
              <v:shape id="_x0000_s1402" style="position:absolute;left:9559;top:1238;width:89;height:181" coordorigin="9559,1238" coordsize="89,181" path="m9594,1401r-6,l9584,1404r11,l9594,1401e" fillcolor="#231f20" stroked="f">
                <v:path arrowok="t"/>
              </v:shape>
              <v:shape id="_x0000_s1401" style="position:absolute;left:9559;top:1238;width:89;height:181" coordorigin="9559,1238" coordsize="89,181" path="m9576,1238r-2,1l9568,1241r-4,4l9563,1251r-2,4l9561,1260r-1,8l9559,1273r,2l9559,1285r,15l9575,1381r8,22l9583,1403r5,-2l9594,1401r-1,-2l9587,1399r4,-3l9591,1396r-6,-21l9579,1353r-5,-21l9571,1313r-1,-17l9569,1281r1,-6l9570,1274r2,-13l9572,1256r1,-3l9574,1251r,l9575,1250r-3,-2l9576,1244r9,l9579,1240r-3,-2e" fillcolor="#231f20" stroked="f">
                <v:path arrowok="t"/>
              </v:shape>
              <v:shape id="_x0000_s1400" style="position:absolute;left:9559;top:1238;width:89;height:181" coordorigin="9559,1238" coordsize="89,181" path="m9591,1396r-4,3l9592,1398r-1,-1l9591,1396e" fillcolor="#231f20" stroked="f">
                <v:path arrowok="t"/>
              </v:shape>
              <v:shape id="_x0000_s1399" style="position:absolute;left:9559;top:1238;width:89;height:181" coordorigin="9559,1238" coordsize="89,181" path="m9591,1397r1,1l9587,1399r6,l9592,1398r-1,-1e" fillcolor="#231f20" stroked="f">
                <v:path arrowok="t"/>
              </v:shape>
              <v:shape id="_x0000_s1398" style="position:absolute;left:9559;top:1238;width:89;height:181" coordorigin="9559,1238" coordsize="89,181" path="m9591,1396r,l9591,1397r,-1e" fillcolor="#231f20" stroked="f">
                <v:path arrowok="t"/>
              </v:shape>
              <v:shape id="_x0000_s1397" style="position:absolute;left:9559;top:1238;width:89;height:181" coordorigin="9559,1238" coordsize="89,181" path="m9618,1281r-1,2l9625,1300r7,18l9636,1340r1,11l9637,1360r-1,9l9634,1378r10,3l9646,1370r1,-10l9647,1351r-2,-24l9639,1306r-7,-16l9624,1283r-3,l9618,1281e" fillcolor="#231f20" stroked="f">
                <v:path arrowok="t"/>
              </v:shape>
              <v:shape id="_x0000_s1396" style="position:absolute;left:9559;top:1238;width:89;height:181" coordorigin="9559,1238" coordsize="89,181" path="m9629,1283r-6,l9628,1285r1,-2e" fillcolor="#231f20" stroked="f">
                <v:path arrowok="t"/>
              </v:shape>
              <v:shape id="_x0000_s1395" style="position:absolute;left:9559;top:1238;width:89;height:181" coordorigin="9559,1238" coordsize="89,181" path="m9620,1277r-2,4l9621,1283r4,-4l9620,1277e" fillcolor="#231f20" stroked="f">
                <v:path arrowok="t"/>
              </v:shape>
              <v:shape id="_x0000_s1394" style="position:absolute;left:9559;top:1238;width:89;height:181" coordorigin="9559,1238" coordsize="89,181" path="m9630,1277r-10,l9625,1279r-4,4l9624,1283r-1,l9629,1283r2,-5l9630,1277e" fillcolor="#231f20" stroked="f">
                <v:path arrowok="t"/>
              </v:shape>
              <v:shape id="_x0000_s1393" style="position:absolute;left:9559;top:1238;width:89;height:181" coordorigin="9559,1238" coordsize="89,181" path="m9585,1244r-9,l9578,1249r-3,1l9602,1268r16,13l9620,1277r10,l9628,1275r-19,-15l9585,1244e" fillcolor="#231f20" stroked="f">
                <v:path arrowok="t"/>
              </v:shape>
              <v:shape id="_x0000_s1392" style="position:absolute;left:9559;top:1238;width:89;height:181" coordorigin="9559,1238" coordsize="89,181" path="m9576,1244r-4,4l9575,1250r3,-1l9576,1244e" fillcolor="#231f20" stroked="f">
                <v:path arrowok="t"/>
              </v:shape>
              <v:shape id="_x0000_s1391" type="#_x0000_t75" style="position:absolute;left:6914;top:2299;width:509;height:984">
                <v:imagedata r:id="rId95" o:title=""/>
              </v:shape>
              <v:shape id="_x0000_s1390" type="#_x0000_t75" style="position:absolute;left:6066;top:2610;width:318;height:329">
                <v:imagedata r:id="rId96" o:title=""/>
              </v:shape>
              <v:shape id="_x0000_s1389" type="#_x0000_t75" style="position:absolute;left:6424;top:2727;width:138;height:71">
                <v:imagedata r:id="rId97" o:title=""/>
              </v:shape>
            </v:group>
            <v:group id="_x0000_s1382" style="position:absolute;left:6211;top:2734;width:586;height:462" coordorigin="6211,2734" coordsize="586,462">
              <v:shape id="_x0000_s1387" style="position:absolute;left:6211;top:2734;width:586;height:462" coordorigin="6211,2734" coordsize="586,462" path="m6316,2927r-4,5l6308,2941r-7,14l6293,2972r-33,63l6211,3095r3,14l6253,3159r52,33l6340,3196r21,-8l6382,3178r19,-11l6420,3155r35,-24l6472,3120r16,-9l6503,3105r15,-4l6595,3101r18,-4l6635,3092r48,-9l6704,3079r62,-19l6798,3038r-6,-10l6783,3017r-11,-13l6759,2990r-31,-34l6711,2938r-3,-4l6353,2934r-20,l6316,2927e" fillcolor="#a2a4a7" stroked="f">
                <v:path arrowok="t"/>
              </v:shape>
              <v:shape id="_x0000_s1386" style="position:absolute;left:6211;top:2734;width:586;height:462" coordorigin="6211,2734" coordsize="586,462" path="m6595,3101r-77,l6521,3103r,3l6520,3117r-3,10l6516,3131r10,-5l6594,3102r1,-1e" fillcolor="#a2a4a7" stroked="f">
                <v:path arrowok="t"/>
              </v:shape>
              <v:shape id="_x0000_s1385" style="position:absolute;left:6211;top:2734;width:586;height:462" coordorigin="6211,2734" coordsize="586,462" path="m6356,2834r3,13l6361,2869r-1,24l6358,2916r-5,18l6708,2934r-45,-56l6646,2851r-271,l6360,2846r-4,-12e" fillcolor="#a2a4a7" stroked="f">
                <v:path arrowok="t"/>
              </v:shape>
              <v:shape id="_x0000_s1384" style="position:absolute;left:6211;top:2734;width:586;height:462" coordorigin="6211,2734" coordsize="586,462" path="m6404,2744r-19,3l6369,2757r-4,6l6373,2784r5,19l6383,2824r,21l6375,2851r271,l6641,2842r-9,-18l6625,2806r-2,-5l6498,2801r-59,-25l6418,2751r-14,-7e" fillcolor="#a2a4a7" stroked="f">
                <v:path arrowok="t"/>
              </v:shape>
              <v:shape id="_x0000_s1383" style="position:absolute;left:6211;top:2734;width:586;height:462" coordorigin="6211,2734" coordsize="586,462" path="m6617,2734r-17,5l6579,2742r-12,13l6552,2769r-17,15l6517,2795r-19,6l6623,2801r-4,-12l6616,2766r-1,-19l6617,2734e" fillcolor="#a2a4a7" stroked="f">
                <v:path arrowok="t"/>
              </v:shape>
            </v:group>
            <v:group id="_x0000_s1374" style="position:absolute;left:6257;top:3101;width:264;height:204" coordorigin="6257,3101" coordsize="264,204">
              <v:shape id="_x0000_s1381" style="position:absolute;left:6257;top:3101;width:264;height:204" coordorigin="6257,3101" coordsize="264,204" path="m6258,3164r11,61l6312,3277r72,27l6406,3305r23,-2l6454,3297r-5,-5l6438,3280r-12,-17l6420,3240r1,-20l6429,3201r4,-7l6323,3194r-18,-3l6288,3184r-15,-9l6259,3164r-1,e" fillcolor="#231f20" stroked="f">
                <v:path arrowok="t"/>
              </v:shape>
              <v:shape id="_x0000_s1380" style="position:absolute;left:6257;top:3101;width:264;height:204" coordorigin="6257,3101" coordsize="264,204" path="m6521,3101r-65,29l6421,3155r-18,13l6384,3179r-19,10l6343,3194r-20,l6433,3194r40,-47l6516,3116r5,-7l6521,3106r,-2l6521,3101e" fillcolor="#231f20" stroked="f">
                <v:path arrowok="t"/>
              </v:shape>
              <v:shape id="_x0000_s1379" type="#_x0000_t75" style="position:absolute;left:6222;top:2293;width:534;height:452">
                <v:imagedata r:id="rId98" o:title=""/>
              </v:shape>
              <v:shape id="_x0000_s1378" type="#_x0000_t75" style="position:absolute;left:6078;top:2036;width:645;height:679">
                <v:imagedata r:id="rId99" o:title=""/>
              </v:shape>
              <v:shape id="_x0000_s1377" type="#_x0000_t75" style="position:absolute;left:7395;top:2316;width:324;height:940">
                <v:imagedata r:id="rId100" o:title=""/>
              </v:shape>
              <v:shape id="_x0000_s1376" type="#_x0000_t75" style="position:absolute;left:6695;top:3065;width:306;height:209">
                <v:imagedata r:id="rId101" o:title=""/>
              </v:shape>
              <v:shape id="_x0000_s1375" type="#_x0000_t75" style="position:absolute;left:7508;top:1490;width:297;height:452">
                <v:imagedata r:id="rId102" o:title=""/>
              </v:shape>
            </v:group>
            <v:group id="_x0000_s1370" style="position:absolute;left:6072;top:1996;width:162;height:205" coordorigin="6072,1996" coordsize="162,205">
              <v:shape id="_x0000_s1373" style="position:absolute;left:6072;top:1996;width:162;height:205" coordorigin="6072,1996" coordsize="162,205" path="m6149,1996r-58,22l6072,2063r5,16l6091,2095r-4,14l6081,2125r-4,17l6078,2160r10,17l6107,2191r15,7l6136,2202r12,-3l6156,2190r10,-17l6178,2159r29,-5l6225,2143r8,-14l6234,2113r-5,-12l6226,2095r-17,-15l6194,2068r-5,-15l6189,2048r,-4l6188,2027r-8,-15l6167,2002r-18,-6e" stroked="f">
                <v:path arrowok="t"/>
              </v:shape>
              <v:shape id="_x0000_s1372" type="#_x0000_t75" style="position:absolute;left:7195;top:1229;width:144;height:136">
                <v:imagedata r:id="rId103" o:title=""/>
              </v:shape>
              <v:shape id="_x0000_s1371" type="#_x0000_t75" style="position:absolute;left:6327;top:187;width:963;height:961">
                <v:imagedata r:id="rId104" o:title=""/>
              </v:shape>
            </v:group>
            <v:group id="_x0000_s1368" style="position:absolute;left:7955;top:432;width:148;height:100" coordorigin="7955,432" coordsize="148,100">
              <v:shape id="_x0000_s1369" style="position:absolute;left:7955;top:432;width:148;height:100" coordorigin="7955,432" coordsize="148,100" path="m8102,432r-147,l7964,435r8,13l7980,468r6,22l7993,517r7,14l8056,489r40,-47l8102,432e" fillcolor="#231f20" stroked="f">
                <v:path arrowok="t"/>
              </v:shape>
            </v:group>
            <v:group id="_x0000_s1366" style="position:absolute;left:8397;top:338;width:308;height:151" coordorigin="8397,338" coordsize="308,151">
              <v:shape id="_x0000_s1367" style="position:absolute;left:8397;top:338;width:308;height:151" coordorigin="8397,338" coordsize="308,151" path="m8645,338r-248,l8408,340r14,3l8479,362r72,32l8613,427r65,42l8705,489r-10,-38l8684,416r-12,-30l8657,358r-12,-20e" fillcolor="#231f20" stroked="f">
                <v:path arrowok="t"/>
              </v:shape>
            </v:group>
            <v:group id="_x0000_s1364" style="position:absolute;left:7882;top:409;width:233;height:79" coordorigin="7882,409" coordsize="233,79">
              <v:shape id="_x0000_s1365" style="position:absolute;left:7882;top:409;width:233;height:79" coordorigin="7882,409" coordsize="233,79" path="m8115,409r-233,l7892,414r4,15l7897,451r,21l7899,488r16,-6l7930,466r14,-19l7955,432r147,l8107,426r8,-16l8115,409e" fillcolor="#231f20" stroked="f">
                <v:path arrowok="t"/>
              </v:shape>
            </v:group>
            <v:group id="_x0000_s1362" style="position:absolute;left:7810;top:351;width:313;height:94" coordorigin="7810,351" coordsize="313,94">
              <v:shape id="_x0000_s1363" style="position:absolute;left:7810;top:351;width:313;height:94" coordorigin="7810,351" coordsize="313,94" path="m8119,351r-255,l7855,362r-36,59l7810,445r14,-6l7842,429r20,-12l7882,409r233,l8120,393r3,-17l8123,359r-4,-8e" fillcolor="#231f20" stroked="f">
                <v:path arrowok="t"/>
              </v:shape>
            </v:group>
            <v:group id="_x0000_s1360" style="position:absolute;left:7741;top:180;width:881;height:222" coordorigin="7741,180" coordsize="881,222">
              <v:shape id="_x0000_s1361" style="position:absolute;left:7741;top:180;width:881;height:222" coordorigin="7741,180" coordsize="881,222" path="m7866,180r-60,25l7767,268r-22,76l7741,383r2,12l7747,401r7,1l7788,385r21,-10l7829,365r18,-8l7859,352r5,-1l8119,351r-6,-13l8094,316r5,-5l8107,310r14,-1l8141,309r481,l8610,297r-60,-47l8518,235r-6,-3l8509,230r-1,-1l8511,226r-559,l7932,210r-18,-13l7897,188r-16,-5l7866,180e" fillcolor="#231f20" stroked="f">
                <v:path arrowok="t"/>
              </v:shape>
            </v:group>
            <v:group id="_x0000_s1358" style="position:absolute;left:8141;top:309;width:503;height:70" coordorigin="8141,309" coordsize="503,70">
              <v:shape id="_x0000_s1359" style="position:absolute;left:8141;top:309;width:503;height:70" coordorigin="8141,309" coordsize="503,70" path="m8622,309r-481,l8165,309r27,1l8275,313r60,15l8328,337r-12,10l8302,356r-10,9l8288,375r10,4l8314,376r20,-8l8355,357r19,-10l8390,339r7,-1l8645,338r-3,-3l8627,314r-5,-5e" fillcolor="#231f20" stroked="f">
                <v:path arrowok="t"/>
              </v:shape>
            </v:group>
            <v:group id="_x0000_s1356" style="position:absolute;left:7927;top:85;width:591;height:141" coordorigin="7927,85" coordsize="591,141">
              <v:shape id="_x0000_s1357" style="position:absolute;left:7927;top:85;width:591;height:141" coordorigin="7927,85" coordsize="591,141" path="m7940,85r-11,1l7927,94r11,6l7952,106r10,10l7959,135r-2,24l7955,205r-1,16l7952,226r559,l8513,224r5,-2l7997,222r3,-13l8003,202r-24,l7975,190r,-16l7975,166r1,-18l7974,125r-8,-19l7954,92r-14,-7e" fillcolor="#231f20" stroked="f">
                <v:path arrowok="t"/>
              </v:shape>
            </v:group>
            <v:group id="_x0000_s1354" style="position:absolute;left:7997;top:154;width:581;height:68" coordorigin="7997,154" coordsize="581,68">
              <v:shape id="_x0000_s1355" style="position:absolute;left:7997;top:154;width:581;height:68" coordorigin="7997,154" coordsize="581,68" path="m8328,154r-76,3l8183,167r-62,14l8049,204r-43,16l7999,222r-2,l8518,222r13,-4l8554,213r-61,-35l8409,160r-41,-4l8328,154e" fillcolor="#231f20" stroked="f">
                <v:path arrowok="t"/>
              </v:shape>
            </v:group>
            <v:group id="_x0000_s1345" style="position:absolute;left:7979;top:128;width:52;height:74" coordorigin="7979,128" coordsize="52,74">
              <v:shape id="_x0000_s1353" style="position:absolute;left:7979;top:128;width:52;height:74" coordorigin="7979,128" coordsize="52,74" path="m8031,128r-7,8l8011,157r-13,24l7986,202r-7,l8003,202r8,-16l8021,166r5,-19l8031,128e" fillcolor="#231f20" stroked="f">
                <v:path arrowok="t"/>
              </v:shape>
              <v:shape id="_x0000_s1352" type="#_x0000_t75" style="position:absolute;left:9124;top:1435;width:335;height:306">
                <v:imagedata r:id="rId105" o:title=""/>
              </v:shape>
              <v:shape id="_x0000_s1351" type="#_x0000_t75" style="position:absolute;left:9155;top:1757;width:168;height:155">
                <v:imagedata r:id="rId106" o:title=""/>
              </v:shape>
              <v:shape id="_x0000_s1350" type="#_x0000_t75" style="position:absolute;left:7121;top:1301;width:402;height:604">
                <v:imagedata r:id="rId107" o:title=""/>
              </v:shape>
              <v:shape id="_x0000_s1349" type="#_x0000_t75" style="position:absolute;left:7016;top:1898;width:622;height:561">
                <v:imagedata r:id="rId108" o:title=""/>
              </v:shape>
              <v:shape id="_x0000_s1348" type="#_x0000_t75" style="position:absolute;left:6061;top:74;width:4149;height:3317">
                <v:imagedata r:id="rId109" o:title=""/>
              </v:shape>
              <v:shape id="_x0000_s1347" type="#_x0000_t75" style="position:absolute;left:8195;top:1052;width:171;height:96">
                <v:imagedata r:id="rId110" o:title=""/>
              </v:shape>
              <v:shape id="_x0000_s1346" type="#_x0000_t75" style="position:absolute;left:8014;top:395;width:664;height:974">
                <v:imagedata r:id="rId111" o:title=""/>
              </v:shape>
            </v:group>
            <v:group id="_x0000_s1343" style="position:absolute;left:6418;top:2715;width:18;height:51" coordorigin="6418,2715" coordsize="18,51">
              <v:shape id="_x0000_s1344" style="position:absolute;left:6418;top:2715;width:18;height:51" coordorigin="6418,2715" coordsize="18,51" path="m6433,2715r-6,1l6425,2718r,5l6425,2739r-2,12l6420,2757r-2,2l6419,2763r5,3l6427,2765r2,-3l6434,2754r2,-14l6436,2723r-1,-6l6433,2715e" fillcolor="#231f20" stroked="f">
                <v:path arrowok="t"/>
              </v:shape>
            </v:group>
            <v:group id="_x0000_s1341" style="position:absolute;left:7223;top:904;width:155;height:99" coordorigin="7223,904" coordsize="155,99">
              <v:shape id="_x0000_s1342" style="position:absolute;left:7223;top:904;width:155;height:99" coordorigin="7223,904" coordsize="155,99" path="m7367,904r-9,4l7350,917r-13,9l7312,927r-14,11l7289,955r-11,13l7262,983r-19,13l7223,1003r21,-2l7266,994r18,-11l7298,972r11,-7l7337,951r28,-11l7378,926r,-13l7367,904e" fillcolor="#797a7d" stroked="f">
                <v:path arrowok="t"/>
              </v:shape>
            </v:group>
            <v:group id="_x0000_s1338" style="position:absolute;left:7223;top:956;width:126;height:98" coordorigin="7223,956" coordsize="126,98">
              <v:shape id="_x0000_s1340" style="position:absolute;left:7223;top:956;width:126;height:98" coordorigin="7223,956" coordsize="126,98" path="m7249,1000r-16,l7223,1003r30,3l7269,1013r11,16l7295,1043r16,10l7326,1054r17,-12l7349,1027r-1,-8l7301,1019r-13,-3l7263,1004r-14,-4e" fillcolor="#797a7d" stroked="f">
                <v:path arrowok="t"/>
              </v:shape>
              <v:shape id="_x0000_s1339" style="position:absolute;left:7223;top:956;width:126;height:98" coordorigin="7223,956" coordsize="126,98" path="m7343,956r-5,12l7337,991r-2,20l7317,1018r-16,1l7348,1019r-2,-28l7344,970r-1,-14e" fillcolor="#797a7d" stroked="f">
                <v:path arrowok="t"/>
              </v:shape>
            </v:group>
            <v:group id="_x0000_s1336" style="position:absolute;left:6489;top:2515;width:38;height:50" coordorigin="6489,2515" coordsize="38,50">
              <v:shape id="_x0000_s1337" style="position:absolute;left:6489;top:2515;width:38;height:50" coordorigin="6489,2515" coordsize="38,50" path="m6513,2515r-14,5l6491,2534r-2,17l6498,2565r20,-3l6527,2549r,-17l6520,2519r-7,-4e" fillcolor="#231f20" stroked="f">
                <v:path arrowok="t"/>
              </v:shape>
            </v:group>
            <v:group id="_x0000_s1334" style="position:absolute;left:6670;top:2499;width:27;height:44" coordorigin="6670,2499" coordsize="27,44">
              <v:shape id="_x0000_s1335" style="position:absolute;left:6670;top:2499;width:27;height:44" coordorigin="6670,2499" coordsize="27,44" path="m6687,2499r-11,9l6670,2527r5,16l6691,2538r7,-17l6695,2505r-8,-6e" fillcolor="#231f20" stroked="f">
                <v:path arrowok="t"/>
              </v:shape>
            </v:group>
            <v:group id="_x0000_s1332" style="position:absolute;left:6599;top:2638;width:52;height:37" coordorigin="6599,2638" coordsize="52,37">
              <v:shape id="_x0000_s1333" style="position:absolute;left:6599;top:2638;width:52;height:37" coordorigin="6599,2638" coordsize="52,37" path="m6639,2638r-21,8l6599,2658r,l6615,2670r19,6l6646,2659r5,-20l6639,2638e" stroked="f">
                <v:path arrowok="t"/>
              </v:shape>
            </v:group>
            <v:group id="_x0000_s1330" style="position:absolute;left:7213;top:957;width:35;height:77" coordorigin="7213,957" coordsize="35,77">
              <v:shape id="_x0000_s1331" style="position:absolute;left:7213;top:957;width:35;height:77" coordorigin="7213,957" coordsize="35,77" path="m7243,957r-14,6l7223,973r-8,22l7213,1007r,15l7213,1026r2,6l7218,1034r6,-2l7225,1029r-1,-4l7224,1022r23,-56l7248,963r-2,-5l7243,957e" fillcolor="#231f20" stroked="f">
                <v:path arrowok="t"/>
              </v:shape>
            </v:group>
            <w10:wrap anchorx="page"/>
          </v:group>
        </w:pict>
      </w:r>
      <w:r w:rsidR="008F6D4E"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1.1   Quais são os grupos de animais que identificas na imagem?</w:t>
      </w: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before="8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C32E88">
      <w:pPr>
        <w:spacing w:before="24" w:after="0" w:line="252" w:lineRule="auto"/>
        <w:ind w:left="1591" w:right="4694" w:hanging="39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327" style="position:absolute;left:0;text-align:left;margin-left:110.55pt;margin-top:-7.5pt;width:178.6pt;height:.1pt;z-index:-251685888;mso-position-horizontal-relative:page" coordorigin="2211,-150" coordsize="3572,2">
            <v:shape id="_x0000_s1328" style="position:absolute;left:2211;top:-150;width:3572;height:2" coordorigin="2211,-150" coordsize="3572,0" path="m2211,-150r357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25" style="position:absolute;left:0;text-align:left;margin-left:110.55pt;margin-top:53.85pt;width:178.6pt;height:.1pt;z-index:-251684864;mso-position-horizontal-relative:page" coordorigin="2211,1077" coordsize="3572,2">
            <v:shape id="_x0000_s1326" style="position:absolute;left:2211;top:1077;width:3572;height:2" coordorigin="2211,1077" coordsize="3572,0" path="m2211,1077r357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23" style="position:absolute;left:0;text-align:left;margin-left:110.55pt;margin-top:1in;width:178.6pt;height:.1pt;z-index:-251683840;mso-position-horizontal-relative:page" coordorigin="2211,1440" coordsize="3572,2">
            <v:shape id="_x0000_s1324" style="position:absolute;left:2211;top:1440;width:3572;height:2" coordorigin="2211,1440" coordsize="3572,0" path="m2211,1440r357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21" style="position:absolute;left:0;text-align:left;margin-left:304.6pt;margin-top:68pt;width:.1pt;height:.1pt;z-index:-251678720;mso-position-horizontal-relative:page" coordorigin="6092,1360" coordsize="2,2">
            <v:shape id="_x0000_s1322" style="position:absolute;left:6092;top:1360;width:2;height:2" coordorigin="6092,1360" coordsize="0,0" path="m6092,1360r,e" fillcolor="#231f20" stroked="f">
              <v:path arrowok="t"/>
            </v:shape>
            <w10:wrap anchorx="page"/>
          </v:group>
        </w:pict>
      </w:r>
      <w:r w:rsidR="008F6D4E"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1.2   Refere, justificando, se o criador destes desenhos animados se baseou em factos reais.</w:t>
      </w: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026F43" w:rsidRPr="00DC4797" w:rsidRDefault="00C32E88">
      <w:pPr>
        <w:tabs>
          <w:tab w:val="left" w:pos="1180"/>
        </w:tabs>
        <w:spacing w:before="23" w:after="0" w:line="246" w:lineRule="exact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319" style="position:absolute;left:0;text-align:left;margin-left:110.55pt;margin-top:-30.9pt;width:178.6pt;height:.1pt;z-index:-251682816;mso-position-horizontal-relative:page" coordorigin="2211,-618" coordsize="3572,2">
            <v:shape id="_x0000_s1320" style="position:absolute;left:2211;top:-618;width:3572;height:2" coordorigin="2211,-618" coordsize="3572,0" path="m2211,-618r357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17" style="position:absolute;left:0;text-align:left;margin-left:110.55pt;margin-top:-12.7pt;width:178.6pt;height:.1pt;z-index:-251681792;mso-position-horizontal-relative:page" coordorigin="2211,-254" coordsize="3572,2">
            <v:shape id="_x0000_s1318" style="position:absolute;left:2211;top:-254;width:3572;height:2" coordorigin="2211,-254" coordsize="3572,0" path="m2211,-254r357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15" style="position:absolute;left:0;text-align:left;margin-left:70.85pt;margin-top:2.05pt;width:11.35pt;height:11.35pt;z-index:-251680768;mso-position-horizontal-relative:page" coordorigin="1417,41" coordsize="227,227">
            <v:shape id="_x0000_s1316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8F6D4E" w:rsidRPr="00DC479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8F6D4E" w:rsidRPr="00DC479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8F6D4E"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esquema seguinte ilustra um processo de fossilização.</w:t>
      </w:r>
    </w:p>
    <w:p w:rsidR="00026F43" w:rsidRPr="00DC4797" w:rsidRDefault="00026F43">
      <w:pPr>
        <w:spacing w:before="6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C32E88">
      <w:pPr>
        <w:tabs>
          <w:tab w:val="left" w:pos="5480"/>
        </w:tabs>
        <w:spacing w:before="33" w:after="0" w:line="206" w:lineRule="exact"/>
        <w:ind w:left="2077" w:right="-20"/>
        <w:rPr>
          <w:rFonts w:ascii="Calibri" w:eastAsia="Myriad Pro Light" w:hAnsi="Calibri" w:cs="Calibri"/>
          <w:sz w:val="18"/>
          <w:szCs w:val="18"/>
          <w:lang w:val="pt-PT"/>
        </w:rPr>
      </w:pPr>
      <w:r>
        <w:rPr>
          <w:rFonts w:ascii="Calibri" w:hAnsi="Calibri" w:cs="Calibri"/>
        </w:rPr>
        <w:pict>
          <v:group id="_x0000_s1309" style="position:absolute;left:0;text-align:left;margin-left:127.55pt;margin-top:-3.25pt;width:155.9pt;height:86.45pt;z-index:-251677696;mso-position-horizontal-relative:page" coordorigin="2551,-65" coordsize="3118,1729">
            <v:shape id="_x0000_s1314" type="#_x0000_t75" style="position:absolute;left:2551;top:-65;width:3118;height:1729">
              <v:imagedata r:id="rId112" o:title=""/>
            </v:shape>
            <v:group id="_x0000_s1312" style="position:absolute;left:2613;top:-3;width:273;height:273" coordorigin="2613,-3" coordsize="273,273">
              <v:shape id="_x0000_s1313" style="position:absolute;left:2613;top:-3;width:273;height:273" coordorigin="2613,-3" coordsize="273,273" path="m2613,271r273,l2886,-3r-273,l2613,271e" stroked="f">
                <v:path arrowok="t"/>
              </v:shape>
            </v:group>
            <v:group id="_x0000_s1310" style="position:absolute;left:2613;top:-3;width:273;height:273" coordorigin="2613,-3" coordsize="273,273">
              <v:shape id="_x0000_s1311" style="position:absolute;left:2613;top:-3;width:273;height:273" coordorigin="2613,-3" coordsize="273,273" path="m2613,271r273,l2886,-3r-273,l2613,271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303" style="position:absolute;left:0;text-align:left;margin-left:297.65pt;margin-top:-3.25pt;width:155.9pt;height:86.45pt;z-index:-251676672;mso-position-horizontal-relative:page" coordorigin="5953,-65" coordsize="3118,1729">
            <v:shape id="_x0000_s1308" type="#_x0000_t75" style="position:absolute;left:5953;top:-65;width:3118;height:1729">
              <v:imagedata r:id="rId113" o:title=""/>
            </v:shape>
            <v:group id="_x0000_s1306" style="position:absolute;left:6014;top:-3;width:273;height:273" coordorigin="6014,-3" coordsize="273,273">
              <v:shape id="_x0000_s1307" style="position:absolute;left:6014;top:-3;width:273;height:273" coordorigin="6014,-3" coordsize="273,273" path="m6014,271r274,l6288,-3r-274,l6014,271e" stroked="f">
                <v:path arrowok="t"/>
              </v:shape>
            </v:group>
            <v:group id="_x0000_s1304" style="position:absolute;left:6014;top:-3;width:273;height:273" coordorigin="6014,-3" coordsize="273,273">
              <v:shape id="_x0000_s1305" style="position:absolute;left:6014;top:-3;width:273;height:273" coordorigin="6014,-3" coordsize="273,273" path="m6014,271r274,l6288,-3r-274,l6014,271xe" filled="f" strokecolor="#808285" strokeweight=".5pt">
                <v:path arrowok="t"/>
              </v:shape>
            </v:group>
            <w10:wrap anchorx="page"/>
          </v:group>
        </w:pict>
      </w:r>
      <w:r w:rsidR="008F6D4E" w:rsidRPr="00DC479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</w:t>
      </w:r>
      <w:r w:rsidR="008F6D4E" w:rsidRPr="00DC479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B</w:t>
      </w:r>
    </w:p>
    <w:p w:rsidR="00026F43" w:rsidRPr="00DC4797" w:rsidRDefault="00026F43">
      <w:pPr>
        <w:spacing w:before="3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C32E88">
      <w:pPr>
        <w:tabs>
          <w:tab w:val="left" w:pos="5460"/>
        </w:tabs>
        <w:spacing w:before="33" w:after="0" w:line="206" w:lineRule="exact"/>
        <w:ind w:left="2078" w:right="-20"/>
        <w:rPr>
          <w:rFonts w:ascii="Calibri" w:eastAsia="Myriad Pro Light" w:hAnsi="Calibri" w:cs="Calibri"/>
          <w:sz w:val="18"/>
          <w:szCs w:val="18"/>
          <w:lang w:val="pt-PT"/>
        </w:rPr>
      </w:pPr>
      <w:r>
        <w:rPr>
          <w:rFonts w:ascii="Calibri" w:hAnsi="Calibri" w:cs="Calibri"/>
        </w:rPr>
        <w:pict>
          <v:group id="_x0000_s1297" style="position:absolute;left:0;text-align:left;margin-left:127.55pt;margin-top:-3.25pt;width:155.9pt;height:86.45pt;z-index:-251675648;mso-position-horizontal-relative:page" coordorigin="2551,-65" coordsize="3118,1729">
            <v:shape id="_x0000_s1302" type="#_x0000_t75" style="position:absolute;left:2551;top:-65;width:3118;height:1729">
              <v:imagedata r:id="rId114" o:title=""/>
            </v:shape>
            <v:group id="_x0000_s1300" style="position:absolute;left:2613;top:-3;width:273;height:273" coordorigin="2613,-3" coordsize="273,273">
              <v:shape id="_x0000_s1301" style="position:absolute;left:2613;top:-3;width:273;height:273" coordorigin="2613,-3" coordsize="273,273" path="m2613,271r273,l2886,-3r-273,l2613,271e" stroked="f">
                <v:path arrowok="t"/>
              </v:shape>
            </v:group>
            <v:group id="_x0000_s1298" style="position:absolute;left:2613;top:-3;width:273;height:273" coordorigin="2613,-3" coordsize="273,273">
              <v:shape id="_x0000_s1299" style="position:absolute;left:2613;top:-3;width:273;height:273" coordorigin="2613,-3" coordsize="273,273" path="m2613,271r273,l2886,-3r-273,l2613,271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291" style="position:absolute;left:0;text-align:left;margin-left:297.65pt;margin-top:-3.25pt;width:155.9pt;height:86.45pt;z-index:-251674624;mso-position-horizontal-relative:page" coordorigin="5953,-65" coordsize="3118,1729">
            <v:shape id="_x0000_s1296" type="#_x0000_t75" style="position:absolute;left:5953;top:-65;width:3118;height:1729">
              <v:imagedata r:id="rId115" o:title=""/>
            </v:shape>
            <v:group id="_x0000_s1294" style="position:absolute;left:6014;top:-3;width:273;height:273" coordorigin="6014,-3" coordsize="273,273">
              <v:shape id="_x0000_s1295" style="position:absolute;left:6014;top:-3;width:273;height:273" coordorigin="6014,-3" coordsize="273,273" path="m6014,271r274,l6288,-3r-274,l6014,271e" stroked="f">
                <v:path arrowok="t"/>
              </v:shape>
            </v:group>
            <v:group id="_x0000_s1292" style="position:absolute;left:6014;top:-3;width:273;height:273" coordorigin="6014,-3" coordsize="273,273">
              <v:shape id="_x0000_s1293" style="position:absolute;left:6014;top:-3;width:273;height:273" coordorigin="6014,-3" coordsize="273,273" path="m6014,271r274,l6288,-3r-274,l6014,271xe" filled="f" strokecolor="#808285" strokeweight=".5pt">
                <v:path arrowok="t"/>
              </v:shape>
            </v:group>
            <w10:wrap anchorx="page"/>
          </v:group>
        </w:pict>
      </w:r>
      <w:r w:rsidR="008F6D4E" w:rsidRPr="00DC479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</w:t>
      </w:r>
      <w:r w:rsidR="008F6D4E" w:rsidRPr="00DC479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D</w:t>
      </w:r>
    </w:p>
    <w:p w:rsidR="00026F43" w:rsidRPr="00DC4797" w:rsidRDefault="00026F43">
      <w:pPr>
        <w:spacing w:before="3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C32E88">
      <w:pPr>
        <w:tabs>
          <w:tab w:val="left" w:pos="5480"/>
        </w:tabs>
        <w:spacing w:before="33" w:after="0" w:line="206" w:lineRule="exact"/>
        <w:ind w:left="2087" w:right="-20"/>
        <w:rPr>
          <w:rFonts w:ascii="Calibri" w:eastAsia="Myriad Pro Light" w:hAnsi="Calibri" w:cs="Calibri"/>
          <w:sz w:val="18"/>
          <w:szCs w:val="18"/>
          <w:lang w:val="pt-PT"/>
        </w:rPr>
      </w:pPr>
      <w:r>
        <w:rPr>
          <w:rFonts w:ascii="Calibri" w:hAnsi="Calibri" w:cs="Calibri"/>
        </w:rPr>
        <w:pict>
          <v:group id="_x0000_s1285" style="position:absolute;left:0;text-align:left;margin-left:127.55pt;margin-top:-3.25pt;width:155.9pt;height:86.45pt;z-index:-251673600;mso-position-horizontal-relative:page" coordorigin="2551,-65" coordsize="3118,1729">
            <v:shape id="_x0000_s1290" type="#_x0000_t75" style="position:absolute;left:2551;top:-65;width:3118;height:1729">
              <v:imagedata r:id="rId116" o:title=""/>
            </v:shape>
            <v:group id="_x0000_s1288" style="position:absolute;left:2613;top:-3;width:273;height:273" coordorigin="2613,-3" coordsize="273,273">
              <v:shape id="_x0000_s1289" style="position:absolute;left:2613;top:-3;width:273;height:273" coordorigin="2613,-3" coordsize="273,273" path="m2613,271r273,l2886,-3r-273,l2613,271e" stroked="f">
                <v:path arrowok="t"/>
              </v:shape>
            </v:group>
            <v:group id="_x0000_s1286" style="position:absolute;left:2613;top:-3;width:273;height:273" coordorigin="2613,-3" coordsize="273,273">
              <v:shape id="_x0000_s1287" style="position:absolute;left:2613;top:-3;width:273;height:273" coordorigin="2613,-3" coordsize="273,273" path="m2613,271r273,l2886,-3r-273,l2613,271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279" style="position:absolute;left:0;text-align:left;margin-left:297.65pt;margin-top:-3.25pt;width:155.9pt;height:86.45pt;z-index:-251672576;mso-position-horizontal-relative:page" coordorigin="5953,-65" coordsize="3118,1729">
            <v:shape id="_x0000_s1284" type="#_x0000_t75" style="position:absolute;left:5953;top:-65;width:3118;height:1729">
              <v:imagedata r:id="rId117" o:title=""/>
            </v:shape>
            <v:group id="_x0000_s1282" style="position:absolute;left:6014;top:-3;width:273;height:273" coordorigin="6014,-3" coordsize="273,273">
              <v:shape id="_x0000_s1283" style="position:absolute;left:6014;top:-3;width:273;height:273" coordorigin="6014,-3" coordsize="273,273" path="m6014,271r274,l6288,-3r-274,l6014,271e" stroked="f">
                <v:path arrowok="t"/>
              </v:shape>
            </v:group>
            <v:group id="_x0000_s1280" style="position:absolute;left:6014;top:-3;width:273;height:273" coordorigin="6014,-3" coordsize="273,273">
              <v:shape id="_x0000_s1281" style="position:absolute;left:6014;top:-3;width:273;height:273" coordorigin="6014,-3" coordsize="273,273" path="m6014,271r274,l6288,-3r-274,l6014,271xe" filled="f" strokecolor="#808285" strokeweight=".5pt">
                <v:path arrowok="t"/>
              </v:shape>
            </v:group>
            <w10:wrap anchorx="page"/>
          </v:group>
        </w:pict>
      </w:r>
      <w:r w:rsidR="008F6D4E" w:rsidRPr="00DC479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</w:t>
      </w:r>
      <w:r w:rsidR="008F6D4E" w:rsidRPr="00DC479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F</w:t>
      </w: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after="0"/>
        <w:rPr>
          <w:rFonts w:ascii="Calibri" w:hAnsi="Calibri" w:cs="Calibri"/>
          <w:lang w:val="pt-PT"/>
        </w:rPr>
        <w:sectPr w:rsidR="00026F43" w:rsidRPr="00DC4797">
          <w:type w:val="continuous"/>
          <w:pgSz w:w="11920" w:h="15880"/>
          <w:pgMar w:top="800" w:right="1680" w:bottom="280" w:left="620" w:header="720" w:footer="720" w:gutter="0"/>
          <w:cols w:space="720"/>
        </w:sectPr>
      </w:pPr>
    </w:p>
    <w:p w:rsidR="00026F43" w:rsidRPr="00DC4797" w:rsidRDefault="00026F43">
      <w:pPr>
        <w:spacing w:before="2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026F43" w:rsidRPr="00DC4797" w:rsidRDefault="008F6D4E">
      <w:pPr>
        <w:spacing w:after="0" w:line="240" w:lineRule="auto"/>
        <w:ind w:left="437" w:right="-70"/>
        <w:rPr>
          <w:rFonts w:ascii="Calibri" w:eastAsia="Myriad Pro Light" w:hAnsi="Calibri" w:cs="Calibri"/>
          <w:sz w:val="20"/>
          <w:szCs w:val="20"/>
          <w:lang w:val="pt-PT"/>
        </w:rPr>
      </w:pPr>
      <w:r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2.1   Ordena corretamente os esquemas, segundo as etapas de fossilização.</w:t>
      </w:r>
    </w:p>
    <w:p w:rsidR="00026F43" w:rsidRPr="00DC4797" w:rsidRDefault="00026F43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026F43" w:rsidRPr="00DC4797" w:rsidRDefault="00C32E88">
      <w:pPr>
        <w:tabs>
          <w:tab w:val="left" w:pos="1620"/>
          <w:tab w:val="left" w:pos="2120"/>
          <w:tab w:val="left" w:pos="2640"/>
          <w:tab w:val="left" w:pos="3160"/>
        </w:tabs>
        <w:spacing w:after="0" w:line="240" w:lineRule="auto"/>
        <w:ind w:left="1103" w:right="-20"/>
        <w:rPr>
          <w:rFonts w:ascii="Calibri" w:eastAsia="Arial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275" style="position:absolute;left:0;text-align:left;margin-left:124.95pt;margin-top:.3pt;width:10.85pt;height:10.85pt;z-index:-251668480;mso-position-horizontal-relative:page" coordorigin="2499,6" coordsize="217,217">
            <v:shape id="_x0000_s1276" style="position:absolute;left:2499;top:6;width:217;height:217" coordorigin="2499,6" coordsize="217,217" path="m2523,6r-3,l2499,7r,22l2499,199r,3l2500,223r23,l2693,223r2,l2716,222r,-23l2716,29r,-2l2715,6r-22,l2523,6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73" style="position:absolute;left:0;text-align:left;margin-left:150.8pt;margin-top:.3pt;width:10.85pt;height:10.85pt;z-index:-251667456;mso-position-horizontal-relative:page" coordorigin="3016,6" coordsize="217,217">
            <v:shape id="_x0000_s1274" style="position:absolute;left:3016;top:6;width:217;height:217" coordorigin="3016,6" coordsize="217,217" path="m3039,6r-2,l3016,7r,22l3016,199r,3l3017,223r22,l3209,223r3,l3233,222r,-23l3233,29r,-2l3232,6r-23,l3039,6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71" style="position:absolute;left:0;text-align:left;margin-left:176.6pt;margin-top:.3pt;width:10.85pt;height:10.85pt;z-index:-251666432;mso-position-horizontal-relative:page" coordorigin="3532,6" coordsize="217,217">
            <v:shape id="_x0000_s1272" style="position:absolute;left:3532;top:6;width:217;height:217" coordorigin="3532,6" coordsize="217,217" path="m3556,6r-3,l3532,7r,22l3532,199r,3l3533,223r23,l3726,223r2,l3749,222r,-23l3749,29r,-2l3748,6r-22,l3556,6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69" style="position:absolute;left:0;text-align:left;margin-left:202.45pt;margin-top:.3pt;width:10.85pt;height:10.85pt;z-index:-251665408;mso-position-horizontal-relative:page" coordorigin="4049,6" coordsize="217,217">
            <v:shape id="_x0000_s1270" style="position:absolute;left:4049;top:6;width:217;height:217" coordorigin="4049,6" coordsize="217,217" path="m4072,6r-2,l4049,7r,22l4049,199r,3l4050,223r22,l4242,223r3,l4266,222r,-23l4266,29r,-2l4265,6r-23,l4072,6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67" style="position:absolute;left:0;text-align:left;margin-left:228.3pt;margin-top:.3pt;width:10.85pt;height:10.85pt;z-index:-251664384;mso-position-horizontal-relative:page" coordorigin="4566,6" coordsize="217,217">
            <v:shape id="_x0000_s1268" style="position:absolute;left:4566;top:6;width:217;height:217" coordorigin="4566,6" coordsize="217,217" path="m4589,6r-2,l4566,7r,22l4566,199r,3l4566,223r23,l4759,223r2,l4782,222r,-23l4782,29r,-2l4782,6r-23,l4589,6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65" style="position:absolute;left:0;text-align:left;margin-left:254.1pt;margin-top:.3pt;width:10.85pt;height:10.85pt;z-index:-251663360;mso-position-horizontal-relative:page" coordorigin="5082,6" coordsize="217,217">
            <v:shape id="_x0000_s1266" style="position:absolute;left:5082;top:6;width:217;height:217" coordorigin="5082,6" coordsize="217,217" path="m5106,6r-3,l5082,7r,22l5082,199r,3l5083,223r23,l5276,223r2,l5299,222r,-23l5299,29r,-2l5298,6r-22,l5106,6xe" filled="f" strokecolor="#808285" strokeweight=".5pt">
              <v:path arrowok="t"/>
            </v:shape>
            <w10:wrap anchorx="page"/>
          </v:group>
        </w:pict>
      </w:r>
      <w:r w:rsidR="008F6D4E" w:rsidRPr="00DC4797">
        <w:rPr>
          <w:rFonts w:ascii="Calibri" w:eastAsia="Arial" w:hAnsi="Calibri" w:cs="Calibri"/>
          <w:color w:val="231F20"/>
          <w:sz w:val="20"/>
          <w:szCs w:val="20"/>
          <w:lang w:val="pt-PT"/>
        </w:rPr>
        <w:t>→</w:t>
      </w:r>
      <w:r w:rsidR="008F6D4E" w:rsidRPr="00DC4797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>→</w:t>
      </w:r>
      <w:r w:rsidR="008F6D4E" w:rsidRPr="00DC4797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>→</w:t>
      </w:r>
      <w:r w:rsidR="008F6D4E" w:rsidRPr="00DC4797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>→</w:t>
      </w:r>
      <w:r w:rsidR="008F6D4E" w:rsidRPr="00DC4797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>→</w:t>
      </w:r>
    </w:p>
    <w:p w:rsidR="00026F43" w:rsidRPr="00DC4797" w:rsidRDefault="00026F43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026F43" w:rsidRPr="00DC4797" w:rsidRDefault="00C32E88">
      <w:pPr>
        <w:spacing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263" style="position:absolute;left:0;text-align:left;margin-left:124.7pt;margin-top:27.65pt;width:399.7pt;height:.1pt;z-index:-251662336;mso-position-horizontal-relative:page" coordorigin="2494,553" coordsize="7994,2">
            <v:shape id="_x0000_s1264" style="position:absolute;left:2494;top:553;width:7994;height:2" coordorigin="2494,553" coordsize="7994,0" path="m2494,553r7994,e" filled="f" strokecolor="#808285" strokeweight=".5pt">
              <v:path arrowok="t"/>
            </v:shape>
            <w10:wrap anchorx="page"/>
          </v:group>
        </w:pict>
      </w:r>
      <w:r w:rsidR="008F6D4E"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2.2   Explica o que entendes por «fóssil».</w:t>
      </w:r>
    </w:p>
    <w:p w:rsidR="00026F43" w:rsidRPr="00DC4797" w:rsidRDefault="008F6D4E" w:rsidP="00DC4797">
      <w:pPr>
        <w:spacing w:before="89" w:after="0" w:line="240" w:lineRule="auto"/>
        <w:ind w:left="52" w:right="-20"/>
        <w:rPr>
          <w:rFonts w:ascii="Calibri" w:hAnsi="Calibri" w:cs="Calibri"/>
          <w:lang w:val="pt-PT"/>
        </w:rPr>
        <w:sectPr w:rsidR="00026F43" w:rsidRPr="00DC4797" w:rsidSect="00DC4797">
          <w:pgSz w:w="11920" w:h="15880"/>
          <w:pgMar w:top="800" w:right="640" w:bottom="280" w:left="1660" w:header="720" w:footer="720" w:gutter="0"/>
          <w:cols w:num="2" w:space="720" w:equalWidth="0">
            <w:col w:w="7470" w:space="1742"/>
            <w:col w:w="408"/>
          </w:cols>
        </w:sectPr>
      </w:pPr>
      <w:r w:rsidRPr="00DC4797">
        <w:rPr>
          <w:rFonts w:ascii="Calibri" w:hAnsi="Calibri" w:cs="Calibri"/>
          <w:lang w:val="pt-PT"/>
        </w:rPr>
        <w:br w:type="column"/>
      </w:r>
      <w:r w:rsidR="00DC4797" w:rsidRPr="00DC4797">
        <w:rPr>
          <w:rFonts w:ascii="Calibri" w:hAnsi="Calibri" w:cs="Calibri"/>
          <w:lang w:val="pt-PT"/>
        </w:rPr>
        <w:t xml:space="preserve"> </w:t>
      </w: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before="17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026F43" w:rsidRPr="00DC4797" w:rsidRDefault="00C32E88">
      <w:pPr>
        <w:tabs>
          <w:tab w:val="left" w:pos="420"/>
        </w:tabs>
        <w:spacing w:before="23" w:after="0" w:line="240" w:lineRule="auto"/>
        <w:ind w:left="10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258" style="position:absolute;left:0;text-align:left;margin-left:124.7pt;margin-top:-30.9pt;width:399.7pt;height:.1pt;z-index:-251661312;mso-position-horizontal-relative:page" coordorigin="2494,-618" coordsize="7994,2">
            <v:shape id="_x0000_s1259" style="position:absolute;left:2494;top:-618;width:7994;height:2" coordorigin="2494,-618" coordsize="7994,0" path="m2494,-618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56" style="position:absolute;left:0;text-align:left;margin-left:124.7pt;margin-top:-12.7pt;width:399.7pt;height:.1pt;z-index:-251660288;mso-position-horizontal-relative:page" coordorigin="2494,-254" coordsize="7994,2">
            <v:shape id="_x0000_s1257" style="position:absolute;left:2494;top:-254;width:7994;height:2" coordorigin="2494,-254" coordsize="7994,0" path="m2494,-254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54" style="position:absolute;left:0;text-align:left;margin-left:85.05pt;margin-top:2.05pt;width:11.35pt;height:11.35pt;z-index:-251659264;mso-position-horizontal-relative:page" coordorigin="1701,41" coordsize="227,227">
            <v:shape id="_x0000_s1255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8F6D4E" w:rsidRPr="00DC479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8F6D4E" w:rsidRPr="00DC479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8F6D4E"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As trilobites eram crustáceos marinhos que se extinguiram há muitos milhões de anos.</w:t>
      </w:r>
    </w:p>
    <w:p w:rsidR="00026F43" w:rsidRPr="00DC4797" w:rsidRDefault="008F6D4E">
      <w:pPr>
        <w:spacing w:before="5" w:after="0" w:line="240" w:lineRule="auto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diagrama representa o período de existência de diferentes grupos de trilobites (A, B, C e D)</w:t>
      </w:r>
    </w:p>
    <w:p w:rsidR="00026F43" w:rsidRPr="00DC4797" w:rsidRDefault="008F6D4E">
      <w:pPr>
        <w:spacing w:before="5" w:after="0" w:line="236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durante determinada era geológica.</w:t>
      </w:r>
    </w:p>
    <w:p w:rsidR="00026F43" w:rsidRPr="00DC4797" w:rsidRDefault="00026F43">
      <w:pPr>
        <w:spacing w:before="5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026F43" w:rsidRPr="00DC4797" w:rsidRDefault="00026F43">
      <w:pPr>
        <w:spacing w:after="0"/>
        <w:rPr>
          <w:rFonts w:ascii="Calibri" w:hAnsi="Calibri" w:cs="Calibri"/>
          <w:lang w:val="pt-PT"/>
        </w:rPr>
        <w:sectPr w:rsidR="00026F43" w:rsidRPr="00DC4797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026F43" w:rsidRPr="00DC4797" w:rsidRDefault="00026F43">
      <w:pPr>
        <w:spacing w:before="3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026F43" w:rsidRPr="00DC4797" w:rsidRDefault="008F6D4E">
      <w:pPr>
        <w:spacing w:after="0" w:line="603" w:lineRule="auto"/>
        <w:ind w:left="496" w:right="-52"/>
        <w:rPr>
          <w:rFonts w:ascii="Calibri" w:eastAsia="Myriad Pro Light" w:hAnsi="Calibri" w:cs="Calibri"/>
          <w:sz w:val="18"/>
          <w:szCs w:val="18"/>
          <w:lang w:val="pt-PT"/>
        </w:rPr>
      </w:pPr>
      <w:r w:rsidRPr="00DC4797">
        <w:rPr>
          <w:rFonts w:ascii="Calibri" w:eastAsia="Myriad Pro" w:hAnsi="Calibri" w:cs="Calibri"/>
          <w:color w:val="231F20"/>
          <w:sz w:val="18"/>
          <w:szCs w:val="18"/>
          <w:lang w:val="pt-PT"/>
        </w:rPr>
        <w:t xml:space="preserve">PERÍODOS </w:t>
      </w:r>
      <w:r w:rsidRPr="00DC479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Pérmico Carbónico</w:t>
      </w:r>
    </w:p>
    <w:p w:rsidR="00026F43" w:rsidRPr="00DC4797" w:rsidRDefault="008F6D4E">
      <w:pPr>
        <w:spacing w:before="2" w:after="0" w:line="240" w:lineRule="auto"/>
        <w:ind w:left="496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DC479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Devónico</w:t>
      </w:r>
    </w:p>
    <w:p w:rsidR="00026F43" w:rsidRPr="00DC4797" w:rsidRDefault="008F6D4E">
      <w:pPr>
        <w:spacing w:before="28" w:after="0" w:line="240" w:lineRule="auto"/>
        <w:ind w:left="1872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DC4797">
        <w:rPr>
          <w:rFonts w:ascii="Calibri" w:hAnsi="Calibri" w:cs="Calibri"/>
          <w:lang w:val="pt-PT"/>
        </w:rPr>
        <w:br w:type="column"/>
      </w:r>
      <w:r w:rsidRPr="00DC479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NOTA:</w:t>
      </w:r>
    </w:p>
    <w:p w:rsidR="00026F43" w:rsidRPr="00DC4797" w:rsidRDefault="00C32E88">
      <w:pPr>
        <w:spacing w:before="63" w:after="0" w:line="247" w:lineRule="auto"/>
        <w:ind w:left="1872" w:right="1118"/>
        <w:rPr>
          <w:rFonts w:ascii="Calibri" w:eastAsia="Myriad Pro Light" w:hAnsi="Calibri" w:cs="Calibri"/>
          <w:sz w:val="18"/>
          <w:szCs w:val="18"/>
          <w:lang w:val="pt-PT"/>
        </w:rPr>
      </w:pPr>
      <w:r>
        <w:rPr>
          <w:rFonts w:ascii="Calibri" w:hAnsi="Calibri" w:cs="Calibri"/>
        </w:rPr>
        <w:pict>
          <v:group id="_x0000_s1167" style="position:absolute;left:0;text-align:left;margin-left:104.6pt;margin-top:-12.6pt;width:178.85pt;height:187.6pt;z-index:-251657216;mso-position-horizontal-relative:page" coordorigin="2092,-252" coordsize="3577,3752">
            <v:group id="_x0000_s1252" style="position:absolute;left:2097;top:-247;width:1191;height:510" coordorigin="2097,-247" coordsize="1191,510">
              <v:shape id="_x0000_s1253" style="position:absolute;left:2097;top:-247;width:1191;height:510" coordorigin="2097,-247" coordsize="1191,510" path="m2126,-247r-25,3l2097,-219r,454l2101,260r25,3l3260,263r24,-3l3288,235r,-454l3284,-243r-24,-4l2126,-247e" fillcolor="#808285" stroked="f">
                <v:path arrowok="t"/>
              </v:shape>
            </v:group>
            <v:group id="_x0000_s1250" style="position:absolute;left:2097;top:292;width:1191;height:510" coordorigin="2097,292" coordsize="1191,510">
              <v:shape id="_x0000_s1251" style="position:absolute;left:2097;top:292;width:1191;height:510" coordorigin="2097,292" coordsize="1191,510" path="m2126,292r-25,3l2097,320r,454l2101,798r25,4l3260,802r24,-4l3288,774r,-454l3284,295r-24,-3l2126,292e" fillcolor="#dcddde" stroked="f">
                <v:path arrowok="t"/>
              </v:shape>
            </v:group>
            <v:group id="_x0000_s1248" style="position:absolute;left:2097;top:830;width:1191;height:510" coordorigin="2097,830" coordsize="1191,510">
              <v:shape id="_x0000_s1249" style="position:absolute;left:2097;top:830;width:1191;height:510" coordorigin="2097,830" coordsize="1191,510" path="m2126,830r-25,4l2097,858r,454l2101,1337r25,3l3260,1340r24,-3l3288,1312r,-454l3284,834r-24,-4l2126,830e" fillcolor="#dcddde" stroked="f">
                <v:path arrowok="t"/>
              </v:shape>
            </v:group>
            <v:group id="_x0000_s1246" style="position:absolute;left:2097;top:1369;width:1191;height:510" coordorigin="2097,1369" coordsize="1191,510">
              <v:shape id="_x0000_s1247" style="position:absolute;left:2097;top:1369;width:1191;height:510" coordorigin="2097,1369" coordsize="1191,510" path="m2126,1369r-25,3l2097,1397r,454l2101,1875r25,4l3260,1879r24,-4l3288,1851r,-454l3284,1372r-24,-3l2126,1369e" fillcolor="#dcddde" stroked="f">
                <v:path arrowok="t"/>
              </v:shape>
            </v:group>
            <v:group id="_x0000_s1244" style="position:absolute;left:2097;top:1907;width:1191;height:510" coordorigin="2097,1907" coordsize="1191,510">
              <v:shape id="_x0000_s1245" style="position:absolute;left:2097;top:1907;width:1191;height:510" coordorigin="2097,1907" coordsize="1191,510" path="m2126,1907r-25,4l2097,1935r,454l2101,2414r25,4l3260,2418r24,-4l3288,2389r,-454l3284,1911r-24,-4l2126,1907e" fillcolor="#dcddde" stroked="f">
                <v:path arrowok="t"/>
              </v:shape>
            </v:group>
            <v:group id="_x0000_s1242" style="position:absolute;left:2097;top:2446;width:1191;height:510" coordorigin="2097,2446" coordsize="1191,510">
              <v:shape id="_x0000_s1243" style="position:absolute;left:2097;top:2446;width:1191;height:510" coordorigin="2097,2446" coordsize="1191,510" path="m2126,2446r-25,3l2097,2474r,454l2101,2953r25,3l3260,2956r24,-3l3288,2928r,-454l3284,2449r-24,-3l2126,2446e" fillcolor="#dcddde" stroked="f">
                <v:path arrowok="t"/>
              </v:shape>
            </v:group>
            <v:group id="_x0000_s1240" style="position:absolute;left:3321;top:297;width:557;height:500" coordorigin="3321,297" coordsize="557,500">
              <v:shape id="_x0000_s1241" style="position:absolute;left:3321;top:297;width:557;height:500" coordorigin="3321,297" coordsize="557,500" path="m3345,297r-3,l3321,297r,23l3321,773r,3l3322,797r23,l3855,797r2,l3878,796r,-23l3878,320r,-2l3877,297r-22,l3345,297xe" filled="f" strokecolor="#808285" strokeweight=".5pt">
                <v:path arrowok="t"/>
              </v:shape>
            </v:group>
            <v:group id="_x0000_s1238" style="position:absolute;left:3917;top:297;width:557;height:500" coordorigin="3917,297" coordsize="557,500">
              <v:shape id="_x0000_s1239" style="position:absolute;left:3917;top:297;width:557;height:500" coordorigin="3917,297" coordsize="557,500" path="m3940,297r-2,l3917,297r,23l3917,773r,3l3917,797r23,l4450,797r3,l4473,796r,-23l4473,320r,-2l4473,297r-23,l3940,297xe" filled="f" strokecolor="#808285" strokeweight=".5pt">
                <v:path arrowok="t"/>
              </v:shape>
            </v:group>
            <v:group id="_x0000_s1236" style="position:absolute;left:4512;top:297;width:557;height:500" coordorigin="4512,297" coordsize="557,500">
              <v:shape id="_x0000_s1237" style="position:absolute;left:4512;top:297;width:557;height:500" coordorigin="4512,297" coordsize="557,500" path="m5068,297r-535,l4512,297r,479l4513,797r535,l5069,796r,-478l5068,297e" fillcolor="#c6c8ca" stroked="f">
                <v:path arrowok="t"/>
              </v:shape>
            </v:group>
            <v:group id="_x0000_s1234" style="position:absolute;left:4512;top:297;width:557;height:500" coordorigin="4512,297" coordsize="557,500">
              <v:shape id="_x0000_s1235" style="position:absolute;left:4512;top:297;width:557;height:500" coordorigin="4512,297" coordsize="557,500" path="m4535,297r-2,l4512,297r,23l4512,773r,3l4513,797r22,l5045,797r3,l5069,796r,-23l5069,320r,-2l5068,297r-23,l4535,297xe" filled="f" strokecolor="#808285" strokeweight=".5pt">
                <v:path arrowok="t"/>
              </v:shape>
            </v:group>
            <v:group id="_x0000_s1232" style="position:absolute;left:3321;top:835;width:557;height:500" coordorigin="3321,835" coordsize="557,500">
              <v:shape id="_x0000_s1233" style="position:absolute;left:3321;top:835;width:557;height:500" coordorigin="3321,835" coordsize="557,500" path="m3345,835r-3,l3321,836r,22l3321,1312r,2l3322,1335r23,l3855,1335r2,l3878,1335r,-23l3878,858r,-2l3877,835r-22,l3345,835xe" filled="f" strokecolor="#808285" strokeweight=".5pt">
                <v:path arrowok="t"/>
              </v:shape>
            </v:group>
            <v:group id="_x0000_s1230" style="position:absolute;left:3917;top:835;width:557;height:500" coordorigin="3917,835" coordsize="557,500">
              <v:shape id="_x0000_s1231" style="position:absolute;left:3917;top:835;width:557;height:500" coordorigin="3917,835" coordsize="557,500" path="m3940,835r-2,l3917,836r,22l3917,1312r,2l3917,1335r23,l4450,1335r3,l4473,1335r,-23l4473,858r,-2l4473,835r-23,l3940,835xe" filled="f" strokecolor="#808285" strokeweight=".5pt">
                <v:path arrowok="t"/>
              </v:shape>
            </v:group>
            <v:group id="_x0000_s1228" style="position:absolute;left:4512;top:835;width:557;height:500" coordorigin="4512,835" coordsize="557,500">
              <v:shape id="_x0000_s1229" style="position:absolute;left:4512;top:835;width:557;height:500" coordorigin="4512,835" coordsize="557,500" path="m5068,835r-535,l4512,836r,478l4513,1335r535,l5069,1335r,-479l5068,835e" fillcolor="#c6c8ca" stroked="f">
                <v:path arrowok="t"/>
              </v:shape>
            </v:group>
            <v:group id="_x0000_s1226" style="position:absolute;left:4512;top:835;width:557;height:500" coordorigin="4512,835" coordsize="557,500">
              <v:shape id="_x0000_s1227" style="position:absolute;left:4512;top:835;width:557;height:500" coordorigin="4512,835" coordsize="557,500" path="m4535,835r-2,l4512,836r,22l4512,1312r,2l4513,1335r22,l5045,1335r3,l5069,1335r,-23l5069,858r,-2l5068,835r-23,l4535,835xe" filled="f" strokecolor="#808285" strokeweight=".5pt">
                <v:path arrowok="t"/>
              </v:shape>
            </v:group>
            <v:group id="_x0000_s1224" style="position:absolute;left:3321;top:1374;width:557;height:500" coordorigin="3321,1374" coordsize="557,500">
              <v:shape id="_x0000_s1225" style="position:absolute;left:3321;top:1374;width:557;height:500" coordorigin="3321,1374" coordsize="557,500" path="m3345,1374r-3,l3321,1375r,22l3321,1851r,2l3322,1874r23,l3855,1874r2,l3878,1873r,-22l3878,1397r,-2l3877,1374r-22,l3345,1374xe" filled="f" strokecolor="#808285" strokeweight=".5pt">
                <v:path arrowok="t"/>
              </v:shape>
            </v:group>
            <v:group id="_x0000_s1222" style="position:absolute;left:3917;top:1374;width:557;height:500" coordorigin="3917,1374" coordsize="557,500">
              <v:shape id="_x0000_s1223" style="position:absolute;left:3917;top:1374;width:557;height:500" coordorigin="3917,1374" coordsize="557,500" path="m4473,1374r-535,l3917,1375r,478l3917,1874r536,l4473,1873r,-478l4473,1374e" fillcolor="#dcddde" stroked="f">
                <v:path arrowok="t"/>
              </v:shape>
            </v:group>
            <v:group id="_x0000_s1220" style="position:absolute;left:3917;top:1374;width:557;height:500" coordorigin="3917,1374" coordsize="557,500">
              <v:shape id="_x0000_s1221" style="position:absolute;left:3917;top:1374;width:557;height:500" coordorigin="3917,1374" coordsize="557,500" path="m3940,1374r-2,l3917,1375r,22l3917,1851r,2l3917,1874r23,l4450,1874r3,l4473,1873r,-22l4473,1397r,-2l4473,1374r-23,l3940,1374xe" filled="f" strokecolor="#808285" strokeweight=".5pt">
                <v:path arrowok="t"/>
              </v:shape>
            </v:group>
            <v:group id="_x0000_s1218" style="position:absolute;left:4512;top:1374;width:557;height:500" coordorigin="4512,1374" coordsize="557,500">
              <v:shape id="_x0000_s1219" style="position:absolute;left:4512;top:1374;width:557;height:500" coordorigin="4512,1374" coordsize="557,500" path="m5068,1374r-535,l4512,1375r,478l4513,1874r535,l5069,1873r,-478l5068,1374e" fillcolor="#c6c8ca" stroked="f">
                <v:path arrowok="t"/>
              </v:shape>
            </v:group>
            <v:group id="_x0000_s1216" style="position:absolute;left:4512;top:1374;width:557;height:500" coordorigin="4512,1374" coordsize="557,500">
              <v:shape id="_x0000_s1217" style="position:absolute;left:4512;top:1374;width:557;height:500" coordorigin="4512,1374" coordsize="557,500" path="m4535,1374r-2,l4512,1375r,22l4512,1851r,2l4513,1874r22,l5045,1874r3,l5069,1873r,-22l5069,1397r,-2l5068,1374r-23,l4535,1374xe" filled="f" strokecolor="#808285" strokeweight=".5pt">
                <v:path arrowok="t"/>
              </v:shape>
            </v:group>
            <v:group id="_x0000_s1214" style="position:absolute;left:3321;top:1912;width:557;height:500" coordorigin="3321,1912" coordsize="557,500">
              <v:shape id="_x0000_s1215" style="position:absolute;left:3321;top:1912;width:557;height:500" coordorigin="3321,1912" coordsize="557,500" path="m3877,1912r-535,l3321,1913r,479l3322,2413r535,l3878,2412r,-479l3877,1912e" fillcolor="#f1f1f2" stroked="f">
                <v:path arrowok="t"/>
              </v:shape>
            </v:group>
            <v:group id="_x0000_s1212" style="position:absolute;left:3321;top:1912;width:557;height:500" coordorigin="3321,1912" coordsize="557,500">
              <v:shape id="_x0000_s1213" style="position:absolute;left:3321;top:1912;width:557;height:500" coordorigin="3321,1912" coordsize="557,500" path="m3345,1912r-3,l3321,1913r,23l3321,2389r,3l3322,2413r23,l3855,2413r2,l3878,2412r,-23l3878,1936r,-3l3877,1912r-22,l3345,1912xe" filled="f" strokecolor="#808285" strokeweight=".5pt">
                <v:path arrowok="t"/>
              </v:shape>
            </v:group>
            <v:group id="_x0000_s1210" style="position:absolute;left:3917;top:1912;width:557;height:500" coordorigin="3917,1912" coordsize="557,500">
              <v:shape id="_x0000_s1211" style="position:absolute;left:3917;top:1912;width:557;height:500" coordorigin="3917,1912" coordsize="557,500" path="m4473,1912r-535,l3917,1913r,479l3917,2413r536,l4473,2412r,-479l4473,1912e" fillcolor="#dcddde" stroked="f">
                <v:path arrowok="t"/>
              </v:shape>
            </v:group>
            <v:group id="_x0000_s1208" style="position:absolute;left:3917;top:1912;width:557;height:500" coordorigin="3917,1912" coordsize="557,500">
              <v:shape id="_x0000_s1209" style="position:absolute;left:3917;top:1912;width:557;height:500" coordorigin="3917,1912" coordsize="557,500" path="m3940,1912r-2,l3917,1913r,23l3917,2389r,3l3917,2413r23,l4450,2413r3,l4473,2412r,-23l4473,1936r,-3l4473,1912r-23,l3940,1912xe" filled="f" strokecolor="#808285" strokeweight=".5pt">
                <v:path arrowok="t"/>
              </v:shape>
            </v:group>
            <v:group id="_x0000_s1206" style="position:absolute;left:4512;top:1912;width:557;height:500" coordorigin="4512,1912" coordsize="557,500">
              <v:shape id="_x0000_s1207" style="position:absolute;left:4512;top:1912;width:557;height:500" coordorigin="4512,1912" coordsize="557,500" path="m5068,1912r-535,l4512,1913r,479l4513,2413r535,l5069,2412r,-479l5068,1912e" fillcolor="#c6c8ca" stroked="f">
                <v:path arrowok="t"/>
              </v:shape>
            </v:group>
            <v:group id="_x0000_s1204" style="position:absolute;left:4512;top:1912;width:557;height:500" coordorigin="4512,1912" coordsize="557,500">
              <v:shape id="_x0000_s1205" style="position:absolute;left:4512;top:1912;width:557;height:500" coordorigin="4512,1912" coordsize="557,500" path="m4535,1912r-2,l4512,1913r,23l4512,2389r,3l4513,2413r22,l5045,2413r3,l5069,2412r,-23l5069,1936r,-3l5068,1912r-23,l4535,1912xe" filled="f" strokecolor="#808285" strokeweight=".5pt">
                <v:path arrowok="t"/>
              </v:shape>
            </v:group>
            <v:group id="_x0000_s1202" style="position:absolute;left:3321;top:2451;width:557;height:500" coordorigin="3321,2451" coordsize="557,500">
              <v:shape id="_x0000_s1203" style="position:absolute;left:3321;top:2451;width:557;height:500" coordorigin="3321,2451" coordsize="557,500" path="m3345,2451r-3,l3321,2452r,22l3321,2928r,2l3322,2951r23,l3855,2951r2,l3878,2950r,-22l3878,2474r,-2l3877,2451r-22,l3345,2451xe" filled="f" strokecolor="#808285" strokeweight=".5pt">
                <v:path arrowok="t"/>
              </v:shape>
            </v:group>
            <v:group id="_x0000_s1200" style="position:absolute;left:3917;top:2451;width:557;height:500" coordorigin="3917,2451" coordsize="557,500">
              <v:shape id="_x0000_s1201" style="position:absolute;left:3917;top:2451;width:557;height:500" coordorigin="3917,2451" coordsize="557,500" path="m4473,2451r-535,l3917,2452r,478l3917,2951r536,l4473,2950r,-478l4473,2451e" fillcolor="#dcddde" stroked="f">
                <v:path arrowok="t"/>
              </v:shape>
            </v:group>
            <v:group id="_x0000_s1198" style="position:absolute;left:3917;top:2451;width:557;height:500" coordorigin="3917,2451" coordsize="557,500">
              <v:shape id="_x0000_s1199" style="position:absolute;left:3917;top:2451;width:557;height:500" coordorigin="3917,2451" coordsize="557,500" path="m3940,2451r-2,l3917,2452r,22l3917,2928r,2l3917,2951r23,l4450,2951r3,l4473,2950r,-22l4473,2474r,-2l4473,2451r-23,l3940,2451xe" filled="f" strokecolor="#808285" strokeweight=".5pt">
                <v:path arrowok="t"/>
              </v:shape>
            </v:group>
            <v:group id="_x0000_s1196" style="position:absolute;left:4512;top:2451;width:557;height:500" coordorigin="4512,2451" coordsize="557,500">
              <v:shape id="_x0000_s1197" style="position:absolute;left:4512;top:2451;width:557;height:500" coordorigin="4512,2451" coordsize="557,500" path="m5068,2451r-535,l4512,2452r,478l4513,2951r535,l5069,2950r,-478l5068,2451e" fillcolor="#c6c8ca" stroked="f">
                <v:path arrowok="t"/>
              </v:shape>
            </v:group>
            <v:group id="_x0000_s1194" style="position:absolute;left:4512;top:2451;width:557;height:500" coordorigin="4512,2451" coordsize="557,500">
              <v:shape id="_x0000_s1195" style="position:absolute;left:4512;top:2451;width:557;height:500" coordorigin="4512,2451" coordsize="557,500" path="m4535,2451r-2,l4512,2452r,22l4512,2928r,2l4513,2951r22,l5045,2951r3,l5069,2950r,-22l5069,2474r,-2l5068,2451r-23,l4535,2451xe" filled="f" strokecolor="#808285" strokeweight=".5pt">
                <v:path arrowok="t"/>
              </v:shape>
            </v:group>
            <v:group id="_x0000_s1192" style="position:absolute;left:5107;top:297;width:557;height:500" coordorigin="5107,297" coordsize="557,500">
              <v:shape id="_x0000_s1193" style="position:absolute;left:5107;top:297;width:557;height:500" coordorigin="5107,297" coordsize="557,500" path="m5130,297r-2,l5107,297r,23l5107,773r,3l5108,797r22,l5641,797r2,l5664,796r,-23l5664,320r,-2l5663,297r-22,l5130,297xe" filled="f" strokecolor="#808285" strokeweight=".5pt">
                <v:path arrowok="t"/>
              </v:shape>
            </v:group>
            <v:group id="_x0000_s1190" style="position:absolute;left:5107;top:835;width:557;height:500" coordorigin="5107,835" coordsize="557,500">
              <v:shape id="_x0000_s1191" style="position:absolute;left:5107;top:835;width:557;height:500" coordorigin="5107,835" coordsize="557,500" path="m5130,835r-2,l5107,836r,22l5107,1312r,2l5108,1335r22,l5641,1335r2,l5664,1335r,-23l5664,858r,-2l5663,835r-22,l5130,835xe" filled="f" strokecolor="#808285" strokeweight=".5pt">
                <v:path arrowok="t"/>
              </v:shape>
            </v:group>
            <v:group id="_x0000_s1188" style="position:absolute;left:5107;top:1374;width:557;height:500" coordorigin="5107,1374" coordsize="557,500">
              <v:shape id="_x0000_s1189" style="position:absolute;left:5107;top:1374;width:557;height:500" coordorigin="5107,1374" coordsize="557,500" path="m5130,1374r-2,l5107,1375r,22l5107,1851r,2l5108,1874r22,l5641,1874r2,l5664,1873r,-22l5664,1397r,-2l5663,1374r-22,l5130,1374xe" filled="f" strokecolor="#808285" strokeweight=".5pt">
                <v:path arrowok="t"/>
              </v:shape>
            </v:group>
            <v:group id="_x0000_s1186" style="position:absolute;left:5107;top:1912;width:557;height:500" coordorigin="5107,1912" coordsize="557,500">
              <v:shape id="_x0000_s1187" style="position:absolute;left:5107;top:1912;width:557;height:500" coordorigin="5107,1912" coordsize="557,500" path="m5663,1912r-535,l5107,1913r,479l5108,2413r535,l5664,2412r,-479l5663,1912e" fillcolor="#808285" stroked="f">
                <v:path arrowok="t"/>
              </v:shape>
            </v:group>
            <v:group id="_x0000_s1184" style="position:absolute;left:5107;top:1912;width:557;height:500" coordorigin="5107,1912" coordsize="557,500">
              <v:shape id="_x0000_s1185" style="position:absolute;left:5107;top:1912;width:557;height:500" coordorigin="5107,1912" coordsize="557,500" path="m5130,1912r-2,l5107,1913r,23l5107,2389r,3l5108,2413r22,l5641,2413r2,l5664,2412r,-23l5664,1936r,-3l5663,1912r-22,l5130,1912xe" filled="f" strokecolor="#808285" strokeweight=".5pt">
                <v:path arrowok="t"/>
              </v:shape>
            </v:group>
            <v:group id="_x0000_s1182" style="position:absolute;left:5107;top:2451;width:557;height:500" coordorigin="5107,2451" coordsize="557,500">
              <v:shape id="_x0000_s1183" style="position:absolute;left:5107;top:2451;width:557;height:500" coordorigin="5107,2451" coordsize="557,500" path="m5663,2451r-535,l5107,2452r,478l5108,2951r535,l5664,2950r,-478l5663,2451e" fillcolor="#808285" stroked="f">
                <v:path arrowok="t"/>
              </v:shape>
            </v:group>
            <v:group id="_x0000_s1180" style="position:absolute;left:5107;top:2451;width:557;height:500" coordorigin="5107,2451" coordsize="557,500">
              <v:shape id="_x0000_s1181" style="position:absolute;left:5107;top:2451;width:557;height:500" coordorigin="5107,2451" coordsize="557,500" path="m5130,2451r-2,l5107,2452r,22l5107,2928r,2l5108,2951r22,l5641,2951r2,l5664,2950r,-22l5664,2474r,-2l5663,2451r-22,l5130,2451xe" filled="f" strokecolor="#808285" strokeweight=".5pt">
                <v:path arrowok="t"/>
              </v:shape>
            </v:group>
            <v:group id="_x0000_s1178" style="position:absolute;left:2097;top:2984;width:1191;height:510" coordorigin="2097,2984" coordsize="1191,510">
              <v:shape id="_x0000_s1179" style="position:absolute;left:2097;top:2984;width:1191;height:510" coordorigin="2097,2984" coordsize="1191,510" path="m2126,2984r-25,4l2097,3013r,454l2101,3491r25,4l3260,3495r24,-4l3288,3467r,-454l3284,2988r-24,-4l2126,2984e" fillcolor="#dcddde" stroked="f">
                <v:path arrowok="t"/>
              </v:shape>
            </v:group>
            <v:group id="_x0000_s1176" style="position:absolute;left:3321;top:2989;width:557;height:500" coordorigin="3321,2989" coordsize="557,500">
              <v:shape id="_x0000_s1177" style="position:absolute;left:3321;top:2989;width:557;height:500" coordorigin="3321,2989" coordsize="557,500" path="m3345,2989r-3,l3321,2990r,23l3321,3466r,3l3322,3490r23,l3855,3490r2,l3878,3489r,-23l3878,3013r,-3l3877,2989r-22,l3345,2989xe" filled="f" strokecolor="#808285" strokeweight=".5pt">
                <v:path arrowok="t"/>
              </v:shape>
            </v:group>
            <v:group id="_x0000_s1174" style="position:absolute;left:3917;top:2989;width:557;height:500" coordorigin="3917,2989" coordsize="557,500">
              <v:shape id="_x0000_s1175" style="position:absolute;left:3917;top:2989;width:557;height:500" coordorigin="3917,2989" coordsize="557,500" path="m4473,2989r-535,l3917,2990r,479l3917,3490r536,l4473,3489r,-479l4473,2989e" fillcolor="#dcddde" stroked="f">
                <v:path arrowok="t"/>
              </v:shape>
            </v:group>
            <v:group id="_x0000_s1172" style="position:absolute;left:3917;top:2989;width:557;height:500" coordorigin="3917,2989" coordsize="557,500">
              <v:shape id="_x0000_s1173" style="position:absolute;left:3917;top:2989;width:557;height:500" coordorigin="3917,2989" coordsize="557,500" path="m3940,2989r-2,l3917,2990r,23l3917,3466r,3l3917,3490r23,l4450,3490r3,l4473,3489r,-23l4473,3013r,-3l4473,2989r-23,l3940,2989xe" filled="f" strokecolor="#808285" strokeweight=".5pt">
                <v:path arrowok="t"/>
              </v:shape>
            </v:group>
            <v:group id="_x0000_s1170" style="position:absolute;left:4512;top:2989;width:557;height:500" coordorigin="4512,2989" coordsize="557,500">
              <v:shape id="_x0000_s1171" style="position:absolute;left:4512;top:2989;width:557;height:500" coordorigin="4512,2989" coordsize="557,500" path="m4535,2989r-2,l4512,2990r,23l4512,3466r,3l4513,3490r22,l5045,3490r3,l5069,3489r,-23l5069,3013r,-3l5068,2989r-23,l4535,2989xe" filled="f" strokecolor="#808285" strokeweight=".5pt">
                <v:path arrowok="t"/>
              </v:shape>
            </v:group>
            <v:group id="_x0000_s1168" style="position:absolute;left:5107;top:2989;width:557;height:500" coordorigin="5107,2989" coordsize="557,500">
              <v:shape id="_x0000_s1169" style="position:absolute;left:5107;top:2989;width:557;height:500" coordorigin="5107,2989" coordsize="557,500" path="m5130,2989r-2,l5107,2990r,23l5107,3466r,3l5108,3490r22,l5641,3490r2,l5664,3489r,-23l5664,3013r,-3l5663,2989r-22,l5130,2989xe" filled="f" strokecolor="#808285" strokeweight=".5pt">
                <v:path arrowok="t"/>
              </v:shape>
            </v:group>
            <w10:wrap anchorx="page"/>
          </v:group>
        </w:pict>
      </w:r>
      <w:r w:rsidR="008F6D4E" w:rsidRPr="00DC479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Considera os ambientes fictícios onde viviam as espécies de trilobites (A, B, C e D).</w:t>
      </w:r>
    </w:p>
    <w:p w:rsidR="00026F43" w:rsidRPr="00DC4797" w:rsidRDefault="00C32E88">
      <w:pPr>
        <w:tabs>
          <w:tab w:val="left" w:pos="1860"/>
        </w:tabs>
        <w:spacing w:after="0" w:line="213" w:lineRule="exact"/>
        <w:ind w:left="589" w:right="-20"/>
        <w:rPr>
          <w:rFonts w:ascii="Calibri" w:eastAsia="Myriad Pro Light" w:hAnsi="Calibri" w:cs="Calibri"/>
          <w:sz w:val="18"/>
          <w:szCs w:val="18"/>
          <w:lang w:val="pt-PT"/>
        </w:rPr>
      </w:pPr>
      <w:r>
        <w:rPr>
          <w:rFonts w:ascii="Calibri" w:hAnsi="Calibri" w:cs="Calibri"/>
        </w:rPr>
        <w:pict>
          <v:group id="_x0000_s1165" style="position:absolute;left:0;text-align:left;margin-left:297.9pt;margin-top:-37.25pt;width:226.25pt;height:115.15pt;z-index:-251658240;mso-position-horizontal-relative:page" coordorigin="5958,-745" coordsize="4525,2303">
            <v:shape id="_x0000_s1166" style="position:absolute;left:5958;top:-745;width:4525;height:2303" coordorigin="5958,-745" coordsize="4525,2303" path="m5981,-745r-2,l5958,-744r,22l5958,1535r,2l5958,1558r23,l10460,1558r2,l10483,1557r,-22l10483,-722r,-2l10482,-745r-22,l5981,-745xe" filled="f" strokecolor="#808285" strokeweight=".5pt">
              <v:path arrowok="t"/>
            </v:shape>
            <w10:wrap anchorx="page"/>
          </v:group>
        </w:pict>
      </w:r>
      <w:r w:rsidR="008F6D4E" w:rsidRPr="00DC479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</w:t>
      </w:r>
      <w:r w:rsidR="008F6D4E" w:rsidRPr="00DC479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Espécie A — habitat: ambiente marinho; salinidade variável.</w:t>
      </w:r>
    </w:p>
    <w:p w:rsidR="00026F43" w:rsidRPr="00DC4797" w:rsidRDefault="008F6D4E">
      <w:pPr>
        <w:spacing w:before="6" w:after="0" w:line="240" w:lineRule="auto"/>
        <w:ind w:left="1872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DC479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Espécie B — habitat: ambiente marinho ou de estuário;</w:t>
      </w:r>
    </w:p>
    <w:p w:rsidR="00026F43" w:rsidRPr="00DC4797" w:rsidRDefault="008F6D4E">
      <w:pPr>
        <w:spacing w:before="6" w:after="0" w:line="240" w:lineRule="auto"/>
        <w:ind w:left="3358" w:right="2333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DC479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salinidade variável.</w:t>
      </w:r>
    </w:p>
    <w:p w:rsidR="00026F43" w:rsidRPr="00DC4797" w:rsidRDefault="008F6D4E">
      <w:pPr>
        <w:spacing w:before="6" w:after="0" w:line="240" w:lineRule="auto"/>
        <w:ind w:left="1872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DC479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Espécie C — habitat: ambiente marinho de águas quentes;</w:t>
      </w:r>
    </w:p>
    <w:p w:rsidR="00026F43" w:rsidRPr="00DC4797" w:rsidRDefault="008F6D4E">
      <w:pPr>
        <w:spacing w:before="6" w:after="0" w:line="190" w:lineRule="exact"/>
        <w:ind w:left="3403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DC479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salinidade entre 20 e 22%.</w:t>
      </w:r>
    </w:p>
    <w:p w:rsidR="00026F43" w:rsidRPr="00DC4797" w:rsidRDefault="008F6D4E">
      <w:pPr>
        <w:tabs>
          <w:tab w:val="left" w:pos="1860"/>
        </w:tabs>
        <w:spacing w:after="0" w:line="243" w:lineRule="exact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DC479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B</w:t>
      </w:r>
      <w:r w:rsidRPr="00DC479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Espécie D — habitat: ambiente de água doce (rio), estuário</w:t>
      </w:r>
    </w:p>
    <w:p w:rsidR="00026F43" w:rsidRPr="00DC4797" w:rsidRDefault="008F6D4E">
      <w:pPr>
        <w:spacing w:before="6" w:after="0" w:line="206" w:lineRule="exact"/>
        <w:ind w:left="3383" w:right="2774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DC479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ou marinho.</w:t>
      </w:r>
    </w:p>
    <w:p w:rsidR="00026F43" w:rsidRPr="00DC4797" w:rsidRDefault="00026F43">
      <w:pPr>
        <w:spacing w:after="0"/>
        <w:jc w:val="center"/>
        <w:rPr>
          <w:rFonts w:ascii="Calibri" w:hAnsi="Calibri" w:cs="Calibri"/>
          <w:lang w:val="pt-PT"/>
        </w:rPr>
        <w:sectPr w:rsidR="00026F43" w:rsidRPr="00DC4797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1280" w:space="1210"/>
            <w:col w:w="7130"/>
          </w:cols>
        </w:sectPr>
      </w:pPr>
    </w:p>
    <w:p w:rsidR="00026F43" w:rsidRPr="00DC4797" w:rsidRDefault="008F6D4E">
      <w:pPr>
        <w:spacing w:before="32" w:after="0" w:line="240" w:lineRule="auto"/>
        <w:ind w:left="496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DC479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Silúrico</w:t>
      </w:r>
    </w:p>
    <w:p w:rsidR="00026F43" w:rsidRPr="00DC4797" w:rsidRDefault="00026F43">
      <w:pPr>
        <w:spacing w:before="5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8F6D4E">
      <w:pPr>
        <w:spacing w:after="0" w:line="240" w:lineRule="auto"/>
        <w:ind w:left="496" w:right="-72"/>
        <w:rPr>
          <w:rFonts w:ascii="Calibri" w:eastAsia="Myriad Pro Light" w:hAnsi="Calibri" w:cs="Calibri"/>
          <w:sz w:val="18"/>
          <w:szCs w:val="18"/>
          <w:lang w:val="pt-PT"/>
        </w:rPr>
      </w:pPr>
      <w:r w:rsidRPr="00DC479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Ordovícico</w:t>
      </w:r>
    </w:p>
    <w:p w:rsidR="00026F43" w:rsidRPr="00DC4797" w:rsidRDefault="00026F43">
      <w:pPr>
        <w:spacing w:before="5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8F6D4E">
      <w:pPr>
        <w:spacing w:after="0" w:line="240" w:lineRule="auto"/>
        <w:ind w:left="496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DC479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Câmbrico</w:t>
      </w:r>
    </w:p>
    <w:p w:rsidR="00026F43" w:rsidRPr="00DC4797" w:rsidRDefault="008F6D4E">
      <w:pPr>
        <w:tabs>
          <w:tab w:val="left" w:pos="1780"/>
        </w:tabs>
        <w:spacing w:before="32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DC4797">
        <w:rPr>
          <w:rFonts w:ascii="Calibri" w:hAnsi="Calibri" w:cs="Calibri"/>
          <w:lang w:val="pt-PT"/>
        </w:rPr>
        <w:br w:type="column"/>
      </w:r>
      <w:r w:rsidRPr="00DC479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</w:t>
      </w:r>
      <w:r w:rsidRPr="00DC479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D</w:t>
      </w:r>
    </w:p>
    <w:p w:rsidR="00026F43" w:rsidRPr="00DC4797" w:rsidRDefault="008F6D4E">
      <w:pPr>
        <w:spacing w:before="48" w:after="0" w:line="240" w:lineRule="auto"/>
        <w:ind w:left="2474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DC479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GLOSSÁRIO:</w:t>
      </w:r>
    </w:p>
    <w:p w:rsidR="00026F43" w:rsidRPr="00DC4797" w:rsidRDefault="008F6D4E">
      <w:pPr>
        <w:spacing w:before="63" w:after="0" w:line="240" w:lineRule="auto"/>
        <w:ind w:left="2474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DC479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Fictício — imaginário.</w:t>
      </w:r>
    </w:p>
    <w:p w:rsidR="00026F43" w:rsidRPr="00DC4797" w:rsidRDefault="008F6D4E">
      <w:pPr>
        <w:spacing w:before="6" w:after="0" w:line="247" w:lineRule="auto"/>
        <w:ind w:left="2474" w:right="852"/>
        <w:rPr>
          <w:rFonts w:ascii="Calibri" w:eastAsia="Myriad Pro Light" w:hAnsi="Calibri" w:cs="Calibri"/>
          <w:sz w:val="18"/>
          <w:szCs w:val="18"/>
          <w:lang w:val="pt-PT"/>
        </w:rPr>
      </w:pPr>
      <w:r w:rsidRPr="00DC479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Salinidade — quantidade de sais minerais dissolvidos na água. Uniforme — idêntico, que é sempre igual.</w:t>
      </w:r>
    </w:p>
    <w:p w:rsidR="00026F43" w:rsidRPr="00DC4797" w:rsidRDefault="008F6D4E">
      <w:pPr>
        <w:spacing w:after="0" w:line="206" w:lineRule="exact"/>
        <w:ind w:left="2474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DC479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Coexistência — existência simultânea.</w:t>
      </w:r>
    </w:p>
    <w:p w:rsidR="00026F43" w:rsidRPr="00DC4797" w:rsidRDefault="00026F43">
      <w:pPr>
        <w:spacing w:after="0"/>
        <w:rPr>
          <w:rFonts w:ascii="Calibri" w:hAnsi="Calibri" w:cs="Calibri"/>
          <w:lang w:val="pt-PT"/>
        </w:rPr>
        <w:sectPr w:rsidR="00026F43" w:rsidRPr="00DC4797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1275" w:space="612"/>
            <w:col w:w="7733"/>
          </w:cols>
        </w:sectPr>
      </w:pPr>
    </w:p>
    <w:p w:rsidR="00026F43" w:rsidRPr="00DC4797" w:rsidRDefault="00026F43">
      <w:pPr>
        <w:spacing w:before="3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026F43" w:rsidRPr="00DC4797" w:rsidRDefault="00C32E88">
      <w:pPr>
        <w:spacing w:before="24"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63" style="position:absolute;left:0;text-align:left;margin-left:297.9pt;margin-top:-70.75pt;width:226.25pt;height:59.75pt;z-index:-251646976;mso-position-horizontal-relative:page" coordorigin="5958,-1415" coordsize="4525,1195">
            <v:shape id="_x0000_s1164" style="position:absolute;left:5958;top:-1415;width:4525;height:1195" coordorigin="5958,-1415" coordsize="4525,1195" path="m5981,-1415r-2,l5958,-1414r,22l5958,-243r,2l5958,-220r23,l10460,-220r2,l10483,-221r,-22l10483,-1392r,-2l10482,-1415r-22,l5981,-1415xe" filled="f" strokecolor="#808285" strokeweight=".5pt">
              <v:path arrowok="t"/>
            </v:shape>
            <w10:wrap anchorx="page"/>
          </v:group>
        </w:pict>
      </w:r>
      <w:r w:rsidR="008F6D4E"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3.1   A que era geológica se refere a tabela?</w:t>
      </w: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before="6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026F43" w:rsidRPr="00DC4797" w:rsidRDefault="00C32E88">
      <w:pPr>
        <w:spacing w:before="24" w:after="0" w:line="240" w:lineRule="auto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61" style="position:absolute;left:0;text-align:left;margin-left:124.7pt;margin-top:-7.5pt;width:399.7pt;height:.1pt;z-index:-251656192;mso-position-horizontal-relative:page" coordorigin="2494,-150" coordsize="7994,2">
            <v:shape id="_x0000_s1162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 w:rsidR="008F6D4E"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3.2   Indica os períodos em que se encontram fósseis dos grupos A e C:</w:t>
      </w:r>
    </w:p>
    <w:p w:rsidR="00026F43" w:rsidRPr="00DC4797" w:rsidRDefault="00026F43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026F43" w:rsidRPr="00DC4797" w:rsidRDefault="008F6D4E">
      <w:pPr>
        <w:tabs>
          <w:tab w:val="left" w:pos="8820"/>
        </w:tabs>
        <w:spacing w:after="0" w:line="367" w:lineRule="auto"/>
        <w:ind w:left="834" w:right="722"/>
        <w:rPr>
          <w:rFonts w:ascii="Calibri" w:eastAsia="Myriad Pro Light" w:hAnsi="Calibri" w:cs="Calibri"/>
          <w:sz w:val="20"/>
          <w:szCs w:val="20"/>
          <w:lang w:val="pt-PT"/>
        </w:rPr>
      </w:pPr>
      <w:r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— </w:t>
      </w:r>
      <w:r w:rsidRPr="00DC479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DC479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 — </w:t>
      </w:r>
      <w:r w:rsidRPr="00DC479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DC479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026F43" w:rsidRPr="00DC4797" w:rsidRDefault="008F6D4E">
      <w:pPr>
        <w:spacing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3.3   Qual(ais) foi(</w:t>
      </w:r>
      <w:proofErr w:type="spellStart"/>
      <w:r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ram</w:t>
      </w:r>
      <w:proofErr w:type="spellEnd"/>
      <w:r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 o(s) período(s) da história da Terra em que as quatro espécies de trilobites</w:t>
      </w:r>
    </w:p>
    <w:p w:rsidR="00026F43" w:rsidRPr="00DC4797" w:rsidRDefault="00C32E88">
      <w:pPr>
        <w:spacing w:before="13" w:after="0" w:line="229" w:lineRule="exact"/>
        <w:ind w:left="83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59" style="position:absolute;left:0;text-align:left;margin-left:124.7pt;margin-top:27.9pt;width:399.7pt;height:.1pt;z-index:-251655168;mso-position-horizontal-relative:page" coordorigin="2494,558" coordsize="7994,2">
            <v:shape id="_x0000_s1160" style="position:absolute;left:2494;top:558;width:7994;height:2" coordorigin="2494,558" coordsize="7994,0" path="m2494,558r7994,e" filled="f" strokecolor="#808285" strokeweight=".5pt">
              <v:path arrowok="t"/>
            </v:shape>
            <w10:wrap anchorx="page"/>
          </v:group>
        </w:pict>
      </w:r>
      <w:r w:rsidR="008F6D4E"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representadas coexistiram?</w:t>
      </w: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before="9" w:after="0" w:line="220" w:lineRule="exact"/>
        <w:rPr>
          <w:rFonts w:ascii="Calibri" w:hAnsi="Calibri" w:cs="Calibri"/>
          <w:lang w:val="pt-PT"/>
        </w:rPr>
      </w:pPr>
    </w:p>
    <w:p w:rsidR="00026F43" w:rsidRPr="00DC4797" w:rsidRDefault="00C32E88">
      <w:pPr>
        <w:spacing w:before="24"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57" style="position:absolute;left:0;text-align:left;margin-left:124.7pt;margin-top:-7.5pt;width:399.7pt;height:.1pt;z-index:-251654144;mso-position-horizontal-relative:page" coordorigin="2494,-150" coordsize="7994,2">
            <v:shape id="_x0000_s1158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 w:rsidR="008F6D4E"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3.4   Indica o(s) grupo(s) de trilobites que existia(m) ainda no final da era em questão.</w:t>
      </w: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before="6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026F43" w:rsidRPr="00DC4797" w:rsidRDefault="00C32E88">
      <w:pPr>
        <w:spacing w:before="24" w:after="0" w:line="252" w:lineRule="auto"/>
        <w:ind w:left="834" w:right="736" w:hanging="39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55" style="position:absolute;left:0;text-align:left;margin-left:124.7pt;margin-top:-7.5pt;width:399.7pt;height:.1pt;z-index:-251653120;mso-position-horizontal-relative:page" coordorigin="2494,-150" coordsize="7994,2">
            <v:shape id="_x0000_s1156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 w:rsidR="008F6D4E"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3.5   Qual é o grupo de trilobites que permite uma datação mais precisa de estratos existentes em regiões diferentes? Fundamenta a tua escolha.</w:t>
      </w: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before="5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026F43" w:rsidRPr="00DC4797" w:rsidRDefault="00C32E88">
      <w:pPr>
        <w:spacing w:before="24"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53" style="position:absolute;left:0;text-align:left;margin-left:124.7pt;margin-top:-7.5pt;width:399.7pt;height:.1pt;z-index:-251652096;mso-position-horizontal-relative:page" coordorigin="2494,-150" coordsize="7994,2">
            <v:shape id="_x0000_s1154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51" style="position:absolute;left:0;text-align:left;margin-left:124.7pt;margin-top:28.85pt;width:399.7pt;height:.1pt;z-index:-251651072;mso-position-horizontal-relative:page" coordorigin="2494,577" coordsize="7994,2">
            <v:shape id="_x0000_s1152" style="position:absolute;left:2494;top:577;width:7994;height:2" coordorigin="2494,577" coordsize="7994,0" path="m2494,577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49" style="position:absolute;left:0;text-align:left;margin-left:124.7pt;margin-top:47pt;width:399.7pt;height:.1pt;z-index:-251650048;mso-position-horizontal-relative:page" coordorigin="2494,940" coordsize="7994,2">
            <v:shape id="_x0000_s1150" style="position:absolute;left:2494;top:940;width:7994;height:2" coordorigin="2494,940" coordsize="7994,0" path="m2494,940r7994,e" filled="f" strokecolor="#808285" strokeweight=".5pt">
              <v:path arrowok="t"/>
            </v:shape>
            <w10:wrap anchorx="page"/>
          </v:group>
        </w:pict>
      </w:r>
      <w:r w:rsidR="008F6D4E"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3.6   Qual das espécies de trilobites pode ser considerada um bom fóssil de fácies? Justifica a tua resposta.</w:t>
      </w:r>
    </w:p>
    <w:p w:rsidR="00026F43" w:rsidRPr="00DC4797" w:rsidRDefault="00026F43">
      <w:pPr>
        <w:spacing w:before="9" w:after="0" w:line="180" w:lineRule="exact"/>
        <w:rPr>
          <w:rFonts w:ascii="Calibri" w:hAnsi="Calibri" w:cs="Calibri"/>
          <w:sz w:val="18"/>
          <w:szCs w:val="18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C32E88">
      <w:pPr>
        <w:spacing w:before="74" w:after="0" w:line="240" w:lineRule="auto"/>
        <w:ind w:left="4170" w:right="-61"/>
        <w:rPr>
          <w:rFonts w:ascii="Calibri" w:eastAsia="Myriad Pro Light" w:hAnsi="Calibri" w:cs="Calibri"/>
          <w:sz w:val="13"/>
          <w:szCs w:val="13"/>
          <w:lang w:val="pt-PT"/>
        </w:rPr>
      </w:pPr>
      <w:bookmarkStart w:id="0" w:name="_GoBack"/>
      <w:bookmarkEnd w:id="0"/>
      <w:r>
        <w:rPr>
          <w:rFonts w:ascii="Calibri" w:hAnsi="Calibri" w:cs="Calibri"/>
        </w:rPr>
        <w:pict>
          <v:group id="_x0000_s1145" style="position:absolute;left:0;text-align:left;margin-left:124.7pt;margin-top:-37.3pt;width:399.7pt;height:.1pt;z-index:-251649024;mso-position-horizontal-relative:page" coordorigin="2494,-746" coordsize="7994,2">
            <v:shape id="_x0000_s1146" style="position:absolute;left:2494;top:-746;width:7994;height:2" coordorigin="2494,-746" coordsize="7994,0" path="m2494,-746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43" style="position:absolute;left:0;text-align:left;margin-left:124.7pt;margin-top:-19.1pt;width:399.7pt;height:.1pt;z-index:-251648000;mso-position-horizontal-relative:page" coordorigin="2494,-382" coordsize="7994,2">
            <v:shape id="_x0000_s1144" style="position:absolute;left:2494;top:-382;width:7994;height:2" coordorigin="2494,-382" coordsize="7994,0" path="m2494,-382r7994,e" filled="f" strokecolor="#808285" strokeweight=".5pt">
              <v:path arrowok="t"/>
            </v:shape>
            <w10:wrap anchorx="page"/>
          </v:group>
        </w:pict>
      </w:r>
    </w:p>
    <w:p w:rsidR="00026F43" w:rsidRPr="00DC4797" w:rsidRDefault="008F6D4E">
      <w:pPr>
        <w:spacing w:before="28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DC4797">
        <w:rPr>
          <w:rFonts w:ascii="Calibri" w:hAnsi="Calibri" w:cs="Calibri"/>
          <w:lang w:val="pt-PT"/>
        </w:rPr>
        <w:br w:type="column"/>
      </w:r>
    </w:p>
    <w:p w:rsidR="00026F43" w:rsidRPr="00DC4797" w:rsidRDefault="00026F43">
      <w:pPr>
        <w:spacing w:after="0"/>
        <w:rPr>
          <w:rFonts w:ascii="Calibri" w:hAnsi="Calibri" w:cs="Calibri"/>
          <w:lang w:val="pt-PT"/>
        </w:rPr>
        <w:sectPr w:rsidR="00026F43" w:rsidRPr="00DC4797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8830" w:space="375"/>
            <w:col w:w="415"/>
          </w:cols>
        </w:sectPr>
      </w:pPr>
    </w:p>
    <w:p w:rsidR="00026F43" w:rsidRPr="00DC4797" w:rsidRDefault="00026F43">
      <w:pPr>
        <w:spacing w:after="0" w:line="578" w:lineRule="exact"/>
        <w:ind w:left="105" w:right="-115"/>
        <w:rPr>
          <w:rFonts w:ascii="Calibri" w:eastAsia="Myriad Pro" w:hAnsi="Calibri" w:cs="Calibri"/>
          <w:sz w:val="50"/>
          <w:szCs w:val="50"/>
          <w:lang w:val="pt-PT"/>
        </w:rPr>
      </w:pPr>
    </w:p>
    <w:p w:rsidR="00026F43" w:rsidRPr="00DC4797" w:rsidRDefault="008F6D4E">
      <w:pPr>
        <w:spacing w:before="2" w:after="0" w:line="170" w:lineRule="exact"/>
        <w:rPr>
          <w:rFonts w:ascii="Calibri" w:hAnsi="Calibri" w:cs="Calibri"/>
          <w:sz w:val="17"/>
          <w:szCs w:val="17"/>
          <w:lang w:val="pt-PT"/>
        </w:rPr>
      </w:pPr>
      <w:r w:rsidRPr="00DC4797">
        <w:rPr>
          <w:rFonts w:ascii="Calibri" w:hAnsi="Calibri" w:cs="Calibri"/>
          <w:lang w:val="pt-PT"/>
        </w:rPr>
        <w:br w:type="column"/>
      </w:r>
    </w:p>
    <w:p w:rsidR="00026F43" w:rsidRPr="00DC4797" w:rsidRDefault="00C32E88">
      <w:pPr>
        <w:tabs>
          <w:tab w:val="left" w:pos="32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38" style="position:absolute;margin-left:70.85pt;margin-top:.9pt;width:11.35pt;height:11.35pt;z-index:-251642880;mso-position-horizontal-relative:page" coordorigin="1417,18" coordsize="227,227">
            <v:shape id="_x0000_s1139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8F6D4E" w:rsidRPr="00DC479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="008F6D4E" w:rsidRPr="00DC479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8F6D4E"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Observa o esquema seguinte, que representa um corte geológico de determinada região.</w:t>
      </w:r>
    </w:p>
    <w:p w:rsidR="00026F43" w:rsidRPr="00DC4797" w:rsidRDefault="008F6D4E">
      <w:pPr>
        <w:spacing w:before="5" w:after="0" w:line="240" w:lineRule="auto"/>
        <w:ind w:left="33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As letras A, B, C, D e </w:t>
      </w:r>
      <w:proofErr w:type="spellStart"/>
      <w:r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proofErr w:type="spellEnd"/>
      <w:r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proofErr w:type="spellEnd"/>
      <w:r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os números 1, 2 e 3 representam estratos.</w:t>
      </w:r>
    </w:p>
    <w:p w:rsidR="00026F43" w:rsidRPr="00DC4797" w:rsidRDefault="00026F43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026F43" w:rsidRPr="00DC4797" w:rsidRDefault="00C32E88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58" style="position:absolute;left:0;text-align:left;margin-left:328.65pt;margin-top:5.8pt;width:181.85pt;height:174.75pt;z-index:-251626496;mso-position-horizontal-relative:page" coordorigin="6573,116" coordsize="3637,3495">
            <v:group id="_x0000_s1133" style="position:absolute;left:6583;top:1750;width:3622;height:1672" coordorigin="6583,1750" coordsize="3622,1672">
              <v:shape id="_x0000_s1137" style="position:absolute;left:6583;top:1750;width:3622;height:1672" coordorigin="6583,1750" coordsize="3622,1672" path="m9793,2442r-2823,l7061,2450r74,6l7162,2456r58,2l7411,2470r67,8l7512,2484r34,4l7579,2496r34,6l7646,2512r30,8l7834,2560r33,6l7968,2590r35,6l8038,2604r71,12l8146,2624r73,12l8257,2640r76,12l8347,2652r32,4l8416,2656r20,2l8698,2658r24,2l8788,2660r19,2l8825,2662r80,24l8953,2724r16,14l9020,2778r90,34l9129,2818r20,4l9169,2828r106,30l9297,2866r43,12l9402,2898r20,6l9461,2916r18,6l9498,2926r73,22l9589,2952r37,12l9644,2968r19,6l9682,2982r39,12l9741,3002r20,8l9783,3020r22,8l9828,3038r23,12l9876,3062r64,30l9961,3100r41,20l10099,3164r18,8l10135,3180r17,8l10169,3196r16,6l10200,3210r5,3l10205,2644r-3,-2l10177,2630r-26,-14l10097,2588r-110,-56l9960,2518r-27,-12l9908,2494r-25,-12l9859,2472r-23,-12l9793,2442e" fillcolor="#e9eaeb" stroked="f">
                <v:path arrowok="t"/>
              </v:shape>
              <v:shape id="_x0000_s1136" style="position:absolute;left:6583;top:1750;width:3622;height:1672" coordorigin="6583,1750" coordsize="3622,1672" path="m6852,1752r-184,l6650,1754r-17,l6616,1756r-17,l6583,1758r,700l6595,2458r14,-2l6687,2450r23,l6760,2446r26,l6812,2444r27,l6866,2442r2927,l9788,2440r-24,-8l9740,2422r-25,-8l9690,2404r-76,-24l9589,2370r-25,-6l9489,2340r-73,-22l9392,2312r-23,-8l9303,2272r-13,-12l9277,2250r-13,-12l9222,2198r-15,-14l9148,2142r-68,-32l8978,2074r-27,-6l8924,2060r-28,-4l8839,2044r-85,-12l8697,2028r-29,-4l8640,2022r-27,l8559,2018r-25,-4l8508,2012r-96,-16l8389,1990r-24,-4l8245,1956r-51,-16l8113,1918r-84,-24l8002,1888r-27,-8l7872,1856r-49,-12l7799,1840r-23,-6l7709,1822r-22,-2l7666,1816r-40,-4l7572,1806r-25,-4l7459,1794r-57,-6l7385,1788r-16,-2l7353,1786r-16,-2l7277,1784r-17,-2l7223,1782r-40,-4l7162,1778r-64,-6l7076,1772r-224,-20e" fillcolor="#e9eaeb" stroked="f">
                <v:path arrowok="t"/>
              </v:shape>
              <v:shape id="_x0000_s1135" style="position:absolute;left:6583;top:1750;width:3622;height:1672" coordorigin="6583,1750" coordsize="3622,1672" path="m6808,1750r-102,l6687,1752r143,l6808,1750e" fillcolor="#e9eaeb" stroked="f">
                <v:path arrowok="t"/>
              </v:shape>
              <v:shape id="_x0000_s1134" type="#_x0000_t75" style="position:absolute;left:6577;top:1255;width:3633;height:1598">
                <v:imagedata r:id="rId118" o:title=""/>
              </v:shape>
            </v:group>
            <v:group id="_x0000_s1121" style="position:absolute;left:6582;top:1056;width:3622;height:278" coordorigin="6582,1056" coordsize="3622,278">
              <v:shape id="_x0000_s1132" style="position:absolute;left:6582;top:1056;width:3622;height:278" coordorigin="6582,1056" coordsize="3622,278" path="m6583,1056r-1,8l10205,1308r,-8l6583,1056e" fillcolor="#696b6d" stroked="f">
                <v:path arrowok="t"/>
              </v:shape>
              <v:shape id="_x0000_s1131" type="#_x0000_t75" style="position:absolute;left:6573;top:1251;width:3637;height:2360">
                <v:imagedata r:id="rId119" o:title=""/>
              </v:shape>
              <v:shape id="_x0000_s1130" type="#_x0000_t75" style="position:absolute;left:8000;top:1432;width:760;height:190">
                <v:imagedata r:id="rId120" o:title=""/>
              </v:shape>
              <v:shape id="_x0000_s1129" type="#_x0000_t75" style="position:absolute;left:7378;top:1262;width:2827;height:360">
                <v:imagedata r:id="rId121" o:title=""/>
              </v:shape>
              <v:shape id="_x0000_s1128" type="#_x0000_t75" style="position:absolute;left:6902;top:1458;width:11;height:128">
                <v:imagedata r:id="rId122" o:title=""/>
              </v:shape>
              <v:shape id="_x0000_s1127" type="#_x0000_t75" style="position:absolute;left:7553;top:1366;width:506;height:200">
                <v:imagedata r:id="rId123" o:title=""/>
              </v:shape>
              <v:shape id="_x0000_s1126" type="#_x0000_t75" style="position:absolute;left:7112;top:1266;width:506;height:232">
                <v:imagedata r:id="rId124" o:title=""/>
              </v:shape>
              <v:shape id="_x0000_s1125" type="#_x0000_t75" style="position:absolute;left:8229;top:1378;width:24;height:84">
                <v:imagedata r:id="rId125" o:title=""/>
              </v:shape>
              <v:shape id="_x0000_s1124" type="#_x0000_t75" style="position:absolute;left:6673;top:1364;width:27;height:94">
                <v:imagedata r:id="rId126" o:title=""/>
              </v:shape>
              <v:shape id="_x0000_s1123" type="#_x0000_t75" style="position:absolute;left:6581;top:1278;width:614;height:110">
                <v:imagedata r:id="rId127" o:title=""/>
              </v:shape>
              <v:shape id="_x0000_s1122" type="#_x0000_t75" style="position:absolute;left:7762;top:1314;width:18;height:74">
                <v:imagedata r:id="rId128" o:title=""/>
              </v:shape>
            </v:group>
            <v:group id="_x0000_s1118" style="position:absolute;left:6583;top:124;width:3622;height:617" coordorigin="6583,124" coordsize="3622,617">
              <v:shape id="_x0000_s1120" style="position:absolute;left:6583;top:124;width:3622;height:617" coordorigin="6583,124" coordsize="3622,617" path="m6863,297r-71,3l6725,307r-61,10l6599,335r-16,205l10205,721r,-364l10071,348r-52,-4l9970,339r-78,-9l9715,306r-2448,l7205,306r-128,-3l6886,297r-23,e" fillcolor="#e1e2e3" stroked="f">
                <v:path arrowok="t"/>
              </v:shape>
              <v:shape id="_x0000_s1119" style="position:absolute;left:6583;top:124;width:3622;height:617" coordorigin="6583,124" coordsize="3622,617" path="m8119,124r-74,4l7969,139r-77,17l7816,177r-74,23l7546,267r-28,9l7449,294r-68,8l7297,305r-30,1l9715,306,9529,280r-79,-9l9351,264r-106,-6l8933,249r-40,-2l8819,237,8440,165r-92,-16l8261,136r-77,-9l8150,125r-31,-1e" fillcolor="#e1e2e3" stroked="f">
                <v:path arrowok="t"/>
              </v:shape>
            </v:group>
            <v:group id="_x0000_s1116" style="position:absolute;left:7859;top:187;width:20;height:20" coordorigin="7859,187" coordsize="20,20">
              <v:shape id="_x0000_s1117" style="position:absolute;left:7859;top:187;width:20;height:20" coordorigin="7859,187" coordsize="20,20" path="m7871,187r-5,l7864,188r-4,4l7859,195r,5l7860,203r4,3l7866,207r5,l7874,206r4,-3l7879,200r,-5l7878,192r-4,-4l7871,187e" fillcolor="#a9abad" stroked="f">
                <v:path arrowok="t"/>
              </v:shape>
            </v:group>
            <v:group id="_x0000_s1114" style="position:absolute;left:8294;top:195;width:20;height:20" coordorigin="8294,195" coordsize="20,20">
              <v:shape id="_x0000_s1115" style="position:absolute;left:8294;top:195;width:20;height:20" coordorigin="8294,195" coordsize="20,20" path="m8306,195r-5,l8299,196r-4,4l8294,202r,6l8295,210r4,4l8301,215r5,l8309,214r4,-4l8314,208r,-6l8313,200r-4,-4l8306,195e" fillcolor="#a9abad" stroked="f">
                <v:path arrowok="t"/>
              </v:shape>
            </v:group>
            <v:group id="_x0000_s1112" style="position:absolute;left:7908;top:169;width:20;height:20" coordorigin="7908,169" coordsize="20,20">
              <v:shape id="_x0000_s1113" style="position:absolute;left:7908;top:169;width:20;height:20" coordorigin="7908,169" coordsize="20,20" path="m7920,169r-5,l7912,170r-3,3l7908,176r,5l7909,184r3,4l7915,189r5,l7923,188r4,-4l7928,181r,-5l7927,173r-4,-3l7920,169e" fillcolor="#a9abad" stroked="f">
                <v:path arrowok="t"/>
              </v:shape>
            </v:group>
            <v:group id="_x0000_s1110" style="position:absolute;left:8001;top:221;width:20;height:20" coordorigin="8001,221" coordsize="20,20">
              <v:shape id="_x0000_s1111" style="position:absolute;left:8001;top:221;width:20;height:20" coordorigin="8001,221" coordsize="20,20" path="m8014,221r-5,l8006,222r-4,4l8001,228r,6l8002,236r4,4l8009,241r5,l8016,240r4,-4l8021,234r,-6l8020,226r-4,-4l8014,221e" fillcolor="#a9abad" stroked="f">
                <v:path arrowok="t"/>
              </v:shape>
            </v:group>
            <v:group id="_x0000_s1108" style="position:absolute;left:8215;top:131;width:20;height:20" coordorigin="8215,131" coordsize="20,20">
              <v:shape id="_x0000_s1109" style="position:absolute;left:8215;top:131;width:20;height:20" coordorigin="8215,131" coordsize="20,20" path="m8224,131r-2,l8220,132r-4,4l8215,138r,6l8216,146r4,4l8222,151r6,l8230,150r4,-4l8235,144r,-6l8234,136r-2,-2l8228,132r-4,-1e" fillcolor="#a9abad" stroked="f">
                <v:path arrowok="t"/>
              </v:shape>
            </v:group>
            <v:group id="_x0000_s1106" style="position:absolute;left:8335;top:221;width:20;height:20" coordorigin="8335,221" coordsize="20,20">
              <v:shape id="_x0000_s1107" style="position:absolute;left:8335;top:221;width:20;height:20" coordorigin="8335,221" coordsize="20,20" path="m8348,221r-6,l8340,222r-4,4l8335,228r,6l8336,236r4,4l8342,241r6,l8350,240r4,-4l8355,234r,-6l8354,226r-4,-4l8348,221e" fillcolor="#a9abad" stroked="f">
                <v:path arrowok="t"/>
              </v:shape>
            </v:group>
            <v:group id="_x0000_s1104" style="position:absolute;left:8523;top:195;width:20;height:20" coordorigin="8523,195" coordsize="20,20">
              <v:shape id="_x0000_s1105" style="position:absolute;left:8523;top:195;width:20;height:20" coordorigin="8523,195" coordsize="20,20" path="m8535,195r-5,l8527,196r-3,4l8523,202r,6l8524,210r3,4l8530,215r5,l8538,214r3,-4l8543,208r,-6l8541,200r-3,-4l8535,195e" fillcolor="#a9abad" stroked="f">
                <v:path arrowok="t"/>
              </v:shape>
            </v:group>
            <v:group id="_x0000_s1094" style="position:absolute;left:6581;top:121;width:3623;height:260" coordorigin="6581,121" coordsize="3623,260">
              <v:shape id="_x0000_s1103" style="position:absolute;left:6581;top:121;width:3623;height:260" coordorigin="6581,121" coordsize="3623,260" path="m9210,253r-279,l8956,255r26,l9106,259r34,l9174,261r35,l9449,275r31,4l9509,281r20,4l9550,287r23,4l9596,293r213,32l9836,327r82,12l9970,343r25,4l10071,353r134,9l10205,353r-134,-8l9971,337r-26,-4l9919,331r-82,-12l9810,317,9622,289r-25,-4l9574,283r-23,-4l9510,275r-60,-8l9210,253e" fillcolor="#696b6d" stroked="f">
                <v:path arrowok="t"/>
              </v:shape>
              <v:shape id="_x0000_s1102" style="position:absolute;left:6581;top:121;width:3623;height:260" coordorigin="6581,121" coordsize="3623,260" path="m6926,295r-109,l6725,303r-62,12l6597,333r-16,16l6592,343r13,-4l6674,321r64,-12l6808,303r24,l6856,301r222,l7037,299r-111,-4e" fillcolor="#696b6d" stroked="f">
                <v:path arrowok="t"/>
              </v:shape>
              <v:shape id="_x0000_s1101" style="position:absolute;left:6581;top:121;width:3623;height:260" coordorigin="6581,121" coordsize="3623,260" path="m7320,309r-183,l7159,311r138,l7320,309e" fillcolor="#696b6d" stroked="f">
                <v:path arrowok="t"/>
              </v:shape>
              <v:shape id="_x0000_s1100" style="position:absolute;left:6581;top:121;width:3623;height:260" coordorigin="6581,121" coordsize="3623,260" path="m7361,307r-289,l7094,309r247,l7361,307e" fillcolor="#696b6d" stroked="f">
                <v:path arrowok="t"/>
              </v:shape>
              <v:shape id="_x0000_s1099" style="position:absolute;left:6581;top:121;width:3623;height:260" coordorigin="6581,121" coordsize="3623,260" path="m8150,121r-69,l8022,127r-20,4l7982,133r-59,12l7903,151r-20,4l7863,161r-20,4l7747,195r-48,16l7590,249r-19,6l7552,261r-18,6l7516,273r-16,6l7485,283r-15,4l7457,289r-17,2l7423,295r-38,4l7366,299r-20,2l7325,301r-22,2l6952,303r78,4l7380,307r35,-4l7446,299r14,-2l7475,293r15,-4l7507,285r17,-6l7542,273r18,-6l7580,261r19,-8l7662,233r68,-24l7770,197r20,-8l7831,177r20,-4l7891,161r39,-8l7950,147r20,-2l8009,137r75,-8l8232,129r-10,-2l8184,123r-17,l8150,121e" fillcolor="#696b6d" stroked="f">
                <v:path arrowok="t"/>
              </v:shape>
              <v:shape id="_x0000_s1098" style="position:absolute;left:6581;top:121;width:3623;height:260" coordorigin="6581,121" coordsize="3623,260" path="m7144,301r-258,l6901,303r266,l7144,301e" fillcolor="#696b6d" stroked="f">
                <v:path arrowok="t"/>
              </v:shape>
              <v:shape id="_x0000_s1097" style="position:absolute;left:6581;top:121;width:3623;height:260" coordorigin="6581,121" coordsize="3623,260" path="m6879,293r-14,l6841,295r55,l6879,293e" fillcolor="#696b6d" stroked="f">
                <v:path arrowok="t"/>
              </v:shape>
              <v:shape id="_x0000_s1096" style="position:absolute;left:6581;top:121;width:3623;height:260" coordorigin="6581,121" coordsize="3623,260" path="m9140,251r-250,l8909,253r266,l9140,251e" fillcolor="#696b6d" stroked="f">
                <v:path arrowok="t"/>
              </v:shape>
              <v:shape id="_x0000_s1095" style="position:absolute;left:6581;top:121;width:3623;height:260" coordorigin="6581,121" coordsize="3623,260" path="m8232,129r-94,l8175,133r20,l8215,135r21,4l8279,143r67,12l8369,157r47,8l8439,171r70,12l8680,217r66,12l8786,237r18,2l8822,243r16,2l8853,247r14,2l8879,251r227,l9012,249r-28,-2l8957,247r-24,-2l8912,245r-19,-2l8883,243r-12,-2l8858,241r-15,-2l8827,235r-17,-2l8792,229r-19,-2l8731,219r-22,-4l8663,205r-98,-20l8516,177r-24,-6l8327,143r-43,-8l8242,131r-10,-2e" fillcolor="#696b6d" stroked="f">
                <v:path arrowok="t"/>
              </v:shape>
            </v:group>
            <v:group id="_x0000_s1059" style="position:absolute;left:6582;top:536;width:3622;height:208" coordorigin="6582,536" coordsize="3622,208">
              <v:shape id="_x0000_s1093" style="position:absolute;left:6582;top:536;width:3622;height:208" coordorigin="6582,536" coordsize="3622,208" path="m6583,536r-1,8l10205,725r,-8l6583,536e" fillcolor="#696b6d" stroked="f">
                <v:path arrowok="t"/>
              </v:shape>
              <v:shape id="_x0000_s1092" type="#_x0000_t75" style="position:absolute;left:8571;top:225;width:20;height:20">
                <v:imagedata r:id="rId129" o:title=""/>
              </v:shape>
              <v:shape id="_x0000_s1091" type="#_x0000_t75" style="position:absolute;left:6771;top:307;width:20;height:20">
                <v:imagedata r:id="rId130" o:title=""/>
              </v:shape>
              <v:shape id="_x0000_s1090" type="#_x0000_t75" style="position:absolute;left:6940;top:311;width:20;height:20">
                <v:imagedata r:id="rId131" o:title=""/>
              </v:shape>
              <v:shape id="_x0000_s1089" type="#_x0000_t75" style="position:absolute;left:6670;top:326;width:20;height:20">
                <v:imagedata r:id="rId132" o:title=""/>
              </v:shape>
              <v:shape id="_x0000_s1088" type="#_x0000_t75" style="position:absolute;left:7023;top:345;width:20;height:20">
                <v:imagedata r:id="rId133" o:title=""/>
              </v:shape>
              <v:shape id="_x0000_s1087" type="#_x0000_t75" style="position:absolute;left:6584;top:390;width:20;height:20">
                <v:imagedata r:id="rId134" o:title=""/>
              </v:shape>
              <v:shape id="_x0000_s1086" type="#_x0000_t75" style="position:absolute;left:6719;top:394;width:20;height:20">
                <v:imagedata r:id="rId135" o:title=""/>
              </v:shape>
              <v:shape id="_x0000_s1085" type="#_x0000_t75" style="position:absolute;left:6955;top:401;width:20;height:20">
                <v:imagedata r:id="rId136" o:title=""/>
              </v:shape>
              <v:shape id="_x0000_s1084" type="#_x0000_t75" style="position:absolute;left:6824;top:480;width:20;height:20">
                <v:imagedata r:id="rId137" o:title=""/>
              </v:shape>
              <v:shape id="_x0000_s1083" type="#_x0000_t75" style="position:absolute;left:6951;top:502;width:20;height:20">
                <v:imagedata r:id="rId138" o:title=""/>
              </v:shape>
              <v:shape id="_x0000_s1082" type="#_x0000_t75" style="position:absolute;left:7068;top:240;width:3137;height:294">
                <v:imagedata r:id="rId139" o:title=""/>
              </v:shape>
              <v:shape id="_x0000_s1081" type="#_x0000_t75" style="position:absolute;left:6636;top:495;width:88;height:39">
                <v:imagedata r:id="rId140" o:title=""/>
              </v:shape>
              <v:shape id="_x0000_s1080" type="#_x0000_t75" style="position:absolute;left:9895;top:684;width:20;height:20">
                <v:imagedata r:id="rId141" o:title=""/>
              </v:shape>
              <v:shape id="_x0000_s1079" type="#_x0000_t75" style="position:absolute;left:10158;top:602;width:20;height:20">
                <v:imagedata r:id="rId142" o:title=""/>
              </v:shape>
              <v:shape id="_x0000_s1078" type="#_x0000_t75" style="position:absolute;left:8028;top:560;width:20;height:20">
                <v:imagedata r:id="rId143" o:title=""/>
              </v:shape>
              <v:shape id="_x0000_s1077" type="#_x0000_t75" style="position:absolute;left:6583;top:542;width:3622;height:798">
                <v:imagedata r:id="rId144" o:title=""/>
              </v:shape>
              <v:shape id="_x0000_s1076" type="#_x0000_t75" style="position:absolute;left:7930;top:538;width:20;height:20">
                <v:imagedata r:id="rId145" o:title=""/>
              </v:shape>
              <v:shape id="_x0000_s1075" type="#_x0000_t75" style="position:absolute;left:7476;top:530;width:20;height:20">
                <v:imagedata r:id="rId146" o:title=""/>
              </v:shape>
              <v:shape id="_x0000_s1074" type="#_x0000_t75" style="position:absolute;left:7690;top:530;width:72;height:32">
                <v:imagedata r:id="rId147" o:title=""/>
              </v:shape>
              <v:shape id="_x0000_s1073" type="#_x0000_t75" style="position:absolute;left:8204;top:530;width:1962;height:190">
                <v:imagedata r:id="rId148" o:title=""/>
              </v:shape>
              <v:shape id="_x0000_s1072" type="#_x0000_t75" style="position:absolute;left:8736;top:1622;width:55;height:14">
                <v:imagedata r:id="rId149" o:title=""/>
              </v:shape>
              <v:shape id="_x0000_s1071" type="#_x0000_t75" style="position:absolute;left:9183;top:1622;width:811;height:534">
                <v:imagedata r:id="rId150" o:title=""/>
              </v:shape>
              <v:shape id="_x0000_s1070" type="#_x0000_t75" style="position:absolute;left:9229;top:2072;width:67;height:133">
                <v:imagedata r:id="rId151" o:title=""/>
              </v:shape>
              <v:shape id="_x0000_s1069" type="#_x0000_t75" style="position:absolute;left:9709;top:2269;width:64;height:143">
                <v:imagedata r:id="rId152" o:title=""/>
              </v:shape>
              <v:shape id="_x0000_s1068" type="#_x0000_t75" style="position:absolute;left:8691;top:3290;width:1303;height:316">
                <v:imagedata r:id="rId153" o:title=""/>
              </v:shape>
              <v:shape id="_x0000_s1067" type="#_x0000_t75" style="position:absolute;left:8878;top:3318;width:1116;height:168">
                <v:imagedata r:id="rId154" o:title=""/>
              </v:shape>
              <v:shape id="_x0000_s1066" type="#_x0000_t75" style="position:absolute;left:8691;top:2658;width:1303;height:739">
                <v:imagedata r:id="rId155" o:title=""/>
              </v:shape>
              <v:shape id="_x0000_s1065" type="#_x0000_t75" style="position:absolute;left:9994;top:1622;width:210;height:497">
                <v:imagedata r:id="rId156" o:title=""/>
              </v:shape>
              <v:shape id="_x0000_s1064" type="#_x0000_t75" style="position:absolute;left:6583;top:2444;width:2108;height:1162">
                <v:imagedata r:id="rId157" o:title=""/>
              </v:shape>
              <v:shape id="_x0000_s1063" type="#_x0000_t75" style="position:absolute;left:7184;top:2794;width:1501;height:334">
                <v:imagedata r:id="rId158" o:title=""/>
              </v:shape>
              <v:shape id="_x0000_s1062" type="#_x0000_t75" style="position:absolute;left:6823;top:2442;width:713;height:362">
                <v:imagedata r:id="rId159" o:title=""/>
              </v:shape>
              <v:shape id="_x0000_s1061" type="#_x0000_t75" style="position:absolute;left:9994;top:3402;width:210;height:204">
                <v:imagedata r:id="rId160" o:title=""/>
              </v:shape>
              <v:shape id="_x0000_s1060" type="#_x0000_t75" style="position:absolute;left:9994;top:3121;width:210;height:393">
                <v:imagedata r:id="rId161" o:title=""/>
              </v:shape>
            </v:group>
            <w10:wrap anchorx="page"/>
          </v:group>
        </w:pict>
      </w:r>
      <w:r w:rsidR="008F6D4E"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4.1   Que tipo de rochas podes observar no esquema?</w:t>
      </w:r>
    </w:p>
    <w:p w:rsidR="00026F43" w:rsidRPr="00DC4797" w:rsidRDefault="00026F43">
      <w:pPr>
        <w:spacing w:before="2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026F43" w:rsidRPr="00DC4797" w:rsidRDefault="008F6D4E">
      <w:pPr>
        <w:tabs>
          <w:tab w:val="left" w:pos="4600"/>
          <w:tab w:val="left" w:pos="4920"/>
        </w:tabs>
        <w:spacing w:after="0" w:line="186" w:lineRule="exact"/>
        <w:ind w:left="734" w:right="-20"/>
        <w:rPr>
          <w:rFonts w:ascii="Calibri" w:eastAsia="Frutiger LT Std 55 Roman" w:hAnsi="Calibri" w:cs="Calibri"/>
          <w:sz w:val="16"/>
          <w:szCs w:val="16"/>
          <w:lang w:val="pt-PT"/>
        </w:rPr>
      </w:pPr>
      <w:r w:rsidRPr="00DC4797">
        <w:rPr>
          <w:rFonts w:ascii="Calibri" w:eastAsia="Frutiger LT Std 55 Roman" w:hAnsi="Calibri" w:cs="Calibri"/>
          <w:b/>
          <w:bCs/>
          <w:color w:val="231F20"/>
          <w:sz w:val="16"/>
          <w:szCs w:val="16"/>
          <w:u w:val="single" w:color="808285"/>
          <w:lang w:val="pt-PT"/>
        </w:rPr>
        <w:t xml:space="preserve"> </w:t>
      </w:r>
      <w:r w:rsidRPr="00DC4797">
        <w:rPr>
          <w:rFonts w:ascii="Calibri" w:eastAsia="Frutiger LT Std 55 Roman" w:hAnsi="Calibri" w:cs="Calibri"/>
          <w:b/>
          <w:bCs/>
          <w:color w:val="231F20"/>
          <w:sz w:val="16"/>
          <w:szCs w:val="16"/>
          <w:u w:val="single" w:color="808285"/>
          <w:lang w:val="pt-PT"/>
        </w:rPr>
        <w:tab/>
      </w:r>
      <w:r w:rsidRPr="00DC4797">
        <w:rPr>
          <w:rFonts w:ascii="Calibri" w:eastAsia="Frutiger LT Std 55 Roman" w:hAnsi="Calibri" w:cs="Calibri"/>
          <w:b/>
          <w:bCs/>
          <w:color w:val="231F20"/>
          <w:sz w:val="16"/>
          <w:szCs w:val="16"/>
          <w:lang w:val="pt-PT"/>
        </w:rPr>
        <w:tab/>
        <w:t>3</w:t>
      </w:r>
    </w:p>
    <w:p w:rsidR="00026F43" w:rsidRPr="00DC4797" w:rsidRDefault="00026F43">
      <w:pPr>
        <w:spacing w:after="0"/>
        <w:rPr>
          <w:rFonts w:ascii="Calibri" w:hAnsi="Calibri" w:cs="Calibri"/>
          <w:lang w:val="pt-PT"/>
        </w:rPr>
        <w:sectPr w:rsidR="00026F43" w:rsidRPr="00DC4797">
          <w:pgSz w:w="11920" w:h="15880"/>
          <w:pgMar w:top="800" w:right="1680" w:bottom="280" w:left="620" w:header="720" w:footer="720" w:gutter="0"/>
          <w:cols w:num="2" w:space="720" w:equalWidth="0">
            <w:col w:w="383" w:space="474"/>
            <w:col w:w="8763"/>
          </w:cols>
        </w:sectPr>
      </w:pPr>
    </w:p>
    <w:p w:rsidR="00026F43" w:rsidRPr="00DC4797" w:rsidRDefault="00026F43">
      <w:pPr>
        <w:spacing w:before="4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026F43" w:rsidRPr="00DC4797" w:rsidRDefault="008F6D4E">
      <w:pPr>
        <w:tabs>
          <w:tab w:val="left" w:pos="5460"/>
          <w:tab w:val="left" w:pos="5780"/>
        </w:tabs>
        <w:spacing w:after="0" w:line="186" w:lineRule="exact"/>
        <w:ind w:left="1591" w:right="-20"/>
        <w:rPr>
          <w:rFonts w:ascii="Calibri" w:eastAsia="Frutiger LT Std 55 Roman" w:hAnsi="Calibri" w:cs="Calibri"/>
          <w:sz w:val="16"/>
          <w:szCs w:val="16"/>
          <w:lang w:val="pt-PT"/>
        </w:rPr>
      </w:pPr>
      <w:r w:rsidRPr="00DC4797">
        <w:rPr>
          <w:rFonts w:ascii="Calibri" w:eastAsia="Frutiger LT Std 55 Roman" w:hAnsi="Calibri" w:cs="Calibri"/>
          <w:b/>
          <w:bCs/>
          <w:color w:val="231F20"/>
          <w:sz w:val="16"/>
          <w:szCs w:val="16"/>
          <w:u w:val="single" w:color="808285"/>
          <w:lang w:val="pt-PT"/>
        </w:rPr>
        <w:t xml:space="preserve"> </w:t>
      </w:r>
      <w:r w:rsidRPr="00DC4797">
        <w:rPr>
          <w:rFonts w:ascii="Calibri" w:eastAsia="Frutiger LT Std 55 Roman" w:hAnsi="Calibri" w:cs="Calibri"/>
          <w:b/>
          <w:bCs/>
          <w:color w:val="231F20"/>
          <w:sz w:val="16"/>
          <w:szCs w:val="16"/>
          <w:u w:val="single" w:color="808285"/>
          <w:lang w:val="pt-PT"/>
        </w:rPr>
        <w:tab/>
      </w:r>
      <w:r w:rsidRPr="00DC4797">
        <w:rPr>
          <w:rFonts w:ascii="Calibri" w:eastAsia="Frutiger LT Std 55 Roman" w:hAnsi="Calibri" w:cs="Calibri"/>
          <w:b/>
          <w:bCs/>
          <w:color w:val="231F20"/>
          <w:sz w:val="16"/>
          <w:szCs w:val="16"/>
          <w:lang w:val="pt-PT"/>
        </w:rPr>
        <w:tab/>
        <w:t>2</w:t>
      </w:r>
    </w:p>
    <w:p w:rsidR="00026F43" w:rsidRPr="00DC4797" w:rsidRDefault="00026F43">
      <w:pPr>
        <w:spacing w:before="3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026F43" w:rsidRPr="00DC4797" w:rsidRDefault="008F6D4E">
      <w:pPr>
        <w:tabs>
          <w:tab w:val="left" w:pos="5780"/>
        </w:tabs>
        <w:spacing w:before="24" w:after="0" w:line="240" w:lineRule="auto"/>
        <w:ind w:left="1194" w:right="-20"/>
        <w:rPr>
          <w:rFonts w:ascii="Calibri" w:eastAsia="Frutiger LT Std 55 Roman" w:hAnsi="Calibri" w:cs="Calibri"/>
          <w:sz w:val="16"/>
          <w:szCs w:val="16"/>
          <w:lang w:val="pt-PT"/>
        </w:rPr>
      </w:pPr>
      <w:r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4.2   Dos estratos 1, 2 e 3, qual é o mais antigo?</w:t>
      </w:r>
      <w:r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DC4797">
        <w:rPr>
          <w:rFonts w:ascii="Calibri" w:eastAsia="Frutiger LT Std 55 Roman" w:hAnsi="Calibri" w:cs="Calibri"/>
          <w:b/>
          <w:bCs/>
          <w:color w:val="231F20"/>
          <w:sz w:val="16"/>
          <w:szCs w:val="16"/>
          <w:lang w:val="pt-PT"/>
        </w:rPr>
        <w:t>1</w:t>
      </w:r>
    </w:p>
    <w:p w:rsidR="00026F43" w:rsidRPr="00DC4797" w:rsidRDefault="008F6D4E">
      <w:pPr>
        <w:tabs>
          <w:tab w:val="left" w:pos="5760"/>
        </w:tabs>
        <w:spacing w:before="13" w:after="0" w:line="293" w:lineRule="exact"/>
        <w:ind w:left="1591" w:right="-20"/>
        <w:rPr>
          <w:rFonts w:ascii="Calibri" w:eastAsia="Frutiger LT Std 55 Roman" w:hAnsi="Calibri" w:cs="Calibri"/>
          <w:sz w:val="16"/>
          <w:szCs w:val="16"/>
          <w:lang w:val="pt-PT"/>
        </w:rPr>
      </w:pPr>
      <w:r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Indica o princípio da Estratigrafia no qual</w:t>
      </w:r>
      <w:r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DC4797">
        <w:rPr>
          <w:rFonts w:ascii="Calibri" w:eastAsia="Frutiger LT Std 55 Roman" w:hAnsi="Calibri" w:cs="Calibri"/>
          <w:b/>
          <w:bCs/>
          <w:color w:val="231F20"/>
          <w:sz w:val="16"/>
          <w:szCs w:val="16"/>
          <w:lang w:val="pt-PT"/>
        </w:rPr>
        <w:t>A</w:t>
      </w:r>
    </w:p>
    <w:p w:rsidR="00026F43" w:rsidRPr="00DC4797" w:rsidRDefault="008F6D4E">
      <w:pPr>
        <w:spacing w:after="0" w:line="186" w:lineRule="exact"/>
        <w:ind w:left="159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baseaste a tua resposta.</w:t>
      </w:r>
    </w:p>
    <w:p w:rsidR="00026F43" w:rsidRPr="00DC4797" w:rsidRDefault="00026F43">
      <w:pPr>
        <w:spacing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026F43" w:rsidRPr="00DC4797" w:rsidRDefault="008F6D4E">
      <w:pPr>
        <w:tabs>
          <w:tab w:val="left" w:pos="5460"/>
          <w:tab w:val="left" w:pos="5760"/>
        </w:tabs>
        <w:spacing w:after="0" w:line="186" w:lineRule="exact"/>
        <w:ind w:left="1591" w:right="-20"/>
        <w:rPr>
          <w:rFonts w:ascii="Calibri" w:eastAsia="Frutiger LT Std 55 Roman" w:hAnsi="Calibri" w:cs="Calibri"/>
          <w:sz w:val="16"/>
          <w:szCs w:val="16"/>
          <w:lang w:val="pt-PT"/>
        </w:rPr>
      </w:pPr>
      <w:r w:rsidRPr="00DC4797">
        <w:rPr>
          <w:rFonts w:ascii="Calibri" w:eastAsia="Frutiger LT Std 55 Roman" w:hAnsi="Calibri" w:cs="Calibri"/>
          <w:b/>
          <w:bCs/>
          <w:color w:val="231F20"/>
          <w:sz w:val="16"/>
          <w:szCs w:val="16"/>
          <w:u w:val="single" w:color="808285"/>
          <w:lang w:val="pt-PT"/>
        </w:rPr>
        <w:t xml:space="preserve"> </w:t>
      </w:r>
      <w:r w:rsidRPr="00DC4797">
        <w:rPr>
          <w:rFonts w:ascii="Calibri" w:eastAsia="Frutiger LT Std 55 Roman" w:hAnsi="Calibri" w:cs="Calibri"/>
          <w:b/>
          <w:bCs/>
          <w:color w:val="231F20"/>
          <w:sz w:val="16"/>
          <w:szCs w:val="16"/>
          <w:u w:val="single" w:color="808285"/>
          <w:lang w:val="pt-PT"/>
        </w:rPr>
        <w:tab/>
      </w:r>
      <w:r w:rsidRPr="00DC4797">
        <w:rPr>
          <w:rFonts w:ascii="Calibri" w:eastAsia="Frutiger LT Std 55 Roman" w:hAnsi="Calibri" w:cs="Calibri"/>
          <w:b/>
          <w:bCs/>
          <w:color w:val="231F20"/>
          <w:sz w:val="16"/>
          <w:szCs w:val="16"/>
          <w:lang w:val="pt-PT"/>
        </w:rPr>
        <w:tab/>
        <w:t>B</w:t>
      </w:r>
    </w:p>
    <w:p w:rsidR="00026F43" w:rsidRPr="00DC4797" w:rsidRDefault="00026F43">
      <w:pPr>
        <w:spacing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C32E88">
      <w:pPr>
        <w:spacing w:before="34" w:after="0" w:line="447" w:lineRule="auto"/>
        <w:ind w:left="5743" w:right="3707" w:firstLine="15"/>
        <w:jc w:val="center"/>
        <w:rPr>
          <w:rFonts w:ascii="Calibri" w:eastAsia="Frutiger LT Std 55 Roman" w:hAnsi="Calibri" w:cs="Calibri"/>
          <w:sz w:val="16"/>
          <w:szCs w:val="16"/>
          <w:lang w:val="pt-PT"/>
        </w:rPr>
      </w:pPr>
      <w:r>
        <w:rPr>
          <w:rFonts w:ascii="Calibri" w:hAnsi="Calibri" w:cs="Calibri"/>
        </w:rPr>
        <w:pict>
          <v:group id="_x0000_s1056" style="position:absolute;left:0;text-align:left;margin-left:110.55pt;margin-top:-.85pt;width:194.15pt;height:.1pt;z-index:-251641856;mso-position-horizontal-relative:page" coordorigin="2211,-17" coordsize="3883,2">
            <v:shape id="_x0000_s1057" style="position:absolute;left:2211;top:-17;width:3883;height:2" coordorigin="2211,-17" coordsize="3883,0" path="m2211,-17r3883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4" style="position:absolute;left:0;text-align:left;margin-left:110.55pt;margin-top:17.35pt;width:194.15pt;height:.1pt;z-index:-251640832;mso-position-horizontal-relative:page" coordorigin="2211,347" coordsize="3883,2">
            <v:shape id="_x0000_s1055" style="position:absolute;left:2211;top:347;width:3883;height:2" coordorigin="2211,347" coordsize="3883,0" path="m2211,347r3883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2" style="position:absolute;left:0;text-align:left;margin-left:110.55pt;margin-top:35.5pt;width:194.15pt;height:.1pt;z-index:-251639808;mso-position-horizontal-relative:page" coordorigin="2211,710" coordsize="3883,2">
            <v:shape id="_x0000_s1053" style="position:absolute;left:2211;top:710;width:3883;height:2" coordorigin="2211,710" coordsize="3883,0" path="m2211,710r3883,e" filled="f" strokecolor="#808285" strokeweight=".5pt">
              <v:path arrowok="t"/>
            </v:shape>
            <w10:wrap anchorx="page"/>
          </v:group>
        </w:pict>
      </w:r>
      <w:r w:rsidR="008F6D4E" w:rsidRPr="00DC4797">
        <w:rPr>
          <w:rFonts w:ascii="Calibri" w:eastAsia="Frutiger LT Std 55 Roman" w:hAnsi="Calibri" w:cs="Calibri"/>
          <w:b/>
          <w:bCs/>
          <w:color w:val="231F20"/>
          <w:sz w:val="16"/>
          <w:szCs w:val="16"/>
          <w:lang w:val="pt-PT"/>
        </w:rPr>
        <w:t>C D</w:t>
      </w:r>
    </w:p>
    <w:p w:rsidR="00026F43" w:rsidRPr="00DC4797" w:rsidRDefault="00C32E88">
      <w:pPr>
        <w:spacing w:before="13" w:after="0" w:line="186" w:lineRule="exact"/>
        <w:ind w:left="5749" w:right="3689"/>
        <w:jc w:val="center"/>
        <w:rPr>
          <w:rFonts w:ascii="Calibri" w:eastAsia="Frutiger LT Std 55 Roman" w:hAnsi="Calibri" w:cs="Calibri"/>
          <w:sz w:val="16"/>
          <w:szCs w:val="16"/>
          <w:lang w:val="pt-PT"/>
        </w:rPr>
      </w:pPr>
      <w:r>
        <w:rPr>
          <w:rFonts w:ascii="Calibri" w:hAnsi="Calibri" w:cs="Calibri"/>
        </w:rPr>
        <w:pict>
          <v:group id="_x0000_s1050" style="position:absolute;left:0;text-align:left;margin-left:110.55pt;margin-top:16.1pt;width:194.15pt;height:.1pt;z-index:-251638784;mso-position-horizontal-relative:page" coordorigin="2211,322" coordsize="3883,2">
            <v:shape id="_x0000_s1051" style="position:absolute;left:2211;top:322;width:3883;height:2" coordorigin="2211,322" coordsize="3883,0" path="m2211,322r3883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8" style="position:absolute;left:0;text-align:left;margin-left:319.15pt;margin-top:31pt;width:190.85pt;height:49.1pt;z-index:-251627520;mso-position-horizontal-relative:page" coordorigin="6383,620" coordsize="3817,982">
            <v:shape id="_x0000_s1049" style="position:absolute;left:6383;top:620;width:3817;height:982" coordorigin="6383,620" coordsize="3817,982" path="m6406,620r-2,l6383,621r,22l6383,1579r,2l6384,1602r22,l10176,1602r3,l10200,1601r,-22l10200,643r,-2l10199,620r-23,l6406,620xe" filled="f" strokecolor="#808285" strokeweight=".5pt">
              <v:path arrowok="t"/>
            </v:shape>
            <w10:wrap anchorx="page"/>
          </v:group>
        </w:pict>
      </w:r>
      <w:r w:rsidR="008F6D4E" w:rsidRPr="00DC4797">
        <w:rPr>
          <w:rFonts w:ascii="Calibri" w:eastAsia="Frutiger LT Std 55 Roman" w:hAnsi="Calibri" w:cs="Calibri"/>
          <w:b/>
          <w:bCs/>
          <w:color w:val="231F20"/>
          <w:sz w:val="16"/>
          <w:szCs w:val="16"/>
          <w:lang w:val="pt-PT"/>
        </w:rPr>
        <w:t>E</w:t>
      </w:r>
    </w:p>
    <w:p w:rsidR="00026F43" w:rsidRPr="00DC4797" w:rsidRDefault="00026F43">
      <w:pPr>
        <w:spacing w:before="12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026F43" w:rsidRPr="00DC4797" w:rsidRDefault="00026F43">
      <w:pPr>
        <w:spacing w:after="0"/>
        <w:rPr>
          <w:rFonts w:ascii="Calibri" w:hAnsi="Calibri" w:cs="Calibri"/>
          <w:lang w:val="pt-PT"/>
        </w:rPr>
        <w:sectPr w:rsidR="00026F43" w:rsidRPr="00DC4797">
          <w:type w:val="continuous"/>
          <w:pgSz w:w="11920" w:h="15880"/>
          <w:pgMar w:top="800" w:right="1680" w:bottom="280" w:left="620" w:header="720" w:footer="720" w:gutter="0"/>
          <w:cols w:space="720"/>
        </w:sectPr>
      </w:pPr>
    </w:p>
    <w:p w:rsidR="00026F43" w:rsidRPr="00DC4797" w:rsidRDefault="00C32E88">
      <w:pPr>
        <w:spacing w:before="24" w:after="0" w:line="252" w:lineRule="auto"/>
        <w:ind w:left="1591" w:right="-56" w:hanging="39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46" style="position:absolute;left:0;text-align:left;margin-left:110.55pt;margin-top:41.35pt;width:194.15pt;height:.1pt;z-index:-251637760;mso-position-horizontal-relative:page" coordorigin="2211,827" coordsize="3883,2">
            <v:shape id="_x0000_s1047" style="position:absolute;left:2211;top:827;width:3883;height:2" coordorigin="2211,827" coordsize="3883,0" path="m2211,827r3883,e" filled="f" strokecolor="#808285" strokeweight=".5pt">
              <v:path arrowok="t"/>
            </v:shape>
            <w10:wrap anchorx="page"/>
          </v:group>
        </w:pict>
      </w:r>
      <w:r w:rsidR="008F6D4E"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4.3   A datação que efetuaste foi relativa ou absoluta?</w:t>
      </w:r>
    </w:p>
    <w:p w:rsidR="00026F43" w:rsidRPr="00DC4797" w:rsidRDefault="008F6D4E">
      <w:pPr>
        <w:spacing w:after="0" w:line="170" w:lineRule="exact"/>
        <w:rPr>
          <w:rFonts w:ascii="Calibri" w:hAnsi="Calibri" w:cs="Calibri"/>
          <w:sz w:val="17"/>
          <w:szCs w:val="17"/>
          <w:lang w:val="pt-PT"/>
        </w:rPr>
      </w:pPr>
      <w:r w:rsidRPr="00DC4797">
        <w:rPr>
          <w:rFonts w:ascii="Calibri" w:hAnsi="Calibri" w:cs="Calibri"/>
          <w:lang w:val="pt-PT"/>
        </w:rPr>
        <w:br w:type="column"/>
      </w:r>
    </w:p>
    <w:p w:rsidR="00026F43" w:rsidRPr="00DC4797" w:rsidRDefault="008F6D4E">
      <w:pPr>
        <w:spacing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DC479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NOTA:</w:t>
      </w:r>
    </w:p>
    <w:p w:rsidR="00026F43" w:rsidRPr="00DC4797" w:rsidRDefault="008F6D4E">
      <w:pPr>
        <w:spacing w:before="56" w:after="0" w:line="247" w:lineRule="auto"/>
        <w:ind w:left="219" w:right="438" w:hanging="219"/>
        <w:rPr>
          <w:rFonts w:ascii="Calibri" w:eastAsia="Myriad Pro Light" w:hAnsi="Calibri" w:cs="Calibri"/>
          <w:sz w:val="18"/>
          <w:szCs w:val="18"/>
          <w:lang w:val="pt-PT"/>
        </w:rPr>
      </w:pPr>
      <w:r w:rsidRPr="00DC479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— O estrato B contém fósseis de trilobites da espécie A (referida na questão 3).</w:t>
      </w:r>
    </w:p>
    <w:p w:rsidR="00026F43" w:rsidRPr="00DC4797" w:rsidRDefault="00C32E88">
      <w:pPr>
        <w:spacing w:after="0" w:line="207" w:lineRule="exact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>
        <w:rPr>
          <w:rFonts w:ascii="Calibri" w:hAnsi="Calibri" w:cs="Calibri"/>
        </w:rPr>
        <w:pict>
          <v:group id="_x0000_s1044" style="position:absolute;margin-left:110.55pt;margin-top:14.85pt;width:194.15pt;height:.1pt;z-index:-251636736;mso-position-horizontal-relative:page" coordorigin="2211,297" coordsize="3883,2">
            <v:shape id="_x0000_s1045" style="position:absolute;left:2211;top:297;width:3883;height:2" coordorigin="2211,297" coordsize="3883,0" path="m2211,297r3883,e" filled="f" strokecolor="#808285" strokeweight=".5pt">
              <v:path arrowok="t"/>
            </v:shape>
            <w10:wrap anchorx="page"/>
          </v:group>
        </w:pict>
      </w:r>
      <w:r w:rsidR="008F6D4E" w:rsidRPr="00DC479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— O estrato 3 contém fósseis de amonites.</w:t>
      </w:r>
    </w:p>
    <w:p w:rsidR="00026F43" w:rsidRPr="00DC4797" w:rsidRDefault="00026F43">
      <w:pPr>
        <w:spacing w:after="0"/>
        <w:rPr>
          <w:rFonts w:ascii="Calibri" w:hAnsi="Calibri" w:cs="Calibri"/>
          <w:lang w:val="pt-PT"/>
        </w:rPr>
        <w:sectPr w:rsidR="00026F43" w:rsidRPr="00DC4797">
          <w:type w:val="continuous"/>
          <w:pgSz w:w="11920" w:h="15880"/>
          <w:pgMar w:top="800" w:right="1680" w:bottom="280" w:left="620" w:header="720" w:footer="720" w:gutter="0"/>
          <w:cols w:num="2" w:space="720" w:equalWidth="0">
            <w:col w:w="4370" w:space="1454"/>
            <w:col w:w="3796"/>
          </w:cols>
        </w:sect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before="3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C32E88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42" style="position:absolute;left:0;text-align:left;margin-left:110.55pt;margin-top:-7.5pt;width:399.7pt;height:.1pt;z-index:-251635712;mso-position-horizontal-relative:page" coordorigin="2211,-150" coordsize="7994,2">
            <v:shape id="_x0000_s1043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 w:rsidR="008F6D4E"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4.4   Qual foi o ambiente de formação do estrato B?</w:t>
      </w: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026F43" w:rsidRPr="00DC4797" w:rsidRDefault="00C32E88">
      <w:pPr>
        <w:spacing w:before="24" w:after="0" w:line="252" w:lineRule="auto"/>
        <w:ind w:left="1591" w:right="119" w:hanging="39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40" style="position:absolute;left:0;text-align:left;margin-left:110.55pt;margin-top:-7.5pt;width:399.7pt;height:.1pt;z-index:-251634688;mso-position-horizontal-relative:page" coordorigin="2211,-150" coordsize="7994,2">
            <v:shape id="_x0000_s1041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8" style="position:absolute;left:0;text-align:left;margin-left:110.55pt;margin-top:41.35pt;width:399.7pt;height:.1pt;z-index:-251633664;mso-position-horizontal-relative:page" coordorigin="2211,827" coordsize="7994,2">
            <v:shape id="_x0000_s1039" style="position:absolute;left:2211;top:827;width:7994;height:2" coordorigin="2211,827" coordsize="7994,0" path="m2211,827r7994,e" filled="f" strokecolor="#808285" strokeweight=".5pt">
              <v:path arrowok="t"/>
            </v:shape>
            <w10:wrap anchorx="page"/>
          </v:group>
        </w:pict>
      </w:r>
      <w:r w:rsidR="008F6D4E"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4.5   Em que medida se pode admitir que todas as rochas presentes no corte geológico foram formadas antes do Cenozoico?</w:t>
      </w: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before="9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C32E88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36" style="position:absolute;left:0;text-align:left;margin-left:110.55pt;margin-top:-7.5pt;width:399.7pt;height:.1pt;z-index:-251632640;mso-position-horizontal-relative:page" coordorigin="2211,-150" coordsize="7994,2">
            <v:shape id="_x0000_s1037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4" style="position:absolute;left:0;text-align:left;margin-left:110.55pt;margin-top:28.85pt;width:399.7pt;height:.1pt;z-index:-251631616;mso-position-horizontal-relative:page" coordorigin="2211,577" coordsize="7994,2">
            <v:shape id="_x0000_s1035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 w:rsidR="008F6D4E"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4.6   Descreve, de modo simplificado, a história geológica do local.</w:t>
      </w: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026F43" w:rsidRPr="00DC4797" w:rsidRDefault="00026F43">
      <w:pPr>
        <w:spacing w:before="17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026F43" w:rsidRPr="00DC4797" w:rsidRDefault="00C32E88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32" style="position:absolute;left:0;text-align:left;margin-left:110.55pt;margin-top:-30.9pt;width:399.7pt;height:.1pt;z-index:-251630592;mso-position-horizontal-relative:page" coordorigin="2211,-618" coordsize="7994,2">
            <v:shape id="_x0000_s1033" style="position:absolute;left:2211;top:-618;width:7994;height:2" coordorigin="2211,-618" coordsize="7994,0" path="m2211,-618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0" style="position:absolute;left:0;text-align:left;margin-left:110.55pt;margin-top:-12.7pt;width:399.7pt;height:.1pt;z-index:-251629568;mso-position-horizontal-relative:page" coordorigin="2211,-254" coordsize="7994,2">
            <v:shape id="_x0000_s1031" style="position:absolute;left:2211;top:-254;width:7994;height:2" coordorigin="2211,-254" coordsize="7994,0" path="m2211,-254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28" style="position:absolute;left:0;text-align:left;margin-left:70.85pt;margin-top:2.05pt;width:11.35pt;height:11.35pt;z-index:-251628544;mso-position-horizontal-relative:page" coordorigin="1417,41" coordsize="227,227">
            <v:shape id="_x0000_s1029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8F6D4E" w:rsidRPr="00DC479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5</w:t>
      </w:r>
      <w:r w:rsidR="008F6D4E" w:rsidRPr="00DC479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8F6D4E"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Completa corretamente o texto seguinte.</w:t>
      </w:r>
    </w:p>
    <w:p w:rsidR="00026F43" w:rsidRPr="00DC4797" w:rsidRDefault="00026F43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026F43" w:rsidRPr="00DC4797" w:rsidRDefault="008F6D4E">
      <w:pPr>
        <w:tabs>
          <w:tab w:val="left" w:pos="7280"/>
        </w:tabs>
        <w:spacing w:after="0" w:line="367" w:lineRule="auto"/>
        <w:ind w:left="797" w:right="631" w:firstLine="397"/>
        <w:rPr>
          <w:rFonts w:ascii="Calibri" w:eastAsia="Myriad Pro Light" w:hAnsi="Calibri" w:cs="Calibri"/>
          <w:sz w:val="20"/>
          <w:szCs w:val="20"/>
          <w:lang w:val="pt-PT"/>
        </w:rPr>
      </w:pPr>
      <w:r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número de fósseis existentes na Terra é </w:t>
      </w:r>
      <w:proofErr w:type="gramStart"/>
      <w:r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muito </w:t>
      </w:r>
      <w:r w:rsidRPr="00DC479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DC479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proofErr w:type="gramEnd"/>
      <w:r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quando comparado com o dos inúmeros seres vivos que já povoaram o nosso planeta. A transformação de um ser vivo</w:t>
      </w:r>
    </w:p>
    <w:p w:rsidR="00026F43" w:rsidRPr="00DC4797" w:rsidRDefault="008F6D4E">
      <w:pPr>
        <w:tabs>
          <w:tab w:val="left" w:pos="3940"/>
          <w:tab w:val="left" w:pos="6520"/>
        </w:tabs>
        <w:spacing w:after="0" w:line="367" w:lineRule="auto"/>
        <w:ind w:left="797" w:right="1106"/>
        <w:rPr>
          <w:rFonts w:ascii="Calibri" w:eastAsia="Myriad Pro Light" w:hAnsi="Calibri" w:cs="Calibri"/>
          <w:sz w:val="20"/>
          <w:szCs w:val="20"/>
          <w:lang w:val="pt-PT"/>
        </w:rPr>
      </w:pPr>
      <w:r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em fóssil exige um conjunto de condições </w:t>
      </w:r>
      <w:proofErr w:type="gramStart"/>
      <w:r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físicas, </w:t>
      </w:r>
      <w:r w:rsidRPr="00DC479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DC479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proofErr w:type="gramEnd"/>
      <w:r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 biológicas, designado por </w:t>
      </w:r>
      <w:r w:rsidRPr="00DC479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DC479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026F43" w:rsidRPr="00DC4797" w:rsidRDefault="008F6D4E">
      <w:pPr>
        <w:tabs>
          <w:tab w:val="left" w:pos="3500"/>
        </w:tabs>
        <w:spacing w:after="0" w:line="367" w:lineRule="auto"/>
        <w:ind w:left="797" w:right="1028" w:firstLine="397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DC479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DC479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proofErr w:type="gramEnd"/>
      <w:r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consiste na reprodução pelo sedimento fino das características morfológicas internas ou externas das partes esqueléticas do organismo.</w:t>
      </w:r>
    </w:p>
    <w:p w:rsidR="00026F43" w:rsidRPr="00DC4797" w:rsidRDefault="008F6D4E">
      <w:pPr>
        <w:tabs>
          <w:tab w:val="left" w:pos="3340"/>
        </w:tabs>
        <w:spacing w:after="0" w:line="367" w:lineRule="auto"/>
        <w:ind w:left="797" w:right="363" w:firstLine="397"/>
        <w:rPr>
          <w:rFonts w:ascii="Calibri" w:eastAsia="Myriad Pro Light" w:hAnsi="Calibri" w:cs="Calibri"/>
          <w:sz w:val="20"/>
          <w:szCs w:val="20"/>
          <w:lang w:val="pt-PT"/>
        </w:rPr>
      </w:pPr>
      <w:r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Quando há impregnação das partes esqueléticas (conchas e ossos, por exemplo) dos organismos com sais minerais transportados pelos fluidos que circulam nas rochas sedimentares, o tipo de fossilização é a </w:t>
      </w:r>
      <w:r w:rsidRPr="00DC479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DC479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 A conservação consiste na preservação muito rápida de um ser vivo</w:t>
      </w:r>
    </w:p>
    <w:p w:rsidR="00026F43" w:rsidRPr="00DC4797" w:rsidRDefault="008F6D4E">
      <w:pPr>
        <w:tabs>
          <w:tab w:val="left" w:pos="3920"/>
          <w:tab w:val="left" w:pos="8760"/>
        </w:tabs>
        <w:spacing w:after="0" w:line="229" w:lineRule="exact"/>
        <w:ind w:left="7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num </w:t>
      </w:r>
      <w:proofErr w:type="gramStart"/>
      <w:r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meio </w:t>
      </w:r>
      <w:r w:rsidRPr="00DC479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DC479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proofErr w:type="gramEnd"/>
      <w:r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oxigénio, por exemplo, gelo ou </w:t>
      </w:r>
      <w:r w:rsidRPr="00DC479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DC479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DC479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026F43" w:rsidRPr="00DC4797" w:rsidRDefault="00026F4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sectPr w:rsidR="00026F43" w:rsidRPr="00DC4797">
      <w:type w:val="continuous"/>
      <w:pgSz w:w="11920" w:h="15880"/>
      <w:pgMar w:top="800" w:right="1680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2E88" w:rsidRDefault="00C32E88" w:rsidP="007E6C18">
      <w:pPr>
        <w:spacing w:after="0" w:line="240" w:lineRule="auto"/>
      </w:pPr>
      <w:r>
        <w:separator/>
      </w:r>
    </w:p>
  </w:endnote>
  <w:endnote w:type="continuationSeparator" w:id="0">
    <w:p w:rsidR="00C32E88" w:rsidRDefault="00C32E88" w:rsidP="007E6C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altName w:val="Myriad Pro Light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Std 55 Roman">
    <w:altName w:val="Frutiger LT Std 55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6C18" w:rsidRDefault="007E6C18" w:rsidP="007E6C18">
    <w:pPr>
      <w:pStyle w:val="Rodap"/>
      <w:jc w:val="center"/>
    </w:pPr>
    <w:r w:rsidRPr="001A5A5E">
      <w:rPr>
        <w:rFonts w:ascii="Verdana" w:hAnsi="Verdana"/>
        <w:sz w:val="16"/>
        <w:szCs w:val="16"/>
      </w:rPr>
      <w:t xml:space="preserve">CASA DA AULA - Centro de </w:t>
    </w:r>
    <w:proofErr w:type="spellStart"/>
    <w:r w:rsidRPr="001A5A5E">
      <w:rPr>
        <w:rFonts w:ascii="Verdana" w:hAnsi="Verdana"/>
        <w:sz w:val="16"/>
        <w:szCs w:val="16"/>
      </w:rPr>
      <w:t>Explicações</w:t>
    </w:r>
    <w:proofErr w:type="spellEnd"/>
    <w:r w:rsidRPr="001A5A5E">
      <w:rPr>
        <w:rFonts w:ascii="Verdana" w:hAnsi="Verdana"/>
        <w:sz w:val="16"/>
        <w:szCs w:val="16"/>
      </w:rPr>
      <w:t xml:space="preserve"> – www.casadaaula.com – mail@casadaaula.com </w:t>
    </w:r>
    <w:r>
      <w:rPr>
        <w:rFonts w:ascii="Verdana" w:hAnsi="Verdana"/>
        <w:sz w:val="16"/>
        <w:szCs w:val="16"/>
      </w:rPr>
      <w:t>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2E88" w:rsidRDefault="00C32E88" w:rsidP="007E6C18">
      <w:pPr>
        <w:spacing w:after="0" w:line="240" w:lineRule="auto"/>
      </w:pPr>
      <w:r>
        <w:separator/>
      </w:r>
    </w:p>
  </w:footnote>
  <w:footnote w:type="continuationSeparator" w:id="0">
    <w:p w:rsidR="00C32E88" w:rsidRDefault="00C32E88" w:rsidP="007E6C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6F43"/>
    <w:rsid w:val="00026F43"/>
    <w:rsid w:val="005C59CA"/>
    <w:rsid w:val="006D18BA"/>
    <w:rsid w:val="007E6C18"/>
    <w:rsid w:val="008F6D4E"/>
    <w:rsid w:val="00C32E88"/>
    <w:rsid w:val="00DC4797"/>
    <w:rsid w:val="00F04E01"/>
    <w:rsid w:val="00F95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37"/>
    <o:shapelayout v:ext="edit">
      <o:idmap v:ext="edit" data="1,2"/>
    </o:shapelayout>
  </w:shapeDefaults>
  <w:decimalSymbol w:val=","/>
  <w:listSeparator w:val=";"/>
  <w14:docId w14:val="78F09652"/>
  <w15:docId w15:val="{0727D6D8-C24D-4BE3-9743-836CC303F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C47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C4797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7E6C1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E6C18"/>
  </w:style>
  <w:style w:type="paragraph" w:styleId="Rodap">
    <w:name w:val="footer"/>
    <w:basedOn w:val="Normal"/>
    <w:link w:val="RodapCarter"/>
    <w:uiPriority w:val="99"/>
    <w:unhideWhenUsed/>
    <w:rsid w:val="007E6C1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7E6C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0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63" Type="http://schemas.openxmlformats.org/officeDocument/2006/relationships/image" Target="media/image56.png"/><Relationship Id="rId84" Type="http://schemas.openxmlformats.org/officeDocument/2006/relationships/image" Target="media/image77.png"/><Relationship Id="rId138" Type="http://schemas.openxmlformats.org/officeDocument/2006/relationships/image" Target="media/image131.png"/><Relationship Id="rId159" Type="http://schemas.openxmlformats.org/officeDocument/2006/relationships/image" Target="media/image152.png"/><Relationship Id="rId107" Type="http://schemas.openxmlformats.org/officeDocument/2006/relationships/image" Target="media/image100.png"/><Relationship Id="rId11" Type="http://schemas.openxmlformats.org/officeDocument/2006/relationships/image" Target="media/image4.png"/><Relationship Id="rId32" Type="http://schemas.openxmlformats.org/officeDocument/2006/relationships/image" Target="media/image25.png"/><Relationship Id="rId53" Type="http://schemas.openxmlformats.org/officeDocument/2006/relationships/image" Target="media/image46.png"/><Relationship Id="rId74" Type="http://schemas.openxmlformats.org/officeDocument/2006/relationships/image" Target="media/image67.png"/><Relationship Id="rId128" Type="http://schemas.openxmlformats.org/officeDocument/2006/relationships/image" Target="media/image121.png"/><Relationship Id="rId149" Type="http://schemas.openxmlformats.org/officeDocument/2006/relationships/image" Target="media/image142.png"/><Relationship Id="rId5" Type="http://schemas.openxmlformats.org/officeDocument/2006/relationships/footnotes" Target="footnotes.xml"/><Relationship Id="rId95" Type="http://schemas.openxmlformats.org/officeDocument/2006/relationships/image" Target="media/image88.png"/><Relationship Id="rId160" Type="http://schemas.openxmlformats.org/officeDocument/2006/relationships/image" Target="media/image153.png"/><Relationship Id="rId22" Type="http://schemas.openxmlformats.org/officeDocument/2006/relationships/image" Target="media/image15.png"/><Relationship Id="rId43" Type="http://schemas.openxmlformats.org/officeDocument/2006/relationships/image" Target="media/image36.png"/><Relationship Id="rId64" Type="http://schemas.openxmlformats.org/officeDocument/2006/relationships/image" Target="media/image57.png"/><Relationship Id="rId118" Type="http://schemas.openxmlformats.org/officeDocument/2006/relationships/image" Target="media/image111.png"/><Relationship Id="rId139" Type="http://schemas.openxmlformats.org/officeDocument/2006/relationships/image" Target="media/image132.png"/><Relationship Id="rId85" Type="http://schemas.openxmlformats.org/officeDocument/2006/relationships/image" Target="media/image78.png"/><Relationship Id="rId150" Type="http://schemas.openxmlformats.org/officeDocument/2006/relationships/image" Target="media/image143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59" Type="http://schemas.openxmlformats.org/officeDocument/2006/relationships/image" Target="media/image52.png"/><Relationship Id="rId103" Type="http://schemas.openxmlformats.org/officeDocument/2006/relationships/image" Target="media/image96.png"/><Relationship Id="rId108" Type="http://schemas.openxmlformats.org/officeDocument/2006/relationships/image" Target="media/image101.png"/><Relationship Id="rId124" Type="http://schemas.openxmlformats.org/officeDocument/2006/relationships/image" Target="media/image117.png"/><Relationship Id="rId129" Type="http://schemas.openxmlformats.org/officeDocument/2006/relationships/image" Target="media/image122.png"/><Relationship Id="rId54" Type="http://schemas.openxmlformats.org/officeDocument/2006/relationships/image" Target="media/image47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91" Type="http://schemas.openxmlformats.org/officeDocument/2006/relationships/image" Target="media/image84.png"/><Relationship Id="rId96" Type="http://schemas.openxmlformats.org/officeDocument/2006/relationships/image" Target="media/image89.png"/><Relationship Id="rId140" Type="http://schemas.openxmlformats.org/officeDocument/2006/relationships/image" Target="media/image133.png"/><Relationship Id="rId145" Type="http://schemas.openxmlformats.org/officeDocument/2006/relationships/image" Target="media/image138.png"/><Relationship Id="rId161" Type="http://schemas.openxmlformats.org/officeDocument/2006/relationships/image" Target="media/image15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49" Type="http://schemas.openxmlformats.org/officeDocument/2006/relationships/image" Target="media/image42.png"/><Relationship Id="rId114" Type="http://schemas.openxmlformats.org/officeDocument/2006/relationships/image" Target="media/image107.png"/><Relationship Id="rId119" Type="http://schemas.openxmlformats.org/officeDocument/2006/relationships/image" Target="media/image112.png"/><Relationship Id="rId44" Type="http://schemas.openxmlformats.org/officeDocument/2006/relationships/image" Target="media/image37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81" Type="http://schemas.openxmlformats.org/officeDocument/2006/relationships/image" Target="media/image74.png"/><Relationship Id="rId86" Type="http://schemas.openxmlformats.org/officeDocument/2006/relationships/image" Target="media/image79.png"/><Relationship Id="rId130" Type="http://schemas.openxmlformats.org/officeDocument/2006/relationships/image" Target="media/image123.png"/><Relationship Id="rId135" Type="http://schemas.openxmlformats.org/officeDocument/2006/relationships/image" Target="media/image128.png"/><Relationship Id="rId151" Type="http://schemas.openxmlformats.org/officeDocument/2006/relationships/image" Target="media/image144.png"/><Relationship Id="rId156" Type="http://schemas.openxmlformats.org/officeDocument/2006/relationships/image" Target="media/image149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109" Type="http://schemas.openxmlformats.org/officeDocument/2006/relationships/image" Target="media/image10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97" Type="http://schemas.openxmlformats.org/officeDocument/2006/relationships/image" Target="media/image90.png"/><Relationship Id="rId104" Type="http://schemas.openxmlformats.org/officeDocument/2006/relationships/image" Target="media/image97.png"/><Relationship Id="rId120" Type="http://schemas.openxmlformats.org/officeDocument/2006/relationships/image" Target="media/image113.png"/><Relationship Id="rId125" Type="http://schemas.openxmlformats.org/officeDocument/2006/relationships/image" Target="media/image118.png"/><Relationship Id="rId141" Type="http://schemas.openxmlformats.org/officeDocument/2006/relationships/image" Target="media/image134.png"/><Relationship Id="rId146" Type="http://schemas.openxmlformats.org/officeDocument/2006/relationships/image" Target="media/image139.png"/><Relationship Id="rId7" Type="http://schemas.openxmlformats.org/officeDocument/2006/relationships/image" Target="media/image1.jpeg"/><Relationship Id="rId71" Type="http://schemas.openxmlformats.org/officeDocument/2006/relationships/image" Target="media/image64.png"/><Relationship Id="rId92" Type="http://schemas.openxmlformats.org/officeDocument/2006/relationships/image" Target="media/image85.png"/><Relationship Id="rId162" Type="http://schemas.openxmlformats.org/officeDocument/2006/relationships/fontTable" Target="fontTable.xml"/><Relationship Id="rId2" Type="http://schemas.openxmlformats.org/officeDocument/2006/relationships/styles" Target="styles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9.png"/><Relationship Id="rId87" Type="http://schemas.openxmlformats.org/officeDocument/2006/relationships/image" Target="media/image80.png"/><Relationship Id="rId110" Type="http://schemas.openxmlformats.org/officeDocument/2006/relationships/image" Target="media/image103.png"/><Relationship Id="rId115" Type="http://schemas.openxmlformats.org/officeDocument/2006/relationships/image" Target="media/image108.png"/><Relationship Id="rId131" Type="http://schemas.openxmlformats.org/officeDocument/2006/relationships/image" Target="media/image124.png"/><Relationship Id="rId136" Type="http://schemas.openxmlformats.org/officeDocument/2006/relationships/image" Target="media/image129.png"/><Relationship Id="rId157" Type="http://schemas.openxmlformats.org/officeDocument/2006/relationships/image" Target="media/image150.png"/><Relationship Id="rId61" Type="http://schemas.openxmlformats.org/officeDocument/2006/relationships/image" Target="media/image54.png"/><Relationship Id="rId82" Type="http://schemas.openxmlformats.org/officeDocument/2006/relationships/image" Target="media/image75.png"/><Relationship Id="rId152" Type="http://schemas.openxmlformats.org/officeDocument/2006/relationships/image" Target="media/image145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56" Type="http://schemas.openxmlformats.org/officeDocument/2006/relationships/image" Target="media/image49.png"/><Relationship Id="rId77" Type="http://schemas.openxmlformats.org/officeDocument/2006/relationships/image" Target="media/image70.png"/><Relationship Id="rId100" Type="http://schemas.openxmlformats.org/officeDocument/2006/relationships/image" Target="media/image93.png"/><Relationship Id="rId105" Type="http://schemas.openxmlformats.org/officeDocument/2006/relationships/image" Target="media/image98.png"/><Relationship Id="rId126" Type="http://schemas.openxmlformats.org/officeDocument/2006/relationships/image" Target="media/image119.png"/><Relationship Id="rId147" Type="http://schemas.openxmlformats.org/officeDocument/2006/relationships/image" Target="media/image140.png"/><Relationship Id="rId8" Type="http://schemas.openxmlformats.org/officeDocument/2006/relationships/footer" Target="footer1.xml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93" Type="http://schemas.openxmlformats.org/officeDocument/2006/relationships/image" Target="media/image86.png"/><Relationship Id="rId98" Type="http://schemas.openxmlformats.org/officeDocument/2006/relationships/image" Target="media/image91.png"/><Relationship Id="rId121" Type="http://schemas.openxmlformats.org/officeDocument/2006/relationships/image" Target="media/image114.png"/><Relationship Id="rId142" Type="http://schemas.openxmlformats.org/officeDocument/2006/relationships/image" Target="media/image135.png"/><Relationship Id="rId163" Type="http://schemas.openxmlformats.org/officeDocument/2006/relationships/theme" Target="theme/theme1.xml"/><Relationship Id="rId3" Type="http://schemas.openxmlformats.org/officeDocument/2006/relationships/settings" Target="settings.xml"/><Relationship Id="rId25" Type="http://schemas.openxmlformats.org/officeDocument/2006/relationships/image" Target="media/image18.png"/><Relationship Id="rId46" Type="http://schemas.openxmlformats.org/officeDocument/2006/relationships/image" Target="media/image39.png"/><Relationship Id="rId67" Type="http://schemas.openxmlformats.org/officeDocument/2006/relationships/image" Target="media/image60.png"/><Relationship Id="rId116" Type="http://schemas.openxmlformats.org/officeDocument/2006/relationships/image" Target="media/image109.png"/><Relationship Id="rId137" Type="http://schemas.openxmlformats.org/officeDocument/2006/relationships/image" Target="media/image130.png"/><Relationship Id="rId158" Type="http://schemas.openxmlformats.org/officeDocument/2006/relationships/image" Target="media/image151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62" Type="http://schemas.openxmlformats.org/officeDocument/2006/relationships/image" Target="media/image55.png"/><Relationship Id="rId83" Type="http://schemas.openxmlformats.org/officeDocument/2006/relationships/image" Target="media/image76.png"/><Relationship Id="rId88" Type="http://schemas.openxmlformats.org/officeDocument/2006/relationships/image" Target="media/image81.png"/><Relationship Id="rId111" Type="http://schemas.openxmlformats.org/officeDocument/2006/relationships/image" Target="media/image104.png"/><Relationship Id="rId132" Type="http://schemas.openxmlformats.org/officeDocument/2006/relationships/image" Target="media/image125.png"/><Relationship Id="rId153" Type="http://schemas.openxmlformats.org/officeDocument/2006/relationships/image" Target="media/image146.png"/><Relationship Id="rId15" Type="http://schemas.openxmlformats.org/officeDocument/2006/relationships/image" Target="media/image8.png"/><Relationship Id="rId36" Type="http://schemas.openxmlformats.org/officeDocument/2006/relationships/image" Target="media/image29.png"/><Relationship Id="rId57" Type="http://schemas.openxmlformats.org/officeDocument/2006/relationships/image" Target="media/image50.png"/><Relationship Id="rId106" Type="http://schemas.openxmlformats.org/officeDocument/2006/relationships/image" Target="media/image99.png"/><Relationship Id="rId127" Type="http://schemas.openxmlformats.org/officeDocument/2006/relationships/image" Target="media/image12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52" Type="http://schemas.openxmlformats.org/officeDocument/2006/relationships/image" Target="media/image45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94" Type="http://schemas.openxmlformats.org/officeDocument/2006/relationships/image" Target="media/image87.png"/><Relationship Id="rId99" Type="http://schemas.openxmlformats.org/officeDocument/2006/relationships/image" Target="media/image92.png"/><Relationship Id="rId101" Type="http://schemas.openxmlformats.org/officeDocument/2006/relationships/image" Target="media/image94.png"/><Relationship Id="rId122" Type="http://schemas.openxmlformats.org/officeDocument/2006/relationships/image" Target="media/image115.png"/><Relationship Id="rId143" Type="http://schemas.openxmlformats.org/officeDocument/2006/relationships/image" Target="media/image136.png"/><Relationship Id="rId148" Type="http://schemas.openxmlformats.org/officeDocument/2006/relationships/image" Target="media/image141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26" Type="http://schemas.openxmlformats.org/officeDocument/2006/relationships/image" Target="media/image19.png"/><Relationship Id="rId47" Type="http://schemas.openxmlformats.org/officeDocument/2006/relationships/image" Target="media/image40.png"/><Relationship Id="rId68" Type="http://schemas.openxmlformats.org/officeDocument/2006/relationships/image" Target="media/image61.png"/><Relationship Id="rId89" Type="http://schemas.openxmlformats.org/officeDocument/2006/relationships/image" Target="media/image82.png"/><Relationship Id="rId112" Type="http://schemas.openxmlformats.org/officeDocument/2006/relationships/image" Target="media/image105.png"/><Relationship Id="rId133" Type="http://schemas.openxmlformats.org/officeDocument/2006/relationships/image" Target="media/image126.png"/><Relationship Id="rId154" Type="http://schemas.openxmlformats.org/officeDocument/2006/relationships/image" Target="media/image147.png"/><Relationship Id="rId16" Type="http://schemas.openxmlformats.org/officeDocument/2006/relationships/image" Target="media/image9.png"/><Relationship Id="rId37" Type="http://schemas.openxmlformats.org/officeDocument/2006/relationships/image" Target="media/image30.png"/><Relationship Id="rId58" Type="http://schemas.openxmlformats.org/officeDocument/2006/relationships/image" Target="media/image51.png"/><Relationship Id="rId79" Type="http://schemas.openxmlformats.org/officeDocument/2006/relationships/image" Target="media/image72.png"/><Relationship Id="rId102" Type="http://schemas.openxmlformats.org/officeDocument/2006/relationships/image" Target="media/image95.png"/><Relationship Id="rId123" Type="http://schemas.openxmlformats.org/officeDocument/2006/relationships/image" Target="media/image116.png"/><Relationship Id="rId144" Type="http://schemas.openxmlformats.org/officeDocument/2006/relationships/image" Target="media/image137.png"/><Relationship Id="rId90" Type="http://schemas.openxmlformats.org/officeDocument/2006/relationships/image" Target="media/image83.png"/><Relationship Id="rId27" Type="http://schemas.openxmlformats.org/officeDocument/2006/relationships/image" Target="media/image20.png"/><Relationship Id="rId48" Type="http://schemas.openxmlformats.org/officeDocument/2006/relationships/image" Target="media/image41.png"/><Relationship Id="rId69" Type="http://schemas.openxmlformats.org/officeDocument/2006/relationships/image" Target="media/image62.png"/><Relationship Id="rId113" Type="http://schemas.openxmlformats.org/officeDocument/2006/relationships/image" Target="media/image106.png"/><Relationship Id="rId134" Type="http://schemas.openxmlformats.org/officeDocument/2006/relationships/image" Target="media/image127.png"/><Relationship Id="rId80" Type="http://schemas.openxmlformats.org/officeDocument/2006/relationships/image" Target="media/image73.png"/><Relationship Id="rId155" Type="http://schemas.openxmlformats.org/officeDocument/2006/relationships/image" Target="media/image14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irom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6B35A8B8-2EF2-4B50-8A44-E0A89B8EBF7E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42</TotalTime>
  <Pages>3</Pages>
  <Words>595</Words>
  <Characters>3214</Characters>
  <Application>Microsoft Office Word</Application>
  <DocSecurity>0</DocSecurity>
  <Lines>26</Lines>
  <Paragraphs>7</Paragraphs>
  <ScaleCrop>false</ScaleCrop>
  <Company/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354645 001-016.indd</dc:title>
  <cp:lastModifiedBy>Carlos Gil</cp:lastModifiedBy>
  <cp:revision>8</cp:revision>
  <dcterms:created xsi:type="dcterms:W3CDTF">2013-01-22T16:02:00Z</dcterms:created>
  <dcterms:modified xsi:type="dcterms:W3CDTF">2019-03-23T10:52:00Z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2013-01-22T00:00:00Z</vt:filetime>
  </property>
  <property fmtid="{D5CDD505-2E9C-101B-9397-08002B2CF9AE}" pid="3" name="LastSaved">
    <vt:filetime>2013-01-22T00:00:00Z</vt:filetime>
  </property>
</Properties>
</file>