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F23" w:rsidRPr="006E1B7E" w:rsidRDefault="005207B4">
      <w:pPr>
        <w:tabs>
          <w:tab w:val="left" w:pos="9280"/>
        </w:tabs>
        <w:spacing w:after="0" w:line="557" w:lineRule="exact"/>
        <w:ind w:left="294" w:right="-20"/>
        <w:rPr>
          <w:rFonts w:ascii="Calibri" w:eastAsia="Myriad Pro" w:hAnsi="Calibri" w:cs="Calibri"/>
          <w:sz w:val="50"/>
          <w:szCs w:val="50"/>
          <w:lang w:val="pt-PT"/>
        </w:rPr>
      </w:pPr>
      <w:r>
        <w:rPr>
          <w:noProof/>
          <w:lang w:val="pt-PT" w:eastAsia="pt-PT"/>
        </w:rPr>
        <w:drawing>
          <wp:anchor distT="0" distB="0" distL="114300" distR="114300" simplePos="0" relativeHeight="251697664" behindDoc="0" locked="0" layoutInCell="1" allowOverlap="1" wp14:anchorId="003AADA8" wp14:editId="6624A5A6">
            <wp:simplePos x="0" y="0"/>
            <wp:positionH relativeFrom="column">
              <wp:posOffset>5378284</wp:posOffset>
            </wp:positionH>
            <wp:positionV relativeFrom="paragraph">
              <wp:posOffset>-624288</wp:posOffset>
            </wp:positionV>
            <wp:extent cx="1130935" cy="359410"/>
            <wp:effectExtent l="0" t="0" r="0" b="0"/>
            <wp:wrapNone/>
            <wp:docPr id="1" name="Imagem 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0935" cy="359410"/>
                    </a:xfrm>
                    <a:prstGeom prst="rect">
                      <a:avLst/>
                    </a:prstGeom>
                  </pic:spPr>
                </pic:pic>
              </a:graphicData>
            </a:graphic>
            <wp14:sizeRelH relativeFrom="page">
              <wp14:pctWidth>0</wp14:pctWidth>
            </wp14:sizeRelH>
            <wp14:sizeRelV relativeFrom="page">
              <wp14:pctHeight>0</wp14:pctHeight>
            </wp14:sizeRelV>
          </wp:anchor>
        </w:drawing>
      </w:r>
      <w:r w:rsidR="00567318">
        <w:rPr>
          <w:rFonts w:ascii="Calibri" w:hAnsi="Calibri" w:cs="Calibri"/>
        </w:rPr>
        <w:pict>
          <v:group id="_x0000_s1246" style="position:absolute;left:0;text-align:left;margin-left:85.05pt;margin-top:1.25pt;width:439.35pt;height:25.5pt;z-index:-251694592;mso-position-horizontal-relative:page;mso-position-vertical-relative:text" coordorigin="1701,25" coordsize="8787,510">
            <v:shape id="_x0000_s1247" style="position:absolute;left:1701;top:25;width:8787;height:510" coordorigin="1701,25" coordsize="8787,510" path="m1757,25r-32,1l1708,32r-7,17l1701,81r,398l1701,511r7,17l1724,535r33,l10431,535r33,l10481,528r6,-16l10488,479r,-398l10464,26,1757,25e" fillcolor="#231f20" stroked="f">
              <v:path arrowok="t"/>
            </v:shape>
            <w10:wrap anchorx="page"/>
          </v:group>
        </w:pict>
      </w:r>
      <w:r w:rsidR="00567318">
        <w:rPr>
          <w:rFonts w:ascii="Calibri" w:hAnsi="Calibri" w:cs="Calibri"/>
        </w:rPr>
        <w:pict>
          <v:group id="_x0000_s1241" style="position:absolute;left:0;text-align:left;margin-left:85.05pt;margin-top:40.95pt;width:439.35pt;height:85.05pt;z-index:-251693568;mso-position-horizontal-relative:page;mso-position-vertical-relative:text" coordorigin="1701,819" coordsize="8787,1701">
            <v:group id="_x0000_s1244" style="position:absolute;left:1711;top:829;width:8767;height:1681" coordorigin="1711,829" coordsize="8767,1681">
              <v:shape id="_x0000_s1245" style="position:absolute;left:1711;top:829;width:8767;height:1681" coordorigin="1711,829" coordsize="8767,1681" path="m1757,829r-12,2l1725,840r-13,24l1711,2463r1,12l1722,2495r24,14l10431,2510r13,-2l10463,2499r14,-25l10478,876r-2,-13l10467,844r-24,-14l1757,829xe" filled="f" strokecolor="#808285" strokeweight="1pt">
                <v:path arrowok="t"/>
              </v:shape>
            </v:group>
            <v:group id="_x0000_s1242" style="position:absolute;left:1814;top:1997;width:8561;height:2" coordorigin="1814,1997" coordsize="8561,2">
              <v:shape id="_x0000_s1243" style="position:absolute;left:1814;top:1997;width:8561;height:2" coordorigin="1814,1997" coordsize="8561,0" path="m1814,1997r8561,e" filled="f" strokecolor="#808285" strokeweight=".5pt">
                <v:path arrowok="t"/>
              </v:shape>
            </v:group>
            <w10:wrap anchorx="page"/>
          </v:group>
        </w:pict>
      </w:r>
      <w:r w:rsidR="00B853B8" w:rsidRPr="006E1B7E">
        <w:rPr>
          <w:rFonts w:ascii="Calibri" w:eastAsia="Myriad Pro Light" w:hAnsi="Calibri" w:cs="Calibri"/>
          <w:color w:val="FFFFFF"/>
          <w:sz w:val="32"/>
          <w:szCs w:val="32"/>
          <w:lang w:val="pt-PT"/>
        </w:rPr>
        <w:t xml:space="preserve">FICHA DE AVALIAÇÃO </w:t>
      </w:r>
      <w:proofErr w:type="gramStart"/>
      <w:r w:rsidR="00B853B8" w:rsidRPr="006E1B7E">
        <w:rPr>
          <w:rFonts w:ascii="Calibri" w:eastAsia="Myriad Pro Light" w:hAnsi="Calibri" w:cs="Calibri"/>
          <w:color w:val="FFFFFF"/>
          <w:sz w:val="32"/>
          <w:szCs w:val="32"/>
          <w:lang w:val="pt-PT"/>
        </w:rPr>
        <w:t>4  Ciências</w:t>
      </w:r>
      <w:proofErr w:type="gramEnd"/>
      <w:r w:rsidR="00B853B8" w:rsidRPr="006E1B7E">
        <w:rPr>
          <w:rFonts w:ascii="Calibri" w:eastAsia="Myriad Pro Light" w:hAnsi="Calibri" w:cs="Calibri"/>
          <w:color w:val="FFFFFF"/>
          <w:sz w:val="32"/>
          <w:szCs w:val="32"/>
          <w:lang w:val="pt-PT"/>
        </w:rPr>
        <w:t xml:space="preserve"> Naturais</w:t>
      </w:r>
      <w:r w:rsidR="00B853B8" w:rsidRPr="006E1B7E">
        <w:rPr>
          <w:rFonts w:ascii="Calibri" w:eastAsia="Myriad Pro Light" w:hAnsi="Calibri" w:cs="Calibri"/>
          <w:color w:val="FFFFFF"/>
          <w:sz w:val="32"/>
          <w:szCs w:val="32"/>
          <w:lang w:val="pt-PT"/>
        </w:rPr>
        <w:tab/>
      </w:r>
      <w:bookmarkStart w:id="0" w:name="_GoBack"/>
      <w:bookmarkEnd w:id="0"/>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11" w:after="0" w:line="200" w:lineRule="exact"/>
        <w:rPr>
          <w:rFonts w:ascii="Calibri" w:hAnsi="Calibri" w:cs="Calibri"/>
          <w:sz w:val="20"/>
          <w:szCs w:val="20"/>
          <w:lang w:val="pt-PT"/>
        </w:rPr>
      </w:pPr>
    </w:p>
    <w:p w:rsidR="00ED3F23" w:rsidRPr="006E1B7E" w:rsidRDefault="00B853B8">
      <w:pPr>
        <w:tabs>
          <w:tab w:val="left" w:pos="5100"/>
          <w:tab w:val="left" w:pos="6280"/>
          <w:tab w:val="left" w:pos="7200"/>
          <w:tab w:val="left" w:pos="7980"/>
          <w:tab w:val="left" w:pos="8380"/>
          <w:tab w:val="left" w:pos="8780"/>
        </w:tabs>
        <w:spacing w:before="45" w:after="0" w:line="167" w:lineRule="exact"/>
        <w:ind w:left="234" w:right="-20"/>
        <w:rPr>
          <w:rFonts w:ascii="Calibri" w:eastAsia="Myriad Pro Light" w:hAnsi="Calibri" w:cs="Calibri"/>
          <w:sz w:val="14"/>
          <w:szCs w:val="14"/>
          <w:lang w:val="pt-PT"/>
        </w:rPr>
      </w:pPr>
      <w:r w:rsidRPr="006E1B7E">
        <w:rPr>
          <w:rFonts w:ascii="Calibri" w:eastAsia="Myriad Pro Light" w:hAnsi="Calibri" w:cs="Calibri"/>
          <w:color w:val="808285"/>
          <w:sz w:val="14"/>
          <w:szCs w:val="14"/>
          <w:lang w:val="pt-PT"/>
        </w:rPr>
        <w:t xml:space="preserve">NOME: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r w:rsidRPr="006E1B7E">
        <w:rPr>
          <w:rFonts w:ascii="Calibri" w:eastAsia="Myriad Pro Light" w:hAnsi="Calibri" w:cs="Calibri"/>
          <w:color w:val="808285"/>
          <w:sz w:val="14"/>
          <w:szCs w:val="14"/>
          <w:lang w:val="pt-PT"/>
        </w:rPr>
        <w:t xml:space="preserve">  TURMA: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r w:rsidRPr="006E1B7E">
        <w:rPr>
          <w:rFonts w:ascii="Calibri" w:eastAsia="Myriad Pro Light" w:hAnsi="Calibri" w:cs="Calibri"/>
          <w:color w:val="808285"/>
          <w:sz w:val="14"/>
          <w:szCs w:val="14"/>
          <w:lang w:val="pt-PT"/>
        </w:rPr>
        <w:t xml:space="preserve">  N.</w:t>
      </w:r>
      <w:r w:rsidRPr="006E1B7E">
        <w:rPr>
          <w:rFonts w:ascii="Calibri" w:eastAsia="Myriad Pro Light" w:hAnsi="Calibri" w:cs="Calibri"/>
          <w:color w:val="808285"/>
          <w:sz w:val="8"/>
          <w:szCs w:val="8"/>
          <w:lang w:val="pt-PT"/>
        </w:rPr>
        <w:t>O</w:t>
      </w:r>
      <w:r w:rsidRPr="006E1B7E">
        <w:rPr>
          <w:rFonts w:ascii="Calibri" w:eastAsia="Myriad Pro Light" w:hAnsi="Calibri" w:cs="Calibri"/>
          <w:color w:val="808285"/>
          <w:sz w:val="14"/>
          <w:szCs w:val="14"/>
          <w:lang w:val="pt-PT"/>
        </w:rPr>
        <w:t xml:space="preserve">: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r w:rsidRPr="006E1B7E">
        <w:rPr>
          <w:rFonts w:ascii="Calibri" w:eastAsia="Myriad Pro Light" w:hAnsi="Calibri" w:cs="Calibri"/>
          <w:color w:val="808285"/>
          <w:sz w:val="14"/>
          <w:szCs w:val="14"/>
          <w:lang w:val="pt-PT"/>
        </w:rPr>
        <w:t xml:space="preserve">  DATA: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r w:rsidRPr="006E1B7E">
        <w:rPr>
          <w:rFonts w:ascii="Calibri" w:eastAsia="Myriad Pro Light" w:hAnsi="Calibri" w:cs="Calibri"/>
          <w:color w:val="808285"/>
          <w:sz w:val="14"/>
          <w:szCs w:val="14"/>
          <w:lang w:val="pt-PT"/>
        </w:rPr>
        <w:t xml:space="preserve">/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r w:rsidRPr="006E1B7E">
        <w:rPr>
          <w:rFonts w:ascii="Calibri" w:eastAsia="Myriad Pro Light" w:hAnsi="Calibri" w:cs="Calibri"/>
          <w:color w:val="808285"/>
          <w:sz w:val="14"/>
          <w:szCs w:val="14"/>
          <w:lang w:val="pt-PT"/>
        </w:rPr>
        <w:t xml:space="preserve"> /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p>
    <w:p w:rsidR="00ED3F23" w:rsidRPr="006E1B7E" w:rsidRDefault="00ED3F23">
      <w:pPr>
        <w:spacing w:before="8" w:after="0" w:line="110" w:lineRule="exact"/>
        <w:rPr>
          <w:rFonts w:ascii="Calibri" w:hAnsi="Calibri" w:cs="Calibri"/>
          <w:sz w:val="11"/>
          <w:szCs w:val="11"/>
          <w:lang w:val="pt-PT"/>
        </w:rPr>
      </w:pPr>
    </w:p>
    <w:p w:rsidR="00ED3F23" w:rsidRPr="006E1B7E" w:rsidRDefault="00B853B8">
      <w:pPr>
        <w:tabs>
          <w:tab w:val="left" w:pos="8780"/>
        </w:tabs>
        <w:spacing w:after="0" w:line="166" w:lineRule="exact"/>
        <w:ind w:left="234" w:right="-20"/>
        <w:rPr>
          <w:rFonts w:ascii="Calibri" w:eastAsia="Myriad Pro Light" w:hAnsi="Calibri" w:cs="Calibri"/>
          <w:sz w:val="14"/>
          <w:szCs w:val="14"/>
          <w:lang w:val="pt-PT"/>
        </w:rPr>
      </w:pPr>
      <w:r w:rsidRPr="006E1B7E">
        <w:rPr>
          <w:rFonts w:ascii="Calibri" w:eastAsia="Myriad Pro Light" w:hAnsi="Calibri" w:cs="Calibri"/>
          <w:color w:val="808285"/>
          <w:sz w:val="14"/>
          <w:szCs w:val="14"/>
          <w:lang w:val="pt-PT"/>
        </w:rPr>
        <w:t xml:space="preserve">AVALIAÇÃO: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p>
    <w:p w:rsidR="00ED3F23" w:rsidRPr="006E1B7E" w:rsidRDefault="00ED3F23">
      <w:pPr>
        <w:spacing w:before="8" w:after="0" w:line="110" w:lineRule="exact"/>
        <w:rPr>
          <w:rFonts w:ascii="Calibri" w:hAnsi="Calibri" w:cs="Calibri"/>
          <w:sz w:val="11"/>
          <w:szCs w:val="11"/>
          <w:lang w:val="pt-PT"/>
        </w:rPr>
      </w:pPr>
    </w:p>
    <w:p w:rsidR="00ED3F23" w:rsidRPr="006E1B7E" w:rsidRDefault="00B853B8">
      <w:pPr>
        <w:tabs>
          <w:tab w:val="left" w:pos="8780"/>
        </w:tabs>
        <w:spacing w:after="0" w:line="166" w:lineRule="exact"/>
        <w:ind w:left="234" w:right="-20"/>
        <w:rPr>
          <w:rFonts w:ascii="Calibri" w:eastAsia="Myriad Pro Light" w:hAnsi="Calibri" w:cs="Calibri"/>
          <w:sz w:val="14"/>
          <w:szCs w:val="14"/>
          <w:lang w:val="pt-PT"/>
        </w:rPr>
      </w:pPr>
      <w:r w:rsidRPr="006E1B7E">
        <w:rPr>
          <w:rFonts w:ascii="Calibri" w:eastAsia="Myriad Pro Light" w:hAnsi="Calibri" w:cs="Calibri"/>
          <w:color w:val="808285"/>
          <w:sz w:val="14"/>
          <w:szCs w:val="14"/>
          <w:lang w:val="pt-PT"/>
        </w:rPr>
        <w:t xml:space="preserve">OBSERVAÇÕES: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p>
    <w:p w:rsidR="00ED3F23" w:rsidRPr="006E1B7E" w:rsidRDefault="00ED3F23">
      <w:pPr>
        <w:spacing w:before="6" w:after="0" w:line="160" w:lineRule="exact"/>
        <w:rPr>
          <w:rFonts w:ascii="Calibri" w:hAnsi="Calibri" w:cs="Calibri"/>
          <w:sz w:val="16"/>
          <w:szCs w:val="16"/>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B853B8">
      <w:pPr>
        <w:tabs>
          <w:tab w:val="left" w:pos="3640"/>
          <w:tab w:val="left" w:pos="8780"/>
        </w:tabs>
        <w:spacing w:before="35" w:after="0" w:line="166" w:lineRule="exact"/>
        <w:ind w:left="234" w:right="-20"/>
        <w:rPr>
          <w:rFonts w:ascii="Calibri" w:eastAsia="Myriad Pro Light" w:hAnsi="Calibri" w:cs="Calibri"/>
          <w:sz w:val="14"/>
          <w:szCs w:val="14"/>
          <w:lang w:val="pt-PT"/>
        </w:rPr>
      </w:pPr>
      <w:r w:rsidRPr="006E1B7E">
        <w:rPr>
          <w:rFonts w:ascii="Calibri" w:eastAsia="Myriad Pro Light" w:hAnsi="Calibri" w:cs="Calibri"/>
          <w:color w:val="808285"/>
          <w:sz w:val="14"/>
          <w:szCs w:val="14"/>
          <w:lang w:val="pt-PT"/>
        </w:rPr>
        <w:t xml:space="preserve">PROFESSOR/A: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r w:rsidRPr="006E1B7E">
        <w:rPr>
          <w:rFonts w:ascii="Calibri" w:eastAsia="Myriad Pro Light" w:hAnsi="Calibri" w:cs="Calibri"/>
          <w:color w:val="808285"/>
          <w:sz w:val="14"/>
          <w:szCs w:val="14"/>
          <w:lang w:val="pt-PT"/>
        </w:rPr>
        <w:t xml:space="preserve">  ENCARREGADO DE EDUCAÇÃO: </w:t>
      </w:r>
      <w:r w:rsidRPr="006E1B7E">
        <w:rPr>
          <w:rFonts w:ascii="Calibri" w:eastAsia="Myriad Pro Light" w:hAnsi="Calibri" w:cs="Calibri"/>
          <w:color w:val="808285"/>
          <w:sz w:val="14"/>
          <w:szCs w:val="14"/>
          <w:u w:val="single" w:color="808285"/>
          <w:lang w:val="pt-PT"/>
        </w:rPr>
        <w:t xml:space="preserve"> </w:t>
      </w:r>
      <w:r w:rsidRPr="006E1B7E">
        <w:rPr>
          <w:rFonts w:ascii="Calibri" w:eastAsia="Myriad Pro Light" w:hAnsi="Calibri" w:cs="Calibri"/>
          <w:color w:val="808285"/>
          <w:sz w:val="14"/>
          <w:szCs w:val="14"/>
          <w:u w:val="single" w:color="808285"/>
          <w:lang w:val="pt-PT"/>
        </w:rPr>
        <w:tab/>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14" w:after="0" w:line="260" w:lineRule="exact"/>
        <w:rPr>
          <w:rFonts w:ascii="Calibri" w:hAnsi="Calibri" w:cs="Calibri"/>
          <w:sz w:val="26"/>
          <w:szCs w:val="26"/>
          <w:lang w:val="pt-PT"/>
        </w:rPr>
      </w:pPr>
    </w:p>
    <w:p w:rsidR="00ED3F23" w:rsidRPr="006E1B7E" w:rsidRDefault="00B853B8">
      <w:pPr>
        <w:spacing w:before="17" w:after="0" w:line="283" w:lineRule="exact"/>
        <w:ind w:left="121" w:right="-20"/>
        <w:rPr>
          <w:rFonts w:ascii="Calibri" w:eastAsia="Myriad Pro Light" w:hAnsi="Calibri" w:cs="Calibri"/>
          <w:sz w:val="24"/>
          <w:szCs w:val="24"/>
          <w:lang w:val="pt-PT"/>
        </w:rPr>
      </w:pPr>
      <w:r w:rsidRPr="006E1B7E">
        <w:rPr>
          <w:rFonts w:ascii="Calibri" w:eastAsia="Myriad Pro Light" w:hAnsi="Calibri" w:cs="Calibri"/>
          <w:color w:val="231F20"/>
          <w:sz w:val="24"/>
          <w:szCs w:val="24"/>
          <w:lang w:val="pt-PT"/>
        </w:rPr>
        <w:t>Conteúdos: Sismos e vulcões</w:t>
      </w:r>
    </w:p>
    <w:p w:rsidR="00ED3F23" w:rsidRPr="006E1B7E" w:rsidRDefault="00ED3F23">
      <w:pPr>
        <w:spacing w:after="0" w:line="200" w:lineRule="exact"/>
        <w:rPr>
          <w:rFonts w:ascii="Calibri" w:hAnsi="Calibri" w:cs="Calibri"/>
          <w:sz w:val="20"/>
          <w:szCs w:val="20"/>
          <w:lang w:val="pt-PT"/>
        </w:rPr>
      </w:pPr>
    </w:p>
    <w:p w:rsidR="00ED3F23" w:rsidRPr="006E1B7E" w:rsidRDefault="00567318">
      <w:pPr>
        <w:tabs>
          <w:tab w:val="left" w:pos="500"/>
        </w:tabs>
        <w:spacing w:before="23" w:after="0" w:line="240" w:lineRule="auto"/>
        <w:ind w:left="180" w:right="-20"/>
        <w:rPr>
          <w:rFonts w:ascii="Calibri" w:eastAsia="Myriad Pro Light" w:hAnsi="Calibri" w:cs="Calibri"/>
          <w:sz w:val="20"/>
          <w:szCs w:val="20"/>
          <w:lang w:val="pt-PT"/>
        </w:rPr>
      </w:pPr>
      <w:r>
        <w:rPr>
          <w:rFonts w:ascii="Calibri" w:hAnsi="Calibri" w:cs="Calibri"/>
        </w:rPr>
        <w:pict>
          <v:group id="_x0000_s1238" style="position:absolute;left:0;text-align:left;margin-left:85.05pt;margin-top:2.05pt;width:11.35pt;height:11.35pt;z-index:-251692544;mso-position-horizontal-relative:page" coordorigin="1701,41" coordsize="227,227">
            <v:shape id="_x0000_s1239" style="position:absolute;left:1701;top:41;width:227;height:227" coordorigin="1701,41" coordsize="227,227" path="m1729,41r-25,3l1701,69r,170l1704,264r25,4l1899,268r25,-4l1927,239r,-170l1924,44r-25,-3l1729,41e" fillcolor="#231f20" stroked="f">
              <v:path arrowok="t"/>
            </v:shape>
            <w10:wrap anchorx="page"/>
          </v:group>
        </w:pict>
      </w:r>
      <w:r w:rsidR="00B853B8" w:rsidRPr="006E1B7E">
        <w:rPr>
          <w:rFonts w:ascii="Calibri" w:eastAsia="Myriad Pro Light" w:hAnsi="Calibri" w:cs="Calibri"/>
          <w:color w:val="FFFFFF"/>
          <w:sz w:val="20"/>
          <w:szCs w:val="20"/>
          <w:lang w:val="pt-PT"/>
        </w:rPr>
        <w:t>1</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Depois de leres atentamente o texto</w:t>
      </w:r>
      <w:proofErr w:type="gramStart"/>
      <w:r w:rsidR="00B853B8" w:rsidRPr="006E1B7E">
        <w:rPr>
          <w:rFonts w:ascii="Calibri" w:eastAsia="Myriad Pro Light" w:hAnsi="Calibri" w:cs="Calibri"/>
          <w:color w:val="231F20"/>
          <w:sz w:val="20"/>
          <w:szCs w:val="20"/>
          <w:lang w:val="pt-PT"/>
        </w:rPr>
        <w:t>,</w:t>
      </w:r>
      <w:proofErr w:type="gramEnd"/>
      <w:r w:rsidR="00B853B8" w:rsidRPr="006E1B7E">
        <w:rPr>
          <w:rFonts w:ascii="Calibri" w:eastAsia="Myriad Pro Light" w:hAnsi="Calibri" w:cs="Calibri"/>
          <w:color w:val="231F20"/>
          <w:sz w:val="20"/>
          <w:szCs w:val="20"/>
          <w:lang w:val="pt-PT"/>
        </w:rPr>
        <w:t xml:space="preserve"> responde às questões que se seguem.</w:t>
      </w:r>
    </w:p>
    <w:p w:rsidR="00ED3F23" w:rsidRPr="006E1B7E" w:rsidRDefault="00ED3F23">
      <w:pPr>
        <w:spacing w:after="0" w:line="200" w:lineRule="exact"/>
        <w:rPr>
          <w:rFonts w:ascii="Calibri" w:hAnsi="Calibri" w:cs="Calibri"/>
          <w:sz w:val="20"/>
          <w:szCs w:val="20"/>
          <w:lang w:val="pt-PT"/>
        </w:rPr>
      </w:pPr>
    </w:p>
    <w:p w:rsidR="00ED3F23" w:rsidRPr="006E1B7E" w:rsidRDefault="00567318">
      <w:pPr>
        <w:spacing w:before="19" w:after="0" w:line="260" w:lineRule="exact"/>
        <w:rPr>
          <w:rFonts w:ascii="Calibri" w:hAnsi="Calibri" w:cs="Calibri"/>
          <w:sz w:val="26"/>
          <w:szCs w:val="26"/>
          <w:lang w:val="pt-PT"/>
        </w:rPr>
      </w:pPr>
      <w:r>
        <w:rPr>
          <w:rFonts w:ascii="Calibri" w:hAnsi="Calibri" w:cs="Calibri"/>
        </w:rPr>
        <w:pict>
          <v:group id="_x0000_s1236" style="position:absolute;margin-left:105.1pt;margin-top:2.7pt;width:419.05pt;height:192.3pt;z-index:-251691520;mso-position-horizontal-relative:page" coordorigin="2102,521" coordsize="8381,3692">
            <v:shape id="_x0000_s1237" style="position:absolute;left:2102;top:521;width:8381;height:3692" coordorigin="2102,521" coordsize="8381,3692" path="m2126,521r-3,l2102,522r,23l2102,4190r,2l2103,4213r23,l10460,4213r2,l10483,4212r,-22l10483,545r,-3l10482,521r-22,l2126,521xe" filled="f" strokecolor="#808285" strokeweight=".5pt">
              <v:path arrowok="t"/>
            </v:shape>
            <w10:wrap anchorx="page"/>
          </v:group>
        </w:pict>
      </w:r>
    </w:p>
    <w:p w:rsidR="00ED3F23" w:rsidRPr="006E1B7E" w:rsidRDefault="00B853B8">
      <w:pPr>
        <w:spacing w:after="0" w:line="240" w:lineRule="auto"/>
        <w:ind w:left="2874" w:right="3250"/>
        <w:jc w:val="center"/>
        <w:rPr>
          <w:rFonts w:ascii="Calibri" w:eastAsia="Myriad Pro Light" w:hAnsi="Calibri" w:cs="Calibri"/>
          <w:sz w:val="24"/>
          <w:szCs w:val="24"/>
          <w:lang w:val="pt-PT"/>
        </w:rPr>
      </w:pPr>
      <w:r w:rsidRPr="006E1B7E">
        <w:rPr>
          <w:rFonts w:ascii="Calibri" w:eastAsia="Myriad Pro Light" w:hAnsi="Calibri" w:cs="Calibri"/>
          <w:color w:val="231F20"/>
          <w:sz w:val="24"/>
          <w:szCs w:val="24"/>
          <w:lang w:val="pt-PT"/>
        </w:rPr>
        <w:t>Nova erupção vulcânica na Islândia</w:t>
      </w:r>
    </w:p>
    <w:p w:rsidR="00ED3F23" w:rsidRPr="006E1B7E" w:rsidRDefault="00ED3F23">
      <w:pPr>
        <w:spacing w:before="6" w:after="0" w:line="110" w:lineRule="exact"/>
        <w:rPr>
          <w:rFonts w:ascii="Calibri" w:hAnsi="Calibri" w:cs="Calibri"/>
          <w:sz w:val="11"/>
          <w:szCs w:val="11"/>
          <w:lang w:val="pt-PT"/>
        </w:rPr>
      </w:pPr>
    </w:p>
    <w:p w:rsidR="00ED3F23" w:rsidRPr="006E1B7E" w:rsidRDefault="00B853B8" w:rsidP="00D92C11">
      <w:pPr>
        <w:spacing w:after="0" w:line="253" w:lineRule="auto"/>
        <w:ind w:left="813" w:right="1346" w:firstLine="397"/>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Um novo vulcão entrou em erupção, esta quarta-feira, no Sul da Islândia e obrigou à retirada de cerca de 800 pessoas. As autoridades pediram às populações vizinhas para abandonarem</w:t>
      </w:r>
      <w:r w:rsidR="00D92C11">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lang w:val="pt-PT"/>
        </w:rPr>
        <w:t>as habitações. As pessoas foram encaminhadas para abrigos provisórios, uma vez que existe</w:t>
      </w:r>
      <w:r w:rsidR="00D92C11">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lang w:val="pt-PT"/>
        </w:rPr>
        <w:t>a possibilidade de inundações provocadas pela ação do vulcão. O nível de um rio vizinho já subiu</w:t>
      </w:r>
      <w:r w:rsidR="00D92C11">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lang w:val="pt-PT"/>
        </w:rPr>
        <w:t>84 centímetros.</w:t>
      </w:r>
    </w:p>
    <w:p w:rsidR="00ED3F23" w:rsidRPr="006E1B7E" w:rsidRDefault="00B853B8" w:rsidP="00D92C11">
      <w:pPr>
        <w:spacing w:before="13" w:after="0" w:line="253" w:lineRule="auto"/>
        <w:ind w:left="812" w:right="1553" w:firstLine="397"/>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O vulcão localiza-se no glaciar de </w:t>
      </w:r>
      <w:proofErr w:type="spellStart"/>
      <w:r w:rsidRPr="006E1B7E">
        <w:rPr>
          <w:rFonts w:ascii="Calibri" w:eastAsia="Myriad Pro Light" w:hAnsi="Calibri" w:cs="Calibri"/>
          <w:color w:val="231F20"/>
          <w:sz w:val="20"/>
          <w:szCs w:val="20"/>
          <w:lang w:val="pt-PT"/>
        </w:rPr>
        <w:t>Eyjafjallajokull</w:t>
      </w:r>
      <w:proofErr w:type="spellEnd"/>
      <w:r w:rsidRPr="006E1B7E">
        <w:rPr>
          <w:rFonts w:ascii="Calibri" w:eastAsia="Myriad Pro Light" w:hAnsi="Calibri" w:cs="Calibri"/>
          <w:color w:val="231F20"/>
          <w:sz w:val="20"/>
          <w:szCs w:val="20"/>
          <w:lang w:val="pt-PT"/>
        </w:rPr>
        <w:t xml:space="preserve">, não muito longe do local de uma outra erupção que começou no passado mês de </w:t>
      </w:r>
      <w:proofErr w:type="spellStart"/>
      <w:r w:rsidRPr="006E1B7E">
        <w:rPr>
          <w:rFonts w:ascii="Calibri" w:eastAsia="Myriad Pro Light" w:hAnsi="Calibri" w:cs="Calibri"/>
          <w:color w:val="231F20"/>
          <w:sz w:val="20"/>
          <w:szCs w:val="20"/>
          <w:lang w:val="pt-PT"/>
        </w:rPr>
        <w:t>março</w:t>
      </w:r>
      <w:proofErr w:type="spellEnd"/>
      <w:r w:rsidRPr="006E1B7E">
        <w:rPr>
          <w:rFonts w:ascii="Calibri" w:eastAsia="Myriad Pro Light" w:hAnsi="Calibri" w:cs="Calibri"/>
          <w:color w:val="231F20"/>
          <w:sz w:val="20"/>
          <w:szCs w:val="20"/>
          <w:lang w:val="pt-PT"/>
        </w:rPr>
        <w:t xml:space="preserve"> e que foi dada como extinta, no passado dia</w:t>
      </w:r>
      <w:r w:rsidR="00D92C11">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lang w:val="pt-PT"/>
        </w:rPr>
        <w:t xml:space="preserve">12 de </w:t>
      </w:r>
      <w:proofErr w:type="spellStart"/>
      <w:r w:rsidRPr="006E1B7E">
        <w:rPr>
          <w:rFonts w:ascii="Calibri" w:eastAsia="Myriad Pro Light" w:hAnsi="Calibri" w:cs="Calibri"/>
          <w:color w:val="231F20"/>
          <w:sz w:val="20"/>
          <w:szCs w:val="20"/>
          <w:lang w:val="pt-PT"/>
        </w:rPr>
        <w:t>abril</w:t>
      </w:r>
      <w:proofErr w:type="spellEnd"/>
      <w:r w:rsidRPr="006E1B7E">
        <w:rPr>
          <w:rFonts w:ascii="Calibri" w:eastAsia="Myriad Pro Light" w:hAnsi="Calibri" w:cs="Calibri"/>
          <w:color w:val="231F20"/>
          <w:sz w:val="20"/>
          <w:szCs w:val="20"/>
          <w:lang w:val="pt-PT"/>
        </w:rPr>
        <w:t xml:space="preserve">. O último fenómeno natural, a 21 de </w:t>
      </w:r>
      <w:proofErr w:type="spellStart"/>
      <w:r w:rsidRPr="006E1B7E">
        <w:rPr>
          <w:rFonts w:ascii="Calibri" w:eastAsia="Myriad Pro Light" w:hAnsi="Calibri" w:cs="Calibri"/>
          <w:color w:val="231F20"/>
          <w:sz w:val="20"/>
          <w:szCs w:val="20"/>
          <w:lang w:val="pt-PT"/>
        </w:rPr>
        <w:t>março</w:t>
      </w:r>
      <w:proofErr w:type="spellEnd"/>
      <w:r w:rsidRPr="006E1B7E">
        <w:rPr>
          <w:rFonts w:ascii="Calibri" w:eastAsia="Myriad Pro Light" w:hAnsi="Calibri" w:cs="Calibri"/>
          <w:color w:val="231F20"/>
          <w:sz w:val="20"/>
          <w:szCs w:val="20"/>
          <w:lang w:val="pt-PT"/>
        </w:rPr>
        <w:t xml:space="preserve">, obrigou às mesmas medidas de precaução. Desde 2004 que os Islandeses não assistiam a estas imagens de beleza extraordinária. O vulcão, que esta quarta-feira entrou em atividade, passou por cinco erupções desde o século </w:t>
      </w:r>
      <w:r w:rsidRPr="006E1B7E">
        <w:rPr>
          <w:rFonts w:ascii="Calibri" w:eastAsia="Myriad Pro Light" w:hAnsi="Calibri" w:cs="Calibri"/>
          <w:color w:val="231F20"/>
          <w:sz w:val="15"/>
          <w:szCs w:val="15"/>
          <w:lang w:val="pt-PT"/>
        </w:rPr>
        <w:t>IX</w:t>
      </w:r>
      <w:r w:rsidRPr="006E1B7E">
        <w:rPr>
          <w:rFonts w:ascii="Calibri" w:eastAsia="Myriad Pro Light" w:hAnsi="Calibri" w:cs="Calibri"/>
          <w:color w:val="231F20"/>
          <w:sz w:val="20"/>
          <w:szCs w:val="20"/>
          <w:lang w:val="pt-PT"/>
        </w:rPr>
        <w:t>.</w:t>
      </w:r>
    </w:p>
    <w:p w:rsidR="00ED3F23" w:rsidRPr="006E1B7E" w:rsidRDefault="00ED3F23">
      <w:pPr>
        <w:spacing w:before="1" w:after="0" w:line="100" w:lineRule="exact"/>
        <w:rPr>
          <w:rFonts w:ascii="Calibri" w:hAnsi="Calibri" w:cs="Calibri"/>
          <w:sz w:val="10"/>
          <w:szCs w:val="10"/>
          <w:lang w:val="pt-PT"/>
        </w:rPr>
      </w:pPr>
    </w:p>
    <w:p w:rsidR="00ED3F23" w:rsidRPr="006E1B7E" w:rsidRDefault="00567318">
      <w:pPr>
        <w:spacing w:after="0" w:line="183" w:lineRule="exact"/>
        <w:ind w:left="3210" w:right="-20"/>
        <w:rPr>
          <w:rFonts w:ascii="Calibri" w:eastAsia="Myriad Pro Light" w:hAnsi="Calibri" w:cs="Calibri"/>
          <w:sz w:val="16"/>
          <w:szCs w:val="16"/>
          <w:lang w:val="pt-PT"/>
        </w:rPr>
      </w:pPr>
      <w:hyperlink r:id="rId9">
        <w:r w:rsidR="00B853B8" w:rsidRPr="006E1B7E">
          <w:rPr>
            <w:rFonts w:ascii="Calibri" w:eastAsia="Myriad Pro Light" w:hAnsi="Calibri" w:cs="Calibri"/>
            <w:color w:val="231F20"/>
            <w:sz w:val="16"/>
            <w:szCs w:val="16"/>
            <w:lang w:val="pt-PT"/>
          </w:rPr>
          <w:t>http://pt.euronews.net/2010/04/14/nova-erupcao-vulcanica-na-islandia</w:t>
        </w:r>
      </w:hyperlink>
      <w:r w:rsidR="00B853B8" w:rsidRPr="006E1B7E">
        <w:rPr>
          <w:rFonts w:ascii="Calibri" w:eastAsia="Myriad Pro Light" w:hAnsi="Calibri" w:cs="Calibri"/>
          <w:color w:val="231F20"/>
          <w:sz w:val="16"/>
          <w:szCs w:val="16"/>
          <w:lang w:val="pt-PT"/>
        </w:rPr>
        <w:t>/ (adaptado)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2" w:after="0" w:line="280" w:lineRule="exact"/>
        <w:rPr>
          <w:rFonts w:ascii="Calibri" w:hAnsi="Calibri" w:cs="Calibri"/>
          <w:sz w:val="28"/>
          <w:szCs w:val="28"/>
          <w:lang w:val="pt-PT"/>
        </w:rPr>
      </w:pPr>
    </w:p>
    <w:p w:rsidR="00ED3F23" w:rsidRPr="006E1B7E" w:rsidRDefault="00567318">
      <w:pPr>
        <w:spacing w:before="24" w:after="0" w:line="252" w:lineRule="auto"/>
        <w:ind w:left="914" w:right="1124" w:hanging="397"/>
        <w:rPr>
          <w:rFonts w:ascii="Calibri" w:eastAsia="Myriad Pro Light" w:hAnsi="Calibri" w:cs="Calibri"/>
          <w:sz w:val="20"/>
          <w:szCs w:val="20"/>
          <w:lang w:val="pt-PT"/>
        </w:rPr>
      </w:pPr>
      <w:r>
        <w:rPr>
          <w:rFonts w:ascii="Calibri" w:hAnsi="Calibri" w:cs="Calibri"/>
        </w:rPr>
        <w:pict>
          <v:group id="_x0000_s1234" style="position:absolute;left:0;text-align:left;margin-left:124.7pt;margin-top:41.35pt;width:399.7pt;height:.1pt;z-index:-251690496;mso-position-horizontal-relative:page" coordorigin="2494,827" coordsize="7994,2">
            <v:shape id="_x0000_s1235" style="position:absolute;left:2494;top:827;width:7994;height:2" coordorigin="2494,827" coordsize="7994,0" path="m2494,827r7994,e" filled="f" strokecolor="#808285" strokeweight=".5pt">
              <v:path arrowok="t"/>
            </v:shape>
            <w10:wrap anchorx="page"/>
          </v:group>
        </w:pict>
      </w:r>
      <w:r>
        <w:rPr>
          <w:rFonts w:ascii="Calibri" w:hAnsi="Calibri" w:cs="Calibri"/>
        </w:rPr>
        <w:pict>
          <v:group id="_x0000_s1232" style="position:absolute;left:0;text-align:left;margin-left:124.7pt;margin-top:59.5pt;width:399.7pt;height:.1pt;z-index:-251689472;mso-position-horizontal-relative:page" coordorigin="2494,1190" coordsize="7994,2">
            <v:shape id="_x0000_s1233" style="position:absolute;left:2494;top:1190;width:7994;height:2" coordorigin="2494,1190" coordsize="7994,0" path="m2494,1190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1.</w:t>
      </w:r>
      <w:proofErr w:type="gramStart"/>
      <w:r w:rsidR="00B853B8" w:rsidRPr="006E1B7E">
        <w:rPr>
          <w:rFonts w:ascii="Calibri" w:eastAsia="Myriad Pro Light" w:hAnsi="Calibri" w:cs="Calibri"/>
          <w:color w:val="231F20"/>
          <w:sz w:val="20"/>
          <w:szCs w:val="20"/>
          <w:lang w:val="pt-PT"/>
        </w:rPr>
        <w:t>1   A</w:t>
      </w:r>
      <w:proofErr w:type="gramEnd"/>
      <w:r w:rsidR="00B853B8" w:rsidRPr="006E1B7E">
        <w:rPr>
          <w:rFonts w:ascii="Calibri" w:eastAsia="Myriad Pro Light" w:hAnsi="Calibri" w:cs="Calibri"/>
          <w:color w:val="231F20"/>
          <w:sz w:val="20"/>
          <w:szCs w:val="20"/>
          <w:lang w:val="pt-PT"/>
        </w:rPr>
        <w:t xml:space="preserve"> entrada em erupção do vulcão levou as autoridades islandesas a retirarem 800 pessoas das suas habitações. Qual foi o principal risco que levou as autoridades a tomarem esta decisão?</w:t>
      </w:r>
    </w:p>
    <w:p w:rsidR="00ED3F23" w:rsidRPr="006E1B7E" w:rsidRDefault="00ED3F23">
      <w:pPr>
        <w:spacing w:before="5" w:after="0" w:line="130" w:lineRule="exact"/>
        <w:rPr>
          <w:rFonts w:ascii="Calibri" w:hAnsi="Calibri" w:cs="Calibri"/>
          <w:sz w:val="13"/>
          <w:szCs w:val="13"/>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567318">
      <w:pPr>
        <w:spacing w:before="24" w:after="0" w:line="237" w:lineRule="exact"/>
        <w:ind w:left="517" w:right="-20"/>
        <w:rPr>
          <w:rFonts w:ascii="Calibri" w:eastAsia="Myriad Pro Light" w:hAnsi="Calibri" w:cs="Calibri"/>
          <w:sz w:val="20"/>
          <w:szCs w:val="20"/>
          <w:lang w:val="pt-PT"/>
        </w:rPr>
      </w:pPr>
      <w:r>
        <w:rPr>
          <w:rFonts w:ascii="Calibri" w:hAnsi="Calibri" w:cs="Calibri"/>
        </w:rPr>
        <w:pict>
          <v:group id="_x0000_s1230" style="position:absolute;left:0;text-align:left;margin-left:124.7pt;margin-top:-25.65pt;width:399.7pt;height:.1pt;z-index:-251688448;mso-position-horizontal-relative:page" coordorigin="2494,-513" coordsize="7994,2">
            <v:shape id="_x0000_s1231" style="position:absolute;left:2494;top:-513;width:7994;height:2" coordorigin="2494,-513" coordsize="7994,0" path="m2494,-513r7994,e" filled="f" strokecolor="#808285" strokeweight=".5pt">
              <v:path arrowok="t"/>
            </v:shape>
            <w10:wrap anchorx="page"/>
          </v:group>
        </w:pict>
      </w:r>
      <w:r>
        <w:rPr>
          <w:rFonts w:ascii="Calibri" w:hAnsi="Calibri" w:cs="Calibri"/>
        </w:rPr>
        <w:pict>
          <v:group id="_x0000_s1228" style="position:absolute;left:0;text-align:left;margin-left:124.7pt;margin-top:-7.5pt;width:399.7pt;height:.1pt;z-index:-251687424;mso-position-horizontal-relative:page" coordorigin="2494,-150" coordsize="7994,2">
            <v:shape id="_x0000_s1229" style="position:absolute;left:2494;top:-150;width:7994;height:2" coordorigin="2494,-150" coordsize="7994,0" path="m2494,-150r7994,e" filled="f" strokecolor="#808285" strokeweight=".5pt">
              <v:path arrowok="t"/>
            </v:shape>
            <w10:wrap anchorx="page"/>
          </v:group>
        </w:pict>
      </w:r>
      <w:r>
        <w:rPr>
          <w:rFonts w:ascii="Calibri" w:hAnsi="Calibri" w:cs="Calibri"/>
        </w:rPr>
        <w:pict>
          <v:group id="_x0000_s1226" style="position:absolute;left:0;text-align:left;margin-left:124.7pt;margin-top:28.85pt;width:399.7pt;height:.1pt;z-index:-251686400;mso-position-horizontal-relative:page" coordorigin="2494,577" coordsize="7994,2">
            <v:shape id="_x0000_s1227" style="position:absolute;left:2494;top:577;width:7994;height:2" coordorigin="2494,577" coordsize="7994,0" path="m2494,577r7994,e" filled="f" strokecolor="#808285" strokeweight=".5pt">
              <v:path arrowok="t"/>
            </v:shape>
            <w10:wrap anchorx="page"/>
          </v:group>
        </w:pict>
      </w:r>
      <w:r>
        <w:rPr>
          <w:rFonts w:ascii="Calibri" w:hAnsi="Calibri" w:cs="Calibri"/>
        </w:rPr>
        <w:pict>
          <v:group id="_x0000_s1224" style="position:absolute;left:0;text-align:left;margin-left:124.7pt;margin-top:47pt;width:399.7pt;height:.1pt;z-index:-251685376;mso-position-horizontal-relative:page" coordorigin="2494,940" coordsize="7994,2">
            <v:shape id="_x0000_s1225" style="position:absolute;left:2494;top:940;width:7994;height:2" coordorigin="2494,940" coordsize="7994,0" path="m2494,940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1.</w:t>
      </w:r>
      <w:proofErr w:type="gramStart"/>
      <w:r w:rsidR="00B853B8" w:rsidRPr="006E1B7E">
        <w:rPr>
          <w:rFonts w:ascii="Calibri" w:eastAsia="Myriad Pro Light" w:hAnsi="Calibri" w:cs="Calibri"/>
          <w:color w:val="231F20"/>
          <w:sz w:val="20"/>
          <w:szCs w:val="20"/>
          <w:lang w:val="pt-PT"/>
        </w:rPr>
        <w:t>2   Explica</w:t>
      </w:r>
      <w:proofErr w:type="gramEnd"/>
      <w:r w:rsidR="00B853B8" w:rsidRPr="006E1B7E">
        <w:rPr>
          <w:rFonts w:ascii="Calibri" w:eastAsia="Myriad Pro Light" w:hAnsi="Calibri" w:cs="Calibri"/>
          <w:color w:val="231F20"/>
          <w:sz w:val="20"/>
          <w:szCs w:val="20"/>
          <w:lang w:val="pt-PT"/>
        </w:rPr>
        <w:t>, tendo em conta a localização do vulcão, a origem do risco que referiste na alínea anterior.</w:t>
      </w:r>
    </w:p>
    <w:p w:rsidR="00ED3F23" w:rsidRPr="006E1B7E" w:rsidRDefault="00ED3F23">
      <w:pPr>
        <w:spacing w:before="6" w:after="0" w:line="150" w:lineRule="exact"/>
        <w:rPr>
          <w:rFonts w:ascii="Calibri" w:hAnsi="Calibri" w:cs="Calibri"/>
          <w:sz w:val="15"/>
          <w:szCs w:val="15"/>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567318">
      <w:pPr>
        <w:spacing w:before="24" w:after="0" w:line="252" w:lineRule="auto"/>
        <w:ind w:left="914" w:right="939" w:hanging="397"/>
        <w:rPr>
          <w:rFonts w:ascii="Calibri" w:eastAsia="Myriad Pro Light" w:hAnsi="Calibri" w:cs="Calibri"/>
          <w:sz w:val="20"/>
          <w:szCs w:val="20"/>
          <w:lang w:val="pt-PT"/>
        </w:rPr>
      </w:pPr>
      <w:r>
        <w:rPr>
          <w:rFonts w:ascii="Calibri" w:hAnsi="Calibri" w:cs="Calibri"/>
        </w:rPr>
        <w:pict>
          <v:group id="_x0000_s1222" style="position:absolute;left:0;text-align:left;margin-left:124.7pt;margin-top:-25.65pt;width:399.7pt;height:.1pt;z-index:-251684352;mso-position-horizontal-relative:page" coordorigin="2494,-513" coordsize="7994,2">
            <v:shape id="_x0000_s1223" style="position:absolute;left:2494;top:-513;width:7994;height:2" coordorigin="2494,-513" coordsize="7994,0" path="m2494,-513r7994,e" filled="f" strokecolor="#808285" strokeweight=".5pt">
              <v:path arrowok="t"/>
            </v:shape>
            <w10:wrap anchorx="page"/>
          </v:group>
        </w:pict>
      </w:r>
      <w:r>
        <w:rPr>
          <w:rFonts w:ascii="Calibri" w:hAnsi="Calibri" w:cs="Calibri"/>
        </w:rPr>
        <w:pict>
          <v:group id="_x0000_s1220" style="position:absolute;left:0;text-align:left;margin-left:124.7pt;margin-top:-7.5pt;width:399.7pt;height:.1pt;z-index:-251683328;mso-position-horizontal-relative:page" coordorigin="2494,-150" coordsize="7994,2">
            <v:shape id="_x0000_s1221" style="position:absolute;left:2494;top:-150;width:7994;height:2" coordorigin="2494,-150" coordsize="7994,0" path="m2494,-150r7994,e" filled="f" strokecolor="#808285" strokeweight=".5pt">
              <v:path arrowok="t"/>
            </v:shape>
            <w10:wrap anchorx="page"/>
          </v:group>
        </w:pict>
      </w:r>
      <w:r>
        <w:rPr>
          <w:rFonts w:ascii="Calibri" w:hAnsi="Calibri" w:cs="Calibri"/>
        </w:rPr>
        <w:pict>
          <v:group id="_x0000_s1218" style="position:absolute;left:0;text-align:left;margin-left:124.7pt;margin-top:53.85pt;width:399.7pt;height:.1pt;z-index:-251682304;mso-position-horizontal-relative:page" coordorigin="2494,1077" coordsize="7994,2">
            <v:shape id="_x0000_s1219" style="position:absolute;left:2494;top:1077;width:7994;height:2" coordorigin="2494,1077" coordsize="7994,0" path="m2494,1077r7994,e" filled="f" strokecolor="#808285" strokeweight=".5pt">
              <v:path arrowok="t"/>
            </v:shape>
            <w10:wrap anchorx="page"/>
          </v:group>
        </w:pict>
      </w:r>
      <w:r>
        <w:rPr>
          <w:rFonts w:ascii="Calibri" w:hAnsi="Calibri" w:cs="Calibri"/>
        </w:rPr>
        <w:pict>
          <v:group id="_x0000_s1216" style="position:absolute;left:0;text-align:left;margin-left:124.7pt;margin-top:1in;width:399.7pt;height:.1pt;z-index:-251681280;mso-position-horizontal-relative:page" coordorigin="2494,1440" coordsize="7994,2">
            <v:shape id="_x0000_s1217" style="position:absolute;left:2494;top:1440;width:7994;height:2" coordorigin="2494,1440" coordsize="7994,0" path="m2494,1440r7994,e" filled="f" strokecolor="#808285" strokeweight=".5pt">
              <v:path arrowok="t"/>
            </v:shape>
            <w10:wrap anchorx="page"/>
          </v:group>
        </w:pict>
      </w:r>
      <w:r>
        <w:rPr>
          <w:rFonts w:ascii="Calibri" w:hAnsi="Calibri" w:cs="Calibri"/>
        </w:rPr>
        <w:pict>
          <v:group id="_x0000_s1214" style="position:absolute;left:0;text-align:left;margin-left:124.7pt;margin-top:90.2pt;width:399.7pt;height:.1pt;z-index:-251680256;mso-position-horizontal-relative:page" coordorigin="2494,1804" coordsize="7994,2">
            <v:shape id="_x0000_s1215" style="position:absolute;left:2494;top:1804;width:7994;height:2" coordorigin="2494,1804" coordsize="7994,0" path="m2494,1804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1.</w:t>
      </w:r>
      <w:proofErr w:type="gramStart"/>
      <w:r w:rsidR="00B853B8" w:rsidRPr="006E1B7E">
        <w:rPr>
          <w:rFonts w:ascii="Calibri" w:eastAsia="Myriad Pro Light" w:hAnsi="Calibri" w:cs="Calibri"/>
          <w:color w:val="231F20"/>
          <w:sz w:val="20"/>
          <w:szCs w:val="20"/>
          <w:lang w:val="pt-PT"/>
        </w:rPr>
        <w:t>3   O</w:t>
      </w:r>
      <w:proofErr w:type="gramEnd"/>
      <w:r w:rsidR="00B853B8" w:rsidRPr="006E1B7E">
        <w:rPr>
          <w:rFonts w:ascii="Calibri" w:eastAsia="Myriad Pro Light" w:hAnsi="Calibri" w:cs="Calibri"/>
          <w:color w:val="231F20"/>
          <w:sz w:val="20"/>
          <w:szCs w:val="20"/>
          <w:lang w:val="pt-PT"/>
        </w:rPr>
        <w:t xml:space="preserve"> texto refere que a erupção foi dada como extinta no passado dia 12 de </w:t>
      </w:r>
      <w:proofErr w:type="spellStart"/>
      <w:r w:rsidR="00B853B8" w:rsidRPr="006E1B7E">
        <w:rPr>
          <w:rFonts w:ascii="Calibri" w:eastAsia="Myriad Pro Light" w:hAnsi="Calibri" w:cs="Calibri"/>
          <w:color w:val="231F20"/>
          <w:sz w:val="20"/>
          <w:szCs w:val="20"/>
          <w:lang w:val="pt-PT"/>
        </w:rPr>
        <w:t>abril</w:t>
      </w:r>
      <w:proofErr w:type="spellEnd"/>
      <w:r w:rsidR="00B853B8" w:rsidRPr="006E1B7E">
        <w:rPr>
          <w:rFonts w:ascii="Calibri" w:eastAsia="Myriad Pro Light" w:hAnsi="Calibri" w:cs="Calibri"/>
          <w:color w:val="231F20"/>
          <w:sz w:val="20"/>
          <w:szCs w:val="20"/>
          <w:lang w:val="pt-PT"/>
        </w:rPr>
        <w:t xml:space="preserve"> (de 2010). No entanto, depois desta data, continuaram a observar-se emissões de fumo provenientes da cratera. Por que razão a erupção foi dada como extinta se ainda era libertado fumo pela cratera?</w:t>
      </w:r>
    </w:p>
    <w:p w:rsidR="00ED3F23" w:rsidRPr="006E1B7E" w:rsidRDefault="00ED3F23">
      <w:pPr>
        <w:spacing w:after="0"/>
        <w:rPr>
          <w:rFonts w:ascii="Calibri" w:hAnsi="Calibri" w:cs="Calibri"/>
          <w:lang w:val="pt-PT"/>
        </w:rPr>
        <w:sectPr w:rsidR="00ED3F23" w:rsidRPr="006E1B7E">
          <w:headerReference w:type="even" r:id="rId10"/>
          <w:headerReference w:type="default" r:id="rId11"/>
          <w:footerReference w:type="even" r:id="rId12"/>
          <w:footerReference w:type="default" r:id="rId13"/>
          <w:headerReference w:type="first" r:id="rId14"/>
          <w:footerReference w:type="first" r:id="rId15"/>
          <w:type w:val="continuous"/>
          <w:pgSz w:w="11920" w:h="15880"/>
          <w:pgMar w:top="980" w:right="500" w:bottom="560" w:left="1580" w:header="795" w:footer="374" w:gutter="0"/>
          <w:pgNumType w:start="121"/>
          <w:cols w:space="720"/>
        </w:sectPr>
      </w:pPr>
    </w:p>
    <w:p w:rsidR="00ED3F23" w:rsidRPr="006E1B7E" w:rsidRDefault="00567318">
      <w:pPr>
        <w:tabs>
          <w:tab w:val="left" w:pos="960"/>
          <w:tab w:val="left" w:pos="1300"/>
        </w:tabs>
        <w:spacing w:after="0" w:line="531" w:lineRule="exact"/>
        <w:ind w:left="225" w:right="-20"/>
        <w:rPr>
          <w:rFonts w:ascii="Calibri" w:eastAsia="Myriad Pro Light" w:hAnsi="Calibri" w:cs="Calibri"/>
          <w:sz w:val="20"/>
          <w:szCs w:val="20"/>
          <w:lang w:val="pt-PT"/>
        </w:rPr>
      </w:pPr>
      <w:r>
        <w:rPr>
          <w:rFonts w:ascii="Calibri" w:eastAsia="Myriad Pro Light" w:hAnsi="Calibri" w:cs="Calibri"/>
          <w:noProof/>
          <w:color w:val="231F20"/>
          <w:sz w:val="18"/>
          <w:szCs w:val="18"/>
          <w:lang w:val="pt-PT" w:eastAsia="pt-PT"/>
        </w:rPr>
        <w:lastRenderedPageBreak/>
        <w:pict>
          <v:group id="_x0000_s1251" style="position:absolute;left:0;text-align:left;margin-left:69.45pt;margin-top:12.75pt;width:11.35pt;height:11.35pt;z-index:-251620864;mso-position-horizontal-relative:page" coordorigin="1417,41" coordsize="227,227">
            <v:shape id="_x0000_s1252" style="position:absolute;left:1417;top:41;width:227;height:227" coordorigin="1417,41" coordsize="227,227" path="m1445,41r-24,3l1417,69r,170l1421,264r24,4l1616,268r24,-4l1644,239r,-170l1640,44r-24,-3l1445,41e" fillcolor="#231f20" stroked="f">
              <v:path arrowok="t"/>
            </v:shape>
            <w10:wrap anchorx="page"/>
          </v:group>
        </w:pict>
      </w:r>
      <w:r>
        <w:rPr>
          <w:rFonts w:ascii="Calibri" w:hAnsi="Calibri" w:cs="Calibri"/>
        </w:rPr>
        <w:pict>
          <v:group id="_x0000_s1187" style="position:absolute;left:0;text-align:left;margin-left:90.45pt;margin-top:22.15pt;width:420.05pt;height:135.15pt;z-index:-251665920;mso-position-horizontal-relative:page" coordorigin="1809,443" coordsize="8401,2703">
            <v:group id="_x0000_s1210" style="position:absolute;left:1814;top:448;width:2721;height:283" coordorigin="1814,448" coordsize="2721,283">
              <v:shape id="_x0000_s1211" style="position:absolute;left:1814;top:448;width:2721;height:283" coordorigin="1814,448" coordsize="2721,283" path="m1842,448r-24,4l1814,476r,227l1818,728r24,4l4507,732r25,-4l4535,703r,-227l4532,452r-25,-4l1842,448e" fillcolor="#c6c8ca" stroked="f">
                <v:path arrowok="t"/>
              </v:shape>
            </v:group>
            <v:group id="_x0000_s1208" style="position:absolute;left:4564;top:448;width:5641;height:283" coordorigin="4564,448" coordsize="5641,283">
              <v:shape id="_x0000_s1209" style="position:absolute;left:4564;top:448;width:5641;height:283" coordorigin="4564,448" coordsize="5641,283" path="m4592,448r-25,4l4564,476r,227l4567,728r25,4l10176,732r25,-4l10205,703r,-227l10201,452r-25,-4l4592,448e" fillcolor="#c6c8ca" stroked="f">
                <v:path arrowok="t"/>
              </v:shape>
            </v:group>
            <v:group id="_x0000_s1206" style="position:absolute;left:1819;top:760;width:2711;height:454" coordorigin="1819,760" coordsize="2711,454">
              <v:shape id="_x0000_s1207" style="position:absolute;left:1819;top:760;width:2711;height:454" coordorigin="1819,760" coordsize="2711,454" path="m1847,760r-24,4l1819,788r,397l1823,1210r24,4l4502,1214r25,-4l4530,1185r,-397l4527,764r-25,-4l1847,760xe" filled="f" strokecolor="#808285" strokeweight=".5pt">
                <v:path arrowok="t"/>
              </v:shape>
            </v:group>
            <v:group id="_x0000_s1204" style="position:absolute;left:1819;top:1242;width:2711;height:454" coordorigin="1819,1242" coordsize="2711,454">
              <v:shape id="_x0000_s1205" style="position:absolute;left:1819;top:1242;width:2711;height:454" coordorigin="1819,1242" coordsize="2711,454" path="m1847,1242r-24,3l1819,1270r,397l1823,1692r24,3l4502,1695r25,-3l4530,1667r,-397l4527,1245r-25,-3l1847,1242xe" filled="f" strokecolor="#808285" strokeweight=".5pt">
                <v:path arrowok="t"/>
              </v:shape>
            </v:group>
            <v:group id="_x0000_s1202" style="position:absolute;left:1819;top:1724;width:2711;height:454" coordorigin="1819,1724" coordsize="2711,454">
              <v:shape id="_x0000_s1203" style="position:absolute;left:1819;top:1724;width:2711;height:454" coordorigin="1819,1724" coordsize="2711,454" path="m1847,1724r-24,3l1819,1752r,397l1823,2174r24,3l4502,2177r25,-3l4530,2149r,-397l4527,1727r-25,-3l1847,1724xe" filled="f" strokecolor="#808285" strokeweight=".5pt">
                <v:path arrowok="t"/>
              </v:shape>
            </v:group>
            <v:group id="_x0000_s1200" style="position:absolute;left:4569;top:765;width:5631;height:444" coordorigin="4569,765" coordsize="5631,444">
              <v:shape id="_x0000_s1201" style="position:absolute;left:4569;top:765;width:5631;height:444" coordorigin="4569,765" coordsize="5631,444" path="m4592,765r-2,l4569,766r,22l4569,1185r,3l4569,1209r23,l10176,1209r3,l10200,1208r,-23l10200,788r,-2l10199,765r-23,l4592,765xe" filled="f" strokecolor="#808285" strokeweight=".5pt">
                <v:path arrowok="t"/>
              </v:shape>
            </v:group>
            <v:group id="_x0000_s1198" style="position:absolute;left:4569;top:1247;width:5631;height:444" coordorigin="4569,1247" coordsize="5631,444">
              <v:shape id="_x0000_s1199" style="position:absolute;left:4569;top:1247;width:5631;height:444" coordorigin="4569,1247" coordsize="5631,444" path="m4592,1247r-2,l4569,1248r,22l4569,1667r,2l4569,1690r23,l10176,1690r3,l10200,1690r,-23l10200,1270r,-2l10199,1247r-23,l4592,1247xe" filled="f" strokecolor="#808285" strokeweight=".5pt">
                <v:path arrowok="t"/>
              </v:shape>
            </v:group>
            <v:group id="_x0000_s1196" style="position:absolute;left:4569;top:1729;width:5631;height:444" coordorigin="4569,1729" coordsize="5631,444">
              <v:shape id="_x0000_s1197" style="position:absolute;left:4569;top:1729;width:5631;height:444" coordorigin="4569,1729" coordsize="5631,444" path="m4592,1729r-2,l4569,1730r,22l4569,2149r,2l4569,2172r23,l10176,2172r3,l10200,2171r,-22l10200,1752r,-2l10199,1729r-23,l4592,1729xe" filled="f" strokecolor="#808285" strokeweight=".5pt">
                <v:path arrowok="t"/>
              </v:shape>
            </v:group>
            <v:group id="_x0000_s1194" style="position:absolute;left:1819;top:2206;width:2711;height:454" coordorigin="1819,2206" coordsize="2711,454">
              <v:shape id="_x0000_s1195" style="position:absolute;left:1819;top:2206;width:2711;height:454" coordorigin="1819,2206" coordsize="2711,454" path="m1847,2206r-24,3l1819,2234r,397l1823,2656r24,3l4502,2659r25,-3l4530,2631r,-397l4527,2209r-25,-3l1847,2206xe" filled="f" strokecolor="#808285" strokeweight=".5pt">
                <v:path arrowok="t"/>
              </v:shape>
            </v:group>
            <v:group id="_x0000_s1192" style="position:absolute;left:1819;top:2688;width:2711;height:454" coordorigin="1819,2688" coordsize="2711,454">
              <v:shape id="_x0000_s1193" style="position:absolute;left:1819;top:2688;width:2711;height:454" coordorigin="1819,2688" coordsize="2711,454" path="m1847,2688r-24,3l1819,2716r,397l1823,3138r24,3l4502,3141r25,-3l4530,3113r,-397l4527,2691r-25,-3l1847,2688xe" filled="f" strokecolor="#808285" strokeweight=".5pt">
                <v:path arrowok="t"/>
              </v:shape>
            </v:group>
            <v:group id="_x0000_s1190" style="position:absolute;left:4569;top:2211;width:5631;height:444" coordorigin="4569,2211" coordsize="5631,444">
              <v:shape id="_x0000_s1191" style="position:absolute;left:4569;top:2211;width:5631;height:444" coordorigin="4569,2211" coordsize="5631,444" path="m4592,2211r-2,l4569,2212r,22l4569,2631r,2l4569,2654r23,l10176,2654r3,l10200,2653r,-22l10200,2234r,-2l10199,2211r-23,l4592,2211xe" filled="f" strokecolor="#808285" strokeweight=".5pt">
                <v:path arrowok="t"/>
              </v:shape>
            </v:group>
            <v:group id="_x0000_s1188" style="position:absolute;left:4569;top:2693;width:5631;height:444" coordorigin="4569,2693" coordsize="5631,444">
              <v:shape id="_x0000_s1189" style="position:absolute;left:4569;top:2693;width:5631;height:444" coordorigin="4569,2693" coordsize="5631,444" path="m4592,2693r-2,l4569,2693r,23l4569,3113r,2l4569,3136r23,l10176,3136r3,l10200,3135r,-22l10200,2716r,-2l10199,2693r-23,l4592,2693xe" filled="f" strokecolor="#808285" strokeweight=".5pt">
                <v:path arrowok="t"/>
              </v:shape>
            </v:group>
            <w10:wrap anchorx="page"/>
          </v:group>
        </w:pict>
      </w:r>
      <w:r w:rsidR="00B853B8" w:rsidRPr="006E1B7E">
        <w:rPr>
          <w:rFonts w:ascii="Calibri" w:eastAsia="Myriad Pro" w:hAnsi="Calibri" w:cs="Calibri"/>
          <w:b/>
          <w:bCs/>
          <w:color w:val="FFFFFF" w:themeColor="background1"/>
          <w:sz w:val="50"/>
          <w:szCs w:val="50"/>
          <w:lang w:val="pt-PT"/>
        </w:rPr>
        <w:tab/>
      </w:r>
      <w:r w:rsidR="00B853B8" w:rsidRPr="006E1B7E">
        <w:rPr>
          <w:rFonts w:ascii="Calibri" w:eastAsia="Myriad Pro Light" w:hAnsi="Calibri" w:cs="Calibri"/>
          <w:color w:val="FFFFFF" w:themeColor="background1"/>
          <w:sz w:val="20"/>
          <w:szCs w:val="20"/>
          <w:lang w:val="pt-PT"/>
        </w:rPr>
        <w:t>2</w:t>
      </w:r>
      <w:r w:rsidR="00B853B8" w:rsidRPr="006E1B7E">
        <w:rPr>
          <w:rFonts w:ascii="Calibri" w:eastAsia="Myriad Pro Light" w:hAnsi="Calibri" w:cs="Calibri"/>
          <w:color w:val="FFFFFF" w:themeColor="background1"/>
          <w:sz w:val="20"/>
          <w:szCs w:val="20"/>
          <w:lang w:val="pt-PT"/>
        </w:rPr>
        <w:tab/>
      </w:r>
      <w:r w:rsidR="00B853B8" w:rsidRPr="006E1B7E">
        <w:rPr>
          <w:rFonts w:ascii="Calibri" w:eastAsia="Myriad Pro Light" w:hAnsi="Calibri" w:cs="Calibri"/>
          <w:color w:val="231F20"/>
          <w:sz w:val="20"/>
          <w:szCs w:val="20"/>
          <w:lang w:val="pt-PT"/>
        </w:rPr>
        <w:t>Completa a tabela com os termos correspondentes às descrições.</w:t>
      </w:r>
    </w:p>
    <w:p w:rsidR="00ED3F23" w:rsidRPr="006E1B7E" w:rsidRDefault="00B853B8">
      <w:pPr>
        <w:tabs>
          <w:tab w:val="left" w:pos="6460"/>
        </w:tabs>
        <w:spacing w:after="0" w:line="158" w:lineRule="exact"/>
        <w:ind w:left="2354" w:right="-20"/>
        <w:rPr>
          <w:rFonts w:ascii="Calibri" w:eastAsia="Myriad Pro" w:hAnsi="Calibri" w:cs="Calibri"/>
          <w:sz w:val="18"/>
          <w:szCs w:val="18"/>
          <w:lang w:val="pt-PT"/>
        </w:rPr>
      </w:pPr>
      <w:r w:rsidRPr="006E1B7E">
        <w:rPr>
          <w:rFonts w:ascii="Calibri" w:eastAsia="Myriad Pro" w:hAnsi="Calibri" w:cs="Calibri"/>
          <w:color w:val="231F20"/>
          <w:sz w:val="18"/>
          <w:szCs w:val="18"/>
          <w:lang w:val="pt-PT"/>
        </w:rPr>
        <w:t>TERMOS</w:t>
      </w:r>
      <w:r w:rsidRPr="006E1B7E">
        <w:rPr>
          <w:rFonts w:ascii="Calibri" w:eastAsia="Myriad Pro" w:hAnsi="Calibri" w:cs="Calibri"/>
          <w:color w:val="231F20"/>
          <w:sz w:val="18"/>
          <w:szCs w:val="18"/>
          <w:lang w:val="pt-PT"/>
        </w:rPr>
        <w:tab/>
        <w:t>DEFINIÇÃO</w:t>
      </w:r>
    </w:p>
    <w:p w:rsidR="00ED3F23" w:rsidRPr="006E1B7E" w:rsidRDefault="00ED3F23">
      <w:pPr>
        <w:spacing w:before="1" w:after="0" w:line="150" w:lineRule="exact"/>
        <w:rPr>
          <w:rFonts w:ascii="Calibri" w:hAnsi="Calibri" w:cs="Calibri"/>
          <w:sz w:val="15"/>
          <w:szCs w:val="15"/>
          <w:lang w:val="pt-PT"/>
        </w:rPr>
      </w:pPr>
    </w:p>
    <w:p w:rsidR="00ED3F23" w:rsidRPr="006E1B7E" w:rsidRDefault="00B853B8">
      <w:pPr>
        <w:spacing w:before="33" w:after="0" w:line="206" w:lineRule="exact"/>
        <w:ind w:left="4150" w:right="-20"/>
        <w:rPr>
          <w:rFonts w:ascii="Calibri" w:eastAsia="Myriad Pro Light" w:hAnsi="Calibri" w:cs="Calibri"/>
          <w:sz w:val="18"/>
          <w:szCs w:val="18"/>
          <w:lang w:val="pt-PT"/>
        </w:rPr>
      </w:pPr>
      <w:r w:rsidRPr="006E1B7E">
        <w:rPr>
          <w:rFonts w:ascii="Calibri" w:eastAsia="Myriad Pro Light" w:hAnsi="Calibri" w:cs="Calibri"/>
          <w:color w:val="231F20"/>
          <w:sz w:val="18"/>
          <w:szCs w:val="18"/>
          <w:lang w:val="pt-PT"/>
        </w:rPr>
        <w:t>Abertura através da qual saem os produtos vulcânicos.</w:t>
      </w:r>
    </w:p>
    <w:p w:rsidR="00ED3F23" w:rsidRPr="006E1B7E" w:rsidRDefault="00ED3F23">
      <w:pPr>
        <w:spacing w:before="14" w:after="0" w:line="240" w:lineRule="exact"/>
        <w:rPr>
          <w:rFonts w:ascii="Calibri" w:hAnsi="Calibri" w:cs="Calibri"/>
          <w:sz w:val="24"/>
          <w:szCs w:val="24"/>
          <w:lang w:val="pt-PT"/>
        </w:rPr>
      </w:pPr>
    </w:p>
    <w:p w:rsidR="00ED3F23" w:rsidRPr="006E1B7E" w:rsidRDefault="00B853B8">
      <w:pPr>
        <w:spacing w:before="33" w:after="0" w:line="206" w:lineRule="exact"/>
        <w:ind w:left="4117" w:right="3872"/>
        <w:jc w:val="center"/>
        <w:rPr>
          <w:rFonts w:ascii="Calibri" w:eastAsia="Myriad Pro Light" w:hAnsi="Calibri" w:cs="Calibri"/>
          <w:sz w:val="18"/>
          <w:szCs w:val="18"/>
          <w:lang w:val="pt-PT"/>
        </w:rPr>
      </w:pPr>
      <w:r w:rsidRPr="006E1B7E">
        <w:rPr>
          <w:rFonts w:ascii="Calibri" w:eastAsia="Myriad Pro Light" w:hAnsi="Calibri" w:cs="Calibri"/>
          <w:color w:val="231F20"/>
          <w:sz w:val="18"/>
          <w:szCs w:val="18"/>
          <w:lang w:val="pt-PT"/>
        </w:rPr>
        <w:t>Reservatório de magma.</w:t>
      </w:r>
    </w:p>
    <w:p w:rsidR="00ED3F23" w:rsidRPr="006E1B7E" w:rsidRDefault="00ED3F23">
      <w:pPr>
        <w:spacing w:before="2" w:after="0" w:line="240" w:lineRule="exact"/>
        <w:rPr>
          <w:rFonts w:ascii="Calibri" w:hAnsi="Calibri" w:cs="Calibri"/>
          <w:sz w:val="24"/>
          <w:szCs w:val="24"/>
          <w:lang w:val="pt-PT"/>
        </w:rPr>
      </w:pPr>
    </w:p>
    <w:p w:rsidR="00ED3F23" w:rsidRPr="006E1B7E" w:rsidRDefault="00B853B8">
      <w:pPr>
        <w:spacing w:before="33" w:after="0" w:line="206" w:lineRule="exact"/>
        <w:ind w:left="4150" w:right="-20"/>
        <w:rPr>
          <w:rFonts w:ascii="Calibri" w:eastAsia="Myriad Pro Light" w:hAnsi="Calibri" w:cs="Calibri"/>
          <w:sz w:val="18"/>
          <w:szCs w:val="18"/>
          <w:lang w:val="pt-PT"/>
        </w:rPr>
      </w:pPr>
      <w:r w:rsidRPr="006E1B7E">
        <w:rPr>
          <w:rFonts w:ascii="Calibri" w:eastAsia="Myriad Pro Light" w:hAnsi="Calibri" w:cs="Calibri"/>
          <w:color w:val="231F20"/>
          <w:sz w:val="18"/>
          <w:szCs w:val="18"/>
          <w:lang w:val="pt-PT"/>
        </w:rPr>
        <w:t>Material no estado líquido libertado pelo vulcão.</w:t>
      </w:r>
    </w:p>
    <w:p w:rsidR="00ED3F23" w:rsidRPr="006E1B7E" w:rsidRDefault="00ED3F23">
      <w:pPr>
        <w:spacing w:before="2" w:after="0" w:line="240" w:lineRule="exact"/>
        <w:rPr>
          <w:rFonts w:ascii="Calibri" w:hAnsi="Calibri" w:cs="Calibri"/>
          <w:sz w:val="24"/>
          <w:szCs w:val="24"/>
          <w:lang w:val="pt-PT"/>
        </w:rPr>
      </w:pPr>
    </w:p>
    <w:p w:rsidR="00ED3F23" w:rsidRPr="006E1B7E" w:rsidRDefault="00B853B8">
      <w:pPr>
        <w:spacing w:before="33" w:after="0" w:line="206" w:lineRule="exact"/>
        <w:ind w:left="4150" w:right="-20"/>
        <w:rPr>
          <w:rFonts w:ascii="Calibri" w:eastAsia="Myriad Pro Light" w:hAnsi="Calibri" w:cs="Calibri"/>
          <w:sz w:val="18"/>
          <w:szCs w:val="18"/>
          <w:lang w:val="pt-PT"/>
        </w:rPr>
      </w:pPr>
      <w:r w:rsidRPr="006E1B7E">
        <w:rPr>
          <w:rFonts w:ascii="Calibri" w:eastAsia="Myriad Pro Light" w:hAnsi="Calibri" w:cs="Calibri"/>
          <w:color w:val="231F20"/>
          <w:sz w:val="18"/>
          <w:szCs w:val="18"/>
          <w:lang w:val="pt-PT"/>
        </w:rPr>
        <w:t>Canal que estabelece a ligação entre a câmara magmática e o exterior.</w:t>
      </w:r>
    </w:p>
    <w:p w:rsidR="00ED3F23" w:rsidRPr="006E1B7E" w:rsidRDefault="00ED3F23">
      <w:pPr>
        <w:spacing w:before="2" w:after="0" w:line="240" w:lineRule="exact"/>
        <w:rPr>
          <w:rFonts w:ascii="Calibri" w:hAnsi="Calibri" w:cs="Calibri"/>
          <w:sz w:val="24"/>
          <w:szCs w:val="24"/>
          <w:lang w:val="pt-PT"/>
        </w:rPr>
      </w:pPr>
    </w:p>
    <w:p w:rsidR="00ED3F23" w:rsidRPr="006E1B7E" w:rsidRDefault="00B853B8">
      <w:pPr>
        <w:spacing w:before="33" w:after="0" w:line="206" w:lineRule="exact"/>
        <w:ind w:left="4150" w:right="-20"/>
        <w:rPr>
          <w:rFonts w:ascii="Calibri" w:eastAsia="Myriad Pro Light" w:hAnsi="Calibri" w:cs="Calibri"/>
          <w:sz w:val="18"/>
          <w:szCs w:val="18"/>
          <w:lang w:val="pt-PT"/>
        </w:rPr>
      </w:pPr>
      <w:r w:rsidRPr="006E1B7E">
        <w:rPr>
          <w:rFonts w:ascii="Calibri" w:eastAsia="Myriad Pro Light" w:hAnsi="Calibri" w:cs="Calibri"/>
          <w:color w:val="231F20"/>
          <w:sz w:val="18"/>
          <w:szCs w:val="18"/>
          <w:lang w:val="pt-PT"/>
        </w:rPr>
        <w:t>Elevação que resulta da acumulação de materiais libertados pelo vulcão.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9" w:after="0" w:line="200" w:lineRule="exact"/>
        <w:rPr>
          <w:rFonts w:ascii="Calibri" w:hAnsi="Calibri" w:cs="Calibri"/>
          <w:sz w:val="20"/>
          <w:szCs w:val="20"/>
          <w:lang w:val="pt-PT"/>
        </w:rPr>
      </w:pPr>
    </w:p>
    <w:p w:rsidR="00ED3F23" w:rsidRPr="006E1B7E" w:rsidRDefault="00567318">
      <w:pPr>
        <w:tabs>
          <w:tab w:val="left" w:pos="1300"/>
        </w:tabs>
        <w:spacing w:before="23" w:after="0" w:line="245" w:lineRule="auto"/>
        <w:ind w:left="1314" w:right="340" w:hanging="337"/>
        <w:rPr>
          <w:rFonts w:ascii="Calibri" w:eastAsia="Myriad Pro Light" w:hAnsi="Calibri" w:cs="Calibri"/>
          <w:sz w:val="20"/>
          <w:szCs w:val="20"/>
          <w:lang w:val="pt-PT"/>
        </w:rPr>
      </w:pPr>
      <w:r>
        <w:rPr>
          <w:rFonts w:ascii="Calibri" w:hAnsi="Calibri" w:cs="Calibri"/>
        </w:rPr>
        <w:pict>
          <v:group id="_x0000_s1184" style="position:absolute;left:0;text-align:left;margin-left:70.85pt;margin-top:2.05pt;width:11.35pt;height:11.35pt;z-index:-251676160;mso-position-horizontal-relative:page" coordorigin="1417,41" coordsize="227,227">
            <v:shape id="_x0000_s1185" style="position:absolute;left:1417;top:41;width:227;height:227" coordorigin="1417,41" coordsize="227,227" path="m1445,41r-24,3l1417,69r,170l1421,264r24,4l1616,268r24,-4l1644,239r,-170l1640,44r-24,-3l1445,41e" fillcolor="#231f20" stroked="f">
              <v:path arrowok="t"/>
            </v:shape>
            <w10:wrap anchorx="page"/>
          </v:group>
        </w:pict>
      </w:r>
      <w:r w:rsidR="00B853B8" w:rsidRPr="006E1B7E">
        <w:rPr>
          <w:rFonts w:ascii="Calibri" w:eastAsia="Myriad Pro Light" w:hAnsi="Calibri" w:cs="Calibri"/>
          <w:color w:val="FFFFFF"/>
          <w:sz w:val="20"/>
          <w:szCs w:val="20"/>
          <w:lang w:val="pt-PT"/>
        </w:rPr>
        <w:t>3</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 xml:space="preserve">As seguintes afirmações dizem respeito aos tipos de erupções vulcânicas. Completa-as com os termos </w:t>
      </w:r>
      <w:proofErr w:type="spellStart"/>
      <w:r w:rsidR="00B853B8" w:rsidRPr="006E1B7E">
        <w:rPr>
          <w:rFonts w:ascii="Calibri" w:eastAsia="Myriad Pro Light" w:hAnsi="Calibri" w:cs="Calibri"/>
          <w:color w:val="231F20"/>
          <w:sz w:val="20"/>
          <w:szCs w:val="20"/>
          <w:lang w:val="pt-PT"/>
        </w:rPr>
        <w:t>corretos</w:t>
      </w:r>
      <w:proofErr w:type="spellEnd"/>
      <w:r w:rsidR="00B853B8" w:rsidRPr="006E1B7E">
        <w:rPr>
          <w:rFonts w:ascii="Calibri" w:eastAsia="Myriad Pro Light" w:hAnsi="Calibri" w:cs="Calibri"/>
          <w:color w:val="231F20"/>
          <w:sz w:val="20"/>
          <w:szCs w:val="20"/>
          <w:lang w:val="pt-PT"/>
        </w:rPr>
        <w:t>, de forma a obteres afirmações verdadeiras.</w:t>
      </w:r>
    </w:p>
    <w:p w:rsidR="00ED3F23" w:rsidRPr="006E1B7E" w:rsidRDefault="00ED3F23">
      <w:pPr>
        <w:spacing w:before="1" w:after="0" w:line="120" w:lineRule="exact"/>
        <w:rPr>
          <w:rFonts w:ascii="Calibri" w:hAnsi="Calibri" w:cs="Calibri"/>
          <w:sz w:val="12"/>
          <w:szCs w:val="12"/>
          <w:lang w:val="pt-PT"/>
        </w:rPr>
      </w:pPr>
    </w:p>
    <w:p w:rsidR="00ED3F23" w:rsidRPr="006E1B7E" w:rsidRDefault="00B853B8">
      <w:pPr>
        <w:tabs>
          <w:tab w:val="left" w:pos="6820"/>
          <w:tab w:val="left" w:pos="9020"/>
        </w:tabs>
        <w:spacing w:after="0" w:line="240" w:lineRule="auto"/>
        <w:ind w:left="1279" w:right="696"/>
        <w:jc w:val="center"/>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As erupções vulcânicas podem ser do tipo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p>
    <w:p w:rsidR="00ED3F23" w:rsidRPr="006E1B7E" w:rsidRDefault="00ED3F23">
      <w:pPr>
        <w:spacing w:before="6" w:after="0" w:line="120" w:lineRule="exact"/>
        <w:rPr>
          <w:rFonts w:ascii="Calibri" w:hAnsi="Calibri" w:cs="Calibri"/>
          <w:sz w:val="12"/>
          <w:szCs w:val="12"/>
          <w:lang w:val="pt-PT"/>
        </w:rPr>
      </w:pPr>
    </w:p>
    <w:p w:rsidR="00ED3F23" w:rsidRPr="006E1B7E" w:rsidRDefault="00B853B8">
      <w:pPr>
        <w:tabs>
          <w:tab w:val="left" w:pos="3980"/>
          <w:tab w:val="left" w:pos="8660"/>
          <w:tab w:val="left" w:pos="9640"/>
        </w:tabs>
        <w:spacing w:after="0" w:line="367" w:lineRule="auto"/>
        <w:ind w:left="917" w:right="124"/>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ou</w:t>
      </w:r>
      <w:proofErr w:type="gramEnd"/>
      <w:r w:rsidRPr="006E1B7E">
        <w:rPr>
          <w:rFonts w:ascii="Calibri" w:eastAsia="Myriad Pro Light" w:hAnsi="Calibri" w:cs="Calibri"/>
          <w:color w:val="231F20"/>
          <w:sz w:val="20"/>
          <w:szCs w:val="20"/>
          <w:lang w:val="pt-PT"/>
        </w:rPr>
        <w:t xml:space="preserve"> misto. As primeiras são tranquilas, caracterizadas por lavas bastante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e</w:t>
      </w:r>
      <w:proofErr w:type="gramEnd"/>
      <w:r w:rsidRPr="006E1B7E">
        <w:rPr>
          <w:rFonts w:ascii="Calibri" w:eastAsia="Myriad Pro Light" w:hAnsi="Calibri" w:cs="Calibri"/>
          <w:color w:val="231F20"/>
          <w:sz w:val="20"/>
          <w:szCs w:val="20"/>
          <w:lang w:val="pt-PT"/>
        </w:rPr>
        <w:t xml:space="preserve"> reduzida emissão de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Devido à natureza das lavas, formam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baixos</w:t>
      </w:r>
      <w:proofErr w:type="gramEnd"/>
      <w:r w:rsidRPr="006E1B7E">
        <w:rPr>
          <w:rFonts w:ascii="Calibri" w:eastAsia="Myriad Pro Light" w:hAnsi="Calibri" w:cs="Calibri"/>
          <w:color w:val="231F20"/>
          <w:sz w:val="20"/>
          <w:szCs w:val="20"/>
          <w:lang w:val="pt-PT"/>
        </w:rPr>
        <w:t xml:space="preserve"> e achatados.</w:t>
      </w:r>
    </w:p>
    <w:p w:rsidR="00ED3F23" w:rsidRPr="006E1B7E" w:rsidRDefault="00B853B8">
      <w:pPr>
        <w:tabs>
          <w:tab w:val="left" w:pos="5020"/>
          <w:tab w:val="left" w:pos="7000"/>
          <w:tab w:val="left" w:pos="9620"/>
        </w:tabs>
        <w:spacing w:after="0" w:line="367" w:lineRule="auto"/>
        <w:ind w:left="917" w:right="101" w:firstLine="397"/>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Já as erupções do tipo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libertam</w:t>
      </w:r>
      <w:proofErr w:type="gramEnd"/>
      <w:r w:rsidRPr="006E1B7E">
        <w:rPr>
          <w:rFonts w:ascii="Calibri" w:eastAsia="Myriad Pro Light" w:hAnsi="Calibri" w:cs="Calibri"/>
          <w:color w:val="231F20"/>
          <w:sz w:val="20"/>
          <w:szCs w:val="20"/>
          <w:lang w:val="pt-PT"/>
        </w:rPr>
        <w:t xml:space="preserve"> grandes quantidades de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levando</w:t>
      </w:r>
      <w:proofErr w:type="gramEnd"/>
      <w:r w:rsidRPr="006E1B7E">
        <w:rPr>
          <w:rFonts w:ascii="Calibri" w:eastAsia="Myriad Pro Light" w:hAnsi="Calibri" w:cs="Calibri"/>
          <w:color w:val="231F20"/>
          <w:sz w:val="20"/>
          <w:szCs w:val="20"/>
          <w:lang w:val="pt-PT"/>
        </w:rPr>
        <w:t xml:space="preserve"> à formação de nuvens de cinzas. A lava é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e</w:t>
      </w:r>
      <w:proofErr w:type="gramEnd"/>
      <w:r w:rsidRPr="006E1B7E">
        <w:rPr>
          <w:rFonts w:ascii="Calibri" w:eastAsia="Myriad Pro Light" w:hAnsi="Calibri" w:cs="Calibri"/>
          <w:color w:val="231F20"/>
          <w:sz w:val="20"/>
          <w:szCs w:val="20"/>
          <w:lang w:val="pt-PT"/>
        </w:rPr>
        <w:t xml:space="preserve"> a emissão de</w:t>
      </w:r>
    </w:p>
    <w:p w:rsidR="00ED3F23" w:rsidRPr="006E1B7E" w:rsidRDefault="00B853B8">
      <w:pPr>
        <w:tabs>
          <w:tab w:val="left" w:pos="3040"/>
          <w:tab w:val="left" w:pos="9640"/>
        </w:tabs>
        <w:spacing w:after="0" w:line="240" w:lineRule="auto"/>
        <w:ind w:left="917" w:right="-20"/>
        <w:rPr>
          <w:rFonts w:ascii="Calibri" w:eastAsia="Myriad Pro Light" w:hAnsi="Calibri" w:cs="Calibri"/>
          <w:sz w:val="20"/>
          <w:szCs w:val="20"/>
          <w:lang w:val="pt-PT"/>
        </w:rPr>
      </w:pP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é</w:t>
      </w:r>
      <w:proofErr w:type="gramEnd"/>
      <w:r w:rsidRPr="006E1B7E">
        <w:rPr>
          <w:rFonts w:ascii="Calibri" w:eastAsia="Myriad Pro Light" w:hAnsi="Calibri" w:cs="Calibri"/>
          <w:color w:val="231F20"/>
          <w:sz w:val="20"/>
          <w:szCs w:val="20"/>
          <w:lang w:val="pt-PT"/>
        </w:rPr>
        <w:t xml:space="preserve"> violenta, originando grandes explosões. Os cones são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p>
    <w:p w:rsidR="00ED3F23" w:rsidRPr="006E1B7E" w:rsidRDefault="00ED3F23">
      <w:pPr>
        <w:spacing w:before="6" w:after="0" w:line="120" w:lineRule="exact"/>
        <w:rPr>
          <w:rFonts w:ascii="Calibri" w:hAnsi="Calibri" w:cs="Calibri"/>
          <w:sz w:val="12"/>
          <w:szCs w:val="12"/>
          <w:lang w:val="pt-PT"/>
        </w:rPr>
      </w:pPr>
    </w:p>
    <w:p w:rsidR="00ED3F23" w:rsidRPr="006E1B7E" w:rsidRDefault="00B853B8">
      <w:pPr>
        <w:tabs>
          <w:tab w:val="left" w:pos="8760"/>
        </w:tabs>
        <w:spacing w:after="0" w:line="240" w:lineRule="auto"/>
        <w:ind w:left="917" w:right="-20"/>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e</w:t>
      </w:r>
      <w:proofErr w:type="gramEnd"/>
      <w:r w:rsidRPr="006E1B7E">
        <w:rPr>
          <w:rFonts w:ascii="Calibri" w:eastAsia="Myriad Pro Light" w:hAnsi="Calibri" w:cs="Calibri"/>
          <w:color w:val="231F20"/>
          <w:sz w:val="20"/>
          <w:szCs w:val="20"/>
          <w:lang w:val="pt-PT"/>
        </w:rPr>
        <w:t xml:space="preserve"> a lava pode solidificar no seu interior, originando domos 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vulcânicas</w:t>
      </w:r>
      <w:proofErr w:type="gramEnd"/>
      <w:r w:rsidRPr="006E1B7E">
        <w:rPr>
          <w:rFonts w:ascii="Calibri" w:eastAsia="Myriad Pro Light" w:hAnsi="Calibri" w:cs="Calibri"/>
          <w:color w:val="231F20"/>
          <w:sz w:val="20"/>
          <w:szCs w:val="20"/>
          <w:lang w:val="pt-PT"/>
        </w:rPr>
        <w:t>.</w:t>
      </w:r>
    </w:p>
    <w:p w:rsidR="00ED3F23" w:rsidRPr="006E1B7E" w:rsidRDefault="00ED3F23">
      <w:pPr>
        <w:spacing w:before="6" w:after="0" w:line="120" w:lineRule="exact"/>
        <w:rPr>
          <w:rFonts w:ascii="Calibri" w:hAnsi="Calibri" w:cs="Calibri"/>
          <w:sz w:val="12"/>
          <w:szCs w:val="12"/>
          <w:lang w:val="pt-PT"/>
        </w:rPr>
      </w:pPr>
    </w:p>
    <w:p w:rsidR="00ED3F23" w:rsidRPr="006E1B7E" w:rsidRDefault="00B853B8">
      <w:pPr>
        <w:tabs>
          <w:tab w:val="left" w:pos="9660"/>
        </w:tabs>
        <w:spacing w:after="0" w:line="240" w:lineRule="auto"/>
        <w:ind w:left="1314"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As erupções do tipo misto caracterizam-se por períodos alternadamente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p>
    <w:p w:rsidR="00ED3F23" w:rsidRPr="006E1B7E" w:rsidRDefault="00ED3F23">
      <w:pPr>
        <w:spacing w:before="6" w:after="0" w:line="120" w:lineRule="exact"/>
        <w:rPr>
          <w:rFonts w:ascii="Calibri" w:hAnsi="Calibri" w:cs="Calibri"/>
          <w:sz w:val="12"/>
          <w:szCs w:val="12"/>
          <w:lang w:val="pt-PT"/>
        </w:rPr>
      </w:pPr>
    </w:p>
    <w:p w:rsidR="00ED3F23" w:rsidRPr="006E1B7E" w:rsidRDefault="00B853B8">
      <w:pPr>
        <w:spacing w:after="0" w:line="229" w:lineRule="exact"/>
        <w:ind w:left="917" w:right="-20"/>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e</w:t>
      </w:r>
      <w:proofErr w:type="gramEnd"/>
      <w:r w:rsidRPr="006E1B7E">
        <w:rPr>
          <w:rFonts w:ascii="Calibri" w:eastAsia="Myriad Pro Light" w:hAnsi="Calibri" w:cs="Calibri"/>
          <w:color w:val="231F20"/>
          <w:sz w:val="20"/>
          <w:szCs w:val="20"/>
          <w:lang w:val="pt-PT"/>
        </w:rPr>
        <w:t xml:space="preserve"> explosivos.</w:t>
      </w:r>
    </w:p>
    <w:p w:rsidR="00ED3F23" w:rsidRPr="006E1B7E" w:rsidRDefault="00ED3F23">
      <w:pPr>
        <w:spacing w:before="7" w:after="0" w:line="200" w:lineRule="exact"/>
        <w:rPr>
          <w:rFonts w:ascii="Calibri" w:hAnsi="Calibri" w:cs="Calibri"/>
          <w:sz w:val="20"/>
          <w:szCs w:val="20"/>
          <w:lang w:val="pt-PT"/>
        </w:rPr>
      </w:pPr>
    </w:p>
    <w:p w:rsidR="00ED3F23" w:rsidRPr="006E1B7E" w:rsidRDefault="00567318">
      <w:pPr>
        <w:tabs>
          <w:tab w:val="left" w:pos="1300"/>
        </w:tabs>
        <w:spacing w:before="23" w:after="0" w:line="240" w:lineRule="auto"/>
        <w:ind w:left="977" w:right="-20"/>
        <w:rPr>
          <w:rFonts w:ascii="Calibri" w:eastAsia="Myriad Pro Light" w:hAnsi="Calibri" w:cs="Calibri"/>
          <w:sz w:val="20"/>
          <w:szCs w:val="20"/>
          <w:lang w:val="pt-PT"/>
        </w:rPr>
      </w:pPr>
      <w:r>
        <w:rPr>
          <w:rFonts w:ascii="Calibri" w:hAnsi="Calibri" w:cs="Calibri"/>
        </w:rPr>
        <w:pict>
          <v:group id="_x0000_s1182" style="position:absolute;left:0;text-align:left;margin-left:70.85pt;margin-top:2.05pt;width:11.35pt;height:11.35pt;z-index:-251675136;mso-position-horizontal-relative:page" coordorigin="1417,41" coordsize="227,227">
            <v:shape id="_x0000_s1183" style="position:absolute;left:1417;top:41;width:227;height:227" coordorigin="1417,41" coordsize="227,227" path="m1445,41r-24,3l1417,69r,170l1421,264r24,4l1616,268r24,-4l1644,239r,-170l1640,44r-24,-3l1445,41e" fillcolor="#231f20" stroked="f">
              <v:path arrowok="t"/>
            </v:shape>
            <w10:wrap anchorx="page"/>
          </v:group>
        </w:pict>
      </w:r>
      <w:r w:rsidR="00B853B8" w:rsidRPr="006E1B7E">
        <w:rPr>
          <w:rFonts w:ascii="Calibri" w:eastAsia="Myriad Pro Light" w:hAnsi="Calibri" w:cs="Calibri"/>
          <w:color w:val="FFFFFF"/>
          <w:sz w:val="20"/>
          <w:szCs w:val="20"/>
          <w:lang w:val="pt-PT"/>
        </w:rPr>
        <w:t>4</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Na imagem seguinte está representado um fenómeno resultante da atividade interna da Terra.</w:t>
      </w:r>
    </w:p>
    <w:p w:rsidR="00ED3F23" w:rsidRPr="006E1B7E" w:rsidRDefault="00ED3F23">
      <w:pPr>
        <w:spacing w:before="9" w:after="0" w:line="110" w:lineRule="exact"/>
        <w:rPr>
          <w:rFonts w:ascii="Calibri" w:hAnsi="Calibri" w:cs="Calibri"/>
          <w:sz w:val="11"/>
          <w:szCs w:val="11"/>
          <w:lang w:val="pt-PT"/>
        </w:rPr>
      </w:pPr>
    </w:p>
    <w:p w:rsidR="00ED3F23" w:rsidRPr="006E1B7E" w:rsidRDefault="00567318">
      <w:pPr>
        <w:spacing w:after="0" w:line="240" w:lineRule="auto"/>
        <w:ind w:left="1314" w:right="-20"/>
        <w:rPr>
          <w:rFonts w:ascii="Calibri" w:eastAsia="Myriad Pro Light" w:hAnsi="Calibri" w:cs="Calibri"/>
          <w:sz w:val="20"/>
          <w:szCs w:val="20"/>
          <w:lang w:val="pt-PT"/>
        </w:rPr>
      </w:pPr>
      <w:r>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1" type="#_x0000_t75" style="position:absolute;left:0;text-align:left;margin-left:308.95pt;margin-top:6.35pt;width:201.25pt;height:168.65pt;z-index:-251677184;mso-position-horizontal-relative:page">
            <v:imagedata r:id="rId16" o:title=""/>
            <w10:wrap anchorx="page"/>
          </v:shape>
        </w:pict>
      </w:r>
      <w:r w:rsidR="00B853B8" w:rsidRPr="006E1B7E">
        <w:rPr>
          <w:rFonts w:ascii="Calibri" w:eastAsia="Myriad Pro Light" w:hAnsi="Calibri" w:cs="Calibri"/>
          <w:color w:val="231F20"/>
          <w:sz w:val="20"/>
          <w:szCs w:val="20"/>
          <w:lang w:val="pt-PT"/>
        </w:rPr>
        <w:t>4.</w:t>
      </w:r>
      <w:proofErr w:type="gramStart"/>
      <w:r w:rsidR="00B853B8" w:rsidRPr="006E1B7E">
        <w:rPr>
          <w:rFonts w:ascii="Calibri" w:eastAsia="Myriad Pro Light" w:hAnsi="Calibri" w:cs="Calibri"/>
          <w:color w:val="231F20"/>
          <w:sz w:val="20"/>
          <w:szCs w:val="20"/>
          <w:lang w:val="pt-PT"/>
        </w:rPr>
        <w:t>1   Identifica</w:t>
      </w:r>
      <w:proofErr w:type="gramEnd"/>
      <w:r w:rsidR="00B853B8" w:rsidRPr="006E1B7E">
        <w:rPr>
          <w:rFonts w:ascii="Calibri" w:eastAsia="Myriad Pro Light" w:hAnsi="Calibri" w:cs="Calibri"/>
          <w:color w:val="231F20"/>
          <w:sz w:val="20"/>
          <w:szCs w:val="20"/>
          <w:lang w:val="pt-PT"/>
        </w:rPr>
        <w:t xml:space="preserve"> o fenómeno vulcânico representado.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2" w:after="0" w:line="280" w:lineRule="exact"/>
        <w:rPr>
          <w:rFonts w:ascii="Calibri" w:hAnsi="Calibri" w:cs="Calibri"/>
          <w:sz w:val="28"/>
          <w:szCs w:val="28"/>
          <w:lang w:val="pt-PT"/>
        </w:rPr>
      </w:pPr>
    </w:p>
    <w:p w:rsidR="00ED3F23" w:rsidRPr="006E1B7E" w:rsidRDefault="00567318">
      <w:pPr>
        <w:spacing w:after="0" w:line="252" w:lineRule="auto"/>
        <w:ind w:left="1711" w:right="4484" w:hanging="397"/>
        <w:rPr>
          <w:rFonts w:ascii="Calibri" w:eastAsia="Myriad Pro Light" w:hAnsi="Calibri" w:cs="Calibri"/>
          <w:sz w:val="20"/>
          <w:szCs w:val="20"/>
          <w:lang w:val="pt-PT"/>
        </w:rPr>
      </w:pPr>
      <w:r>
        <w:rPr>
          <w:rFonts w:ascii="Calibri" w:hAnsi="Calibri" w:cs="Calibri"/>
        </w:rPr>
        <w:pict>
          <v:group id="_x0000_s1179" style="position:absolute;left:0;text-align:left;margin-left:110.55pt;margin-top:-8.7pt;width:184.25pt;height:.1pt;z-index:-251674112;mso-position-horizontal-relative:page" coordorigin="2211,-174" coordsize="3685,2">
            <v:shape id="_x0000_s1180" style="position:absolute;left:2211;top:-174;width:3685;height:2" coordorigin="2211,-174" coordsize="3685,0" path="m2211,-174r3685,e" filled="f" strokecolor="#808285" strokeweight=".5pt">
              <v:path arrowok="t"/>
            </v:shape>
            <w10:wrap anchorx="page"/>
          </v:group>
        </w:pict>
      </w:r>
      <w:r w:rsidR="00B853B8" w:rsidRPr="006E1B7E">
        <w:rPr>
          <w:rFonts w:ascii="Calibri" w:eastAsia="Myriad Pro Light" w:hAnsi="Calibri" w:cs="Calibri"/>
          <w:color w:val="231F20"/>
          <w:sz w:val="20"/>
          <w:szCs w:val="20"/>
          <w:lang w:val="pt-PT"/>
        </w:rPr>
        <w:t>4.</w:t>
      </w:r>
      <w:proofErr w:type="gramStart"/>
      <w:r w:rsidR="00B853B8" w:rsidRPr="006E1B7E">
        <w:rPr>
          <w:rFonts w:ascii="Calibri" w:eastAsia="Myriad Pro Light" w:hAnsi="Calibri" w:cs="Calibri"/>
          <w:color w:val="231F20"/>
          <w:sz w:val="20"/>
          <w:szCs w:val="20"/>
          <w:lang w:val="pt-PT"/>
        </w:rPr>
        <w:t>2   Refere</w:t>
      </w:r>
      <w:proofErr w:type="gramEnd"/>
      <w:r w:rsidR="00B853B8" w:rsidRPr="006E1B7E">
        <w:rPr>
          <w:rFonts w:ascii="Calibri" w:eastAsia="Myriad Pro Light" w:hAnsi="Calibri" w:cs="Calibri"/>
          <w:color w:val="231F20"/>
          <w:sz w:val="20"/>
          <w:szCs w:val="20"/>
          <w:lang w:val="pt-PT"/>
        </w:rPr>
        <w:t xml:space="preserve"> uma zona de Portugal onde é possível observar este fenómeno.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10" w:after="0" w:line="260" w:lineRule="exact"/>
        <w:rPr>
          <w:rFonts w:ascii="Calibri" w:hAnsi="Calibri" w:cs="Calibri"/>
          <w:sz w:val="26"/>
          <w:szCs w:val="26"/>
          <w:lang w:val="pt-PT"/>
        </w:rPr>
      </w:pPr>
    </w:p>
    <w:p w:rsidR="00ED3F23" w:rsidRPr="006E1B7E" w:rsidRDefault="00567318">
      <w:pPr>
        <w:spacing w:after="0" w:line="252" w:lineRule="auto"/>
        <w:ind w:left="1711" w:right="4385" w:hanging="397"/>
        <w:rPr>
          <w:rFonts w:ascii="Calibri" w:eastAsia="Myriad Pro Light" w:hAnsi="Calibri" w:cs="Calibri"/>
          <w:sz w:val="20"/>
          <w:szCs w:val="20"/>
          <w:lang w:val="pt-PT"/>
        </w:rPr>
      </w:pPr>
      <w:r>
        <w:rPr>
          <w:rFonts w:ascii="Calibri" w:hAnsi="Calibri" w:cs="Calibri"/>
        </w:rPr>
        <w:pict>
          <v:group id="_x0000_s1177" style="position:absolute;left:0;text-align:left;margin-left:110.55pt;margin-top:-8.7pt;width:184.25pt;height:.1pt;z-index:-251673088;mso-position-horizontal-relative:page" coordorigin="2211,-174" coordsize="3685,2">
            <v:shape id="_x0000_s1178" style="position:absolute;left:2211;top:-174;width:3685;height:2" coordorigin="2211,-174" coordsize="3685,0" path="m2211,-174r3685,e" filled="f" strokecolor="#808285" strokeweight=".5pt">
              <v:path arrowok="t"/>
            </v:shape>
            <w10:wrap anchorx="page"/>
          </v:group>
        </w:pict>
      </w:r>
      <w:r>
        <w:rPr>
          <w:rFonts w:ascii="Calibri" w:hAnsi="Calibri" w:cs="Calibri"/>
        </w:rPr>
        <w:pict>
          <v:group id="_x0000_s1175" style="position:absolute;left:0;text-align:left;margin-left:110.55pt;margin-top:52.65pt;width:184.25pt;height:.1pt;z-index:-251672064;mso-position-horizontal-relative:page" coordorigin="2211,1053" coordsize="3685,2">
            <v:shape id="_x0000_s1176" style="position:absolute;left:2211;top:1053;width:3685;height:2" coordorigin="2211,1053" coordsize="3685,0" path="m2211,1053r3685,e" filled="f" strokecolor="#808285" strokeweight=".5pt">
              <v:path arrowok="t"/>
            </v:shape>
            <w10:wrap anchorx="page"/>
          </v:group>
        </w:pict>
      </w:r>
      <w:r w:rsidR="00B853B8" w:rsidRPr="006E1B7E">
        <w:rPr>
          <w:rFonts w:ascii="Calibri" w:eastAsia="Myriad Pro Light" w:hAnsi="Calibri" w:cs="Calibri"/>
          <w:color w:val="231F20"/>
          <w:sz w:val="20"/>
          <w:szCs w:val="20"/>
          <w:lang w:val="pt-PT"/>
        </w:rPr>
        <w:t>4.</w:t>
      </w:r>
      <w:proofErr w:type="gramStart"/>
      <w:r w:rsidR="00B853B8" w:rsidRPr="006E1B7E">
        <w:rPr>
          <w:rFonts w:ascii="Calibri" w:eastAsia="Myriad Pro Light" w:hAnsi="Calibri" w:cs="Calibri"/>
          <w:color w:val="231F20"/>
          <w:sz w:val="20"/>
          <w:szCs w:val="20"/>
          <w:lang w:val="pt-PT"/>
        </w:rPr>
        <w:t>3   Além</w:t>
      </w:r>
      <w:proofErr w:type="gramEnd"/>
      <w:r w:rsidR="00B853B8" w:rsidRPr="006E1B7E">
        <w:rPr>
          <w:rFonts w:ascii="Calibri" w:eastAsia="Myriad Pro Light" w:hAnsi="Calibri" w:cs="Calibri"/>
          <w:color w:val="231F20"/>
          <w:sz w:val="20"/>
          <w:szCs w:val="20"/>
          <w:lang w:val="pt-PT"/>
        </w:rPr>
        <w:t xml:space="preserve"> do que está representado, que outros tipos de fenómenos de vulcanismo secundário conheces?</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20" w:after="0" w:line="280" w:lineRule="exact"/>
        <w:rPr>
          <w:rFonts w:ascii="Calibri" w:hAnsi="Calibri" w:cs="Calibri"/>
          <w:sz w:val="28"/>
          <w:szCs w:val="28"/>
          <w:lang w:val="pt-PT"/>
        </w:rPr>
      </w:pPr>
    </w:p>
    <w:p w:rsidR="00ED3F23" w:rsidRPr="006E1B7E" w:rsidRDefault="00567318">
      <w:pPr>
        <w:tabs>
          <w:tab w:val="left" w:pos="1300"/>
        </w:tabs>
        <w:spacing w:after="0" w:line="245" w:lineRule="auto"/>
        <w:ind w:left="1314" w:right="156" w:hanging="337"/>
        <w:rPr>
          <w:rFonts w:ascii="Calibri" w:eastAsia="Myriad Pro Light" w:hAnsi="Calibri" w:cs="Calibri"/>
          <w:sz w:val="20"/>
          <w:szCs w:val="20"/>
          <w:lang w:val="pt-PT"/>
        </w:rPr>
      </w:pPr>
      <w:r>
        <w:rPr>
          <w:rFonts w:ascii="Calibri" w:hAnsi="Calibri" w:cs="Calibri"/>
        </w:rPr>
        <w:pict>
          <v:group id="_x0000_s1173" style="position:absolute;left:0;text-align:left;margin-left:110.55pt;margin-top:-32.05pt;width:184.25pt;height:.1pt;z-index:-251671040;mso-position-horizontal-relative:page" coordorigin="2211,-641" coordsize="3685,2">
            <v:shape id="_x0000_s1174" style="position:absolute;left:2211;top:-641;width:3685;height:2" coordorigin="2211,-641" coordsize="3685,0" path="m2211,-641r3685,e" filled="f" strokecolor="#808285" strokeweight=".5pt">
              <v:path arrowok="t"/>
            </v:shape>
            <w10:wrap anchorx="page"/>
          </v:group>
        </w:pict>
      </w:r>
      <w:r>
        <w:rPr>
          <w:rFonts w:ascii="Calibri" w:hAnsi="Calibri" w:cs="Calibri"/>
        </w:rPr>
        <w:pict>
          <v:group id="_x0000_s1171" style="position:absolute;left:0;text-align:left;margin-left:110.55pt;margin-top:-13.85pt;width:184.25pt;height:.1pt;z-index:-251670016;mso-position-horizontal-relative:page" coordorigin="2211,-277" coordsize="3685,2">
            <v:shape id="_x0000_s1172" style="position:absolute;left:2211;top:-277;width:3685;height:2" coordorigin="2211,-277" coordsize="3685,0" path="m2211,-277r3685,e" filled="f" strokecolor="#808285" strokeweight=".5pt">
              <v:path arrowok="t"/>
            </v:shape>
            <w10:wrap anchorx="page"/>
          </v:group>
        </w:pict>
      </w:r>
      <w:r>
        <w:rPr>
          <w:rFonts w:ascii="Calibri" w:hAnsi="Calibri" w:cs="Calibri"/>
        </w:rPr>
        <w:pict>
          <v:group id="_x0000_s1169" style="position:absolute;left:0;text-align:left;margin-left:70.85pt;margin-top:.9pt;width:11.35pt;height:11.35pt;z-index:-251668992;mso-position-horizontal-relative:page" coordorigin="1417,18" coordsize="227,227">
            <v:shape id="_x0000_s1170" style="position:absolute;left:1417;top:18;width:227;height:227" coordorigin="1417,18" coordsize="227,227" path="m1445,18r-24,3l1417,46r,170l1421,241r24,4l1616,245r24,-4l1644,216r,-170l1640,21r-24,-3l1445,18e" fillcolor="#231f20" stroked="f">
              <v:path arrowok="t"/>
            </v:shape>
            <w10:wrap anchorx="page"/>
          </v:group>
        </w:pict>
      </w:r>
      <w:r>
        <w:rPr>
          <w:rFonts w:ascii="Calibri" w:hAnsi="Calibri" w:cs="Calibri"/>
        </w:rPr>
        <w:pict>
          <v:group id="_x0000_s1167" style="position:absolute;left:0;text-align:left;margin-left:90.7pt;margin-top:65.65pt;width:419.55pt;height:.1pt;z-index:-251667968;mso-position-horizontal-relative:page" coordorigin="1814,1313" coordsize="8391,2">
            <v:shape id="_x0000_s1168" style="position:absolute;left:1814;top:1313;width:8391;height:2" coordorigin="1814,1313" coordsize="8391,0" path="m1814,1313r8391,e" filled="f" strokecolor="#808285" strokeweight=".5pt">
              <v:path arrowok="t"/>
            </v:shape>
            <w10:wrap anchorx="page"/>
          </v:group>
        </w:pict>
      </w:r>
      <w:r>
        <w:rPr>
          <w:rFonts w:ascii="Calibri" w:hAnsi="Calibri" w:cs="Calibri"/>
        </w:rPr>
        <w:pict>
          <v:group id="_x0000_s1165" style="position:absolute;left:0;text-align:left;margin-left:90.7pt;margin-top:83.8pt;width:419.55pt;height:.1pt;z-index:-251666944;mso-position-horizontal-relative:page" coordorigin="1814,1676" coordsize="8391,2">
            <v:shape id="_x0000_s1166" style="position:absolute;left:1814;top:1676;width:8391;height:2" coordorigin="1814,1676" coordsize="8391,0" path="m1814,1676r8391,e" filled="f" strokecolor="#808285" strokeweight=".5pt">
              <v:path arrowok="t"/>
            </v:shape>
            <w10:wrap anchorx="page"/>
          </v:group>
        </w:pict>
      </w:r>
      <w:r w:rsidR="00B853B8" w:rsidRPr="006E1B7E">
        <w:rPr>
          <w:rFonts w:ascii="Calibri" w:eastAsia="Myriad Pro Light" w:hAnsi="Calibri" w:cs="Calibri"/>
          <w:color w:val="FFFFFF"/>
          <w:sz w:val="20"/>
          <w:szCs w:val="20"/>
          <w:lang w:val="pt-PT"/>
        </w:rPr>
        <w:t>5</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A existência de atividade vulcânica não comporta apenas desvantagens para as populações, trazendo muitas vezes benefícios para os habitantes de zonas próximas de vulcões em atividade ou já extintos. Indica três destes benefícios, explicando como podem as populações tirar proveito da atividade vulcânica.</w:t>
      </w:r>
    </w:p>
    <w:p w:rsidR="00ED3F23" w:rsidRPr="006E1B7E" w:rsidRDefault="00ED3F23">
      <w:pPr>
        <w:spacing w:after="0"/>
        <w:rPr>
          <w:rFonts w:ascii="Calibri" w:hAnsi="Calibri" w:cs="Calibri"/>
          <w:lang w:val="pt-PT"/>
        </w:rPr>
        <w:sectPr w:rsidR="00ED3F23" w:rsidRPr="006E1B7E">
          <w:pgSz w:w="11920" w:h="15880"/>
          <w:pgMar w:top="1020" w:right="1580" w:bottom="560" w:left="500" w:header="795" w:footer="374" w:gutter="0"/>
          <w:cols w:space="720"/>
        </w:sectPr>
      </w:pPr>
    </w:p>
    <w:p w:rsidR="00ED3F23" w:rsidRPr="006E1B7E" w:rsidRDefault="00567318">
      <w:pPr>
        <w:tabs>
          <w:tab w:val="left" w:pos="500"/>
        </w:tabs>
        <w:spacing w:after="0" w:line="245" w:lineRule="exact"/>
        <w:ind w:left="180" w:right="-20"/>
        <w:rPr>
          <w:rFonts w:ascii="Calibri" w:eastAsia="Myriad Pro Light" w:hAnsi="Calibri" w:cs="Calibri"/>
          <w:sz w:val="20"/>
          <w:szCs w:val="20"/>
          <w:lang w:val="pt-PT"/>
        </w:rPr>
      </w:pPr>
      <w:r>
        <w:rPr>
          <w:rFonts w:ascii="Calibri" w:hAnsi="Calibri" w:cs="Calibri"/>
        </w:rPr>
        <w:lastRenderedPageBreak/>
        <w:pict>
          <v:group id="_x0000_s1161" style="position:absolute;left:0;text-align:left;margin-left:85.05pt;margin-top:.4pt;width:11.35pt;height:11.35pt;z-index:-251662848;mso-position-horizontal-relative:page" coordorigin="1701,8" coordsize="227,227">
            <v:shape id="_x0000_s1162" style="position:absolute;left:1701;top:8;width:227;height:227" coordorigin="1701,8" coordsize="227,227" path="m1729,8r-25,4l1701,37r,170l1704,232r25,3l1899,235r25,-3l1927,207r,-170l1924,12,1899,8r-170,e" fillcolor="#231f20" stroked="f">
              <v:path arrowok="t"/>
            </v:shape>
            <w10:wrap anchorx="page"/>
          </v:group>
        </w:pict>
      </w:r>
      <w:r w:rsidR="00B853B8" w:rsidRPr="006E1B7E">
        <w:rPr>
          <w:rFonts w:ascii="Calibri" w:eastAsia="Myriad Pro Light" w:hAnsi="Calibri" w:cs="Calibri"/>
          <w:color w:val="FFFFFF"/>
          <w:sz w:val="20"/>
          <w:szCs w:val="20"/>
          <w:lang w:val="pt-PT"/>
        </w:rPr>
        <w:t>6</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 xml:space="preserve">As seguintes afirmações dizem respeito aos sismos. Completa-as com os termos </w:t>
      </w:r>
      <w:proofErr w:type="spellStart"/>
      <w:r w:rsidR="00B853B8" w:rsidRPr="006E1B7E">
        <w:rPr>
          <w:rFonts w:ascii="Calibri" w:eastAsia="Myriad Pro Light" w:hAnsi="Calibri" w:cs="Calibri"/>
          <w:color w:val="231F20"/>
          <w:sz w:val="20"/>
          <w:szCs w:val="20"/>
          <w:lang w:val="pt-PT"/>
        </w:rPr>
        <w:t>corretos</w:t>
      </w:r>
      <w:proofErr w:type="spellEnd"/>
      <w:r w:rsidR="00B853B8" w:rsidRPr="006E1B7E">
        <w:rPr>
          <w:rFonts w:ascii="Calibri" w:eastAsia="Myriad Pro Light" w:hAnsi="Calibri" w:cs="Calibri"/>
          <w:color w:val="231F20"/>
          <w:sz w:val="20"/>
          <w:szCs w:val="20"/>
          <w:lang w:val="pt-PT"/>
        </w:rPr>
        <w:t xml:space="preserve">, </w:t>
      </w:r>
      <w:proofErr w:type="gramStart"/>
      <w:r w:rsidR="00B853B8" w:rsidRPr="006E1B7E">
        <w:rPr>
          <w:rFonts w:ascii="Calibri" w:eastAsia="Myriad Pro Light" w:hAnsi="Calibri" w:cs="Calibri"/>
          <w:color w:val="231F20"/>
          <w:sz w:val="20"/>
          <w:szCs w:val="20"/>
          <w:lang w:val="pt-PT"/>
        </w:rPr>
        <w:t>de</w:t>
      </w:r>
      <w:proofErr w:type="gramEnd"/>
    </w:p>
    <w:p w:rsidR="00ED3F23" w:rsidRPr="006E1B7E" w:rsidRDefault="00B853B8">
      <w:pPr>
        <w:spacing w:before="5" w:after="0" w:line="240" w:lineRule="auto"/>
        <w:ind w:left="517" w:right="-20"/>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forma</w:t>
      </w:r>
      <w:proofErr w:type="gramEnd"/>
      <w:r w:rsidRPr="006E1B7E">
        <w:rPr>
          <w:rFonts w:ascii="Calibri" w:eastAsia="Myriad Pro Light" w:hAnsi="Calibri" w:cs="Calibri"/>
          <w:color w:val="231F20"/>
          <w:sz w:val="20"/>
          <w:szCs w:val="20"/>
          <w:lang w:val="pt-PT"/>
        </w:rPr>
        <w:t xml:space="preserve"> a obteres afirmações verdadeiras.</w:t>
      </w:r>
    </w:p>
    <w:p w:rsidR="00ED3F23" w:rsidRPr="006E1B7E" w:rsidRDefault="00ED3F23">
      <w:pPr>
        <w:spacing w:before="6" w:after="0" w:line="120" w:lineRule="exact"/>
        <w:rPr>
          <w:rFonts w:ascii="Calibri" w:hAnsi="Calibri" w:cs="Calibri"/>
          <w:sz w:val="12"/>
          <w:szCs w:val="12"/>
          <w:lang w:val="pt-PT"/>
        </w:rPr>
      </w:pPr>
    </w:p>
    <w:p w:rsidR="00ED3F23" w:rsidRPr="006E1B7E" w:rsidRDefault="00B853B8">
      <w:pPr>
        <w:tabs>
          <w:tab w:val="left" w:pos="8020"/>
        </w:tabs>
        <w:spacing w:after="0" w:line="240" w:lineRule="auto"/>
        <w:ind w:left="480" w:right="1701"/>
        <w:jc w:val="center"/>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O local onde se dá a libertação da energia é designado </w:t>
      </w:r>
      <w:proofErr w:type="gramStart"/>
      <w:r w:rsidRPr="006E1B7E">
        <w:rPr>
          <w:rFonts w:ascii="Calibri" w:eastAsia="Myriad Pro Light" w:hAnsi="Calibri" w:cs="Calibri"/>
          <w:color w:val="231F20"/>
          <w:sz w:val="20"/>
          <w:szCs w:val="20"/>
          <w:lang w:val="pt-PT"/>
        </w:rPr>
        <w:t>por</w:t>
      </w:r>
      <w:proofErr w:type="gramEnd"/>
      <w:r w:rsidRPr="006E1B7E">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p>
    <w:p w:rsidR="00ED3F23" w:rsidRPr="006E1B7E" w:rsidRDefault="00ED3F23">
      <w:pPr>
        <w:spacing w:before="6" w:after="0" w:line="120" w:lineRule="exact"/>
        <w:rPr>
          <w:rFonts w:ascii="Calibri" w:hAnsi="Calibri" w:cs="Calibri"/>
          <w:sz w:val="12"/>
          <w:szCs w:val="12"/>
          <w:lang w:val="pt-PT"/>
        </w:rPr>
      </w:pPr>
    </w:p>
    <w:p w:rsidR="00ED3F23" w:rsidRPr="006E1B7E" w:rsidRDefault="00B853B8">
      <w:pPr>
        <w:tabs>
          <w:tab w:val="left" w:pos="3200"/>
        </w:tabs>
        <w:spacing w:after="0" w:line="367" w:lineRule="auto"/>
        <w:ind w:left="121" w:right="1907"/>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ou</w:t>
      </w:r>
      <w:proofErr w:type="gramEnd"/>
      <w:r w:rsidRPr="006E1B7E">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e</w:t>
      </w:r>
      <w:proofErr w:type="gramEnd"/>
      <w:r w:rsidRPr="006E1B7E">
        <w:rPr>
          <w:rFonts w:ascii="Calibri" w:eastAsia="Myriad Pro Light" w:hAnsi="Calibri" w:cs="Calibri"/>
          <w:color w:val="231F20"/>
          <w:sz w:val="20"/>
          <w:szCs w:val="20"/>
          <w:lang w:val="pt-PT"/>
        </w:rPr>
        <w:t xml:space="preserve"> o local que fica na superfície terrestre na vertical do foco é designado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t xml:space="preserve"> </w:t>
      </w:r>
      <w:r w:rsidRPr="006E1B7E">
        <w:rPr>
          <w:rFonts w:ascii="Calibri" w:eastAsia="Myriad Pro Light" w:hAnsi="Calibri" w:cs="Calibri"/>
          <w:color w:val="231F20"/>
          <w:sz w:val="20"/>
          <w:szCs w:val="20"/>
          <w:lang w:val="pt-PT"/>
        </w:rPr>
        <w:t>.</w:t>
      </w:r>
    </w:p>
    <w:p w:rsidR="00ED3F23" w:rsidRPr="006E1B7E" w:rsidRDefault="00B853B8">
      <w:pPr>
        <w:tabs>
          <w:tab w:val="left" w:pos="2800"/>
        </w:tabs>
        <w:spacing w:after="0" w:line="367" w:lineRule="auto"/>
        <w:ind w:left="121" w:right="944" w:firstLine="397"/>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A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libertada</w:t>
      </w:r>
      <w:proofErr w:type="gramEnd"/>
      <w:r w:rsidRPr="006E1B7E">
        <w:rPr>
          <w:rFonts w:ascii="Calibri" w:eastAsia="Myriad Pro Light" w:hAnsi="Calibri" w:cs="Calibri"/>
          <w:color w:val="231F20"/>
          <w:sz w:val="20"/>
          <w:szCs w:val="20"/>
          <w:lang w:val="pt-PT"/>
        </w:rPr>
        <w:t xml:space="preserve"> vai deslocar-se em todas as </w:t>
      </w:r>
      <w:proofErr w:type="spellStart"/>
      <w:r w:rsidRPr="006E1B7E">
        <w:rPr>
          <w:rFonts w:ascii="Calibri" w:eastAsia="Myriad Pro Light" w:hAnsi="Calibri" w:cs="Calibri"/>
          <w:color w:val="231F20"/>
          <w:sz w:val="20"/>
          <w:szCs w:val="20"/>
          <w:lang w:val="pt-PT"/>
        </w:rPr>
        <w:t>direções</w:t>
      </w:r>
      <w:proofErr w:type="spellEnd"/>
      <w:r w:rsidRPr="006E1B7E">
        <w:rPr>
          <w:rFonts w:ascii="Calibri" w:eastAsia="Myriad Pro Light" w:hAnsi="Calibri" w:cs="Calibri"/>
          <w:color w:val="231F20"/>
          <w:sz w:val="20"/>
          <w:szCs w:val="20"/>
          <w:lang w:val="pt-PT"/>
        </w:rPr>
        <w:t xml:space="preserve"> a partir do foco, sob a forma de ondas sísmicas que, ao se propagarem na superfície, podem provocar grandes danos materiais e humanos.</w:t>
      </w:r>
    </w:p>
    <w:p w:rsidR="00ED3F23" w:rsidRPr="006E1B7E" w:rsidRDefault="00B853B8">
      <w:pPr>
        <w:tabs>
          <w:tab w:val="left" w:pos="3120"/>
        </w:tabs>
        <w:spacing w:after="0" w:line="229" w:lineRule="exact"/>
        <w:ind w:left="121" w:right="-20"/>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O</w:t>
      </w:r>
      <w:proofErr w:type="gramEnd"/>
      <w:r w:rsidRPr="006E1B7E">
        <w:rPr>
          <w:rFonts w:ascii="Calibri" w:eastAsia="Myriad Pro Light" w:hAnsi="Calibri" w:cs="Calibri"/>
          <w:color w:val="231F20"/>
          <w:sz w:val="20"/>
          <w:szCs w:val="20"/>
          <w:lang w:val="pt-PT"/>
        </w:rPr>
        <w:t xml:space="preserve"> </w:t>
      </w:r>
      <w:r w:rsidRPr="006E1B7E">
        <w:rPr>
          <w:rFonts w:ascii="Calibri" w:eastAsia="Myriad Pro Light" w:hAnsi="Calibri" w:cs="Calibri"/>
          <w:color w:val="231F20"/>
          <w:sz w:val="20"/>
          <w:szCs w:val="20"/>
          <w:u w:val="single" w:color="808285"/>
          <w:lang w:val="pt-PT"/>
        </w:rPr>
        <w:t xml:space="preserve"> </w:t>
      </w:r>
      <w:r w:rsidRPr="006E1B7E">
        <w:rPr>
          <w:rFonts w:ascii="Calibri" w:eastAsia="Myriad Pro Light" w:hAnsi="Calibri" w:cs="Calibri"/>
          <w:color w:val="231F20"/>
          <w:sz w:val="20"/>
          <w:szCs w:val="20"/>
          <w:u w:val="single" w:color="808285"/>
          <w:lang w:val="pt-PT"/>
        </w:rPr>
        <w:tab/>
      </w:r>
      <w:r w:rsidRPr="006E1B7E">
        <w:rPr>
          <w:rFonts w:ascii="Calibri" w:eastAsia="Myriad Pro Light" w:hAnsi="Calibri" w:cs="Calibri"/>
          <w:color w:val="231F20"/>
          <w:sz w:val="20"/>
          <w:szCs w:val="20"/>
          <w:lang w:val="pt-PT"/>
        </w:rPr>
        <w:t xml:space="preserve"> </w:t>
      </w:r>
      <w:proofErr w:type="gramStart"/>
      <w:r w:rsidRPr="006E1B7E">
        <w:rPr>
          <w:rFonts w:ascii="Calibri" w:eastAsia="Myriad Pro Light" w:hAnsi="Calibri" w:cs="Calibri"/>
          <w:color w:val="231F20"/>
          <w:sz w:val="20"/>
          <w:szCs w:val="20"/>
          <w:lang w:val="pt-PT"/>
        </w:rPr>
        <w:t>é</w:t>
      </w:r>
      <w:proofErr w:type="gramEnd"/>
      <w:r w:rsidRPr="006E1B7E">
        <w:rPr>
          <w:rFonts w:ascii="Calibri" w:eastAsia="Myriad Pro Light" w:hAnsi="Calibri" w:cs="Calibri"/>
          <w:color w:val="231F20"/>
          <w:sz w:val="20"/>
          <w:szCs w:val="20"/>
          <w:lang w:val="pt-PT"/>
        </w:rPr>
        <w:t xml:space="preserve"> o local onde as ondas sísmicas podem provocar maiores estragos.</w:t>
      </w:r>
    </w:p>
    <w:p w:rsidR="00ED3F23" w:rsidRPr="006E1B7E" w:rsidRDefault="00ED3F23">
      <w:pPr>
        <w:spacing w:before="7" w:after="0" w:line="200" w:lineRule="exact"/>
        <w:rPr>
          <w:rFonts w:ascii="Calibri" w:hAnsi="Calibri" w:cs="Calibri"/>
          <w:sz w:val="20"/>
          <w:szCs w:val="20"/>
          <w:lang w:val="pt-PT"/>
        </w:rPr>
      </w:pPr>
    </w:p>
    <w:p w:rsidR="00ED3F23" w:rsidRPr="006E1B7E" w:rsidRDefault="00567318">
      <w:pPr>
        <w:tabs>
          <w:tab w:val="left" w:pos="500"/>
        </w:tabs>
        <w:spacing w:before="23" w:after="0" w:line="240" w:lineRule="auto"/>
        <w:ind w:left="180" w:right="-20"/>
        <w:rPr>
          <w:rFonts w:ascii="Calibri" w:eastAsia="Myriad Pro Light" w:hAnsi="Calibri" w:cs="Calibri"/>
          <w:sz w:val="20"/>
          <w:szCs w:val="20"/>
          <w:lang w:val="pt-PT"/>
        </w:rPr>
      </w:pPr>
      <w:r>
        <w:rPr>
          <w:rFonts w:ascii="Calibri" w:hAnsi="Calibri" w:cs="Calibri"/>
        </w:rPr>
        <w:pict>
          <v:group id="_x0000_s1157" style="position:absolute;left:0;text-align:left;margin-left:85.05pt;margin-top:2.05pt;width:11.35pt;height:11.35pt;z-index:-251661824;mso-position-horizontal-relative:page" coordorigin="1701,41" coordsize="227,227">
            <v:shape id="_x0000_s1158" style="position:absolute;left:1701;top:41;width:227;height:227" coordorigin="1701,41" coordsize="227,227" path="m1729,41r-25,3l1701,69r,170l1704,264r25,4l1899,268r25,-4l1927,239r,-170l1924,44r-25,-3l1729,41e" fillcolor="#231f20" stroked="f">
              <v:path arrowok="t"/>
            </v:shape>
            <w10:wrap anchorx="page"/>
          </v:group>
        </w:pict>
      </w:r>
      <w:r w:rsidR="00B853B8" w:rsidRPr="006E1B7E">
        <w:rPr>
          <w:rFonts w:ascii="Calibri" w:eastAsia="Myriad Pro Light" w:hAnsi="Calibri" w:cs="Calibri"/>
          <w:color w:val="FFFFFF"/>
          <w:sz w:val="20"/>
          <w:szCs w:val="20"/>
          <w:lang w:val="pt-PT"/>
        </w:rPr>
        <w:t>7</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 xml:space="preserve">O mapa da figura refere-se aos danos causados pelo sismo de 28 </w:t>
      </w:r>
      <w:proofErr w:type="spellStart"/>
      <w:r w:rsidR="00B853B8" w:rsidRPr="006E1B7E">
        <w:rPr>
          <w:rFonts w:ascii="Calibri" w:eastAsia="Myriad Pro Light" w:hAnsi="Calibri" w:cs="Calibri"/>
          <w:color w:val="231F20"/>
          <w:sz w:val="20"/>
          <w:szCs w:val="20"/>
          <w:lang w:val="pt-PT"/>
        </w:rPr>
        <w:t>fevereiro</w:t>
      </w:r>
      <w:proofErr w:type="spellEnd"/>
      <w:r w:rsidR="00B853B8" w:rsidRPr="006E1B7E">
        <w:rPr>
          <w:rFonts w:ascii="Calibri" w:eastAsia="Myriad Pro Light" w:hAnsi="Calibri" w:cs="Calibri"/>
          <w:color w:val="231F20"/>
          <w:sz w:val="20"/>
          <w:szCs w:val="20"/>
          <w:lang w:val="pt-PT"/>
        </w:rPr>
        <w:t xml:space="preserve"> de 1969, que </w:t>
      </w:r>
      <w:proofErr w:type="spellStart"/>
      <w:r w:rsidR="00B853B8" w:rsidRPr="006E1B7E">
        <w:rPr>
          <w:rFonts w:ascii="Calibri" w:eastAsia="Myriad Pro Light" w:hAnsi="Calibri" w:cs="Calibri"/>
          <w:color w:val="231F20"/>
          <w:sz w:val="20"/>
          <w:szCs w:val="20"/>
          <w:lang w:val="pt-PT"/>
        </w:rPr>
        <w:t>afetou</w:t>
      </w:r>
      <w:proofErr w:type="spellEnd"/>
    </w:p>
    <w:p w:rsidR="00ED3F23" w:rsidRPr="006E1B7E" w:rsidRDefault="00B853B8">
      <w:pPr>
        <w:spacing w:before="5" w:after="0" w:line="240" w:lineRule="auto"/>
        <w:ind w:left="517"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Portugal continental. Analisa-o e responde às questões.</w:t>
      </w:r>
    </w:p>
    <w:p w:rsidR="00ED3F23" w:rsidRPr="006E1B7E" w:rsidRDefault="00ED3F23">
      <w:pPr>
        <w:spacing w:before="9" w:after="0" w:line="110" w:lineRule="exact"/>
        <w:rPr>
          <w:rFonts w:ascii="Calibri" w:hAnsi="Calibri" w:cs="Calibri"/>
          <w:sz w:val="11"/>
          <w:szCs w:val="11"/>
          <w:lang w:val="pt-PT"/>
        </w:rPr>
      </w:pPr>
    </w:p>
    <w:p w:rsidR="00ED3F23" w:rsidRPr="006E1B7E" w:rsidRDefault="00567318">
      <w:pPr>
        <w:spacing w:after="0" w:line="175" w:lineRule="exact"/>
        <w:ind w:left="517" w:right="-20"/>
        <w:rPr>
          <w:rFonts w:ascii="Calibri" w:eastAsia="Myriad Pro Light" w:hAnsi="Calibri" w:cs="Calibri"/>
          <w:sz w:val="20"/>
          <w:szCs w:val="20"/>
          <w:lang w:val="pt-PT"/>
        </w:rPr>
      </w:pPr>
      <w:r>
        <w:rPr>
          <w:rFonts w:ascii="Calibri" w:hAnsi="Calibri" w:cs="Calibri"/>
        </w:rPr>
        <w:pict>
          <v:group id="_x0000_s1117" style="position:absolute;left:0;text-align:left;margin-left:430.6pt;margin-top:5.45pt;width:94.05pt;height:150.75pt;z-index:-251643392;mso-position-horizontal-relative:page" coordorigin="8612,109" coordsize="1881,3015">
            <v:group id="_x0000_s1155" style="position:absolute;left:8617;top:114;width:1871;height:3005" coordorigin="8617,114" coordsize="1871,3005">
              <v:shape id="_x0000_s1156" style="position:absolute;left:8617;top:114;width:1871;height:3005" coordorigin="8617,114" coordsize="1871,3005" path="m8617,3119r1871,l10488,114r-1871,l8617,3119e" fillcolor="#a7a9ac" stroked="f">
                <v:path arrowok="t"/>
              </v:shape>
            </v:group>
            <v:group id="_x0000_s1132" style="position:absolute;left:9192;top:114;width:1296;height:3005" coordorigin="9192,114" coordsize="1296,3005">
              <v:shape id="_x0000_s1154" style="position:absolute;left:9192;top:114;width:1296;height:3005" coordorigin="9192,114" coordsize="1296,3005" path="m10488,2854r-195,l10283,2874r-11,20l10277,2894r11,20l10327,2914r17,20l10359,2934r8,20l10387,2954r14,20l10418,2974r15,20l10450,2994r36,40l10488,3034r,-180e" fillcolor="#dcddde" stroked="f">
                <v:path arrowok="t"/>
              </v:shape>
              <v:shape id="_x0000_s1153" style="position:absolute;left:9192;top:114;width:1296;height:3005" coordorigin="9192,114" coordsize="1296,3005" path="m10488,2154r-970,l9519,2174r4,20l9522,2214r-73,l9459,2234r20,20l9488,2274r7,20l9497,2314r,20l9496,2354r-4,20l9486,2394r-7,20l9471,2434r-6,20l9460,2474r12,l9478,2494r7,20l9488,2534r2,l9492,2554r4,20l9498,2594r-4,20l9491,2634r-2,20l9489,2674r1,20l9491,2714r1,20l9493,2754r-7,20l9474,2794r-12,20l9464,2834r1,20l9461,2874r-8,20l9449,2914r-6,20l9428,2974r4,20l9463,2994r15,-20l9512,2974r18,-20l9566,2954r,-20l9989,2934r15,-20l10020,2894r37,l10076,2874r183,l10251,2854r8,l10253,2834r235,l10488,2154e" fillcolor="#dcddde" stroked="f">
                <v:path arrowok="t"/>
              </v:shape>
              <v:shape id="_x0000_s1152" style="position:absolute;left:9192;top:114;width:1296;height:3005" coordorigin="9192,114" coordsize="1296,3005" path="m9927,2974r-92,l9853,2994r59,l9927,2974e" fillcolor="#dcddde" stroked="f">
                <v:path arrowok="t"/>
              </v:shape>
              <v:shape id="_x0000_s1151" style="position:absolute;left:9192;top:114;width:1296;height:3005" coordorigin="9192,114" coordsize="1296,3005" path="m9939,2954r-154,l9794,2974r144,l9939,2954e" fillcolor="#dcddde" stroked="f">
                <v:path arrowok="t"/>
              </v:shape>
              <v:shape id="_x0000_s1150" style="position:absolute;left:9192;top:114;width:1296;height:3005" coordorigin="9192,114" coordsize="1296,3005" path="m9966,2934r-343,l9641,2954r317,l9966,2934e" fillcolor="#dcddde" stroked="f">
                <v:path arrowok="t"/>
              </v:shape>
              <v:shape id="_x0000_s1149" style="position:absolute;left:9192;top:114;width:1296;height:3005" coordorigin="9192,114" coordsize="1296,3005" path="m10294,2914r-11,l10293,2934r1,-20e" fillcolor="#dcddde" stroked="f">
                <v:path arrowok="t"/>
              </v:shape>
              <v:shape id="_x0000_s1148" style="position:absolute;left:9192;top:114;width:1296;height:3005" coordorigin="9192,114" coordsize="1296,3005" path="m10259,2874r-38,l10226,2894r18,l10261,2914r19,l10265,2894r-6,-20e" fillcolor="#dcddde" stroked="f">
                <v:path arrowok="t"/>
              </v:shape>
              <v:shape id="_x0000_s1147" style="position:absolute;left:9192;top:114;width:1296;height:3005" coordorigin="9192,114" coordsize="1296,3005" path="m10175,2874r-31,l10161,2894r13,l10175,2874e" fillcolor="#dcddde" stroked="f">
                <v:path arrowok="t"/>
              </v:shape>
              <v:shape id="_x0000_s1146" style="position:absolute;left:9192;top:114;width:1296;height:3005" coordorigin="9192,114" coordsize="1296,3005" path="m10488,2834r-232,l10263,2854r3,20l10275,2874r5,-20l10488,2854r,-20e" fillcolor="#dcddde" stroked="f">
                <v:path arrowok="t"/>
              </v:shape>
              <v:shape id="_x0000_s1145" style="position:absolute;left:9192;top:114;width:1296;height:3005" coordorigin="9192,114" coordsize="1296,3005" path="m9354,2214r-47,l9312,2234r23,l9354,2214e" fillcolor="#dcddde" stroked="f">
                <v:path arrowok="t"/>
              </v:shape>
              <v:shape id="_x0000_s1144" style="position:absolute;left:9192;top:114;width:1296;height:3005" coordorigin="9192,114" coordsize="1296,3005" path="m9376,2214r-9,l9372,2234r4,-20e" fillcolor="#dcddde" stroked="f">
                <v:path arrowok="t"/>
              </v:shape>
              <v:shape id="_x0000_s1143" style="position:absolute;left:9192;top:114;width:1296;height:3005" coordorigin="9192,114" coordsize="1296,3005" path="m9364,2094r-80,l9300,2114r12,20l9316,2154r3,20l9320,2194r-8,20l9403,2214r14,-20l9435,2174r67,l9506,2154r982,l10488,2114r-1124,l9364,2094e" fillcolor="#dcddde" stroked="f">
                <v:path arrowok="t"/>
              </v:shape>
              <v:shape id="_x0000_s1142" style="position:absolute;left:9192;top:114;width:1296;height:3005" coordorigin="9192,114" coordsize="1296,3005" path="m9463,2194r-23,l9444,2214r20,l9463,2194e" fillcolor="#dcddde" stroked="f">
                <v:path arrowok="t"/>
              </v:shape>
              <v:shape id="_x0000_s1141" style="position:absolute;left:9192;top:114;width:1296;height:3005" coordorigin="9192,114" coordsize="1296,3005" path="m9483,2194r-8,20l9493,2214r-10,-20e" fillcolor="#dcddde" stroked="f">
                <v:path arrowok="t"/>
              </v:shape>
              <v:shape id="_x0000_s1140" style="position:absolute;left:9192;top:114;width:1296;height:3005" coordorigin="9192,114" coordsize="1296,3005" path="m9502,2174r-38,l9479,2194r14,l9502,2174e" fillcolor="#dcddde" stroked="f">
                <v:path arrowok="t"/>
              </v:shape>
              <v:shape id="_x0000_s1139" style="position:absolute;left:9192;top:114;width:1296;height:3005" coordorigin="9192,114" coordsize="1296,3005" path="m10488,1974r-1085,l9402,1994r15,l9420,2014r4,20l9397,2034r-12,20l9380,2074r12,l9388,2094r-21,l9377,2114r1111,l10488,1974e" fillcolor="#dcddde" stroked="f">
                <v:path arrowok="t"/>
              </v:shape>
              <v:shape id="_x0000_s1138" style="position:absolute;left:9192;top:114;width:1296;height:3005" coordorigin="9192,114" coordsize="1296,3005" path="m9324,2074r-20,20l9345,2094r-21,-20e" fillcolor="#dcddde" stroked="f">
                <v:path arrowok="t"/>
              </v:shape>
              <v:shape id="_x0000_s1137" style="position:absolute;left:9192;top:114;width:1296;height:3005" coordorigin="9192,114" coordsize="1296,3005" path="m10488,954r-981,l9506,974r7,20l9510,1014r-8,l9498,1034r-33,l9455,1074r-1,20l9452,1114r-11,60l9422,1234r-7,20l9411,1274r5,l9428,1294r28,l9445,1314r-16,l9423,1334r-5,20l9412,1374r-7,20l9397,1414r-4,20l9389,1454r-31,80l9346,1594r-7,20l9326,1614r-2,20l9315,1634r-9,20l9296,1674r-7,l9285,1694r-18,l9258,1714r-45,l9216,1734r19,l9242,1754r3,20l9245,1794r-3,20l9236,1834r-7,20l9221,1874r-1,20l9214,1954r-14,60l9193,2014r-1,20l9195,2054r,20l9333,2074r14,-20l9357,2034r9,-20l9374,1994r9,l9394,1974r1094,l10488,954e" fillcolor="#dcddde" stroked="f">
                <v:path arrowok="t"/>
              </v:shape>
              <v:shape id="_x0000_s1136" style="position:absolute;left:9192;top:114;width:1296;height:3005" coordorigin="9192,114" coordsize="1296,3005" path="m9434,1294r-9,20l9445,1314r-11,-20e" fillcolor="#dcddde" stroked="f">
                <v:path arrowok="t"/>
              </v:shape>
              <v:shape id="_x0000_s1135" style="position:absolute;left:9192;top:114;width:1296;height:3005" coordorigin="9192,114" coordsize="1296,3005" path="m9475,1014r-4,l9467,1034r11,l9475,1014e" fillcolor="#dcddde" stroked="f">
                <v:path arrowok="t"/>
              </v:shape>
              <v:shape id="_x0000_s1134" style="position:absolute;left:9192;top:114;width:1296;height:3005" coordorigin="9192,114" coordsize="1296,3005" path="m9416,127r-1,7l9408,154r-7,20l9402,194r5,20l9399,234r-25,l9384,254r5,l9390,274r,l9394,294r-6,l9386,314r3,20l9387,354r31,l9417,374r-14,l9402,394r-6,20l9398,434r-1,l9403,454r7,20l9420,494r7,20l9432,534r6,20l9436,574r2,l9441,594r-1,20l9449,634r8,20l9462,674r3,20l9467,714r3,20l9476,754r14,l9482,774r5,l9496,794r4,20l9500,834r-2,20l9495,874r-4,20l9488,914r-2,20l9481,954r-4,20l9474,994r3,20l9485,1014r3,-20l9492,994r6,-20l9499,954r989,l10488,127r-1072,e" fillcolor="#dcddde" stroked="f">
                <v:path arrowok="t"/>
              </v:shape>
              <v:shape id="_x0000_s1133" style="position:absolute;left:9192;top:114;width:1296;height:3005" coordorigin="9192,114" coordsize="1296,3005" path="m9387,214r-8,20l9399,234r-12,-20e" fillcolor="#dcddde" stroked="f">
                <v:path arrowok="t"/>
              </v:shape>
            </v:group>
            <v:group id="_x0000_s1130" style="position:absolute;left:9192;top:114;width:1296;height:3005" coordorigin="9192,114" coordsize="1296,3005">
              <v:shape id="_x0000_s1131" style="position:absolute;left:9192;top:114;width:1296;height:3005" coordorigin="9192,114" coordsize="1296,3005" path="m9416,135r-1,5l9408,158r-7,24l9402,200r5,14l9399,223r-12,-3l9379,228r-5,10l9384,243r5,8l9390,263r,16l9394,290r-4,4l9388,302r-2,6l9389,326r-2,18l9405,352r14,-6l9418,352r-1,14l9403,382r-1,17l9396,414r2,10l9397,431r6,19l9410,468r10,21l9427,509r5,18l9438,544r-2,19l9438,581r3,17l9440,615r22,57l9467,716r3,17l9476,747r14,14l9482,767r5,6l9496,791r4,20l9500,831r-2,21l9495,872r-4,20l9488,911r-2,20l9481,955r-4,18l9474,990r3,18l9485,1006r3,-7l9492,993r6,-16l9498,962r1,-14l9507,959r-1,20l9513,995r-3,15l9502,1019r-4,12l9488,1027r-6,6l9477,1035r,-4l9478,1024r-3,-3l9454,1097r-2,20l9441,1176r-26,76l9411,1263r-2,13l9416,1281r12,10l9443,1294r13,7l9445,1307r-11,-7l9425,1303r4,5l9429,1313r-6,19l9418,1352r-6,19l9405,1389r-8,23l9393,1430r-4,14l9358,1524r-12,65l9339,1607r-13,15l9324,1630r,6l9315,1638r-9,18l9296,1674r-7,8l9285,1685r-3,1l9279,1697r-12,4l9258,1705r-6,11l9240,1714r-12,-2l9223,1716r-10,1l9216,1727r3,8l9227,1738r8,1l9242,1757r3,19l9245,1797r-3,21l9236,1837r-7,18l9221,1872r-1,22l9214,1955r-14,59l9193,2019r-1,10l9195,2047r,20l9212,2068r20,2l9252,2075r23,5l9291,2077r24,-2l9333,2073r14,-18l9357,2037r9,-18l9374,2001r9,-17l9394,1968r9,1l9402,1984r1,7l9409,1992r8,-3l9422,1990r-5,4l9420,2013r4,17l9414,2036r-7,6l9397,2042r-12,10l9380,2070r9,4l9400,2072r1,10l9392,2079r-4,7l9383,2082r-7,5l9370,2087r-3,9l9377,2108r-7,8l9364,2112r,-12l9355,2101r-9,-3l9351,2087r-6,-4l9283,2093r-2,5l9284,2100r16,11l9312,2128r4,19l9319,2167r1,20l9312,2217r-5,4l9312,2228r4,2l9335,2225r19,-4l9367,2217r5,7l9376,2220r7,-8l9393,2208r10,-3l9417,2191r18,-10l9452,2170r5,10l9464,2182r15,7l9493,2193r9,-19l9506,2159r8,-1l9518,2162r1,4l9523,2186r-1,18l9521,2212r9,3l9526,2220r-23,-13l9493,2209r-10,-8l9475,2209r-11,-2l9463,2194r-9,-4l9449,2188r-6,-3l9440,2192r4,11l9449,2215r10,9l9469,2240r26,58l9497,2338r-1,17l9492,2376r-6,19l9479,2414r-8,18l9465,2450r-5,21l9464,2477r8,4l9478,2487r7,17l9488,2523r2,19l9492,2561r4,17l9498,2597r-4,12l9491,2631r-2,20l9489,2671r1,20l9491,2710r1,19l9493,2748r-7,29l9474,2794r-12,16l9464,2830r1,20l9461,2869r-8,23l9449,2909r-6,23l9436,2950r-8,17l9432,2989r6,7l9447,2999r16,-12l9478,2973r16,-5l9506,2971r6,-8l9530,2956r20,-2l9564,2953r2,-6l9566,2942r4,-8l9577,2932r8,2l9604,2934r19,5l9641,2946r19,3l9679,2947r18,l9716,2949r20,-1l9756,2948r17,4l9785,2956r9,10l9805,2962r11,8l9826,2973r9,8l9853,2989r18,10l9898,2994r14,-12l9927,2971r5,-3l9938,2965r1,-6l9941,2945r10,11l9958,2949r8,-12l9976,2930r13,-2l10004,2914r16,-12l10038,2892r19,-9l10076,2878r13,-1l10093,2876r4,-2l10097,2874r9,-1l10111,2873r16,l10144,2880r17,4l10174,2883r1,-5l10177,2874r10,-6l10191,2876r11,-3l10209,2879r12,-3l10226,2886r18,8l10261,2904r9,11l10283,2916r10,6l10294,2920r-3,-4l10285,2909r-5,-2l10265,2892r-6,-20l10251,2862r8,-12l10253,2842r-2,-3l10254,2836r2,1l10263,2856r3,20l10275,2873r5,-13l10288,2852r1,-1l10293,2846r,5l10283,2868r-11,17l10272,2890r1,5l10277,2897r11,11l10304,2915r23,6l10344,2931r15,9l10367,2953r11,3l10387,2960r14,13l10418,2980r15,11l10450,3000r18,7l10486,3024r2,3e" filled="f" strokecolor="#d1d3d4" strokeweight=".35pt">
                <v:path arrowok="t"/>
              </v:shape>
            </v:group>
            <v:group id="_x0000_s1127" style="position:absolute;left:9192;top:114;width:1296;height:3005" coordorigin="9192,114" coordsize="1296,3005">
              <v:shape id="_x0000_s1129" style="position:absolute;left:9192;top:114;width:1296;height:3005" coordorigin="9192,114" coordsize="1296,3005" path="m9416,135r-1,5l9408,158r-7,24l9402,200r5,14l9399,223r-12,-3l9379,228r-5,10l9384,243r5,8l9390,263r,16l9394,290r-4,4l9388,302r-2,6l9389,326r-2,18l9404,353r14,-6l9417,352r7,17l9409,371r-8,15l9402,405r-6,9l9398,424r-1,7l9403,450r7,18l9420,489r7,20l9432,527r6,17l9436,563r2,18l9441,598r-1,17l9462,672r5,44l9470,733r6,14l9490,761r-8,6l9487,773r9,18l9500,811r,20l9498,852r-3,20l9491,892r-3,19l9486,931r-5,24l9477,973r-3,17l9477,1008r8,-2l9488,999r4,-6l9498,977r,-15l9499,948r8,11l9506,979r7,16l9510,1010r-8,9l9498,1031r-10,-4l9482,1033r-5,2l9477,1031r1,-7l9475,1021r-21,76l9452,1117r-11,59l9415,1252r-4,11l9409,1276r7,5l9428,1291r15,3l9456,1301r-11,6l9434,1300r-9,3l9429,1308r,5l9423,1332r-5,20l9412,1371r-7,18l9397,1412r-4,18l9389,1444r-31,80l9346,1589r-7,18l9326,1622r-2,8l9324,1636r-9,2l9306,1656r-10,18l9289,1682r-4,3l9282,1686r-3,11l9267,1701r-9,4l9252,1716r-12,-2l9228,1712r-5,4l9213,1717r3,10l9219,1735r8,3l9235,1739r7,18l9245,1776r,21l9242,1818r-6,19l9229,1855r-8,17l9220,1894r-6,61l9200,2014r-7,5l9192,2029r3,18l9195,2067r17,1l9232,2070r20,5l9275,2080r16,-3l9315,2075r18,-2l9347,2055r10,-18l9366,2019r8,-18l9383,1984r11,-16l9403,1969r-1,15l9403,1991r6,1l9417,1989r5,1l9417,1994r3,19l9424,2030r-10,6l9407,2042r-10,l9385,2052r-5,18l9389,2074r11,-2l9401,2082r-9,-3l9388,2086r-5,-4l9376,2087r-6,l9367,2096r10,12l9370,2116r-6,-4l9364,2100r-9,1l9346,2098r5,-11l9345,2083r-62,10l9281,2098r3,2l9300,2111r12,17l9316,2147r3,20l9320,2187r-8,30l9307,2221r5,7l9316,2230r19,-5l9354,2221r13,-4l9372,2224r4,-4l9383,2212r10,-4l9403,2205r14,-14l9435,2181r17,-11l9457,2180r7,2l9479,2189r14,4l9502,2174r4,-15l9514,2158r4,4l9519,2166r4,20l9522,2204r-1,8l9530,2215r-4,5l9503,2207r-10,2l9483,2201r-8,8l9464,2207r-1,-13l9454,2190r-5,-2l9443,2185r-3,7l9444,2203r5,12l9459,2224r10,16l9495,2298r2,40l9496,2355r-4,21l9486,2395r-7,19l9471,2432r-6,18l9460,2471r4,6l9472,2481r6,6l9485,2504r3,19l9490,2542r2,19l9496,2578r2,19l9494,2609r-3,22l9489,2651r,20l9490,2691r1,19l9492,2729r1,19l9486,2777r-12,17l9463,2810r1,20l9465,2850r-4,19l9453,2892r-4,17l9443,2932r-7,18l9428,2967r4,22l9438,2996r9,3l9463,2987r15,-14l9494,2968r12,3l9512,2963r18,-7l9550,2954r14,-1l9567,2947r-1,-5l9570,2934r7,-2l9585,2934r19,l9623,2939r18,7l9660,2949r19,-2l9697,2947r19,2l9736,2948r20,l9773,2952r12,4l9794,2966r11,-4l9816,2970r10,3l9835,2981r18,8l9871,2999r27,-5l9912,2982r15,-11l9932,2968r6,-3l9939,2959r2,-14l9951,2956r7,-7l9966,2937r10,-7l9989,2928r15,-14l10020,2902r18,-10l10057,2883r19,-5l10089,2877r4,-1l10097,2874r,l10106,2873r5,l10127,2873r17,7l10161,2884r13,-1l10175,2878r2,-4l10188,2868r3,8l10202,2873r7,6l10221,2876r5,10l10244,2894r17,10l10270,2915r13,1l10293,2922r1,-2l10291,2916r-6,-7l10280,2907r-15,-15l10259,2872r-8,-10l10259,2850r-6,-8l10251,2839r3,-3l10256,2837r7,19l10266,2876r9,-3l10280,2860r8,-8l10289,2851r4,-5l10293,2851r-10,17l10272,2885r,5l10273,2895r4,2l10288,2908r16,7l10327,2921r17,10l10359,2940r8,13l10378,2956r9,4l10401,2973r17,7l10433,2991r17,9l10468,3007r18,17l10488,3027e" filled="f" strokecolor="#a7a9ac" strokeweight=".35pt">
                <v:path arrowok="t"/>
              </v:shape>
              <v:shape id="_x0000_s1128" type="#_x0000_t75" style="position:absolute;left:8698;top:111;width:1794;height:2950">
                <v:imagedata r:id="rId17" o:title=""/>
              </v:shape>
            </v:group>
            <v:group id="_x0000_s1125" style="position:absolute;left:8756;top:558;width:147;height:146" coordorigin="8756,558" coordsize="147,146">
              <v:shape id="_x0000_s1126" style="position:absolute;left:8756;top:558;width:147;height:146" coordorigin="8756,558" coordsize="147,146" path="m8903,630r-28,58l8834,704r-24,-4l8790,691r-17,-14l8762,659r-6,-21l8759,614r9,-22l8781,576r18,-12l8819,558r25,2l8895,598r8,32xe" filled="f" strokecolor="#636466" strokeweight=".4pt">
                <v:path arrowok="t"/>
              </v:shape>
            </v:group>
            <v:group id="_x0000_s1123" style="position:absolute;left:8699;top:630;width:262;height:2" coordorigin="8699,630" coordsize="262,2">
              <v:shape id="_x0000_s1124" style="position:absolute;left:8699;top:630;width:262;height:2" coordorigin="8699,630" coordsize="262,0" path="m8699,630r261,e" filled="f" strokecolor="#636466" strokeweight=".4pt">
                <v:path arrowok="t"/>
              </v:shape>
            </v:group>
            <v:group id="_x0000_s1121" style="position:absolute;left:8829;top:395;width:2;height:380" coordorigin="8829,395" coordsize="2,380">
              <v:shape id="_x0000_s1122" style="position:absolute;left:8829;top:395;width:2;height:380" coordorigin="8829,395" coordsize="0,380" path="m8829,774r1,-379e" filled="f" strokecolor="#636466" strokeweight=".4pt">
                <v:path arrowok="t"/>
              </v:shape>
            </v:group>
            <v:group id="_x0000_s1118" style="position:absolute;left:8797;top:338;width:65;height:80" coordorigin="8797,338" coordsize="65,80">
              <v:shape id="_x0000_s1120" style="position:absolute;left:8797;top:338;width:65;height:80" coordorigin="8797,338" coordsize="65,80" path="m8855,399r-25,l8862,418r-7,-19e" fillcolor="#636466" stroked="f">
                <v:path arrowok="t"/>
              </v:shape>
              <v:shape id="_x0000_s1119" style="position:absolute;left:8797;top:338;width:65;height:80" coordorigin="8797,338" coordsize="65,80" path="m8830,338r-33,80l8830,399r25,l8830,338e" fillcolor="#636466" stroked="f">
                <v:path arrowok="t"/>
              </v:shape>
            </v:group>
            <w10:wrap anchorx="page"/>
          </v:group>
        </w:pict>
      </w:r>
      <w:r w:rsidR="00B853B8" w:rsidRPr="006E1B7E">
        <w:rPr>
          <w:rFonts w:ascii="Calibri" w:eastAsia="Myriad Pro Light" w:hAnsi="Calibri" w:cs="Calibri"/>
          <w:color w:val="231F20"/>
          <w:sz w:val="20"/>
          <w:szCs w:val="20"/>
          <w:lang w:val="pt-PT"/>
        </w:rPr>
        <w:t>7.</w:t>
      </w:r>
      <w:proofErr w:type="gramStart"/>
      <w:r w:rsidR="00B853B8" w:rsidRPr="006E1B7E">
        <w:rPr>
          <w:rFonts w:ascii="Calibri" w:eastAsia="Myriad Pro Light" w:hAnsi="Calibri" w:cs="Calibri"/>
          <w:color w:val="231F20"/>
          <w:sz w:val="20"/>
          <w:szCs w:val="20"/>
          <w:lang w:val="pt-PT"/>
        </w:rPr>
        <w:t>1    Como</w:t>
      </w:r>
      <w:proofErr w:type="gramEnd"/>
      <w:r w:rsidR="00B853B8" w:rsidRPr="006E1B7E">
        <w:rPr>
          <w:rFonts w:ascii="Calibri" w:eastAsia="Myriad Pro Light" w:hAnsi="Calibri" w:cs="Calibri"/>
          <w:color w:val="231F20"/>
          <w:sz w:val="20"/>
          <w:szCs w:val="20"/>
          <w:lang w:val="pt-PT"/>
        </w:rPr>
        <w:t xml:space="preserve"> se designam as linhas representadas no mapa?</w:t>
      </w:r>
    </w:p>
    <w:p w:rsidR="00ED3F23" w:rsidRPr="006E1B7E" w:rsidRDefault="00B853B8">
      <w:pPr>
        <w:spacing w:after="0" w:line="140" w:lineRule="exact"/>
        <w:ind w:right="2508"/>
        <w:jc w:val="right"/>
        <w:rPr>
          <w:rFonts w:ascii="Calibri" w:eastAsia="Frutiger LT Std 55 Roman" w:hAnsi="Calibri" w:cs="Calibri"/>
          <w:sz w:val="14"/>
          <w:szCs w:val="14"/>
          <w:lang w:val="pt-PT"/>
        </w:rPr>
      </w:pPr>
      <w:r w:rsidRPr="006E1B7E">
        <w:rPr>
          <w:rFonts w:ascii="Calibri" w:eastAsia="Frutiger LT Std 55 Roman" w:hAnsi="Calibri" w:cs="Calibri"/>
          <w:b/>
          <w:bCs/>
          <w:color w:val="231F20"/>
          <w:sz w:val="14"/>
          <w:szCs w:val="14"/>
          <w:lang w:val="pt-PT"/>
        </w:rPr>
        <w:t>N</w:t>
      </w:r>
    </w:p>
    <w:p w:rsidR="00ED3F23" w:rsidRPr="006E1B7E" w:rsidRDefault="00ED3F23">
      <w:pPr>
        <w:spacing w:before="5" w:after="0" w:line="220" w:lineRule="exact"/>
        <w:rPr>
          <w:rFonts w:ascii="Calibri" w:hAnsi="Calibri" w:cs="Calibri"/>
          <w:lang w:val="pt-PT"/>
        </w:rPr>
      </w:pPr>
    </w:p>
    <w:p w:rsidR="00ED3F23" w:rsidRPr="006E1B7E" w:rsidRDefault="00567318">
      <w:pPr>
        <w:tabs>
          <w:tab w:val="left" w:pos="580"/>
          <w:tab w:val="left" w:pos="1080"/>
        </w:tabs>
        <w:spacing w:before="44" w:after="0" w:line="212" w:lineRule="exact"/>
        <w:ind w:right="1012"/>
        <w:jc w:val="right"/>
        <w:rPr>
          <w:rFonts w:ascii="Calibri" w:eastAsia="Frutiger LT Std 45 Light" w:hAnsi="Calibri" w:cs="Calibri"/>
          <w:sz w:val="12"/>
          <w:szCs w:val="12"/>
          <w:lang w:val="pt-PT"/>
        </w:rPr>
      </w:pPr>
      <w:r>
        <w:rPr>
          <w:rFonts w:ascii="Calibri" w:hAnsi="Calibri" w:cs="Calibri"/>
        </w:rPr>
        <w:pict>
          <v:group id="_x0000_s1115" style="position:absolute;left:0;text-align:left;margin-left:124.7pt;margin-top:.65pt;width:291.95pt;height:.1pt;z-index:-251660800;mso-position-horizontal-relative:page" coordorigin="2494,13" coordsize="5839,2">
            <v:shape id="_x0000_s1116" style="position:absolute;left:2494;top:13;width:5839;height:2" coordorigin="2494,13" coordsize="5839,0" path="m2494,13r5840,e" filled="f" strokecolor="#808285" strokeweight=".5pt">
              <v:path arrowok="t"/>
            </v:shape>
            <w10:wrap anchorx="page"/>
          </v:group>
        </w:pict>
      </w:r>
      <w:r>
        <w:rPr>
          <w:rFonts w:ascii="Calibri" w:hAnsi="Calibri" w:cs="Calibri"/>
        </w:rPr>
        <w:pict>
          <v:group id="_x0000_s1113" style="position:absolute;left:0;text-align:left;margin-left:124.7pt;margin-top:18.8pt;width:291.95pt;height:.1pt;z-index:-251659776;mso-position-horizontal-relative:page" coordorigin="2494,376" coordsize="5839,2">
            <v:shape id="_x0000_s1114" style="position:absolute;left:2494;top:376;width:5839;height:2" coordorigin="2494,376" coordsize="5839,0" path="m2494,376r5840,e" filled="f" strokecolor="#808285" strokeweight=".5pt">
              <v:path arrowok="t"/>
            </v:shape>
            <w10:wrap anchorx="page"/>
          </v:group>
        </w:pict>
      </w:r>
      <w:r w:rsidR="00B853B8" w:rsidRPr="006E1B7E">
        <w:rPr>
          <w:rFonts w:ascii="Calibri" w:eastAsia="Frutiger LT Std 47 Light Cn" w:hAnsi="Calibri" w:cs="Calibri"/>
          <w:color w:val="231F20"/>
          <w:sz w:val="14"/>
          <w:szCs w:val="14"/>
          <w:lang w:val="pt-PT"/>
        </w:rPr>
        <w:t>Porto</w:t>
      </w:r>
      <w:r w:rsidR="00B853B8" w:rsidRPr="006E1B7E">
        <w:rPr>
          <w:rFonts w:ascii="Calibri" w:eastAsia="Frutiger LT Std 47 Light Cn" w:hAnsi="Calibri" w:cs="Calibri"/>
          <w:color w:val="231F20"/>
          <w:sz w:val="14"/>
          <w:szCs w:val="14"/>
          <w:lang w:val="pt-PT"/>
        </w:rPr>
        <w:tab/>
      </w:r>
      <w:r w:rsidR="00B853B8" w:rsidRPr="006E1B7E">
        <w:rPr>
          <w:rFonts w:ascii="Calibri" w:eastAsia="Frutiger LT Std 45 Light" w:hAnsi="Calibri" w:cs="Calibri"/>
          <w:b/>
          <w:bCs/>
          <w:color w:val="6D6E70"/>
          <w:sz w:val="12"/>
          <w:szCs w:val="12"/>
          <w:lang w:val="pt-PT"/>
        </w:rPr>
        <w:t>V</w:t>
      </w:r>
      <w:r w:rsidR="00B853B8" w:rsidRPr="006E1B7E">
        <w:rPr>
          <w:rFonts w:ascii="Calibri" w:eastAsia="Frutiger LT Std 45 Light" w:hAnsi="Calibri" w:cs="Calibri"/>
          <w:b/>
          <w:bCs/>
          <w:color w:val="6D6E70"/>
          <w:sz w:val="12"/>
          <w:szCs w:val="12"/>
          <w:lang w:val="pt-PT"/>
        </w:rPr>
        <w:tab/>
        <w:t>IV</w:t>
      </w:r>
    </w:p>
    <w:p w:rsidR="00ED3F23" w:rsidRPr="006E1B7E" w:rsidRDefault="00ED3F23">
      <w:pPr>
        <w:spacing w:before="9" w:after="0" w:line="170" w:lineRule="exact"/>
        <w:rPr>
          <w:rFonts w:ascii="Calibri" w:hAnsi="Calibri" w:cs="Calibri"/>
          <w:sz w:val="17"/>
          <w:szCs w:val="17"/>
          <w:lang w:val="pt-PT"/>
        </w:rPr>
      </w:pPr>
    </w:p>
    <w:p w:rsidR="00ED3F23" w:rsidRPr="006E1B7E" w:rsidRDefault="00ED3F23">
      <w:pPr>
        <w:spacing w:after="0"/>
        <w:rPr>
          <w:rFonts w:ascii="Calibri" w:hAnsi="Calibri" w:cs="Calibri"/>
          <w:lang w:val="pt-PT"/>
        </w:rPr>
        <w:sectPr w:rsidR="00ED3F23" w:rsidRPr="006E1B7E">
          <w:pgSz w:w="11920" w:h="15880"/>
          <w:pgMar w:top="980" w:right="500" w:bottom="560" w:left="1580" w:header="795" w:footer="374" w:gutter="0"/>
          <w:cols w:space="720"/>
        </w:sectPr>
      </w:pPr>
    </w:p>
    <w:p w:rsidR="00ED3F23" w:rsidRPr="006E1B7E" w:rsidRDefault="00ED3F23">
      <w:pPr>
        <w:spacing w:before="5" w:after="0" w:line="110" w:lineRule="exact"/>
        <w:rPr>
          <w:rFonts w:ascii="Calibri" w:hAnsi="Calibri" w:cs="Calibri"/>
          <w:sz w:val="11"/>
          <w:szCs w:val="11"/>
          <w:lang w:val="pt-PT"/>
        </w:rPr>
      </w:pPr>
    </w:p>
    <w:p w:rsidR="00ED3F23" w:rsidRPr="006E1B7E" w:rsidRDefault="00B853B8">
      <w:pPr>
        <w:spacing w:after="0" w:line="240" w:lineRule="auto"/>
        <w:ind w:left="914" w:right="-7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7.7.</w:t>
      </w:r>
      <w:proofErr w:type="gramStart"/>
      <w:r w:rsidRPr="006E1B7E">
        <w:rPr>
          <w:rFonts w:ascii="Calibri" w:eastAsia="Myriad Pro Light" w:hAnsi="Calibri" w:cs="Calibri"/>
          <w:color w:val="231F20"/>
          <w:sz w:val="20"/>
          <w:szCs w:val="20"/>
          <w:lang w:val="pt-PT"/>
        </w:rPr>
        <w:t>1    Qual</w:t>
      </w:r>
      <w:proofErr w:type="gramEnd"/>
      <w:r w:rsidRPr="006E1B7E">
        <w:rPr>
          <w:rFonts w:ascii="Calibri" w:eastAsia="Myriad Pro Light" w:hAnsi="Calibri" w:cs="Calibri"/>
          <w:color w:val="231F20"/>
          <w:sz w:val="20"/>
          <w:szCs w:val="20"/>
          <w:lang w:val="pt-PT"/>
        </w:rPr>
        <w:t xml:space="preserve"> é a sua função?</w:t>
      </w:r>
    </w:p>
    <w:p w:rsidR="00ED3F23" w:rsidRPr="006E1B7E" w:rsidRDefault="00B853B8">
      <w:pPr>
        <w:spacing w:before="42" w:after="0" w:line="118" w:lineRule="exact"/>
        <w:ind w:right="-20"/>
        <w:jc w:val="right"/>
        <w:rPr>
          <w:rFonts w:ascii="Calibri" w:eastAsia="Frutiger LT Std 45 Light" w:hAnsi="Calibri" w:cs="Calibri"/>
          <w:sz w:val="12"/>
          <w:szCs w:val="12"/>
          <w:lang w:val="pt-PT"/>
        </w:rPr>
      </w:pPr>
      <w:r w:rsidRPr="006E1B7E">
        <w:rPr>
          <w:rFonts w:ascii="Calibri" w:hAnsi="Calibri" w:cs="Calibri"/>
          <w:lang w:val="pt-PT"/>
        </w:rPr>
        <w:br w:type="column"/>
      </w:r>
      <w:r w:rsidRPr="006E1B7E">
        <w:rPr>
          <w:rFonts w:ascii="Calibri" w:eastAsia="Frutiger LT Std 45 Light" w:hAnsi="Calibri" w:cs="Calibri"/>
          <w:b/>
          <w:bCs/>
          <w:color w:val="6D6E70"/>
          <w:sz w:val="12"/>
          <w:szCs w:val="12"/>
          <w:lang w:val="pt-PT"/>
        </w:rPr>
        <w:lastRenderedPageBreak/>
        <w:t>VI</w:t>
      </w:r>
    </w:p>
    <w:p w:rsidR="00ED3F23" w:rsidRPr="006E1B7E" w:rsidRDefault="00B853B8">
      <w:pPr>
        <w:spacing w:after="0" w:line="121" w:lineRule="exact"/>
        <w:ind w:left="318" w:right="-20"/>
        <w:rPr>
          <w:rFonts w:ascii="Calibri" w:eastAsia="Frutiger LT Std 47 Light Cn" w:hAnsi="Calibri" w:cs="Calibri"/>
          <w:sz w:val="14"/>
          <w:szCs w:val="14"/>
          <w:lang w:val="pt-PT"/>
        </w:rPr>
      </w:pPr>
      <w:r w:rsidRPr="006E1B7E">
        <w:rPr>
          <w:rFonts w:ascii="Calibri" w:eastAsia="Frutiger LT Std 47 Light Cn" w:hAnsi="Calibri" w:cs="Calibri"/>
          <w:color w:val="231F20"/>
          <w:sz w:val="14"/>
          <w:szCs w:val="14"/>
          <w:lang w:val="pt-PT"/>
        </w:rPr>
        <w:t>Coimbra</w:t>
      </w:r>
    </w:p>
    <w:p w:rsidR="00ED3F23" w:rsidRPr="006E1B7E" w:rsidRDefault="00B853B8">
      <w:pPr>
        <w:spacing w:before="80" w:after="0" w:line="77" w:lineRule="exact"/>
        <w:ind w:right="-20"/>
        <w:rPr>
          <w:rFonts w:ascii="Calibri" w:eastAsia="Frutiger LT Std 45 Light" w:hAnsi="Calibri" w:cs="Calibri"/>
          <w:sz w:val="15"/>
          <w:szCs w:val="15"/>
          <w:lang w:val="pt-PT"/>
        </w:rPr>
      </w:pPr>
      <w:r w:rsidRPr="006E1B7E">
        <w:rPr>
          <w:rFonts w:ascii="Calibri" w:eastAsia="Frutiger LT Std 45 Light" w:hAnsi="Calibri" w:cs="Calibri"/>
          <w:color w:val="FFFFFF"/>
          <w:sz w:val="15"/>
          <w:szCs w:val="15"/>
          <w:lang w:val="pt-PT"/>
        </w:rPr>
        <w:t>Oceano</w:t>
      </w:r>
    </w:p>
    <w:p w:rsidR="00ED3F23" w:rsidRPr="006E1B7E" w:rsidRDefault="00B853B8">
      <w:pPr>
        <w:spacing w:before="6" w:after="0" w:line="100" w:lineRule="exact"/>
        <w:rPr>
          <w:rFonts w:ascii="Calibri" w:hAnsi="Calibri" w:cs="Calibri"/>
          <w:sz w:val="10"/>
          <w:szCs w:val="10"/>
          <w:lang w:val="pt-PT"/>
        </w:rPr>
      </w:pPr>
      <w:r w:rsidRPr="006E1B7E">
        <w:rPr>
          <w:rFonts w:ascii="Calibri" w:hAnsi="Calibri" w:cs="Calibri"/>
          <w:lang w:val="pt-PT"/>
        </w:rPr>
        <w:br w:type="column"/>
      </w:r>
    </w:p>
    <w:p w:rsidR="00ED3F23" w:rsidRPr="006E1B7E" w:rsidRDefault="00ED3F23">
      <w:pPr>
        <w:spacing w:after="0" w:line="200" w:lineRule="exact"/>
        <w:rPr>
          <w:rFonts w:ascii="Calibri" w:hAnsi="Calibri" w:cs="Calibri"/>
          <w:sz w:val="20"/>
          <w:szCs w:val="20"/>
          <w:lang w:val="pt-PT"/>
        </w:rPr>
      </w:pPr>
    </w:p>
    <w:p w:rsidR="00ED3F23" w:rsidRPr="006E1B7E" w:rsidRDefault="00B853B8">
      <w:pPr>
        <w:spacing w:after="0" w:line="133" w:lineRule="exact"/>
        <w:ind w:right="-20"/>
        <w:rPr>
          <w:rFonts w:ascii="Calibri" w:eastAsia="Frutiger LT Std 47 Light Cn" w:hAnsi="Calibri" w:cs="Calibri"/>
          <w:sz w:val="14"/>
          <w:szCs w:val="14"/>
          <w:lang w:val="pt-PT"/>
        </w:rPr>
      </w:pPr>
      <w:r w:rsidRPr="006E1B7E">
        <w:rPr>
          <w:rFonts w:ascii="Calibri" w:eastAsia="Frutiger LT Std 47 Light Cn" w:hAnsi="Calibri" w:cs="Calibri"/>
          <w:color w:val="231F20"/>
          <w:sz w:val="14"/>
          <w:szCs w:val="14"/>
          <w:lang w:val="pt-PT"/>
        </w:rPr>
        <w:t>Castelo</w:t>
      </w:r>
    </w:p>
    <w:p w:rsidR="00ED3F23" w:rsidRPr="006E1B7E" w:rsidRDefault="00ED3F23">
      <w:pPr>
        <w:spacing w:after="0"/>
        <w:rPr>
          <w:rFonts w:ascii="Calibri" w:hAnsi="Calibri" w:cs="Calibri"/>
          <w:lang w:val="pt-PT"/>
        </w:rPr>
        <w:sectPr w:rsidR="00ED3F23" w:rsidRPr="006E1B7E">
          <w:type w:val="continuous"/>
          <w:pgSz w:w="11920" w:h="15880"/>
          <w:pgMar w:top="980" w:right="500" w:bottom="560" w:left="1580" w:header="720" w:footer="720" w:gutter="0"/>
          <w:cols w:num="3" w:space="720" w:equalWidth="0">
            <w:col w:w="3077" w:space="4085"/>
            <w:col w:w="1044" w:space="251"/>
            <w:col w:w="1383"/>
          </w:cols>
        </w:sectPr>
      </w:pPr>
    </w:p>
    <w:p w:rsidR="00ED3F23" w:rsidRPr="006E1B7E" w:rsidRDefault="00B853B8">
      <w:pPr>
        <w:tabs>
          <w:tab w:val="left" w:pos="6740"/>
          <w:tab w:val="left" w:pos="7120"/>
        </w:tabs>
        <w:spacing w:before="83" w:after="0" w:line="240" w:lineRule="auto"/>
        <w:ind w:left="1453" w:right="-63"/>
        <w:rPr>
          <w:rFonts w:ascii="Calibri" w:eastAsia="Frutiger LT Std 45 Light" w:hAnsi="Calibri" w:cs="Calibri"/>
          <w:sz w:val="15"/>
          <w:szCs w:val="15"/>
          <w:lang w:val="pt-PT"/>
        </w:rPr>
      </w:pPr>
      <w:r w:rsidRPr="006E1B7E">
        <w:rPr>
          <w:rFonts w:ascii="Calibri" w:eastAsia="Frutiger LT Std 45 Light" w:hAnsi="Calibri" w:cs="Calibri"/>
          <w:color w:val="FFFFFF"/>
          <w:sz w:val="15"/>
          <w:szCs w:val="15"/>
          <w:u w:val="single" w:color="808285"/>
          <w:lang w:val="pt-PT"/>
        </w:rPr>
        <w:lastRenderedPageBreak/>
        <w:t xml:space="preserve"> </w:t>
      </w:r>
      <w:r w:rsidRPr="006E1B7E">
        <w:rPr>
          <w:rFonts w:ascii="Calibri" w:eastAsia="Frutiger LT Std 45 Light" w:hAnsi="Calibri" w:cs="Calibri"/>
          <w:color w:val="FFFFFF"/>
          <w:sz w:val="15"/>
          <w:szCs w:val="15"/>
          <w:u w:val="single" w:color="808285"/>
          <w:lang w:val="pt-PT"/>
        </w:rPr>
        <w:tab/>
      </w:r>
      <w:r w:rsidRPr="006E1B7E">
        <w:rPr>
          <w:rFonts w:ascii="Calibri" w:eastAsia="Frutiger LT Std 45 Light" w:hAnsi="Calibri" w:cs="Calibri"/>
          <w:color w:val="FFFFFF"/>
          <w:sz w:val="15"/>
          <w:szCs w:val="15"/>
          <w:lang w:val="pt-PT"/>
        </w:rPr>
        <w:tab/>
        <w:t>Atlântico</w:t>
      </w:r>
    </w:p>
    <w:p w:rsidR="00ED3F23" w:rsidRPr="006E1B7E" w:rsidRDefault="00B853B8">
      <w:pPr>
        <w:spacing w:before="3" w:after="0" w:line="120" w:lineRule="exact"/>
        <w:rPr>
          <w:rFonts w:ascii="Calibri" w:hAnsi="Calibri" w:cs="Calibri"/>
          <w:sz w:val="12"/>
          <w:szCs w:val="12"/>
          <w:lang w:val="pt-PT"/>
        </w:rPr>
      </w:pPr>
      <w:r w:rsidRPr="006E1B7E">
        <w:rPr>
          <w:rFonts w:ascii="Calibri" w:hAnsi="Calibri" w:cs="Calibri"/>
          <w:lang w:val="pt-PT"/>
        </w:rPr>
        <w:br w:type="column"/>
      </w:r>
    </w:p>
    <w:p w:rsidR="00ED3F23" w:rsidRPr="006E1B7E" w:rsidRDefault="00ED3F23">
      <w:pPr>
        <w:spacing w:after="0" w:line="200" w:lineRule="exact"/>
        <w:rPr>
          <w:rFonts w:ascii="Calibri" w:hAnsi="Calibri" w:cs="Calibri"/>
          <w:sz w:val="20"/>
          <w:szCs w:val="20"/>
          <w:lang w:val="pt-PT"/>
        </w:rPr>
      </w:pPr>
    </w:p>
    <w:p w:rsidR="00ED3F23" w:rsidRPr="006E1B7E" w:rsidRDefault="00B853B8">
      <w:pPr>
        <w:spacing w:after="0" w:line="240" w:lineRule="auto"/>
        <w:ind w:right="-58"/>
        <w:rPr>
          <w:rFonts w:ascii="Calibri" w:eastAsia="Frutiger LT Std 45 Light" w:hAnsi="Calibri" w:cs="Calibri"/>
          <w:sz w:val="12"/>
          <w:szCs w:val="12"/>
          <w:lang w:val="pt-PT"/>
        </w:rPr>
      </w:pPr>
      <w:r w:rsidRPr="006E1B7E">
        <w:rPr>
          <w:rFonts w:ascii="Calibri" w:eastAsia="Frutiger LT Std 45 Light" w:hAnsi="Calibri" w:cs="Calibri"/>
          <w:b/>
          <w:bCs/>
          <w:color w:val="6D6E70"/>
          <w:sz w:val="12"/>
          <w:szCs w:val="12"/>
          <w:lang w:val="pt-PT"/>
        </w:rPr>
        <w:t>VII</w:t>
      </w:r>
    </w:p>
    <w:p w:rsidR="00ED3F23" w:rsidRPr="006E1B7E" w:rsidRDefault="00B853B8">
      <w:pPr>
        <w:tabs>
          <w:tab w:val="left" w:pos="340"/>
        </w:tabs>
        <w:spacing w:after="0" w:line="170" w:lineRule="exact"/>
        <w:ind w:left="9" w:right="-20"/>
        <w:rPr>
          <w:rFonts w:ascii="Calibri" w:eastAsia="Frutiger LT Std 47 Light Cn" w:hAnsi="Calibri" w:cs="Calibri"/>
          <w:sz w:val="14"/>
          <w:szCs w:val="14"/>
          <w:lang w:val="pt-PT"/>
        </w:rPr>
      </w:pPr>
      <w:r w:rsidRPr="006E1B7E">
        <w:rPr>
          <w:rFonts w:ascii="Calibri" w:hAnsi="Calibri" w:cs="Calibri"/>
          <w:lang w:val="pt-PT"/>
        </w:rPr>
        <w:br w:type="column"/>
      </w:r>
      <w:r w:rsidRPr="006E1B7E">
        <w:rPr>
          <w:rFonts w:ascii="Calibri" w:eastAsia="Frutiger LT Std 45 Light" w:hAnsi="Calibri" w:cs="Calibri"/>
          <w:b/>
          <w:bCs/>
          <w:color w:val="6D6E70"/>
          <w:sz w:val="12"/>
          <w:szCs w:val="12"/>
          <w:lang w:val="pt-PT"/>
        </w:rPr>
        <w:lastRenderedPageBreak/>
        <w:t>V</w:t>
      </w:r>
      <w:r w:rsidRPr="006E1B7E">
        <w:rPr>
          <w:rFonts w:ascii="Calibri" w:eastAsia="Frutiger LT Std 45 Light" w:hAnsi="Calibri" w:cs="Calibri"/>
          <w:b/>
          <w:bCs/>
          <w:color w:val="6D6E70"/>
          <w:sz w:val="12"/>
          <w:szCs w:val="12"/>
          <w:lang w:val="pt-PT"/>
        </w:rPr>
        <w:tab/>
      </w:r>
      <w:r w:rsidRPr="006E1B7E">
        <w:rPr>
          <w:rFonts w:ascii="Calibri" w:eastAsia="Frutiger LT Std 47 Light Cn" w:hAnsi="Calibri" w:cs="Calibri"/>
          <w:color w:val="231F20"/>
          <w:sz w:val="14"/>
          <w:szCs w:val="14"/>
          <w:lang w:val="pt-PT"/>
        </w:rPr>
        <w:t>Branco</w:t>
      </w:r>
    </w:p>
    <w:p w:rsidR="00ED3F23" w:rsidRPr="006E1B7E" w:rsidRDefault="00ED3F23">
      <w:pPr>
        <w:spacing w:before="5" w:after="0" w:line="190" w:lineRule="exact"/>
        <w:rPr>
          <w:rFonts w:ascii="Calibri" w:hAnsi="Calibri" w:cs="Calibri"/>
          <w:sz w:val="19"/>
          <w:szCs w:val="19"/>
          <w:lang w:val="pt-PT"/>
        </w:rPr>
      </w:pPr>
    </w:p>
    <w:p w:rsidR="00ED3F23" w:rsidRPr="006E1B7E" w:rsidRDefault="00B853B8">
      <w:pPr>
        <w:spacing w:after="0" w:line="137" w:lineRule="exact"/>
        <w:ind w:right="-20"/>
        <w:rPr>
          <w:rFonts w:ascii="Calibri" w:eastAsia="Frutiger LT Std 45 Light" w:hAnsi="Calibri" w:cs="Calibri"/>
          <w:sz w:val="12"/>
          <w:szCs w:val="12"/>
          <w:lang w:val="pt-PT"/>
        </w:rPr>
      </w:pPr>
      <w:r w:rsidRPr="006E1B7E">
        <w:rPr>
          <w:rFonts w:ascii="Calibri" w:eastAsia="Frutiger LT Std 45 Light" w:hAnsi="Calibri" w:cs="Calibri"/>
          <w:b/>
          <w:bCs/>
          <w:color w:val="6D6E70"/>
          <w:sz w:val="12"/>
          <w:szCs w:val="12"/>
          <w:lang w:val="pt-PT"/>
        </w:rPr>
        <w:t>VI</w:t>
      </w:r>
    </w:p>
    <w:p w:rsidR="00ED3F23" w:rsidRPr="006E1B7E" w:rsidRDefault="00ED3F23">
      <w:pPr>
        <w:spacing w:after="0"/>
        <w:rPr>
          <w:rFonts w:ascii="Calibri" w:hAnsi="Calibri" w:cs="Calibri"/>
          <w:lang w:val="pt-PT"/>
        </w:rPr>
        <w:sectPr w:rsidR="00ED3F23" w:rsidRPr="006E1B7E">
          <w:type w:val="continuous"/>
          <w:pgSz w:w="11920" w:h="15880"/>
          <w:pgMar w:top="980" w:right="500" w:bottom="560" w:left="1580" w:header="720" w:footer="720" w:gutter="0"/>
          <w:cols w:num="3" w:space="720" w:equalWidth="0">
            <w:col w:w="7635" w:space="44"/>
            <w:col w:w="136" w:space="296"/>
            <w:col w:w="1729"/>
          </w:cols>
        </w:sectPr>
      </w:pPr>
    </w:p>
    <w:p w:rsidR="00ED3F23" w:rsidRPr="006E1B7E" w:rsidRDefault="00567318">
      <w:pPr>
        <w:spacing w:before="54" w:after="0" w:line="240" w:lineRule="auto"/>
        <w:ind w:right="-20"/>
        <w:jc w:val="right"/>
        <w:rPr>
          <w:rFonts w:ascii="Calibri" w:eastAsia="Frutiger LT Std 47 Light Cn" w:hAnsi="Calibri" w:cs="Calibri"/>
          <w:sz w:val="14"/>
          <w:szCs w:val="14"/>
          <w:lang w:val="pt-PT"/>
        </w:rPr>
      </w:pPr>
      <w:r>
        <w:rPr>
          <w:rFonts w:ascii="Calibri" w:hAnsi="Calibri" w:cs="Calibri"/>
        </w:rPr>
        <w:lastRenderedPageBreak/>
        <w:pict>
          <v:group id="_x0000_s1111" style="position:absolute;left:0;text-align:left;margin-left:151.65pt;margin-top:4.5pt;width:265.05pt;height:.1pt;z-index:-251658752;mso-position-horizontal-relative:page" coordorigin="3033,90" coordsize="5301,2">
            <v:shape id="_x0000_s1112" style="position:absolute;left:3033;top:90;width:5301;height:2" coordorigin="3033,90" coordsize="5301,0" path="m3033,90r5301,e" filled="f" strokecolor="#808285" strokeweight=".5pt">
              <v:path arrowok="t"/>
            </v:shape>
            <w10:wrap anchorx="page"/>
          </v:group>
        </w:pict>
      </w:r>
      <w:r w:rsidR="00B853B8" w:rsidRPr="006E1B7E">
        <w:rPr>
          <w:rFonts w:ascii="Calibri" w:eastAsia="Frutiger LT Std 47 Light Cn" w:hAnsi="Calibri" w:cs="Calibri"/>
          <w:color w:val="231F20"/>
          <w:sz w:val="14"/>
          <w:szCs w:val="14"/>
          <w:lang w:val="pt-PT"/>
        </w:rPr>
        <w:t>Lisboa</w:t>
      </w:r>
    </w:p>
    <w:p w:rsidR="00ED3F23" w:rsidRPr="006E1B7E" w:rsidRDefault="00B853B8">
      <w:pPr>
        <w:spacing w:before="20" w:after="0" w:line="220" w:lineRule="exact"/>
        <w:rPr>
          <w:rFonts w:ascii="Calibri" w:hAnsi="Calibri" w:cs="Calibri"/>
          <w:lang w:val="pt-PT"/>
        </w:rPr>
      </w:pPr>
      <w:r w:rsidRPr="006E1B7E">
        <w:rPr>
          <w:rFonts w:ascii="Calibri" w:hAnsi="Calibri" w:cs="Calibri"/>
          <w:lang w:val="pt-PT"/>
        </w:rPr>
        <w:br w:type="column"/>
      </w:r>
    </w:p>
    <w:p w:rsidR="00ED3F23" w:rsidRPr="006E1B7E" w:rsidRDefault="00567318">
      <w:pPr>
        <w:spacing w:after="0" w:line="158" w:lineRule="exact"/>
        <w:ind w:right="-20"/>
        <w:rPr>
          <w:rFonts w:ascii="Calibri" w:eastAsia="Frutiger LT Std 47 Light Cn" w:hAnsi="Calibri" w:cs="Calibri"/>
          <w:sz w:val="14"/>
          <w:szCs w:val="14"/>
          <w:lang w:val="pt-PT"/>
        </w:rPr>
      </w:pPr>
      <w:r>
        <w:rPr>
          <w:rFonts w:ascii="Calibri" w:hAnsi="Calibri" w:cs="Calibri"/>
        </w:rPr>
        <w:pict>
          <v:group id="_x0000_s1109" style="position:absolute;margin-left:151.65pt;margin-top:10.7pt;width:265.05pt;height:.1pt;z-index:-251657728;mso-position-horizontal-relative:page" coordorigin="3033,214" coordsize="5301,2">
            <v:shape id="_x0000_s1110" style="position:absolute;left:3033;top:214;width:5301;height:2" coordorigin="3033,214" coordsize="5301,0" path="m3033,214r5301,e" filled="f" strokecolor="#808285" strokeweight=".5pt">
              <v:path arrowok="t"/>
            </v:shape>
            <w10:wrap anchorx="page"/>
          </v:group>
        </w:pict>
      </w:r>
      <w:r w:rsidR="00B853B8" w:rsidRPr="006E1B7E">
        <w:rPr>
          <w:rFonts w:ascii="Calibri" w:eastAsia="Frutiger LT Std 47 Light Cn" w:hAnsi="Calibri" w:cs="Calibri"/>
          <w:color w:val="231F20"/>
          <w:sz w:val="14"/>
          <w:szCs w:val="14"/>
          <w:lang w:val="pt-PT"/>
        </w:rPr>
        <w:t>Setúbal</w:t>
      </w:r>
    </w:p>
    <w:p w:rsidR="00ED3F23" w:rsidRPr="006E1B7E" w:rsidRDefault="00ED3F23">
      <w:pPr>
        <w:spacing w:after="0"/>
        <w:rPr>
          <w:rFonts w:ascii="Calibri" w:hAnsi="Calibri" w:cs="Calibri"/>
          <w:lang w:val="pt-PT"/>
        </w:rPr>
        <w:sectPr w:rsidR="00ED3F23" w:rsidRPr="006E1B7E">
          <w:type w:val="continuous"/>
          <w:pgSz w:w="11920" w:h="15880"/>
          <w:pgMar w:top="980" w:right="500" w:bottom="560" w:left="1580" w:header="720" w:footer="720" w:gutter="0"/>
          <w:cols w:num="2" w:space="720" w:equalWidth="0">
            <w:col w:w="7703" w:space="190"/>
            <w:col w:w="1947"/>
          </w:cols>
        </w:sectPr>
      </w:pPr>
    </w:p>
    <w:p w:rsidR="00ED3F23" w:rsidRPr="006E1B7E" w:rsidRDefault="00ED3F23">
      <w:pPr>
        <w:spacing w:before="10" w:after="0" w:line="120" w:lineRule="exact"/>
        <w:rPr>
          <w:rFonts w:ascii="Calibri" w:hAnsi="Calibri" w:cs="Calibri"/>
          <w:sz w:val="12"/>
          <w:szCs w:val="12"/>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rPr>
          <w:rFonts w:ascii="Calibri" w:hAnsi="Calibri" w:cs="Calibri"/>
          <w:lang w:val="pt-PT"/>
        </w:rPr>
        <w:sectPr w:rsidR="00ED3F23" w:rsidRPr="006E1B7E">
          <w:type w:val="continuous"/>
          <w:pgSz w:w="11920" w:h="15880"/>
          <w:pgMar w:top="980" w:right="500" w:bottom="560" w:left="1580" w:header="720" w:footer="720" w:gutter="0"/>
          <w:cols w:space="720"/>
        </w:sectPr>
      </w:pPr>
    </w:p>
    <w:p w:rsidR="00ED3F23" w:rsidRPr="006E1B7E" w:rsidRDefault="00ED3F23">
      <w:pPr>
        <w:spacing w:before="3" w:after="0" w:line="260" w:lineRule="exact"/>
        <w:rPr>
          <w:rFonts w:ascii="Calibri" w:hAnsi="Calibri" w:cs="Calibri"/>
          <w:sz w:val="26"/>
          <w:szCs w:val="26"/>
          <w:lang w:val="pt-PT"/>
        </w:rPr>
      </w:pPr>
    </w:p>
    <w:p w:rsidR="00ED3F23" w:rsidRPr="006E1B7E" w:rsidRDefault="00B853B8">
      <w:pPr>
        <w:spacing w:after="0" w:line="240" w:lineRule="auto"/>
        <w:ind w:left="517" w:right="-77"/>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7.</w:t>
      </w:r>
      <w:proofErr w:type="gramStart"/>
      <w:r w:rsidRPr="006E1B7E">
        <w:rPr>
          <w:rFonts w:ascii="Calibri" w:eastAsia="Myriad Pro Light" w:hAnsi="Calibri" w:cs="Calibri"/>
          <w:color w:val="231F20"/>
          <w:sz w:val="20"/>
          <w:szCs w:val="20"/>
          <w:lang w:val="pt-PT"/>
        </w:rPr>
        <w:t>2   Refere</w:t>
      </w:r>
      <w:proofErr w:type="gramEnd"/>
      <w:r w:rsidRPr="006E1B7E">
        <w:rPr>
          <w:rFonts w:ascii="Calibri" w:eastAsia="Myriad Pro Light" w:hAnsi="Calibri" w:cs="Calibri"/>
          <w:color w:val="231F20"/>
          <w:sz w:val="20"/>
          <w:szCs w:val="20"/>
          <w:lang w:val="pt-PT"/>
        </w:rPr>
        <w:t xml:space="preserve"> duas cidades que tenham tido:</w:t>
      </w:r>
    </w:p>
    <w:p w:rsidR="00ED3F23" w:rsidRPr="006E1B7E" w:rsidRDefault="00ED3F23">
      <w:pPr>
        <w:spacing w:before="9" w:after="0" w:line="110" w:lineRule="exact"/>
        <w:rPr>
          <w:rFonts w:ascii="Calibri" w:hAnsi="Calibri" w:cs="Calibri"/>
          <w:sz w:val="11"/>
          <w:szCs w:val="11"/>
          <w:lang w:val="pt-PT"/>
        </w:rPr>
      </w:pPr>
    </w:p>
    <w:p w:rsidR="00ED3F23" w:rsidRPr="006E1B7E" w:rsidRDefault="00B853B8">
      <w:pPr>
        <w:spacing w:after="0" w:line="237" w:lineRule="exact"/>
        <w:ind w:left="914" w:right="-20"/>
        <w:rPr>
          <w:rFonts w:ascii="Calibri" w:eastAsia="Myriad Pro Light" w:hAnsi="Calibri" w:cs="Calibri"/>
          <w:sz w:val="20"/>
          <w:szCs w:val="20"/>
          <w:lang w:val="pt-PT"/>
        </w:rPr>
      </w:pPr>
      <w:proofErr w:type="gramStart"/>
      <w:r w:rsidRPr="006E1B7E">
        <w:rPr>
          <w:rFonts w:ascii="Calibri" w:eastAsia="Myriad Pro Light" w:hAnsi="Calibri" w:cs="Calibri"/>
          <w:color w:val="231F20"/>
          <w:sz w:val="20"/>
          <w:szCs w:val="20"/>
          <w:lang w:val="pt-PT"/>
        </w:rPr>
        <w:t>a)   intensidade</w:t>
      </w:r>
      <w:proofErr w:type="gramEnd"/>
      <w:r w:rsidRPr="006E1B7E">
        <w:rPr>
          <w:rFonts w:ascii="Calibri" w:eastAsia="Myriad Pro Light" w:hAnsi="Calibri" w:cs="Calibri"/>
          <w:color w:val="231F20"/>
          <w:sz w:val="20"/>
          <w:szCs w:val="20"/>
          <w:lang w:val="pt-PT"/>
        </w:rPr>
        <w:t xml:space="preserve"> VI;</w:t>
      </w:r>
    </w:p>
    <w:p w:rsidR="00ED3F23" w:rsidRPr="006E1B7E" w:rsidRDefault="00B853B8">
      <w:pPr>
        <w:spacing w:before="6" w:after="0" w:line="140" w:lineRule="exact"/>
        <w:rPr>
          <w:rFonts w:ascii="Calibri" w:hAnsi="Calibri" w:cs="Calibri"/>
          <w:sz w:val="14"/>
          <w:szCs w:val="14"/>
          <w:lang w:val="pt-PT"/>
        </w:rPr>
      </w:pPr>
      <w:r w:rsidRPr="006E1B7E">
        <w:rPr>
          <w:rFonts w:ascii="Calibri" w:hAnsi="Calibri" w:cs="Calibri"/>
          <w:lang w:val="pt-PT"/>
        </w:rPr>
        <w:br w:type="column"/>
      </w:r>
    </w:p>
    <w:p w:rsidR="00ED3F23" w:rsidRPr="006E1B7E" w:rsidRDefault="00567318">
      <w:pPr>
        <w:tabs>
          <w:tab w:val="left" w:pos="440"/>
        </w:tabs>
        <w:spacing w:after="0" w:line="240" w:lineRule="auto"/>
        <w:ind w:right="-56"/>
        <w:rPr>
          <w:rFonts w:ascii="Calibri" w:eastAsia="Frutiger LT Std 47 Light Cn" w:hAnsi="Calibri" w:cs="Calibri"/>
          <w:sz w:val="11"/>
          <w:szCs w:val="11"/>
          <w:lang w:val="pt-PT"/>
        </w:rPr>
      </w:pPr>
      <w:r>
        <w:rPr>
          <w:rFonts w:ascii="Calibri" w:hAnsi="Calibri" w:cs="Calibri"/>
        </w:rPr>
        <w:pict>
          <v:group id="_x0000_s1107" style="position:absolute;margin-left:151.65pt;margin-top:-2.8pt;width:265.05pt;height:.1pt;z-index:-251656704;mso-position-horizontal-relative:page" coordorigin="3033,-56" coordsize="5301,2">
            <v:shape id="_x0000_s1108" style="position:absolute;left:3033;top:-56;width:5301;height:2" coordorigin="3033,-56" coordsize="5301,0" path="m3033,-56r5301,e" filled="f" strokecolor="#808285" strokeweight=".5pt">
              <v:path arrowok="t"/>
            </v:shape>
            <w10:wrap anchorx="page"/>
          </v:group>
        </w:pict>
      </w:r>
      <w:r w:rsidR="00B853B8" w:rsidRPr="006E1B7E">
        <w:rPr>
          <w:rFonts w:ascii="Calibri" w:eastAsia="Frutiger LT Std 47 Light Cn" w:hAnsi="Calibri" w:cs="Calibri"/>
          <w:color w:val="231F20"/>
          <w:sz w:val="11"/>
          <w:szCs w:val="11"/>
          <w:lang w:val="pt-PT"/>
        </w:rPr>
        <w:t>0</w:t>
      </w:r>
      <w:r w:rsidR="00B853B8" w:rsidRPr="006E1B7E">
        <w:rPr>
          <w:rFonts w:ascii="Calibri" w:eastAsia="Frutiger LT Std 47 Light Cn" w:hAnsi="Calibri" w:cs="Calibri"/>
          <w:color w:val="231F20"/>
          <w:sz w:val="11"/>
          <w:szCs w:val="11"/>
          <w:lang w:val="pt-PT"/>
        </w:rPr>
        <w:tab/>
        <w:t xml:space="preserve">130 </w:t>
      </w:r>
      <w:proofErr w:type="gramStart"/>
      <w:r w:rsidR="00B853B8" w:rsidRPr="006E1B7E">
        <w:rPr>
          <w:rFonts w:ascii="Calibri" w:eastAsia="Frutiger LT Std 47 Light Cn" w:hAnsi="Calibri" w:cs="Calibri"/>
          <w:color w:val="231F20"/>
          <w:sz w:val="11"/>
          <w:szCs w:val="11"/>
          <w:lang w:val="pt-PT"/>
        </w:rPr>
        <w:t>km</w:t>
      </w:r>
      <w:proofErr w:type="gramEnd"/>
    </w:p>
    <w:p w:rsidR="00ED3F23" w:rsidRPr="006E1B7E" w:rsidRDefault="00B853B8">
      <w:pPr>
        <w:spacing w:before="42" w:after="0" w:line="240" w:lineRule="auto"/>
        <w:ind w:right="-58"/>
        <w:rPr>
          <w:rFonts w:ascii="Calibri" w:eastAsia="Frutiger LT Std 45 Light" w:hAnsi="Calibri" w:cs="Calibri"/>
          <w:sz w:val="12"/>
          <w:szCs w:val="12"/>
          <w:lang w:val="pt-PT"/>
        </w:rPr>
      </w:pPr>
      <w:r w:rsidRPr="006E1B7E">
        <w:rPr>
          <w:rFonts w:ascii="Calibri" w:hAnsi="Calibri" w:cs="Calibri"/>
          <w:lang w:val="pt-PT"/>
        </w:rPr>
        <w:br w:type="column"/>
      </w:r>
      <w:r w:rsidRPr="006E1B7E">
        <w:rPr>
          <w:rFonts w:ascii="Calibri" w:eastAsia="Frutiger LT Std 45 Light" w:hAnsi="Calibri" w:cs="Calibri"/>
          <w:b/>
          <w:bCs/>
          <w:color w:val="6D6E70"/>
          <w:sz w:val="12"/>
          <w:szCs w:val="12"/>
          <w:lang w:val="pt-PT"/>
        </w:rPr>
        <w:lastRenderedPageBreak/>
        <w:t>VII</w:t>
      </w:r>
    </w:p>
    <w:p w:rsidR="00ED3F23" w:rsidRPr="006E1B7E" w:rsidRDefault="00B853B8">
      <w:pPr>
        <w:spacing w:before="9" w:after="0" w:line="150" w:lineRule="exact"/>
        <w:rPr>
          <w:rFonts w:ascii="Calibri" w:hAnsi="Calibri" w:cs="Calibri"/>
          <w:sz w:val="15"/>
          <w:szCs w:val="15"/>
          <w:lang w:val="pt-PT"/>
        </w:rPr>
      </w:pPr>
      <w:r w:rsidRPr="006E1B7E">
        <w:rPr>
          <w:rFonts w:ascii="Calibri" w:hAnsi="Calibri" w:cs="Calibri"/>
          <w:lang w:val="pt-PT"/>
        </w:rPr>
        <w:br w:type="column"/>
      </w:r>
    </w:p>
    <w:p w:rsidR="00ED3F23" w:rsidRPr="006E1B7E" w:rsidRDefault="00B853B8">
      <w:pPr>
        <w:spacing w:after="0" w:line="240" w:lineRule="auto"/>
        <w:ind w:right="-20"/>
        <w:rPr>
          <w:rFonts w:ascii="Calibri" w:eastAsia="Frutiger LT Std 47 Light Cn" w:hAnsi="Calibri" w:cs="Calibri"/>
          <w:sz w:val="14"/>
          <w:szCs w:val="14"/>
          <w:lang w:val="pt-PT"/>
        </w:rPr>
      </w:pPr>
      <w:r w:rsidRPr="006E1B7E">
        <w:rPr>
          <w:rFonts w:ascii="Calibri" w:eastAsia="Frutiger LT Std 47 Light Cn" w:hAnsi="Calibri" w:cs="Calibri"/>
          <w:color w:val="231F20"/>
          <w:sz w:val="14"/>
          <w:szCs w:val="14"/>
          <w:lang w:val="pt-PT"/>
        </w:rPr>
        <w:t>Faro</w:t>
      </w:r>
    </w:p>
    <w:p w:rsidR="00ED3F23" w:rsidRPr="006E1B7E" w:rsidRDefault="00ED3F23">
      <w:pPr>
        <w:spacing w:after="0"/>
        <w:rPr>
          <w:rFonts w:ascii="Calibri" w:hAnsi="Calibri" w:cs="Calibri"/>
          <w:lang w:val="pt-PT"/>
        </w:rPr>
        <w:sectPr w:rsidR="00ED3F23" w:rsidRPr="006E1B7E">
          <w:type w:val="continuous"/>
          <w:pgSz w:w="11920" w:h="15880"/>
          <w:pgMar w:top="980" w:right="500" w:bottom="560" w:left="1580" w:header="720" w:footer="720" w:gutter="0"/>
          <w:cols w:num="4" w:space="720" w:equalWidth="0">
            <w:col w:w="3896" w:space="3198"/>
            <w:col w:w="751" w:space="103"/>
            <w:col w:w="136" w:space="235"/>
            <w:col w:w="1521"/>
          </w:cols>
        </w:sect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5" w:after="0" w:line="260" w:lineRule="exact"/>
        <w:rPr>
          <w:rFonts w:ascii="Calibri" w:hAnsi="Calibri" w:cs="Calibri"/>
          <w:sz w:val="26"/>
          <w:szCs w:val="26"/>
          <w:lang w:val="pt-PT"/>
        </w:rPr>
      </w:pPr>
    </w:p>
    <w:p w:rsidR="00ED3F23" w:rsidRPr="006E1B7E" w:rsidRDefault="00567318">
      <w:pPr>
        <w:spacing w:before="24" w:after="0" w:line="237" w:lineRule="exact"/>
        <w:ind w:left="914" w:right="-20"/>
        <w:rPr>
          <w:rFonts w:ascii="Calibri" w:eastAsia="Myriad Pro Light" w:hAnsi="Calibri" w:cs="Calibri"/>
          <w:sz w:val="20"/>
          <w:szCs w:val="20"/>
          <w:lang w:val="pt-PT"/>
        </w:rPr>
      </w:pPr>
      <w:r>
        <w:rPr>
          <w:rFonts w:ascii="Calibri" w:hAnsi="Calibri" w:cs="Calibri"/>
        </w:rPr>
        <w:pict>
          <v:group id="_x0000_s1105" style="position:absolute;left:0;text-align:left;margin-left:138.9pt;margin-top:-7.5pt;width:385.5pt;height:.1pt;z-index:-251655680;mso-position-horizontal-relative:page" coordorigin="2778,-150" coordsize="7710,2">
            <v:shape id="_x0000_s1106" style="position:absolute;left:2778;top:-150;width:7710;height:2" coordorigin="2778,-150" coordsize="7710,0" path="m2778,-150r7710,e" filled="f" strokecolor="#808285" strokeweight=".5pt">
              <v:path arrowok="t"/>
            </v:shape>
            <w10:wrap anchorx="page"/>
          </v:group>
        </w:pict>
      </w:r>
      <w:proofErr w:type="gramStart"/>
      <w:r w:rsidR="00B853B8" w:rsidRPr="006E1B7E">
        <w:rPr>
          <w:rFonts w:ascii="Calibri" w:eastAsia="Myriad Pro Light" w:hAnsi="Calibri" w:cs="Calibri"/>
          <w:color w:val="231F20"/>
          <w:sz w:val="20"/>
          <w:szCs w:val="20"/>
          <w:lang w:val="pt-PT"/>
        </w:rPr>
        <w:t>b)  intensidade</w:t>
      </w:r>
      <w:proofErr w:type="gramEnd"/>
      <w:r w:rsidR="00B853B8" w:rsidRPr="006E1B7E">
        <w:rPr>
          <w:rFonts w:ascii="Calibri" w:eastAsia="Myriad Pro Light" w:hAnsi="Calibri" w:cs="Calibri"/>
          <w:color w:val="231F20"/>
          <w:sz w:val="20"/>
          <w:szCs w:val="20"/>
          <w:lang w:val="pt-PT"/>
        </w:rPr>
        <w:t xml:space="preserve"> VII.</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5" w:after="0" w:line="260" w:lineRule="exact"/>
        <w:rPr>
          <w:rFonts w:ascii="Calibri" w:hAnsi="Calibri" w:cs="Calibri"/>
          <w:sz w:val="26"/>
          <w:szCs w:val="26"/>
          <w:lang w:val="pt-PT"/>
        </w:rPr>
      </w:pPr>
    </w:p>
    <w:p w:rsidR="00ED3F23" w:rsidRPr="006E1B7E" w:rsidRDefault="00567318">
      <w:pPr>
        <w:spacing w:before="24" w:after="0" w:line="240" w:lineRule="auto"/>
        <w:ind w:left="517" w:right="-20"/>
        <w:rPr>
          <w:rFonts w:ascii="Calibri" w:eastAsia="Myriad Pro Light" w:hAnsi="Calibri" w:cs="Calibri"/>
          <w:sz w:val="20"/>
          <w:szCs w:val="20"/>
          <w:lang w:val="pt-PT"/>
        </w:rPr>
      </w:pPr>
      <w:r>
        <w:rPr>
          <w:rFonts w:ascii="Calibri" w:hAnsi="Calibri" w:cs="Calibri"/>
        </w:rPr>
        <w:pict>
          <v:group id="_x0000_s1103" style="position:absolute;left:0;text-align:left;margin-left:138.9pt;margin-top:-7.5pt;width:385.5pt;height:.1pt;z-index:-251654656;mso-position-horizontal-relative:page" coordorigin="2778,-150" coordsize="7710,2">
            <v:shape id="_x0000_s1104" style="position:absolute;left:2778;top:-150;width:7710;height:2" coordorigin="2778,-150" coordsize="7710,0" path="m2778,-150r7710,e" filled="f" strokecolor="#808285" strokeweight=".5pt">
              <v:path arrowok="t"/>
            </v:shape>
            <w10:wrap anchorx="page"/>
          </v:group>
        </w:pict>
      </w:r>
      <w:r w:rsidR="00B853B8" w:rsidRPr="006E1B7E">
        <w:rPr>
          <w:rFonts w:ascii="Calibri" w:eastAsia="Myriad Pro Light" w:hAnsi="Calibri" w:cs="Calibri"/>
          <w:color w:val="231F20"/>
          <w:sz w:val="20"/>
          <w:szCs w:val="20"/>
          <w:lang w:val="pt-PT"/>
        </w:rPr>
        <w:t>7.</w:t>
      </w:r>
      <w:proofErr w:type="gramStart"/>
      <w:r w:rsidR="00B853B8" w:rsidRPr="006E1B7E">
        <w:rPr>
          <w:rFonts w:ascii="Calibri" w:eastAsia="Myriad Pro Light" w:hAnsi="Calibri" w:cs="Calibri"/>
          <w:color w:val="231F20"/>
          <w:sz w:val="20"/>
          <w:szCs w:val="20"/>
          <w:lang w:val="pt-PT"/>
        </w:rPr>
        <w:t>3   Quem</w:t>
      </w:r>
      <w:proofErr w:type="gramEnd"/>
      <w:r w:rsidR="00B853B8" w:rsidRPr="006E1B7E">
        <w:rPr>
          <w:rFonts w:ascii="Calibri" w:eastAsia="Myriad Pro Light" w:hAnsi="Calibri" w:cs="Calibri"/>
          <w:color w:val="231F20"/>
          <w:sz w:val="20"/>
          <w:szCs w:val="20"/>
          <w:lang w:val="pt-PT"/>
        </w:rPr>
        <w:t xml:space="preserve"> sentiu o sismo com mais intensidade: um habitante de Castelo Branco ou um de Coimbra?</w:t>
      </w:r>
    </w:p>
    <w:p w:rsidR="00ED3F23" w:rsidRPr="006E1B7E" w:rsidRDefault="00567318">
      <w:pPr>
        <w:spacing w:before="13" w:after="0" w:line="229" w:lineRule="exact"/>
        <w:ind w:left="914" w:right="-20"/>
        <w:rPr>
          <w:rFonts w:ascii="Calibri" w:eastAsia="Myriad Pro Light" w:hAnsi="Calibri" w:cs="Calibri"/>
          <w:sz w:val="20"/>
          <w:szCs w:val="20"/>
          <w:lang w:val="pt-PT"/>
        </w:rPr>
      </w:pPr>
      <w:r>
        <w:rPr>
          <w:rFonts w:ascii="Calibri" w:hAnsi="Calibri" w:cs="Calibri"/>
        </w:rPr>
        <w:pict>
          <v:group id="_x0000_s1101" style="position:absolute;left:0;text-align:left;margin-left:124.7pt;margin-top:27.9pt;width:399.7pt;height:.1pt;z-index:-251653632;mso-position-horizontal-relative:page" coordorigin="2494,558" coordsize="7994,2">
            <v:shape id="_x0000_s1102" style="position:absolute;left:2494;top:558;width:7994;height:2" coordorigin="2494,558" coordsize="7994,0" path="m2494,558r7994,e" filled="f" strokecolor="#808285" strokeweight=".5pt">
              <v:path arrowok="t"/>
            </v:shape>
            <w10:wrap anchorx="page"/>
          </v:group>
        </w:pict>
      </w:r>
      <w:r>
        <w:rPr>
          <w:rFonts w:ascii="Calibri" w:hAnsi="Calibri" w:cs="Calibri"/>
        </w:rPr>
        <w:pict>
          <v:group id="_x0000_s1099" style="position:absolute;left:0;text-align:left;margin-left:124.7pt;margin-top:46.1pt;width:399.7pt;height:.1pt;z-index:-251652608;mso-position-horizontal-relative:page" coordorigin="2494,922" coordsize="7994,2">
            <v:shape id="_x0000_s1100" style="position:absolute;left:2494;top:922;width:7994;height:2" coordorigin="2494,922" coordsize="7994,0" path="m2494,922r7994,e" filled="f" strokecolor="#808285" strokeweight=".5pt">
              <v:path arrowok="t"/>
            </v:shape>
            <w10:wrap anchorx="page"/>
          </v:group>
        </w:pict>
      </w:r>
      <w:r>
        <w:rPr>
          <w:rFonts w:ascii="Calibri" w:hAnsi="Calibri" w:cs="Calibri"/>
        </w:rPr>
        <w:pict>
          <v:group id="_x0000_s1097" style="position:absolute;left:0;text-align:left;margin-left:124.7pt;margin-top:64.25pt;width:399.7pt;height:.1pt;z-index:-251651584;mso-position-horizontal-relative:page" coordorigin="2494,1285" coordsize="7994,2">
            <v:shape id="_x0000_s1098" style="position:absolute;left:2494;top:1285;width:7994;height:2" coordorigin="2494,1285" coordsize="7994,0" path="m2494,1285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Justifica a tua resposta.</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2" w:after="0" w:line="280" w:lineRule="exact"/>
        <w:rPr>
          <w:rFonts w:ascii="Calibri" w:hAnsi="Calibri" w:cs="Calibri"/>
          <w:sz w:val="28"/>
          <w:szCs w:val="28"/>
          <w:lang w:val="pt-PT"/>
        </w:rPr>
      </w:pPr>
    </w:p>
    <w:p w:rsidR="00ED3F23" w:rsidRPr="006E1B7E" w:rsidRDefault="00567318">
      <w:pPr>
        <w:spacing w:before="24" w:after="0" w:line="237" w:lineRule="exact"/>
        <w:ind w:left="517" w:right="-20"/>
        <w:rPr>
          <w:rFonts w:ascii="Calibri" w:eastAsia="Myriad Pro Light" w:hAnsi="Calibri" w:cs="Calibri"/>
          <w:sz w:val="20"/>
          <w:szCs w:val="20"/>
          <w:lang w:val="pt-PT"/>
        </w:rPr>
      </w:pPr>
      <w:r>
        <w:rPr>
          <w:rFonts w:ascii="Calibri" w:hAnsi="Calibri" w:cs="Calibri"/>
        </w:rPr>
        <w:pict>
          <v:group id="_x0000_s1095" style="position:absolute;left:0;text-align:left;margin-left:124.7pt;margin-top:-43.85pt;width:399.7pt;height:.1pt;z-index:-251650560;mso-position-horizontal-relative:page" coordorigin="2494,-877" coordsize="7994,2">
            <v:shape id="_x0000_s1096" style="position:absolute;left:2494;top:-877;width:7994;height:2" coordorigin="2494,-877" coordsize="7994,0" path="m2494,-877r7994,e" filled="f" strokecolor="#808285" strokeweight=".5pt">
              <v:path arrowok="t"/>
            </v:shape>
            <w10:wrap anchorx="page"/>
          </v:group>
        </w:pict>
      </w:r>
      <w:r>
        <w:rPr>
          <w:rFonts w:ascii="Calibri" w:hAnsi="Calibri" w:cs="Calibri"/>
        </w:rPr>
        <w:pict>
          <v:group id="_x0000_s1093" style="position:absolute;left:0;text-align:left;margin-left:124.7pt;margin-top:-25.65pt;width:399.7pt;height:.1pt;z-index:-251649536;mso-position-horizontal-relative:page" coordorigin="2494,-513" coordsize="7994,2">
            <v:shape id="_x0000_s1094" style="position:absolute;left:2494;top:-513;width:7994;height:2" coordorigin="2494,-513" coordsize="7994,0" path="m2494,-513r7994,e" filled="f" strokecolor="#808285" strokeweight=".5pt">
              <v:path arrowok="t"/>
            </v:shape>
            <w10:wrap anchorx="page"/>
          </v:group>
        </w:pict>
      </w:r>
      <w:r>
        <w:rPr>
          <w:rFonts w:ascii="Calibri" w:hAnsi="Calibri" w:cs="Calibri"/>
        </w:rPr>
        <w:pict>
          <v:group id="_x0000_s1091" style="position:absolute;left:0;text-align:left;margin-left:124.7pt;margin-top:-7.5pt;width:399.7pt;height:.1pt;z-index:-251648512;mso-position-horizontal-relative:page" coordorigin="2494,-150" coordsize="7994,2">
            <v:shape id="_x0000_s1092" style="position:absolute;left:2494;top:-150;width:7994;height:2" coordorigin="2494,-150" coordsize="7994,0" path="m2494,-150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7.</w:t>
      </w:r>
      <w:proofErr w:type="gramStart"/>
      <w:r w:rsidR="00B853B8" w:rsidRPr="006E1B7E">
        <w:rPr>
          <w:rFonts w:ascii="Calibri" w:eastAsia="Myriad Pro Light" w:hAnsi="Calibri" w:cs="Calibri"/>
          <w:color w:val="231F20"/>
          <w:sz w:val="20"/>
          <w:szCs w:val="20"/>
          <w:lang w:val="pt-PT"/>
        </w:rPr>
        <w:t>4   Indica</w:t>
      </w:r>
      <w:proofErr w:type="gramEnd"/>
      <w:r w:rsidR="00B853B8" w:rsidRPr="006E1B7E">
        <w:rPr>
          <w:rFonts w:ascii="Calibri" w:eastAsia="Myriad Pro Light" w:hAnsi="Calibri" w:cs="Calibri"/>
          <w:color w:val="231F20"/>
          <w:sz w:val="20"/>
          <w:szCs w:val="20"/>
          <w:lang w:val="pt-PT"/>
        </w:rPr>
        <w:t xml:space="preserve"> a cidade mais próxima do epicentro do sismo.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6" w:after="0" w:line="260" w:lineRule="exact"/>
        <w:rPr>
          <w:rFonts w:ascii="Calibri" w:hAnsi="Calibri" w:cs="Calibri"/>
          <w:sz w:val="26"/>
          <w:szCs w:val="26"/>
          <w:lang w:val="pt-PT"/>
        </w:rPr>
      </w:pPr>
    </w:p>
    <w:p w:rsidR="00ED3F23" w:rsidRPr="006E1B7E" w:rsidRDefault="00567318">
      <w:pPr>
        <w:spacing w:before="24" w:after="0" w:line="252" w:lineRule="auto"/>
        <w:ind w:left="914" w:right="866" w:hanging="397"/>
        <w:rPr>
          <w:rFonts w:ascii="Calibri" w:eastAsia="Myriad Pro Light" w:hAnsi="Calibri" w:cs="Calibri"/>
          <w:sz w:val="20"/>
          <w:szCs w:val="20"/>
          <w:lang w:val="pt-PT"/>
        </w:rPr>
      </w:pPr>
      <w:r>
        <w:rPr>
          <w:rFonts w:ascii="Calibri" w:hAnsi="Calibri" w:cs="Calibri"/>
        </w:rPr>
        <w:pict>
          <v:group id="_x0000_s1089" style="position:absolute;left:0;text-align:left;margin-left:124.7pt;margin-top:-7.5pt;width:399.7pt;height:.1pt;z-index:-251647488;mso-position-horizontal-relative:page" coordorigin="2494,-150" coordsize="7994,2">
            <v:shape id="_x0000_s1090" style="position:absolute;left:2494;top:-150;width:7994;height:2" coordorigin="2494,-150" coordsize="7994,0" path="m2494,-150r7994,e" filled="f" strokecolor="#808285" strokeweight=".5pt">
              <v:path arrowok="t"/>
            </v:shape>
            <w10:wrap anchorx="page"/>
          </v:group>
        </w:pict>
      </w:r>
      <w:r>
        <w:rPr>
          <w:rFonts w:ascii="Calibri" w:hAnsi="Calibri" w:cs="Calibri"/>
        </w:rPr>
        <w:pict>
          <v:group id="_x0000_s1087" style="position:absolute;left:0;text-align:left;margin-left:124.7pt;margin-top:41.35pt;width:399.7pt;height:.1pt;z-index:-251646464;mso-position-horizontal-relative:page" coordorigin="2494,827" coordsize="7994,2">
            <v:shape id="_x0000_s1088" style="position:absolute;left:2494;top:827;width:7994;height:2" coordorigin="2494,827" coordsize="7994,0" path="m2494,827r7994,e" filled="f" strokecolor="#808285" strokeweight=".5pt">
              <v:path arrowok="t"/>
            </v:shape>
            <w10:wrap anchorx="page"/>
          </v:group>
        </w:pict>
      </w:r>
      <w:r>
        <w:rPr>
          <w:rFonts w:ascii="Calibri" w:hAnsi="Calibri" w:cs="Calibri"/>
        </w:rPr>
        <w:pict>
          <v:group id="_x0000_s1085" style="position:absolute;left:0;text-align:left;margin-left:124.7pt;margin-top:59.5pt;width:399.7pt;height:.1pt;z-index:-251645440;mso-position-horizontal-relative:page" coordorigin="2494,1190" coordsize="7994,2">
            <v:shape id="_x0000_s1086" style="position:absolute;left:2494;top:1190;width:7994;height:2" coordorigin="2494,1190" coordsize="7994,0" path="m2494,1190r7994,e" filled="f" strokecolor="#808285" strokeweight=".5pt">
              <v:path arrowok="t"/>
            </v:shape>
            <w10:wrap anchorx="page"/>
          </v:group>
        </w:pict>
      </w:r>
      <w:r>
        <w:rPr>
          <w:rFonts w:ascii="Calibri" w:hAnsi="Calibri" w:cs="Calibri"/>
        </w:rPr>
        <w:pict>
          <v:group id="_x0000_s1083" style="position:absolute;left:0;text-align:left;margin-left:124.7pt;margin-top:77.7pt;width:399.7pt;height:.1pt;z-index:-251644416;mso-position-horizontal-relative:page" coordorigin="2494,1554" coordsize="7994,2">
            <v:shape id="_x0000_s1084" style="position:absolute;left:2494;top:1554;width:7994;height:2" coordorigin="2494,1554" coordsize="7994,0" path="m2494,1554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7.</w:t>
      </w:r>
      <w:proofErr w:type="gramStart"/>
      <w:r w:rsidR="00B853B8" w:rsidRPr="006E1B7E">
        <w:rPr>
          <w:rFonts w:ascii="Calibri" w:eastAsia="Myriad Pro Light" w:hAnsi="Calibri" w:cs="Calibri"/>
          <w:color w:val="231F20"/>
          <w:sz w:val="20"/>
          <w:szCs w:val="20"/>
          <w:lang w:val="pt-PT"/>
        </w:rPr>
        <w:t>5   Indica</w:t>
      </w:r>
      <w:proofErr w:type="gramEnd"/>
      <w:r w:rsidR="00B853B8" w:rsidRPr="006E1B7E">
        <w:rPr>
          <w:rFonts w:ascii="Calibri" w:eastAsia="Myriad Pro Light" w:hAnsi="Calibri" w:cs="Calibri"/>
          <w:color w:val="231F20"/>
          <w:sz w:val="20"/>
          <w:szCs w:val="20"/>
          <w:lang w:val="pt-PT"/>
        </w:rPr>
        <w:t xml:space="preserve"> dois </w:t>
      </w:r>
      <w:proofErr w:type="spellStart"/>
      <w:r w:rsidR="00B853B8" w:rsidRPr="006E1B7E">
        <w:rPr>
          <w:rFonts w:ascii="Calibri" w:eastAsia="Myriad Pro Light" w:hAnsi="Calibri" w:cs="Calibri"/>
          <w:color w:val="231F20"/>
          <w:sz w:val="20"/>
          <w:szCs w:val="20"/>
          <w:lang w:val="pt-PT"/>
        </w:rPr>
        <w:t>fatores</w:t>
      </w:r>
      <w:proofErr w:type="spellEnd"/>
      <w:r w:rsidR="00B853B8" w:rsidRPr="006E1B7E">
        <w:rPr>
          <w:rFonts w:ascii="Calibri" w:eastAsia="Myriad Pro Light" w:hAnsi="Calibri" w:cs="Calibri"/>
          <w:color w:val="231F20"/>
          <w:sz w:val="20"/>
          <w:szCs w:val="20"/>
          <w:lang w:val="pt-PT"/>
        </w:rPr>
        <w:t xml:space="preserve"> que poderão fazer com que duas cidades à mesma distância do epicentro tenham intensidades sísmicas diferentes.</w:t>
      </w:r>
    </w:p>
    <w:p w:rsidR="00ED3F23" w:rsidRPr="006E1B7E" w:rsidRDefault="00ED3F23">
      <w:pPr>
        <w:spacing w:after="0"/>
        <w:rPr>
          <w:rFonts w:ascii="Calibri" w:hAnsi="Calibri" w:cs="Calibri"/>
          <w:lang w:val="pt-PT"/>
        </w:rPr>
        <w:sectPr w:rsidR="00ED3F23" w:rsidRPr="006E1B7E">
          <w:type w:val="continuous"/>
          <w:pgSz w:w="11920" w:h="15880"/>
          <w:pgMar w:top="980" w:right="500" w:bottom="560" w:left="1580" w:header="720" w:footer="720" w:gutter="0"/>
          <w:cols w:space="720"/>
        </w:sectPr>
      </w:pPr>
    </w:p>
    <w:p w:rsidR="00ED3F23" w:rsidRPr="006E1B7E" w:rsidRDefault="00567318">
      <w:pPr>
        <w:tabs>
          <w:tab w:val="left" w:pos="960"/>
          <w:tab w:val="left" w:pos="1300"/>
        </w:tabs>
        <w:spacing w:after="0" w:line="552" w:lineRule="exact"/>
        <w:ind w:left="225" w:right="-20"/>
        <w:rPr>
          <w:rFonts w:ascii="Calibri" w:eastAsia="Myriad Pro Light" w:hAnsi="Calibri" w:cs="Calibri"/>
          <w:sz w:val="20"/>
          <w:szCs w:val="20"/>
          <w:lang w:val="pt-PT"/>
        </w:rPr>
      </w:pPr>
      <w:r>
        <w:rPr>
          <w:rFonts w:ascii="Calibri" w:hAnsi="Calibri" w:cs="Calibri"/>
          <w:noProof/>
          <w:lang w:val="pt-PT" w:eastAsia="pt-PT"/>
        </w:rPr>
        <w:lastRenderedPageBreak/>
        <w:pict>
          <v:group id="_x0000_s1253" style="position:absolute;left:0;text-align:left;margin-left:70.85pt;margin-top:14pt;width:11.35pt;height:11.35pt;z-index:-251619840;mso-position-horizontal-relative:page" coordorigin="1417,41" coordsize="227,227">
            <v:shape id="_x0000_s1254" style="position:absolute;left:1417;top:41;width:227;height:227" coordorigin="1417,41" coordsize="227,227" path="m1445,41r-24,3l1417,69r,170l1421,264r24,4l1616,268r24,-4l1644,239r,-170l1640,44r-24,-3l1445,41e" fillcolor="#231f20" stroked="f">
              <v:path arrowok="t"/>
            </v:shape>
            <w10:wrap anchorx="page"/>
          </v:group>
        </w:pict>
      </w:r>
      <w:r>
        <w:rPr>
          <w:rFonts w:ascii="Calibri" w:hAnsi="Calibri" w:cs="Calibri"/>
        </w:rPr>
        <w:pict>
          <v:group id="_x0000_s1081" style="position:absolute;left:0;text-align:left;margin-left:31.15pt;margin-top:-.15pt;width:25.5pt;height:25.5pt;z-index:-251640320;mso-position-horizontal-relative:page" coordorigin="623,-3" coordsize="510,510">
            <v:shape id="_x0000_s1082" style="position:absolute;left:623;top:-3;width:510;height:510" coordorigin="623,-3" coordsize="510,510" path="m677,-3r-32,1l629,5r-5,19l623,454r1,32l631,502r19,5l1080,508r32,-1l1128,500r5,-19l1134,51r-1,-32l1126,3r-19,-5l677,-3e" fillcolor="#231f20" stroked="f">
              <v:path arrowok="t"/>
            </v:shape>
            <w10:wrap anchorx="page"/>
          </v:group>
        </w:pict>
      </w:r>
      <w:r>
        <w:rPr>
          <w:rFonts w:ascii="Calibri" w:hAnsi="Calibri" w:cs="Calibri"/>
        </w:rPr>
        <w:pict>
          <v:group id="_x0000_s1078" style="position:absolute;left:0;text-align:left;margin-left:114.8pt;margin-top:696.6pt;width:395.45pt;height:.1pt;z-index:-251624960;mso-position-horizontal-relative:page;mso-position-vertical-relative:page" coordorigin="2296,13932" coordsize="7909,2">
            <v:shape id="_x0000_s1079" style="position:absolute;left:2296;top:13932;width:7909;height:2" coordorigin="2296,13932" coordsize="7909,0" path="m2296,13932r7909,e" filled="f" strokecolor="#808285" strokeweight=".5pt">
              <v:path arrowok="t"/>
            </v:shape>
            <w10:wrap anchorx="page" anchory="page"/>
          </v:group>
        </w:pict>
      </w:r>
      <w:r>
        <w:rPr>
          <w:rFonts w:ascii="Calibri" w:hAnsi="Calibri" w:cs="Calibri"/>
        </w:rPr>
        <w:pict>
          <v:group id="_x0000_s1076" style="position:absolute;left:0;text-align:left;margin-left:114.8pt;margin-top:714.75pt;width:395.45pt;height:.1pt;z-index:-251623936;mso-position-horizontal-relative:page;mso-position-vertical-relative:page" coordorigin="2296,14295" coordsize="7909,2">
            <v:shape id="_x0000_s1077" style="position:absolute;left:2296;top:14295;width:7909;height:2" coordorigin="2296,14295" coordsize="7909,0" path="m2296,14295r7909,e" filled="f" strokecolor="#808285" strokeweight=".5pt">
              <v:path arrowok="t"/>
            </v:shape>
            <w10:wrap anchorx="page" anchory="page"/>
          </v:group>
        </w:pict>
      </w:r>
      <w:r>
        <w:rPr>
          <w:rFonts w:ascii="Calibri" w:hAnsi="Calibri" w:cs="Calibri"/>
        </w:rPr>
        <w:pict>
          <v:group id="_x0000_s1074" style="position:absolute;left:0;text-align:left;margin-left:114.8pt;margin-top:732.95pt;width:395.45pt;height:.1pt;z-index:-251622912;mso-position-horizontal-relative:page;mso-position-vertical-relative:page" coordorigin="2296,14659" coordsize="7909,2">
            <v:shape id="_x0000_s1075" style="position:absolute;left:2296;top:14659;width:7909;height:2" coordorigin="2296,14659" coordsize="7909,0" path="m2296,14659r7909,e" filled="f" strokecolor="#808285" strokeweight=".5pt">
              <v:path arrowok="t"/>
            </v:shape>
            <w10:wrap anchorx="page" anchory="page"/>
          </v:group>
        </w:pict>
      </w:r>
      <w:r w:rsidR="00B853B8" w:rsidRPr="006E1B7E">
        <w:rPr>
          <w:rFonts w:ascii="Calibri" w:eastAsia="Myriad Pro" w:hAnsi="Calibri" w:cs="Calibri"/>
          <w:b/>
          <w:bCs/>
          <w:color w:val="FFFFFF"/>
          <w:sz w:val="50"/>
          <w:szCs w:val="50"/>
          <w:lang w:val="pt-PT"/>
        </w:rPr>
        <w:t>2</w:t>
      </w:r>
      <w:r w:rsidR="00B853B8" w:rsidRPr="006E1B7E">
        <w:rPr>
          <w:rFonts w:ascii="Calibri" w:eastAsia="Myriad Pro" w:hAnsi="Calibri" w:cs="Calibri"/>
          <w:b/>
          <w:bCs/>
          <w:color w:val="FFFFFF"/>
          <w:sz w:val="50"/>
          <w:szCs w:val="50"/>
          <w:lang w:val="pt-PT"/>
        </w:rPr>
        <w:tab/>
      </w:r>
      <w:r w:rsidR="00B853B8" w:rsidRPr="006E1B7E">
        <w:rPr>
          <w:rFonts w:ascii="Calibri" w:eastAsia="Myriad Pro Light" w:hAnsi="Calibri" w:cs="Calibri"/>
          <w:color w:val="FFFFFF"/>
          <w:sz w:val="20"/>
          <w:szCs w:val="20"/>
          <w:lang w:val="pt-PT"/>
        </w:rPr>
        <w:t>8</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Observa a imagem seguinte e responde às questões.</w:t>
      </w:r>
    </w:p>
    <w:p w:rsidR="00ED3F23" w:rsidRPr="006E1B7E" w:rsidRDefault="00567318">
      <w:pPr>
        <w:spacing w:before="3" w:after="0" w:line="110" w:lineRule="exact"/>
        <w:rPr>
          <w:rFonts w:ascii="Calibri" w:hAnsi="Calibri" w:cs="Calibri"/>
          <w:sz w:val="11"/>
          <w:szCs w:val="11"/>
          <w:lang w:val="pt-PT"/>
        </w:rPr>
      </w:pPr>
      <w:r>
        <w:rPr>
          <w:rFonts w:ascii="Calibri" w:hAnsi="Calibri" w:cs="Calibri"/>
        </w:rPr>
        <w:pict>
          <v:shape id="_x0000_s1080" type="#_x0000_t75" style="position:absolute;margin-left:70.85pt;margin-top:4.15pt;width:439.65pt;height:119.05pt;z-index:-251639296;mso-position-horizontal-relative:page">
            <v:imagedata r:id="rId18" o:title=""/>
            <w10:wrap anchorx="page"/>
          </v:shape>
        </w:pic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B853B8">
      <w:pPr>
        <w:spacing w:after="0" w:line="237" w:lineRule="exact"/>
        <w:ind w:left="1314"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8.</w:t>
      </w:r>
      <w:proofErr w:type="gramStart"/>
      <w:r w:rsidRPr="006E1B7E">
        <w:rPr>
          <w:rFonts w:ascii="Calibri" w:eastAsia="Myriad Pro Light" w:hAnsi="Calibri" w:cs="Calibri"/>
          <w:color w:val="231F20"/>
          <w:sz w:val="20"/>
          <w:szCs w:val="20"/>
          <w:lang w:val="pt-PT"/>
        </w:rPr>
        <w:t>1   O</w:t>
      </w:r>
      <w:proofErr w:type="gramEnd"/>
      <w:r w:rsidRPr="006E1B7E">
        <w:rPr>
          <w:rFonts w:ascii="Calibri" w:eastAsia="Myriad Pro Light" w:hAnsi="Calibri" w:cs="Calibri"/>
          <w:color w:val="231F20"/>
          <w:sz w:val="20"/>
          <w:szCs w:val="20"/>
          <w:lang w:val="pt-PT"/>
        </w:rPr>
        <w:t xml:space="preserve"> que está representado?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5" w:after="0" w:line="260" w:lineRule="exact"/>
        <w:rPr>
          <w:rFonts w:ascii="Calibri" w:hAnsi="Calibri" w:cs="Calibri"/>
          <w:sz w:val="26"/>
          <w:szCs w:val="26"/>
          <w:lang w:val="pt-PT"/>
        </w:rPr>
      </w:pPr>
    </w:p>
    <w:p w:rsidR="00ED3F23" w:rsidRPr="006E1B7E" w:rsidRDefault="00567318">
      <w:pPr>
        <w:spacing w:before="24" w:after="0" w:line="237" w:lineRule="exact"/>
        <w:ind w:left="1314" w:right="-20"/>
        <w:rPr>
          <w:rFonts w:ascii="Calibri" w:eastAsia="Myriad Pro Light" w:hAnsi="Calibri" w:cs="Calibri"/>
          <w:sz w:val="20"/>
          <w:szCs w:val="20"/>
          <w:lang w:val="pt-PT"/>
        </w:rPr>
      </w:pPr>
      <w:r>
        <w:rPr>
          <w:rFonts w:ascii="Calibri" w:hAnsi="Calibri" w:cs="Calibri"/>
        </w:rPr>
        <w:pict>
          <v:group id="_x0000_s1071" style="position:absolute;left:0;text-align:left;margin-left:110.55pt;margin-top:-7.5pt;width:399.7pt;height:.1pt;z-index:-251638272;mso-position-horizontal-relative:page" coordorigin="2211,-150" coordsize="7994,2">
            <v:shape id="_x0000_s1072" style="position:absolute;left:2211;top:-150;width:7994;height:2" coordorigin="2211,-150" coordsize="7994,0" path="m2211,-150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8.</w:t>
      </w:r>
      <w:proofErr w:type="gramStart"/>
      <w:r w:rsidR="00B853B8" w:rsidRPr="006E1B7E">
        <w:rPr>
          <w:rFonts w:ascii="Calibri" w:eastAsia="Myriad Pro Light" w:hAnsi="Calibri" w:cs="Calibri"/>
          <w:color w:val="231F20"/>
          <w:sz w:val="20"/>
          <w:szCs w:val="20"/>
          <w:lang w:val="pt-PT"/>
        </w:rPr>
        <w:t>2   Como</w:t>
      </w:r>
      <w:proofErr w:type="gramEnd"/>
      <w:r w:rsidR="00B853B8" w:rsidRPr="006E1B7E">
        <w:rPr>
          <w:rFonts w:ascii="Calibri" w:eastAsia="Myriad Pro Light" w:hAnsi="Calibri" w:cs="Calibri"/>
          <w:color w:val="231F20"/>
          <w:sz w:val="20"/>
          <w:szCs w:val="20"/>
          <w:lang w:val="pt-PT"/>
        </w:rPr>
        <w:t xml:space="preserve"> se designam os equipamentos que </w:t>
      </w:r>
      <w:proofErr w:type="spellStart"/>
      <w:r w:rsidR="00B853B8" w:rsidRPr="006E1B7E">
        <w:rPr>
          <w:rFonts w:ascii="Calibri" w:eastAsia="Myriad Pro Light" w:hAnsi="Calibri" w:cs="Calibri"/>
          <w:color w:val="231F20"/>
          <w:sz w:val="20"/>
          <w:szCs w:val="20"/>
          <w:lang w:val="pt-PT"/>
        </w:rPr>
        <w:t>efetuam</w:t>
      </w:r>
      <w:proofErr w:type="spellEnd"/>
      <w:r w:rsidR="00B853B8" w:rsidRPr="006E1B7E">
        <w:rPr>
          <w:rFonts w:ascii="Calibri" w:eastAsia="Myriad Pro Light" w:hAnsi="Calibri" w:cs="Calibri"/>
          <w:color w:val="231F20"/>
          <w:sz w:val="20"/>
          <w:szCs w:val="20"/>
          <w:lang w:val="pt-PT"/>
        </w:rPr>
        <w:t xml:space="preserve"> estes registos?</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6" w:after="0" w:line="260" w:lineRule="exact"/>
        <w:rPr>
          <w:rFonts w:ascii="Calibri" w:hAnsi="Calibri" w:cs="Calibri"/>
          <w:sz w:val="26"/>
          <w:szCs w:val="26"/>
          <w:lang w:val="pt-PT"/>
        </w:rPr>
      </w:pPr>
    </w:p>
    <w:p w:rsidR="00ED3F23" w:rsidRPr="006E1B7E" w:rsidRDefault="00567318">
      <w:pPr>
        <w:spacing w:before="24" w:after="0" w:line="237" w:lineRule="exact"/>
        <w:ind w:left="1314" w:right="-20"/>
        <w:rPr>
          <w:rFonts w:ascii="Calibri" w:eastAsia="Myriad Pro Light" w:hAnsi="Calibri" w:cs="Calibri"/>
          <w:sz w:val="20"/>
          <w:szCs w:val="20"/>
          <w:lang w:val="pt-PT"/>
        </w:rPr>
      </w:pPr>
      <w:r>
        <w:rPr>
          <w:rFonts w:ascii="Calibri" w:hAnsi="Calibri" w:cs="Calibri"/>
        </w:rPr>
        <w:pict>
          <v:group id="_x0000_s1069" style="position:absolute;left:0;text-align:left;margin-left:110.55pt;margin-top:-7.5pt;width:399.7pt;height:.1pt;z-index:-251637248;mso-position-horizontal-relative:page" coordorigin="2211,-150" coordsize="7994,2">
            <v:shape id="_x0000_s1070" style="position:absolute;left:2211;top:-150;width:7994;height:2" coordorigin="2211,-150" coordsize="7994,0" path="m2211,-150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8.</w:t>
      </w:r>
      <w:proofErr w:type="gramStart"/>
      <w:r w:rsidR="00B853B8" w:rsidRPr="006E1B7E">
        <w:rPr>
          <w:rFonts w:ascii="Calibri" w:eastAsia="Myriad Pro Light" w:hAnsi="Calibri" w:cs="Calibri"/>
          <w:color w:val="231F20"/>
          <w:sz w:val="20"/>
          <w:szCs w:val="20"/>
          <w:lang w:val="pt-PT"/>
        </w:rPr>
        <w:t>3   Indica</w:t>
      </w:r>
      <w:proofErr w:type="gramEnd"/>
      <w:r w:rsidR="00B853B8" w:rsidRPr="006E1B7E">
        <w:rPr>
          <w:rFonts w:ascii="Calibri" w:eastAsia="Myriad Pro Light" w:hAnsi="Calibri" w:cs="Calibri"/>
          <w:color w:val="231F20"/>
          <w:sz w:val="20"/>
          <w:szCs w:val="20"/>
          <w:lang w:val="pt-PT"/>
        </w:rPr>
        <w:t xml:space="preserve"> quando começou a ser registado o sismo.</w:t>
      </w: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before="5" w:after="0" w:line="260" w:lineRule="exact"/>
        <w:rPr>
          <w:rFonts w:ascii="Calibri" w:hAnsi="Calibri" w:cs="Calibri"/>
          <w:sz w:val="26"/>
          <w:szCs w:val="26"/>
          <w:lang w:val="pt-PT"/>
        </w:rPr>
      </w:pPr>
    </w:p>
    <w:p w:rsidR="00ED3F23" w:rsidRPr="006E1B7E" w:rsidRDefault="00567318">
      <w:pPr>
        <w:spacing w:before="24" w:after="0" w:line="237" w:lineRule="exact"/>
        <w:ind w:left="1314" w:right="-20"/>
        <w:rPr>
          <w:rFonts w:ascii="Calibri" w:eastAsia="Myriad Pro Light" w:hAnsi="Calibri" w:cs="Calibri"/>
          <w:sz w:val="20"/>
          <w:szCs w:val="20"/>
          <w:lang w:val="pt-PT"/>
        </w:rPr>
      </w:pPr>
      <w:r>
        <w:rPr>
          <w:rFonts w:ascii="Calibri" w:hAnsi="Calibri" w:cs="Calibri"/>
        </w:rPr>
        <w:pict>
          <v:group id="_x0000_s1067" style="position:absolute;left:0;text-align:left;margin-left:110.55pt;margin-top:-7.5pt;width:399.7pt;height:.1pt;z-index:-251636224;mso-position-horizontal-relative:page" coordorigin="2211,-150" coordsize="7994,2">
            <v:shape id="_x0000_s1068" style="position:absolute;left:2211;top:-150;width:7994;height:2" coordorigin="2211,-150" coordsize="7994,0" path="m2211,-150r7994,e" filled="f" strokecolor="#808285" strokeweight=".5pt">
              <v:path arrowok="t"/>
            </v:shape>
            <w10:wrap anchorx="page"/>
          </v:group>
        </w:pict>
      </w:r>
      <w:r w:rsidR="00B853B8" w:rsidRPr="006E1B7E">
        <w:rPr>
          <w:rFonts w:ascii="Calibri" w:eastAsia="Myriad Pro Light" w:hAnsi="Calibri" w:cs="Calibri"/>
          <w:color w:val="231F20"/>
          <w:sz w:val="20"/>
          <w:szCs w:val="20"/>
          <w:lang w:val="pt-PT"/>
        </w:rPr>
        <w:t>8.</w:t>
      </w:r>
      <w:proofErr w:type="gramStart"/>
      <w:r w:rsidR="00B853B8" w:rsidRPr="006E1B7E">
        <w:rPr>
          <w:rFonts w:ascii="Calibri" w:eastAsia="Myriad Pro Light" w:hAnsi="Calibri" w:cs="Calibri"/>
          <w:color w:val="231F20"/>
          <w:sz w:val="20"/>
          <w:szCs w:val="20"/>
          <w:lang w:val="pt-PT"/>
        </w:rPr>
        <w:t>4   Indica</w:t>
      </w:r>
      <w:proofErr w:type="gramEnd"/>
      <w:r w:rsidR="00B853B8" w:rsidRPr="006E1B7E">
        <w:rPr>
          <w:rFonts w:ascii="Calibri" w:eastAsia="Myriad Pro Light" w:hAnsi="Calibri" w:cs="Calibri"/>
          <w:color w:val="231F20"/>
          <w:sz w:val="20"/>
          <w:szCs w:val="20"/>
          <w:lang w:val="pt-PT"/>
        </w:rPr>
        <w:t xml:space="preserve"> quando foram registadas as maiores vibrações do terreno.</w:t>
      </w:r>
    </w:p>
    <w:p w:rsidR="00ED3F23" w:rsidRPr="006E1B7E" w:rsidRDefault="00ED3F23">
      <w:pPr>
        <w:spacing w:before="1" w:after="0" w:line="170" w:lineRule="exact"/>
        <w:rPr>
          <w:rFonts w:ascii="Calibri" w:hAnsi="Calibri" w:cs="Calibri"/>
          <w:sz w:val="17"/>
          <w:szCs w:val="17"/>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ED3F23">
      <w:pPr>
        <w:spacing w:after="0" w:line="200" w:lineRule="exact"/>
        <w:rPr>
          <w:rFonts w:ascii="Calibri" w:hAnsi="Calibri" w:cs="Calibri"/>
          <w:sz w:val="20"/>
          <w:szCs w:val="20"/>
          <w:lang w:val="pt-PT"/>
        </w:rPr>
      </w:pPr>
    </w:p>
    <w:p w:rsidR="00ED3F23" w:rsidRPr="006E1B7E" w:rsidRDefault="00567318" w:rsidP="00D85CA9">
      <w:pPr>
        <w:tabs>
          <w:tab w:val="left" w:pos="1260"/>
        </w:tabs>
        <w:spacing w:before="23" w:after="0" w:line="240" w:lineRule="auto"/>
        <w:ind w:left="941" w:right="2572"/>
        <w:rPr>
          <w:rFonts w:ascii="Calibri" w:eastAsia="Myriad Pro Light" w:hAnsi="Calibri" w:cs="Calibri"/>
          <w:sz w:val="20"/>
          <w:szCs w:val="20"/>
          <w:lang w:val="pt-PT"/>
        </w:rPr>
      </w:pPr>
      <w:r>
        <w:rPr>
          <w:rFonts w:ascii="Calibri" w:hAnsi="Calibri" w:cs="Calibri"/>
        </w:rPr>
        <w:pict>
          <v:group id="_x0000_s1063" style="position:absolute;left:0;text-align:left;margin-left:69pt;margin-top:2.05pt;width:11.35pt;height:11.35pt;z-index:-251634176;mso-position-horizontal-relative:page" coordorigin="1417,41" coordsize="227,227">
            <v:shape id="_x0000_s1064" style="position:absolute;left:1417;top:41;width:227;height:227" coordorigin="1417,41" coordsize="227,227" path="m1445,41r-24,3l1417,69r,170l1421,264r24,4l1616,268r24,-4l1644,239r,-170l1640,44r-24,-3l1445,41e" fillcolor="#231f20" stroked="f">
              <v:path arrowok="t"/>
            </v:shape>
            <w10:wrap anchorx="page"/>
          </v:group>
        </w:pict>
      </w:r>
      <w:r>
        <w:rPr>
          <w:rFonts w:ascii="Calibri" w:hAnsi="Calibri" w:cs="Calibri"/>
        </w:rPr>
        <w:pict>
          <v:group id="_x0000_s1065" style="position:absolute;left:0;text-align:left;margin-left:110.55pt;margin-top:-12.7pt;width:399.7pt;height:.1pt;z-index:-251635200;mso-position-horizontal-relative:page" coordorigin="2211,-254" coordsize="7994,2">
            <v:shape id="_x0000_s1066" style="position:absolute;left:2211;top:-254;width:7994;height:2" coordorigin="2211,-254" coordsize="7994,0" path="m2211,-254r7994,e" filled="f" strokecolor="#808285" strokeweight=".5pt">
              <v:path arrowok="t"/>
            </v:shape>
            <w10:wrap anchorx="page"/>
          </v:group>
        </w:pict>
      </w:r>
      <w:r w:rsidR="00B853B8" w:rsidRPr="006E1B7E">
        <w:rPr>
          <w:rFonts w:ascii="Calibri" w:eastAsia="Myriad Pro Light" w:hAnsi="Calibri" w:cs="Calibri"/>
          <w:color w:val="FFFFFF"/>
          <w:sz w:val="20"/>
          <w:szCs w:val="20"/>
          <w:lang w:val="pt-PT"/>
        </w:rPr>
        <w:t>9</w:t>
      </w:r>
      <w:r w:rsidR="00B853B8" w:rsidRPr="006E1B7E">
        <w:rPr>
          <w:rFonts w:ascii="Calibri" w:eastAsia="Myriad Pro Light" w:hAnsi="Calibri" w:cs="Calibri"/>
          <w:color w:val="FFFFFF"/>
          <w:sz w:val="20"/>
          <w:szCs w:val="20"/>
          <w:lang w:val="pt-PT"/>
        </w:rPr>
        <w:tab/>
      </w:r>
      <w:r w:rsidR="00B853B8" w:rsidRPr="006E1B7E">
        <w:rPr>
          <w:rFonts w:ascii="Calibri" w:eastAsia="Myriad Pro Light" w:hAnsi="Calibri" w:cs="Calibri"/>
          <w:color w:val="231F20"/>
          <w:sz w:val="20"/>
          <w:szCs w:val="20"/>
          <w:lang w:val="pt-PT"/>
        </w:rPr>
        <w:t>Classifica as seguintes afirmações como verdadeiras (V) ou falsas (F).</w:t>
      </w:r>
    </w:p>
    <w:p w:rsidR="00ED3F23" w:rsidRPr="006E1B7E" w:rsidRDefault="00ED3F23">
      <w:pPr>
        <w:spacing w:before="6" w:after="0" w:line="120" w:lineRule="exact"/>
        <w:rPr>
          <w:rFonts w:ascii="Calibri" w:hAnsi="Calibri" w:cs="Calibri"/>
          <w:sz w:val="12"/>
          <w:szCs w:val="12"/>
          <w:lang w:val="pt-PT"/>
        </w:rPr>
      </w:pPr>
    </w:p>
    <w:p w:rsidR="00ED3F23" w:rsidRPr="006E1B7E" w:rsidRDefault="00567318">
      <w:pPr>
        <w:spacing w:after="0" w:line="240" w:lineRule="auto"/>
        <w:ind w:left="1641" w:right="-20"/>
        <w:rPr>
          <w:rFonts w:ascii="Calibri" w:eastAsia="Myriad Pro Light" w:hAnsi="Calibri" w:cs="Calibri"/>
          <w:sz w:val="20"/>
          <w:szCs w:val="20"/>
          <w:lang w:val="pt-PT"/>
        </w:rPr>
      </w:pPr>
      <w:r>
        <w:rPr>
          <w:rFonts w:ascii="Calibri" w:hAnsi="Calibri" w:cs="Calibri"/>
        </w:rPr>
        <w:pict>
          <v:group id="_x0000_s1040" style="position:absolute;left:0;text-align:left;margin-left:90.7pt;margin-top:0;width:11.35pt;height:136.35pt;z-index:-251633152;mso-position-horizontal-relative:page" coordorigin="1814" coordsize="227,2727">
            <v:group id="_x0000_s1061" style="position:absolute;left:1819;top:5;width:217;height:217" coordorigin="1819,5" coordsize="217,217">
              <v:shape id="_x0000_s1062" style="position:absolute;left:1819;top:5;width:217;height:217" coordorigin="1819,5" coordsize="217,217" path="m1842,5r-2,l1819,6r,23l1819,199r,2l1820,222r22,l2012,222r3,l2036,221r,-22l2036,29r,-3l2035,5r-23,l1842,5xe" filled="f" strokecolor="#808285" strokeweight=".5pt">
                <v:path arrowok="t"/>
              </v:shape>
            </v:group>
            <v:group id="_x0000_s1059" style="position:absolute;left:1819;top:255;width:217;height:217" coordorigin="1819,255" coordsize="217,217">
              <v:shape id="_x0000_s1060" style="position:absolute;left:1819;top:255;width:217;height:217" coordorigin="1819,255" coordsize="217,217" path="m1842,255r-2,l1819,256r,23l1819,449r,2l1820,472r22,l2012,472r3,l2036,471r,-22l2036,279r,-3l2035,255r-23,l1842,255xe" filled="f" strokecolor="#808285" strokeweight=".5pt">
                <v:path arrowok="t"/>
              </v:shape>
            </v:group>
            <v:group id="_x0000_s1057" style="position:absolute;left:1819;top:505;width:217;height:217" coordorigin="1819,505" coordsize="217,217">
              <v:shape id="_x0000_s1058" style="position:absolute;left:1819;top:505;width:217;height:217" coordorigin="1819,505" coordsize="217,217" path="m1842,505r-2,l1819,506r,23l1819,699r,2l1820,722r22,l2012,722r3,l2036,721r,-22l2036,529r,-3l2035,505r-23,l1842,505xe" filled="f" strokecolor="#808285" strokeweight=".5pt">
                <v:path arrowok="t"/>
              </v:shape>
            </v:group>
            <v:group id="_x0000_s1055" style="position:absolute;left:1819;top:755;width:217;height:217" coordorigin="1819,755" coordsize="217,217">
              <v:shape id="_x0000_s1056" style="position:absolute;left:1819;top:755;width:217;height:217" coordorigin="1819,755" coordsize="217,217" path="m1842,755r-2,l1819,756r,23l1819,949r,2l1820,972r22,l2012,972r3,l2036,971r,-22l2036,779r,-3l2035,755r-23,l1842,755xe" filled="f" strokecolor="#808285" strokeweight=".5pt">
                <v:path arrowok="t"/>
              </v:shape>
            </v:group>
            <v:group id="_x0000_s1053" style="position:absolute;left:1819;top:1005;width:217;height:217" coordorigin="1819,1005" coordsize="217,217">
              <v:shape id="_x0000_s1054" style="position:absolute;left:1819;top:1005;width:217;height:217" coordorigin="1819,1005" coordsize="217,217" path="m1842,1005r-2,l1819,1006r,23l1819,1199r,2l1820,1222r22,l2012,1222r3,l2036,1221r,-22l2036,1029r,-3l2035,1005r-23,l1842,1005xe" filled="f" strokecolor="#808285" strokeweight=".5pt">
                <v:path arrowok="t"/>
              </v:shape>
            </v:group>
            <v:group id="_x0000_s1051" style="position:absolute;left:1819;top:1255;width:217;height:217" coordorigin="1819,1255" coordsize="217,217">
              <v:shape id="_x0000_s1052" style="position:absolute;left:1819;top:1255;width:217;height:217" coordorigin="1819,1255" coordsize="217,217" path="m1842,1255r-2,l1819,1256r,23l1819,1449r,2l1820,1472r22,l2012,1472r3,l2036,1471r,-22l2036,1279r,-3l2035,1255r-23,l1842,1255xe" filled="f" strokecolor="#808285" strokeweight=".5pt">
                <v:path arrowok="t"/>
              </v:shape>
            </v:group>
            <v:group id="_x0000_s1049" style="position:absolute;left:1819;top:1505;width:217;height:217" coordorigin="1819,1505" coordsize="217,217">
              <v:shape id="_x0000_s1050" style="position:absolute;left:1819;top:1505;width:217;height:217" coordorigin="1819,1505" coordsize="217,217" path="m1842,1505r-2,l1819,1506r,23l1819,1699r,2l1820,1722r22,l2012,1722r3,l2036,1721r,-22l2036,1529r,-3l2035,1505r-23,l1842,1505xe" filled="f" strokecolor="#808285" strokeweight=".5pt">
                <v:path arrowok="t"/>
              </v:shape>
            </v:group>
            <v:group id="_x0000_s1047" style="position:absolute;left:1819;top:1755;width:217;height:217" coordorigin="1819,1755" coordsize="217,217">
              <v:shape id="_x0000_s1048" style="position:absolute;left:1819;top:1755;width:217;height:217" coordorigin="1819,1755" coordsize="217,217" path="m1842,1755r-2,l1819,1756r,23l1819,1949r,2l1820,1972r22,l2012,1972r3,l2036,1971r,-22l2036,1779r,-3l2035,1755r-23,l1842,1755xe" filled="f" strokecolor="#808285" strokeweight=".5pt">
                <v:path arrowok="t"/>
              </v:shape>
            </v:group>
            <v:group id="_x0000_s1045" style="position:absolute;left:1819;top:2005;width:217;height:217" coordorigin="1819,2005" coordsize="217,217">
              <v:shape id="_x0000_s1046" style="position:absolute;left:1819;top:2005;width:217;height:217" coordorigin="1819,2005" coordsize="217,217" path="m1842,2005r-2,l1819,2006r,23l1819,2199r,2l1820,2222r22,l2012,2222r3,l2036,2221r,-22l2036,2029r,-3l2035,2005r-23,l1842,2005xe" filled="f" strokecolor="#808285" strokeweight=".5pt">
                <v:path arrowok="t"/>
              </v:shape>
            </v:group>
            <v:group id="_x0000_s1043" style="position:absolute;left:1819;top:2255;width:217;height:217" coordorigin="1819,2255" coordsize="217,217">
              <v:shape id="_x0000_s1044" style="position:absolute;left:1819;top:2255;width:217;height:217" coordorigin="1819,2255" coordsize="217,217" path="m1842,2255r-2,l1819,2256r,23l1819,2449r,2l1820,2472r22,l2012,2472r3,l2036,2471r,-22l2036,2279r,-3l2035,2255r-23,l1842,2255xe" filled="f" strokecolor="#808285" strokeweight=".5pt">
                <v:path arrowok="t"/>
              </v:shape>
            </v:group>
            <v:group id="_x0000_s1041" style="position:absolute;left:1819;top:2505;width:217;height:217" coordorigin="1819,2505" coordsize="217,217">
              <v:shape id="_x0000_s1042" style="position:absolute;left:1819;top:2505;width:217;height:217" coordorigin="1819,2505" coordsize="217,217" path="m1842,2505r-2,l1819,2506r,23l1819,2699r,2l1820,2722r22,l2012,2722r3,l2036,2721r,-22l2036,2529r,-3l2035,2505r-23,l1842,2505xe" filled="f" strokecolor="#808285" strokeweight=".5pt">
                <v:path arrowok="t"/>
              </v:shape>
            </v:group>
            <w10:wrap anchorx="page"/>
          </v:group>
        </w:pict>
      </w:r>
      <w:r w:rsidR="00B853B8" w:rsidRPr="006E1B7E">
        <w:rPr>
          <w:rFonts w:ascii="Calibri" w:eastAsia="Myriad Pro Light" w:hAnsi="Calibri" w:cs="Calibri"/>
          <w:color w:val="231F20"/>
          <w:sz w:val="20"/>
          <w:szCs w:val="20"/>
          <w:lang w:val="pt-PT"/>
        </w:rPr>
        <w:t>A — Os sismos produzem-se, principalmente, nos limites das placas litosféricas.</w:t>
      </w:r>
    </w:p>
    <w:p w:rsidR="00401F19" w:rsidRDefault="00B853B8">
      <w:pPr>
        <w:spacing w:before="13" w:after="0" w:line="253" w:lineRule="auto"/>
        <w:ind w:left="1641" w:right="238"/>
        <w:rPr>
          <w:rFonts w:ascii="Calibri" w:eastAsia="Myriad Pro Light" w:hAnsi="Calibri" w:cs="Calibri"/>
          <w:color w:val="231F20"/>
          <w:sz w:val="20"/>
          <w:szCs w:val="20"/>
          <w:lang w:val="pt-PT"/>
        </w:rPr>
      </w:pPr>
      <w:r w:rsidRPr="006E1B7E">
        <w:rPr>
          <w:rFonts w:ascii="Calibri" w:eastAsia="Myriad Pro Light" w:hAnsi="Calibri" w:cs="Calibri"/>
          <w:color w:val="231F20"/>
          <w:sz w:val="20"/>
          <w:szCs w:val="20"/>
          <w:lang w:val="pt-PT"/>
        </w:rPr>
        <w:t xml:space="preserve">B — O hipocentro é o ponto da superfície terrestre situado na vertical e mais próximo do epicentro. </w:t>
      </w:r>
    </w:p>
    <w:p w:rsidR="00ED3F23" w:rsidRPr="006E1B7E" w:rsidRDefault="00B853B8">
      <w:pPr>
        <w:spacing w:before="13" w:after="0" w:line="253" w:lineRule="auto"/>
        <w:ind w:left="1641" w:right="238"/>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C — A escala de </w:t>
      </w:r>
      <w:proofErr w:type="spellStart"/>
      <w:r w:rsidRPr="006E1B7E">
        <w:rPr>
          <w:rFonts w:ascii="Calibri" w:eastAsia="Myriad Pro Light" w:hAnsi="Calibri" w:cs="Calibri"/>
          <w:color w:val="231F20"/>
          <w:sz w:val="20"/>
          <w:szCs w:val="20"/>
          <w:lang w:val="pt-PT"/>
        </w:rPr>
        <w:t>Mercalli</w:t>
      </w:r>
      <w:proofErr w:type="spellEnd"/>
      <w:r w:rsidRPr="006E1B7E">
        <w:rPr>
          <w:rFonts w:ascii="Calibri" w:eastAsia="Myriad Pro Light" w:hAnsi="Calibri" w:cs="Calibri"/>
          <w:color w:val="231F20"/>
          <w:sz w:val="20"/>
          <w:szCs w:val="20"/>
          <w:lang w:val="pt-PT"/>
        </w:rPr>
        <w:t xml:space="preserve"> é uma escala de intensidade.</w:t>
      </w:r>
    </w:p>
    <w:p w:rsidR="00ED3F23" w:rsidRPr="006E1B7E" w:rsidRDefault="00B853B8">
      <w:pPr>
        <w:spacing w:after="0" w:line="240" w:lineRule="auto"/>
        <w:ind w:left="1641"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D — A escala de </w:t>
      </w:r>
      <w:proofErr w:type="spellStart"/>
      <w:r w:rsidRPr="006E1B7E">
        <w:rPr>
          <w:rFonts w:ascii="Calibri" w:eastAsia="Myriad Pro Light" w:hAnsi="Calibri" w:cs="Calibri"/>
          <w:color w:val="231F20"/>
          <w:sz w:val="20"/>
          <w:szCs w:val="20"/>
          <w:lang w:val="pt-PT"/>
        </w:rPr>
        <w:t>Richter</w:t>
      </w:r>
      <w:proofErr w:type="spellEnd"/>
      <w:r w:rsidRPr="006E1B7E">
        <w:rPr>
          <w:rFonts w:ascii="Calibri" w:eastAsia="Myriad Pro Light" w:hAnsi="Calibri" w:cs="Calibri"/>
          <w:color w:val="231F20"/>
          <w:sz w:val="20"/>
          <w:szCs w:val="20"/>
          <w:lang w:val="pt-PT"/>
        </w:rPr>
        <w:t>, com 12 graus, avalia a magnitude de um sismo.</w:t>
      </w:r>
    </w:p>
    <w:p w:rsidR="00ED3F23" w:rsidRPr="006E1B7E" w:rsidRDefault="00B853B8">
      <w:pPr>
        <w:spacing w:before="13" w:after="0" w:line="240" w:lineRule="auto"/>
        <w:ind w:left="1641"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E — O epicentro é a região no interior da Terra onde se origina um sismo.</w:t>
      </w:r>
    </w:p>
    <w:p w:rsidR="00ED3F23" w:rsidRPr="006E1B7E" w:rsidRDefault="00B853B8">
      <w:pPr>
        <w:spacing w:before="13" w:after="0" w:line="240" w:lineRule="auto"/>
        <w:ind w:left="1641"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F — Abalos premonitórios são sismos que ocorrem depois do abalo principal.</w:t>
      </w:r>
    </w:p>
    <w:p w:rsidR="00401F19" w:rsidRDefault="00B853B8">
      <w:pPr>
        <w:spacing w:before="13" w:after="0" w:line="249" w:lineRule="auto"/>
        <w:ind w:left="1641" w:right="344"/>
        <w:rPr>
          <w:rFonts w:ascii="Calibri" w:eastAsia="Myriad Pro Light" w:hAnsi="Calibri" w:cs="Calibri"/>
          <w:color w:val="231F20"/>
          <w:sz w:val="20"/>
          <w:szCs w:val="20"/>
          <w:lang w:val="pt-PT"/>
        </w:rPr>
      </w:pPr>
      <w:r w:rsidRPr="006E1B7E">
        <w:rPr>
          <w:rFonts w:ascii="Calibri" w:eastAsia="Myriad Pro Light" w:hAnsi="Calibri" w:cs="Calibri"/>
          <w:color w:val="231F20"/>
          <w:sz w:val="20"/>
          <w:szCs w:val="20"/>
          <w:lang w:val="pt-PT"/>
        </w:rPr>
        <w:t xml:space="preserve">G — A intensidade das ondas sísmicas vai aumentando à medida que nos afastamos do epicentro. </w:t>
      </w:r>
    </w:p>
    <w:p w:rsidR="00ED3F23" w:rsidRPr="006E1B7E" w:rsidRDefault="00B853B8">
      <w:pPr>
        <w:spacing w:before="13" w:after="0" w:line="249" w:lineRule="auto"/>
        <w:ind w:left="1641" w:right="344"/>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H — Um maremoto é provocado por um </w:t>
      </w:r>
      <w:proofErr w:type="gramStart"/>
      <w:r w:rsidRPr="006E1B7E">
        <w:rPr>
          <w:rFonts w:ascii="Calibri" w:eastAsia="Myriad Pro" w:hAnsi="Calibri" w:cs="Calibri"/>
          <w:i/>
          <w:color w:val="231F20"/>
          <w:sz w:val="20"/>
          <w:szCs w:val="20"/>
          <w:lang w:val="pt-PT"/>
        </w:rPr>
        <w:t>tsunami</w:t>
      </w:r>
      <w:proofErr w:type="gramEnd"/>
      <w:r w:rsidRPr="006E1B7E">
        <w:rPr>
          <w:rFonts w:ascii="Calibri" w:eastAsia="Myriad Pro Light" w:hAnsi="Calibri" w:cs="Calibri"/>
          <w:color w:val="231F20"/>
          <w:sz w:val="20"/>
          <w:szCs w:val="20"/>
          <w:lang w:val="pt-PT"/>
        </w:rPr>
        <w:t>.</w:t>
      </w:r>
    </w:p>
    <w:p w:rsidR="00ED3F23" w:rsidRPr="006E1B7E" w:rsidRDefault="00B853B8">
      <w:pPr>
        <w:spacing w:before="3" w:after="0" w:line="240" w:lineRule="auto"/>
        <w:ind w:left="1641"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I —</w:t>
      </w:r>
      <w:proofErr w:type="gramStart"/>
      <w:r w:rsidRPr="006E1B7E">
        <w:rPr>
          <w:rFonts w:ascii="Calibri" w:eastAsia="Myriad Pro Light" w:hAnsi="Calibri" w:cs="Calibri"/>
          <w:color w:val="231F20"/>
          <w:sz w:val="20"/>
          <w:szCs w:val="20"/>
          <w:lang w:val="pt-PT"/>
        </w:rPr>
        <w:t xml:space="preserve">  A</w:t>
      </w:r>
      <w:proofErr w:type="gramEnd"/>
      <w:r w:rsidRPr="006E1B7E">
        <w:rPr>
          <w:rFonts w:ascii="Calibri" w:eastAsia="Myriad Pro Light" w:hAnsi="Calibri" w:cs="Calibri"/>
          <w:color w:val="231F20"/>
          <w:sz w:val="20"/>
          <w:szCs w:val="20"/>
          <w:lang w:val="pt-PT"/>
        </w:rPr>
        <w:t xml:space="preserve"> magnitude corresponde à energia libertada pelo sismo.</w:t>
      </w:r>
    </w:p>
    <w:p w:rsidR="00ED3F23" w:rsidRPr="006E1B7E" w:rsidRDefault="00B853B8">
      <w:pPr>
        <w:spacing w:before="13" w:after="0" w:line="240" w:lineRule="auto"/>
        <w:ind w:left="1641"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J —</w:t>
      </w:r>
      <w:proofErr w:type="gramStart"/>
      <w:r w:rsidRPr="006E1B7E">
        <w:rPr>
          <w:rFonts w:ascii="Calibri" w:eastAsia="Myriad Pro Light" w:hAnsi="Calibri" w:cs="Calibri"/>
          <w:color w:val="231F20"/>
          <w:sz w:val="20"/>
          <w:szCs w:val="20"/>
          <w:lang w:val="pt-PT"/>
        </w:rPr>
        <w:t xml:space="preserve">  </w:t>
      </w:r>
      <w:proofErr w:type="spellStart"/>
      <w:r w:rsidRPr="006E1B7E">
        <w:rPr>
          <w:rFonts w:ascii="Calibri" w:eastAsia="Myriad Pro Light" w:hAnsi="Calibri" w:cs="Calibri"/>
          <w:color w:val="231F20"/>
          <w:sz w:val="20"/>
          <w:szCs w:val="20"/>
          <w:lang w:val="pt-PT"/>
        </w:rPr>
        <w:t>Atualmente</w:t>
      </w:r>
      <w:proofErr w:type="spellEnd"/>
      <w:proofErr w:type="gramEnd"/>
      <w:r w:rsidRPr="006E1B7E">
        <w:rPr>
          <w:rFonts w:ascii="Calibri" w:eastAsia="Myriad Pro Light" w:hAnsi="Calibri" w:cs="Calibri"/>
          <w:color w:val="231F20"/>
          <w:sz w:val="20"/>
          <w:szCs w:val="20"/>
          <w:lang w:val="pt-PT"/>
        </w:rPr>
        <w:t xml:space="preserve"> é possível prever quando vai acontecer um sismo.</w:t>
      </w:r>
    </w:p>
    <w:p w:rsidR="00ED3F23" w:rsidRPr="006E1B7E" w:rsidRDefault="00567318" w:rsidP="00401F19">
      <w:pPr>
        <w:spacing w:before="13" w:after="0" w:line="253" w:lineRule="auto"/>
        <w:ind w:left="2051" w:right="50" w:hanging="410"/>
        <w:rPr>
          <w:rFonts w:ascii="Calibri" w:eastAsia="Myriad Pro Light" w:hAnsi="Calibri" w:cs="Calibri"/>
          <w:sz w:val="20"/>
          <w:szCs w:val="20"/>
          <w:lang w:val="pt-PT"/>
        </w:rPr>
      </w:pPr>
      <w:r>
        <w:rPr>
          <w:rFonts w:ascii="Calibri" w:hAnsi="Calibri" w:cs="Calibri"/>
        </w:rPr>
        <w:pict>
          <v:group id="_x0000_s1038" style="position:absolute;left:0;text-align:left;margin-left:90.95pt;margin-top:25.9pt;width:10.85pt;height:10.85pt;z-index:-251632128;mso-position-horizontal-relative:page" coordorigin="1819,518" coordsize="217,217">
            <v:shape id="_x0000_s1039" style="position:absolute;left:1819;top:518;width:217;height:217" coordorigin="1819,518" coordsize="217,217" path="m1842,518r-2,l1819,519r,23l1819,712r,2l1820,735r22,l2012,735r3,l2036,734r,-22l2036,542r,-3l2035,518r-23,l1842,518xe" filled="f" strokecolor="#808285" strokeweight=".5pt">
              <v:path arrowok="t"/>
            </v:shape>
            <w10:wrap anchorx="page"/>
          </v:group>
        </w:pict>
      </w:r>
      <w:r w:rsidR="00B853B8" w:rsidRPr="006E1B7E">
        <w:rPr>
          <w:rFonts w:ascii="Calibri" w:eastAsia="Myriad Pro Light" w:hAnsi="Calibri" w:cs="Calibri"/>
          <w:color w:val="231F20"/>
          <w:sz w:val="20"/>
          <w:szCs w:val="20"/>
          <w:lang w:val="pt-PT"/>
        </w:rPr>
        <w:t>K — Sismos são abalos naturais que ocorrem bruscamente na litosfera terrestre, durante um espaço de tempo curto, num determinado local.</w:t>
      </w:r>
    </w:p>
    <w:p w:rsidR="00ED3F23" w:rsidRPr="006E1B7E" w:rsidRDefault="00B853B8" w:rsidP="00401F19">
      <w:pPr>
        <w:spacing w:after="0" w:line="229" w:lineRule="exact"/>
        <w:ind w:left="1641" w:right="5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 xml:space="preserve">L — Estima-se que o sismo de 1 de </w:t>
      </w:r>
      <w:proofErr w:type="spellStart"/>
      <w:r w:rsidRPr="006E1B7E">
        <w:rPr>
          <w:rFonts w:ascii="Calibri" w:eastAsia="Myriad Pro Light" w:hAnsi="Calibri" w:cs="Calibri"/>
          <w:color w:val="231F20"/>
          <w:sz w:val="20"/>
          <w:szCs w:val="20"/>
          <w:lang w:val="pt-PT"/>
        </w:rPr>
        <w:t>novembro</w:t>
      </w:r>
      <w:proofErr w:type="spellEnd"/>
      <w:r w:rsidRPr="006E1B7E">
        <w:rPr>
          <w:rFonts w:ascii="Calibri" w:eastAsia="Myriad Pro Light" w:hAnsi="Calibri" w:cs="Calibri"/>
          <w:color w:val="231F20"/>
          <w:sz w:val="20"/>
          <w:szCs w:val="20"/>
          <w:lang w:val="pt-PT"/>
        </w:rPr>
        <w:t xml:space="preserve"> de 1755 terá tido uma magnitude de 3,0.</w:t>
      </w:r>
    </w:p>
    <w:p w:rsidR="00ED3F23" w:rsidRPr="006E1B7E" w:rsidRDefault="00ED3F23">
      <w:pPr>
        <w:spacing w:before="7" w:after="0" w:line="200" w:lineRule="exact"/>
        <w:rPr>
          <w:rFonts w:ascii="Calibri" w:hAnsi="Calibri" w:cs="Calibri"/>
          <w:sz w:val="20"/>
          <w:szCs w:val="20"/>
          <w:lang w:val="pt-PT"/>
        </w:rPr>
      </w:pPr>
    </w:p>
    <w:p w:rsidR="00ED3F23" w:rsidRPr="006E1B7E" w:rsidRDefault="00567318" w:rsidP="00D85CA9">
      <w:pPr>
        <w:spacing w:before="23" w:after="0" w:line="240" w:lineRule="auto"/>
        <w:ind w:left="897" w:right="227"/>
        <w:rPr>
          <w:rFonts w:ascii="Calibri" w:eastAsia="Myriad Pro Light" w:hAnsi="Calibri" w:cs="Calibri"/>
          <w:sz w:val="20"/>
          <w:szCs w:val="20"/>
          <w:lang w:val="pt-PT"/>
        </w:rPr>
      </w:pPr>
      <w:r>
        <w:rPr>
          <w:rFonts w:ascii="Calibri" w:hAnsi="Calibri" w:cs="Calibri"/>
        </w:rPr>
        <w:pict>
          <v:group id="_x0000_s1036" style="position:absolute;left:0;text-align:left;margin-left:69pt;margin-top:27pt;width:11.35pt;height:11.35pt;z-index:-251631104;mso-position-horizontal-relative:page" coordorigin="1417,41" coordsize="227,227">
            <v:shape id="_x0000_s1037" style="position:absolute;left:1417;top:41;width:227;height:227" coordorigin="1417,41" coordsize="227,227" path="m1445,41r-24,3l1417,69r,170l1421,264r24,4l1616,268r24,-4l1644,239r,-170l1640,44r-24,-3l1445,41e" fillcolor="#231f20" stroked="f">
              <v:path arrowok="t"/>
            </v:shape>
            <w10:wrap anchorx="page"/>
          </v:group>
        </w:pict>
      </w:r>
      <w:proofErr w:type="gramStart"/>
      <w:r w:rsidR="00B853B8" w:rsidRPr="006E1B7E">
        <w:rPr>
          <w:rFonts w:ascii="Calibri" w:eastAsia="Myriad Pro Light" w:hAnsi="Calibri" w:cs="Calibri"/>
          <w:color w:val="FFFFFF"/>
          <w:sz w:val="20"/>
          <w:szCs w:val="20"/>
          <w:lang w:val="pt-PT"/>
        </w:rPr>
        <w:t xml:space="preserve">10  </w:t>
      </w:r>
      <w:r w:rsidR="00B853B8" w:rsidRPr="006E1B7E">
        <w:rPr>
          <w:rFonts w:ascii="Calibri" w:eastAsia="Myriad Pro Light" w:hAnsi="Calibri" w:cs="Calibri"/>
          <w:color w:val="231F20"/>
          <w:sz w:val="20"/>
          <w:szCs w:val="20"/>
          <w:lang w:val="pt-PT"/>
        </w:rPr>
        <w:t>Portugal</w:t>
      </w:r>
      <w:proofErr w:type="gramEnd"/>
      <w:r w:rsidR="00B853B8" w:rsidRPr="006E1B7E">
        <w:rPr>
          <w:rFonts w:ascii="Calibri" w:eastAsia="Myriad Pro Light" w:hAnsi="Calibri" w:cs="Calibri"/>
          <w:color w:val="231F20"/>
          <w:sz w:val="20"/>
          <w:szCs w:val="20"/>
          <w:lang w:val="pt-PT"/>
        </w:rPr>
        <w:t xml:space="preserve"> encontra-se numa zona com risco sísmico moderado dada a sua localização geológica.</w:t>
      </w:r>
    </w:p>
    <w:p w:rsidR="00ED3F23" w:rsidRPr="006E1B7E" w:rsidRDefault="00B853B8">
      <w:pPr>
        <w:spacing w:before="5" w:after="0" w:line="240" w:lineRule="auto"/>
        <w:ind w:left="1314" w:right="-20"/>
        <w:rPr>
          <w:rFonts w:ascii="Calibri" w:eastAsia="Myriad Pro Light" w:hAnsi="Calibri" w:cs="Calibri"/>
          <w:sz w:val="20"/>
          <w:szCs w:val="20"/>
          <w:lang w:val="pt-PT"/>
        </w:rPr>
      </w:pPr>
      <w:r w:rsidRPr="006E1B7E">
        <w:rPr>
          <w:rFonts w:ascii="Calibri" w:eastAsia="Myriad Pro Light" w:hAnsi="Calibri" w:cs="Calibri"/>
          <w:color w:val="231F20"/>
          <w:sz w:val="20"/>
          <w:szCs w:val="20"/>
          <w:lang w:val="pt-PT"/>
        </w:rPr>
        <w:t>É, assim, importante sabermos o que fazer para nos prevenir e proteger dos efeitos dos sismos.</w:t>
      </w:r>
    </w:p>
    <w:p w:rsidR="00ED3F23" w:rsidRPr="006E1B7E" w:rsidRDefault="00ED3F23">
      <w:pPr>
        <w:spacing w:before="9" w:after="0" w:line="110" w:lineRule="exact"/>
        <w:rPr>
          <w:rFonts w:ascii="Calibri" w:hAnsi="Calibri" w:cs="Calibri"/>
          <w:sz w:val="11"/>
          <w:szCs w:val="11"/>
          <w:lang w:val="pt-PT"/>
        </w:rPr>
      </w:pPr>
    </w:p>
    <w:p w:rsidR="00ED3F23" w:rsidRPr="006E1B7E" w:rsidRDefault="00567318">
      <w:pPr>
        <w:spacing w:after="0" w:line="240" w:lineRule="auto"/>
        <w:ind w:left="1314" w:right="-20"/>
        <w:rPr>
          <w:rFonts w:ascii="Calibri" w:eastAsia="Myriad Pro Light" w:hAnsi="Calibri" w:cs="Calibri"/>
          <w:sz w:val="20"/>
          <w:szCs w:val="20"/>
          <w:lang w:val="pt-PT"/>
        </w:rPr>
      </w:pPr>
      <w:r>
        <w:rPr>
          <w:rFonts w:ascii="Calibri" w:hAnsi="Calibri" w:cs="Calibri"/>
        </w:rPr>
        <w:pict>
          <v:group id="_x0000_s1034" style="position:absolute;left:0;text-align:left;margin-left:114.8pt;margin-top:27.65pt;width:395.45pt;height:.1pt;z-index:-251630080;mso-position-horizontal-relative:page" coordorigin="2296,553" coordsize="7909,2">
            <v:shape id="_x0000_s1035" style="position:absolute;left:2296;top:553;width:7909;height:2" coordorigin="2296,553" coordsize="7909,0" path="m2296,553r7909,e" filled="f" strokecolor="#808285" strokeweight=".5pt">
              <v:path arrowok="t"/>
            </v:shape>
            <w10:wrap anchorx="page"/>
          </v:group>
        </w:pict>
      </w:r>
      <w:r>
        <w:rPr>
          <w:rFonts w:ascii="Calibri" w:hAnsi="Calibri" w:cs="Calibri"/>
        </w:rPr>
        <w:pict>
          <v:group id="_x0000_s1032" style="position:absolute;left:0;text-align:left;margin-left:114.8pt;margin-top:45.8pt;width:395.45pt;height:.1pt;z-index:-251629056;mso-position-horizontal-relative:page" coordorigin="2296,916" coordsize="7909,2">
            <v:shape id="_x0000_s1033" style="position:absolute;left:2296;top:916;width:7909;height:2" coordorigin="2296,916" coordsize="7909,0" path="m2296,916r7909,e" filled="f" strokecolor="#808285" strokeweight=".5pt">
              <v:path arrowok="t"/>
            </v:shape>
            <w10:wrap anchorx="page"/>
          </v:group>
        </w:pict>
      </w:r>
      <w:r>
        <w:rPr>
          <w:rFonts w:ascii="Calibri" w:hAnsi="Calibri" w:cs="Calibri"/>
        </w:rPr>
        <w:pict>
          <v:group id="_x0000_s1030" style="position:absolute;left:0;text-align:left;margin-left:114.8pt;margin-top:64pt;width:395.45pt;height:.1pt;z-index:-251628032;mso-position-horizontal-relative:page" coordorigin="2296,1280" coordsize="7909,2">
            <v:shape id="_x0000_s1031" style="position:absolute;left:2296;top:1280;width:7909;height:2" coordorigin="2296,1280" coordsize="7909,0" path="m2296,1280r7909,e" filled="f" strokecolor="#808285" strokeweight=".5pt">
              <v:path arrowok="t"/>
            </v:shape>
            <w10:wrap anchorx="page"/>
          </v:group>
        </w:pict>
      </w:r>
      <w:r>
        <w:rPr>
          <w:rFonts w:ascii="Calibri" w:hAnsi="Calibri" w:cs="Calibri"/>
        </w:rPr>
        <w:pict>
          <v:group id="_x0000_s1028" style="position:absolute;left:0;text-align:left;margin-left:114.8pt;margin-top:82.15pt;width:395.45pt;height:.1pt;z-index:-251627008;mso-position-horizontal-relative:page" coordorigin="2296,1643" coordsize="7909,2">
            <v:shape id="_x0000_s1029" style="position:absolute;left:2296;top:1643;width:7909;height:2" coordorigin="2296,1643" coordsize="7909,0" path="m2296,1643r7909,e" filled="f" strokecolor="#808285" strokeweight=".5pt">
              <v:path arrowok="t"/>
            </v:shape>
            <w10:wrap anchorx="page"/>
          </v:group>
        </w:pict>
      </w:r>
      <w:r>
        <w:rPr>
          <w:rFonts w:ascii="Calibri" w:hAnsi="Calibri" w:cs="Calibri"/>
        </w:rPr>
        <w:pict>
          <v:group id="_x0000_s1026" style="position:absolute;left:0;text-align:left;margin-left:114.8pt;margin-top:100.3pt;width:395.45pt;height:.1pt;z-index:-251625984;mso-position-horizontal-relative:page" coordorigin="2296,2006" coordsize="7909,2">
            <v:shape id="_x0000_s1027" style="position:absolute;left:2296;top:2006;width:7909;height:2" coordorigin="2296,2006" coordsize="7909,0" path="m2296,2006r7909,e" filled="f" strokecolor="#808285" strokeweight=".5pt">
              <v:path arrowok="t"/>
            </v:shape>
            <w10:wrap anchorx="page"/>
          </v:group>
        </w:pict>
      </w:r>
      <w:r w:rsidR="00B853B8" w:rsidRPr="006E1B7E">
        <w:rPr>
          <w:rFonts w:ascii="Calibri" w:eastAsia="Myriad Pro Light" w:hAnsi="Calibri" w:cs="Calibri"/>
          <w:color w:val="231F20"/>
          <w:sz w:val="20"/>
          <w:szCs w:val="20"/>
          <w:lang w:val="pt-PT"/>
        </w:rPr>
        <w:t>10.</w:t>
      </w:r>
      <w:proofErr w:type="gramStart"/>
      <w:r w:rsidR="00B853B8" w:rsidRPr="006E1B7E">
        <w:rPr>
          <w:rFonts w:ascii="Calibri" w:eastAsia="Myriad Pro Light" w:hAnsi="Calibri" w:cs="Calibri"/>
          <w:color w:val="231F20"/>
          <w:sz w:val="20"/>
          <w:szCs w:val="20"/>
          <w:lang w:val="pt-PT"/>
        </w:rPr>
        <w:t>1   Indica</w:t>
      </w:r>
      <w:proofErr w:type="gramEnd"/>
      <w:r w:rsidR="00B853B8" w:rsidRPr="006E1B7E">
        <w:rPr>
          <w:rFonts w:ascii="Calibri" w:eastAsia="Myriad Pro Light" w:hAnsi="Calibri" w:cs="Calibri"/>
          <w:color w:val="231F20"/>
          <w:sz w:val="20"/>
          <w:szCs w:val="20"/>
          <w:lang w:val="pt-PT"/>
        </w:rPr>
        <w:t xml:space="preserve"> duas medidas que deves pôr em prática em tua casa, antes da ocorrência de um sismo.</w:t>
      </w:r>
    </w:p>
    <w:sectPr w:rsidR="00ED3F23" w:rsidRPr="006E1B7E">
      <w:pgSz w:w="11920" w:h="15880"/>
      <w:pgMar w:top="1020" w:right="1580" w:bottom="560" w:left="500" w:header="795" w:footer="37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318" w:rsidRDefault="00567318">
      <w:pPr>
        <w:spacing w:after="0" w:line="240" w:lineRule="auto"/>
      </w:pPr>
      <w:r>
        <w:separator/>
      </w:r>
    </w:p>
  </w:endnote>
  <w:endnote w:type="continuationSeparator" w:id="0">
    <w:p w:rsidR="00567318" w:rsidRDefault="00567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Myriad Pro Light">
    <w:altName w:val="Myriad Pro Light"/>
    <w:panose1 w:val="020B0403030403020204"/>
    <w:charset w:val="00"/>
    <w:family w:val="swiss"/>
    <w:notTrueType/>
    <w:pitch w:val="variable"/>
    <w:sig w:usb0="20000287" w:usb1="00000001" w:usb2="00000000" w:usb3="00000000" w:csb0="0000019F" w:csb1="00000000"/>
  </w:font>
  <w:font w:name="Frutiger LT Std 55 Roman">
    <w:altName w:val="Frutiger LT Std 55 Roman"/>
    <w:panose1 w:val="020B0803030504030204"/>
    <w:charset w:val="00"/>
    <w:family w:val="swiss"/>
    <w:notTrueType/>
    <w:pitch w:val="variable"/>
    <w:sig w:usb0="00000003" w:usb1="00000000" w:usb2="00000000" w:usb3="00000000" w:csb0="00000001" w:csb1="00000000"/>
  </w:font>
  <w:font w:name="Frutiger LT Std 45 Light">
    <w:altName w:val="Frutiger LT Std 45 Light"/>
    <w:panose1 w:val="020B0402020204020204"/>
    <w:charset w:val="00"/>
    <w:family w:val="swiss"/>
    <w:notTrueType/>
    <w:pitch w:val="variable"/>
    <w:sig w:usb0="00000003" w:usb1="00000000" w:usb2="00000000" w:usb3="00000000" w:csb0="00000001" w:csb1="00000000"/>
  </w:font>
  <w:font w:name="Frutiger LT Std 47 Light Cn">
    <w:altName w:val="Frutiger LT Std 47 Light Cn"/>
    <w:panose1 w:val="020B0406020204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F23" w:rsidRPr="006E1B7E" w:rsidRDefault="00ED3F23" w:rsidP="006E1B7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F23" w:rsidRPr="006E1B7E" w:rsidRDefault="00ED3F23" w:rsidP="006E1B7E">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7E" w:rsidRDefault="006E1B7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318" w:rsidRDefault="00567318">
      <w:pPr>
        <w:spacing w:after="0" w:line="240" w:lineRule="auto"/>
      </w:pPr>
      <w:r>
        <w:separator/>
      </w:r>
    </w:p>
  </w:footnote>
  <w:footnote w:type="continuationSeparator" w:id="0">
    <w:p w:rsidR="00567318" w:rsidRDefault="00567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F23" w:rsidRPr="006E1B7E" w:rsidRDefault="00ED3F23" w:rsidP="006E1B7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F23" w:rsidRPr="006E1B7E" w:rsidRDefault="00ED3F23" w:rsidP="006E1B7E">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7E" w:rsidRDefault="006E1B7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ED3F23"/>
    <w:rsid w:val="00040041"/>
    <w:rsid w:val="001904FD"/>
    <w:rsid w:val="00401F19"/>
    <w:rsid w:val="005207B4"/>
    <w:rsid w:val="00567318"/>
    <w:rsid w:val="006E1B7E"/>
    <w:rsid w:val="00B853B8"/>
    <w:rsid w:val="00D85CA9"/>
    <w:rsid w:val="00D92C11"/>
    <w:rsid w:val="00DF3DE4"/>
    <w:rsid w:val="00ED3F23"/>
    <w:rsid w:val="00EF73E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6E1B7E"/>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E1B7E"/>
  </w:style>
  <w:style w:type="paragraph" w:styleId="Rodap">
    <w:name w:val="footer"/>
    <w:basedOn w:val="Normal"/>
    <w:link w:val="RodapCarcter"/>
    <w:uiPriority w:val="99"/>
    <w:unhideWhenUsed/>
    <w:rsid w:val="006E1B7E"/>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E1B7E"/>
  </w:style>
  <w:style w:type="paragraph" w:styleId="Textodebalo">
    <w:name w:val="Balloon Text"/>
    <w:basedOn w:val="Normal"/>
    <w:link w:val="TextodebaloCarcter"/>
    <w:uiPriority w:val="99"/>
    <w:semiHidden/>
    <w:unhideWhenUsed/>
    <w:rsid w:val="005207B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207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t.euronews.net/2010/04/14/nova-erupcao-vulcanica-na-islandia/"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teirom\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DF85F338-6663-41D8-93E5-537D309CF2C4}">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46</TotalTime>
  <Pages>4</Pages>
  <Words>1038</Words>
  <Characters>5609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354645 001-016.indd</vt:lpstr>
    </vt:vector>
  </TitlesOfParts>
  <Company/>
  <LinksUpToDate>false</LinksUpToDate>
  <CharactersWithSpaces>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354645 001-016.indd</dc:title>
  <cp:lastModifiedBy>Maria Amélia Dória</cp:lastModifiedBy>
  <cp:revision>8</cp:revision>
  <dcterms:created xsi:type="dcterms:W3CDTF">2013-03-12T15:41:00Z</dcterms:created>
  <dcterms:modified xsi:type="dcterms:W3CDTF">2013-03-12T18:33:00Z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2013-03-12T00:00:00Z</vt:filetime>
  </property>
  <property fmtid="{D5CDD505-2E9C-101B-9397-08002B2CF9AE}" pid="3" name="LastSaved">
    <vt:filetime>2013-03-12T00:00:00Z</vt:filetime>
  </property>
</Properties>
</file>