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B05" w:rsidRPr="00133685" w:rsidRDefault="00A6364F" w:rsidP="00133685">
      <w:pPr>
        <w:spacing w:before="5" w:after="0" w:line="240" w:lineRule="auto"/>
        <w:rPr>
          <w:rFonts w:ascii="Calibri" w:hAnsi="Calibri" w:cs="Calibri"/>
          <w:sz w:val="26"/>
          <w:szCs w:val="26"/>
        </w:rPr>
      </w:pPr>
      <w:bookmarkStart w:id="0" w:name="_GoBack"/>
      <w:r>
        <w:rPr>
          <w:rFonts w:ascii="Calibri" w:hAnsi="Calibri" w:cs="Calibri"/>
          <w:noProof/>
          <w:sz w:val="26"/>
          <w:szCs w:val="26"/>
          <w:lang w:val="pt-PT" w:eastAsia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-978397</wp:posOffset>
            </wp:positionH>
            <wp:positionV relativeFrom="paragraph">
              <wp:posOffset>-457448</wp:posOffset>
            </wp:positionV>
            <wp:extent cx="1189440" cy="36000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44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33685" w:rsidRPr="00133685">
        <w:rPr>
          <w:rFonts w:ascii="Calibri" w:hAnsi="Calibri" w:cs="Calibri"/>
        </w:rPr>
        <w:pict>
          <v:group id="_x0000_s1157" style="position:absolute;margin-left:85.05pt;margin-top:10.5pt;width:439.35pt;height:25.5pt;z-index:-251673600;mso-position-horizontal-relative:page;mso-position-vertical-relative:text" coordorigin="1701,22" coordsize="8787,510">
            <v:shape id="_x0000_s1158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</w:p>
    <w:p w:rsidR="00391B05" w:rsidRPr="00133685" w:rsidRDefault="00A6364F" w:rsidP="00133685">
      <w:pPr>
        <w:spacing w:after="0" w:line="240" w:lineRule="auto"/>
        <w:ind w:left="27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O </w:t>
      </w:r>
      <w:proofErr w:type="gramStart"/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6 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Es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u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ur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proofErr w:type="gramEnd"/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13368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</w:p>
    <w:p w:rsidR="00391B05" w:rsidRPr="00133685" w:rsidRDefault="00391B05" w:rsidP="00133685">
      <w:pPr>
        <w:spacing w:after="0" w:line="240" w:lineRule="auto"/>
        <w:ind w:right="-20"/>
        <w:rPr>
          <w:rFonts w:ascii="Calibri" w:hAnsi="Calibri" w:cs="Calibri"/>
          <w:lang w:val="pt-PT"/>
        </w:rPr>
        <w:sectPr w:rsidR="00391B05" w:rsidRPr="0013368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5337" w:space="3935"/>
            <w:col w:w="408"/>
          </w:cols>
        </w:sectPr>
      </w:pPr>
    </w:p>
    <w:p w:rsidR="00133685" w:rsidRDefault="00133685" w:rsidP="00133685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240" w:lineRule="auto"/>
        <w:ind w:left="214" w:right="-20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</w:p>
    <w:p w:rsidR="00133685" w:rsidRDefault="00133685" w:rsidP="00133685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240" w:lineRule="auto"/>
        <w:ind w:left="214" w:right="-20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133685">
        <w:rPr>
          <w:rFonts w:ascii="Calibri" w:hAnsi="Calibri" w:cs="Calibri"/>
        </w:rPr>
        <w:pict>
          <v:group id="_x0000_s1155" style="position:absolute;left:0;text-align:left;margin-left:85.55pt;margin-top:1.6pt;width:438.35pt;height:24.5pt;z-index:-251672576;mso-position-horizontal-relative:page" coordorigin="1711,826" coordsize="8767,490">
            <v:shape id="_x0000_s1156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391B05" w:rsidRPr="00133685" w:rsidRDefault="00A6364F" w:rsidP="00133685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240" w:lineRule="auto"/>
        <w:ind w:left="21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133685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13368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1336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336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A6364F" w:rsidP="00133685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52" style="position:absolute;left:0;text-align:left;margin-left:85.05pt;margin-top:2.05pt;width:11.35pt;height:11.35pt;z-index:-251671552;mso-position-horizontal-relative:page" coordorigin="1701,41" coordsize="227,227">
            <v:shape id="_x0000_s115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1336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o 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guinte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rmos mais ad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quado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before="5" w:after="0" w:line="240" w:lineRule="auto"/>
        <w:rPr>
          <w:rFonts w:ascii="Calibri" w:hAnsi="Calibri" w:cs="Calibri"/>
          <w:sz w:val="6"/>
          <w:szCs w:val="6"/>
          <w:lang w:val="pt-PT"/>
        </w:rPr>
      </w:pPr>
    </w:p>
    <w:tbl>
      <w:tblPr>
        <w:tblW w:w="0" w:type="auto"/>
        <w:tblInd w:w="4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8"/>
        <w:gridCol w:w="2787"/>
        <w:gridCol w:w="2608"/>
      </w:tblGrid>
      <w:tr w:rsidR="00391B05" w:rsidRPr="00133685" w:rsidTr="00292377">
        <w:trPr>
          <w:trHeight w:hRule="exact" w:val="325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chas</w:t>
            </w:r>
            <w:proofErr w:type="spellEnd"/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before="71" w:after="0" w:line="240" w:lineRule="auto"/>
              <w:ind w:left="72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dinâmi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before="71" w:after="0" w:line="240" w:lineRule="auto"/>
              <w:ind w:left="23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xplo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ação</w:t>
            </w:r>
            <w:proofErr w:type="spellEnd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ut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as</w:t>
            </w:r>
            <w:proofErr w:type="spellEnd"/>
          </w:p>
        </w:tc>
      </w:tr>
      <w:tr w:rsidR="00391B05" w:rsidRPr="00133685" w:rsidTr="00292377">
        <w:trPr>
          <w:trHeight w:hRule="exact" w:val="25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os</w:t>
            </w:r>
            <w:proofErr w:type="spellEnd"/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72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á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23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v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ul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an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mo</w:t>
            </w:r>
            <w:proofErr w:type="spellEnd"/>
          </w:p>
        </w:tc>
      </w:tr>
      <w:tr w:rsidR="00391B05" w:rsidRPr="00133685" w:rsidTr="00292377">
        <w:trPr>
          <w:trHeight w:hRule="exact" w:val="25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am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das</w:t>
            </w:r>
            <w:proofErr w:type="spellEnd"/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72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23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au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am</w:t>
            </w:r>
            <w:proofErr w:type="spellEnd"/>
          </w:p>
        </w:tc>
      </w:tr>
      <w:tr w:rsidR="00391B05" w:rsidRPr="00133685" w:rsidTr="00292377">
        <w:trPr>
          <w:trHeight w:hRule="exact" w:val="25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dimi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uem</w:t>
            </w:r>
            <w:proofErr w:type="spellEnd"/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72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23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delos</w:t>
            </w:r>
            <w:proofErr w:type="spellEnd"/>
          </w:p>
        </w:tc>
      </w:tr>
      <w:tr w:rsidR="00391B05" w:rsidRPr="00133685" w:rsidTr="00292377">
        <w:trPr>
          <w:trHeight w:hRule="exact" w:val="325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ól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A6364F" w:rsidP="00133685">
            <w:pPr>
              <w:spacing w:after="0" w:line="240" w:lineRule="auto"/>
              <w:ind w:left="72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xplora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ç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õ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ei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91B05" w:rsidRPr="00133685" w:rsidRDefault="00391B05" w:rsidP="00133685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:rsidR="00391B05" w:rsidRPr="00133685" w:rsidRDefault="00391B05" w:rsidP="00133685">
      <w:pPr>
        <w:spacing w:before="7" w:after="0" w:line="240" w:lineRule="auto"/>
        <w:rPr>
          <w:rFonts w:ascii="Calibri" w:hAnsi="Calibri" w:cs="Calibri"/>
          <w:sz w:val="11"/>
          <w:szCs w:val="11"/>
        </w:rPr>
      </w:pPr>
    </w:p>
    <w:p w:rsidR="00292377" w:rsidRDefault="00A6364F" w:rsidP="00292377">
      <w:pPr>
        <w:spacing w:before="31" w:after="0" w:line="240" w:lineRule="auto"/>
        <w:ind w:right="77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rra é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neta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nder 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trut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rra, 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ut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mé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empl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tudo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son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ém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a mé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empl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e o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tudo 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Am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os mé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buem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</w:t>
      </w:r>
      <w:r w:rsidR="0029237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trut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rra.</w:t>
      </w:r>
    </w:p>
    <w:p w:rsidR="00391B05" w:rsidRPr="00133685" w:rsidRDefault="00A6364F" w:rsidP="0002643D">
      <w:pPr>
        <w:spacing w:before="31" w:after="0" w:line="240" w:lineRule="auto"/>
        <w:ind w:right="660" w:firstLine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delos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ados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trut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rra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é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proofErr w:type="gramEnd"/>
      <w:r w:rsidR="0029237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29237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29237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29237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tric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 a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02643D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02643D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02643D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before="7"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A6364F" w:rsidP="00133685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50" style="position:absolute;left:0;text-align:left;margin-left:85.05pt;margin-top:2.05pt;width:11.35pt;height:11.35pt;z-index:-251670528;mso-position-horizontal-relative:page" coordorigin="1701,41" coordsize="227,227">
            <v:shape id="_x0000_s115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1336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segui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represen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dois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los da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trutura interna da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before="6" w:after="0" w:line="240" w:lineRule="auto"/>
        <w:rPr>
          <w:rFonts w:ascii="Calibri" w:hAnsi="Calibri" w:cs="Calibri"/>
          <w:sz w:val="15"/>
          <w:szCs w:val="15"/>
          <w:lang w:val="pt-PT"/>
        </w:rPr>
      </w:pPr>
    </w:p>
    <w:p w:rsidR="00391B05" w:rsidRPr="00133685" w:rsidRDefault="00704FED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09DC808A" wp14:editId="6B3BF011">
            <wp:simplePos x="0" y="0"/>
            <wp:positionH relativeFrom="column">
              <wp:posOffset>69215</wp:posOffset>
            </wp:positionH>
            <wp:positionV relativeFrom="paragraph">
              <wp:posOffset>53975</wp:posOffset>
            </wp:positionV>
            <wp:extent cx="5166995" cy="332168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482234" w:rsidRDefault="00482234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391B05" w:rsidRPr="00133685" w:rsidRDefault="00391B05" w:rsidP="00482234">
      <w:pPr>
        <w:tabs>
          <w:tab w:val="left" w:pos="8140"/>
        </w:tabs>
        <w:spacing w:before="33" w:after="0" w:line="240" w:lineRule="auto"/>
        <w:ind w:left="923" w:right="1337" w:firstLine="7228"/>
        <w:rPr>
          <w:rFonts w:ascii="Calibri" w:hAnsi="Calibri" w:cs="Calibri"/>
          <w:lang w:val="pt-PT"/>
        </w:rPr>
        <w:sectPr w:rsidR="00391B05" w:rsidRPr="0013368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2978AD" w:rsidRDefault="002978AD" w:rsidP="00133685">
      <w:pPr>
        <w:spacing w:before="24" w:after="0" w:line="240" w:lineRule="auto"/>
        <w:ind w:left="497" w:right="-20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391B05" w:rsidRPr="00133685" w:rsidRDefault="00A6364F" w:rsidP="00133685">
      <w:pPr>
        <w:spacing w:before="24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33" style="position:absolute;left:0;text-align:left;margin-left:124.7pt;margin-top:28.85pt;width:399.7pt;height:.1pt;z-index:-251669504;mso-position-horizontal-relative:page" coordorigin="2494,577" coordsize="7994,2">
            <v:shape id="_x0000_s1134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131" style="position:absolute;left:0;text-align:left;margin-left:124.7pt;margin-top:47pt;width:399.7pt;height:.1pt;z-index:-251668480;mso-position-horizontal-relative:page" coordorigin="2494,940" coordsize="7994,2">
            <v:shape id="_x0000_s1132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delos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before="8" w:after="0" w:line="240" w:lineRule="auto"/>
        <w:rPr>
          <w:rFonts w:ascii="Calibri" w:hAnsi="Calibri" w:cs="Calibri"/>
          <w:sz w:val="10"/>
          <w:szCs w:val="1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lang w:val="pt-PT"/>
        </w:rPr>
        <w:sectPr w:rsidR="00391B05" w:rsidRPr="0013368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lang w:val="pt-PT"/>
        </w:rPr>
        <w:sectPr w:rsidR="00391B05" w:rsidRPr="0013368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90" w:space="367"/>
            <w:col w:w="423"/>
          </w:cols>
        </w:sectPr>
      </w:pPr>
    </w:p>
    <w:p w:rsidR="00391B05" w:rsidRPr="00133685" w:rsidRDefault="00391B05" w:rsidP="00133685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391B05" w:rsidRPr="00133685" w:rsidRDefault="00A6364F" w:rsidP="00133685">
      <w:pPr>
        <w:spacing w:before="2" w:after="0" w:line="240" w:lineRule="auto"/>
        <w:rPr>
          <w:rFonts w:ascii="Calibri" w:hAnsi="Calibri" w:cs="Calibri"/>
          <w:sz w:val="16"/>
          <w:szCs w:val="16"/>
          <w:lang w:val="pt-PT"/>
        </w:rPr>
      </w:pPr>
      <w:r w:rsidRPr="00133685">
        <w:rPr>
          <w:rFonts w:ascii="Calibri" w:hAnsi="Calibri" w:cs="Calibri"/>
          <w:lang w:val="pt-PT"/>
        </w:rPr>
        <w:br w:type="column"/>
      </w:r>
    </w:p>
    <w:p w:rsidR="00391B05" w:rsidRDefault="00A6364F" w:rsidP="00133685">
      <w:pPr>
        <w:spacing w:after="0" w:line="240" w:lineRule="auto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D6067" w:rsidRDefault="00DD6067" w:rsidP="00133685">
      <w:pPr>
        <w:spacing w:after="0" w:line="240" w:lineRule="auto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tbl>
      <w:tblPr>
        <w:tblStyle w:val="Tabelacomgrelha"/>
        <w:tblW w:w="8910" w:type="dxa"/>
        <w:tblInd w:w="-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970"/>
        <w:gridCol w:w="2970"/>
      </w:tblGrid>
      <w:tr w:rsidR="00585D4C" w:rsidTr="00585D4C">
        <w:tc>
          <w:tcPr>
            <w:tcW w:w="2970" w:type="dxa"/>
          </w:tcPr>
          <w:p w:rsidR="00DD6067" w:rsidRDefault="00DD6067" w:rsidP="00DD6067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>
                <v:group id="_x0000_s1170" style="position:absolute;margin-left:22.45pt;margin-top:13.45pt;width:121pt;height:9pt;z-index:-251637760;mso-position-horizontal-relative:page" coordorigin="2749,553" coordsize="7455,2">
                  <v:shape id="_x0000_s1171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 —</w:t>
            </w:r>
          </w:p>
        </w:tc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757EDE3D">
                <v:group id="_x0000_s1172" style="position:absolute;margin-left:22.45pt;margin-top:13.45pt;width:121pt;height:9pt;z-index:-251636736;mso-position-horizontal-relative:page;mso-position-vertical-relative:text" coordorigin="2749,553" coordsize="7455,2">
                  <v:shape id="_x0000_s1173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D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36925A6A">
                <v:group id="_x0000_s1174" style="position:absolute;margin-left:22.45pt;margin-top:13.45pt;width:121pt;height:9pt;z-index:-251635712;mso-position-horizontal-relative:page;mso-position-vertical-relative:text" coordorigin="2749,553" coordsize="7455,2">
                  <v:shape id="_x0000_s1175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G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</w:tr>
      <w:tr w:rsidR="00585D4C" w:rsidTr="00585D4C"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3CE27D56">
                <v:group id="_x0000_s1182" style="position:absolute;margin-left:22.45pt;margin-top:13.45pt;width:121pt;height:9pt;z-index:-251628544;mso-position-horizontal-relative:page;mso-position-vertical-relative:text" coordorigin="2749,553" coordsize="7455,2">
                  <v:shape id="_x0000_s1183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B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23EF49E3">
                <v:group id="_x0000_s1184" style="position:absolute;margin-left:22.45pt;margin-top:13.45pt;width:121pt;height:9pt;z-index:-251627520;mso-position-horizontal-relative:page;mso-position-vertical-relative:text" coordorigin="2749,553" coordsize="7455,2">
                  <v:shape id="_x0000_s1185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344CC073">
                <v:group id="_x0000_s1186" style="position:absolute;margin-left:22.45pt;margin-top:13.45pt;width:121pt;height:9pt;z-index:-251626496;mso-position-horizontal-relative:page;mso-position-vertical-relative:text" coordorigin="2749,553" coordsize="7455,2">
                  <v:shape id="_x0000_s1187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H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</w:tr>
      <w:tr w:rsidR="00585D4C" w:rsidTr="00585D4C"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153BA56A">
                <v:group id="_x0000_s1190" style="position:absolute;margin-left:22.45pt;margin-top:13.45pt;width:121pt;height:9pt;z-index:-251622400;mso-position-horizontal-relative:page;mso-position-vertical-relative:text" coordorigin="2749,553" coordsize="7455,2">
                  <v:shape id="_x0000_s1191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  <w:tc>
          <w:tcPr>
            <w:tcW w:w="2970" w:type="dxa"/>
          </w:tcPr>
          <w:p w:rsidR="00DD6067" w:rsidRDefault="00DD6067" w:rsidP="0088573A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20"/>
                <w:szCs w:val="20"/>
                <w:lang w:val="pt-PT" w:eastAsia="pt-PT"/>
              </w:rPr>
              <w:pict w14:anchorId="55A58C7D">
                <v:group id="_x0000_s1192" style="position:absolute;margin-left:22.45pt;margin-top:13.45pt;width:121pt;height:9pt;z-index:-251621376;mso-position-horizontal-relative:page;mso-position-vertical-relative:text" coordorigin="2749,553" coordsize="7455,2">
                  <v:shape id="_x0000_s1193" style="position:absolute;left:2749;top:553;width:7455;height:2" coordorigin="2749,553" coordsize="7455,0" path="m2749,553r7456,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F</w:t>
            </w:r>
            <w:r w:rsidRPr="0013368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—</w:t>
            </w:r>
          </w:p>
        </w:tc>
        <w:tc>
          <w:tcPr>
            <w:tcW w:w="2970" w:type="dxa"/>
          </w:tcPr>
          <w:p w:rsidR="00DD6067" w:rsidRDefault="00DD6067" w:rsidP="00DD6067">
            <w:pPr>
              <w:spacing w:line="360" w:lineRule="auto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</w:p>
        </w:tc>
      </w:tr>
    </w:tbl>
    <w:p w:rsidR="00DD6067" w:rsidRDefault="00DD6067" w:rsidP="00133685">
      <w:pPr>
        <w:spacing w:after="0" w:line="240" w:lineRule="auto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391B05" w:rsidRPr="00133685" w:rsidRDefault="00A6364F" w:rsidP="00133685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se 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 do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delo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lang w:val="pt-PT"/>
        </w:rPr>
        <w:sectPr w:rsidR="00391B05" w:rsidRPr="00133685">
          <w:pgSz w:w="11920" w:h="15880"/>
          <w:pgMar w:top="800" w:right="1640" w:bottom="280" w:left="620" w:header="720" w:footer="720" w:gutter="0"/>
          <w:cols w:num="2" w:space="720" w:equalWidth="0">
            <w:col w:w="383" w:space="811"/>
            <w:col w:w="8466"/>
          </w:cols>
        </w:sect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before="5" w:after="0" w:line="240" w:lineRule="auto"/>
        <w:rPr>
          <w:rFonts w:ascii="Calibri" w:hAnsi="Calibri" w:cs="Calibri"/>
          <w:sz w:val="26"/>
          <w:szCs w:val="26"/>
          <w:lang w:val="pt-PT"/>
        </w:rPr>
      </w:pPr>
    </w:p>
    <w:p w:rsidR="00391B05" w:rsidRPr="00133685" w:rsidRDefault="00A6364F" w:rsidP="00133685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24" style="position:absolute;left:0;text-align:left;margin-left:90.7pt;margin-top:-7.5pt;width:419.55pt;height:.1pt;z-index:-251662336;mso-position-horizontal-relative:page" coordorigin="1814,-150" coordsize="8391,2">
            <v:shape id="_x0000_s1125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ou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before="6" w:after="0" w:line="240" w:lineRule="auto"/>
        <w:rPr>
          <w:rFonts w:ascii="Calibri" w:hAnsi="Calibri" w:cs="Calibri"/>
          <w:sz w:val="12"/>
          <w:szCs w:val="12"/>
          <w:lang w:val="pt-PT"/>
        </w:rPr>
      </w:pPr>
    </w:p>
    <w:p w:rsidR="00585D4C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17" style="position:absolute;left:0;text-align:left;margin-left:110.55pt;margin-top:0;width:11.35pt;height:36.35pt;z-index:-251661312;mso-position-horizontal-relative:page" coordorigin="2211" coordsize="227,727">
            <v:group id="_x0000_s1122" style="position:absolute;left:2216;top:5;width:217;height:217" coordorigin="2216,5" coordsize="217,217">
              <v:shape id="_x0000_s1123" style="position:absolute;left:2216;top:5;width:217;height:217" coordorigin="2216,5" coordsize="217,217" path="m2239,5r-2,l2216,6r,23l2216,199r,2l2217,222r22,l2409,222r3,l2433,221r,-22l2433,29r,-3l2432,5r-23,l2239,5xe" filled="f" strokecolor="#808285" strokeweight=".5pt">
                <v:path arrowok="t"/>
              </v:shape>
            </v:group>
            <v:group id="_x0000_s1120" style="position:absolute;left:2216;top:255;width:217;height:217" coordorigin="2216,255" coordsize="217,217">
              <v:shape id="_x0000_s1121" style="position:absolute;left:2216;top:255;width:217;height:217" coordorigin="2216,255" coordsize="217,217" path="m2239,255r-2,l2216,256r,23l2216,449r,2l2217,472r22,l2409,472r3,l2433,471r,-22l2433,279r,-3l2432,255r-23,l2239,255xe" filled="f" strokecolor="#808285" strokeweight=".5pt">
                <v:path arrowok="t"/>
              </v:shape>
            </v:group>
            <v:group id="_x0000_s1118" style="position:absolute;left:2216;top:505;width:217;height:217" coordorigin="2216,505" coordsize="217,217">
              <v:shape id="_x0000_s1119" style="position:absolute;left:2216;top:505;width:217;height:217" coordorigin="2216,505" coordsize="217,217" path="m2239,505r-2,l2216,506r,23l2216,699r,2l2217,722r22,l2409,722r3,l2433,721r,-22l2433,529r,-3l2432,505r-23,l2239,505xe" filled="f" strokecolor="#808285" strokeweight=".5pt">
                <v:path arrowok="t"/>
              </v:shape>
            </v:group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do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C.</w:t>
      </w:r>
    </w:p>
    <w:p w:rsidR="00391B05" w:rsidRPr="00133685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No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delo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B é a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391B05" w:rsidRPr="00133685" w:rsidRDefault="00A6364F" w:rsidP="00585D4C">
      <w:pPr>
        <w:spacing w:after="0" w:line="240" w:lineRule="auto"/>
        <w:ind w:left="2319" w:right="640" w:hanging="402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06" style="position:absolute;left:0;text-align:left;margin-left:110.55pt;margin-top:25pt;width:11.35pt;height:61.35pt;z-index:-251660288;mso-position-horizontal-relative:page" coordorigin="2211,500" coordsize="227,1227">
            <v:group id="_x0000_s1115" style="position:absolute;left:2216;top:505;width:217;height:217" coordorigin="2216,505" coordsize="217,217">
              <v:shape id="_x0000_s1116" style="position:absolute;left:2216;top:505;width:217;height:217" coordorigin="2216,505" coordsize="217,217" path="m2239,505r-2,l2216,506r,23l2216,699r,2l2217,722r22,l2409,722r3,l2433,721r,-22l2433,529r,-3l2432,505r-23,l2239,505xe" filled="f" strokecolor="#808285" strokeweight=".5pt">
                <v:path arrowok="t"/>
              </v:shape>
            </v:group>
            <v:group id="_x0000_s1113" style="position:absolute;left:2216;top:755;width:217;height:217" coordorigin="2216,755" coordsize="217,217">
              <v:shape id="_x0000_s1114" style="position:absolute;left:2216;top:755;width:217;height:217" coordorigin="2216,755" coordsize="217,217" path="m2239,755r-2,l2216,756r,23l2216,949r,2l2217,972r22,l2409,972r3,l2433,971r,-22l2433,779r,-3l2432,755r-23,l2239,755xe" filled="f" strokecolor="#808285" strokeweight=".5pt">
                <v:path arrowok="t"/>
              </v:shape>
            </v:group>
            <v:group id="_x0000_s1111" style="position:absolute;left:2216;top:1005;width:217;height:217" coordorigin="2216,1005" coordsize="217,217">
              <v:shape id="_x0000_s1112" style="position:absolute;left:2216;top:1005;width:217;height:217" coordorigin="2216,1005" coordsize="217,217" path="m2239,1005r-2,l2216,1006r,23l2216,1199r,2l2217,1222r22,l2409,1222r3,l2433,1221r,-22l2433,1029r,-3l2432,1005r-23,l2239,1005xe" filled="f" strokecolor="#808285" strokeweight=".5pt">
                <v:path arrowok="t"/>
              </v:shape>
            </v:group>
            <v:group id="_x0000_s1109" style="position:absolute;left:2216;top:1255;width:217;height:217" coordorigin="2216,1255" coordsize="217,217">
              <v:shape id="_x0000_s1110" style="position:absolute;left:2216;top:1255;width:217;height:217" coordorigin="2216,1255" coordsize="217,217" path="m2239,1255r-2,l2216,1256r,23l2216,1449r,2l2217,1472r22,l2409,1472r3,l2433,1471r,-22l2433,1279r,-3l2432,1255r-23,l2239,1255xe" filled="f" strokecolor="#808285" strokeweight=".5pt">
                <v:path arrowok="t"/>
              </v:shape>
            </v:group>
            <v:group id="_x0000_s1107" style="position:absolute;left:2216;top:1505;width:217;height:217" coordorigin="2216,1505" coordsize="217,217">
              <v:shape id="_x0000_s1108" style="position:absolute;left:2216;top:1505;width:217;height:217" coordorigin="2216,1505" coordsize="217,217" path="m2239,1505r-2,l2216,1506r,23l2216,1699r,2l2217,1722r22,l2409,1722r3,l2433,1721r,-22l2433,1529r,-3l2432,1505r-23,l2239,1505xe" filled="f" strokecolor="#808285" strokeweight=".5pt">
                <v:path arrowok="t"/>
              </v:shape>
            </v:group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ês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no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delo I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tão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tado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091295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-se em 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 e 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tal. </w:t>
      </w:r>
    </w:p>
    <w:p w:rsidR="00391B05" w:rsidRPr="00133685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—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C é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senc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uel.</w:t>
      </w:r>
    </w:p>
    <w:p w:rsidR="00091295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 —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F e H en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-se no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 só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391B05" w:rsidRPr="00133685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 —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 en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-se no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tado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A6364F" w:rsidP="00585D4C">
      <w:pPr>
        <w:spacing w:after="0" w:line="240" w:lineRule="auto"/>
        <w:ind w:left="1918" w:right="64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 — O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tudo dos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mos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 do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delo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</w:p>
    <w:p w:rsidR="00391B05" w:rsidRPr="00133685" w:rsidRDefault="00391B05" w:rsidP="00585D4C">
      <w:pPr>
        <w:spacing w:before="9" w:after="0" w:line="240" w:lineRule="auto"/>
        <w:ind w:right="640"/>
        <w:rPr>
          <w:rFonts w:ascii="Calibri" w:hAnsi="Calibri" w:cs="Calibri"/>
          <w:sz w:val="11"/>
          <w:szCs w:val="11"/>
          <w:lang w:val="pt-PT"/>
        </w:rPr>
      </w:pPr>
    </w:p>
    <w:p w:rsidR="00391B05" w:rsidRPr="00133685" w:rsidRDefault="00A6364F" w:rsidP="00133685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04" style="position:absolute;left:0;text-align:left;margin-left:137.45pt;margin-top:27.65pt;width:372.75pt;height:.1pt;z-index:-251659264;mso-position-horizontal-relative:page" coordorigin="2749,553" coordsize="7455,2">
            <v:shape id="_x0000_s1105" style="position:absolute;left:2749;top:553;width:7455;height:2" coordorigin="2749,553" coordsize="7455,0" path="m2749,553r7456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.4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orrige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ses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13368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02" style="position:absolute;margin-left:137.45pt;margin-top:9.05pt;width:372.75pt;height:.1pt;z-index:-251658240;mso-position-horizontal-relative:page" coordorigin="2749,916" coordsize="7455,2">
            <v:shape id="_x0000_s1103" style="position:absolute;left:2749;top:916;width:7455;height:2" coordorigin="2749,916" coordsize="7455,0" path="m2749,916r7456,e" filled="f" strokecolor="#808285" strokeweight=".5pt">
              <v:path arrowok="t"/>
            </v:shape>
            <w10:wrap anchorx="page"/>
          </v:group>
        </w:pict>
      </w: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13368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100" style="position:absolute;margin-left:137.45pt;margin-top:2.65pt;width:372.75pt;height:.1pt;z-index:-251657216;mso-position-horizontal-relative:page" coordorigin="2749,-618" coordsize="7455,2">
            <v:shape id="_x0000_s1101" style="position:absolute;left:2749;top:-618;width:7455;height:2" coordorigin="2749,-618" coordsize="7455,0" path="m2749,-618r7456,e" filled="f" strokecolor="#808285" strokeweight=".5pt">
              <v:path arrowok="t"/>
            </v:shape>
            <w10:wrap anchorx="page"/>
          </v:group>
        </w:pict>
      </w:r>
    </w:p>
    <w:p w:rsidR="00391B05" w:rsidRPr="00133685" w:rsidRDefault="00133685" w:rsidP="00133685">
      <w:pPr>
        <w:spacing w:before="1" w:after="0" w:line="240" w:lineRule="auto"/>
        <w:rPr>
          <w:rFonts w:ascii="Calibri" w:hAnsi="Calibri" w:cs="Calibri"/>
          <w:sz w:val="26"/>
          <w:szCs w:val="26"/>
          <w:lang w:val="pt-PT"/>
        </w:rPr>
      </w:pPr>
      <w:r w:rsidRPr="00133685">
        <w:rPr>
          <w:rFonts w:ascii="Calibri" w:hAnsi="Calibri" w:cs="Calibri"/>
        </w:rPr>
        <w:pict>
          <v:group id="_x0000_s1098" style="position:absolute;margin-left:137.45pt;margin-top:8.65pt;width:372.75pt;height:.1pt;z-index:-251656192;mso-position-horizontal-relative:page" coordorigin="2749,-254" coordsize="7455,2">
            <v:shape id="_x0000_s1099" style="position:absolute;left:2749;top:-254;width:7455;height:2" coordorigin="2749,-254" coordsize="7455,0" path="m2749,-254r7456,e" filled="f" strokecolor="#808285" strokeweight=".5pt">
              <v:path arrowok="t"/>
            </v:shape>
            <w10:wrap anchorx="page"/>
          </v:group>
        </w:pict>
      </w:r>
    </w:p>
    <w:p w:rsidR="00133685" w:rsidRDefault="00A6364F" w:rsidP="00133685">
      <w:pPr>
        <w:tabs>
          <w:tab w:val="left" w:pos="1180"/>
        </w:tabs>
        <w:spacing w:before="23" w:after="0" w:line="240" w:lineRule="auto"/>
        <w:ind w:left="1194" w:right="880" w:hanging="337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096" style="position:absolute;left:0;text-align:left;margin-left:70.85pt;margin-top:2.05pt;width:11.35pt;height:11.35pt;z-index:-251655168;mso-position-horizontal-relative:page" coordorigin="1417,41" coordsize="227,227">
            <v:shape id="_x0000_s109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1336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Anali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 aten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o grá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guinte, que represen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 variação da tem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eratura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 a profundidade.</w:t>
      </w:r>
    </w:p>
    <w:p w:rsidR="00133685" w:rsidRDefault="00A6364F" w:rsidP="00133685">
      <w:pPr>
        <w:tabs>
          <w:tab w:val="left" w:pos="1180"/>
        </w:tabs>
        <w:spacing w:before="23" w:after="0" w:line="240" w:lineRule="auto"/>
        <w:ind w:left="1194" w:right="880" w:hanging="337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Diz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é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91B05" w:rsidRPr="00133685" w:rsidRDefault="00A6364F" w:rsidP="00133685">
      <w:pPr>
        <w:tabs>
          <w:tab w:val="left" w:pos="6360"/>
        </w:tabs>
        <w:spacing w:after="0" w:line="240" w:lineRule="auto"/>
        <w:ind w:left="1591" w:right="-58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00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de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1B05" w:rsidRPr="00133685" w:rsidRDefault="00391B05" w:rsidP="00133685">
      <w:pPr>
        <w:spacing w:before="9" w:after="0" w:line="240" w:lineRule="auto"/>
        <w:rPr>
          <w:rFonts w:ascii="Calibri" w:hAnsi="Calibri" w:cs="Calibri"/>
          <w:sz w:val="11"/>
          <w:szCs w:val="11"/>
          <w:lang w:val="pt-PT"/>
        </w:rPr>
      </w:pPr>
    </w:p>
    <w:p w:rsidR="00391B05" w:rsidRPr="00133685" w:rsidRDefault="00A6364F" w:rsidP="00133685">
      <w:pPr>
        <w:tabs>
          <w:tab w:val="left" w:pos="6380"/>
        </w:tabs>
        <w:spacing w:after="0" w:line="240" w:lineRule="auto"/>
        <w:ind w:left="1591" w:right="-7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00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de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1B05" w:rsidRPr="00133685" w:rsidRDefault="00391B05" w:rsidP="00133685">
      <w:pPr>
        <w:spacing w:before="9" w:after="0" w:line="240" w:lineRule="auto"/>
        <w:rPr>
          <w:rFonts w:ascii="Calibri" w:hAnsi="Calibri" w:cs="Calibri"/>
          <w:sz w:val="11"/>
          <w:szCs w:val="11"/>
          <w:lang w:val="pt-PT"/>
        </w:rPr>
      </w:pPr>
    </w:p>
    <w:p w:rsidR="00391B05" w:rsidRPr="00133685" w:rsidRDefault="00A6364F" w:rsidP="0013368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before="2" w:after="0" w:line="240" w:lineRule="auto"/>
        <w:rPr>
          <w:rFonts w:ascii="Calibri" w:hAnsi="Calibri" w:cs="Calibri"/>
          <w:sz w:val="28"/>
          <w:szCs w:val="28"/>
          <w:lang w:val="pt-PT"/>
        </w:rPr>
      </w:pPr>
    </w:p>
    <w:p w:rsidR="00391B05" w:rsidRPr="00133685" w:rsidRDefault="00A6364F" w:rsidP="00133685">
      <w:pPr>
        <w:spacing w:after="0" w:line="240" w:lineRule="auto"/>
        <w:ind w:left="1591" w:right="11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046" style="position:absolute;left:0;text-align:left;margin-left:110.55pt;margin-top:-8.7pt;width:239.55pt;height:.1pt;z-index:-251654144;mso-position-horizontal-relative:page" coordorigin="2211,-174" coordsize="4791,2">
            <v:shape id="_x0000_s1047" style="position:absolute;left:2211;top:-174;width:4791;height:2" coordorigin="2211,-174" coordsize="4791,0" path="m2211,-174r4790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044" style="position:absolute;left:0;text-align:left;margin-left:110.55pt;margin-top:52.65pt;width:239.55pt;height:.1pt;z-index:-251653120;mso-position-horizontal-relative:page" coordorigin="2211,1053" coordsize="4791,2">
            <v:shape id="_x0000_s1045" style="position:absolute;left:2211;top:1053;width:4791;height:2" coordorigin="2211,1053" coordsize="4791,0" path="m2211,1053r4790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042" style="position:absolute;left:0;text-align:left;margin-left:110.55pt;margin-top:70.8pt;width:399.7pt;height:.1pt;z-index:-251652096;mso-position-horizontal-relative:page" coordorigin="2211,1416" coordsize="7994,2">
            <v:shape id="_x0000_s1043" style="position:absolute;left:2211;top:1416;width:7994;height:2" coordorigin="2211,1416" coordsize="7994,0" path="m2211,1416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trut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rra —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era ou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ior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 J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a 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ta.</w:t>
      </w:r>
    </w:p>
    <w:p w:rsidR="00391B05" w:rsidRPr="00133685" w:rsidRDefault="00391B05" w:rsidP="00133685">
      <w:pPr>
        <w:spacing w:after="0" w:line="240" w:lineRule="auto"/>
        <w:ind w:right="-61"/>
        <w:rPr>
          <w:rFonts w:ascii="Calibri" w:hAnsi="Calibri" w:cs="Calibri"/>
          <w:sz w:val="13"/>
          <w:szCs w:val="13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A6364F" w:rsidP="00133685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040" style="position:absolute;left:0;text-align:left;margin-left:110.55pt;margin-top:-25.65pt;width:399.7pt;height:.1pt;z-index:-251651072;mso-position-horizontal-relative:page" coordorigin="2211,-513" coordsize="7994,2">
            <v:shape id="_x0000_s1041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038" style="position:absolute;left:0;text-align:left;margin-left:110.55pt;margin-top:-7.5pt;width:399.7pt;height:.1pt;z-index:-251650048;mso-position-horizontal-relative:page" coordorigin="2211,-150" coordsize="7994,2">
            <v:shape id="_x0000_s103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036" style="position:absolute;left:0;text-align:left;margin-left:110.55pt;margin-top:28.85pt;width:399.7pt;height:.1pt;z-index:-251649024;mso-position-horizontal-relative:page" coordorigin="2211,577" coordsize="7994,2">
            <v:shape id="_x0000_s103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034" style="position:absolute;left:0;text-align:left;margin-left:110.55pt;margin-top:47pt;width:399.7pt;height:.1pt;z-index:-251648000;mso-position-horizontal-relative:page" coordorigin="2211,940" coordsize="7994,2">
            <v:shape id="_x0000_s1035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hAnsi="Calibri" w:cs="Calibri"/>
        </w:rPr>
        <w:pict>
          <v:group id="_x0000_s1032" style="position:absolute;left:0;text-align:left;margin-left:110.55pt;margin-top:65.2pt;width:399.7pt;height:.1pt;z-index:-251646976;mso-position-horizontal-relative:page" coordorigin="2211,1304" coordsize="7994,2">
            <v:shape id="_x0000_s1033" style="position:absolute;left:2211;top:1304;width:7994;height:2" coordorigin="2211,1304" coordsize="7994,0" path="m2211,1304r7994,e" filled="f" strokecolor="#808285" strokeweight=".5pt">
              <v:path arrowok="t"/>
            </v:shape>
            <w10:wrap anchorx="page"/>
          </v:group>
        </w:pic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no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tado 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1336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1B05" w:rsidRPr="00133685" w:rsidRDefault="00391B05" w:rsidP="00133685">
      <w:pPr>
        <w:spacing w:before="8" w:after="0" w:line="240" w:lineRule="auto"/>
        <w:rPr>
          <w:rFonts w:ascii="Calibri" w:hAnsi="Calibri" w:cs="Calibri"/>
          <w:sz w:val="12"/>
          <w:szCs w:val="12"/>
          <w:lang w:val="pt-PT"/>
        </w:rPr>
      </w:pPr>
    </w:p>
    <w:p w:rsidR="00391B0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091295" w:rsidRDefault="0009129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091295" w:rsidRDefault="0009129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091295" w:rsidRDefault="0009129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091295" w:rsidRPr="00133685" w:rsidRDefault="0009129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028" style="position:absolute;margin-left:110.55pt;margin-top:4.5pt;width:399.7pt;height:.1pt;z-index:-251645952;mso-position-horizontal-relative:page" coordorigin="2211,-922" coordsize="7994,2">
            <v:shape id="_x0000_s1029" style="position:absolute;left:2211;top:-922;width:7994;height:2" coordorigin="2211,-922" coordsize="7994,0" path="m2211,-922r7994,e" filled="f" strokecolor="#808285" strokeweight=".5pt">
              <v:path arrowok="t"/>
            </v:shape>
            <w10:wrap anchorx="page"/>
          </v:group>
        </w:pict>
      </w:r>
    </w:p>
    <w:p w:rsidR="00391B05" w:rsidRPr="00133685" w:rsidRDefault="0009129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  <w:r w:rsidRPr="00133685">
        <w:rPr>
          <w:rFonts w:ascii="Calibri" w:hAnsi="Calibri" w:cs="Calibri"/>
        </w:rPr>
        <w:pict>
          <v:group id="_x0000_s1026" style="position:absolute;margin-left:110.55pt;margin-top:10.4pt;width:399.7pt;height:.1pt;z-index:-251644928;mso-position-horizontal-relative:page" coordorigin="2211,-559" coordsize="7994,2">
            <v:shape id="_x0000_s1027" style="position:absolute;left:2211;top:-559;width:7994;height:2" coordorigin="2211,-559" coordsize="7994,0" path="m2211,-559r7994,e" filled="f" strokecolor="#808285" strokeweight=".5pt">
              <v:path arrowok="t"/>
            </v:shape>
            <w10:wrap anchorx="page"/>
          </v:group>
        </w:pict>
      </w:r>
    </w:p>
    <w:p w:rsidR="00391B05" w:rsidRPr="00133685" w:rsidRDefault="00391B05" w:rsidP="00133685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391B05" w:rsidRPr="00133685" w:rsidRDefault="00391B05" w:rsidP="00133685">
      <w:pPr>
        <w:tabs>
          <w:tab w:val="left" w:pos="780"/>
        </w:tabs>
        <w:spacing w:before="28" w:after="0" w:line="240" w:lineRule="auto"/>
        <w:ind w:left="150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sectPr w:rsidR="00391B05" w:rsidRPr="00133685">
      <w:type w:val="continuous"/>
      <w:pgSz w:w="11920" w:h="15880"/>
      <w:pgMar w:top="800" w:right="1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91B05"/>
    <w:rsid w:val="0002643D"/>
    <w:rsid w:val="00091295"/>
    <w:rsid w:val="00133685"/>
    <w:rsid w:val="00292377"/>
    <w:rsid w:val="002978AD"/>
    <w:rsid w:val="00391B05"/>
    <w:rsid w:val="00482234"/>
    <w:rsid w:val="00585D4C"/>
    <w:rsid w:val="006B0365"/>
    <w:rsid w:val="00704FED"/>
    <w:rsid w:val="00A6364F"/>
    <w:rsid w:val="00DD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97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978AD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DD6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000EA088-65F8-4285-A16E-7FC3F267328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21</TotalTime>
  <Pages>2</Pages>
  <Words>377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12</cp:revision>
  <dcterms:created xsi:type="dcterms:W3CDTF">2013-01-22T16:02:00Z</dcterms:created>
  <dcterms:modified xsi:type="dcterms:W3CDTF">2013-01-22T16:23:00Z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