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48F" w:rsidRPr="002A69D7" w:rsidRDefault="00FE7E0C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  <w:r w:rsidRPr="002A69D7"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503316431" behindDoc="0" locked="0" layoutInCell="1" allowOverlap="1" wp14:anchorId="6E9D93C9" wp14:editId="2E3B7B95">
            <wp:simplePos x="0" y="0"/>
            <wp:positionH relativeFrom="column">
              <wp:posOffset>-978535</wp:posOffset>
            </wp:positionH>
            <wp:positionV relativeFrom="paragraph">
              <wp:posOffset>-457200</wp:posOffset>
            </wp:positionV>
            <wp:extent cx="1165225" cy="359410"/>
            <wp:effectExtent l="0" t="0" r="0" b="0"/>
            <wp:wrapNone/>
            <wp:docPr id="2" name="Imagem 2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:\Users\monteirom\Pictures\Logo_Santilla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348F" w:rsidRPr="002A69D7" w:rsidRDefault="00B70B14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O </w:t>
      </w:r>
      <w:proofErr w:type="gramStart"/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7 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De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v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proofErr w:type="gramEnd"/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nt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nt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l e 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ri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ó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ni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de 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P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l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2A69D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s</w:t>
      </w:r>
    </w:p>
    <w:p w:rsidR="00E8348F" w:rsidRPr="002A69D7" w:rsidRDefault="00B70B14">
      <w:pPr>
        <w:spacing w:before="89" w:after="0" w:line="240" w:lineRule="auto"/>
        <w:ind w:left="52" w:right="-20"/>
        <w:rPr>
          <w:rFonts w:ascii="Calibri" w:eastAsia="Myriad Pro Light" w:hAnsi="Calibri" w:cs="Calibri"/>
          <w:sz w:val="8"/>
          <w:szCs w:val="8"/>
          <w:lang w:val="pt-PT"/>
        </w:rPr>
      </w:pPr>
      <w:r w:rsidRPr="002A69D7">
        <w:rPr>
          <w:rFonts w:ascii="Calibri" w:hAnsi="Calibri" w:cs="Calibri"/>
          <w:lang w:val="pt-PT"/>
        </w:rPr>
        <w:br w:type="column"/>
      </w:r>
    </w:p>
    <w:p w:rsidR="00E8348F" w:rsidRPr="002A69D7" w:rsidRDefault="00B70B14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2A69D7">
        <w:rPr>
          <w:rFonts w:ascii="Calibri" w:hAnsi="Calibri" w:cs="Calibri"/>
        </w:rPr>
        <w:pict>
          <v:group id="_x0000_s1596" style="position:absolute;margin-left:85.05pt;margin-top:1.1pt;width:439.35pt;height:25.5pt;z-index:-1139;mso-position-horizontal-relative:page" coordorigin="1701,22" coordsize="8787,510">
            <v:shape id="_x0000_s1597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594" style="position:absolute;margin-left:85.55pt;margin-top:41.3pt;width:438.35pt;height:24.5pt;z-index:-1138;mso-position-horizontal-relative:page" coordorigin="1711,826" coordsize="8767,490">
            <v:shape id="_x0000_s1595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E8348F" w:rsidRPr="002A69D7" w:rsidRDefault="00E8348F">
      <w:pPr>
        <w:spacing w:after="0"/>
        <w:rPr>
          <w:rFonts w:ascii="Calibri" w:hAnsi="Calibri" w:cs="Calibri"/>
          <w:lang w:val="pt-PT"/>
        </w:rPr>
        <w:sectPr w:rsidR="00E8348F" w:rsidRPr="002A69D7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574" w:space="638"/>
            <w:col w:w="408"/>
          </w:cols>
        </w:sect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8348F" w:rsidRPr="002A69D7" w:rsidRDefault="00B70B14">
      <w:pPr>
        <w:tabs>
          <w:tab w:val="left" w:pos="4600"/>
          <w:tab w:val="left" w:pos="5520"/>
          <w:tab w:val="left" w:pos="6740"/>
          <w:tab w:val="left" w:pos="8780"/>
        </w:tabs>
        <w:spacing w:before="45" w:after="0" w:line="167" w:lineRule="exact"/>
        <w:ind w:left="15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2A69D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</w:t>
      </w:r>
      <w:r w:rsidRPr="002A69D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2A69D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2A69D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A69D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A69D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2A69D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2A69D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2A69D7">
        <w:rPr>
          <w:rFonts w:ascii="Calibri" w:eastAsia="Myriad Pro Light" w:hAnsi="Calibri" w:cs="Calibri"/>
          <w:color w:val="808285"/>
          <w:w w:val="105"/>
          <w:sz w:val="8"/>
          <w:szCs w:val="8"/>
          <w:lang w:val="pt-PT"/>
        </w:rPr>
        <w:t>O</w:t>
      </w:r>
      <w:r w:rsidRPr="002A69D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2A69D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A69D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A69D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2A69D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2A69D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2A69D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A69D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A69D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2A69D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2A69D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2A69D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A69D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2A69D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A69D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8348F" w:rsidRPr="002A69D7" w:rsidRDefault="00B70B14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591" style="position:absolute;left:0;text-align:left;margin-left:85.05pt;margin-top:2.05pt;width:11.35pt;height:11.35pt;z-index:-1137;mso-position-horizontal-relative:page" coordorigin="1701,41" coordsize="227,227">
            <v:shape id="_x0000_s159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bse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va os esquema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que pr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endem represen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a formação de um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CE2A0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16479" behindDoc="0" locked="0" layoutInCell="1" allowOverlap="1" wp14:anchorId="0249597B" wp14:editId="52FA762F">
            <wp:simplePos x="0" y="0"/>
            <wp:positionH relativeFrom="column">
              <wp:posOffset>192405</wp:posOffset>
            </wp:positionH>
            <wp:positionV relativeFrom="paragraph">
              <wp:posOffset>9220</wp:posOffset>
            </wp:positionV>
            <wp:extent cx="4713605" cy="4787900"/>
            <wp:effectExtent l="0" t="0" r="0" b="0"/>
            <wp:wrapNone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605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E04E2" w:rsidRDefault="00DE04E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E04E2" w:rsidRDefault="00DE04E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E04E2" w:rsidRDefault="00DE04E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E04E2" w:rsidRPr="002A69D7" w:rsidRDefault="00DE04E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12" w:after="0" w:line="220" w:lineRule="exact"/>
        <w:rPr>
          <w:rFonts w:ascii="Calibri" w:hAnsi="Calibri" w:cs="Calibri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612AE" w:rsidRPr="002A69D7" w:rsidRDefault="004612A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B70B14">
      <w:pPr>
        <w:spacing w:before="24"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de 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uên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 de 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8348F" w:rsidRPr="002A69D7" w:rsidRDefault="00B70B14">
      <w:pPr>
        <w:tabs>
          <w:tab w:val="left" w:pos="1620"/>
          <w:tab w:val="left" w:pos="2120"/>
        </w:tabs>
        <w:spacing w:after="0" w:line="240" w:lineRule="auto"/>
        <w:ind w:left="1103" w:right="-20"/>
        <w:rPr>
          <w:rFonts w:ascii="Calibri" w:eastAsia="Arial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97" style="position:absolute;left:0;text-align:left;margin-left:124.95pt;margin-top:.3pt;width:10.85pt;height:10.85pt;z-index:-1136;mso-position-horizontal-relative:page" coordorigin="2499,6" coordsize="217,217">
            <v:shape id="_x0000_s1198" style="position:absolute;left:2499;top:6;width:217;height:217" coordorigin="2499,6" coordsize="217,217" path="m2523,6r-3,l2499,7r,22l2499,199r,3l2500,223r23,l2693,223r2,l2716,222r,-23l2716,29r,-2l2715,6r-22,l2523,6x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195" style="position:absolute;left:0;text-align:left;margin-left:150.8pt;margin-top:.3pt;width:10.85pt;height:10.85pt;z-index:-1135;mso-position-horizontal-relative:page" coordorigin="3016,6" coordsize="217,217">
            <v:shape id="_x0000_s1196" style="position:absolute;left:3016;top:6;width:217;height:217" coordorigin="3016,6" coordsize="217,217" path="m3039,6r-2,l3016,7r,22l3016,199r,3l3017,223r22,l3209,223r3,l3233,222r,-23l3233,29r,-2l3232,6r-23,l3039,6x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193" style="position:absolute;left:0;text-align:left;margin-left:176.6pt;margin-top:.3pt;width:10.85pt;height:10.85pt;z-index:-1134;mso-position-horizontal-relative:page" coordorigin="3532,6" coordsize="217,217">
            <v:shape id="_x0000_s1194" style="position:absolute;left:3532;top:6;width:217;height:217" coordorigin="3532,6" coordsize="217,217" path="m3556,6r-3,l3532,7r,22l3532,199r,3l3533,223r23,l3726,223r2,l3749,222r,-23l3749,29r,-2l3748,6r-22,l3556,6x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191" style="position:absolute;left:0;text-align:left;margin-left:202.45pt;margin-top:.3pt;width:10.85pt;height:10.85pt;z-index:-1133;mso-position-horizontal-relative:page" coordorigin="4049,6" coordsize="217,217">
            <v:shape id="_x0000_s1192" style="position:absolute;left:4049;top:6;width:217;height:217" coordorigin="4049,6" coordsize="217,217" path="m4072,6r-2,l4049,7r,22l4049,199r,3l4050,223r22,l4242,223r3,l4266,222r,-23l4266,29r,-2l4265,6r-23,l4072,6x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eastAsia="Arial" w:hAnsi="Calibri" w:cs="Calibri"/>
          <w:color w:val="231F20"/>
          <w:sz w:val="20"/>
          <w:szCs w:val="20"/>
          <w:lang w:val="pt-PT"/>
        </w:rPr>
        <w:t>→</w:t>
      </w:r>
      <w:r w:rsidRPr="002A69D7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→</w:t>
      </w:r>
      <w:r w:rsidRPr="002A69D7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→</w:t>
      </w:r>
    </w:p>
    <w:p w:rsidR="00E8348F" w:rsidRPr="002A69D7" w:rsidRDefault="00E8348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8348F" w:rsidRPr="002A69D7" w:rsidRDefault="00B70B14">
      <w:pPr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ondên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rmos 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8348F" w:rsidRPr="002A69D7" w:rsidRDefault="00B70B14">
      <w:pPr>
        <w:spacing w:after="0" w:line="240" w:lineRule="auto"/>
        <w:ind w:left="11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70" style="position:absolute;left:0;text-align:left;margin-left:124.7pt;margin-top:0;width:11.35pt;height:123.85pt;z-index:-1132;mso-position-horizontal-relative:page" coordorigin="2494" coordsize="227,2477">
            <v:group id="_x0000_s1189" style="position:absolute;left:2499;top:5;width:217;height:217" coordorigin="2499,5" coordsize="217,217">
              <v:shape id="_x0000_s1190" style="position:absolute;left:2499;top:5;width:217;height:217" coordorigin="2499,5" coordsize="217,217" path="m2523,5r-3,l2499,6r,23l2499,199r,2l2500,222r23,l2693,222r2,l2716,221r,-22l2716,29r,-3l2715,5r-22,l2523,5xe" filled="f" strokecolor="#808285" strokeweight=".5pt">
                <v:path arrowok="t"/>
              </v:shape>
            </v:group>
            <v:group id="_x0000_s1187" style="position:absolute;left:2499;top:255;width:217;height:217" coordorigin="2499,255" coordsize="217,217">
              <v:shape id="_x0000_s1188" style="position:absolute;left:2499;top:255;width:217;height:217" coordorigin="2499,255" coordsize="217,217" path="m2523,255r-3,l2499,256r,23l2499,449r,2l2500,472r23,l2693,472r2,l2716,471r,-22l2716,279r,-3l2715,255r-22,l2523,255xe" filled="f" strokecolor="#808285" strokeweight=".5pt">
                <v:path arrowok="t"/>
              </v:shape>
            </v:group>
            <v:group id="_x0000_s1185" style="position:absolute;left:2499;top:505;width:217;height:217" coordorigin="2499,505" coordsize="217,217">
              <v:shape id="_x0000_s1186" style="position:absolute;left:2499;top:505;width:217;height:217" coordorigin="2499,505" coordsize="217,217" path="m2523,505r-3,l2499,506r,23l2499,699r,2l2500,722r23,l2693,722r2,l2716,721r,-22l2716,529r,-3l2715,505r-22,l2523,505xe" filled="f" strokecolor="#808285" strokeweight=".5pt">
                <v:path arrowok="t"/>
              </v:shape>
            </v:group>
            <v:group id="_x0000_s1183" style="position:absolute;left:2499;top:755;width:217;height:217" coordorigin="2499,755" coordsize="217,217">
              <v:shape id="_x0000_s1184" style="position:absolute;left:2499;top:755;width:217;height:217" coordorigin="2499,755" coordsize="217,217" path="m2523,755r-3,l2499,756r,23l2499,949r,2l2500,972r23,l2693,972r2,l2716,971r,-22l2716,779r,-3l2715,755r-22,l2523,755xe" filled="f" strokecolor="#808285" strokeweight=".5pt">
                <v:path arrowok="t"/>
              </v:shape>
            </v:group>
            <v:group id="_x0000_s1181" style="position:absolute;left:2499;top:1005;width:217;height:217" coordorigin="2499,1005" coordsize="217,217">
              <v:shape id="_x0000_s1182" style="position:absolute;left:2499;top:1005;width:217;height:217" coordorigin="2499,1005" coordsize="217,217" path="m2523,1005r-3,l2499,1006r,23l2499,1199r,2l2500,1222r23,l2693,1222r2,l2716,1221r,-22l2716,1029r,-3l2715,1005r-22,l2523,1005xe" filled="f" strokecolor="#808285" strokeweight=".5pt">
                <v:path arrowok="t"/>
              </v:shape>
            </v:group>
            <v:group id="_x0000_s1179" style="position:absolute;left:2499;top:1255;width:217;height:217" coordorigin="2499,1255" coordsize="217,217">
              <v:shape id="_x0000_s1180" style="position:absolute;left:2499;top:1255;width:217;height:217" coordorigin="2499,1255" coordsize="217,217" path="m2523,1255r-3,l2499,1256r,23l2499,1449r,2l2500,1472r23,l2693,1472r2,l2716,1471r,-22l2716,1279r,-3l2715,1255r-22,l2523,1255xe" filled="f" strokecolor="#808285" strokeweight=".5pt">
                <v:path arrowok="t"/>
              </v:shape>
            </v:group>
            <v:group id="_x0000_s1177" style="position:absolute;left:2499;top:1505;width:217;height:217" coordorigin="2499,1505" coordsize="217,217">
              <v:shape id="_x0000_s1178" style="position:absolute;left:2499;top:1505;width:217;height:217" coordorigin="2499,1505" coordsize="217,217" path="m2523,1505r-3,l2499,1506r,23l2499,1699r,2l2500,1722r23,l2693,1722r2,l2716,1721r,-22l2716,1529r,-3l2715,1505r-22,l2523,1505xe" filled="f" strokecolor="#808285" strokeweight=".5pt">
                <v:path arrowok="t"/>
              </v:shape>
            </v:group>
            <v:group id="_x0000_s1175" style="position:absolute;left:2499;top:1755;width:217;height:217" coordorigin="2499,1755" coordsize="217,217">
              <v:shape id="_x0000_s1176" style="position:absolute;left:2499;top:1755;width:217;height:217" coordorigin="2499,1755" coordsize="217,217" path="m2523,1755r-3,l2499,1756r,23l2499,1949r,2l2500,1972r23,l2693,1972r2,l2716,1971r,-22l2716,1779r,-3l2715,1755r-22,l2523,1755xe" filled="f" strokecolor="#808285" strokeweight=".5pt">
                <v:path arrowok="t"/>
              </v:shape>
            </v:group>
            <v:group id="_x0000_s1173" style="position:absolute;left:2499;top:2005;width:217;height:217" coordorigin="2499,2005" coordsize="217,217">
              <v:shape id="_x0000_s1174" style="position:absolute;left:2499;top:2005;width:217;height:217" coordorigin="2499,2005" coordsize="217,217" path="m2523,2005r-3,l2499,2006r,23l2499,2199r,2l2500,2222r23,l2693,2222r2,l2716,2221r,-22l2716,2029r,-3l2715,2005r-22,l2523,2005xe" filled="f" strokecolor="#808285" strokeweight=".5pt">
                <v:path arrowok="t"/>
              </v:shape>
            </v:group>
            <v:group id="_x0000_s1171" style="position:absolute;left:2499;top:2255;width:217;height:217" coordorigin="2499,2255" coordsize="217,217">
              <v:shape id="_x0000_s1172" style="position:absolute;left:2499;top:2255;width:217;height:217" coordorigin="2499,2255" coordsize="217,217" path="m2523,2255r-3,l2499,2256r,23l2499,2449r,2l2500,2472r23,l2693,2472r2,l2716,2471r,-22l2716,2279r,-3l2715,2255r-22,l2523,2255xe" filled="f" strokecolor="#808285" strokeweight=".5pt">
                <v:path arrowok="t"/>
              </v:shape>
            </v:group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</w:p>
    <w:p w:rsidR="00E8348F" w:rsidRPr="002A69D7" w:rsidRDefault="00B70B14">
      <w:pPr>
        <w:spacing w:before="13" w:after="0" w:line="253" w:lineRule="auto"/>
        <w:ind w:left="1161" w:right="6942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âni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</w:p>
    <w:p w:rsidR="00E8348F" w:rsidRPr="002A69D7" w:rsidRDefault="00B70B14">
      <w:pPr>
        <w:spacing w:after="0" w:line="240" w:lineRule="auto"/>
        <w:ind w:left="11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Ilha</w:t>
      </w:r>
    </w:p>
    <w:p w:rsidR="00E8348F" w:rsidRPr="002A69D7" w:rsidRDefault="00B70B14">
      <w:pPr>
        <w:spacing w:before="13" w:after="0" w:line="253" w:lineRule="auto"/>
        <w:ind w:left="1161" w:right="6596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laníci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ab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 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</w:p>
    <w:p w:rsidR="00E8348F" w:rsidRPr="002A69D7" w:rsidRDefault="00B70B14">
      <w:pPr>
        <w:spacing w:after="0" w:line="240" w:lineRule="auto"/>
        <w:ind w:left="11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tal</w:t>
      </w:r>
    </w:p>
    <w:p w:rsidR="00E8348F" w:rsidRPr="002A69D7" w:rsidRDefault="00B70B14">
      <w:pPr>
        <w:spacing w:before="13" w:after="0" w:line="229" w:lineRule="exact"/>
        <w:ind w:left="11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ção</w:t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8348F" w:rsidRPr="002A69D7" w:rsidRDefault="00E8348F">
      <w:pPr>
        <w:spacing w:after="0"/>
        <w:rPr>
          <w:rFonts w:ascii="Calibri" w:hAnsi="Calibri" w:cs="Calibri"/>
          <w:lang w:val="pt-PT"/>
        </w:rPr>
        <w:sectPr w:rsidR="00E8348F" w:rsidRPr="002A69D7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E8348F" w:rsidRPr="002A69D7" w:rsidRDefault="00E8348F">
      <w:pPr>
        <w:spacing w:before="74" w:after="0" w:line="240" w:lineRule="auto"/>
        <w:ind w:left="4170" w:right="-61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E8348F" w:rsidRPr="002A69D7" w:rsidRDefault="00B70B14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2A69D7">
        <w:rPr>
          <w:rFonts w:ascii="Calibri" w:hAnsi="Calibri" w:cs="Calibri"/>
          <w:lang w:val="pt-PT"/>
        </w:rPr>
        <w:br w:type="column"/>
      </w:r>
    </w:p>
    <w:p w:rsidR="00E8348F" w:rsidRPr="002A69D7" w:rsidRDefault="00E8348F">
      <w:pPr>
        <w:spacing w:after="0"/>
        <w:rPr>
          <w:rFonts w:ascii="Calibri" w:hAnsi="Calibri" w:cs="Calibri"/>
          <w:lang w:val="pt-PT"/>
        </w:rPr>
        <w:sectPr w:rsidR="00E8348F" w:rsidRPr="002A69D7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71"/>
            <w:col w:w="419"/>
          </w:cols>
        </w:sectPr>
      </w:pPr>
    </w:p>
    <w:p w:rsidR="00E8348F" w:rsidRPr="002A69D7" w:rsidRDefault="00B70B14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2A69D7">
        <w:rPr>
          <w:rFonts w:ascii="Calibri" w:hAnsi="Calibri" w:cs="Calibri"/>
          <w:lang w:val="pt-PT"/>
        </w:rPr>
        <w:lastRenderedPageBreak/>
        <w:br w:type="column"/>
      </w:r>
    </w:p>
    <w:p w:rsidR="00E8348F" w:rsidRPr="002A69D7" w:rsidRDefault="00B70B14">
      <w:pPr>
        <w:spacing w:after="0" w:line="240" w:lineRule="auto"/>
        <w:ind w:left="-35" w:right="1561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spellEnd"/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ca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es, a 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ção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ompleta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nte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8348F" w:rsidRPr="002A69D7" w:rsidRDefault="00B70B14">
      <w:pPr>
        <w:tabs>
          <w:tab w:val="left" w:pos="6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I.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C, obse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-se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demos 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E8348F" w:rsidRPr="002A69D7" w:rsidRDefault="00E8348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62090" w:rsidRDefault="00B70B14" w:rsidP="00562090">
      <w:pPr>
        <w:spacing w:after="0" w:line="253" w:lineRule="auto"/>
        <w:ind w:left="1007" w:right="1496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56" style="position:absolute;left:0;text-align:left;margin-left:124.7pt;margin-top:0;width:11.35pt;height:48.85pt;z-index:-1121;mso-position-horizontal-relative:page" coordorigin="2494" coordsize="227,977">
            <v:group id="_x0000_s1163" style="position:absolute;left:2499;top:5;width:217;height:217" coordorigin="2499,5" coordsize="217,217">
              <v:shape id="_x0000_s1164" style="position:absolute;left:2499;top:5;width:217;height:217" coordorigin="2499,5" coordsize="217,217" path="m2523,5r-3,l2499,6r,23l2499,199r,2l2500,222r23,l2693,222r2,l2716,221r,-22l2716,29r,-3l2715,5r-22,l2523,5xe" filled="f" strokecolor="#808285" strokeweight=".5pt">
                <v:path arrowok="t"/>
              </v:shape>
            </v:group>
            <v:group id="_x0000_s1161" style="position:absolute;left:2499;top:255;width:217;height:217" coordorigin="2499,255" coordsize="217,217">
              <v:shape id="_x0000_s1162" style="position:absolute;left:2499;top:255;width:217;height:217" coordorigin="2499,255" coordsize="217,217" path="m2523,255r-3,l2499,256r,23l2499,449r,2l2500,472r23,l2693,472r2,l2716,471r,-22l2716,279r,-3l2715,255r-22,l2523,255xe" filled="f" strokecolor="#808285" strokeweight=".5pt">
                <v:path arrowok="t"/>
              </v:shape>
            </v:group>
            <v:group id="_x0000_s1159" style="position:absolute;left:2499;top:505;width:217;height:217" coordorigin="2499,505" coordsize="217,217">
              <v:shape id="_x0000_s1160" style="position:absolute;left:2499;top:505;width:217;height:217" coordorigin="2499,505" coordsize="217,217" path="m2523,505r-3,l2499,506r,23l2499,699r,2l2500,722r23,l2693,722r2,l2716,721r,-22l2716,529r,-3l2715,505r-22,l2523,505xe" filled="f" strokecolor="#808285" strokeweight=".5pt">
                <v:path arrowok="t"/>
              </v:shape>
            </v:group>
            <v:group id="_x0000_s1157" style="position:absolute;left:2499;top:755;width:217;height:217" coordorigin="2499,755" coordsize="217,217">
              <v:shape id="_x0000_s1158" style="position:absolute;left:2499;top:755;width:217;height:217" coordorigin="2499,755" coordsize="217,217" path="m2523,755r-3,l2499,756r,23l2499,949r,2l2500,972r23,l2693,972r2,l2716,971r,-22l2716,779r,-3l2715,755r-22,l2523,755xe" filled="f" strokecolor="#808285" strokeweight=".5pt">
                <v:path arrowok="t"/>
              </v:shape>
            </v:group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norm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ação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rç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</w:p>
    <w:p w:rsidR="00E8348F" w:rsidRPr="002A69D7" w:rsidRDefault="00B70B14" w:rsidP="00562090">
      <w:pPr>
        <w:spacing w:after="0" w:line="253" w:lineRule="auto"/>
        <w:ind w:left="1007"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norm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ação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rç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B70B14" w:rsidP="00562090">
      <w:pPr>
        <w:spacing w:after="0" w:line="240" w:lineRule="auto"/>
        <w:ind w:left="1007"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ação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rç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B70B14" w:rsidP="00562090">
      <w:pPr>
        <w:spacing w:before="13" w:after="0" w:line="367" w:lineRule="auto"/>
        <w:ind w:left="397" w:right="1606" w:firstLine="610"/>
        <w:rPr>
          <w:rFonts w:ascii="Calibri" w:eastAsia="Myriad Pro Light" w:hAnsi="Calibri" w:cs="Calibri"/>
          <w:sz w:val="20"/>
          <w:szCs w:val="20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ação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rç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 xml:space="preserve">I.  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No l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cal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6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po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demos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en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tr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r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cha</w:t>
      </w:r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s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</w:rPr>
        <w:t>…</w:t>
      </w:r>
    </w:p>
    <w:p w:rsidR="00562090" w:rsidRDefault="00B70B14" w:rsidP="00562090">
      <w:pPr>
        <w:spacing w:after="0" w:line="253" w:lineRule="auto"/>
        <w:ind w:left="1007" w:right="181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47" style="position:absolute;left:0;text-align:left;margin-left:124.7pt;margin-top:0;width:11.35pt;height:48.85pt;z-index:-1120;mso-position-horizontal-relative:page" coordorigin="2494" coordsize="227,977">
            <v:group id="_x0000_s1154" style="position:absolute;left:2499;top:5;width:217;height:217" coordorigin="2499,5" coordsize="217,217">
              <v:shape id="_x0000_s1155" style="position:absolute;left:2499;top:5;width:217;height:217" coordorigin="2499,5" coordsize="217,217" path="m2523,5r-3,l2499,6r,23l2499,199r,2l2500,222r23,l2693,222r2,l2716,221r,-22l2716,29r,-3l2715,5r-22,l2523,5xe" filled="f" strokecolor="#808285" strokeweight=".5pt">
                <v:path arrowok="t"/>
              </v:shape>
            </v:group>
            <v:group id="_x0000_s1152" style="position:absolute;left:2499;top:255;width:217;height:217" coordorigin="2499,255" coordsize="217,217">
              <v:shape id="_x0000_s1153" style="position:absolute;left:2499;top:255;width:217;height:217" coordorigin="2499,255" coordsize="217,217" path="m2523,255r-3,l2499,256r,23l2499,449r,2l2500,472r23,l2693,472r2,l2716,471r,-22l2716,279r,-3l2715,255r-22,l2523,255xe" filled="f" strokecolor="#808285" strokeweight=".5pt">
                <v:path arrowok="t"/>
              </v:shape>
            </v:group>
            <v:group id="_x0000_s1150" style="position:absolute;left:2499;top:505;width:217;height:217" coordorigin="2499,505" coordsize="217,217">
              <v:shape id="_x0000_s1151" style="position:absolute;left:2499;top:505;width:217;height:217" coordorigin="2499,505" coordsize="217,217" path="m2523,505r-3,l2499,506r,23l2499,699r,2l2500,722r23,l2693,722r2,l2716,721r,-22l2716,529r,-3l2715,505r-22,l2523,505xe" filled="f" strokecolor="#808285" strokeweight=".5pt">
                <v:path arrowok="t"/>
              </v:shape>
            </v:group>
            <v:group id="_x0000_s1148" style="position:absolute;left:2499;top:755;width:217;height:217" coordorigin="2499,755" coordsize="217,217">
              <v:shape id="_x0000_s1149" style="position:absolute;left:2499;top:755;width:217;height:217" coordorigin="2499,755" coordsize="217,217" path="m2523,755r-3,l2499,756r,23l2499,949r,2l2500,972r23,l2693,972r2,l2716,971r,-22l2716,779r,-3l2715,755r-22,l2523,755xe" filled="f" strokecolor="#808285" strokeweight=".5pt">
                <v:path arrowok="t"/>
              </v:shape>
            </v:group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aníti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</w:p>
    <w:p w:rsidR="00E8348F" w:rsidRPr="002A69D7" w:rsidRDefault="00B70B14" w:rsidP="00562090">
      <w:pPr>
        <w:spacing w:after="0" w:line="253" w:lineRule="auto"/>
        <w:ind w:left="1007"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… ma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b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ltica.</w:t>
      </w:r>
    </w:p>
    <w:p w:rsidR="00562090" w:rsidRDefault="00B70B14" w:rsidP="00562090">
      <w:pPr>
        <w:spacing w:after="0" w:line="253" w:lineRule="auto"/>
        <w:ind w:left="1007" w:right="181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 — … 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empl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o calc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</w:p>
    <w:p w:rsidR="00E8348F" w:rsidRPr="002A69D7" w:rsidRDefault="00B70B14" w:rsidP="00562090">
      <w:pPr>
        <w:spacing w:after="0" w:line="253" w:lineRule="auto"/>
        <w:ind w:left="1007"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 — … 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empl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</w:p>
    <w:p w:rsidR="00562090" w:rsidRDefault="00B70B14" w:rsidP="00562090">
      <w:pPr>
        <w:spacing w:before="9" w:after="0" w:line="364" w:lineRule="exact"/>
        <w:ind w:left="1007" w:right="1810" w:hanging="61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38" style="position:absolute;left:0;text-align:left;margin-left:124.7pt;margin-top:23.85pt;width:11.35pt;height:48.85pt;z-index:-1119;mso-position-horizontal-relative:page" coordorigin="2494,477" coordsize="227,977">
            <v:group id="_x0000_s1145" style="position:absolute;left:2499;top:482;width:217;height:217" coordorigin="2499,482" coordsize="217,217">
              <v:shape id="_x0000_s1146" style="position:absolute;left:2499;top:482;width:217;height:217" coordorigin="2499,482" coordsize="217,217" path="m2523,482r-3,l2499,483r,22l2499,675r,3l2500,699r23,l2693,699r2,l2716,698r,-23l2716,505r,-2l2715,482r-22,l2523,482xe" filled="f" strokecolor="#808285" strokeweight=".5pt">
                <v:path arrowok="t"/>
              </v:shape>
            </v:group>
            <v:group id="_x0000_s1143" style="position:absolute;left:2499;top:732;width:217;height:217" coordorigin="2499,732" coordsize="217,217">
              <v:shape id="_x0000_s1144" style="position:absolute;left:2499;top:732;width:217;height:217" coordorigin="2499,732" coordsize="217,217" path="m2523,732r-3,l2499,733r,22l2499,925r,3l2500,949r23,l2693,949r2,l2716,948r,-23l2716,755r,-2l2715,732r-22,l2523,732xe" filled="f" strokecolor="#808285" strokeweight=".5pt">
                <v:path arrowok="t"/>
              </v:shape>
            </v:group>
            <v:group id="_x0000_s1141" style="position:absolute;left:2499;top:982;width:217;height:217" coordorigin="2499,982" coordsize="217,217">
              <v:shape id="_x0000_s1142" style="position:absolute;left:2499;top:982;width:217;height:217" coordorigin="2499,982" coordsize="217,217" path="m2523,982r-3,l2499,983r,22l2499,1175r,3l2500,1199r23,l2693,1199r2,l2716,1198r,-23l2716,1005r,-2l2715,982r-22,l2523,982xe" filled="f" strokecolor="#808285" strokeweight=".5pt">
                <v:path arrowok="t"/>
              </v:shape>
            </v:group>
            <v:group id="_x0000_s1139" style="position:absolute;left:2499;top:1232;width:217;height:217" coordorigin="2499,1232" coordsize="217,217">
              <v:shape id="_x0000_s1140" style="position:absolute;left:2499;top:1232;width:217;height:217" coordorigin="2499,1232" coordsize="217,217" path="m2523,1232r-3,l2499,1233r,22l2499,1425r,3l2500,1449r23,l2693,1449r2,l2716,1448r,-23l2716,1255r,-2l2715,1232r-22,l2523,1232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I.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mo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… </w:t>
      </w:r>
    </w:p>
    <w:p w:rsidR="00E8348F" w:rsidRPr="002A69D7" w:rsidRDefault="00562090" w:rsidP="00562090">
      <w:pPr>
        <w:spacing w:before="9" w:after="0" w:line="364" w:lineRule="exact"/>
        <w:ind w:left="1007" w:right="1810" w:hanging="61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… 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gên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de p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ac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B70B14"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B70B14" w:rsidP="00562090">
      <w:pPr>
        <w:spacing w:after="0" w:line="227" w:lineRule="exact"/>
        <w:ind w:left="1007"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rej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e deriva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tal.</w:t>
      </w:r>
    </w:p>
    <w:p w:rsidR="00562090" w:rsidRDefault="00B70B14" w:rsidP="00562090">
      <w:pPr>
        <w:spacing w:before="13" w:after="0" w:line="253" w:lineRule="auto"/>
        <w:ind w:left="1007" w:right="181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gên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de 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ormação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</w:p>
    <w:p w:rsidR="00E8348F" w:rsidRPr="002A69D7" w:rsidRDefault="00B70B14" w:rsidP="00562090">
      <w:pPr>
        <w:spacing w:before="13" w:after="0" w:line="253" w:lineRule="auto"/>
        <w:ind w:left="1007"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era 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ormação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</w:p>
    <w:p w:rsidR="00E8348F" w:rsidRPr="002A69D7" w:rsidRDefault="00E8348F" w:rsidP="00562090">
      <w:pPr>
        <w:spacing w:before="3" w:after="0" w:line="110" w:lineRule="exact"/>
        <w:ind w:right="1810"/>
        <w:rPr>
          <w:rFonts w:ascii="Calibri" w:hAnsi="Calibri" w:cs="Calibri"/>
          <w:sz w:val="11"/>
          <w:szCs w:val="11"/>
          <w:lang w:val="pt-PT"/>
        </w:rPr>
      </w:pPr>
    </w:p>
    <w:p w:rsidR="00E8348F" w:rsidRPr="002A69D7" w:rsidRDefault="00B70B14" w:rsidP="00562090">
      <w:pPr>
        <w:spacing w:after="0" w:line="240" w:lineRule="auto"/>
        <w:ind w:left="397" w:right="181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dos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âni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é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E8348F" w:rsidRPr="002A69D7" w:rsidRDefault="00E8348F" w:rsidP="00562090">
      <w:pPr>
        <w:spacing w:before="6" w:after="0" w:line="120" w:lineRule="exact"/>
        <w:ind w:right="1810"/>
        <w:rPr>
          <w:rFonts w:ascii="Calibri" w:hAnsi="Calibri" w:cs="Calibri"/>
          <w:sz w:val="12"/>
          <w:szCs w:val="12"/>
          <w:lang w:val="pt-PT"/>
        </w:rPr>
      </w:pPr>
    </w:p>
    <w:p w:rsidR="00E8348F" w:rsidRPr="002A69D7" w:rsidRDefault="00B70B14" w:rsidP="00562090">
      <w:pPr>
        <w:spacing w:after="0" w:line="240" w:lineRule="auto"/>
        <w:ind w:left="1007"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29" style="position:absolute;left:0;text-align:left;margin-left:124.7pt;margin-top:0;width:11.35pt;height:48.85pt;z-index:-1118;mso-position-horizontal-relative:page" coordorigin="2494" coordsize="227,977">
            <v:group id="_x0000_s1136" style="position:absolute;left:2499;top:5;width:217;height:217" coordorigin="2499,5" coordsize="217,217">
              <v:shape id="_x0000_s1137" style="position:absolute;left:2499;top:5;width:217;height:217" coordorigin="2499,5" coordsize="217,217" path="m2523,5r-3,l2499,6r,23l2499,199r,2l2500,222r23,l2693,222r2,l2716,221r,-22l2716,29r,-3l2715,5r-22,l2523,5xe" filled="f" strokecolor="#808285" strokeweight=".5pt">
                <v:path arrowok="t"/>
              </v:shape>
            </v:group>
            <v:group id="_x0000_s1134" style="position:absolute;left:2499;top:255;width:217;height:217" coordorigin="2499,255" coordsize="217,217">
              <v:shape id="_x0000_s1135" style="position:absolute;left:2499;top:255;width:217;height:217" coordorigin="2499,255" coordsize="217,217" path="m2523,255r-3,l2499,256r,23l2499,449r,2l2500,472r23,l2693,472r2,l2716,471r,-22l2716,279r,-3l2715,255r-22,l2523,255xe" filled="f" strokecolor="#808285" strokeweight=".5pt">
                <v:path arrowok="t"/>
              </v:shape>
            </v:group>
            <v:group id="_x0000_s1132" style="position:absolute;left:2499;top:505;width:217;height:217" coordorigin="2499,505" coordsize="217,217">
              <v:shape id="_x0000_s1133" style="position:absolute;left:2499;top:505;width:217;height:217" coordorigin="2499,505" coordsize="217,217" path="m2523,505r-3,l2499,506r,23l2499,699r,2l2500,722r23,l2693,722r2,l2716,721r,-22l2716,529r,-3l2715,505r-22,l2523,505xe" filled="f" strokecolor="#808285" strokeweight=".5pt">
                <v:path arrowok="t"/>
              </v:shape>
            </v:group>
            <v:group id="_x0000_s1130" style="position:absolute;left:2499;top:755;width:217;height:217" coordorigin="2499,755" coordsize="217,217">
              <v:shape id="_x0000_s1131" style="position:absolute;left:2499;top:755;width:217;height:217" coordorigin="2499,755" coordsize="217,217" path="m2523,755r-3,l2499,756r,23l2499,949r,2l2500,972r23,l2693,972r2,l2716,971r,-22l2716,779r,-3l2715,755r-22,l2523,755xe" filled="f" strokecolor="#808285" strokeweight=".5pt">
                <v:path arrowok="t"/>
              </v:shape>
            </v:group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dos 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62090" w:rsidRDefault="00B70B14" w:rsidP="00562090">
      <w:pPr>
        <w:spacing w:before="13" w:after="0" w:line="253" w:lineRule="auto"/>
        <w:ind w:left="1007" w:right="181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ade do 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g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néti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</w:p>
    <w:p w:rsidR="00E8348F" w:rsidRPr="002A69D7" w:rsidRDefault="00B70B14" w:rsidP="00562090">
      <w:pPr>
        <w:spacing w:before="13" w:after="0" w:line="253" w:lineRule="auto"/>
        <w:ind w:left="1007"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deriva dos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B70B14" w:rsidP="00562090">
      <w:pPr>
        <w:spacing w:after="0" w:line="240" w:lineRule="auto"/>
        <w:ind w:left="1007"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 w:rsidP="00562090">
      <w:pPr>
        <w:spacing w:before="9" w:after="0" w:line="110" w:lineRule="exact"/>
        <w:ind w:right="1810"/>
        <w:rPr>
          <w:rFonts w:ascii="Calibri" w:hAnsi="Calibri" w:cs="Calibri"/>
          <w:sz w:val="11"/>
          <w:szCs w:val="11"/>
          <w:lang w:val="pt-PT"/>
        </w:rPr>
      </w:pPr>
    </w:p>
    <w:p w:rsidR="00E8348F" w:rsidRPr="002A69D7" w:rsidRDefault="00B70B14" w:rsidP="00562090">
      <w:pPr>
        <w:spacing w:after="0" w:line="240" w:lineRule="auto"/>
        <w:ind w:right="181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de 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nic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E8348F" w:rsidRPr="002A69D7" w:rsidRDefault="00E8348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8348F" w:rsidRPr="002A69D7" w:rsidRDefault="00B70B14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uema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E8348F" w:rsidRPr="002A69D7" w:rsidRDefault="00E8348F">
      <w:pPr>
        <w:spacing w:after="0"/>
        <w:rPr>
          <w:rFonts w:ascii="Calibri" w:hAnsi="Calibri" w:cs="Calibri"/>
          <w:lang w:val="pt-PT"/>
        </w:rPr>
        <w:sectPr w:rsidR="00E8348F" w:rsidRPr="002A69D7">
          <w:pgSz w:w="11920" w:h="15880"/>
          <w:pgMar w:top="800" w:right="1680" w:bottom="280" w:left="620" w:header="720" w:footer="720" w:gutter="0"/>
          <w:cols w:num="2" w:space="720" w:equalWidth="0">
            <w:col w:w="383" w:space="811"/>
            <w:col w:w="8426"/>
          </w:cols>
        </w:sect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8348F" w:rsidRPr="002A69D7" w:rsidRDefault="00B70B14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27" style="position:absolute;left:0;text-align:left;margin-left:124.7pt;margin-top:-7.5pt;width:385.5pt;height:.1pt;z-index:-1117;mso-position-horizontal-relative:page" coordorigin="2494,-150" coordsize="7710,2">
            <v:shape id="_x0000_s1128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uema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I.</w:t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8348F" w:rsidRPr="002A69D7" w:rsidRDefault="00B70B14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25" style="position:absolute;left:0;text-align:left;margin-left:124.7pt;margin-top:-7.5pt;width:385.5pt;height:.1pt;z-index:-1116;mso-position-horizontal-relative:page" coordorigin="2494,-150" coordsize="7710,2">
            <v:shape id="_x0000_s1126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nos 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 B no 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uema I.</w:t>
      </w:r>
    </w:p>
    <w:p w:rsidR="00E8348F" w:rsidRPr="002A69D7" w:rsidRDefault="00B70B14">
      <w:pPr>
        <w:spacing w:before="13" w:after="0" w:line="229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23" style="position:absolute;left:0;text-align:left;margin-left:110.55pt;margin-top:27.9pt;width:399.7pt;height:.1pt;z-index:-1115;mso-position-horizontal-relative:page" coordorigin="2211,558" coordsize="7994,2">
            <v:shape id="_x0000_s1124" style="position:absolute;left:2211;top:558;width:7994;height:2" coordorigin="2211,558" coordsize="7994,0" path="m2211,558r7994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121" style="position:absolute;left:0;text-align:left;margin-left:110.55pt;margin-top:46.1pt;width:399.7pt;height:.1pt;z-index:-1114;mso-position-horizontal-relative:page" coordorigin="2211,922" coordsize="7994,2">
            <v:shape id="_x0000_s1122" style="position:absolute;left:2211;top:922;width:7994;height:2" coordorigin="2211,922" coordsize="7994,0" path="m2211,922r7994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 a 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ta.</w:t>
      </w:r>
    </w:p>
    <w:p w:rsidR="00E8348F" w:rsidRPr="002A69D7" w:rsidRDefault="00E8348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B70B14" w:rsidP="00CC6427">
      <w:pPr>
        <w:spacing w:before="24" w:after="0" w:line="240" w:lineRule="auto"/>
        <w:ind w:left="1159" w:right="214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19" style="position:absolute;left:0;text-align:left;margin-left:110.55pt;margin-top:-25.65pt;width:399.7pt;height:.1pt;z-index:-1113;mso-position-horizontal-relative:page" coordorigin="2211,-513" coordsize="7994,2">
            <v:shape id="_x0000_s1120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117" style="position:absolute;left:0;text-align:left;margin-left:110.55pt;margin-top:-7.5pt;width:399.7pt;height:.1pt;z-index:-1112;mso-position-horizontal-relative:page" coordorigin="2211,-150" coordsize="7994,2">
            <v:shape id="_x0000_s1118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uema,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 ou 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E8348F" w:rsidRPr="002A69D7" w:rsidRDefault="00E8348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8348F" w:rsidRPr="002A69D7" w:rsidRDefault="00B70B14">
      <w:pPr>
        <w:spacing w:after="0" w:line="237" w:lineRule="exact"/>
        <w:ind w:left="1556" w:right="4955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tlâ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8348F" w:rsidRPr="002A69D7" w:rsidRDefault="00B70B14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15" style="position:absolute;left:0;text-align:left;margin-left:124.7pt;margin-top:-7.5pt;width:385.5pt;height:.1pt;z-index:-1111;mso-position-horizontal-relative:page" coordorigin="2494,-150" coordsize="7710,2">
            <v:shape id="_x0000_s1116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onder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à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do 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rme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8348F" w:rsidRPr="002A69D7" w:rsidRDefault="00B70B14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13" style="position:absolute;left:0;text-align:left;margin-left:124.7pt;margin-top:-7.5pt;width:385.5pt;height:.1pt;z-index:-1110;mso-position-horizontal-relative:page" coordorigin="2494,-150" coordsize="7710,2">
            <v:shape id="_x0000_s1114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111" style="position:absolute;left:0;text-align:left;margin-left:110.55pt;margin-top:28.85pt;width:399.7pt;height:.1pt;z-index:-1109;mso-position-horizontal-relative:page" coordorigin="2211,577" coordsize="7994,2">
            <v:shape id="_x0000_s1112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109" style="position:absolute;left:0;text-align:left;margin-left:110.55pt;margin-top:47pt;width:399.7pt;height:.1pt;z-index:-1108;mso-position-horizontal-relative:page" coordorigin="2211,940" coordsize="7994,2">
            <v:shape id="_x0000_s1110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7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à 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âni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E8348F" w:rsidRPr="002A69D7" w:rsidRDefault="00E8348F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CC6427" w:rsidRDefault="00CC642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6427" w:rsidRDefault="00CC642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6427" w:rsidRDefault="00CC642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6427" w:rsidRDefault="00CC642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6427" w:rsidRDefault="00CC642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05" style="position:absolute;margin-left:110.55pt;margin-top:6.9pt;width:399.7pt;height:.1pt;z-index:-1107;mso-position-horizontal-relative:page" coordorigin="2211,-899" coordsize="7994,2">
            <v:shape id="_x0000_s1106" style="position:absolute;left:2211;top:-899;width:7994;height:2" coordorigin="2211,-899" coordsize="7994,0" path="m2211,-899r7994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103" style="position:absolute;margin-left:110.55pt;margin-top:25.1pt;width:399.7pt;height:.1pt;z-index:-1106;mso-position-horizontal-relative:page" coordorigin="2211,-535" coordsize="7994,2">
            <v:shape id="_x0000_s1104" style="position:absolute;left:2211;top:-535;width:7994;height:2" coordorigin="2211,-535" coordsize="7994,0" path="m2211,-535r7994,e" filled="f" strokecolor="#808285" strokeweight=".5pt">
              <v:path arrowok="t"/>
            </v:shape>
            <w10:wrap anchorx="page"/>
          </v:group>
        </w:pict>
      </w:r>
    </w:p>
    <w:p w:rsidR="00CC6427" w:rsidRDefault="00CC642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6427" w:rsidRDefault="00CC642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C6427" w:rsidRDefault="00CC642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tabs>
          <w:tab w:val="left" w:pos="780"/>
        </w:tabs>
        <w:spacing w:before="28" w:after="0" w:line="240" w:lineRule="auto"/>
        <w:ind w:left="148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E8348F" w:rsidRPr="002A69D7" w:rsidRDefault="00E8348F">
      <w:pPr>
        <w:spacing w:after="0"/>
        <w:rPr>
          <w:rFonts w:ascii="Calibri" w:hAnsi="Calibri" w:cs="Calibri"/>
          <w:lang w:val="pt-PT"/>
        </w:rPr>
        <w:sectPr w:rsidR="00E8348F" w:rsidRPr="002A69D7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E8348F" w:rsidRPr="002A69D7" w:rsidRDefault="00E8348F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E8348F" w:rsidRPr="002A69D7" w:rsidRDefault="00B70B14">
      <w:pPr>
        <w:tabs>
          <w:tab w:val="left" w:pos="420"/>
        </w:tabs>
        <w:spacing w:after="0" w:line="240" w:lineRule="auto"/>
        <w:ind w:left="100" w:right="-119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101" style="position:absolute;left:0;text-align:left;margin-left:85.05pt;margin-top:.9pt;width:11.35pt;height:11.35pt;z-index:-1102;mso-position-horizontal-relative:page" coordorigin="1701,18" coordsize="227,227">
            <v:shape id="_x0000_s110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W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gene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ao pro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a sua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oria, 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resentou vários argumento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B70B14" w:rsidP="00CC6427">
      <w:pPr>
        <w:spacing w:before="89" w:after="0" w:line="240" w:lineRule="auto"/>
        <w:ind w:left="52" w:right="-20"/>
        <w:rPr>
          <w:rFonts w:ascii="Calibri" w:hAnsi="Calibri" w:cs="Calibri"/>
          <w:lang w:val="pt-PT"/>
        </w:rPr>
        <w:sectPr w:rsidR="00E8348F" w:rsidRPr="002A69D7">
          <w:pgSz w:w="11920" w:h="15880"/>
          <w:pgMar w:top="800" w:right="640" w:bottom="280" w:left="1660" w:header="720" w:footer="720" w:gutter="0"/>
          <w:cols w:num="2" w:space="720" w:equalWidth="0">
            <w:col w:w="7169" w:space="2044"/>
            <w:col w:w="407"/>
          </w:cols>
        </w:sectPr>
      </w:pPr>
      <w:r w:rsidRPr="002A69D7">
        <w:rPr>
          <w:rFonts w:ascii="Calibri" w:hAnsi="Calibri" w:cs="Calibri"/>
          <w:lang w:val="pt-PT"/>
        </w:rPr>
        <w:br w:type="column"/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CC642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097" style="position:absolute;margin-left:104.85pt;margin-top:5.2pt;width:419.55pt;height:.1pt;z-index:-1101;mso-position-horizontal-relative:page" coordorigin="2097,914" coordsize="8391,2">
            <v:shape id="_x0000_s1098" style="position:absolute;left:2097;top:914;width:8391;height:2" coordorigin="2097,914" coordsize="8391,0" path="m2097,914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95" style="position:absolute;margin-left:104.85pt;margin-top:23.35pt;width:419.55pt;height:.1pt;z-index:-1100;mso-position-horizontal-relative:page" coordorigin="2097,1277" coordsize="8391,2">
            <v:shape id="_x0000_s1096" style="position:absolute;left:2097;top:1277;width:8391;height:2" coordorigin="2097,1277" coordsize="8391,0" path="m2097,1277r8391,e" filled="f" strokecolor="#808285" strokeweight=".5pt">
              <v:path arrowok="t"/>
            </v:shape>
            <w10:wrap anchorx="page"/>
          </v:group>
        </w:pict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8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8348F" w:rsidRPr="002A69D7" w:rsidRDefault="00B70B14">
      <w:pPr>
        <w:tabs>
          <w:tab w:val="left" w:pos="420"/>
        </w:tabs>
        <w:spacing w:before="23" w:after="0" w:line="245" w:lineRule="auto"/>
        <w:ind w:left="437" w:right="1673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092" style="position:absolute;left:0;text-align:left;margin-left:104.85pt;margin-top:-49.05pt;width:419.55pt;height:.1pt;z-index:-1099;mso-position-horizontal-relative:page" coordorigin="2097,-981" coordsize="8391,2">
            <v:shape id="_x0000_s1093" style="position:absolute;left:2097;top:-981;width:8391;height:2" coordorigin="2097,-981" coordsize="8391,0" path="m2097,-981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90" style="position:absolute;left:0;text-align:left;margin-left:104.85pt;margin-top:-30.9pt;width:419.55pt;height:.1pt;z-index:-1098;mso-position-horizontal-relative:page" coordorigin="2097,-618" coordsize="8391,2">
            <v:shape id="_x0000_s1091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88" style="position:absolute;left:0;text-align:left;margin-left:104.85pt;margin-top:-12.7pt;width:419.55pt;height:.1pt;z-index:-1097;mso-position-horizontal-relative:page" coordorigin="2097,-254" coordsize="8391,2">
            <v:shape id="_x0000_s1089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86" style="position:absolute;left:0;text-align:left;margin-left:85.05pt;margin-top:2.05pt;width:11.35pt;height:11.35pt;z-index:-1096;mso-position-horizontal-relative:page" coordorigin="1701,41" coordsize="227,227">
            <v:shape id="_x0000_s108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84" style="position:absolute;left:0;text-align:left;margin-left:104.85pt;margin-top:41.8pt;width:419.55pt;height:.1pt;z-index:-1095;mso-position-horizontal-relative:page" coordorigin="2097,836" coordsize="8391,2">
            <v:shape id="_x0000_s1085" style="position:absolute;left:2097;top:836;width:8391;height:2" coordorigin="2097,836" coordsize="8391,0" path="m2097,836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82" style="position:absolute;left:0;text-align:left;margin-left:104.85pt;margin-top:59.95pt;width:419.55pt;height:.1pt;z-index:-1094;mso-position-horizontal-relative:page" coordorigin="2097,1199" coordsize="8391,2">
            <v:shape id="_x0000_s1083" style="position:absolute;left:2097;top:1199;width:8391;height:2" coordorigin="2097,1199" coordsize="8391,0" path="m2097,1199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80" style="position:absolute;left:0;text-align:left;margin-left:104.85pt;margin-top:78.15pt;width:419.55pt;height:.1pt;z-index:-1093;mso-position-horizontal-relative:page" coordorigin="2097,1563" coordsize="8391,2">
            <v:shape id="_x0000_s1081" style="position:absolute;left:2097;top:1563;width:8391;height:2" coordorigin="2097,1563" coordsize="8391,0" path="m2097,1563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ra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qual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oria da Deriva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ontinen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 não foi 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eite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omunidade ci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tí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B70B14" w:rsidP="00B70B14">
      <w:pPr>
        <w:tabs>
          <w:tab w:val="left" w:pos="400"/>
        </w:tabs>
        <w:spacing w:before="23" w:after="0" w:line="240" w:lineRule="auto"/>
        <w:ind w:left="65" w:right="3011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078" style="position:absolute;left:0;text-align:left;margin-left:104.85pt;margin-top:-49.05pt;width:419.55pt;height:.1pt;z-index:-1092;mso-position-horizontal-relative:page" coordorigin="2097,-981" coordsize="8391,2">
            <v:shape id="_x0000_s1079" style="position:absolute;left:2097;top:-981;width:8391;height:2" coordorigin="2097,-981" coordsize="8391,0" path="m2097,-981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76" style="position:absolute;left:0;text-align:left;margin-left:104.85pt;margin-top:-30.9pt;width:419.55pt;height:.1pt;z-index:-1091;mso-position-horizontal-relative:page" coordorigin="2097,-618" coordsize="8391,2">
            <v:shape id="_x0000_s1077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74" style="position:absolute;left:0;text-align:left;margin-left:104.85pt;margin-top:-12.7pt;width:419.55pt;height:.1pt;z-index:-1090;mso-position-horizontal-relative:page" coordorigin="2097,-254" coordsize="8391,2">
            <v:shape id="_x0000_s1075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72" style="position:absolute;left:0;text-align:left;margin-left:85.05pt;margin-top:2.05pt;width:11.35pt;height:11.35pt;z-index:-1089;mso-position-horizontal-relative:page" coordorigin="1701,41" coordsize="227,227">
            <v:shape id="_x0000_s107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cion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spellEnd"/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ara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ada 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irmaçã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 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que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amente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8348F" w:rsidRPr="002A69D7" w:rsidRDefault="00B70B14">
      <w:pPr>
        <w:tabs>
          <w:tab w:val="left" w:pos="720"/>
        </w:tabs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I.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E8348F" w:rsidRPr="002A69D7" w:rsidRDefault="00E8348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8348F" w:rsidRPr="002A69D7" w:rsidRDefault="00B70B14">
      <w:pPr>
        <w:spacing w:after="0" w:line="253" w:lineRule="auto"/>
        <w:ind w:left="1048" w:right="3976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063" style="position:absolute;left:0;text-align:left;margin-left:119.05pt;margin-top:0;width:11.35pt;height:48.85pt;z-index:-1088;mso-position-horizontal-relative:page" coordorigin="2381" coordsize="227,977">
            <v:group id="_x0000_s1070" style="position:absolute;left:2386;top:5;width:217;height:217" coordorigin="2386,5" coordsize="217,217">
              <v:shape id="_x0000_s1071" style="position:absolute;left:2386;top:5;width:217;height:217" coordorigin="2386,5" coordsize="217,217" path="m2409,5r-2,l2386,6r,23l2386,199r,2l2387,222r22,l2579,222r3,l2603,221r,-22l2603,29r,-3l2602,5r-23,l2409,5xe" filled="f" strokecolor="#808285" strokeweight=".5pt">
                <v:path arrowok="t"/>
              </v:shape>
            </v:group>
            <v:group id="_x0000_s1068" style="position:absolute;left:2386;top:255;width:217;height:217" coordorigin="2386,255" coordsize="217,217">
              <v:shape id="_x0000_s1069" style="position:absolute;left:2386;top:255;width:217;height:217" coordorigin="2386,255" coordsize="217,217" path="m2409,255r-2,l2386,256r,23l2386,449r,2l2387,472r22,l2579,472r3,l2603,471r,-22l2603,279r,-3l2602,255r-23,l2409,255xe" filled="f" strokecolor="#808285" strokeweight=".5pt">
                <v:path arrowok="t"/>
              </v:shape>
            </v:group>
            <v:group id="_x0000_s1066" style="position:absolute;left:2386;top:505;width:217;height:217" coordorigin="2386,505" coordsize="217,217">
              <v:shape id="_x0000_s1067" style="position:absolute;left:2386;top:505;width:217;height:217" coordorigin="2386,505" coordsize="217,217" path="m2409,505r-2,l2386,506r,23l2386,699r,2l2387,722r22,l2579,722r3,l2603,721r,-22l2603,529r,-3l2602,505r-23,l2409,505xe" filled="f" strokecolor="#808285" strokeweight=".5pt">
                <v:path arrowok="t"/>
              </v:shape>
            </v:group>
            <v:group id="_x0000_s1064" style="position:absolute;left:2386;top:755;width:217;height:217" coordorigin="2386,755" coordsize="217,217">
              <v:shape id="_x0000_s1065" style="position:absolute;left:2386;top:755;width:217;height:217" coordorigin="2386,755" coordsize="217,217" path="m2409,755r-2,l2386,756r,23l2386,949r,2l2387,972r22,l2579,972r3,l2603,971r,-22l2603,779r,-3l2602,755r-23,l2409,755xe" filled="f" strokecolor="#808285" strokeweight=".5pt">
                <v:path arrowok="t"/>
              </v:shape>
            </v:group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a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alas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B — … semp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onde 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tão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nte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B70B14">
      <w:pPr>
        <w:spacing w:after="0" w:line="253" w:lineRule="auto"/>
        <w:ind w:left="1048" w:right="4146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 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a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D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 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os,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</w:p>
    <w:p w:rsidR="00E8348F" w:rsidRPr="002A69D7" w:rsidRDefault="00E8348F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8348F" w:rsidRPr="002A69D7" w:rsidRDefault="00B70B14">
      <w:pPr>
        <w:spacing w:after="0" w:line="253" w:lineRule="auto"/>
        <w:ind w:left="721" w:right="1032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I. 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oi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a,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tal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nde 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itação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ca, </w:t>
      </w:r>
      <w:proofErr w:type="gram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E8348F" w:rsidRPr="002A69D7" w:rsidRDefault="00E8348F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8348F" w:rsidRPr="002A69D7" w:rsidRDefault="00B70B14">
      <w:pPr>
        <w:spacing w:after="0" w:line="240" w:lineRule="auto"/>
        <w:ind w:left="104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054" style="position:absolute;left:0;text-align:left;margin-left:119.05pt;margin-top:0;width:11.35pt;height:48.85pt;z-index:-1087;mso-position-horizontal-relative:page" coordorigin="2381" coordsize="227,977">
            <v:group id="_x0000_s1061" style="position:absolute;left:2386;top:5;width:217;height:217" coordorigin="2386,5" coordsize="217,217">
              <v:shape id="_x0000_s1062" style="position:absolute;left:2386;top:5;width:217;height:217" coordorigin="2386,5" coordsize="217,217" path="m2409,5r-2,l2386,6r,23l2386,199r,2l2387,222r22,l2579,222r3,l2603,221r,-22l2603,29r,-3l2602,5r-23,l2409,5xe" filled="f" strokecolor="#808285" strokeweight=".5pt">
                <v:path arrowok="t"/>
              </v:shape>
            </v:group>
            <v:group id="_x0000_s1059" style="position:absolute;left:2386;top:255;width:217;height:217" coordorigin="2386,255" coordsize="217,217">
              <v:shape id="_x0000_s1060" style="position:absolute;left:2386;top:255;width:217;height:217" coordorigin="2386,255" coordsize="217,217" path="m2409,255r-2,l2386,256r,23l2386,449r,2l2387,472r22,l2579,472r3,l2603,471r,-22l2603,279r,-3l2602,255r-23,l2409,255xe" filled="f" strokecolor="#808285" strokeweight=".5pt">
                <v:path arrowok="t"/>
              </v:shape>
            </v:group>
            <v:group id="_x0000_s1057" style="position:absolute;left:2386;top:505;width:217;height:217" coordorigin="2386,505" coordsize="217,217">
              <v:shape id="_x0000_s1058" style="position:absolute;left:2386;top:505;width:217;height:217" coordorigin="2386,505" coordsize="217,217" path="m2409,505r-2,l2386,506r,23l2386,699r,2l2387,722r22,l2579,722r3,l2603,721r,-22l2603,529r,-3l2602,505r-23,l2409,505xe" filled="f" strokecolor="#808285" strokeweight=".5pt">
                <v:path arrowok="t"/>
              </v:shape>
            </v:group>
            <v:group id="_x0000_s1055" style="position:absolute;left:2386;top:755;width:217;height:217" coordorigin="2386,755" coordsize="217,217">
              <v:shape id="_x0000_s1056" style="position:absolute;left:2386;top:755;width:217;height:217" coordorigin="2386,755" coordsize="217,217" path="m2409,755r-2,l2386,756r,23l2386,949r,2l2387,972r22,l2579,972r3,l2603,971r,-22l2603,779r,-3l2602,755r-23,l2409,755xe" filled="f" strokecolor="#808285" strokeweight=".5pt">
                <v:path arrowok="t"/>
              </v:shape>
            </v:group>
            <w10:wrap anchorx="page"/>
          </v:group>
        </w:pic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… 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Guerra 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e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W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gener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era alemã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B70B14">
      <w:pPr>
        <w:spacing w:before="13" w:after="0" w:line="253" w:lineRule="auto"/>
        <w:ind w:left="1048" w:right="3036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… se de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de do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C — …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a origem do 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B70B14">
      <w:pPr>
        <w:spacing w:after="0" w:line="229" w:lineRule="exact"/>
        <w:ind w:left="104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… 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b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em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ados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B70B14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052" style="position:absolute;left:0;text-align:left;margin-left:85.05pt;margin-top:2.05pt;width:11.35pt;height:11.35pt;z-index:-1086;mso-position-horizontal-relative:page" coordorigin="1701,41" coordsize="227,227">
            <v:shape id="_x0000_s105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50" style="position:absolute;left:0;text-align:left;margin-left:104.85pt;margin-top:29.3pt;width:419.55pt;height:.1pt;z-index:-1085;mso-position-horizontal-relative:page" coordorigin="2097,586" coordsize="8391,2">
            <v:shape id="_x0000_s1051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48" style="position:absolute;left:0;text-align:left;margin-left:104.85pt;margin-top:47.45pt;width:419.55pt;height:.1pt;z-index:-1084;mso-position-horizontal-relative:page" coordorigin="2097,949" coordsize="8391,2">
            <v:shape id="_x0000_s1049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46" style="position:absolute;left:0;text-align:left;margin-left:104.85pt;margin-top:65.65pt;width:419.55pt;height:.1pt;z-index:-1083;mso-position-horizontal-relative:page" coordorigin="2097,1313" coordsize="8391,2">
            <v:shape id="_x0000_s1047" style="position:absolute;left:2097;top:1313;width:8391;height:2" coordorigin="2097,1313" coordsize="8391,0" path="m2097,1313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44" style="position:absolute;left:0;text-align:left;margin-left:104.85pt;margin-top:83.8pt;width:419.55pt;height:.1pt;z-index:-1082;mso-position-horizontal-relative:page" coordorigin="2097,1676" coordsize="8391,2">
            <v:shape id="_x0000_s1045" style="position:absolute;left:2097;top:1676;width:8391;height:2" coordorigin="2097,1676" coordsize="8391,0" path="m2097,1676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42" style="position:absolute;left:0;text-align:left;margin-left:104.85pt;margin-top:102pt;width:419.55pt;height:.1pt;z-index:-1081;mso-position-horizontal-relative:page" coordorigin="2097,2040" coordsize="8391,2">
            <v:shape id="_x0000_s1043" style="position:absolute;left:2097;top:2040;width:8391;height:2" coordorigin="2097,2040" coordsize="8391,0" path="m2097,2040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2A69D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spellStart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spellEnd"/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sobre a im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ância da 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cnol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gia na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olu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da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oria da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óni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pla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A69D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bookmarkStart w:id="0" w:name="_GoBack"/>
    </w:p>
    <w:bookmarkEnd w:id="0"/>
    <w:p w:rsidR="00E8348F" w:rsidRPr="002A69D7" w:rsidRDefault="00B70B1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2A69D7">
        <w:rPr>
          <w:rFonts w:ascii="Calibri" w:hAnsi="Calibri" w:cs="Calibri"/>
        </w:rPr>
        <w:pict>
          <v:group id="_x0000_s1038" style="position:absolute;margin-left:104.85pt;margin-top:643pt;width:419.55pt;height:.1pt;z-index:-1080;mso-position-horizontal-relative:page;mso-position-vertical-relative:page" coordorigin="2097,12610" coordsize="8391,2">
            <v:shape id="_x0000_s1039" style="position:absolute;left:2097;top:12610;width:8391;height:2" coordorigin="2097,12610" coordsize="8391,0" path="m2097,12610r8391,e" filled="f" strokecolor="#808285" strokeweight=".5pt">
              <v:path arrowok="t"/>
            </v:shape>
            <w10:wrap anchorx="page" anchory="page"/>
          </v:group>
        </w:pict>
      </w:r>
      <w:r w:rsidRPr="002A69D7">
        <w:rPr>
          <w:rFonts w:ascii="Calibri" w:hAnsi="Calibri" w:cs="Calibri"/>
        </w:rPr>
        <w:pict>
          <v:group id="_x0000_s1036" style="position:absolute;margin-left:104.85pt;margin-top:661.2pt;width:419.55pt;height:.1pt;z-index:-1079;mso-position-horizontal-relative:page;mso-position-vertical-relative:page" coordorigin="2097,12974" coordsize="8391,2">
            <v:shape id="_x0000_s1037" style="position:absolute;left:2097;top:12974;width:8391;height:2" coordorigin="2097,12974" coordsize="8391,0" path="m2097,12974r8391,e" filled="f" strokecolor="#808285" strokeweight=".5pt">
              <v:path arrowok="t"/>
            </v:shape>
            <w10:wrap anchorx="page" anchory="page"/>
          </v:group>
        </w:pict>
      </w:r>
      <w:r w:rsidRPr="002A69D7">
        <w:rPr>
          <w:rFonts w:ascii="Calibri" w:hAnsi="Calibri" w:cs="Calibri"/>
        </w:rPr>
        <w:pict>
          <v:group id="_x0000_s1034" style="position:absolute;margin-left:104.85pt;margin-top:45.55pt;width:419.55pt;height:.1pt;z-index:-1078;mso-position-horizontal-relative:page" coordorigin="2097,-1789" coordsize="8391,2">
            <v:shape id="_x0000_s1035" style="position:absolute;left:2097;top:-1789;width:8391;height:2" coordorigin="2097,-1789" coordsize="8391,0" path="m2097,-1789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32" style="position:absolute;margin-left:104.85pt;margin-top:63.75pt;width:419.55pt;height:.1pt;z-index:-1077;mso-position-horizontal-relative:page" coordorigin="2097,-1425" coordsize="8391,2">
            <v:shape id="_x0000_s1033" style="position:absolute;left:2097;top:-1425;width:8391;height:2" coordorigin="2097,-1425" coordsize="8391,0" path="m2097,-1425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30" style="position:absolute;margin-left:104.85pt;margin-top:81.9pt;width:419.55pt;height:.1pt;z-index:-1076;mso-position-horizontal-relative:page" coordorigin="2097,-1062" coordsize="8391,2">
            <v:shape id="_x0000_s1031" style="position:absolute;left:2097;top:-1062;width:8391;height:2" coordorigin="2097,-1062" coordsize="8391,0" path="m2097,-1062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28" style="position:absolute;margin-left:104.85pt;margin-top:100.1pt;width:419.55pt;height:.1pt;z-index:-1075;mso-position-horizontal-relative:page" coordorigin="2097,-698" coordsize="8391,2">
            <v:shape id="_x0000_s1029" style="position:absolute;left:2097;top:-698;width:8391;height:2" coordorigin="2097,-698" coordsize="8391,0" path="m2097,-698r8391,e" filled="f" strokecolor="#808285" strokeweight=".5pt">
              <v:path arrowok="t"/>
            </v:shape>
            <w10:wrap anchorx="page"/>
          </v:group>
        </w:pict>
      </w:r>
      <w:r w:rsidRPr="002A69D7">
        <w:rPr>
          <w:rFonts w:ascii="Calibri" w:hAnsi="Calibri" w:cs="Calibri"/>
        </w:rPr>
        <w:pict>
          <v:group id="_x0000_s1026" style="position:absolute;margin-left:104.85pt;margin-top:118.25pt;width:419.55pt;height:.1pt;z-index:-1074;mso-position-horizontal-relative:page" coordorigin="2097,-335" coordsize="8391,2">
            <v:shape id="_x0000_s1027" style="position:absolute;left:2097;top:-335;width:8391;height:2" coordorigin="2097,-335" coordsize="8391,0" path="m2097,-335r8391,e" filled="f" strokecolor="#808285" strokeweight=".5pt">
              <v:path arrowok="t"/>
            </v:shape>
            <w10:wrap anchorx="page"/>
          </v:group>
        </w:pict>
      </w: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8348F" w:rsidRPr="002A69D7" w:rsidRDefault="00E8348F">
      <w:pPr>
        <w:spacing w:before="10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8348F" w:rsidRPr="002A69D7" w:rsidRDefault="00E8348F">
      <w:pPr>
        <w:spacing w:after="0"/>
        <w:rPr>
          <w:rFonts w:ascii="Calibri" w:hAnsi="Calibri" w:cs="Calibri"/>
          <w:lang w:val="pt-PT"/>
        </w:rPr>
        <w:sectPr w:rsidR="00E8348F" w:rsidRPr="002A69D7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E8348F" w:rsidRPr="002A69D7" w:rsidRDefault="00E8348F" w:rsidP="00B70B14">
      <w:pPr>
        <w:spacing w:before="74" w:after="0" w:line="240" w:lineRule="auto"/>
        <w:ind w:left="4170" w:right="-61"/>
        <w:rPr>
          <w:rFonts w:ascii="Calibri" w:eastAsia="Myriad Pro Light" w:hAnsi="Calibri" w:cs="Calibri"/>
          <w:sz w:val="18"/>
          <w:szCs w:val="18"/>
        </w:rPr>
      </w:pPr>
    </w:p>
    <w:sectPr w:rsidR="00E8348F" w:rsidRPr="002A69D7">
      <w:type w:val="continuous"/>
      <w:pgSz w:w="11920" w:h="15880"/>
      <w:pgMar w:top="800" w:right="640" w:bottom="280" w:left="1660" w:header="720" w:footer="720" w:gutter="0"/>
      <w:cols w:num="2" w:space="720" w:equalWidth="0">
        <w:col w:w="8830" w:space="370"/>
        <w:col w:w="4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8348F"/>
    <w:rsid w:val="000C2549"/>
    <w:rsid w:val="002A69D7"/>
    <w:rsid w:val="004612AE"/>
    <w:rsid w:val="00562090"/>
    <w:rsid w:val="00726D50"/>
    <w:rsid w:val="00B70B14"/>
    <w:rsid w:val="00CC6427"/>
    <w:rsid w:val="00CE2A05"/>
    <w:rsid w:val="00DE04E2"/>
    <w:rsid w:val="00E8348F"/>
    <w:rsid w:val="00FE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E7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E7E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1E50AD3-F78A-42C6-B236-BA527D19ACE0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67</TotalTime>
  <Pages>3</Pages>
  <Words>525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8</cp:revision>
  <dcterms:created xsi:type="dcterms:W3CDTF">2013-01-22T16:02:00Z</dcterms:created>
  <dcterms:modified xsi:type="dcterms:W3CDTF">2013-01-22T17:09:00Z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