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11B" w:rsidRPr="00966C9B" w:rsidRDefault="0081511B">
      <w:pPr>
        <w:spacing w:before="89" w:after="0" w:line="240" w:lineRule="auto"/>
        <w:ind w:left="157" w:right="-20"/>
        <w:rPr>
          <w:rFonts w:ascii="Calibri" w:eastAsia="Myriad Pro Light" w:hAnsi="Calibri" w:cs="Calibri"/>
          <w:sz w:val="8"/>
          <w:szCs w:val="8"/>
          <w:lang w:val="pt-PT"/>
        </w:rPr>
      </w:pPr>
    </w:p>
    <w:p w:rsidR="0081511B" w:rsidRPr="00966C9B" w:rsidRDefault="00420F38">
      <w:pPr>
        <w:spacing w:after="0" w:line="554" w:lineRule="exact"/>
        <w:ind w:left="105" w:right="-115"/>
        <w:rPr>
          <w:rFonts w:ascii="Calibri" w:eastAsia="Myriad Pro" w:hAnsi="Calibri" w:cs="Calibri"/>
          <w:sz w:val="50"/>
          <w:szCs w:val="50"/>
          <w:lang w:val="pt-PT"/>
        </w:rPr>
      </w:pPr>
      <w:r>
        <w:rPr>
          <w:rFonts w:ascii="Calibri" w:hAnsi="Calibri" w:cs="Calibri"/>
        </w:rPr>
        <w:pict>
          <v:group id="_x0000_s2038" style="position:absolute;left:0;text-align:left;margin-left:70.85pt;margin-top:1.1pt;width:439.85pt;height:25.5pt;z-index:-251683328;mso-position-horizontal-relative:page" coordorigin="1417,22" coordsize="8797,510">
            <v:shape id="_x0000_s2039" style="position:absolute;left:1417;top:22;width:8797;height:510" coordorigin="1417,22" coordsize="8797,510" path="m1474,22r-33,1l1424,29r-6,17l1417,78r,398l1418,508r6,17l1441,531r32,1l10158,532r33,-1l10207,525r7,-16l10215,476r,-398l10191,23,1474,22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2036" style="position:absolute;left:0;text-align:left;margin-left:71.35pt;margin-top:41.3pt;width:438.35pt;height:24.5pt;z-index:-251682304;mso-position-horizontal-relative:page" coordorigin="1427,826" coordsize="8767,490">
            <v:shape id="_x0000_s2037" style="position:absolute;left:1427;top:826;width:8767;height:490" coordorigin="1427,826" coordsize="8767,490" path="m1474,826r-13,1l1442,837r-14,24l1427,1269r2,13l1438,1301r25,14l10148,1316r12,-2l10180,1305r14,-24l10195,872r-2,-12l10183,840r-24,-13l1474,826xe" filled="f" strokecolor="#808285" strokeweight="1pt">
              <v:path arrowok="t"/>
            </v:shape>
            <w10:wrap anchorx="page"/>
          </v:group>
        </w:pict>
      </w:r>
    </w:p>
    <w:p w:rsidR="0081511B" w:rsidRPr="00966C9B" w:rsidRDefault="00420F38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83328" behindDoc="0" locked="0" layoutInCell="1" allowOverlap="1" wp14:anchorId="5A577578" wp14:editId="68427560">
            <wp:simplePos x="0" y="0"/>
            <wp:positionH relativeFrom="column">
              <wp:posOffset>6006465</wp:posOffset>
            </wp:positionH>
            <wp:positionV relativeFrom="paragraph">
              <wp:posOffset>-928370</wp:posOffset>
            </wp:positionV>
            <wp:extent cx="1130935" cy="359410"/>
            <wp:effectExtent l="0" t="0" r="0" b="0"/>
            <wp:wrapNone/>
            <wp:docPr id="1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935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64AF" w:rsidRPr="00966C9B">
        <w:rPr>
          <w:rFonts w:ascii="Calibri" w:hAnsi="Calibri" w:cs="Calibri"/>
          <w:lang w:val="pt-PT"/>
        </w:rPr>
        <w:br w:type="column"/>
      </w:r>
    </w:p>
    <w:p w:rsidR="0081511B" w:rsidRPr="00966C9B" w:rsidRDefault="001F64AF">
      <w:pPr>
        <w:spacing w:after="0" w:line="240" w:lineRule="auto"/>
        <w:ind w:right="-20"/>
        <w:rPr>
          <w:rFonts w:ascii="Calibri" w:eastAsia="Myriad Pro Light" w:hAnsi="Calibri" w:cs="Calibri"/>
          <w:sz w:val="32"/>
          <w:szCs w:val="32"/>
          <w:lang w:val="pt-PT"/>
        </w:rPr>
      </w:pPr>
      <w:r w:rsidRPr="00966C9B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REFORÇO </w:t>
      </w:r>
      <w:proofErr w:type="gramStart"/>
      <w:r w:rsidRPr="00966C9B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8  Vulcões</w:t>
      </w:r>
      <w:proofErr w:type="gramEnd"/>
    </w:p>
    <w:p w:rsidR="0081511B" w:rsidRPr="00966C9B" w:rsidRDefault="0081511B">
      <w:pPr>
        <w:spacing w:after="0"/>
        <w:rPr>
          <w:rFonts w:ascii="Calibri" w:hAnsi="Calibri" w:cs="Calibri"/>
          <w:lang w:val="pt-PT"/>
        </w:rPr>
        <w:sectPr w:rsidR="0081511B" w:rsidRPr="00966C9B">
          <w:type w:val="continuous"/>
          <w:pgSz w:w="11920" w:h="15880"/>
          <w:pgMar w:top="800" w:right="1620" w:bottom="280" w:left="620" w:header="720" w:footer="720" w:gutter="0"/>
          <w:cols w:num="2" w:space="720" w:equalWidth="0">
            <w:col w:w="383" w:space="588"/>
            <w:col w:w="8709"/>
          </w:cols>
        </w:sectPr>
      </w:pPr>
      <w:bookmarkStart w:id="0" w:name="_GoBack"/>
      <w:bookmarkEnd w:id="0"/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before="9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81511B" w:rsidRPr="00966C9B" w:rsidRDefault="001F64AF">
      <w:pPr>
        <w:tabs>
          <w:tab w:val="left" w:pos="5340"/>
          <w:tab w:val="left" w:pos="6280"/>
          <w:tab w:val="left" w:pos="7500"/>
          <w:tab w:val="left" w:pos="9540"/>
        </w:tabs>
        <w:spacing w:before="45" w:after="0" w:line="167" w:lineRule="exact"/>
        <w:ind w:left="911" w:right="-20"/>
        <w:rPr>
          <w:rFonts w:ascii="Calibri" w:eastAsia="Myriad Pro" w:hAnsi="Calibri" w:cs="Calibri"/>
          <w:sz w:val="14"/>
          <w:szCs w:val="14"/>
          <w:lang w:val="pt-PT"/>
        </w:rPr>
      </w:pPr>
      <w:r w:rsidRPr="00966C9B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NOME</w:t>
      </w:r>
      <w:r w:rsidRPr="00966C9B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966C9B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966C9B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966C9B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966C9B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966C9B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966C9B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966C9B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966C9B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966C9B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966C9B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966C9B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966C9B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966C9B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966C9B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966C9B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r w:rsidRPr="00966C9B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966C9B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966C9B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before="11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81511B" w:rsidRPr="00966C9B" w:rsidRDefault="00420F38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2033" style="position:absolute;left:0;text-align:left;margin-left:70.85pt;margin-top:2.05pt;width:11.35pt;height:11.35pt;z-index:-251681280;mso-position-horizontal-relative:page" coordorigin="1417,41" coordsize="227,227">
            <v:shape id="_x0000_s2034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1F64AF" w:rsidRPr="00966C9B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1F64AF" w:rsidRPr="00966C9B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Observa a imagem seguinte, que representa a estrutura de um aparelho vulcânico.</w:t>
      </w:r>
      <w:r w:rsidRPr="00420F38">
        <w:rPr>
          <w:noProof/>
          <w:lang w:val="pt-PT" w:eastAsia="pt-PT"/>
        </w:rPr>
        <w:t xml:space="preserve"> </w:t>
      </w:r>
    </w:p>
    <w:p w:rsidR="0081511B" w:rsidRPr="00966C9B" w:rsidRDefault="0081511B">
      <w:pPr>
        <w:spacing w:before="2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1F64AF">
      <w:pPr>
        <w:spacing w:before="24" w:after="0" w:line="240" w:lineRule="auto"/>
        <w:ind w:right="1086"/>
        <w:jc w:val="right"/>
        <w:rPr>
          <w:rFonts w:ascii="Calibri" w:eastAsia="Myriad Pro Light" w:hAnsi="Calibri" w:cs="Calibri"/>
          <w:sz w:val="20"/>
          <w:szCs w:val="20"/>
          <w:lang w:val="pt-PT"/>
        </w:rPr>
      </w:pPr>
      <w:r w:rsidRPr="00966C9B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</w:p>
    <w:p w:rsidR="0081511B" w:rsidRPr="00966C9B" w:rsidRDefault="0081511B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81511B" w:rsidRPr="00966C9B" w:rsidRDefault="001F64AF">
      <w:pPr>
        <w:spacing w:after="0" w:line="230" w:lineRule="exact"/>
        <w:ind w:right="1086"/>
        <w:jc w:val="right"/>
        <w:rPr>
          <w:rFonts w:ascii="Calibri" w:eastAsia="Myriad Pro Light" w:hAnsi="Calibri" w:cs="Calibri"/>
          <w:sz w:val="20"/>
          <w:szCs w:val="20"/>
          <w:lang w:val="pt-PT"/>
        </w:rPr>
      </w:pPr>
      <w:r w:rsidRPr="00966C9B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</w:p>
    <w:p w:rsidR="0081511B" w:rsidRPr="00966C9B" w:rsidRDefault="001F64AF">
      <w:pPr>
        <w:spacing w:after="0" w:line="189" w:lineRule="exact"/>
        <w:ind w:left="1498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966C9B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</w:p>
    <w:p w:rsidR="0081511B" w:rsidRPr="00966C9B" w:rsidRDefault="001F64AF">
      <w:pPr>
        <w:spacing w:after="0" w:line="195" w:lineRule="exact"/>
        <w:ind w:right="1086"/>
        <w:jc w:val="right"/>
        <w:rPr>
          <w:rFonts w:ascii="Calibri" w:eastAsia="Myriad Pro Light" w:hAnsi="Calibri" w:cs="Calibri"/>
          <w:sz w:val="20"/>
          <w:szCs w:val="20"/>
          <w:lang w:val="pt-PT"/>
        </w:rPr>
      </w:pPr>
      <w:r w:rsidRPr="00966C9B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before="5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1F64AF">
      <w:pPr>
        <w:spacing w:before="24" w:after="0" w:line="236" w:lineRule="exact"/>
        <w:ind w:right="1086"/>
        <w:jc w:val="right"/>
        <w:rPr>
          <w:rFonts w:ascii="Calibri" w:eastAsia="Myriad Pro Light" w:hAnsi="Calibri" w:cs="Calibri"/>
          <w:sz w:val="20"/>
          <w:szCs w:val="20"/>
          <w:lang w:val="pt-PT"/>
        </w:rPr>
      </w:pPr>
      <w:r w:rsidRPr="00966C9B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before="3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81511B" w:rsidRPr="00966C9B" w:rsidRDefault="00420F38">
      <w:pPr>
        <w:spacing w:before="24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895" style="position:absolute;left:0;text-align:left;margin-left:101.55pt;margin-top:-191.6pt;width:361.9pt;height:181.1pt;z-index:-251677184;mso-position-horizontal-relative:page" coordorigin="2031,-3832" coordsize="7238,362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32" type="#_x0000_t75" style="position:absolute;left:4157;top:-2947;width:2670;height:1535">
              <v:imagedata r:id="rId7" o:title=""/>
            </v:shape>
            <v:shape id="_x0000_s2031" type="#_x0000_t75" style="position:absolute;left:3528;top:-2653;width:652;height:230">
              <v:imagedata r:id="rId8" o:title=""/>
            </v:shape>
            <v:shape id="_x0000_s2030" type="#_x0000_t75" style="position:absolute;left:3714;top:-2718;width:817;height:421">
              <v:imagedata r:id="rId9" o:title=""/>
            </v:shape>
            <v:shape id="_x0000_s2029" type="#_x0000_t75" style="position:absolute;left:2916;top:-2680;width:1497;height:589">
              <v:imagedata r:id="rId10" o:title=""/>
            </v:shape>
            <v:group id="_x0000_s2019" style="position:absolute;left:5722;top:-2996;width:2963;height:1584" coordorigin="5722,-2996" coordsize="2963,1584">
              <v:shape id="_x0000_s2028" style="position:absolute;left:5722;top:-2996;width:2963;height:1584" coordorigin="5722,-2996" coordsize="2963,1584" path="m8274,-1440r-812,l7482,-1438r17,l7516,-1434r17,4l7552,-1428r20,4l7697,-1412r59,l7776,-1416r20,-2l7816,-1422r18,-4l7929,-1436r328,l8274,-1440e" fillcolor="#e6e7e8" stroked="f">
                <v:path arrowok="t"/>
              </v:shape>
              <v:shape id="_x0000_s2027" style="position:absolute;left:5722;top:-2996;width:2963;height:1584" coordorigin="5722,-2996" coordsize="2963,1584" path="m8257,-1436r-328,l7950,-1434r22,l8027,-1428r24,4l8090,-1420r18,l8124,-1418r16,l8190,-1424r18,-2l8257,-1436e" fillcolor="#e6e7e8" stroked="f">
                <v:path arrowok="t"/>
              </v:shape>
              <v:shape id="_x0000_s2026" style="position:absolute;left:5722;top:-2996;width:2963;height:1584" coordorigin="5722,-2996" coordsize="2963,1584" path="m7257,-1432r-74,l7203,-1430r37,l7257,-1432e" fillcolor="#e6e7e8" stroked="f">
                <v:path arrowok="t"/>
              </v:shape>
              <v:shape id="_x0000_s2025" style="position:absolute;left:5722;top:-2996;width:2963;height:1584" coordorigin="5722,-2996" coordsize="2963,1584" path="m8326,-1450r-1328,l7058,-1444r54,8l7160,-1432r152,l7330,-1434r20,l7395,-1438r23,l7441,-1440r833,l8283,-1442r22,-4l8326,-1450e" fillcolor="#e6e7e8" stroked="f">
                <v:path arrowok="t"/>
              </v:shape>
              <v:shape id="_x0000_s2024" style="position:absolute;left:5722;top:-2996;width:2963;height:1584" coordorigin="5722,-2996" coordsize="2963,1584" path="m8685,-1456r-275,l8426,-1454r25,4l8474,-1448r40,6l8532,-1438r18,2l8663,-1436r21,4l8685,-1456e" fillcolor="#e6e7e8" stroked="f">
                <v:path arrowok="t"/>
              </v:shape>
              <v:shape id="_x0000_s2023" style="position:absolute;left:5722;top:-2996;width:2963;height:1584" coordorigin="5722,-2996" coordsize="2963,1584" path="m5736,-2874r-7,4l5726,-2868r-2,2l5722,-2864r1,l5723,-2860r22,84l5752,-2750r8,26l5780,-2666r14,38l5802,-2608r8,18l5818,-2572r8,20l5861,-2480r27,52l5897,-2410r10,18l5916,-2376r10,16l5937,-2340r12,20l5959,-2302r11,18l6011,-2222r38,44l6062,-2162r14,14l6103,-2118r14,14l6130,-2090r14,16l6157,-2058r26,30l6195,-2012r13,14l6222,-1982r16,16l6253,-1952r14,14l6280,-1926r25,22l6317,-1892r13,12l6344,-1866r14,16l6374,-1834r17,20l6403,-1802r13,14l6432,-1772r33,32l6480,-1726r14,12l6510,-1702r17,14l6576,-1652r16,14l6608,-1626r15,12l6638,-1604r14,12l6668,-1578r16,12l6717,-1540r16,14l6750,-1512r16,12l6781,-1486r15,14l6809,-1460r12,12l6839,-1446r20,l6879,-1448r21,l6920,-1450r1406,l8362,-1454r16,-2l8685,-1456r20,-514l8685,-1972r-21,l8605,-1978r-59,-4l8486,-1988r-20,l8444,-1990r-20,l8404,-1992r-20,l8324,-1996r-20,-2l8262,-1998r-22,-2l8199,-2000r-76,-2l8095,-2004r-21,l8023,-2010r-19,-2l7962,-2012r-21,-2l7859,-2014r-19,-2l7822,-2016r-22,-4l7698,-2030r-19,l7641,-2034r-19,l7580,-2038r-21,-4l7540,-2044r-76,-16l7438,-2064r-19,-6l7379,-2080r-20,-2l7341,-2084r-25,-4l7297,-2090r-34,-8l7243,-2106r-19,-8l7205,-2122r-53,-24l7134,-2152r-19,-6l7075,-2166r-42,-12l7013,-2186r-19,-4l6976,-2194r-65,-12l6874,-2220r-17,-6l6823,-2242r-18,-10l6787,-2262r-18,-8l6746,-2280r-34,-14l6693,-2302r-72,-32l6598,-2342r-18,-4l6563,-2352r-21,-12l6523,-2372r-18,-6l6488,-2382r-23,-6l6443,-2396r-20,-6l6405,-2410r-18,-8l6371,-2428r-16,-8l6307,-2474r-51,-60l6243,-2556r-13,-18l6219,-2590r-11,-12l6190,-2616r-15,-14l6126,-2666r-37,-50l6079,-2732r-44,-66l5993,-2844r-13,-14l5968,-2872r-221,l5736,-2874e" fillcolor="#e6e7e8" stroked="f">
                <v:path arrowok="t"/>
              </v:shape>
              <v:shape id="_x0000_s2022" style="position:absolute;left:5722;top:-2996;width:2963;height:1584" coordorigin="5722,-2996" coordsize="2963,1584" path="m5863,-2978r-60,48l5793,-2918r-11,12l5773,-2904r-13,12l5761,-2882r-14,10l5968,-2872r-13,-14l5941,-2906r-22,-34l5908,-2954r-15,-16l5889,-2974r-16,l5863,-2978e" fillcolor="#e6e7e8" stroked="f">
                <v:path arrowok="t"/>
              </v:shape>
              <v:shape id="_x0000_s2021" style="position:absolute;left:5722;top:-2996;width:2963;height:1584" coordorigin="5722,-2996" coordsize="2963,1584" path="m5864,-2996r-1,l5864,-2994r2,4l5873,-2974r16,l5878,-2984r-14,-12e" fillcolor="#e6e7e8" stroked="f">
                <v:path arrowok="t"/>
              </v:shape>
              <v:shape id="_x0000_s2020" type="#_x0000_t75" style="position:absolute;left:5719;top:-2982;width:1706;height:1490">
                <v:imagedata r:id="rId11" o:title=""/>
              </v:shape>
            </v:group>
            <v:group id="_x0000_s2016" style="position:absolute;left:5865;top:-2978;width:87;height:119" coordorigin="5865,-2978" coordsize="87,119">
              <v:shape id="_x0000_s2018" style="position:absolute;left:5865;top:-2978;width:87;height:119" coordorigin="5865,-2978" coordsize="87,119" path="m5886,-2978r-11,2l5870,-2973r-5,1l5879,-2959r12,16l5904,-2925r11,18l5927,-2889r12,16l5951,-2860r-6,-17l5935,-2894r,-14l5943,-2908r-4,-8l5927,-2933r-12,-16l5901,-2965r-15,-13e" fillcolor="#656769" stroked="f">
                <v:path arrowok="t"/>
              </v:shape>
              <v:shape id="_x0000_s2017" style="position:absolute;left:5865;top:-2978;width:87;height:119" coordorigin="5865,-2978" coordsize="87,119" path="m5943,-2908r-8,l5943,-2902r8,6l5948,-2900r-5,-8e" fillcolor="#656769" stroked="f">
                <v:path arrowok="t"/>
              </v:shape>
            </v:group>
            <v:group id="_x0000_s2009" style="position:absolute;left:5851;top:-2971;width:146;height:142" coordorigin="5851,-2971" coordsize="146,142">
              <v:shape id="_x0000_s2015" style="position:absolute;left:5851;top:-2971;width:146;height:142" coordorigin="5851,-2971" coordsize="146,142" path="m5861,-2971r-5,1l5851,-2968r16,9l5880,-2944r11,19l5902,-2906r13,19l5929,-2870r14,16l5957,-2840r14,11l5988,-2832r-5,-12l5974,-2852r7,l5992,-2852r-2,-3l5957,-2855r-13,-11l5932,-2881r-11,-18l5909,-2917r-12,-18l5884,-2952r-13,-15l5861,-2971e" fillcolor="#a9abad" stroked="f">
                <v:path arrowok="t"/>
              </v:shape>
              <v:shape id="_x0000_s2014" style="position:absolute;left:5851;top:-2971;width:146;height:142" coordorigin="5851,-2971" coordsize="146,142" path="m5992,-2852r-11,l5989,-2850r7,3l5992,-2852e" fillcolor="#a9abad" stroked="f">
                <v:path arrowok="t"/>
              </v:shape>
              <v:shape id="_x0000_s2013" style="position:absolute;left:5851;top:-2971;width:146;height:142" coordorigin="5851,-2971" coordsize="146,142" path="m5927,-2913r8,19l5945,-2878r10,18l5957,-2855r33,l5981,-2864r-14,-15l5955,-2892r-12,-10l5935,-2908r-8,-5e" fillcolor="#a9abad" stroked="f">
                <v:path arrowok="t"/>
              </v:shape>
              <v:shape id="_x0000_s2012" type="#_x0000_t75" style="position:absolute;left:6532;top:-2375;width:745;height:279">
                <v:imagedata r:id="rId12" o:title=""/>
              </v:shape>
              <v:shape id="_x0000_s2011" type="#_x0000_t75" style="position:absolute;left:3110;top:-3832;width:3094;height:1196">
                <v:imagedata r:id="rId13" o:title=""/>
              </v:shape>
              <v:shape id="_x0000_s2010" type="#_x0000_t75" style="position:absolute;left:2916;top:-2980;width:2557;height:1004">
                <v:imagedata r:id="rId14" o:title=""/>
              </v:shape>
            </v:group>
            <v:group id="_x0000_s2007" style="position:absolute;left:5677;top:-1919;width:244;height:379" coordorigin="5677,-1919" coordsize="244,379">
              <v:shape id="_x0000_s2008" style="position:absolute;left:5677;top:-1919;width:244;height:379" coordorigin="5677,-1919" coordsize="244,379" path="m5744,-1919r-34,38l5707,-1871r-5,9l5697,-1855r-9,6l5680,-1847r1,20l5682,-1805r1,18l5684,-1767r,24l5683,-1727r-1,20l5679,-1680r-2,24l5695,-1588r37,48l5750,-1554r45,-69l5805,-1642r8,-18l5863,-1719r16,-11l5892,-1743r12,-23l5911,-1787r4,-18l5918,-1822r3,-17l5904,-1848r-19,-9l5867,-1865r-37,-16l5812,-1889r-18,-9l5773,-1910r-16,-6l5744,-1919e" fillcolor="#636466" stroked="f">
                <v:path arrowok="t"/>
              </v:shape>
            </v:group>
            <v:group id="_x0000_s2004" style="position:absolute;left:5476;top:-1967;width:125;height:258" coordorigin="5476,-1967" coordsize="125,258">
              <v:shape id="_x0000_s2006" style="position:absolute;left:5476;top:-1967;width:125;height:258" coordorigin="5476,-1967" coordsize="125,258" path="m5512,-1967r-18,2l5476,-1961r7,17l5492,-1926r8,17l5508,-1892r9,18l5534,-1836r9,19l5552,-1799r9,18l5583,-1742r10,18l5600,-1709r1,-13l5600,-1739r-1,-22l5596,-1783r-2,-23l5592,-1828r-2,-20l5590,-1869r-1,-19l5580,-1908r-8,-18l5562,-1942r-14,-14l5530,-1965r-18,-2e" fillcolor="#858689" stroked="f">
                <v:path arrowok="t"/>
              </v:shape>
              <v:shape id="_x0000_s2005" type="#_x0000_t75" style="position:absolute;left:6206;top:-2653;width:678;height:202">
                <v:imagedata r:id="rId15" o:title=""/>
              </v:shape>
            </v:group>
            <v:group id="_x0000_s2001" style="position:absolute;left:5859;top:-3001;width:5;height:6" coordorigin="5859,-3001" coordsize="5,6">
              <v:shape id="_x0000_s2003" style="position:absolute;left:5859;top:-3001;width:5;height:6" coordorigin="5859,-3001" coordsize="5,6" path="m5864,-3001r-5,5l5859,-2995r5,-6l5864,-3001e" fillcolor="#6d6e70" stroked="f">
                <v:path arrowok="t"/>
              </v:shape>
              <v:shape id="_x0000_s2002" type="#_x0000_t75" style="position:absolute;left:7172;top:-2692;width:596;height:210">
                <v:imagedata r:id="rId16" o:title=""/>
              </v:shape>
            </v:group>
            <v:group id="_x0000_s1990" style="position:absolute;left:5855;top:-3003;width:8;height:8" coordorigin="5855,-3003" coordsize="8,8">
              <v:shape id="_x0000_s2000" style="position:absolute;left:5855;top:-3003;width:8;height:8" coordorigin="5855,-3003" coordsize="8,8" path="m5861,-2998r-2,2l5860,-2995r2,-3l5861,-2998e" fillcolor="#6d6e70" stroked="f">
                <v:path arrowok="t"/>
              </v:shape>
              <v:shape id="_x0000_s1999" style="position:absolute;left:5855;top:-3003;width:8;height:8" coordorigin="5855,-3003" coordsize="8,8" path="m5858,-3001r-3,4l5859,-2996r,l5861,-2998r,-1l5858,-3001e" fillcolor="#6d6e70" stroked="f">
                <v:path arrowok="t"/>
              </v:shape>
              <v:shape id="_x0000_s1998" style="position:absolute;left:5855;top:-3003;width:8;height:8" coordorigin="5855,-3003" coordsize="8,8" path="m5861,-2999r-2,3l5859,-2996r2,-2l5861,-2998r,-1e" fillcolor="#6d6e70" stroked="f">
                <v:path arrowok="t"/>
              </v:shape>
              <v:shape id="_x0000_s1997" style="position:absolute;left:5855;top:-3003;width:8;height:8" coordorigin="5855,-3003" coordsize="8,8" path="m5862,-2998r2,2l5862,-2998e" fillcolor="#6d6e70" stroked="f">
                <v:path arrowok="t"/>
              </v:shape>
              <v:shape id="_x0000_s1996" style="position:absolute;left:5855;top:-3003;width:8;height:8" coordorigin="5855,-3003" coordsize="8,8" path="m5861,-2998r,l5861,-2998e" fillcolor="#6d6e70" stroked="f">
                <v:path arrowok="t"/>
              </v:shape>
              <v:shape id="_x0000_s1995" style="position:absolute;left:5855;top:-3003;width:8;height:8" coordorigin="5855,-3003" coordsize="8,8" path="m5863,-3002r,l5863,-3001r-1,2l5861,-2998r3,-3l5863,-3002e" fillcolor="#6d6e70" stroked="f">
                <v:path arrowok="t"/>
              </v:shape>
              <v:shape id="_x0000_s1994" style="position:absolute;left:5855;top:-3003;width:8;height:8" coordorigin="5855,-3003" coordsize="8,8" path="m5861,-2999r,1l5861,-2999e" fillcolor="#6d6e70" stroked="f">
                <v:path arrowok="t"/>
              </v:shape>
              <v:shape id="_x0000_s1993" style="position:absolute;left:5855;top:-3003;width:8;height:8" coordorigin="5855,-3003" coordsize="8,8" path="m5863,-3002r-2,3l5861,-2998r2,-3l5863,-3002e" fillcolor="#6d6e70" stroked="f">
                <v:path arrowok="t"/>
              </v:shape>
              <v:shape id="_x0000_s1992" style="position:absolute;left:5855;top:-3003;width:8;height:8" coordorigin="5855,-3003" coordsize="8,8" path="m5861,-3003r-3,2l5861,-2999r2,-3l5863,-3002r-2,-1e" fillcolor="#6d6e70" stroked="f">
                <v:path arrowok="t"/>
              </v:shape>
              <v:shape id="_x0000_s1991" type="#_x0000_t75" style="position:absolute;left:6339;top:-2637;width:1143;height:360">
                <v:imagedata r:id="rId17" o:title=""/>
              </v:shape>
            </v:group>
            <v:group id="_x0000_s1988" style="position:absolute;left:6822;top:-1447;width:1883;height:1232" coordorigin="6822,-1447" coordsize="1883,1232">
              <v:shape id="_x0000_s1989" style="position:absolute;left:6822;top:-1447;width:1883;height:1232" coordorigin="6822,-1447" coordsize="1883,1232" path="m6825,-1447r-3,1232l8705,-215r,-1197l7734,-1412r-15,l7654,-1416r-64,-7l7533,-1432r-332,l7135,-1435r-78,-10l7042,-1447r-203,l6825,-1447e" fillcolor="#858689" stroked="f">
                <v:path arrowok="t"/>
              </v:shape>
            </v:group>
            <v:group id="_x0000_s1986" style="position:absolute;left:7734;top:-1434;width:972;height:23" coordorigin="7734,-1434" coordsize="972,23">
              <v:shape id="_x0000_s1987" style="position:absolute;left:7734;top:-1434;width:972;height:23" coordorigin="7734,-1434" coordsize="972,23" path="m7933,-1434r-66,4l7803,-1420r-24,4l7763,-1414r-15,1l7734,-1412r971,l8705,-1420r-575,l8113,-1420r-17,-1l8078,-1423r-19,-2l8013,-1430r-28,-3l7958,-1434r-25,e" fillcolor="#858689" stroked="f">
                <v:path arrowok="t"/>
              </v:shape>
            </v:group>
            <v:group id="_x0000_s1984" style="position:absolute;left:8130;top:-1456;width:576;height:36" coordorigin="8130,-1456" coordsize="576,36">
              <v:shape id="_x0000_s1985" style="position:absolute;left:8130;top:-1456;width:576;height:36" coordorigin="8130,-1456" coordsize="576,36" path="m8385,-1456r-71,7l8238,-1433r-18,3l8146,-1420r-16,l8705,-1420r,-9l8682,-1434r-21,-2l8659,-1436r-83,l8558,-1437r-17,-2l8522,-1441r-61,-9l8438,-1453r-18,-2l8402,-1456r-17,e" fillcolor="#858689" stroked="f">
                <v:path arrowok="t"/>
              </v:shape>
            </v:group>
            <v:group id="_x0000_s1982" style="position:absolute;left:7201;top:-1440;width:332;height:8" coordorigin="7201,-1440" coordsize="332,8">
              <v:shape id="_x0000_s1983" style="position:absolute;left:7201;top:-1440;width:332;height:8" coordorigin="7201,-1440" coordsize="332,8" path="m7460,-1440r-68,2l7329,-1434r-16,1l7298,-1433r-12,l7239,-1432r-38,l7533,-1432r-16,-3l7500,-1437r-19,-2l7460,-1440e" fillcolor="#858689" stroked="f">
                <v:path arrowok="t"/>
              </v:shape>
            </v:group>
            <v:group id="_x0000_s1980" style="position:absolute;left:8576;top:-1437;width:83;height:2" coordorigin="8576,-1437" coordsize="83,2">
              <v:shape id="_x0000_s1981" style="position:absolute;left:8576;top:-1437;width:83;height:2" coordorigin="8576,-1437" coordsize="83,1" path="m8621,-1437r-19,l8585,-1437r-9,1l8659,-1436r-19,-1l8621,-1437e" fillcolor="#858689" stroked="f">
                <v:path arrowok="t"/>
              </v:shape>
            </v:group>
            <v:group id="_x0000_s1978" style="position:absolute;left:6839;top:-1451;width:203;height:4" coordorigin="6839,-1451" coordsize="203,4">
              <v:shape id="_x0000_s1979" style="position:absolute;left:6839;top:-1451;width:203;height:4" coordorigin="6839,-1451" coordsize="203,4" path="m6962,-1451r-21,1l6921,-1450r-52,3l6853,-1447r-14,l7042,-1447r-11,-1l7007,-1449r-23,-1l6962,-1451e" fillcolor="#858689" stroked="f">
                <v:path arrowok="t"/>
              </v:shape>
            </v:group>
            <v:group id="_x0000_s1975" style="position:absolute;left:5671;top:-1790;width:1151;height:1575" coordorigin="5671,-1790" coordsize="1151,1575">
              <v:shape id="_x0000_s1977" style="position:absolute;left:5671;top:-1790;width:1151;height:1575" coordorigin="5671,-1790" coordsize="1151,1575" path="m5705,-1176r-33,51l5671,-1103r,22l5672,-1060r,18l5672,-1026r,18l5673,-987r1,23l6822,-215r,-959l5719,-1174r-14,-2e" fillcolor="#636466" stroked="f">
                <v:path arrowok="t"/>
              </v:shape>
              <v:shape id="_x0000_s1976" style="position:absolute;left:5671;top:-1790;width:1151;height:1575" coordorigin="5671,-1790" coordsize="1151,1575" path="m6008,-1790r-30,62l5927,-1676r-17,9l5895,-1655r-14,15l5868,-1623r-11,18l5845,-1583r-13,18l5819,-1550r-14,12l5790,-1527r-12,11l5772,-1504r-2,12l5771,-1477r4,16l5780,-1442r7,21l5793,-1395r4,25l5800,-1345r1,25l5800,-1295r-9,64l5738,-1175r-19,1l6822,-1174r,-273l6682,-1499r-15,-5l6650,-1509r-16,-6l6626,-1517r-20,-7l6537,-1557r-35,-23l6483,-1592r-72,-30l6344,-1637r-17,-4l6312,-1647r-15,-9l6245,-1695r-17,-11l6161,-1741r-48,-13l6092,-1760r-19,-5l6056,-1771r-17,-6l6023,-1783r-15,-7e" fillcolor="#636466" stroked="f">
                <v:path arrowok="t"/>
              </v:shape>
            </v:group>
            <v:group id="_x0000_s1973" style="position:absolute;left:2916;top:-1995;width:2662;height:1024" coordorigin="2916,-1995" coordsize="2662,1024">
              <v:shape id="_x0000_s1974" style="position:absolute;left:2916;top:-1995;width:2662;height:1024" coordorigin="2916,-1995" coordsize="2662,1024" path="m2997,-1995r-62,l2916,-971r2656,l5573,-991r,-20l5575,-1051r1,-18l5576,-1089r,-20l5578,-1129r-43,-58l5515,-1193r-21,-10l5442,-1237r-42,-44l5362,-1349r-12,-60l5350,-1429r1,-18l5375,-1517r50,-56l5485,-1605r16,-6l5515,-1619r20,-16l5545,-1651r4,-16l5547,-1687r-6,-20l5537,-1717r-910,l4627,-1725r,-2l4458,-1727r-10,-2l4446,-1731r5,-8l4454,-1743r-53,l4384,-1745r-4,-4l4387,-1755r11,-4l4410,-1763r21,-6l4448,-1777r17,-10l4486,-1799r19,-12l4522,-1819r16,-8l4560,-1831r40,-4l4618,-1835r9,-8l4574,-1879r-60,-12l4495,-1891r-2,-4l4493,-1899r1,-4l4514,-1903r19,-4l4527,-1919r-4,-14l5431,-1933r-3,-8l5405,-1947r-21,-6l5364,-1959r-38,-8l4293,-1967r-20,-2l4253,-1969r-20,-2l4213,-1971r-82,-4l3445,-1975r-19,-2l3407,-1977r-18,-2l3370,-1979r-61,-6l3267,-1985r-20,-2l3108,-1987r-21,-2l3068,-1989r-35,-4l3015,-1993r-18,-2e" fillcolor="#858689" stroked="f">
                <v:path arrowok="t"/>
              </v:shape>
            </v:group>
            <v:group id="_x0000_s1971" style="position:absolute;left:4634;top:-1835;width:903;height:118" coordorigin="4634,-1835" coordsize="903,118">
              <v:shape id="_x0000_s1972" style="position:absolute;left:4634;top:-1835;width:903;height:118" coordorigin="4634,-1835" coordsize="903,118" path="m4901,-1835r-41,l4840,-1833r-20,4l4801,-1827r-19,4l4762,-1821r-19,4l4719,-1817r-23,4l4675,-1807r-17,10l4646,-1785r-4,20l4644,-1729r-10,8l4636,-1717r901,l5501,-1789r-20,-20l5096,-1809r-21,-2l5054,-1815r-20,-2l5015,-1821r-38,-6l4901,-1835e" fillcolor="#858689" stroked="f">
                <v:path arrowok="t"/>
              </v:shape>
            </v:group>
            <v:group id="_x0000_s1969" style="position:absolute;left:4458;top:-1809;width:169;height:82" coordorigin="4458,-1809" coordsize="169,82">
              <v:shape id="_x0000_s1970" style="position:absolute;left:4458;top:-1809;width:169;height:82" coordorigin="4458,-1809" coordsize="169,82" path="m4623,-1809r-23,l4579,-1807r-59,18l4474,-1749r-12,20l4458,-1727r169,l4625,-1743r-92,l4532,-1745r6,-10l4553,-1765r21,-8l4595,-1789r14,-12l4623,-1809e" fillcolor="#858689" stroked="f">
                <v:path arrowok="t"/>
              </v:shape>
            </v:group>
            <v:group id="_x0000_s1967" style="position:absolute;left:4401;top:-1757;width:57;height:14" coordorigin="4401,-1757" coordsize="57,14">
              <v:shape id="_x0000_s1968" style="position:absolute;left:4401;top:-1757;width:57;height:14" coordorigin="4401,-1757" coordsize="57,14" path="m4458,-1757r-20,4l4419,-1749r-18,6l4454,-1743r3,-4l4458,-1757e" fillcolor="#858689" stroked="f">
                <v:path arrowok="t"/>
              </v:shape>
            </v:group>
            <v:group id="_x0000_s1965" style="position:absolute;left:4540;top:-1757;width:85;height:14" coordorigin="4540,-1757" coordsize="85,14">
              <v:shape id="_x0000_s1966" style="position:absolute;left:4540;top:-1757;width:85;height:14" coordorigin="4540,-1757" coordsize="85,14" path="m4610,-1757r-14,l4581,-1755r-15,4l4551,-1745r-11,2l4625,-1743r,-2l4622,-1753r-12,-4e" fillcolor="#858689" stroked="f">
                <v:path arrowok="t"/>
              </v:shape>
            </v:group>
            <v:group id="_x0000_s1963" style="position:absolute;left:5140;top:-1831;width:342;height:22" coordorigin="5140,-1831" coordsize="342,22">
              <v:shape id="_x0000_s1964" style="position:absolute;left:5140;top:-1831;width:342;height:22" coordorigin="5140,-1831" coordsize="342,22" path="m5336,-1831r-59,l5253,-1829r-22,2l5212,-1823r-18,6l5177,-1813r-37,4l5481,-1809r-2,-2l5462,-1815r-18,-4l5423,-1823r-87,-8e" fillcolor="#858689" stroked="f">
                <v:path arrowok="t"/>
              </v:shape>
            </v:group>
            <v:group id="_x0000_s1961" style="position:absolute;left:4610;top:-1925;width:836;height:78" coordorigin="4610,-1925" coordsize="836,78">
              <v:shape id="_x0000_s1962" style="position:absolute;left:4610;top:-1925;width:836;height:78" coordorigin="4610,-1925" coordsize="836,78" path="m5434,-1925r-819,l4626,-1921r-3,10l4615,-1901r-5,12l4622,-1875r21,14l4663,-1853r20,4l4703,-1847r37,-4l4758,-1855r17,-4l4816,-1871r56,-12l4911,-1887r535,l5442,-1905r-8,-20e" fillcolor="#858689" stroked="f">
                <v:path arrowok="t"/>
              </v:shape>
            </v:group>
            <v:group id="_x0000_s1959" style="position:absolute;left:4934;top:-1887;width:513;height:32" coordorigin="4934,-1887" coordsize="513,32">
              <v:shape id="_x0000_s1960" style="position:absolute;left:4934;top:-1887;width:513;height:32" coordorigin="4934,-1887" coordsize="513,32" path="m5446,-1887r-512,l4957,-1885r21,4l5017,-1873r74,16l5109,-1855r21,l5152,-1857r20,-4l5191,-1865r17,-2l5228,-1871r62,-6l5447,-1877r-1,-8l5446,-1887e" fillcolor="#858689" stroked="f">
                <v:path arrowok="t"/>
              </v:shape>
            </v:group>
            <v:group id="_x0000_s1957" style="position:absolute;left:5333;top:-1877;width:115;height:12" coordorigin="5333,-1877" coordsize="115,12">
              <v:shape id="_x0000_s1958" style="position:absolute;left:5333;top:-1877;width:115;height:12" coordorigin="5333,-1877" coordsize="115,12" path="m5447,-1877r-114,l5448,-1865r-1,-12e" fillcolor="#858689" stroked="f">
                <v:path arrowok="t"/>
              </v:shape>
            </v:group>
            <v:group id="_x0000_s1955" style="position:absolute;left:4523;top:-1933;width:912;height:36" coordorigin="4523,-1933" coordsize="912,36">
              <v:shape id="_x0000_s1956" style="position:absolute;left:4523;top:-1933;width:912;height:36" coordorigin="4523,-1933" coordsize="912,36" path="m5431,-1933r-908,l4541,-1923r12,14l4576,-1899r14,2l4600,-1903r7,-10l4615,-1925r819,l5431,-1933e" fillcolor="#858689" stroked="f">
                <v:path arrowok="t"/>
              </v:shape>
            </v:group>
            <v:group id="_x0000_s1953" style="position:absolute;left:4433;top:-1971;width:341;height:4" coordorigin="4433,-1971" coordsize="341,4">
              <v:shape id="_x0000_s1954" style="position:absolute;left:4433;top:-1971;width:341;height:4" coordorigin="4433,-1971" coordsize="341,4" path="m4709,-1971r-160,l4530,-1969r-97,2l4774,-1967r-21,-2l4731,-1969r-22,-2e" fillcolor="#858689" stroked="f">
                <v:path arrowok="t"/>
              </v:shape>
            </v:group>
            <v:group id="_x0000_s1951" style="position:absolute;left:5088;top:-1973;width:238;height:6" coordorigin="5088,-1973" coordsize="238,6">
              <v:shape id="_x0000_s1952" style="position:absolute;left:5088;top:-1973;width:238;height:6" coordorigin="5088,-1973" coordsize="238,6" path="m5271,-1973r-103,l5147,-1971r-19,l5111,-1969r-23,2l5326,-1967r-55,-6e" fillcolor="#858689" stroked="f">
                <v:path arrowok="t"/>
              </v:shape>
            </v:group>
            <v:group id="_x0000_s1949" style="position:absolute;left:3713;top:-1979;width:419;height:4" coordorigin="3713,-1979" coordsize="419,4">
              <v:shape id="_x0000_s1950" style="position:absolute;left:3713;top:-1979;width:419;height:4" coordorigin="3713,-1979" coordsize="419,4" path="m4090,-1979r-233,l3837,-1977r-82,l3713,-1975r418,l4090,-1979e" fillcolor="#858689" stroked="f">
                <v:path arrowok="t"/>
              </v:shape>
            </v:group>
            <v:group id="_x0000_s1936" style="position:absolute;left:3896;top:-1981;width:154;height:2" coordorigin="3896,-1981" coordsize="154,2">
              <v:shape id="_x0000_s1948" style="position:absolute;left:3896;top:-1981;width:154;height:2" coordorigin="3896,-1981" coordsize="154,2" path="m4030,-1981r-116,l3896,-1979r154,l4030,-1981e" fillcolor="#858689" stroked="f">
                <v:path arrowok="t"/>
              </v:shape>
              <v:shape id="_x0000_s1947" type="#_x0000_t75" style="position:absolute;left:4376;top:-3038;width:1271;height:2067">
                <v:imagedata r:id="rId18" o:title=""/>
              </v:shape>
              <v:shape id="_x0000_s1946" type="#_x0000_t75" style="position:absolute;left:5646;top:-3017;width:358;height:2064">
                <v:imagedata r:id="rId19" o:title=""/>
              </v:shape>
              <v:shape id="_x0000_s1945" type="#_x0000_t75" style="position:absolute;left:5559;top:-2781;width:19;height:20">
                <v:imagedata r:id="rId20" o:title=""/>
              </v:shape>
              <v:shape id="_x0000_s1944" type="#_x0000_t75" style="position:absolute;left:5514;top:-2845;width:39;height:58">
                <v:imagedata r:id="rId21" o:title=""/>
              </v:shape>
              <v:shape id="_x0000_s1943" type="#_x0000_t75" style="position:absolute;left:5471;top:-3129;width:397;height:112">
                <v:imagedata r:id="rId22" o:title=""/>
              </v:shape>
              <v:shape id="_x0000_s1942" type="#_x0000_t75" style="position:absolute;left:5361;top:-3249;width:514;height:120">
                <v:imagedata r:id="rId23" o:title=""/>
              </v:shape>
              <v:shape id="_x0000_s1941" type="#_x0000_t75" style="position:absolute;left:5103;top:-3483;width:753;height:235">
                <v:imagedata r:id="rId24" o:title=""/>
              </v:shape>
              <v:shape id="_x0000_s1940" type="#_x0000_t75" style="position:absolute;left:5185;top:-3666;width:635;height:254">
                <v:imagedata r:id="rId25" o:title=""/>
              </v:shape>
              <v:shape id="_x0000_s1939" type="#_x0000_t75" style="position:absolute;left:5511;top:-3038;width:248;height:340">
                <v:imagedata r:id="rId26" o:title=""/>
              </v:shape>
              <v:shape id="_x0000_s1938" type="#_x0000_t75" style="position:absolute;left:5646;top:-3029;width:163;height:332">
                <v:imagedata r:id="rId27" o:title=""/>
              </v:shape>
              <v:shape id="_x0000_s1937" type="#_x0000_t75" style="position:absolute;left:3239;top:-3759;width:2891;height:1641">
                <v:imagedata r:id="rId28" o:title=""/>
              </v:shape>
            </v:group>
            <v:group id="_x0000_s1934" style="position:absolute;left:5642;top:-2625;width:3399;height:2" coordorigin="5642,-2625" coordsize="3399,2">
              <v:shape id="_x0000_s1935" style="position:absolute;left:5642;top:-2625;width:3399;height:2" coordorigin="5642,-2625" coordsize="3399,0" path="m5642,-2625r3399,e" filled="f" strokecolor="#231f20" strokeweight=".5pt">
                <v:path arrowok="t"/>
              </v:shape>
            </v:group>
            <v:group id="_x0000_s1932" style="position:absolute;left:5622;top:-2645;width:40;height:40" coordorigin="5622,-2645" coordsize="40,40">
              <v:shape id="_x0000_s1933" style="position:absolute;left:5622;top:-2645;width:40;height:40" coordorigin="5622,-2645" coordsize="40,40" path="m5653,-2645r-22,l5622,-2636r,22l5631,-2605r22,l5662,-2614r,-22l5653,-2645e" fillcolor="#231f20" stroked="f">
                <v:path arrowok="t"/>
              </v:shape>
            </v:group>
            <v:group id="_x0000_s1930" style="position:absolute;left:8991;top:-2762;width:273;height:273" coordorigin="8991,-2762" coordsize="273,273">
              <v:shape id="_x0000_s1931" style="position:absolute;left:8991;top:-2762;width:273;height:273" coordorigin="8991,-2762" coordsize="273,273" path="m9019,-2762r-25,4l8991,-2734r,217l8994,-2492r25,3l9236,-2489r25,-3l9264,-2517r,-217l9261,-2758r-25,-4l9019,-2762e" fillcolor="#231f20" stroked="f">
                <v:path arrowok="t"/>
              </v:shape>
            </v:group>
            <v:group id="_x0000_s1928" style="position:absolute;left:8991;top:-2762;width:273;height:273" coordorigin="8991,-2762" coordsize="273,273">
              <v:shape id="_x0000_s1929" style="position:absolute;left:8991;top:-2762;width:273;height:273" coordorigin="8991,-2762" coordsize="273,273" path="m9019,-2762r-25,4l8991,-2734r,217l8994,-2492r25,3l9236,-2489r25,-3l9264,-2517r,-217l9261,-2758r-25,-4l9019,-2762xe" filled="f" strokecolor="#231f20" strokeweight=".5pt">
                <v:path arrowok="t"/>
              </v:shape>
            </v:group>
            <v:group id="_x0000_s1926" style="position:absolute;left:5831;top:-2976;width:3151;height:2" coordorigin="5831,-2976" coordsize="3151,2">
              <v:shape id="_x0000_s1927" style="position:absolute;left:5831;top:-2976;width:3151;height:2" coordorigin="5831,-2976" coordsize="3151,0" path="m5831,-2976r3151,e" filled="f" strokecolor="#231f20" strokeweight=".5pt">
                <v:path arrowok="t"/>
              </v:shape>
            </v:group>
            <v:group id="_x0000_s1924" style="position:absolute;left:5811;top:-2996;width:40;height:40" coordorigin="5811,-2996" coordsize="40,40">
              <v:shape id="_x0000_s1925" style="position:absolute;left:5811;top:-2996;width:40;height:40" coordorigin="5811,-2996" coordsize="40,40" path="m5842,-2996r-22,l5811,-2987r,22l5820,-2956r22,l5851,-2965r,-22l5842,-2996e" fillcolor="#231f20" stroked="f">
                <v:path arrowok="t"/>
              </v:shape>
            </v:group>
            <v:group id="_x0000_s1922" style="position:absolute;left:8991;top:-3113;width:273;height:273" coordorigin="8991,-3113" coordsize="273,273">
              <v:shape id="_x0000_s1923" style="position:absolute;left:8991;top:-3113;width:273;height:273" coordorigin="8991,-3113" coordsize="273,273" path="m9019,-3113r-25,4l8991,-3085r,218l8994,-2843r25,4l9236,-2839r25,-4l9264,-2867r,-218l9261,-3109r-25,-4l9019,-3113e" fillcolor="#231f20" stroked="f">
                <v:path arrowok="t"/>
              </v:shape>
            </v:group>
            <v:group id="_x0000_s1920" style="position:absolute;left:8991;top:-3113;width:273;height:273" coordorigin="8991,-3113" coordsize="273,273">
              <v:shape id="_x0000_s1921" style="position:absolute;left:8991;top:-3113;width:273;height:273" coordorigin="8991,-3113" coordsize="273,273" path="m9019,-3113r-25,4l8991,-3085r,217l8994,-2843r25,4l9236,-2839r25,-4l9264,-2867r,-217l9261,-3109r-25,-4l9019,-3113xe" filled="f" strokecolor="#231f20" strokeweight=".5pt">
                <v:path arrowok="t"/>
              </v:shape>
            </v:group>
            <v:group id="_x0000_s1918" style="position:absolute;left:6199;top:-2247;width:2822;height:2" coordorigin="6199,-2247" coordsize="2822,2">
              <v:shape id="_x0000_s1919" style="position:absolute;left:6199;top:-2247;width:2822;height:2" coordorigin="6199,-2247" coordsize="2822,0" path="m6199,-2247r2822,e" filled="f" strokecolor="#231f20" strokeweight=".5pt">
                <v:path arrowok="t"/>
              </v:shape>
            </v:group>
            <v:group id="_x0000_s1916" style="position:absolute;left:6179;top:-2267;width:40;height:40" coordorigin="6179,-2267" coordsize="40,40">
              <v:shape id="_x0000_s1917" style="position:absolute;left:6179;top:-2267;width:40;height:40" coordorigin="6179,-2267" coordsize="40,40" path="m6210,-2267r-22,l6179,-2258r,22l6188,-2227r22,l6219,-2236r,-22l6210,-2267e" fillcolor="#231f20" stroked="f">
                <v:path arrowok="t"/>
              </v:shape>
            </v:group>
            <v:group id="_x0000_s1914" style="position:absolute;left:8991;top:-2384;width:273;height:273" coordorigin="8991,-2384" coordsize="273,273">
              <v:shape id="_x0000_s1915" style="position:absolute;left:8991;top:-2384;width:273;height:273" coordorigin="8991,-2384" coordsize="273,273" path="m9019,-2384r-25,3l8991,-2356r,217l8994,-2114r25,3l9236,-2111r25,-3l9264,-2139r,-217l9261,-2381r-25,-3l9019,-2384e" fillcolor="#231f20" stroked="f">
                <v:path arrowok="t"/>
              </v:shape>
            </v:group>
            <v:group id="_x0000_s1912" style="position:absolute;left:8991;top:-2384;width:273;height:273" coordorigin="8991,-2384" coordsize="273,273">
              <v:shape id="_x0000_s1913" style="position:absolute;left:8991;top:-2384;width:273;height:273" coordorigin="8991,-2384" coordsize="273,273" path="m9019,-2384r-25,3l8991,-2356r,217l8994,-2114r25,3l9236,-2111r25,-3l9264,-2139r,-217l9261,-2381r-25,-3l9019,-2384xe" filled="f" strokecolor="#231f20" strokeweight=".5pt">
                <v:path arrowok="t"/>
              </v:shape>
            </v:group>
            <v:group id="_x0000_s1910" style="position:absolute;left:5579;top:-1383;width:3442;height:2" coordorigin="5579,-1383" coordsize="3442,2">
              <v:shape id="_x0000_s1911" style="position:absolute;left:5579;top:-1383;width:3442;height:2" coordorigin="5579,-1383" coordsize="3442,0" path="m5579,-1383r3442,e" filled="f" strokecolor="#231f20" strokeweight=".5pt">
                <v:path arrowok="t"/>
              </v:shape>
            </v:group>
            <v:group id="_x0000_s1908" style="position:absolute;left:5559;top:-1403;width:40;height:40" coordorigin="5559,-1403" coordsize="40,40">
              <v:shape id="_x0000_s1909" style="position:absolute;left:5559;top:-1403;width:40;height:40" coordorigin="5559,-1403" coordsize="40,40" path="m5590,-1403r-22,l5559,-1394r,22l5568,-1363r22,l5599,-1372r,-22l5590,-1403e" fillcolor="#231f20" stroked="f">
                <v:path arrowok="t"/>
              </v:shape>
            </v:group>
            <v:group id="_x0000_s1906" style="position:absolute;left:8991;top:-1520;width:273;height:273" coordorigin="8991,-1520" coordsize="273,273">
              <v:shape id="_x0000_s1907" style="position:absolute;left:8991;top:-1520;width:273;height:273" coordorigin="8991,-1520" coordsize="273,273" path="m9019,-1520r-25,4l8991,-1491r,217l8994,-1250r25,4l9236,-1246r25,-4l9264,-1274r,-217l9261,-1516r-25,-4l9019,-1520e" fillcolor="#231f20" stroked="f">
                <v:path arrowok="t"/>
              </v:shape>
            </v:group>
            <v:group id="_x0000_s1904" style="position:absolute;left:8991;top:-1520;width:273;height:273" coordorigin="8991,-1520" coordsize="273,273">
              <v:shape id="_x0000_s1905" style="position:absolute;left:8991;top:-1520;width:273;height:273" coordorigin="8991,-1520" coordsize="273,273" path="m9019,-1520r-25,4l8991,-1491r,217l8994,-1250r25,4l9236,-1246r25,-4l9264,-1274r,-217l9261,-1516r-25,-4l9019,-1520xe" filled="f" strokecolor="#231f20" strokeweight=".5pt">
                <v:path arrowok="t"/>
              </v:shape>
            </v:group>
            <v:group id="_x0000_s1902" style="position:absolute;left:2201;top:-2446;width:2937;height:2" coordorigin="2201,-2446" coordsize="2937,2">
              <v:shape id="_x0000_s1903" style="position:absolute;left:2201;top:-2446;width:2937;height:2" coordorigin="2201,-2446" coordsize="2937,0" path="m5139,-2446r-2938,e" filled="f" strokecolor="#231f20" strokeweight=".5pt">
                <v:path arrowok="t"/>
              </v:shape>
            </v:group>
            <v:group id="_x0000_s1900" style="position:absolute;left:5119;top:-2466;width:40;height:40" coordorigin="5119,-2466" coordsize="40,40">
              <v:shape id="_x0000_s1901" style="position:absolute;left:5119;top:-2466;width:40;height:40" coordorigin="5119,-2466" coordsize="40,40" path="m5150,-2466r-22,l5119,-2457r,22l5128,-2426r22,l5159,-2435r,-22l5150,-2466e" fillcolor="#231f20" stroked="f">
                <v:path arrowok="t"/>
              </v:shape>
            </v:group>
            <v:group id="_x0000_s1898" style="position:absolute;left:2036;top:-2583;width:273;height:273" coordorigin="2036,-2583" coordsize="273,273">
              <v:shape id="_x0000_s1899" style="position:absolute;left:2036;top:-2583;width:273;height:273" coordorigin="2036,-2583" coordsize="273,273" path="m2065,-2583r-25,4l2036,-2554r,217l2040,-2313r24,4l2281,-2309r25,-4l2310,-2337r,-217l2306,-2579r-24,-4l2065,-2583e" fillcolor="#231f20" stroked="f">
                <v:path arrowok="t"/>
              </v:shape>
            </v:group>
            <v:group id="_x0000_s1896" style="position:absolute;left:2036;top:-2583;width:273;height:273" coordorigin="2036,-2583" coordsize="273,273">
              <v:shape id="_x0000_s1897" style="position:absolute;left:2036;top:-2583;width:273;height:273" coordorigin="2036,-2583" coordsize="273,273" path="m2065,-2583r-25,4l2036,-2554r,217l2040,-2313r24,4l2281,-2309r25,-4l2310,-2337r,-217l2306,-2579r-24,-4l2065,-2583xe" filled="f" strokecolor="#231f20" strokeweight=".5pt">
                <v:path arrowok="t"/>
              </v:shape>
            </v:group>
            <w10:wrap anchorx="page"/>
          </v:group>
        </w:pict>
      </w:r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Faz</w:t>
      </w:r>
      <w:proofErr w:type="gramEnd"/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legenda da imagem.</w:t>
      </w:r>
    </w:p>
    <w:p w:rsidR="0081511B" w:rsidRPr="00966C9B" w:rsidRDefault="0081511B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81511B" w:rsidRPr="00966C9B" w:rsidRDefault="001F64AF">
      <w:pPr>
        <w:tabs>
          <w:tab w:val="left" w:pos="3960"/>
          <w:tab w:val="left" w:pos="4280"/>
          <w:tab w:val="left" w:pos="6660"/>
          <w:tab w:val="left" w:pos="7000"/>
          <w:tab w:val="left" w:pos="9380"/>
        </w:tabs>
        <w:spacing w:after="0" w:line="240" w:lineRule="auto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— </w:t>
      </w:r>
      <w:r w:rsidRPr="00966C9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966C9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3 — </w:t>
      </w:r>
      <w:r w:rsidRPr="00966C9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966C9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5 — </w:t>
      </w:r>
      <w:r w:rsidRPr="00966C9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966C9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81511B" w:rsidRPr="00966C9B" w:rsidRDefault="0081511B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81511B" w:rsidRPr="00966C9B" w:rsidRDefault="001F64AF">
      <w:pPr>
        <w:tabs>
          <w:tab w:val="left" w:pos="3960"/>
          <w:tab w:val="left" w:pos="4280"/>
          <w:tab w:val="left" w:pos="6660"/>
        </w:tabs>
        <w:spacing w:after="0" w:line="229" w:lineRule="exact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— </w:t>
      </w:r>
      <w:r w:rsidRPr="00966C9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966C9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4 — </w:t>
      </w:r>
      <w:r w:rsidRPr="00966C9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966C9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81511B" w:rsidRPr="00966C9B" w:rsidRDefault="0081511B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420F38">
      <w:pPr>
        <w:tabs>
          <w:tab w:val="left" w:pos="1180"/>
        </w:tabs>
        <w:spacing w:before="23" w:after="0" w:line="245" w:lineRule="auto"/>
        <w:ind w:left="1194" w:right="241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893" style="position:absolute;left:0;text-align:left;margin-left:70.85pt;margin-top:2.05pt;width:11.35pt;height:11.35pt;z-index:-251680256;mso-position-horizontal-relative:page" coordorigin="1417,41" coordsize="227,227">
            <v:shape id="_x0000_s1894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1F64AF" w:rsidRPr="00966C9B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1F64AF" w:rsidRPr="00966C9B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Observa a imagem seguinte, na qual estão representados os principais vulcões </w:t>
      </w:r>
      <w:proofErr w:type="spellStart"/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ativos</w:t>
      </w:r>
      <w:proofErr w:type="spellEnd"/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do nosso planeta.</w:t>
      </w: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before="18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81511B" w:rsidRPr="00966C9B" w:rsidRDefault="0081511B">
      <w:pPr>
        <w:spacing w:after="0"/>
        <w:rPr>
          <w:rFonts w:ascii="Calibri" w:hAnsi="Calibri" w:cs="Calibri"/>
          <w:lang w:val="pt-PT"/>
        </w:rPr>
        <w:sectPr w:rsidR="0081511B" w:rsidRPr="00966C9B">
          <w:type w:val="continuous"/>
          <w:pgSz w:w="11920" w:h="15880"/>
          <w:pgMar w:top="800" w:right="1620" w:bottom="280" w:left="620" w:header="720" w:footer="720" w:gutter="0"/>
          <w:cols w:space="720"/>
        </w:sectPr>
      </w:pPr>
    </w:p>
    <w:p w:rsidR="0081511B" w:rsidRPr="00966C9B" w:rsidRDefault="0081511B">
      <w:pPr>
        <w:spacing w:before="1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1F64AF">
      <w:pPr>
        <w:spacing w:after="0" w:line="159" w:lineRule="exact"/>
        <w:ind w:right="-20"/>
        <w:jc w:val="right"/>
        <w:rPr>
          <w:rFonts w:ascii="Calibri" w:eastAsia="Frutiger LT Std 45 Light" w:hAnsi="Calibri" w:cs="Calibri"/>
          <w:sz w:val="15"/>
          <w:szCs w:val="15"/>
          <w:lang w:val="pt-PT"/>
        </w:rPr>
      </w:pPr>
      <w:r w:rsidRPr="00966C9B">
        <w:rPr>
          <w:rFonts w:ascii="Calibri" w:eastAsia="Frutiger LT Std 45 Light" w:hAnsi="Calibri" w:cs="Calibri"/>
          <w:color w:val="808285"/>
          <w:sz w:val="15"/>
          <w:szCs w:val="15"/>
          <w:lang w:val="pt-PT"/>
        </w:rPr>
        <w:t>Oceano</w:t>
      </w:r>
    </w:p>
    <w:p w:rsidR="0081511B" w:rsidRPr="00966C9B" w:rsidRDefault="001F64AF">
      <w:pPr>
        <w:spacing w:after="0" w:line="135" w:lineRule="exact"/>
        <w:ind w:right="23"/>
        <w:jc w:val="right"/>
        <w:rPr>
          <w:rFonts w:ascii="Calibri" w:eastAsia="Frutiger LT Std 45 Light" w:hAnsi="Calibri" w:cs="Calibri"/>
          <w:sz w:val="15"/>
          <w:szCs w:val="15"/>
          <w:lang w:val="pt-PT"/>
        </w:rPr>
      </w:pPr>
      <w:r w:rsidRPr="00966C9B">
        <w:rPr>
          <w:rFonts w:ascii="Calibri" w:eastAsia="Frutiger LT Std 45 Light" w:hAnsi="Calibri" w:cs="Calibri"/>
          <w:color w:val="808285"/>
          <w:sz w:val="15"/>
          <w:szCs w:val="15"/>
          <w:lang w:val="pt-PT"/>
        </w:rPr>
        <w:t>Índico</w:t>
      </w:r>
    </w:p>
    <w:p w:rsidR="0081511B" w:rsidRPr="00966C9B" w:rsidRDefault="001F64AF">
      <w:pPr>
        <w:spacing w:before="41" w:after="0" w:line="159" w:lineRule="exact"/>
        <w:ind w:right="-66"/>
        <w:rPr>
          <w:rFonts w:ascii="Calibri" w:eastAsia="Frutiger LT Std 45 Light" w:hAnsi="Calibri" w:cs="Calibri"/>
          <w:sz w:val="15"/>
          <w:szCs w:val="15"/>
          <w:lang w:val="pt-PT"/>
        </w:rPr>
      </w:pPr>
      <w:r w:rsidRPr="00966C9B">
        <w:rPr>
          <w:rFonts w:ascii="Calibri" w:hAnsi="Calibri" w:cs="Calibri"/>
          <w:lang w:val="pt-PT"/>
        </w:rPr>
        <w:br w:type="column"/>
      </w:r>
      <w:r w:rsidRPr="00966C9B">
        <w:rPr>
          <w:rFonts w:ascii="Calibri" w:eastAsia="Frutiger LT Std 45 Light" w:hAnsi="Calibri" w:cs="Calibri"/>
          <w:color w:val="808285"/>
          <w:sz w:val="15"/>
          <w:szCs w:val="15"/>
          <w:lang w:val="pt-PT"/>
        </w:rPr>
        <w:lastRenderedPageBreak/>
        <w:t>Oceano</w:t>
      </w:r>
    </w:p>
    <w:p w:rsidR="0081511B" w:rsidRPr="00966C9B" w:rsidRDefault="001F64AF">
      <w:pPr>
        <w:spacing w:after="0" w:line="141" w:lineRule="exact"/>
        <w:ind w:right="-63"/>
        <w:rPr>
          <w:rFonts w:ascii="Calibri" w:eastAsia="Frutiger LT Std 45 Light" w:hAnsi="Calibri" w:cs="Calibri"/>
          <w:sz w:val="15"/>
          <w:szCs w:val="15"/>
          <w:lang w:val="pt-PT"/>
        </w:rPr>
      </w:pPr>
      <w:r w:rsidRPr="00966C9B">
        <w:rPr>
          <w:rFonts w:ascii="Calibri" w:eastAsia="Frutiger LT Std 45 Light" w:hAnsi="Calibri" w:cs="Calibri"/>
          <w:color w:val="808285"/>
          <w:sz w:val="15"/>
          <w:szCs w:val="15"/>
          <w:lang w:val="pt-PT"/>
        </w:rPr>
        <w:t>Pacífico</w:t>
      </w:r>
    </w:p>
    <w:p w:rsidR="0081511B" w:rsidRPr="00966C9B" w:rsidRDefault="001F64AF">
      <w:pPr>
        <w:spacing w:before="2" w:after="0" w:line="160" w:lineRule="exact"/>
        <w:rPr>
          <w:rFonts w:ascii="Calibri" w:hAnsi="Calibri" w:cs="Calibri"/>
          <w:sz w:val="16"/>
          <w:szCs w:val="16"/>
          <w:lang w:val="pt-PT"/>
        </w:rPr>
      </w:pPr>
      <w:r w:rsidRPr="00966C9B">
        <w:rPr>
          <w:rFonts w:ascii="Calibri" w:hAnsi="Calibri" w:cs="Calibri"/>
          <w:lang w:val="pt-PT"/>
        </w:rPr>
        <w:br w:type="column"/>
      </w:r>
    </w:p>
    <w:p w:rsidR="0081511B" w:rsidRPr="00966C9B" w:rsidRDefault="001F64AF">
      <w:pPr>
        <w:spacing w:after="0" w:line="159" w:lineRule="exact"/>
        <w:ind w:right="-20"/>
        <w:rPr>
          <w:rFonts w:ascii="Calibri" w:eastAsia="Frutiger LT Std 45 Light" w:hAnsi="Calibri" w:cs="Calibri"/>
          <w:sz w:val="15"/>
          <w:szCs w:val="15"/>
          <w:lang w:val="pt-PT"/>
        </w:rPr>
      </w:pPr>
      <w:r w:rsidRPr="00966C9B">
        <w:rPr>
          <w:rFonts w:ascii="Calibri" w:eastAsia="Frutiger LT Std 45 Light" w:hAnsi="Calibri" w:cs="Calibri"/>
          <w:color w:val="808285"/>
          <w:sz w:val="15"/>
          <w:szCs w:val="15"/>
          <w:lang w:val="pt-PT"/>
        </w:rPr>
        <w:t>Oceano</w:t>
      </w:r>
    </w:p>
    <w:p w:rsidR="0081511B" w:rsidRPr="00966C9B" w:rsidRDefault="001F64AF">
      <w:pPr>
        <w:spacing w:after="0" w:line="141" w:lineRule="exact"/>
        <w:ind w:left="43" w:right="-20"/>
        <w:rPr>
          <w:rFonts w:ascii="Calibri" w:eastAsia="Frutiger LT Std 45 Light" w:hAnsi="Calibri" w:cs="Calibri"/>
          <w:sz w:val="15"/>
          <w:szCs w:val="15"/>
          <w:lang w:val="pt-PT"/>
        </w:rPr>
      </w:pPr>
      <w:r w:rsidRPr="00966C9B">
        <w:rPr>
          <w:rFonts w:ascii="Calibri" w:eastAsia="Frutiger LT Std 45 Light" w:hAnsi="Calibri" w:cs="Calibri"/>
          <w:color w:val="808285"/>
          <w:sz w:val="15"/>
          <w:szCs w:val="15"/>
          <w:lang w:val="pt-PT"/>
        </w:rPr>
        <w:t>Índico</w:t>
      </w:r>
    </w:p>
    <w:p w:rsidR="0081511B" w:rsidRPr="00966C9B" w:rsidRDefault="0081511B">
      <w:pPr>
        <w:spacing w:after="0"/>
        <w:rPr>
          <w:rFonts w:ascii="Calibri" w:hAnsi="Calibri" w:cs="Calibri"/>
          <w:lang w:val="pt-PT"/>
        </w:rPr>
        <w:sectPr w:rsidR="0081511B" w:rsidRPr="00966C9B">
          <w:type w:val="continuous"/>
          <w:pgSz w:w="11920" w:h="15880"/>
          <w:pgMar w:top="800" w:right="1620" w:bottom="280" w:left="620" w:header="720" w:footer="720" w:gutter="0"/>
          <w:cols w:num="3" w:space="720" w:equalWidth="0">
            <w:col w:w="1933" w:space="1827"/>
            <w:col w:w="431" w:space="4807"/>
            <w:col w:w="682"/>
          </w:cols>
        </w:sectPr>
      </w:pPr>
    </w:p>
    <w:p w:rsidR="0081511B" w:rsidRPr="00966C9B" w:rsidRDefault="0081511B">
      <w:pPr>
        <w:spacing w:before="6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81511B" w:rsidRPr="00966C9B" w:rsidRDefault="001F64AF">
      <w:pPr>
        <w:spacing w:before="41" w:after="0" w:line="159" w:lineRule="exact"/>
        <w:ind w:left="6265" w:right="-20"/>
        <w:rPr>
          <w:rFonts w:ascii="Calibri" w:eastAsia="Frutiger LT Std 45 Light" w:hAnsi="Calibri" w:cs="Calibri"/>
          <w:sz w:val="15"/>
          <w:szCs w:val="15"/>
          <w:lang w:val="pt-PT"/>
        </w:rPr>
      </w:pPr>
      <w:r w:rsidRPr="00966C9B">
        <w:rPr>
          <w:rFonts w:ascii="Calibri" w:eastAsia="Frutiger LT Std 45 Light" w:hAnsi="Calibri" w:cs="Calibri"/>
          <w:color w:val="808285"/>
          <w:sz w:val="15"/>
          <w:szCs w:val="15"/>
          <w:lang w:val="pt-PT"/>
        </w:rPr>
        <w:t>Oceano</w:t>
      </w:r>
    </w:p>
    <w:p w:rsidR="0081511B" w:rsidRPr="00966C9B" w:rsidRDefault="001F64AF">
      <w:pPr>
        <w:spacing w:after="0" w:line="135" w:lineRule="exact"/>
        <w:ind w:left="6223" w:right="-20"/>
        <w:rPr>
          <w:rFonts w:ascii="Calibri" w:eastAsia="Frutiger LT Std 45 Light" w:hAnsi="Calibri" w:cs="Calibri"/>
          <w:sz w:val="15"/>
          <w:szCs w:val="15"/>
          <w:lang w:val="pt-PT"/>
        </w:rPr>
      </w:pPr>
      <w:r w:rsidRPr="00966C9B">
        <w:rPr>
          <w:rFonts w:ascii="Calibri" w:eastAsia="Frutiger LT Std 45 Light" w:hAnsi="Calibri" w:cs="Calibri"/>
          <w:color w:val="808285"/>
          <w:sz w:val="15"/>
          <w:szCs w:val="15"/>
          <w:lang w:val="pt-PT"/>
        </w:rPr>
        <w:t>Atlântico</w:t>
      </w:r>
    </w:p>
    <w:p w:rsidR="0081511B" w:rsidRPr="00966C9B" w:rsidRDefault="0081511B">
      <w:pPr>
        <w:spacing w:before="6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/>
        <w:rPr>
          <w:rFonts w:ascii="Calibri" w:hAnsi="Calibri" w:cs="Calibri"/>
          <w:lang w:val="pt-PT"/>
        </w:rPr>
        <w:sectPr w:rsidR="0081511B" w:rsidRPr="00966C9B">
          <w:type w:val="continuous"/>
          <w:pgSz w:w="11920" w:h="15880"/>
          <w:pgMar w:top="800" w:right="1620" w:bottom="280" w:left="620" w:header="720" w:footer="720" w:gutter="0"/>
          <w:cols w:space="720"/>
        </w:sectPr>
      </w:pPr>
    </w:p>
    <w:p w:rsidR="0081511B" w:rsidRPr="00966C9B" w:rsidRDefault="00420F38">
      <w:pPr>
        <w:spacing w:before="76" w:after="0" w:line="247" w:lineRule="auto"/>
        <w:ind w:left="3896" w:right="-48"/>
        <w:rPr>
          <w:rFonts w:ascii="Calibri" w:eastAsia="Frutiger LT Std 47 Light Cn" w:hAnsi="Calibri" w:cs="Calibri"/>
          <w:sz w:val="16"/>
          <w:szCs w:val="16"/>
          <w:lang w:val="pt-PT"/>
        </w:rPr>
      </w:pPr>
      <w:r>
        <w:rPr>
          <w:rFonts w:ascii="Calibri" w:hAnsi="Calibri" w:cs="Calibri"/>
        </w:rPr>
        <w:lastRenderedPageBreak/>
        <w:pict>
          <v:group id="_x0000_s1438" style="position:absolute;left:0;text-align:left;margin-left:94.15pt;margin-top:-207.9pt;width:412.65pt;height:205.4pt;z-index:-251676160;mso-position-horizontal-relative:page" coordorigin="1883,-4158" coordsize="8253,4108">
            <v:group id="_x0000_s1891" style="position:absolute;left:1888;top:-4153;width:8243;height:4098" coordorigin="1888,-4153" coordsize="8243,4098">
              <v:shape id="_x0000_s1892" style="position:absolute;left:1888;top:-4153;width:8243;height:4098" coordorigin="1888,-4153" coordsize="8243,4098" path="m6009,-4153r-347,7l5324,-4126r-328,33l4680,-4047r-304,57l4085,-3922r-277,79l3545,-3754r-246,99l3069,-3548r-212,116l2663,-3308r-174,131l2335,-3040r-133,144l2091,-2746r-87,154l1940,-2433r-39,163l1888,-2104r13,166l1940,-1775r64,159l2091,-1462r111,149l2335,-1169r154,138l2663,-900r194,124l3069,-661r230,108l3545,-455r263,89l4085,-287r291,69l4680,-161r316,45l5324,-82r338,20l6009,-55r348,-7l6695,-82r327,-34l7338,-161r305,-57l7934,-287r277,-79l8473,-455r247,-98l8949,-661r213,-115l9355,-900r175,-131l9684,-1169r133,-144l9927,-1462r88,-154l10079,-1775r39,-163l10131,-2104r-13,-166l10079,-2433r-64,-159l9927,-2746r-110,-150l9684,-3040r-154,-137l9355,-3308r-193,-124l8949,-3548r-229,-107l8473,-3754r-262,-89l7934,-3922r-291,-68l7338,-4047r-316,-46l6695,-4126r-338,-20l6009,-4153e" fillcolor="#d8d9db" stroked="f">
                <v:path arrowok="t"/>
              </v:shape>
            </v:group>
            <v:group id="_x0000_s1889" style="position:absolute;left:6009;top:-4153;width:2;height:4098" coordorigin="6009,-4153" coordsize="2,4098">
              <v:shape id="_x0000_s1890" style="position:absolute;left:6009;top:-4153;width:2;height:4098" coordorigin="6009,-4153" coordsize="0,4098" path="m6009,-4153r,4098e" filled="f" strokecolor="white" strokeweight=".3pt">
                <v:path arrowok="t"/>
              </v:shape>
            </v:group>
            <v:group id="_x0000_s1887" style="position:absolute;left:5781;top:-4153;width:202;height:4098" coordorigin="5781,-4153" coordsize="202,4098">
              <v:shape id="_x0000_s1888" style="position:absolute;left:5781;top:-4153;width:202;height:4098" coordorigin="5781,-4153" coordsize="202,4098" path="m5983,-55r-26,-70l5933,-200r-21,-80l5893,-363r-18,-88l5860,-543r-14,-95l5834,-736r-11,-102l5814,-943r-8,-107l5800,-1160r-5,-113l5790,-1387r-3,-116l5785,-1621r-2,-119l5782,-1861r-1,-121l5781,-2104r,-122l5782,-2348r2,-121l5786,-2589r3,-119l5793,-2825r5,-115l5805,-3053r7,-111l5820,-3273r10,-105l5841,-3480r12,-99l5867,-3674r15,-92l5899,-3853r18,-82l5937,-4013r22,-73l5983,-4153e" filled="f" strokecolor="white" strokeweight=".3pt">
                <v:path arrowok="t"/>
              </v:shape>
            </v:group>
            <v:group id="_x0000_s1885" style="position:absolute;left:5552;top:-4153;width:399;height:4098" coordorigin="5552,-4153" coordsize="399,4098">
              <v:shape id="_x0000_s1886" style="position:absolute;left:5552;top:-4153;width:399;height:4098" coordorigin="5552,-4153" coordsize="399,4098" path="m5950,-55r-51,-62l5853,-187r-42,-75l5773,-345r-34,-87l5708,-526r-27,-97l5657,-726r-21,-105l5618,-941r-15,-111l5590,-1167r-11,-116l5571,-1400r-7,-118l5559,-1637r-4,-118l5553,-1873r-1,-116l5552,-2104r,-115l5553,-2336r2,-117l5559,-2572r5,-118l5571,-2808r8,-118l5590,-3042r13,-114l5618,-3268r18,-109l5657,-3483r24,-102l5708,-3683r31,-93l5773,-3864r38,-82l5853,-4022r46,-69l5950,-4153e" filled="f" strokecolor="white" strokeweight=".3pt">
                <v:path arrowok="t"/>
              </v:shape>
            </v:group>
            <v:group id="_x0000_s1883" style="position:absolute;left:5322;top:-4153;width:585;height:4097" coordorigin="5322,-4153" coordsize="585,4097">
              <v:shape id="_x0000_s1884" style="position:absolute;left:5322;top:-4153;width:585;height:4097" coordorigin="5322,-4153" coordsize="585,4097" path="m5907,-56r-67,-56l5778,-177r-58,-74l5668,-332r-48,-88l5576,-514r-40,-100l5500,-718r-31,-109l5440,-939r-24,-115l5394,-1171r-18,-119l5361,-1409r-13,-120l5338,-1648r-7,-117l5326,-1881r-3,-113l5322,-2104r1,-110l5326,-2327r5,-116l5338,-2561r10,-119l5361,-2799r15,-119l5394,-3037r22,-117l5440,-3269r29,-112l5500,-3490r36,-105l5576,-3694r44,-94l5668,-3876r52,-81l5778,-4031r62,-65l5907,-4153e" filled="f" strokecolor="white" strokeweight=".3pt">
                <v:path arrowok="t"/>
              </v:shape>
            </v:group>
            <v:group id="_x0000_s1881" style="position:absolute;left:5093;top:-4152;width:783;height:4096" coordorigin="5093,-4152" coordsize="783,4096">
              <v:shape id="_x0000_s1882" style="position:absolute;left:5093;top:-4152;width:783;height:4096" coordorigin="5093,-4152" coordsize="783,4096" path="m5875,-56r-89,-52l5703,-169r-77,-69l5556,-315r-64,-84l5433,-489r-53,-97l5332,-687r-43,-106l5252,-904r-34,-114l5190,-1134r-25,-120l5145,-1375r-17,-122l5115,-1619r-10,-123l5098,-1864r-4,-121l5093,-2104r1,-119l5098,-2344r7,-122l5115,-2589r13,-123l5145,-2834r20,-121l5190,-3074r28,-117l5252,-3305r37,-110l5332,-3521r48,-102l5433,-3719r59,-90l5556,-3893r70,-77l5703,-4039r83,-61l5875,-4152e" filled="f" strokecolor="white" strokeweight=".3pt">
                <v:path arrowok="t"/>
              </v:shape>
            </v:group>
            <v:group id="_x0000_s1879" style="position:absolute;left:4863;top:-4151;width:975;height:4095" coordorigin="4863,-4151" coordsize="975,4095">
              <v:shape id="_x0000_s1880" style="position:absolute;left:4863;top:-4151;width:975;height:4095" coordorigin="4863,-4151" coordsize="975,4095" path="m5838,-57r-95,-39l5653,-146r-85,-59l5487,-272r-75,-76l5341,-432r-66,-91l5214,-620r-56,-104l5107,-833r-46,-114l5019,-1065r-36,-122l4951,-1313r-27,-128l4902,-1571r-17,-133l4873,-1837r-7,-133l4863,-2104r3,-134l4873,-2372r12,-133l4902,-2637r22,-130l4951,-2895r32,-126l5019,-3143r42,-119l5107,-3376r51,-109l5214,-3588r61,-97l5341,-3776r71,-84l5487,-3936r81,-68l5653,-4062r90,-50l5838,-4151e" filled="f" strokecolor="white" strokeweight=".3pt">
                <v:path arrowok="t"/>
              </v:shape>
            </v:group>
            <v:group id="_x0000_s1877" style="position:absolute;left:4634;top:-4151;width:1165;height:4093" coordorigin="4634,-4151" coordsize="1165,4093">
              <v:shape id="_x0000_s1878" style="position:absolute;left:4634;top:-4151;width:1165;height:4093" coordorigin="4634,-4151" coordsize="1165,4093" path="m5799,-58l5699,-88r-96,-41l5509,-180r-90,-60l5333,-309r-83,-79l5172,-474r-74,-93l5029,-668r-65,-108l4904,-889r-54,-119l4801,-1132r-43,-129l4721,-1394r-31,-137l4666,-1671r-18,-142l4637,-1958r-3,-146l4637,-2250r11,-145l4666,-2538r24,-139l4721,-2814r37,-133l4801,-3076r49,-124l4904,-3319r60,-114l5029,-3540r69,-101l5172,-3735r78,-86l5333,-3899r86,-69l5509,-4029r94,-51l5699,-4120r100,-31e" filled="f" strokecolor="white" strokeweight=".3pt">
                <v:path arrowok="t"/>
              </v:shape>
            </v:group>
            <v:group id="_x0000_s1875" style="position:absolute;left:4404;top:-4149;width:1335;height:4090" coordorigin="4404,-4149" coordsize="1335,4090">
              <v:shape id="_x0000_s1876" style="position:absolute;left:4404;top:-4149;width:1335;height:4090" coordorigin="4404,-4149" coordsize="1335,4090" path="m5740,-59l5618,-96r-116,-47l5391,-200r-107,-65l5183,-338r-95,-82l4998,-508r-84,-96l4835,-706r-72,-108l4697,-927r-60,-118l4584,-1168r-47,-126l4497,-1423r-33,-133l4438,-1691r-19,-136l4408,-1965r-4,-139l4408,-2243r11,-138l4438,-2518r26,-134l4497,-2785r40,-129l4584,-3041r53,-122l4697,-3281r66,-113l4835,-3502r79,-102l4998,-3700r90,-89l5183,-3870r101,-73l5391,-4009r111,-56l5618,-4112r122,-37e" filled="f" strokecolor="white" strokeweight=".3pt">
                <v:path arrowok="t"/>
              </v:shape>
            </v:group>
            <v:group id="_x0000_s1873" style="position:absolute;left:4175;top:-4147;width:1510;height:4086" coordorigin="4175,-4147" coordsize="1510,4086">
              <v:shape id="_x0000_s1874" style="position:absolute;left:4175;top:-4147;width:1510;height:4086" coordorigin="4175,-4147" coordsize="1510,4086" path="m5685,-61l5554,-97r-126,-45l5306,-196r-117,-64l5077,-331r-107,-80l4868,-498r-96,-94l4683,-692r-84,-107l4522,-911r-70,-118l4390,-1151r-56,-127l4287,-1408r-40,-134l4216,-1680r-23,-139l4179,-1961r-4,-143l4179,-2247r14,-142l4216,-2529r31,-137l4287,-2800r47,-130l4390,-3057r62,-122l4522,-3297r77,-112l4683,-3516r89,-101l4868,-3711r102,-87l5077,-3877r112,-72l5306,-4012r122,-54l5554,-4112r131,-35e" filled="f" strokecolor="white" strokeweight=".3pt">
                <v:path arrowok="t"/>
              </v:shape>
            </v:group>
            <v:group id="_x0000_s1871" style="position:absolute;left:3945;top:-4144;width:1668;height:4080" coordorigin="3945,-4144" coordsize="1668,4080">
              <v:shape id="_x0000_s1872" style="position:absolute;left:3945;top:-4144;width:1668;height:4080" coordorigin="3945,-4144" coordsize="1668,4080" path="m5614,-64l5478,-99r-133,-44l5216,-196r-126,-62l4968,-329r-117,-78l4739,-493r-107,-93l4531,-685r-94,-106l4350,-903r-80,-117l4197,-1142r-64,-127l4078,-1400r-47,-135l3994,-1673r-27,-141l3951,-1958r-6,-146l3951,-2250r16,-144l3994,-2535r37,-138l4078,-2808r55,-131l4197,-3066r73,-122l4350,-3305r87,-112l4531,-3523r101,-100l4739,-3715r112,-86l4968,-3879r122,-71l5216,-4012r129,-53l5478,-4110r136,-34e" filled="f" strokecolor="white" strokeweight=".3pt">
                <v:path arrowok="t"/>
              </v:shape>
            </v:group>
            <v:group id="_x0000_s1869" style="position:absolute;left:3716;top:-4140;width:1823;height:4073" coordorigin="3716,-4140" coordsize="1823,4073">
              <v:shape id="_x0000_s1870" style="position:absolute;left:3716;top:-4140;width:1823;height:4073" coordorigin="3716,-4140" coordsize="1823,4073" path="m5539,-68r-152,-39l5239,-155r-143,-56l4957,-275r-134,-71l4694,-424r-123,-84l4455,-600r-109,-98l4244,-801r-95,-110l4063,-1025r-78,-120l3916,-1270r-59,-129l3807,-1533r-39,-137l3739,-1812r-17,-144l3716,-2104r6,-148l3739,-2397r29,-141l3807,-2676r50,-133l3916,-2938r69,-125l4063,-3183r86,-115l4244,-3407r102,-104l4455,-3608r116,-92l4694,-3785r129,-78l4957,-3934r139,-63l5239,-4053r148,-48l5539,-4140e" filled="f" strokecolor="white" strokeweight=".3pt">
                <v:path arrowok="t"/>
              </v:shape>
            </v:group>
            <v:group id="_x0000_s1867" style="position:absolute;left:3499;top:-4136;width:1966;height:4064" coordorigin="3499,-4136" coordsize="1966,4064">
              <v:shape id="_x0000_s1868" style="position:absolute;left:3499;top:-4136;width:1966;height:4064" coordorigin="3499,-4136" coordsize="1966,4064" path="m5464,-72r-151,-35l5164,-151r-147,-52l4872,-263r-141,-67l4595,-405r-132,-82l4336,-576r-120,-96l4103,-774,3997,-883r-97,-115l3811,-1118r-78,-126l3664,-1376r-58,-136l3560,-1653r-33,-146l3506,-1950r-7,-154l3506,-2259r21,-150l3560,-2555r46,-141l3664,-2833r69,-131l3811,-3090r89,-120l3997,-3325r106,-109l4216,-3536r120,-96l4463,-3721r132,-82l4731,-3878r141,-68l5017,-4005r147,-52l5313,-4101r151,-35e" filled="f" strokecolor="white" strokeweight=".3pt">
                <v:path arrowok="t"/>
              </v:shape>
            </v:group>
            <v:group id="_x0000_s1865" style="position:absolute;left:3257;top:-4129;width:2105;height:4050" coordorigin="3257,-4129" coordsize="2105,4050">
              <v:shape id="_x0000_s1866" style="position:absolute;left:3257;top:-4129;width:2105;height:4050" coordorigin="3257,-4129" coordsize="2105,4050" path="m5362,-79r-158,-38l5047,-163r-155,-53l4739,-276r-150,-67l4443,-417r-141,-81l4166,-586r-129,-95l3915,-781,3800,-888r-105,-113l3599,-1120r-86,-125l3438,-1375r-63,-135l3324,-1651r-37,-146l3265,-1948r-8,-156l3265,-2260r22,-151l3324,-2557r51,-141l3438,-2834r75,-130l3599,-3088r96,-119l3800,-3320r115,-107l4037,-3528r129,-94l4302,-3710r141,-81l4589,-3865r150,-68l4892,-3993r155,-53l5204,-4091r158,-38e" filled="f" strokecolor="white" strokeweight=".3pt">
                <v:path arrowok="t"/>
              </v:shape>
            </v:group>
            <v:group id="_x0000_s1863" style="position:absolute;left:3042;top:-4118;width:2194;height:4028" coordorigin="3042,-4118" coordsize="2194,4028">
              <v:shape id="_x0000_s1864" style="position:absolute;left:3042;top:-4118;width:2194;height:4028" coordorigin="3042,-4118" coordsize="2194,4028" path="m5236,-90r-172,-45l4894,-187r-167,-58l4564,-309r-158,-70l4253,-455r-147,-82l3965,-624r-134,-93l3706,-816,3589,-921r-107,-110l3384,-1147r-86,-121l3223,-1394r-63,-132l3109,-1663r-36,-142l3050,-1952r-8,-152l3050,-2256r23,-147l3109,-2545r51,-137l3223,-2814r75,-126l3384,-3061r98,-116l3589,-3287r117,-105l3831,-3491r134,-93l4106,-3672r147,-81l4406,-3829r158,-70l4727,-3963r167,-58l5064,-4073r172,-45e" filled="f" strokecolor="white" strokeweight=".3pt">
                <v:path arrowok="t"/>
              </v:shape>
            </v:group>
            <v:group id="_x0000_s1861" style="position:absolute;left:2798;top:-4104;width:2292;height:3999" coordorigin="2798,-4104" coordsize="2292,3999">
              <v:shape id="_x0000_s1862" style="position:absolute;left:2798;top:-4104;width:2292;height:3999" coordorigin="2798,-4104" coordsize="2292,3999" path="m5090,-105r-150,-35l4785,-183r-156,-50l4471,-291r-157,-66l4158,-429r-153,-79l3855,-594r-144,-93l3572,-786,3442,-892r-123,-112l3207,-1122r-101,-124l3017,-1375r-76,-135l2880,-1651r-45,-146l2808,-1948r-10,-156l2808,-2260r27,-151l2880,-2557r61,-141l3017,-2833r89,-130l3207,-3086r112,-118l3442,-3316r130,-106l3711,-3521r144,-93l4005,-3700r153,-79l4314,-3852r157,-65l4629,-3975r156,-50l4940,-4068r150,-36e" filled="f" strokecolor="white" strokeweight=".3pt">
                <v:path arrowok="t"/>
              </v:shape>
            </v:group>
            <v:group id="_x0000_s1859" style="position:absolute;left:2569;top:-4081;width:2339;height:3954" coordorigin="2569,-4081" coordsize="2339,3954">
              <v:shape id="_x0000_s1860" style="position:absolute;left:2569;top:-4081;width:2339;height:3954" coordorigin="2569,-4081" coordsize="2339,3954" path="m4907,-127r-131,-36l4636,-205r-146,-50l4339,-312r-154,-63l4029,-445r-156,-77l3719,-606r-152,-90l3421,-793,3281,-896r-133,-109l3025,-1121r-111,-122l2815,-1372r-84,-134l2662,-1647r-51,-146l2580,-1946r-11,-158l2580,-2263r31,-152l2662,-2562r69,-140l2815,-2837r99,-128l3025,-3087r123,-116l3281,-3312r140,-104l3567,-3512r152,-90l3873,-3686r156,-77l4185,-3833r154,-64l4490,-3953r146,-50l4776,-4046r131,-35e" filled="f" strokecolor="white" strokeweight=".3pt">
                <v:path arrowok="t"/>
              </v:shape>
            </v:group>
            <v:group id="_x0000_s1857" style="position:absolute;left:2339;top:-4057;width:2399;height:3905" coordorigin="2339,-4057" coordsize="2399,3905">
              <v:shape id="_x0000_s1858" style="position:absolute;left:2339;top:-4057;width:2399;height:3905" coordorigin="2339,-4057" coordsize="2399,3905" path="m4738,-152r-134,-33l4461,-226r-149,-47l4157,-327r-158,-61l3839,-455r-160,-75l3521,-611r-155,-87l3215,-793,3071,-894r-136,-108l2809,-1117r-115,-121l2593,-1366r-87,-134l2435,-1641r-52,-148l2350,-1943r-11,-161l2350,-2265r33,-154l2435,-2567r71,-141l2593,-2842r101,-128l2809,-3092r126,-114l3071,-3314r144,-101l3366,-3510r155,-88l3679,-3679r160,-74l3999,-3821r158,-60l4312,-3935r149,-48l4604,-4023r134,-34e" filled="f" strokecolor="white" strokeweight=".3pt">
                <v:path arrowok="t"/>
              </v:shape>
            </v:group>
            <v:group id="_x0000_s1855" style="position:absolute;left:2118;top:-4002;width:2314;height:3795" coordorigin="2118,-4002" coordsize="2314,3795">
              <v:shape id="_x0000_s1856" style="position:absolute;left:2118;top:-4002;width:2314;height:3795" coordorigin="2118,-4002" coordsize="2314,3795" path="m4432,-4002r-139,39l4148,-3920r-150,49l3845,-3816r-155,60l3534,-3690r-154,72l3228,-3540r-149,84l2937,-3365r-137,96l2672,-3166r-118,109l2447,-2941r-95,122l2272,-2690r-66,136l2158,-2411r-30,150l2118,-2104r10,157l2158,-1797r48,143l2272,-1519r80,130l2447,-1267r107,116l2672,-1042r128,103l2937,-843r142,90l3228,-669r152,78l3534,-519r156,66l3845,-392r153,54l4148,-288r145,43l4432,-207e" filled="f" strokecolor="white" strokeweight=".3pt">
                <v:path arrowok="t"/>
              </v:shape>
            </v:group>
            <v:group id="_x0000_s1853" style="position:absolute;left:6035;top:-4153;width:202;height:4098" coordorigin="6035,-4153" coordsize="202,4098">
              <v:shape id="_x0000_s1854" style="position:absolute;left:6035;top:-4153;width:202;height:4098" coordorigin="6035,-4153" coordsize="202,4098" path="m6035,-55r26,-70l6085,-200r22,-80l6126,-363r17,-88l6159,-543r14,-95l6185,-736r10,-102l6204,-943r8,-107l6219,-1160r5,-113l6228,-1387r3,-116l6234,-1621r2,-119l6237,-1861r,-121l6238,-2104r-1,-122l6236,-2348r-1,-121l6232,-2589r-3,-119l6225,-2825r-5,-115l6214,-3053r-7,-111l6198,-3273r-9,-105l6178,-3480r-12,-99l6152,-3674r-15,-92l6120,-3853r-19,-82l6081,-4013r-22,-73l6035,-4153e" filled="f" strokecolor="white" strokeweight=".3pt">
                <v:path arrowok="t"/>
              </v:shape>
            </v:group>
            <v:group id="_x0000_s1851" style="position:absolute;left:6068;top:-4153;width:399;height:4098" coordorigin="6068,-4153" coordsize="399,4098">
              <v:shape id="_x0000_s1852" style="position:absolute;left:6068;top:-4153;width:399;height:4098" coordorigin="6068,-4153" coordsize="399,4098" path="m6068,-55r51,-62l6165,-187r43,-75l6246,-345r34,-87l6311,-526r27,-97l6362,-726r20,-105l6400,-941r16,-111l6429,-1167r10,-116l6448,-1400r6,-118l6459,-1637r4,-118l6465,-1873r2,-116l6467,-2104r,-115l6465,-2336r-2,-117l6459,-2572r-5,-118l6448,-2808r-9,-118l6429,-3042r-13,-114l6400,-3268r-18,-109l6362,-3483r-24,-102l6311,-3683r-31,-93l6246,-3864r-38,-82l6165,-4022r-46,-69l6068,-4153e" filled="f" strokecolor="white" strokeweight=".3pt">
                <v:path arrowok="t"/>
              </v:shape>
            </v:group>
            <v:group id="_x0000_s1849" style="position:absolute;left:6112;top:-4153;width:585;height:4097" coordorigin="6112,-4153" coordsize="585,4097">
              <v:shape id="_x0000_s1850" style="position:absolute;left:6112;top:-4153;width:585;height:4097" coordorigin="6112,-4153" coordsize="585,4097" path="m6112,-56r67,-56l6241,-177r57,-74l6351,-332r48,-88l6443,-514r39,-100l6518,-718r32,-109l6578,-939r25,-115l6624,-1171r19,-119l6658,-1409r12,-120l6680,-1648r8,-117l6693,-1881r2,-113l6696,-2104r-1,-110l6693,-2327r-5,-116l6680,-2561r-10,-119l6658,-2799r-15,-119l6624,-3037r-21,-117l6578,-3269r-28,-112l6518,-3490r-36,-105l6443,-3694r-44,-94l6351,-3876r-53,-81l6241,-4031r-62,-65l6112,-4153e" filled="f" strokecolor="white" strokeweight=".3pt">
                <v:path arrowok="t"/>
              </v:shape>
            </v:group>
            <v:group id="_x0000_s1847" style="position:absolute;left:6143;top:-4152;width:783;height:4096" coordorigin="6143,-4152" coordsize="783,4096">
              <v:shape id="_x0000_s1848" style="position:absolute;left:6143;top:-4152;width:783;height:4096" coordorigin="6143,-4152" coordsize="783,4096" path="m6143,-56r90,-52l6316,-169r76,-69l6462,-315r65,-84l6585,-489r54,-97l6686,-687r43,-106l6767,-904r33,-114l6829,-1134r24,-120l6874,-1375r17,-122l6904,-1619r10,-123l6921,-1864r4,-121l6926,-2104r-1,-119l6921,-2344r-7,-122l6904,-2589r-13,-123l6874,-2834r-21,-121l6829,-3074r-29,-117l6767,-3305r-38,-110l6686,-3521r-47,-102l6585,-3719r-58,-90l6462,-3893r-70,-77l6316,-4039r-83,-61l6143,-4152e" filled="f" strokecolor="white" strokeweight=".3pt">
                <v:path arrowok="t"/>
              </v:shape>
            </v:group>
            <v:group id="_x0000_s1845" style="position:absolute;left:6180;top:-4151;width:975;height:4095" coordorigin="6180,-4151" coordsize="975,4095">
              <v:shape id="_x0000_s1846" style="position:absolute;left:6180;top:-4151;width:975;height:4095" coordorigin="6180,-4151" coordsize="975,4095" path="m6180,-57r95,-39l6365,-146r86,-59l6531,-272r76,-76l6677,-432r66,-91l6804,-620r56,-104l6911,-833r47,-114l6999,-1065r37,-122l7067,-1313r27,-128l7116,-1571r17,-133l7146,-1837r7,-133l7155,-2104r-2,-134l7146,-2372r-13,-133l7116,-2637r-22,-130l7067,-2895r-31,-126l6999,-3143r-41,-119l6911,-3376r-51,-109l6804,-3588r-61,-97l6677,-3776r-70,-84l6531,-3936r-80,-68l6365,-4062r-90,-50l6180,-4151e" filled="f" strokecolor="white" strokeweight=".3pt">
                <v:path arrowok="t"/>
              </v:shape>
            </v:group>
            <v:group id="_x0000_s1843" style="position:absolute;left:6220;top:-4151;width:1165;height:4093" coordorigin="6220,-4151" coordsize="1165,4093">
              <v:shape id="_x0000_s1844" style="position:absolute;left:6220;top:-4151;width:1165;height:4093" coordorigin="6220,-4151" coordsize="1165,4093" path="m6220,-58r99,-30l6416,-129r93,-51l6599,-240r87,-69l6768,-388r79,-86l6921,-567r69,-101l7055,-776r59,-113l7168,-1008r49,-124l7260,-1261r37,-133l7328,-1531r25,-140l7370,-1813r11,-145l7385,-2104r-4,-146l7370,-2395r-17,-143l7328,-2677r-31,-137l7260,-2947r-43,-129l7168,-3200r-54,-119l7055,-3433r-65,-107l6921,-3641r-74,-94l6768,-3821r-82,-78l6599,-3968r-90,-61l6416,-4080r-97,-40l6220,-4151e" filled="f" strokecolor="white" strokeweight=".3pt">
                <v:path arrowok="t"/>
              </v:shape>
            </v:group>
            <v:group id="_x0000_s1841" style="position:absolute;left:6279;top:-4149;width:1335;height:4090" coordorigin="6279,-4149" coordsize="1335,4090">
              <v:shape id="_x0000_s1842" style="position:absolute;left:6279;top:-4149;width:1335;height:4090" coordorigin="6279,-4149" coordsize="1335,4090" path="m6279,-59r121,-37l6517,-143r111,-57l6734,-265r101,-73l6931,-420r90,-88l7105,-604r78,-102l7256,-814r66,-113l7382,-1045r53,-123l7482,-1294r40,-129l7555,-1556r25,-135l7599,-1827r11,-138l7614,-2104r-4,-139l7599,-2381r-19,-137l7555,-2652r-33,-133l7482,-2914r-47,-127l7382,-3163r-60,-118l7256,-3394r-73,-108l7105,-3604r-84,-96l6931,-3789r-96,-81l6734,-3943r-106,-66l6517,-4065r-117,-47l6279,-4149e" filled="f" strokecolor="white" strokeweight=".3pt">
                <v:path arrowok="t"/>
              </v:shape>
            </v:group>
            <v:group id="_x0000_s1839" style="position:absolute;left:6334;top:-4147;width:1510;height:4086" coordorigin="6334,-4147" coordsize="1510,4086">
              <v:shape id="_x0000_s1840" style="position:absolute;left:6334;top:-4147;width:1510;height:4086" coordorigin="6334,-4147" coordsize="1510,4086" path="m6334,-61r130,-36l6590,-142r122,-54l6829,-260r113,-71l7049,-411r101,-87l7246,-592r90,-100l7419,-799r77,-112l7566,-1029r63,-122l7684,-1278r48,-130l7771,-1542r32,-138l7825,-1819r14,-142l7844,-2104r-5,-143l7825,-2389r-22,-140l7771,-2666r-39,-134l7684,-2930r-55,-127l7566,-3179r-70,-118l7419,-3409r-83,-107l7246,-3617r-96,-94l7049,-3798r-107,-79l6829,-3949r-117,-63l6590,-4066r-126,-46l6334,-4147e" filled="f" strokecolor="white" strokeweight=".3pt">
                <v:path arrowok="t"/>
              </v:shape>
            </v:group>
            <v:group id="_x0000_s1837" style="position:absolute;left:6405;top:-4144;width:1668;height:4080" coordorigin="6405,-4144" coordsize="1668,4080">
              <v:shape id="_x0000_s1838" style="position:absolute;left:6405;top:-4144;width:1668;height:4080" coordorigin="6405,-4144" coordsize="1668,4080" path="m6405,-64r135,-35l6673,-143r130,-53l6929,-258r122,-71l7168,-407r112,-86l7386,-586r101,-99l7581,-791r88,-112l7749,-1020r72,-122l7885,-1269r56,-131l7987,-1535r37,-138l8051,-1814r17,-144l8073,-2104r-5,-146l8051,-2394r-27,-141l7987,-2673r-46,-135l7885,-2939r-64,-127l7749,-3188r-80,-117l7581,-3417r-94,-106l7386,-3623r-106,-92l7168,-3801r-117,-78l6929,-3950r-126,-62l6673,-4065r-133,-45l6405,-4144e" filled="f" strokecolor="white" strokeweight=".3pt">
                <v:path arrowok="t"/>
              </v:shape>
            </v:group>
            <v:group id="_x0000_s1835" style="position:absolute;left:6479;top:-4140;width:1823;height:4073" coordorigin="6479,-4140" coordsize="1823,4073">
              <v:shape id="_x0000_s1836" style="position:absolute;left:6479;top:-4140;width:1823;height:4073" coordorigin="6479,-4140" coordsize="1823,4073" path="m6479,-68r152,-39l6779,-155r144,-56l7062,-275r134,-71l7324,-424r123,-84l7563,-600r110,-98l7775,-801r94,-110l7956,-1025r77,-120l8102,-1270r60,-129l8211,-1533r40,-137l8279,-1812r18,-144l8303,-2104r-6,-148l8279,-2397r-28,-141l8211,-2676r-49,-133l8102,-2938r-69,-125l7956,-3183r-87,-115l7775,-3407r-102,-104l7563,-3608r-116,-92l7324,-3785r-128,-78l7062,-3934r-139,-63l6779,-4053r-148,-48l6479,-4140e" filled="f" strokecolor="white" strokeweight=".3pt">
                <v:path arrowok="t"/>
              </v:shape>
            </v:group>
            <v:group id="_x0000_s1833" style="position:absolute;left:6554;top:-4136;width:1966;height:4064" coordorigin="6554,-4136" coordsize="1966,4064">
              <v:shape id="_x0000_s1834" style="position:absolute;left:6554;top:-4136;width:1966;height:4064" coordorigin="6554,-4136" coordsize="1966,4064" path="m6554,-72r151,-35l6855,-151r147,-52l7146,-263r141,-67l7424,-405r132,-82l7682,-576r120,-96l7916,-774r105,-109l8119,-998r88,-120l8286,-1244r69,-132l8412,-1512r46,-141l8492,-1799r21,-151l8520,-2104r-7,-155l8492,-2409r-34,-146l8412,-2696r-57,-137l8286,-2964r-79,-126l8119,-3210r-98,-115l7916,-3434r-114,-102l7682,-3632r-126,-89l7424,-3803r-137,-75l7146,-3946r-144,-59l6855,-4057r-150,-44l6554,-4136e" filled="f" strokecolor="white" strokeweight=".3pt">
                <v:path arrowok="t"/>
              </v:shape>
            </v:group>
            <v:group id="_x0000_s1831" style="position:absolute;left:6657;top:-4129;width:2105;height:4050" coordorigin="6657,-4129" coordsize="2105,4050">
              <v:shape id="_x0000_s1832" style="position:absolute;left:6657;top:-4129;width:2105;height:4050" coordorigin="6657,-4129" coordsize="2105,4050" path="m6657,-79r157,-38l6971,-163r156,-53l7280,-276r150,-67l7575,-417r142,-81l7852,-586r130,-95l8104,-781r114,-107l8324,-1001r96,-119l8506,-1245r75,-130l8644,-1510r50,-141l8731,-1797r23,-151l8762,-2104r-8,-156l8731,-2411r-37,-146l8644,-2698r-63,-136l8506,-2964r-86,-124l8324,-3207r-106,-113l8104,-3427r-122,-101l7852,-3622r-135,-88l7575,-3791r-145,-74l7280,-3933r-153,-60l6971,-4046r-157,-45l6657,-4129e" filled="f" strokecolor="white" strokeweight=".3pt">
                <v:path arrowok="t"/>
              </v:shape>
            </v:group>
            <v:group id="_x0000_s1829" style="position:absolute;left:6783;top:-4118;width:2194;height:4028" coordorigin="6783,-4118" coordsize="2194,4028">
              <v:shape id="_x0000_s1830" style="position:absolute;left:6783;top:-4118;width:2194;height:4028" coordorigin="6783,-4118" coordsize="2194,4028" path="m6783,-90r172,-45l7125,-187r166,-58l7454,-309r159,-70l7766,-455r147,-82l8054,-624r133,-93l8312,-816r117,-105l8537,-1031r97,-116l8721,-1268r75,-126l8859,-1526r50,-137l8946,-1805r23,-147l8976,-2104r-7,-152l8946,-2403r-37,-142l8859,-2682r-63,-132l8721,-2940r-87,-121l8537,-3177r-108,-110l8312,-3392r-125,-99l8054,-3584r-141,-88l7766,-3753r-153,-76l7454,-3899r-163,-64l7125,-4021r-170,-52l6783,-4118e" filled="f" strokecolor="white" strokeweight=".3pt">
                <v:path arrowok="t"/>
              </v:shape>
            </v:group>
            <v:group id="_x0000_s1827" style="position:absolute;left:6928;top:-4104;width:2292;height:3999" coordorigin="6928,-4104" coordsize="2292,3999">
              <v:shape id="_x0000_s1828" style="position:absolute;left:6928;top:-4104;width:2292;height:3999" coordorigin="6928,-4104" coordsize="2292,3999" path="m6928,-105r151,-35l7233,-183r157,-50l7547,-291r158,-66l7861,-429r153,-79l8163,-594r145,-93l8446,-786r131,-106l8699,-1004r112,-118l8913,-1246r89,-129l9077,-1510r61,-141l9183,-1797r28,-151l9220,-2104r-9,-156l9183,-2411r-45,-146l9077,-2698r-75,-135l8913,-2963r-102,-123l8699,-3204r-122,-112l8446,-3422r-138,-99l8163,-3614r-149,-86l7861,-3779r-156,-73l7547,-3917r-157,-58l7233,-4025r-154,-43l6928,-4104e" filled="f" strokecolor="white" strokeweight=".3pt">
                <v:path arrowok="t"/>
              </v:shape>
            </v:group>
            <v:group id="_x0000_s1825" style="position:absolute;left:7111;top:-4081;width:2339;height:3954" coordorigin="7111,-4081" coordsize="2339,3954">
              <v:shape id="_x0000_s1826" style="position:absolute;left:7111;top:-4081;width:2339;height:3954" coordorigin="7111,-4081" coordsize="2339,3954" path="m7111,-127r132,-36l7382,-205r146,-50l7679,-312r154,-63l7989,-445r156,-77l8300,-606r151,-90l8598,-793r140,-103l8870,-1005r123,-116l9105,-1243r98,-129l9288,-1506r68,-141l9407,-1793r32,-153l9450,-2104r-11,-159l9407,-2415r-51,-147l9288,-2702r-85,-135l9105,-2965r-112,-122l8870,-3203r-132,-109l8598,-3416r-147,-96l8300,-3602r-155,-84l7989,-3763r-156,-70l7679,-3897r-151,-56l7382,-4003r-139,-43l7111,-4081e" filled="f" strokecolor="white" strokeweight=".3pt">
                <v:path arrowok="t"/>
              </v:shape>
            </v:group>
            <v:group id="_x0000_s1823" style="position:absolute;left:7280;top:-4057;width:2399;height:3905" coordorigin="7280,-4057" coordsize="2399,3905">
              <v:shape id="_x0000_s1824" style="position:absolute;left:7280;top:-4057;width:2399;height:3905" coordorigin="7280,-4057" coordsize="2399,3905" path="m7280,-152r135,-33l7557,-226r150,-47l7861,-327r158,-61l8179,-455r160,-75l8498,-611r155,-87l8803,-793r145,-101l9083,-1002r127,-115l9324,-1238r102,-128l9513,-1500r70,-141l9636,-1789r32,-154l9679,-2104r-11,-161l9636,-2419r-53,-148l9513,-2708r-87,-134l9324,-2970r-114,-122l9083,-3206r-135,-108l8803,-3415r-150,-95l8498,-3598r-159,-81l8179,-3753r-160,-68l7861,-3881r-154,-54l7557,-3983r-142,-40l7280,-4057e" filled="f" strokecolor="white" strokeweight=".3pt">
                <v:path arrowok="t"/>
              </v:shape>
            </v:group>
            <v:group id="_x0000_s1821" style="position:absolute;left:7587;top:-4002;width:2314;height:3795" coordorigin="7587,-4002" coordsize="2314,3795">
              <v:shape id="_x0000_s1822" style="position:absolute;left:7587;top:-4002;width:2314;height:3795" coordorigin="7587,-4002" coordsize="2314,3795" path="m7587,-4002r139,39l7871,-3920r149,49l8174,-3816r155,60l8484,-3690r155,72l8791,-3540r148,84l9082,-3365r136,96l9346,-3166r118,109l9572,-2941r94,122l9747,-2690r65,136l9861,-2411r30,150l9901,-2104r-10,157l9861,-1797r-49,143l9747,-1519r-81,130l9572,-1267r-108,116l9346,-1042r-128,103l9082,-843r-143,90l8791,-669r-152,78l8484,-519r-155,66l8174,-392r-154,54l7871,-288r-145,43l7587,-207e" filled="f" strokecolor="white" strokeweight=".3pt">
                <v:path arrowok="t"/>
              </v:shape>
            </v:group>
            <v:group id="_x0000_s1819" style="position:absolute;left:2041;top:-2664;width:7936;height:2" coordorigin="2041,-2664" coordsize="7936,2">
              <v:shape id="_x0000_s1820" style="position:absolute;left:2041;top:-2664;width:7936;height:2" coordorigin="2041,-2664" coordsize="7936,0" path="m2041,-2664r7936,e" filled="f" strokecolor="white" strokeweight=".3pt">
                <v:path arrowok="t"/>
              </v:shape>
            </v:group>
            <v:group id="_x0000_s1817" style="position:absolute;left:1924;top:-2386;width:8168;height:2" coordorigin="1924,-2386" coordsize="8168,2">
              <v:shape id="_x0000_s1818" style="position:absolute;left:1924;top:-2386;width:8168;height:2" coordorigin="1924,-2386" coordsize="8168,0" path="m1924,-2386r8169,e" filled="f" strokecolor="white" strokeweight=".3pt">
                <v:path arrowok="t"/>
              </v:shape>
            </v:group>
            <v:group id="_x0000_s1815" style="position:absolute;left:1888;top:-2104;width:8243;height:2" coordorigin="1888,-2104" coordsize="8243,2">
              <v:shape id="_x0000_s1816" style="position:absolute;left:1888;top:-2104;width:8243;height:2" coordorigin="1888,-2104" coordsize="8243,0" path="m1888,-2104r8243,e" filled="f" strokecolor="white" strokeweight=".3pt">
                <v:path arrowok="t"/>
              </v:shape>
            </v:group>
            <v:group id="_x0000_s1813" style="position:absolute;left:2237;top:-2931;width:7546;height:2" coordorigin="2237,-2931" coordsize="7546,2">
              <v:shape id="_x0000_s1814" style="position:absolute;left:2237;top:-2931;width:7546;height:2" coordorigin="2237,-2931" coordsize="7546,0" path="m2237,-2931r7546,e" filled="f" strokecolor="white" strokeweight=".3pt">
                <v:path arrowok="t"/>
              </v:shape>
            </v:group>
            <v:group id="_x0000_s1811" style="position:absolute;left:2522;top:-3199;width:6978;height:2" coordorigin="2522,-3199" coordsize="6978,2">
              <v:shape id="_x0000_s1812" style="position:absolute;left:2522;top:-3199;width:6978;height:2" coordorigin="2522,-3199" coordsize="6978,0" path="m2522,-3199r6977,e" filled="f" strokecolor="white" strokeweight=".3pt">
                <v:path arrowok="t"/>
              </v:shape>
            </v:group>
            <v:group id="_x0000_s1809" style="position:absolute;left:2890;top:-3451;width:6238;height:2" coordorigin="2890,-3451" coordsize="6238,2">
              <v:shape id="_x0000_s1810" style="position:absolute;left:2890;top:-3451;width:6238;height:2" coordorigin="2890,-3451" coordsize="6238,0" path="m2890,-3451r6238,e" filled="f" strokecolor="white" strokeweight=".3pt">
                <v:path arrowok="t"/>
              </v:shape>
            </v:group>
            <v:group id="_x0000_s1807" style="position:absolute;left:3362;top:-3682;width:5292;height:2" coordorigin="3362,-3682" coordsize="5292,2">
              <v:shape id="_x0000_s1808" style="position:absolute;left:3362;top:-3682;width:5292;height:2" coordorigin="3362,-3682" coordsize="5292,0" path="m3362,-3682r5292,e" filled="f" strokecolor="white" strokeweight=".3pt">
                <v:path arrowok="t"/>
              </v:shape>
            </v:group>
            <v:group id="_x0000_s1805" style="position:absolute;left:3955;top:-3886;width:4104;height:2" coordorigin="3955,-3886" coordsize="4104,2">
              <v:shape id="_x0000_s1806" style="position:absolute;left:3955;top:-3886;width:4104;height:2" coordorigin="3955,-3886" coordsize="4104,0" path="m3955,-3886r4104,e" filled="f" strokecolor="white" strokeweight=".3pt">
                <v:path arrowok="t"/>
              </v:shape>
            </v:group>
            <v:group id="_x0000_s1803" style="position:absolute;left:4734;top:-4054;width:2553;height:2" coordorigin="4734,-4054" coordsize="2553,2">
              <v:shape id="_x0000_s1804" style="position:absolute;left:4734;top:-4054;width:2553;height:2" coordorigin="4734,-4054" coordsize="2553,0" path="m4734,-4054r2553,e" filled="f" strokecolor="white" strokeweight=".3pt">
                <v:path arrowok="t"/>
              </v:shape>
            </v:group>
            <v:group id="_x0000_s1801" style="position:absolute;left:2041;top:-1544;width:7936;height:2" coordorigin="2041,-1544" coordsize="7936,2">
              <v:shape id="_x0000_s1802" style="position:absolute;left:2041;top:-1544;width:7936;height:2" coordorigin="2041,-1544" coordsize="7936,0" path="m2041,-1544r7936,e" filled="f" strokecolor="white" strokeweight=".3pt">
                <v:path arrowok="t"/>
              </v:shape>
            </v:group>
            <v:group id="_x0000_s1799" style="position:absolute;left:1924;top:-1822;width:8168;height:2" coordorigin="1924,-1822" coordsize="8168,2">
              <v:shape id="_x0000_s1800" style="position:absolute;left:1924;top:-1822;width:8168;height:2" coordorigin="1924,-1822" coordsize="8168,0" path="m1924,-1822r8169,e" filled="f" strokecolor="white" strokeweight=".3pt">
                <v:path arrowok="t"/>
              </v:shape>
            </v:group>
            <v:group id="_x0000_s1797" style="position:absolute;left:2237;top:-1277;width:7546;height:2" coordorigin="2237,-1277" coordsize="7546,2">
              <v:shape id="_x0000_s1798" style="position:absolute;left:2237;top:-1277;width:7546;height:2" coordorigin="2237,-1277" coordsize="7546,0" path="m2237,-1277r7546,e" filled="f" strokecolor="white" strokeweight=".3pt">
                <v:path arrowok="t"/>
              </v:shape>
            </v:group>
            <v:group id="_x0000_s1795" style="position:absolute;left:2522;top:-1009;width:6978;height:2" coordorigin="2522,-1009" coordsize="6978,2">
              <v:shape id="_x0000_s1796" style="position:absolute;left:2522;top:-1009;width:6978;height:2" coordorigin="2522,-1009" coordsize="6978,0" path="m2522,-1009r6977,e" filled="f" strokecolor="white" strokeweight=".3pt">
                <v:path arrowok="t"/>
              </v:shape>
            </v:group>
            <v:group id="_x0000_s1793" style="position:absolute;left:5538;top:-757;width:3590;height:2" coordorigin="5538,-757" coordsize="3590,2">
              <v:shape id="_x0000_s1794" style="position:absolute;left:5538;top:-757;width:3590;height:2" coordorigin="5538,-757" coordsize="3590,0" path="m5538,-757r3590,e" filled="f" strokecolor="white" strokeweight=".3pt">
                <v:path arrowok="t"/>
              </v:shape>
            </v:group>
            <v:group id="_x0000_s1791" style="position:absolute;left:3941;top:-757;width:1245;height:2" coordorigin="3941,-757" coordsize="1245,2">
              <v:shape id="_x0000_s1792" style="position:absolute;left:3941;top:-757;width:1245;height:2" coordorigin="3941,-757" coordsize="1245,0" path="m3941,-757r1245,e" filled="f" strokecolor="white" strokeweight=".3pt">
                <v:path arrowok="t"/>
              </v:shape>
            </v:group>
            <v:group id="_x0000_s1789" style="position:absolute;left:3697;top:-757;width:14;height:2" coordorigin="3697,-757" coordsize="14,2">
              <v:shape id="_x0000_s1790" style="position:absolute;left:3697;top:-757;width:14;height:2" coordorigin="3697,-757" coordsize="14,0" path="m3697,-757r13,e" filled="f" strokecolor="white" strokeweight=".3pt">
                <v:path arrowok="t"/>
              </v:shape>
            </v:group>
            <v:group id="_x0000_s1787" style="position:absolute;left:3333;top:-757;width:172;height:2" coordorigin="3333,-757" coordsize="172,2">
              <v:shape id="_x0000_s1788" style="position:absolute;left:3333;top:-757;width:172;height:2" coordorigin="3333,-757" coordsize="172,0" path="m3333,-757r173,e" filled="f" strokecolor="white" strokeweight=".3pt">
                <v:path arrowok="t"/>
              </v:shape>
            </v:group>
            <v:group id="_x0000_s1785" style="position:absolute;left:2890;top:-757;width:359;height:2" coordorigin="2890,-757" coordsize="359,2">
              <v:shape id="_x0000_s1786" style="position:absolute;left:2890;top:-757;width:359;height:2" coordorigin="2890,-757" coordsize="359,0" path="m2890,-757r359,e" filled="f" strokecolor="white" strokeweight=".3pt">
                <v:path arrowok="t"/>
              </v:shape>
            </v:group>
            <v:group id="_x0000_s1783" style="position:absolute;left:3362;top:-527;width:5292;height:2" coordorigin="3362,-527" coordsize="5292,2">
              <v:shape id="_x0000_s1784" style="position:absolute;left:3362;top:-527;width:5292;height:2" coordorigin="3362,-527" coordsize="5292,0" path="m3362,-527r5292,e" filled="f" strokecolor="white" strokeweight=".3pt">
                <v:path arrowok="t"/>
              </v:shape>
            </v:group>
            <v:group id="_x0000_s1779" style="position:absolute;left:3955;top:-322;width:4104;height:2" coordorigin="3955,-322" coordsize="4104,2">
              <v:shape id="_x0000_s1782" style="position:absolute;left:3955;top:-322;width:4104;height:2" coordorigin="3955,-322" coordsize="4104,0" path="m3955,-322r4104,e" filled="f" strokecolor="white" strokeweight=".3pt">
                <v:path arrowok="t"/>
              </v:shape>
              <v:shape id="_x0000_s1781" type="#_x0000_t75" style="position:absolute;left:3706;top:-529;width:4610;height:479">
                <v:imagedata r:id="rId29" o:title=""/>
              </v:shape>
              <v:shape id="_x0000_s1780" type="#_x0000_t75" style="position:absolute;left:1991;top:-4112;width:7944;height:3471">
                <v:imagedata r:id="rId30" o:title=""/>
              </v:shape>
            </v:group>
            <v:group id="_x0000_s1771" style="position:absolute;left:4041;top:-1151;width:165;height:179" coordorigin="4041,-1151" coordsize="165,179">
              <v:shape id="_x0000_s1778" style="position:absolute;left:4041;top:-1151;width:165;height:179" coordorigin="4041,-1151" coordsize="165,179" path="m4203,-1004r-31,l4180,-983r,10l4191,-974r,-5l4190,-985r5,-10l4204,-995r-1,-9e" fillcolor="#f1f1f2" stroked="f">
                <v:path arrowok="t"/>
              </v:shape>
              <v:shape id="_x0000_s1777" style="position:absolute;left:4041;top:-1151;width:165;height:179" coordorigin="4041,-1151" coordsize="165,179" path="m4204,-995r-9,l4204,-993r,-2e" fillcolor="#f1f1f2" stroked="f">
                <v:path arrowok="t"/>
              </v:shape>
              <v:shape id="_x0000_s1776" style="position:absolute;left:4041;top:-1151;width:165;height:179" coordorigin="4041,-1151" coordsize="165,179" path="m4196,-1023r-63,l4152,-1018r,4l4170,-1001r2,-3l4203,-1004r,-1l4195,-1007r-6,-13l4194,-1020r2,-3e" fillcolor="#f1f1f2" stroked="f">
                <v:path arrowok="t"/>
              </v:shape>
              <v:shape id="_x0000_s1775" style="position:absolute;left:4041;top:-1151;width:165;height:179" coordorigin="4041,-1151" coordsize="165,179" path="m4194,-1020r-5,l4192,-1018r2,-2e" fillcolor="#f1f1f2" stroked="f">
                <v:path arrowok="t"/>
              </v:shape>
              <v:shape id="_x0000_s1774" style="position:absolute;left:4041;top:-1151;width:165;height:179" coordorigin="4041,-1151" coordsize="165,179" path="m4042,-1151r-1,7l4054,-1129r15,12l4085,-1103r15,13l4116,-1071r7,14l4127,-1050r6,1l4132,-1035r-9,1l4119,-1028r7,8l4133,-1023r63,l4200,-1029r5,l4204,-1040r-7,-1l4193,-1053r4,-6l4157,-1059r-10,-12l4139,-1077r-32,-23l4091,-1113r-16,-16l4058,-1143r-16,-8e" fillcolor="#f1f1f2" stroked="f">
                <v:path arrowok="t"/>
              </v:shape>
              <v:shape id="_x0000_s1773" style="position:absolute;left:4041;top:-1151;width:165;height:179" coordorigin="4041,-1151" coordsize="165,179" path="m4205,-1029r-5,l4206,-1027r-1,-2e" fillcolor="#f1f1f2" stroked="f">
                <v:path arrowok="t"/>
              </v:shape>
              <v:shape id="_x0000_s1772" style="position:absolute;left:4041;top:-1151;width:165;height:179" coordorigin="4041,-1151" coordsize="165,179" path="m4177,-1080r1,12l4157,-1059r40,l4199,-1063r-22,-17e" fillcolor="#f1f1f2" stroked="f">
                <v:path arrowok="t"/>
              </v:shape>
            </v:group>
            <v:group id="_x0000_s1756" style="position:absolute;left:4103;top:-1000;width:84;height:160" coordorigin="4103,-1000" coordsize="84,160">
              <v:shape id="_x0000_s1770" style="position:absolute;left:4103;top:-1000;width:84;height:160" coordorigin="4103,-1000" coordsize="84,160" path="m4183,-854r-24,l4159,-844r7,2l4174,-840r8,-1l4182,-854r1,e" fillcolor="#f1f1f2" stroked="f">
                <v:path arrowok="t"/>
              </v:shape>
              <v:shape id="_x0000_s1769" style="position:absolute;left:4103;top:-1000;width:84;height:160" coordorigin="4103,-1000" coordsize="84,160" path="m4189,-868r-73,l4131,-862r7,4l4153,-854r6,l4183,-854r8,-6l4189,-868e" fillcolor="#f1f1f2" stroked="f">
                <v:path arrowok="t"/>
              </v:shape>
              <v:shape id="_x0000_s1768" style="position:absolute;left:4103;top:-1000;width:84;height:160" coordorigin="4103,-1000" coordsize="84,160" path="m4111,-912r-4,7l4109,-899r-2,10l4103,-886r1,19l4116,-868r73,l4187,-873r-2,l4183,-874r-3,l4182,-884r-6,l4171,-890r-6,l4161,-898r2,-8l4163,-909r7,-1l4184,-910r1,l4185,-911r-72,l4111,-912e" fillcolor="#f1f1f2" stroked="f">
                <v:path arrowok="t"/>
              </v:shape>
              <v:shape id="_x0000_s1767" style="position:absolute;left:4103;top:-1000;width:84;height:160" coordorigin="4103,-1000" coordsize="84,160" path="m4187,-874r-2,1l4187,-873r,-1e" fillcolor="#f1f1f2" stroked="f">
                <v:path arrowok="t"/>
              </v:shape>
              <v:shape id="_x0000_s1766" style="position:absolute;left:4103;top:-1000;width:84;height:160" coordorigin="4103,-1000" coordsize="84,160" path="m4182,-875r-2,1l4183,-874r-1,-1e" fillcolor="#f1f1f2" stroked="f">
                <v:path arrowok="t"/>
              </v:shape>
              <v:shape id="_x0000_s1765" style="position:absolute;left:4103;top:-1000;width:84;height:160" coordorigin="4103,-1000" coordsize="84,160" path="m4182,-886r-6,2l4182,-884r,-2e" fillcolor="#f1f1f2" stroked="f">
                <v:path arrowok="t"/>
              </v:shape>
              <v:shape id="_x0000_s1764" style="position:absolute;left:4103;top:-1000;width:84;height:160" coordorigin="4103,-1000" coordsize="84,160" path="m4167,-893r-2,3l4171,-890r-4,-3e" fillcolor="#f1f1f2" stroked="f">
                <v:path arrowok="t"/>
              </v:shape>
              <v:shape id="_x0000_s1763" style="position:absolute;left:4103;top:-1000;width:84;height:160" coordorigin="4103,-1000" coordsize="84,160" path="m4184,-910r-14,l4177,-909r7,-1e" fillcolor="#f1f1f2" stroked="f">
                <v:path arrowok="t"/>
              </v:shape>
              <v:shape id="_x0000_s1762" style="position:absolute;left:4103;top:-1000;width:84;height:160" coordorigin="4103,-1000" coordsize="84,160" path="m4132,-938r-7,11l4126,-922r-5,6l4116,-915r-3,4l4185,-911r,-1l4185,-916r,-2l4175,-919r-8,-4l4158,-924r-1,-7l4163,-931r1,-2l4138,-933r-6,-5e" fillcolor="#f1f1f2" stroked="f">
                <v:path arrowok="t"/>
              </v:shape>
              <v:shape id="_x0000_s1761" style="position:absolute;left:4103;top:-1000;width:84;height:160" coordorigin="4103,-1000" coordsize="84,160" path="m4163,-931r-6,l4162,-928r1,-3e" fillcolor="#f1f1f2" stroked="f">
                <v:path arrowok="t"/>
              </v:shape>
              <v:shape id="_x0000_s1760" style="position:absolute;left:4103;top:-1000;width:84;height:160" coordorigin="4103,-1000" coordsize="84,160" path="m4122,-1000r-2,2l4120,-995r1,2l4126,-977r,1l4125,-970r-4,4l4122,-960r8,2l4131,-954r7,21l4164,-933r1,-5l4165,-943r6,-13l4176,-956r-1,-11l4166,-967r3,-9l4168,-977r-13,l4145,-978r-8,-7l4134,-996r-12,-4e" fillcolor="#f1f1f2" stroked="f">
                <v:path arrowok="t"/>
              </v:shape>
              <v:shape id="_x0000_s1759" style="position:absolute;left:4103;top:-1000;width:84;height:160" coordorigin="4103,-1000" coordsize="84,160" path="m4176,-956r-5,l4177,-953r-1,-3e" fillcolor="#f1f1f2" stroked="f">
                <v:path arrowok="t"/>
              </v:shape>
              <v:shape id="_x0000_s1758" style="position:absolute;left:4103;top:-1000;width:84;height:160" coordorigin="4103,-1000" coordsize="84,160" path="m4175,-967r-9,l4175,-967r,e" fillcolor="#f1f1f2" stroked="f">
                <v:path arrowok="t"/>
              </v:shape>
              <v:shape id="_x0000_s1757" style="position:absolute;left:4103;top:-1000;width:84;height:160" coordorigin="4103,-1000" coordsize="84,160" path="m4153,-988r2,11l4168,-977r-15,-11e" fillcolor="#f1f1f2" stroked="f">
                <v:path arrowok="t"/>
              </v:shape>
            </v:group>
            <v:group id="_x0000_s1754" style="position:absolute;left:3778;top:-1563;width:8;height:9" coordorigin="3778,-1563" coordsize="8,9">
              <v:shape id="_x0000_s1755" style="position:absolute;left:3778;top:-1563;width:8;height:9" coordorigin="3778,-1563" coordsize="8,9" path="m3782,-1563r-4,4l3778,-1555r5,2l3786,-1554r-2,-1l3785,-1556r-3,-7e" fillcolor="#f1f1f2" stroked="f">
                <v:path arrowok="t"/>
              </v:shape>
            </v:group>
            <v:group id="_x0000_s1752" style="position:absolute;left:3942;top:-1619;width:31;height:24" coordorigin="3942,-1619" coordsize="31,24">
              <v:shape id="_x0000_s1753" style="position:absolute;left:3942;top:-1619;width:31;height:24" coordorigin="3942,-1619" coordsize="31,24" path="m3973,-1619r-13,1l3951,-1616r-1,5l3947,-1607r-5,2l3954,-1595r20,-2l3966,-1605r7,-14e" fillcolor="#f1f1f2" stroked="f">
                <v:path arrowok="t"/>
              </v:shape>
            </v:group>
            <v:group id="_x0000_s1750" style="position:absolute;left:3714;top:-470;width:4597;height:386" coordorigin="3714,-470" coordsize="4597,386">
              <v:shape id="_x0000_s1751" style="position:absolute;left:3714;top:-470;width:4597;height:386" coordorigin="3714,-470" coordsize="4597,386" path="m3714,-398r9,l3740,-391r-1,-15l3747,-406r7,-1l3761,-407r1,6l3786,-395r8,-2l3794,-400r2,-3l3795,-407r10,-1l3812,-403r9,-2l3822,-415r24,2l3853,-411r4,2l3857,-405r8,l3870,-404r9,-3l3885,-406r12,2l3910,-403r12,3l3928,-399r7,1l3941,-397r4,1l3950,-389r5,-2l3958,-400r-9,-9l3961,-416r16,6l3999,-403r17,2l4030,-400r11,-2l4052,-398r12,9l4082,-394r23,-4l4124,-399r18,-2l4157,-404r-2,l4166,-401r6,2l4178,-400r5,2l4192,-395r2,4l4201,-394r3,-6l4207,-402r5,-2l4217,-407r9,-1l4232,-407r24,4l4277,-401r20,1l4314,-399r18,1l4351,-395r7,1l4366,-395r6,1l4383,-392r8,7l4403,-385r6,l4419,-389r6,2l4433,-386r3,7l4445,-377r6,3l4471,-375r20,1l4497,-368r11,-1l4513,-365r9,3l4534,-359r13,l4559,-357r10,1l4577,-358r8,-1l4598,-360r7,5l4616,-352r20,1l4655,-351r11,2l4671,-344r8,2l4699,-341r22,3l4782,-322r39,2l4840,-318r17,4l4862,-309r12,3l4882,-304r9,-4l4898,-303r19,11l4936,-282r14,12l4945,-262r-6,11l4946,-244r6,5l4971,-241r7,2l4981,-229r12,-7l4999,-232r3,1l5005,-224r3,3l5065,-202r40,5l5124,-188r17,7l5150,-165r21,7l5194,-153r20,3l5232,-147r25,6l5273,-138r20,7l5374,-117r61,3l5456,-111r19,2l5493,-107r22,2l5535,-103r20,2l5574,-98r19,2l5614,-92r20,3l5652,-87r22,l5693,-86r23,2l5734,-87r1,-6l5729,-93r-5,-2l5723,-99r-18,-3l5685,-102r-26,-5l5641,-112r-14,-6l5607,-124r-19,-4l5580,-130r-4,1l5571,-131r-1,l5570,-136r-3,-1l5561,-139r-11,6l5550,-143r18,1l5588,-139r17,-2l5600,-151r-5,1l5583,-157r-7,-4l5568,-167r-9,-2l5551,-170r-5,2l5538,-167r-12,2l5521,-170r-12,-1l5502,-172r-5,2l5491,-172r-4,-1l5484,-175r-4,-1l5476,-178r-4,2l5468,-178r-3,-1l5463,-184r-3,-1l5440,-189r-21,-7l5438,-200r18,2l5476,-195r18,-3l5503,-206r-8,-9l5489,-212r-4,-1l5478,-215r-6,-3l5466,-221r11,-2l5489,-221r10,-4l5500,-226r-2,-3l5500,-230r3,-2l5506,-230r2,-1l5515,-233r6,l5528,-233r,-14l5538,-243r10,-1l5553,-245r8,-5l5566,-250r6,l5571,-247r4,1l5585,-243r-2,-2l5593,-247r8,-1l5610,-247r9,l5639,-248r20,-2l5671,-251r4,4l5680,-248r2,-1l5681,-255r6,l5693,-255r10,15l5705,-252r10,-1l5724,-252r9,-1l5741,-262r17,4l5775,-249r10,-6l5804,-253r7,2l5815,-250r1,6l5819,-244r7,l5825,-251r5,l5841,-253r-4,8l5845,-242r8,3l5865,-247r7,8l5877,-243r7,1l5891,-245r4,-5l5889,-257r-12,3l5872,-263r3,1l5879,-263r3,l5882,-265r1,-2l5884,-269r8,-1l5900,-267r9,l5917,-274r10,-4l5936,-285r6,9l5952,-270r14,-2l5974,-272r10,-1l5997,-271r10,-2l6010,-274r5,-5l6017,-279r7,1l6025,-273r5,2l6035,-269r5,-2l6044,-270r2,1l6050,-270r2,l6054,-269r-1,4l6054,-264r6,1l6066,-265r5,1l6076,-263r3,4l6084,-259r14,2l6098,-269r8,-3l6114,-275r10,2l6132,-276r-1,3l6134,-272r-4,4l6149,-264r21,2l6191,-263r15,-6l6211,-269r5,l6222,-270r10,-6l6245,-278r8,-9l6256,-302r2,-19l6261,-338r5,-10l6278,-360r7,-3l6291,-374r5,-8l6294,-381r7,-7l6303,-391r6,-3l6311,-397r2,-1l6315,-405r2,-2l6322,-411r4,3l6332,-410r9,-4l6334,-411r6,-8l6343,-423r5,1l6348,-429r14,5l6361,-433r13,-4l6379,-439r6,l6390,-441r8,-3l6397,-446r10,-2l6419,-451r2,-5l6429,-462r3,2l6438,-461r7,-1l6456,-470r4,8l6452,-461r-15,11l6430,-445r-6,5l6429,-439r-10,2l6412,-436r-7,-1l6399,-437r2,12l6386,-428r-8,3l6377,-421r-1,3l6374,-414r2,1l6378,-411r4,l6375,-401r-18,-1l6340,-399r-8,9l6324,-385r-7,4l6305,-374r-1,9l6303,-352r17,-3l6329,-357r,6l6323,-348r-3,5l6327,-338r9,5l6324,-327r4,15l6317,-298r-1,5l6316,-290r3,2l6313,-284r2,4l6312,-276r-2,4l6306,-268r-4,4l6296,-258r-8,17l6280,-238r-5,2l6268,-240r-4,2l6257,-236r-4,8l6245,-226r-9,3l6220,-224r-10,1l6190,-224r-20,-2l6150,-226r-24,1l6110,-227r-9,-1l6093,-228r-5,2l6083,-224r2,5l6077,-217r-3,1l6065,-218r-4,l6060,-208r-15,-2l6044,-195r7,1l6059,-196r7,1l6072,-193r5,4l6084,-189r1,8l6094,-184r7,l6092,-176r-10,5l6092,-165r5,4l6105,-155r4,4l6108,-150r6,3l6119,-145r8,-2l6133,-146r9,1l6154,-144r9,5l6166,-138r,4l6168,-133r3,1l6177,-133r2,1l6183,-129r4,8l6190,-120r6,2l6198,-124r4,-1l6209,-126r6,3l6222,-124r20,-4l6261,-134r19,-1l6301,-133r23,l6340,-138r15,-2l6361,-145r11,-2l6378,-148r7,2l6391,-147r7,-2l6399,-154r6,-3l6422,-159r20,-1l6460,-164r,-10l6456,-182r-9,-2l6453,-191r12,2l6474,-191r10,-2l6491,-198r12,-2l6522,-202r21,-3l6562,-211r19,-9l6601,-225r20,-4l6640,-231r19,-2l6677,-236r16,-5l6702,-243r9,-4l6722,-247r13,-1l6740,-251r11,-5l6753,-257r4,1l6760,-257r2,-2l6783,-273r8,-2l6819,-277r1,-9l6840,-290r19,-5l6864,-296r10,-5l6877,-302r5,-1l6905,-310r-2,10l6905,-298r3,l6910,-298r1,-8l6930,-314r8,2l6937,-310r2,3l6938,-305r,2l6959,-309r1,l6968,-310r7,5l6984,-305r2,l6993,-309r4,-1l7002,-311r6,1l7013,-310r20,-2l7052,-315r20,-4l7092,-321r20,-2l7133,-326r18,1l7156,-323r2,6l7164,-317r11,2l7174,-321r9,-2l7203,-324r19,2l7233,-320r9,1l7252,-320r7,-1l7265,-324r8,l7292,-324r20,2l7336,-322r17,-2l7361,-326r7,3l7373,-325r6,-3l7379,-334r6,-2l7403,-339r20,1l7438,-341r10,l7456,-343r17,-8l7492,-356r7,10l7491,-344r-6,5l7492,-331r1,3l7505,-330r9,-1l7527,-335r8,-4l7549,-347r-1,-7l7567,-353r12,l7587,-351r11,-5l7609,-360r3,-3l7624,-364r10,-1l7637,-368r8,-3l7664,-373r20,1l7707,-376r18,-6l7743,-387r3,1l7750,-386r2,-1l7752,-392r3,l7763,-394r8,2l7779,-393r10,-1l7797,-400r9,-3l7826,-405r19,-1l7850,-406r3,-4l7855,-409r5,l7860,-406r4,2l7872,-402r7,-1l7885,-398r-1,l7879,-396r-2,l7877,-392r-19,l7858,-390r2,6l7861,-382r-1,-2l7882,-378r1,l7904,-378r19,l7942,-374r-64,27l7854,-341r-19,7l7818,-326r-15,10l7804,-307r22,1l7833,-309r6,-2l7840,-316r7,-2l7853,-320r7,1l7867,-320r19,-6l7904,-333r22,-2l7942,-333r11,-1l7956,-339r5,-2l7971,-344r12,2l7993,-344r19,-6l8031,-357r13,-4l8056,-359r11,-3l8078,-366r10,-4l8099,-371r11,-2l8121,-370r10,-3l8138,-375r3,-5l8148,-381r9,-1l8165,-377r9,-2l8178,-380r-2,-5l8179,-386r5,-2l8190,-388r4,-1l8214,-390r20,-2l8256,-395r18,-4l8285,-402r17,-6l8311,-407r,4l8307,-403r-1,3l8303,-398e" filled="f" strokecolor="#a7a9ac" strokeweight=".5pt">
                <v:path arrowok="t"/>
              </v:shape>
            </v:group>
            <v:group id="_x0000_s1748" style="position:absolute;left:6862;top:-671;width:10;height:10" coordorigin="6862,-671" coordsize="10,10">
              <v:shape id="_x0000_s1749" style="position:absolute;left:6862;top:-671;width:10;height:10" coordorigin="6862,-671" coordsize="10,10" path="m6863,-671r,2l6863,-664r-1,2l6867,-660r4,-2l6872,-667r-9,-4xe" filled="f" strokecolor="#a7a9ac" strokeweight=".5pt">
                <v:path arrowok="t"/>
              </v:shape>
            </v:group>
            <v:group id="_x0000_s1746" style="position:absolute;left:6873;top:-660;width:7;height:10" coordorigin="6873,-660" coordsize="7,10">
              <v:shape id="_x0000_s1747" style="position:absolute;left:6873;top:-660;width:7;height:10" coordorigin="6873,-660" coordsize="7,10" path="m6875,-660r-2,4l6873,-652r4,2l6879,-652r,-2l6879,-658r-4,-2xe" filled="f" strokecolor="#a7a9ac" strokeweight=".5pt">
                <v:path arrowok="t"/>
              </v:shape>
            </v:group>
            <v:group id="_x0000_s1744" style="position:absolute;left:6653;top:-524;width:6;height:5" coordorigin="6653,-524" coordsize="6,5">
              <v:shape id="_x0000_s1745" style="position:absolute;left:6653;top:-524;width:6;height:5" coordorigin="6653,-524" coordsize="6,5" path="m6653,-524r1,3l6653,-520r3,2l6659,-519r-1,-2l6659,-523r-6,-1xe" filled="f" strokecolor="#a7a9ac" strokeweight=".5pt">
                <v:path arrowok="t"/>
              </v:shape>
            </v:group>
            <v:group id="_x0000_s1742" style="position:absolute;left:6412;top:-479;width:4;height:6" coordorigin="6412,-479" coordsize="4,6">
              <v:shape id="_x0000_s1743" style="position:absolute;left:6412;top:-479;width:4;height:6" coordorigin="6412,-479" coordsize="4,6" path="m6412,-479r,5l6415,-473r,-1l6416,-475r-4,-4xe" filled="f" strokecolor="#a7a9ac" strokeweight=".5pt">
                <v:path arrowok="t"/>
              </v:shape>
            </v:group>
            <v:group id="_x0000_s1740" style="position:absolute;left:6377;top:-450;width:5;height:4" coordorigin="6377,-450" coordsize="5,4">
              <v:shape id="_x0000_s1741" style="position:absolute;left:6377;top:-450;width:5;height:4" coordorigin="6377,-450" coordsize="5,4" path="m6379,-450r-1,1l6377,-449r1,2l6382,-446r-3,-4xe" filled="f" strokecolor="#a7a9ac" strokeweight=".5pt">
                <v:path arrowok="t"/>
              </v:shape>
            </v:group>
            <v:group id="_x0000_s1738" style="position:absolute;left:6899;top:-2105;width:53;height:46" coordorigin="6899,-2105" coordsize="53,46">
              <v:shape id="_x0000_s1739" style="position:absolute;left:6899;top:-2105;width:53;height:46" coordorigin="6899,-2105" coordsize="53,46" path="m6912,-2072r-4,7l6911,-2059r10,-2l6932,-2062r15,-14l6952,-2085r-1,-13l6938,-2099r-6,-1l6928,-2104r-5,-1l6918,-2105r-19,10l6907,-2089r5,4l6910,-2088r2,l6910,-2088r6,10l6912,-2072xe" filled="f" strokecolor="#a7a9ac" strokeweight=".5pt">
                <v:path arrowok="t"/>
              </v:shape>
            </v:group>
            <v:group id="_x0000_s1736" style="position:absolute;left:6513;top:-2625;width:33;height:16" coordorigin="6513,-2625" coordsize="33,16">
              <v:shape id="_x0000_s1737" style="position:absolute;left:6513;top:-2625;width:33;height:16" coordorigin="6513,-2625" coordsize="33,16" path="m6517,-2620r1,4l6528,-2619r1,9l6538,-2609r8,-2l6543,-2622r-11,-1l6523,-2623r-10,-2l6517,-2620xe" filled="f" strokecolor="#a7a9ac" strokeweight=".5pt">
                <v:path arrowok="t"/>
              </v:shape>
            </v:group>
            <v:group id="_x0000_s1734" style="position:absolute;left:6353;top:-2666;width:136;height:66" coordorigin="6353,-2666" coordsize="136,66">
              <v:shape id="_x0000_s1735" style="position:absolute;left:6353;top:-2666;width:136;height:66" coordorigin="6353,-2666" coordsize="136,66" path="m6353,-2625r,14l6377,-2618r8,l6386,-2618r13,-1l6401,-2618r6,2l6406,-2605r5,2l6420,-2600r-1,-9l6424,-2611r6,-3l6437,-2613r6,-3l6449,-2618r-2,-5l6457,-2624r11,-1l6469,-2619r8,l6489,-2632r-6,-1l6471,-2641r-5,-3l6464,-2648r-5,-3l6457,-2653r-5,3l6450,-2651r-3,-2l6445,-2658r-2,-2l6431,-2666r-12,4l6407,-2662r-6,l6396,-2663r-5,l6385,-2663r-5,1l6373,-2662r-1,2l6372,-2656r1,2l6384,-2652r-4,5l6384,-2642r5,4l6399,-2636r-5,9l6387,-2616r-7,-13l6377,-2630r-6,-3l6364,-2634r-7,2l6353,-2625xe" filled="f" strokecolor="#a7a9ac" strokeweight=".5pt">
                <v:path arrowok="t"/>
              </v:shape>
            </v:group>
            <v:group id="_x0000_s1732" style="position:absolute;left:6120;top:-2754;width:234;height:94" coordorigin="6120,-2754" coordsize="234,94">
              <v:shape id="_x0000_s1733" style="position:absolute;left:6120;top:-2754;width:234;height:94" coordorigin="6120,-2754" coordsize="234,94" path="m6289,-2662r20,1l6329,-2661r15,-8l6354,-2676r-19,-9l6318,-2695r-17,-10l6278,-2716r-16,-8l6241,-2734r-19,-10l6205,-2751r-25,-3l6161,-2754r-18,7l6138,-2740r-7,6l6121,-2724r-1,10l6129,-2719r3,-1l6134,-2720r9,-3l6146,-2724r8,-2l6152,-2727r7,-5l6173,-2740r12,4l6204,-2726r17,5l6229,-2718r6,l6244,-2717r12,2l6251,-2715r5,7l6262,-2698r-1,5l6272,-2687r10,6l6286,-2673r-5,7l6285,-2666r4,4xe" filled="f" strokecolor="#a7a9ac" strokeweight=".5pt">
                <v:path arrowok="t"/>
              </v:shape>
            </v:group>
            <v:group id="_x0000_s1730" style="position:absolute;left:6367;top:-2708;width:14;height:13" coordorigin="6367,-2708" coordsize="14,13">
              <v:shape id="_x0000_s1731" style="position:absolute;left:6367;top:-2708;width:14;height:13" coordorigin="6367,-2708" coordsize="14,13" path="m6367,-2700r1,5l6373,-2695r2,-1l6379,-2697r2,-5l6381,-2706r-3,-2l6367,-2700xe" filled="f" strokecolor="#a7a9ac" strokeweight=".5pt">
                <v:path arrowok="t"/>
              </v:shape>
            </v:group>
            <v:group id="_x0000_s1728" style="position:absolute;left:6194;top:-2650;width:8;height:4" coordorigin="6194,-2650" coordsize="8,4">
              <v:shape id="_x0000_s1729" style="position:absolute;left:6194;top:-2650;width:8;height:4" coordorigin="6194,-2650" coordsize="8,4" path="m6197,-2650r-2,1l6194,-2649r,3l6197,-2646r3,l6202,-2646r-5,-4xe" filled="f" strokecolor="#a7a9ac" strokeweight=".5pt">
                <v:path arrowok="t"/>
              </v:shape>
            </v:group>
            <v:group id="_x0000_s1726" style="position:absolute;left:6375;top:-2738;width:6;height:9" coordorigin="6375,-2738" coordsize="6,9">
              <v:shape id="_x0000_s1727" style="position:absolute;left:6375;top:-2738;width:6;height:9" coordorigin="6375,-2738" coordsize="6,9" path="m6375,-2738r,2l6375,-2733r,3l6380,-2729r-1,-2l6381,-2734r-6,-4xe" filled="f" strokecolor="#a7a9ac" strokeweight=".5pt">
                <v:path arrowok="t"/>
              </v:shape>
            </v:group>
            <v:group id="_x0000_s1724" style="position:absolute;left:6322;top:-2765;width:19;height:17" coordorigin="6322,-2765" coordsize="19,17">
              <v:shape id="_x0000_s1725" style="position:absolute;left:6322;top:-2765;width:19;height:17" coordorigin="6322,-2765" coordsize="19,17" path="m6323,-2765r-1,7l6323,-2748r10,-3l6341,-2753r-14,-6l6328,-2765r-5,xe" filled="f" strokecolor="#a7a9ac" strokeweight=".5pt">
                <v:path arrowok="t"/>
              </v:shape>
            </v:group>
            <v:group id="_x0000_s1722" style="position:absolute;left:6318;top:-2790;width:8;height:9" coordorigin="6318,-2790" coordsize="8,9">
              <v:shape id="_x0000_s1723" style="position:absolute;left:6318;top:-2790;width:8;height:9" coordorigin="6318,-2790" coordsize="8,9" path="m6319,-2790r-1,6l6321,-2781r4,-2l6319,-2790xe" filled="f" strokecolor="#a7a9ac" strokeweight=".5pt">
                <v:path arrowok="t"/>
              </v:shape>
            </v:group>
            <v:group id="_x0000_s1720" style="position:absolute;left:6292;top:-2819;width:16;height:18" coordorigin="6292,-2819" coordsize="16,18">
              <v:shape id="_x0000_s1721" style="position:absolute;left:6292;top:-2819;width:16;height:18" coordorigin="6292,-2819" coordsize="16,18" path="m6294,-2819r-2,5l6292,-2811r6,l6299,-2807r3,3l6304,-2801r3,-5l6306,-2812r-6,-3l6294,-2819xe" filled="f" strokecolor="#a7a9ac" strokeweight=".5pt">
                <v:path arrowok="t"/>
              </v:shape>
            </v:group>
            <v:group id="_x0000_s1718" style="position:absolute;left:6266;top:-2857;width:26;height:25" coordorigin="6266,-2857" coordsize="26,25">
              <v:shape id="_x0000_s1719" style="position:absolute;left:6266;top:-2857;width:26;height:25" coordorigin="6266,-2857" coordsize="26,25" path="m6266,-2855r7,7l6281,-2842r3,10l6292,-2844r-14,-5l6273,-2857r-7,2xe" filled="f" strokecolor="#a7a9ac" strokeweight=".5pt">
                <v:path arrowok="t"/>
              </v:shape>
            </v:group>
            <v:group id="_x0000_s1716" style="position:absolute;left:6252;top:-2807;width:20;height:22" coordorigin="6252,-2807" coordsize="20,22">
              <v:shape id="_x0000_s1717" style="position:absolute;left:6252;top:-2807;width:20;height:22" coordorigin="6252,-2807" coordsize="20,22" path="m6252,-2804r5,13l6264,-2785r8,-11l6269,-2806r-9,-1l6252,-2804xe" filled="f" strokecolor="#a7a9ac" strokeweight=".5pt">
                <v:path arrowok="t"/>
              </v:shape>
            </v:group>
            <v:group id="_x0000_s1714" style="position:absolute;left:6017;top:-2927;width:8;height:8" coordorigin="6017,-2927" coordsize="8,8">
              <v:shape id="_x0000_s1715" style="position:absolute;left:6017;top:-2927;width:8;height:8" coordorigin="6017,-2927" coordsize="8,8" path="m6020,-2927r-3,5l6019,-2919r6,l6025,-2924r-5,-3xe" filled="f" strokecolor="#a7a9ac" strokeweight=".5pt">
                <v:path arrowok="t"/>
              </v:shape>
            </v:group>
            <v:group id="_x0000_s1712" style="position:absolute;left:6278;top:-3189;width:22;height:38" coordorigin="6278,-3189" coordsize="22,38">
              <v:shape id="_x0000_s1713" style="position:absolute;left:6278;top:-3189;width:22;height:38" coordorigin="6278,-3189" coordsize="22,38" path="m6278,-3169r,6l6282,-3161r7,-2l6293,-3150r6,-9l6299,-3168r-4,-5l6293,-3176r-3,-5l6294,-3189r-11,2l6278,-3169xe" filled="f" strokecolor="#a7a9ac" strokeweight=".5pt">
                <v:path arrowok="t"/>
              </v:shape>
            </v:group>
            <v:group id="_x0000_s1710" style="position:absolute;left:6444;top:-3350;width:98;height:61" coordorigin="6444,-3350" coordsize="98,61">
              <v:shape id="_x0000_s1711" style="position:absolute;left:6444;top:-3350;width:98;height:61" coordorigin="6444,-3350" coordsize="98,61" path="m6459,-3302r-2,13l6475,-3294r4,-3l6482,-3300r8,-16l6491,-3320r7,-3l6521,-3317r-1,-11l6527,-3329r8,l6542,-3332r-7,-13l6515,-3350r-16,3l6494,-3333r-13,2l6469,-3330r-11,11l6453,-3314r-9,15l6459,-3302xe" filled="f" strokecolor="#a7a9ac" strokeweight=".5pt">
                <v:path arrowok="t"/>
              </v:shape>
            </v:group>
            <v:group id="_x0000_s1708" style="position:absolute;left:6552;top:-3475;width:128;height:99" coordorigin="6552,-3475" coordsize="128,99">
              <v:shape id="_x0000_s1709" style="position:absolute;left:6552;top:-3475;width:128;height:99" coordorigin="6552,-3475" coordsize="128,99" path="m6558,-3421r-6,11l6564,-3417r1,5l6567,-3400r-11,-9l6555,-3403r-3,7l6573,-3393r7,l6586,-3404r11,13l6604,-3391r9,l6614,-3400r9,2l6624,-3393r,4l6625,-3385r7,-1l6648,-3386r1,-10l6651,-3397r5,-1l6658,-3398r1,7l6658,-3384r1,7l6661,-3376r4,l6668,-3377r,-5l6679,-3380r1,-10l6675,-3397r-6,-7l6659,-3398r-7,-7l6648,-3408r-2,-14l6643,-3428r-6,-14l6635,-3441r-16,l6620,-3439r-1,4l6619,-3433r-16,-6l6596,-3457r-4,-18l6580,-3474r-5,17l6573,-3438r-6,5l6561,-3433r-2,6l6558,-3421xe" filled="f" strokecolor="#a7a9ac" strokeweight=".5pt">
                <v:path arrowok="t"/>
              </v:shape>
            </v:group>
            <v:group id="_x0000_s1706" style="position:absolute;left:6135;top:-3276;width:80;height:37" coordorigin="6135,-3276" coordsize="80,37">
              <v:shape id="_x0000_s1707" style="position:absolute;left:6135;top:-3276;width:80;height:37" coordorigin="6135,-3276" coordsize="80,37" path="m6141,-3240r7,-3l6158,-3239r8,-3l6170,-3243r-1,-5l6173,-3250r4,-1l6184,-3249r4,-1l6193,-3259r21,-5l6215,-3276r-10,l6198,-3273r-9,1l6186,-3272r-6,-2l6177,-3273r-5,2l6172,-3269r-3,2l6164,-3263r-5,5l6154,-3256r-9,2l6140,-3257r-5,9l6141,-3240xe" filled="f" strokecolor="#a7a9ac" strokeweight=".5pt">
                <v:path arrowok="t"/>
              </v:shape>
            </v:group>
            <v:group id="_x0000_s1704" style="position:absolute;left:6205;top:-3312;width:64;height:28" coordorigin="6205,-3312" coordsize="64,28">
              <v:shape id="_x0000_s1705" style="position:absolute;left:6205;top:-3312;width:64;height:28" coordorigin="6205,-3312" coordsize="64,28" path="m6205,-3291r4,-1l6212,-3294r1,-5l6221,-3300r17,5l6239,-3306r11,1l6257,-3312r9,1l6268,-3300r-6,-2l6259,-3298r-4,6l6255,-3289r-7,3l6228,-3284r-20,-1l6205,-3291xe" filled="f" strokecolor="#a7a9ac" strokeweight=".5pt">
                <v:path arrowok="t"/>
              </v:shape>
            </v:group>
            <v:group id="_x0000_s1702" style="position:absolute;left:5977;top:-3431;width:227;height:187" coordorigin="5977,-3431" coordsize="227,187">
              <v:shape id="_x0000_s1703" style="position:absolute;left:5977;top:-3431;width:227;height:187" coordorigin="5977,-3431" coordsize="227,187" path="m6060,-3244r4,-3l6065,-3249r4,-2l6070,-3264r7,-3l6079,-3277r-2,-13l6073,-3299r12,-21l6094,-3333r6,-10l6104,-3350r7,-8l6111,-3349r3,4l6119,-3340r8,8l6127,-3337r3,13l6132,-3317r-1,5l6130,-3307r-2,5l6118,-3301r8,7l6129,-3297r3,-1l6133,-3303r4,-1l6142,-3305r5,1l6147,-3295r,10l6147,-3276r4,-5l6158,-3284r2,-5l6163,-3295r-1,-7l6164,-3307r3,-6l6171,-3312r1,-7l6173,-3324r-11,-2l6171,-3332r5,3l6178,-3325r6,2l6190,-3321r7,-1l6203,-3319r-1,-9l6193,-3335r-6,-6l6177,-3352r-7,2l6155,-3353r-12,-3l6134,-3360r-11,-3l6109,-3372r-4,-11l6099,-3394r-7,-2l6089,-3399r-4,-4l6082,-3407r-5,-4l6072,-3415r-11,-13l6055,-3429r-11,-2l6030,-3418r-8,7l6013,-3401r-12,1l5992,-3392r-5,4l5981,-3378r-4,5l5984,-3372r9,l5999,-3371r7,1l6007,-3366r9,-5l6025,-3377r,-6l6037,-3382r7,1l6052,-3380r1,10l6061,-3370r9,3l6078,-3367r7,-1l6091,-3372r9,3l6101,-3363r-19,7l6064,-3348r-13,10l6051,-3332r-1,6l6048,-3316r-1,8l6047,-3299r,7l6044,-3286r-1,8l6042,-3266r10,5l6055,-3249r5,5xe" filled="f" strokecolor="#a7a9ac" strokeweight=".5pt">
                <v:path arrowok="t"/>
              </v:shape>
            </v:group>
            <v:group id="_x0000_s1700" style="position:absolute;left:5872;top:-3548;width:32;height:85" coordorigin="5872,-3548" coordsize="32,85">
              <v:shape id="_x0000_s1701" style="position:absolute;left:5872;top:-3548;width:32;height:85" coordorigin="5872,-3548" coordsize="32,85" path="m5872,-3534r3,21l5883,-3492r14,14l5894,-3472r,7l5896,-3464r4,2l5901,-3462r3,-7l5904,-3478r-1,-8l5902,-3498r-7,-3l5891,-3511r-2,-18l5885,-3548r-8,2l5872,-3534xe" filled="f" strokecolor="#a7a9ac" strokeweight=".5pt">
                <v:path arrowok="t"/>
              </v:shape>
            </v:group>
            <v:group id="_x0000_s1697" style="position:absolute;left:5835;top:-3546;width:39;height:86" coordorigin="5835,-3546" coordsize="39,86">
              <v:shape id="_x0000_s1699" style="position:absolute;left:5835;top:-3546;width:39;height:86" coordorigin="5835,-3546" coordsize="39,86" path="m5836,-3529r-1,19l5846,-3498r14,17l5867,-3464r1,4l5872,-3459r2,-1l5869,-3478r-10,-16l5857,-3506r4,-10l5859,-3525r-2,-7l5852,-3538r,-8l5847,-3545r-3,5l5841,-3537r-5,8xe" filled="f" strokecolor="#a7a9ac" strokeweight=".5pt">
                <v:path arrowok="t"/>
              </v:shape>
              <v:shape id="_x0000_s1698" type="#_x0000_t75" style="position:absolute;left:5561;top:-4113;width:1234;height:439">
                <v:imagedata r:id="rId31" o:title=""/>
              </v:shape>
            </v:group>
            <v:group id="_x0000_s1695" style="position:absolute;left:4863;top:-3922;width:2404;height:3248" coordorigin="4863,-3922" coordsize="2404,3248">
              <v:shape id="_x0000_s1696" style="position:absolute;left:4863;top:-3922;width:2404;height:3248" coordorigin="4863,-3922" coordsize="2404,3248" path="m6493,-3573r6,-1l6501,-3568r3,1l6511,-3565r7,-5l6525,-3570r14,1l6543,-3559r11,12l6562,-3538r1,11l6572,-3521r9,6l6585,-3519r3,11l6589,-3503r-1,6l6587,-3492r-2,l6583,-3492r-2,l6579,-3481r-11,-5l6560,-3485r-12,6l6542,-3468r-3,2l6535,-3468r-2,1l6531,-3466r-2,4l6525,-3460r-6,2l6515,-3454r-3,4l6514,-3445r-5,3l6506,-3441r-8,-1l6495,-3443r-8,-7l6474,-3445r-2,-3l6470,-3451r1,-3l6461,-3454r-10,l6441,-3456r,-3l6427,-3460r-14,1l6404,-3448r-4,3l6401,-3440r-4,4l6393,-3432r-7,-1l6383,-3430r-2,3l6376,-3418r-2,4l6372,-3411r-2,4l6368,-3403r-6,10l6358,-3384r-4,11l6364,-3381r7,-14l6379,-3405r2,-3l6387,-3419r2,-1l6395,-3424r9,5l6410,-3421r6,-3l6417,-3429r7,-3l6431,-3434r2,l6441,-3432r11,2l6466,-3421r-3,14l6451,-3406r-12,6l6446,-3391r5,-8l6457,-3395r8,4l6457,-3390r,6l6464,-3366r18,11l6490,-3344r-10,-4l6474,-3345r-1,4l6471,-3341r-3,2l6463,-3333r-14,1l6439,-3340r-9,10l6425,-3323r3,2l6419,-3317r-6,2l6408,-3315r-5,3l6398,-3309r-5,6l6388,-3299r-4,4l6378,-3292r-4,7l6368,-3275r2,l6374,-3268r3,7l6377,-3254r9,-4l6387,-3242r-10,2l6365,-3236r-6,1l6357,-3230r-5,2l6338,-3222r6,-10l6334,-3234r-13,-3l6317,-3218r-1,10l6313,-3195r-2,12l6301,-3176r,-9l6300,-3191r-4,-7l6289,-3198r-7,8l6277,-3185r-5,4l6273,-3176r-1,7l6270,-3164r-4,6l6264,-3151r12,8l6285,-3141r-2,12l6279,-3129r-4,1l6271,-3129r-1,3l6283,-3121r5,2l6291,-3104r2,6l6282,-3079r6,7l6282,-3064r-11,l6263,-3059r-30,32l6223,-3020r-8,6l6208,-3005r-10,l6198,-2994r-6,1l6188,-2986r-5,10l6182,-2962r,10l6183,-2942r5,4l6190,-2931r2,5l6189,-2920r2,4l6192,-2911r4,2l6199,-2905r6,19l6210,-2867r8,20l6214,-2844r-1,10l6212,-2826r3,8l6214,-2810r-3,4l6197,-2808r-1,-7l6187,-2827r-3,-5l6182,-2837r-3,-5l6176,-2846r-6,-3l6168,-2852r-5,-8l6166,-2863r-1,-9l6165,-2881r-6,l6157,-2888r-3,-7l6158,-2897r-2,-6l6154,-2913r-3,5l6144,-2915r7,-12l6142,-2936r-12,-5l6127,-2940r-1,1l6126,-2936r-2,l6122,-2936r-2,l6119,-2931r-2,1l6113,-2927r-3,-8l6105,-2933r-4,-4l6096,-2946r-8,-5l6072,-2951r-10,1l6051,-2950r-9,-2l6032,-2951r-5,l6023,-2949r-5,l6012,-2949r-4,-4l6000,-2950r8,14l6014,-2919r-3,-2l6006,-2924r-5,1l5997,-2922r,6l5993,-2915r-11,1l5985,-2926r-11,2l5971,-2934r-11,7l5950,-2926r-5,-2l5943,-2933r-3,-1l5907,-2931r,l5909,-2915r-8,-5l5892,-2914r-4,3l5889,-2906r-4,3l5880,-2900r-9,l5865,-2900r,5l5866,-2888r-3,4l5861,-2880r-7,l5851,-2877r-6,7l5842,-2852r4,9l5847,-2838r8,3l5856,-2829r,7l5847,-2815r-3,6l5838,-2797r9,10l5843,-2775r-2,5l5836,-2770r-1,4l5834,-2760r4,10l5839,-2743r,7l5840,-2730r1,7l5842,-2716r-1,11l5844,-2698r2,3l5850,-2693r1,3l5854,-2685r-2,6l5854,-2674r3,6l5864,-2664r2,5l5873,-2647r-2,4l5884,-2634r7,4l5904,-2627r2,10l5921,-2617r3,-5l5936,-2625r4,-1l5952,-2628r4,l5963,-2627r2,4l5972,-2625r5,-1l5980,-2633r3,-4l5984,-2639r-2,-3l5983,-2645r2,-2l5991,-2649r1,-2l5998,-2661r-3,-16l6001,-2687r39,-24l6042,-2710r7,l6051,-2706r6,1l6064,-2704r18,-4l6078,-2692r-1,4l6071,-2687r-2,3l6065,-2677r1,3l6064,-2667r-1,10l6062,-2648r-2,11l6059,-2625r-7,l6048,-2615r-2,8l6049,-2596r-1,9l6047,-2582r,7l6044,-2570r-3,4l6035,-2566r-1,5l6032,-2550r4,-6l6042,-2554r4,1l6051,-2550r5,l6062,-2551r1,-5l6068,-2557r9,-2l6088,-2555r9,2l6107,-2551r6,-4l6122,-2554r16,10l6154,-2526r4,18l6157,-2507r-2,5l6153,-2493r-1,6l6151,-2477r-1,21l6147,-2437r,3l6143,-2434r,3l6143,-2427r3,1l6147,-2423r,4l6147,-2412r1,5l6151,-2398r9,6l6166,-2385r7,7l6177,-2369r8,5l6192,-2359r15,6l6214,-2356r5,-2l6219,-2364r5,-3l6229,-2369r7,-2l6241,-2372r20,-2l6276,-2366r12,12l6300,-2339r10,2l6307,-2348r3,-7l6313,-2365r11,l6328,-2373r3,-4l6329,-2382r2,-4l6332,-2390r4,-2l6337,-2395r6,-12l6341,-2407r10,-7l6359,-2420r4,-4l6371,-2426r12,-3l6388,-2426r8,-8l6400,-2438r3,-6l6408,-2448r7,-6l6416,-2454r11,-2l6430,-2449r4,6l6435,-2436r-4,l6419,-2436r-3,3l6407,-2426r8,4l6417,-2416r4,11l6421,-2413r-4,11l6414,-2394r-1,-2l6415,-2386r4,14l6428,-2366r7,-15l6432,-2394r-5,-11l6433,-2417r3,3l6439,-2415r3,-2l6442,-2422r1,-1l6447,-2424r3,2l6453,-2423r4,-2l6461,-2430r5,-1l6470,-2432r11,4l6485,-2426r7,3l6496,-2418r4,4l6505,-2407r-5,3l6513,-2404r1,l6517,-2407r3,l6524,-2407r2,2l6530,-2403r7,1l6544,-2401r7,3l6559,-2395r6,5l6575,-2392r6,-1l6584,-2398r9,1l6600,-2408r16,3l6625,-2404r12,-3l6636,-2401r,8l6624,-2399r3,10l6630,-2377r24,-4l6661,-2376r6,4l6670,-2372r-2,11l6667,-2356r-3,5l6659,-2349r,4l6718,-2328r16,27l6744,-2301r4,3l6752,-2294r,7l6755,-2283r17,9l6792,-2272r6,l6802,-2269r6,-1l6813,-2270r3,-6l6823,-2275r54,34l6882,-2235r-1,4l6885,-2226r5,5l6892,-2222r5,5l6905,-2208r-2,9l6904,-2187r,6l6904,-2176r4,5l6911,-2167r5,-1l6919,-2164r5,16l6918,-2132r-11,14l6893,-2099r-11,19l6871,-2067r-3,7l6875,-2057r6,-1l6881,-2065r4,1l6889,-2066r4,-1l6893,-2074r5,-3l6903,-2072r2,3l6902,-2062r3,4l6915,-2045r5,-12l6931,-2057r11,-3l6955,-2075r18,-9l7035,-2066r20,30l7063,-2027r11,2l7080,-2026r2,l7084,-2024r2,l7090,-2025r-3,-5l7090,-2031r9,-2l7110,-2031r10,l7122,-2019r10,-1l7143,-2019r21,3l7181,-2007r16,12l7213,-1976r11,12l7232,-1961r10,-5l7246,-1964r6,2l7256,-1951r3,5l7267,-1932r-5,7l7262,-1910r,12l7266,-1886r-1,13l7263,-1860r-6,6l7249,-1843r-7,9l7234,-1826r-8,9l7223,-1814r-1,3l7218,-1808r-4,3l7208,-1806r-3,4l7199,-1798r2,5l7198,-1788r-3,3l7191,-1782r-3,4l7186,-1773r3,6l7186,-1762r-3,5l7177,-1755r-3,5l7171,-1742r-4,3l7158,-1740r-4,4l7149,-1730r3,12l7152,-1711r-1,6l7152,-1701r-2,4l7149,-1695r-5,1l7143,-1691r-3,8l7145,-1673r,8l7143,-1645r-5,19l7132,-1606r-6,19l7118,-1562r-9,16l7093,-1525r-10,14l7074,-1488r-9,14l7051,-1466r-6,2l7040,-1466r-5,l7016,-1461r-19,8l6973,-1442r-15,6l6909,-1397r-17,60l6888,-1321r-10,11l6871,-1304r-9,8l6853,-1292r-4,11l6843,-1267r,3l6830,-1257r-3,2l6825,-1258r-3,4l6819,-1252r2,2l6820,-1248r-3,3l6814,-1241r-2,3l6805,-1230r-8,7l6790,-1215r-7,9l6774,-1198r-7,9l6763,-1182r-3,9l6752,-1167r-8,6l6739,-1159r-7,8l6723,-1142r-4,1l6706,-1142r-4,-11l6692,-1141r-7,-1l6675,-1143r-2,-11l6663,-1153r2,3l6672,-1143r1,4l6674,-1136r3,14l6677,-1121r,6l6675,-1105r-2,5l6671,-1095r-4,3l6665,-1087r-6,8l6655,-1074r-7,13l6644,-1057r-4,3l6628,-1050r-6,2l6603,-1044r-20,4l6562,-1031r-14,12l6541,-1005r3,8l6540,-992r-5,6l6528,-991r-2,9l6519,-981r-7,l6505,-983r-6,-3l6496,-991r-8,-1l6483,-982r-4,9l6486,-963r4,4l6505,-957r2,4l6501,-938r-18,12l6469,-916r3,7l6471,-904r-1,3l6464,-899r-2,3l6459,-892r2,7l6455,-882r-5,3l6441,-881r-7,3l6420,-867r-6,16l6428,-837r9,9l6435,-820r-8,5l6425,-811r-3,4l6424,-802r-4,4l6416,-794r-11,-1l6400,-790r-5,4l6396,-784r-2,5l6390,-772r2,-1l6386,-768r-6,5l6375,-762r-7,7l6365,-751r-3,l6359,-747r-1,4l6361,-737r-3,5l6355,-727r-4,-3l6349,-723r-2,7l6354,-713r-4,8l6350,-706r-17,8l6331,-696r-6,4l6317,-689r4,10l6323,-676r-17,2l6304,-675r1,-9l6310,-692r-3,-9l6297,-702r3,9l6293,-690r-12,5l6287,-690r-5,-7l6278,-703r-7,-2l6278,-711r4,-4l6295,-714r5,l6294,-726r-14,-5l6273,-746r10,3l6281,-751r-1,-4l6268,-751r4,-11l6276,-764r4,-3l6285,-769r,-8l6285,-785r-9,-1l6278,-791r2,-4l6282,-799r2,-3l6282,-806r2,-3l6286,-811r5,1l6292,-811r5,-8l6294,-816r,-8l6291,-837r-6,-11l6269,-839r4,-12l6272,-848r11,-12l6283,-860r10,-6l6296,-858r7,-3l6308,-864r-1,-10l6310,-878r3,-7l6323,-886r6,-7l6328,-901r-8,-3l6319,-911r-1,-8l6326,-921r2,-7l6329,-932r-2,-5l6328,-941r1,-5l6334,-948r2,-4l6339,-958r2,-13l6341,-979r-3,2l6332,-975r-3,3l6326,-962r-7,18l6311,-931r-9,-2l6299,-938r9,-18l6310,-961r6,-11l6314,-978r2,-13l6318,-1001r7,-7l6331,-1017r9,-14l6333,-1034r-4,-14l6328,-1068r5,-18l6342,-1103r10,-16l6358,-1130r5,-7l6366,-1146r3,-7l6367,-1154r4,-6l6373,-1163r5,l6380,-1167r6,-18l6388,-1206r2,-17l6396,-1285r17,-64l6418,-1370r5,-18l6426,-1405r3,-17l6434,-1444r4,-19l6442,-1486r,-18l6440,-1527r-1,-21l6414,-1621r-23,-11l6380,-1640r-16,-13l6349,-1665r-16,-17l6321,-1694r-7,-19l6312,-1731r-2,-12l6283,-1806r-8,-19l6267,-1843r-8,-27l6254,-1872r-3,-7l6246,-1898r-7,-19l6224,-1921r-14,-8l6208,-1937r6,-8l6212,-1952r-1,-4l6208,-1961r-2,-4l6201,-1980r4,3l6214,-1989r7,-9l6226,-2008r8,-8l6242,-2025r2,-9l6241,-2047r-5,6l6228,-2033r-7,1l6220,-2036r-7,-3l6215,-2056r-1,-8l6212,-2072r-4,-3l6216,-2083r2,-3l6222,-2083r2,-3l6227,-2090r-1,-2l6228,-2097r9,-18l6247,-2132r17,-18l6264,-2151r4,-12l6272,-2176r,8l6281,-2175r7,-6l6287,-2188r2,-8l6299,-2210r-2,-19l6294,-2244r-8,-6l6293,-2263r2,-5l6300,-2268r,-8l6301,-2285r-8,-8l6288,-2300r-12,-15l6267,-2333r8,-3l6280,-2341r-6,-7l6272,-2350r-6,3l6264,-2349r-2,-1l6261,-2354r-2,-1l6242,-2356r-10,15l6229,-2337r-4,-1l6224,-2334r-1,5l6227,-2328r,3l6228,-2318r7,1l6226,-2313r-15,-4l6199,-2328r-12,-12l6170,-2340r-8,l6161,-2341r-6,-5l6156,-2346r-7,-15l6149,-2358r-8,-16l6125,-2389r-9,2l6108,-2388r-7,-3l6099,-2406r2,-15l6117,-2425r2,-7l6107,-2449r-7,l6100,-2440r3,13l6092,-2431r-9,-3l6081,-2450r-6,-7l6067,-2465r2,6l6067,-2470r-1,-2l6069,-2486r-2,-1l6058,-2492r,7l6054,-2483r-5,2l6050,-2479r-9,1l6030,-2478r-10,-4l6012,-2489r-10,-10l6003,-2500r-15,1l5973,-2499r1,-6l5963,-2512r-4,-7l5946,-2533r-15,-14l5921,-2555r-10,-10l5904,-2565r-8,l5898,-2561r-6,3l5884,-2554r-14,5l5860,-2549r-13,l5842,-2558r-8,-6l5817,-2572r-19,-6l5780,-2584r-18,-9l5745,-2606r-16,-9l5713,-2620r-4,-7l5700,-2633r-9,-6l5675,-2646r-6,-9l5666,-2659r,-6l5664,-2669r-2,-4l5656,-2670r2,-9l5666,-2677r6,-17l5673,-2701r,-8l5670,-2707r-3,-7l5662,-2725r5,-8l5662,-2743r-13,-15l5635,-2773r-13,-17l5612,-2806r-12,-3l5598,-2811r-6,-8l5589,-2832r5,-6l5594,-2845r-19,-21l5572,-2868r-7,-9l5558,-2884r-7,-7l5539,-2908r-8,-18l5529,-2949r-2,-16l5522,-2973r-3,3l5515,-2973r-5,-4l5508,-2982r-5,-4l5498,-2990r-6,1l5486,-2994r1,20l5487,-2954r7,20l5505,-2917r11,19l5526,-2881r7,17l5533,-2856r2,5l5538,-2845r7,2l5548,-2838r3,6l5547,-2822r2,7l5549,-2812r4,5l5554,-2804r4,14l5558,-2786r11,10l5578,-2764r-1,13l5564,-2760r-9,-16l5550,-2781r-13,-12l5529,-2792r,-6l5528,-2803r,-5l5526,-2816r3,-10l5527,-2834r-4,-14l5513,-2843r-10,-5l5494,-2853r-6,-11l5482,-2871r-4,-4l5472,-2874r1,-7l5474,-2889r6,5l5485,-2885r13,-3l5498,-2889r-6,-13l5487,-2913r-7,-7l5473,-2928r-8,-9l5464,-2945r-2,-13l5462,-2960r,-8l5461,-2970r-2,-2l5454,-2973r-1,-1l5451,-2979r1,-3l5450,-2988r-6,-19l5436,-3026r-14,-17l5409,-3050r-9,-7l5390,-3070r-7,-7l5376,-3085r-12,-13l5367,-3109r1,-5l5364,-3125r-1,2l5365,-3133r2,-6l5371,-3145r-1,-7l5363,-3150r-1,3l5356,-3151r-9,-16l5341,-3185r-2,-21l5342,-3221r3,9l5351,-3220r2,-3l5355,-3238r,-5l5355,-3250r-3,-7l5353,-3264r2,-8l5359,-3279r3,-7l5364,-3294r-1,-9l5367,-3311r2,-5l5375,-3321r2,-6l5383,-3346r3,-19l5389,-3375r6,-10l5398,-3394r2,-4l5399,-3410r9,7l5412,-3399r-4,6l5410,-3389r7,7l5422,-3394r4,-12l5428,-3415r-1,-13l5425,-3444r-11,3l5407,-3454r-3,-6l5405,-3463r-4,-4l5393,-3468r-3,-1l5391,-3473r-3,-2l5372,-3479r-5,-9l5379,-3504r4,-13l5379,-3517r-3,4l5375,-3509r-10,-9l5368,-3533r-4,-3l5360,-3534r-5,l5356,-3542r-7,-11l5352,-3559r3,-6l5362,-3562r4,-7l5365,-3577r-11,2l5347,-3578r3,-7l5349,-3592r-6,-1l5346,-3596r-3,-2l5336,-3605r-3,-5l5332,-3607r-2,-7l5330,-3616r2,-8l5332,-3627r1,-4l5335,-3635r-1,-4l5333,-3643r-4,-2l5328,-3647r,-1l5324,-3647r-1,-4l5326,-3655r3,-7l5328,-3664r-8,-2l5316,-3658r-7,2l5300,-3653r-7,-7l5291,-3645r-6,-1l5286,-3650r-2,-1l5281,-3658r-2,-2l5273,-3657r-1,-2l5268,-3665r5,-7l5267,-3679r-8,8l5245,-3666r-1,-17l5233,-3684r-9,-6l5213,-3690r-8,l5193,-3687r-9,2l5184,-3696r-3,-12l5168,-3707r-9,l5156,-3697r-9,-3l5147,-3703r,-5l5149,-3711r-11,2l5129,-3709r-10,5l5115,-3702r-10,3l5103,-3697r-5,3l5103,-3689r-7,3l5094,-3685r-9,-4l5081,-3688r-6,2l5074,-3683r-5,4l5060,-3673r-12,6l5041,-3659r-1,2l5043,-3653r-3,3l5038,-3648r-5,-2l5031,-3648r-5,3l5020,-3642r-6,2l4996,-3631r-18,8l4960,-3614r-18,9l4931,-3600r-6,8l4917,-3589r-6,1l4905,-3590r-6,2l4887,-3585r-8,5l4866,-3580r-3,-3l4867,-3593r7,4l4883,-3592r6,-2l4894,-3596r7,-2l4913,-3602r13,-3l4938,-3611r5,-3l4946,-3620r4,-3l4955,-3627r7,-2l4968,-3633r6,-4l4979,-3641r6,-4l4990,-3648r9,-5l4998,-3660r-7,l4981,-3654r-5,2l4971,-3650r-11,4l4956,-3646r-11,l4950,-3653r-7,-3l4939,-3658r-11,3l4925,-3653r-2,l4905,-3641r5,-12l4913,-3658r12,-5l4930,-3668r4,-6l4935,-3680r7,-5l4947,-3689r7,2l4953,-3695r-13,-1l4929,-3683r-10,6l4912,-3672r-12,-1l4900,-3685r-1,-9l4907,-3690r2,-9l4916,-3699r6,l4928,-3701r4,-12l4920,-3711r-8,l4914,-3720r11,4l4931,-3719r4,-3l4935,-3726r4,-1l4946,-3732r8,-4l4961,-3740r11,-6l4979,-3741r9,-2l4989,-3743r6,-5l4997,-3749r7,-3l5016,-3749r8,-2l5034,-3754r2,-4l5044,-3765r2,-3l5059,-3776r1,-2l5055,-3785r-17,4l5022,-3773r-17,-3l4989,-3774r1,-11l4986,-3795r7,-5l4999,-3805r14,l5021,-3808r17,-5l5057,-3814r21,13l5080,-3810r7,-3l5094,-3816r8,4l5108,-3810r-3,-13l5093,-3827r-6,-5l5085,-3838r-5,-4l5074,-3846r-7,4l5069,-3853r11,-2l5091,-3858r12,-2l5114,-3861r3,-5l5127,-3870r5,-2l5139,-3871r5,-1l5151,-3875r4,-4l5161,-3883r9,-6l5180,-3887r10,-2l5199,-3891r9,-6l5217,-3897r8,-1l5233,-3895r8,-1l5252,-3898r5,-10l5267,-3904r2,1l5270,-3897r2,2l5274,-3894r4,l5280,-3894r7,3l5296,-3888r8,1l5317,-3884r7,-5l5335,-3891r7,-1l5346,-3890r5,2l5359,-3886r9,4l5379,-3881r13,1l5406,-3879r12,4l5434,-3869r18,6l5470,-3864r16,l5506,-3871r19,-9l5545,-3879r13,-2l5570,-3887r14,l5583,-3873r10,3l5606,-3871r10,l5616,-3876r20,-1l5656,-3874r1,2l5658,-3870r-1,2l5677,-3863r22,6l5713,-3845r6,l5725,-3845r8,l5741,-3843r8,-2l5757,-3844r7,1l5771,-3841r8,4l5783,-3835r12,9l5799,-3827r8,-1l5805,-3843r-1,-7l5802,-3850r-2,-2l5798,-3852r1,-6l5811,-3861r5,2l5827,-3857r-4,8l5832,-3845r3,2l5841,-3846r3,1l5848,-3844r1,4l5853,-3838r6,1l5869,-3838r6,-1l5887,-3846r19,2l5907,-3851r6,-3l5915,-3859r1,-3l5912,-3866r,-1l5914,-3871r3,1l5920,-3873r15,-7l5946,-3873r-2,14l5937,-3850r3,6l5944,-3834r13,-5l5963,-3844r2,-2l5974,-3857r1,-3l5977,-3866r-6,-8l5971,-3882r-5,-1l5950,-3881r-4,-4l5942,-3890r4,-12l5943,-3908r13,3l5959,-3922r12,1l5978,-3920r15,18l5998,-3896r-10,3l5981,-3882r11,8l5998,-3870r6,-1l6010,-3866r4,4l6013,-3857r8,l6022,-3863r3,-5l6032,-3869r3,4l6037,-3864r5,1l6046,-3855r-9,3l6040,-3844r2,5l6052,-3832r6,l6059,-3840r2,-9l6064,-3855r1,-2l6071,-3860r1,-3l6076,-3869r-6,-3l6076,-3877r8,-6l6080,-3875r8,1l6094,-3873r1,-2l6099,-3875r8,l6111,-3878r5,9l6118,-3865r-2,4l6117,-3857r,3l6116,-3851r1,2l6118,-3846r5,1l6123,-3843r1,4l6125,-3833r-3,5l6118,-3822r-1,-3l6111,-3820r-7,5l6102,-3808r-12,-4l6087,-3813r,-6l6083,-3820r-4,-1l6072,-3820r-3,l6067,-3814r1,7l6065,-3803r-4,6l6054,-3801r-2,8l6041,-3790r-4,-12l6028,-3800r-1,12l6047,-3788r7,6l6049,-3773r-13,12l6021,-3761r-11,l5996,-3755r-13,-3l5983,-3755r7,1l6004,-3749r-3,10l5996,-3738r-12,l5979,-3735r-6,5l5974,-3723r-4,5l5965,-3712r-10,3l5952,-3701r-3,7l5946,-3688r-3,6l5941,-3664r11,15l5961,-3642r10,1l5975,-3636r4,4l5980,-3622r3,5l5992,-3616r7,-4l6008,-3619r9,l6022,-3614r8,5l6037,-3605r8,6l6053,-3596r7,3l6067,-3594r6,4l6085,-3583r5,13l6104,-3567r6,2l6118,-3567r7,1l6131,-3564r5,3l6143,-3560r3,21l6154,-3517r12,17l6184,-3489r13,-6l6202,-3500r2,-8l6204,-3513r-1,-14l6202,-3533r-7,-14l6191,-3557r11,-8l6212,-3584r9,-14l6219,-3613r-1,-9l6214,-3628r-7,-11l6207,-3632r-10,-6l6190,-3650r6,-13l6202,-3679r1,-6l6202,-3688r-1,-2l6193,-3693r,-1l6190,-3705r12,-1l6203,-3715r-6,-2l6191,-3718r-6,l6186,-3730r14,-3l6218,-3732r15,-1l6236,-3737r8,1l6249,-3735r7,3l6260,-3730r9,6l6275,-3716r9,5l6292,-3706r22,l6314,-3697r,6l6304,-3688r,7l6305,-3673r10,2l6320,-3668r3,1l6326,-3669r2,1l6330,-3667r,3l6332,-3663r21,30l6365,-3639r6,-3l6366,-3645r3,-5l6370,-3652r6,-3l6377,-3657r4,-8l6380,-3674r1,-9l6393,-3686r2,7l6402,-3671r5,3l6409,-3659r8,1l6425,-3659r-2,16l6439,-3646r-2,11l6454,-3628r4,20l6469,-3601r-5,8l6468,-3589r5,4l6482,-3586r6,5l6493,-3573xe" filled="f" strokecolor="#a7a9ac" strokeweight=".5pt">
                <v:path arrowok="t"/>
              </v:shape>
            </v:group>
            <v:group id="_x0000_s1693" style="position:absolute;left:6538;top:-3356;width:13;height:8" coordorigin="6538,-3356" coordsize="13,8">
              <v:shape id="_x0000_s1694" style="position:absolute;left:6538;top:-3356;width:13;height:8" coordorigin="6538,-3356" coordsize="13,8" path="m6541,-3356r-2,1l6538,-3356r,3l6541,-3351r4,2l6549,-3348r1,-2l6551,-3352r,-2l6541,-3356xe" filled="f" strokecolor="#a7a9ac" strokeweight=".5pt">
                <v:path arrowok="t"/>
              </v:shape>
            </v:group>
            <v:group id="_x0000_s1691" style="position:absolute;left:6535;top:-3379;width:7;height:7" coordorigin="6535,-3379" coordsize="7,7">
              <v:shape id="_x0000_s1692" style="position:absolute;left:6535;top:-3379;width:7;height:7" coordorigin="6535,-3379" coordsize="7,7" path="m6537,-3379r-1,1l6535,-3376r,3l6539,-3372r1,-2l6542,-3377r-5,-2xe" filled="f" strokecolor="#a7a9ac" strokeweight=".5pt">
                <v:path arrowok="t"/>
              </v:shape>
            </v:group>
            <v:group id="_x0000_s1689" style="position:absolute;left:6496;top:-3436;width:7;height:9" coordorigin="6496,-3436" coordsize="7,9">
              <v:shape id="_x0000_s1690" style="position:absolute;left:6496;top:-3436;width:7;height:9" coordorigin="6496,-3436" coordsize="7,9" path="m6496,-3436r,3l6496,-3430r,3l6500,-3427r1,-3l6502,-3433r-6,-3xe" filled="f" strokecolor="#a7a9ac" strokeweight=".5pt">
                <v:path arrowok="t"/>
              </v:shape>
            </v:group>
            <v:group id="_x0000_s1687" style="position:absolute;left:5564;top:-3244;width:18;height:23" coordorigin="5564,-3244" coordsize="18,23">
              <v:shape id="_x0000_s1688" style="position:absolute;left:5564;top:-3244;width:18;height:23" coordorigin="5564,-3244" coordsize="18,23" path="m5571,-3244r-3,2l5566,-3241r-2,3l5568,-3231r5,7l5580,-3221r2,-2l5582,-3225r,-3l5571,-3244xe" filled="f" strokecolor="#a7a9ac" strokeweight=".5pt">
                <v:path arrowok="t"/>
              </v:shape>
            </v:group>
            <v:group id="_x0000_s1685" style="position:absolute;left:6864;top:-3822;width:165;height:70" coordorigin="6864,-3822" coordsize="165,70">
              <v:shape id="_x0000_s1686" style="position:absolute;left:6864;top:-3822;width:165;height:70" coordorigin="6864,-3822" coordsize="165,70" path="m6870,-3803r6,1l6881,-3801r6,1l6896,-3797r9,-1l6915,-3798r,5l6912,-3788r-3,3l6915,-3779r10,-3l6932,-3777r9,13l6963,-3759r18,7l6987,-3751r6,-2l6998,-3753r-1,-6l6999,-3761r3,-3l7003,-3766r4,1l7009,-3766r2,-7l7019,-3781r2,-2l7026,-3783r2,-4l7025,-3790r-8,-4l7012,-3796r-4,-2l7001,-3798r-4,-1l6993,-3801r-4,-5l6985,-3808r-3,-3l6973,-3815r-6,1l6965,-3819r-4,-3l6955,-3821r1,3l6955,-3814r1,3l6949,-3812r,5l6943,-3807r-5,-4l6939,-3811r-9,1l6932,-3810r,l6923,-3807r-2,l6919,-3807r-1,4l6914,-3803r-3,l6913,-3807r-3,-1l6896,-3813r-19,-5l6864,-3813r6,10xe" filled="f" strokecolor="#a7a9ac" strokeweight=".5pt">
                <v:path arrowok="t"/>
              </v:shape>
            </v:group>
            <v:group id="_x0000_s1683" style="position:absolute;left:6803;top:-4065;width:185;height:56" coordorigin="6803,-4065" coordsize="185,56">
              <v:shape id="_x0000_s1684" style="position:absolute;left:6803;top:-4065;width:185;height:56" coordorigin="6803,-4065" coordsize="185,56" path="m6803,-4054r9,-4l6818,-4052r8,1l6835,-4049r9,l6853,-4050r,-3l6869,-4053r14,4l6888,-4040r8,13l6904,-4020r6,4l6912,-4021r-1,-6l6920,-4028r1,-5l6929,-4027r6,3l6936,-4016r2,6l6945,-4010r7,2l6959,-4009r-2,-7l6942,-4023r-6,-6l6949,-4038r5,12l6964,-4022r6,3l6986,-4016r2,-8l6969,-4031r-19,-7l6925,-4038r-15,2l6904,-4037r1,-5l6903,-4043r-4,-2l6896,-4045r-4,-2l6885,-4051r-3,-4l6872,-4057r-7,-2l6857,-4061r-7,-1l6830,-4065r-20,2l6803,-4054xe" filled="f" strokecolor="#a7a9ac" strokeweight=".5pt">
                <v:path arrowok="t"/>
              </v:shape>
            </v:group>
            <v:group id="_x0000_s1680" style="position:absolute;left:7028;top:-4073;width:55;height:18" coordorigin="7028,-4073" coordsize="55,18">
              <v:shape id="_x0000_s1682" style="position:absolute;left:7028;top:-4073;width:55;height:18" coordorigin="7028,-4073" coordsize="55,18" path="m7028,-4067r11,12l7044,-4065r12,-2l7065,-4068r9,5l7083,-4064r-11,-9l7049,-4073r-21,6xe" filled="f" strokecolor="#a7a9ac" strokeweight=".5pt">
                <v:path arrowok="t"/>
              </v:shape>
              <v:shape id="_x0000_s1681" type="#_x0000_t75" style="position:absolute;left:2005;top:-4020;width:7938;height:3550">
                <v:imagedata r:id="rId32" o:title=""/>
              </v:shape>
            </v:group>
            <v:group id="_x0000_s1678" style="position:absolute;left:1996;top:-2480;width:23;height:39" coordorigin="1996,-2480" coordsize="23,39">
              <v:shape id="_x0000_s1679" style="position:absolute;left:1996;top:-2480;width:23;height:39" coordorigin="1996,-2480" coordsize="23,39" path="m2013,-2480r-6,18l1996,-2444r6,3l2010,-2452r9,-17l2013,-2480xe" filled="f" strokecolor="#a7a9ac" strokeweight=".5pt">
                <v:path arrowok="t"/>
              </v:shape>
            </v:group>
            <v:group id="_x0000_s1676" style="position:absolute;left:4540;top:-2675;width:36;height:38" coordorigin="4540,-2675" coordsize="36,38">
              <v:shape id="_x0000_s1677" style="position:absolute;left:4540;top:-2675;width:36;height:38" coordorigin="4540,-2675" coordsize="36,38" path="m4552,-2673r-2,4l4553,-2663r-1,2l4550,-2657r-6,1l4543,-2653r-3,11l4548,-2637r9,-2l4563,-2641r13,-9l4576,-2655r,-6l4563,-2672r-5,-3l4552,-2673xe" filled="f" strokecolor="#a7a9ac" strokeweight=".5pt">
                <v:path arrowok="t"/>
              </v:shape>
            </v:group>
            <v:group id="_x0000_s1674" style="position:absolute;left:4484;top:-2729;width:9;height:8" coordorigin="4484,-2729" coordsize="9,8">
              <v:shape id="_x0000_s1675" style="position:absolute;left:4484;top:-2729;width:9;height:8" coordorigin="4484,-2729" coordsize="9,8" path="m4489,-2729r-5,6l4489,-2721r4,-4l4489,-2729xe" filled="f" strokecolor="#a7a9ac" strokeweight=".5pt">
                <v:path arrowok="t"/>
              </v:shape>
            </v:group>
            <v:group id="_x0000_s1672" style="position:absolute;left:4515;top:-2715;width:5;height:6" coordorigin="4515,-2715" coordsize="5,6">
              <v:shape id="_x0000_s1673" style="position:absolute;left:4515;top:-2715;width:5;height:6" coordorigin="4515,-2715" coordsize="5,6" path="m4515,-2715r,2l4515,-2712r,2l4519,-2709r-1,-1l4520,-2712r-5,-3xe" filled="f" strokecolor="#a7a9ac" strokeweight=".5pt">
                <v:path arrowok="t"/>
              </v:shape>
            </v:group>
            <v:group id="_x0000_s1669" style="position:absolute;left:6559;top:-1542;width:3007;height:1056" coordorigin="6559,-1542" coordsize="3007,1056">
              <v:shape id="_x0000_s1671" style="position:absolute;left:6559;top:-1542;width:3007;height:1056" coordorigin="6559,-1542" coordsize="3007,1056" path="m6559,-487r20,-2l6597,-492r19,-2l6635,-496r22,-1l6676,-497r18,-3l6711,-504r17,-5l6746,-513r18,-4l6784,-520r21,-1l6829,-519r26,4l6879,-511r63,9l7013,-492r44,2l7079,-490r67,-20l7194,-553r17,-16l7260,-609r70,-21l7394,-639r18,l7435,-636r23,4l7480,-627r22,4l7521,-619r17,3l7551,-615r23,-1l7595,-620r17,-10l7622,-643r14,-16l7680,-708r67,-41l7810,-767r13,l7840,-767r21,l7884,-767r24,1l7933,-766r22,l7976,-767r16,-1l8007,-769r17,-2l8041,-774r19,-2l8080,-778r21,-1l8123,-780r22,1l8169,-777r32,4l8228,-771r21,1l8266,-770r15,-1l8294,-773r24,-5l8341,-781r22,-1l8382,-782r16,1l8412,-782r16,-6l8445,-797r18,-12l8482,-821r19,-10l8521,-838r15,-2l8550,-839r15,1l8584,-839r58,-22l8677,-885r6,-5l8693,-899r14,-13l8724,-927r58,-48l8827,-1007r14,-10l8895,-1054r60,-42l9008,-1135r33,-26l9054,-1172r15,-12l9086,-1197r18,-15l9124,-1227r56,-45l9238,-1323r17,-14l9313,-1377r57,-32l9386,-1418r14,-8l9467,-1471r63,-45l9559,-1537r7,-5e" filled="f" strokecolor="#a7a9ac" strokeweight="1.5pt">
                <v:path arrowok="t"/>
              </v:shape>
              <v:shape id="_x0000_s1670" type="#_x0000_t75" style="position:absolute;left:1991;top:-4146;width:7839;height:3586">
                <v:imagedata r:id="rId33" o:title=""/>
              </v:shape>
            </v:group>
            <v:group id="_x0000_s1667" style="position:absolute;left:3291;top:-855;width:2;height:215" coordorigin="3291,-855" coordsize="2,215">
              <v:shape id="_x0000_s1668" style="position:absolute;left:3291;top:-855;width:2;height:215" coordorigin="3291,-855" coordsize="0,215" path="m3291,-855r,215e" filled="f" strokecolor="#a7a9ac" strokeweight="1.48061mm">
                <v:path arrowok="t"/>
              </v:shape>
            </v:group>
            <v:group id="_x0000_s1665" style="position:absolute;left:3198;top:-906;width:2;height:224" coordorigin="3198,-906" coordsize="2,224">
              <v:shape id="_x0000_s1666" style="position:absolute;left:3198;top:-906;width:2;height:224" coordorigin="3198,-906" coordsize="0,224" path="m3198,-906r,224e" filled="f" strokecolor="#a7a9ac" strokeweight=".93697mm">
                <v:path arrowok="t"/>
              </v:shape>
            </v:group>
            <v:group id="_x0000_s1663" style="position:absolute;left:3102;top:-959;width:20;height:224" coordorigin="3102,-959" coordsize="20,224">
              <v:shape id="_x0000_s1664" style="position:absolute;left:3102;top:-959;width:20;height:224" coordorigin="3102,-959" coordsize="20,224" path="m3102,-959r20,224e" filled="f" strokecolor="#a7a9ac" strokeweight=".8pt">
                <v:path arrowok="t"/>
              </v:shape>
            </v:group>
            <v:group id="_x0000_s1661" style="position:absolute;left:3020;top:-992;width:22;height:224" coordorigin="3020,-992" coordsize="22,224">
              <v:shape id="_x0000_s1662" style="position:absolute;left:3020;top:-992;width:22;height:224" coordorigin="3020,-992" coordsize="22,224" path="m3041,-992r1,15l3042,-958r-2,21l3032,-865r-6,47l3023,-798r-2,17l3020,-768e" filled="f" strokecolor="#a7a9ac" strokeweight=".8pt">
                <v:path arrowok="t"/>
              </v:shape>
            </v:group>
            <v:group id="_x0000_s1659" style="position:absolute;left:2979;top:-937;width:35;height:139" coordorigin="2979,-937" coordsize="35,139">
              <v:shape id="_x0000_s1660" style="position:absolute;left:2979;top:-937;width:35;height:139" coordorigin="2979,-937" coordsize="35,139" path="m3014,-937r-2,9l3007,-911r-7,23l2993,-863r-6,25l2982,-816r-3,17e" filled="f" strokecolor="#a7a9ac" strokeweight=".8pt">
                <v:path arrowok="t"/>
              </v:shape>
            </v:group>
            <v:group id="_x0000_s1657" style="position:absolute;left:2914;top:-931;width:35;height:138" coordorigin="2914,-931" coordsize="35,138">
              <v:shape id="_x0000_s1658" style="position:absolute;left:2914;top:-931;width:35;height:138" coordorigin="2914,-931" coordsize="35,138" path="m2949,-931r-4,17l2940,-893r-6,23l2928,-848r-6,22l2917,-807r-3,14e" filled="f" strokecolor="#a7a9ac" strokeweight=".8pt">
                <v:path arrowok="t"/>
              </v:shape>
            </v:group>
            <v:group id="_x0000_s1655" style="position:absolute;left:2764;top:-945;width:2;height:96" coordorigin="2764,-945" coordsize="2,96">
              <v:shape id="_x0000_s1656" style="position:absolute;left:2764;top:-945;width:2;height:96" coordorigin="2764,-945" coordsize="0,96" path="m2764,-945r,96e" filled="f" strokecolor="#a7a9ac" strokeweight=".34714mm">
                <v:path arrowok="t"/>
              </v:shape>
            </v:group>
            <v:group id="_x0000_s1653" style="position:absolute;left:2702;top:-1032;width:23;height:140" coordorigin="2702,-1032" coordsize="23,140">
              <v:shape id="_x0000_s1654" style="position:absolute;left:2702;top:-1032;width:23;height:140" coordorigin="2702,-1032" coordsize="23,140" path="m2725,-1032r-4,20l2716,-991r-4,22l2707,-947r-3,20l2702,-908r1,16e" filled="f" strokecolor="#a7a9ac" strokeweight=".8pt">
                <v:path arrowok="t"/>
              </v:shape>
            </v:group>
            <v:group id="_x0000_s1651" style="position:absolute;left:2609;top:-1026;width:4;height:73" coordorigin="2609,-1026" coordsize="4,73">
              <v:shape id="_x0000_s1652" style="position:absolute;left:2609;top:-1026;width:4;height:73" coordorigin="2609,-1026" coordsize="4,73" path="m2609,-1026r4,73e" filled="f" strokecolor="#a7a9ac" strokeweight=".8pt">
                <v:path arrowok="t"/>
              </v:shape>
            </v:group>
            <v:group id="_x0000_s1649" style="position:absolute;left:3448;top:-955;width:2;height:211" coordorigin="3448,-955" coordsize="2,211">
              <v:shape id="_x0000_s1650" style="position:absolute;left:3448;top:-955;width:2;height:211" coordorigin="3448,-955" coordsize="0,211" path="m3448,-955r,210e" filled="f" strokecolor="#a7a9ac" strokeweight="4.23pt">
                <v:path arrowok="t"/>
              </v:shape>
            </v:group>
            <v:group id="_x0000_s1647" style="position:absolute;left:3489;top:-898;width:112;height:258" coordorigin="3489,-898" coordsize="112,258">
              <v:shape id="_x0000_s1648" style="position:absolute;left:3489;top:-898;width:112;height:258" coordorigin="3489,-898" coordsize="112,258" path="m3489,-640r112,l3601,-898r-112,l3489,-640xe" fillcolor="#a7a9ac" stroked="f">
                <v:path arrowok="t"/>
              </v:shape>
            </v:group>
            <v:group id="_x0000_s1645" style="position:absolute;left:3585;top:-898;width:112;height:260" coordorigin="3585,-898" coordsize="112,260">
              <v:shape id="_x0000_s1646" style="position:absolute;left:3585;top:-898;width:112;height:260" coordorigin="3585,-898" coordsize="112,260" path="m3585,-638r112,l3697,-898r-112,l3585,-638xe" fillcolor="#a7a9ac" stroked="f">
                <v:path arrowok="t"/>
              </v:shape>
            </v:group>
            <v:group id="_x0000_s1643" style="position:absolute;left:3676;top:-900;width:114;height:254" coordorigin="3676,-900" coordsize="114,254">
              <v:shape id="_x0000_s1644" style="position:absolute;left:3676;top:-900;width:114;height:254" coordorigin="3676,-900" coordsize="114,254" path="m3676,-646r114,l3790,-900r-114,l3676,-646xe" fillcolor="#a7a9ac" stroked="f">
                <v:path arrowok="t"/>
              </v:shape>
            </v:group>
            <v:group id="_x0000_s1641" style="position:absolute;left:3756;top:-898;width:110;height:254" coordorigin="3756,-898" coordsize="110,254">
              <v:shape id="_x0000_s1642" style="position:absolute;left:3756;top:-898;width:110;height:254" coordorigin="3756,-898" coordsize="110,254" path="m3756,-644r110,l3866,-898r-110,l3756,-644xe" fillcolor="#a7a9ac" stroked="f">
                <v:path arrowok="t"/>
              </v:shape>
            </v:group>
            <v:group id="_x0000_s1639" style="position:absolute;left:3886;top:-845;width:2;height:258" coordorigin="3886,-845" coordsize="2,258">
              <v:shape id="_x0000_s1640" style="position:absolute;left:3886;top:-845;width:2;height:258" coordorigin="3886,-845" coordsize="0,258" path="m3886,-845r,258e" filled="f" strokecolor="#a7a9ac" strokeweight="1.94344mm">
                <v:path arrowok="t"/>
              </v:shape>
            </v:group>
            <v:group id="_x0000_s1637" style="position:absolute;left:3981;top:-764;width:2;height:258" coordorigin="3981,-764" coordsize="2,258">
              <v:shape id="_x0000_s1638" style="position:absolute;left:3981;top:-764;width:2;height:258" coordorigin="3981,-764" coordsize="0,258" path="m3981,-764r,257e" filled="f" strokecolor="#a7a9ac" strokeweight="5.41pt">
                <v:path arrowok="t"/>
              </v:shape>
            </v:group>
            <v:group id="_x0000_s1635" style="position:absolute;left:3994;top:-725;width:130;height:244" coordorigin="3994,-725" coordsize="130,244">
              <v:shape id="_x0000_s1636" style="position:absolute;left:3994;top:-725;width:130;height:244" coordorigin="3994,-725" coordsize="130,244" path="m3994,-725r130,244e" filled="f" strokecolor="#a7a9ac" strokeweight=".8pt">
                <v:path arrowok="t"/>
              </v:shape>
            </v:group>
            <v:group id="_x0000_s1633" style="position:absolute;left:4063;top:-695;width:191;height:240" coordorigin="4063,-695" coordsize="191,240">
              <v:shape id="_x0000_s1634" style="position:absolute;left:4063;top:-695;width:191;height:240" coordorigin="4063,-695" coordsize="191,240" path="m4063,-695r190,240e" filled="f" strokecolor="#a7a9ac" strokeweight=".8pt">
                <v:path arrowok="t"/>
              </v:shape>
            </v:group>
            <v:group id="_x0000_s1631" style="position:absolute;left:4307;top:-550;width:73;height:73" coordorigin="4307,-550" coordsize="73,73">
              <v:shape id="_x0000_s1632" style="position:absolute;left:4307;top:-550;width:73;height:73" coordorigin="4307,-550" coordsize="73,73" path="m4307,-550r72,73e" filled="f" strokecolor="#a7a9ac" strokeweight=".8pt">
                <v:path arrowok="t"/>
              </v:shape>
            </v:group>
            <v:group id="_x0000_s1629" style="position:absolute;left:4305;top:-623;width:241;height:164" coordorigin="4305,-623" coordsize="241,164">
              <v:shape id="_x0000_s1630" style="position:absolute;left:4305;top:-623;width:241;height:164" coordorigin="4305,-623" coordsize="241,164" path="m4305,-623r61,20l4396,-584r13,11l4461,-526r56,47l4533,-467r13,8e" filled="f" strokecolor="#a7a9ac" strokeweight=".8pt">
                <v:path arrowok="t"/>
              </v:shape>
            </v:group>
            <v:group id="_x0000_s1627" style="position:absolute;left:4391;top:-689;width:313;height:262" coordorigin="4391,-689" coordsize="313,262">
              <v:shape id="_x0000_s1628" style="position:absolute;left:4391;top:-689;width:313;height:262" coordorigin="4391,-689" coordsize="313,262" path="m4391,-689r47,45l4487,-599r57,50l4603,-500r55,43l4690,-436r14,8e" filled="f" strokecolor="#a7a9ac" strokeweight=".8pt">
                <v:path arrowok="t"/>
              </v:shape>
            </v:group>
            <v:group id="_x0000_s1625" style="position:absolute;left:4499;top:-605;width:185;height:112" coordorigin="4499,-605" coordsize="185,112">
              <v:shape id="_x0000_s1626" style="position:absolute;left:4499;top:-605;width:185;height:112" coordorigin="4499,-605" coordsize="185,112" path="m4499,-605r65,34l4621,-536r42,28l4685,-493e" filled="f" strokecolor="#a7a9ac" strokeweight=".8pt">
                <v:path arrowok="t"/>
              </v:shape>
            </v:group>
            <v:group id="_x0000_s1623" style="position:absolute;left:4629;top:-593;width:188;height:112" coordorigin="4629,-593" coordsize="188,112">
              <v:shape id="_x0000_s1624" style="position:absolute;left:4629;top:-593;width:188;height:112" coordorigin="4629,-593" coordsize="188,112" path="m4629,-593r58,28l4743,-532r57,38l4818,-481e" filled="f" strokecolor="#a7a9ac" strokeweight=".8pt">
                <v:path arrowok="t"/>
              </v:shape>
            </v:group>
            <v:group id="_x0000_s1621" style="position:absolute;left:4702;top:-619;width:274;height:181" coordorigin="4702,-619" coordsize="274,181">
              <v:shape id="_x0000_s1622" style="position:absolute;left:4702;top:-619;width:274;height:181" coordorigin="4702,-619" coordsize="274,181" path="m4702,-619r64,42l4807,-549r21,15l4894,-490r56,37l4964,-444r12,7e" filled="f" strokecolor="#a7a9ac" strokeweight=".8pt">
                <v:path arrowok="t"/>
              </v:shape>
            </v:group>
            <v:group id="_x0000_s1619" style="position:absolute;left:4816;top:-605;width:165;height:112" coordorigin="4816,-605" coordsize="165,112">
              <v:shape id="_x0000_s1620" style="position:absolute;left:4816;top:-605;width:165;height:112" coordorigin="4816,-605" coordsize="165,112" path="m4816,-605r165,112e" filled="f" strokecolor="#a7a9ac" strokeweight=".8pt">
                <v:path arrowok="t"/>
              </v:shape>
            </v:group>
            <v:group id="_x0000_s1617" style="position:absolute;left:4763;top:-756;width:395;height:256" coordorigin="4763,-756" coordsize="395,256">
              <v:shape id="_x0000_s1618" style="position:absolute;left:4763;top:-756;width:395;height:256" coordorigin="4763,-756" coordsize="395,256" path="m4763,-756r191,149l5159,-501e" filled="f" strokecolor="#a7a9ac" strokeweight=".8pt">
                <v:path arrowok="t"/>
              </v:shape>
            </v:group>
            <v:group id="_x0000_s1615" style="position:absolute;left:4734;top:-865;width:589;height:383" coordorigin="4734,-865" coordsize="589,383">
              <v:shape id="_x0000_s1616" style="position:absolute;left:4734;top:-865;width:589;height:383" coordorigin="4734,-865" coordsize="589,383" path="m4734,-865r68,32l4864,-801r63,40l4978,-717r22,30l5043,-658r73,48l5174,-572r61,40l5291,-497r27,14l5323,-481e" filled="f" strokecolor="#a7a9ac" strokeweight=".8pt">
                <v:path arrowok="t"/>
              </v:shape>
            </v:group>
            <v:group id="_x0000_s1613" style="position:absolute;left:4718;top:-973;width:663;height:435" coordorigin="4718,-973" coordsize="663,435">
              <v:shape id="_x0000_s1614" style="position:absolute;left:4718;top:-973;width:663;height:435" coordorigin="4718,-973" coordsize="663,435" path="m4718,-973r79,38l4869,-895r62,41l4982,-816r49,41l5056,-750r325,212e" filled="f" strokecolor="#a7a9ac" strokeweight=".8pt">
                <v:path arrowok="t"/>
              </v:shape>
            </v:group>
            <v:group id="_x0000_s1611" style="position:absolute;left:4968;top:-886;width:411;height:262" coordorigin="4968,-886" coordsize="411,262">
              <v:shape id="_x0000_s1612" style="position:absolute;left:4968;top:-886;width:411;height:262" coordorigin="4968,-886" coordsize="411,262" path="m4968,-886r248,179l5379,-625e" filled="f" strokecolor="#a7a9ac" strokeweight=".8pt">
                <v:path arrowok="t"/>
              </v:shape>
            </v:group>
            <v:group id="_x0000_s1609" style="position:absolute;left:5137;top:-835;width:340;height:203" coordorigin="5137,-835" coordsize="340,203">
              <v:shape id="_x0000_s1610" style="position:absolute;left:5137;top:-835;width:340;height:203" coordorigin="5137,-835" coordsize="340,203" path="m5137,-835r340,203e" filled="f" strokecolor="#a7a9ac" strokeweight=".8pt">
                <v:path arrowok="t"/>
              </v:shape>
            </v:group>
            <v:group id="_x0000_s1607" style="position:absolute;left:5186;top:-744;width:352;height:2" coordorigin="5186,-744" coordsize="352,2">
              <v:shape id="_x0000_s1608" style="position:absolute;left:5186;top:-744;width:352;height:2" coordorigin="5186,-744" coordsize="352,0" path="m5186,-744r352,e" filled="f" strokecolor="#a7a9ac" strokeweight="3.08892mm">
                <v:path arrowok="t"/>
              </v:shape>
            </v:group>
            <v:group id="_x0000_s1605" style="position:absolute;left:5204;top:-799;width:376;height:2" coordorigin="5204,-799" coordsize="376,2">
              <v:shape id="_x0000_s1606" style="position:absolute;left:5204;top:-799;width:376;height:2" coordorigin="5204,-799" coordsize="376,0" path="m5204,-799r376,e" filled="f" strokecolor="#a7a9ac" strokeweight="2.04789mm">
                <v:path arrowok="t"/>
              </v:shape>
            </v:group>
            <v:group id="_x0000_s1603" style="position:absolute;left:5318;top:-835;width:266;height:28" coordorigin="5318,-835" coordsize="266,28">
              <v:shape id="_x0000_s1604" style="position:absolute;left:5318;top:-835;width:266;height:28" coordorigin="5318,-835" coordsize="266,28" path="m5318,-825r142,-10l5584,-808e" filled="f" strokecolor="#a7a9ac" strokeweight=".8pt">
                <v:path arrowok="t"/>
              </v:shape>
            </v:group>
            <v:group id="_x0000_s1601" style="position:absolute;left:5225;top:-951;width:393;height:90" coordorigin="5225,-951" coordsize="393,90">
              <v:shape id="_x0000_s1602" style="position:absolute;left:5225;top:-951;width:393;height:90" coordorigin="5225,-951" coordsize="393,90" path="m5225,-951r84,22l5368,-914r67,16l5479,-892r20,3l5575,-872r37,9l5619,-861e" filled="f" strokecolor="#a7a9ac" strokeweight=".8pt">
                <v:path arrowok="t"/>
              </v:shape>
            </v:group>
            <v:group id="_x0000_s1599" style="position:absolute;left:5428;top:-953;width:85;height:2" coordorigin="5428,-953" coordsize="85,2">
              <v:shape id="_x0000_s1600" style="position:absolute;left:5428;top:-953;width:85;height:2" coordorigin="5428,-953" coordsize="85,0" path="m5428,-953r85,e" filled="f" strokecolor="#a7a9ac" strokeweight=".8pt">
                <v:path arrowok="t"/>
              </v:shape>
            </v:group>
            <v:group id="_x0000_s1597" style="position:absolute;left:5548;top:-945;width:150;height:2" coordorigin="5548,-945" coordsize="150,2">
              <v:shape id="_x0000_s1598" style="position:absolute;left:5548;top:-945;width:150;height:2" coordorigin="5548,-945" coordsize="150,0" path="m5548,-945r150,e" filled="f" strokecolor="#a7a9ac" strokeweight=".69392mm">
                <v:path arrowok="t"/>
              </v:shape>
            </v:group>
            <v:group id="_x0000_s1595" style="position:absolute;left:5475;top:-1150;width:266;height:35" coordorigin="5475,-1150" coordsize="266,35">
              <v:shape id="_x0000_s1596" style="position:absolute;left:5475;top:-1150;width:266;height:35" coordorigin="5475,-1150" coordsize="266,35" path="m5475,-1140r144,-10l5741,-1114e" filled="f" strokecolor="#a7a9ac" strokeweight=".8pt">
                <v:path arrowok="t"/>
              </v:shape>
            </v:group>
            <v:group id="_x0000_s1593" style="position:absolute;left:5351;top:-1276;width:339;height:68" coordorigin="5351,-1276" coordsize="339,68">
              <v:shape id="_x0000_s1594" style="position:absolute;left:5351;top:-1276;width:339;height:68" coordorigin="5351,-1276" coordsize="339,68" path="m5351,-1276r91,23l5503,-1237r60,15l5648,-1210r25,2l5690,-1207e" filled="f" strokecolor="#a7a9ac" strokeweight=".8pt">
                <v:path arrowok="t"/>
              </v:shape>
            </v:group>
            <v:group id="_x0000_s1591" style="position:absolute;left:5442;top:-1307;width:250;height:27" coordorigin="5442,-1307" coordsize="250,27">
              <v:shape id="_x0000_s1592" style="position:absolute;left:5442;top:-1307;width:250;height:27" coordorigin="5442,-1307" coordsize="250,27" path="m5442,-1299r78,-2l5585,-1307r12,2l5620,-1300r27,7l5673,-1286r19,6e" filled="f" strokecolor="#a7a9ac" strokeweight=".8pt">
                <v:path arrowok="t"/>
              </v:shape>
            </v:group>
            <v:group id="_x0000_s1589" style="position:absolute;left:5430;top:-1353;width:260;height:26" coordorigin="5430,-1353" coordsize="260,26">
              <v:shape id="_x0000_s1590" style="position:absolute;left:5430;top:-1353;width:260;height:26" coordorigin="5430,-1353" coordsize="260,26" path="m5430,-1347r61,-2l5541,-1351r19,-1l5634,-1340r47,11l5690,-1327e" filled="f" strokecolor="#a7a9ac" strokeweight=".8pt">
                <v:path arrowok="t"/>
              </v:shape>
            </v:group>
            <v:group id="_x0000_s1587" style="position:absolute;left:5542;top:-1390;width:85;height:2" coordorigin="5542,-1390" coordsize="85,2">
              <v:shape id="_x0000_s1588" style="position:absolute;left:5542;top:-1390;width:85;height:2" coordorigin="5542,-1390" coordsize="85,0" path="m5542,-1390r85,e" filled="f" strokecolor="#a7a9ac" strokeweight=".2085mm">
                <v:path arrowok="t"/>
              </v:shape>
            </v:group>
            <v:group id="_x0000_s1585" style="position:absolute;left:5723;top:-1402;width:90;height:2" coordorigin="5723,-1402" coordsize="90,2">
              <v:shape id="_x0000_s1586" style="position:absolute;left:5723;top:-1402;width:90;height:2" coordorigin="5723,-1402" coordsize="90,2" path="m5723,-1400r91,-2e" filled="f" strokecolor="#a7a9ac" strokeweight=".8pt">
                <v:path arrowok="t"/>
              </v:shape>
            </v:group>
            <v:group id="_x0000_s1583" style="position:absolute;left:5678;top:-1367;width:260;height:2" coordorigin="5678,-1367" coordsize="260,2">
              <v:shape id="_x0000_s1584" style="position:absolute;left:5678;top:-1367;width:260;height:2" coordorigin="5678,-1367" coordsize="260,0" path="m5678,-1367r260,e" filled="f" strokecolor="#a7a9ac" strokeweight=".59019mm">
                <v:path arrowok="t"/>
              </v:shape>
            </v:group>
            <v:group id="_x0000_s1581" style="position:absolute;left:5749;top:-1362;width:303;height:33" coordorigin="5749,-1362" coordsize="303,33">
              <v:shape id="_x0000_s1582" style="position:absolute;left:5749;top:-1362;width:303;height:33" coordorigin="5749,-1362" coordsize="303,33" path="m5749,-1329r102,-10l5927,-1347r72,-7l6050,-1361r2,-1e" filled="f" strokecolor="#a7a9ac" strokeweight=".8pt">
                <v:path arrowok="t"/>
              </v:shape>
            </v:group>
            <v:group id="_x0000_s1579" style="position:absolute;left:5810;top:-1323;width:220;height:24" coordorigin="5810,-1323" coordsize="220,24">
              <v:shape id="_x0000_s1580" style="position:absolute;left:5810;top:-1323;width:220;height:24" coordorigin="5810,-1323" coordsize="220,24" path="m5810,-1299r68,-4l5954,-1312r59,-9l6024,-1322r6,-1e" filled="f" strokecolor="#a7a9ac" strokeweight=".8pt">
                <v:path arrowok="t"/>
              </v:shape>
            </v:group>
            <v:group id="_x0000_s1577" style="position:absolute;left:5855;top:-1277;width:221;height:19" coordorigin="5855,-1277" coordsize="221,19">
              <v:shape id="_x0000_s1578" style="position:absolute;left:5855;top:-1277;width:221;height:19" coordorigin="5855,-1277" coordsize="221,19" path="m5855,-1260r13,1l5884,-1259r19,1l5925,-1259r70,-4l6059,-1272r17,-5e" filled="f" strokecolor="#a7a9ac" strokeweight=".8pt">
                <v:path arrowok="t"/>
              </v:shape>
            </v:group>
            <v:group id="_x0000_s1575" style="position:absolute;left:5938;top:-1238;width:219;height:11" coordorigin="5938,-1238" coordsize="219,11">
              <v:shape id="_x0000_s1576" style="position:absolute;left:5938;top:-1238;width:219;height:11" coordorigin="5938,-1238" coordsize="219,11" path="m5938,-1231r62,5l6023,-1226r23,-1l6070,-1227r24,-2l6117,-1231r21,-3l6157,-1238e" filled="f" strokecolor="#a7a9ac" strokeweight=".8pt">
                <v:path arrowok="t"/>
              </v:shape>
            </v:group>
            <v:group id="_x0000_s1573" style="position:absolute;left:6062;top:-1197;width:141;height:13" coordorigin="6062,-1197" coordsize="141,13">
              <v:shape id="_x0000_s1574" style="position:absolute;left:6062;top:-1197;width:141;height:13" coordorigin="6062,-1197" coordsize="141,13" path="m6062,-1183r74,-7l6194,-1195r9,-2e" filled="f" strokecolor="#a7a9ac" strokeweight=".8pt">
                <v:path arrowok="t"/>
              </v:shape>
            </v:group>
            <v:group id="_x0000_s1571" style="position:absolute;left:6050;top:-1171;width:209;height:71" coordorigin="6050,-1171" coordsize="209,71">
              <v:shape id="_x0000_s1572" style="position:absolute;left:6050;top:-1171;width:209;height:71" coordorigin="6050,-1171" coordsize="209,71" path="m6050,-1101r73,-24l6171,-1140r22,-7l6213,-1153r17,-6l6243,-1164r10,-4l6258,-1171e" filled="f" strokecolor="#a7a9ac" strokeweight=".8pt">
                <v:path arrowok="t"/>
              </v:shape>
            </v:group>
            <v:group id="_x0000_s1569" style="position:absolute;left:6130;top:-1101;width:128;height:2" coordorigin="6130,-1101" coordsize="128,2">
              <v:shape id="_x0000_s1570" style="position:absolute;left:6130;top:-1101;width:128;height:2" coordorigin="6130,-1101" coordsize="128,0" path="m6130,-1101r128,e" filled="f" strokecolor="#a7a9ac" strokeweight=".69392mm">
                <v:path arrowok="t"/>
              </v:shape>
            </v:group>
            <v:group id="_x0000_s1567" style="position:absolute;left:6156;top:-1095;width:136;height:35" coordorigin="6156,-1095" coordsize="136,35">
              <v:shape id="_x0000_s1568" style="position:absolute;left:6156;top:-1095;width:136;height:35" coordorigin="6156,-1095" coordsize="136,35" path="m6156,-1059r78,-25l6275,-1092r17,-3e" filled="f" strokecolor="#a7a9ac" strokeweight=".8pt">
                <v:path arrowok="t"/>
              </v:shape>
            </v:group>
            <v:group id="_x0000_s1565" style="position:absolute;left:6189;top:-1048;width:112;height:2" coordorigin="6189,-1048" coordsize="112,2">
              <v:shape id="_x0000_s1566" style="position:absolute;left:6189;top:-1048;width:112;height:2" coordorigin="6189,-1048" coordsize="112,0" path="m6189,-1048r113,e" filled="f" strokecolor="#a7a9ac" strokeweight=".69392mm">
                <v:path arrowok="t"/>
              </v:shape>
            </v:group>
            <v:group id="_x0000_s1563" style="position:absolute;left:5584;top:-1612;width:215;height:13" coordorigin="5584,-1612" coordsize="215,13">
              <v:shape id="_x0000_s1564" style="position:absolute;left:5584;top:-1612;width:215;height:13" coordorigin="5584,-1612" coordsize="215,13" path="m5584,-1598r75,-11l5729,-1612r24,1l5777,-1609r22,3e" filled="f" strokecolor="#a7a9ac" strokeweight=".8pt">
                <v:path arrowok="t"/>
              </v:shape>
            </v:group>
            <v:group id="_x0000_s1561" style="position:absolute;left:5139;top:-1596;width:352;height:2" coordorigin="5139,-1596" coordsize="352,2">
              <v:shape id="_x0000_s1562" style="position:absolute;left:5139;top:-1596;width:352;height:2" coordorigin="5139,-1596" coordsize="352,0" path="m5139,-1596r352,e" filled="f" strokecolor="#a7a9ac" strokeweight=".62478mm">
                <v:path arrowok="t"/>
              </v:shape>
            </v:group>
            <v:group id="_x0000_s1559" style="position:absolute;left:5383;top:-1666;width:80;height:13" coordorigin="5383,-1666" coordsize="80,13">
              <v:shape id="_x0000_s1560" style="position:absolute;left:5383;top:-1666;width:80;height:13" coordorigin="5383,-1666" coordsize="80,13" path="m5383,-1654r16,l5420,-1657r22,-4l5463,-1666e" filled="f" strokecolor="#a7a9ac" strokeweight=".8pt">
                <v:path arrowok="t"/>
              </v:shape>
            </v:group>
            <v:group id="_x0000_s1557" style="position:absolute;left:5556;top:-1669;width:102;height:4" coordorigin="5556,-1669" coordsize="102,4">
              <v:shape id="_x0000_s1558" style="position:absolute;left:5556;top:-1669;width:102;height:4" coordorigin="5556,-1669" coordsize="102,4" path="m5556,-1669r102,4e" filled="f" strokecolor="#a7a9ac" strokeweight=".8pt">
                <v:path arrowok="t"/>
              </v:shape>
            </v:group>
            <v:group id="_x0000_s1555" style="position:absolute;left:5436;top:-1734;width:245;height:25" coordorigin="5436,-1734" coordsize="245,25">
              <v:shape id="_x0000_s1556" style="position:absolute;left:5436;top:-1734;width:245;height:25" coordorigin="5436,-1734" coordsize="245,25" path="m5436,-1709r80,-15l5565,-1734r9,l5590,-1732r20,3l5633,-1725r25,3l5681,-1720e" filled="f" strokecolor="#a7a9ac" strokeweight=".8pt">
                <v:path arrowok="t"/>
              </v:shape>
            </v:group>
            <v:group id="_x0000_s1553" style="position:absolute;left:5517;top:-1778;width:120;height:2" coordorigin="5517,-1778" coordsize="120,2">
              <v:shape id="_x0000_s1554" style="position:absolute;left:5517;top:-1778;width:120;height:2" coordorigin="5517,-1778" coordsize="120,0" path="m5517,-1778r120,e" filled="f" strokecolor="#a7a9ac" strokeweight=".24272mm">
                <v:path arrowok="t"/>
              </v:shape>
            </v:group>
            <v:group id="_x0000_s1551" style="position:absolute;left:5503;top:-1818;width:65;height:2" coordorigin="5503,-1818" coordsize="65,2">
              <v:shape id="_x0000_s1552" style="position:absolute;left:5503;top:-1818;width:65;height:2" coordorigin="5503,-1818" coordsize="65,0" path="m5503,-1818r65,e" filled="f" strokecolor="#a7a9ac" strokeweight=".31222mm">
                <v:path arrowok="t"/>
              </v:shape>
            </v:group>
            <v:group id="_x0000_s1549" style="position:absolute;left:5629;top:-1823;width:92;height:2" coordorigin="5629,-1823" coordsize="92,2">
              <v:shape id="_x0000_s1550" style="position:absolute;left:5629;top:-1823;width:92;height:2" coordorigin="5629,-1823" coordsize="92,2" path="m5629,-1823r92,2e" filled="f" strokecolor="#a7a9ac" strokeweight=".8pt">
                <v:path arrowok="t"/>
              </v:shape>
            </v:group>
            <v:group id="_x0000_s1547" style="position:absolute;left:5495;top:-1887;width:83;height:2" coordorigin="5495,-1887" coordsize="83,2">
              <v:shape id="_x0000_s1548" style="position:absolute;left:5495;top:-1887;width:83;height:2" coordorigin="5495,-1887" coordsize="83,0" path="m5495,-1887r83,e" filled="f" strokecolor="#a7a9ac" strokeweight=".31222mm">
                <v:path arrowok="t"/>
              </v:shape>
            </v:group>
            <v:group id="_x0000_s1545" style="position:absolute;left:5643;top:-1878;width:75;height:4" coordorigin="5643,-1878" coordsize="75,4">
              <v:shape id="_x0000_s1546" style="position:absolute;left:5643;top:-1878;width:75;height:4" coordorigin="5643,-1878" coordsize="75,4" path="m5643,-1874r74,-4e" filled="f" strokecolor="#a7a9ac" strokeweight=".8pt">
                <v:path arrowok="t"/>
              </v:shape>
            </v:group>
            <v:group id="_x0000_s1543" style="position:absolute;left:5538;top:-1974;width:75;height:2" coordorigin="5538,-1974" coordsize="75,2">
              <v:shape id="_x0000_s1544" style="position:absolute;left:5538;top:-1974;width:75;height:2" coordorigin="5538,-1974" coordsize="75,0" path="m5538,-1974r75,e" filled="f" strokecolor="#a7a9ac" strokeweight=".139mm">
                <v:path arrowok="t"/>
              </v:shape>
            </v:group>
            <v:group id="_x0000_s1541" style="position:absolute;left:5680;top:-1964;width:81;height:6" coordorigin="5680,-1964" coordsize="81,6">
              <v:shape id="_x0000_s1542" style="position:absolute;left:5680;top:-1964;width:81;height:6" coordorigin="5680,-1964" coordsize="81,6" path="m5680,-1959r81,-5e" filled="f" strokecolor="#a7a9ac" strokeweight=".8pt">
                <v:path arrowok="t"/>
              </v:shape>
            </v:group>
            <v:group id="_x0000_s1539" style="position:absolute;left:5639;top:-2059;width:64;height:9" coordorigin="5639,-2059" coordsize="64,9">
              <v:shape id="_x0000_s1540" style="position:absolute;left:5639;top:-2059;width:64;height:9" coordorigin="5639,-2059" coordsize="64,9" path="m5639,-2059r32,3l5690,-2054r13,4e" filled="f" strokecolor="#a7a9ac" strokeweight=".8pt">
                <v:path arrowok="t"/>
              </v:shape>
            </v:group>
            <v:group id="_x0000_s1537" style="position:absolute;left:5774;top:-2026;width:69;height:2" coordorigin="5774,-2026" coordsize="69,2">
              <v:shape id="_x0000_s1538" style="position:absolute;left:5774;top:-2026;width:69;height:2" coordorigin="5774,-2026" coordsize="69,0" path="m5774,-2026r69,e" filled="f" strokecolor="#a7a9ac" strokeweight=".17322mm">
                <v:path arrowok="t"/>
              </v:shape>
            </v:group>
            <v:group id="_x0000_s1535" style="position:absolute;left:6239;top:-1851;width:79;height:65" coordorigin="6239,-1851" coordsize="79,65">
              <v:shape id="_x0000_s1536" style="position:absolute;left:6239;top:-1851;width:79;height:65" coordorigin="6239,-1851" coordsize="79,65" path="m6239,-1851r28,65l6318,-1846r-79,-5e" fillcolor="#a7a9ac" stroked="f">
                <v:path arrowok="t"/>
              </v:shape>
            </v:group>
            <v:group id="_x0000_s1533" style="position:absolute;left:6331;top:-1693;width:76;height:74" coordorigin="6331,-1693" coordsize="76,74">
              <v:shape id="_x0000_s1534" style="position:absolute;left:6331;top:-1693;width:76;height:74" coordorigin="6331,-1693" coordsize="76,74" path="m6407,-1693r-76,23l6379,-1618r28,-75e" fillcolor="#a7a9ac" stroked="f">
                <v:path arrowok="t"/>
              </v:shape>
            </v:group>
            <v:group id="_x0000_s1531" style="position:absolute;left:6420;top:-1539;width:72;height:71" coordorigin="6420,-1539" coordsize="72,71">
              <v:shape id="_x0000_s1532" style="position:absolute;left:6420;top:-1539;width:72;height:71" coordorigin="6420,-1539" coordsize="72,71" path="m6423,-1539r-3,71l6493,-1501r-70,-38e" fillcolor="#a7a9ac" stroked="f">
                <v:path arrowok="t"/>
              </v:shape>
            </v:group>
            <v:group id="_x0000_s1529" style="position:absolute;left:6382;top:-1358;width:78;height:68" coordorigin="6382,-1358" coordsize="78,68">
              <v:shape id="_x0000_s1530" style="position:absolute;left:6382;top:-1358;width:78;height:68" coordorigin="6382,-1358" coordsize="78,68" path="m6400,-1358r-18,68l6460,-1306r-60,-52e" fillcolor="#a7a9ac" stroked="f">
                <v:path arrowok="t"/>
              </v:shape>
            </v:group>
            <v:group id="_x0000_s1527" style="position:absolute;left:6336;top:-1187;width:79;height:67" coordorigin="6336,-1187" coordsize="79,67">
              <v:shape id="_x0000_s1528" style="position:absolute;left:6336;top:-1187;width:79;height:67" coordorigin="6336,-1187" coordsize="79,67" path="m6359,-1187r-23,67l6415,-1130r-56,-57e" fillcolor="#a7a9ac" stroked="f">
                <v:path arrowok="t"/>
              </v:shape>
            </v:group>
            <v:group id="_x0000_s1525" style="position:absolute;left:6303;top:-1006;width:77;height:69" coordorigin="6303,-1006" coordsize="77,69">
              <v:shape id="_x0000_s1526" style="position:absolute;left:6303;top:-1006;width:77;height:69" coordorigin="6303,-1006" coordsize="77,69" path="m6318,-1006r-15,69l6380,-956r-62,-50e" fillcolor="#a7a9ac" stroked="f">
                <v:path arrowok="t"/>
              </v:shape>
            </v:group>
            <v:group id="_x0000_s1523" style="position:absolute;left:6270;top:-806;width:71;height:71" coordorigin="6270,-806" coordsize="71,71">
              <v:shape id="_x0000_s1524" style="position:absolute;left:6270;top:-806;width:71;height:71" coordorigin="6270,-806" coordsize="71,71" path="m6270,-806r,70l6341,-771r-71,-35e" fillcolor="#a7a9ac" stroked="f">
                <v:path arrowok="t"/>
              </v:shape>
            </v:group>
            <v:group id="_x0000_s1521" style="position:absolute;left:4062;top:-1240;width:80;height:69" coordorigin="4062,-1240" coordsize="80,69">
              <v:shape id="_x0000_s1522" style="position:absolute;left:4062;top:-1240;width:80;height:69" coordorigin="4062,-1240" coordsize="80,69" path="m4102,-1240r-40,69l4142,-1171r-40,-69e" fillcolor="#6d6e70" stroked="f">
                <v:path arrowok="t"/>
              </v:shape>
            </v:group>
            <v:group id="_x0000_s1519" style="position:absolute;left:4062;top:-1240;width:80;height:69" coordorigin="4062,-1240" coordsize="80,69">
              <v:shape id="_x0000_s1520" style="position:absolute;left:4062;top:-1240;width:80;height:69" coordorigin="4062,-1240" coordsize="80,69" path="m4062,-1171r40,-69l4142,-1171r-80,xe" filled="f" strokecolor="#231f20" strokeweight=".3pt">
                <v:path arrowok="t"/>
              </v:shape>
            </v:group>
            <v:group id="_x0000_s1517" style="position:absolute;left:4088;top:-1299;width:80;height:69" coordorigin="4088,-1299" coordsize="80,69">
              <v:shape id="_x0000_s1518" style="position:absolute;left:4088;top:-1299;width:80;height:69" coordorigin="4088,-1299" coordsize="80,69" path="m4128,-1299r-40,69l4169,-1230r-41,-69e" fillcolor="#6d6e70" stroked="f">
                <v:path arrowok="t"/>
              </v:shape>
            </v:group>
            <v:group id="_x0000_s1515" style="position:absolute;left:4088;top:-1299;width:80;height:69" coordorigin="4088,-1299" coordsize="80,69">
              <v:shape id="_x0000_s1516" style="position:absolute;left:4088;top:-1299;width:80;height:69" coordorigin="4088,-1299" coordsize="80,69" path="m4088,-1230r40,-69l4169,-1230r-81,xe" filled="f" strokecolor="#231f20" strokeweight=".3pt">
                <v:path arrowok="t"/>
              </v:shape>
            </v:group>
            <v:group id="_x0000_s1513" style="position:absolute;left:4158;top:-1103;width:80;height:69" coordorigin="4158,-1103" coordsize="80,69">
              <v:shape id="_x0000_s1514" style="position:absolute;left:4158;top:-1103;width:80;height:69" coordorigin="4158,-1103" coordsize="80,69" path="m4198,-1103r-40,69l4238,-1034r-40,-69e" fillcolor="#6d6e70" stroked="f">
                <v:path arrowok="t"/>
              </v:shape>
            </v:group>
            <v:group id="_x0000_s1511" style="position:absolute;left:4158;top:-1103;width:80;height:69" coordorigin="4158,-1103" coordsize="80,69">
              <v:shape id="_x0000_s1512" style="position:absolute;left:4158;top:-1103;width:80;height:69" coordorigin="4158,-1103" coordsize="80,69" path="m4158,-1034r40,-69l4238,-1034r-80,xe" filled="f" strokecolor="#231f20" strokeweight=".3pt">
                <v:path arrowok="t"/>
              </v:shape>
            </v:group>
            <v:group id="_x0000_s1509" style="position:absolute;left:4123;top:-1097;width:80;height:69" coordorigin="4123,-1097" coordsize="80,69">
              <v:shape id="_x0000_s1510" style="position:absolute;left:4123;top:-1097;width:80;height:69" coordorigin="4123,-1097" coordsize="80,69" path="m4163,-1097r-40,70l4203,-1027r-40,-70e" fillcolor="#6d6e70" stroked="f">
                <v:path arrowok="t"/>
              </v:shape>
            </v:group>
            <v:group id="_x0000_s1507" style="position:absolute;left:4123;top:-1097;width:80;height:69" coordorigin="4123,-1097" coordsize="80,69">
              <v:shape id="_x0000_s1508" style="position:absolute;left:4123;top:-1097;width:80;height:69" coordorigin="4123,-1097" coordsize="80,69" path="m4123,-1027r40,-70l4203,-1027r-80,xe" filled="f" strokecolor="#231f20" strokeweight=".3pt">
                <v:path arrowok="t"/>
              </v:shape>
            </v:group>
            <v:group id="_x0000_s1505" style="position:absolute;left:4123;top:-1075;width:80;height:69" coordorigin="4123,-1075" coordsize="80,69">
              <v:shape id="_x0000_s1506" style="position:absolute;left:4123;top:-1075;width:80;height:69" coordorigin="4123,-1075" coordsize="80,69" path="m4163,-1075r-40,70l4203,-1005r-40,-70e" fillcolor="#6d6e70" stroked="f">
                <v:path arrowok="t"/>
              </v:shape>
            </v:group>
            <v:group id="_x0000_s1503" style="position:absolute;left:4123;top:-1075;width:80;height:69" coordorigin="4123,-1075" coordsize="80,69">
              <v:shape id="_x0000_s1504" style="position:absolute;left:4123;top:-1075;width:80;height:69" coordorigin="4123,-1075" coordsize="80,69" path="m4123,-1005r40,-70l4203,-1005r-80,xe" filled="f" strokecolor="#231f20" strokeweight=".3pt">
                <v:path arrowok="t"/>
              </v:shape>
            </v:group>
            <v:group id="_x0000_s1501" style="position:absolute;left:4115;top:-1038;width:80;height:69" coordorigin="4115,-1038" coordsize="80,69">
              <v:shape id="_x0000_s1502" style="position:absolute;left:4115;top:-1038;width:80;height:69" coordorigin="4115,-1038" coordsize="80,69" path="m4155,-1038r-40,70l4195,-968r-40,-70e" fillcolor="#6d6e70" stroked="f">
                <v:path arrowok="t"/>
              </v:shape>
            </v:group>
            <v:group id="_x0000_s1499" style="position:absolute;left:4115;top:-1038;width:80;height:69" coordorigin="4115,-1038" coordsize="80,69">
              <v:shape id="_x0000_s1500" style="position:absolute;left:4115;top:-1038;width:80;height:69" coordorigin="4115,-1038" coordsize="80,69" path="m4115,-968r40,-70l4195,-968r-80,xe" filled="f" strokecolor="#231f20" strokeweight=".3pt">
                <v:path arrowok="t"/>
              </v:shape>
            </v:group>
            <v:group id="_x0000_s1497" style="position:absolute;left:6391;top:-1725;width:80;height:69" coordorigin="6391,-1725" coordsize="80,69">
              <v:shape id="_x0000_s1498" style="position:absolute;left:6391;top:-1725;width:80;height:69" coordorigin="6391,-1725" coordsize="80,69" path="m6431,-1725r-40,70l6471,-1655r-40,-70e" fillcolor="#6d6e70" stroked="f">
                <v:path arrowok="t"/>
              </v:shape>
            </v:group>
            <v:group id="_x0000_s1495" style="position:absolute;left:6391;top:-1725;width:80;height:69" coordorigin="6391,-1725" coordsize="80,69">
              <v:shape id="_x0000_s1496" style="position:absolute;left:6391;top:-1725;width:80;height:69" coordorigin="6391,-1725" coordsize="80,69" path="m6391,-1655r40,-70l6471,-1655r-80,xe" filled="f" strokecolor="#231f20" strokeweight=".3pt">
                <v:path arrowok="t"/>
              </v:shape>
            </v:group>
            <v:group id="_x0000_s1493" style="position:absolute;left:6391;top:-1683;width:80;height:69" coordorigin="6391,-1683" coordsize="80,69">
              <v:shape id="_x0000_s1494" style="position:absolute;left:6391;top:-1683;width:80;height:69" coordorigin="6391,-1683" coordsize="80,69" path="m6431,-1683r-40,69l6471,-1614r-40,-69e" fillcolor="#6d6e70" stroked="f">
                <v:path arrowok="t"/>
              </v:shape>
            </v:group>
            <v:group id="_x0000_s1491" style="position:absolute;left:6391;top:-1683;width:80;height:69" coordorigin="6391,-1683" coordsize="80,69">
              <v:shape id="_x0000_s1492" style="position:absolute;left:6391;top:-1683;width:80;height:69" coordorigin="6391,-1683" coordsize="80,69" path="m6391,-1614r40,-69l6471,-1614r-80,xe" filled="f" strokecolor="#231f20" strokeweight=".3pt">
                <v:path arrowok="t"/>
              </v:shape>
            </v:group>
            <v:group id="_x0000_s1489" style="position:absolute;left:6452;top:-1666;width:80;height:69" coordorigin="6452,-1666" coordsize="80,69">
              <v:shape id="_x0000_s1490" style="position:absolute;left:6452;top:-1666;width:80;height:69" coordorigin="6452,-1666" coordsize="80,69" path="m6492,-1666r-40,70l6532,-1596r-40,-70e" fillcolor="#6d6e70" stroked="f">
                <v:path arrowok="t"/>
              </v:shape>
            </v:group>
            <v:group id="_x0000_s1487" style="position:absolute;left:6452;top:-1666;width:80;height:69" coordorigin="6452,-1666" coordsize="80,69">
              <v:shape id="_x0000_s1488" style="position:absolute;left:6452;top:-1666;width:80;height:69" coordorigin="6452,-1666" coordsize="80,69" path="m6452,-1596r40,-70l6532,-1596r-80,xe" filled="f" strokecolor="#231f20" strokeweight=".3pt">
                <v:path arrowok="t"/>
              </v:shape>
            </v:group>
            <v:group id="_x0000_s1485" style="position:absolute;left:6444;top:-1602;width:80;height:69" coordorigin="6444,-1602" coordsize="80,69">
              <v:shape id="_x0000_s1486" style="position:absolute;left:6444;top:-1602;width:80;height:69" coordorigin="6444,-1602" coordsize="80,69" path="m6484,-1602r-40,69l6524,-1533r-40,-69e" fillcolor="#6d6e70" stroked="f">
                <v:path arrowok="t"/>
              </v:shape>
            </v:group>
            <v:group id="_x0000_s1483" style="position:absolute;left:6444;top:-1602;width:80;height:69" coordorigin="6444,-1602" coordsize="80,69">
              <v:shape id="_x0000_s1484" style="position:absolute;left:6444;top:-1602;width:80;height:69" coordorigin="6444,-1602" coordsize="80,69" path="m6444,-1533r40,-69l6524,-1533r-80,xe" filled="f" strokecolor="#231f20" strokeweight=".3pt">
                <v:path arrowok="t"/>
              </v:shape>
            </v:group>
            <v:group id="_x0000_s1481" style="position:absolute;left:6454;top:-1557;width:80;height:69" coordorigin="6454,-1557" coordsize="80,69">
              <v:shape id="_x0000_s1482" style="position:absolute;left:6454;top:-1557;width:80;height:69" coordorigin="6454,-1557" coordsize="80,69" path="m6495,-1557r-41,70l6535,-1487r-40,-70e" fillcolor="#6d6e70" stroked="f">
                <v:path arrowok="t"/>
              </v:shape>
            </v:group>
            <v:group id="_x0000_s1479" style="position:absolute;left:6454;top:-1557;width:80;height:69" coordorigin="6454,-1557" coordsize="80,69">
              <v:shape id="_x0000_s1480" style="position:absolute;left:6454;top:-1557;width:80;height:69" coordorigin="6454,-1557" coordsize="80,69" path="m6454,-1487r41,-70l6535,-1487r-81,xe" filled="f" strokecolor="#231f20" strokeweight=".3pt">
                <v:path arrowok="t"/>
              </v:shape>
            </v:group>
            <v:group id="_x0000_s1477" style="position:absolute;left:6393;top:-1273;width:80;height:69" coordorigin="6393,-1273" coordsize="80,69">
              <v:shape id="_x0000_s1478" style="position:absolute;left:6393;top:-1273;width:80;height:69" coordorigin="6393,-1273" coordsize="80,69" path="m6434,-1273r-41,69l6474,-1204r-40,-69e" fillcolor="#6d6e70" stroked="f">
                <v:path arrowok="t"/>
              </v:shape>
            </v:group>
            <v:group id="_x0000_s1475" style="position:absolute;left:6393;top:-1273;width:80;height:69" coordorigin="6393,-1273" coordsize="80,69">
              <v:shape id="_x0000_s1476" style="position:absolute;left:6393;top:-1273;width:80;height:69" coordorigin="6393,-1273" coordsize="80,69" path="m6393,-1204r41,-69l6474,-1204r-81,xe" filled="f" strokecolor="#231f20" strokeweight=".3pt">
                <v:path arrowok="t"/>
              </v:shape>
            </v:group>
            <v:group id="_x0000_s1473" style="position:absolute;left:6374;top:-1219;width:80;height:69" coordorigin="6374,-1219" coordsize="80,69">
              <v:shape id="_x0000_s1474" style="position:absolute;left:6374;top:-1219;width:80;height:69" coordorigin="6374,-1219" coordsize="80,69" path="m6414,-1219r-40,70l6454,-1149r-40,-70e" fillcolor="#6d6e70" stroked="f">
                <v:path arrowok="t"/>
              </v:shape>
            </v:group>
            <v:group id="_x0000_s1471" style="position:absolute;left:6374;top:-1219;width:80;height:69" coordorigin="6374,-1219" coordsize="80,69">
              <v:shape id="_x0000_s1472" style="position:absolute;left:6374;top:-1219;width:80;height:69" coordorigin="6374,-1219" coordsize="80,69" path="m6374,-1149r40,-70l6454,-1149r-80,xe" filled="f" strokecolor="#231f20" strokeweight=".3pt">
                <v:path arrowok="t"/>
              </v:shape>
            </v:group>
            <v:group id="_x0000_s1469" style="position:absolute;left:6332;top:-1131;width:80;height:69" coordorigin="6332,-1131" coordsize="80,69">
              <v:shape id="_x0000_s1470" style="position:absolute;left:6332;top:-1131;width:80;height:69" coordorigin="6332,-1131" coordsize="80,69" path="m6372,-1131r-40,69l6413,-1062r-41,-69e" fillcolor="#6d6e70" stroked="f">
                <v:path arrowok="t"/>
              </v:shape>
            </v:group>
            <v:group id="_x0000_s1467" style="position:absolute;left:6332;top:-1131;width:80;height:69" coordorigin="6332,-1131" coordsize="80,69">
              <v:shape id="_x0000_s1468" style="position:absolute;left:6332;top:-1131;width:80;height:69" coordorigin="6332,-1131" coordsize="80,69" path="m6332,-1062r40,-69l6413,-1062r-81,xe" filled="f" strokecolor="#231f20" strokeweight=".3pt">
                <v:path arrowok="t"/>
              </v:shape>
            </v:group>
            <v:group id="_x0000_s1465" style="position:absolute;left:6343;top:-1097;width:80;height:69" coordorigin="6343,-1097" coordsize="80,69">
              <v:shape id="_x0000_s1466" style="position:absolute;left:6343;top:-1097;width:80;height:69" coordorigin="6343,-1097" coordsize="80,69" path="m6383,-1097r-40,70l6423,-1027r-40,-70e" fillcolor="#6d6e70" stroked="f">
                <v:path arrowok="t"/>
              </v:shape>
            </v:group>
            <v:group id="_x0000_s1463" style="position:absolute;left:6343;top:-1097;width:80;height:69" coordorigin="6343,-1097" coordsize="80,69">
              <v:shape id="_x0000_s1464" style="position:absolute;left:6343;top:-1097;width:80;height:69" coordorigin="6343,-1097" coordsize="80,69" path="m6343,-1027r40,-70l6423,-1027r-80,xe" filled="f" strokecolor="#231f20" strokeweight=".3pt">
                <v:path arrowok="t"/>
              </v:shape>
            </v:group>
            <v:group id="_x0000_s1461" style="position:absolute;left:6317;top:-1062;width:80;height:69" coordorigin="6317,-1062" coordsize="80,69">
              <v:shape id="_x0000_s1462" style="position:absolute;left:6317;top:-1062;width:80;height:69" coordorigin="6317,-1062" coordsize="80,69" path="m6357,-1062r-40,70l6397,-992r-40,-70e" fillcolor="#6d6e70" stroked="f">
                <v:path arrowok="t"/>
              </v:shape>
            </v:group>
            <v:group id="_x0000_s1459" style="position:absolute;left:6317;top:-1062;width:80;height:69" coordorigin="6317,-1062" coordsize="80,69">
              <v:shape id="_x0000_s1460" style="position:absolute;left:6317;top:-1062;width:80;height:69" coordorigin="6317,-1062" coordsize="80,69" path="m6317,-992r40,-70l6397,-992r-80,xe" filled="f" strokecolor="#231f20" strokeweight=".3pt">
                <v:path arrowok="t"/>
              </v:shape>
            </v:group>
            <v:group id="_x0000_s1457" style="position:absolute;left:6332;top:-1020;width:80;height:69" coordorigin="6332,-1020" coordsize="80,69">
              <v:shape id="_x0000_s1458" style="position:absolute;left:6332;top:-1020;width:80;height:69" coordorigin="6332,-1020" coordsize="80,69" path="m6372,-1020r-40,69l6413,-951r-41,-69e" fillcolor="#6d6e70" stroked="f">
                <v:path arrowok="t"/>
              </v:shape>
            </v:group>
            <v:group id="_x0000_s1455" style="position:absolute;left:6332;top:-1020;width:80;height:69" coordorigin="6332,-1020" coordsize="80,69">
              <v:shape id="_x0000_s1456" style="position:absolute;left:6332;top:-1020;width:80;height:69" coordorigin="6332,-1020" coordsize="80,69" path="m6332,-951r40,-69l6413,-951r-81,xe" filled="f" strokecolor="#231f20" strokeweight=".3pt">
                <v:path arrowok="t"/>
              </v:shape>
            </v:group>
            <v:group id="_x0000_s1453" style="position:absolute;left:6267;top:-859;width:80;height:69" coordorigin="6267,-859" coordsize="80,69">
              <v:shape id="_x0000_s1454" style="position:absolute;left:6267;top:-859;width:80;height:69" coordorigin="6267,-859" coordsize="80,69" path="m6307,-859r-40,70l6347,-789r-40,-70e" fillcolor="#6d6e70" stroked="f">
                <v:path arrowok="t"/>
              </v:shape>
            </v:group>
            <v:group id="_x0000_s1451" style="position:absolute;left:6267;top:-859;width:80;height:69" coordorigin="6267,-859" coordsize="80,69">
              <v:shape id="_x0000_s1452" style="position:absolute;left:6267;top:-859;width:80;height:69" coordorigin="6267,-859" coordsize="80,69" path="m6267,-789r40,-70l6347,-789r-80,xe" filled="f" strokecolor="#231f20" strokeweight=".3pt">
                <v:path arrowok="t"/>
              </v:shape>
            </v:group>
            <v:group id="_x0000_s1449" style="position:absolute;left:6300;top:-824;width:80;height:69" coordorigin="6300,-824" coordsize="80,69">
              <v:shape id="_x0000_s1450" style="position:absolute;left:6300;top:-824;width:80;height:69" coordorigin="6300,-824" coordsize="80,69" path="m6340,-824r-40,70l6380,-754r-40,-70e" fillcolor="#6d6e70" stroked="f">
                <v:path arrowok="t"/>
              </v:shape>
            </v:group>
            <v:group id="_x0000_s1447" style="position:absolute;left:6300;top:-824;width:80;height:69" coordorigin="6300,-824" coordsize="80,69">
              <v:shape id="_x0000_s1448" style="position:absolute;left:6300;top:-824;width:80;height:69" coordorigin="6300,-824" coordsize="80,69" path="m6300,-754r40,-70l6380,-754r-80,xe" filled="f" strokecolor="#231f20" strokeweight=".3pt">
                <v:path arrowok="t"/>
              </v:shape>
            </v:group>
            <v:group id="_x0000_s1445" style="position:absolute;left:6280;top:-748;width:80;height:69" coordorigin="6280,-748" coordsize="80,69">
              <v:shape id="_x0000_s1446" style="position:absolute;left:6280;top:-748;width:80;height:69" coordorigin="6280,-748" coordsize="80,69" path="m6320,-748r-40,70l6360,-678r-40,-70e" fillcolor="#6d6e70" stroked="f">
                <v:path arrowok="t"/>
              </v:shape>
            </v:group>
            <v:group id="_x0000_s1443" style="position:absolute;left:6280;top:-748;width:80;height:69" coordorigin="6280,-748" coordsize="80,69">
              <v:shape id="_x0000_s1444" style="position:absolute;left:6280;top:-748;width:80;height:69" coordorigin="6280,-748" coordsize="80,69" path="m6280,-678r40,-70l6360,-678r-80,xe" filled="f" strokecolor="#231f20" strokeweight=".3pt">
                <v:path arrowok="t"/>
              </v:shape>
            </v:group>
            <v:group id="_x0000_s1441" style="position:absolute;left:6391;top:-516;width:80;height:69" coordorigin="6391,-516" coordsize="80,69">
              <v:shape id="_x0000_s1442" style="position:absolute;left:6391;top:-516;width:80;height:69" coordorigin="6391,-516" coordsize="80,69" path="m6431,-516r-40,69l6471,-447r-40,-69e" fillcolor="#6d6e70" stroked="f">
                <v:path arrowok="t"/>
              </v:shape>
            </v:group>
            <v:group id="_x0000_s1439" style="position:absolute;left:6391;top:-516;width:80;height:69" coordorigin="6391,-516" coordsize="80,69">
              <v:shape id="_x0000_s1440" style="position:absolute;left:6391;top:-516;width:80;height:69" coordorigin="6391,-516" coordsize="80,69" path="m6391,-447r40,-69l6471,-447r-80,xe" filled="f" strokecolor="#231f20" strokeweight=".3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433" style="position:absolute;left:0;text-align:left;margin-left:217.1pt;margin-top:10.15pt;width:4.3pt;height:3.75pt;z-index:-251675136;mso-position-horizontal-relative:page" coordorigin="4342,203" coordsize="86,75">
            <v:group id="_x0000_s1436" style="position:absolute;left:4345;top:206;width:80;height:69" coordorigin="4345,206" coordsize="80,69">
              <v:shape id="_x0000_s1437" style="position:absolute;left:4345;top:206;width:80;height:69" coordorigin="4345,206" coordsize="80,69" path="m4385,206r-40,69l4425,275r-40,-69e" fillcolor="#6d6e70" stroked="f">
                <v:path arrowok="t"/>
              </v:shape>
            </v:group>
            <v:group id="_x0000_s1434" style="position:absolute;left:4345;top:206;width:80;height:69" coordorigin="4345,206" coordsize="80,69">
              <v:shape id="_x0000_s1435" style="position:absolute;left:4345;top:206;width:80;height:69" coordorigin="4345,206" coordsize="80,69" path="m4345,275r40,-69l4425,275r-80,xe" filled="f" strokecolor="#231f20" strokeweight=".3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422" style="position:absolute;left:0;text-align:left;margin-left:261.35pt;margin-top:7.7pt;width:16.9pt;height:9.15pt;z-index:-251673088;mso-position-horizontal-relative:page" coordorigin="5227,154" coordsize="338,183">
            <v:group id="_x0000_s1431" style="position:absolute;left:5393;top:204;width:30;height:2" coordorigin="5393,204" coordsize="30,2">
              <v:shape id="_x0000_s1432" style="position:absolute;left:5393;top:204;width:30;height:2" coordorigin="5393,204" coordsize="30,0" path="m5393,204r30,e" filled="f" strokecolor="#a7a9ac" strokeweight="1.0185mm">
                <v:path arrowok="t"/>
              </v:shape>
            </v:group>
            <v:group id="_x0000_s1429" style="position:absolute;left:5381;top:239;width:2;height:84" coordorigin="5381,239" coordsize="2,84">
              <v:shape id="_x0000_s1430" style="position:absolute;left:5381;top:239;width:2;height:84" coordorigin="5381,239" coordsize="0,84" path="m5381,239r,83e" filled="f" strokecolor="#a7a9ac" strokeweight="1.5pt">
                <v:path arrowok="t"/>
              </v:shape>
            </v:group>
            <v:group id="_x0000_s1427" style="position:absolute;left:5235;top:162;width:322;height:13" coordorigin="5235,162" coordsize="322,13">
              <v:shape id="_x0000_s1428" style="position:absolute;left:5235;top:162;width:322;height:13" coordorigin="5235,162" coordsize="322,13" path="m5235,162r79,5l5375,171r65,3l5471,175r13,l5543,170r14,-1e" filled="f" strokecolor="#a7a9ac" strokeweight=".8pt">
                <v:path arrowok="t"/>
              </v:shape>
            </v:group>
            <v:group id="_x0000_s1425" style="position:absolute;left:5271;top:231;width:239;height:7" coordorigin="5271,231" coordsize="239,7">
              <v:shape id="_x0000_s1426" style="position:absolute;left:5271;top:231;width:239;height:7" coordorigin="5271,231" coordsize="239,7" path="m5271,239r62,-1l5395,238r76,-4l5489,233r21,-2e" filled="f" strokecolor="#a7a9ac" strokeweight=".8pt">
                <v:path arrowok="t"/>
              </v:shape>
            </v:group>
            <v:group id="_x0000_s1423" style="position:absolute;left:5245;top:318;width:279;height:5" coordorigin="5245,318" coordsize="279,5">
              <v:shape id="_x0000_s1424" style="position:absolute;left:5245;top:318;width:279;height:5" coordorigin="5245,318" coordsize="279,5" path="m5245,322r7,1l5262,323r14,l5293,323r19,l5333,324r22,l5379,324r75,-2l5502,320r22,-2e" filled="f" strokecolor="#a7a9ac" strokeweight=".8pt">
                <v:path arrowok="t"/>
              </v:shape>
            </v:group>
            <w10:wrap anchorx="page"/>
          </v:group>
        </w:pict>
      </w:r>
      <w:r w:rsidR="001F64AF" w:rsidRPr="00966C9B">
        <w:rPr>
          <w:rFonts w:ascii="Calibri" w:eastAsia="Frutiger LT Std 47 Light Cn" w:hAnsi="Calibri" w:cs="Calibri"/>
          <w:color w:val="231F20"/>
          <w:sz w:val="16"/>
          <w:szCs w:val="16"/>
          <w:lang w:val="pt-PT"/>
        </w:rPr>
        <w:t>Vulcões activos</w:t>
      </w:r>
    </w:p>
    <w:p w:rsidR="0081511B" w:rsidRPr="00966C9B" w:rsidRDefault="001F64AF">
      <w:pPr>
        <w:spacing w:before="39" w:after="0" w:line="247" w:lineRule="auto"/>
        <w:ind w:right="-48"/>
        <w:rPr>
          <w:rFonts w:ascii="Calibri" w:eastAsia="Frutiger LT Std 47 Light Cn" w:hAnsi="Calibri" w:cs="Calibri"/>
          <w:sz w:val="16"/>
          <w:szCs w:val="16"/>
          <w:lang w:val="pt-PT"/>
        </w:rPr>
      </w:pPr>
      <w:r w:rsidRPr="00966C9B">
        <w:rPr>
          <w:rFonts w:ascii="Calibri" w:hAnsi="Calibri" w:cs="Calibri"/>
          <w:lang w:val="pt-PT"/>
        </w:rPr>
        <w:br w:type="column"/>
      </w:r>
      <w:r w:rsidRPr="00966C9B">
        <w:rPr>
          <w:rFonts w:ascii="Calibri" w:eastAsia="Frutiger LT Std 47 Light Cn" w:hAnsi="Calibri" w:cs="Calibri"/>
          <w:color w:val="231F20"/>
          <w:sz w:val="16"/>
          <w:szCs w:val="16"/>
          <w:lang w:val="pt-PT"/>
        </w:rPr>
        <w:lastRenderedPageBreak/>
        <w:t>Limite divergente</w:t>
      </w:r>
    </w:p>
    <w:p w:rsidR="0081511B" w:rsidRPr="00966C9B" w:rsidRDefault="001F64AF" w:rsidP="00966C9B">
      <w:pPr>
        <w:spacing w:before="39" w:after="0" w:line="247" w:lineRule="auto"/>
        <w:ind w:right="2429"/>
        <w:rPr>
          <w:rFonts w:ascii="Calibri" w:eastAsia="Frutiger LT Std 47 Light Cn" w:hAnsi="Calibri" w:cs="Calibri"/>
          <w:sz w:val="16"/>
          <w:szCs w:val="16"/>
          <w:lang w:val="pt-PT"/>
        </w:rPr>
      </w:pPr>
      <w:r w:rsidRPr="00966C9B">
        <w:rPr>
          <w:rFonts w:ascii="Calibri" w:hAnsi="Calibri" w:cs="Calibri"/>
          <w:lang w:val="pt-PT"/>
        </w:rPr>
        <w:br w:type="column"/>
      </w:r>
      <w:r w:rsidRPr="00966C9B">
        <w:rPr>
          <w:rFonts w:ascii="Calibri" w:eastAsia="Frutiger LT Std 47 Light Cn" w:hAnsi="Calibri" w:cs="Calibri"/>
          <w:color w:val="231F20"/>
          <w:sz w:val="16"/>
          <w:szCs w:val="16"/>
          <w:lang w:val="pt-PT"/>
        </w:rPr>
        <w:lastRenderedPageBreak/>
        <w:t>Limite convergente</w:t>
      </w:r>
    </w:p>
    <w:p w:rsidR="0081511B" w:rsidRPr="00966C9B" w:rsidRDefault="0081511B">
      <w:pPr>
        <w:spacing w:after="0"/>
        <w:rPr>
          <w:rFonts w:ascii="Calibri" w:hAnsi="Calibri" w:cs="Calibri"/>
          <w:lang w:val="pt-PT"/>
        </w:rPr>
        <w:sectPr w:rsidR="0081511B" w:rsidRPr="00966C9B" w:rsidSect="00966C9B">
          <w:type w:val="continuous"/>
          <w:pgSz w:w="11920" w:h="15880"/>
          <w:pgMar w:top="800" w:right="1620" w:bottom="280" w:left="620" w:header="720" w:footer="720" w:gutter="0"/>
          <w:cols w:num="3" w:space="720" w:equalWidth="0">
            <w:col w:w="4440" w:space="636"/>
            <w:col w:w="820" w:space="475"/>
            <w:col w:w="3309"/>
          </w:cols>
        </w:sectPr>
      </w:pPr>
    </w:p>
    <w:p w:rsidR="0081511B" w:rsidRPr="00966C9B" w:rsidRDefault="0081511B">
      <w:pPr>
        <w:spacing w:before="2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81511B" w:rsidRPr="00966C9B" w:rsidRDefault="00420F38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420" style="position:absolute;left:0;text-align:left;margin-left:110.55pt;margin-top:28.85pt;width:399.7pt;height:.1pt;z-index:-251679232;mso-position-horizontal-relative:page" coordorigin="2211,577" coordsize="7994,2">
            <v:shape id="_x0000_s1421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11" style="position:absolute;left:0;text-align:left;margin-left:326.3pt;margin-top:-23.2pt;width:15.95pt;height:11.8pt;z-index:-251674112;mso-position-horizontal-relative:page" coordorigin="6526,-464" coordsize="319,236">
            <v:group id="_x0000_s1418" style="position:absolute;left:6772;top:-461;width:70;height:76" coordorigin="6772,-461" coordsize="70,76">
              <v:shape id="_x0000_s1419" style="position:absolute;left:6772;top:-461;width:70;height:76" coordorigin="6772,-461" coordsize="70,76" path="m6795,-461r-23,76l6841,-397r-46,-64e" fillcolor="#a7a9ac" stroked="f">
                <v:path arrowok="t"/>
              </v:shape>
            </v:group>
            <v:group id="_x0000_s1416" style="position:absolute;left:6654;top:-411;width:64;height:79" coordorigin="6654,-411" coordsize="64,79">
              <v:shape id="_x0000_s1417" style="position:absolute;left:6654;top:-411;width:64;height:79" coordorigin="6654,-411" coordsize="64,79" path="m6656,-411r-2,79l6718,-362r-62,-49e" fillcolor="#a7a9ac" stroked="f">
                <v:path arrowok="t"/>
              </v:shape>
            </v:group>
            <v:group id="_x0000_s1414" style="position:absolute;left:6529;top:-329;width:73;height:77" coordorigin="6529,-329" coordsize="73,77">
              <v:shape id="_x0000_s1415" style="position:absolute;left:6529;top:-329;width:73;height:77" coordorigin="6529,-329" coordsize="73,77" path="m6529,-329r21,77l6603,-299r-74,-30e" fillcolor="#a7a9ac" stroked="f">
                <v:path arrowok="t"/>
              </v:shape>
            </v:group>
            <v:group id="_x0000_s1412" style="position:absolute;left:6540;top:-394;width:295;height:157" coordorigin="6540,-394" coordsize="295,157">
              <v:shape id="_x0000_s1413" style="position:absolute;left:6540;top:-394;width:295;height:157" coordorigin="6540,-394" coordsize="295,157" path="m6540,-238r55,-50l6652,-331r68,-34l6784,-385r25,-5l6835,-394e" filled="f" strokecolor="#a7a9ac" strokeweight="1pt">
                <v:path arrowok="t"/>
              </v:shape>
            </v:group>
            <w10:wrap anchorx="page"/>
          </v:group>
        </w:pict>
      </w:r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Refere</w:t>
      </w:r>
      <w:proofErr w:type="gramEnd"/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do ponto de vista geográfico, onde estão localizados os principais vulcões do Planeta.</w:t>
      </w:r>
    </w:p>
    <w:p w:rsidR="0081511B" w:rsidRPr="00966C9B" w:rsidRDefault="0081511B">
      <w:pPr>
        <w:spacing w:before="2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420F38">
      <w:pPr>
        <w:tabs>
          <w:tab w:val="left" w:pos="780"/>
        </w:tabs>
        <w:spacing w:before="28" w:after="0" w:line="240" w:lineRule="auto"/>
        <w:ind w:left="153" w:right="-20"/>
        <w:rPr>
          <w:rFonts w:ascii="Calibri" w:eastAsia="Myriad Pro Light" w:hAnsi="Calibri" w:cs="Calibri"/>
          <w:sz w:val="13"/>
          <w:szCs w:val="13"/>
          <w:lang w:val="pt-PT"/>
        </w:rPr>
      </w:pPr>
      <w:r>
        <w:rPr>
          <w:rFonts w:ascii="Calibri" w:hAnsi="Calibri" w:cs="Calibri"/>
        </w:rPr>
        <w:pict>
          <v:group id="_x0000_s1407" style="position:absolute;left:0;text-align:left;margin-left:110.55pt;margin-top:-22.1pt;width:399.7pt;height:.1pt;z-index:-251678208;mso-position-horizontal-relative:page" coordorigin="2211,-442" coordsize="7994,2">
            <v:shape id="_x0000_s1408" style="position:absolute;left:2211;top:-442;width:7994;height:2" coordorigin="2211,-442" coordsize="7994,0" path="m2211,-442r7994,e" filled="f" strokecolor="#808285" strokeweight=".5pt">
              <v:path arrowok="t"/>
            </v:shape>
            <w10:wrap anchorx="page"/>
          </v:group>
        </w:pict>
      </w:r>
    </w:p>
    <w:p w:rsidR="0081511B" w:rsidRPr="00966C9B" w:rsidRDefault="0081511B">
      <w:pPr>
        <w:spacing w:after="0"/>
        <w:rPr>
          <w:rFonts w:ascii="Calibri" w:hAnsi="Calibri" w:cs="Calibri"/>
          <w:lang w:val="pt-PT"/>
        </w:rPr>
        <w:sectPr w:rsidR="0081511B" w:rsidRPr="00966C9B">
          <w:type w:val="continuous"/>
          <w:pgSz w:w="11920" w:h="15880"/>
          <w:pgMar w:top="800" w:right="1620" w:bottom="280" w:left="620" w:header="720" w:footer="720" w:gutter="0"/>
          <w:cols w:space="720"/>
        </w:sectPr>
      </w:pPr>
    </w:p>
    <w:p w:rsidR="0081511B" w:rsidRPr="00966C9B" w:rsidRDefault="0081511B">
      <w:pPr>
        <w:spacing w:before="2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81511B" w:rsidRPr="00287F5B" w:rsidRDefault="001F64AF" w:rsidP="00287F5B">
      <w:pPr>
        <w:spacing w:after="0" w:line="240" w:lineRule="auto"/>
        <w:ind w:left="499" w:right="-68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Refere</w:t>
      </w:r>
      <w:proofErr w:type="gramEnd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do ponto de vista tectónico, onde estão localizados os principais vulcões do Planeta.</w:t>
      </w:r>
    </w:p>
    <w:p w:rsidR="0081511B" w:rsidRPr="00287F5B" w:rsidRDefault="001F64AF" w:rsidP="00287F5B">
      <w:pPr>
        <w:spacing w:after="0" w:line="240" w:lineRule="auto"/>
        <w:ind w:left="499" w:right="-68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287F5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br w:type="column"/>
      </w:r>
    </w:p>
    <w:p w:rsidR="0081511B" w:rsidRPr="00287F5B" w:rsidRDefault="0081511B" w:rsidP="00287F5B">
      <w:pPr>
        <w:spacing w:after="0" w:line="240" w:lineRule="auto"/>
        <w:ind w:left="499" w:right="-68"/>
        <w:rPr>
          <w:rFonts w:ascii="Calibri" w:eastAsia="Myriad Pro Light" w:hAnsi="Calibri" w:cs="Calibri"/>
          <w:color w:val="231F20"/>
          <w:sz w:val="20"/>
          <w:szCs w:val="20"/>
          <w:lang w:val="pt-PT"/>
        </w:rPr>
        <w:sectPr w:rsidR="0081511B" w:rsidRPr="00287F5B">
          <w:pgSz w:w="11920" w:h="15880"/>
          <w:pgMar w:top="800" w:right="640" w:bottom="280" w:left="1600" w:header="720" w:footer="720" w:gutter="0"/>
          <w:cols w:num="2" w:space="720" w:equalWidth="0">
            <w:col w:w="8153" w:space="1173"/>
            <w:col w:w="354"/>
          </w:cols>
        </w:sectPr>
      </w:pPr>
    </w:p>
    <w:p w:rsidR="0081511B" w:rsidRPr="00287F5B" w:rsidRDefault="001F64AF" w:rsidP="00287F5B">
      <w:pPr>
        <w:spacing w:after="0" w:line="240" w:lineRule="auto"/>
        <w:ind w:left="499" w:right="-68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287F5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lastRenderedPageBreak/>
        <w:t xml:space="preserve"> </w:t>
      </w:r>
      <w:r w:rsidRPr="00287F5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287F5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</w:p>
    <w:p w:rsidR="0081511B" w:rsidRPr="00287F5B" w:rsidRDefault="00420F38" w:rsidP="00287F5B">
      <w:pPr>
        <w:spacing w:after="0" w:line="240" w:lineRule="auto"/>
        <w:ind w:left="499" w:right="-68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>
        <w:rPr>
          <w:rFonts w:ascii="Calibri" w:eastAsia="Myriad Pro Light" w:hAnsi="Calibri" w:cs="Calibri"/>
          <w:noProof/>
          <w:color w:val="231F20"/>
          <w:sz w:val="20"/>
          <w:szCs w:val="20"/>
          <w:lang w:val="pt-PT" w:eastAsia="pt-PT"/>
        </w:rPr>
        <w:pict>
          <v:group id="_x0000_s2043" style="position:absolute;left:0;text-align:left;margin-left:124pt;margin-top:.3pt;width:399.7pt;height:.1pt;z-index:-251634176;mso-position-horizontal-relative:page" coordorigin="2494,-141" coordsize="7994,2">
            <v:shape id="_x0000_s2044" style="position:absolute;left:2494;top:-141;width:7994;height:2" coordorigin="2494,-141" coordsize="7994,0" path="m2494,-141r7994,e" filled="f" strokecolor="#808285" strokeweight=".5pt">
              <v:path arrowok="t"/>
            </v:shape>
            <w10:wrap anchorx="page"/>
          </v:group>
        </w:pict>
      </w:r>
    </w:p>
    <w:p w:rsidR="0081511B" w:rsidRPr="00966C9B" w:rsidRDefault="0081511B">
      <w:pPr>
        <w:spacing w:before="1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81511B" w:rsidRPr="00966C9B" w:rsidRDefault="00420F38">
      <w:pPr>
        <w:tabs>
          <w:tab w:val="left" w:pos="480"/>
        </w:tabs>
        <w:spacing w:before="23" w:after="0" w:line="240" w:lineRule="auto"/>
        <w:ind w:left="16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403" style="position:absolute;left:0;text-align:left;margin-left:124.7pt;margin-top:-7.05pt;width:399.7pt;height:.1pt;z-index:-251672064;mso-position-horizontal-relative:page" coordorigin="2494,-141" coordsize="7994,2">
            <v:shape id="_x0000_s1404" style="position:absolute;left:2494;top:-141;width:7994;height:2" coordorigin="2494,-141" coordsize="7994,0" path="m2494,-141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01" style="position:absolute;left:0;text-align:left;margin-left:85.05pt;margin-top:2.05pt;width:11.35pt;height:11.35pt;z-index:-251671040;mso-position-horizontal-relative:page" coordorigin="1701,41" coordsize="227,227">
            <v:shape id="_x0000_s1402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1F64AF" w:rsidRPr="00966C9B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1F64AF" w:rsidRPr="00966C9B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Faz corresponder uma das letras dos termos às diferentes descrições apresentadas.</w:t>
      </w:r>
    </w:p>
    <w:p w:rsidR="0081511B" w:rsidRPr="00966C9B" w:rsidRDefault="0081511B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81511B" w:rsidRPr="00966C9B" w:rsidRDefault="001F64AF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TERMOS</w:t>
      </w:r>
    </w:p>
    <w:p w:rsidR="0081511B" w:rsidRPr="00966C9B" w:rsidRDefault="001F64AF">
      <w:pPr>
        <w:spacing w:before="13" w:after="0" w:line="240" w:lineRule="auto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— Géiser.</w:t>
      </w:r>
    </w:p>
    <w:p w:rsidR="0081511B" w:rsidRPr="00966C9B" w:rsidRDefault="001F64AF">
      <w:pPr>
        <w:spacing w:before="13" w:after="0" w:line="240" w:lineRule="auto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 — Fumarola.</w:t>
      </w:r>
    </w:p>
    <w:p w:rsidR="0081511B" w:rsidRPr="00966C9B" w:rsidRDefault="001F64AF">
      <w:pPr>
        <w:spacing w:before="13" w:after="0" w:line="240" w:lineRule="auto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 — Nascente termal.</w:t>
      </w:r>
    </w:p>
    <w:p w:rsidR="0081511B" w:rsidRPr="00966C9B" w:rsidRDefault="0081511B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81511B" w:rsidRPr="00966C9B" w:rsidRDefault="001F64AF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DESCRIÇÕES</w:t>
      </w:r>
    </w:p>
    <w:p w:rsidR="00EA0E58" w:rsidRDefault="00420F38" w:rsidP="00EA0E58">
      <w:pPr>
        <w:spacing w:before="13" w:after="0" w:line="253" w:lineRule="auto"/>
        <w:ind w:left="824" w:right="77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391" style="position:absolute;left:0;text-align:left;margin-left:104.85pt;margin-top:.65pt;width:11.35pt;height:48.85pt;z-index:-251670016;mso-position-horizontal-relative:page" coordorigin="2097,13" coordsize="227,977">
            <v:group id="_x0000_s1398" style="position:absolute;left:2102;top:18;width:217;height:217" coordorigin="2102,18" coordsize="217,217">
              <v:shape id="_x0000_s1399" style="position:absolute;left:2102;top:18;width:217;height:217" coordorigin="2102,18" coordsize="217,217" path="m2126,18r-3,l2102,19r,23l2102,212r,2l2103,235r23,l2296,235r2,l2319,234r,-22l2319,42r,-3l2318,18r-22,l2126,18xe" filled="f" strokecolor="#808285" strokeweight=".5pt">
                <v:path arrowok="t"/>
              </v:shape>
            </v:group>
            <v:group id="_x0000_s1396" style="position:absolute;left:2102;top:268;width:217;height:217" coordorigin="2102,268" coordsize="217,217">
              <v:shape id="_x0000_s1397" style="position:absolute;left:2102;top:268;width:217;height:217" coordorigin="2102,268" coordsize="217,217" path="m2126,268r-3,l2102,269r,23l2102,462r,2l2103,485r23,l2296,485r2,l2319,484r,-22l2319,292r,-3l2318,268r-22,l2126,268xe" filled="f" strokecolor="#808285" strokeweight=".5pt">
                <v:path arrowok="t"/>
              </v:shape>
            </v:group>
            <v:group id="_x0000_s1394" style="position:absolute;left:2102;top:518;width:217;height:217" coordorigin="2102,518" coordsize="217,217">
              <v:shape id="_x0000_s1395" style="position:absolute;left:2102;top:518;width:217;height:217" coordorigin="2102,518" coordsize="217,217" path="m2126,518r-3,l2102,519r,23l2102,712r,2l2103,735r23,l2296,735r2,l2319,734r,-22l2319,542r,-3l2318,518r-22,l2126,518xe" filled="f" strokecolor="#808285" strokeweight=".5pt">
                <v:path arrowok="t"/>
              </v:shape>
            </v:group>
            <v:group id="_x0000_s1392" style="position:absolute;left:2102;top:768;width:217;height:217" coordorigin="2102,768" coordsize="217,217">
              <v:shape id="_x0000_s1393" style="position:absolute;left:2102;top:768;width:217;height:217" coordorigin="2102,768" coordsize="217,217" path="m2126,768r-3,l2102,769r,23l2102,962r,2l2103,985r23,l2296,985r2,l2319,984r,-22l2319,792r,-3l2318,768r-22,l2126,768xe" filled="f" strokecolor="#808285" strokeweight=".5pt">
                <v:path arrowok="t"/>
              </v:shape>
            </v:group>
            <w10:wrap anchorx="page"/>
          </v:group>
        </w:pict>
      </w:r>
      <w:proofErr w:type="gramStart"/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  Águas</w:t>
      </w:r>
      <w:proofErr w:type="gramEnd"/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sobreaquecidas que geralmente são muito mineralizadas, possuindo valor medicinal.</w:t>
      </w:r>
    </w:p>
    <w:p w:rsidR="0081511B" w:rsidRPr="00966C9B" w:rsidRDefault="001F64AF" w:rsidP="00EA0E58">
      <w:pPr>
        <w:spacing w:before="13" w:after="0" w:line="253" w:lineRule="auto"/>
        <w:ind w:left="824" w:right="77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II.  </w:t>
      </w:r>
      <w:proofErr w:type="gramEnd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Repuxos intermitentes de água em ebulição.</w:t>
      </w:r>
    </w:p>
    <w:p w:rsidR="00EA0E58" w:rsidRDefault="001F64AF" w:rsidP="00EA0E58">
      <w:pPr>
        <w:spacing w:after="0" w:line="253" w:lineRule="auto"/>
        <w:ind w:left="824" w:right="77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proofErr w:type="gramStart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III.  </w:t>
      </w:r>
      <w:proofErr w:type="gramEnd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Emanações de vapor de água, frequentemente associadas a gases.</w:t>
      </w:r>
    </w:p>
    <w:p w:rsidR="0081511B" w:rsidRPr="00966C9B" w:rsidRDefault="001F64AF" w:rsidP="00EA0E58">
      <w:pPr>
        <w:spacing w:after="0" w:line="253" w:lineRule="auto"/>
        <w:ind w:left="824" w:right="77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IV.  </w:t>
      </w:r>
      <w:proofErr w:type="gramEnd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Libertação de lava fluida.</w:t>
      </w:r>
    </w:p>
    <w:p w:rsidR="0081511B" w:rsidRPr="00966C9B" w:rsidRDefault="0081511B">
      <w:pPr>
        <w:spacing w:before="6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81511B" w:rsidRPr="00966C9B" w:rsidRDefault="00420F38">
      <w:pPr>
        <w:tabs>
          <w:tab w:val="left" w:pos="480"/>
        </w:tabs>
        <w:spacing w:before="23" w:after="0" w:line="240" w:lineRule="auto"/>
        <w:ind w:left="16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389" style="position:absolute;left:0;text-align:left;margin-left:85.05pt;margin-top:2.05pt;width:11.35pt;height:11.35pt;z-index:-251668992;mso-position-horizontal-relative:page" coordorigin="1701,41" coordsize="227,227">
            <v:shape id="_x0000_s1390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1F64AF" w:rsidRPr="00966C9B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1F64AF" w:rsidRPr="00966C9B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Completa os espaços em branco com os termos </w:t>
      </w:r>
      <w:proofErr w:type="spellStart"/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corretos</w:t>
      </w:r>
      <w:proofErr w:type="spellEnd"/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81511B" w:rsidRPr="00966C9B" w:rsidRDefault="0081511B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81511B" w:rsidRPr="00966C9B" w:rsidRDefault="001F64AF">
      <w:pPr>
        <w:tabs>
          <w:tab w:val="left" w:pos="3080"/>
          <w:tab w:val="left" w:pos="8700"/>
        </w:tabs>
        <w:spacing w:after="0" w:line="367" w:lineRule="auto"/>
        <w:ind w:left="101" w:right="746" w:firstLine="397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gramEnd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966C9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966C9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proofErr w:type="gramStart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ao</w:t>
      </w:r>
      <w:proofErr w:type="gramEnd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ascender e atingir as proximidades da superfície, liberta grande parte dos produtos gasosos, passando a chamar-se </w:t>
      </w:r>
      <w:r w:rsidRPr="00966C9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966C9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81511B" w:rsidRPr="00966C9B" w:rsidRDefault="001F64AF">
      <w:pPr>
        <w:tabs>
          <w:tab w:val="left" w:pos="3060"/>
          <w:tab w:val="left" w:pos="5540"/>
          <w:tab w:val="left" w:pos="8140"/>
        </w:tabs>
        <w:spacing w:after="0" w:line="367" w:lineRule="auto"/>
        <w:ind w:left="101" w:right="1338" w:firstLine="397"/>
        <w:rPr>
          <w:rFonts w:ascii="Calibri" w:eastAsia="Myriad Pro Light" w:hAnsi="Calibri" w:cs="Calibri"/>
          <w:sz w:val="20"/>
          <w:szCs w:val="20"/>
          <w:lang w:val="pt-PT"/>
        </w:rPr>
      </w:pPr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Durante uma erupção vulcânica, podem libertar-se vários tipos de materiais em diferentes estados físicos: </w:t>
      </w:r>
      <w:r w:rsidRPr="00966C9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966C9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966C9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966C9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966C9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966C9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81511B" w:rsidRPr="00966C9B" w:rsidRDefault="001F64AF">
      <w:pPr>
        <w:tabs>
          <w:tab w:val="left" w:pos="3160"/>
          <w:tab w:val="left" w:pos="6140"/>
        </w:tabs>
        <w:spacing w:after="0" w:line="367" w:lineRule="auto"/>
        <w:ind w:left="101" w:right="819" w:firstLine="397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</w:t>
      </w:r>
      <w:proofErr w:type="gramEnd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966C9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966C9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são</w:t>
      </w:r>
      <w:proofErr w:type="gramEnd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fragmentos que resultam de lavas parcialmente solidificadas ou de fragmentos de outras rochas arrancados pelo </w:t>
      </w:r>
      <w:r w:rsidRPr="00966C9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966C9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na</w:t>
      </w:r>
      <w:proofErr w:type="gramEnd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sua subida para a superfície.</w:t>
      </w:r>
    </w:p>
    <w:p w:rsidR="0081511B" w:rsidRPr="00966C9B" w:rsidRDefault="001F64AF">
      <w:pPr>
        <w:tabs>
          <w:tab w:val="left" w:pos="314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As</w:t>
      </w:r>
      <w:proofErr w:type="gramEnd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966C9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966C9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formam-se</w:t>
      </w:r>
      <w:proofErr w:type="gramEnd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na sequência de erupções vulcânicas sucessivas, em que</w:t>
      </w:r>
    </w:p>
    <w:p w:rsidR="0081511B" w:rsidRPr="00966C9B" w:rsidRDefault="0081511B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81511B" w:rsidRPr="00966C9B" w:rsidRDefault="001F64AF">
      <w:pPr>
        <w:spacing w:after="0" w:line="229" w:lineRule="exact"/>
        <w:ind w:left="101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câmara magmática se vai esvaziando, o que provoca um abatimento da parte superior do cone vulcânico.</w:t>
      </w:r>
    </w:p>
    <w:p w:rsidR="0081511B" w:rsidRPr="00966C9B" w:rsidRDefault="0081511B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420F38">
      <w:pPr>
        <w:tabs>
          <w:tab w:val="left" w:pos="480"/>
        </w:tabs>
        <w:spacing w:before="23" w:after="0" w:line="246" w:lineRule="exact"/>
        <w:ind w:left="16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387" style="position:absolute;left:0;text-align:left;margin-left:85.05pt;margin-top:2.05pt;width:11.35pt;height:11.35pt;z-index:-251667968;mso-position-horizontal-relative:page" coordorigin="1701,41" coordsize="227,227">
            <v:shape id="_x0000_s138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1F64AF" w:rsidRPr="00966C9B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="001F64AF" w:rsidRPr="00966C9B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Observa as imagens seguintes.</w:t>
      </w:r>
    </w:p>
    <w:p w:rsidR="0081511B" w:rsidRPr="00966C9B" w:rsidRDefault="0081511B">
      <w:pPr>
        <w:spacing w:before="12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81511B" w:rsidRPr="00966C9B" w:rsidRDefault="00420F38">
      <w:pPr>
        <w:tabs>
          <w:tab w:val="left" w:pos="2720"/>
          <w:tab w:val="left" w:pos="4860"/>
          <w:tab w:val="left" w:pos="7040"/>
        </w:tabs>
        <w:spacing w:before="31" w:after="0" w:line="216" w:lineRule="exact"/>
        <w:ind w:left="587" w:right="-20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335" style="position:absolute;left:0;text-align:left;margin-left:104.8pt;margin-top:20.9pt;width:92.2pt;height:75.9pt;z-index:-251656704;mso-position-horizontal-relative:page" coordorigin="2096,418" coordsize="1844,1518">
            <v:shape id="_x0000_s1386" type="#_x0000_t75" style="position:absolute;left:2102;top:531;width:1791;height:715">
              <v:imagedata r:id="rId34" o:title=""/>
            </v:shape>
            <v:group id="_x0000_s1375" style="position:absolute;left:3754;top:736;width:181;height:1195" coordorigin="3754,736" coordsize="181,1195">
              <v:shape id="_x0000_s1385" style="position:absolute;left:3754;top:736;width:181;height:1195" coordorigin="3754,736" coordsize="181,1195" path="m3935,736r-32,60l3869,900r-13,59l3851,981r-7,19l3835,1016r-9,20l3807,1103r-6,35l3796,1157r-9,23l3776,1205r-11,21l3757,1241r-3,690l3935,1346r,-610e" fillcolor="#edeeef" stroked="f">
                <v:path arrowok="t"/>
              </v:shape>
              <v:shape id="_x0000_s1384" type="#_x0000_t75" style="position:absolute;left:2097;top:1039;width:1657;height:892">
                <v:imagedata r:id="rId35" o:title=""/>
              </v:shape>
              <v:shape id="_x0000_s1383" type="#_x0000_t75" style="position:absolute;left:2097;top:825;width:1657;height:479">
                <v:imagedata r:id="rId36" o:title=""/>
              </v:shape>
              <v:shape id="_x0000_s1382" type="#_x0000_t75" style="position:absolute;left:2379;top:839;width:1266;height:1046">
                <v:imagedata r:id="rId37" o:title=""/>
              </v:shape>
              <v:shape id="_x0000_s1381" type="#_x0000_t75" style="position:absolute;left:3509;top:1719;width:76;height:174">
                <v:imagedata r:id="rId38" o:title=""/>
              </v:shape>
              <v:shape id="_x0000_s1380" type="#_x0000_t75" style="position:absolute;left:3599;top:1783;width:70;height:124">
                <v:imagedata r:id="rId39" o:title=""/>
              </v:shape>
              <v:shape id="_x0000_s1379" type="#_x0000_t75" style="position:absolute;left:2177;top:1548;width:55;height:130">
                <v:imagedata r:id="rId40" o:title=""/>
              </v:shape>
              <v:shape id="_x0000_s1378" type="#_x0000_t75" style="position:absolute;left:2264;top:1523;width:64;height:172">
                <v:imagedata r:id="rId41" o:title=""/>
              </v:shape>
              <v:shape id="_x0000_s1377" type="#_x0000_t75" style="position:absolute;left:3278;top:666;width:137;height:222">
                <v:imagedata r:id="rId42" o:title=""/>
              </v:shape>
              <v:shape id="_x0000_s1376" type="#_x0000_t75" style="position:absolute;left:2778;top:869;width:88;height:18">
                <v:imagedata r:id="rId43" o:title=""/>
              </v:shape>
            </v:group>
            <v:group id="_x0000_s1371" style="position:absolute;left:2789;top:878;width:24;height:10" coordorigin="2789,878" coordsize="24,10">
              <v:shape id="_x0000_s1374" style="position:absolute;left:2789;top:878;width:24;height:10" coordorigin="2789,878" coordsize="24,10" path="m2809,878r-2,l2801,879r-6,1l2794,881r,6l2813,887r-2,-3l2810,880r-1,-2e" filled="f" stroked="f">
                <v:path arrowok="t"/>
              </v:shape>
              <v:shape id="_x0000_s1373" type="#_x0000_t75" style="position:absolute;left:2772;top:741;width:94;height:83">
                <v:imagedata r:id="rId44" o:title=""/>
              </v:shape>
              <v:shape id="_x0000_s1372" type="#_x0000_t75" style="position:absolute;left:3288;top:651;width:80;height:14">
                <v:imagedata r:id="rId45" o:title=""/>
              </v:shape>
            </v:group>
            <v:group id="_x0000_s1369" style="position:absolute;left:2101;top:891;width:444;height:101" coordorigin="2101,891" coordsize="444,101">
              <v:shape id="_x0000_s1370" style="position:absolute;left:2101;top:891;width:444;height:101" coordorigin="2101,891" coordsize="444,101" path="m2175,891r-10,1l2152,908r-12,15l2127,945r-15,21l2179,992r47,-2l2302,974r65,-29l2383,938r11,-4l2544,934r2,-1l2220,933r-9,-10l2208,910r-13,-16l2175,891e" fillcolor="#eceded" stroked="f">
                <v:path arrowok="t"/>
              </v:shape>
            </v:group>
            <v:group id="_x0000_s1367" style="position:absolute;left:2394;top:934;width:150;height:30" coordorigin="2394,934" coordsize="150,30">
              <v:shape id="_x0000_s1368" style="position:absolute;left:2394;top:934;width:150;height:30" coordorigin="2394,934" coordsize="150,30" path="m2544,934r-150,l2409,940r18,13l2447,964r23,l2494,962r21,-4l2531,951r12,-16l2544,934e" fillcolor="#eceded" stroked="f">
                <v:path arrowok="t"/>
              </v:shape>
            </v:group>
            <v:group id="_x0000_s1365" style="position:absolute;left:2220;top:845;width:683;height:88" coordorigin="2220,845" coordsize="683,88">
              <v:shape id="_x0000_s1366" style="position:absolute;left:2220;top:845;width:683;height:88" coordorigin="2220,845" coordsize="683,88" path="m2326,845r-19,22l2310,874r-2,13l2298,905r-19,4l2257,911r-9,9l2241,930r-21,3l2546,933r15,-14l2578,906r14,-7l2611,898r148,l2776,888r17,-7l2819,877r22,-3l2860,870r15,-5l2894,853r9,-5l2331,848r-5,-3e" fillcolor="#eceded" stroked="f">
                <v:path arrowok="t"/>
              </v:shape>
            </v:group>
            <v:group id="_x0000_s1363" style="position:absolute;left:2611;top:898;width:148;height:31" coordorigin="2611,898" coordsize="148,31">
              <v:shape id="_x0000_s1364" style="position:absolute;left:2611;top:898;width:148;height:31" coordorigin="2611,898" coordsize="148,31" path="m2759,898r-148,l2630,906r12,7l2661,921r22,6l2704,929r19,-9l2741,910r17,-12l2759,898e" fillcolor="#eceded" stroked="f">
                <v:path arrowok="t"/>
              </v:shape>
            </v:group>
            <v:group id="_x0000_s1361" style="position:absolute;left:2331;top:842;width:576;height:6" coordorigin="2331,842" coordsize="576,6">
              <v:shape id="_x0000_s1362" style="position:absolute;left:2331;top:842;width:576;height:6" coordorigin="2331,842" coordsize="576,6" path="m2356,842r,e" filled="f" strokecolor="#eceded" strokeweight=".1pt">
                <v:path arrowok="t"/>
              </v:shape>
            </v:group>
            <v:group id="_x0000_s1359" style="position:absolute;left:2356;top:809;width:560;height:36" coordorigin="2356,809" coordsize="560,36">
              <v:shape id="_x0000_s1360" style="position:absolute;left:2356;top:809;width:560;height:36" coordorigin="2356,809" coordsize="560,36" path="m2396,809r-26,10l2362,830r-6,15l2908,845r6,-3l2916,841r-456,l2440,840r-19,-13l2408,816r-12,-7e" fillcolor="#eceded" stroked="f">
                <v:path arrowok="t"/>
              </v:shape>
            </v:group>
            <v:group id="_x0000_s1357" style="position:absolute;left:2460;top:804;width:489;height:37" coordorigin="2460,804" coordsize="489,37">
              <v:shape id="_x0000_s1358" style="position:absolute;left:2460;top:804;width:489;height:37" coordorigin="2460,804" coordsize="489,37" path="m2520,804r-15,3l2497,816r-9,10l2495,831r-16,6l2460,841r456,l2932,833r14,-6l2949,826r-77,l2844,824r-4,-3l2584,821r-15,-1l2551,812r-19,-7l2520,804e" fillcolor="#eceded" stroked="f">
                <v:path arrowok="t"/>
              </v:shape>
            </v:group>
            <v:group id="_x0000_s1355" style="position:absolute;left:2957;top:823;width:10;height:14" coordorigin="2957,823" coordsize="10,14">
              <v:shape id="_x0000_s1356" style="position:absolute;left:2957;top:823;width:10;height:14" coordorigin="2957,823" coordsize="10,14" path="m2967,823r-10,l2959,831r6,6l2965,824r2,-1e" fillcolor="#eceded" stroked="f">
                <v:path arrowok="t"/>
              </v:shape>
            </v:group>
            <v:group id="_x0000_s1353" style="position:absolute;left:2872;top:798;width:97;height:28" coordorigin="2872,798" coordsize="97,28">
              <v:shape id="_x0000_s1354" style="position:absolute;left:2872;top:798;width:97;height:28" coordorigin="2872,798" coordsize="97,28" path="m2926,798r-20,l2887,805r-15,15l2872,826r77,l2957,823r10,l2969,821r-1,-13l2967,806r-1,-5l2960,799r-2,-1l2938,798r-6,l2926,798e" fillcolor="#eceded" stroked="f">
                <v:path arrowok="t"/>
              </v:shape>
            </v:group>
            <v:group id="_x0000_s1351" style="position:absolute;left:2582;top:809;width:258;height:12" coordorigin="2582,809" coordsize="258,12">
              <v:shape id="_x0000_s1352" style="position:absolute;left:2582;top:809;width:258;height:12" coordorigin="2582,809" coordsize="258,12" path="m2598,809r-16,3l2584,821r256,l2834,818r-29,-3l2804,810r-190,l2598,809e" fillcolor="#eceded" stroked="f">
                <v:path arrowok="t"/>
              </v:shape>
            </v:group>
            <v:group id="_x0000_s1349" style="position:absolute;left:2614;top:765;width:189;height:45" coordorigin="2614,765" coordsize="189,45">
              <v:shape id="_x0000_s1350" style="position:absolute;left:2614;top:765;width:189;height:45" coordorigin="2614,765" coordsize="189,45" path="m2693,765r-10,5l2667,782r-12,16l2640,810r-26,l2804,810r,l2789,800r-40,l2737,791r-3,-2l2732,781r-3,-3l2723,774r-3,-1l2704,768r-11,-3e" fillcolor="#eceded" stroked="f">
                <v:path arrowok="t"/>
              </v:shape>
            </v:group>
            <v:group id="_x0000_s1347" style="position:absolute;left:2742;top:790;width:47;height:10" coordorigin="2742,790" coordsize="47,10">
              <v:shape id="_x0000_s1348" style="position:absolute;left:2742;top:790;width:47;height:10" coordorigin="2742,790" coordsize="47,10" path="m2768,790r-10,2l2742,794r7,6l2789,800r-8,-6l2768,790e" fillcolor="#eceded" stroked="f">
                <v:path arrowok="t"/>
              </v:shape>
            </v:group>
            <v:group id="_x0000_s1336" style="position:absolute;left:2938;top:797;width:20;height:2" coordorigin="2938,797" coordsize="20,2">
              <v:shape id="_x0000_s1346" style="position:absolute;left:2938;top:797;width:20;height:2" coordorigin="2938,797" coordsize="20,1" path="m2953,797r-9,1l2938,798r20,l2953,797e" fillcolor="#eceded" stroked="f">
                <v:path arrowok="t"/>
              </v:shape>
              <v:shape id="_x0000_s1345" type="#_x0000_t75" style="position:absolute;left:2990;top:803;width:792;height:443">
                <v:imagedata r:id="rId46" o:title=""/>
              </v:shape>
              <v:shape id="_x0000_s1344" type="#_x0000_t75" style="position:absolute;left:2101;top:768;width:867;height:224">
                <v:imagedata r:id="rId47" o:title=""/>
              </v:shape>
              <v:shape id="_x0000_s1343" type="#_x0000_t75" style="position:absolute;left:2997;top:803;width:787;height:443">
                <v:imagedata r:id="rId48" o:title=""/>
              </v:shape>
              <v:shape id="_x0000_s1342" type="#_x0000_t75" style="position:absolute;left:2722;top:418;width:693;height:305">
                <v:imagedata r:id="rId49" o:title=""/>
              </v:shape>
              <v:shape id="_x0000_s1341" type="#_x0000_t75" style="position:absolute;left:2726;top:580;width:25;height:96">
                <v:imagedata r:id="rId50" o:title=""/>
              </v:shape>
              <v:shape id="_x0000_s1340" type="#_x0000_t75" style="position:absolute;left:2729;top:676;width:15;height:30">
                <v:imagedata r:id="rId51" o:title=""/>
              </v:shape>
              <v:shape id="_x0000_s1339" type="#_x0000_t75" style="position:absolute;left:2729;top:610;width:35;height:66">
                <v:imagedata r:id="rId52" o:title=""/>
              </v:shape>
              <v:shape id="_x0000_s1338" type="#_x0000_t75" style="position:absolute;left:2729;top:630;width:13;height:18">
                <v:imagedata r:id="rId53" o:title=""/>
              </v:shape>
              <v:shape id="_x0000_s1337" type="#_x0000_t75" style="position:absolute;left:2744;top:476;width:628;height:458">
                <v:imagedata r:id="rId54" o:title="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333" style="position:absolute;left:0;text-align:left;margin-left:105.1pt;margin-top:-.15pt;width:13.65pt;height:13.65pt;z-index:-251655680;mso-position-horizontal-relative:page" coordorigin="2102,-3" coordsize="273,273">
            <v:shape id="_x0000_s1334" style="position:absolute;left:2102;top:-3;width:273;height:273" coordorigin="2102,-3" coordsize="273,273" path="m2102,271r274,l2376,-3r-274,l2102,271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31" style="position:absolute;left:0;text-align:left;margin-left:212.15pt;margin-top:-.15pt;width:13.65pt;height:13.65pt;z-index:-251653632;mso-position-horizontal-relative:page" coordorigin="4243,-3" coordsize="273,273">
            <v:shape id="_x0000_s1332" style="position:absolute;left:4243;top:-3;width:273;height:273" coordorigin="4243,-3" coordsize="273,273" path="m4243,271r273,l4516,-3r-273,l4243,271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29" style="position:absolute;left:0;text-align:left;margin-left:319.15pt;margin-top:.25pt;width:13.65pt;height:13.65pt;z-index:-251651584;mso-position-horizontal-relative:page" coordorigin="6383,5" coordsize="273,273">
            <v:shape id="_x0000_s1330" style="position:absolute;left:6383;top:5;width:273;height:273" coordorigin="6383,5" coordsize="273,273" path="m6383,279r273,l6656,5r-273,l6383,27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17" style="position:absolute;left:0;text-align:left;margin-left:429.55pt;margin-top:21pt;width:94.8pt;height:82.35pt;z-index:-251650560;mso-position-horizontal-relative:page" coordorigin="8591,420" coordsize="1896,1647">
            <v:shape id="_x0000_s1328" type="#_x0000_t75" style="position:absolute;left:8594;top:670;width:1871;height:647">
              <v:imagedata r:id="rId55" o:title=""/>
            </v:shape>
            <v:group id="_x0000_s1320" style="position:absolute;left:10231;top:875;width:251;height:1187" coordorigin="10231,875" coordsize="251,1187">
              <v:shape id="_x0000_s1327" style="position:absolute;left:10231;top:875;width:251;height:1187" coordorigin="10231,875" coordsize="251,1187" path="m10482,875r-40,68l10417,1013r-7,17l10404,1043r-11,15l10380,1078r-13,19l10359,1114r-4,14l10347,1147r-11,23l10325,1193r-10,19l10307,1227r-9,17l10289,1267r-9,22l10274,1305r-3,5l10232,1372r-1,690l10482,1470r,-595e" fillcolor="#edeeef" stroked="f">
                <v:path arrowok="t"/>
              </v:shape>
              <v:shape id="_x0000_s1326" type="#_x0000_t75" style="position:absolute;left:9500;top:903;width:9;height:3">
                <v:imagedata r:id="rId56" o:title=""/>
              </v:shape>
              <v:shape id="_x0000_s1325" type="#_x0000_t75" style="position:absolute;left:8591;top:903;width:1640;height:531">
                <v:imagedata r:id="rId57" o:title=""/>
              </v:shape>
              <v:shape id="_x0000_s1324" type="#_x0000_t75" style="position:absolute;left:8591;top:1173;width:1640;height:889">
                <v:imagedata r:id="rId58" o:title=""/>
              </v:shape>
              <v:shape id="_x0000_s1323" type="#_x0000_t75" style="position:absolute;left:8666;top:905;width:1500;height:1142">
                <v:imagedata r:id="rId59" o:title=""/>
              </v:shape>
              <v:shape id="_x0000_s1322" type="#_x0000_t75" style="position:absolute;left:8927;top:1421;width:226;height:456">
                <v:imagedata r:id="rId60" o:title=""/>
              </v:shape>
              <v:shape id="_x0000_s1321" type="#_x0000_t75" style="position:absolute;left:8922;top:1416;width:162;height:466">
                <v:imagedata r:id="rId61" o:title=""/>
              </v:shape>
            </v:group>
            <v:group id="_x0000_s1318" style="position:absolute;left:9106;top:1421;width:22;height:33" coordorigin="9106,1421" coordsize="22,33">
              <v:shape id="_x0000_s1319" style="position:absolute;left:9106;top:1421;width:22;height:33" coordorigin="9106,1421" coordsize="22,33" path="m9126,1421r-20,l9108,1443r,11l9128,1454r,-11l9127,1432r-1,-11e" fillcolor="#231f20" stroked="f">
                <v:path arrowok="t"/>
              </v:shape>
            </v:group>
            <v:group id="_x0000_s1314" style="position:absolute;left:9837;top:1832;width:39;height:45" coordorigin="9837,1832" coordsize="39,45">
              <v:shape id="_x0000_s1317" style="position:absolute;left:9837;top:1832;width:39;height:45" coordorigin="9837,1832" coordsize="39,45" path="m9876,1832r-5,5l9865,1843r-20,25l9837,1877r22,l9863,1867r7,-10l9876,1846r,-14e" fillcolor="#231f20" stroked="f">
                <v:path arrowok="t"/>
              </v:shape>
              <v:shape id="_x0000_s1316" type="#_x0000_t75" style="position:absolute;left:9800;top:1584;width:76;height:276">
                <v:imagedata r:id="rId62" o:title=""/>
              </v:shape>
              <v:shape id="_x0000_s1315" type="#_x0000_t75" style="position:absolute;left:9698;top:1579;width:251;height:373">
                <v:imagedata r:id="rId63" o:title=""/>
              </v:shape>
            </v:group>
            <v:group id="_x0000_s1311" style="position:absolute;left:9858;top:1092;width:146;height:105" coordorigin="9858,1092" coordsize="146,105">
              <v:shape id="_x0000_s1313" style="position:absolute;left:9858;top:1092;width:146;height:105" coordorigin="9858,1092" coordsize="146,105" path="m9858,1092r13,12l9891,1114r13,6l9921,1131r17,11l9953,1150r4,1l9971,1169r3,13l10001,1197r3,-10l9957,1131r-62,-32l9874,1094r-16,-2e" fillcolor="#c8cacc" stroked="f">
                <v:path arrowok="t"/>
              </v:shape>
              <v:shape id="_x0000_s1312" type="#_x0000_t75" style="position:absolute;left:9940;top:1100;width:248;height:153">
                <v:imagedata r:id="rId64" o:title=""/>
              </v:shape>
            </v:group>
            <v:group id="_x0000_s1305" style="position:absolute;left:9776;top:1050;width:355;height:202" coordorigin="9776,1050" coordsize="355,202">
              <v:shape id="_x0000_s1310" style="position:absolute;left:9776;top:1050;width:355;height:202" coordorigin="9776,1050" coordsize="355,202" path="m9958,1152r-25,l9942,1160r13,16l9969,1192r14,15l10000,1217r13,18l10029,1243r16,4l10062,1252r6,-8l10059,1239r-2,-8l10095,1231r-16,-15l10064,1202r-6,-5l10001,1197r-27,-15l9971,1169r-13,-17e" fillcolor="#bdbfc1" stroked="f">
                <v:path arrowok="t"/>
              </v:shape>
              <v:shape id="_x0000_s1309" style="position:absolute;left:9776;top:1050;width:355;height:202" coordorigin="9776,1050" coordsize="355,202" path="m10095,1231r-38,l10075,1233r18,9l10111,1252r15,-2l10128,1248r3,-1l10112,1241r-17,-10e" fillcolor="#bdbfc1" stroked="f">
                <v:path arrowok="t"/>
              </v:shape>
              <v:shape id="_x0000_s1308" style="position:absolute;left:9776;top:1050;width:355;height:202" coordorigin="9776,1050" coordsize="355,202" path="m9907,1097r52,36l10004,1187r-3,10l10058,1197r-54,-48l9969,1126r-15,-12l9941,1102r-6,-3l9907,1097e" fillcolor="#bdbfc1" stroked="f">
                <v:path arrowok="t"/>
              </v:shape>
              <v:shape id="_x0000_s1307" style="position:absolute;left:9776;top:1050;width:355;height:202" coordorigin="9776,1050" coordsize="355,202" path="m9776,1050r9,12l9803,1078r13,17l9831,1106r23,7l9872,1117r16,6l9921,1147r14,7l9933,1152r25,l9953,1150r-12,-6l9924,1133r-16,-11l9890,1114r-19,-9l9854,1094r-6,-3l9797,1063r-21,-13e" fillcolor="#bdbfc1" stroked="f">
                <v:path arrowok="t"/>
              </v:shape>
              <v:shape id="_x0000_s1306" type="#_x0000_t75" style="position:absolute;left:10083;top:1251;width:174;height:91">
                <v:imagedata r:id="rId65" o:title=""/>
              </v:shape>
            </v:group>
            <v:group id="_x0000_s1303" style="position:absolute;left:9843;top:1164;width:156;height:99" coordorigin="9843,1164" coordsize="156,99">
              <v:shape id="_x0000_s1304" style="position:absolute;left:9843;top:1164;width:156;height:99" coordorigin="9843,1164" coordsize="156,99" path="m9902,1164r-19,2l9862,1171r-19,3l9845,1175r3,1l9850,1178r15,6l9936,1216r14,14l9963,1243r21,12l9999,1262r-2,-5l9993,1252r-3,-5l9977,1232r-13,-15l9955,1207r-13,-16l9930,1175r-9,-7l9909,1164r-7,e" fillcolor="#aaacaf" stroked="f">
                <v:path arrowok="t"/>
              </v:shape>
            </v:group>
            <v:group id="_x0000_s1301" style="position:absolute;left:9610;top:943;width:47;height:47" coordorigin="9610,943" coordsize="47,47">
              <v:shape id="_x0000_s1302" style="position:absolute;left:9610;top:943;width:47;height:47" coordorigin="9610,943" coordsize="47,47" path="m9610,943r9,19l9632,979r16,10l9658,990r-3,-6l9651,980r-2,-10l9649,964r-10,-4l9624,953r-7,-5l9610,943e" fillcolor="#aaacaf" stroked="f">
                <v:path arrowok="t"/>
              </v:shape>
            </v:group>
            <v:group id="_x0000_s1297" style="position:absolute;left:10106;top:1310;width:140;height:62" coordorigin="10106,1310" coordsize="140,62">
              <v:shape id="_x0000_s1300" style="position:absolute;left:10106;top:1310;width:140;height:62" coordorigin="10106,1310" coordsize="140,62" path="m10111,1310r-5,l10110,1310r18,6l10147,1328r19,14l10184,1356r13,7l10205,1363r26,9l10246,1349r-12,-1l10207,1348r-4,-1l10184,1339r-15,-12l10149,1316r-19,-5l10111,1310e" fillcolor="#aaacaf" stroked="f">
                <v:path arrowok="t"/>
              </v:shape>
              <v:shape id="_x0000_s1299" style="position:absolute;left:10106;top:1310;width:140;height:62" coordorigin="10106,1310" coordsize="140,62" path="m10227,1347r-20,1l10234,1348r-7,-1e" fillcolor="#aaacaf" stroked="f">
                <v:path arrowok="t"/>
              </v:shape>
              <v:shape id="_x0000_s1298" type="#_x0000_t75" style="position:absolute;left:9509;top:903;width:738;height:445">
                <v:imagedata r:id="rId66" o:title=""/>
              </v:shape>
            </v:group>
            <v:group id="_x0000_s1294" style="position:absolute;left:9537;top:908;width:195;height:165" coordorigin="9537,908" coordsize="195,165">
              <v:shape id="_x0000_s1296" style="position:absolute;left:9537;top:908;width:195;height:165" coordorigin="9537,908" coordsize="195,165" path="m9537,908r11,15l9563,938r13,15l9578,955r10,16l9600,989r14,14l9630,1012r21,8l9669,1027r18,9l9703,1047r12,12l9722,1069r10,4l9694,1019r-37,-16l9641,995r-47,-40l9573,919r-6,-8l9552,911r-15,-3e" fillcolor="#bdbfc1" stroked="f">
                <v:path arrowok="t"/>
              </v:shape>
              <v:shape id="_x0000_s1295" style="position:absolute;left:9537;top:908;width:195;height:165" coordorigin="9537,908" coordsize="195,165" path="m9563,909r-11,2l9567,911r,l9563,909e" fillcolor="#bdbfc1" stroked="f">
                <v:path arrowok="t"/>
              </v:shape>
            </v:group>
            <v:group id="_x0000_s1292" style="position:absolute;left:9757;top:1073;width:113;height:74" coordorigin="9757,1073" coordsize="113,74">
              <v:shape id="_x0000_s1293" style="position:absolute;left:9757;top:1073;width:113;height:74" coordorigin="9757,1073" coordsize="113,74" path="m9757,1073r4,10l9770,1095r-3,1l9764,1098r-2,l9774,1113r75,34l9870,1147r-11,-12l9838,1127r-22,-7l9801,1113r1,-9l9794,1098r-30,l9762,1097r32,l9791,1094r-17,-10l9757,1073e" fillcolor="#bdbfc1" stroked="f">
                <v:path arrowok="t"/>
              </v:shape>
            </v:group>
            <v:group id="_x0000_s1290" style="position:absolute;left:9984;top:1222;width:86;height:65" coordorigin="9984,1222" coordsize="86,65">
              <v:shape id="_x0000_s1291" style="position:absolute;left:9984;top:1222;width:86;height:65" coordorigin="9984,1222" coordsize="86,65" path="m9984,1222r25,31l10027,1263r16,14l10060,1287r8,-4l10070,1279r-1,-8l10050,1269r-19,-9l10010,1247r-14,-14l9984,1222e" fillcolor="#d8d9db" stroked="f">
                <v:path arrowok="t"/>
              </v:shape>
            </v:group>
            <v:group id="_x0000_s1278" style="position:absolute;left:9879;top:1097;width:76;height:42" coordorigin="9879,1097" coordsize="76,42">
              <v:shape id="_x0000_s1289" style="position:absolute;left:9879;top:1097;width:76;height:42" coordorigin="9879,1097" coordsize="76,42" path="m9920,1111r-6,l9922,1116r4,9l9940,1134r10,1l9955,1140r-12,-15l9924,1114r-4,-3e" fillcolor="#d8d9db" stroked="f">
                <v:path arrowok="t"/>
              </v:shape>
              <v:shape id="_x0000_s1288" style="position:absolute;left:9879;top:1097;width:76;height:42" coordorigin="9879,1097" coordsize="76,42" path="m9905,1105r-14,l9895,1107r16,9l9912,1115r2,-2l9914,1111r6,l9912,1106r-7,-1e" fillcolor="#d8d9db" stroked="f">
                <v:path arrowok="t"/>
              </v:shape>
              <v:shape id="_x0000_s1287" style="position:absolute;left:9879;top:1097;width:76;height:42" coordorigin="9879,1097" coordsize="76,42" path="m9879,1097r11,8l9891,1105r-12,-8e" fillcolor="#d8d9db" stroked="f">
                <v:path arrowok="t"/>
              </v:shape>
              <v:shape id="_x0000_s1286" type="#_x0000_t75" style="position:absolute;left:9080;top:420;width:652;height:251">
                <v:imagedata r:id="rId67" o:title=""/>
              </v:shape>
              <v:shape id="_x0000_s1285" type="#_x0000_t75" style="position:absolute;left:9792;top:528;width:296;height:226">
                <v:imagedata r:id="rId68" o:title=""/>
              </v:shape>
              <v:shape id="_x0000_s1284" type="#_x0000_t75" style="position:absolute;left:9761;top:460;width:327;height:113">
                <v:imagedata r:id="rId69" o:title=""/>
              </v:shape>
              <v:shape id="_x0000_s1283" type="#_x0000_t75" style="position:absolute;left:9575;top:436;width:76;height:43">
                <v:imagedata r:id="rId70" o:title=""/>
              </v:shape>
              <v:shape id="_x0000_s1282" type="#_x0000_t75" style="position:absolute;left:9453;top:528;width:444;height:228">
                <v:imagedata r:id="rId71" o:title=""/>
              </v:shape>
              <v:shape id="_x0000_s1281" type="#_x0000_t75" style="position:absolute;left:9189;top:460;width:625;height:169">
                <v:imagedata r:id="rId72" o:title=""/>
              </v:shape>
              <v:shape id="_x0000_s1280" type="#_x0000_t75" style="position:absolute;left:9632;top:503;width:140;height:120">
                <v:imagedata r:id="rId73" o:title=""/>
              </v:shape>
              <v:shape id="_x0000_s1279" type="#_x0000_t75" style="position:absolute;left:9554;top:829;width:101;height:19">
                <v:imagedata r:id="rId74" o:title=""/>
              </v:shape>
            </v:group>
            <v:group id="_x0000_s1272" style="position:absolute;left:9655;top:841;width:14;height:2" coordorigin="9655,841" coordsize="14,2">
              <v:shape id="_x0000_s1277" style="position:absolute;left:9655;top:841;width:14;height:2" coordorigin="9655,841" coordsize="14,1" path="m9655,842r12,l9669,841r-14,l9655,842e" filled="f" stroked="f">
                <v:path arrowok="t"/>
              </v:shape>
              <v:shape id="_x0000_s1276" type="#_x0000_t75" style="position:absolute;left:9605;top:822;width:50;height:20">
                <v:imagedata r:id="rId75" o:title=""/>
              </v:shape>
              <v:shape id="_x0000_s1275" type="#_x0000_t75" style="position:absolute;left:9655;top:822;width:15;height:19">
                <v:imagedata r:id="rId76" o:title=""/>
              </v:shape>
              <v:shape id="_x0000_s1274" type="#_x0000_t75" style="position:absolute;left:9632;top:822;width:23;height:19">
                <v:imagedata r:id="rId77" o:title=""/>
              </v:shape>
              <v:shape id="_x0000_s1273" type="#_x0000_t75" style="position:absolute;left:9665;top:842;width:10;height:11">
                <v:imagedata r:id="rId78" o:title=""/>
              </v:shape>
            </v:group>
            <v:group id="_x0000_s1261" style="position:absolute;left:9660;top:822;width:10;height:3" coordorigin="9660,822" coordsize="10,3">
              <v:shape id="_x0000_s1271" style="position:absolute;left:9660;top:822;width:10;height:3" coordorigin="9660,822" coordsize="10,3" path="m9660,824r10,l9670,822r-10,l9660,824e" filled="f" stroked="f">
                <v:path arrowok="t"/>
              </v:shape>
              <v:shape id="_x0000_s1270" type="#_x0000_t75" style="position:absolute;left:9822;top:781;width:53;height:24">
                <v:imagedata r:id="rId79" o:title=""/>
              </v:shape>
              <v:shape id="_x0000_s1269" type="#_x0000_t75" style="position:absolute;left:9822;top:779;width:35;height:19">
                <v:imagedata r:id="rId80" o:title=""/>
              </v:shape>
              <v:shape id="_x0000_s1268" type="#_x0000_t75" style="position:absolute;left:9827;top:714;width:48;height:63">
                <v:imagedata r:id="rId81" o:title=""/>
              </v:shape>
              <v:shape id="_x0000_s1267" type="#_x0000_t75" style="position:absolute;left:9761;top:814;width:23;height:38">
                <v:imagedata r:id="rId82" o:title=""/>
              </v:shape>
              <v:shape id="_x0000_s1266" type="#_x0000_t75" style="position:absolute;left:9674;top:842;width:19;height:10">
                <v:imagedata r:id="rId83" o:title=""/>
              </v:shape>
              <v:shape id="_x0000_s1265" type="#_x0000_t75" style="position:absolute;left:9670;top:824;width:23;height:17">
                <v:imagedata r:id="rId84" o:title=""/>
              </v:shape>
              <v:shape id="_x0000_s1264" type="#_x0000_t75" style="position:absolute;left:9670;top:811;width:17;height:13">
                <v:imagedata r:id="rId85" o:title=""/>
              </v:shape>
              <v:shape id="_x0000_s1263" type="#_x0000_t75" style="position:absolute;left:9693;top:826;width:68;height:25">
                <v:imagedata r:id="rId86" o:title=""/>
              </v:shape>
              <v:shape id="_x0000_s1262" type="#_x0000_t75" style="position:absolute;left:9701;top:826;width:32;height:15">
                <v:imagedata r:id="rId87" o:title=""/>
              </v:shape>
            </v:group>
            <v:group id="_x0000_s1257" style="position:absolute;left:9693;top:841;width:8;height:2" coordorigin="9693,841" coordsize="8,2">
              <v:shape id="_x0000_s1260" style="position:absolute;left:9693;top:841;width:8;height:2" coordorigin="9693,841" coordsize="8,1" path="m9701,841r-8,l9693,842r8,l9701,841e" filled="f" stroked="f">
                <v:path arrowok="t"/>
              </v:shape>
              <v:shape id="_x0000_s1259" type="#_x0000_t75" style="position:absolute;left:9693;top:826;width:8;height:15">
                <v:imagedata r:id="rId88" o:title=""/>
              </v:shape>
              <v:shape id="_x0000_s1258" type="#_x0000_t75" style="position:absolute;left:9761;top:814;width:17;height:13">
                <v:imagedata r:id="rId89" o:title=""/>
              </v:shape>
            </v:group>
            <v:group id="_x0000_s1255" style="position:absolute;left:9686;top:824;width:7;height:2" coordorigin="9686,824" coordsize="7,2">
              <v:shape id="_x0000_s1256" style="position:absolute;left:9686;top:824;width:7;height:2" coordorigin="9686,824" coordsize="7,2" path="m9693,824r-7,l9686,826r7,l9693,824e" filled="f" stroked="f">
                <v:path arrowok="t"/>
              </v:shape>
            </v:group>
            <v:group id="_x0000_s1252" style="position:absolute;left:9686;top:811;width:7;height:13" coordorigin="9686,811" coordsize="7,13">
              <v:shape id="_x0000_s1254" style="position:absolute;left:9686;top:811;width:7;height:13" coordorigin="9686,811" coordsize="7,13" path="m9693,812r-7,l9686,824r7,l9693,812e" filled="f" stroked="f">
                <v:path arrowok="t"/>
              </v:shape>
              <v:shape id="_x0000_s1253" type="#_x0000_t75" style="position:absolute;left:9732;top:814;width:28;height:13">
                <v:imagedata r:id="rId90" o:title=""/>
              </v:shape>
            </v:group>
            <v:group id="_x0000_s1250" style="position:absolute;left:9701;top:824;width:32;height:2" coordorigin="9701,824" coordsize="32,2">
              <v:shape id="_x0000_s1251" style="position:absolute;left:9701;top:824;width:32;height:2" coordorigin="9701,824" coordsize="32,2" path="m9701,826r31,l9732,824r-31,l9701,826e" filled="f" stroked="f">
                <v:path arrowok="t"/>
              </v:shape>
            </v:group>
            <v:group id="_x0000_s1241" style="position:absolute;left:9693;top:824;width:8;height:2" coordorigin="9693,824" coordsize="8,2">
              <v:shape id="_x0000_s1249" style="position:absolute;left:9693;top:824;width:8;height:2" coordorigin="9693,824" coordsize="8,2" path="m9693,826r8,l9701,824r-8,l9693,826e" filled="f" stroked="f">
                <v:path arrowok="t"/>
              </v:shape>
              <v:shape id="_x0000_s1248" type="#_x0000_t75" style="position:absolute;left:9732;top:814;width:23;height:11">
                <v:imagedata r:id="rId91" o:title=""/>
              </v:shape>
              <v:shape id="_x0000_s1247" type="#_x0000_t75" style="position:absolute;left:9701;top:811;width:32;height:13">
                <v:imagedata r:id="rId92" o:title=""/>
              </v:shape>
              <v:shape id="_x0000_s1246" type="#_x0000_t75" style="position:absolute;left:9693;top:811;width:8;height:13">
                <v:imagedata r:id="rId93" o:title=""/>
              </v:shape>
              <v:shape id="_x0000_s1245" type="#_x0000_t75" style="position:absolute;left:9538;top:829;width:16;height:17">
                <v:imagedata r:id="rId94" o:title=""/>
              </v:shape>
              <v:shape id="_x0000_s1244" type="#_x0000_t75" style="position:absolute;left:9554;top:829;width:44;height:17">
                <v:imagedata r:id="rId95" o:title=""/>
              </v:shape>
              <v:shape id="_x0000_s1243" type="#_x0000_t75" style="position:absolute;left:9374;top:798;width:58;height:50">
                <v:imagedata r:id="rId96" o:title=""/>
              </v:shape>
              <v:shape id="_x0000_s1242" type="#_x0000_t75" style="position:absolute;left:9403;top:712;width:196;height:761">
                <v:imagedata r:id="rId97" o:title=""/>
              </v:shape>
            </v:group>
            <v:group id="_x0000_s1235" style="position:absolute;left:9628;top:802;width:4;height:20" coordorigin="9628,802" coordsize="4,20">
              <v:shape id="_x0000_s1240" style="position:absolute;left:9628;top:802;width:4;height:20" coordorigin="9628,802" coordsize="4,20" path="m9628,822r4,l9632,802r-4,l9628,822e" filled="f" stroked="f">
                <v:path arrowok="t"/>
              </v:shape>
              <v:shape id="_x0000_s1239" type="#_x0000_t75" style="position:absolute;left:9655;top:811;width:5;height:10">
                <v:imagedata r:id="rId98" o:title=""/>
              </v:shape>
              <v:shape id="_x0000_s1238" type="#_x0000_t75" style="position:absolute;left:9632;top:802;width:23;height:20">
                <v:imagedata r:id="rId99" o:title=""/>
              </v:shape>
              <v:shape id="_x0000_s1237" type="#_x0000_t75" style="position:absolute;left:9660;top:811;width:10;height:10">
                <v:imagedata r:id="rId100" o:title=""/>
              </v:shape>
              <v:shape id="_x0000_s1236" type="#_x0000_t75" style="position:absolute;left:9670;top:811;width:8;height:10">
                <v:imagedata r:id="rId101" o:title=""/>
              </v:shape>
            </v:group>
            <v:group id="_x0000_s1232" style="position:absolute;left:9598;top:822;width:6;height:8" coordorigin="9598,822" coordsize="6,8">
              <v:shape id="_x0000_s1234" style="position:absolute;left:9598;top:822;width:6;height:8" coordorigin="9598,822" coordsize="6,8" path="m9605,822r-7,l9598,827r1,2l9605,829r,-7e" filled="f" stroked="f">
                <v:path arrowok="t"/>
              </v:shape>
              <v:shape id="_x0000_s1233" type="#_x0000_t75" style="position:absolute;left:9605;top:822;width:23;height:8">
                <v:imagedata r:id="rId102" o:title=""/>
              </v:shape>
            </v:group>
            <v:group id="_x0000_s1229" style="position:absolute;left:9547;top:802;width:7;height:28" coordorigin="9547,802" coordsize="7,28">
              <v:shape id="_x0000_s1231" style="position:absolute;left:9547;top:802;width:7;height:28" coordorigin="9547,802" coordsize="7,28" path="m9552,802r-3,l9547,809r3,5l9550,821r,6l9550,829r4,l9554,802r-1,l9552,802e" filled="f" stroked="f">
                <v:path arrowok="t"/>
              </v:shape>
              <v:shape id="_x0000_s1230" type="#_x0000_t75" style="position:absolute;left:9554;top:801;width:44;height:28">
                <v:imagedata r:id="rId103" o:title=""/>
              </v:shape>
            </v:group>
            <v:group id="_x0000_s1218" style="position:absolute;left:9598;top:804;width:6;height:17" coordorigin="9598,804" coordsize="6,17">
              <v:shape id="_x0000_s1228" style="position:absolute;left:9598;top:804;width:6;height:17" coordorigin="9598,804" coordsize="6,17" path="m9601,806r4,e" filled="f" stroked="f">
                <v:path arrowok="t"/>
              </v:shape>
              <v:shape id="_x0000_s1227" style="position:absolute;left:9598;top:804;width:6;height:17" coordorigin="9598,804" coordsize="6,17" path="m9605,806r-4,l9605,806e" filled="f" stroked="f">
                <v:path arrowok="t"/>
              </v:shape>
              <v:shape id="_x0000_s1226" type="#_x0000_t75" style="position:absolute;left:9605;top:801;width:23;height:21">
                <v:imagedata r:id="rId104" o:title=""/>
              </v:shape>
              <v:shape id="_x0000_s1225" type="#_x0000_t75" style="position:absolute;left:9176;top:490;width:396;height:162">
                <v:imagedata r:id="rId105" o:title=""/>
              </v:shape>
              <v:shape id="_x0000_s1224" type="#_x0000_t75" style="position:absolute;left:9207;top:530;width:270;height:274">
                <v:imagedata r:id="rId106" o:title=""/>
              </v:shape>
              <v:shape id="_x0000_s1223" type="#_x0000_t75" style="position:absolute;left:9532;top:797;width:290;height:99">
                <v:imagedata r:id="rId107" o:title=""/>
              </v:shape>
              <v:shape id="_x0000_s1222" type="#_x0000_t75" style="position:absolute;left:9489;top:621;width:343;height:180">
                <v:imagedata r:id="rId108" o:title=""/>
              </v:shape>
              <v:shape id="_x0000_s1221" type="#_x0000_t75" style="position:absolute;left:9028;top:1869;width:816;height:131">
                <v:imagedata r:id="rId109" o:title=""/>
              </v:shape>
              <v:shape id="_x0000_s1220" type="#_x0000_t75" style="position:absolute;left:8893;top:1719;width:917;height:187">
                <v:imagedata r:id="rId110" o:title=""/>
              </v:shape>
              <v:shape id="_x0000_s1219" type="#_x0000_t75" style="position:absolute;left:9079;top:1454;width:757;height:322">
                <v:imagedata r:id="rId111" o:title="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215" style="position:absolute;left:0;text-align:left;margin-left:428.1pt;margin-top:-.15pt;width:13.65pt;height:13.65pt;z-index:-251649536;mso-position-horizontal-relative:page" coordorigin="8562,-3" coordsize="273,273">
            <v:shape id="_x0000_s1216" style="position:absolute;left:8562;top:-3;width:273;height:273" coordorigin="8562,-3" coordsize="273,273" path="m8562,271r273,l8835,-3r-273,l8562,271xe" filled="f" strokecolor="#808285" strokeweight=".5pt">
              <v:path arrowok="t"/>
            </v:shape>
            <w10:wrap anchorx="page"/>
          </v:group>
        </w:pict>
      </w:r>
      <w:r w:rsidR="001F64AF" w:rsidRPr="00966C9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r w:rsidR="001F64AF" w:rsidRPr="00966C9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B</w:t>
      </w:r>
      <w:r w:rsidR="001F64AF" w:rsidRPr="00966C9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C</w:t>
      </w:r>
      <w:r w:rsidR="001F64AF" w:rsidRPr="00966C9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D</w:t>
      </w: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before="17" w:after="0" w:line="220" w:lineRule="exact"/>
        <w:rPr>
          <w:rFonts w:ascii="Calibri" w:hAnsi="Calibri" w:cs="Calibri"/>
          <w:lang w:val="pt-PT"/>
        </w:rPr>
      </w:pPr>
    </w:p>
    <w:p w:rsidR="0081511B" w:rsidRPr="00966C9B" w:rsidRDefault="00420F38">
      <w:pPr>
        <w:spacing w:before="24" w:after="0" w:line="240" w:lineRule="auto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37" style="position:absolute;left:0;text-align:left;margin-left:212.5pt;margin-top:-83.7pt;width:91.4pt;height:70.5pt;z-index:-251654656;mso-position-horizontal-relative:page" coordorigin="4250,-1674" coordsize="1828,1410">
            <v:group id="_x0000_s1211" style="position:absolute;left:5890;top:-1451;width:183;height:1182" coordorigin="5890,-1451" coordsize="183,1182">
              <v:shape id="_x0000_s1214" style="position:absolute;left:5890;top:-1451;width:183;height:1182" coordorigin="5890,-1451" coordsize="183,1182" path="m6073,-1451r-183,478l5890,-269r183,-584l6073,-1451e" fillcolor="#edeeef" stroked="f">
                <v:path arrowok="t"/>
              </v:shape>
              <v:shape id="_x0000_s1213" type="#_x0000_t75" style="position:absolute;left:4254;top:-1674;width:1802;height:687">
                <v:imagedata r:id="rId112" o:title=""/>
              </v:shape>
              <v:shape id="_x0000_s1212" type="#_x0000_t75" style="position:absolute;left:5446;top:-1276;width:7;height:7">
                <v:imagedata r:id="rId113" o:title=""/>
              </v:shape>
            </v:group>
            <v:group id="_x0000_s1204" style="position:absolute;left:4784;top:-1356;width:661;height:164" coordorigin="4784,-1356" coordsize="661,164">
              <v:shape id="_x0000_s1210" style="position:absolute;left:4784;top:-1356;width:661;height:164" coordorigin="4784,-1356" coordsize="661,164" path="m4950,-1356r-19,2l4909,-1342r-12,11l4887,-1325r-15,3l4856,-1315r-11,10l4835,-1303r-19,3l4800,-1299r-16,8l5440,-1192r6,-17l5441,-1228r-1,l5426,-1242r-17,-9l5389,-1263r-14,-10l5357,-1281r-20,-7l5298,-1306r-12,-3l5251,-1309r-19,-9l5230,-1331r-15,-9l5202,-1340r-10,-4l5172,-1350r-8,-1l5091,-1351r-19,-1l5054,-1353r-23,-1l5011,-1355r-19,-1l4950,-1356e" fillcolor="#ebecec" stroked="f">
                <v:path arrowok="t"/>
              </v:shape>
              <v:shape id="_x0000_s1209" style="position:absolute;left:4784;top:-1356;width:661;height:164" coordorigin="4784,-1356" coordsize="661,164" path="m5263,-1311r-12,2l5286,-1309r-5,-1l5263,-1311e" fillcolor="#ebecec" stroked="f">
                <v:path arrowok="t"/>
              </v:shape>
              <v:shape id="_x0000_s1208" style="position:absolute;left:4784;top:-1356;width:661;height:164" coordorigin="4784,-1356" coordsize="661,164" path="m5212,-1342r-10,2l5215,-1340r-3,-2e" fillcolor="#ebecec" stroked="f">
                <v:path arrowok="t"/>
              </v:shape>
              <v:shape id="_x0000_s1207" style="position:absolute;left:4784;top:-1356;width:661;height:164" coordorigin="4784,-1356" coordsize="661,164" path="m5134,-1353r-22,1l5091,-1351r73,l5154,-1353r-20,e" fillcolor="#ebecec" stroked="f">
                <v:path arrowok="t"/>
              </v:shape>
              <v:shape id="_x0000_s1206" type="#_x0000_t75" style="position:absolute;left:4250;top:-1324;width:1640;height:716">
                <v:imagedata r:id="rId114" o:title=""/>
              </v:shape>
              <v:shape id="_x0000_s1205" type="#_x0000_t75" style="position:absolute;left:4250;top:-1151;width:1640;height:882">
                <v:imagedata r:id="rId115" o:title=""/>
              </v:shape>
            </v:group>
            <v:group id="_x0000_s1188" style="position:absolute;left:4778;top:-1285;width:661;height:195" coordorigin="4778,-1285" coordsize="661,195">
              <v:shape id="_x0000_s1203" style="position:absolute;left:4778;top:-1285;width:661;height:195" coordorigin="4778,-1285" coordsize="661,195" path="m5144,-1101r-65,l5094,-1099r15,5l5127,-1090r14,-9l5144,-1101e" fillcolor="#dedfe0" stroked="f">
                <v:path arrowok="t"/>
              </v:shape>
              <v:shape id="_x0000_s1202" style="position:absolute;left:4778;top:-1285;width:661;height:195" coordorigin="4778,-1285" coordsize="661,195" path="m5334,-1206r-357,l4990,-1191r14,17l5016,-1161r9,23l5031,-1117r10,16l5056,-1095r23,-6l5144,-1101r17,-17l5177,-1128r84,l5267,-1136r8,-18l5286,-1176r13,-12l5369,-1188r9,-3l5439,-1191r1,-1l5334,-1206e" fillcolor="#dedfe0" stroked="f">
                <v:path arrowok="t"/>
              </v:shape>
              <v:shape id="_x0000_s1201" style="position:absolute;left:4778;top:-1285;width:661;height:195" coordorigin="4778,-1285" coordsize="661,195" path="m5261,-1128r-84,l5197,-1125r18,7l5233,-1113r22,-8l5261,-1128e" fillcolor="#dedfe0" stroked="f">
                <v:path arrowok="t"/>
              </v:shape>
              <v:shape id="_x0000_s1200" style="position:absolute;left:4778;top:-1285;width:661;height:195" coordorigin="4778,-1285" coordsize="661,195" path="m5369,-1188r-70,l5312,-1180r12,11l5348,-1177r15,-9l5369,-1188e" fillcolor="#dedfe0" stroked="f">
                <v:path arrowok="t"/>
              </v:shape>
              <v:shape id="_x0000_s1199" style="position:absolute;left:4778;top:-1285;width:661;height:195" coordorigin="4778,-1285" coordsize="661,195" path="m5439,-1191r-61,l5400,-1185r18,7l5430,-1180r3,-4l5439,-1191e" fillcolor="#dedfe0" stroked="f">
                <v:path arrowok="t"/>
              </v:shape>
              <v:shape id="_x0000_s1198" style="position:absolute;left:4778;top:-1285;width:661;height:195" coordorigin="4778,-1285" coordsize="661,195" path="m5215,-1223r-329,l4900,-1211r17,12l4947,-1201r19,-5l4977,-1206r357,l5215,-1223e" fillcolor="#dedfe0" stroked="f">
                <v:path arrowok="t"/>
              </v:shape>
              <v:shape id="_x0000_s1197" style="position:absolute;left:4778;top:-1285;width:661;height:195" coordorigin="4778,-1285" coordsize="661,195" path="m4778,-1285r40,53l4834,-1215r12,9l4870,-1217r16,-6l5215,-1223r-437,-62e" fillcolor="#dedfe0" stroked="f">
                <v:path arrowok="t"/>
              </v:shape>
              <v:shape id="_x0000_s1196" type="#_x0000_t75" style="position:absolute;left:5025;top:-613;width:9;height:5">
                <v:imagedata r:id="rId94" o:title=""/>
              </v:shape>
              <v:shape id="_x0000_s1195" type="#_x0000_t75" style="position:absolute;left:4554;top:-594;width:1079;height:281">
                <v:imagedata r:id="rId116" o:title=""/>
              </v:shape>
              <v:shape id="_x0000_s1194" type="#_x0000_t75" style="position:absolute;left:4618;top:-673;width:926;height:169">
                <v:imagedata r:id="rId117" o:title=""/>
              </v:shape>
              <v:shape id="_x0000_s1193" type="#_x0000_t75" style="position:absolute;left:4415;top:-636;width:56;height:127">
                <v:imagedata r:id="rId118" o:title=""/>
              </v:shape>
              <v:shape id="_x0000_s1192" type="#_x0000_t75" style="position:absolute;left:4323;top:-617;width:44;height:91">
                <v:imagedata r:id="rId119" o:title=""/>
              </v:shape>
              <v:shape id="_x0000_s1191" type="#_x0000_t75" style="position:absolute;left:5752;top:-389;width:75;height:99">
                <v:imagedata r:id="rId120" o:title=""/>
              </v:shape>
              <v:shape id="_x0000_s1190" type="#_x0000_t75" style="position:absolute;left:5667;top:-441;width:70;height:136">
                <v:imagedata r:id="rId121" o:title=""/>
              </v:shape>
              <v:shape id="_x0000_s1189" type="#_x0000_t75" style="position:absolute;left:4537;top:-1236;width:1248;height:924">
                <v:imagedata r:id="rId122" o:title=""/>
              </v:shape>
            </v:group>
            <v:group id="_x0000_s1186" style="position:absolute;left:5235;top:-1268;width:39;height:28" coordorigin="5235,-1268" coordsize="39,28">
              <v:shape id="_x0000_s1187" style="position:absolute;left:5235;top:-1268;width:39;height:28" coordorigin="5235,-1268" coordsize="39,28" path="m5274,-1268r-4,2l5264,-1264r-6,2l5245,-1257r-10,6l5237,-1244r17,4l5260,-1241r6,l5272,-1251r2,-6l5274,-1268e" fillcolor="#737477" stroked="f">
                <v:path arrowok="t"/>
              </v:shape>
            </v:group>
            <v:group id="_x0000_s1182" style="position:absolute;left:5285;top:-1269;width:93;height:49" coordorigin="5285,-1269" coordsize="93,49">
              <v:shape id="_x0000_s1185" style="position:absolute;left:5285;top:-1269;width:93;height:49" coordorigin="5285,-1269" coordsize="93,49" path="m5366,-1245r-46,l5336,-1237r17,13l5368,-1220r10,-1l5366,-1245e" fillcolor="#737477" stroked="f">
                <v:path arrowok="t"/>
              </v:shape>
              <v:shape id="_x0000_s1184" style="position:absolute;left:5285;top:-1269;width:93;height:49" coordorigin="5285,-1269" coordsize="93,49" path="m5291,-1269r-6,l5286,-1265r3,5l5296,-1259r3,15l5293,-1237r-6,6l5287,-1230r3,2l5297,-1223r24,1l5320,-1230r-2,-8l5320,-1245r46,l5363,-1251r-1,l5355,-1252r-18,l5325,-1256r-14,-5l5297,-1268r-6,-1e" fillcolor="#737477" stroked="f">
                <v:path arrowok="t"/>
              </v:shape>
              <v:shape id="_x0000_s1183" style="position:absolute;left:5285;top:-1269;width:93;height:49" coordorigin="5285,-1269" coordsize="93,49" path="m5345,-1254r-8,2l5355,-1252r-10,-2e" fillcolor="#737477" stroked="f">
                <v:path arrowok="t"/>
              </v:shape>
            </v:group>
            <v:group id="_x0000_s1179" style="position:absolute;left:5266;top:-1269;width:31;height:39" coordorigin="5266,-1269" coordsize="31,39">
              <v:shape id="_x0000_s1181" style="position:absolute;left:5266;top:-1269;width:31;height:39" coordorigin="5266,-1269" coordsize="31,39" path="m5297,-1242r-23,l5289,-1237r-6,1l5287,-1230r6,-7l5297,-1242e" fillcolor="#4a4a4c" stroked="f">
                <v:path arrowok="t"/>
              </v:shape>
              <v:shape id="_x0000_s1180" style="position:absolute;left:5266;top:-1269;width:31;height:39" coordorigin="5266,-1269" coordsize="31,39" path="m5285,-1269r-4,l5278,-1269r-4,1l5274,-1257r-2,7l5266,-1241r4,-1l5274,-1242r23,l5299,-1244r-3,-15l5289,-1260r-3,-6l5285,-1269e" fillcolor="#4a4a4c" stroked="f">
                <v:path arrowok="t"/>
              </v:shape>
            </v:group>
            <v:group id="_x0000_s1175" style="position:absolute;left:5318;top:-1244;width:39;height:24" coordorigin="5318,-1244" coordsize="39,24">
              <v:shape id="_x0000_s1178" style="position:absolute;left:5318;top:-1244;width:39;height:24" coordorigin="5318,-1244" coordsize="39,24" path="m5355,-1223r-24,l5341,-1222r8,1l5357,-1221r-2,-2e" fillcolor="#929497" stroked="f">
                <v:path arrowok="t"/>
              </v:shape>
              <v:shape id="_x0000_s1177" style="position:absolute;left:5318;top:-1244;width:39;height:24" coordorigin="5318,-1244" coordsize="39,24" path="m5323,-1244r-5,6l5320,-1230r1,7l5331,-1223r24,l5340,-1234r-17,-10e" fillcolor="#929497" stroked="f">
                <v:path arrowok="t"/>
              </v:shape>
              <v:shape id="_x0000_s1176" type="#_x0000_t75" style="position:absolute;left:4402;top:-1393;width:506;height:176">
                <v:imagedata r:id="rId123" o:title=""/>
              </v:shape>
            </v:group>
            <v:group id="_x0000_s1148" style="position:absolute;left:4250;top:-1266;width:206;height:65" coordorigin="4250,-1266" coordsize="206,65">
              <v:shape id="_x0000_s1174" style="position:absolute;left:4250;top:-1266;width:206;height:65" coordorigin="4250,-1266" coordsize="206,65" path="m4385,-1207r-34,e" filled="f" stroked="f">
                <v:path arrowok="t"/>
              </v:shape>
              <v:shape id="_x0000_s1173" style="position:absolute;left:4250;top:-1266;width:206;height:65" coordorigin="4250,-1266" coordsize="206,65" path="m4385,-1207r-34,l4378,-1206r7,-1e" filled="f" stroked="f">
                <v:path arrowok="t"/>
              </v:shape>
              <v:shape id="_x0000_s1172" type="#_x0000_t75" style="position:absolute;left:5513;top:-1206;width:348;height:211">
                <v:imagedata r:id="rId124" o:title=""/>
              </v:shape>
              <v:shape id="_x0000_s1171" type="#_x0000_t75" style="position:absolute;left:5791;top:-1032;width:98;height:91">
                <v:imagedata r:id="rId94" o:title=""/>
              </v:shape>
              <v:shape id="_x0000_s1170" type="#_x0000_t75" style="position:absolute;left:5463;top:-1258;width:219;height:160">
                <v:imagedata r:id="rId125" o:title=""/>
              </v:shape>
              <v:shape id="_x0000_s1169" type="#_x0000_t75" style="position:absolute;left:5544;top:-1140;width:214;height:127">
                <v:imagedata r:id="rId126" o:title=""/>
              </v:shape>
              <v:shape id="_x0000_s1168" type="#_x0000_t75" style="position:absolute;left:5567;top:-1217;width:219;height:131">
                <v:imagedata r:id="rId127" o:title=""/>
              </v:shape>
              <v:shape id="_x0000_s1167" type="#_x0000_t75" style="position:absolute;left:5391;top:-1318;width:181;height:115">
                <v:imagedata r:id="rId128" o:title=""/>
              </v:shape>
              <v:shape id="_x0000_s1166" type="#_x0000_t75" style="position:absolute;left:5257;top:-1374;width:658;height:361">
                <v:imagedata r:id="rId129" o:title=""/>
              </v:shape>
              <v:shape id="_x0000_s1165" type="#_x0000_t75" style="position:absolute;left:5599;top:-1158;width:303;height:178">
                <v:imagedata r:id="rId130" o:title=""/>
              </v:shape>
              <v:shape id="_x0000_s1164" type="#_x0000_t75" style="position:absolute;left:4565;top:-1345;width:109;height:35">
                <v:imagedata r:id="rId131" o:title=""/>
              </v:shape>
              <v:shape id="_x0000_s1163" type="#_x0000_t75" style="position:absolute;left:4323;top:-1384;width:554;height:140">
                <v:imagedata r:id="rId132" o:title=""/>
              </v:shape>
              <v:shape id="_x0000_s1162" type="#_x0000_t75" style="position:absolute;left:4259;top:-1288;width:134;height:53">
                <v:imagedata r:id="rId133" o:title=""/>
              </v:shape>
              <v:shape id="_x0000_s1161" type="#_x0000_t75" style="position:absolute;left:4877;top:-1399;width:165;height:72">
                <v:imagedata r:id="rId134" o:title=""/>
              </v:shape>
              <v:shape id="_x0000_s1160" type="#_x0000_t75" style="position:absolute;left:5056;top:-1411;width:95;height:60">
                <v:imagedata r:id="rId135" o:title=""/>
              </v:shape>
              <v:shape id="_x0000_s1159" type="#_x0000_t75" style="position:absolute;left:4938;top:-1411;width:129;height:59">
                <v:imagedata r:id="rId136" o:title=""/>
              </v:shape>
              <v:shape id="_x0000_s1158" type="#_x0000_t75" style="position:absolute;left:5101;top:-1405;width:69;height:54">
                <v:imagedata r:id="rId137" o:title=""/>
              </v:shape>
              <v:shape id="_x0000_s1157" type="#_x0000_t75" style="position:absolute;left:4773;top:-1334;width:25;height:50">
                <v:imagedata r:id="rId138" o:title=""/>
              </v:shape>
              <v:shape id="_x0000_s1156" type="#_x0000_t75" style="position:absolute;left:4851;top:-1395;width:73;height:74">
                <v:imagedata r:id="rId94" o:title=""/>
              </v:shape>
              <v:shape id="_x0000_s1155" type="#_x0000_t75" style="position:absolute;left:5395;top:-1298;width:40;height:50">
                <v:imagedata r:id="rId139" o:title=""/>
              </v:shape>
              <v:shape id="_x0000_s1154" type="#_x0000_t75" style="position:absolute;left:5414;top:-1287;width:44;height:56">
                <v:imagedata r:id="rId140" o:title=""/>
              </v:shape>
              <v:shape id="_x0000_s1153" type="#_x0000_t75" style="position:absolute;left:5375;top:-1318;width:48;height:60">
                <v:imagedata r:id="rId141" o:title=""/>
              </v:shape>
              <v:shape id="_x0000_s1152" type="#_x0000_t75" style="position:absolute;left:5439;top:-1265;width:33;height:73">
                <v:imagedata r:id="rId142" o:title=""/>
              </v:shape>
              <v:shape id="_x0000_s1151" type="#_x0000_t75" style="position:absolute;left:5197;top:-1386;width:47;height:59">
                <v:imagedata r:id="rId143" o:title=""/>
              </v:shape>
              <v:shape id="_x0000_s1150" type="#_x0000_t75" style="position:absolute;left:5296;top:-1331;width:43;height:43">
                <v:imagedata r:id="rId144" o:title=""/>
              </v:shape>
              <v:shape id="_x0000_s1149" type="#_x0000_t75" style="position:absolute;left:5261;top:-1366;width:98;height:85">
                <v:imagedata r:id="rId145" o:title=""/>
              </v:shape>
            </v:group>
            <v:group id="_x0000_s1144" style="position:absolute;left:4957;top:-1362;width:65;height:75" coordorigin="4957,-1362" coordsize="65,75">
              <v:shape id="_x0000_s1147" style="position:absolute;left:4957;top:-1362;width:65;height:75" coordorigin="4957,-1362" coordsize="65,75" path="m4961,-1362r-4,1l4960,-1352r4,7l4967,-1335r1,18l4962,-1297r2,4l4964,-1291r11,3l4983,-1289r32,l5019,-1289r,-4l5021,-1295r2,-2l5020,-1298r-6,-3l4984,-1301r-4,-4l4985,-1311r14,-5l4983,-1337r-4,-7l4973,-1353r-5,-8l4965,-1362r-4,e" fillcolor="#929497" stroked="f">
                <v:path arrowok="t"/>
              </v:shape>
              <v:shape id="_x0000_s1146" style="position:absolute;left:4957;top:-1362;width:65;height:75" coordorigin="4957,-1362" coordsize="65,75" path="m5015,-1289r-17,l5009,-1289r6,e" fillcolor="#929497" stroked="f">
                <v:path arrowok="t"/>
              </v:shape>
              <v:shape id="_x0000_s1145" style="position:absolute;left:4957;top:-1362;width:65;height:75" coordorigin="4957,-1362" coordsize="65,75" path="m5010,-1302r-26,1l5014,-1301r-4,-1e" fillcolor="#929497" stroked="f">
                <v:path arrowok="t"/>
              </v:shape>
            </v:group>
            <v:group id="_x0000_s1142" style="position:absolute;left:4968;top:-1361;width:74;height:65" coordorigin="4968,-1361" coordsize="74,65">
              <v:shape id="_x0000_s1143" style="position:absolute;left:4968;top:-1361;width:74;height:65" coordorigin="4968,-1361" coordsize="74,65" path="m4968,-1361r5,8l4979,-1344r4,7l5000,-1321r-9,9l4979,-1308r18,6l5017,-1299r3,1l5023,-1297r14,-6l5042,-1315r-13,-13l5008,-1338r-18,-9l4986,-1349r-7,-5l4974,-1359r-6,-2e" fillcolor="#737477" stroked="f">
                <v:path arrowok="t"/>
              </v:shape>
            </v:group>
            <v:group id="_x0000_s1140" style="position:absolute;left:4906;top:-1345;width:42;height:40" coordorigin="4906,-1345" coordsize="42,40">
              <v:shape id="_x0000_s1141" style="position:absolute;left:4906;top:-1345;width:42;height:40" coordorigin="4906,-1345" coordsize="42,40" path="m4932,-1345r-16,11l4912,-1330r-6,16l4915,-1307r17,3l4939,-1324r9,-18l4932,-1345e" fillcolor="#737477" stroked="f">
                <v:path arrowok="t"/>
              </v:shape>
            </v:group>
            <v:group id="_x0000_s1138" style="position:absolute;left:4935;top:-1361;width:33;height:66" coordorigin="4935,-1361" coordsize="33,66">
              <v:shape id="_x0000_s1139" style="position:absolute;left:4935;top:-1361;width:33;height:66" coordorigin="4935,-1361" coordsize="33,66" path="m4957,-1361r-2,l4953,-1360r-2,2l4947,-1340r-8,18l4935,-1304r13,1l4950,-1301r10,5l4961,-1295r6,-19l4968,-1333r-1,-2l4964,-1345r-4,-7l4957,-1361e" fillcolor="#4a4a4c" stroked="f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093" style="position:absolute;left:0;text-align:left;margin-left:318.9pt;margin-top:-84.6pt;width:93.95pt;height:69.85pt;z-index:-251652608;mso-position-horizontal-relative:page" coordorigin="6378,-1692" coordsize="1879,1397">
            <v:shape id="_x0000_s1136" type="#_x0000_t75" style="position:absolute;left:6379;top:-1692;width:1845;height:698">
              <v:imagedata r:id="rId146" o:title=""/>
            </v:shape>
            <v:shape id="_x0000_s1135" type="#_x0000_t75" style="position:absolute;left:6378;top:-1459;width:1677;height:466">
              <v:imagedata r:id="rId147" o:title=""/>
            </v:shape>
            <v:group id="_x0000_s1126" style="position:absolute;left:8018;top:-1492;width:234;height:1193" coordorigin="8018,-1492" coordsize="234,1193">
              <v:shape id="_x0000_s1134" style="position:absolute;left:8018;top:-1492;width:234;height:1193" coordorigin="8018,-1492" coordsize="234,1193" path="m8252,-1492r-29,70l8194,-1362r-2,5l8186,-1343r-9,18l8168,-1304r-10,22l8129,-1222r-21,29l8096,-1176r-8,18l8082,-1140r-4,18l8073,-1100r-25,77l8018,-993r,694l8252,-887r,-605e" fillcolor="#edeeef" stroked="f">
                <v:path arrowok="t"/>
              </v:shape>
              <v:shape id="_x0000_s1133" type="#_x0000_t75" style="position:absolute;left:6378;top:-1193;width:1640;height:893">
                <v:imagedata r:id="rId148" o:title=""/>
              </v:shape>
              <v:shape id="_x0000_s1132" type="#_x0000_t75" style="position:absolute;left:6378;top:-1347;width:1640;height:709">
                <v:imagedata r:id="rId149" o:title=""/>
              </v:shape>
              <v:shape id="_x0000_s1131" type="#_x0000_t75" style="position:absolute;left:7436;top:-1509;width:62;height:16">
                <v:imagedata r:id="rId64" o:title=""/>
              </v:shape>
              <v:shape id="_x0000_s1130" type="#_x0000_t75" style="position:absolute;left:6874;top:-1574;width:728;height:368">
                <v:imagedata r:id="rId150" o:title=""/>
              </v:shape>
              <v:shape id="_x0000_s1129" type="#_x0000_t75" style="position:absolute;left:7064;top:-1501;width:173;height:55">
                <v:imagedata r:id="rId151" o:title=""/>
              </v:shape>
              <v:shape id="_x0000_s1128" type="#_x0000_t75" style="position:absolute;left:7064;top:-1452;width:173;height:50">
                <v:imagedata r:id="rId152" o:title=""/>
              </v:shape>
              <v:shape id="_x0000_s1127" type="#_x0000_t75" style="position:absolute;left:7064;top:-1239;width:103;height:88">
                <v:imagedata r:id="rId153" o:title=""/>
              </v:shape>
            </v:group>
            <v:group id="_x0000_s1120" style="position:absolute;left:7064;top:-1400;width:173;height:155" coordorigin="7064,-1400" coordsize="173,155">
              <v:shape id="_x0000_s1125" style="position:absolute;left:7064;top:-1400;width:173;height:155" coordorigin="7064,-1400" coordsize="173,155" path="m7237,-1284r-19,l7221,-1284r6,14l7230,-1251r2,3l7234,-1246r3,1l7237,-1284e" fillcolor="#8b8d90" stroked="f">
                <v:path arrowok="t"/>
              </v:shape>
              <v:shape id="_x0000_s1124" style="position:absolute;left:7064;top:-1400;width:173;height:155" coordorigin="7064,-1400" coordsize="173,155" path="m7237,-1334r-3,8l7230,-1318r-3,12l7225,-1301r,16l7202,-1285r,15l7209,-1272r5,-4l7218,-1284r19,l7237,-1334e" fillcolor="#8b8d90" stroked="f">
                <v:path arrowok="t"/>
              </v:shape>
              <v:shape id="_x0000_s1123" style="position:absolute;left:7064;top:-1400;width:173;height:155" coordorigin="7064,-1400" coordsize="173,155" path="m7064,-1282r,24l7066,-1258r17,-4l7088,-1263r4,l7092,-1281r-23,l7064,-1282e" fillcolor="#8b8d90" stroked="f">
                <v:path arrowok="t"/>
              </v:shape>
              <v:shape id="_x0000_s1122" style="position:absolute;left:7064;top:-1400;width:173;height:155" coordorigin="7064,-1400" coordsize="173,155" path="m7064,-1323r,18l7069,-1302r3,4l7072,-1288r,3l7071,-1281r-2,l7092,-1281r,-15l7090,-1297r-8,-4l7083,-1310r-5,-5l7074,-1319r-5,-2l7064,-1323e" fillcolor="#8b8d90" stroked="f">
                <v:path arrowok="t"/>
              </v:shape>
              <v:shape id="_x0000_s1121" style="position:absolute;left:7064;top:-1400;width:173;height:155" coordorigin="7064,-1400" coordsize="173,155" path="m7064,-1400r,25l7072,-1365r6,11l7087,-1343r5,5l7092,-1362r-7,-8l7077,-1379r-8,-13l7067,-1395r-2,-3l7064,-1400e" fillcolor="#8b8d90" stroked="f">
                <v:path arrowok="t"/>
              </v:shape>
            </v:group>
            <v:group id="_x0000_s1118" style="position:absolute;left:7064;top:-1375;width:28;height:79" coordorigin="7064,-1375" coordsize="28,79">
              <v:shape id="_x0000_s1119" style="position:absolute;left:7064;top:-1375;width:28;height:79" coordorigin="7064,-1375" coordsize="28,79" path="m7064,-1375r,52l7069,-1321r5,2l7078,-1315r5,5l7082,-1301r8,4l7092,-1296r,-42l7087,-1343r-9,-11l7072,-1365r-8,-10e" fillcolor="#b0b2b4" stroked="f">
                <v:path arrowok="t"/>
              </v:shape>
            </v:group>
            <v:group id="_x0000_s1106" style="position:absolute;left:7064;top:-1305;width:8;height:24" coordorigin="7064,-1305" coordsize="8,24">
              <v:shape id="_x0000_s1117" style="position:absolute;left:7064;top:-1305;width:8;height:24" coordorigin="7064,-1305" coordsize="8,24" path="m7064,-1305r,23l7069,-1281r2,l7072,-1285r,-3l7072,-1298r-3,-4l7064,-1305e" fillcolor="#b0b2b4" stroked="f">
                <v:path arrowok="t"/>
              </v:shape>
              <v:shape id="_x0000_s1116" type="#_x0000_t75" style="position:absolute;left:6659;top:-1274;width:1270;height:932">
                <v:imagedata r:id="rId154" o:title=""/>
              </v:shape>
              <v:shape id="_x0000_s1115" type="#_x0000_t75" style="position:absolute;left:7784;top:-478;width:79;height:143">
                <v:imagedata r:id="rId155" o:title=""/>
              </v:shape>
              <v:shape id="_x0000_s1114" type="#_x0000_t75" style="position:absolute;left:7871;top:-432;width:77;height:112">
                <v:imagedata r:id="rId156" o:title=""/>
              </v:shape>
              <v:shape id="_x0000_s1113" type="#_x0000_t75" style="position:absolute;left:6449;top:-651;width:46;height:101">
                <v:imagedata r:id="rId157" o:title=""/>
              </v:shape>
              <v:shape id="_x0000_s1112" type="#_x0000_t75" style="position:absolute;left:6538;top:-668;width:63;height:135">
                <v:imagedata r:id="rId158" o:title=""/>
              </v:shape>
              <v:shape id="_x0000_s1111" type="#_x0000_t75" style="position:absolute;left:7120;top:-1497;width:17;height:5">
                <v:imagedata r:id="rId159" o:title=""/>
              </v:shape>
              <v:shape id="_x0000_s1110" type="#_x0000_t75" style="position:absolute;left:7455;top:-1492;width:75;height:76">
                <v:imagedata r:id="rId160" o:title=""/>
              </v:shape>
              <v:shape id="_x0000_s1109" type="#_x0000_t75" style="position:absolute;left:7424;top:-1492;width:107;height:119">
                <v:imagedata r:id="rId161" o:title=""/>
              </v:shape>
              <v:shape id="_x0000_s1108" type="#_x0000_t75" style="position:absolute;left:7133;top:-1492;width:92;height:47">
                <v:imagedata r:id="rId162" o:title=""/>
              </v:shape>
              <v:shape id="_x0000_s1107" type="#_x0000_t75" style="position:absolute;left:7164;top:-1449;width:61;height:36">
                <v:imagedata r:id="rId163" o:title=""/>
              </v:shape>
            </v:group>
            <v:group id="_x0000_s1103" style="position:absolute;left:7202;top:-1301;width:23;height:16" coordorigin="7202,-1301" coordsize="23,16">
              <v:shape id="_x0000_s1105" style="position:absolute;left:7202;top:-1301;width:23;height:16" coordorigin="7202,-1301" coordsize="23,16" path="m7202,-1288r,3l7225,-1285r,-2l7211,-1287r-2,l7205,-1288r-3,e" fillcolor="#8b8d90" stroked="f">
                <v:path arrowok="t"/>
              </v:shape>
              <v:shape id="_x0000_s1104" style="position:absolute;left:7202;top:-1301;width:23;height:16" coordorigin="7202,-1301" coordsize="23,16" path="m7225,-1301r-3,10l7221,-1287r-10,l7225,-1287r,-14e" fillcolor="#8b8d90" stroked="f">
                <v:path arrowok="t"/>
              </v:shape>
            </v:group>
            <v:group id="_x0000_s1094" style="position:absolute;left:7130;top:-1408;width:2;height:10" coordorigin="7130,-1408" coordsize="2,10">
              <v:shape id="_x0000_s1102" style="position:absolute;left:7130;top:-1408;width:2;height:10" coordorigin="7130,-1408" coordsize="2,10" path="m7131,-1408r-1,8l7131,-1399r2,-3l7131,-1408e" fillcolor="#8b8d90" stroked="f">
                <v:path arrowok="t"/>
              </v:shape>
              <v:shape id="_x0000_s1101" type="#_x0000_t75" style="position:absolute;left:7093;top:-1486;width:81;height:121">
                <v:imagedata r:id="rId164" o:title=""/>
              </v:shape>
              <v:shape id="_x0000_s1100" type="#_x0000_t75" style="position:absolute;left:7100;top:-1492;width:33;height:45">
                <v:imagedata r:id="rId165" o:title=""/>
              </v:shape>
              <v:shape id="_x0000_s1099" type="#_x0000_t75" style="position:absolute;left:7100;top:-1447;width:25;height:33">
                <v:imagedata r:id="rId166" o:title=""/>
              </v:shape>
              <v:shape id="_x0000_s1098" type="#_x0000_t75" style="position:absolute;left:7100;top:-1492;width:40;height:82">
                <v:imagedata r:id="rId167" o:title=""/>
              </v:shape>
              <v:shape id="_x0000_s1097" type="#_x0000_t75" style="position:absolute;left:6959;top:-1481;width:587;height:348">
                <v:imagedata r:id="rId168" o:title=""/>
              </v:shape>
              <v:shape id="_x0000_s1096" type="#_x0000_t75" style="position:absolute;left:7248;top:-1373;width:314;height:135">
                <v:imagedata r:id="rId169" o:title=""/>
              </v:shape>
              <v:shape id="_x0000_s1095" type="#_x0000_t75" style="position:absolute;left:7063;top:-1461;width:491;height:208">
                <v:imagedata r:id="rId170" o:title=""/>
              </v:shape>
            </v:group>
            <w10:wrap anchorx="page"/>
          </v:group>
        </w:pict>
      </w:r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Ordena</w:t>
      </w:r>
      <w:proofErr w:type="gramEnd"/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as imagens, de forma a representar </w:t>
      </w:r>
      <w:proofErr w:type="spellStart"/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corretamente</w:t>
      </w:r>
      <w:proofErr w:type="spellEnd"/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sequência dos acontecimentos.</w:t>
      </w:r>
    </w:p>
    <w:p w:rsidR="0081511B" w:rsidRPr="00966C9B" w:rsidRDefault="0081511B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81511B" w:rsidRPr="00966C9B" w:rsidRDefault="00420F38">
      <w:pPr>
        <w:tabs>
          <w:tab w:val="left" w:pos="1680"/>
          <w:tab w:val="left" w:pos="2180"/>
        </w:tabs>
        <w:spacing w:after="0" w:line="240" w:lineRule="auto"/>
        <w:ind w:left="1163" w:right="-20"/>
        <w:rPr>
          <w:rFonts w:ascii="Calibri" w:eastAsia="Arial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91" style="position:absolute;left:0;text-align:left;margin-left:124.95pt;margin-top:.3pt;width:10.85pt;height:10.85pt;z-index:-251666944;mso-position-horizontal-relative:page" coordorigin="2499,6" coordsize="217,217">
            <v:shape id="_x0000_s1092" style="position:absolute;left:2499;top:6;width:217;height:217" coordorigin="2499,6" coordsize="217,217" path="m2523,6r-3,l2499,7r,22l2499,199r,3l2500,223r23,l2693,223r2,l2716,222r,-23l2716,29r,-2l2715,6r-22,l2523,6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9" style="position:absolute;left:0;text-align:left;margin-left:150.8pt;margin-top:.3pt;width:10.85pt;height:10.85pt;z-index:-251665920;mso-position-horizontal-relative:page" coordorigin="3016,6" coordsize="217,217">
            <v:shape id="_x0000_s1090" style="position:absolute;left:3016;top:6;width:217;height:217" coordorigin="3016,6" coordsize="217,217" path="m3039,6r-2,l3016,7r,22l3016,199r,3l3017,223r22,l3209,223r3,l3233,222r,-23l3233,29r,-2l3232,6r-23,l3039,6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7" style="position:absolute;left:0;text-align:left;margin-left:176.6pt;margin-top:.3pt;width:10.85pt;height:10.85pt;z-index:-251664896;mso-position-horizontal-relative:page" coordorigin="3532,6" coordsize="217,217">
            <v:shape id="_x0000_s1088" style="position:absolute;left:3532;top:6;width:217;height:217" coordorigin="3532,6" coordsize="217,217" path="m3556,6r-3,l3532,7r,22l3532,199r,3l3533,223r23,l3726,223r2,l3749,222r,-23l3749,29r,-2l3748,6r-22,l3556,6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5" style="position:absolute;left:0;text-align:left;margin-left:202.45pt;margin-top:.3pt;width:10.85pt;height:10.85pt;z-index:-251663872;mso-position-horizontal-relative:page" coordorigin="4049,6" coordsize="217,217">
            <v:shape id="_x0000_s1086" style="position:absolute;left:4049;top:6;width:217;height:217" coordorigin="4049,6" coordsize="217,217" path="m4072,6r-2,l4049,7r,22l4049,199r,3l4050,223r22,l4242,223r3,l4266,222r,-23l4266,29r,-2l4265,6r-23,l4072,6xe" filled="f" strokecolor="#808285" strokeweight=".5pt">
              <v:path arrowok="t"/>
            </v:shape>
            <w10:wrap anchorx="page"/>
          </v:group>
        </w:pict>
      </w:r>
      <w:r w:rsidR="001F64AF" w:rsidRPr="00966C9B">
        <w:rPr>
          <w:rFonts w:ascii="Calibri" w:eastAsia="Arial" w:hAnsi="Calibri" w:cs="Calibri"/>
          <w:color w:val="231F20"/>
          <w:sz w:val="20"/>
          <w:szCs w:val="20"/>
          <w:lang w:val="pt-PT"/>
        </w:rPr>
        <w:t>→</w:t>
      </w:r>
      <w:r w:rsidR="001F64AF" w:rsidRPr="00966C9B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→</w:t>
      </w:r>
      <w:r w:rsidR="001F64AF" w:rsidRPr="00966C9B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→</w:t>
      </w:r>
    </w:p>
    <w:p w:rsidR="0081511B" w:rsidRPr="00966C9B" w:rsidRDefault="0081511B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81511B" w:rsidRPr="00966C9B" w:rsidRDefault="00420F38">
      <w:pPr>
        <w:spacing w:after="0" w:line="237" w:lineRule="exact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83" style="position:absolute;left:0;text-align:left;margin-left:124.7pt;margin-top:27.65pt;width:399.7pt;height:.1pt;z-index:-251662848;mso-position-horizontal-relative:page" coordorigin="2494,553" coordsize="7994,2">
            <v:shape id="_x0000_s1084" style="position:absolute;left:2494;top:553;width:7994;height:2" coordorigin="2494,553" coordsize="7994,0" path="m2494,553r7994,e" filled="f" strokecolor="#808285" strokeweight=".5pt">
              <v:path arrowok="t"/>
            </v:shape>
            <w10:wrap anchorx="page"/>
          </v:group>
        </w:pict>
      </w:r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O</w:t>
      </w:r>
      <w:proofErr w:type="gramEnd"/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pretende representar o esquema?</w:t>
      </w:r>
    </w:p>
    <w:p w:rsidR="0081511B" w:rsidRPr="00966C9B" w:rsidRDefault="0081511B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420F38">
      <w:pPr>
        <w:spacing w:before="24" w:after="0" w:line="237" w:lineRule="exact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81" style="position:absolute;left:0;text-align:left;margin-left:124.7pt;margin-top:-25.65pt;width:399.7pt;height:.1pt;z-index:-251661824;mso-position-horizontal-relative:page" coordorigin="2494,-513" coordsize="7994,2">
            <v:shape id="_x0000_s1082" style="position:absolute;left:2494;top:-513;width:7994;height:2" coordorigin="2494,-513" coordsize="7994,0" path="m2494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9" style="position:absolute;left:0;text-align:left;margin-left:124.7pt;margin-top:-7.5pt;width:399.7pt;height:.1pt;z-index:-251660800;mso-position-horizontal-relative:page" coordorigin="2494,-150" coordsize="7994,2">
            <v:shape id="_x0000_s1080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7" style="position:absolute;left:0;text-align:left;margin-left:124.7pt;margin-top:28.85pt;width:399.7pt;height:.1pt;z-index:-251659776;mso-position-horizontal-relative:page" coordorigin="2494,577" coordsize="7994,2">
            <v:shape id="_x0000_s1078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5" style="position:absolute;left:0;text-align:left;margin-left:124.7pt;margin-top:47pt;width:399.7pt;height:.1pt;z-index:-251658752;mso-position-horizontal-relative:page" coordorigin="2494,940" coordsize="7994,2">
            <v:shape id="_x0000_s1076" style="position:absolute;left:2494;top:940;width:7994;height:2" coordorigin="2494,940" coordsize="7994,0" path="m2494,940r7994,e" filled="f" strokecolor="#808285" strokeweight=".5pt">
              <v:path arrowok="t"/>
            </v:shape>
            <w10:wrap anchorx="page"/>
          </v:group>
        </w:pict>
      </w:r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Além</w:t>
      </w:r>
      <w:proofErr w:type="gramEnd"/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das paisagens deslumbrantes, que outros benefícios advêm da atividade vulcânica?</w:t>
      </w:r>
    </w:p>
    <w:p w:rsidR="0081511B" w:rsidRPr="00966C9B" w:rsidRDefault="0081511B">
      <w:pPr>
        <w:spacing w:before="8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420F3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1" style="position:absolute;margin-left:124.7pt;margin-top:8.7pt;width:399.7pt;height:.1pt;z-index:-251657728;mso-position-horizontal-relative:page" coordorigin="2494,-465" coordsize="7994,2">
            <v:shape id="_x0000_s1072" style="position:absolute;left:2494;top:-465;width:7994;height:2" coordorigin="2494,-465" coordsize="7994,0" path="m2494,-465r7994,e" filled="f" strokecolor="#808285" strokeweight=".5pt">
              <v:path arrowok="t"/>
            </v:shape>
            <w10:wrap anchorx="page"/>
          </v:group>
        </w:pict>
      </w: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/>
        <w:rPr>
          <w:rFonts w:ascii="Calibri" w:hAnsi="Calibri" w:cs="Calibri"/>
          <w:lang w:val="pt-PT"/>
        </w:rPr>
        <w:sectPr w:rsidR="0081511B" w:rsidRPr="00966C9B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81511B" w:rsidRPr="00966C9B" w:rsidRDefault="0081511B" w:rsidP="00261F46">
      <w:pPr>
        <w:spacing w:before="74" w:after="0" w:line="240" w:lineRule="auto"/>
        <w:ind w:left="4230" w:right="-61"/>
        <w:rPr>
          <w:rFonts w:ascii="Calibri" w:eastAsia="Myriad Pro Light" w:hAnsi="Calibri" w:cs="Calibri"/>
          <w:sz w:val="18"/>
          <w:szCs w:val="18"/>
          <w:lang w:val="pt-PT"/>
        </w:rPr>
      </w:pPr>
    </w:p>
    <w:p w:rsidR="0081511B" w:rsidRPr="00966C9B" w:rsidRDefault="0081511B">
      <w:pPr>
        <w:spacing w:after="0"/>
        <w:rPr>
          <w:rFonts w:ascii="Calibri" w:hAnsi="Calibri" w:cs="Calibri"/>
          <w:lang w:val="pt-PT"/>
        </w:rPr>
        <w:sectPr w:rsidR="0081511B" w:rsidRPr="00966C9B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8890" w:space="372"/>
            <w:col w:w="418"/>
          </w:cols>
        </w:sectPr>
      </w:pPr>
    </w:p>
    <w:p w:rsidR="0081511B" w:rsidRPr="00966C9B" w:rsidRDefault="0081511B">
      <w:pPr>
        <w:spacing w:before="89" w:after="0" w:line="240" w:lineRule="auto"/>
        <w:ind w:left="157" w:right="-20"/>
        <w:rPr>
          <w:rFonts w:ascii="Calibri" w:eastAsia="Myriad Pro Light" w:hAnsi="Calibri" w:cs="Calibri"/>
          <w:sz w:val="8"/>
          <w:szCs w:val="8"/>
          <w:lang w:val="pt-PT"/>
        </w:rPr>
      </w:pPr>
    </w:p>
    <w:p w:rsidR="0081511B" w:rsidRPr="00966C9B" w:rsidRDefault="0081511B">
      <w:pPr>
        <w:spacing w:after="0" w:line="578" w:lineRule="exact"/>
        <w:ind w:left="105" w:right="-115"/>
        <w:rPr>
          <w:rFonts w:ascii="Calibri" w:eastAsia="Myriad Pro" w:hAnsi="Calibri" w:cs="Calibri"/>
          <w:sz w:val="50"/>
          <w:szCs w:val="50"/>
          <w:lang w:val="pt-PT"/>
        </w:rPr>
      </w:pPr>
    </w:p>
    <w:p w:rsidR="0081511B" w:rsidRPr="00966C9B" w:rsidRDefault="001F64AF">
      <w:pPr>
        <w:spacing w:before="2" w:after="0" w:line="170" w:lineRule="exact"/>
        <w:rPr>
          <w:rFonts w:ascii="Calibri" w:hAnsi="Calibri" w:cs="Calibri"/>
          <w:sz w:val="17"/>
          <w:szCs w:val="17"/>
          <w:lang w:val="pt-PT"/>
        </w:rPr>
      </w:pPr>
      <w:r w:rsidRPr="00966C9B">
        <w:rPr>
          <w:rFonts w:ascii="Calibri" w:hAnsi="Calibri" w:cs="Calibri"/>
          <w:lang w:val="pt-PT"/>
        </w:rPr>
        <w:br w:type="column"/>
      </w:r>
    </w:p>
    <w:p w:rsidR="0081511B" w:rsidRPr="00966C9B" w:rsidRDefault="00420F38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66" style="position:absolute;margin-left:70.85pt;margin-top:.9pt;width:11.35pt;height:11.35pt;z-index:-251648512;mso-position-horizontal-relative:page" coordorigin="1417,18" coordsize="227,227">
            <v:shape id="_x0000_s1067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4" style="position:absolute;margin-left:90.95pt;margin-top:24.95pt;width:419.05pt;height:171.7pt;z-index:-251647488;mso-position-horizontal-relative:page" coordorigin="1819,499" coordsize="8381,3434">
            <v:shape id="_x0000_s1065" style="position:absolute;left:1819;top:499;width:8381;height:3434" coordorigin="1819,499" coordsize="8381,3434" path="m1842,499r-2,l1819,500r,22l1819,3909r,2l1820,3932r22,l10176,3932r3,l10200,3932r,-23l10200,522r-1,-2l10199,499r-23,l1842,499xe" filled="f" strokecolor="#808285" strokeweight=".5pt">
              <v:path arrowok="t"/>
            </v:shape>
            <w10:wrap anchorx="page"/>
          </v:group>
        </w:pict>
      </w:r>
      <w:r w:rsidR="001F64AF" w:rsidRPr="00966C9B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="001F64AF" w:rsidRPr="00966C9B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Lê o texto e responde às questões.</w:t>
      </w: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before="19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81511B" w:rsidRPr="00966C9B" w:rsidRDefault="001F64AF">
      <w:pPr>
        <w:spacing w:after="0" w:line="240" w:lineRule="auto"/>
        <w:ind w:left="2577" w:right="2339"/>
        <w:jc w:val="center"/>
        <w:rPr>
          <w:rFonts w:ascii="Calibri" w:eastAsia="Myriad Pro Light" w:hAnsi="Calibri" w:cs="Calibri"/>
          <w:sz w:val="24"/>
          <w:szCs w:val="24"/>
          <w:lang w:val="pt-PT"/>
        </w:rPr>
      </w:pPr>
      <w:r w:rsidRPr="00966C9B">
        <w:rPr>
          <w:rFonts w:ascii="Calibri" w:eastAsia="Myriad Pro Light" w:hAnsi="Calibri" w:cs="Calibri"/>
          <w:color w:val="231F20"/>
          <w:sz w:val="24"/>
          <w:szCs w:val="24"/>
          <w:lang w:val="pt-PT"/>
        </w:rPr>
        <w:t xml:space="preserve">Três novas explosões no vulcão </w:t>
      </w:r>
      <w:proofErr w:type="spellStart"/>
      <w:r w:rsidRPr="00966C9B">
        <w:rPr>
          <w:rFonts w:ascii="Calibri" w:eastAsia="Myriad Pro Light" w:hAnsi="Calibri" w:cs="Calibri"/>
          <w:color w:val="231F20"/>
          <w:sz w:val="24"/>
          <w:szCs w:val="24"/>
          <w:lang w:val="pt-PT"/>
        </w:rPr>
        <w:t>Telica</w:t>
      </w:r>
      <w:proofErr w:type="spellEnd"/>
    </w:p>
    <w:p w:rsidR="0081511B" w:rsidRPr="00966C9B" w:rsidRDefault="0081511B">
      <w:pPr>
        <w:spacing w:before="6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81511B" w:rsidRPr="00966C9B" w:rsidRDefault="001F64AF" w:rsidP="008F27BB">
      <w:pPr>
        <w:spacing w:after="0" w:line="253" w:lineRule="auto"/>
        <w:ind w:left="633" w:right="444" w:firstLine="397"/>
        <w:rPr>
          <w:rFonts w:ascii="Calibri" w:eastAsia="Myriad Pro Light" w:hAnsi="Calibri" w:cs="Calibri"/>
          <w:sz w:val="20"/>
          <w:szCs w:val="20"/>
          <w:lang w:val="pt-PT"/>
        </w:rPr>
      </w:pPr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Segundo o Instituto de Estudos Territoriais da Nicarágua, o vulcão </w:t>
      </w:r>
      <w:proofErr w:type="spellStart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Telica</w:t>
      </w:r>
      <w:proofErr w:type="spellEnd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na Nicarágua, registou três novas explosões com emissões de gases, cinzas e </w:t>
      </w:r>
      <w:proofErr w:type="spellStart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lapilli</w:t>
      </w:r>
      <w:proofErr w:type="spellEnd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e as autoridades locais estão a preparar-se para transferirem 3703 famílias que residem nas imediações. A atividade sísmica</w:t>
      </w:r>
      <w:r w:rsidR="008F27B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do </w:t>
      </w:r>
      <w:proofErr w:type="spellStart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Telica</w:t>
      </w:r>
      <w:proofErr w:type="spellEnd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com altura de 1061 metros, tem aumentado desde </w:t>
      </w:r>
      <w:proofErr w:type="spellStart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abril</w:t>
      </w:r>
      <w:proofErr w:type="spellEnd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já registou magnitudes entre</w:t>
      </w:r>
      <w:r w:rsidR="008F27B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e 3,3 graus na escala de </w:t>
      </w:r>
      <w:proofErr w:type="spellStart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Richter</w:t>
      </w:r>
      <w:proofErr w:type="spellEnd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profundidades entre 1 e 5 quilómetros, acompanhados</w:t>
      </w:r>
      <w:r w:rsidR="008F27B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de explosões moderadas, explicou aquele instituto num comunicado. Técnicos do </w:t>
      </w:r>
      <w:proofErr w:type="spellStart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Ineter</w:t>
      </w:r>
      <w:proofErr w:type="spellEnd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da Universidade da Pensilvânia, dos Estados Unidos, estão a realizar medições de deformação de solo vulcânico e observação visual, permanente desde 9 de maio no vulcão </w:t>
      </w:r>
      <w:proofErr w:type="spellStart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Telica</w:t>
      </w:r>
      <w:proofErr w:type="spellEnd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um dos mais </w:t>
      </w:r>
      <w:proofErr w:type="spellStart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ativos</w:t>
      </w:r>
      <w:proofErr w:type="spellEnd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da Nicarágua, que está situado no anel de fogo do Pacífico.</w:t>
      </w:r>
    </w:p>
    <w:p w:rsidR="0081511B" w:rsidRPr="00966C9B" w:rsidRDefault="0081511B">
      <w:pPr>
        <w:spacing w:after="0"/>
        <w:rPr>
          <w:rFonts w:ascii="Calibri" w:hAnsi="Calibri" w:cs="Calibri"/>
          <w:lang w:val="pt-PT"/>
        </w:rPr>
        <w:sectPr w:rsidR="0081511B" w:rsidRPr="00966C9B">
          <w:pgSz w:w="11920" w:h="15880"/>
          <w:pgMar w:top="800" w:right="1580" w:bottom="280" w:left="620" w:header="720" w:footer="720" w:gutter="0"/>
          <w:cols w:num="2" w:space="720" w:equalWidth="0">
            <w:col w:w="383" w:space="474"/>
            <w:col w:w="8863"/>
          </w:cols>
        </w:sectPr>
      </w:pPr>
    </w:p>
    <w:p w:rsidR="0081511B" w:rsidRPr="00966C9B" w:rsidRDefault="0081511B">
      <w:pPr>
        <w:spacing w:before="1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81511B" w:rsidRPr="00966C9B" w:rsidRDefault="001F64AF">
      <w:pPr>
        <w:spacing w:after="0" w:line="183" w:lineRule="exact"/>
        <w:ind w:right="395"/>
        <w:jc w:val="right"/>
        <w:rPr>
          <w:rFonts w:ascii="Calibri" w:eastAsia="Myriad Pro Light" w:hAnsi="Calibri" w:cs="Calibri"/>
          <w:sz w:val="16"/>
          <w:szCs w:val="16"/>
          <w:lang w:val="pt-PT"/>
        </w:rPr>
      </w:pPr>
      <w:r w:rsidRPr="00966C9B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LUSA, 17 de maio 2011 (adaptado)</w:t>
      </w: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before="14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81511B" w:rsidRPr="00966C9B" w:rsidRDefault="001F64AF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Qual</w:t>
      </w:r>
      <w:proofErr w:type="gramEnd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é o tipo de erupção descrita no texto?</w:t>
      </w: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81511B" w:rsidRPr="00966C9B" w:rsidRDefault="00420F38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62" style="position:absolute;left:0;text-align:left;margin-left:110.55pt;margin-top:-7.5pt;width:399.7pt;height:.1pt;z-index:-251646464;mso-position-horizontal-relative:page" coordorigin="2211,-150" coordsize="7994,2">
            <v:shape id="_x0000_s1063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0" style="position:absolute;left:0;text-align:left;margin-left:110.55pt;margin-top:28.85pt;width:399.7pt;height:.1pt;z-index:-251645440;mso-position-horizontal-relative:page" coordorigin="2211,577" coordsize="7994,2">
            <v:shape id="_x0000_s1061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Retira</w:t>
      </w:r>
      <w:proofErr w:type="gramEnd"/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do texto um excerto de uma frase que justifique a resposta à questão 6.1.</w:t>
      </w: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81511B" w:rsidRPr="00966C9B" w:rsidRDefault="00420F38">
      <w:pPr>
        <w:spacing w:before="24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8" style="position:absolute;left:0;text-align:left;margin-left:110.55pt;margin-top:-7.5pt;width:399.7pt;height:.1pt;z-index:-251644416;mso-position-horizontal-relative:page" coordorigin="2211,-150" coordsize="7994,2">
            <v:shape id="_x0000_s1059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Caracteriza</w:t>
      </w:r>
      <w:proofErr w:type="gramEnd"/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(descreve) a erupção descrita no texto, indicando:</w:t>
      </w:r>
    </w:p>
    <w:p w:rsidR="0081511B" w:rsidRPr="00966C9B" w:rsidRDefault="0081511B" w:rsidP="00334AB3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81511B" w:rsidRPr="00966C9B" w:rsidRDefault="001F64AF" w:rsidP="00334AB3">
      <w:pPr>
        <w:spacing w:after="0" w:line="356" w:lineRule="auto"/>
        <w:ind w:left="1591" w:right="59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   o</w:t>
      </w:r>
      <w:proofErr w:type="gramEnd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conteúdo em gases</w:t>
      </w:r>
      <w:proofErr w:type="gramStart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; </w:t>
      </w:r>
      <w:r w:rsidRPr="00966C9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</w:t>
      </w:r>
      <w:proofErr w:type="gramEnd"/>
      <w:r w:rsidRPr="00966C9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</w:t>
      </w:r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b)   o grau de viscosidade da lava</w:t>
      </w:r>
      <w:proofErr w:type="gramStart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; </w:t>
      </w:r>
      <w:r w:rsidRPr="00966C9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</w:t>
      </w:r>
      <w:proofErr w:type="gramEnd"/>
      <w:r w:rsidRPr="00966C9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</w:t>
      </w:r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c)   os tipos de materiais expelidos</w:t>
      </w:r>
      <w:proofErr w:type="gramStart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; </w:t>
      </w:r>
      <w:r w:rsidRPr="00966C9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</w:t>
      </w:r>
      <w:proofErr w:type="gramEnd"/>
      <w:r w:rsidRPr="00966C9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</w:t>
      </w:r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d)   o tipo de cone vulcânico. </w:t>
      </w:r>
      <w:r w:rsidRPr="00966C9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                                 </w:t>
      </w:r>
    </w:p>
    <w:p w:rsidR="0081511B" w:rsidRPr="00966C9B" w:rsidRDefault="001F64AF">
      <w:pPr>
        <w:spacing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   Quais</w:t>
      </w:r>
      <w:proofErr w:type="gramEnd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são os tipos de piroclastos a que o texto não faz referência?</w:t>
      </w: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81511B" w:rsidRPr="00966C9B" w:rsidRDefault="00420F38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6" style="position:absolute;left:0;text-align:left;margin-left:110.55pt;margin-top:-7.5pt;width:399.7pt;height:.1pt;z-index:-251643392;mso-position-horizontal-relative:page" coordorigin="2211,-150" coordsize="7994,2">
            <v:shape id="_x0000_s1057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4" style="position:absolute;left:0;text-align:left;margin-left:110.55pt;margin-top:28.85pt;width:399.7pt;height:.1pt;z-index:-251642368;mso-position-horizontal-relative:page" coordorigin="2211,577" coordsize="7994,2">
            <v:shape id="_x0000_s1055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   Ordena</w:t>
      </w:r>
      <w:proofErr w:type="gramEnd"/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os piroclastos tendo em conta a sua dimensão, do menor para o maior.</w:t>
      </w: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81511B" w:rsidRPr="00966C9B" w:rsidRDefault="00420F38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2" style="position:absolute;left:0;text-align:left;margin-left:110.55pt;margin-top:-7.5pt;width:399.7pt;height:.1pt;z-index:-251641344;mso-position-horizontal-relative:page" coordorigin="2211,-150" coordsize="7994,2">
            <v:shape id="_x0000_s1053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0" style="position:absolute;left:0;text-align:left;margin-left:110.55pt;margin-top:28.85pt;width:399.7pt;height:.1pt;z-index:-251640320;mso-position-horizontal-relative:page" coordorigin="2211,577" coordsize="7994,2">
            <v:shape id="_x0000_s1051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   Indica</w:t>
      </w:r>
      <w:proofErr w:type="gramEnd"/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os gases mais comuns nas erupções vulcânicas.</w:t>
      </w: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1511B" w:rsidRPr="00966C9B" w:rsidRDefault="0081511B">
      <w:pPr>
        <w:spacing w:before="17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81511B" w:rsidRPr="00966C9B" w:rsidRDefault="00420F38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8" style="position:absolute;left:0;text-align:left;margin-left:110.55pt;margin-top:-30.9pt;width:399.7pt;height:.1pt;z-index:-251639296;mso-position-horizontal-relative:page" coordorigin="2211,-618" coordsize="7994,2">
            <v:shape id="_x0000_s1049" style="position:absolute;left:2211;top:-618;width:7994;height:2" coordorigin="2211,-618" coordsize="7994,0" path="m2211,-618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6" style="position:absolute;left:0;text-align:left;margin-left:110.55pt;margin-top:-12.7pt;width:399.7pt;height:.1pt;z-index:-251638272;mso-position-horizontal-relative:page" coordorigin="2211,-254" coordsize="7994,2">
            <v:shape id="_x0000_s1047" style="position:absolute;left:2211;top:-254;width:7994;height:2" coordorigin="2211,-254" coordsize="7994,0" path="m2211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4" style="position:absolute;left:0;text-align:left;margin-left:70.85pt;margin-top:2.05pt;width:11.35pt;height:11.35pt;z-index:-251637248;mso-position-horizontal-relative:page" coordorigin="1417,41" coordsize="227,227">
            <v:shape id="_x0000_s104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1F64AF" w:rsidRPr="00966C9B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7</w:t>
      </w:r>
      <w:r w:rsidR="001F64AF" w:rsidRPr="00966C9B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Estabelece a correspondência entre os termos e as descrições.</w:t>
      </w:r>
    </w:p>
    <w:p w:rsidR="0081511B" w:rsidRPr="00966C9B" w:rsidRDefault="0081511B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81511B" w:rsidRPr="00966C9B" w:rsidRDefault="001F64AF">
      <w:pPr>
        <w:spacing w:after="0" w:line="240" w:lineRule="auto"/>
        <w:ind w:left="3642" w:right="4974"/>
        <w:jc w:val="center"/>
        <w:rPr>
          <w:rFonts w:ascii="Calibri" w:eastAsia="Myriad Pro Light" w:hAnsi="Calibri" w:cs="Calibri"/>
          <w:sz w:val="20"/>
          <w:szCs w:val="20"/>
          <w:lang w:val="pt-PT"/>
        </w:rPr>
      </w:pPr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DESCRIÇÕES</w:t>
      </w:r>
    </w:p>
    <w:p w:rsidR="00E25EAD" w:rsidRDefault="00420F38" w:rsidP="00E25EAD">
      <w:pPr>
        <w:spacing w:after="0" w:line="250" w:lineRule="atLeast"/>
        <w:ind w:left="4004" w:right="4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7" style="position:absolute;left:0;text-align:left;margin-left:214.85pt;margin-top:.65pt;width:11.35pt;height:36.35pt;z-index:-251636224;mso-position-horizontal-relative:page" coordorigin="4297,13" coordsize="227,727">
            <v:group id="_x0000_s1042" style="position:absolute;left:4302;top:18;width:217;height:217" coordorigin="4302,18" coordsize="217,217">
              <v:shape id="_x0000_s1043" style="position:absolute;left:4302;top:18;width:217;height:217" coordorigin="4302,18" coordsize="217,217" path="m4325,18r-2,l4302,19r,23l4302,212r,2l4303,235r22,l4496,235r2,l4519,234r,-22l4519,42r,-3l4518,18r-22,l4325,18xe" filled="f" strokecolor="#808285" strokeweight=".5pt">
                <v:path arrowok="t"/>
              </v:shape>
            </v:group>
            <v:group id="_x0000_s1040" style="position:absolute;left:4302;top:268;width:217;height:217" coordorigin="4302,268" coordsize="217,217">
              <v:shape id="_x0000_s1041" style="position:absolute;left:4302;top:268;width:217;height:217" coordorigin="4302,268" coordsize="217,217" path="m4325,268r-2,l4302,269r,23l4302,462r,2l4303,485r22,l4496,485r2,l4519,484r,-22l4519,292r,-3l4518,268r-22,l4325,268xe" filled="f" strokecolor="#808285" strokeweight=".5pt">
                <v:path arrowok="t"/>
              </v:shape>
            </v:group>
            <v:group id="_x0000_s1038" style="position:absolute;left:4302;top:518;width:217;height:217" coordorigin="4302,518" coordsize="217,217">
              <v:shape id="_x0000_s1039" style="position:absolute;left:4302;top:518;width:217;height:217" coordorigin="4302,518" coordsize="217,217" path="m4325,518r-2,l4302,519r,23l4302,712r,2l4303,735r22,l4496,735r2,l4519,734r,-22l4519,542r,-3l4518,518r-22,l4325,518xe" filled="f" strokecolor="#808285" strokeweight=".5pt">
                <v:path arrowok="t"/>
              </v:shape>
            </v:group>
            <w10:wrap anchorx="page"/>
          </v:group>
        </w:pict>
      </w:r>
      <w:proofErr w:type="gramStart"/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I.  Lavas</w:t>
      </w:r>
      <w:proofErr w:type="gramEnd"/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muito viscosas, que podem solidificar na chaminé. </w:t>
      </w:r>
    </w:p>
    <w:p w:rsidR="0081511B" w:rsidRPr="00966C9B" w:rsidRDefault="001F64AF">
      <w:pPr>
        <w:spacing w:after="0" w:line="250" w:lineRule="atLeast"/>
        <w:ind w:left="4004" w:right="1017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II.  </w:t>
      </w:r>
      <w:proofErr w:type="gramEnd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Cones vulcânicos largos e baixos.</w:t>
      </w:r>
    </w:p>
    <w:p w:rsidR="0081511B" w:rsidRPr="00966C9B" w:rsidRDefault="0081511B">
      <w:pPr>
        <w:spacing w:after="0"/>
        <w:rPr>
          <w:rFonts w:ascii="Calibri" w:hAnsi="Calibri" w:cs="Calibri"/>
          <w:lang w:val="pt-PT"/>
        </w:rPr>
        <w:sectPr w:rsidR="0081511B" w:rsidRPr="00966C9B">
          <w:type w:val="continuous"/>
          <w:pgSz w:w="11920" w:h="15880"/>
          <w:pgMar w:top="800" w:right="1580" w:bottom="280" w:left="620" w:header="720" w:footer="720" w:gutter="0"/>
          <w:cols w:space="720"/>
        </w:sectPr>
      </w:pPr>
    </w:p>
    <w:p w:rsidR="0081511B" w:rsidRPr="00966C9B" w:rsidRDefault="001F64AF">
      <w:pPr>
        <w:spacing w:after="0" w:line="151" w:lineRule="exact"/>
        <w:ind w:left="1159" w:right="1513"/>
        <w:jc w:val="center"/>
        <w:rPr>
          <w:rFonts w:ascii="Calibri" w:eastAsia="Myriad Pro Light" w:hAnsi="Calibri" w:cs="Calibri"/>
          <w:sz w:val="20"/>
          <w:szCs w:val="20"/>
          <w:lang w:val="pt-PT"/>
        </w:rPr>
      </w:pPr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lastRenderedPageBreak/>
        <w:t>TERMOS</w:t>
      </w:r>
    </w:p>
    <w:p w:rsidR="0081511B" w:rsidRPr="00966C9B" w:rsidRDefault="001F64AF">
      <w:pPr>
        <w:spacing w:before="13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— Erupções explosivas</w:t>
      </w:r>
    </w:p>
    <w:p w:rsidR="0081511B" w:rsidRPr="00966C9B" w:rsidRDefault="001F64AF">
      <w:pPr>
        <w:spacing w:before="13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 — Erupções efusivas</w:t>
      </w:r>
    </w:p>
    <w:p w:rsidR="0081511B" w:rsidRPr="00966C9B" w:rsidRDefault="001F64AF">
      <w:pPr>
        <w:spacing w:before="13" w:after="0" w:line="240" w:lineRule="auto"/>
        <w:ind w:left="1194" w:right="-70"/>
        <w:rPr>
          <w:rFonts w:ascii="Calibri" w:eastAsia="Myriad Pro Light" w:hAnsi="Calibri" w:cs="Calibri"/>
          <w:sz w:val="20"/>
          <w:szCs w:val="20"/>
          <w:lang w:val="pt-PT"/>
        </w:rPr>
      </w:pPr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 — Vulcanismo secundário</w:t>
      </w:r>
    </w:p>
    <w:p w:rsidR="0081511B" w:rsidRPr="00966C9B" w:rsidRDefault="001F64AF">
      <w:pPr>
        <w:spacing w:before="13" w:after="0" w:line="253" w:lineRule="auto"/>
        <w:ind w:left="273" w:right="249" w:hanging="273"/>
        <w:rPr>
          <w:rFonts w:ascii="Calibri" w:eastAsia="Myriad Pro Light" w:hAnsi="Calibri" w:cs="Calibri"/>
          <w:sz w:val="20"/>
          <w:szCs w:val="20"/>
          <w:lang w:val="pt-PT"/>
        </w:rPr>
      </w:pPr>
      <w:r w:rsidRPr="00966C9B">
        <w:rPr>
          <w:rFonts w:ascii="Calibri" w:hAnsi="Calibri" w:cs="Calibri"/>
          <w:lang w:val="pt-PT"/>
        </w:rPr>
        <w:br w:type="column"/>
      </w:r>
      <w:proofErr w:type="gramStart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lastRenderedPageBreak/>
        <w:t xml:space="preserve">III.  </w:t>
      </w:r>
      <w:proofErr w:type="gramEnd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Nuvens ardentes muito densas constituídas por gases e materiais sólidos.</w:t>
      </w:r>
    </w:p>
    <w:p w:rsidR="00E25EAD" w:rsidRDefault="00420F38" w:rsidP="00E25EAD">
      <w:pPr>
        <w:spacing w:after="0" w:line="253" w:lineRule="auto"/>
        <w:ind w:right="-4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28" style="position:absolute;margin-left:214.85pt;margin-top:0;width:11.35pt;height:48.85pt;z-index:-251635200;mso-position-horizontal-relative:page" coordorigin="4297" coordsize="227,977">
            <v:group id="_x0000_s1035" style="position:absolute;left:4302;top:5;width:217;height:217" coordorigin="4302,5" coordsize="217,217">
              <v:shape id="_x0000_s1036" style="position:absolute;left:4302;top:5;width:217;height:217" coordorigin="4302,5" coordsize="217,217" path="m4325,5r-2,l4302,6r,23l4302,199r,2l4303,222r22,l4496,222r2,l4519,221r,-22l4519,29r,-3l4518,5r-22,l4325,5xe" filled="f" strokecolor="#808285" strokeweight=".5pt">
                <v:path arrowok="t"/>
              </v:shape>
            </v:group>
            <v:group id="_x0000_s1033" style="position:absolute;left:4302;top:255;width:217;height:217" coordorigin="4302,255" coordsize="217,217">
              <v:shape id="_x0000_s1034" style="position:absolute;left:4302;top:255;width:217;height:217" coordorigin="4302,255" coordsize="217,217" path="m4325,255r-2,l4302,256r,23l4302,449r,2l4303,472r22,l4496,472r2,l4519,471r,-22l4519,279r,-3l4518,255r-22,l4325,255xe" filled="f" strokecolor="#808285" strokeweight=".5pt">
                <v:path arrowok="t"/>
              </v:shape>
            </v:group>
            <v:group id="_x0000_s1031" style="position:absolute;left:4302;top:505;width:217;height:217" coordorigin="4302,505" coordsize="217,217">
              <v:shape id="_x0000_s1032" style="position:absolute;left:4302;top:505;width:217;height:217" coordorigin="4302,505" coordsize="217,217" path="m4325,505r-2,l4302,506r,23l4302,699r,2l4303,722r22,l4496,722r2,l4519,721r,-22l4519,529r,-3l4518,505r-22,l4325,505xe" filled="f" strokecolor="#808285" strokeweight=".5pt">
                <v:path arrowok="t"/>
              </v:shape>
            </v:group>
            <v:group id="_x0000_s1029" style="position:absolute;left:4302;top:755;width:217;height:217" coordorigin="4302,755" coordsize="217,217">
              <v:shape id="_x0000_s1030" style="position:absolute;left:4302;top:755;width:217;height:217" coordorigin="4302,755" coordsize="217,217" path="m4325,755r-2,l4302,756r,23l4302,949r,2l4303,972r22,l4496,972r2,l4519,971r,-22l4519,779r,-3l4518,755r-22,l4325,755xe" filled="f" strokecolor="#808285" strokeweight=".5pt">
                <v:path arrowok="t"/>
              </v:shape>
            </v:group>
            <w10:wrap anchorx="page"/>
          </v:group>
        </w:pict>
      </w:r>
      <w:proofErr w:type="gramStart"/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IV.  </w:t>
      </w:r>
      <w:proofErr w:type="gramEnd"/>
      <w:r w:rsidR="001F64AF"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Emanações de vapor de água, frequentemente associadas a gases. </w:t>
      </w:r>
    </w:p>
    <w:p w:rsidR="0081511B" w:rsidRPr="00966C9B" w:rsidRDefault="001F64AF">
      <w:pPr>
        <w:spacing w:after="0" w:line="253" w:lineRule="auto"/>
        <w:ind w:right="1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V.  Lavas</w:t>
      </w:r>
      <w:proofErr w:type="gramEnd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muito fluidas e de fácil escoamento.</w:t>
      </w:r>
    </w:p>
    <w:p w:rsidR="0081511B" w:rsidRPr="00966C9B" w:rsidRDefault="001F64AF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VI.  </w:t>
      </w:r>
      <w:proofErr w:type="spellStart"/>
      <w:proofErr w:type="gramEnd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Jatos</w:t>
      </w:r>
      <w:proofErr w:type="spellEnd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intermitentes de água subterrânea.</w:t>
      </w:r>
    </w:p>
    <w:p w:rsidR="0081511B" w:rsidRPr="00966C9B" w:rsidRDefault="001F64AF">
      <w:pPr>
        <w:spacing w:before="13" w:after="0" w:line="229" w:lineRule="exact"/>
        <w:ind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VII.  </w:t>
      </w:r>
      <w:proofErr w:type="gramEnd"/>
      <w:r w:rsidRPr="00966C9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Lava com solidificação lenta, formando rios e mantos de lava.</w:t>
      </w:r>
    </w:p>
    <w:p w:rsidR="0081511B" w:rsidRPr="00966C9B" w:rsidRDefault="0081511B">
      <w:pPr>
        <w:spacing w:after="0"/>
        <w:rPr>
          <w:rFonts w:ascii="Calibri" w:hAnsi="Calibri" w:cs="Calibri"/>
          <w:lang w:val="pt-PT"/>
        </w:rPr>
        <w:sectPr w:rsidR="0081511B" w:rsidRPr="00966C9B">
          <w:type w:val="continuous"/>
          <w:pgSz w:w="11920" w:h="15880"/>
          <w:pgMar w:top="800" w:right="1580" w:bottom="280" w:left="620" w:header="720" w:footer="720" w:gutter="0"/>
          <w:cols w:num="2" w:space="720" w:equalWidth="0">
            <w:col w:w="3429" w:space="575"/>
            <w:col w:w="5716"/>
          </w:cols>
        </w:sectPr>
      </w:pPr>
    </w:p>
    <w:p w:rsidR="0081511B" w:rsidRPr="00966C9B" w:rsidRDefault="0081511B" w:rsidP="00496DB9">
      <w:pPr>
        <w:spacing w:before="5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sectPr w:rsidR="0081511B" w:rsidRPr="00966C9B">
      <w:type w:val="continuous"/>
      <w:pgSz w:w="11920" w:h="15880"/>
      <w:pgMar w:top="800" w:right="15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Frutiger LT Std 45 Light">
    <w:altName w:val="Frutiger LT Std 45 Light"/>
    <w:panose1 w:val="020B0402020204020204"/>
    <w:charset w:val="00"/>
    <w:family w:val="swiss"/>
    <w:notTrueType/>
    <w:pitch w:val="variable"/>
    <w:sig w:usb0="00000003" w:usb1="00000000" w:usb2="00000000" w:usb3="00000000" w:csb0="00000001" w:csb1="00000000"/>
  </w:font>
  <w:font w:name="Frutiger LT Std 47 Light Cn">
    <w:altName w:val="Frutiger LT Std 47 Light Cn"/>
    <w:panose1 w:val="020B0406020204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1511B"/>
    <w:rsid w:val="001C6F7D"/>
    <w:rsid w:val="001F64AF"/>
    <w:rsid w:val="00220656"/>
    <w:rsid w:val="00261F46"/>
    <w:rsid w:val="00287F5B"/>
    <w:rsid w:val="00334AB3"/>
    <w:rsid w:val="00420F38"/>
    <w:rsid w:val="00496DB9"/>
    <w:rsid w:val="0081511B"/>
    <w:rsid w:val="008F27BB"/>
    <w:rsid w:val="00966C9B"/>
    <w:rsid w:val="00E25EAD"/>
    <w:rsid w:val="00E4700A"/>
    <w:rsid w:val="00EA0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25EAD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420F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20F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63" Type="http://schemas.openxmlformats.org/officeDocument/2006/relationships/image" Target="media/image58.png"/><Relationship Id="rId84" Type="http://schemas.openxmlformats.org/officeDocument/2006/relationships/image" Target="media/image79.png"/><Relationship Id="rId138" Type="http://schemas.openxmlformats.org/officeDocument/2006/relationships/image" Target="media/image133.png"/><Relationship Id="rId159" Type="http://schemas.openxmlformats.org/officeDocument/2006/relationships/image" Target="media/image154.png"/><Relationship Id="rId170" Type="http://schemas.openxmlformats.org/officeDocument/2006/relationships/image" Target="media/image165.png"/><Relationship Id="rId107" Type="http://schemas.openxmlformats.org/officeDocument/2006/relationships/image" Target="media/image102.png"/><Relationship Id="rId11" Type="http://schemas.openxmlformats.org/officeDocument/2006/relationships/image" Target="media/image6.png"/><Relationship Id="rId32" Type="http://schemas.openxmlformats.org/officeDocument/2006/relationships/image" Target="media/image27.png"/><Relationship Id="rId53" Type="http://schemas.openxmlformats.org/officeDocument/2006/relationships/image" Target="media/image48.png"/><Relationship Id="rId74" Type="http://schemas.openxmlformats.org/officeDocument/2006/relationships/image" Target="media/image69.png"/><Relationship Id="rId128" Type="http://schemas.openxmlformats.org/officeDocument/2006/relationships/image" Target="media/image123.png"/><Relationship Id="rId149" Type="http://schemas.openxmlformats.org/officeDocument/2006/relationships/image" Target="media/image144.png"/><Relationship Id="rId5" Type="http://schemas.openxmlformats.org/officeDocument/2006/relationships/webSettings" Target="webSettings.xml"/><Relationship Id="rId95" Type="http://schemas.openxmlformats.org/officeDocument/2006/relationships/image" Target="media/image90.png"/><Relationship Id="rId160" Type="http://schemas.openxmlformats.org/officeDocument/2006/relationships/image" Target="media/image155.png"/><Relationship Id="rId22" Type="http://schemas.openxmlformats.org/officeDocument/2006/relationships/image" Target="media/image17.png"/><Relationship Id="rId43" Type="http://schemas.openxmlformats.org/officeDocument/2006/relationships/image" Target="media/image38.png"/><Relationship Id="rId64" Type="http://schemas.openxmlformats.org/officeDocument/2006/relationships/image" Target="media/image59.png"/><Relationship Id="rId118" Type="http://schemas.openxmlformats.org/officeDocument/2006/relationships/image" Target="media/image113.png"/><Relationship Id="rId139" Type="http://schemas.openxmlformats.org/officeDocument/2006/relationships/image" Target="media/image134.png"/><Relationship Id="rId85" Type="http://schemas.openxmlformats.org/officeDocument/2006/relationships/image" Target="media/image80.png"/><Relationship Id="rId150" Type="http://schemas.openxmlformats.org/officeDocument/2006/relationships/image" Target="media/image145.png"/><Relationship Id="rId171" Type="http://schemas.openxmlformats.org/officeDocument/2006/relationships/fontTable" Target="fontTable.xml"/><Relationship Id="rId12" Type="http://schemas.openxmlformats.org/officeDocument/2006/relationships/image" Target="media/image7.png"/><Relationship Id="rId33" Type="http://schemas.openxmlformats.org/officeDocument/2006/relationships/image" Target="media/image28.png"/><Relationship Id="rId108" Type="http://schemas.openxmlformats.org/officeDocument/2006/relationships/image" Target="media/image103.png"/><Relationship Id="rId129" Type="http://schemas.openxmlformats.org/officeDocument/2006/relationships/image" Target="media/image124.png"/><Relationship Id="rId54" Type="http://schemas.openxmlformats.org/officeDocument/2006/relationships/image" Target="media/image49.pn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91" Type="http://schemas.openxmlformats.org/officeDocument/2006/relationships/image" Target="media/image86.png"/><Relationship Id="rId96" Type="http://schemas.openxmlformats.org/officeDocument/2006/relationships/image" Target="media/image91.png"/><Relationship Id="rId140" Type="http://schemas.openxmlformats.org/officeDocument/2006/relationships/image" Target="media/image135.png"/><Relationship Id="rId145" Type="http://schemas.openxmlformats.org/officeDocument/2006/relationships/image" Target="media/image140.png"/><Relationship Id="rId161" Type="http://schemas.openxmlformats.org/officeDocument/2006/relationships/image" Target="media/image156.png"/><Relationship Id="rId166" Type="http://schemas.openxmlformats.org/officeDocument/2006/relationships/image" Target="media/image161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49" Type="http://schemas.openxmlformats.org/officeDocument/2006/relationships/image" Target="media/image44.png"/><Relationship Id="rId114" Type="http://schemas.openxmlformats.org/officeDocument/2006/relationships/image" Target="media/image109.png"/><Relationship Id="rId119" Type="http://schemas.openxmlformats.org/officeDocument/2006/relationships/image" Target="media/image114.png"/><Relationship Id="rId44" Type="http://schemas.openxmlformats.org/officeDocument/2006/relationships/image" Target="media/image39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81" Type="http://schemas.openxmlformats.org/officeDocument/2006/relationships/image" Target="media/image76.png"/><Relationship Id="rId86" Type="http://schemas.openxmlformats.org/officeDocument/2006/relationships/image" Target="media/image81.png"/><Relationship Id="rId130" Type="http://schemas.openxmlformats.org/officeDocument/2006/relationships/image" Target="media/image125.png"/><Relationship Id="rId135" Type="http://schemas.openxmlformats.org/officeDocument/2006/relationships/image" Target="media/image130.png"/><Relationship Id="rId151" Type="http://schemas.openxmlformats.org/officeDocument/2006/relationships/image" Target="media/image146.png"/><Relationship Id="rId156" Type="http://schemas.openxmlformats.org/officeDocument/2006/relationships/image" Target="media/image151.png"/><Relationship Id="rId172" Type="http://schemas.openxmlformats.org/officeDocument/2006/relationships/theme" Target="theme/theme1.xml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109" Type="http://schemas.openxmlformats.org/officeDocument/2006/relationships/image" Target="media/image104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97" Type="http://schemas.openxmlformats.org/officeDocument/2006/relationships/image" Target="media/image92.png"/><Relationship Id="rId104" Type="http://schemas.openxmlformats.org/officeDocument/2006/relationships/image" Target="media/image99.png"/><Relationship Id="rId120" Type="http://schemas.openxmlformats.org/officeDocument/2006/relationships/image" Target="media/image115.png"/><Relationship Id="rId125" Type="http://schemas.openxmlformats.org/officeDocument/2006/relationships/image" Target="media/image120.png"/><Relationship Id="rId141" Type="http://schemas.openxmlformats.org/officeDocument/2006/relationships/image" Target="media/image136.png"/><Relationship Id="rId146" Type="http://schemas.openxmlformats.org/officeDocument/2006/relationships/image" Target="media/image141.png"/><Relationship Id="rId167" Type="http://schemas.openxmlformats.org/officeDocument/2006/relationships/image" Target="media/image162.png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92" Type="http://schemas.openxmlformats.org/officeDocument/2006/relationships/image" Target="media/image87.png"/><Relationship Id="rId162" Type="http://schemas.openxmlformats.org/officeDocument/2006/relationships/image" Target="media/image157.png"/><Relationship Id="rId2" Type="http://schemas.openxmlformats.org/officeDocument/2006/relationships/styles" Target="styles.xml"/><Relationship Id="rId29" Type="http://schemas.openxmlformats.org/officeDocument/2006/relationships/image" Target="media/image24.png"/><Relationship Id="rId24" Type="http://schemas.openxmlformats.org/officeDocument/2006/relationships/image" Target="media/image19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66" Type="http://schemas.openxmlformats.org/officeDocument/2006/relationships/image" Target="media/image61.png"/><Relationship Id="rId87" Type="http://schemas.openxmlformats.org/officeDocument/2006/relationships/image" Target="media/image82.png"/><Relationship Id="rId110" Type="http://schemas.openxmlformats.org/officeDocument/2006/relationships/image" Target="media/image105.png"/><Relationship Id="rId115" Type="http://schemas.openxmlformats.org/officeDocument/2006/relationships/image" Target="media/image110.png"/><Relationship Id="rId131" Type="http://schemas.openxmlformats.org/officeDocument/2006/relationships/image" Target="media/image126.png"/><Relationship Id="rId136" Type="http://schemas.openxmlformats.org/officeDocument/2006/relationships/image" Target="media/image131.png"/><Relationship Id="rId157" Type="http://schemas.openxmlformats.org/officeDocument/2006/relationships/image" Target="media/image152.png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152" Type="http://schemas.openxmlformats.org/officeDocument/2006/relationships/image" Target="media/image147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56" Type="http://schemas.openxmlformats.org/officeDocument/2006/relationships/image" Target="media/image51.png"/><Relationship Id="rId77" Type="http://schemas.openxmlformats.org/officeDocument/2006/relationships/image" Target="media/image72.png"/><Relationship Id="rId100" Type="http://schemas.openxmlformats.org/officeDocument/2006/relationships/image" Target="media/image95.png"/><Relationship Id="rId105" Type="http://schemas.openxmlformats.org/officeDocument/2006/relationships/image" Target="media/image100.png"/><Relationship Id="rId126" Type="http://schemas.openxmlformats.org/officeDocument/2006/relationships/image" Target="media/image121.png"/><Relationship Id="rId147" Type="http://schemas.openxmlformats.org/officeDocument/2006/relationships/image" Target="media/image142.png"/><Relationship Id="rId168" Type="http://schemas.openxmlformats.org/officeDocument/2006/relationships/image" Target="media/image163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93" Type="http://schemas.openxmlformats.org/officeDocument/2006/relationships/image" Target="media/image88.png"/><Relationship Id="rId98" Type="http://schemas.openxmlformats.org/officeDocument/2006/relationships/image" Target="media/image93.png"/><Relationship Id="rId121" Type="http://schemas.openxmlformats.org/officeDocument/2006/relationships/image" Target="media/image116.png"/><Relationship Id="rId142" Type="http://schemas.openxmlformats.org/officeDocument/2006/relationships/image" Target="media/image137.png"/><Relationship Id="rId163" Type="http://schemas.openxmlformats.org/officeDocument/2006/relationships/image" Target="media/image158.png"/><Relationship Id="rId3" Type="http://schemas.microsoft.com/office/2007/relationships/stylesWithEffects" Target="stylesWithEffects.xml"/><Relationship Id="rId25" Type="http://schemas.openxmlformats.org/officeDocument/2006/relationships/image" Target="media/image20.png"/><Relationship Id="rId46" Type="http://schemas.openxmlformats.org/officeDocument/2006/relationships/image" Target="media/image41.png"/><Relationship Id="rId67" Type="http://schemas.openxmlformats.org/officeDocument/2006/relationships/image" Target="media/image62.png"/><Relationship Id="rId116" Type="http://schemas.openxmlformats.org/officeDocument/2006/relationships/image" Target="media/image111.png"/><Relationship Id="rId137" Type="http://schemas.openxmlformats.org/officeDocument/2006/relationships/image" Target="media/image132.png"/><Relationship Id="rId158" Type="http://schemas.openxmlformats.org/officeDocument/2006/relationships/image" Target="media/image153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62" Type="http://schemas.openxmlformats.org/officeDocument/2006/relationships/image" Target="media/image57.png"/><Relationship Id="rId83" Type="http://schemas.openxmlformats.org/officeDocument/2006/relationships/image" Target="media/image78.png"/><Relationship Id="rId88" Type="http://schemas.openxmlformats.org/officeDocument/2006/relationships/image" Target="media/image83.png"/><Relationship Id="rId111" Type="http://schemas.openxmlformats.org/officeDocument/2006/relationships/image" Target="media/image106.png"/><Relationship Id="rId132" Type="http://schemas.openxmlformats.org/officeDocument/2006/relationships/image" Target="media/image127.png"/><Relationship Id="rId153" Type="http://schemas.openxmlformats.org/officeDocument/2006/relationships/image" Target="media/image148.png"/><Relationship Id="rId15" Type="http://schemas.openxmlformats.org/officeDocument/2006/relationships/image" Target="media/image10.png"/><Relationship Id="rId36" Type="http://schemas.openxmlformats.org/officeDocument/2006/relationships/image" Target="media/image31.png"/><Relationship Id="rId57" Type="http://schemas.openxmlformats.org/officeDocument/2006/relationships/image" Target="media/image52.png"/><Relationship Id="rId106" Type="http://schemas.openxmlformats.org/officeDocument/2006/relationships/image" Target="media/image101.png"/><Relationship Id="rId127" Type="http://schemas.openxmlformats.org/officeDocument/2006/relationships/image" Target="media/image12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52" Type="http://schemas.openxmlformats.org/officeDocument/2006/relationships/image" Target="media/image47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94" Type="http://schemas.openxmlformats.org/officeDocument/2006/relationships/image" Target="media/image89.png"/><Relationship Id="rId99" Type="http://schemas.openxmlformats.org/officeDocument/2006/relationships/image" Target="media/image94.png"/><Relationship Id="rId101" Type="http://schemas.openxmlformats.org/officeDocument/2006/relationships/image" Target="media/image96.png"/><Relationship Id="rId122" Type="http://schemas.openxmlformats.org/officeDocument/2006/relationships/image" Target="media/image117.png"/><Relationship Id="rId143" Type="http://schemas.openxmlformats.org/officeDocument/2006/relationships/image" Target="media/image138.png"/><Relationship Id="rId148" Type="http://schemas.openxmlformats.org/officeDocument/2006/relationships/image" Target="media/image143.png"/><Relationship Id="rId164" Type="http://schemas.openxmlformats.org/officeDocument/2006/relationships/image" Target="media/image159.png"/><Relationship Id="rId169" Type="http://schemas.openxmlformats.org/officeDocument/2006/relationships/image" Target="media/image16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26" Type="http://schemas.openxmlformats.org/officeDocument/2006/relationships/image" Target="media/image21.png"/><Relationship Id="rId47" Type="http://schemas.openxmlformats.org/officeDocument/2006/relationships/image" Target="media/image42.png"/><Relationship Id="rId68" Type="http://schemas.openxmlformats.org/officeDocument/2006/relationships/image" Target="media/image63.png"/><Relationship Id="rId89" Type="http://schemas.openxmlformats.org/officeDocument/2006/relationships/image" Target="media/image84.png"/><Relationship Id="rId112" Type="http://schemas.openxmlformats.org/officeDocument/2006/relationships/image" Target="media/image107.png"/><Relationship Id="rId133" Type="http://schemas.openxmlformats.org/officeDocument/2006/relationships/image" Target="media/image128.png"/><Relationship Id="rId154" Type="http://schemas.openxmlformats.org/officeDocument/2006/relationships/image" Target="media/image149.png"/><Relationship Id="rId16" Type="http://schemas.openxmlformats.org/officeDocument/2006/relationships/image" Target="media/image11.png"/><Relationship Id="rId37" Type="http://schemas.openxmlformats.org/officeDocument/2006/relationships/image" Target="media/image32.png"/><Relationship Id="rId58" Type="http://schemas.openxmlformats.org/officeDocument/2006/relationships/image" Target="media/image53.png"/><Relationship Id="rId79" Type="http://schemas.openxmlformats.org/officeDocument/2006/relationships/image" Target="media/image74.png"/><Relationship Id="rId102" Type="http://schemas.openxmlformats.org/officeDocument/2006/relationships/image" Target="media/image97.png"/><Relationship Id="rId123" Type="http://schemas.openxmlformats.org/officeDocument/2006/relationships/image" Target="media/image118.png"/><Relationship Id="rId144" Type="http://schemas.openxmlformats.org/officeDocument/2006/relationships/image" Target="media/image139.png"/><Relationship Id="rId90" Type="http://schemas.openxmlformats.org/officeDocument/2006/relationships/image" Target="media/image85.png"/><Relationship Id="rId165" Type="http://schemas.openxmlformats.org/officeDocument/2006/relationships/image" Target="media/image160.png"/><Relationship Id="rId27" Type="http://schemas.openxmlformats.org/officeDocument/2006/relationships/image" Target="media/image22.png"/><Relationship Id="rId48" Type="http://schemas.openxmlformats.org/officeDocument/2006/relationships/image" Target="media/image43.png"/><Relationship Id="rId69" Type="http://schemas.openxmlformats.org/officeDocument/2006/relationships/image" Target="media/image64.png"/><Relationship Id="rId113" Type="http://schemas.openxmlformats.org/officeDocument/2006/relationships/image" Target="media/image108.png"/><Relationship Id="rId134" Type="http://schemas.openxmlformats.org/officeDocument/2006/relationships/image" Target="media/image129.png"/><Relationship Id="rId80" Type="http://schemas.openxmlformats.org/officeDocument/2006/relationships/image" Target="media/image75.png"/><Relationship Id="rId155" Type="http://schemas.openxmlformats.org/officeDocument/2006/relationships/image" Target="media/image150.png"/><Relationship Id="rId17" Type="http://schemas.openxmlformats.org/officeDocument/2006/relationships/image" Target="media/image12.png"/><Relationship Id="rId38" Type="http://schemas.openxmlformats.org/officeDocument/2006/relationships/image" Target="media/image33.png"/><Relationship Id="rId59" Type="http://schemas.openxmlformats.org/officeDocument/2006/relationships/image" Target="media/image54.png"/><Relationship Id="rId103" Type="http://schemas.openxmlformats.org/officeDocument/2006/relationships/image" Target="media/image98.png"/><Relationship Id="rId124" Type="http://schemas.openxmlformats.org/officeDocument/2006/relationships/image" Target="media/image11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6D843B71-FEB4-4CB6-BF2C-797F08F6F17D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11</TotalTime>
  <Pages>3</Pages>
  <Words>730</Words>
  <Characters>3944</Characters>
  <Application>Microsoft Office Word</Application>
  <DocSecurity>0</DocSecurity>
  <Lines>32</Lines>
  <Paragraphs>9</Paragraphs>
  <ScaleCrop>false</ScaleCrop>
  <Company/>
  <LinksUpToDate>false</LinksUpToDate>
  <CharactersWithSpaces>4665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354645 001-016.indd</dc:title>
  <cp:lastModifiedBy>Maria Amélia Dória</cp:lastModifiedBy>
  <cp:revision>14</cp:revision>
  <dcterms:created xsi:type="dcterms:W3CDTF">2013-03-12T15:41:00Z</dcterms:created>
  <dcterms:modified xsi:type="dcterms:W3CDTF">2013-03-12T18:33:00Z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2013-03-12T00:00:00Z</vt:filetime>
  </property>
  <property fmtid="{D5CDD505-2E9C-101B-9397-08002B2CF9AE}" pid="3" name="LastSaved">
    <vt:filetime>2013-03-12T00:00:00Z</vt:filetime>
  </property>
</Properties>
</file>