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24C" w:rsidRPr="0046036B" w:rsidRDefault="00DE080A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8560" behindDoc="0" locked="0" layoutInCell="1" allowOverlap="1" wp14:anchorId="0BDC2485" wp14:editId="1771CC33">
            <wp:simplePos x="0" y="0"/>
            <wp:positionH relativeFrom="column">
              <wp:posOffset>-280035</wp:posOffset>
            </wp:positionH>
            <wp:positionV relativeFrom="paragraph">
              <wp:posOffset>-457200</wp:posOffset>
            </wp:positionV>
            <wp:extent cx="1155065" cy="359410"/>
            <wp:effectExtent l="0" t="0" r="0" b="0"/>
            <wp:wrapNone/>
            <wp:docPr id="9" name="Imagem 9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:\Users\monteirom\Pictures\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24C" w:rsidRPr="0046036B" w:rsidRDefault="00DE080A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lastRenderedPageBreak/>
        <w:pict>
          <v:group id="_x0000_s1808" style="position:absolute;margin-left:70.85pt;margin-top:-2.95pt;width:439.35pt;height:25.5pt;z-index:-251692544;mso-position-horizontal-relative:page" coordorigin="1417,22" coordsize="8787,510">
            <v:shape id="_x0000_s1809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</w:t>
      </w:r>
      <w:bookmarkStart w:id="0" w:name="_GoBack"/>
      <w:bookmarkEnd w:id="0"/>
      <w:r w:rsidR="007C5555" w:rsidRPr="0046036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 xml:space="preserve"> 6  Gramática y comunicación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83" w:space="588"/>
            <w:col w:w="8749"/>
          </w:cols>
        </w:sect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806" style="position:absolute;left:0;text-align:left;margin-left:70.85pt;margin-top:2.05pt;width:11.35pt;height:11.35pt;z-index:-251691520;mso-position-horizontal-relative:page" coordorigin="1417,41" coordsize="227,227">
            <v:shape id="_x0000_s180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Fíjate en los siguientes regalos que vamos a comprar. Escribe su nombre o su finalidad.</w:t>
      </w:r>
    </w:p>
    <w:p w:rsidR="00C3324C" w:rsidRPr="0046036B" w:rsidRDefault="00C3324C">
      <w:pPr>
        <w:spacing w:before="4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C3324C" w:rsidRPr="0046036B" w:rsidRDefault="00DE080A">
      <w:pPr>
        <w:tabs>
          <w:tab w:val="left" w:pos="2900"/>
          <w:tab w:val="left" w:pos="4500"/>
        </w:tabs>
        <w:spacing w:before="31" w:after="0" w:line="316" w:lineRule="exact"/>
        <w:ind w:left="134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lang w:val="pt-PT" w:eastAsia="pt-PT"/>
        </w:rPr>
        <w:lastRenderedPageBreak/>
        <w:pict>
          <v:shape id="_x0000_s1803" style="position:absolute;left:0;text-align:left;margin-left:281.05pt;margin-top:6.5pt;width:13.65pt;height:13.65pt;z-index:-251618816" coordorigin="6241,130" coordsize="273,273" path="m6241,403r273,l6514,130r-273,l6241,403xe" filled="f" strokecolor="#808285" strokeweight=".5pt">
            <v:path arrowok="t"/>
          </v:shape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04" type="#_x0000_t202" style="position:absolute;left:0;text-align:left;margin-left:306.65pt;margin-top:5.1pt;width:116.55pt;height:64.3pt;z-index:-251696640;mso-position-horizontal-relative:page" filled="f" stroked="f">
            <v:textbox inset="0,0,0,0">
              <w:txbxContent>
                <w:p w:rsidR="00C3324C" w:rsidRDefault="007C5555">
                  <w:pPr>
                    <w:spacing w:before="63" w:after="0" w:line="240" w:lineRule="auto"/>
                    <w:ind w:left="200" w:right="-20"/>
                    <w:rPr>
                      <w:rFonts w:ascii="Myriad Pro Light" w:eastAsia="Myriad Pro Light" w:hAnsi="Myriad Pro Light" w:cs="Myriad Pro Light"/>
                      <w:sz w:val="18"/>
                      <w:szCs w:val="18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18"/>
                      <w:szCs w:val="18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group id="_x0000_s1788" style="position:absolute;left:0;text-align:left;margin-left:91.6pt;margin-top:3.55pt;width:73.4pt;height:97pt;z-index:-251685376;mso-position-horizontal-relative:page" coordorigin="1832,71" coordsize="1468,19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795" type="#_x0000_t75" style="position:absolute;left:1844;top:1973;width:1398;height:38">
              <v:imagedata r:id="rId7" o:title=""/>
            </v:shape>
            <v:shape id="_x0000_s1794" type="#_x0000_t75" style="position:absolute;left:1836;top:1051;width:1464;height:922">
              <v:imagedata r:id="rId8" o:title=""/>
            </v:shape>
            <v:shape id="_x0000_s1793" type="#_x0000_t75" style="position:absolute;left:1832;top:71;width:1426;height:980">
              <v:imagedata r:id="rId9" o:title=""/>
            </v:shape>
            <v:group id="_x0000_s1791" style="position:absolute;left:1876;top:130;width:273;height:273" coordorigin="1876,130" coordsize="273,273">
              <v:shape id="_x0000_s1792" style="position:absolute;left:1876;top:130;width:273;height:273" coordorigin="1876,130" coordsize="273,273" path="m1876,403r273,l2149,130r-273,l1876,403e" stroked="f">
                <v:path arrowok="t"/>
              </v:shape>
            </v:group>
            <v:group id="_x0000_s1789" style="position:absolute;left:1876;top:130;width:273;height:273" coordorigin="1876,130" coordsize="273,273">
              <v:shape id="_x0000_s1790" style="position:absolute;left:1876;top:130;width:273;height:273" coordorigin="1876,130" coordsize="273,273" path="m1876,403r273,l2149,130r-273,l1876,403xe" filled="f" strokecolor="#808285" strokeweight=".5pt">
                <v:path arrowok="t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 un </w: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3324C" w:rsidRPr="0046036B" w:rsidRDefault="00F368B0">
      <w:pPr>
        <w:spacing w:after="0" w:line="171" w:lineRule="exact"/>
        <w:ind w:left="29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698688" behindDoc="1" locked="0" layoutInCell="1" allowOverlap="1" wp14:anchorId="5DB9B041" wp14:editId="37AB9E3B">
            <wp:simplePos x="0" y="0"/>
            <wp:positionH relativeFrom="column">
              <wp:posOffset>3562543</wp:posOffset>
            </wp:positionH>
            <wp:positionV relativeFrom="paragraph">
              <wp:posOffset>41275</wp:posOffset>
            </wp:positionV>
            <wp:extent cx="1184275" cy="67183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Sirve para escribir todos</w:t>
      </w:r>
    </w:p>
    <w:p w:rsidR="00C3324C" w:rsidRPr="0046036B" w:rsidRDefault="007C5555">
      <w:pPr>
        <w:spacing w:before="13" w:after="0" w:line="253" w:lineRule="auto"/>
        <w:ind w:left="2913" w:right="824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días tus pensamientos, recuerdos…</w:t>
      </w: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4549C3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99712" behindDoc="1" locked="0" layoutInCell="1" allowOverlap="1" wp14:anchorId="2FCA6231" wp14:editId="0225BD1C">
            <wp:simplePos x="0" y="0"/>
            <wp:positionH relativeFrom="column">
              <wp:posOffset>3773805</wp:posOffset>
            </wp:positionH>
            <wp:positionV relativeFrom="paragraph">
              <wp:posOffset>79375</wp:posOffset>
            </wp:positionV>
            <wp:extent cx="1184275" cy="10382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24C" w:rsidRPr="0046036B" w:rsidRDefault="007C5555">
      <w:pPr>
        <w:spacing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4</w:t>
      </w:r>
    </w:p>
    <w:p w:rsidR="00C3324C" w:rsidRPr="0046036B" w:rsidRDefault="00DE080A">
      <w:pPr>
        <w:spacing w:after="0" w:line="240" w:lineRule="exact"/>
        <w:rPr>
          <w:rFonts w:ascii="Calibri" w:hAnsi="Calibri" w:cs="Calibri"/>
          <w:sz w:val="24"/>
          <w:szCs w:val="24"/>
          <w:lang w:val="es-ES_tradnl"/>
        </w:rPr>
      </w:pPr>
      <w:r>
        <w:rPr>
          <w:rFonts w:ascii="Calibri" w:hAnsi="Calibri" w:cs="Calibri"/>
          <w:noProof/>
          <w:sz w:val="24"/>
          <w:szCs w:val="24"/>
          <w:lang w:val="pt-PT" w:eastAsia="pt-PT"/>
        </w:rPr>
        <w:pict>
          <v:group id="_x0000_s1774" style="position:absolute;margin-left:62.8pt;margin-top:9.9pt;width:13.65pt;height:13.65pt;z-index:-251608576" coordorigin="1876,418" coordsize="273,273">
            <v:shape id="_x0000_s1775" style="position:absolute;left:1876;top:418;width:273;height:273" coordorigin="1876,418" coordsize="273,273" path="m1876,691r273,l2149,418r-273,l1876,691x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4"/>
          <w:szCs w:val="24"/>
          <w:lang w:val="pt-PT" w:eastAsia="pt-PT"/>
        </w:rPr>
        <w:pict>
          <v:group id="_x0000_s1776" style="position:absolute;margin-left:62.8pt;margin-top:9.9pt;width:13.65pt;height:13.65pt;z-index:-251609600" coordorigin="1876,418" coordsize="273,273">
            <v:shape id="_x0000_s1777" style="position:absolute;left:1876;top:418;width:273;height:273" coordorigin="1876,418" coordsize="273,273" path="m1876,691r273,l2149,418r-273,l1876,691e" stroked="f">
              <v:path arrowok="t"/>
            </v:shape>
          </v:group>
        </w:pict>
      </w:r>
      <w:r>
        <w:rPr>
          <w:rFonts w:ascii="Calibri" w:hAnsi="Calibri" w:cs="Calibri"/>
          <w:noProof/>
          <w:sz w:val="24"/>
          <w:szCs w:val="24"/>
          <w:lang w:val="pt-PT" w:eastAsia="pt-PT"/>
        </w:rPr>
        <w:pict>
          <v:shape id="_x0000_s1783" type="#_x0000_t75" style="position:absolute;margin-left:54.4pt;margin-top:11.4pt;width:91.6pt;height:65.35pt;z-index:-251615744">
            <v:imagedata r:id="rId12" o:title=""/>
          </v:shape>
        </w:pict>
      </w:r>
    </w:p>
    <w:p w:rsidR="00C3324C" w:rsidRPr="0046036B" w:rsidRDefault="00DE080A">
      <w:pPr>
        <w:spacing w:after="0" w:line="240" w:lineRule="auto"/>
        <w:ind w:left="1348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767" style="position:absolute;left:0;text-align:left;margin-left:312.05pt;margin-top:-24.45pt;width:13.65pt;height:13.65pt;z-index:-251689472;mso-position-horizontal-relative:page" coordorigin="6241,-489" coordsize="273,273">
            <v:shape id="_x0000_s1768" style="position:absolute;left:6241;top:-489;width:273;height:273" coordorigin="6241,-489" coordsize="273,273" path="m6241,-216r273,l6514,-489r-273,l6241,-216xe" filled="f" strokecolor="#808285" strokeweight=".5pt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3</w:t>
      </w:r>
    </w:p>
    <w:p w:rsidR="00C3324C" w:rsidRPr="0046036B" w:rsidRDefault="007C5555">
      <w:pPr>
        <w:tabs>
          <w:tab w:val="left" w:pos="4860"/>
        </w:tabs>
        <w:spacing w:after="0" w:line="220" w:lineRule="exact"/>
        <w:ind w:left="317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 una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3324C" w:rsidRPr="0046036B" w:rsidRDefault="007C5555">
      <w:pPr>
        <w:spacing w:before="13" w:after="0" w:line="253" w:lineRule="auto"/>
        <w:ind w:left="3178" w:right="131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Sirve para hacer fotografías.</w:t>
      </w:r>
    </w:p>
    <w:p w:rsidR="00C3324C" w:rsidRPr="0046036B" w:rsidRDefault="007C5555">
      <w:pPr>
        <w:tabs>
          <w:tab w:val="left" w:pos="1660"/>
        </w:tabs>
        <w:spacing w:before="31" w:after="0" w:line="253" w:lineRule="auto"/>
        <w:ind w:right="57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lastRenderedPageBreak/>
        <w:t xml:space="preserve">Son unas gafas de sol. Sirven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before="4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C3324C" w:rsidRPr="0046036B" w:rsidRDefault="007C5555">
      <w:pPr>
        <w:spacing w:after="0" w:line="240" w:lineRule="auto"/>
        <w:ind w:left="14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 un CD.</w:t>
      </w:r>
    </w:p>
    <w:p w:rsidR="00C3324C" w:rsidRPr="0046036B" w:rsidRDefault="007C5555">
      <w:pPr>
        <w:tabs>
          <w:tab w:val="left" w:pos="1260"/>
        </w:tabs>
        <w:spacing w:before="13" w:after="0" w:line="240" w:lineRule="auto"/>
        <w:ind w:left="14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5802" w:space="2053"/>
            <w:col w:w="1865"/>
          </w:cols>
        </w:sectPr>
      </w:pPr>
    </w:p>
    <w:p w:rsidR="00C3324C" w:rsidRPr="0046036B" w:rsidRDefault="00C3324C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C3324C" w:rsidRPr="0046036B" w:rsidRDefault="004549C3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09952" behindDoc="1" locked="0" layoutInCell="1" allowOverlap="1" wp14:anchorId="2E429EEC" wp14:editId="4CD792A2">
            <wp:simplePos x="0" y="0"/>
            <wp:positionH relativeFrom="column">
              <wp:posOffset>695629</wp:posOffset>
            </wp:positionH>
            <wp:positionV relativeFrom="paragraph">
              <wp:posOffset>109689</wp:posOffset>
            </wp:positionV>
            <wp:extent cx="1120471" cy="1381192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390" cy="138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80A"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772" style="position:absolute;margin-left:62.8pt;margin-top:8.5pt;width:13.65pt;height:13.65pt;z-index:-251607552;mso-position-horizontal-relative:text;mso-position-vertical-relative:text" coordorigin="1876,1778" coordsize="273,273">
            <v:shape id="_x0000_s1773" style="position:absolute;left:1876;top:1778;width:273;height:273" coordorigin="1876,1778" coordsize="273,273" path="m1876,2052r273,l2149,1778r-273,l1876,2052e" stroked="f">
              <v:path arrowok="t"/>
            </v:shape>
          </v:group>
        </w:pict>
      </w:r>
    </w:p>
    <w:p w:rsidR="00C3324C" w:rsidRPr="0046036B" w:rsidRDefault="00DE080A">
      <w:pPr>
        <w:spacing w:before="33" w:after="0" w:line="206" w:lineRule="exact"/>
        <w:ind w:left="1348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766" type="#_x0000_t202" style="position:absolute;left:0;text-align:left;margin-left:316.7pt;margin-top:15.15pt;width:70.5pt;height:68.35pt;z-index:-251695616;mso-position-horizontal-relative:page" filled="f" stroked="f">
            <v:textbox inset="0,0,0,0">
              <w:txbxContent>
                <w:p w:rsidR="00C3324C" w:rsidRDefault="007C5555">
                  <w:pPr>
                    <w:spacing w:before="13" w:after="0" w:line="240" w:lineRule="auto"/>
                    <w:ind w:right="-20"/>
                    <w:rPr>
                      <w:rFonts w:ascii="Myriad Pro Light" w:eastAsia="Myriad Pro Light" w:hAnsi="Myriad Pro Light" w:cs="Myriad Pro Light"/>
                      <w:sz w:val="18"/>
                      <w:szCs w:val="18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18"/>
                      <w:szCs w:val="18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group id="_x0000_s1762" style="position:absolute;left:0;text-align:left;margin-left:311.8pt;margin-top:13.8pt;width:75.4pt;height:69.75pt;z-index:-251688448;mso-position-horizontal-relative:page" coordorigin="6236,276" coordsize="1508,1395">
            <v:group id="_x0000_s1763" style="position:absolute;left:6241;top:281;width:273;height:273" coordorigin="6241,281" coordsize="273,273">
              <v:shape id="_x0000_s1765" style="position:absolute;left:6241;top:281;width:273;height:273" coordorigin="6241,281" coordsize="273,273" path="m6241,554r273,l6514,281r-273,l6241,554xe" filled="f" strokecolor="#808285" strokeweight=".5pt">
                <v:path arrowok="t"/>
              </v:shape>
              <v:shape id="_x0000_s1764" type="#_x0000_t75" style="position:absolute;left:6373;top:303;width:1371;height:1367">
                <v:imagedata r:id="rId14" o:title="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5</w:t>
      </w:r>
    </w:p>
    <w:p w:rsidR="00C3324C" w:rsidRPr="0046036B" w:rsidRDefault="00C3324C">
      <w:pPr>
        <w:spacing w:before="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C3324C" w:rsidRPr="0046036B" w:rsidRDefault="007C5555">
      <w:pPr>
        <w:spacing w:before="31" w:after="0" w:line="253" w:lineRule="auto"/>
        <w:ind w:left="2895" w:right="-56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lastRenderedPageBreak/>
        <w:t xml:space="preserve">Es un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 Sirve para hablar con gente que está lejos.</w:t>
      </w:r>
    </w:p>
    <w:p w:rsidR="00C3324C" w:rsidRPr="0046036B" w:rsidRDefault="007C5555">
      <w:pPr>
        <w:spacing w:before="68"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lastRenderedPageBreak/>
        <w:t>Es un balón. Es</w:t>
      </w:r>
    </w:p>
    <w:p w:rsidR="00C3324C" w:rsidRPr="0046036B" w:rsidRDefault="007C5555">
      <w:pPr>
        <w:tabs>
          <w:tab w:val="left" w:pos="1120"/>
        </w:tabs>
        <w:spacing w:before="13"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551" w:space="2879"/>
            <w:col w:w="2290"/>
          </w:cols>
        </w:sectPr>
      </w:pPr>
    </w:p>
    <w:p w:rsidR="00C3324C" w:rsidRPr="0046036B" w:rsidRDefault="00C3324C">
      <w:pPr>
        <w:spacing w:before="8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spacing w:before="33" w:after="0" w:line="206" w:lineRule="exact"/>
        <w:ind w:left="5680" w:right="3850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shape id="_x0000_s1755" style="position:absolute;left:0;text-align:left;margin-left:281.05pt;margin-top:-.15pt;width:13.65pt;height:13.65pt;z-index:-251604480" coordorigin="6241,-723" coordsize="273,273" path="m6241,-450r273,l6514,-723r-273,l6241,-450xe" filled="f" strokecolor="#808285" strokeweight=".5pt">
            <v:path arrowok="t"/>
          </v:shape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8</w:t>
      </w:r>
    </w:p>
    <w:p w:rsidR="00C3324C" w:rsidRPr="0046036B" w:rsidRDefault="007157F0">
      <w:pPr>
        <w:spacing w:before="7" w:after="0" w:line="150" w:lineRule="exact"/>
        <w:rPr>
          <w:rFonts w:ascii="Calibri" w:hAnsi="Calibri" w:cs="Calibri"/>
          <w:sz w:val="15"/>
          <w:szCs w:val="15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13024" behindDoc="0" locked="0" layoutInCell="1" allowOverlap="1" wp14:anchorId="2CF10520" wp14:editId="355E5B57">
            <wp:simplePos x="0" y="0"/>
            <wp:positionH relativeFrom="column">
              <wp:posOffset>3698240</wp:posOffset>
            </wp:positionH>
            <wp:positionV relativeFrom="paragraph">
              <wp:posOffset>85090</wp:posOffset>
            </wp:positionV>
            <wp:extent cx="765175" cy="132334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C3324C" w:rsidRPr="0046036B" w:rsidRDefault="00DE080A">
      <w:pPr>
        <w:tabs>
          <w:tab w:val="left" w:pos="2580"/>
          <w:tab w:val="left" w:pos="4180"/>
        </w:tabs>
        <w:spacing w:before="32" w:after="0" w:line="240" w:lineRule="auto"/>
        <w:ind w:left="134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756" style="position:absolute;left:0;text-align:left;margin-left:92.2pt;margin-top:-1.4pt;width:60.2pt;height:101.35pt;z-index:-251683328;mso-position-horizontal-relative:page" coordorigin="1844,-28" coordsize="1204,2027">
            <v:shape id="_x0000_s1761" type="#_x0000_t75" style="position:absolute;left:1844;top:-28;width:1204;height:2027">
              <v:imagedata r:id="rId16" o:title=""/>
            </v:shape>
            <v:group id="_x0000_s1759" style="position:absolute;left:1876;top:25;width:273;height:273" coordorigin="1876,25" coordsize="273,273">
              <v:shape id="_x0000_s1760" style="position:absolute;left:1876;top:25;width:273;height:273" coordorigin="1876,25" coordsize="273,273" path="m1876,298r273,l2149,25r-273,l1876,298e" stroked="f">
                <v:path arrowok="t"/>
              </v:shape>
            </v:group>
            <v:group id="_x0000_s1757" style="position:absolute;left:1876;top:25;width:273;height:273" coordorigin="1876,25" coordsize="273,273">
              <v:shape id="_x0000_s1758" style="position:absolute;left:1876;top:25;width:273;height:273" coordorigin="1876,25" coordsize="273,273" path="m1876,298r273,l2149,25r-273,l1876,298xe" filled="f" strokecolor="#808285" strokeweight=".5pt">
                <v:path arrowok="t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7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 un </w: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3324C" w:rsidRPr="0046036B" w:rsidRDefault="007C5555">
      <w:pPr>
        <w:spacing w:before="6" w:after="0" w:line="240" w:lineRule="auto"/>
        <w:ind w:left="2583" w:right="-7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 para leer y aprender.</w:t>
      </w:r>
    </w:p>
    <w:p w:rsidR="00C3324C" w:rsidRPr="0046036B" w:rsidRDefault="007C5555">
      <w:pPr>
        <w:spacing w:before="4" w:after="0" w:line="120" w:lineRule="exact"/>
        <w:rPr>
          <w:rFonts w:ascii="Calibri" w:hAnsi="Calibri" w:cs="Calibri"/>
          <w:sz w:val="12"/>
          <w:szCs w:val="12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7C5555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 un reloj. Es</w:t>
      </w:r>
    </w:p>
    <w:p w:rsidR="00C3324C" w:rsidRPr="0046036B" w:rsidRDefault="007C5555">
      <w:pPr>
        <w:tabs>
          <w:tab w:val="left" w:pos="1120"/>
        </w:tabs>
        <w:spacing w:before="13" w:after="0" w:line="229" w:lineRule="exact"/>
        <w:ind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413" w:space="2932"/>
            <w:col w:w="2375"/>
          </w:cols>
        </w:sect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before="8" w:after="0" w:line="220" w:lineRule="exact"/>
        <w:rPr>
          <w:rFonts w:ascii="Calibri" w:hAnsi="Calibri" w:cs="Calibri"/>
          <w:lang w:val="es-ES_tradnl"/>
        </w:rPr>
      </w:pPr>
    </w:p>
    <w:p w:rsidR="00C3324C" w:rsidRPr="0046036B" w:rsidRDefault="00DE080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747" style="position:absolute;left:0;text-align:left;margin-left:70.85pt;margin-top:2.05pt;width:11.35pt;height:11.35pt;z-index:-251686400;mso-position-horizontal-relative:page" coordorigin="1417,41" coordsize="227,227">
            <v:shape id="_x0000_s174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Elige la opción correcta en el siguiente diálogo.</w:t>
      </w:r>
    </w:p>
    <w:p w:rsidR="00C3324C" w:rsidRPr="0046036B" w:rsidRDefault="00C3324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3324C" w:rsidRPr="0046036B" w:rsidRDefault="007C5555">
      <w:pPr>
        <w:spacing w:after="0" w:line="252" w:lineRule="auto"/>
        <w:ind w:left="1889" w:right="203" w:hanging="695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Cliente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¡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Hola! ¡Buenos días! ¿Me puede decir cuánto cuestan estas/esas gafas de sol? Las que están ahí, detrás de usted.</w:t>
      </w:r>
    </w:p>
    <w:p w:rsidR="00C3324C" w:rsidRPr="0046036B" w:rsidRDefault="00C3324C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3324C" w:rsidRPr="0046036B" w:rsidRDefault="007C555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Dependiente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¿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Cuáles? ¿Aquellas/Estas? (Coge las gafas en sus manos y se las da al cliente.)</w:t>
      </w:r>
    </w:p>
    <w:p w:rsidR="00C3324C" w:rsidRPr="0046036B" w:rsidRDefault="00C3324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3324C" w:rsidRPr="0046036B" w:rsidRDefault="007C555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Cliente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Sí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 sí. Aquellas/Estas.</w:t>
      </w:r>
    </w:p>
    <w:p w:rsidR="00C3324C" w:rsidRPr="0046036B" w:rsidRDefault="00C3324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3324C" w:rsidRPr="0046036B" w:rsidRDefault="007C5555">
      <w:pPr>
        <w:spacing w:after="0" w:line="252" w:lineRule="auto"/>
        <w:ind w:left="2368" w:right="246" w:hanging="1174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Dependiente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Pues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estas/aquellas cuestan 30 euros; esas/aquellas, las que están allí, en el escaparate, son un poco más caras, pero mejores.</w:t>
      </w:r>
    </w:p>
    <w:p w:rsidR="00C3324C" w:rsidRPr="0046036B" w:rsidRDefault="00C3324C">
      <w:pPr>
        <w:spacing w:before="4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3324C" w:rsidRPr="0046036B" w:rsidRDefault="007C555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Cliente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¿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 cuánto cuestan?</w:t>
      </w:r>
    </w:p>
    <w:p w:rsidR="00C3324C" w:rsidRPr="0046036B" w:rsidRDefault="00C3324C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3324C" w:rsidRPr="0046036B" w:rsidRDefault="007C5555">
      <w:pPr>
        <w:spacing w:after="0" w:line="356" w:lineRule="auto"/>
        <w:ind w:left="1194" w:right="1671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Dependiente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Aquellas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/Esas son 100 euros, pero ya le digo que son mucho mejores. </w:t>
      </w: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Cliente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Pero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es que son muy caras. Voy a coger estas/esas que son más baratas. </w:t>
      </w:r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Dependiente</w:t>
      </w:r>
      <w:proofErr w:type="gramStart"/>
      <w:r w:rsidRPr="007157F0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Muy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bien. La caja está allí, donde aquella/esta ventana grande.</w:t>
      </w:r>
    </w:p>
    <w:p w:rsidR="00C3324C" w:rsidRPr="00DE080A" w:rsidRDefault="007C5555">
      <w:pPr>
        <w:spacing w:before="7"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080A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Cliente</w:t>
      </w:r>
      <w:proofErr w:type="gramStart"/>
      <w:r w:rsidRPr="00DE080A">
        <w:rPr>
          <w:rFonts w:ascii="Calibri" w:eastAsia="Myriad Pro Light" w:hAnsi="Calibri" w:cs="Calibri"/>
          <w:b/>
          <w:color w:val="231F20"/>
          <w:sz w:val="18"/>
          <w:szCs w:val="18"/>
          <w:lang w:val="es-ES_tradnl"/>
        </w:rPr>
        <w:t>:</w:t>
      </w:r>
      <w:r w:rsidRPr="00DE080A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 </w:t>
      </w:r>
      <w:r w:rsidRPr="00DE080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Muchas</w:t>
      </w:r>
      <w:proofErr w:type="gramEnd"/>
      <w:r w:rsidRPr="00DE080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gracias. Adiós.</w:t>
      </w:r>
    </w:p>
    <w:p w:rsidR="00C3324C" w:rsidRPr="00DE080A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C3324C">
      <w:pPr>
        <w:spacing w:before="18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C3324C">
      <w:pPr>
        <w:tabs>
          <w:tab w:val="left" w:pos="780"/>
        </w:tabs>
        <w:spacing w:before="28" w:after="0" w:line="240" w:lineRule="auto"/>
        <w:ind w:left="146" w:right="-20"/>
        <w:rPr>
          <w:rFonts w:ascii="Calibri" w:eastAsia="Myriad Pro Light" w:hAnsi="Calibri" w:cs="Calibri"/>
          <w:sz w:val="13"/>
          <w:szCs w:val="13"/>
          <w:lang w:val="es-ES_tradnl"/>
        </w:rPr>
      </w:pPr>
    </w:p>
    <w:p w:rsidR="00C3324C" w:rsidRPr="00DE080A" w:rsidRDefault="00C3324C">
      <w:pPr>
        <w:spacing w:after="0"/>
        <w:rPr>
          <w:rFonts w:ascii="Calibri" w:hAnsi="Calibri" w:cs="Calibri"/>
          <w:lang w:val="es-ES_tradnl"/>
        </w:rPr>
        <w:sectPr w:rsidR="00C3324C" w:rsidRPr="00DE080A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C3324C" w:rsidRPr="00DE080A" w:rsidRDefault="00DE080A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  <w:r>
        <w:rPr>
          <w:rFonts w:ascii="Calibri" w:hAnsi="Calibri" w:cs="Calibri"/>
        </w:rPr>
        <w:lastRenderedPageBreak/>
        <w:pict>
          <v:group id="_x0000_s1734" style="position:absolute;margin-left:85.05pt;margin-top:9pt;width:439.35pt;height:25.5pt;z-index:-251677184;mso-position-horizontal-relative:page" coordorigin="1701,22" coordsize="8787,510">
            <v:shape id="_x0000_s1735" style="position:absolute;left:1701;top:22;width:8787;height:510" coordorigin="1701,22" coordsize="8787,510" path="m1757,22r-32,1l1708,29r-6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</w:p>
    <w:p w:rsidR="00C3324C" w:rsidRPr="0046036B" w:rsidRDefault="007C5555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es-ES_tradnl"/>
        </w:rPr>
      </w:pPr>
      <w:r w:rsidRPr="0046036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6  Vocabulario</w:t>
      </w:r>
    </w:p>
    <w:p w:rsidR="00C3324C" w:rsidRPr="0046036B" w:rsidRDefault="007C5555" w:rsidP="007157F0">
      <w:pPr>
        <w:spacing w:before="89" w:after="0" w:line="240" w:lineRule="auto"/>
        <w:ind w:left="52" w:right="-20"/>
        <w:rPr>
          <w:rFonts w:ascii="Calibri" w:hAnsi="Calibri" w:cs="Calibri"/>
          <w:lang w:val="es-ES_tradnl"/>
        </w:rPr>
        <w:sectPr w:rsidR="00C3324C" w:rsidRPr="0046036B">
          <w:pgSz w:w="11920" w:h="15880"/>
          <w:pgMar w:top="800" w:right="640" w:bottom="280" w:left="1660" w:header="720" w:footer="720" w:gutter="0"/>
          <w:cols w:num="2" w:space="720" w:equalWidth="0">
            <w:col w:w="3273" w:space="5939"/>
            <w:col w:w="408"/>
          </w:cols>
        </w:sectPr>
      </w:pPr>
      <w:r w:rsidRPr="0046036B">
        <w:rPr>
          <w:rFonts w:ascii="Calibri" w:hAnsi="Calibri" w:cs="Calibri"/>
          <w:lang w:val="es-ES_tradnl"/>
        </w:rPr>
        <w:br w:type="column"/>
      </w:r>
    </w:p>
    <w:p w:rsidR="00C3324C" w:rsidRPr="0046036B" w:rsidRDefault="00C3324C">
      <w:pPr>
        <w:spacing w:before="4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732" style="position:absolute;left:0;text-align:left;margin-left:85.05pt;margin-top:2.05pt;width:11.35pt;height:11.35pt;z-index:-251673088;mso-position-horizontal-relative:page" coordorigin="1701,41" coordsize="227,227">
            <v:shape id="_x0000_s173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Relaciona cada establecimiento, servicio o espacio público con su icono.</w:t>
      </w:r>
    </w:p>
    <w:p w:rsidR="00C3324C" w:rsidRPr="0046036B" w:rsidRDefault="00C3324C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3324C" w:rsidRPr="0046036B" w:rsidRDefault="00DE080A">
      <w:pPr>
        <w:spacing w:after="0" w:line="229" w:lineRule="exact"/>
        <w:ind w:left="603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702" style="position:absolute;left:0;text-align:left;margin-left:368.5pt;margin-top:0;width:11.35pt;height:173.85pt;z-index:-251672064;mso-position-horizontal-relative:page" coordorigin="7370" coordsize="227,3477">
            <v:group id="_x0000_s1729" style="position:absolute;left:7375;top:5;width:217;height:217" coordorigin="7375,5" coordsize="217,217">
              <v:shape id="_x0000_s1730" style="position:absolute;left:7375;top:5;width:217;height:217" coordorigin="7375,5" coordsize="217,217" path="m7398,5r-2,l7375,6r,23l7375,199r,2l7376,222r22,l7568,222r3,l7592,221r,-22l7592,29r,-3l7591,5r-23,l7398,5xe" filled="f" strokecolor="#808285" strokeweight=".5pt">
                <v:path arrowok="t"/>
              </v:shape>
            </v:group>
            <v:group id="_x0000_s1727" style="position:absolute;left:7375;top:255;width:217;height:217" coordorigin="7375,255" coordsize="217,217">
              <v:shape id="_x0000_s1728" style="position:absolute;left:7375;top:255;width:217;height:217" coordorigin="7375,255" coordsize="217,217" path="m7398,255r-2,l7375,256r,23l7375,449r,2l7376,472r22,l7568,472r3,l7592,471r,-22l7592,279r,-3l7591,255r-23,l7398,255xe" filled="f" strokecolor="#808285" strokeweight=".5pt">
                <v:path arrowok="t"/>
              </v:shape>
            </v:group>
            <v:group id="_x0000_s1725" style="position:absolute;left:7375;top:505;width:217;height:217" coordorigin="7375,505" coordsize="217,217">
              <v:shape id="_x0000_s1726" style="position:absolute;left:7375;top:505;width:217;height:217" coordorigin="7375,505" coordsize="217,217" path="m7398,505r-2,l7375,506r,23l7375,699r,2l7376,722r22,l7568,722r3,l7592,721r,-22l7592,529r,-3l7591,505r-23,l7398,505xe" filled="f" strokecolor="#808285" strokeweight=".5pt">
                <v:path arrowok="t"/>
              </v:shape>
            </v:group>
            <v:group id="_x0000_s1723" style="position:absolute;left:7375;top:755;width:217;height:217" coordorigin="7375,755" coordsize="217,217">
              <v:shape id="_x0000_s1724" style="position:absolute;left:7375;top:755;width:217;height:217" coordorigin="7375,755" coordsize="217,217" path="m7398,755r-2,l7375,756r,23l7375,949r,2l7376,972r22,l7568,972r3,l7592,971r,-22l7592,779r,-3l7591,755r-23,l7398,755xe" filled="f" strokecolor="#808285" strokeweight=".5pt">
                <v:path arrowok="t"/>
              </v:shape>
            </v:group>
            <v:group id="_x0000_s1721" style="position:absolute;left:7375;top:1005;width:217;height:217" coordorigin="7375,1005" coordsize="217,217">
              <v:shape id="_x0000_s1722" style="position:absolute;left:7375;top:1005;width:217;height:217" coordorigin="7375,1005" coordsize="217,217" path="m7398,1005r-2,l7375,1006r,23l7375,1199r,2l7376,1222r22,l7568,1222r3,l7592,1221r,-22l7592,1029r,-3l7591,1005r-23,l7398,1005xe" filled="f" strokecolor="#808285" strokeweight=".5pt">
                <v:path arrowok="t"/>
              </v:shape>
            </v:group>
            <v:group id="_x0000_s1719" style="position:absolute;left:7375;top:1255;width:217;height:217" coordorigin="7375,1255" coordsize="217,217">
              <v:shape id="_x0000_s1720" style="position:absolute;left:7375;top:1255;width:217;height:217" coordorigin="7375,1255" coordsize="217,217" path="m7398,1255r-2,l7375,1256r,23l7375,1449r,2l7376,1472r22,l7568,1472r3,l7592,1471r,-22l7592,1279r,-3l7591,1255r-23,l7398,1255xe" filled="f" strokecolor="#808285" strokeweight=".5pt">
                <v:path arrowok="t"/>
              </v:shape>
            </v:group>
            <v:group id="_x0000_s1717" style="position:absolute;left:7375;top:1505;width:217;height:217" coordorigin="7375,1505" coordsize="217,217">
              <v:shape id="_x0000_s1718" style="position:absolute;left:7375;top:1505;width:217;height:217" coordorigin="7375,1505" coordsize="217,217" path="m7398,1505r-2,l7375,1506r,23l7375,1699r,2l7376,1722r22,l7568,1722r3,l7592,1721r,-22l7592,1529r,-3l7591,1505r-23,l7398,1505xe" filled="f" strokecolor="#808285" strokeweight=".5pt">
                <v:path arrowok="t"/>
              </v:shape>
            </v:group>
            <v:group id="_x0000_s1715" style="position:absolute;left:7375;top:1755;width:217;height:217" coordorigin="7375,1755" coordsize="217,217">
              <v:shape id="_x0000_s1716" style="position:absolute;left:7375;top:1755;width:217;height:217" coordorigin="7375,1755" coordsize="217,217" path="m7398,1755r-2,l7375,1756r,23l7375,1949r,2l7376,1972r22,l7568,1972r3,l7592,1971r,-22l7592,1779r,-3l7591,1755r-23,l7398,1755xe" filled="f" strokecolor="#808285" strokeweight=".5pt">
                <v:path arrowok="t"/>
              </v:shape>
            </v:group>
            <v:group id="_x0000_s1713" style="position:absolute;left:7375;top:2005;width:217;height:217" coordorigin="7375,2005" coordsize="217,217">
              <v:shape id="_x0000_s1714" style="position:absolute;left:7375;top:2005;width:217;height:217" coordorigin="7375,2005" coordsize="217,217" path="m7398,2005r-2,l7375,2006r,23l7375,2199r,2l7376,2222r22,l7568,2222r3,l7592,2221r,-22l7592,2029r,-3l7591,2005r-23,l7398,2005xe" filled="f" strokecolor="#808285" strokeweight=".5pt">
                <v:path arrowok="t"/>
              </v:shape>
            </v:group>
            <v:group id="_x0000_s1711" style="position:absolute;left:7375;top:2255;width:217;height:217" coordorigin="7375,2255" coordsize="217,217">
              <v:shape id="_x0000_s1712" style="position:absolute;left:7375;top:2255;width:217;height:217" coordorigin="7375,2255" coordsize="217,217" path="m7398,2255r-2,l7375,2256r,23l7375,2449r,2l7376,2472r22,l7568,2472r3,l7592,2471r,-22l7592,2279r,-3l7591,2255r-23,l7398,2255xe" filled="f" strokecolor="#808285" strokeweight=".5pt">
                <v:path arrowok="t"/>
              </v:shape>
            </v:group>
            <v:group id="_x0000_s1709" style="position:absolute;left:7375;top:2505;width:217;height:217" coordorigin="7375,2505" coordsize="217,217">
              <v:shape id="_x0000_s1710" style="position:absolute;left:7375;top:2505;width:217;height:217" coordorigin="7375,2505" coordsize="217,217" path="m7398,2505r-2,l7375,2506r,23l7375,2699r,2l7376,2722r22,l7568,2722r3,l7592,2721r,-22l7592,2529r,-3l7591,2505r-23,l7398,2505xe" filled="f" strokecolor="#808285" strokeweight=".5pt">
                <v:path arrowok="t"/>
              </v:shape>
            </v:group>
            <v:group id="_x0000_s1707" style="position:absolute;left:7375;top:2755;width:217;height:217" coordorigin="7375,2755" coordsize="217,217">
              <v:shape id="_x0000_s1708" style="position:absolute;left:7375;top:2755;width:217;height:217" coordorigin="7375,2755" coordsize="217,217" path="m7398,2755r-2,l7375,2756r,23l7375,2949r,2l7376,2972r22,l7568,2972r3,l7592,2971r,-22l7592,2779r,-3l7591,2755r-23,l7398,2755xe" filled="f" strokecolor="#808285" strokeweight=".5pt">
                <v:path arrowok="t"/>
              </v:shape>
            </v:group>
            <v:group id="_x0000_s1705" style="position:absolute;left:7375;top:3005;width:217;height:217" coordorigin="7375,3005" coordsize="217,217">
              <v:shape id="_x0000_s1706" style="position:absolute;left:7375;top:3005;width:217;height:217" coordorigin="7375,3005" coordsize="217,217" path="m7398,3005r-2,l7375,3006r,23l7375,3199r,2l7376,3222r22,l7568,3222r3,l7592,3221r,-22l7592,3029r,-3l7591,3005r-23,l7398,3005xe" filled="f" strokecolor="#808285" strokeweight=".5pt">
                <v:path arrowok="t"/>
              </v:shape>
            </v:group>
            <v:group id="_x0000_s1703" style="position:absolute;left:7375;top:3255;width:217;height:217" coordorigin="7375,3255" coordsize="217,217">
              <v:shape id="_x0000_s1704" style="position:absolute;left:7375;top:3255;width:217;height:217" coordorigin="7375,3255" coordsize="217,217" path="m7398,3255r-2,l7375,3256r,23l7375,3449r,2l7376,3472r22,l7568,3472r3,l7592,3471r,-22l7592,3279r,-3l7591,3255r-23,l7398,3255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662" style="position:absolute;left:0;text-align:left;margin-left:122.15pt;margin-top:6.2pt;width:24.05pt;height:20.9pt;z-index:-251668992;mso-position-horizontal-relative:page" coordorigin="2443,124" coordsize="481,418">
            <v:group id="_x0000_s1700" style="position:absolute;left:2450;top:131;width:467;height:404" coordorigin="2450,131" coordsize="467,404">
              <v:shape id="_x0000_s1701" style="position:absolute;left:2450;top:131;width:467;height:404" coordorigin="2450,131" coordsize="467,404" path="m2683,131r234,404l2683,535r-233,l2683,131xe" filled="f" strokecolor="#5b5c5f" strokeweight=".25011mm">
                <v:path arrowok="t"/>
              </v:shape>
            </v:group>
            <v:group id="_x0000_s1698" style="position:absolute;left:2607;top:333;width:29;height:30" coordorigin="2607,333" coordsize="29,30">
              <v:shape id="_x0000_s1699" style="position:absolute;left:2607;top:333;width:29;height:30" coordorigin="2607,333" coordsize="29,30" path="m2630,333r-16,l2607,340r,16l2614,363r16,l2637,356r,-16l2630,333e" fillcolor="#231f20" stroked="f">
                <v:path arrowok="t"/>
              </v:shape>
            </v:group>
            <v:group id="_x0000_s1696" style="position:absolute;left:2607;top:333;width:29;height:30" coordorigin="2607,333" coordsize="29,30">
              <v:shape id="_x0000_s1697" style="position:absolute;left:2607;top:333;width:29;height:30" coordorigin="2607,333" coordsize="29,30" path="m2607,348r,-8l2614,333r8,l2630,333r7,7l2637,348r,8l2630,363r-8,l2614,363r-7,-7l2607,348xe" filled="f" strokecolor="#231f20" strokeweight=".03597mm">
                <v:path arrowok="t"/>
              </v:shape>
            </v:group>
            <v:group id="_x0000_s1694" style="position:absolute;left:2566;top:407;width:55;height:51" coordorigin="2566,407" coordsize="55,51">
              <v:shape id="_x0000_s1695" style="position:absolute;left:2566;top:407;width:55;height:51" coordorigin="2566,407" coordsize="55,51" path="m2584,407r-18,26l2603,458r17,-27l2584,407e" fillcolor="#231f20" stroked="f">
                <v:path arrowok="t"/>
              </v:shape>
            </v:group>
            <v:group id="_x0000_s1691" style="position:absolute;left:2624;top:368;width:57;height:72" coordorigin="2624,368" coordsize="57,72">
              <v:shape id="_x0000_s1693" style="position:absolute;left:2624;top:368;width:57;height:72" coordorigin="2624,368" coordsize="57,72" path="m2639,368r-15,22l2643,412r-10,17l2655,440r4,-9l2678,431r4,-6l2666,407r-5,-30l2639,368e" fillcolor="#231f20" stroked="f">
                <v:path arrowok="t"/>
              </v:shape>
              <v:shape id="_x0000_s1692" style="position:absolute;left:2624;top:368;width:57;height:72" coordorigin="2624,368" coordsize="57,72" path="m2678,431r-19,l2666,437r9,-3l2678,431e" fillcolor="#231f20" stroked="f">
                <v:path arrowok="t"/>
              </v:shape>
            </v:group>
            <v:group id="_x0000_s1689" style="position:absolute;left:2669;top:427;width:43;height:17" coordorigin="2669,427" coordsize="43,17">
              <v:shape id="_x0000_s1690" style="position:absolute;left:2669;top:427;width:43;height:17" coordorigin="2669,427" coordsize="43,17" path="m2669,427r15,16l2713,427e" filled="f" strokecolor="#231f20" strokeweight=".0815mm">
                <v:path arrowok="t"/>
              </v:shape>
            </v:group>
            <v:group id="_x0000_s1687" style="position:absolute;left:2640;top:432;width:5;height:62" coordorigin="2640,432" coordsize="5,62">
              <v:shape id="_x0000_s1688" style="position:absolute;left:2640;top:432;width:5;height:62" coordorigin="2640,432" coordsize="5,62" path="m2645,432r-5,12l2645,494e" filled="f" strokecolor="#231f20" strokeweight=".0815mm">
                <v:path arrowok="t"/>
              </v:shape>
            </v:group>
            <v:group id="_x0000_s1685" style="position:absolute;left:2608;top:368;width:81;height:43" coordorigin="2608,368" coordsize="81,43">
              <v:shape id="_x0000_s1686" style="position:absolute;left:2608;top:368;width:81;height:43" coordorigin="2608,368" coordsize="81,43" path="m2608,412r31,-44l2689,388e" filled="f" strokecolor="#231f20" strokeweight=".1016mm">
                <v:path arrowok="t"/>
              </v:shape>
            </v:group>
            <v:group id="_x0000_s1683" style="position:absolute;left:2734;top:349;width:29;height:30" coordorigin="2734,349" coordsize="29,30">
              <v:shape id="_x0000_s1684" style="position:absolute;left:2734;top:349;width:29;height:30" coordorigin="2734,349" coordsize="29,30" path="m2757,349r-17,l2734,356r,16l2740,379r17,l2763,372r,-16l2757,349e" fillcolor="#231f20" stroked="f">
                <v:path arrowok="t"/>
              </v:shape>
            </v:group>
            <v:group id="_x0000_s1681" style="position:absolute;left:2734;top:349;width:29;height:30" coordorigin="2734,349" coordsize="29,30">
              <v:shape id="_x0000_s1682" style="position:absolute;left:2734;top:349;width:29;height:30" coordorigin="2734,349" coordsize="29,30" path="m2734,364r,-8l2740,349r8,l2757,349r6,7l2763,364r,8l2757,379r-9,l2740,379r-6,-7l2734,364xe" filled="f" strokecolor="#231f20" strokeweight=".03597mm">
                <v:path arrowok="t"/>
              </v:shape>
            </v:group>
            <v:group id="_x0000_s1678" style="position:absolute;left:2760;top:368;width:19;height:20" coordorigin="2760,368" coordsize="19,20">
              <v:shape id="_x0000_s1680" style="position:absolute;left:2760;top:368;width:19;height:20" coordorigin="2760,368" coordsize="19,20" path="m2770,379r-10,3l2770,388r,-9e" fillcolor="#231f20" stroked="f">
                <v:path arrowok="t"/>
              </v:shape>
              <v:shape id="_x0000_s1679" style="position:absolute;left:2760;top:368;width:19;height:20" coordorigin="2760,368" coordsize="19,20" path="m2771,368r-1,11l2779,376r-8,-8e" fillcolor="#231f20" stroked="f">
                <v:path arrowok="t"/>
              </v:shape>
            </v:group>
            <v:group id="_x0000_s1676" style="position:absolute;left:2761;top:372;width:17;height:12" coordorigin="2761,372" coordsize="17,12">
              <v:shape id="_x0000_s1677" style="position:absolute;left:2761;top:372;width:17;height:12" coordorigin="2761,372" coordsize="17,12" path="m2761,372r17,12e" filled="f" strokecolor="#231f20" strokeweight=".03597mm">
                <v:path arrowok="t"/>
              </v:shape>
            </v:group>
            <v:group id="_x0000_s1674" style="position:absolute;left:2769;top:418;width:29;height:22" coordorigin="2769,418" coordsize="29,22">
              <v:shape id="_x0000_s1675" style="position:absolute;left:2769;top:418;width:29;height:22" coordorigin="2769,418" coordsize="29,22" path="m2788,418r-18,6l2769,441r29,-9l2788,418e" fillcolor="#231f20" stroked="f">
                <v:path arrowok="t"/>
              </v:shape>
            </v:group>
            <v:group id="_x0000_s1672" style="position:absolute;left:2769;top:418;width:29;height:22" coordorigin="2769,418" coordsize="29,22">
              <v:shape id="_x0000_s1673" style="position:absolute;left:2769;top:418;width:29;height:22" coordorigin="2769,418" coordsize="29,22" path="m2770,424r18,-6l2798,432r-29,9l2770,424xe" filled="f" strokecolor="#231f20" strokeweight=".03597mm">
                <v:path arrowok="t"/>
              </v:shape>
            </v:group>
            <v:group id="_x0000_s1670" style="position:absolute;left:2702;top:386;width:73;height:28" coordorigin="2702,386" coordsize="73,28">
              <v:shape id="_x0000_s1671" style="position:absolute;left:2702;top:386;width:73;height:28" coordorigin="2702,386" coordsize="73,28" path="m2702,394r7,12l2712,405r4,l2740,391r5,-5l2756,391r11,5l2770,396r2,4l2773,403r3,11e" filled="f" strokecolor="#231f20" strokeweight=".1016mm">
                <v:path arrowok="t"/>
              </v:shape>
            </v:group>
            <v:group id="_x0000_s1667" style="position:absolute;left:2726;top:388;width:39;height:60" coordorigin="2726,388" coordsize="39,60">
              <v:shape id="_x0000_s1669" style="position:absolute;left:2726;top:388;width:39;height:60" coordorigin="2726,388" coordsize="39,60" path="m2763,436r-18,l2755,447r9,-8l2763,436e" fillcolor="#231f20" stroked="f">
                <v:path arrowok="t"/>
              </v:shape>
              <v:shape id="_x0000_s1668" style="position:absolute;left:2726;top:388;width:39;height:60" coordorigin="2726,388" coordsize="39,60" path="m2746,388r-5,2l2727,398r8,19l2726,439r10,4l2745,436r18,l2755,419r5,-18l2772,399r-14,-6l2746,388e" fillcolor="#231f20" stroked="f">
                <v:path arrowok="t"/>
              </v:shape>
            </v:group>
            <v:group id="_x0000_s1665" style="position:absolute;left:2729;top:441;width:8;height:53" coordorigin="2729,441" coordsize="8,53">
              <v:shape id="_x0000_s1666" style="position:absolute;left:2729;top:441;width:8;height:53" coordorigin="2729,441" coordsize="8,53" path="m2737,441r-8,19l2732,490r,4e" filled="f" strokecolor="#231f20" strokeweight=".0815mm">
                <v:path arrowok="t"/>
              </v:shape>
            </v:group>
            <v:group id="_x0000_s1663" style="position:absolute;left:2754;top:440;width:37;height:13" coordorigin="2754,440" coordsize="37,13">
              <v:shape id="_x0000_s1664" style="position:absolute;left:2754;top:440;width:37;height:13" coordorigin="2754,440" coordsize="37,13" path="m2754,440r4,13l2763,453r5,l2792,445e" filled="f" strokecolor="#231f20" strokeweight=".0815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660" style="position:absolute;left:0;text-align:left;margin-left:105.1pt;margin-top:10.35pt;width:13.65pt;height:13.65pt;z-index:-251667968;mso-position-horizontal-relative:page" coordorigin="2102,207" coordsize="273,273">
            <v:shape id="_x0000_s1661" style="position:absolute;left:2102;top:207;width:273;height:273" coordorigin="2102,207" coordsize="273,273" path="m2102,480r274,l2376,207r-274,l2102,48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58" style="position:absolute;left:0;text-align:left;margin-left:303.55pt;margin-top:10.35pt;width:13.65pt;height:13.65pt;z-index:-251652608;mso-position-horizontal-relative:page" coordorigin="6071,207" coordsize="273,273">
            <v:shape id="_x0000_s1659" style="position:absolute;left:6071;top:207;width:273;height:273" coordorigin="6071,207" coordsize="273,273" path="m6071,480r273,l6344,207r-273,l6071,48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3" style="position:absolute;left:0;text-align:left;margin-left:323.85pt;margin-top:6.1pt;width:18.65pt;height:25.3pt;z-index:-251651584;mso-position-horizontal-relative:page" coordorigin="6477,122" coordsize="373,506">
            <v:shape id="_x0000_s1657" type="#_x0000_t75" style="position:absolute;left:6610;top:128;width:132;height:184">
              <v:imagedata r:id="rId17" o:title=""/>
            </v:shape>
            <v:group id="_x0000_s1655" style="position:absolute;left:6610;top:130;width:133;height:181" coordorigin="6610,130" coordsize="133,181">
              <v:shape id="_x0000_s1656" style="position:absolute;left:6610;top:130;width:133;height:181" coordorigin="6610,130" coordsize="133,181" path="m6610,221r21,-68l6662,130r25,2l6734,172r8,45l6740,244r-7,23l6722,287r-14,15l6692,311r-23,-2l6621,271r-11,-50xe" filled="f" strokecolor="#808285" strokeweight=".012mm">
                <v:path arrowok="t"/>
              </v:shape>
            </v:group>
            <v:group id="_x0000_s1653" style="position:absolute;left:6650;top:132;width:78;height:150" coordorigin="6650,132" coordsize="78,150">
              <v:shape id="_x0000_s1654" style="position:absolute;left:6650;top:132;width:78;height:150" coordorigin="6650,132" coordsize="78,150" path="m6650,208r3,-28l6660,157r11,-17l6685,132r16,4l6714,150r9,20l6728,196r-2,31l6721,252r-9,18l6701,282r-19,-3l6667,268r-10,-18l6651,227r-1,-19xe" filled="f" strokecolor="#808285" strokeweight=".012mm">
                <v:path arrowok="t"/>
              </v:shape>
            </v:group>
            <v:group id="_x0000_s1651" style="position:absolute;left:6657;top:158;width:2;height:96" coordorigin="6657,158" coordsize="2,96">
              <v:shape id="_x0000_s1652" style="position:absolute;left:6657;top:158;width:2;height:96" coordorigin="6657,158" coordsize="0,96" path="m6657,185r,95e" filled="f" strokecolor="#6a6b6e" strokeweight=".31786mm">
                <v:path arrowok="t"/>
              </v:shape>
            </v:group>
            <v:group id="_x0000_s1649" style="position:absolute;left:6666;top:132;width:21;height:154" coordorigin="6666,132" coordsize="21,154">
              <v:shape id="_x0000_s1650" style="position:absolute;left:6666;top:132;width:21;height:154" coordorigin="6666,132" coordsize="21,154" path="m6666,270r9,11l6687,287r,-155l6686,132r-14,4l6666,144r,126e" fillcolor="#757779" stroked="f">
                <v:path arrowok="t"/>
              </v:shape>
            </v:group>
            <v:group id="_x0000_s1647" style="position:absolute;left:6687;top:132;width:21;height:165" coordorigin="6687,132" coordsize="21,165">
              <v:shape id="_x0000_s1648" style="position:absolute;left:6687;top:132;width:21;height:165" coordorigin="6687,132" coordsize="21,165" path="m6687,286r4,2l6708,297r,-159l6706,136r-6,-4l6687,132r,154e" fillcolor="#808285" stroked="f">
                <v:path arrowok="t"/>
              </v:shape>
            </v:group>
            <v:group id="_x0000_s1645" style="position:absolute;left:6708;top:138;width:21;height:169" coordorigin="6708,138" coordsize="21,169">
              <v:shape id="_x0000_s1646" style="position:absolute;left:6708;top:138;width:21;height:169" coordorigin="6708,138" coordsize="21,169" path="m6708,303r21,10l6729,161r-11,-10l6708,144r,159e" fillcolor="#8b8d8f" stroked="f">
                <v:path arrowok="t"/>
              </v:shape>
            </v:group>
            <v:group id="_x0000_s1643" style="position:absolute;left:6729;top:155;width:21;height:163" coordorigin="6729,155" coordsize="21,163">
              <v:shape id="_x0000_s1644" style="position:absolute;left:6729;top:155;width:21;height:163" coordorigin="6729,155" coordsize="21,163" path="m6729,330r21,11l6750,197r-1,-1l6731,180r-2,-2l6729,330e" fillcolor="#95979a" stroked="f">
                <v:path arrowok="t"/>
              </v:shape>
            </v:group>
            <v:group id="_x0000_s1641" style="position:absolute;left:6760;top:183;width:2;height:140" coordorigin="6760,183" coordsize="2,140">
              <v:shape id="_x0000_s1642" style="position:absolute;left:6760;top:183;width:2;height:140" coordorigin="6760,183" coordsize="0,140" path="m6760,234r,140e" filled="f" strokecolor="#a0a2a5" strokeweight=".37392mm">
                <v:path arrowok="t"/>
              </v:shape>
            </v:group>
            <v:group id="_x0000_s1639" style="position:absolute;left:6781;top:203;width:2;height:131" coordorigin="6781,203" coordsize="2,131">
              <v:shape id="_x0000_s1640" style="position:absolute;left:6781;top:203;width:2;height:131" coordorigin="6781,203" coordsize="0,131" path="m6781,273r,131e" filled="f" strokecolor="#acaeb0" strokeweight=".37358mm">
                <v:path arrowok="t"/>
              </v:shape>
            </v:group>
            <v:group id="_x0000_s1637" style="position:absolute;left:6802;top:222;width:2;height:122" coordorigin="6802,222" coordsize="2,122">
              <v:shape id="_x0000_s1638" style="position:absolute;left:6802;top:222;width:2;height:122" coordorigin="6802,222" coordsize="0,122" path="m6802,312r,122e" filled="f" strokecolor="#b7b9bc" strokeweight="1.06pt">
                <v:path arrowok="t"/>
              </v:shape>
            </v:group>
            <v:group id="_x0000_s1635" style="position:absolute;left:6823;top:242;width:2;height:113" coordorigin="6823,242" coordsize="2,113">
              <v:shape id="_x0000_s1636" style="position:absolute;left:6823;top:242;width:2;height:113" coordorigin="6823,242" coordsize="0,113" path="m6823,351r,113e" filled="f" strokecolor="#c3c5c7" strokeweight=".37358mm">
                <v:path arrowok="t"/>
              </v:shape>
            </v:group>
            <v:group id="_x0000_s1633" style="position:absolute;left:6842;top:266;width:2;height:72" coordorigin="6842,266" coordsize="2,72">
              <v:shape id="_x0000_s1634" style="position:absolute;left:6842;top:266;width:2;height:72" coordorigin="6842,266" coordsize="0,72" path="m6842,400r,72e" filled="f" strokecolor="#cfd0d2" strokeweight=".81pt">
                <v:path arrowok="t"/>
              </v:shape>
            </v:group>
            <v:group id="_x0000_s1631" style="position:absolute;left:6847;top:289;width:2;height:35" coordorigin="6847,289" coordsize="2,35">
              <v:shape id="_x0000_s1632" style="position:absolute;left:6847;top:289;width:2;height:35" coordorigin="6847,289" coordsize="0,35" path="m6847,445r,35e" filled="f" strokecolor="#cfd0d2" strokeweight=".33pt">
                <v:path arrowok="t"/>
              </v:shape>
            </v:group>
            <v:group id="_x0000_s1629" style="position:absolute;left:6649;top:131;width:199;height:224" coordorigin="6649,131" coordsize="199,224">
              <v:shape id="_x0000_s1630" style="position:absolute;left:6649;top:131;width:199;height:224" coordorigin="6649,131" coordsize="199,224" path="m6694,288r-16,-5l6664,268r-10,-21l6649,222r1,-25l6672,137r26,-6l6706,136r9,7l6742,167r17,14l6769,190r8,8l6791,212r46,44l6849,295r-2,25l6841,340r-8,15l6694,288xe" filled="f" strokecolor="#808285" strokeweight=".012mm">
                <v:path arrowok="t"/>
              </v:shape>
            </v:group>
            <v:group id="_x0000_s1627" style="position:absolute;left:6693;top:204;width:20;height:46" coordorigin="6693,204" coordsize="20,46">
              <v:shape id="_x0000_s1628" style="position:absolute;left:6693;top:204;width:20;height:46" coordorigin="6693,204" coordsize="20,46" path="m6714,251r,-47l6712,204r-5,3l6694,219r,14l6702,242r11,9e" fillcolor="#b4b6b8" stroked="f">
                <v:path arrowok="t"/>
              </v:shape>
            </v:group>
            <v:group id="_x0000_s1625" style="position:absolute;left:6712;top:204;width:21;height:62" coordorigin="6712,204" coordsize="21,62">
              <v:shape id="_x0000_s1626" style="position:absolute;left:6712;top:204;width:21;height:62" coordorigin="6712,204" coordsize="21,62" path="m6712,251r19,14l6734,267r,-55l6728,207r-5,-3l6712,204r,47e" fillcolor="#c2c4c6" stroked="f">
                <v:path arrowok="t"/>
              </v:shape>
            </v:group>
            <v:group id="_x0000_s1623" style="position:absolute;left:6734;top:212;width:21;height:70" coordorigin="6734,212" coordsize="21,70">
              <v:shape id="_x0000_s1624" style="position:absolute;left:6734;top:212;width:21;height:70" coordorigin="6734,212" coordsize="21,70" path="m6734,274r19,13l6755,289r,-52l6739,223r-5,-4l6734,274e" fillcolor="#d0d2d3" stroked="f">
                <v:path arrowok="t"/>
              </v:shape>
            </v:group>
            <v:group id="_x0000_s1621" style="position:absolute;left:6755;top:230;width:21;height:66" coordorigin="6755,230" coordsize="21,66">
              <v:shape id="_x0000_s1622" style="position:absolute;left:6755;top:230;width:21;height:66" coordorigin="6755,230" coordsize="21,66" path="m6755,307r16,12l6776,321r,-48l6755,255r,52e" fillcolor="#dfe0e1" stroked="f">
                <v:path arrowok="t"/>
              </v:shape>
            </v:group>
            <v:group id="_x0000_s1619" style="position:absolute;left:6776;top:248;width:21;height:56" coordorigin="6776,248" coordsize="21,56">
              <v:shape id="_x0000_s1620" style="position:absolute;left:6776;top:248;width:21;height:56" coordorigin="6776,248" coordsize="21,56" path="m6776,339r17,9l6797,346r,-37l6776,291r,48e" fillcolor="#edeeef" stroked="f">
                <v:path arrowok="t"/>
              </v:shape>
            </v:group>
            <v:group id="_x0000_s1617" style="position:absolute;left:6797;top:266;width:17;height:37" coordorigin="6797,266" coordsize="17,37">
              <v:shape id="_x0000_s1618" style="position:absolute;left:6797;top:266;width:17;height:37" coordorigin="6797,266" coordsize="17,37" path="m6797,327r,37l6806,362r8,-8l6814,343r-7,-7l6798,328r-1,-1e" stroked="f">
                <v:path arrowok="t"/>
              </v:shape>
            </v:group>
            <v:group id="_x0000_s1615" style="position:absolute;left:6810;top:277;width:2;height:20" coordorigin="6810,277" coordsize="2,20">
              <v:shape id="_x0000_s1616" style="position:absolute;left:6810;top:277;width:2;height:20" coordorigin="6810,277" coordsize="0,20" path="m6810,350r,20e" filled="f" strokecolor="white" strokeweight=".1196mm">
                <v:path arrowok="t"/>
              </v:shape>
            </v:group>
            <v:group id="_x0000_s1613" style="position:absolute;left:6813;top:281;width:2;height:13" coordorigin="6813,281" coordsize="2,13">
              <v:shape id="_x0000_s1614" style="position:absolute;left:6813;top:281;width:2;height:13" coordorigin="6813,281" coordsize="0,13" path="m6813,357r,13e" filled="f" strokecolor="white" strokeweight=".17pt">
                <v:path arrowok="t"/>
              </v:shape>
            </v:group>
            <v:group id="_x0000_s1611" style="position:absolute;left:6693;top:202;width:121;height:105" coordorigin="6693,202" coordsize="121,105">
              <v:shape id="_x0000_s1612" style="position:absolute;left:6693;top:202;width:121;height:105" coordorigin="6693,202" coordsize="121,105" path="m6701,242r-8,-9l6693,219r8,-8l6710,202r14,l6732,211r36,30l6789,259r12,10l6805,273r9,8l6814,293r-7,7l6800,307r-10,-1l6730,264r-19,-14l6701,242xe" filled="f" strokecolor="#808285" strokeweight=".012mm">
                <v:path arrowok="t"/>
              </v:shape>
            </v:group>
            <v:group id="_x0000_s1609" style="position:absolute;left:6538;top:386;width:86;height:42" coordorigin="6538,386" coordsize="86,42">
              <v:shape id="_x0000_s1610" style="position:absolute;left:6538;top:386;width:86;height:42" coordorigin="6538,386" coordsize="86,42" path="m6619,395r-78,30l6542,426r9,2l6562,428r22,-4l6603,414r15,-16l6619,395e" fillcolor="#6a6b6e" stroked="f">
                <v:path arrowok="t"/>
              </v:shape>
            </v:group>
            <v:group id="_x0000_s1607" style="position:absolute;left:6533;top:368;width:95;height:58" coordorigin="6533,368" coordsize="95,58">
              <v:shape id="_x0000_s1608" style="position:absolute;left:6533;top:368;width:95;height:58" coordorigin="6533,368" coordsize="95,58" path="m6622,393r7,-15l6629,372r-26,10l6601,390r-64,30l6538,423r3,2l6622,393e" fillcolor="#7e8082" stroked="f">
                <v:path arrowok="t"/>
              </v:shape>
            </v:group>
            <v:group id="_x0000_s1605" style="position:absolute;left:6563;top:350;width:65;height:58" coordorigin="6563,350" coordsize="65,58">
              <v:shape id="_x0000_s1606" style="position:absolute;left:6563;top:350;width:65;height:58" coordorigin="6563,350" coordsize="65,58" path="m6666,370r,-19l6644,360r-4,20l6666,370e" fillcolor="#919395" stroked="f">
                <v:path arrowok="t"/>
              </v:shape>
            </v:group>
            <v:group id="_x0000_s1603" style="position:absolute;left:6600;top:332;width:28;height:58" coordorigin="6600,332" coordsize="28,58">
              <v:shape id="_x0000_s1604" style="position:absolute;left:6600;top:332;width:28;height:58" coordorigin="6600,332" coordsize="28,58" path="m6709,350r-4,-17l6692,338r-4,20l6709,350e" fillcolor="#a5a7a9" stroked="f">
                <v:path arrowok="t"/>
              </v:shape>
            </v:group>
            <v:group id="_x0000_s1601" style="position:absolute;left:6603;top:315;width:21;height:56" coordorigin="6603,315" coordsize="21,56">
              <v:shape id="_x0000_s1602" style="position:absolute;left:6603;top:315;width:21;height:56" coordorigin="6603,315" coordsize="21,56" path="m6715,333r,-1l6706,317r-4,20l6715,333e" fillcolor="#babcbe" stroked="f">
                <v:path arrowok="t"/>
              </v:shape>
            </v:group>
            <v:group id="_x0000_s1599" style="position:absolute;left:6488;top:315;width:2;height:120" coordorigin="6488,315" coordsize="2,120">
              <v:shape id="_x0000_s1600" style="position:absolute;left:6488;top:315;width:2;height:120" coordorigin="6488,315" coordsize="0,120" path="m6488,369r,120e" filled="f" strokecolor="#b4b6b8" strokeweight=".31681mm">
                <v:path arrowok="t"/>
              </v:shape>
            </v:group>
            <v:group id="_x0000_s1597" style="position:absolute;left:6496;top:299;width:21;height:132" coordorigin="6496,299" coordsize="21,132">
              <v:shape id="_x0000_s1598" style="position:absolute;left:6496;top:299;width:21;height:132" coordorigin="6496,299" coordsize="21,132" path="m6496,470r21,-9l6517,337r-21,12l6496,470e" fillcolor="#c2c4c6" stroked="f">
                <v:path arrowok="t"/>
              </v:shape>
            </v:group>
            <v:group id="_x0000_s1595" style="position:absolute;left:6517;top:288;width:21;height:134" coordorigin="6517,288" coordsize="21,134">
              <v:shape id="_x0000_s1596" style="position:absolute;left:6517;top:288;width:21;height:134" coordorigin="6517,288" coordsize="21,134" path="m6517,450r21,-9l6538,316r-21,11l6517,450e" fillcolor="#d0d2d3" stroked="f">
                <v:path arrowok="t"/>
              </v:shape>
            </v:group>
            <v:group id="_x0000_s1593" style="position:absolute;left:6538;top:277;width:21;height:136" coordorigin="6538,277" coordsize="21,136">
              <v:shape id="_x0000_s1594" style="position:absolute;left:6538;top:277;width:21;height:136" coordorigin="6538,277" coordsize="21,136" path="m6538,430r21,-9l6559,294r-21,11l6538,430e" fillcolor="#dfe0e1" stroked="f">
                <v:path arrowok="t"/>
              </v:shape>
            </v:group>
            <v:group id="_x0000_s1591" style="position:absolute;left:6559;top:266;width:21;height:138" coordorigin="6559,266" coordsize="21,138">
              <v:shape id="_x0000_s1592" style="position:absolute;left:6559;top:266;width:21;height:138" coordorigin="6559,266" coordsize="21,138" path="m6559,410r21,-9l6580,272r-21,11l6559,410e" fillcolor="#edeeef" stroked="f">
                <v:path arrowok="t"/>
              </v:shape>
            </v:group>
            <v:group id="_x0000_s1589" style="position:absolute;left:6580;top:261;width:15;height:134" coordorigin="6580,261" coordsize="15,134">
              <v:shape id="_x0000_s1590" style="position:absolute;left:6580;top:261;width:15;height:134" coordorigin="6580,261" coordsize="15,134" path="m6580,395r14,-6l6595,261r-4,l6580,267r,128e" stroked="f">
                <v:path arrowok="t"/>
              </v:shape>
            </v:group>
            <v:group id="_x0000_s1586" style="position:absolute;left:6593;top:261;width:2;height:129" coordorigin="6593,261" coordsize="2,129">
              <v:shape id="_x0000_s1588" style="position:absolute;left:6593;top:261;width:2;height:129" coordorigin="6593,261" coordsize="0,129" path="m6593,261r,129e" filled="f" strokecolor="white" strokeweight=".1196mm">
                <v:path arrowok="t"/>
              </v:shape>
              <v:shape id="_x0000_s1587" type="#_x0000_t75" style="position:absolute;left:6630;top:445;width:203;height:91">
                <v:imagedata r:id="rId18" o:title=""/>
              </v:shape>
            </v:group>
            <v:group id="_x0000_s1584" style="position:absolute;left:6831;top:515;width:2;height:2" coordorigin="6831,515" coordsize="2,2">
              <v:shape id="_x0000_s1585" style="position:absolute;left:6831;top:515;width:2;height:2" coordorigin="6831,515" coordsize="0,2" path="m6831,585r,2e" filled="f" strokecolor="#b4b6b8" strokeweight=".1178mm">
                <v:path arrowok="t"/>
              </v:shape>
            </v:group>
            <v:group id="_x0000_s1582" style="position:absolute;left:6630;top:445;width:203;height:91" coordorigin="6630,445" coordsize="203,91">
              <v:shape id="_x0000_s1583" style="position:absolute;left:6630;top:445;width:203;height:91" coordorigin="6630,445" coordsize="203,91" path="m6776,536r57,-20l6688,445r-58,17l6707,496r69,40xe" filled="f" strokecolor="#808285" strokeweight=".012mm">
                <v:path arrowok="t"/>
              </v:shape>
            </v:group>
            <v:group id="_x0000_s1580" style="position:absolute;left:6597;top:260;width:2;height:131" coordorigin="6597,260" coordsize="2,131">
              <v:shape id="_x0000_s1581" style="position:absolute;left:6597;top:260;width:2;height:131" coordorigin="6597,260" coordsize="0,131" path="m6597,260r,131e" filled="f" strokecolor="#8b8d8f" strokeweight=".1055mm">
                <v:path arrowok="t"/>
              </v:shape>
            </v:group>
            <v:group id="_x0000_s1578" style="position:absolute;left:6601;top:263;width:2;height:131" coordorigin="6601,263" coordsize="2,131">
              <v:shape id="_x0000_s1579" style="position:absolute;left:6601;top:263;width:2;height:131" coordorigin="6601,263" coordsize="0,131" path="m6601,265r,132e" filled="f" strokecolor="#abadb0" strokeweight=".1196mm">
                <v:path arrowok="t"/>
              </v:shape>
            </v:group>
            <v:group id="_x0000_s1575" style="position:absolute;left:6606;top:266;width:2;height:131" coordorigin="6606,266" coordsize="2,131">
              <v:shape id="_x0000_s1577" style="position:absolute;left:6606;top:266;width:2;height:131" coordorigin="6606,266" coordsize="0,131" path="m6606,272r,132e" filled="f" strokecolor="#cecfd1" strokeweight=".1157mm">
                <v:path arrowok="t"/>
              </v:shape>
              <v:shape id="_x0000_s1576" type="#_x0000_t75" style="position:absolute;left:6480;top:390;width:128;height:57">
                <v:imagedata r:id="rId19" o:title=""/>
              </v:shape>
            </v:group>
            <v:group id="_x0000_s1572" style="position:absolute;left:6536;top:346;width:2;height:67" coordorigin="6536,346" coordsize="2,67">
              <v:shape id="_x0000_s1574" style="position:absolute;left:6536;top:346;width:2;height:67" coordorigin="6536,346" coordsize="0,67" path="m6536,373r,66e" filled="f" strokecolor="white" strokeweight=".1189mm">
                <v:path arrowok="t"/>
              </v:shape>
              <v:shape id="_x0000_s1573" type="#_x0000_t75" style="position:absolute;left:6631;top:311;width:58;height:151">
                <v:imagedata r:id="rId20" o:title=""/>
              </v:shape>
            </v:group>
            <v:group id="_x0000_s1570" style="position:absolute;left:6631;top:286;width:58;height:34" coordorigin="6631,286" coordsize="58,34">
              <v:shape id="_x0000_s1571" style="position:absolute;left:6631;top:286;width:58;height:34" coordorigin="6631,286" coordsize="58,34" path="m6640,303r49,e" filled="f" strokecolor="#cfd0d2" strokeweight=".629mm">
                <v:path arrowok="t"/>
              </v:shape>
            </v:group>
            <v:group id="_x0000_s1568" style="position:absolute;left:6631;top:286;width:58;height:176" coordorigin="6631,286" coordsize="58,176">
              <v:shape id="_x0000_s1569" style="position:absolute;left:6631;top:286;width:58;height:176" coordorigin="6631,286" coordsize="58,176" path="m6631,306r58,-20l6689,445r-58,17l6631,306xe" filled="f" strokecolor="#808285" strokeweight=".012mm">
                <v:path arrowok="t"/>
              </v:shape>
            </v:group>
            <v:group id="_x0000_s1566" style="position:absolute;left:6605;top:428;width:171;height:108" coordorigin="6605,428" coordsize="171,108">
              <v:shape id="_x0000_s1567" style="position:absolute;left:6605;top:428;width:171;height:108" coordorigin="6605,428" coordsize="171,108" path="m6605,428r1,8l6776,536r,-27l6605,428e" fillcolor="#cfd0d2" stroked="f">
                <v:path arrowok="t"/>
              </v:shape>
            </v:group>
            <v:group id="_x0000_s1564" style="position:absolute;left:6562;top:428;width:44;height:28" coordorigin="6562,428" coordsize="44,28">
              <v:shape id="_x0000_s1565" style="position:absolute;left:6562;top:428;width:44;height:28" coordorigin="6562,428" coordsize="44,28" path="m6605,428r-43,15l6563,456r43,-20l6605,428e" fillcolor="#cfd0d2" stroked="f">
                <v:path arrowok="t"/>
              </v:shape>
            </v:group>
            <v:group id="_x0000_s1561" style="position:absolute;left:6645;top:486;width:55;height:35" coordorigin="6645,486" coordsize="55,35">
              <v:shape id="_x0000_s1563" style="position:absolute;left:6645;top:486;width:55;height:35" coordorigin="6645,486" coordsize="55,35" path="m6694,491r-4,3l6700,494r-6,-3e" fillcolor="#6a6b6e" stroked="f">
                <v:path arrowok="t"/>
              </v:shape>
              <v:shape id="_x0000_s1562" style="position:absolute;left:6645;top:486;width:55;height:35" coordorigin="6645,486" coordsize="55,35" path="m6700,494r-10,l6700,494e" fillcolor="#6a6b6e" stroked="f">
                <v:path arrowok="t"/>
              </v:shape>
            </v:group>
            <v:group id="_x0000_s1558" style="position:absolute;left:6631;top:472;width:67;height:50" coordorigin="6631,472" coordsize="67,50">
              <v:shape id="_x0000_s1560" style="position:absolute;left:6631;top:472;width:67;height:50" coordorigin="6631,472" coordsize="67,50" path="m6694,491r-18,-12l6640,516r7,6l6673,502r15,-8l6690,494r4,-3e" fillcolor="#77787b" stroked="f">
                <v:path arrowok="t"/>
              </v:shape>
              <v:shape id="_x0000_s1559" style="position:absolute;left:6631;top:472;width:67;height:50" coordorigin="6631,472" coordsize="67,50" path="m6690,494r-2,l6690,494e" fillcolor="#77787b" stroked="f">
                <v:path arrowok="t"/>
              </v:shape>
            </v:group>
            <v:group id="_x0000_s1556" style="position:absolute;left:6616;top:458;width:67;height:64" coordorigin="6616,458" coordsize="67,64">
              <v:shape id="_x0000_s1557" style="position:absolute;left:6616;top:458;width:67;height:64" coordorigin="6616,458" coordsize="67,64" path="m6676,479r-18,-11l6623,503r17,13l6676,479e" fillcolor="#828487" stroked="f">
                <v:path arrowok="t"/>
              </v:shape>
            </v:group>
            <v:group id="_x0000_s1554" style="position:absolute;left:6602;top:443;width:67;height:67" coordorigin="6602,443" coordsize="67,67">
              <v:shape id="_x0000_s1555" style="position:absolute;left:6602;top:443;width:67;height:67" coordorigin="6602,443" coordsize="67,67" path="m6658,468r-17,-11l6607,491r16,12l6658,468e" fillcolor="#8e9093" stroked="f">
                <v:path arrowok="t"/>
              </v:shape>
            </v:group>
            <v:group id="_x0000_s1552" style="position:absolute;left:6587;top:436;width:67;height:60" coordorigin="6587,436" coordsize="67,60">
              <v:shape id="_x0000_s1553" style="position:absolute;left:6587;top:436;width:67;height:60" coordorigin="6587,436" coordsize="67,60" path="m6641,464r-18,-11l6591,485r16,13l6641,464e" fillcolor="#9a9d9f" stroked="f">
                <v:path arrowok="t"/>
              </v:shape>
            </v:group>
            <v:group id="_x0000_s1550" style="position:absolute;left:6573;top:436;width:67;height:46" coordorigin="6573,436" coordsize="67,46">
              <v:shape id="_x0000_s1551" style="position:absolute;left:6573;top:436;width:67;height:46" coordorigin="6573,436" coordsize="67,46" path="m6623,468r-17,-11l6603,459r-28,28l6591,499r32,-31e" fillcolor="#a7a9ac" stroked="f">
                <v:path arrowok="t"/>
              </v:shape>
            </v:group>
            <v:group id="_x0000_s1548" style="position:absolute;left:6563;top:436;width:63;height:31" coordorigin="6563,436" coordsize="63,31">
              <v:shape id="_x0000_s1549" style="position:absolute;left:6563;top:436;width:63;height:31" coordorigin="6563,436" coordsize="63,31" path="m6579,501r28,-27l6567,492r12,9e" fillcolor="#b4b6b8" stroked="f">
                <v:path arrowok="t"/>
              </v:shape>
            </v:group>
            <v:group id="_x0000_s1546" style="position:absolute;left:6606;top:364;width:31;height:65" coordorigin="6606,364" coordsize="31,65">
              <v:shape id="_x0000_s1547" style="position:absolute;left:6606;top:364;width:31;height:65" coordorigin="6606,364" coordsize="31,65" path="m6651,422r-10,-18l6633,410r,1l6651,422e" fillcolor="#6a6b6e" stroked="f">
                <v:path arrowok="t"/>
              </v:shape>
            </v:group>
            <v:group id="_x0000_s1544" style="position:absolute;left:6606;top:356;width:45;height:77" coordorigin="6606,356" coordsize="45,77">
              <v:shape id="_x0000_s1545" style="position:absolute;left:6606;top:356;width:45;height:77" coordorigin="6606,356" coordsize="45,77" path="m6639,392r-2,3l6629,402r12,22l6654,431r8,1l6639,392e" fillcolor="#828487" stroked="f">
                <v:path arrowok="t"/>
              </v:shape>
            </v:group>
            <v:group id="_x0000_s1542" style="position:absolute;left:6607;top:348;width:58;height:85" coordorigin="6607,348" coordsize="58,85">
              <v:shape id="_x0000_s1543" style="position:absolute;left:6607;top:348;width:58;height:85" coordorigin="6607,348" coordsize="58,85" path="m6632,371r,12l6627,390r25,43l6652,433r10,-10l6632,371e" fillcolor="#9a9d9f" stroked="f">
                <v:path arrowok="t"/>
              </v:shape>
            </v:group>
            <v:group id="_x0000_s1540" style="position:absolute;left:6620;top:342;width:49;height:84" coordorigin="6620,342" coordsize="49,84">
              <v:shape id="_x0000_s1541" style="position:absolute;left:6620;top:342;width:49;height:84" coordorigin="6620,342" coordsize="49,84" path="m6641,357r-13,-12l6627,345r5,24l6664,424r2,-2l6669,405r-28,-48e" fillcolor="#b4b6b8" stroked="f">
                <v:path arrowok="t"/>
              </v:shape>
            </v:group>
            <v:group id="_x0000_s1538" style="position:absolute;left:6634;top:348;width:35;height:69" coordorigin="6634,348" coordsize="35,69">
              <v:shape id="_x0000_s1539" style="position:absolute;left:6634;top:348;width:35;height:69" coordorigin="6634,348" coordsize="35,69" path="m6646,376r23,40l6670,414r-3,-19l6646,376e" fillcolor="#cfd0d2" stroked="f">
                <v:path arrowok="t"/>
              </v:shape>
            </v:group>
            <v:group id="_x0000_s1536" style="position:absolute;left:6480;top:259;width:115;height:180" coordorigin="6480,259" coordsize="115,180">
              <v:shape id="_x0000_s1537" style="position:absolute;left:6480;top:259;width:115;height:180" coordorigin="6480,259" coordsize="115,180" path="m6480,319r115,-60l6594,389r-114,49l6480,319xe" filled="f" strokecolor="#cfd0d2" strokeweight=".08714mm">
                <v:path arrowok="t"/>
              </v:shape>
            </v:group>
            <v:group id="_x0000_s1534" style="position:absolute;left:6647;top:505;width:16;height:48" coordorigin="6647,505" coordsize="16,48">
              <v:shape id="_x0000_s1535" style="position:absolute;left:6647;top:505;width:16;height:48" coordorigin="6647,505" coordsize="16,48" path="m6647,534r16,e" filled="f" strokecolor="#7a7b7e" strokeweight="2.97pt">
                <v:path arrowok="t"/>
              </v:shape>
            </v:group>
            <v:group id="_x0000_s1532" style="position:absolute;left:6665;top:499;width:19;height:35" coordorigin="6665,499" coordsize="19,35">
              <v:shape id="_x0000_s1533" style="position:absolute;left:6665;top:499;width:19;height:35" coordorigin="6665,499" coordsize="19,35" path="m6665,527r19,e" filled="f" strokecolor="#898b8e" strokeweight="2.97pt">
                <v:path arrowok="t"/>
              </v:shape>
            </v:group>
            <v:group id="_x0000_s1530" style="position:absolute;left:6686;top:496;width:19;height:32" coordorigin="6686,496" coordsize="19,32">
              <v:shape id="_x0000_s1531" style="position:absolute;left:6686;top:496;width:19;height:32" coordorigin="6686,496" coordsize="19,32" path="m6686,524r19,e" filled="f" strokecolor="#9a9c9e" strokeweight="2.97pt">
                <v:path arrowok="t"/>
              </v:shape>
            </v:group>
            <v:group id="_x0000_s1528" style="position:absolute;left:6707;top:495;width:19;height:31" coordorigin="6707,495" coordsize="19,31">
              <v:shape id="_x0000_s1529" style="position:absolute;left:6707;top:495;width:19;height:31" coordorigin="6707,495" coordsize="19,31" path="m6707,524r19,e" filled="f" strokecolor="#abadb0" strokeweight="2.97pt">
                <v:path arrowok="t"/>
              </v:shape>
            </v:group>
            <v:group id="_x0000_s1526" style="position:absolute;left:6728;top:495;width:19;height:34" coordorigin="6728,495" coordsize="19,34">
              <v:shape id="_x0000_s1527" style="position:absolute;left:6728;top:495;width:19;height:34" coordorigin="6728,495" coordsize="19,34" path="m6728,524r20,e" filled="f" strokecolor="#bdbfc1" strokeweight="2.97pt">
                <v:path arrowok="t"/>
              </v:shape>
            </v:group>
            <v:group id="_x0000_s1523" style="position:absolute;left:6750;top:498;width:19;height:38" coordorigin="6750,498" coordsize="19,38">
              <v:shape id="_x0000_s1525" style="position:absolute;left:6750;top:498;width:19;height:38" coordorigin="6750,498" coordsize="19,38" path="m6750,529r19,l6769,508r-7,-4l6750,501r,28e" fillcolor="#cfd0d2" stroked="f">
                <v:path arrowok="t"/>
              </v:shape>
              <v:shape id="_x0000_s1524" style="position:absolute;left:6750;top:498;width:19;height:38" coordorigin="6750,498" coordsize="19,38" path="m6750,533r4,1l6769,539r,-10l6750,529r,4e" fillcolor="#cfd0d2" stroked="f">
                <v:path arrowok="t"/>
              </v:shape>
            </v:group>
            <v:group id="_x0000_s1520" style="position:absolute;left:6757;top:499;width:29;height:46" coordorigin="6757,499" coordsize="29,46">
              <v:shape id="_x0000_s1522" style="position:absolute;left:6757;top:499;width:29;height:46" coordorigin="6757,499" coordsize="29,46" path="m6757,504r,26l6785,530r,-3l6779,515r-17,-9l6757,504e" fillcolor="#cfd0d2" stroked="f">
                <v:path arrowok="t"/>
              </v:shape>
              <v:shape id="_x0000_s1521" style="position:absolute;left:6757;top:499;width:29;height:46" coordorigin="6757,499" coordsize="29,46" path="m6785,530r-28,l6757,536r15,6l6783,550r2,-20e" fillcolor="#cfd0d2" stroked="f">
                <v:path arrowok="t"/>
              </v:shape>
            </v:group>
            <v:group id="_x0000_s1518" style="position:absolute;left:6831;top:357;width:2;height:158" coordorigin="6831,357" coordsize="2,158">
              <v:shape id="_x0000_s1519" style="position:absolute;left:6831;top:357;width:2;height:158" coordorigin="6831,357" coordsize="0,158" path="m6831,428r,158e" filled="f" strokecolor="#f9f9fa" strokeweight=".1178mm">
                <v:path arrowok="t"/>
              </v:shape>
            </v:group>
            <v:group id="_x0000_s1514" style="position:absolute;left:6688;top:286;width:145;height:230" coordorigin="6688,286" coordsize="145,230">
              <v:shape id="_x0000_s1517" style="position:absolute;left:6688;top:286;width:145;height:230" coordorigin="6688,286" coordsize="145,230" path="m6833,358r,158l6688,445r,-159l6833,358xe" filled="f" strokecolor="#808285" strokeweight=".012mm">
                <v:path arrowok="t"/>
              </v:shape>
              <v:shape id="_x0000_s1516" type="#_x0000_t75" style="position:absolute;left:6650;top:579;width:155;height:49">
                <v:imagedata r:id="rId21" o:title=""/>
              </v:shape>
              <v:shape id="_x0000_s1515" type="#_x0000_t75" style="position:absolute;left:6702;top:327;width:118;height:153">
                <v:imagedata r:id="rId22" o:title="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11" style="position:absolute;left:0;text-align:left;margin-left:200.1pt;margin-top:10.35pt;width:13.65pt;height:13.65pt;z-index:-251647488;mso-position-horizontal-relative:page" coordorigin="4002,207" coordsize="273,273">
            <v:shape id="_x0000_s1512" style="position:absolute;left:4002;top:207;width:273;height:273" coordorigin="4002,207" coordsize="273,273" path="m4002,480r273,l4275,207r-273,l4002,48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1" style="position:absolute;left:0;text-align:left;margin-left:218.9pt;margin-top:6.95pt;width:19.55pt;height:19.7pt;z-index:-251646464;mso-position-horizontal-relative:page" coordorigin="4378,139" coordsize="391,394">
            <v:group id="_x0000_s1509" style="position:absolute;left:4384;top:144;width:380;height:382" coordorigin="4384,144" coordsize="380,382">
              <v:shape id="_x0000_s1510" style="position:absolute;left:4384;top:144;width:380;height:382" coordorigin="4384,144" coordsize="380,382" path="m4384,144r380,l4764,527r-380,l4384,144e" fillcolor="#f9f9fa" stroked="f">
                <v:path arrowok="t"/>
              </v:shape>
            </v:group>
            <v:group id="_x0000_s1507" style="position:absolute;left:4384;top:144;width:380;height:382" coordorigin="4384,144" coordsize="380,382">
              <v:shape id="_x0000_s1508" style="position:absolute;left:4384;top:144;width:380;height:382" coordorigin="4384,144" coordsize="380,382" path="m4384,144r380,l4764,527r-380,l4384,144xe" filled="f" strokecolor="#231f20" strokeweight=".20003mm">
                <v:path arrowok="t"/>
              </v:shape>
            </v:group>
            <v:group id="_x0000_s1504" style="position:absolute;left:4462;top:171;width:226;height:322" coordorigin="4462,171" coordsize="226,322">
              <v:shape id="_x0000_s1506" style="position:absolute;left:4462;top:171;width:226;height:322" coordorigin="4462,171" coordsize="226,322" path="m4588,171r-26,l4552,181r,22l4557,210r7,4l4543,233r-52,34l4464,327r-2,25l4465,373r6,20l4479,413r11,18l4503,444r-27,l4476,493r198,l4674,444r-17,-9l4668,419r9,-19l4683,380r4,-22l4689,337r-3,-21l4682,306r-56,l4604,290r22,-50l4607,233r-20,-4l4587,214r7,-4l4599,203r,-22l4588,171e" fillcolor="#a0a2a5" stroked="f">
                <v:path arrowok="t"/>
              </v:shape>
              <v:shape id="_x0000_s1505" style="position:absolute;left:4462;top:171;width:226;height:322" coordorigin="4462,171" coordsize="226,322" path="m4657,263r-31,43l4682,306r-3,-10l4669,279r-12,-16e" fillcolor="#a0a2a5" stroked="f">
                <v:path arrowok="t"/>
              </v:shape>
            </v:group>
            <v:group id="_x0000_s1502" style="position:absolute;left:4462;top:171;width:226;height:322" coordorigin="4462,171" coordsize="226,322">
              <v:shape id="_x0000_s1503" style="position:absolute;left:4462;top:171;width:226;height:322" coordorigin="4462,171" coordsize="226,322" path="m4552,194r,-13l4562,171r13,l4588,171r11,10l4599,194r,9l4594,210r-7,4l4587,229r20,4l4626,240r-22,50l4626,306r31,-43l4669,279r10,17l4686,316r3,21l4687,358r-4,22l4677,400r-9,19l4657,435r17,9l4674,493r-198,l4476,444r27,l4490,431r-11,-18l4471,393r-6,-20l4462,352r2,-25l4491,267r52,-34l4564,214r-7,-4l4552,203r,-9xe" filled="f" strokecolor="#231f20" strokeweight="1pt">
                <v:path arrowok="t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Farmacia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C3324C" w:rsidRPr="0046036B" w:rsidRDefault="007C5555">
      <w:pPr>
        <w:tabs>
          <w:tab w:val="left" w:pos="2420"/>
        </w:tabs>
        <w:spacing w:before="13" w:after="0" w:line="240" w:lineRule="auto"/>
        <w:ind w:left="53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1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6</w:t>
      </w:r>
    </w:p>
    <w:p w:rsidR="00C3324C" w:rsidRPr="0046036B" w:rsidRDefault="00C3324C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tabs>
          <w:tab w:val="left" w:pos="2420"/>
        </w:tabs>
        <w:spacing w:after="0" w:line="240" w:lineRule="auto"/>
        <w:ind w:left="53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499" style="position:absolute;left:0;text-align:left;margin-left:200.1pt;margin-top:-1.8pt;width:13.65pt;height:13.65pt;z-index:-251664896;mso-position-horizontal-relative:page" coordorigin="4002,-36" coordsize="273,273">
            <v:shape id="_x0000_s1500" style="position:absolute;left:4002;top:-36;width:273;height:273" coordorigin="4002,-36" coordsize="273,273" path="m4002,238r273,l4275,-36r-273,l4002,238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0" style="position:absolute;left:0;text-align:left;margin-left:220pt;margin-top:-5.25pt;width:22pt;height:21.95pt;z-index:-251663872;mso-position-horizontal-relative:page" coordorigin="4400,-105" coordsize="440,439">
            <v:group id="_x0000_s1497" style="position:absolute;left:4403;top:-102;width:434;height:434" coordorigin="4403,-102" coordsize="434,434">
              <v:shape id="_x0000_s1498" style="position:absolute;left:4403;top:-102;width:434;height:434" coordorigin="4403,-102" coordsize="434,434" path="m4403,115r11,-67l4443,-11r45,-47l4545,-89r67,-13l4636,-101r67,16l4760,-51r43,48l4830,55r7,44l4836,124r-15,69l4788,251r-46,44l4685,323r-43,8l4617,331r-71,-16l4488,284r-45,-45l4414,183r-11,-64l4403,115xe" filled="f" strokecolor="#231f20" strokeweight=".09983mm">
                <v:path arrowok="t"/>
              </v:shape>
            </v:group>
            <v:group id="_x0000_s1493" style="position:absolute;left:4516;top:-7;width:210;height:240" coordorigin="4516,-7" coordsize="210,240">
              <v:shape id="_x0000_s1496" style="position:absolute;left:4516;top:-7;width:210;height:240" coordorigin="4516,-7" coordsize="210,240" path="m4574,-7r-58,l4516,233r58,l4574,144r152,l4726,82r-152,l4574,-7e" fillcolor="#86888b" stroked="f">
                <v:path arrowok="t"/>
              </v:shape>
              <v:shape id="_x0000_s1495" style="position:absolute;left:4516;top:-7;width:210;height:240" coordorigin="4516,-7" coordsize="210,240" path="m4726,144r-57,l4669,233r57,l4726,144e" fillcolor="#86888b" stroked="f">
                <v:path arrowok="t"/>
              </v:shape>
              <v:shape id="_x0000_s1494" style="position:absolute;left:4516;top:-7;width:210;height:240" coordorigin="4516,-7" coordsize="210,240" path="m4726,-7r-57,l4669,82r57,l4726,-7e" fillcolor="#86888b" stroked="f">
                <v:path arrowok="t"/>
              </v:shape>
            </v:group>
            <v:group id="_x0000_s1491" style="position:absolute;left:4516;top:-7;width:210;height:240" coordorigin="4516,-7" coordsize="210,240">
              <v:shape id="_x0000_s1492" style="position:absolute;left:4516;top:-7;width:210;height:240" coordorigin="4516,-7" coordsize="210,240" path="m4516,-7r58,l4574,82r95,l4669,-7r57,l4726,233r-57,l4669,144r-95,l4574,233r-58,l4516,-7xe" filled="f" strokecolor="#86888b" strokeweight=".3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55" style="position:absolute;left:0;text-align:left;margin-left:122.15pt;margin-top:-6.7pt;width:25.2pt;height:20.65pt;z-index:-251658752;mso-position-horizontal-relative:page" coordorigin="2443,-134" coordsize="504,413">
            <v:group id="_x0000_s1488" style="position:absolute;left:2448;top:-87;width:494;height:361" coordorigin="2448,-87" coordsize="494,361">
              <v:shape id="_x0000_s1489" style="position:absolute;left:2448;top:-87;width:494;height:361" coordorigin="2448,-87" coordsize="494,361" path="m2872,-87l2448,42r77,232l2941,157,2872,-87e" fillcolor="#bdbfc1" stroked="f">
                <v:path arrowok="t"/>
              </v:shape>
            </v:group>
            <v:group id="_x0000_s1486" style="position:absolute;left:2448;top:-87;width:494;height:361" coordorigin="2448,-87" coordsize="494,361">
              <v:shape id="_x0000_s1487" style="position:absolute;left:2448;top:-87;width:494;height:361" coordorigin="2448,-87" coordsize="494,361" path="m2525,274l2941,157,2872,-87,2448,42r77,232xe" filled="f" strokecolor="#b5b7b9" strokeweight=".1101mm">
                <v:path arrowok="t"/>
              </v:shape>
            </v:group>
            <v:group id="_x0000_s1483" style="position:absolute;left:2552;top:177;width:86;height:24" coordorigin="2552,177" coordsize="86,24">
              <v:shape id="_x0000_s1485" style="position:absolute;left:2552;top:177;width:86;height:24" coordorigin="2552,177" coordsize="86,24" path="m2638,195r-58,l2619,201r19,-6e" fillcolor="#7d7f82" stroked="f">
                <v:path arrowok="t"/>
              </v:shape>
              <v:shape id="_x0000_s1484" style="position:absolute;left:2552;top:177;width:86;height:24" coordorigin="2552,177" coordsize="86,24" path="m2688,177r-104,1l2576,192r-24,3l2556,198r24,-3l2638,195r50,-18e" fillcolor="#7d7f82" stroked="f">
                <v:path arrowok="t"/>
              </v:shape>
            </v:group>
            <v:group id="_x0000_s1481" style="position:absolute;left:2510;top:-131;width:90;height:289" coordorigin="2510,-131" coordsize="90,289">
              <v:shape id="_x0000_s1482" style="position:absolute;left:2510;top:-131;width:90;height:289" coordorigin="2510,-131" coordsize="90,289" path="m2554,-124l2510,58r46,107l2601,58r-44,-182l2554,-124e" fillcolor="#a1a4a6" stroked="f">
                <v:path arrowok="t"/>
              </v:shape>
            </v:group>
            <v:group id="_x0000_s1479" style="position:absolute;left:2510;top:-131;width:54;height:289" coordorigin="2510,-131" coordsize="54,289">
              <v:shape id="_x0000_s1480" style="position:absolute;left:2510;top:-131;width:54;height:289" coordorigin="2510,-131" coordsize="54,289" path="m2554,-124l2510,58r46,107l2558,161,2525,73r40,-159l2557,-124r-3,e" fillcolor="#c8cacc" stroked="f">
                <v:path arrowok="t"/>
              </v:shape>
            </v:group>
            <v:group id="_x0000_s1477" style="position:absolute;left:2510;top:-131;width:90;height:289" coordorigin="2510,-131" coordsize="90,289">
              <v:shape id="_x0000_s1478" style="position:absolute;left:2510;top:-131;width:90;height:289" coordorigin="2510,-131" coordsize="90,289" path="m2514,41r-4,17l2556,165r38,-91l2552,74,2514,41e" fillcolor="#7c7e81" stroked="f">
                <v:path arrowok="t"/>
              </v:shape>
            </v:group>
            <v:group id="_x0000_s1474" style="position:absolute;left:2519;top:52;width:82;height:107" coordorigin="2519,52" coordsize="82,107">
              <v:shape id="_x0000_s1476" style="position:absolute;left:2519;top:52;width:82;height:107" coordorigin="2519,52" coordsize="82,107" path="m2519,65r37,94l2575,113r-26,l2519,65e" fillcolor="#68696b" stroked="f">
                <v:path arrowok="t"/>
              </v:shape>
              <v:shape id="_x0000_s1475" style="position:absolute;left:2519;top:52;width:82;height:107" coordorigin="2519,52" coordsize="82,107" path="m2601,52r-52,61l2575,113r26,-61e" fillcolor="#68696b" stroked="f">
                <v:path arrowok="t"/>
              </v:shape>
            </v:group>
            <v:group id="_x0000_s1472" style="position:absolute;left:2550;top:149;width:11;height:48" coordorigin="2550,149" coordsize="11,48">
              <v:shape id="_x0000_s1473" style="position:absolute;left:2550;top:149;width:11;height:48" coordorigin="2550,149" coordsize="11,48" path="m2550,173r11,e" filled="f" strokecolor="#636466" strokeweight=".87525mm">
                <v:path arrowok="t"/>
              </v:shape>
            </v:group>
            <v:group id="_x0000_s1469" style="position:absolute;left:2751;top:74;width:114;height:34" coordorigin="2751,74" coordsize="114,34">
              <v:shape id="_x0000_s1471" style="position:absolute;left:2751;top:74;width:114;height:34" coordorigin="2751,74" coordsize="114,34" path="m2865,99r-82,l2798,105r21,3l2841,107r23,-7l2865,99e" fillcolor="#7d7f82" stroked="f">
                <v:path arrowok="t"/>
              </v:shape>
              <v:shape id="_x0000_s1470" style="position:absolute;left:2751;top:74;width:114;height:34" coordorigin="2751,74" coordsize="114,34" path="m2834,74r-23,l2786,81r-10,9l2751,101r3,3l2783,99r82,l2873,91r-5,-8l2854,77r-20,-3e" fillcolor="#7d7f82" stroked="f">
                <v:path arrowok="t"/>
              </v:shape>
            </v:group>
            <v:group id="_x0000_s1467" style="position:absolute;left:2690;top:-71;width:128;height:130" coordorigin="2690,-71" coordsize="128,130">
              <v:shape id="_x0000_s1468" style="position:absolute;left:2690;top:-71;width:128;height:130" coordorigin="2690,-71" coordsize="128,130" path="m2759,-71r-24,4l2715,-57r-15,15l2690,-23r2,27l2728,54r26,6l2777,56r19,-11l2810,29r9,-20l2816,-18r-8,-21l2795,-56r-17,-10l2759,-71e" fillcolor="#a1a4a6" stroked="f">
                <v:path arrowok="t"/>
              </v:shape>
            </v:group>
            <v:group id="_x0000_s1464" style="position:absolute;left:2688;top:-70;width:113;height:117" coordorigin="2688,-70" coordsize="113,117">
              <v:shape id="_x0000_s1466" style="position:absolute;left:2688;top:-70;width:113;height:117" coordorigin="2688,-70" coordsize="113,117" path="m2766,-70r-64,25l2688,-8r4,22l2701,33r15,14l2720,44r-8,-16l2712,10r31,-55l2787,-55r9,l2785,-63r-19,-7e" fillcolor="#c8cacc" stroked="f">
                <v:path arrowok="t"/>
              </v:shape>
              <v:shape id="_x0000_s1465" style="position:absolute;left:2688;top:-70;width:113;height:117" coordorigin="2688,-70" coordsize="113,117" path="m2796,-55r-9,l2794,-54r7,3l2796,-55e" fillcolor="#c8cacc" stroked="f">
                <v:path arrowok="t"/>
              </v:shape>
            </v:group>
            <v:group id="_x0000_s1461" style="position:absolute;left:2699;top:-60;width:121;height:119" coordorigin="2699,-60" coordsize="121,119">
              <v:shape id="_x0000_s1463" style="position:absolute;left:2699;top:-60;width:121;height:119" coordorigin="2699,-60" coordsize="121,119" path="m2712,24r-10,1l2699,29r15,16l2731,55r21,4l2775,56r19,-10l2809,30r2,-3l2744,27r-32,-3e" fillcolor="#7c7e81" stroked="f">
                <v:path arrowok="t"/>
              </v:shape>
              <v:shape id="_x0000_s1462" style="position:absolute;left:2699;top:-60;width:121;height:119" coordorigin="2699,-60" coordsize="121,119" path="m2791,-60r-3,4l2791,-44r4,17l2796,-7r-4,19l2779,22r-17,4l2744,27r67,l2818,11r2,-17l2817,-27r-11,-18l2791,-60e" fillcolor="#7c7e81" stroked="f">
                <v:path arrowok="t"/>
              </v:shape>
            </v:group>
            <v:group id="_x0000_s1458" style="position:absolute;left:2704;top:1;width:116;height:57" coordorigin="2704,1" coordsize="116,57">
              <v:shape id="_x0000_s1460" style="position:absolute;left:2704;top:1;width:116;height:57" coordorigin="2704,1" coordsize="116,57" path="m2708,34r-4,2l2719,50r19,8l2765,56r22,-8l2798,40r-24,l2754,39r-2,-1l2721,35r-13,-1e" fillcolor="#68696b" stroked="f">
                <v:path arrowok="t"/>
              </v:shape>
              <v:shape id="_x0000_s1459" style="position:absolute;left:2704;top:1;width:116;height:57" coordorigin="2704,1" coordsize="116,57" path="m2820,1r-13,23l2792,36r-18,4l2798,40r6,-5l2815,19r5,-18e" fillcolor="#68696b" stroked="f">
                <v:path arrowok="t"/>
              </v:shape>
            </v:group>
            <v:group id="_x0000_s1456" style="position:absolute;left:2750;top:53;width:11;height:48" coordorigin="2750,53" coordsize="11,48">
              <v:shape id="_x0000_s1457" style="position:absolute;left:2750;top:53;width:11;height:48" coordorigin="2750,53" coordsize="11,48" path="m2750,77r11,e" filled="f" strokecolor="#636466" strokeweight=".88156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53" style="position:absolute;left:0;text-align:left;margin-left:105.1pt;margin-top:-2.05pt;width:13.65pt;height:13.65pt;z-index:-251657728;mso-position-horizontal-relative:page" coordorigin="2102,-41" coordsize="273,273">
            <v:shape id="_x0000_s1454" style="position:absolute;left:2102;top:-41;width:273;height:273" coordorigin="2102,-41" coordsize="273,273" path="m2102,233r274,l2376,-41r-274,l2102,233xe" filled="f" strokecolor="#808285" strokeweight=".5pt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2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7</w:t>
      </w:r>
    </w:p>
    <w:p w:rsidR="00C3324C" w:rsidRPr="0046036B" w:rsidRDefault="00C3324C">
      <w:pPr>
        <w:spacing w:before="4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tabs>
          <w:tab w:val="left" w:pos="2420"/>
        </w:tabs>
        <w:spacing w:after="0" w:line="240" w:lineRule="auto"/>
        <w:ind w:left="53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451" style="position:absolute;left:0;text-align:left;margin-left:200.1pt;margin-top:-1.8pt;width:13.65pt;height:13.65pt;z-index:-251654656;mso-position-horizontal-relative:page" coordorigin="4002,-36" coordsize="273,273">
            <v:shape id="_x0000_s1452" style="position:absolute;left:4002;top:-36;width:273;height:273" coordorigin="4002,-36" coordsize="273,273" path="m4002,238r273,l4275,-36r-273,l4002,238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20" style="position:absolute;left:0;text-align:left;margin-left:218.75pt;margin-top:-4.8pt;width:23.5pt;height:23.5pt;z-index:-251653632;mso-position-horizontal-relative:page" coordorigin="4375,-96" coordsize="470,470">
            <v:group id="_x0000_s1447" style="position:absolute;left:4497;top:-22;width:232;height:136" coordorigin="4497,-22" coordsize="232,136">
              <v:shape id="_x0000_s1450" style="position:absolute;left:4497;top:-22;width:232;height:136" coordorigin="4497,-22" coordsize="232,136" path="m4725,-19r-222,l4503,107r18,7l4702,114r23,-7l4725,-19e" fillcolor="#e3e4e5" stroked="f">
                <v:path arrowok="t"/>
              </v:shape>
              <v:shape id="_x0000_s1449" style="position:absolute;left:4497;top:-22;width:232;height:136" coordorigin="4497,-22" coordsize="232,136" path="m4503,-22r-6,3l4503,-19r,-3e" fillcolor="#e3e4e5" stroked="f">
                <v:path arrowok="t"/>
              </v:shape>
              <v:shape id="_x0000_s1448" style="position:absolute;left:4497;top:-22;width:232;height:136" coordorigin="4497,-22" coordsize="232,136" path="m4725,-22r,3l4730,-19r-5,-3e" fillcolor="#e3e4e5" stroked="f">
                <v:path arrowok="t"/>
              </v:shape>
            </v:group>
            <v:group id="_x0000_s1445" style="position:absolute;left:4380;top:157;width:441;height:212" coordorigin="4380,157" coordsize="441,212">
              <v:shape id="_x0000_s1446" style="position:absolute;left:4380;top:157;width:441;height:212" coordorigin="4380,157" coordsize="441,212" path="m4495,157r-115,l4384,195r9,61l4410,319r47,39l4523,367r64,1l4593,368r9,l4615,368r16,-1l4709,351r61,-33l4818,259r3,-6l4723,253r-2,-19l4498,234r-3,-77e" fillcolor="#e3e4e5" stroked="f">
                <v:path arrowok="t"/>
              </v:shape>
            </v:group>
            <v:group id="_x0000_s1443" style="position:absolute;left:4723;top:154;width:117;height:99" coordorigin="4723,154" coordsize="117,99">
              <v:shape id="_x0000_s1444" style="position:absolute;left:4723;top:154;width:117;height:99" coordorigin="4723,154" coordsize="117,99" path="m4760,154r-18,74l4723,253r98,l4829,233r8,-31l4840,168r-80,-14e" fillcolor="#e3e4e5" stroked="f">
                <v:path arrowok="t"/>
              </v:shape>
            </v:group>
            <v:group id="_x0000_s1441" style="position:absolute;left:4498;top:142;width:223;height:92" coordorigin="4498,142" coordsize="223,92">
              <v:shape id="_x0000_s1442" style="position:absolute;left:4498;top:142;width:223;height:92" coordorigin="4498,142" coordsize="223,92" path="m4632,142r-74,14l4512,197r-14,37l4721,234r-32,-61l4632,142e" fillcolor="#e3e4e5" stroked="f">
                <v:path arrowok="t"/>
              </v:shape>
            </v:group>
            <v:group id="_x0000_s1439" style="position:absolute;left:4565;top:-22;width:2;height:129" coordorigin="4565,-22" coordsize="2,129">
              <v:shape id="_x0000_s1440" style="position:absolute;left:4565;top:-22;width:2;height:129" coordorigin="4565,-22" coordsize="0,129" path="m4565,107r,-129e" filled="f" strokecolor="#231f20" strokeweight=".15064mm">
                <v:path arrowok="t"/>
              </v:shape>
            </v:group>
            <v:group id="_x0000_s1437" style="position:absolute;left:4503;top:-22;width:2;height:129" coordorigin="4503,-22" coordsize="2,129">
              <v:shape id="_x0000_s1438" style="position:absolute;left:4503;top:-22;width:2;height:129" coordorigin="4503,-22" coordsize="0,129" path="m4503,107r,-129e" filled="f" strokecolor="#231f20" strokeweight=".15064mm">
                <v:path arrowok="t"/>
              </v:shape>
            </v:group>
            <v:group id="_x0000_s1435" style="position:absolute;left:4725;top:-22;width:2;height:129" coordorigin="4725,-22" coordsize="2,129">
              <v:shape id="_x0000_s1436" style="position:absolute;left:4725;top:-22;width:2;height:129" coordorigin="4725,-22" coordsize="0,129" path="m4725,107r,-129e" filled="f" strokecolor="#231f20" strokeweight=".15064mm">
                <v:path arrowok="t"/>
              </v:shape>
            </v:group>
            <v:group id="_x0000_s1433" style="position:absolute;left:4666;top:-22;width:2;height:129" coordorigin="4666,-22" coordsize="2,129">
              <v:shape id="_x0000_s1434" style="position:absolute;left:4666;top:-22;width:2;height:129" coordorigin="4666,-22" coordsize="0,129" path="m4666,107r,-129e" filled="f" strokecolor="#231f20" strokeweight=".15064mm">
                <v:path arrowok="t"/>
              </v:shape>
            </v:group>
            <v:group id="_x0000_s1431" style="position:absolute;left:4615;top:-92;width:2;height:205" coordorigin="4615,-92" coordsize="2,205">
              <v:shape id="_x0000_s1432" style="position:absolute;left:4615;top:-92;width:2;height:205" coordorigin="4615,-92" coordsize="0,205" path="m4615,113r,-205e" filled="f" strokecolor="#231f20" strokeweight=".15064mm">
                <v:path arrowok="t"/>
              </v:shape>
            </v:group>
            <v:group id="_x0000_s1429" style="position:absolute;left:4497;top:-19;width:232;height:2" coordorigin="4497,-19" coordsize="232,2">
              <v:shape id="_x0000_s1430" style="position:absolute;left:4497;top:-19;width:232;height:2" coordorigin="4497,-19" coordsize="232,0" path="m4497,-19r233,e" filled="f" strokecolor="#231f20" strokeweight=".15064mm">
                <v:path arrowok="t"/>
              </v:shape>
            </v:group>
            <v:group id="_x0000_s1427" style="position:absolute;left:4521;top:114;width:181;height:2" coordorigin="4521,114" coordsize="181,2">
              <v:shape id="_x0000_s1428" style="position:absolute;left:4521;top:114;width:181;height:2" coordorigin="4521,114" coordsize="181,0" path="m4521,114r181,e" filled="f" strokecolor="#231f20" strokeweight=".15064mm">
                <v:path arrowok="t"/>
              </v:shape>
            </v:group>
            <v:group id="_x0000_s1425" style="position:absolute;left:4497;top:142;width:224;height:225" coordorigin="4497,142" coordsize="224,225">
              <v:shape id="_x0000_s1426" style="position:absolute;left:4497;top:142;width:224;height:225" coordorigin="4497,142" coordsize="224,225" path="m4610,367r-63,-19l4507,297r-10,-43l4500,231r31,-58l4588,142r27,2l4680,168r36,47l4721,235e" filled="f" strokecolor="#231f20" strokeweight=".15064mm">
                <v:path arrowok="t"/>
              </v:shape>
            </v:group>
            <v:group id="_x0000_s1423" style="position:absolute;left:4561;top:205;width:95;height:97" coordorigin="4561,205" coordsize="95,97">
              <v:shape id="_x0000_s1424" style="position:absolute;left:4561;top:205;width:95;height:97" coordorigin="4561,205" coordsize="95,97" path="m4561,253r5,-22l4579,214r20,-9l4625,208r19,11l4656,235r-2,28l4646,283r-13,13l4616,302r-24,-5l4574,285r-11,-18l4561,253xe" filled="f" strokecolor="#231f20" strokeweight=".15064mm">
                <v:path arrowok="t"/>
              </v:shape>
            </v:group>
            <v:group id="_x0000_s1421" style="position:absolute;left:4380;top:154;width:460;height:214" coordorigin="4380,154" coordsize="460,214">
              <v:shape id="_x0000_s1422" style="position:absolute;left:4380;top:154;width:460;height:214" coordorigin="4380,154" coordsize="460,214" path="m4497,250r-2,-93l4380,157r8,71l4403,301r38,51l4523,367r64,1l4593,368r9,l4615,368r16,-1l4709,351r61,-33l4818,259r22,-91l4760,154r,39l4759,224r-27,67l4666,302r-36,1e" filled="f" strokecolor="#231f20" strokeweight=".15064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32" style="position:absolute;left:0;text-align:left;margin-left:124.2pt;margin-top:-5.45pt;width:19.2pt;height:19.25pt;z-index:-251649536;mso-position-horizontal-relative:page" coordorigin="2484,-109" coordsize="384,385">
            <v:group id="_x0000_s1418" style="position:absolute;left:2485;top:-108;width:381;height:382" coordorigin="2485,-108" coordsize="381,382">
              <v:shape id="_x0000_s1419" style="position:absolute;left:2485;top:-108;width:381;height:382" coordorigin="2485,-108" coordsize="381,382" path="m2665,-108r-66,16l2545,-56r-39,52l2487,60r-2,23l2486,100r17,64l2541,216r53,38l2660,272r24,2l2705,272r60,-20l2814,213r35,-56l2865,87r1,-26l2863,40r-25,-59l2794,-66r-59,-31l2665,-108e" fillcolor="#eaebec" stroked="f">
                <v:path arrowok="t"/>
              </v:shape>
            </v:group>
            <v:group id="_x0000_s1416" style="position:absolute;left:2518;top:164;width:316;height:13" coordorigin="2518,164" coordsize="316,13">
              <v:shape id="_x0000_s1417" style="position:absolute;left:2518;top:164;width:316;height:13" coordorigin="2518,164" coordsize="316,13" path="m2518,165r137,l2662,178r31,l2700,164r134,e" filled="f" strokecolor="#cfd0d2" strokeweight=".03mm">
                <v:path arrowok="t"/>
              </v:shape>
            </v:group>
            <v:group id="_x0000_s1414" style="position:absolute;left:2519;top:163;width:316;height:13" coordorigin="2519,163" coordsize="316,13">
              <v:shape id="_x0000_s1415" style="position:absolute;left:2519;top:163;width:316;height:13" coordorigin="2519,163" coordsize="316,13" path="m2519,164r136,-1l2662,176r,l2671,176r5,l2682,176r11,l2693,176r7,-13l2834,163e" filled="f" strokecolor="#cbcdcf" strokeweight=".03mm">
                <v:path arrowok="t"/>
              </v:shape>
            </v:group>
            <v:group id="_x0000_s1412" style="position:absolute;left:2519;top:162;width:316;height:13" coordorigin="2519,162" coordsize="316,13">
              <v:shape id="_x0000_s1413" style="position:absolute;left:2519;top:162;width:316;height:13" coordorigin="2519,162" coordsize="316,13" path="m2519,163r136,-1l2662,174r,l2671,174r5,1l2682,174r10,l2693,174r7,-12l2834,163e" filled="f" strokecolor="#c7c9cb" strokeweight=".03mm">
                <v:path arrowok="t"/>
              </v:shape>
            </v:group>
            <v:group id="_x0000_s1410" style="position:absolute;left:2519;top:160;width:316;height:14" coordorigin="2519,160" coordsize="316,14">
              <v:shape id="_x0000_s1411" style="position:absolute;left:2519;top:160;width:316;height:14" coordorigin="2519,160" coordsize="316,14" path="m2519,163r136,-2l2662,172r,l2672,173r4,1l2681,173r11,-1l2693,172r7,-12l2834,162e" filled="f" strokecolor="#c3c5c7" strokeweight=".03mm">
                <v:path arrowok="t"/>
              </v:shape>
            </v:group>
            <v:group id="_x0000_s1408" style="position:absolute;left:2519;top:159;width:316;height:14" coordorigin="2519,159" coordsize="316,14">
              <v:shape id="_x0000_s1409" style="position:absolute;left:2519;top:159;width:316;height:14" coordorigin="2519,159" coordsize="316,14" path="m2519,162r136,-3l2662,170r1,1l2672,171r4,2l2681,171r11,-1l2693,170r7,-11l2834,161e" filled="f" strokecolor="#bfc1c3" strokeweight=".03mm">
                <v:path arrowok="t"/>
              </v:shape>
            </v:group>
            <v:group id="_x0000_s1406" style="position:absolute;left:2519;top:158;width:316;height:14" coordorigin="2519,158" coordsize="316,14">
              <v:shape id="_x0000_s1407" style="position:absolute;left:2519;top:158;width:316;height:14" coordorigin="2519,158" coordsize="316,14" path="m2519,161r136,-3l2662,168r1,1l2672,170r4,1l2681,169r11,l2693,168r7,-10l2834,161e" filled="f" strokecolor="#bbbdbf" strokeweight=".03mm">
                <v:path arrowok="t"/>
              </v:shape>
            </v:group>
            <v:group id="_x0000_s1404" style="position:absolute;left:2519;top:157;width:316;height:14" coordorigin="2519,157" coordsize="316,14">
              <v:shape id="_x0000_s1405" style="position:absolute;left:2519;top:157;width:316;height:14" coordorigin="2519,157" coordsize="316,14" path="m2519,161r136,-4l2662,167r1,l2672,168r4,2l2681,168r10,-1l2693,166r7,-9l2834,160e" filled="f" strokecolor="#b7b9bc" strokeweight=".03mm">
                <v:path arrowok="t"/>
              </v:shape>
            </v:group>
            <v:group id="_x0000_s1402" style="position:absolute;left:2519;top:155;width:316;height:14" coordorigin="2519,155" coordsize="316,14">
              <v:shape id="_x0000_s1403" style="position:absolute;left:2519;top:155;width:316;height:14" coordorigin="2519,155" coordsize="316,14" path="m2519,160r136,-4l2662,165r2,l2672,166r4,3l2681,166r10,-1l2693,165r7,-10l2834,160e" filled="f" strokecolor="#b3b5b8" strokeweight=".03mm">
                <v:path arrowok="t"/>
              </v:shape>
            </v:group>
            <v:group id="_x0000_s1400" style="position:absolute;left:2519;top:154;width:316;height:14" coordorigin="2519,154" coordsize="316,14">
              <v:shape id="_x0000_s1401" style="position:absolute;left:2519;top:154;width:316;height:14" coordorigin="2519,154" coordsize="316,14" path="m2519,159r136,-5l2660,162r2,1l2664,164r8,1l2676,168r5,-4l2691,163r2,l2700,154r134,5e" filled="f" strokecolor="#afb1b4" strokeweight=".03mm">
                <v:path arrowok="t"/>
              </v:shape>
            </v:group>
            <v:group id="_x0000_s1398" style="position:absolute;left:2519;top:153;width:315;height:14" coordorigin="2519,153" coordsize="315,14">
              <v:shape id="_x0000_s1399" style="position:absolute;left:2519;top:153;width:315;height:14" coordorigin="2519,153" coordsize="315,14" path="m2519,159r135,-6l2660,160r2,1l2664,162r8,1l2676,166r5,-3l2690,161r3,l2700,153r134,5e" filled="f" strokecolor="#acaeb0" strokeweight=".03mm">
                <v:path arrowok="t"/>
              </v:shape>
            </v:group>
            <v:group id="_x0000_s1396" style="position:absolute;left:2519;top:151;width:315;height:14" coordorigin="2519,151" coordsize="315,14">
              <v:shape id="_x0000_s1397" style="position:absolute;left:2519;top:151;width:315;height:14" coordorigin="2519,151" coordsize="315,14" path="m2519,158r135,-6l2660,158r2,1l2664,160r8,2l2676,165r5,-4l2690,160r3,-1l2695,158r5,-7l2834,158e" filled="f" strokecolor="#a8aaad" strokeweight=".03mm">
                <v:path arrowok="t"/>
              </v:shape>
            </v:group>
            <v:group id="_x0000_s1394" style="position:absolute;left:2519;top:150;width:315;height:14" coordorigin="2519,150" coordsize="315,14">
              <v:shape id="_x0000_s1395" style="position:absolute;left:2519;top:150;width:315;height:14" coordorigin="2519,150" coordsize="315,14" path="m2519,157r135,-7l2659,157r3,l2665,158r7,2l2676,164r5,-4l2690,158r3,-1l2695,157r5,-7l2834,157e" filled="f" strokecolor="#a4a6a9" strokeweight=".03mm">
                <v:path arrowok="t"/>
              </v:shape>
            </v:group>
            <v:group id="_x0000_s1392" style="position:absolute;left:2519;top:149;width:315;height:14" coordorigin="2519,149" coordsize="315,14">
              <v:shape id="_x0000_s1393" style="position:absolute;left:2519;top:149;width:315;height:14" coordorigin="2519,149" coordsize="315,14" path="m2519,157r135,-8l2659,155r3,1l2665,157r7,2l2676,163r5,-5l2690,156r3,-1l2695,155r5,-6l2834,156e" filled="f" strokecolor="#a0a2a5" strokeweight=".03mm">
                <v:path arrowok="t"/>
              </v:shape>
            </v:group>
            <v:group id="_x0000_s1390" style="position:absolute;left:2519;top:148;width:315;height:14" coordorigin="2519,148" coordsize="315,14">
              <v:shape id="_x0000_s1391" style="position:absolute;left:2519;top:148;width:315;height:14" coordorigin="2519,148" coordsize="315,14" path="m2519,156r135,-8l2659,153r3,1l2665,155r7,2l2676,161r5,-5l2689,154r4,-1l2695,153r5,-5l2834,156e" filled="f" strokecolor="#9d9fa1" strokeweight=".03mm">
                <v:path arrowok="t"/>
              </v:shape>
            </v:group>
            <v:group id="_x0000_s1388" style="position:absolute;left:2519;top:146;width:315;height:14" coordorigin="2519,146" coordsize="315,14">
              <v:shape id="_x0000_s1389" style="position:absolute;left:2519;top:146;width:315;height:14" coordorigin="2519,146" coordsize="315,14" path="m2519,155r135,-8l2659,151r3,1l2666,153r7,2l2676,160r5,-5l2689,152r4,l2695,151r5,-5l2834,155e" filled="f" strokecolor="#999b9e" strokeweight=".03mm">
                <v:path arrowok="t"/>
              </v:shape>
            </v:group>
            <v:group id="_x0000_s1386" style="position:absolute;left:2519;top:145;width:315;height:14" coordorigin="2519,145" coordsize="315,14">
              <v:shape id="_x0000_s1387" style="position:absolute;left:2519;top:145;width:315;height:14" coordorigin="2519,145" coordsize="315,14" path="m2519,155r135,-10l2659,149r3,1l2666,151r7,3l2676,159r4,-6l2689,151r4,-1l2695,149r5,-4l2834,154e" filled="f" strokecolor="#95979a" strokeweight=".03mm">
                <v:path arrowok="t"/>
              </v:shape>
            </v:group>
            <v:group id="_x0000_s1384" style="position:absolute;left:2519;top:144;width:315;height:14" coordorigin="2519,144" coordsize="315,14">
              <v:shape id="_x0000_s1385" style="position:absolute;left:2519;top:144;width:315;height:14" coordorigin="2519,144" coordsize="315,14" path="m2519,154r135,-10l2658,147r4,1l2666,150r7,2l2676,158r4,-7l2688,149r5,-1l2696,147r4,-3l2834,154e" filled="f" strokecolor="#919396" strokeweight=".03mm">
                <v:path arrowok="t"/>
              </v:shape>
            </v:group>
            <v:group id="_x0000_s1382" style="position:absolute;left:2519;top:143;width:315;height:14" coordorigin="2519,143" coordsize="315,14">
              <v:shape id="_x0000_s1383" style="position:absolute;left:2519;top:143;width:315;height:14" coordorigin="2519,143" coordsize="315,14" path="m2519,153r135,-10l2658,145r4,1l2666,148r7,3l2676,156r4,-6l2688,147r5,-1l2696,145r4,-2l2834,153e" filled="f" strokecolor="#8e9093" strokeweight=".03mm">
                <v:path arrowok="t"/>
              </v:shape>
            </v:group>
            <v:group id="_x0000_s1380" style="position:absolute;left:2519;top:141;width:315;height:14" coordorigin="2519,141" coordsize="315,14">
              <v:shape id="_x0000_s1381" style="position:absolute;left:2519;top:141;width:315;height:14" coordorigin="2519,141" coordsize="315,14" path="m2519,153r135,-12l2658,143r4,2l2667,146r6,3l2676,155r4,-7l2688,145r5,-1l2696,143r3,-2l2834,153e" filled="f" strokecolor="#8b8d8f" strokeweight=".03mm">
                <v:path arrowok="t"/>
              </v:shape>
            </v:group>
            <v:group id="_x0000_s1378" style="position:absolute;left:2519;top:140;width:315;height:14" coordorigin="2519,140" coordsize="315,14">
              <v:shape id="_x0000_s1379" style="position:absolute;left:2519;top:140;width:315;height:14" coordorigin="2519,140" coordsize="315,14" path="m2519,152r134,-12l2658,141r4,2l2667,144r6,4l2676,154r4,-8l2688,143r5,-1l2696,141r3,-1l2834,152e" filled="f" strokecolor="#87898b" strokeweight=".03mm">
                <v:path arrowok="t"/>
              </v:shape>
            </v:group>
            <v:group id="_x0000_s1376" style="position:absolute;left:2519;top:139;width:315;height:14" coordorigin="2519,139" coordsize="315,14">
              <v:shape id="_x0000_s1377" style="position:absolute;left:2519;top:139;width:315;height:14" coordorigin="2519,139" coordsize="315,14" path="m2519,151r134,-12l2658,139r4,2l2667,143r6,3l2676,153r4,-8l2687,142r6,-2l2696,139r3,l2834,151e" filled="f" strokecolor="#848688" strokeweight=".03mm">
                <v:path arrowok="t"/>
              </v:shape>
            </v:group>
            <v:group id="_x0000_s1373" style="position:absolute;left:2519;top:137;width:315;height:14" coordorigin="2519,137" coordsize="315,14">
              <v:shape id="_x0000_s1375" style="position:absolute;left:2519;top:137;width:315;height:14" coordorigin="2519,137" coordsize="315,14" path="m2519,151r134,-13l2670,137r6,15l2683,137r16,1l2834,151e" filled="f" strokecolor="#808285" strokeweight=".03mm">
                <v:path arrowok="t"/>
              </v:shape>
              <v:shape id="_x0000_s1374" type="#_x0000_t75" style="position:absolute;left:2526;top:-12;width:302;height:130">
                <v:imagedata r:id="rId23" o:title=""/>
              </v:shape>
            </v:group>
            <v:group id="_x0000_s1369" style="position:absolute;left:2521;top:117;width:311;height:21" coordorigin="2521,117" coordsize="311,21">
              <v:shape id="_x0000_s1372" style="position:absolute;left:2521;top:117;width:311;height:21" coordorigin="2521,117" coordsize="311,21" path="m2685,137r-12,l2673,138r12,l2685,137e" fillcolor="#f6f6f7" stroked="f">
                <v:path arrowok="t"/>
              </v:shape>
              <v:shape id="_x0000_s1371" style="position:absolute;left:2521;top:117;width:311;height:21" coordorigin="2521,117" coordsize="311,21" path="m2529,117r-5,21l2649,138r7,l2673,137r161,l2831,117r-302,e" fillcolor="#f6f6f7" stroked="f">
                <v:path arrowok="t"/>
              </v:shape>
              <v:shape id="_x0000_s1370" style="position:absolute;left:2521;top:117;width:311;height:21" coordorigin="2521,117" coordsize="311,21" path="m2834,137r-149,l2702,138r7,l2835,138r-1,-1e" fillcolor="#f6f6f7" stroked="f">
                <v:path arrowok="t"/>
              </v:shape>
            </v:group>
            <v:group id="_x0000_s1365" style="position:absolute;left:2519;top:136;width:315;height:15" coordorigin="2519,136" coordsize="315,15">
              <v:shape id="_x0000_s1368" style="position:absolute;left:2519;top:136;width:315;height:15" coordorigin="2519,136" coordsize="315,15" path="m2683,137r-13,l2676,152r7,-15e" stroked="f">
                <v:path arrowok="t"/>
              </v:shape>
              <v:shape id="_x0000_s1367" style="position:absolute;left:2519;top:136;width:315;height:15" coordorigin="2519,136" coordsize="315,15" path="m2832,136r-310,l2519,151r134,-13l2670,137r162,l2832,136e" stroked="f">
                <v:path arrowok="t"/>
              </v:shape>
              <v:shape id="_x0000_s1366" style="position:absolute;left:2519;top:136;width:315;height:15" coordorigin="2519,136" coordsize="315,15" path="m2832,137r-149,l2699,138r135,13l2832,137e" stroked="f">
                <v:path arrowok="t"/>
              </v:shape>
            </v:group>
            <v:group id="_x0000_s1363" style="position:absolute;left:2518;top:164;width:316;height:13" coordorigin="2518,164" coordsize="316,13">
              <v:shape id="_x0000_s1364" style="position:absolute;left:2518;top:164;width:316;height:13" coordorigin="2518,164" coordsize="316,13" path="m2518,165r137,l2662,178r31,l2700,164r134,e" filled="f" strokecolor="#6a6b6e" strokeweight=".03mm">
                <v:path arrowok="t"/>
              </v:shape>
            </v:group>
            <v:group id="_x0000_s1361" style="position:absolute;left:2689;top:120;width:137;height:10" coordorigin="2689,120" coordsize="137,10">
              <v:shape id="_x0000_s1362" style="position:absolute;left:2689;top:120;width:137;height:10" coordorigin="2689,120" coordsize="137,10" path="m2826,130r-19,l2779,130r-14,-2l2749,124r-20,-3l2708,120r-19,4e" filled="f" strokecolor="#6a6b6e" strokeweight=".03mm">
                <v:path arrowok="t"/>
              </v:shape>
            </v:group>
            <v:group id="_x0000_s1359" style="position:absolute;left:2527;top:120;width:142;height:10" coordorigin="2527,120" coordsize="142,10">
              <v:shape id="_x0000_s1360" style="position:absolute;left:2527;top:120;width:142;height:10" coordorigin="2527,120" coordsize="142,10" path="m2669,127r-19,-7l2628,120r-20,3l2594,127r-24,2l2548,130r-21,e" filled="f" strokecolor="#6a6b6e" strokeweight=".03mm">
                <v:path arrowok="t"/>
              </v:shape>
            </v:group>
            <v:group id="_x0000_s1357" style="position:absolute;left:2689;top:101;width:134;height:10" coordorigin="2689,101" coordsize="134,10">
              <v:shape id="_x0000_s1358" style="position:absolute;left:2689;top:101;width:134;height:10" coordorigin="2689,101" coordsize="134,10" path="m2823,110r-16,1l2779,110r-14,-1l2749,105r-20,-3l2707,101r-18,3e" filled="f" strokecolor="#6a6b6e" strokeweight=".03mm">
                <v:path arrowok="t"/>
              </v:shape>
            </v:group>
            <v:group id="_x0000_s1355" style="position:absolute;left:2530;top:101;width:139;height:10" coordorigin="2530,101" coordsize="139,10">
              <v:shape id="_x0000_s1356" style="position:absolute;left:2530;top:101;width:139;height:10" coordorigin="2530,101" coordsize="139,10" path="m2669,107r-19,-6l2628,101r-20,3l2594,107r-24,3l2548,111r-18,e" filled="f" strokecolor="#6a6b6e" strokeweight=".03mm">
                <v:path arrowok="t"/>
              </v:shape>
            </v:group>
            <v:group id="_x0000_s1353" style="position:absolute;left:2689;top:81;width:130;height:10" coordorigin="2689,81" coordsize="130,10">
              <v:shape id="_x0000_s1354" style="position:absolute;left:2689;top:81;width:130;height:10" coordorigin="2689,81" coordsize="130,10" path="m2819,91r-12,l2779,91r-14,-2l2749,86r-20,-4l2708,81r-19,4e" filled="f" strokecolor="#6a6b6e" strokeweight=".03mm">
                <v:path arrowok="t"/>
              </v:shape>
            </v:group>
            <v:group id="_x0000_s1351" style="position:absolute;left:2534;top:82;width:136;height:10" coordorigin="2534,82" coordsize="136,10">
              <v:shape id="_x0000_s1352" style="position:absolute;left:2534;top:82;width:136;height:10" coordorigin="2534,82" coordsize="136,10" path="m2669,88r-19,-6l2628,82r-20,3l2594,88r-24,3l2548,91r-14,e" filled="f" strokecolor="#6a6b6e" strokeweight=".03mm">
                <v:path arrowok="t"/>
              </v:shape>
            </v:group>
            <v:group id="_x0000_s1349" style="position:absolute;left:2689;top:62;width:127;height:10" coordorigin="2689,62" coordsize="127,10">
              <v:shape id="_x0000_s1350" style="position:absolute;left:2689;top:62;width:127;height:10" coordorigin="2689,62" coordsize="127,10" path="m2816,72r-9,l2779,72r-14,-2l2749,66r-20,-3l2708,62r-19,4e" filled="f" strokecolor="#6a6b6e" strokeweight=".03mm">
                <v:path arrowok="t"/>
              </v:shape>
            </v:group>
            <v:group id="_x0000_s1347" style="position:absolute;left:2537;top:62;width:132;height:10" coordorigin="2537,62" coordsize="132,10">
              <v:shape id="_x0000_s1348" style="position:absolute;left:2537;top:62;width:132;height:10" coordorigin="2537,62" coordsize="132,10" path="m2669,68r-19,-6l2628,62r-20,3l2594,68r-24,3l2548,72r-11,e" filled="f" strokecolor="#6a6b6e" strokeweight=".03mm">
                <v:path arrowok="t"/>
              </v:shape>
            </v:group>
            <v:group id="_x0000_s1345" style="position:absolute;left:2689;top:42;width:123;height:10" coordorigin="2689,42" coordsize="123,10">
              <v:shape id="_x0000_s1346" style="position:absolute;left:2689;top:42;width:123;height:10" coordorigin="2689,42" coordsize="123,10" path="m2812,52r-5,l2779,52r-14,-2l2749,47r-20,-4l2708,42r-19,4e" filled="f" strokecolor="#6a6b6e" strokeweight=".03mm">
                <v:path arrowok="t"/>
              </v:shape>
            </v:group>
            <v:group id="_x0000_s1343" style="position:absolute;left:2541;top:43;width:128;height:10" coordorigin="2541,43" coordsize="128,10">
              <v:shape id="_x0000_s1344" style="position:absolute;left:2541;top:43;width:128;height:10" coordorigin="2541,43" coordsize="128,10" path="m2669,49r-19,-6l2628,43r-20,3l2594,49r-24,3l2548,52r-7,1e" filled="f" strokecolor="#6a6b6e" strokeweight=".03mm">
                <v:path arrowok="t"/>
              </v:shape>
            </v:group>
            <v:group id="_x0000_s1341" style="position:absolute;left:2688;top:23;width:120;height:10" coordorigin="2688,23" coordsize="120,10">
              <v:shape id="_x0000_s1342" style="position:absolute;left:2688;top:23;width:120;height:10" coordorigin="2688,23" coordsize="120,10" path="m2809,33r-2,l2779,33r-14,-2l2749,27r-20,-3l2707,23r-19,4e" filled="f" strokecolor="#6a6b6e" strokeweight=".03mm">
                <v:path arrowok="t"/>
              </v:shape>
            </v:group>
            <v:group id="_x0000_s1339" style="position:absolute;left:2544;top:23;width:125;height:10" coordorigin="2544,23" coordsize="125,10">
              <v:shape id="_x0000_s1340" style="position:absolute;left:2544;top:23;width:125;height:10" coordorigin="2544,23" coordsize="125,10" path="m2669,29r-19,-6l2628,23r-20,3l2594,30r-24,2l2548,33r-4,e" filled="f" strokecolor="#6a6b6e" strokeweight=".03mm">
                <v:path arrowok="t"/>
              </v:shape>
            </v:group>
            <v:group id="_x0000_s1337" style="position:absolute;left:2688;top:4;width:118;height:10" coordorigin="2688,4" coordsize="118,10">
              <v:shape id="_x0000_s1338" style="position:absolute;left:2688;top:4;width:118;height:10" coordorigin="2688,4" coordsize="118,10" path="m2805,14r-27,-1l2764,11,2749,8,2728,5,2707,4r-19,4e" filled="f" strokecolor="#6a6b6e" strokeweight=".03mm">
                <v:path arrowok="t"/>
              </v:shape>
            </v:group>
            <v:group id="_x0000_s1335" style="position:absolute;left:2549;top:4;width:120;height:10" coordorigin="2549,4" coordsize="120,10">
              <v:shape id="_x0000_s1336" style="position:absolute;left:2549;top:4;width:120;height:10" coordorigin="2549,4" coordsize="120,10" path="m2669,10l2650,4r-22,l2608,7r-14,3l2569,13r-20,1e" filled="f" strokecolor="#6a6b6e" strokeweight=".03mm">
                <v:path arrowok="t"/>
              </v:shape>
            </v:group>
            <v:group id="_x0000_s1333" style="position:absolute;left:2519;top:-14;width:315;height:165" coordorigin="2519,-14" coordsize="315,165">
              <v:shape id="_x0000_s1334" style="position:absolute;left:2519;top:-14;width:315;height:165" coordorigin="2519,-14" coordsize="315,165" path="m2546,-2r-27,153l2653,138r17,-1l2676,152r7,-15l2699,138r135,13l2807,-2r-28,l2765,-4r-16,-3l2729,-11r-21,-1l2688,-8r-19,-5l2646,-14r-22,3l2606,-8r-27,4l2556,-2r-10,xe" filled="f" strokecolor="#6a6b6e" strokeweight=".03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30" style="position:absolute;left:0;text-align:left;margin-left:105.1pt;margin-top:-1.8pt;width:13.65pt;height:13.65pt;z-index:-251648512;mso-position-horizontal-relative:page" coordorigin="2102,-36" coordsize="273,273">
            <v:shape id="_x0000_s1331" style="position:absolute;left:2102;top:-36;width:273;height:273" coordorigin="2102,-36" coordsize="273,273" path="m2102,238r274,l2376,-36r-274,l2102,238xe" filled="f" strokecolor="#808285" strokeweight=".5pt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3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8</w:t>
      </w: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before="1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C3324C" w:rsidRPr="0046036B" w:rsidRDefault="00DE080A">
      <w:pPr>
        <w:tabs>
          <w:tab w:val="left" w:pos="2420"/>
        </w:tabs>
        <w:spacing w:after="0" w:line="240" w:lineRule="auto"/>
        <w:ind w:left="53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328" style="position:absolute;left:0;text-align:left;margin-left:105.1pt;margin-top:-1.8pt;width:13.65pt;height:13.65pt;z-index:-251666944;mso-position-horizontal-relative:page" coordorigin="2102,-36" coordsize="273,273">
            <v:shape id="_x0000_s1329" style="position:absolute;left:2102;top:-36;width:273;height:273" coordorigin="2102,-36" coordsize="273,273" path="m2102,238r274,l2376,-36r-274,l2102,238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1" style="position:absolute;left:0;text-align:left;margin-left:125.6pt;margin-top:-3.85pt;width:19pt;height:19pt;z-index:-251665920;mso-position-horizontal-relative:page" coordorigin="2512,-77" coordsize="380,380">
            <v:group id="_x0000_s1326" style="position:absolute;left:2517;top:-72;width:370;height:370" coordorigin="2517,-72" coordsize="370,370">
              <v:shape id="_x0000_s1327" style="position:absolute;left:2517;top:-72;width:370;height:370" coordorigin="2517,-72" coordsize="370,370" path="m2517,298r370,l2887,-72r-370,l2517,298e" fillcolor="#f9f9fa" stroked="f">
                <v:path arrowok="t"/>
              </v:shape>
            </v:group>
            <v:group id="_x0000_s1324" style="position:absolute;left:2568;top:-31;width:308;height:226" coordorigin="2568,-31" coordsize="308,226">
              <v:shape id="_x0000_s1325" style="position:absolute;left:2568;top:-31;width:308;height:226" coordorigin="2568,-31" coordsize="308,226" path="m2876,-31r-42,l2832,-29r-5,l2827,-27r-3,l2824,-26r-2,l2820,-24r-1,2l2817,-21r,2l2815,-17r,7l2814,-10r,176l2812,166r,2l2568,168r,27l2819,195r1,-2l2827,193r,-1l2829,192r1,-2l2832,190r2,-2l2834,187r1,l2835,185r2,-2l2837,180r2,l2839,r2,l2841,-2r1,-2l2876,-4r,-27e" fillcolor="#646567" stroked="f">
                <v:path arrowok="t"/>
              </v:shape>
            </v:group>
            <v:group id="_x0000_s1321" style="position:absolute;left:2528;top:8;width:278;height:141" coordorigin="2528,8" coordsize="278,141">
              <v:shape id="_x0000_s1323" style="position:absolute;left:2528;top:8;width:278;height:141" coordorigin="2528,8" coordsize="278,141" path="m2805,8r-277,l2528,70r1,2l2529,75r2,2l2531,79r2,1l2533,82r1,2l2536,85r2,2l2539,89r2,l2543,90r3,l2546,92r3,l2784,149r6,l2790,147r2,l2798,144r4,-7l2802,136r2,-2l2804,131r1,-2l2805,8e" fillcolor="#97999c" stroked="f">
                <v:path arrowok="t"/>
              </v:shape>
              <v:shape id="_x0000_s1322" style="position:absolute;left:2528;top:8;width:278;height:141" coordorigin="2528,8" coordsize="278,141" path="m2798,144r,e" fillcolor="#97999c" stroked="f">
                <v:path arrowok="t"/>
              </v:shape>
            </v:group>
            <v:group id="_x0000_s1319" style="position:absolute;left:2528;top:8;width:277;height:141" coordorigin="2528,8" coordsize="277,141">
              <v:shape id="_x0000_s1320" style="position:absolute;left:2528;top:8;width:278;height:141" coordorigin="2528,8" coordsize="278,141" path="m2528,70r1,2l2529,75r2,2l2531,79r2,1l2533,82r1,2l2536,85r2,2l2539,89r2,l2543,90r3,l2546,92r3,l2784,149r6,l2790,147r2,l2794,146r1,l2800,141r,-2l2802,137r,-1l2804,134r,-3l2805,129r,-121l2528,8r,62e" fillcolor="#97999b" stroked="f">
                <v:path arrowok="t"/>
              </v:shape>
            </v:group>
            <v:group id="_x0000_s1309" style="position:absolute;left:2568;top:207;width:45;height:50" coordorigin="2568,207" coordsize="45,50">
              <v:shape id="_x0000_s1318" style="position:absolute;left:2568;top:207;width:45;height:50" coordorigin="2568,207" coordsize="45,50" path="m2600,256r-15,l2587,257r11,l2600,256e" fillcolor="#646567" stroked="f">
                <v:path arrowok="t"/>
              </v:shape>
              <v:shape id="_x0000_s1317" style="position:absolute;left:2568;top:207;width:45;height:50" coordorigin="2568,207" coordsize="45,50" path="m2607,252r-29,l2582,256r21,l2605,254r2,-2e" fillcolor="#646567" stroked="f">
                <v:path arrowok="t"/>
              </v:shape>
              <v:shape id="_x0000_s1316" style="position:absolute;left:2568;top:207;width:45;height:50" coordorigin="2568,207" coordsize="45,50" path="m2608,251r-31,l2577,252r31,l2608,251e" fillcolor="#646567" stroked="f">
                <v:path arrowok="t"/>
              </v:shape>
              <v:shape id="_x0000_s1315" style="position:absolute;left:2568;top:207;width:45;height:50" coordorigin="2568,207" coordsize="45,50" path="m2615,241r-45,l2570,244r3,3l2573,249r2,2l2610,251r,-2l2612,249r,-2l2613,246r2,-2l2615,241e" fillcolor="#646567" stroked="f">
                <v:path arrowok="t"/>
              </v:shape>
              <v:shape id="_x0000_s1314" style="position:absolute;left:2568;top:207;width:45;height:50" coordorigin="2568,207" coordsize="45,50" path="m2615,220r-45,l2570,223r-2,2l2568,241r49,l2617,225r-2,-2l2615,220e" fillcolor="#646567" stroked="f">
                <v:path arrowok="t"/>
              </v:shape>
              <v:shape id="_x0000_s1313" style="position:absolute;left:2568;top:207;width:45;height:50" coordorigin="2568,207" coordsize="45,50" path="m2607,212r-29,l2575,215r-2,l2573,217r-1,1l2572,220r41,l2613,218r-1,-1l2610,215r-2,-2l2607,212e" fillcolor="#646567" stroked="f">
                <v:path arrowok="t"/>
              </v:shape>
              <v:shape id="_x0000_s1312" style="position:absolute;left:2568;top:207;width:45;height:50" coordorigin="2568,207" coordsize="45,50" path="m2605,210r-25,l2580,212r25,l2605,210e" fillcolor="#646567" stroked="f">
                <v:path arrowok="t"/>
              </v:shape>
              <v:shape id="_x0000_s1311" style="position:absolute;left:2568;top:207;width:45;height:50" coordorigin="2568,207" coordsize="45,50" path="m2602,208r-19,l2583,210r19,l2602,208e" fillcolor="#646567" stroked="f">
                <v:path arrowok="t"/>
              </v:shape>
              <v:shape id="_x0000_s1310" style="position:absolute;left:2568;top:207;width:45;height:50" coordorigin="2568,207" coordsize="45,50" path="m2593,207r-1,l2590,208r5,l2593,207e" fillcolor="#646567" stroked="f">
                <v:path arrowok="t"/>
              </v:shape>
            </v:group>
            <v:group id="_x0000_s1302" style="position:absolute;left:2778;top:207;width:38;height:50" coordorigin="2778,207" coordsize="38,50">
              <v:shape id="_x0000_s1308" style="position:absolute;left:2778;top:207;width:38;height:50" coordorigin="2778,207" coordsize="38,50" path="m2812,256r-15,l2799,257r11,l2812,256e" fillcolor="#646567" stroked="f">
                <v:path arrowok="t"/>
              </v:shape>
              <v:shape id="_x0000_s1307" style="position:absolute;left:2778;top:207;width:38;height:50" coordorigin="2778,207" coordsize="38,50" path="m2819,252r-29,l2792,254r2,2l2815,256r,-2l2817,254r2,-2e" fillcolor="#646567" stroked="f">
                <v:path arrowok="t"/>
              </v:shape>
              <v:shape id="_x0000_s1306" style="position:absolute;left:2778;top:207;width:38;height:50" coordorigin="2778,207" coordsize="38,50" path="m2819,212r-30,l2789,213r-2,l2787,215r-2,l2785,217r-1,l2784,220r-2,l2782,222r-2,1l2780,228r-2,3l2778,236r2,l2780,241r,1l2784,248r3,3l2789,252r31,l2820,251r2,l2822,249r2,l2824,247r1,-1l2825,244r2,l2827,241r2,-2l2829,227r-2,-2l2827,222r-2,-2l2825,218r-1,-1l2822,215r-2,-2l2819,212e" fillcolor="#646567" stroked="f">
                <v:path arrowok="t"/>
              </v:shape>
              <v:shape id="_x0000_s1305" style="position:absolute;left:2778;top:207;width:38;height:50" coordorigin="2778,207" coordsize="38,50" path="m2815,210r-23,l2792,212r25,l2815,210e" fillcolor="#646567" stroked="f">
                <v:path arrowok="t"/>
              </v:shape>
              <v:shape id="_x0000_s1304" style="position:absolute;left:2778;top:207;width:38;height:50" coordorigin="2778,207" coordsize="38,50" path="m2812,208r-17,l2794,210r20,l2812,208e" fillcolor="#646567" stroked="f">
                <v:path arrowok="t"/>
              </v:shape>
              <v:shape id="_x0000_s1303" style="position:absolute;left:2778;top:207;width:38;height:50" coordorigin="2778,207" coordsize="38,50" path="m2805,207r-3,l2802,208r5,l2805,207e" fillcolor="#646567" stroked="f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99" style="position:absolute;left:0;text-align:left;margin-left:200.1pt;margin-top:-1.8pt;width:13.65pt;height:13.65pt;z-index:-251645440;mso-position-horizontal-relative:page" coordorigin="4002,-36" coordsize="273,273">
            <v:shape id="_x0000_s1300" style="position:absolute;left:4002;top:-36;width:273;height:273" coordorigin="4002,-36" coordsize="273,273" path="m4002,238r273,l4275,-36r-273,l4002,238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8" style="position:absolute;left:0;text-align:left;margin-left:219.1pt;margin-top:-4.95pt;width:17.75pt;height:17.9pt;z-index:-251644416;mso-position-horizontal-relative:page" coordorigin="4382,-99" coordsize="355,358">
            <v:group id="_x0000_s1297" style="position:absolute;left:4553;top:-93;width:48;height:76" coordorigin="4553,-93" coordsize="48,76">
              <v:shape id="_x0000_s1298" style="position:absolute;left:4553;top:-93;width:48;height:76" coordorigin="4553,-93" coordsize="48,76" path="m4567,-93r-9,15l4554,-64r-1,18l4555,-17r4,-12l4558,-42r6,-12l4577,-68r25,-21l4567,-93e" fillcolor="#b5b7b9" stroked="f">
                <v:path arrowok="t"/>
              </v:shape>
            </v:group>
            <v:group id="_x0000_s1295" style="position:absolute;left:4553;top:-93;width:48;height:76" coordorigin="4553,-93" coordsize="48,76">
              <v:shape id="_x0000_s1296" style="position:absolute;left:4553;top:-93;width:48;height:76" coordorigin="4553,-93" coordsize="48,76" path="m4555,-17r-2,-29l4554,-64r4,-14l4567,-93r35,4l4577,-68r-13,14l4558,-42r1,13l4555,-17xe" filled="f" strokecolor="#231f20" strokeweight=".20003mm">
                <v:path arrowok="t"/>
              </v:shape>
            </v:group>
            <v:group id="_x0000_s1291" style="position:absolute;left:4388;top:-65;width:344;height:318" coordorigin="4388,-65" coordsize="344,318">
              <v:shape id="_x0000_s1294" style="position:absolute;left:4388;top:-65;width:344;height:318" coordorigin="4388,-65" coordsize="344,318" path="m4503,-65r-68,40l4398,26r-10,53l4390,97r21,65l4468,235r44,18l4533,247r23,-11l4544,218r131,l4713,155r17,-64l4732,64r-1,-23l4727,21,4721,4r-5,-7l4572,-3r-19,-21l4538,-41r-13,-12l4514,-61r-11,-4e" fillcolor="#5e5f61" stroked="f">
                <v:path arrowok="t"/>
              </v:shape>
              <v:shape id="_x0000_s1293" style="position:absolute;left:4388;top:-65;width:344;height:318" coordorigin="4388,-65" coordsize="344,318" path="m4675,218r-131,l4559,232r14,7l4588,242r15,3l4618,246r14,-2l4646,240r13,-7l4673,221r2,-3e" fillcolor="#5e5f61" stroked="f">
                <v:path arrowok="t"/>
              </v:shape>
              <v:shape id="_x0000_s1292" style="position:absolute;left:4388;top:-65;width:344;height:318" coordorigin="4388,-65" coordsize="344,318" path="m4652,-49r-23,3l4605,-37r-22,11l4567,-16r5,13l4716,-3r-4,-7l4661,-47r-9,-2e" fillcolor="#5e5f61" stroked="f">
                <v:path arrowok="t"/>
              </v:shape>
            </v:group>
            <v:group id="_x0000_s1289" style="position:absolute;left:4388;top:-65;width:344;height:318" coordorigin="4388,-65" coordsize="344,318">
              <v:shape id="_x0000_s1290" style="position:absolute;left:4388;top:-65;width:344;height:318" coordorigin="4388,-65" coordsize="344,318" path="m4544,218r59,27l4618,246r14,-2l4686,205r37,-84l4732,64r-1,-23l4703,-22r-51,-27l4629,-46r-24,9l4583,-26r-16,10l4572,-3r-19,-21l4538,-41r-13,-12l4514,-61r-11,-4l4492,-65r-57,40l4398,26r-10,53l4390,97r21,65l4468,235r44,18l4533,247r23,-11l4544,218xe" filled="f" strokecolor="#231f20" strokeweight=".20003mm">
                <v:path arrowok="t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4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9</w:t>
      </w:r>
    </w:p>
    <w:p w:rsidR="00C3324C" w:rsidRPr="0046036B" w:rsidRDefault="00C3324C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tabs>
          <w:tab w:val="left" w:pos="2380"/>
        </w:tabs>
        <w:spacing w:after="0" w:line="240" w:lineRule="auto"/>
        <w:ind w:left="535" w:right="-68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286" style="position:absolute;left:0;text-align:left;margin-left:200.1pt;margin-top:-1.8pt;width:13.65pt;height:13.65pt;z-index:-251662848;mso-position-horizontal-relative:page" coordorigin="4002,-36" coordsize="273,273">
            <v:shape id="_x0000_s1287" style="position:absolute;left:4002;top:-36;width:273;height:273" coordorigin="4002,-36" coordsize="273,273" path="m4002,238r273,l4275,-36r-273,l4002,238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7" style="position:absolute;left:0;text-align:left;margin-left:220.35pt;margin-top:-4.3pt;width:19pt;height:19pt;z-index:-251661824;mso-position-horizontal-relative:page" coordorigin="4407,-86" coordsize="380,380">
            <v:group id="_x0000_s1284" style="position:absolute;left:4412;top:-81;width:370;height:370" coordorigin="4412,-81" coordsize="370,370">
              <v:shape id="_x0000_s1285" style="position:absolute;left:4412;top:-81;width:370;height:370" coordorigin="4412,-81" coordsize="370,370" path="m4412,288r370,l4782,-81r-370,l4412,288e" fillcolor="#7b7d7f" stroked="f">
                <v:path arrowok="t"/>
              </v:shape>
            </v:group>
            <v:group id="_x0000_s1278" style="position:absolute;left:4471;top:-22;width:252;height:252" coordorigin="4471,-22" coordsize="252,252">
              <v:shape id="_x0000_s1283" style="position:absolute;left:4471;top:-22;width:252;height:252" coordorigin="4471,-22" coordsize="252,252" path="m4723,126r-148,l4518,229r158,l4620,127r103,l4723,126e" stroked="f">
                <v:path arrowok="t"/>
              </v:shape>
              <v:shape id="_x0000_s1282" style="position:absolute;left:4471;top:-22;width:252;height:252" coordorigin="4471,-22" coordsize="252,252" path="m4471,25r,156l4575,126r148,l4723,76r-148,l4471,25e" stroked="f">
                <v:path arrowok="t"/>
              </v:shape>
              <v:shape id="_x0000_s1281" style="position:absolute;left:4471;top:-22;width:252;height:252" coordorigin="4471,-22" coordsize="252,252" path="m4723,127r-103,l4723,181r,-54e" stroked="f">
                <v:path arrowok="t"/>
              </v:shape>
              <v:shape id="_x0000_s1280" style="position:absolute;left:4471;top:-22;width:252;height:252" coordorigin="4471,-22" coordsize="252,252" path="m4676,-22r-158,l4575,76r45,l4676,-22e" stroked="f">
                <v:path arrowok="t"/>
              </v:shape>
              <v:shape id="_x0000_s1279" style="position:absolute;left:4471;top:-22;width:252;height:252" coordorigin="4471,-22" coordsize="252,252" path="m4723,25l4620,76r103,l4723,25e" stroked="f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75" style="position:absolute;left:0;text-align:left;margin-left:105.1pt;margin-top:-2.05pt;width:13.65pt;height:13.65pt;z-index:-251656704;mso-position-horizontal-relative:page" coordorigin="2102,-41" coordsize="273,273">
            <v:shape id="_x0000_s1276" style="position:absolute;left:2102;top:-41;width:273;height:273" coordorigin="2102,-41" coordsize="273,273" path="m2102,233r274,l2376,-41r-274,l2102,23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8" style="position:absolute;left:0;text-align:left;margin-left:124.05pt;margin-top:-3.55pt;width:19.55pt;height:19.7pt;z-index:-251655680;mso-position-horizontal-relative:page" coordorigin="2481,-71" coordsize="391,394">
            <v:group id="_x0000_s1273" style="position:absolute;left:2486;top:-65;width:380;height:382" coordorigin="2486,-65" coordsize="380,382">
              <v:shape id="_x0000_s1274" style="position:absolute;left:2486;top:-65;width:380;height:382" coordorigin="2486,-65" coordsize="380,382" path="m2486,-65r380,l2866,317r-380,l2486,-65xe" filled="f" strokecolor="#231f20" strokeweight=".20003mm">
                <v:path arrowok="t"/>
              </v:shape>
            </v:group>
            <v:group id="_x0000_s1269" style="position:absolute;left:2522;top:-28;width:206;height:310" coordorigin="2522,-28" coordsize="206,310">
              <v:shape id="_x0000_s1272" style="position:absolute;left:2522;top:-28;width:206;height:310" coordorigin="2522,-28" coordsize="206,310" path="m2728,178r-102,l2626,281r102,l2728,178e" fillcolor="#86888b" stroked="f">
                <v:path arrowok="t"/>
              </v:shape>
              <v:shape id="_x0000_s1271" style="position:absolute;left:2522;top:-28;width:206;height:310" coordorigin="2522,-28" coordsize="206,310" path="m2832,76r-310,l2522,178r310,l2832,76e" fillcolor="#86888b" stroked="f">
                <v:path arrowok="t"/>
              </v:shape>
              <v:shape id="_x0000_s1270" style="position:absolute;left:2522;top:-28;width:206;height:310" coordorigin="2522,-28" coordsize="206,310" path="m2728,-28r-102,l2626,76r102,l2728,-28e" fillcolor="#86888b" stroked="f">
                <v:path arrowok="t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5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10</w:t>
      </w:r>
    </w:p>
    <w:p w:rsidR="00C3324C" w:rsidRPr="0046036B" w:rsidRDefault="007C5555">
      <w:pPr>
        <w:tabs>
          <w:tab w:val="left" w:pos="1560"/>
        </w:tabs>
        <w:spacing w:before="9" w:after="0" w:line="252" w:lineRule="auto"/>
        <w:ind w:left="1572" w:right="2738" w:hanging="1567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11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Frutería Cine Biblioteca</w:t>
      </w:r>
    </w:p>
    <w:p w:rsidR="00C3324C" w:rsidRPr="0046036B" w:rsidRDefault="00DE080A">
      <w:pPr>
        <w:tabs>
          <w:tab w:val="left" w:pos="1560"/>
        </w:tabs>
        <w:spacing w:after="0" w:line="237" w:lineRule="exact"/>
        <w:ind w:left="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8" style="position:absolute;left:0;text-align:left;margin-left:303.3pt;margin-top:-6.6pt;width:42.25pt;height:19pt;z-index:-251643392;mso-position-horizontal-relative:page" coordorigin="6066,-132" coordsize="845,380">
            <v:group id="_x0000_s1266" style="position:absolute;left:6071;top:-37;width:273;height:273" coordorigin="6071,-37" coordsize="273,273">
              <v:shape id="_x0000_s1267" style="position:absolute;left:6071;top:-37;width:273;height:273" coordorigin="6071,-37" coordsize="273,273" path="m6071,236r273,l6344,-37r-273,l6071,236xe" filled="f" strokecolor="#808285" strokeweight=".5pt">
                <v:path arrowok="t"/>
              </v:shape>
            </v:group>
            <v:group id="_x0000_s1264" style="position:absolute;left:6435;top:-127;width:374;height:321" coordorigin="6435,-127" coordsize="374,321">
              <v:shape id="_x0000_s1265" style="position:absolute;left:6435;top:-127;width:374;height:321" coordorigin="6435,-127" coordsize="374,321" path="m6621,-125l6435,196r374,l6623,-125r-2,e" fillcolor="#9ea0a3" stroked="f">
                <v:path arrowok="t"/>
              </v:shape>
            </v:group>
            <v:group id="_x0000_s1251" style="position:absolute;left:6406;top:-68;width:499;height:311" coordorigin="6406,-68" coordsize="499,311">
              <v:shape id="_x0000_s1263" style="position:absolute;left:6406;top:-68;width:499;height:311" coordorigin="6406,-68" coordsize="499,311" path="m6748,113r-92,l6672,113r19,9l6701,129r44,28l6886,243r12,-3l6906,231r-1,-13l6894,206r-68,-42l6784,137r-20,-13l6749,114r-1,-1e" fillcolor="#e3e4e5" stroked="f">
                <v:path arrowok="t"/>
              </v:shape>
              <v:shape id="_x0000_s1262" style="position:absolute;left:6406;top:-68;width:499;height:311" coordorigin="6406,-68" coordsize="499,311" path="m6714,81r-79,l6638,83r3,1l6643,86r-34,61l6599,171r7,-7l6619,147r22,-26l6656,113r92,l6738,105,6725,92,6714,81e" fillcolor="#e3e4e5" stroked="f">
                <v:path arrowok="t"/>
              </v:shape>
              <v:shape id="_x0000_s1261" style="position:absolute;left:6406;top:-68;width:499;height:311" coordorigin="6406,-68" coordsize="499,311" path="m6702,69r-86,l6623,76r-11,18l6600,116r-10,19l6583,150r1,4l6595,139r14,-20l6623,98r12,-17l6714,81,6704,70r-2,-1e" fillcolor="#e3e4e5" stroked="f">
                <v:path arrowok="t"/>
              </v:shape>
              <v:shape id="_x0000_s1260" style="position:absolute;left:6406;top:-68;width:499;height:311" coordorigin="6406,-68" coordsize="499,311" path="m6683,57r-87,l6604,64r-11,18l6581,104r-10,19l6564,138r,4l6575,128r15,-20l6604,87r12,-18l6702,69,6683,57e" fillcolor="#e3e4e5" stroked="f">
                <v:path arrowok="t"/>
              </v:shape>
              <v:shape id="_x0000_s1259" style="position:absolute;left:6406;top:-68;width:499;height:311" coordorigin="6406,-68" coordsize="499,311" path="m6664,45r-87,l6584,52r-10,18l6562,91r-10,20l6545,126r,4l6556,115r14,-19l6585,75r11,-18l6683,57,6664,45e" fillcolor="#e3e4e5" stroked="f">
                <v:path arrowok="t"/>
              </v:shape>
              <v:shape id="_x0000_s1258" style="position:absolute;left:6406;top:-68;width:499;height:311" coordorigin="6406,-68" coordsize="499,311" path="m6644,33r-86,l6565,40r-10,18l6543,80r-11,19l6526,113r,2l6526,118r11,-15l6551,83r15,-21l6577,45r87,l6644,33e" fillcolor="#e3e4e5" stroked="f">
                <v:path arrowok="t"/>
              </v:shape>
              <v:shape id="_x0000_s1257" style="position:absolute;left:6406;top:-68;width:499;height:311" coordorigin="6406,-68" coordsize="499,311" path="m6624,20r-84,l6546,28r-11,19l6523,68r-10,20l6507,102r,4l6518,91r16,-22l6547,50r11,-17l6644,33,6624,20e" fillcolor="#e3e4e5" stroked="f">
                <v:path arrowok="t"/>
              </v:shape>
              <v:shape id="_x0000_s1256" style="position:absolute;left:6406;top:-68;width:499;height:311" coordorigin="6406,-68" coordsize="499,311" path="m6604,8r-83,l6527,17r-11,18l6504,56r-10,20l6488,90r,4l6499,79r15,-20l6528,38r12,-18l6624,20,6604,8e" fillcolor="#e3e4e5" stroked="f">
                <v:path arrowok="t"/>
              </v:shape>
              <v:shape id="_x0000_s1255" style="position:absolute;left:6406;top:-68;width:499;height:311" coordorigin="6406,-68" coordsize="499,311" path="m6584,-5r-82,l6509,1r-10,19l6486,42r-12,21l6466,80r-2,7l6469,82r11,-15l6495,46r14,-21l6521,8r83,l6584,-5e" fillcolor="#e3e4e5" stroked="f">
                <v:path arrowok="t"/>
              </v:shape>
              <v:shape id="_x0000_s1254" style="position:absolute;left:6406;top:-68;width:499;height:311" coordorigin="6406,-68" coordsize="499,311" path="m6564,-17r-81,l6490,-11,6479,8r-12,22l6455,52r-8,16l6444,75r6,-6l6462,54r14,-20l6490,13r12,-18l6584,-5r-20,-12e" fillcolor="#e3e4e5" stroked="f">
                <v:path arrowok="t"/>
              </v:shape>
              <v:shape id="_x0000_s1253" style="position:absolute;left:6406;top:-68;width:499;height:311" coordorigin="6406,-68" coordsize="499,311" path="m6544,-30r-80,l6471,-23r-11,19l6448,19r-12,21l6428,56r-3,7l6431,57r12,-15l6457,21,6472,r11,-17l6564,-17r-20,-13e" fillcolor="#e3e4e5" stroked="f">
                <v:path arrowok="t"/>
              </v:shape>
              <v:shape id="_x0000_s1252" style="position:absolute;left:6406;top:-68;width:499;height:311" coordorigin="6406,-68" coordsize="499,311" path="m6473,-68r-51,80l6406,51r7,-6l6424,29,6439,8r14,-20l6464,-30r80,l6491,-63r-10,-5l6473,-68e" fillcolor="#e3e4e5" stroked="f">
                <v:path arrowok="t"/>
              </v:shape>
            </v:group>
            <v:group id="_x0000_s1249" style="position:absolute;left:6406;top:-68;width:499;height:311" coordorigin="6406,-68" coordsize="499,311">
              <v:shape id="_x0000_s1250" style="position:absolute;left:6406;top:-68;width:499;height:311" coordorigin="6406,-68" coordsize="499,311" path="m6635,81r-12,17l6609,119r-14,20l6584,154r-1,-4l6590,135r10,-20l6612,94r11,-18l6616,69r-12,18l6590,108r-15,20l6564,142r,-4l6571,123r10,-20l6593,82r11,-18l6596,57r-11,18l6570,96r-14,20l6545,130r,-4l6552,111r10,-20l6574,70r10,-18l6577,45r-11,17l6551,83r-14,21l6526,118r,-4l6532,99r11,-19l6555,58r10,-18l6558,33r-11,17l6532,71r-14,20l6507,106r,-4l6513,88r11,-20l6535,47r11,-19l6540,20r-12,18l6514,59r-15,20l6488,94r,-4l6494,76r10,-20l6516,35r11,-18l6521,8r-41,59l6464,87r2,-7l6474,63r12,-21l6499,20,6509,1r-7,-6l6462,54r-18,21l6447,68r8,-16l6467,30,6479,8r11,-19l6483,-17r-40,59l6425,63r3,-7l6436,40r12,-21l6460,-4r11,-19l6464,-30r-40,59l6406,51r5,-15l6441,-24r32,-44l6481,-68r10,5l6704,70r21,22l6738,105r67,46l6870,191r24,15l6905,218r1,13l6898,240r-12,3l6745,157r-28,-18l6701,129r-10,-7l6672,113r-16,l6641,121r-22,26l6606,164r-7,7l6633,104r10,-18l6641,84r-3,-1l6635,81xe" filled="f" strokecolor="#231f20" strokeweight=".09983mm">
                <v:path arrowok="t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12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Centro de enseñanza</w:t>
      </w:r>
    </w:p>
    <w:p w:rsidR="00C3324C" w:rsidRPr="0046036B" w:rsidRDefault="007C5555">
      <w:pPr>
        <w:spacing w:before="13" w:after="0" w:line="240" w:lineRule="auto"/>
        <w:ind w:left="157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Teatro</w:t>
      </w:r>
    </w:p>
    <w:p w:rsidR="00C3324C" w:rsidRPr="0046036B" w:rsidRDefault="00DE080A">
      <w:pPr>
        <w:spacing w:before="13" w:after="0" w:line="240" w:lineRule="auto"/>
        <w:ind w:left="157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6" style="position:absolute;left:0;text-align:left;margin-left:303.55pt;margin-top:11.15pt;width:13.65pt;height:13.65pt;z-index:-251660800;mso-position-horizontal-relative:page" coordorigin="6071,194" coordsize="273,273">
            <v:shape id="_x0000_s1247" style="position:absolute;left:6071;top:194;width:273;height:273" coordorigin="6071,194" coordsize="273,273" path="m6071,467r273,l6344,194r-273,l6071,46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6" style="position:absolute;left:0;text-align:left;margin-left:323.65pt;margin-top:6.95pt;width:19pt;height:19pt;z-index:-251659776;mso-position-horizontal-relative:page" coordorigin="6473,139" coordsize="380,380">
            <v:group id="_x0000_s1244" style="position:absolute;left:6478;top:144;width:370;height:370" coordorigin="6478,144" coordsize="370,370">
              <v:shape id="_x0000_s1245" style="position:absolute;left:6478;top:144;width:370;height:370" coordorigin="6478,144" coordsize="370,370" path="m6478,514r370,l6848,144r-370,l6478,514e" fillcolor="#a0a2a5" stroked="f">
                <v:path arrowok="t"/>
              </v:shape>
            </v:group>
            <v:group id="_x0000_s1237" style="position:absolute;left:6521;top:205;width:284;height:250" coordorigin="6521,205" coordsize="284,250">
              <v:shape id="_x0000_s1243" style="position:absolute;left:6521;top:205;width:284;height:250" coordorigin="6521,205" coordsize="284,250" path="m6669,329r-49,l6646,354r-63,63l6578,422r-2,1l6575,426r-2,3l6572,433r-1,6l6572,439r1,4l6575,445r3,3l6580,451r7,4l6596,450r6,-5l6606,440r63,-62l6720,378r-26,-26l6717,330r-46,l6669,329e" stroked="f">
                <v:path arrowok="t"/>
              </v:shape>
              <v:shape id="_x0000_s1242" style="position:absolute;left:6521;top:205;width:284;height:250" coordorigin="6521,205" coordsize="284,250" path="m6720,378r-51,l6694,402r23,24l6752,453r5,l6760,452r1,-2l6765,446r1,-1l6767,444r1,-2l6769,439r,-3l6758,417r-38,-39e" stroked="f">
                <v:path arrowok="t"/>
              </v:shape>
              <v:shape id="_x0000_s1241" style="position:absolute;left:6521;top:205;width:284;height:250" coordorigin="6521,205" coordsize="284,250" path="m6526,250r-4,1l6521,255r,3l6523,261r36,36l6569,308r33,25l6608,333r4,-2l6620,329r49,l6644,304r2,-4l6647,297r2,-6l6568,291r-37,-38l6530,251r-1,l6528,251r-2,-1e" stroked="f">
                <v:path arrowok="t"/>
              </v:shape>
              <v:shape id="_x0000_s1240" style="position:absolute;left:6521;top:205;width:284;height:250" coordorigin="6521,205" coordsize="284,250" path="m6779,207r-15,5l6751,224r-65,64l6699,301r-16,16l6671,330r46,l6782,264r10,-10l6800,245r2,-3l6803,239r,-2l6804,234r1,-4l6804,227r-1,-4l6800,218r-3,-3l6795,213r-16,-6e" stroked="f">
                <v:path arrowok="t"/>
              </v:shape>
              <v:shape id="_x0000_s1239" style="position:absolute;left:6521;top:205;width:284;height:250" coordorigin="6521,205" coordsize="284,250" path="m6548,227r-2,1l6545,229r-1,1l6543,233r1,3l6545,238r38,38l6568,291r81,l6650,285r-2,-7l6639,269r-1,-1l6591,268r-38,-38l6551,228r-3,-1e" stroked="f">
                <v:path arrowok="t"/>
              </v:shape>
              <v:shape id="_x0000_s1238" style="position:absolute;left:6521;top:205;width:284;height:250" coordorigin="6521,205" coordsize="284,250" path="m6572,205r-3,1l6567,207r-1,2l6566,212r,1l6568,215r38,38l6591,268r47,l6636,266r-19,-20l6577,207r-3,-2l6572,205e" stroked="f">
                <v:path arrowok="t"/>
              </v:shape>
            </v:group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Peluquería</w:t>
      </w:r>
    </w:p>
    <w:p w:rsidR="00C3324C" w:rsidRPr="0046036B" w:rsidRDefault="00DE080A">
      <w:pPr>
        <w:tabs>
          <w:tab w:val="left" w:pos="1560"/>
        </w:tabs>
        <w:spacing w:after="0" w:line="250" w:lineRule="exact"/>
        <w:ind w:left="1572" w:right="2263" w:hanging="157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235" type="#_x0000_t75" style="position:absolute;left:0;text-align:left;margin-left:303.3pt;margin-top:36.55pt;width:43.45pt;height:20.4pt;z-index:-251650560;mso-position-horizontal-relative:page">
            <v:imagedata r:id="rId24" o:title=""/>
            <w10:wrap anchorx="page"/>
          </v:shape>
        </w:pic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13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Centro de salud Hospital Supermercado</w:t>
      </w:r>
    </w:p>
    <w:p w:rsidR="00C3324C" w:rsidRPr="0046036B" w:rsidRDefault="007C5555">
      <w:pPr>
        <w:tabs>
          <w:tab w:val="left" w:pos="1560"/>
        </w:tabs>
        <w:spacing w:after="0" w:line="250" w:lineRule="exact"/>
        <w:ind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14</w:t>
      </w:r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Parque</w:t>
      </w:r>
    </w:p>
    <w:p w:rsidR="00C3324C" w:rsidRPr="0046036B" w:rsidRDefault="007C5555">
      <w:pPr>
        <w:spacing w:before="13" w:after="0" w:line="240" w:lineRule="auto"/>
        <w:ind w:left="157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Oficina de correos</w:t>
      </w:r>
    </w:p>
    <w:p w:rsidR="00C3324C" w:rsidRPr="0046036B" w:rsidRDefault="007C5555">
      <w:pPr>
        <w:spacing w:before="13" w:after="0" w:line="240" w:lineRule="auto"/>
        <w:ind w:left="157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Restaurante</w:t>
      </w:r>
    </w:p>
    <w:p w:rsidR="00C3324C" w:rsidRPr="0046036B" w:rsidRDefault="007C5555">
      <w:pPr>
        <w:spacing w:before="13" w:after="0" w:line="229" w:lineRule="exact"/>
        <w:ind w:left="1572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Banco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2553" w:space="1912"/>
            <w:col w:w="5155"/>
          </w:cols>
        </w:sectPr>
      </w:pPr>
    </w:p>
    <w:p w:rsidR="00C3324C" w:rsidRPr="0046036B" w:rsidRDefault="00C3324C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33" style="position:absolute;left:0;text-align:left;margin-left:85.05pt;margin-top:2.05pt;width:11.35pt;height:11.35pt;z-index:-251671040;mso-position-horizontal-relative:page" coordorigin="1701,41" coordsize="227,227">
            <v:shape id="_x0000_s123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1" style="position:absolute;left:0;text-align:left;margin-left:163.25pt;margin-top:26.8pt;width:282.95pt;height:25pt;z-index:-251670016;mso-position-horizontal-relative:page" coordorigin="3265,536" coordsize="5659,500">
            <v:shape id="_x0000_s1232" style="position:absolute;left:3265;top:536;width:5659;height:500" coordorigin="3265,536" coordsize="5659,500" path="m3288,536r-2,l3265,537r,22l3265,1013r,2l3265,1036r23,l8901,1036r2,l8924,1036r,-23l8924,559r,-2l8923,536r-22,l3288,536xe" filled="f" strokecolor="#808285" strokeweight=".5pt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Coloca los productos u objetos siguientes en su establecimiento.</w:t>
      </w:r>
    </w:p>
    <w:p w:rsidR="00C3324C" w:rsidRPr="0046036B" w:rsidRDefault="00C3324C">
      <w:pPr>
        <w:spacing w:before="18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C3324C" w:rsidRPr="0046036B" w:rsidRDefault="00DE080A" w:rsidP="00883D22">
      <w:pPr>
        <w:tabs>
          <w:tab w:val="left" w:pos="3880"/>
          <w:tab w:val="left" w:pos="4020"/>
          <w:tab w:val="left" w:pos="4660"/>
          <w:tab w:val="left" w:pos="4980"/>
          <w:tab w:val="left" w:pos="5900"/>
          <w:tab w:val="left" w:pos="6240"/>
        </w:tabs>
        <w:spacing w:after="0" w:line="247" w:lineRule="auto"/>
        <w:ind w:left="2200" w:right="2690" w:hanging="11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214" style="position:absolute;left:0;text-align:left;margin-left:104.35pt;margin-top:36.95pt;width:420.55pt;height:44.45pt;z-index:-251676160;mso-position-horizontal-relative:page" coordorigin="2087,739" coordsize="8411,889">
            <v:group id="_x0000_s1229" style="position:absolute;left:2097;top:749;width:2098;height:283" coordorigin="2097,749" coordsize="2098,283">
              <v:shape id="_x0000_s1230" style="position:absolute;left:2097;top:749;width:2098;height:283" coordorigin="2097,749" coordsize="2098,283" path="m2126,749r-25,4l2097,778r,227l2101,1029r25,4l4167,1033r25,-4l4195,1005r,-227l4192,753r-25,-4l2126,749e" fillcolor="#c6c8ca" stroked="f">
                <v:path arrowok="t"/>
              </v:shape>
            </v:group>
            <v:group id="_x0000_s1227" style="position:absolute;left:4223;top:749;width:2069;height:283" coordorigin="4223,749" coordsize="2069,283">
              <v:shape id="_x0000_s1228" style="position:absolute;left:4223;top:749;width:2069;height:283" coordorigin="4223,749" coordsize="2069,283" path="m4252,749r-25,4l4223,778r,227l4227,1029r25,4l6264,1033r25,-4l6293,1005r,-227l6289,753r-24,-4l4252,749e" fillcolor="#c6c8ca" stroked="f">
                <v:path arrowok="t"/>
              </v:shape>
            </v:group>
            <v:group id="_x0000_s1225" style="position:absolute;left:6321;top:749;width:2069;height:283" coordorigin="6321,749" coordsize="2069,283">
              <v:shape id="_x0000_s1226" style="position:absolute;left:6321;top:749;width:2069;height:283" coordorigin="6321,749" coordsize="2069,283" path="m6349,749r-24,4l6321,778r,227l6325,1029r24,4l8362,1033r25,-4l8390,1005r,-227l8387,753r-25,-4l6349,749e" fillcolor="#c6c8ca" stroked="f">
                <v:path arrowok="t"/>
              </v:shape>
            </v:group>
            <v:group id="_x0000_s1223" style="position:absolute;left:8419;top:749;width:2069;height:283" coordorigin="8419,749" coordsize="2069,283">
              <v:shape id="_x0000_s1224" style="position:absolute;left:8419;top:749;width:2069;height:283" coordorigin="8419,749" coordsize="2069,283" path="m8447,749r-25,4l8419,778r,227l8422,1029r25,4l10460,1033r24,-4l10488,1005r,-227l10484,753r-24,-4l8447,749e" fillcolor="#c6c8ca" stroked="f">
                <v:path arrowok="t"/>
              </v:shape>
            </v:group>
            <v:group id="_x0000_s1221" style="position:absolute;left:2102;top:1066;width:2088;height:557" coordorigin="2102,1066" coordsize="2088,557">
              <v:shape id="_x0000_s1222" style="position:absolute;left:2102;top:1066;width:2088;height:557" coordorigin="2102,1066" coordsize="2088,557" path="m2126,1066r-3,l2102,1067r,23l2102,1600r,2l2103,1623r23,l4167,1623r2,l4190,1622r,-22l4190,1090r,-3l4189,1066r-22,l2126,1066xe" filled="f" strokecolor="#808285" strokeweight=".5pt">
                <v:path arrowok="t"/>
              </v:shape>
            </v:group>
            <v:group id="_x0000_s1219" style="position:absolute;left:4228;top:1066;width:2059;height:557" coordorigin="4228,1066" coordsize="2059,557">
              <v:shape id="_x0000_s1220" style="position:absolute;left:4228;top:1066;width:2059;height:557" coordorigin="4228,1066" coordsize="2059,557" path="m4252,1066r-3,l4228,1067r,23l4228,1600r,2l4229,1623r23,l6264,1623r3,l6288,1622r,-22l6288,1090r,-3l6287,1066r-23,l4252,1066xe" filled="f" strokecolor="#808285" strokeweight=".5pt">
                <v:path arrowok="t"/>
              </v:shape>
            </v:group>
            <v:group id="_x0000_s1217" style="position:absolute;left:6326;top:1066;width:2059;height:557" coordorigin="6326,1066" coordsize="2059,557">
              <v:shape id="_x0000_s1218" style="position:absolute;left:6326;top:1066;width:2059;height:557" coordorigin="6326,1066" coordsize="2059,557" path="m6349,1066r-2,l6326,1067r,23l6326,1600r,2l6327,1623r22,l8362,1623r2,l8385,1622r,-22l8385,1090r,-3l8385,1066r-23,l6349,1066xe" filled="f" strokecolor="#808285" strokeweight=".5pt">
                <v:path arrowok="t"/>
              </v:shape>
            </v:group>
            <v:group id="_x0000_s1215" style="position:absolute;left:8424;top:1066;width:2059;height:557" coordorigin="8424,1066" coordsize="2059,557">
              <v:shape id="_x0000_s1216" style="position:absolute;left:8424;top:1066;width:2059;height:557" coordorigin="8424,1066" coordsize="2059,557" path="m8447,1066r-2,l8424,1067r,23l8424,1600r,2l8425,1623r22,l10460,1623r2,l10483,1622r,-22l10483,1090r,-3l10482,1066r-22,l8447,1066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pastillas</w:t>
      </w:r>
      <w:proofErr w:type="gramEnd"/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para la tos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peine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tarjeta de crédito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fresas cuenta de ahorro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champú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aspirina</w:t>
      </w:r>
      <w:r w:rsidR="007C5555"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patatas</w:t>
      </w:r>
    </w:p>
    <w:p w:rsidR="00C3324C" w:rsidRPr="0046036B" w:rsidRDefault="00C3324C">
      <w:pPr>
        <w:spacing w:before="10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7C5555">
      <w:pPr>
        <w:tabs>
          <w:tab w:val="left" w:pos="3320"/>
          <w:tab w:val="left" w:pos="5320"/>
          <w:tab w:val="left" w:pos="7300"/>
        </w:tabs>
        <w:spacing w:before="31" w:after="0" w:line="209" w:lineRule="exact"/>
        <w:ind w:left="1088" w:right="-20"/>
        <w:rPr>
          <w:rFonts w:ascii="Calibri" w:eastAsia="Myriad Pro" w:hAnsi="Calibri" w:cs="Calibri"/>
          <w:sz w:val="18"/>
          <w:szCs w:val="18"/>
          <w:lang w:val="es-ES_tradnl"/>
        </w:rPr>
      </w:pPr>
      <w:r w:rsidRPr="0046036B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>FARMACIA</w:t>
      </w:r>
      <w:r w:rsidRPr="0046036B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ab/>
        <w:t>BANCO</w:t>
      </w:r>
      <w:r w:rsidRPr="0046036B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ab/>
        <w:t>FRUTERÍA</w:t>
      </w:r>
      <w:r w:rsidRPr="0046036B">
        <w:rPr>
          <w:rFonts w:ascii="Calibri" w:eastAsia="Myriad Pro" w:hAnsi="Calibri" w:cs="Calibri"/>
          <w:color w:val="231F20"/>
          <w:sz w:val="18"/>
          <w:szCs w:val="18"/>
          <w:lang w:val="es-ES_tradnl"/>
        </w:rPr>
        <w:tab/>
        <w:t>PELUQUERÍA</w:t>
      </w:r>
    </w:p>
    <w:p w:rsidR="00C3324C" w:rsidRPr="0046036B" w:rsidRDefault="00C3324C">
      <w:pPr>
        <w:spacing w:before="1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726181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77536" behindDoc="0" locked="0" layoutInCell="1" allowOverlap="1" wp14:anchorId="2D59D60F" wp14:editId="6A75BB7D">
            <wp:simplePos x="0" y="0"/>
            <wp:positionH relativeFrom="column">
              <wp:posOffset>4469765</wp:posOffset>
            </wp:positionH>
            <wp:positionV relativeFrom="paragraph">
              <wp:posOffset>67945</wp:posOffset>
            </wp:positionV>
            <wp:extent cx="986155" cy="125984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80A">
        <w:rPr>
          <w:rFonts w:ascii="Calibri" w:hAnsi="Calibri" w:cs="Calibri"/>
          <w:noProof/>
          <w:lang w:val="pt-PT" w:eastAsia="pt-PT"/>
        </w:rPr>
        <w:pict>
          <v:shape id="_x0000_s1100" type="#_x0000_t75" style="position:absolute;left:0;text-align:left;margin-left:243.2pt;margin-top:.7pt;width:42.8pt;height:14.15pt;z-index:-251542016;mso-position-horizontal-relative:text;mso-position-vertical-relative:text">
            <v:imagedata r:id="rId26" o:title=""/>
          </v:shape>
        </w:pict>
      </w:r>
      <w:r w:rsidR="00DE080A">
        <w:rPr>
          <w:rFonts w:ascii="Calibri" w:hAnsi="Calibri" w:cs="Calibri"/>
          <w:noProof/>
          <w:lang w:val="pt-PT" w:eastAsia="pt-PT"/>
        </w:rPr>
        <w:pict>
          <v:shape id="_x0000_s1101" type="#_x0000_t75" style="position:absolute;left:0;text-align:left;margin-left:248.2pt;margin-top:9.65pt;width:25.75pt;height:5.3pt;z-index:-251543040;mso-position-horizontal-relative:text;mso-position-vertical-relative:text">
            <v:imagedata r:id="rId27" o:title=""/>
          </v:shape>
        </w:pict>
      </w:r>
      <w:r w:rsidR="00DE080A">
        <w:rPr>
          <w:rFonts w:ascii="Calibri" w:hAnsi="Calibri" w:cs="Calibri"/>
        </w:rPr>
        <w:pict>
          <v:group id="_x0000_s1212" style="position:absolute;left:0;text-align:left;margin-left:85.05pt;margin-top:2.05pt;width:11.35pt;height:11.35pt;z-index:-251675136;mso-position-horizontal-relative:page;mso-position-vertical-relative:text" coordorigin="1701,41" coordsize="227,227">
            <v:shape id="_x0000_s121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el nombre de algunas</w:t>
      </w:r>
    </w:p>
    <w:p w:rsidR="00C3324C" w:rsidRPr="0046036B" w:rsidRDefault="00DE080A">
      <w:pPr>
        <w:tabs>
          <w:tab w:val="left" w:pos="6180"/>
        </w:tabs>
        <w:spacing w:before="5" w:after="0" w:line="310" w:lineRule="exact"/>
        <w:ind w:left="43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lang w:val="pt-PT" w:eastAsia="pt-PT"/>
        </w:rPr>
        <w:pict>
          <v:shape id="_x0000_s1102" type="#_x0000_t75" style="position:absolute;left:0;text-align:left;margin-left:236.05pt;margin-top:1.55pt;width:57.2pt;height:39.05pt;z-index:-251544064">
            <v:imagedata r:id="rId28" o:title=""/>
          </v:shape>
        </w:pict>
      </w:r>
      <w:r>
        <w:rPr>
          <w:rFonts w:ascii="Calibri" w:hAnsi="Calibri" w:cs="Calibri"/>
          <w:noProof/>
          <w:lang w:val="pt-PT" w:eastAsia="pt-PT"/>
        </w:rPr>
        <w:pict>
          <v:shape id="_x0000_s1104" type="#_x0000_t75" style="position:absolute;left:0;text-align:left;margin-left:129.45pt;margin-top:14.4pt;width:75.6pt;height:75.5pt;z-index:-251546112">
            <v:imagedata r:id="rId29" o:title=""/>
          </v:shape>
        </w:pict>
      </w:r>
      <w:r>
        <w:rPr>
          <w:rFonts w:ascii="Calibri" w:hAnsi="Calibri" w:cs="Calibri"/>
        </w:rPr>
        <w:pict>
          <v:shape id="_x0000_s1080" type="#_x0000_t202" style="position:absolute;left:0;text-align:left;margin-left:212.45pt;margin-top:13.85pt;width:75.6pt;height:75.5pt;z-index:-251680256;mso-position-horizontal-relative:page" filled="f" stroked="f">
            <v:textbox inset="0,0,0,0">
              <w:txbxContent>
                <w:p w:rsidR="00C3324C" w:rsidRDefault="00C3324C">
                  <w:pPr>
                    <w:spacing w:before="6" w:after="0" w:line="180" w:lineRule="exact"/>
                    <w:rPr>
                      <w:sz w:val="18"/>
                      <w:szCs w:val="18"/>
                    </w:rPr>
                  </w:pPr>
                </w:p>
                <w:p w:rsidR="00C3324C" w:rsidRDefault="00C3324C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3324C" w:rsidRDefault="00C3324C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3324C" w:rsidRDefault="00C3324C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3324C" w:rsidRDefault="00C3324C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3324C" w:rsidRDefault="00C3324C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3324C" w:rsidRDefault="007C5555">
                  <w:pPr>
                    <w:spacing w:after="0" w:line="240" w:lineRule="auto"/>
                    <w:ind w:left="504" w:right="821"/>
                    <w:jc w:val="center"/>
                    <w:rPr>
                      <w:rFonts w:ascii="Myriad Pro Light" w:eastAsia="Myriad Pro Light" w:hAnsi="Myriad Pro Light" w:cs="Myriad Pro Light"/>
                      <w:sz w:val="20"/>
                      <w:szCs w:val="20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20"/>
                      <w:szCs w:val="20"/>
                    </w:rPr>
                    <w:t>1</w:t>
                  </w:r>
                </w:p>
              </w:txbxContent>
            </v:textbox>
            <w10:wrap anchorx="page"/>
          </v:shape>
        </w:pict>
      </w:r>
      <w:proofErr w:type="gramStart"/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</w:t>
      </w:r>
      <w:proofErr w:type="gramEnd"/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las secciones de unos</w: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2</w:t>
      </w:r>
    </w:p>
    <w:p w:rsidR="00C3324C" w:rsidRPr="0046036B" w:rsidRDefault="00DE080A">
      <w:pPr>
        <w:spacing w:after="0" w:line="185" w:lineRule="exact"/>
        <w:ind w:left="43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pict>
          <v:group id="_x0000_s1194" style="position:absolute;left:0;text-align:left;margin-left:322.1pt;margin-top:4.25pt;width:.1pt;height:169.6pt;z-index:-251594240" coordorigin="8102,667" coordsize="2,3392">
            <v:shape id="_x0000_s1195" style="position:absolute;left:8102;top:667;width:2;height:3392" coordorigin="8102,667" coordsize="0,3392" path="m8102,667r,3392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pict>
          <v:group id="_x0000_s1196" style="position:absolute;left:0;text-align:left;margin-left:305.1pt;margin-top:4.25pt;width:.1pt;height:169.6pt;z-index:-251595264" coordorigin="7762,667" coordsize="2,3392">
            <v:shape id="_x0000_s1197" style="position:absolute;left:7762;top:667;width:2;height:3392" coordorigin="7762,667" coordsize="0,3392" path="m7762,667r,3392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pict>
          <v:group id="_x0000_s1210" style="position:absolute;left:0;text-align:left;margin-left:304.85pt;margin-top:4pt;width:17.5pt;height:.1pt;z-index:-251602432" coordorigin="7757,662" coordsize="350,2">
            <v:shape id="_x0000_s1211" style="position:absolute;left:7757;top:662;width:350;height:2" coordorigin="7757,662" coordsize="350,0" path="m7757,662r350,e" filled="f" strokecolor="#808285" strokeweight=".5pt">
              <v:path arrowok="t"/>
            </v:shape>
          </v:group>
        </w:pict>
      </w:r>
      <w:proofErr w:type="gramStart"/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grandes</w:t>
      </w:r>
      <w:proofErr w:type="gramEnd"/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almacenes.</w:t>
      </w:r>
    </w:p>
    <w:p w:rsidR="00C3324C" w:rsidRPr="0046036B" w:rsidRDefault="00DE080A">
      <w:pPr>
        <w:spacing w:before="5" w:after="0" w:line="245" w:lineRule="auto"/>
        <w:ind w:left="437" w:right="7106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pict>
          <v:shape id="_x0000_s1103" type="#_x0000_t75" style="position:absolute;left:0;text-align:left;margin-left:173.85pt;margin-top:33.7pt;width:30.35pt;height:30.1pt;z-index:-251545088">
            <v:imagedata r:id="rId30" o:title=""/>
          </v:shape>
        </w:pict>
      </w: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pict>
          <v:group id="_x0000_s1206" style="position:absolute;left:0;text-align:left;margin-left:304.85pt;margin-top:28.8pt;width:17.5pt;height:.1pt;z-index:-251600384" coordorigin="7757,1343" coordsize="350,2">
            <v:shape id="_x0000_s1207" style="position:absolute;left:7757;top:1343;width:350;height:2" coordorigin="7757,1343" coordsize="350,0" path="m7757,1343r350,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pict>
          <v:group id="_x0000_s1208" style="position:absolute;left:0;text-align:left;margin-left:304.85pt;margin-top:11.75pt;width:17.5pt;height:.1pt;z-index:-251601408" coordorigin="7757,1002" coordsize="350,2">
            <v:shape id="_x0000_s1209" style="position:absolute;left:7757;top:1002;width:350;height:2" coordorigin="7757,1002" coordsize="350,0" path="m7757,1002r350,e" filled="f" strokecolor="#808285" strokeweight=".5pt">
              <v:path arrowok="t"/>
            </v:shape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Fíjate en las fotografías ilustrativas de cada sección.</w:t>
      </w:r>
    </w:p>
    <w:p w:rsidR="00C3324C" w:rsidRPr="0046036B" w:rsidRDefault="00C3324C">
      <w:pPr>
        <w:spacing w:before="7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C3324C" w:rsidRPr="0046036B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204" style="position:absolute;margin-left:304.85pt;margin-top:2.3pt;width:17.5pt;height:.1pt;z-index:-251599360" coordorigin="7757,1683" coordsize="350,2">
            <v:shape id="_x0000_s1205" style="position:absolute;left:7757;top:1683;width:350;height:2" coordorigin="7757,1683" coordsize="350,0" path="m7757,1683r350,e" filled="f" strokecolor="#808285" strokeweight=".5pt">
              <v:path arrowok="t"/>
            </v:shape>
          </v:group>
        </w:pict>
      </w:r>
    </w:p>
    <w:p w:rsidR="00C3324C" w:rsidRPr="0046036B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16" style="position:absolute;margin-left:152.15pt;margin-top:9.3pt;width:17.5pt;height:.1pt;z-index:-251554304" coordorigin="4703,2023" coordsize="350,2">
            <v:shape id="_x0000_s1117" style="position:absolute;left:4703;top:2023;width:350;height:2" coordorigin="4703,2023" coordsize="350,0" path="m4703,2023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34" style="position:absolute;margin-left:169.45pt;margin-top:9.55pt;width:.1pt;height:135.55pt;z-index:-251563520" coordorigin="5049,2028" coordsize="2,2711">
            <v:shape id="_x0000_s1135" style="position:absolute;left:5049;top:2028;width:2;height:2711" coordorigin="5049,2028" coordsize="0,2711" path="m5049,2028r,2711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38" style="position:absolute;margin-left:152.4pt;margin-top:9.55pt;width:.1pt;height:135.55pt;z-index:-251565568" coordorigin="4708,2028" coordsize="2,2711">
            <v:shape id="_x0000_s1139" style="position:absolute;left:4708;top:2028;width:2;height:2711" coordorigin="4708,2028" coordsize="0,2711" path="m4708,2028r,2711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202" style="position:absolute;margin-left:304.85pt;margin-top:9.3pt;width:17.5pt;height:.1pt;z-index:-251598336" coordorigin="7757,2023" coordsize="350,2">
            <v:shape id="_x0000_s1203" style="position:absolute;left:7757;top:2023;width:350;height:2" coordorigin="7757,2023" coordsize="350,0" path="m7757,2023r350,e" filled="f" strokecolor="#808285" strokeweight=".5pt">
              <v:path arrowok="t"/>
            </v:shape>
          </v:group>
        </w:pict>
      </w:r>
    </w:p>
    <w:p w:rsidR="00C3324C" w:rsidRPr="00DE080A" w:rsidRDefault="007C5555">
      <w:pPr>
        <w:spacing w:before="31" w:after="0" w:line="240" w:lineRule="auto"/>
        <w:ind w:right="1945"/>
        <w:jc w:val="right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080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</w:t>
      </w:r>
    </w:p>
    <w:p w:rsidR="00C3324C" w:rsidRPr="00DE080A" w:rsidRDefault="00DE080A">
      <w:pPr>
        <w:spacing w:before="3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20" style="position:absolute;margin-left:288.1pt;margin-top:2.8pt;width:.1pt;height:16.5pt;z-index:-251556352" coordorigin="7422,2368" coordsize="2,330">
            <v:shape id="_x0000_s1121" style="position:absolute;left:7422;top:2368;width:2;height:330" coordorigin="7422,2368" coordsize="0,330" path="m7422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22" style="position:absolute;margin-left:271.05pt;margin-top:2.8pt;width:.1pt;height:16.5pt;z-index:-251557376" coordorigin="7081,2368" coordsize="2,330">
            <v:shape id="_x0000_s1123" style="position:absolute;left:7081;top:2368;width:2;height:330" coordorigin="7081,2368" coordsize="0,330" path="m7081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24" style="position:absolute;margin-left:254.05pt;margin-top:2.8pt;width:.1pt;height:16.5pt;z-index:-251558400" coordorigin="6741,2368" coordsize="2,330">
            <v:shape id="_x0000_s1125" style="position:absolute;left:6741;top:2368;width:2;height:330" coordorigin="6741,2368" coordsize="0,330" path="m6741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26" style="position:absolute;margin-left:237.45pt;margin-top:2.8pt;width:.1pt;height:16.5pt;z-index:-251559424" coordorigin="6409,2368" coordsize="2,330">
            <v:shape id="_x0000_s1127" style="position:absolute;left:6409;top:2368;width:2;height:330" coordorigin="6409,2368" coordsize="0,330" path="m6409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28" style="position:absolute;margin-left:220.45pt;margin-top:2.8pt;width:.1pt;height:16.5pt;z-index:-251560448" coordorigin="6069,2368" coordsize="2,330">
            <v:shape id="_x0000_s1129" style="position:absolute;left:6069;top:2368;width:2;height:330" coordorigin="6069,2368" coordsize="0,330" path="m6069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30" style="position:absolute;margin-left:203.45pt;margin-top:2.8pt;width:.1pt;height:16.5pt;z-index:-251561472" coordorigin="5729,2368" coordsize="2,330">
            <v:shape id="_x0000_s1131" style="position:absolute;left:5729;top:2368;width:2;height:330" coordorigin="5729,2368" coordsize="0,330" path="m5729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32" style="position:absolute;margin-left:186.45pt;margin-top:2.8pt;width:.1pt;height:16.5pt;z-index:-251562496" coordorigin="5389,2368" coordsize="2,330">
            <v:shape id="_x0000_s1133" style="position:absolute;left:5389;top:2368;width:2;height:330" coordorigin="5389,2368" coordsize="0,330" path="m5389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36" style="position:absolute;margin-left:152.15pt;margin-top:2.55pt;width:289.25pt;height:.1pt;z-index:-251564544" coordorigin="4703,2363" coordsize="5785,2">
            <v:shape id="_x0000_s1137" style="position:absolute;left:4703;top:2363;width:5785;height:2" coordorigin="4703,2363" coordsize="5785,0" path="m4703,2363r5785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40" style="position:absolute;margin-left:441.15pt;margin-top:2.8pt;width:.1pt;height:16.5pt;z-index:-251566592" coordorigin="10483,2368" coordsize="2,330">
            <v:shape id="_x0000_s1141" style="position:absolute;left:10483;top:2368;width:2;height:330" coordorigin="10483,2368" coordsize="0,330" path="m10483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42" style="position:absolute;margin-left:424.15pt;margin-top:2.8pt;width:.1pt;height:16.5pt;z-index:-251567616" coordorigin="10143,2368" coordsize="2,330">
            <v:shape id="_x0000_s1143" style="position:absolute;left:10143;top:2368;width:2;height:330" coordorigin="10143,2368" coordsize="0,330" path="m10143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44" style="position:absolute;margin-left:407.15pt;margin-top:2.8pt;width:.1pt;height:16.5pt;z-index:-251568640" coordorigin="9803,2368" coordsize="2,330">
            <v:shape id="_x0000_s1145" style="position:absolute;left:9803;top:2368;width:2;height:330" coordorigin="9803,2368" coordsize="0,330" path="m9803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66" style="position:absolute;margin-left:390.15pt;margin-top:2.8pt;width:.1pt;height:186.6pt;z-index:-251579904" coordorigin="9463,2368" coordsize="2,3732">
            <v:shape id="_x0000_s1167" style="position:absolute;left:9463;top:2368;width:2;height:3732" coordorigin="9463,2368" coordsize="0,3732" path="m9463,2368r,3732e" filled="f" strokecolor="#808285" strokeweight=".17642mm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68" style="position:absolute;margin-left:373.1pt;margin-top:2.8pt;width:.1pt;height:186.6pt;z-index:-251580928" coordorigin="9122,2368" coordsize="2,3732">
            <v:shape id="_x0000_s1169" style="position:absolute;left:9122;top:2368;width:2;height:3732" coordorigin="9122,2368" coordsize="0,3732" path="m9122,2368r,3732e" filled="f" strokecolor="#808285" strokeweight=".17642mm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70" style="position:absolute;margin-left:356.1pt;margin-top:2.8pt;width:.1pt;height:16.5pt;z-index:-251581952" coordorigin="8782,2368" coordsize="2,330">
            <v:shape id="_x0000_s1171" style="position:absolute;left:8782;top:2368;width:2;height:330" coordorigin="8782,2368" coordsize="0,330" path="m8782,2698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0"/>
          <w:szCs w:val="10"/>
          <w:lang w:val="pt-PT" w:eastAsia="pt-PT"/>
        </w:rPr>
        <w:pict>
          <v:group id="_x0000_s1172" style="position:absolute;margin-left:339.1pt;margin-top:2.8pt;width:.1pt;height:16.5pt;z-index:-251582976" coordorigin="8442,2368" coordsize="2,330">
            <v:shape id="_x0000_s1173" style="position:absolute;left:8442;top:2368;width:2;height:330" coordorigin="8442,2368" coordsize="0,330" path="m8442,2698r,-330e" filled="f" strokecolor="#808285" strokeweight=".5pt">
              <v:path arrowok="t"/>
            </v:shape>
          </v:group>
        </w:pict>
      </w:r>
    </w:p>
    <w:p w:rsidR="00C3324C" w:rsidRPr="00DE080A" w:rsidRDefault="007C5555">
      <w:pPr>
        <w:spacing w:after="0" w:line="229" w:lineRule="exact"/>
        <w:ind w:left="278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080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4</w:t>
      </w:r>
    </w:p>
    <w:p w:rsidR="00C3324C" w:rsidRPr="00DE080A" w:rsidRDefault="00DE080A">
      <w:pPr>
        <w:spacing w:after="0" w:line="160" w:lineRule="exact"/>
        <w:rPr>
          <w:rFonts w:ascii="Calibri" w:hAnsi="Calibri" w:cs="Calibri"/>
          <w:sz w:val="16"/>
          <w:szCs w:val="16"/>
          <w:lang w:val="es-ES_tradnl"/>
        </w:rPr>
      </w:pPr>
      <w:r>
        <w:rPr>
          <w:rFonts w:ascii="Calibri" w:hAnsi="Calibri" w:cs="Calibri"/>
          <w:noProof/>
          <w:sz w:val="16"/>
          <w:szCs w:val="16"/>
          <w:lang w:val="pt-PT" w:eastAsia="pt-PT"/>
        </w:rPr>
        <w:pict>
          <v:group id="_x0000_s1118" style="position:absolute;margin-left:152.15pt;margin-top:2.95pt;width:289.25pt;height:.1pt;z-index:-251555328" coordorigin="4703,2703" coordsize="5785,2">
            <v:shape id="_x0000_s1119" style="position:absolute;left:4703;top:2703;width:5785;height:2" coordorigin="4703,2703" coordsize="5785,0" path="m4703,2703r5785,e" filled="f" strokecolor="#808285" strokeweight=".5pt">
              <v:path arrowok="t"/>
            </v:shape>
          </v:group>
        </w:pict>
      </w:r>
    </w:p>
    <w:p w:rsidR="00C3324C" w:rsidRPr="00DE080A" w:rsidRDefault="0072618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776512" behindDoc="0" locked="0" layoutInCell="1" allowOverlap="1" wp14:anchorId="5A98D01D" wp14:editId="3374C1DA">
            <wp:simplePos x="0" y="0"/>
            <wp:positionH relativeFrom="column">
              <wp:posOffset>209550</wp:posOffset>
            </wp:positionH>
            <wp:positionV relativeFrom="paragraph">
              <wp:posOffset>116205</wp:posOffset>
            </wp:positionV>
            <wp:extent cx="1621155" cy="159512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14" style="position:absolute;margin-left:152.15pt;margin-top:1.95pt;width:17.5pt;height:.1pt;z-index:-251553280" coordorigin="4703,3043" coordsize="350,2">
            <v:shape id="_x0000_s1115" style="position:absolute;left:4703;top:3043;width:350;height:2" coordorigin="4703,3043" coordsize="350,0" path="m4703,3043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64" style="position:absolute;margin-left:372.85pt;margin-top:1.95pt;width:17.5pt;height:.1pt;z-index:-251578880" coordorigin="9117,3043" coordsize="350,2">
            <v:shape id="_x0000_s1165" style="position:absolute;left:9117;top:3043;width:350;height:2" coordorigin="9117,3043" coordsize="350,0" path="m9117,3043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200" style="position:absolute;margin-left:304.85pt;margin-top:1.95pt;width:17.5pt;height:.1pt;z-index:-251597312" coordorigin="7757,3043" coordsize="350,2">
            <v:shape id="_x0000_s1201" style="position:absolute;left:7757;top:3043;width:350;height:2" coordorigin="7757,3043" coordsize="350,0" path="m7757,3043r350,e" filled="f" strokecolor="#808285" strokeweight=".5pt">
              <v:path arrowok="t"/>
            </v:shape>
          </v:group>
        </w:pict>
      </w: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12" style="position:absolute;margin-left:152.15pt;margin-top:9pt;width:17.5pt;height:.1pt;z-index:-251552256" coordorigin="4703,3384" coordsize="350,2">
            <v:shape id="_x0000_s1113" style="position:absolute;left:4703;top:3384;width:350;height:2" coordorigin="4703,3384" coordsize="350,0" path="m4703,3384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62" style="position:absolute;margin-left:372.85pt;margin-top:9pt;width:17.5pt;height:.1pt;z-index:-251577856" coordorigin="9117,3384" coordsize="350,2">
            <v:shape id="_x0000_s1163" style="position:absolute;left:9117;top:3384;width:350;height:2" coordorigin="9117,3384" coordsize="350,0" path="m9117,3384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76" style="position:absolute;margin-left:288.1pt;margin-top:9.25pt;width:.1pt;height:16.5pt;z-index:-251585024" coordorigin="7422,3389" coordsize="2,330">
            <v:shape id="_x0000_s1177" style="position:absolute;left:7422;top:3389;width:2;height:330" coordorigin="7422,3389" coordsize="0,330" path="m7422,3719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78" style="position:absolute;margin-left:271.05pt;margin-top:9.25pt;width:.1pt;height:16.5pt;z-index:-251586048" coordorigin="7081,3389" coordsize="2,330">
            <v:shape id="_x0000_s1179" style="position:absolute;left:7081;top:3389;width:2;height:330" coordorigin="7081,3389" coordsize="0,330" path="m7081,3719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80" style="position:absolute;margin-left:254.05pt;margin-top:9.25pt;width:.1pt;height:16.5pt;z-index:-251587072" coordorigin="6741,3389" coordsize="2,330">
            <v:shape id="_x0000_s1181" style="position:absolute;left:6741;top:3389;width:2;height:330" coordorigin="6741,3389" coordsize="0,330" path="m6741,3719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82" style="position:absolute;margin-left:237.45pt;margin-top:9.25pt;width:.1pt;height:16.5pt;z-index:-251588096" coordorigin="6409,3389" coordsize="2,330">
            <v:shape id="_x0000_s1183" style="position:absolute;left:6409;top:3389;width:2;height:330" coordorigin="6409,3389" coordsize="0,330" path="m6409,3719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84" style="position:absolute;margin-left:220.45pt;margin-top:9.25pt;width:.1pt;height:16.5pt;z-index:-251589120" coordorigin="6069,3389" coordsize="2,330">
            <v:shape id="_x0000_s1185" style="position:absolute;left:6069;top:3389;width:2;height:330" coordorigin="6069,3389" coordsize="0,330" path="m6069,3719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86" style="position:absolute;margin-left:203.45pt;margin-top:9.25pt;width:.1pt;height:16.5pt;z-index:-251590144" coordorigin="5729,3389" coordsize="2,330">
            <v:shape id="_x0000_s1187" style="position:absolute;left:5729;top:3389;width:2;height:330" coordorigin="5729,3389" coordsize="0,330" path="m5729,3719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88" style="position:absolute;margin-left:186.45pt;margin-top:9.25pt;width:.1pt;height:16.5pt;z-index:-251591168" coordorigin="5389,3389" coordsize="2,330">
            <v:shape id="_x0000_s1189" style="position:absolute;left:5389;top:3389;width:2;height:330" coordorigin="5389,3389" coordsize="0,330" path="m5389,3719r,-330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90" style="position:absolute;margin-left:186.2pt;margin-top:8.95pt;width:153.15pt;height:.1pt;z-index:-251592192" coordorigin="5384,3383" coordsize="3063,2">
            <v:shape id="_x0000_s1191" style="position:absolute;left:5384;top:3383;width:3063;height:2" coordorigin="5384,3383" coordsize="3063,0" path="m5384,3383r3063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92" style="position:absolute;margin-left:339.1pt;margin-top:9.25pt;width:.1pt;height:16.5pt;z-index:-251593216" coordorigin="8442,3389" coordsize="2,330">
            <v:shape id="_x0000_s1193" style="position:absolute;left:8442;top:3389;width:2;height:330" coordorigin="8442,3389" coordsize="0,330" path="m8442,3719r,-330e" filled="f" strokecolor="#808285" strokeweight=".5pt">
              <v:path arrowok="t"/>
            </v:shape>
          </v:group>
        </w:pict>
      </w:r>
    </w:p>
    <w:p w:rsidR="00C3324C" w:rsidRPr="00DE080A" w:rsidRDefault="007C5555">
      <w:pPr>
        <w:spacing w:before="31" w:after="0" w:line="229" w:lineRule="exact"/>
        <w:ind w:left="3434" w:right="5984"/>
        <w:jc w:val="center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DE080A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5</w:t>
      </w:r>
    </w:p>
    <w:p w:rsidR="00C3324C" w:rsidRPr="00DE080A" w:rsidRDefault="00DE080A">
      <w:pPr>
        <w:spacing w:before="2" w:after="0" w:line="150" w:lineRule="exact"/>
        <w:rPr>
          <w:rFonts w:ascii="Calibri" w:hAnsi="Calibri" w:cs="Calibri"/>
          <w:sz w:val="15"/>
          <w:szCs w:val="15"/>
          <w:lang w:val="es-ES_tradnl"/>
        </w:rPr>
      </w:pPr>
      <w:r>
        <w:rPr>
          <w:rFonts w:ascii="Calibri" w:hAnsi="Calibri" w:cs="Calibri"/>
          <w:noProof/>
          <w:sz w:val="15"/>
          <w:szCs w:val="15"/>
          <w:lang w:val="pt-PT" w:eastAsia="pt-PT"/>
        </w:rPr>
        <w:pict>
          <v:group id="_x0000_s1110" style="position:absolute;margin-left:152.15pt;margin-top:3pt;width:17.5pt;height:.1pt;z-index:-251551232" coordorigin="4703,3724" coordsize="350,2">
            <v:shape id="_x0000_s1111" style="position:absolute;left:4703;top:3724;width:350;height:2" coordorigin="4703,3724" coordsize="350,0" path="m4703,3724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5"/>
          <w:szCs w:val="15"/>
          <w:lang w:val="pt-PT" w:eastAsia="pt-PT"/>
        </w:rPr>
        <w:pict>
          <v:group id="_x0000_s1160" style="position:absolute;margin-left:372.85pt;margin-top:3pt;width:17.5pt;height:.1pt;z-index:-251576832" coordorigin="9117,3724" coordsize="350,2">
            <v:shape id="_x0000_s1161" style="position:absolute;left:9117;top:3724;width:350;height:2" coordorigin="9117,3724" coordsize="350,0" path="m9117,3724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5"/>
          <w:szCs w:val="15"/>
          <w:lang w:val="pt-PT" w:eastAsia="pt-PT"/>
        </w:rPr>
        <w:pict>
          <v:group id="_x0000_s1174" style="position:absolute;margin-left:186.2pt;margin-top:3pt;width:153.15pt;height:.1pt;z-index:-251584000" coordorigin="5384,3724" coordsize="3063,2">
            <v:shape id="_x0000_s1175" style="position:absolute;left:5384;top:3724;width:3063;height:2" coordorigin="5384,3724" coordsize="3063,0" path="m5384,3724r3063,e" filled="f" strokecolor="#808285" strokeweight=".5pt">
              <v:path arrowok="t"/>
            </v:shape>
          </v:group>
        </w:pict>
      </w:r>
    </w:p>
    <w:p w:rsidR="00C3324C" w:rsidRPr="00DE080A" w:rsidRDefault="0072618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775488" behindDoc="0" locked="0" layoutInCell="1" allowOverlap="1" wp14:anchorId="213D8F74" wp14:editId="51B52503">
            <wp:simplePos x="0" y="0"/>
            <wp:positionH relativeFrom="column">
              <wp:posOffset>2374265</wp:posOffset>
            </wp:positionH>
            <wp:positionV relativeFrom="paragraph">
              <wp:posOffset>45085</wp:posOffset>
            </wp:positionV>
            <wp:extent cx="1425168" cy="14760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168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08" style="position:absolute;margin-left:152.15pt;margin-top:2.4pt;width:17.5pt;height:.1pt;z-index:-251550208" coordorigin="4703,4064" coordsize="350,2">
            <v:shape id="_x0000_s1109" style="position:absolute;left:4703;top:4064;width:350;height:2" coordorigin="4703,4064" coordsize="350,0" path="m4703,4064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58" style="position:absolute;margin-left:372.85pt;margin-top:2.4pt;width:17.5pt;height:.1pt;z-index:-251575808" coordorigin="9117,4064" coordsize="350,2">
            <v:shape id="_x0000_s1159" style="position:absolute;left:9117;top:4064;width:350;height:2" coordorigin="9117,4064" coordsize="350,0" path="m9117,4064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98" style="position:absolute;margin-left:304.85pt;margin-top:2.4pt;width:17.5pt;height:.1pt;z-index:-251596288" coordorigin="7757,4064" coordsize="350,2">
            <v:shape id="_x0000_s1199" style="position:absolute;left:7757;top:4064;width:350;height:2" coordorigin="7757,4064" coordsize="350,0" path="m7757,4064r350,e" filled="f" strokecolor="#808285" strokeweight=".5pt">
              <v:path arrowok="t"/>
            </v:shape>
          </v:group>
        </w:pict>
      </w: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06" style="position:absolute;margin-left:152.15pt;margin-top:9.4pt;width:17.5pt;height:.1pt;z-index:-251549184" coordorigin="4703,4404" coordsize="350,2">
            <v:shape id="_x0000_s1107" style="position:absolute;left:4703;top:4404;width:350;height:2" coordorigin="4703,4404" coordsize="350,0" path="m4703,4404r351,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56" style="position:absolute;margin-left:372.85pt;margin-top:9.4pt;width:17.5pt;height:.1pt;z-index:-251574784" coordorigin="9117,4404" coordsize="350,2">
            <v:shape id="_x0000_s1157" style="position:absolute;left:9117;top:4404;width:350;height:2" coordorigin="9117,4404" coordsize="350,0" path="m9117,4404r351,e" filled="f" strokecolor="#808285" strokeweight=".5pt">
              <v:path arrowok="t"/>
            </v:shape>
          </v:group>
        </w:pict>
      </w:r>
    </w:p>
    <w:p w:rsidR="00C3324C" w:rsidRPr="00DE080A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 id="_x0000_s1105" style="position:absolute;margin-left:152.15pt;margin-top:6.4pt;width:17.5pt;height:.1pt;z-index:-251547136" coordorigin="4703,4744" coordsize="350,0" path="m4703,4744r351,e" filled="f" strokecolor="#808285" strokeweight=".5pt">
            <v:path arrowok="t"/>
          </v:shape>
        </w:pict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54" style="position:absolute;margin-left:372.85pt;margin-top:6.4pt;width:17.5pt;height:.1pt;z-index:-251573760" coordorigin="9117,4744" coordsize="350,2">
            <v:shape id="_x0000_s1155" style="position:absolute;left:9117;top:4744;width:350;height:2" coordorigin="9117,4744" coordsize="350,0" path="m9117,4744r351,e" filled="f" strokecolor="#808285" strokeweight=".5pt">
              <v:path arrowok="t"/>
            </v:shape>
          </v:group>
        </w:pict>
      </w:r>
    </w:p>
    <w:p w:rsidR="00C3324C" w:rsidRPr="00DE080A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52" style="position:absolute;margin-left:372.85pt;margin-top:3.4pt;width:17.5pt;height:.1pt;z-index:-251572736" coordorigin="9117,5084" coordsize="350,2">
            <v:shape id="_x0000_s1153" style="position:absolute;left:9117;top:5084;width:350;height:2" coordorigin="9117,5084" coordsize="350,0" path="m9117,5084r351,e" filled="f" strokecolor="#808285" strokeweight=".5pt">
              <v:path arrowok="t"/>
            </v:shape>
          </v:group>
        </w:pict>
      </w:r>
    </w:p>
    <w:p w:rsidR="00C3324C" w:rsidRPr="00DE080A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50" style="position:absolute;margin-left:372.85pt;margin-top:.4pt;width:17.5pt;height:.1pt;z-index:-251571712" coordorigin="9117,5424" coordsize="350,2">
            <v:shape id="_x0000_s1151" style="position:absolute;left:9117;top:5424;width:350;height:2" coordorigin="9117,5424" coordsize="350,0" path="m9117,5424r351,e" filled="f" strokecolor="#808285" strokeweight=".5pt">
              <v:path arrowok="t"/>
            </v:shape>
          </v:group>
        </w:pict>
      </w: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48" style="position:absolute;margin-left:372.85pt;margin-top:7.45pt;width:17.5pt;height:.1pt;z-index:-251570688" coordorigin="9117,5765" coordsize="350,2">
            <v:shape id="_x0000_s1149" style="position:absolute;left:9117;top:5765;width:350;height:2" coordorigin="9117,5765" coordsize="350,0" path="m9117,5765r351,e" filled="f" strokecolor="#808285" strokeweight=".5pt">
              <v:path arrowok="t"/>
            </v:shape>
          </v:group>
        </w:pict>
      </w:r>
    </w:p>
    <w:p w:rsidR="00C3324C" w:rsidRPr="00DE080A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DE080A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146" style="position:absolute;margin-left:372.85pt;margin-top:4.45pt;width:17.5pt;height:.1pt;z-index:-251569664" coordorigin="9117,6105" coordsize="350,2">
            <v:shape id="_x0000_s1147" style="position:absolute;left:9117;top:6105;width:350;height:2" coordorigin="9117,6105" coordsize="350,0" path="m9117,6105r351,e" filled="f" strokecolor="#808285" strokeweight=".5pt">
              <v:path arrowok="t"/>
            </v:shape>
          </v:group>
        </w:pict>
      </w:r>
    </w:p>
    <w:p w:rsidR="00C3324C" w:rsidRPr="00DE080A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DE080A" w:rsidRDefault="00C3324C">
      <w:pPr>
        <w:spacing w:after="0"/>
        <w:rPr>
          <w:rFonts w:ascii="Calibri" w:hAnsi="Calibri" w:cs="Calibri"/>
          <w:lang w:val="es-ES_tradnl"/>
        </w:rPr>
        <w:sectPr w:rsidR="00C3324C" w:rsidRPr="00DE080A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C3324C" w:rsidRPr="0046036B" w:rsidRDefault="007C5555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6036B">
        <w:rPr>
          <w:rFonts w:ascii="Calibri" w:hAnsi="Calibri" w:cs="Calibri"/>
          <w:lang w:val="es-ES_tradnl"/>
        </w:rPr>
        <w:lastRenderedPageBreak/>
        <w:br w:type="column"/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7"/>
            <w:col w:w="423"/>
          </w:cols>
        </w:sectPr>
      </w:pPr>
    </w:p>
    <w:p w:rsidR="00C3324C" w:rsidRPr="0046036B" w:rsidRDefault="007C5555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es-ES_tradnl"/>
        </w:rPr>
      </w:pPr>
      <w:r w:rsidRPr="0046036B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lastRenderedPageBreak/>
        <w:t>5</w:t>
      </w:r>
    </w:p>
    <w:p w:rsidR="00C3324C" w:rsidRPr="0046036B" w:rsidRDefault="007C5555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</w:p>
    <w:p w:rsidR="00C3324C" w:rsidRPr="0046036B" w:rsidRDefault="007C5555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es-ES_tradnl"/>
        </w:rPr>
      </w:pPr>
      <w:r w:rsidRPr="0046036B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6  Cultura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pgSz w:w="11920" w:h="15880"/>
          <w:pgMar w:top="800" w:right="1660" w:bottom="280" w:left="620" w:header="720" w:footer="720" w:gutter="0"/>
          <w:cols w:num="2" w:space="720" w:equalWidth="0">
            <w:col w:w="383" w:space="588"/>
            <w:col w:w="8669"/>
          </w:cols>
        </w:sectPr>
      </w:pPr>
    </w:p>
    <w:p w:rsidR="00C3324C" w:rsidRPr="0046036B" w:rsidRDefault="00C3324C">
      <w:pPr>
        <w:spacing w:before="6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626527" w:rsidRDefault="00DE080A">
      <w:pPr>
        <w:spacing w:before="24" w:after="0" w:line="236" w:lineRule="exact"/>
        <w:ind w:left="1347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067" style="position:absolute;left:0;text-align:left;margin-left:70.85pt;margin-top:-43.4pt;width:439.35pt;height:25.5pt;z-index:-251639296;mso-position-horizontal-relative:page" coordorigin="1417,-868" coordsize="8787,510">
            <v:shape id="_x0000_s1068" style="position:absolute;left:1417;top:-868;width:8787;height:510" coordorigin="1417,-868" coordsize="8787,510" path="m1474,-868r-33,l1424,-861r-6,16l1417,-812r,397l1418,-382r6,17l1441,-359r32,1l10148,-358r33,-1l10197,-365r7,-17l10205,-415r,-397l10181,-868r-8707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065" style="position:absolute;left:0;text-align:left;margin-left:90.7pt;margin-top:1.95pt;width:93.55pt;height:11.15pt;z-index:-251638272;mso-position-horizontal-relative:page" coordorigin="1814,39" coordsize="1871,223">
            <v:shape id="_x0000_s1066" style="position:absolute;left:1814;top:39;width:1871;height:223" coordorigin="1814,39" coordsize="1871,223" path="m1842,39r-24,3l1814,67r,167l1818,258r24,4l3657,262r24,-4l3685,234r,-167l3681,42r-24,-3l1842,39e" fillcolor="#c6c8ca" stroked="f">
              <v:path arrowok="t"/>
            </v:shape>
            <w10:wrap anchorx="page"/>
          </v:group>
        </w:pict>
      </w:r>
      <w:r w:rsidR="007C5555" w:rsidRPr="00626527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Antes de la lectura</w:t>
      </w:r>
    </w:p>
    <w:p w:rsidR="00C3324C" w:rsidRPr="0046036B" w:rsidRDefault="00C3324C">
      <w:pPr>
        <w:spacing w:before="1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3324C" w:rsidRPr="0046036B" w:rsidRDefault="00DE080A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2" style="position:absolute;left:0;text-align:left;margin-left:70.85pt;margin-top:2.05pt;width:11.35pt;height:11.35pt;z-index:-251637248;mso-position-horizontal-relative:page" coordorigin="1417,41" coordsize="227,227">
            <v:shape id="_x0000_s106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Comenta con tus compañeros si te gusta ir de compras, cuál es tu tienda favorita y por qué.</w:t>
      </w:r>
    </w:p>
    <w:p w:rsidR="00C3324C" w:rsidRPr="0046036B" w:rsidRDefault="00C3324C">
      <w:pPr>
        <w:spacing w:before="8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DE080A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0" style="position:absolute;left:0;text-align:left;margin-left:70.85pt;margin-top:2.05pt;width:11.35pt;height:11.35pt;z-index:-251636224;mso-position-horizontal-relative:page" coordorigin="1417,41" coordsize="227,227">
            <v:shape id="_x0000_s106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90.95pt;margin-top:26pt;width:70.35pt;height:13.65pt;z-index:-251632128;mso-position-horizontal-relative:page" coordorigin="1819,520" coordsize="1407,273">
            <v:shape id="_x0000_s1059" style="position:absolute;left:1819;top:520;width:1407;height:273" coordorigin="1819,520" coordsize="1407,273" path="m1842,520r-2,l1819,521r,23l1819,770r,3l1820,794r22,l3203,794r2,l3226,793r,-23l3226,544r,-3l3225,520r-22,l1842,52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261.05pt;margin-top:26pt;width:70.35pt;height:13.65pt;z-index:-251631104;mso-position-horizontal-relative:page" coordorigin="5221,520" coordsize="1407,273">
            <v:shape id="_x0000_s1057" style="position:absolute;left:5221;top:520;width:1407;height:273" coordorigin="5221,520" coordsize="1407,273" path="m5244,520r-2,l5221,521r,23l5221,770r,3l5221,794r23,l6605,794r2,l6628,793r,-23l6628,544r,-3l6627,520r-22,l5244,52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176pt;margin-top:26pt;width:70.35pt;height:13.65pt;z-index:-251630080;mso-position-horizontal-relative:page" coordorigin="3520,520" coordsize="1407,273">
            <v:shape id="_x0000_s1055" style="position:absolute;left:3520;top:520;width:1407;height:273" coordorigin="3520,520" coordsize="1407,273" path="m3543,520r-2,l3520,521r,23l3520,770r,3l3521,794r22,l4904,794r2,l4927,793r,-23l4927,544r,-3l4926,520r-22,l3543,52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346.05pt;margin-top:26pt;width:70.35pt;height:13.65pt;z-index:-251629056;mso-position-horizontal-relative:page" coordorigin="6921,520" coordsize="1407,273">
            <v:shape id="_x0000_s1053" style="position:absolute;left:6921;top:520;width:1407;height:273" coordorigin="6921,520" coordsize="1407,273" path="m6945,520r-3,l6921,521r,23l6921,770r,3l6922,794r23,l8305,794r3,l8329,793r,-23l8329,544r,-3l8328,520r-23,l6945,52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431.1pt;margin-top:26pt;width:70.35pt;height:13.65pt;z-index:-251628032;mso-position-horizontal-relative:page" coordorigin="8622,520" coordsize="1407,273">
            <v:shape id="_x0000_s1051" style="position:absolute;left:8622;top:520;width:1407;height:273" coordorigin="8622,520" coordsize="1407,273" path="m8645,520r-2,l8622,521r,23l8622,770r,3l8623,794r22,l10006,794r2,l10029,793r,-23l10029,544r,-3l10029,520r-23,l8645,520xe" filled="f" strokecolor="#808285" strokeweight=".5pt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en tu cuaderno todo lo que puedes comprar en cada uno de estos establecimientos.</w:t>
      </w:r>
    </w:p>
    <w:p w:rsidR="00C3324C" w:rsidRPr="0046036B" w:rsidRDefault="00C3324C">
      <w:pPr>
        <w:spacing w:before="6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660" w:bottom="280" w:left="620" w:header="720" w:footer="720" w:gutter="0"/>
          <w:cols w:space="720"/>
        </w:sectPr>
      </w:pPr>
    </w:p>
    <w:p w:rsidR="00C3324C" w:rsidRPr="0046036B" w:rsidRDefault="007C5555">
      <w:pPr>
        <w:spacing w:before="33" w:after="0" w:line="206" w:lineRule="exact"/>
        <w:ind w:right="-20"/>
        <w:jc w:val="right"/>
        <w:rPr>
          <w:rFonts w:ascii="Calibri" w:eastAsia="Myriad Pro Light" w:hAnsi="Calibri" w:cs="Calibri"/>
          <w:sz w:val="18"/>
          <w:szCs w:val="18"/>
          <w:lang w:val="es-ES_tradnl"/>
        </w:rPr>
      </w:pPr>
      <w:proofErr w:type="gramStart"/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joyería</w:t>
      </w:r>
      <w:proofErr w:type="gramEnd"/>
    </w:p>
    <w:p w:rsidR="00C3324C" w:rsidRPr="0046036B" w:rsidRDefault="007C5555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  <w:proofErr w:type="gramStart"/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gran</w:t>
      </w:r>
      <w:proofErr w:type="gramEnd"/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 xml:space="preserve"> almacén</w:t>
      </w:r>
    </w:p>
    <w:p w:rsidR="00C3324C" w:rsidRPr="0046036B" w:rsidRDefault="007C5555">
      <w:pPr>
        <w:spacing w:before="33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  <w:proofErr w:type="gramStart"/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zapatería</w:t>
      </w:r>
      <w:proofErr w:type="gramEnd"/>
    </w:p>
    <w:p w:rsidR="00C3324C" w:rsidRPr="0046036B" w:rsidRDefault="007C5555">
      <w:pPr>
        <w:tabs>
          <w:tab w:val="left" w:pos="1840"/>
        </w:tabs>
        <w:spacing w:before="33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46036B">
        <w:rPr>
          <w:rFonts w:ascii="Calibri" w:hAnsi="Calibri" w:cs="Calibri"/>
          <w:lang w:val="es-ES_tradnl"/>
        </w:rPr>
        <w:br w:type="column"/>
      </w:r>
      <w:proofErr w:type="gramStart"/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lastRenderedPageBreak/>
        <w:t>perfumería</w:t>
      </w:r>
      <w:proofErr w:type="gramEnd"/>
      <w:r w:rsidRPr="0046036B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librería</w:t>
      </w:r>
    </w:p>
    <w:p w:rsidR="00C3324C" w:rsidRPr="0046036B" w:rsidRDefault="00C3324C">
      <w:pPr>
        <w:spacing w:after="0"/>
        <w:rPr>
          <w:rFonts w:ascii="Calibri" w:hAnsi="Calibri" w:cs="Calibri"/>
          <w:lang w:val="es-ES_tradnl"/>
        </w:rPr>
        <w:sectPr w:rsidR="00C3324C" w:rsidRPr="0046036B">
          <w:type w:val="continuous"/>
          <w:pgSz w:w="11920" w:h="15880"/>
          <w:pgMar w:top="800" w:right="1660" w:bottom="280" w:left="620" w:header="720" w:footer="720" w:gutter="0"/>
          <w:cols w:num="4" w:space="720" w:equalWidth="0">
            <w:col w:w="2140" w:space="974"/>
            <w:col w:w="981" w:space="885"/>
            <w:col w:w="652" w:space="974"/>
            <w:col w:w="3034"/>
          </w:cols>
        </w:sectPr>
      </w:pPr>
    </w:p>
    <w:p w:rsidR="00C3324C" w:rsidRPr="0046036B" w:rsidRDefault="00C3324C">
      <w:pPr>
        <w:spacing w:before="8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C3324C" w:rsidRPr="00626527" w:rsidRDefault="00DE080A">
      <w:pPr>
        <w:spacing w:before="24" w:after="0" w:line="240" w:lineRule="auto"/>
        <w:ind w:left="1312" w:right="7567"/>
        <w:jc w:val="center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048" style="position:absolute;left:0;text-align:left;margin-left:90.7pt;margin-top:1.95pt;width:48.2pt;height:11.15pt;z-index:-251635200;mso-position-horizontal-relative:page" coordorigin="1814,39" coordsize="964,223">
            <v:shape id="_x0000_s1049" style="position:absolute;left:1814;top:39;width:964;height:223" coordorigin="1814,39" coordsize="964,223" path="m1842,39r-24,3l1814,67r,167l1818,258r24,4l2749,262r25,-4l2778,234r,-167l2774,42r-24,-3l1842,39e" fillcolor="#c6c8ca" stroked="f">
              <v:path arrowok="t"/>
            </v:shape>
            <w10:wrap anchorx="page"/>
          </v:group>
        </w:pict>
      </w:r>
      <w:r w:rsidR="007C5555" w:rsidRPr="00626527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Lectura</w:t>
      </w:r>
    </w:p>
    <w:p w:rsidR="00C3324C" w:rsidRPr="0046036B" w:rsidRDefault="00C3324C">
      <w:pPr>
        <w:spacing w:before="16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3324C" w:rsidRPr="00626527" w:rsidRDefault="007C5555">
      <w:pPr>
        <w:spacing w:after="0" w:line="240" w:lineRule="auto"/>
        <w:ind w:left="1194" w:right="-20"/>
        <w:rPr>
          <w:rFonts w:ascii="Calibri" w:eastAsia="Myriad Pro Light" w:hAnsi="Calibri" w:cs="Calibri"/>
          <w:b/>
          <w:lang w:val="es-ES_tradnl"/>
        </w:rPr>
      </w:pPr>
      <w:r w:rsidRPr="00626527">
        <w:rPr>
          <w:rFonts w:ascii="Calibri" w:eastAsia="Myriad Pro Light" w:hAnsi="Calibri" w:cs="Calibri"/>
          <w:b/>
          <w:color w:val="231F20"/>
          <w:lang w:val="es-ES_tradnl"/>
        </w:rPr>
        <w:t>De compras</w:t>
      </w:r>
    </w:p>
    <w:p w:rsidR="00C3324C" w:rsidRPr="0046036B" w:rsidRDefault="00C3324C">
      <w:pPr>
        <w:spacing w:before="1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3324C" w:rsidRPr="0046036B" w:rsidRDefault="007C5555">
      <w:pPr>
        <w:spacing w:after="0" w:line="253" w:lineRule="auto"/>
        <w:ind w:left="1194" w:right="122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Los regalos de Navidad, un vestido para una fiesta, unas cortinas nuevas para el baño, un reloj para el día del padre…</w:t>
      </w:r>
    </w:p>
    <w:p w:rsidR="00C3324C" w:rsidRPr="0046036B" w:rsidRDefault="007C5555">
      <w:pPr>
        <w:spacing w:after="0" w:line="253" w:lineRule="auto"/>
        <w:ind w:left="1194" w:right="554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¡Existen tantas ocasiones en las que acudimos a las tiendas a comprar! Y en España existen muchos lugares conocidos en los que puedes </w:t>
      </w:r>
      <w:proofErr w:type="spellStart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encontar</w:t>
      </w:r>
      <w:proofErr w:type="spell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todo o casi todo lo que necesitas.</w:t>
      </w:r>
    </w:p>
    <w:p w:rsidR="00C3324C" w:rsidRPr="0046036B" w:rsidRDefault="007C5555">
      <w:pPr>
        <w:spacing w:after="0" w:line="253" w:lineRule="auto"/>
        <w:ind w:left="1194" w:right="345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 Madrid está el Barrio de Salamanca, la «milla de oro» de la moda. En este barrio se encuentran las mejores firmas de moda, nacionales e internacionales, tiendas de antigüedades, librerías, joyerías,… Otra zona comercial muy importante está en el centro de la ciudad. En la plaza Mayor, la Gran Vía y la Puerta del Sol puedes comprar productos tradicionales y artesanales. Por último, el Rastro es otra área</w:t>
      </w:r>
    </w:p>
    <w:p w:rsidR="00C3324C" w:rsidRPr="0046036B" w:rsidRDefault="007C5555">
      <w:pPr>
        <w:spacing w:after="0" w:line="253" w:lineRule="auto"/>
        <w:ind w:left="1194" w:right="46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también</w:t>
      </w:r>
      <w:proofErr w:type="gram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muy conocida en Madrid: se trata de un mercado al aire libre que se celebra todos los domingos y festivos por la mañana. En el Rastro hay puestos de discos, libros y ropa de segunda mano, antigüedades, muebles, animales,…</w:t>
      </w:r>
    </w:p>
    <w:p w:rsidR="00C3324C" w:rsidRPr="0046036B" w:rsidRDefault="007C5555">
      <w:pPr>
        <w:spacing w:after="0" w:line="253" w:lineRule="auto"/>
        <w:ind w:left="1194" w:right="51"/>
        <w:rPr>
          <w:rFonts w:ascii="Calibri" w:eastAsia="Myriad Pro Light" w:hAnsi="Calibri" w:cs="Calibri"/>
          <w:sz w:val="20"/>
          <w:szCs w:val="20"/>
        </w:rPr>
      </w:pPr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En Barcelona destacan tres zonas. En los barrios El </w:t>
      </w:r>
      <w:proofErr w:type="spellStart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Born</w:t>
      </w:r>
      <w:proofErr w:type="spell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y el Barrio Gótico hay comercios de ropa muy moderna, tiendas de decoración, galerías de arte y restaurantes muy diversos. Otra zona donde puedes ir de compras es el </w:t>
      </w:r>
      <w:proofErr w:type="spellStart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Eixample</w:t>
      </w:r>
      <w:proofErr w:type="spell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. En torno al Paseo de Gracia y la Rambla de Catalunya se pueden encontrar los establecimientos de lujo de la ciudad. Por último, desde el Paseo de Gracia hasta la plaza Francesc </w:t>
      </w:r>
      <w:proofErr w:type="spellStart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Macià</w:t>
      </w:r>
      <w:proofErr w:type="spellEnd"/>
      <w:r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se extiende parte de la Diagonal, que es una zona de negocios y comercio. En esta parte hay tiendas de moda de prestigio, de muebles y de decoración, y conocidos centros comerciales. ¿Quieres encontrar productos a un precio más barato? Hay dos meses al año en los que las tiendas en España hacen rebajas: en enero y en julio. El primer día de rebajas, la gente espera con ilusión a que abran las puertas de las tiendas para conseguir los mejores productos… </w:t>
      </w:r>
      <w:r w:rsidRPr="0046036B">
        <w:rPr>
          <w:rFonts w:ascii="Calibri" w:eastAsia="Myriad Pro Light" w:hAnsi="Calibri" w:cs="Calibri"/>
          <w:color w:val="231F20"/>
          <w:sz w:val="20"/>
          <w:szCs w:val="20"/>
        </w:rPr>
        <w:t xml:space="preserve">¡al </w:t>
      </w:r>
      <w:proofErr w:type="spellStart"/>
      <w:r w:rsidRPr="0046036B">
        <w:rPr>
          <w:rFonts w:ascii="Calibri" w:eastAsia="Myriad Pro Light" w:hAnsi="Calibri" w:cs="Calibri"/>
          <w:color w:val="231F20"/>
          <w:sz w:val="20"/>
          <w:szCs w:val="20"/>
        </w:rPr>
        <w:t>mejor</w:t>
      </w:r>
      <w:proofErr w:type="spellEnd"/>
      <w:r w:rsidRPr="0046036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46036B">
        <w:rPr>
          <w:rFonts w:ascii="Calibri" w:eastAsia="Myriad Pro Light" w:hAnsi="Calibri" w:cs="Calibri"/>
          <w:color w:val="231F20"/>
          <w:sz w:val="20"/>
          <w:szCs w:val="20"/>
        </w:rPr>
        <w:t>precio</w:t>
      </w:r>
      <w:proofErr w:type="spellEnd"/>
      <w:r w:rsidRPr="0046036B">
        <w:rPr>
          <w:rFonts w:ascii="Calibri" w:eastAsia="Myriad Pro Light" w:hAnsi="Calibri" w:cs="Calibri"/>
          <w:color w:val="231F20"/>
          <w:sz w:val="20"/>
          <w:szCs w:val="20"/>
        </w:rPr>
        <w:t>!</w:t>
      </w:r>
    </w:p>
    <w:p w:rsidR="00C3324C" w:rsidRPr="0046036B" w:rsidRDefault="00C3324C">
      <w:pPr>
        <w:spacing w:before="1" w:after="0" w:line="180" w:lineRule="exact"/>
        <w:rPr>
          <w:rFonts w:ascii="Calibri" w:hAnsi="Calibri" w:cs="Calibri"/>
          <w:sz w:val="18"/>
          <w:szCs w:val="18"/>
        </w:rPr>
      </w:pPr>
    </w:p>
    <w:p w:rsidR="00C3324C" w:rsidRPr="0046036B" w:rsidRDefault="00DE080A">
      <w:pPr>
        <w:spacing w:before="24" w:after="0" w:line="236" w:lineRule="exact"/>
        <w:ind w:left="134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6" style="position:absolute;left:0;text-align:left;margin-left:90.7pt;margin-top:1.95pt;width:107.7pt;height:11.15pt;z-index:-251634176;mso-position-horizontal-relative:page" coordorigin="1814,39" coordsize="2154,223">
            <v:shape id="_x0000_s1047" style="position:absolute;left:1814;top:39;width:2154;height:223" coordorigin="1814,39" coordsize="2154,223" path="m1842,39r-24,3l1814,67r,167l1818,258r24,4l3940,262r25,-4l3968,234r,-167l3965,42r-25,-3l1842,39e" fillcolor="#c6c8ca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Después de la lectura</w:t>
      </w:r>
    </w:p>
    <w:p w:rsidR="00C3324C" w:rsidRPr="0046036B" w:rsidRDefault="00C3324C">
      <w:pPr>
        <w:spacing w:before="1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3324C" w:rsidRPr="0046036B" w:rsidRDefault="00DE080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4" style="position:absolute;left:0;text-align:left;margin-left:70.85pt;margin-top:2.05pt;width:11.35pt;height:11.35pt;z-index:-251633152;mso-position-horizontal-relative:page" coordorigin="1417,41" coordsize="227,227">
            <v:shape id="_x0000_s104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¿A qué lugar de los que se mencionan en el texto corresponde esta fotografía?</w:t>
      </w:r>
    </w:p>
    <w:p w:rsidR="00C3324C" w:rsidRPr="0046036B" w:rsidRDefault="00C3324C">
      <w:pPr>
        <w:spacing w:before="20" w:after="0" w:line="220" w:lineRule="exact"/>
        <w:rPr>
          <w:rFonts w:ascii="Calibri" w:hAnsi="Calibri" w:cs="Calibri"/>
          <w:lang w:val="es-ES_tradnl"/>
        </w:rPr>
      </w:pPr>
    </w:p>
    <w:p w:rsidR="00C3324C" w:rsidRPr="0046036B" w:rsidRDefault="00DE080A">
      <w:pPr>
        <w:spacing w:after="0" w:line="240" w:lineRule="auto"/>
        <w:ind w:left="2283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9" style="position:absolute;left:0;text-align:left;margin-left:308.35pt;margin-top:52.45pt;width:127.55pt;height:31.2pt;z-index:-251621888;mso-position-horizontal-relative:page" coordorigin="6167,1049" coordsize="2551,624">
            <v:group id="_x0000_s1042" style="position:absolute;left:6224;top:1579;width:2438;height:2" coordorigin="6224,1579" coordsize="2438,2">
              <v:shape id="_x0000_s1043" style="position:absolute;left:6224;top:1579;width:2438;height:2" coordorigin="6224,1579" coordsize="2438,0" path="m6224,1579r2438,e" filled="f" strokecolor="#808285" strokeweight=".5pt">
                <v:path arrowok="t"/>
              </v:shape>
            </v:group>
            <v:group id="_x0000_s1040" style="position:absolute;left:6172;top:1054;width:2541;height:614" coordorigin="6172,1054" coordsize="2541,614">
              <v:shape id="_x0000_s1041" style="position:absolute;left:6172;top:1054;width:2541;height:614" coordorigin="6172,1054" coordsize="2541,614" path="m6196,1054r-3,l6172,1055r,22l6172,1644r,2l6173,1667r23,l8690,1667r3,l8714,1667r,-23l8714,1077r,-2l8713,1054r-23,l6196,1054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 id="_x0000_i1025" type="#_x0000_t75" style="width:149.65pt;height:83.9pt;mso-position-horizontal-relative:char;mso-position-vertical-relative:line">
            <v:imagedata r:id="rId33" o:title=""/>
          </v:shape>
        </w:pict>
      </w:r>
    </w:p>
    <w:p w:rsidR="00C3324C" w:rsidRPr="0046036B" w:rsidRDefault="00C3324C">
      <w:pPr>
        <w:spacing w:before="3" w:after="0" w:line="190" w:lineRule="exact"/>
        <w:rPr>
          <w:rFonts w:ascii="Calibri" w:hAnsi="Calibri" w:cs="Calibri"/>
          <w:sz w:val="19"/>
          <w:szCs w:val="19"/>
        </w:rPr>
      </w:pPr>
    </w:p>
    <w:p w:rsidR="00C3324C" w:rsidRPr="0046036B" w:rsidRDefault="00DE080A">
      <w:pPr>
        <w:tabs>
          <w:tab w:val="left" w:pos="1180"/>
          <w:tab w:val="left" w:pos="4760"/>
        </w:tabs>
        <w:spacing w:after="0" w:line="360" w:lineRule="atLeast"/>
        <w:ind w:left="1194" w:right="1059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6" style="position:absolute;left:0;text-align:left;margin-left:70.85pt;margin-top:6.15pt;width:11.35pt;height:11.35pt;z-index:-251627008;mso-position-horizontal-relative:page" coordorigin="1417,123" coordsize="227,227">
            <v:shape id="_x0000_s1037" style="position:absolute;left:1417;top:123;width:227;height:227" coordorigin="1417,123" coordsize="227,227" path="m1445,123r-24,4l1417,151r,171l1421,346r24,4l1616,350r24,-4l1644,322r,-171l1640,127r-24,-4l1445,123e" fillcolor="#231f20" stroked="f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7C5555" w:rsidRPr="0046036B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Escribe a qué lugares de los que se mencionan en el texto irías a comprar estas cosas. a)   </w:t>
      </w:r>
      <w:proofErr w:type="gramStart"/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proofErr w:type="gramEnd"/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chaqueta usada</w: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b)  una pulsera de diseño para tu madre</w:t>
      </w: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before="18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C3324C" w:rsidRPr="0046036B" w:rsidRDefault="00DE080A">
      <w:pPr>
        <w:tabs>
          <w:tab w:val="left" w:pos="4760"/>
        </w:tabs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4" style="position:absolute;left:0;text-align:left;margin-left:104.85pt;margin-top:-7.5pt;width:136.05pt;height:.1pt;z-index:-251625984;mso-position-horizontal-relative:page" coordorigin="2097,-150" coordsize="2721,2">
            <v:shape id="_x0000_s1035" style="position:absolute;left:2097;top:-150;width:2721;height:2" coordorigin="2097,-150" coordsize="2721,0" path="m2097,-150r2722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283.45pt;margin-top:-7.5pt;width:136.05pt;height:.1pt;z-index:-251624960;mso-position-horizontal-relative:page" coordorigin="5669,-150" coordsize="2721,2">
            <v:shape id="_x0000_s1033" style="position:absolute;left:5669;top:-150;width:2721;height:2" coordorigin="5669,-150" coordsize="2721,0" path="m5669,-150r272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104.85pt;margin-top:28.85pt;width:136.05pt;height:.1pt;z-index:-251623936;mso-position-horizontal-relative:page" coordorigin="2097,577" coordsize="2721,2">
            <v:shape id="_x0000_s1031" style="position:absolute;left:2097;top:577;width:2721;height:2" coordorigin="2097,577" coordsize="2721,0" path="m2097,577r2722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283.45pt;margin-top:28.85pt;width:136.05pt;height:.1pt;z-index:-251622912;mso-position-horizontal-relative:page" coordorigin="5669,577" coordsize="2721,2">
            <v:shape id="_x0000_s1029" style="position:absolute;left:5669;top:577;width:2721;height:2" coordorigin="5669,577" coordsize="2721,0" path="m5669,577r2721,e" filled="f" strokecolor="#808285" strokeweight=".5pt">
              <v:path arrowok="t"/>
            </v:shape>
            <w10:wrap anchorx="page"/>
          </v:group>
        </w:pic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un plato de cerámica</w:t>
      </w:r>
      <w:r w:rsidR="007C5555" w:rsidRPr="0046036B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d)  un vestido elegante para una boda</w:t>
      </w:r>
    </w:p>
    <w:p w:rsidR="00C3324C" w:rsidRPr="0046036B" w:rsidRDefault="00C3324C">
      <w:pPr>
        <w:spacing w:before="5" w:after="0" w:line="160" w:lineRule="exact"/>
        <w:rPr>
          <w:rFonts w:ascii="Calibri" w:hAnsi="Calibri" w:cs="Calibri"/>
          <w:sz w:val="16"/>
          <w:szCs w:val="16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C3324C" w:rsidRPr="0046036B" w:rsidRDefault="00C3324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sectPr w:rsidR="00C3324C" w:rsidRPr="0046036B">
      <w:type w:val="continuous"/>
      <w:pgSz w:w="11920" w:h="15880"/>
      <w:pgMar w:top="800" w:right="16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3324C"/>
    <w:rsid w:val="004549C3"/>
    <w:rsid w:val="0046036B"/>
    <w:rsid w:val="00472C71"/>
    <w:rsid w:val="00524FE5"/>
    <w:rsid w:val="00626527"/>
    <w:rsid w:val="007157F0"/>
    <w:rsid w:val="00726181"/>
    <w:rsid w:val="007C5555"/>
    <w:rsid w:val="00883D22"/>
    <w:rsid w:val="008C7DD6"/>
    <w:rsid w:val="00986DDB"/>
    <w:rsid w:val="00C3324C"/>
    <w:rsid w:val="00DE080A"/>
    <w:rsid w:val="00F3220F"/>
    <w:rsid w:val="00F3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36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368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image" Target="media/image19.png"/><Relationship Id="rId32" Type="http://schemas.openxmlformats.org/officeDocument/2006/relationships/image" Target="media/image27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emf"/><Relationship Id="rId19" Type="http://schemas.openxmlformats.org/officeDocument/2006/relationships/image" Target="media/image14.png"/><Relationship Id="rId31" Type="http://schemas.openxmlformats.org/officeDocument/2006/relationships/image" Target="media/image26.e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D8AD6676-D8B9-481C-AEB5-0E4AAD20B46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225</TotalTime>
  <Pages>3</Pages>
  <Words>708</Words>
  <Characters>3826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357327 001-015.indd</vt:lpstr>
    </vt:vector>
  </TitlesOfParts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14</cp:revision>
  <dcterms:created xsi:type="dcterms:W3CDTF">2013-01-24T11:36:00Z</dcterms:created>
  <dcterms:modified xsi:type="dcterms:W3CDTF">2013-01-24T15:33:00Z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