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C3C" w:rsidRPr="00446B72" w:rsidRDefault="00292CA0">
      <w:pPr>
        <w:tabs>
          <w:tab w:val="left" w:pos="9280"/>
        </w:tabs>
        <w:spacing w:after="0" w:line="500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742720" behindDoc="0" locked="0" layoutInCell="1" allowOverlap="1">
            <wp:simplePos x="0" y="0"/>
            <wp:positionH relativeFrom="column">
              <wp:posOffset>-768516</wp:posOffset>
            </wp:positionH>
            <wp:positionV relativeFrom="paragraph">
              <wp:posOffset>-508414</wp:posOffset>
            </wp:positionV>
            <wp:extent cx="1155065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42C0E">
        <w:rPr>
          <w:rFonts w:ascii="Calibri" w:hAnsi="Calibri" w:cs="Calibri"/>
        </w:rPr>
        <w:pict>
          <v:group id="_x0000_s1559" style="position:absolute;left:0;text-align:left;margin-left:85.05pt;margin-top:-1.05pt;width:439.35pt;height:25.5pt;z-index:-251730432;mso-position-horizontal-relative:page;mso-position-vertical-relative:text" coordorigin="1701,-21" coordsize="8787,510">
            <v:shape id="_x0000_s1560" style="position:absolute;left:1701;top:-21;width:8787;height:510" coordorigin="1701,-21" coordsize="8787,510" path="m1757,-21r-32,1l1708,-14r-6,17l1701,36r,397l1701,466r7,17l1724,489r33,1l10431,490r33,-1l10481,483r6,-17l10488,433r,-397l10464,-20,1757,-21e" fillcolor="#231f20" stroked="f">
              <v:path arrowok="t"/>
            </v:shape>
            <w10:wrap anchorx="page"/>
          </v:group>
        </w:pict>
      </w:r>
      <w:r w:rsidR="00F42C0E">
        <w:rPr>
          <w:rFonts w:ascii="Calibri" w:hAnsi="Calibri" w:cs="Calibri"/>
        </w:rPr>
        <w:pict>
          <v:group id="_x0000_s1554" style="position:absolute;left:0;text-align:left;margin-left:85.05pt;margin-top:38.65pt;width:439.35pt;height:68.05pt;z-index:-251729408;mso-position-horizontal-relative:page;mso-position-vertical-relative:text" coordorigin="1701,773" coordsize="8787,1361">
            <v:group id="_x0000_s1557" style="position:absolute;left:1711;top:783;width:8767;height:1341" coordorigin="1711,783" coordsize="8767,1341">
              <v:shape id="_x0000_s1558" style="position:absolute;left:1711;top:783;width:8767;height:1341" coordorigin="1711,783" coordsize="8767,1341" path="m1757,783r-12,2l1725,794r-13,25l1711,2077r1,12l1722,2109r24,14l10431,2124r13,-2l10463,2113r14,-25l10478,830r-2,-13l10467,798r-24,-14l1757,783xe" filled="f" strokecolor="#808285" strokeweight="1pt">
                <v:path arrowok="t"/>
              </v:shape>
            </v:group>
            <v:group id="_x0000_s1555" style="position:absolute;left:1814;top:1949;width:8548;height:2" coordorigin="1814,1949" coordsize="8548,2">
              <v:shape id="_x0000_s1556" style="position:absolute;left:1814;top:1949;width:8548;height:2" coordorigin="1814,1949" coordsize="8548,0" path="m1814,1949r8548,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5  Evaluación A</w:t>
      </w:r>
      <w:r w:rsidR="00940C8C" w:rsidRPr="00446B72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850C3C" w:rsidRPr="00446B72" w:rsidRDefault="00940C8C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C3E3A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551" style="position:absolute;left:0;text-align:left;margin-left:85.05pt;margin-top:1.95pt;width:92.15pt;height:11.35pt;z-index:-251728384;mso-position-horizontal-relative:page" coordorigin="1701,39" coordsize="1843,227">
            <v:shape id="_x0000_s1552" style="position:absolute;left:1701;top:39;width:1843;height:227" coordorigin="1701,39" coordsize="1843,227" path="m1729,39r-25,3l1701,67r,170l1704,262r25,3l3515,265r25,-3l3543,237r,-170l3540,42r-25,-3l1729,39e" fillcolor="#c6c8ca" stroked="f">
              <v:path arrowok="t"/>
            </v:shape>
            <w10:wrap anchorx="page"/>
          </v:group>
        </w:pict>
      </w:r>
      <w:r w:rsidR="00940C8C" w:rsidRPr="002C3E3A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oral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49" style="position:absolute;left:0;text-align:left;margin-left:85.05pt;margin-top:2.05pt;width:11.35pt;height:11.35pt;z-index:-251727360;mso-position-horizontal-relative:page" coordorigin="1701,41" coordsize="227,227">
            <v:shape id="_x0000_s155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estas preguntas. Escucha la conversación entre Marcos y Javi, y señala las imágenes correctas.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¿Qué deporte practica Javi?</w:t>
      </w:r>
    </w:p>
    <w:p w:rsidR="00850C3C" w:rsidRPr="00446B72" w:rsidRDefault="00850C3C">
      <w:pPr>
        <w:spacing w:before="5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3840"/>
          <w:tab w:val="left" w:pos="6720"/>
        </w:tabs>
        <w:spacing w:before="33" w:after="0" w:line="206" w:lineRule="exact"/>
        <w:ind w:left="95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539" style="position:absolute;left:0;text-align:left;margin-left:119.05pt;margin-top:-3.25pt;width:130.4pt;height:85.05pt;z-index:-251724288;mso-position-horizontal-relative:page" coordorigin="2381,-65" coordsize="2608,17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48" type="#_x0000_t75" style="position:absolute;left:2381;top:-65;width:2608;height:1701">
              <v:imagedata r:id="rId9" o:title=""/>
            </v:shape>
            <v:group id="_x0000_s1546" style="position:absolute;left:2443;top:-3;width:273;height:273" coordorigin="2443,-3" coordsize="273,273">
              <v:shape id="_x0000_s1547" style="position:absolute;left:2443;top:-3;width:273;height:273" coordorigin="2443,-3" coordsize="273,273" path="m2443,271r273,l2716,-3r-273,l2443,271e" stroked="f">
                <v:path arrowok="t"/>
              </v:shape>
            </v:group>
            <v:group id="_x0000_s1544" style="position:absolute;left:2443;top:-3;width:273;height:273" coordorigin="2443,-3" coordsize="273,273">
              <v:shape id="_x0000_s1545" style="position:absolute;left:2443;top:-3;width:273;height:273" coordorigin="2443,-3" coordsize="273,273" path="m2443,271r273,l2716,-3r-273,l2443,271xe" filled="f" strokecolor="#808285" strokeweight=".5pt">
                <v:path arrowok="t"/>
              </v:shape>
            </v:group>
            <v:group id="_x0000_s1542" style="position:absolute;left:4710;top:1358;width:217;height:217" coordorigin="4710,1358" coordsize="217,217">
              <v:shape id="_x0000_s1543" style="position:absolute;left:4710;top:1358;width:217;height:217" coordorigin="4710,1358" coordsize="217,217" path="m4926,1358r-195,l4710,1359r,194l4711,1574r195,l4927,1574r,-195l4926,1358e" stroked="f">
                <v:path arrowok="t"/>
              </v:shape>
            </v:group>
            <v:group id="_x0000_s1540" style="position:absolute;left:4710;top:1358;width:217;height:217" coordorigin="4710,1358" coordsize="217,217">
              <v:shape id="_x0000_s1541" style="position:absolute;left:4710;top:1358;width:217;height:217" coordorigin="4710,1358" coordsize="217,217" path="m4734,1358r-3,l4710,1359r,22l4710,1551r,2l4711,1574r23,l4904,1574r2,l4927,1574r,-23l4927,1381r,-2l4926,1358r-22,l4734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29" style="position:absolute;left:0;text-align:left;margin-left:263.6pt;margin-top:-3.25pt;width:130.4pt;height:85.05pt;z-index:-251723264;mso-position-horizontal-relative:page" coordorigin="5272,-65" coordsize="2608,1701">
            <v:shape id="_x0000_s1538" type="#_x0000_t75" style="position:absolute;left:5272;top:-65;width:2608;height:1701">
              <v:imagedata r:id="rId10" o:title=""/>
            </v:shape>
            <v:group id="_x0000_s1536" style="position:absolute;left:5334;top:-3;width:273;height:273" coordorigin="5334,-3" coordsize="273,273">
              <v:shape id="_x0000_s1537" style="position:absolute;left:5334;top:-3;width:273;height:273" coordorigin="5334,-3" coordsize="273,273" path="m5334,271r273,l5607,-3r-273,l5334,271e" stroked="f">
                <v:path arrowok="t"/>
              </v:shape>
            </v:group>
            <v:group id="_x0000_s1534" style="position:absolute;left:5334;top:-3;width:273;height:273" coordorigin="5334,-3" coordsize="273,273">
              <v:shape id="_x0000_s1535" style="position:absolute;left:5334;top:-3;width:273;height:273" coordorigin="5334,-3" coordsize="273,273" path="m5334,271r273,l5607,-3r-273,l5334,271xe" filled="f" strokecolor="#808285" strokeweight=".5pt">
                <v:path arrowok="t"/>
              </v:shape>
            </v:group>
            <v:group id="_x0000_s1532" style="position:absolute;left:7602;top:1358;width:217;height:217" coordorigin="7602,1358" coordsize="217,217">
              <v:shape id="_x0000_s1533" style="position:absolute;left:7602;top:1358;width:217;height:217" coordorigin="7602,1358" coordsize="217,217" path="m7818,1358r-195,l7602,1359r,194l7602,1574r195,l7818,1574r,-195l7818,1358e" stroked="f">
                <v:path arrowok="t"/>
              </v:shape>
            </v:group>
            <v:group id="_x0000_s1530" style="position:absolute;left:7602;top:1358;width:217;height:217" coordorigin="7602,1358" coordsize="217,217">
              <v:shape id="_x0000_s1531" style="position:absolute;left:7602;top:1358;width:217;height:217" coordorigin="7602,1358" coordsize="217,217" path="m7625,1358r-2,l7602,1359r,22l7602,1551r,2l7602,1574r23,l7795,1574r2,l7818,1574r,-23l7818,1381r,-2l7818,1358r-23,l7625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19" style="position:absolute;left:0;text-align:left;margin-left:408.2pt;margin-top:-3.25pt;width:116.2pt;height:85.05pt;z-index:-251722240;mso-position-horizontal-relative:page" coordorigin="8164,-65" coordsize="2324,1701">
            <v:shape id="_x0000_s1528" type="#_x0000_t75" style="position:absolute;left:8164;top:-65;width:2324;height:1701">
              <v:imagedata r:id="rId11" o:title=""/>
            </v:shape>
            <v:group id="_x0000_s1526" style="position:absolute;left:8225;top:-3;width:273;height:273" coordorigin="8225,-3" coordsize="273,273">
              <v:shape id="_x0000_s1527" style="position:absolute;left:8225;top:-3;width:273;height:273" coordorigin="8225,-3" coordsize="273,273" path="m8225,271r274,l8499,-3r-274,l8225,271e" stroked="f">
                <v:path arrowok="t"/>
              </v:shape>
            </v:group>
            <v:group id="_x0000_s1524" style="position:absolute;left:8225;top:-3;width:273;height:273" coordorigin="8225,-3" coordsize="273,273">
              <v:shape id="_x0000_s1525" style="position:absolute;left:8225;top:-3;width:273;height:273" coordorigin="8225,-3" coordsize="273,273" path="m8225,271r274,l8499,-3r-274,l8225,271xe" filled="f" strokecolor="#808285" strokeweight=".5pt">
                <v:path arrowok="t"/>
              </v:shape>
            </v:group>
            <v:group id="_x0000_s1522" style="position:absolute;left:10210;top:1358;width:217;height:217" coordorigin="10210,1358" coordsize="217,217">
              <v:shape id="_x0000_s1523" style="position:absolute;left:10210;top:1358;width:217;height:217" coordorigin="10210,1358" coordsize="217,217" path="m10425,1358r-195,l10210,1359r,194l10210,1574r195,l10426,1574r,-195l10425,1358e" stroked="f">
                <v:path arrowok="t"/>
              </v:shape>
            </v:group>
            <v:group id="_x0000_s1520" style="position:absolute;left:10210;top:1358;width:217;height:217" coordorigin="10210,1358" coordsize="217,217">
              <v:shape id="_x0000_s1521" style="position:absolute;left:10210;top:1358;width:217;height:217" coordorigin="10210,1358" coordsize="217,217" path="m10233,1358r-3,l10210,1359r,22l10210,1551r,2l10210,1574r23,l10403,1574r2,l10426,1574r,-23l10426,1381r,-2l10425,1358r-22,l10233,1358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1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¿Qué le propone Javi a Marcos?</w:t>
      </w:r>
    </w:p>
    <w:p w:rsidR="00850C3C" w:rsidRPr="00446B72" w:rsidRDefault="00850C3C">
      <w:pPr>
        <w:spacing w:before="17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46B72" w:rsidRDefault="00F42C0E">
      <w:pPr>
        <w:tabs>
          <w:tab w:val="left" w:pos="3840"/>
          <w:tab w:val="left" w:pos="6720"/>
        </w:tabs>
        <w:spacing w:before="33" w:after="0" w:line="206" w:lineRule="exact"/>
        <w:ind w:left="95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509" style="position:absolute;left:0;text-align:left;margin-left:119.1pt;margin-top:-3.25pt;width:130.4pt;height:85.05pt;z-index:-251721216;mso-position-horizontal-relative:page" coordorigin="2382,-65" coordsize="2608,1701">
            <v:shape id="_x0000_s1518" type="#_x0000_t75" style="position:absolute;left:2382;top:-65;width:2608;height:1701">
              <v:imagedata r:id="rId12" o:title=""/>
            </v:shape>
            <v:group id="_x0000_s1516" style="position:absolute;left:2443;top:-3;width:273;height:273" coordorigin="2443,-3" coordsize="273,273">
              <v:shape id="_x0000_s1517" style="position:absolute;left:2443;top:-3;width:273;height:273" coordorigin="2443,-3" coordsize="273,273" path="m2443,271r273,l2716,-3r-273,l2443,271e" stroked="f">
                <v:path arrowok="t"/>
              </v:shape>
            </v:group>
            <v:group id="_x0000_s1514" style="position:absolute;left:2443;top:-3;width:273;height:273" coordorigin="2443,-3" coordsize="273,273">
              <v:shape id="_x0000_s1515" style="position:absolute;left:2443;top:-3;width:273;height:273" coordorigin="2443,-3" coordsize="273,273" path="m2443,271r273,l2716,-3r-273,l2443,271xe" filled="f" strokecolor="#808285" strokeweight=".5pt">
                <v:path arrowok="t"/>
              </v:shape>
            </v:group>
            <v:group id="_x0000_s1512" style="position:absolute;left:4710;top:1363;width:217;height:217" coordorigin="4710,1363" coordsize="217,217">
              <v:shape id="_x0000_s1513" style="position:absolute;left:4710;top:1363;width:217;height:217" coordorigin="4710,1363" coordsize="217,217" path="m4926,1363r-195,l4710,1364r,195l4711,1580r195,l4927,1579r,-195l4926,1363e" stroked="f">
                <v:path arrowok="t"/>
              </v:shape>
            </v:group>
            <v:group id="_x0000_s1510" style="position:absolute;left:4710;top:1363;width:217;height:217" coordorigin="4710,1363" coordsize="217,217">
              <v:shape id="_x0000_s1511" style="position:absolute;left:4710;top:1363;width:217;height:217" coordorigin="4710,1363" coordsize="217,217" path="m4734,1363r-3,l4710,1364r,23l4710,1557r,2l4711,1580r23,l4904,1580r2,l4927,1579r,-22l4927,1387r,-3l4926,1363r-22,l4734,13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99" style="position:absolute;left:0;text-align:left;margin-left:263.6pt;margin-top:-3.25pt;width:102.05pt;height:85.05pt;z-index:-251720192;mso-position-horizontal-relative:page" coordorigin="5272,-65" coordsize="2041,1701">
            <v:shape id="_x0000_s1508" type="#_x0000_t75" style="position:absolute;left:5272;top:-65;width:2041;height:1701">
              <v:imagedata r:id="rId13" o:title=""/>
            </v:shape>
            <v:group id="_x0000_s1506" style="position:absolute;left:5334;top:-3;width:273;height:273" coordorigin="5334,-3" coordsize="273,273">
              <v:shape id="_x0000_s1507" style="position:absolute;left:5334;top:-3;width:273;height:273" coordorigin="5334,-3" coordsize="273,273" path="m5334,271r273,l5607,-3r-273,l5334,271e" stroked="f">
                <v:path arrowok="t"/>
              </v:shape>
            </v:group>
            <v:group id="_x0000_s1504" style="position:absolute;left:5334;top:-3;width:273;height:273" coordorigin="5334,-3" coordsize="273,273">
              <v:shape id="_x0000_s1505" style="position:absolute;left:5334;top:-3;width:273;height:273" coordorigin="5334,-3" coordsize="273,273" path="m5334,271r273,l5607,-3r-273,l5334,271xe" filled="f" strokecolor="#808285" strokeweight=".5pt">
                <v:path arrowok="t"/>
              </v:shape>
            </v:group>
            <v:group id="_x0000_s1502" style="position:absolute;left:7035;top:1363;width:217;height:217" coordorigin="7035,1363" coordsize="217,217">
              <v:shape id="_x0000_s1503" style="position:absolute;left:7035;top:1363;width:217;height:217" coordorigin="7035,1363" coordsize="217,217" path="m7251,1363r-195,l7035,1364r,195l7036,1580r195,l7252,1579r-1,-195l7251,1363e" stroked="f">
                <v:path arrowok="t"/>
              </v:shape>
            </v:group>
            <v:group id="_x0000_s1500" style="position:absolute;left:7035;top:1363;width:217;height:217" coordorigin="7035,1363" coordsize="217,217">
              <v:shape id="_x0000_s1501" style="position:absolute;left:7035;top:1363;width:217;height:217" coordorigin="7035,1363" coordsize="217,217" path="m7058,1363r-2,l7035,1364r,23l7035,1557r,2l7036,1580r22,l7228,1580r3,l7252,1579r,-22l7252,1387r-1,-3l7251,1363r-23,l7058,13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89" style="position:absolute;left:0;text-align:left;margin-left:408.2pt;margin-top:-3.25pt;width:116.2pt;height:85.05pt;z-index:-251719168;mso-position-horizontal-relative:page" coordorigin="8164,-65" coordsize="2324,1701">
            <v:shape id="_x0000_s1498" type="#_x0000_t75" style="position:absolute;left:8164;top:-65;width:2324;height:1701">
              <v:imagedata r:id="rId14" o:title=""/>
            </v:shape>
            <v:group id="_x0000_s1496" style="position:absolute;left:8225;top:-3;width:273;height:273" coordorigin="8225,-3" coordsize="273,273">
              <v:shape id="_x0000_s1497" style="position:absolute;left:8225;top:-3;width:273;height:273" coordorigin="8225,-3" coordsize="273,273" path="m8225,271r274,l8499,-3r-274,l8225,271e" stroked="f">
                <v:path arrowok="t"/>
              </v:shape>
            </v:group>
            <v:group id="_x0000_s1494" style="position:absolute;left:8225;top:-3;width:273;height:273" coordorigin="8225,-3" coordsize="273,273">
              <v:shape id="_x0000_s1495" style="position:absolute;left:8225;top:-3;width:273;height:273" coordorigin="8225,-3" coordsize="273,273" path="m8225,271r274,l8499,-3r-274,l8225,271xe" filled="f" strokecolor="#808285" strokeweight=".5pt">
                <v:path arrowok="t"/>
              </v:shape>
            </v:group>
            <v:group id="_x0000_s1492" style="position:absolute;left:10210;top:1363;width:217;height:217" coordorigin="10210,1363" coordsize="217,217">
              <v:shape id="_x0000_s1493" style="position:absolute;left:10210;top:1363;width:217;height:217" coordorigin="10210,1363" coordsize="217,217" path="m10425,1363r-195,l10210,1364r,195l10210,1580r195,l10426,1579r,-195l10425,1363e" stroked="f">
                <v:path arrowok="t"/>
              </v:shape>
            </v:group>
            <v:group id="_x0000_s1490" style="position:absolute;left:10210;top:1363;width:217;height:217" coordorigin="10210,1363" coordsize="217,217">
              <v:shape id="_x0000_s1491" style="position:absolute;left:10210;top:1363;width:217;height:217" coordorigin="10210,1363" coordsize="217,217" path="m10233,1363r-3,l10210,1364r,23l10210,1557r,2l10210,1580r23,l10403,1580r2,l10426,1579r,-22l10426,1387r,-3l10425,1363r-22,l10233,1363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1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¿Adónde le propone ir después Marcos?</w:t>
      </w:r>
    </w:p>
    <w:p w:rsidR="00850C3C" w:rsidRPr="00446B72" w:rsidRDefault="00850C3C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3840"/>
          <w:tab w:val="left" w:pos="6720"/>
        </w:tabs>
        <w:spacing w:before="33" w:after="0" w:line="206" w:lineRule="exact"/>
        <w:ind w:left="95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479" style="position:absolute;left:0;text-align:left;margin-left:119.05pt;margin-top:-3.25pt;width:130.4pt;height:85.05pt;z-index:-251718144;mso-position-horizontal-relative:page" coordorigin="2381,-65" coordsize="2608,1701">
            <v:shape id="_x0000_s1488" type="#_x0000_t75" style="position:absolute;left:2381;top:-65;width:2608;height:1701">
              <v:imagedata r:id="rId15" o:title=""/>
            </v:shape>
            <v:group id="_x0000_s1486" style="position:absolute;left:2443;top:-3;width:273;height:273" coordorigin="2443,-3" coordsize="273,273">
              <v:shape id="_x0000_s1487" style="position:absolute;left:2443;top:-3;width:273;height:273" coordorigin="2443,-3" coordsize="273,273" path="m2443,271r273,l2716,-3r-273,l2443,271e" stroked="f">
                <v:path arrowok="t"/>
              </v:shape>
            </v:group>
            <v:group id="_x0000_s1484" style="position:absolute;left:2443;top:-3;width:273;height:273" coordorigin="2443,-3" coordsize="273,273">
              <v:shape id="_x0000_s1485" style="position:absolute;left:2443;top:-3;width:273;height:273" coordorigin="2443,-3" coordsize="273,273" path="m2443,271r273,l2716,-3r-273,l2443,271xe" filled="f" strokecolor="#808285" strokeweight=".5pt">
                <v:path arrowok="t"/>
              </v:shape>
            </v:group>
            <v:group id="_x0000_s1482" style="position:absolute;left:4710;top:1358;width:217;height:217" coordorigin="4710,1358" coordsize="217,217">
              <v:shape id="_x0000_s1483" style="position:absolute;left:4710;top:1358;width:217;height:217" coordorigin="4710,1358" coordsize="217,217" path="m4926,1358r-195,l4710,1359r,195l4711,1574r195,l4927,1574r,-195l4926,1358e" stroked="f">
                <v:path arrowok="t"/>
              </v:shape>
            </v:group>
            <v:group id="_x0000_s1480" style="position:absolute;left:4710;top:1358;width:217;height:217" coordorigin="4710,1358" coordsize="217,217">
              <v:shape id="_x0000_s1481" style="position:absolute;left:4710;top:1358;width:217;height:217" coordorigin="4710,1358" coordsize="217,217" path="m4734,1358r-3,l4710,1359r,22l4710,1551r,3l4711,1574r23,l4904,1574r2,l4927,1574r,-23l4927,1381r,-2l4926,1358r-22,l4734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69" style="position:absolute;left:0;text-align:left;margin-left:263.6pt;margin-top:-3.25pt;width:130.4pt;height:85.05pt;z-index:-251717120;mso-position-horizontal-relative:page" coordorigin="5272,-65" coordsize="2608,1701">
            <v:shape id="_x0000_s1478" type="#_x0000_t75" style="position:absolute;left:5272;top:-65;width:2608;height:1701">
              <v:imagedata r:id="rId16" o:title=""/>
            </v:shape>
            <v:group id="_x0000_s1476" style="position:absolute;left:5334;top:-3;width:273;height:273" coordorigin="5334,-3" coordsize="273,273">
              <v:shape id="_x0000_s1477" style="position:absolute;left:5334;top:-3;width:273;height:273" coordorigin="5334,-3" coordsize="273,273" path="m5334,271r273,l5607,-3r-273,l5334,271e" stroked="f">
                <v:path arrowok="t"/>
              </v:shape>
            </v:group>
            <v:group id="_x0000_s1474" style="position:absolute;left:5334;top:-3;width:273;height:273" coordorigin="5334,-3" coordsize="273,273">
              <v:shape id="_x0000_s1475" style="position:absolute;left:5334;top:-3;width:273;height:273" coordorigin="5334,-3" coordsize="273,273" path="m5334,271r273,l5607,-3r-273,l5334,271xe" filled="f" strokecolor="#808285" strokeweight=".5pt">
                <v:path arrowok="t"/>
              </v:shape>
            </v:group>
            <v:group id="_x0000_s1472" style="position:absolute;left:7602;top:1358;width:217;height:217" coordorigin="7602,1358" coordsize="217,217">
              <v:shape id="_x0000_s1473" style="position:absolute;left:7602;top:1358;width:217;height:217" coordorigin="7602,1358" coordsize="217,217" path="m7818,1358r-195,l7602,1359r,195l7602,1574r195,l7818,1574r,-195l7818,1358e" stroked="f">
                <v:path arrowok="t"/>
              </v:shape>
            </v:group>
            <v:group id="_x0000_s1470" style="position:absolute;left:7602;top:1358;width:217;height:217" coordorigin="7602,1358" coordsize="217,217">
              <v:shape id="_x0000_s1471" style="position:absolute;left:7602;top:1358;width:217;height:217" coordorigin="7602,1358" coordsize="217,217" path="m7625,1358r-2,l7602,1359r,22l7602,1551r,3l7602,1574r23,l7795,1574r2,l7818,1574r,-23l7818,1381r,-2l7818,1358r-23,l7625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59" style="position:absolute;left:0;text-align:left;margin-left:408.2pt;margin-top:-3.25pt;width:116.2pt;height:85.05pt;z-index:-251716096;mso-position-horizontal-relative:page" coordorigin="8164,-65" coordsize="2324,1701">
            <v:shape id="_x0000_s1468" type="#_x0000_t75" style="position:absolute;left:8164;top:-65;width:2324;height:1701">
              <v:imagedata r:id="rId17" o:title=""/>
            </v:shape>
            <v:group id="_x0000_s1466" style="position:absolute;left:8225;top:-3;width:273;height:273" coordorigin="8225,-3" coordsize="273,273">
              <v:shape id="_x0000_s1467" style="position:absolute;left:8225;top:-3;width:273;height:273" coordorigin="8225,-3" coordsize="273,273" path="m8225,271r274,l8499,-3r-274,l8225,271e" stroked="f">
                <v:path arrowok="t"/>
              </v:shape>
            </v:group>
            <v:group id="_x0000_s1464" style="position:absolute;left:8225;top:-3;width:273;height:273" coordorigin="8225,-3" coordsize="273,273">
              <v:shape id="_x0000_s1465" style="position:absolute;left:8225;top:-3;width:273;height:273" coordorigin="8225,-3" coordsize="273,273" path="m8225,271r274,l8499,-3r-274,l8225,271xe" filled="f" strokecolor="#808285" strokeweight=".5pt">
                <v:path arrowok="t"/>
              </v:shape>
            </v:group>
            <v:group id="_x0000_s1462" style="position:absolute;left:10210;top:1358;width:217;height:217" coordorigin="10210,1358" coordsize="217,217">
              <v:shape id="_x0000_s1463" style="position:absolute;left:10210;top:1358;width:217;height:217" coordorigin="10210,1358" coordsize="217,217" path="m10425,1358r-195,l10210,1359r,195l10210,1574r195,l10426,1574r,-195l10425,1358e" stroked="f">
                <v:path arrowok="t"/>
              </v:shape>
            </v:group>
            <v:group id="_x0000_s1460" style="position:absolute;left:10210;top:1358;width:217;height:217" coordorigin="10210,1358" coordsize="217,217">
              <v:shape id="_x0000_s1461" style="position:absolute;left:10210;top:1358;width:217;height:217" coordorigin="10210,1358" coordsize="217,217" path="m10233,1358r-3,l10210,1359r,22l10210,1551r,3l10210,1574r23,l10403,1574r2,l10426,1574r,-23l10426,1381r,-2l10425,1358r-22,l10233,1358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BC5ED8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457" style="position:absolute;left:0;text-align:left;margin-left:85.05pt;margin-top:1.95pt;width:104.9pt;height:11.35pt;z-index:-251726336;mso-position-horizontal-relative:page" coordorigin="1701,39" coordsize="2098,227">
            <v:shape id="_x0000_s1458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r w:rsidR="00940C8C" w:rsidRPr="00BC5ED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55" style="position:absolute;left:0;text-align:left;margin-left:85.05pt;margin-top:2.05pt;width:11.35pt;height:11.35pt;z-index:-251725312;mso-position-horizontal-relative:page" coordorigin="1701,41" coordsize="227,227">
            <v:shape id="_x0000_s145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texto siguiente.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50" w:lineRule="auto"/>
        <w:ind w:left="517" w:right="859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 lunes a viernes me levanto temprano, a las siete, pero los fines de semana me despierto más tarde porque no tengo clases. Después desayuno y salgo de casa, sobre las ocho, porque tengo que coger el autobús. Mis clases empiezan a primera hora, a las ocho y media y terminan por la tarde, normalmente a las cinco.</w:t>
      </w:r>
    </w:p>
    <w:p w:rsidR="00850C3C" w:rsidRPr="00446B72" w:rsidRDefault="00850C3C">
      <w:pPr>
        <w:spacing w:before="9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940C8C">
      <w:pPr>
        <w:spacing w:after="0" w:line="245" w:lineRule="auto"/>
        <w:ind w:left="517" w:right="859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 a la una y media en el comedor de mi instituto. Cuando terminan las clases voy a casa. Ceno con mis padres a las nueve y normalmente me acuesto a las diez y media, después de terminar mis deberes o de estudiar un rato.</w:t>
      </w:r>
    </w:p>
    <w:p w:rsidR="00850C3C" w:rsidRPr="00446B72" w:rsidRDefault="00850C3C">
      <w:pPr>
        <w:spacing w:after="0"/>
        <w:jc w:val="both"/>
        <w:rPr>
          <w:rFonts w:ascii="Calibri" w:hAnsi="Calibri" w:cs="Calibri"/>
          <w:lang w:val="es-ES_tradnl"/>
        </w:rPr>
        <w:sectPr w:rsidR="00850C3C" w:rsidRPr="00446B72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20" w:h="15880"/>
          <w:pgMar w:top="1040" w:right="500" w:bottom="560" w:left="1580" w:header="852" w:footer="374" w:gutter="0"/>
          <w:pgNumType w:start="253"/>
          <w:cols w:space="720"/>
        </w:sectPr>
      </w:pPr>
    </w:p>
    <w:p w:rsidR="00850C3C" w:rsidRPr="00446B72" w:rsidRDefault="00F42C0E">
      <w:pPr>
        <w:spacing w:after="0" w:line="245" w:lineRule="exact"/>
        <w:ind w:left="9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451" style="position:absolute;left:0;text-align:left;margin-left:70.85pt;margin-top:.4pt;width:11.35pt;height:11.35pt;z-index:-251713024;mso-position-horizontal-relative:page" coordorigin="1417,8" coordsize="227,227">
            <v:shape id="_x0000_s1452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50" type="#_x0000_t202" style="position:absolute;left:0;text-align:left;margin-left:36.25pt;margin-top:0;width:13.9pt;height:25pt;z-index:-251701760;mso-position-horizontal-relative:page" filled="f" stroked="f">
            <v:textbox inset="0,0,0,0">
              <w:txbxContent>
                <w:p w:rsidR="00850C3C" w:rsidRDefault="00940C8C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2a   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Busca en el texto una expresión equivalente de estas palabras o definiciones.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48" style="position:absolute;left:0;text-align:left;margin-left:240.95pt;margin-top:9.5pt;width:269.3pt;height:.1pt;z-index:-251712000;mso-position-horizontal-relative:page" coordorigin="4819,190" coordsize="5386,2">
            <v:shape id="_x0000_s1449" style="position:absolute;left:4819;top:190;width:5386;height:2" coordorigin="4819,190" coordsize="5386,0" path="m4819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Voy a dormir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97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 Tomo mi primera comida del día  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45" style="position:absolute;left:0;text-align:left;margin-left:240.95pt;margin-top:9.5pt;width:269.3pt;height:.1pt;z-index:-251710976;mso-position-horizontal-relative:page" coordorigin="4819,190" coordsize="5386,2">
            <v:shape id="_x0000_s1446" style="position:absolute;left:4819;top:190;width:5386;height:2" coordorigin="4819,190" coordsize="5386,0" path="m4819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Poco tiempo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4300"/>
          <w:tab w:val="left" w:pos="97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   En las primeras horas del día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43" style="position:absolute;left:0;text-align:left;margin-left:240.95pt;margin-top:9.5pt;width:269.3pt;height:.1pt;z-index:-251709952;mso-position-horizontal-relative:page" coordorigin="4819,190" coordsize="5386,2">
            <v:shape id="_x0000_s1444" style="position:absolute;left:4819;top:190;width:5386;height:2" coordorigin="4819,190" coordsize="5386,0" path="m4819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Almuerzo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41" style="position:absolute;left:0;text-align:left;margin-left:240.95pt;margin-top:9.5pt;width:269.3pt;height:.1pt;z-index:-251708928;mso-position-horizontal-relative:page" coordorigin="4819,190" coordsize="5386,2">
            <v:shape id="_x0000_s1442" style="position:absolute;left:4819;top:190;width:5386;height:2" coordorigin="4819,190" coordsize="5386,0" path="m4819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   Dejo de dormir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4300"/>
          <w:tab w:val="left" w:pos="970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g)   Tomo la última comida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1071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439" style="position:absolute;left:0;text-align:left;margin-left:70.85pt;margin-top:1.95pt;width:110.55pt;height:11.35pt;z-index:-251707904;mso-position-horizontal-relative:page" coordorigin="1417,39" coordsize="2211,227">
            <v:shape id="_x0000_s1440" style="position:absolute;left:1417;top:39;width:2211;height:227" coordorigin="1417,39" coordsize="2211,227" path="m1445,39r-24,3l1417,67r,170l1421,262r24,3l3600,265r25,-3l3628,237r,-170l3625,42r-25,-3l1445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Comunicar en español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1300"/>
        </w:tabs>
        <w:spacing w:before="23" w:after="0" w:line="245" w:lineRule="auto"/>
        <w:ind w:left="1314" w:right="251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37" style="position:absolute;left:0;text-align:left;margin-left:70.85pt;margin-top:2.05pt;width:11.35pt;height:11.35pt;z-index:-251706880;mso-position-horizontal-relative:page" coordorigin="1417,41" coordsize="227,227">
            <v:shape id="_x0000_s143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35" style="position:absolute;left:0;text-align:left;margin-left:90.95pt;margin-top:38.95pt;width:419.05pt;height:86.35pt;z-index:-251705856;mso-position-horizontal-relative:page" coordorigin="1819,779" coordsize="8381,1727">
            <v:shape id="_x0000_s1436" style="position:absolute;left:1819;top:779;width:8381;height:1727" coordorigin="1819,779" coordsize="8381,1727" path="m1842,779r-2,l1819,780r,23l1819,2483r,2l1820,2506r22,l10176,2506r3,l10200,2505r,-22l10200,803r-1,-3l10199,779r-23,l1842,779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Corrige el texto siguiente sustituyendo las expresiones de frecuencia. Reescribe el texto con las formas correctas.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0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46B72" w:rsidRDefault="00940C8C">
      <w:pPr>
        <w:spacing w:after="0" w:line="249" w:lineRule="auto"/>
        <w:ind w:left="1609" w:right="356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Todos los días me levanto a las siete, los fines de semana me despierto sobre las once de la mañana. Casi nunca meriendo en casa: tomo leche con cereales. De lunes a viernes suelo desayunar con toda la familia, pero los fines de semana más tranquilamente porque nadie tiene que ir a trabajar. Siempre voy a pie al colegio porque está lejos, pero hoy como el coche está estropeado tengo que ir andando.</w:t>
      </w:r>
    </w:p>
    <w:p w:rsidR="00850C3C" w:rsidRPr="00446B72" w:rsidRDefault="00850C3C">
      <w:pPr>
        <w:spacing w:before="3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1300"/>
          <w:tab w:val="left" w:pos="4460"/>
        </w:tabs>
        <w:spacing w:before="23" w:after="0" w:line="352" w:lineRule="auto"/>
        <w:ind w:left="1314" w:right="2303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12" style="position:absolute;left:0;text-align:left;margin-left:90.7pt;margin-top:-219.65pt;width:419.55pt;height:201.25pt;z-index:-251704832;mso-position-horizontal-relative:page" coordorigin="1814,-4393" coordsize="8391,4025">
            <v:group id="_x0000_s1433" style="position:absolute;left:2127;top:-3954;width:7765;height:2" coordorigin="2127,-3954" coordsize="7765,2">
              <v:shape id="_x0000_s1434" style="position:absolute;left:2127;top:-3954;width:7765;height:2" coordorigin="2127,-3954" coordsize="7765,0" path="m2127,-3954r7766,e" filled="f" strokecolor="#808285" strokeweight=".5pt">
                <v:path arrowok="t"/>
              </v:shape>
            </v:group>
            <v:group id="_x0000_s1431" style="position:absolute;left:2127;top:-3591;width:7765;height:2" coordorigin="2127,-3591" coordsize="7765,2">
              <v:shape id="_x0000_s1432" style="position:absolute;left:2127;top:-3591;width:7765;height:2" coordorigin="2127,-3591" coordsize="7765,0" path="m2127,-3591r7766,e" filled="f" strokecolor="#808285" strokeweight=".5pt">
                <v:path arrowok="t"/>
              </v:shape>
            </v:group>
            <v:group id="_x0000_s1429" style="position:absolute;left:2127;top:-3228;width:7765;height:2" coordorigin="2127,-3228" coordsize="7765,2">
              <v:shape id="_x0000_s1430" style="position:absolute;left:2127;top:-3228;width:7765;height:2" coordorigin="2127,-3228" coordsize="7765,0" path="m2127,-3228r7766,e" filled="f" strokecolor="#808285" strokeweight=".5pt">
                <v:path arrowok="t"/>
              </v:shape>
            </v:group>
            <v:group id="_x0000_s1427" style="position:absolute;left:2127;top:-2864;width:7765;height:2" coordorigin="2127,-2864" coordsize="7765,2">
              <v:shape id="_x0000_s1428" style="position:absolute;left:2127;top:-2864;width:7765;height:2" coordorigin="2127,-2864" coordsize="7765,0" path="m2127,-2864r7766,e" filled="f" strokecolor="#808285" strokeweight=".5pt">
                <v:path arrowok="t"/>
              </v:shape>
            </v:group>
            <v:group id="_x0000_s1425" style="position:absolute;left:2127;top:-2501;width:7765;height:2" coordorigin="2127,-2501" coordsize="7765,2">
              <v:shape id="_x0000_s1426" style="position:absolute;left:2127;top:-2501;width:7765;height:2" coordorigin="2127,-2501" coordsize="7765,0" path="m2127,-2501r7766,e" filled="f" strokecolor="#808285" strokeweight=".5pt">
                <v:path arrowok="t"/>
              </v:shape>
            </v:group>
            <v:group id="_x0000_s1423" style="position:absolute;left:2127;top:-2137;width:7765;height:2" coordorigin="2127,-2137" coordsize="7765,2">
              <v:shape id="_x0000_s1424" style="position:absolute;left:2127;top:-2137;width:7765;height:2" coordorigin="2127,-2137" coordsize="7765,0" path="m2127,-2137r7766,e" filled="f" strokecolor="#808285" strokeweight=".5pt">
                <v:path arrowok="t"/>
              </v:shape>
            </v:group>
            <v:group id="_x0000_s1421" style="position:absolute;left:2127;top:-1774;width:7765;height:2" coordorigin="2127,-1774" coordsize="7765,2">
              <v:shape id="_x0000_s1422" style="position:absolute;left:2127;top:-1774;width:7765;height:2" coordorigin="2127,-1774" coordsize="7765,0" path="m2127,-1774r7766,e" filled="f" strokecolor="#808285" strokeweight=".5pt">
                <v:path arrowok="t"/>
              </v:shape>
            </v:group>
            <v:group id="_x0000_s1419" style="position:absolute;left:2127;top:-1411;width:7765;height:2" coordorigin="2127,-1411" coordsize="7765,2">
              <v:shape id="_x0000_s1420" style="position:absolute;left:2127;top:-1411;width:7765;height:2" coordorigin="2127,-1411" coordsize="7765,0" path="m2127,-1411r7766,e" filled="f" strokecolor="#808285" strokeweight=".5pt">
                <v:path arrowok="t"/>
              </v:shape>
            </v:group>
            <v:group id="_x0000_s1417" style="position:absolute;left:2127;top:-1047;width:7765;height:2" coordorigin="2127,-1047" coordsize="7765,2">
              <v:shape id="_x0000_s1418" style="position:absolute;left:2127;top:-1047;width:7765;height:2" coordorigin="2127,-1047" coordsize="7765,0" path="m2127,-1047r7766,e" filled="f" strokecolor="#808285" strokeweight=".5pt">
                <v:path arrowok="t"/>
              </v:shape>
            </v:group>
            <v:group id="_x0000_s1415" style="position:absolute;left:2127;top:-684;width:7765;height:2" coordorigin="2127,-684" coordsize="7765,2">
              <v:shape id="_x0000_s1416" style="position:absolute;left:2127;top:-684;width:7765;height:2" coordorigin="2127,-684" coordsize="7765,0" path="m2127,-684r7766,e" filled="f" strokecolor="#808285" strokeweight=".5pt">
                <v:path arrowok="t"/>
              </v:shape>
            </v:group>
            <v:group id="_x0000_s1413" style="position:absolute;left:1819;top:-4388;width:8381;height:4015" coordorigin="1819,-4388" coordsize="8381,4015">
              <v:shape id="_x0000_s1414" style="position:absolute;left:1819;top:-4388;width:8381;height:4015" coordorigin="1819,-4388" coordsize="8381,4015" path="m1842,-4388r-2,l1819,-4387r,22l1819,-396r,2l1820,-373r22,l10176,-373r3,l10200,-374r,-22l10200,-4365r-1,-2l10199,-4388r-23,l1842,-438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10" style="position:absolute;left:0;text-align:left;margin-left:70.85pt;margin-top:2.05pt;width:11.35pt;height:11.35pt;z-index:-251703808;mso-position-horizontal-relative:page" coordorigin="1417,41" coordsize="227,227">
            <v:shape id="_x0000_s141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Completa las frases siguientes, conjugando los verbos entre paréntesis. a)   Mis padres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(levantarse) a las ocho de la mañana.</w:t>
      </w:r>
    </w:p>
    <w:p w:rsidR="00850C3C" w:rsidRPr="00446B72" w:rsidRDefault="00940C8C">
      <w:pPr>
        <w:tabs>
          <w:tab w:val="left" w:pos="4960"/>
        </w:tabs>
        <w:spacing w:before="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Mi hermano y yo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(salir) de casa a las ocho y media.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38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Yo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(tener) clases todos los días hasta las tres del mediodía.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53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Después de las clases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(jugar, ellos) al fútbol.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38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e)   ¿Tú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(ir) al cine esta tarde?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38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f)   Yo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(hacer) gimnasia.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45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g)  Mis abuelos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(acostarse) muy pronto.</w:t>
      </w:r>
    </w:p>
    <w:p w:rsidR="00850C3C" w:rsidRPr="00446B72" w:rsidRDefault="00850C3C">
      <w:pPr>
        <w:spacing w:after="0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1580" w:bottom="560" w:left="500" w:header="852" w:footer="374" w:gutter="0"/>
          <w:cols w:space="720"/>
        </w:sectPr>
      </w:pPr>
    </w:p>
    <w:p w:rsidR="00850C3C" w:rsidRPr="00414CA2" w:rsidRDefault="00F42C0E">
      <w:pPr>
        <w:tabs>
          <w:tab w:val="left" w:pos="500"/>
          <w:tab w:val="left" w:pos="9280"/>
        </w:tabs>
        <w:spacing w:after="0" w:line="520" w:lineRule="exact"/>
        <w:ind w:left="180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406" style="position:absolute;left:0;text-align:left;margin-left:85.05pt;margin-top:11.6pt;width:11.35pt;height:11.35pt;z-index:-251699712;mso-position-horizontal-relative:page" coordorigin="1701,8" coordsize="227,227">
            <v:shape id="_x0000_s1407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405" type="#_x0000_t75" style="position:absolute;left:0;text-align:left;margin-left:297.5pt;margin-top:25.25pt;width:226.95pt;height:159.05pt;z-index:-251698688;mso-position-horizontal-relative:page">
            <v:imagedata r:id="rId24" o:title=""/>
            <w10:wrap anchorx="page"/>
          </v:shape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cinco deportes que están en el dibujo.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850C3C" w:rsidRPr="00414CA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850C3C">
      <w:pPr>
        <w:spacing w:before="6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3383"/>
      </w:tblGrid>
      <w:tr w:rsidR="00850C3C" w:rsidRPr="00446B72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340"/>
              </w:tabs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3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3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3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3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before="19" w:after="0" w:line="260" w:lineRule="exact"/>
        <w:rPr>
          <w:rFonts w:ascii="Calibri" w:hAnsi="Calibri" w:cs="Calibri"/>
          <w:sz w:val="26"/>
          <w:szCs w:val="26"/>
        </w:rPr>
      </w:pPr>
    </w:p>
    <w:p w:rsidR="00850C3C" w:rsidRPr="00446B72" w:rsidRDefault="00F42C0E">
      <w:pPr>
        <w:tabs>
          <w:tab w:val="left" w:pos="500"/>
          <w:tab w:val="left" w:pos="4980"/>
        </w:tabs>
        <w:spacing w:after="0" w:line="360" w:lineRule="atLeast"/>
        <w:ind w:left="517" w:right="2170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02" style="position:absolute;left:0;text-align:left;margin-left:516.2pt;margin-top:-48.35pt;width:.1pt;height:.1pt;z-index:-251697664;mso-position-horizontal-relative:page" coordorigin="10324,-967" coordsize="2,2">
            <v:shape id="_x0000_s1403" style="position:absolute;left:10324;top:-967;width:2;height:2" coordorigin="10324,-967" coordsize="0,0" path="m10324,-967r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0" style="position:absolute;left:0;text-align:left;margin-left:85.05pt;margin-top:6.15pt;width:11.35pt;height:11.35pt;z-index:-251696640;mso-position-horizontal-relative:page" coordorigin="1701,123" coordsize="227,227">
            <v:shape id="_x0000_s1401" style="position:absolute;left:1701;top:123;width:227;height:227" coordorigin="1701,123" coordsize="227,227" path="m1729,123r-25,4l1701,151r,171l1704,346r25,4l1899,350r25,-4l1927,322r,-171l1924,127r-25,-4l1729,123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87" style="position:absolute;left:0;text-align:left;margin-left:311.8pt;margin-top:24.35pt;width:11.35pt;height:73.85pt;z-index:-251695616;mso-position-horizontal-relative:page" coordorigin="6236,487" coordsize="227,1477">
            <v:group id="_x0000_s1398" style="position:absolute;left:6241;top:492;width:217;height:217" coordorigin="6241,492" coordsize="217,217">
              <v:shape id="_x0000_s1399" style="position:absolute;left:6241;top:492;width:217;height:217" coordorigin="6241,492" coordsize="217,217" path="m6264,492r-2,l6241,492r,23l6241,685r,2l6242,708r22,l6434,708r3,l6458,708r,-23l6458,515r,-2l6457,492r-23,l6264,492xe" filled="f" strokecolor="#808285" strokeweight=".5pt">
                <v:path arrowok="t"/>
              </v:shape>
            </v:group>
            <v:group id="_x0000_s1396" style="position:absolute;left:6241;top:742;width:217;height:217" coordorigin="6241,742" coordsize="217,217">
              <v:shape id="_x0000_s1397" style="position:absolute;left:6241;top:742;width:217;height:217" coordorigin="6241,742" coordsize="217,217" path="m6264,742r-2,l6241,742r,23l6241,935r,2l6242,958r22,l6434,958r3,l6458,958r,-23l6458,765r,-2l6457,742r-23,l6264,742xe" filled="f" strokecolor="#808285" strokeweight=".5pt">
                <v:path arrowok="t"/>
              </v:shape>
            </v:group>
            <v:group id="_x0000_s1394" style="position:absolute;left:6241;top:992;width:217;height:217" coordorigin="6241,992" coordsize="217,217">
              <v:shape id="_x0000_s1395" style="position:absolute;left:6241;top:992;width:217;height:217" coordorigin="6241,992" coordsize="217,217" path="m6264,992r-2,l6241,992r,23l6241,1185r,2l6242,1208r22,l6434,1208r3,l6458,1208r,-23l6458,1015r,-2l6457,992r-23,l6264,992xe" filled="f" strokecolor="#808285" strokeweight=".5pt">
                <v:path arrowok="t"/>
              </v:shape>
            </v:group>
            <v:group id="_x0000_s1392" style="position:absolute;left:6241;top:1242;width:217;height:217" coordorigin="6241,1242" coordsize="217,217">
              <v:shape id="_x0000_s1393" style="position:absolute;left:6241;top:1242;width:217;height:217" coordorigin="6241,1242" coordsize="217,217" path="m6264,1242r-2,l6241,1242r,23l6241,1435r,2l6242,1458r22,l6434,1458r3,l6458,1458r,-23l6458,1265r,-2l6457,1242r-23,l6264,1242xe" filled="f" strokecolor="#808285" strokeweight=".5pt">
                <v:path arrowok="t"/>
              </v:shape>
            </v:group>
            <v:group id="_x0000_s1390" style="position:absolute;left:6241;top:1492;width:217;height:217" coordorigin="6241,1492" coordsize="217,217">
              <v:shape id="_x0000_s1391" style="position:absolute;left:6241;top:1492;width:217;height:217" coordorigin="6241,1492" coordsize="217,217" path="m6264,1492r-2,l6241,1492r,23l6241,1685r,2l6242,1708r22,l6434,1708r3,l6458,1708r,-23l6458,1515r,-2l6457,1492r-23,l6264,1492xe" filled="f" strokecolor="#808285" strokeweight=".5pt">
                <v:path arrowok="t"/>
              </v:shape>
            </v:group>
            <v:group id="_x0000_s1388" style="position:absolute;left:6241;top:1742;width:217;height:217" coordorigin="6241,1742" coordsize="217,217">
              <v:shape id="_x0000_s1389" style="position:absolute;left:6241;top:1742;width:217;height:217" coordorigin="6241,1742" coordsize="217,217" path="m6264,1742r-2,l6241,1742r,23l6241,1935r,2l6242,1958r22,l6434,1958r3,l6458,1958r,-23l6458,1765r,-2l6457,1742r-23,l6264,1742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Sustituye la palabra en negrita por la opción correcta de la columna de la derecha. a)   ¡Me encantan el fútbol!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1)   pronto</w:t>
      </w:r>
    </w:p>
    <w:p w:rsidR="00850C3C" w:rsidRPr="00446B72" w:rsidRDefault="00940C8C">
      <w:pPr>
        <w:tabs>
          <w:tab w:val="left" w:pos="4980"/>
        </w:tabs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Me levanto a las 6 de la mañana: ¡muy tarde!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2)  hago</w:t>
      </w:r>
    </w:p>
    <w:p w:rsidR="00850C3C" w:rsidRPr="00446B72" w:rsidRDefault="00940C8C">
      <w:pPr>
        <w:tabs>
          <w:tab w:val="left" w:pos="4980"/>
        </w:tabs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Estudio inglés dos momentos a la semana.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3)  los videojuegos</w:t>
      </w:r>
    </w:p>
    <w:p w:rsidR="00850C3C" w:rsidRPr="00446B72" w:rsidRDefault="00940C8C">
      <w:pPr>
        <w:tabs>
          <w:tab w:val="left" w:pos="4980"/>
        </w:tabs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  Me acuesto antes de cenar.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4)  veces</w:t>
      </w:r>
    </w:p>
    <w:p w:rsidR="00850C3C" w:rsidRPr="00446B72" w:rsidRDefault="00940C8C">
      <w:pPr>
        <w:tabs>
          <w:tab w:val="left" w:pos="4980"/>
        </w:tabs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No puedo voy al cine, tengo que estudiar.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5)  después</w:t>
      </w:r>
    </w:p>
    <w:p w:rsidR="00850C3C" w:rsidRPr="00446B72" w:rsidRDefault="00940C8C">
      <w:pPr>
        <w:tabs>
          <w:tab w:val="left" w:pos="4980"/>
        </w:tabs>
        <w:spacing w:before="5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   Juego deporte todos los fines de semana.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6)  ir</w:t>
      </w:r>
    </w:p>
    <w:p w:rsidR="00850C3C" w:rsidRPr="00446B72" w:rsidRDefault="00850C3C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385" style="position:absolute;left:0;text-align:left;margin-left:85.05pt;margin-top:1.95pt;width:89.3pt;height:11.35pt;z-index:-251694592;mso-position-horizontal-relative:page" coordorigin="1701,39" coordsize="1786,227">
            <v:shape id="_x0000_s1386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Expresión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5" w:lineRule="auto"/>
        <w:ind w:left="517" w:right="1202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83" style="position:absolute;left:0;text-align:left;margin-left:85.05pt;margin-top:2.05pt;width:11.35pt;height:11.35pt;z-index:-251693568;mso-position-horizontal-relative:page" coordorigin="1701,41" coordsize="227,227">
            <v:shape id="_x0000_s13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8" style="position:absolute;left:0;text-align:left;margin-left:104.85pt;margin-top:50.3pt;width:419.55pt;height:187.1pt;z-index:-251692544;mso-position-horizontal-relative:page" coordorigin="2097,1006" coordsize="8391,3742">
            <v:group id="_x0000_s1381" style="position:absolute;left:2411;top:3351;width:7777;height:2" coordorigin="2411,3351" coordsize="7777,2">
              <v:shape id="_x0000_s1382" style="position:absolute;left:2411;top:3351;width:7777;height:2" coordorigin="2411,3351" coordsize="7777,0" path="m2411,3351r7777,e" filled="f" strokecolor="#808285" strokeweight=".5pt">
                <v:path arrowok="t"/>
              </v:shape>
            </v:group>
            <v:group id="_x0000_s1379" style="position:absolute;left:2102;top:1011;width:8381;height:3732" coordorigin="2102,1011" coordsize="8381,3732">
              <v:shape id="_x0000_s1380" style="position:absolute;left:2102;top:1011;width:8381;height:3732" coordorigin="2102,1011" coordsize="8381,3732" path="m2126,1011r-3,l2102,1011r,23l2102,4719r,2l2103,4742r23,l10460,4742r2,l10483,4741r,-22l10483,1034r,-2l10482,1011r-22,l2126,1011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vas a hacer un intercambio con un chico de una familia española. La agencia que organiza el intercambio necesita información sobre tu vida y tus aficiones. Completa este formulario para ellos.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7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940C8C">
      <w:pPr>
        <w:spacing w:after="0" w:line="240" w:lineRule="auto"/>
        <w:ind w:left="831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32"/>
          <w:szCs w:val="32"/>
          <w:lang w:val="es-ES_tradnl"/>
        </w:rPr>
        <w:t>TU VIDA Y TUS AFICIONES</w:t>
      </w:r>
    </w:p>
    <w:p w:rsidR="00850C3C" w:rsidRPr="00446B72" w:rsidRDefault="00940C8C">
      <w:pPr>
        <w:tabs>
          <w:tab w:val="left" w:pos="5900"/>
          <w:tab w:val="left" w:pos="8580"/>
        </w:tabs>
        <w:spacing w:before="96" w:after="0" w:line="367" w:lineRule="auto"/>
        <w:ind w:left="831" w:right="1179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Nombre y apellidos: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Nacionalidad: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Edad: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940C8C">
      <w:pPr>
        <w:tabs>
          <w:tab w:val="left" w:pos="8600"/>
        </w:tabs>
        <w:spacing w:after="0" w:line="240" w:lineRule="auto"/>
        <w:ind w:left="8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¿Te gusta viajar?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580"/>
        </w:tabs>
        <w:spacing w:after="0" w:line="229" w:lineRule="exact"/>
        <w:ind w:left="8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¿Qué te gusta hacer en tu tiempo libre?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7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850C3C" w:rsidRPr="00446B72" w:rsidRDefault="00940C8C">
      <w:pPr>
        <w:tabs>
          <w:tab w:val="left" w:pos="8580"/>
        </w:tabs>
        <w:spacing w:before="31" w:after="0" w:line="240" w:lineRule="auto"/>
        <w:ind w:left="8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¿Qué deportes </w:t>
      </w:r>
      <w:proofErr w:type="spell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praticas</w:t>
      </w:r>
      <w:proofErr w:type="spell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580"/>
        </w:tabs>
        <w:spacing w:after="0" w:line="240" w:lineRule="auto"/>
        <w:ind w:left="8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¿Con qué frecuencia los practicas?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580"/>
        </w:tabs>
        <w:spacing w:after="0" w:line="240" w:lineRule="auto"/>
        <w:ind w:left="8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¿Tocas algún </w:t>
      </w:r>
      <w:proofErr w:type="spell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instumento</w:t>
      </w:r>
      <w:proofErr w:type="spell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? ¿Cuál?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500" w:bottom="560" w:left="1580" w:header="852" w:footer="374" w:gutter="0"/>
          <w:cols w:space="720"/>
        </w:sectPr>
      </w:pPr>
    </w:p>
    <w:p w:rsidR="00850C3C" w:rsidRPr="00446B72" w:rsidRDefault="00F42C0E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1374" style="position:absolute;left:0;text-align:left;margin-left:70.85pt;margin-top:-1.05pt;width:439.35pt;height:25.5pt;z-index:-251689472;mso-position-horizontal-relative:page" coordorigin="1417,-21" coordsize="8787,510">
            <v:shape id="_x0000_s1375" style="position:absolute;left:1417;top:-21;width:8787;height:510" coordorigin="1417,-21" coordsize="8787,510" path="m1474,-21r-33,1l1424,-14r-6,17l1417,36r,397l1418,466r6,17l1441,489r32,1l10148,490r33,-1l10197,483r7,-17l10204,433r,-397l10181,-20,1474,-2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9" style="position:absolute;left:0;text-align:left;margin-left:70.85pt;margin-top:38.65pt;width:439.35pt;height:68.05pt;z-index:-251688448;mso-position-horizontal-relative:page" coordorigin="1417,773" coordsize="8787,1361">
            <v:group id="_x0000_s1372" style="position:absolute;left:1427;top:783;width:8767;height:1341" coordorigin="1427,783" coordsize="8767,1341">
              <v:shape id="_x0000_s1373" style="position:absolute;left:1427;top:783;width:8767;height:1341" coordorigin="1427,783" coordsize="8767,1341" path="m1474,783r-13,2l1442,794r-14,25l1427,2077r2,12l1438,2109r24,14l10148,2124r12,-2l10180,2113r14,-25l10194,830r-1,-12l10183,798r-24,-14l1474,783xe" filled="f" strokecolor="#808285" strokeweight="1pt">
                <v:path arrowok="t"/>
              </v:shape>
            </v:group>
            <v:group id="_x0000_s1370" style="position:absolute;left:1530;top:1949;width:8548;height:2" coordorigin="1530,1949" coordsize="8548,2">
              <v:shape id="_x0000_s1371" style="position:absolute;left:1530;top:1949;width:8548;height:2" coordorigin="1530,1949" coordsize="8548,0" path="m1530,1949r8549,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5  Evaluación B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850C3C" w:rsidRPr="00446B72" w:rsidRDefault="00940C8C">
      <w:pPr>
        <w:tabs>
          <w:tab w:val="left" w:pos="5740"/>
          <w:tab w:val="left" w:pos="9560"/>
        </w:tabs>
        <w:spacing w:before="35"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9580"/>
        </w:tabs>
        <w:spacing w:after="0" w:line="165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F42C0E">
      <w:pPr>
        <w:spacing w:before="24" w:after="0" w:line="240" w:lineRule="auto"/>
        <w:ind w:left="1070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366" style="position:absolute;left:0;text-align:left;margin-left:70.85pt;margin-top:1.95pt;width:92.15pt;height:11.35pt;z-index:-251687424;mso-position-horizontal-relative:page" coordorigin="1417,39" coordsize="1843,227">
            <v:shape id="_x0000_s1367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oral</w:t>
      </w:r>
    </w:p>
    <w:p w:rsidR="00850C3C" w:rsidRPr="00446B72" w:rsidRDefault="00F42C0E">
      <w:pPr>
        <w:tabs>
          <w:tab w:val="left" w:pos="1300"/>
        </w:tabs>
        <w:spacing w:before="50" w:after="0" w:line="360" w:lineRule="atLeast"/>
        <w:ind w:left="1314" w:right="128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64" style="position:absolute;left:0;text-align:left;margin-left:70.85pt;margin-top:8.65pt;width:11.35pt;height:11.35pt;z-index:-251686400;mso-position-horizontal-relative:page" coordorigin="1417,173" coordsize="227,227">
            <v:shape id="_x0000_s1365" style="position:absolute;left:1417;top:173;width:227;height:227" coordorigin="1417,173" coordsize="227,227" path="m1445,173r-24,4l1417,201r,171l1421,396r24,4l1616,400r24,-4l1644,372r,-171l1640,177r-24,-4l1445,173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estas preguntas. Escucha la conversación entre Marcos y Javi, y señala las imágenes correctas. a)   ¿Qué deporte va a jugar Marcos el sábado?</w:t>
      </w:r>
    </w:p>
    <w:p w:rsidR="00850C3C" w:rsidRPr="00446B72" w:rsidRDefault="00850C3C">
      <w:pPr>
        <w:spacing w:before="8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4640"/>
          <w:tab w:val="left" w:pos="7520"/>
        </w:tabs>
        <w:spacing w:before="33" w:after="0" w:line="206" w:lineRule="exact"/>
        <w:ind w:left="175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354" style="position:absolute;left:0;text-align:left;margin-left:104.85pt;margin-top:-3.25pt;width:130.4pt;height:85.05pt;z-index:-251683328;mso-position-horizontal-relative:page" coordorigin="2097,-65" coordsize="2608,1701">
            <v:shape id="_x0000_s1363" type="#_x0000_t75" style="position:absolute;left:2097;top:-65;width:2608;height:1701">
              <v:imagedata r:id="rId25" o:title=""/>
            </v:shape>
            <v:group id="_x0000_s1361" style="position:absolute;left:2159;top:-3;width:273;height:273" coordorigin="2159,-3" coordsize="273,273">
              <v:shape id="_x0000_s1362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359" style="position:absolute;left:2159;top:-3;width:273;height:273" coordorigin="2159,-3" coordsize="273,273">
              <v:shape id="_x0000_s1360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v:group id="_x0000_s1357" style="position:absolute;left:4427;top:1358;width:217;height:217" coordorigin="4427,1358" coordsize="217,217">
              <v:shape id="_x0000_s1358" style="position:absolute;left:4427;top:1358;width:217;height:217" coordorigin="4427,1358" coordsize="217,217" path="m4643,1358r-195,l4427,1359r,194l4428,1574r195,l4644,1574r,-195l4643,1358e" stroked="f">
                <v:path arrowok="t"/>
              </v:shape>
            </v:group>
            <v:group id="_x0000_s1355" style="position:absolute;left:4427;top:1358;width:217;height:217" coordorigin="4427,1358" coordsize="217,217">
              <v:shape id="_x0000_s1356" style="position:absolute;left:4427;top:1358;width:217;height:217" coordorigin="4427,1358" coordsize="217,217" path="m4450,1358r-2,l4427,1359r,22l4427,1551r,2l4428,1574r22,l4620,1574r3,l4644,1574r,-23l4644,1381r,-2l4643,1358r-23,l4450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44" style="position:absolute;left:0;text-align:left;margin-left:249.45pt;margin-top:-3.25pt;width:130.4pt;height:85.05pt;z-index:-251682304;mso-position-horizontal-relative:page" coordorigin="4989,-65" coordsize="2608,1701">
            <v:shape id="_x0000_s1353" type="#_x0000_t75" style="position:absolute;left:4989;top:-65;width:2608;height:1701">
              <v:imagedata r:id="rId10" o:title=""/>
            </v:shape>
            <v:group id="_x0000_s1351" style="position:absolute;left:5050;top:-3;width:273;height:273" coordorigin="5050,-3" coordsize="273,273">
              <v:shape id="_x0000_s1352" style="position:absolute;left:5050;top:-3;width:273;height:273" coordorigin="5050,-3" coordsize="273,273" path="m5050,271r274,l5324,-3r-274,l5050,271e" stroked="f">
                <v:path arrowok="t"/>
              </v:shape>
            </v:group>
            <v:group id="_x0000_s1349" style="position:absolute;left:5050;top:-3;width:273;height:273" coordorigin="5050,-3" coordsize="273,273">
              <v:shape id="_x0000_s1350" style="position:absolute;left:5050;top:-3;width:273;height:273" coordorigin="5050,-3" coordsize="273,273" path="m5050,271r274,l5324,-3r-274,l5050,271xe" filled="f" strokecolor="#808285" strokeweight=".5pt">
                <v:path arrowok="t"/>
              </v:shape>
            </v:group>
            <v:group id="_x0000_s1347" style="position:absolute;left:7318;top:1358;width:217;height:217" coordorigin="7318,1358" coordsize="217,217">
              <v:shape id="_x0000_s1348" style="position:absolute;left:7318;top:1358;width:217;height:217" coordorigin="7318,1358" coordsize="217,217" path="m7534,1358r-195,l7318,1359r,194l7319,1574r195,l7535,1574r,-195l7534,1358e" stroked="f">
                <v:path arrowok="t"/>
              </v:shape>
            </v:group>
            <v:group id="_x0000_s1345" style="position:absolute;left:7318;top:1358;width:217;height:217" coordorigin="7318,1358" coordsize="217,217">
              <v:shape id="_x0000_s1346" style="position:absolute;left:7318;top:1358;width:217;height:217" coordorigin="7318,1358" coordsize="217,217" path="m7342,1358r-3,l7318,1359r,22l7318,1551r,2l7319,1574r23,l7512,1574r2,l7535,1574r,-23l7535,1381r,-2l7534,1358r-22,l7342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34" style="position:absolute;left:0;text-align:left;margin-left:394pt;margin-top:-3.25pt;width:116.2pt;height:85.05pt;z-index:-251681280;mso-position-horizontal-relative:page" coordorigin="7880,-65" coordsize="2324,1701">
            <v:shape id="_x0000_s1343" type="#_x0000_t75" style="position:absolute;left:7880;top:-65;width:2324;height:1701">
              <v:imagedata r:id="rId11" o:title=""/>
            </v:shape>
            <v:group id="_x0000_s1341" style="position:absolute;left:7942;top:-3;width:273;height:273" coordorigin="7942,-3" coordsize="273,273">
              <v:shape id="_x0000_s1342" style="position:absolute;left:7942;top:-3;width:273;height:273" coordorigin="7942,-3" coordsize="273,273" path="m7942,271r273,l8215,-3r-273,l7942,271e" stroked="f">
                <v:path arrowok="t"/>
              </v:shape>
            </v:group>
            <v:group id="_x0000_s1339" style="position:absolute;left:7942;top:-3;width:273;height:273" coordorigin="7942,-3" coordsize="273,273">
              <v:shape id="_x0000_s1340" style="position:absolute;left:7942;top:-3;width:273;height:273" coordorigin="7942,-3" coordsize="273,273" path="m7942,271r273,l8215,-3r-273,l7942,271xe" filled="f" strokecolor="#808285" strokeweight=".5pt">
                <v:path arrowok="t"/>
              </v:shape>
            </v:group>
            <v:group id="_x0000_s1337" style="position:absolute;left:9926;top:1358;width:217;height:217" coordorigin="9926,1358" coordsize="217,217">
              <v:shape id="_x0000_s1338" style="position:absolute;left:9926;top:1358;width:217;height:217" coordorigin="9926,1358" coordsize="217,217" path="m10142,1358r-195,l9926,1359r,194l9927,1574r195,l10143,1574r,-195l10142,1358e" stroked="f">
                <v:path arrowok="t"/>
              </v:shape>
            </v:group>
            <v:group id="_x0000_s1335" style="position:absolute;left:9926;top:1358;width:217;height:217" coordorigin="9926,1358" coordsize="217,217">
              <v:shape id="_x0000_s1336" style="position:absolute;left:9926;top:1358;width:217;height:217" coordorigin="9926,1358" coordsize="217,217" path="m9949,1358r-2,l9926,1359r,22l9926,1551r,2l9927,1574r22,l10120,1574r2,l10143,1574r,-23l10143,1381r,-2l10142,1358r-22,l9949,1358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1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¿Qué le propone Marcos a Javi?</w:t>
      </w:r>
    </w:p>
    <w:p w:rsidR="00850C3C" w:rsidRPr="00446B72" w:rsidRDefault="00850C3C">
      <w:pPr>
        <w:spacing w:before="17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46B72" w:rsidRDefault="00F42C0E">
      <w:pPr>
        <w:tabs>
          <w:tab w:val="left" w:pos="4640"/>
          <w:tab w:val="left" w:pos="7520"/>
        </w:tabs>
        <w:spacing w:before="33" w:after="0" w:line="206" w:lineRule="exact"/>
        <w:ind w:left="175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324" style="position:absolute;left:0;text-align:left;margin-left:104.9pt;margin-top:-3.25pt;width:130.4pt;height:85.05pt;z-index:-251680256;mso-position-horizontal-relative:page" coordorigin="2098,-65" coordsize="2608,1701">
            <v:shape id="_x0000_s1333" type="#_x0000_t75" style="position:absolute;left:2098;top:-65;width:2608;height:1701">
              <v:imagedata r:id="rId12" o:title=""/>
            </v:shape>
            <v:group id="_x0000_s1331" style="position:absolute;left:2159;top:-3;width:273;height:273" coordorigin="2159,-3" coordsize="273,273">
              <v:shape id="_x0000_s1332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329" style="position:absolute;left:2159;top:-3;width:273;height:273" coordorigin="2159,-3" coordsize="273,273">
              <v:shape id="_x0000_s1330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v:group id="_x0000_s1327" style="position:absolute;left:4427;top:1363;width:217;height:217" coordorigin="4427,1363" coordsize="217,217">
              <v:shape id="_x0000_s1328" style="position:absolute;left:4427;top:1363;width:217;height:217" coordorigin="4427,1363" coordsize="217,217" path="m4643,1363r-195,l4427,1364r,195l4428,1580r195,l4644,1579r,-195l4643,1363e" stroked="f">
                <v:path arrowok="t"/>
              </v:shape>
            </v:group>
            <v:group id="_x0000_s1325" style="position:absolute;left:4427;top:1363;width:217;height:217" coordorigin="4427,1363" coordsize="217,217">
              <v:shape id="_x0000_s1326" style="position:absolute;left:4427;top:1363;width:217;height:217" coordorigin="4427,1363" coordsize="217,217" path="m4450,1363r-2,l4427,1364r,23l4427,1557r,2l4428,1580r22,l4620,1580r3,l4644,1579r,-22l4644,1387r,-3l4643,1363r-23,l4450,13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14" style="position:absolute;left:0;text-align:left;margin-left:249.45pt;margin-top:-3.25pt;width:102.05pt;height:85.05pt;z-index:-251679232;mso-position-horizontal-relative:page" coordorigin="4989,-65" coordsize="2041,1701">
            <v:shape id="_x0000_s1323" type="#_x0000_t75" style="position:absolute;left:4989;top:-65;width:2041;height:1701">
              <v:imagedata r:id="rId13" o:title=""/>
            </v:shape>
            <v:group id="_x0000_s1321" style="position:absolute;left:5050;top:-3;width:273;height:273" coordorigin="5050,-3" coordsize="273,273">
              <v:shape id="_x0000_s1322" style="position:absolute;left:5050;top:-3;width:273;height:273" coordorigin="5050,-3" coordsize="273,273" path="m5050,271r274,l5324,-3r-274,l5050,271e" stroked="f">
                <v:path arrowok="t"/>
              </v:shape>
            </v:group>
            <v:group id="_x0000_s1319" style="position:absolute;left:5050;top:-3;width:273;height:273" coordorigin="5050,-3" coordsize="273,273">
              <v:shape id="_x0000_s1320" style="position:absolute;left:5050;top:-3;width:273;height:273" coordorigin="5050,-3" coordsize="273,273" path="m5050,271r274,l5324,-3r-274,l5050,271xe" filled="f" strokecolor="#808285" strokeweight=".5pt">
                <v:path arrowok="t"/>
              </v:shape>
            </v:group>
            <v:group id="_x0000_s1317" style="position:absolute;left:6751;top:1363;width:217;height:217" coordorigin="6751,1363" coordsize="217,217">
              <v:shape id="_x0000_s1318" style="position:absolute;left:6751;top:1363;width:217;height:217" coordorigin="6751,1363" coordsize="217,217" path="m6967,1363r-195,l6751,1364r,195l6752,1580r195,l6968,1579r,-195l6967,1363e" stroked="f">
                <v:path arrowok="t"/>
              </v:shape>
            </v:group>
            <v:group id="_x0000_s1315" style="position:absolute;left:6751;top:1363;width:217;height:217" coordorigin="6751,1363" coordsize="217,217">
              <v:shape id="_x0000_s1316" style="position:absolute;left:6751;top:1363;width:217;height:217" coordorigin="6751,1363" coordsize="217,217" path="m6775,1363r-3,l6751,1364r,23l6751,1557r,2l6752,1580r23,l6945,1580r2,l6968,1579r,-22l6968,1387r,-3l6967,1363r-22,l6775,13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04" style="position:absolute;left:0;text-align:left;margin-left:394pt;margin-top:-3.25pt;width:116.2pt;height:85.05pt;z-index:-251678208;mso-position-horizontal-relative:page" coordorigin="7880,-65" coordsize="2324,1701">
            <v:shape id="_x0000_s1313" type="#_x0000_t75" style="position:absolute;left:7880;top:-65;width:2324;height:1701">
              <v:imagedata r:id="rId26" o:title=""/>
            </v:shape>
            <v:group id="_x0000_s1311" style="position:absolute;left:7942;top:-3;width:273;height:273" coordorigin="7942,-3" coordsize="273,273">
              <v:shape id="_x0000_s1312" style="position:absolute;left:7942;top:-3;width:273;height:273" coordorigin="7942,-3" coordsize="273,273" path="m7942,271r273,l8215,-3r-273,l7942,271e" stroked="f">
                <v:path arrowok="t"/>
              </v:shape>
            </v:group>
            <v:group id="_x0000_s1309" style="position:absolute;left:7942;top:-3;width:273;height:273" coordorigin="7942,-3" coordsize="273,273">
              <v:shape id="_x0000_s1310" style="position:absolute;left:7942;top:-3;width:273;height:273" coordorigin="7942,-3" coordsize="273,273" path="m7942,271r273,l8215,-3r-273,l7942,271xe" filled="f" strokecolor="#808285" strokeweight=".5pt">
                <v:path arrowok="t"/>
              </v:shape>
            </v:group>
            <v:group id="_x0000_s1307" style="position:absolute;left:9926;top:1363;width:217;height:217" coordorigin="9926,1363" coordsize="217,217">
              <v:shape id="_x0000_s1308" style="position:absolute;left:9926;top:1363;width:217;height:217" coordorigin="9926,1363" coordsize="217,217" path="m10142,1363r-195,l9926,1364r,195l9927,1580r195,l10143,1579r,-195l10142,1363e" stroked="f">
                <v:path arrowok="t"/>
              </v:shape>
            </v:group>
            <v:group id="_x0000_s1305" style="position:absolute;left:9926;top:1363;width:217;height:217" coordorigin="9926,1363" coordsize="217,217">
              <v:shape id="_x0000_s1306" style="position:absolute;left:9926;top:1363;width:217;height:217" coordorigin="9926,1363" coordsize="217,217" path="m9949,1363r-2,l9926,1364r,23l9926,1557r,2l9927,1580r22,l10120,1580r2,l10143,1579r,-22l10143,1387r,-3l10142,1363r-22,l9949,1363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1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¿Adónde le propone ir después Marcos?</w:t>
      </w:r>
    </w:p>
    <w:p w:rsidR="00850C3C" w:rsidRPr="00446B72" w:rsidRDefault="00850C3C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4640"/>
          <w:tab w:val="left" w:pos="7520"/>
        </w:tabs>
        <w:spacing w:before="33" w:after="0" w:line="206" w:lineRule="exact"/>
        <w:ind w:left="175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94" style="position:absolute;left:0;text-align:left;margin-left:104.85pt;margin-top:-3.25pt;width:130.4pt;height:85.05pt;z-index:-251677184;mso-position-horizontal-relative:page" coordorigin="2097,-65" coordsize="2608,1701">
            <v:shape id="_x0000_s1303" type="#_x0000_t75" style="position:absolute;left:2097;top:-65;width:2608;height:1701">
              <v:imagedata r:id="rId15" o:title=""/>
            </v:shape>
            <v:group id="_x0000_s1301" style="position:absolute;left:2159;top:-3;width:273;height:273" coordorigin="2159,-3" coordsize="273,273">
              <v:shape id="_x0000_s1302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299" style="position:absolute;left:2159;top:-3;width:273;height:273" coordorigin="2159,-3" coordsize="273,273">
              <v:shape id="_x0000_s1300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v:group id="_x0000_s1297" style="position:absolute;left:4427;top:1358;width:217;height:217" coordorigin="4427,1358" coordsize="217,217">
              <v:shape id="_x0000_s1298" style="position:absolute;left:4427;top:1358;width:217;height:217" coordorigin="4427,1358" coordsize="217,217" path="m4643,1358r-195,l4427,1359r,194l4428,1574r195,l4644,1574r,-195l4643,1358e" stroked="f">
                <v:path arrowok="t"/>
              </v:shape>
            </v:group>
            <v:group id="_x0000_s1295" style="position:absolute;left:4427;top:1358;width:217;height:217" coordorigin="4427,1358" coordsize="217,217">
              <v:shape id="_x0000_s1296" style="position:absolute;left:4427;top:1358;width:217;height:217" coordorigin="4427,1358" coordsize="217,217" path="m4450,1358r-2,l4427,1359r,22l4427,1551r,2l4428,1574r22,l4620,1574r3,l4644,1574r,-23l4644,1381r,-2l4643,1358r-23,l4450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84" style="position:absolute;left:0;text-align:left;margin-left:249.45pt;margin-top:-3.25pt;width:130.4pt;height:85.05pt;z-index:-251676160;mso-position-horizontal-relative:page" coordorigin="4989,-65" coordsize="2608,1701">
            <v:shape id="_x0000_s1293" type="#_x0000_t75" style="position:absolute;left:4989;top:-65;width:2608;height:1701">
              <v:imagedata r:id="rId27" o:title=""/>
            </v:shape>
            <v:group id="_x0000_s1291" style="position:absolute;left:5050;top:-3;width:273;height:273" coordorigin="5050,-3" coordsize="273,273">
              <v:shape id="_x0000_s1292" style="position:absolute;left:5050;top:-3;width:273;height:273" coordorigin="5050,-3" coordsize="273,273" path="m5050,271r274,l5324,-3r-274,l5050,271e" stroked="f">
                <v:path arrowok="t"/>
              </v:shape>
            </v:group>
            <v:group id="_x0000_s1289" style="position:absolute;left:5050;top:-3;width:273;height:273" coordorigin="5050,-3" coordsize="273,273">
              <v:shape id="_x0000_s1290" style="position:absolute;left:5050;top:-3;width:273;height:273" coordorigin="5050,-3" coordsize="273,273" path="m5050,271r274,l5324,-3r-274,l5050,271xe" filled="f" strokecolor="#808285" strokeweight=".5pt">
                <v:path arrowok="t"/>
              </v:shape>
            </v:group>
            <v:group id="_x0000_s1287" style="position:absolute;left:7318;top:1358;width:217;height:217" coordorigin="7318,1358" coordsize="217,217">
              <v:shape id="_x0000_s1288" style="position:absolute;left:7318;top:1358;width:217;height:217" coordorigin="7318,1358" coordsize="217,217" path="m7534,1358r-195,l7318,1359r,194l7319,1574r195,l7535,1574r,-195l7534,1358e" stroked="f">
                <v:path arrowok="t"/>
              </v:shape>
            </v:group>
            <v:group id="_x0000_s1285" style="position:absolute;left:7318;top:1358;width:217;height:217" coordorigin="7318,1358" coordsize="217,217">
              <v:shape id="_x0000_s1286" style="position:absolute;left:7318;top:1358;width:217;height:217" coordorigin="7318,1358" coordsize="217,217" path="m7342,1358r-3,l7318,1359r,22l7318,1551r,2l7319,1574r23,l7512,1574r2,l7535,1574r,-23l7535,1381r,-2l7534,1358r-22,l7342,135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74" style="position:absolute;left:0;text-align:left;margin-left:394pt;margin-top:-3.25pt;width:116.2pt;height:85.05pt;z-index:-251675136;mso-position-horizontal-relative:page" coordorigin="7880,-65" coordsize="2324,1701">
            <v:shape id="_x0000_s1283" type="#_x0000_t75" style="position:absolute;left:7880;top:-65;width:2324;height:1701">
              <v:imagedata r:id="rId17" o:title=""/>
            </v:shape>
            <v:group id="_x0000_s1281" style="position:absolute;left:7942;top:-3;width:273;height:273" coordorigin="7942,-3" coordsize="273,273">
              <v:shape id="_x0000_s1282" style="position:absolute;left:7942;top:-3;width:273;height:273" coordorigin="7942,-3" coordsize="273,273" path="m7942,271r273,l8215,-3r-273,l7942,271e" stroked="f">
                <v:path arrowok="t"/>
              </v:shape>
            </v:group>
            <v:group id="_x0000_s1279" style="position:absolute;left:7942;top:-3;width:273;height:273" coordorigin="7942,-3" coordsize="273,273">
              <v:shape id="_x0000_s1280" style="position:absolute;left:7942;top:-3;width:273;height:273" coordorigin="7942,-3" coordsize="273,273" path="m7942,271r273,l8215,-3r-273,l7942,271xe" filled="f" strokecolor="#808285" strokeweight=".5pt">
                <v:path arrowok="t"/>
              </v:shape>
            </v:group>
            <v:group id="_x0000_s1277" style="position:absolute;left:9926;top:1358;width:217;height:217" coordorigin="9926,1358" coordsize="217,217">
              <v:shape id="_x0000_s1278" style="position:absolute;left:9926;top:1358;width:217;height:217" coordorigin="9926,1358" coordsize="217,217" path="m10142,1358r-195,l9926,1359r,194l9927,1574r195,l10143,1574r,-195l10142,1358e" stroked="f">
                <v:path arrowok="t"/>
              </v:shape>
            </v:group>
            <v:group id="_x0000_s1275" style="position:absolute;left:9926;top:1358;width:217;height:217" coordorigin="9926,1358" coordsize="217,217">
              <v:shape id="_x0000_s1276" style="position:absolute;left:9926;top:1358;width:217;height:217" coordorigin="9926,1358" coordsize="217,217" path="m9949,1358r-2,l9926,1359r,22l9926,1551r,2l9927,1574r22,l10120,1574r2,l10143,1574r,-23l10143,1381r,-2l10142,1358r-22,l9949,1358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1070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272" style="position:absolute;left:0;text-align:left;margin-left:70.85pt;margin-top:1.95pt;width:104.9pt;height:11.35pt;z-index:-251685376;mso-position-horizontal-relative:page" coordorigin="1417,39" coordsize="2098,227">
            <v:shape id="_x0000_s1273" style="position:absolute;left:1417;top:39;width:2098;height:227" coordorigin="1417,39" coordsize="2098,227" path="m1445,39r-24,3l1417,67r,170l1421,262r24,3l3486,265r25,-3l3515,237r,-170l3511,42r-24,-3l1445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0" style="position:absolute;left:0;text-align:left;margin-left:70.85pt;margin-top:2.05pt;width:11.35pt;height:11.35pt;z-index:-251684352;mso-position-horizontal-relative:page" coordorigin="1417,41" coordsize="227,227">
            <v:shape id="_x0000_s127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texto siguiente.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52" w:lineRule="auto"/>
        <w:ind w:left="1314" w:right="64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 lunes a viernes me levanto temprano, a las siete, pero los fines de semana me despierto más tarde porque no tengo clases. Después desayuno y salgo de casa, sobre las ocho, porque tengo que coger el autobús. Mis clases empiezan a primera hora, a las ocho y media y terminan por la tarde, normalmente a las cinco.</w:t>
      </w:r>
    </w:p>
    <w:p w:rsidR="00850C3C" w:rsidRPr="00446B72" w:rsidRDefault="00850C3C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940C8C">
      <w:pPr>
        <w:spacing w:after="0" w:line="245" w:lineRule="auto"/>
        <w:ind w:left="1314" w:right="64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Como a la una y media en el comedor de mi instituto. Cuando terminan las clases voy a casa. Ceno con mis padres a las nueve y normalmente me acuesto a las diez y media, después de terminar mis deberes o de estudiar un rato.</w:t>
      </w:r>
    </w:p>
    <w:p w:rsidR="00850C3C" w:rsidRPr="00446B72" w:rsidRDefault="00850C3C">
      <w:pPr>
        <w:spacing w:after="0"/>
        <w:jc w:val="both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1580" w:bottom="560" w:left="500" w:header="852" w:footer="374" w:gutter="0"/>
          <w:cols w:space="720"/>
        </w:sectPr>
      </w:pPr>
    </w:p>
    <w:p w:rsidR="00414CA2" w:rsidRDefault="00940C8C" w:rsidP="00414CA2">
      <w:pPr>
        <w:tabs>
          <w:tab w:val="left" w:pos="9280"/>
        </w:tabs>
        <w:spacing w:after="0" w:line="466" w:lineRule="exact"/>
        <w:ind w:left="135" w:right="-20"/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lastRenderedPageBreak/>
        <w:t xml:space="preserve">2a   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Busca en el texto una expresión correspondiente de estas palabras o definiciones.</w:t>
      </w:r>
    </w:p>
    <w:p w:rsidR="00850C3C" w:rsidRPr="00446B72" w:rsidRDefault="00940C8C" w:rsidP="00414CA2">
      <w:pPr>
        <w:tabs>
          <w:tab w:val="left" w:pos="9280"/>
        </w:tabs>
        <w:spacing w:after="0" w:line="466" w:lineRule="exact"/>
        <w:ind w:left="135" w:right="-20"/>
        <w:rPr>
          <w:rFonts w:ascii="Calibri" w:eastAsia="Myriad Pro" w:hAnsi="Calibri" w:cs="Calibri"/>
          <w:sz w:val="50"/>
          <w:szCs w:val="5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Pr="00446B72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>7</w:t>
      </w:r>
    </w:p>
    <w:p w:rsidR="00850C3C" w:rsidRPr="00446B72" w:rsidRDefault="00F42C0E" w:rsidP="00414CA2">
      <w:pPr>
        <w:spacing w:after="0" w:line="154" w:lineRule="exact"/>
        <w:ind w:left="517" w:right="7971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8" style="position:absolute;left:0;text-align:left;margin-left:255.1pt;margin-top:4.95pt;width:269.3pt;height:.1pt;z-index:-251673088;mso-position-horizontal-relative:page" coordorigin="5102,99" coordsize="5386,2">
            <v:shape id="_x0000_s1269" style="position:absolute;left:5102;top:99;width:5386;height:2" coordorigin="5102,99" coordsize="5386,0" path="m5102,99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Voy a dormir</w:t>
      </w:r>
    </w:p>
    <w:p w:rsidR="00850C3C" w:rsidRPr="00446B72" w:rsidRDefault="00850C3C" w:rsidP="00414CA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 w:rsidP="00414CA2">
      <w:pPr>
        <w:spacing w:after="0" w:line="356" w:lineRule="auto"/>
        <w:ind w:left="517" w:right="86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5" style="position:absolute;left:0;text-align:left;margin-left:255.1pt;margin-top:45.8pt;width:269.3pt;height:.1pt;z-index:-251672064;mso-position-horizontal-relative:page" coordorigin="5102,916" coordsize="5386,2">
            <v:shape id="_x0000_s1266" style="position:absolute;left:5102;top:916;width:5386;height:2" coordorigin="5102,916" coordsize="5386,0" path="m5102,916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Después de las siete                         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c)   Un poco (de tiempo)                       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d)   Los días laborales</w:t>
      </w:r>
    </w:p>
    <w:p w:rsidR="00850C3C" w:rsidRPr="00446B72" w:rsidRDefault="00F42C0E" w:rsidP="00414CA2">
      <w:pPr>
        <w:spacing w:after="0" w:line="240" w:lineRule="auto"/>
        <w:ind w:left="517" w:right="8056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3" style="position:absolute;left:0;text-align:left;margin-left:255.1pt;margin-top:9.5pt;width:269.3pt;height:.1pt;z-index:-251671040;mso-position-horizontal-relative:page" coordorigin="5102,190" coordsize="5386,2">
            <v:shape id="_x0000_s1264" style="position:absolute;left:5102;top:190;width:5386;height:2" coordorigin="5102,190" coordsize="5386,0" path="m5102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A mediodía</w:t>
      </w:r>
    </w:p>
    <w:p w:rsidR="00850C3C" w:rsidRPr="00446B72" w:rsidRDefault="00850C3C" w:rsidP="00414CA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 w:rsidP="00414CA2">
      <w:pPr>
        <w:spacing w:after="0" w:line="240" w:lineRule="auto"/>
        <w:ind w:left="517" w:right="7851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1" style="position:absolute;left:0;text-align:left;margin-left:255.1pt;margin-top:9.5pt;width:269.3pt;height:.1pt;z-index:-251670016;mso-position-horizontal-relative:page" coordorigin="5102,190" coordsize="5386,2">
            <v:shape id="_x0000_s1262" style="position:absolute;left:5102;top:190;width:5386;height:2" coordorigin="5102,190" coordsize="5386,0" path="m5102,190r5386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   Tareas de casa</w:t>
      </w:r>
    </w:p>
    <w:p w:rsidR="00850C3C" w:rsidRPr="00446B72" w:rsidRDefault="00850C3C" w:rsidP="00414CA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 w:rsidP="00414CA2">
      <w:pPr>
        <w:spacing w:after="0" w:line="237" w:lineRule="exact"/>
        <w:ind w:left="517" w:right="867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g)   Tomo la última comida                    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                                   </w:t>
      </w:r>
    </w:p>
    <w:p w:rsidR="00850C3C" w:rsidRPr="00446B72" w:rsidRDefault="00850C3C" w:rsidP="00414CA2">
      <w:pPr>
        <w:spacing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 w:rsidP="00414CA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259" style="position:absolute;left:0;text-align:left;margin-left:85.05pt;margin-top:1.95pt;width:110.55pt;height:11.35pt;z-index:-251668992;mso-position-horizontal-relative:page" coordorigin="1701,39" coordsize="2211,227">
            <v:shape id="_x0000_s1260" style="position:absolute;left:1701;top:39;width:2211;height:227" coordorigin="1701,39" coordsize="2211,227" path="m1729,39r-25,3l1701,67r,170l1704,262r25,3l3883,265r25,-3l3912,237r,-170l3908,42r-25,-3l1729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Comunicar en español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5" w:lineRule="auto"/>
        <w:ind w:left="517" w:right="1048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57" style="position:absolute;left:0;text-align:left;margin-left:85.05pt;margin-top:2.05pt;width:11.35pt;height:11.35pt;z-index:-251667968;mso-position-horizontal-relative:page" coordorigin="1701,41" coordsize="227,227">
            <v:shape id="_x0000_s125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5" style="position:absolute;left:0;text-align:left;margin-left:105.1pt;margin-top:38.95pt;width:419.05pt;height:73.85pt;z-index:-251666944;mso-position-horizontal-relative:page" coordorigin="2102,779" coordsize="8381,1477">
            <v:shape id="_x0000_s1256" style="position:absolute;left:2102;top:779;width:8381;height:1477" coordorigin="2102,779" coordsize="8381,1477" path="m2126,779r-3,l2102,780r,23l2102,2233r,2l2103,2256r23,l10460,2256r2,l10483,2255r,-22l10483,803r,-3l10482,779r-22,l2126,779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Corrige el texto siguiente sustituyendo las expresiones de frecuencia. Reescribe el texto con las formas correctas.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0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46B72" w:rsidRDefault="00940C8C">
      <w:pPr>
        <w:spacing w:after="0" w:line="247" w:lineRule="auto"/>
        <w:ind w:left="813" w:right="1151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Siempre me levanto a las siete y los fines de semana me despierto sobre las once de la mañana. De lunes a viernes meriendo en casa, porque estoy en el instituto. Pero casi nunca desayuno con toda la familia, es que me gusta mucho. Nunca voy a pie al colegio porque está lejos, pero hoy como el coche está estropeado tengo que ir andando.</w:t>
      </w:r>
    </w:p>
    <w:p w:rsidR="00850C3C" w:rsidRPr="00446B72" w:rsidRDefault="00850C3C">
      <w:pPr>
        <w:spacing w:before="10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500"/>
          <w:tab w:val="left" w:pos="3020"/>
          <w:tab w:val="left" w:pos="3620"/>
        </w:tabs>
        <w:spacing w:before="23" w:after="0" w:line="354" w:lineRule="auto"/>
        <w:ind w:left="517" w:right="3099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30" style="position:absolute;left:0;text-align:left;margin-left:104.85pt;margin-top:-233.8pt;width:419.55pt;height:219.7pt;z-index:-251665920;mso-position-horizontal-relative:page" coordorigin="2097,-4676" coordsize="8391,4394">
            <v:group id="_x0000_s1253" style="position:absolute;left:2393;top:-4238;width:7765;height:2" coordorigin="2393,-4238" coordsize="7765,2">
              <v:shape id="_x0000_s1254" style="position:absolute;left:2393;top:-4238;width:7765;height:2" coordorigin="2393,-4238" coordsize="7765,0" path="m2393,-4238r7765,e" filled="f" strokecolor="#808285" strokeweight=".5pt">
                <v:path arrowok="t"/>
              </v:shape>
            </v:group>
            <v:group id="_x0000_s1251" style="position:absolute;left:2393;top:-3875;width:7765;height:2" coordorigin="2393,-3875" coordsize="7765,2">
              <v:shape id="_x0000_s1252" style="position:absolute;left:2393;top:-3875;width:7765;height:2" coordorigin="2393,-3875" coordsize="7765,0" path="m2393,-3875r7765,e" filled="f" strokecolor="#808285" strokeweight=".5pt">
                <v:path arrowok="t"/>
              </v:shape>
            </v:group>
            <v:group id="_x0000_s1249" style="position:absolute;left:2393;top:-3511;width:7765;height:2" coordorigin="2393,-3511" coordsize="7765,2">
              <v:shape id="_x0000_s1250" style="position:absolute;left:2393;top:-3511;width:7765;height:2" coordorigin="2393,-3511" coordsize="7765,0" path="m2393,-3511r7765,e" filled="f" strokecolor="#808285" strokeweight=".5pt">
                <v:path arrowok="t"/>
              </v:shape>
            </v:group>
            <v:group id="_x0000_s1247" style="position:absolute;left:2393;top:-3148;width:7765;height:2" coordorigin="2393,-3148" coordsize="7765,2">
              <v:shape id="_x0000_s1248" style="position:absolute;left:2393;top:-3148;width:7765;height:2" coordorigin="2393,-3148" coordsize="7765,0" path="m2393,-3148r7765,e" filled="f" strokecolor="#808285" strokeweight=".5pt">
                <v:path arrowok="t"/>
              </v:shape>
            </v:group>
            <v:group id="_x0000_s1245" style="position:absolute;left:2393;top:-2784;width:7765;height:2" coordorigin="2393,-2784" coordsize="7765,2">
              <v:shape id="_x0000_s1246" style="position:absolute;left:2393;top:-2784;width:7765;height:2" coordorigin="2393,-2784" coordsize="7765,0" path="m2393,-2784r7765,e" filled="f" strokecolor="#808285" strokeweight=".5pt">
                <v:path arrowok="t"/>
              </v:shape>
            </v:group>
            <v:group id="_x0000_s1243" style="position:absolute;left:2393;top:-2421;width:7765;height:2" coordorigin="2393,-2421" coordsize="7765,2">
              <v:shape id="_x0000_s1244" style="position:absolute;left:2393;top:-2421;width:7765;height:2" coordorigin="2393,-2421" coordsize="7765,0" path="m2393,-2421r7765,e" filled="f" strokecolor="#808285" strokeweight=".5pt">
                <v:path arrowok="t"/>
              </v:shape>
            </v:group>
            <v:group id="_x0000_s1241" style="position:absolute;left:2393;top:-2058;width:7765;height:2" coordorigin="2393,-2058" coordsize="7765,2">
              <v:shape id="_x0000_s1242" style="position:absolute;left:2393;top:-2058;width:7765;height:2" coordorigin="2393,-2058" coordsize="7765,0" path="m2393,-2058r7765,e" filled="f" strokecolor="#808285" strokeweight=".5pt">
                <v:path arrowok="t"/>
              </v:shape>
            </v:group>
            <v:group id="_x0000_s1239" style="position:absolute;left:2393;top:-1694;width:7765;height:2" coordorigin="2393,-1694" coordsize="7765,2">
              <v:shape id="_x0000_s1240" style="position:absolute;left:2393;top:-1694;width:7765;height:2" coordorigin="2393,-1694" coordsize="7765,0" path="m2393,-1694r7765,e" filled="f" strokecolor="#808285" strokeweight=".5pt">
                <v:path arrowok="t"/>
              </v:shape>
            </v:group>
            <v:group id="_x0000_s1237" style="position:absolute;left:2393;top:-1331;width:7765;height:2" coordorigin="2393,-1331" coordsize="7765,2">
              <v:shape id="_x0000_s1238" style="position:absolute;left:2393;top:-1331;width:7765;height:2" coordorigin="2393,-1331" coordsize="7765,0" path="m2393,-1331r7765,e" filled="f" strokecolor="#808285" strokeweight=".5pt">
                <v:path arrowok="t"/>
              </v:shape>
            </v:group>
            <v:group id="_x0000_s1235" style="position:absolute;left:2393;top:-967;width:7765;height:2" coordorigin="2393,-967" coordsize="7765,2">
              <v:shape id="_x0000_s1236" style="position:absolute;left:2393;top:-967;width:7765;height:2" coordorigin="2393,-967" coordsize="7765,0" path="m2393,-967r7765,e" filled="f" strokecolor="#808285" strokeweight=".5pt">
                <v:path arrowok="t"/>
              </v:shape>
            </v:group>
            <v:group id="_x0000_s1233" style="position:absolute;left:2393;top:-604;width:7765;height:2" coordorigin="2393,-604" coordsize="7765,2">
              <v:shape id="_x0000_s1234" style="position:absolute;left:2393;top:-604;width:7765;height:2" coordorigin="2393,-604" coordsize="7765,0" path="m2393,-604r7765,e" filled="f" strokecolor="#808285" strokeweight=".5pt">
                <v:path arrowok="t"/>
              </v:shape>
            </v:group>
            <v:group id="_x0000_s1231" style="position:absolute;left:2102;top:-4671;width:8381;height:4384" coordorigin="2102,-4671" coordsize="8381,4384">
              <v:shape id="_x0000_s1232" style="position:absolute;left:2102;top:-4671;width:8381;height:4384" coordorigin="2102,-4671" coordsize="8381,4384" path="m2126,-4671r-3,l2102,-4671r,23l2102,-311r,2l2103,-288r23,l10460,-288r2,l10483,-289r,-22l10483,-4648r,-2l10482,-4671r-22,l2126,-46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28" style="position:absolute;left:0;text-align:left;margin-left:85.05pt;margin-top:2.05pt;width:11.35pt;height:11.35pt;z-index:-251664896;mso-position-horizontal-relative:page" coordorigin="1701,41" coordsize="227,227">
            <v:shape id="_x0000_s122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Completa las frases siguientes, conjugando los verbos entre paréntesis. a)   Mi abuelo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(levantarse) a las ocho de la mañana. b)  Yo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(salir) de casa a las ocho y media.</w:t>
      </w:r>
    </w:p>
    <w:p w:rsidR="00850C3C" w:rsidRPr="00446B72" w:rsidRDefault="00940C8C">
      <w:pPr>
        <w:tabs>
          <w:tab w:val="left" w:pos="3780"/>
        </w:tabs>
        <w:spacing w:before="2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Mi hermano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(tener) clases todos los días hasta las tres del mediodía.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45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Después de las clases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(hacer, yo) los deberes.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28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¿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(</w:t>
      </w:r>
      <w:proofErr w:type="gram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ir/</w:t>
      </w:r>
      <w:proofErr w:type="gram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nosotros) al cine esta tarde?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31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f)   Ellos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(jugar) al baloncesto.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3020"/>
        </w:tabs>
        <w:spacing w:after="0" w:line="240" w:lineRule="auto"/>
        <w:ind w:left="51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g)  Yo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(acostarse) muy pronto.</w:t>
      </w:r>
    </w:p>
    <w:p w:rsidR="00850C3C" w:rsidRPr="00446B72" w:rsidRDefault="00850C3C">
      <w:pPr>
        <w:spacing w:after="0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500" w:bottom="560" w:left="1580" w:header="852" w:footer="374" w:gutter="0"/>
          <w:cols w:space="720"/>
        </w:sectPr>
      </w:pPr>
    </w:p>
    <w:p w:rsidR="00850C3C" w:rsidRPr="00446B72" w:rsidRDefault="00F42C0E">
      <w:pPr>
        <w:tabs>
          <w:tab w:val="left" w:pos="960"/>
          <w:tab w:val="left" w:pos="1300"/>
        </w:tabs>
        <w:spacing w:after="0" w:line="520" w:lineRule="exact"/>
        <w:ind w:left="22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224" style="position:absolute;left:0;text-align:left;margin-left:70.85pt;margin-top:11.6pt;width:11.35pt;height:11.35pt;z-index:-251661824;mso-position-horizontal-relative:page" coordorigin="1417,8" coordsize="227,227">
            <v:shape id="_x0000_s1225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23" type="#_x0000_t75" style="position:absolute;left:0;text-align:left;margin-left:272pt;margin-top:22.4pt;width:238.7pt;height:167.35pt;z-index:-251650560;mso-position-horizontal-relative:page">
            <v:imagedata r:id="rId28" o:title=""/>
            <w10:wrap anchorx="page"/>
          </v:shape>
        </w:pict>
      </w:r>
      <w:r>
        <w:rPr>
          <w:rFonts w:ascii="Calibri" w:hAnsi="Calibri" w:cs="Calibri"/>
        </w:rPr>
        <w:pict>
          <v:group id="_x0000_s1221" style="position:absolute;left:0;text-align:left;margin-left:425pt;margin-top:97pt;width:.1pt;height:.1pt;z-index:-251649536;mso-position-horizontal-relative:page" coordorigin="8500,1940" coordsize="2,2">
            <v:shape id="_x0000_s1222" style="position:absolute;left:8500;top:1940;width:2;height:2" coordorigin="8500,1940" coordsize="0,0" path="m8500,1940r,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cinco deportes que están en el dibujo.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8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3099"/>
      </w:tblGrid>
      <w:tr w:rsidR="00850C3C" w:rsidRPr="00446B72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040"/>
              </w:tabs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0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0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0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50C3C" w:rsidRPr="00446B72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tabs>
                <w:tab w:val="left" w:pos="304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50C3C" w:rsidRPr="00446B72" w:rsidRDefault="00850C3C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850C3C" w:rsidRPr="00446B72" w:rsidRDefault="00F42C0E">
      <w:pPr>
        <w:tabs>
          <w:tab w:val="left" w:pos="1300"/>
          <w:tab w:val="left" w:pos="5780"/>
        </w:tabs>
        <w:spacing w:after="0" w:line="352" w:lineRule="auto"/>
        <w:ind w:left="1314" w:right="1374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18" style="position:absolute;left:0;text-align:left;margin-left:70.85pt;margin-top:.9pt;width:11.35pt;height:11.35pt;z-index:-251660800;mso-position-horizontal-relative:page" coordorigin="1417,18" coordsize="227,227">
            <v:shape id="_x0000_s121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6" style="position:absolute;left:0;text-align:left;margin-left:297.9pt;margin-top:19.3pt;width:10.85pt;height:10.85pt;z-index:-251659776;mso-position-horizontal-relative:page" coordorigin="5958,386" coordsize="217,217">
            <v:shape id="_x0000_s1217" style="position:absolute;left:5958;top:386;width:217;height:217" coordorigin="5958,386" coordsize="217,217" path="m5981,386r-2,l5958,387r,23l5958,580r,2l5958,603r23,l6151,603r2,l6174,602r,-22l6174,410r,-3l6174,386r-23,l5981,386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Sustituye la palabra en negrita por la opción correcta de la columna de la derecha. a)   ¡Me encanta los deportes!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1)   pronto</w:t>
      </w:r>
    </w:p>
    <w:p w:rsidR="00850C3C" w:rsidRPr="00446B72" w:rsidRDefault="00F42C0E">
      <w:pPr>
        <w:tabs>
          <w:tab w:val="left" w:pos="5780"/>
        </w:tabs>
        <w:spacing w:before="4" w:after="0" w:line="356" w:lineRule="auto"/>
        <w:ind w:left="1314" w:right="3005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14" style="position:absolute;left:0;text-align:left;margin-left:297.9pt;margin-top:.85pt;width:10.85pt;height:10.85pt;z-index:-251658752;mso-position-horizontal-relative:page" coordorigin="5958,17" coordsize="217,217">
            <v:shape id="_x0000_s1215" style="position:absolute;left:5958;top:17;width:217;height:217" coordorigin="5958,17" coordsize="217,217" path="m5981,17r-2,l5958,18r,22l5958,210r,3l5958,234r23,l6151,234r2,l6174,233r,-23l6174,40r,-2l6174,17r-23,l5981,1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2" style="position:absolute;left:0;text-align:left;margin-left:297.9pt;margin-top:19pt;width:10.85pt;height:10.85pt;z-index:-251657728;mso-position-horizontal-relative:page" coordorigin="5958,380" coordsize="217,217">
            <v:shape id="_x0000_s1213" style="position:absolute;left:5958;top:380;width:217;height:217" coordorigin="5958,380" coordsize="217,217" path="m5981,380r-2,l5958,381r,23l5958,574r,2l5958,597r23,l6151,597r2,l6174,596r,-22l6174,404r,-3l6174,380r-23,l5981,38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0" style="position:absolute;left:0;text-align:left;margin-left:297.9pt;margin-top:37.2pt;width:10.85pt;height:10.85pt;z-index:-251656704;mso-position-horizontal-relative:page" coordorigin="5958,744" coordsize="217,217">
            <v:shape id="_x0000_s1211" style="position:absolute;left:5958;top:744;width:217;height:217" coordorigin="5958,744" coordsize="217,217" path="m5981,744r-2,l5958,744r,23l5958,937r,2l5958,960r23,l6151,960r2,l6174,960r,-23l6174,767r,-2l6174,744r-23,l5981,744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¿Son las 7 de la mañana? ¡Qué tarde!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2)  jugamos c)   Entreno varias tiempos a la semana.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3)  el tenis d)   Hago los deberes después de acostarme.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4)  veces</w:t>
      </w:r>
    </w:p>
    <w:p w:rsidR="00850C3C" w:rsidRPr="00446B72" w:rsidRDefault="00F42C0E">
      <w:pPr>
        <w:tabs>
          <w:tab w:val="left" w:pos="57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8" style="position:absolute;left:0;text-align:left;margin-left:297.9pt;margin-top:.65pt;width:10.85pt;height:10.85pt;z-index:-251655680;mso-position-horizontal-relative:page" coordorigin="5958,13" coordsize="217,217">
            <v:shape id="_x0000_s1209" style="position:absolute;left:5958;top:13;width:217;height:217" coordorigin="5958,13" coordsize="217,217" path="m5981,13r-2,l5958,14r,22l5958,206r,3l5958,230r23,l6151,230r2,l6174,229r,-23l6174,36r,-2l6174,13r-23,l5981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No ir al cine, porque tengo que estudiar.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5)  antes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tabs>
          <w:tab w:val="left" w:pos="578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6" style="position:absolute;left:0;text-align:left;margin-left:297.9pt;margin-top:.65pt;width:10.85pt;height:10.85pt;z-index:-251654656;mso-position-horizontal-relative:page" coordorigin="5958,13" coordsize="217,217">
            <v:shape id="_x0000_s1207" style="position:absolute;left:5958;top:13;width:217;height:217" coordorigin="5958,13" coordsize="217,217" path="m5981,13r-2,l5958,14r,22l5958,206r,3l5958,230r23,l6151,230r2,l6174,229r,-23l6174,36r,-2l6174,13r-23,l5981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   Hacemos el fútbol todos los fines de semana.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6)  voy</w:t>
      </w:r>
    </w:p>
    <w:p w:rsidR="00850C3C" w:rsidRPr="00446B72" w:rsidRDefault="00850C3C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1071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204" style="position:absolute;left:0;text-align:left;margin-left:70.85pt;margin-top:1.95pt;width:89.3pt;height:11.35pt;z-index:-251653632;mso-position-horizontal-relative:page" coordorigin="1417,39" coordsize="1786,227">
            <v:shape id="_x0000_s1205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Expresión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1300"/>
        </w:tabs>
        <w:spacing w:before="23" w:after="0" w:line="245" w:lineRule="auto"/>
        <w:ind w:left="1314" w:right="406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2" style="position:absolute;left:0;text-align:left;margin-left:70.85pt;margin-top:2.05pt;width:11.35pt;height:11.35pt;z-index:-251652608;mso-position-horizontal-relative:page" coordorigin="1417,41" coordsize="227,227">
            <v:shape id="_x0000_s120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7" style="position:absolute;left:0;text-align:left;margin-left:90.7pt;margin-top:50.7pt;width:419.55pt;height:187.1pt;z-index:-251651584;mso-position-horizontal-relative:page" coordorigin="1814,1014" coordsize="8391,3742">
            <v:group id="_x0000_s1200" style="position:absolute;left:2127;top:3359;width:7777;height:2" coordorigin="2127,3359" coordsize="7777,2">
              <v:shape id="_x0000_s1201" style="position:absolute;left:2127;top:3359;width:7777;height:2" coordorigin="2127,3359" coordsize="7777,0" path="m2127,3359r7777,e" filled="f" strokecolor="#808285" strokeweight=".5pt">
                <v:path arrowok="t"/>
              </v:shape>
            </v:group>
            <v:group id="_x0000_s1198" style="position:absolute;left:1819;top:1019;width:8381;height:3732" coordorigin="1819,1019" coordsize="8381,3732">
              <v:shape id="_x0000_s1199" style="position:absolute;left:1819;top:1019;width:8381;height:3732" coordorigin="1819,1019" coordsize="8381,3732" path="m1842,1019r-2,l1819,1019r,23l1819,4727r,2l1820,4750r22,l10176,4750r3,l10200,4750r,-23l10200,1042r-1,-2l10199,1019r-23,l1842,1019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vas a hacer un intercambio con un chico de una familia española. La agencia que organiza el intercambio necesita información sobre tu vida y tus aficiones. Completa este formulario para ellos.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850C3C" w:rsidRPr="00446B72" w:rsidRDefault="00940C8C">
      <w:pPr>
        <w:spacing w:after="0" w:line="240" w:lineRule="auto"/>
        <w:ind w:left="1627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32"/>
          <w:szCs w:val="32"/>
          <w:lang w:val="es-ES_tradnl"/>
        </w:rPr>
        <w:t>TU VIDA Y TUS AFICIONES</w:t>
      </w:r>
    </w:p>
    <w:p w:rsidR="00850C3C" w:rsidRPr="00446B72" w:rsidRDefault="00940C8C">
      <w:pPr>
        <w:tabs>
          <w:tab w:val="left" w:pos="6700"/>
          <w:tab w:val="left" w:pos="9380"/>
        </w:tabs>
        <w:spacing w:before="96" w:after="0" w:line="367" w:lineRule="auto"/>
        <w:ind w:left="1627" w:right="38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Nombre y apellidos: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Nacionalidad: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Edad: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940C8C">
      <w:pPr>
        <w:tabs>
          <w:tab w:val="left" w:pos="9380"/>
        </w:tabs>
        <w:spacing w:after="0" w:line="240" w:lineRule="auto"/>
        <w:ind w:left="162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¿Te gusta viajar?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9380"/>
        </w:tabs>
        <w:spacing w:after="0" w:line="229" w:lineRule="exact"/>
        <w:ind w:left="162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¿Qué te gusta hacer en tu tiempo libre?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7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850C3C" w:rsidRPr="00446B72" w:rsidRDefault="00940C8C">
      <w:pPr>
        <w:tabs>
          <w:tab w:val="left" w:pos="9380"/>
        </w:tabs>
        <w:spacing w:before="31" w:after="0" w:line="240" w:lineRule="auto"/>
        <w:ind w:left="162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¿Qué deportes </w:t>
      </w:r>
      <w:proofErr w:type="spell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praticas</w:t>
      </w:r>
      <w:proofErr w:type="spell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9380"/>
        </w:tabs>
        <w:spacing w:after="0" w:line="240" w:lineRule="auto"/>
        <w:ind w:left="162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¿Con qué frecuencia los practicas?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9380"/>
        </w:tabs>
        <w:spacing w:after="0" w:line="240" w:lineRule="auto"/>
        <w:ind w:left="162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¿Tocas algún </w:t>
      </w:r>
      <w:proofErr w:type="spell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instumento</w:t>
      </w:r>
      <w:proofErr w:type="spell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? ¿Cuál?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1580" w:bottom="560" w:left="500" w:header="852" w:footer="374" w:gutter="0"/>
          <w:cols w:space="720"/>
        </w:sectPr>
      </w:pPr>
    </w:p>
    <w:p w:rsidR="00850C3C" w:rsidRPr="00446B72" w:rsidRDefault="00F42C0E">
      <w:pPr>
        <w:tabs>
          <w:tab w:val="left" w:pos="9280"/>
        </w:tabs>
        <w:spacing w:after="0" w:line="500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95" style="position:absolute;left:0;text-align:left;margin-left:538.55pt;margin-top:-1.6pt;width:25.5pt;height:25.5pt;z-index:-251647488;mso-position-horizontal-relative:page" coordorigin="10771,-32" coordsize="510,510">
            <v:shape id="_x0000_s1196" style="position:absolute;left:10771;top:-32;width:510;height:510" coordorigin="10771,-32" coordsize="510,510" path="m10825,-32r-32,1l10777,-24r-5,18l10771,424r1,33l10779,473r19,5l11228,478r32,-1l11276,471r5,-19l11282,22r-1,-32l11274,-26r-19,-5l10825,-3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85.05pt;margin-top:-1.05pt;width:439.35pt;height:25.5pt;z-index:-251646464;mso-position-horizontal-relative:page" coordorigin="1701,-21" coordsize="8787,510">
            <v:shape id="_x0000_s1194" style="position:absolute;left:1701;top:-21;width:8787;height:510" coordorigin="1701,-21" coordsize="8787,510" path="m1757,-21r-32,1l1708,-14r-7,17l1701,36r,397l1701,466r7,17l1724,489r33,1l10431,490r33,-1l10481,483r6,-17l10488,433r,-397l10464,-20,1757,-2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8" style="position:absolute;left:0;text-align:left;margin-left:85.05pt;margin-top:38.65pt;width:439.35pt;height:68.05pt;z-index:-251645440;mso-position-horizontal-relative:page" coordorigin="1701,773" coordsize="8787,1361">
            <v:group id="_x0000_s1191" style="position:absolute;left:1711;top:783;width:8767;height:1341" coordorigin="1711,783" coordsize="8767,1341">
              <v:shape id="_x0000_s1192" style="position:absolute;left:1711;top:783;width:8767;height:1341" coordorigin="1711,783" coordsize="8767,1341" path="m1757,783r-12,2l1725,794r-13,25l1711,2077r1,12l1722,2109r24,14l10431,2124r13,-2l10463,2113r14,-25l10478,830r-2,-12l10467,798r-24,-14l1757,783xe" filled="f" strokecolor="#808285" strokeweight="1pt">
                <v:path arrowok="t"/>
              </v:shape>
            </v:group>
            <v:group id="_x0000_s1189" style="position:absolute;left:1814;top:1949;width:8548;height:2" coordorigin="1814,1949" coordsize="8548,2">
              <v:shape id="_x0000_s1190" style="position:absolute;left:1814;top:1949;width:8548;height:2" coordorigin="1814,1949" coordsize="8548,0" path="m1814,1949r8548,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86" style="position:absolute;left:0;text-align:left;margin-left:294.95pt;margin-top:344.35pt;width:10.85pt;height:10.85pt;z-index:-251636224;mso-position-horizontal-relative:page;mso-position-vertical-relative:page" coordorigin="5899,6887" coordsize="217,217">
            <v:shape id="_x0000_s1187" style="position:absolute;left:5899;top:6887;width:217;height:217" coordorigin="5899,6887" coordsize="217,217" path="m5922,6887r-2,l5899,6888r,22l5899,7080r,3l5900,7104r22,l6092,7104r3,l6116,7103r,-23l6116,6910r,-2l6115,6887r-23,l5922,6887xe" filled="f" strokecolor="#808285" strokeweight=".5pt">
              <v:path arrowok="t"/>
            </v:shape>
            <w10:wrap anchorx="page" anchory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UNIDADES 3-5  Evaluación módulo 2</w:t>
      </w:r>
      <w:r w:rsidR="00940C8C" w:rsidRPr="00446B72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  <w:r w:rsidR="00940C8C" w:rsidRPr="00446B72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>7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850C3C" w:rsidRPr="00446B72" w:rsidRDefault="00F42C0E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>
        <w:rPr>
          <w:rFonts w:ascii="Calibri" w:hAnsi="Calibri" w:cs="Calibri"/>
        </w:rPr>
        <w:pict>
          <v:shape id="_x0000_s1185" type="#_x0000_t202" style="position:absolute;left:0;text-align:left;margin-left:556.4pt;margin-top:-18pt;width:9pt;height:73.95pt;z-index:-251625984;mso-position-horizontal-relative:page" filled="f" stroked="f">
            <v:textbox style="layout-flow:vertical" inset="0,0,0,0">
              <w:txbxContent>
                <w:p w:rsidR="00850C3C" w:rsidRDefault="00940C8C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Prueba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s</w:t>
                  </w:r>
                  <w:proofErr w:type="spellEnd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d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e </w:t>
                  </w:r>
                  <w:proofErr w:type="spellStart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1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valuación</w:t>
                  </w:r>
                  <w:proofErr w:type="spellEnd"/>
                </w:p>
              </w:txbxContent>
            </v:textbox>
            <w10:wrap anchorx="page"/>
          </v:shape>
        </w:pict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="00940C8C"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446B72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850C3C" w:rsidRPr="00446B72" w:rsidRDefault="00850C3C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183" style="position:absolute;left:0;text-align:left;margin-left:85.05pt;margin-top:1.95pt;width:92.15pt;height:11.35pt;z-index:-251644416;mso-position-horizontal-relative:page" coordorigin="1701,39" coordsize="1843,227">
            <v:shape id="_x0000_s1184" style="position:absolute;left:1701;top:39;width:1843;height:227" coordorigin="1701,39" coordsize="1843,227" path="m1729,39r-25,3l1701,67r,170l1704,262r25,3l3515,265r24,-3l3543,237r,-170l3540,42r-25,-3l1729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oral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5" w:lineRule="auto"/>
        <w:ind w:left="517" w:right="104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1" style="position:absolute;left:0;text-align:left;margin-left:85.05pt;margin-top:2.05pt;width:11.35pt;height:11.35pt;z-index:-251643392;mso-position-horizontal-relative:page" coordorigin="1701,41" coordsize="227,227">
            <v:shape id="_x0000_s118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9" style="position:absolute;left:0;text-align:left;margin-left:294.95pt;margin-top:32.95pt;width:10.85pt;height:10.85pt;z-index:-251642368;mso-position-horizontal-relative:page" coordorigin="5899,659" coordsize="217,217">
            <v:shape id="_x0000_s1180" style="position:absolute;left:5899;top:659;width:217;height:217" coordorigin="5899,659" coordsize="217,217" path="m5922,659r-2,l5899,660r,23l5899,853r,2l5900,876r22,l6092,876r3,l6116,875r,-22l6116,683r,-3l6115,659r-23,l5922,65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7" style="position:absolute;left:0;text-align:left;margin-left:294.95pt;margin-top:51.15pt;width:10.85pt;height:10.85pt;z-index:-251641344;mso-position-horizontal-relative:page" coordorigin="5899,1023" coordsize="217,217">
            <v:shape id="_x0000_s1178" style="position:absolute;left:5899;top:1023;width:217;height:217" coordorigin="5899,1023" coordsize="217,217" path="m5922,1023r-2,l5899,1023r,23l5899,1216r,2l5900,1239r22,l6092,1239r3,l6116,1239r,-23l6116,1046r,-2l6115,1023r-23,l5922,102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294.95pt;margin-top:69.3pt;width:10.85pt;height:10.85pt;z-index:-251640320;mso-position-horizontal-relative:page" coordorigin="5899,1386" coordsize="217,217">
            <v:shape id="_x0000_s1176" style="position:absolute;left:5899;top:1386;width:217;height:217" coordorigin="5899,1386" coordsize="217,217" path="m5922,1386r-2,l5899,1387r,22l5899,1579r,3l5900,1603r22,l6092,1603r3,l6116,1602r,-23l6116,1409r,-2l6115,1386r-23,l5922,138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3" style="position:absolute;left:0;text-align:left;margin-left:294.95pt;margin-top:87.45pt;width:10.85pt;height:10.85pt;z-index:-251639296;mso-position-horizontal-relative:page" coordorigin="5899,1749" coordsize="217,217">
            <v:shape id="_x0000_s1174" style="position:absolute;left:5899;top:1749;width:217;height:217" coordorigin="5899,1749" coordsize="217,217" path="m5922,1749r-2,l5899,1750r,23l5899,1943r,2l5900,1966r22,l6092,1966r3,l6116,1965r,-22l6116,1773r,-3l6115,1749r-23,l5922,174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1" style="position:absolute;left:0;text-align:left;margin-left:294.95pt;margin-top:105.65pt;width:10.85pt;height:10.85pt;z-index:-251638272;mso-position-horizontal-relative:page" coordorigin="5899,2113" coordsize="217,217">
            <v:shape id="_x0000_s1172" style="position:absolute;left:5899;top:2113;width:217;height:217" coordorigin="5899,2113" coordsize="217,217" path="m5922,2113r-2,l5899,2114r,22l5899,2306r,3l5900,2330r22,l6092,2330r3,l6116,2329r,-23l6116,2136r,-2l6115,2113r-23,l5922,21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9" style="position:absolute;left:0;text-align:left;margin-left:294.95pt;margin-top:123.8pt;width:10.85pt;height:10.85pt;z-index:-251637248;mso-position-horizontal-relative:page" coordorigin="5899,2476" coordsize="217,217">
            <v:shape id="_x0000_s1170" style="position:absolute;left:5899;top:2476;width:217;height:217" coordorigin="5899,2476" coordsize="217,217" path="m5922,2476r-2,l5899,2477r,22l5899,2670r,2l5900,2693r22,l6092,2693r3,l6116,2692r,-22l6116,2499r,-2l6115,2476r-23,l5922,2476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Escucha estas cuatro conversaciones. La persona que responde lo hace de tres formas distintas, pero solo una es correcta. </w:t>
      </w:r>
      <w:proofErr w:type="spellStart"/>
      <w:proofErr w:type="gramStart"/>
      <w:r w:rsidR="00940C8C" w:rsidRPr="00446B72">
        <w:rPr>
          <w:rFonts w:ascii="Calibri" w:eastAsia="Myriad Pro Light" w:hAnsi="Calibri" w:cs="Calibri"/>
          <w:color w:val="231F20"/>
          <w:sz w:val="20"/>
          <w:szCs w:val="20"/>
        </w:rPr>
        <w:t>Señálala</w:t>
      </w:r>
      <w:proofErr w:type="spellEnd"/>
      <w:r w:rsidR="00940C8C" w:rsidRPr="00446B7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850C3C" w:rsidRPr="00446B72" w:rsidRDefault="00850C3C">
      <w:pPr>
        <w:spacing w:before="9" w:after="0" w:line="40" w:lineRule="exact"/>
        <w:rPr>
          <w:rFonts w:ascii="Calibri" w:hAnsi="Calibri" w:cs="Calibri"/>
          <w:sz w:val="4"/>
          <w:szCs w:val="4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275"/>
        <w:gridCol w:w="3269"/>
      </w:tblGrid>
      <w:tr w:rsidR="00850C3C" w:rsidRPr="00292CA0" w:rsidTr="00341C53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72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En el suelo, al lado de la mesa.</w:t>
            </w:r>
          </w:p>
        </w:tc>
      </w:tr>
      <w:tr w:rsidR="00850C3C" w:rsidRPr="00446B72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Es</w:t>
            </w:r>
            <w:proofErr w:type="spellEnd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azul</w:t>
            </w:r>
            <w:proofErr w:type="spellEnd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El libro de Matemáticas y el de </w:t>
            </w:r>
            <w:proofErr w:type="gramStart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Inglés</w:t>
            </w:r>
            <w:proofErr w:type="gramEnd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.</w:t>
            </w:r>
          </w:p>
        </w:tc>
      </w:tr>
      <w:tr w:rsidR="00850C3C" w:rsidRPr="00446B72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En un </w:t>
            </w:r>
            <w:proofErr w:type="spellStart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chalé</w:t>
            </w:r>
            <w:proofErr w:type="spellEnd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Al final del pasillo, a la derecha.</w:t>
            </w:r>
          </w:p>
        </w:tc>
      </w:tr>
      <w:tr w:rsidR="00850C3C" w:rsidRPr="00446B72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Vivo en un </w:t>
            </w:r>
            <w:proofErr w:type="spellStart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apartamento</w:t>
            </w:r>
            <w:proofErr w:type="spellEnd"/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Un bocadillo de jamón y queso.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No me gusta mucho el pescado.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Fruta. Un plátano o una manzana.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Mi hermano juega al baloncesto.</w:t>
            </w:r>
          </w:p>
        </w:tc>
      </w:tr>
      <w:tr w:rsidR="00850C3C" w:rsidRPr="00292CA0" w:rsidTr="00341C53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No me gusta nada el fútbol.</w:t>
            </w:r>
          </w:p>
        </w:tc>
      </w:tr>
      <w:tr w:rsidR="00850C3C" w:rsidRPr="00292CA0" w:rsidTr="00341C53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850C3C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850C3C" w:rsidRPr="00446B72" w:rsidRDefault="00940C8C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446B7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Juego al fútbol y hago natación.</w:t>
            </w:r>
          </w:p>
        </w:tc>
      </w:tr>
    </w:tbl>
    <w:p w:rsidR="00850C3C" w:rsidRPr="00446B72" w:rsidRDefault="00850C3C">
      <w:pPr>
        <w:spacing w:before="2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850C3C" w:rsidRPr="00414CA2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167" style="position:absolute;left:0;text-align:left;margin-left:294.95pt;margin-top:-98pt;width:10.85pt;height:10.85pt;z-index:-251635200;mso-position-horizontal-relative:page" coordorigin="5899,-1960" coordsize="217,217">
            <v:shape id="_x0000_s1168" style="position:absolute;left:5899;top:-1960;width:217;height:217" coordorigin="5899,-1960" coordsize="217,217" path="m5922,-1960r-2,l5899,-1959r,22l5899,-1767r,3l5900,-1743r22,l6092,-1743r3,l6116,-1744r,-23l6116,-1937r,-2l6115,-1960r-23,l5922,-196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65" style="position:absolute;left:0;text-align:left;margin-left:294.95pt;margin-top:-79.85pt;width:10.85pt;height:10.85pt;z-index:-251634176;mso-position-horizontal-relative:page" coordorigin="5899,-1597" coordsize="217,217">
            <v:shape id="_x0000_s1166" style="position:absolute;left:5899;top:-1597;width:217;height:217" coordorigin="5899,-1597" coordsize="217,217" path="m5922,-1597r-2,l5899,-1596r,23l5899,-1403r,2l5900,-1380r22,l6092,-1380r3,l6116,-1381r,-22l6116,-1573r,-3l6115,-1597r-23,l5922,-159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63" style="position:absolute;left:0;text-align:left;margin-left:294.95pt;margin-top:-61.65pt;width:10.85pt;height:10.85pt;z-index:-251633152;mso-position-horizontal-relative:page" coordorigin="5899,-1233" coordsize="217,217">
            <v:shape id="_x0000_s1164" style="position:absolute;left:5899;top:-1233;width:217;height:217" coordorigin="5899,-1233" coordsize="217,217" path="m5922,-1233r-2,l5899,-1233r,23l5899,-1040r,2l5900,-1017r22,l6092,-1017r3,l6116,-1017r,-23l6116,-1210r,-2l6115,-1233r-23,l5922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61" style="position:absolute;left:0;text-align:left;margin-left:294.95pt;margin-top:-43.5pt;width:10.85pt;height:10.85pt;z-index:-251632128;mso-position-horizontal-relative:page" coordorigin="5899,-870" coordsize="217,217">
            <v:shape id="_x0000_s1162" style="position:absolute;left:5899;top:-870;width:217;height:217" coordorigin="5899,-870" coordsize="217,217" path="m5922,-870r-2,l5899,-869r,22l5899,-677r,3l5900,-653r22,l6092,-653r3,l6116,-654r,-23l6116,-847r,-2l6115,-870r-23,l5922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59" style="position:absolute;left:0;text-align:left;margin-left:294.95pt;margin-top:-25.35pt;width:10.85pt;height:10.85pt;z-index:-251631104;mso-position-horizontal-relative:page" coordorigin="5899,-507" coordsize="217,217">
            <v:shape id="_x0000_s1160" style="position:absolute;left:5899;top:-507;width:217;height:217" coordorigin="5899,-507" coordsize="217,217" path="m5922,-507r-2,l5899,-506r,23l5899,-313r,2l5900,-290r22,l6092,-290r3,l6116,-291r,-22l6116,-483r,-3l6115,-507r-23,l5922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57" style="position:absolute;left:0;text-align:left;margin-left:85.05pt;margin-top:1.95pt;width:104.9pt;height:11.35pt;z-index:-251630080;mso-position-horizontal-relative:page" coordorigin="1701,39" coordsize="2098,227">
            <v:shape id="_x0000_s1158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r w:rsidR="00940C8C" w:rsidRPr="00414CA2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55" style="position:absolute;left:0;text-align:left;margin-left:85.05pt;margin-top:2.05pt;width:11.35pt;height:11.35pt;z-index:-251629056;mso-position-horizontal-relative:page" coordorigin="1701,41" coordsize="227,227">
            <v:shape id="_x0000_s115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siguiente diálogo y señala si las afirmaciones siguientes son verdaderas (V) o falsas (F).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shape id="_x0000_s1154" type="#_x0000_t75" style="position:absolute;left:0;text-align:left;margin-left:382.65pt;margin-top:1.3pt;width:141.75pt;height:141.75pt;z-index:-251627008;mso-position-horizontal-relative:page">
            <v:imagedata r:id="rId29" o:title=""/>
            <w10:wrap anchorx="page"/>
          </v:shape>
        </w:pict>
      </w:r>
      <w:r w:rsidR="00940C8C"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Ana: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¡Qué rico! Me encanta este postre. ¿Quieres un poco?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52" w:lineRule="auto"/>
        <w:ind w:left="517" w:right="3976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Pepe: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Sí, gracias. Es verdad, está muy bueno. Pero mi postre favorito es el helado: de vainilla, de fresa, de limón</w:t>
      </w:r>
      <w:proofErr w:type="gram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…</w:t>
      </w:r>
      <w:proofErr w:type="gramEnd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creo que me gustan todos.</w:t>
      </w:r>
    </w:p>
    <w:p w:rsidR="00850C3C" w:rsidRPr="00446B72" w:rsidRDefault="00850C3C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940C8C">
      <w:pPr>
        <w:spacing w:after="0" w:line="252" w:lineRule="auto"/>
        <w:ind w:left="517" w:right="3980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Ana: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Sí, el helado está muy bueno, a mí también me gusta mucho.</w:t>
      </w:r>
    </w:p>
    <w:p w:rsidR="00850C3C" w:rsidRPr="00446B72" w:rsidRDefault="00850C3C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940C8C">
      <w:pPr>
        <w:spacing w:after="0" w:line="252" w:lineRule="auto"/>
        <w:ind w:left="517" w:right="3979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Pepe: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En casa lo tomamos de postre una vez por semana. Pero el resto de los días comemos fruta: manzanas, plátanos, naranjas</w:t>
      </w:r>
      <w:proofErr w:type="gramStart"/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…</w:t>
      </w:r>
      <w:proofErr w:type="gramEnd"/>
    </w:p>
    <w:p w:rsidR="00850C3C" w:rsidRPr="00446B72" w:rsidRDefault="00850C3C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850C3C" w:rsidRPr="00446B72" w:rsidRDefault="00F42C0E">
      <w:pPr>
        <w:spacing w:after="0" w:line="252" w:lineRule="auto"/>
        <w:ind w:left="517" w:right="3979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131" style="position:absolute;left:0;text-align:left;margin-left:150.95pt;margin-top:35.7pt;width:327.65pt;height:61.2pt;z-index:-251628032;mso-position-horizontal-relative:page" coordorigin="3019,714" coordsize="6553,1224">
            <v:group id="_x0000_s1152" style="position:absolute;left:8405;top:719;width:567;height:283" coordorigin="8405,719" coordsize="567,283">
              <v:shape id="_x0000_s1153" style="position:absolute;left:8405;top:719;width:567;height:283" coordorigin="8405,719" coordsize="567,283" path="m8433,719r-25,4l8405,748r,227l8408,999r25,4l8943,1003r25,-4l8971,975r,-227l8968,723r-25,-4l8433,719e" fillcolor="#dcddde" stroked="f">
                <v:path arrowok="t"/>
              </v:shape>
            </v:group>
            <v:group id="_x0000_s1150" style="position:absolute;left:9000;top:719;width:567;height:283" coordorigin="9000,719" coordsize="567,283">
              <v:shape id="_x0000_s1151" style="position:absolute;left:9000;top:719;width:567;height:283" coordorigin="9000,719" coordsize="567,283" path="m9028,719r-25,4l9000,748r,227l9003,999r25,4l9538,1003r25,-4l9567,975r,-227l9563,723r-24,-4l9028,719e" fillcolor="#dcddde" stroked="f">
                <v:path arrowok="t"/>
              </v:shape>
            </v:group>
            <v:group id="_x0000_s1148" style="position:absolute;left:3024;top:1036;width:5347;height:273" coordorigin="3024,1036" coordsize="5347,273">
              <v:shape id="_x0000_s1149" style="position:absolute;left:3024;top:1036;width:5347;height:273" coordorigin="3024,1036" coordsize="5347,273" path="m3047,1036r-2,l3024,1037r,23l3024,1286r,3l3025,1310r22,l8348,1310r2,l8371,1309r,-23l8371,1060r,-3l8370,1036r-22,l3047,1036xe" filled="f" strokecolor="#808285" strokeweight=".5pt">
                <v:path arrowok="t"/>
              </v:shape>
            </v:group>
            <v:group id="_x0000_s1146" style="position:absolute;left:8410;top:1036;width:557;height:273" coordorigin="8410,1036" coordsize="557,273">
              <v:shape id="_x0000_s1147" style="position:absolute;left:8410;top:1036;width:557;height:273" coordorigin="8410,1036" coordsize="557,273" path="m8433,1036r-3,l8410,1037r,23l8410,1286r,3l8410,1310r23,l8943,1310r2,l8966,1309r,-23l8966,1060r,-3l8966,1036r-23,l8433,1036xe" filled="f" strokecolor="#808285" strokeweight=".5pt">
                <v:path arrowok="t"/>
              </v:shape>
            </v:group>
            <v:group id="_x0000_s1144" style="position:absolute;left:9005;top:1036;width:557;height:273" coordorigin="9005,1036" coordsize="557,273">
              <v:shape id="_x0000_s1145" style="position:absolute;left:9005;top:1036;width:557;height:273" coordorigin="9005,1036" coordsize="557,273" path="m9028,1036r-2,l9005,1037r,23l9005,1286r,3l9006,1310r22,l9538,1310r3,l9562,1309r,-23l9562,1060r,-3l9561,1036r-23,l9028,1036xe" filled="f" strokecolor="#808285" strokeweight=".5pt">
                <v:path arrowok="t"/>
              </v:shape>
            </v:group>
            <v:group id="_x0000_s1142" style="position:absolute;left:3024;top:1348;width:5347;height:273" coordorigin="3024,1348" coordsize="5347,273">
              <v:shape id="_x0000_s1143" style="position:absolute;left:3024;top:1348;width:5347;height:273" coordorigin="3024,1348" coordsize="5347,273" path="m3047,1348r-2,l3024,1349r,22l3024,1598r,3l3025,1621r22,l8348,1621r2,l8371,1621r,-23l8371,1371r,-2l8370,1348r-22,l3047,1348xe" filled="f" strokecolor="#808285" strokeweight=".5pt">
                <v:path arrowok="t"/>
              </v:shape>
            </v:group>
            <v:group id="_x0000_s1140" style="position:absolute;left:8410;top:1348;width:557;height:273" coordorigin="8410,1348" coordsize="557,273">
              <v:shape id="_x0000_s1141" style="position:absolute;left:8410;top:1348;width:557;height:273" coordorigin="8410,1348" coordsize="557,273" path="m8433,1348r-3,l8410,1349r,22l8410,1598r,3l8410,1621r23,l8943,1621r2,l8966,1621r,-23l8966,1371r,-2l8966,1348r-23,l8433,1348xe" filled="f" strokecolor="#808285" strokeweight=".5pt">
                <v:path arrowok="t"/>
              </v:shape>
            </v:group>
            <v:group id="_x0000_s1138" style="position:absolute;left:9005;top:1348;width:557;height:273" coordorigin="9005,1348" coordsize="557,273">
              <v:shape id="_x0000_s1139" style="position:absolute;left:9005;top:1348;width:557;height:273" coordorigin="9005,1348" coordsize="557,273" path="m9028,1348r-2,l9005,1349r,22l9005,1598r,3l9006,1621r22,l9538,1621r3,l9562,1621r,-23l9562,1371r,-2l9561,1348r-23,l9028,1348xe" filled="f" strokecolor="#808285" strokeweight=".5pt">
                <v:path arrowok="t"/>
              </v:shape>
            </v:group>
            <v:group id="_x0000_s1136" style="position:absolute;left:3024;top:1660;width:5347;height:273" coordorigin="3024,1660" coordsize="5347,273">
              <v:shape id="_x0000_s1137" style="position:absolute;left:3024;top:1660;width:5347;height:273" coordorigin="3024,1660" coordsize="5347,273" path="m3047,1660r-2,l3024,1661r,22l3024,1910r,2l3025,1933r22,l8348,1933r2,l8371,1932r,-22l8371,1683r,-2l8370,1660r-22,l3047,1660xe" filled="f" strokecolor="#808285" strokeweight=".5pt">
                <v:path arrowok="t"/>
              </v:shape>
            </v:group>
            <v:group id="_x0000_s1134" style="position:absolute;left:8410;top:1660;width:557;height:273" coordorigin="8410,1660" coordsize="557,273">
              <v:shape id="_x0000_s1135" style="position:absolute;left:8410;top:1660;width:557;height:273" coordorigin="8410,1660" coordsize="557,273" path="m8433,1660r-3,l8410,1661r,22l8410,1910r,2l8410,1933r23,l8943,1933r2,l8966,1932r,-22l8966,1683r,-2l8966,1660r-23,l8433,1660xe" filled="f" strokecolor="#808285" strokeweight=".5pt">
                <v:path arrowok="t"/>
              </v:shape>
            </v:group>
            <v:group id="_x0000_s1132" style="position:absolute;left:9005;top:1660;width:557;height:273" coordorigin="9005,1660" coordsize="557,273">
              <v:shape id="_x0000_s1133" style="position:absolute;left:9005;top:1660;width:557;height:273" coordorigin="9005,1660" coordsize="557,273" path="m9028,1660r-2,l9005,1661r,22l9005,1910r,2l9006,1933r22,l9538,1933r3,l9562,1932r,-22l9562,1683r,-2l9561,1660r-23,l9028,1660xe" filled="f" strokecolor="#808285" strokeweight=".5pt">
                <v:path arrowok="t"/>
              </v:shape>
            </v:group>
            <w10:wrap anchorx="page"/>
          </v:group>
        </w:pict>
      </w:r>
      <w:r w:rsidR="00940C8C"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Ana:</w: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Nosotros también, porque es muy sana. ¡Pero es tan aburrida!</w:t>
      </w:r>
    </w:p>
    <w:p w:rsidR="00850C3C" w:rsidRPr="00446B72" w:rsidRDefault="00850C3C">
      <w:pPr>
        <w:spacing w:before="19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tabs>
          <w:tab w:val="left" w:pos="580"/>
        </w:tabs>
        <w:spacing w:before="33" w:after="0" w:line="240" w:lineRule="auto"/>
        <w:ind w:right="2067"/>
        <w:jc w:val="right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</w:t>
      </w: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</w:t>
      </w:r>
    </w:p>
    <w:p w:rsidR="00850C3C" w:rsidRPr="00446B72" w:rsidRDefault="00940C8C">
      <w:pPr>
        <w:spacing w:before="84" w:after="0" w:line="240" w:lineRule="auto"/>
        <w:ind w:left="152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   El postre favorito de Ana es el helado.</w:t>
      </w:r>
    </w:p>
    <w:p w:rsidR="00850C3C" w:rsidRPr="00446B72" w:rsidRDefault="00940C8C">
      <w:pPr>
        <w:spacing w:before="91" w:after="0" w:line="240" w:lineRule="auto"/>
        <w:ind w:left="152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  Pepe come mucha fruta.</w:t>
      </w:r>
    </w:p>
    <w:p w:rsidR="00850C3C" w:rsidRPr="00446B72" w:rsidRDefault="00940C8C">
      <w:pPr>
        <w:spacing w:before="91" w:after="0" w:line="240" w:lineRule="auto"/>
        <w:ind w:left="152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   Ana no come fruta porque es un postre muy aburrido.</w:t>
      </w:r>
    </w:p>
    <w:p w:rsidR="00850C3C" w:rsidRPr="00446B72" w:rsidRDefault="00850C3C">
      <w:pPr>
        <w:spacing w:after="0"/>
        <w:rPr>
          <w:rFonts w:ascii="Calibri" w:hAnsi="Calibri" w:cs="Calibri"/>
          <w:lang w:val="es-ES_tradnl"/>
        </w:rPr>
        <w:sectPr w:rsidR="00850C3C" w:rsidRPr="00446B72">
          <w:pgSz w:w="11920" w:h="15880"/>
          <w:pgMar w:top="1040" w:right="500" w:bottom="560" w:left="1580" w:header="852" w:footer="374" w:gutter="0"/>
          <w:cols w:space="720"/>
        </w:sectPr>
      </w:pPr>
    </w:p>
    <w:p w:rsidR="00850C3C" w:rsidRPr="00341C53" w:rsidRDefault="00F42C0E">
      <w:pPr>
        <w:tabs>
          <w:tab w:val="left" w:pos="1060"/>
        </w:tabs>
        <w:spacing w:after="0" w:line="520" w:lineRule="exact"/>
        <w:ind w:left="225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27" style="position:absolute;left:0;text-align:left;margin-left:70.85pt;margin-top:11.6pt;width:110.55pt;height:11.35pt;z-index:-251622912;mso-position-horizontal-relative:page" coordorigin="1417,-21" coordsize="2211,227">
            <v:shape id="_x0000_s1128" style="position:absolute;left:1417;top:-21;width:2211;height:227" coordorigin="1417,-21" coordsize="2211,227" path="m1445,-21r-24,4l1417,8r,170l1421,203r24,3l3600,206r25,-3l3628,178r,-170l3625,-17r-25,-4l1445,-21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5" style="position:absolute;left:0;text-align:left;margin-left:70.85pt;margin-top:24.8pt;width:11.35pt;height:11.35pt;z-index:-251621888;mso-position-horizontal-relative:page" coordorigin="1417,496" coordsize="227,227">
            <v:shape id="_x0000_s1126" style="position:absolute;left:1417;top:496;width:227;height:227" coordorigin="1417,496" coordsize="227,227" path="m1445,496r-24,4l1417,524r,171l1421,719r24,4l1616,723r24,-4l1644,695r,-171l1640,500r-24,-4l1445,496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940C8C" w:rsidRPr="00341C53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Comunicar en español</w:t>
      </w:r>
    </w:p>
    <w:p w:rsidR="00850C3C" w:rsidRPr="00446B72" w:rsidRDefault="00940C8C">
      <w:pPr>
        <w:tabs>
          <w:tab w:val="left" w:pos="1300"/>
        </w:tabs>
        <w:spacing w:after="0" w:line="213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Piensa cuándo se dicen estas frases y señala la opción correcta.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</w:t>
      </w:r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—Es grande y está en un barrio del centro de Madrid.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2" style="position:absolute;left:0;text-align:left;margin-left:331.75pt;margin-top:.65pt;width:10.85pt;height:10.85pt;z-index:-251620864;mso-position-horizontal-relative:page" coordorigin="6635,13" coordsize="217,217">
            <v:shape id="_x0000_s1123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describiendo cómo es tu casa.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0" style="position:absolute;left:0;text-align:left;margin-left:331.75pt;margin-top:.65pt;width:10.85pt;height:10.85pt;z-index:-251619840;mso-position-horizontal-relative:page" coordorigin="6635,13" coordsize="217,217">
            <v:shape id="_x0000_s1121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explicando cómo es el comedor de tu casa.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8" style="position:absolute;left:0;text-align:left;margin-left:331.75pt;margin-top:.65pt;width:10.85pt;height:10.85pt;z-index:-251618816;mso-position-horizontal-relative:page" coordorigin="6635,13" coordsize="217,217">
            <v:shape id="_x0000_s1119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estás hablando de la ciudad donde vives.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</w:t>
      </w:r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—Aquí es donde duermo yo.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 estás…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6" style="position:absolute;left:0;text-align:left;margin-left:331.75pt;margin-top:.65pt;width:10.85pt;height:10.85pt;z-index:-251617792;mso-position-horizontal-relative:page" coordorigin="6635,13" coordsize="217,217">
            <v:shape id="_x0000_s1117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en el salón.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4" style="position:absolute;left:0;text-align:left;margin-left:331.75pt;margin-top:.65pt;width:10.85pt;height:10.85pt;z-index:-251616768;mso-position-horizontal-relative:page" coordorigin="6635,13" coordsize="217,217">
            <v:shape id="_x0000_s1115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en la cocina.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2" style="position:absolute;left:0;text-align:left;margin-left:331.75pt;margin-top:.65pt;width:10.85pt;height:10.85pt;z-index:-251615744;mso-position-horizontal-relative:page" coordorigin="6635,13" coordsize="217,217">
            <v:shape id="_x0000_s1113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en tu habitación.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</w:t>
      </w:r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—En un apartamento, en el centro de la ciudad.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0" style="position:absolute;left:0;text-align:left;margin-left:331.75pt;margin-top:.65pt;width:10.85pt;height:10.85pt;z-index:-251614720;mso-position-horizontal-relative:page" coordorigin="6635,13" coordsize="217,217">
            <v:shape id="_x0000_s1111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diciendo dónde vives.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8" style="position:absolute;left:0;text-align:left;margin-left:331.75pt;margin-top:.65pt;width:10.85pt;height:10.85pt;z-index:-251613696;mso-position-horizontal-relative:page" coordorigin="6635,13" coordsize="217,217">
            <v:shape id="_x0000_s1109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diciendo dónde está tu colegio.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6" style="position:absolute;left:0;text-align:left;margin-left:331.75pt;margin-top:.65pt;width:10.85pt;height:10.85pt;z-index:-251612672;mso-position-horizontal-relative:page" coordorigin="6635,13" coordsize="217,217">
            <v:shape id="_x0000_s1107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estás diciendo dónde hay un teatro.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</w:t>
      </w:r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</w:t>
      </w:r>
      <w:proofErr w:type="spellStart"/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Alfinal</w:t>
      </w:r>
      <w:proofErr w:type="spellEnd"/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 xml:space="preserve"> del pasillo, a la derecha.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4" style="position:absolute;left:0;text-align:left;margin-left:331.75pt;margin-top:.65pt;width:10.85pt;height:10.85pt;z-index:-251611648;mso-position-horizontal-relative:page" coordorigin="6635,13" coordsize="217,217">
            <v:shape id="_x0000_s1105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explicando el final de una historia.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2" style="position:absolute;left:0;text-align:left;margin-left:331.75pt;margin-top:.65pt;width:10.85pt;height:10.85pt;z-index:-251610624;mso-position-horizontal-relative:page" coordorigin="6635,13" coordsize="217,217">
            <v:shape id="_x0000_s1103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explicando dónde está un lugar de tu casa.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0" style="position:absolute;left:0;text-align:left;margin-left:331.75pt;margin-top:.65pt;width:10.85pt;height:10.85pt;z-index:-251609600;mso-position-horizontal-relative:page" coordorigin="6635,13" coordsize="217,217">
            <v:shape id="_x0000_s1101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estás explicando cómo es tu casa.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e)   </w:t>
      </w:r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—Desde aquí arriba podemos ver toda la ciudad.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Vosotros estáis…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8" style="position:absolute;left:0;text-align:left;margin-left:331.75pt;margin-top:.65pt;width:10.85pt;height:10.85pt;z-index:-251608576;mso-position-horizontal-relative:page" coordorigin="6635,13" coordsize="217,217">
            <v:shape id="_x0000_s1099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en la calle.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6" style="position:absolute;left:0;text-align:left;margin-left:331.75pt;margin-top:.65pt;width:10.85pt;height:10.85pt;z-index:-251607552;mso-position-horizontal-relative:page" coordorigin="6635,13" coordsize="217,217">
            <v:shape id="_x0000_s1097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en el jardín.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4" style="position:absolute;left:0;text-align:left;margin-left:331.75pt;margin-top:.65pt;width:10.85pt;height:10.85pt;z-index:-251606528;mso-position-horizontal-relative:page" coordorigin="6635,13" coordsize="217,217">
            <v:shape id="_x0000_s1095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en la terraza.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940C8C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f)   </w:t>
      </w:r>
      <w:proofErr w:type="gramStart"/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—¿</w:t>
      </w:r>
      <w:proofErr w:type="gramEnd"/>
      <w:r w:rsidRPr="00446B72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Nos vemos esta tarde?</w:t>
      </w:r>
    </w:p>
    <w:p w:rsidR="00850C3C" w:rsidRPr="00446B72" w:rsidRDefault="00940C8C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 estás…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2" style="position:absolute;left:0;text-align:left;margin-left:331.75pt;margin-top:.65pt;width:10.85pt;height:10.85pt;z-index:-251605504;mso-position-horizontal-relative:page" coordorigin="6635,13" coordsize="217,217">
            <v:shape id="_x0000_s1093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expresando un deseo.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0" style="position:absolute;left:0;text-align:left;margin-left:331.75pt;margin-top:.65pt;width:10.85pt;height:10.85pt;z-index:-251604480;mso-position-horizontal-relative:page" coordorigin="6635,13" coordsize="217,217">
            <v:shape id="_x0000_s1091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haciendo una propuesta.</w:t>
      </w:r>
    </w:p>
    <w:p w:rsidR="00850C3C" w:rsidRPr="00446B72" w:rsidRDefault="00850C3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850C3C" w:rsidRPr="00446B72" w:rsidRDefault="00F42C0E">
      <w:pPr>
        <w:spacing w:after="0" w:line="237" w:lineRule="exact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88" style="position:absolute;left:0;text-align:left;margin-left:331.75pt;margin-top:.65pt;width:10.85pt;height:10.85pt;z-index:-251603456;mso-position-horizontal-relative:page" coordorigin="6635,13" coordsize="217,217">
            <v:shape id="_x0000_s1089" style="position:absolute;left:6635;top:13;width:217;height:217" coordorigin="6635,13" coordsize="217,217" path="m6659,13r-3,l6635,14r,22l6635,206r,3l6636,230r23,l6829,230r2,l6852,229r,-23l6852,36r,-2l6851,13r-22,l6659,13x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pidiendo una opinión.</w:t>
      </w:r>
    </w:p>
    <w:p w:rsidR="00850C3C" w:rsidRPr="00446B72" w:rsidRDefault="00850C3C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6" style="position:absolute;left:0;text-align:left;margin-left:70.85pt;margin-top:2.05pt;width:11.35pt;height:11.35pt;z-index:-251602432;mso-position-horizontal-relative:page" coordorigin="1417,41" coordsize="227,227">
            <v:shape id="_x0000_s10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Fíjate en las siguientes viñetas y responde a las preguntas.</w:t>
      </w:r>
    </w:p>
    <w:p w:rsidR="00850C3C" w:rsidRPr="00446B72" w:rsidRDefault="00850C3C">
      <w:pPr>
        <w:spacing w:before="4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F42C0E">
      <w:pPr>
        <w:tabs>
          <w:tab w:val="left" w:pos="3480"/>
          <w:tab w:val="left" w:pos="5000"/>
          <w:tab w:val="left" w:pos="6500"/>
        </w:tabs>
        <w:spacing w:before="33" w:after="0" w:line="206" w:lineRule="exact"/>
        <w:ind w:left="1979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69" style="position:absolute;left:0;text-align:left;margin-left:321.05pt;margin-top:-.15pt;width:13.65pt;height:13.65pt;z-index:-251576832" coordorigin="6921,470" coordsize="273,273">
            <v:shape id="_x0000_s1070" style="position:absolute;left:6921;top:470;width:273;height:273" coordorigin="6921,470" coordsize="273,273" path="m6921,744r274,l7195,470r-274,l6921,744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71" style="position:absolute;left:0;text-align:left;margin-left:321.05pt;margin-top:-.15pt;width:13.65pt;height:13.65pt;z-index:-251577856" coordorigin="6921,470" coordsize="273,273">
            <v:shape id="_x0000_s1072" style="position:absolute;left:6921;top:470;width:273;height:273" coordorigin="6921,470" coordsize="273,273" path="m6921,744r274,l7195,470r-274,l6921,744e" stroked="f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73" style="position:absolute;left:0;text-align:left;margin-left:245.95pt;margin-top:-.15pt;width:13.65pt;height:13.65pt;z-index:-251578880" coordorigin="5419,470" coordsize="273,273">
            <v:shape id="_x0000_s1074" style="position:absolute;left:5419;top:470;width:273;height:273" coordorigin="5419,470" coordsize="273,273" path="m5419,744r273,l5692,470r-273,l5419,744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75" style="position:absolute;left:0;text-align:left;margin-left:245.95pt;margin-top:-.15pt;width:13.65pt;height:13.65pt;z-index:-251579904" coordorigin="5419,470" coordsize="273,273">
            <v:shape id="_x0000_s1076" style="position:absolute;left:5419;top:470;width:273;height:273" coordorigin="5419,470" coordsize="273,273" path="m5419,744r273,l5692,470r-273,l5419,744e" stroked="f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77" style="position:absolute;left:0;text-align:left;margin-left:169.4pt;margin-top:-.15pt;width:13.65pt;height:13.65pt;z-index:-251580928" coordorigin="3888,470" coordsize="273,273">
            <v:shape id="_x0000_s1078" style="position:absolute;left:3888;top:470;width:273;height:273" coordorigin="3888,470" coordsize="273,273" path="m3888,744r274,l4162,470r-274,l3888,744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79" style="position:absolute;left:0;text-align:left;margin-left:169.4pt;margin-top:-.15pt;width:13.65pt;height:13.65pt;z-index:-251581952" coordorigin="3888,470" coordsize="273,273">
            <v:shape id="_x0000_s1080" style="position:absolute;left:3888;top:470;width:273;height:273" coordorigin="3888,470" coordsize="273,273" path="m3888,744r274,l4162,470r-274,l3888,744e" stroked="f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81" style="position:absolute;left:0;text-align:left;margin-left:94.3pt;margin-top:-.15pt;width:13.65pt;height:13.65pt;z-index:-251582976" coordorigin="2386,470" coordsize="273,273">
            <v:shape id="_x0000_s1082" style="position:absolute;left:2386;top:470;width:273;height:273" coordorigin="2386,470" coordsize="273,273" path="m2386,744r273,l2659,470r-273,l2386,744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group id="_x0000_s1083" style="position:absolute;left:0;text-align:left;margin-left:94.3pt;margin-top:-.15pt;width:13.65pt;height:13.65pt;z-index:-251584000" coordorigin="2386,470" coordsize="273,273">
            <v:shape id="_x0000_s1084" style="position:absolute;left:2386;top:470;width:273;height:273" coordorigin="2386,470" coordsize="273,273" path="m2386,744r273,l2659,470r-273,l2386,744e" stroked="f">
              <v:path arrowok="t"/>
            </v:shape>
          </v:group>
        </w:pict>
      </w:r>
      <w:r w:rsidR="00940C8C" w:rsidRPr="00292CA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940C8C" w:rsidRPr="00292CA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  <w:r w:rsidR="00940C8C" w:rsidRPr="00292CA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3</w:t>
      </w:r>
      <w:r w:rsidR="00940C8C" w:rsidRPr="00292CA0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4</w:t>
      </w:r>
    </w:p>
    <w:p w:rsidR="00850C3C" w:rsidRPr="00292CA0" w:rsidRDefault="00F42C0E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086" type="#_x0000_t75" style="position:absolute;margin-left:89.5pt;margin-top:.25pt;width:312.45pt;height:105.6pt;z-index:-251574784">
            <v:imagedata r:id="rId30" o:title=""/>
          </v:shape>
        </w:pict>
      </w: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292CA0" w:rsidRDefault="00850C3C">
      <w:pPr>
        <w:tabs>
          <w:tab w:val="left" w:pos="900"/>
        </w:tabs>
        <w:spacing w:before="28" w:after="0" w:line="240" w:lineRule="auto"/>
        <w:ind w:left="261" w:right="-20"/>
        <w:rPr>
          <w:rFonts w:ascii="Calibri" w:eastAsia="Myriad Pro Light" w:hAnsi="Calibri" w:cs="Calibri"/>
          <w:sz w:val="13"/>
          <w:szCs w:val="13"/>
          <w:lang w:val="es-ES_tradnl"/>
        </w:rPr>
      </w:pPr>
    </w:p>
    <w:p w:rsidR="00850C3C" w:rsidRPr="00292CA0" w:rsidRDefault="00850C3C">
      <w:pPr>
        <w:spacing w:after="0"/>
        <w:rPr>
          <w:rFonts w:ascii="Calibri" w:hAnsi="Calibri" w:cs="Calibri"/>
          <w:lang w:val="es-ES_tradnl"/>
        </w:rPr>
        <w:sectPr w:rsidR="00850C3C" w:rsidRPr="00292CA0">
          <w:headerReference w:type="even" r:id="rId31"/>
          <w:headerReference w:type="default" r:id="rId32"/>
          <w:footerReference w:type="even" r:id="rId33"/>
          <w:pgSz w:w="11920" w:h="15880"/>
          <w:pgMar w:top="1040" w:right="1680" w:bottom="280" w:left="500" w:header="852" w:footer="0" w:gutter="0"/>
          <w:cols w:space="720"/>
        </w:sectPr>
      </w:pPr>
    </w:p>
    <w:p w:rsidR="00850C3C" w:rsidRPr="00446B72" w:rsidRDefault="00940C8C">
      <w:pPr>
        <w:tabs>
          <w:tab w:val="left" w:pos="9280"/>
        </w:tabs>
        <w:spacing w:after="0" w:line="554" w:lineRule="exact"/>
        <w:ind w:left="517" w:right="-20"/>
        <w:rPr>
          <w:rFonts w:ascii="Calibri" w:eastAsia="Myriad Pro" w:hAnsi="Calibri" w:cs="Calibri"/>
          <w:sz w:val="50"/>
          <w:szCs w:val="5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>a)   ¿Qué está haciendo el chico de la viñeta 1?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850C3C" w:rsidRPr="00446B72" w:rsidRDefault="00850C3C">
      <w:pPr>
        <w:spacing w:before="7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850C3C" w:rsidRPr="00446B72" w:rsidRDefault="00940C8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¿Qué cosas compra el chico en el supermercado?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850C3C" w:rsidRPr="00446B72" w:rsidRDefault="00F42C0E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1" style="position:absolute;left:0;text-align:left;margin-left:119.05pt;margin-top:-7.5pt;width:405.35pt;height:.1pt;z-index:-251599360;mso-position-horizontal-relative:page" coordorigin="2381,-150" coordsize="8107,2">
            <v:shape id="_x0000_s1062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119.05pt;margin-top:28.85pt;width:405.35pt;height:.1pt;z-index:-251598336;mso-position-horizontal-relative:page" coordorigin="2381,577" coordsize="8107,2">
            <v:shape id="_x0000_s1060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Explica, paso a paso, lo que pasa en la historia.</w:t>
      </w:r>
    </w:p>
    <w:p w:rsidR="00850C3C" w:rsidRPr="00446B72" w:rsidRDefault="00850C3C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F42C0E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7" style="position:absolute;left:0;text-align:left;margin-left:119.05pt;margin-top:-25.65pt;width:405.35pt;height:.1pt;z-index:-251597312;mso-position-horizontal-relative:page" coordorigin="2381,-513" coordsize="8107,2">
            <v:shape id="_x0000_s1058" style="position:absolute;left:2381;top:-513;width:8107;height:2" coordorigin="2381,-513" coordsize="8107,0" path="m2381,-513r810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5" style="position:absolute;left:0;text-align:left;margin-left:119.05pt;margin-top:-7.5pt;width:405.35pt;height:.1pt;z-index:-251596288;mso-position-horizontal-relative:page" coordorigin="2381,-150" coordsize="8107,2">
            <v:shape id="_x0000_s1056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119.05pt;margin-top:28.85pt;width:405.35pt;height:.1pt;z-index:-251595264;mso-position-horizontal-relative:page" coordorigin="2381,577" coordsize="8107,2">
            <v:shape id="_x0000_s1054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  ¿Quién hace la compra en tu casa? ¿Dónde prefiere hacer la compra tu familia? ¿Por qué?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9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3F1528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051" style="position:absolute;left:0;text-align:left;margin-left:119.05pt;margin-top:-16.5pt;width:405.35pt;height:.1pt;z-index:-251594240;mso-position-horizontal-relative:page" coordorigin="2381,-330" coordsize="8107,2">
            <v:shape id="_x0000_s1052" style="position:absolute;left:2381;top:-330;width:8107;height:2" coordorigin="2381,-330" coordsize="8107,0" path="m2381,-330r810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049" style="position:absolute;left:0;text-align:left;margin-left:85.05pt;margin-top:1.95pt;width:89.3pt;height:11.35pt;z-index:-251593216;mso-position-horizontal-relative:page" coordorigin="1701,39" coordsize="1786,227">
            <v:shape id="_x0000_s1050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="00940C8C" w:rsidRPr="003F152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Expresión escrita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7" style="position:absolute;left:0;text-align:left;margin-left:85.05pt;margin-top:2.05pt;width:11.35pt;height:11.35pt;z-index:-251592192;mso-position-horizontal-relative:page" coordorigin="1701,41" coordsize="227,227">
            <v:shape id="_x0000_s104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04.85pt;margin-top:24.8pt;width:419.55pt;height:186.75pt;z-index:-251591168;mso-position-horizontal-relative:page" coordorigin="2097,496" coordsize="8391,3735">
            <v:group id="_x0000_s1045" style="position:absolute;left:2393;top:2478;width:7802;height:2" coordorigin="2393,2478" coordsize="7802,2">
              <v:shape id="_x0000_s1046" style="position:absolute;left:2393;top:2478;width:7802;height:2" coordorigin="2393,2478" coordsize="7802,0" path="m2393,2478r7802,e" filled="f" strokecolor="#808285" strokeweight=".5pt">
                <v:path arrowok="t"/>
              </v:shape>
            </v:group>
            <v:group id="_x0000_s1043" style="position:absolute;left:2393;top:3932;width:7802;height:2" coordorigin="2393,3932" coordsize="7802,2">
              <v:shape id="_x0000_s1044" style="position:absolute;left:2393;top:3932;width:7802;height:2" coordorigin="2393,3932" coordsize="7802,0" path="m2393,3932r7802,e" filled="f" strokecolor="#808285" strokeweight=".5pt">
                <v:path arrowok="t"/>
              </v:shape>
            </v:group>
            <v:group id="_x0000_s1041" style="position:absolute;left:2102;top:501;width:8381;height:3725" coordorigin="2102,501" coordsize="8381,3725">
              <v:shape id="_x0000_s1042" style="position:absolute;left:2102;top:501;width:8381;height:3725" coordorigin="2102,501" coordsize="8381,3725" path="m2126,501r-3,l2102,502r,23l2102,4203r,2l2103,4226r23,l10460,4226r2,l10483,4225r,-22l10483,525r,-3l10482,501r-22,l2126,501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este cuestionario sobre tu rutina diaria.</w:t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13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940C8C">
      <w:pPr>
        <w:spacing w:after="0" w:line="240" w:lineRule="auto"/>
        <w:ind w:left="813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32"/>
          <w:szCs w:val="32"/>
          <w:lang w:val="es-ES_tradnl"/>
        </w:rPr>
        <w:t>TU RUTINA DIARIA</w:t>
      </w:r>
    </w:p>
    <w:p w:rsidR="00850C3C" w:rsidRPr="00446B72" w:rsidRDefault="00940C8C">
      <w:pPr>
        <w:tabs>
          <w:tab w:val="left" w:pos="8600"/>
        </w:tabs>
        <w:spacing w:before="96"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¿A qué hora te levantas?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600"/>
        </w:tabs>
        <w:spacing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¿En qué momento del día haces los deberes?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600"/>
        </w:tabs>
        <w:spacing w:after="0" w:line="229" w:lineRule="exact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¿Haces actividades extraescolares? ¿Cuáles? ¿Cuándo?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before="7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850C3C" w:rsidRPr="00446B72" w:rsidRDefault="00940C8C">
      <w:pPr>
        <w:tabs>
          <w:tab w:val="left" w:pos="8600"/>
        </w:tabs>
        <w:spacing w:before="31"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¿A qué hora cenas normalmente?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600"/>
        </w:tabs>
        <w:spacing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¿Cuántas horas duermes por día?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940C8C">
      <w:pPr>
        <w:tabs>
          <w:tab w:val="left" w:pos="8600"/>
        </w:tabs>
        <w:spacing w:after="0" w:line="229" w:lineRule="exact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¿Cómo cambia tu rutina diaria los fines de semana?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46B72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850C3C" w:rsidRPr="00446B72" w:rsidRDefault="00850C3C">
      <w:pPr>
        <w:spacing w:before="3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3F1528" w:rsidRDefault="00F42C0E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038" style="position:absolute;left:0;text-align:left;margin-left:85.05pt;margin-top:1.95pt;width:77.95pt;height:11.35pt;z-index:-251590144;mso-position-horizontal-relative:page" coordorigin="1701,39" coordsize="1559,227">
            <v:shape id="_x0000_s1039" style="position:absolute;left:1701;top:39;width:1559;height:227" coordorigin="1701,39" coordsize="1559,227" path="m1729,39r-25,3l1701,67r,170l1704,262r25,3l3231,265r25,-3l3260,237r,-170l3256,42r-25,-3l1729,39e" fillcolor="#c6c8ca" stroked="f">
              <v:path arrowok="t"/>
            </v:shape>
            <w10:wrap anchorx="page"/>
          </v:group>
        </w:pict>
      </w:r>
      <w:r w:rsidR="00940C8C" w:rsidRPr="003F152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Expresión oral</w:t>
      </w:r>
    </w:p>
    <w:p w:rsidR="00850C3C" w:rsidRPr="00446B72" w:rsidRDefault="00850C3C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F42C0E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6" style="position:absolute;left:0;text-align:left;margin-left:85.05pt;margin-top:2.05pt;width:11.35pt;height:11.35pt;z-index:-251589120;mso-position-horizontal-relative:page" coordorigin="1701,41" coordsize="227,227">
            <v:shape id="_x0000_s103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940C8C" w:rsidRPr="00446B72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 parejas, leed las siguientes instrucciones y simulad una conversación. Uno hace de alumno A</w:t>
      </w:r>
    </w:p>
    <w:p w:rsidR="00850C3C" w:rsidRPr="00446B72" w:rsidRDefault="00F42C0E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1" style="position:absolute;left:0;text-align:left;margin-left:104.6pt;margin-top:24.4pt;width:419.8pt;height:41.35pt;z-index:-251588096;mso-position-horizontal-relative:page" coordorigin="2092,488" coordsize="8396,827">
            <v:group id="_x0000_s1034" style="position:absolute;left:2097;top:493;width:1077;height:283" coordorigin="2097,493" coordsize="1077,283">
              <v:shape id="_x0000_s1035" style="position:absolute;left:2097;top:493;width:1077;height:283" coordorigin="2097,493" coordsize="1077,283" path="m2126,493r-25,4l2097,521r,228l2101,773r25,4l3146,777r25,-4l3175,749r,-228l3171,497r-25,-4l2126,493e" fillcolor="#dcddde" stroked="f">
                <v:path arrowok="t"/>
              </v:shape>
            </v:group>
            <v:group id="_x0000_s1032" style="position:absolute;left:2102;top:810;width:8381;height:500" coordorigin="2102,810" coordsize="8381,500">
              <v:shape id="_x0000_s1033" style="position:absolute;left:2102;top:810;width:8381;height:500" coordorigin="2102,810" coordsize="8381,500" path="m2126,810r-3,l2102,811r,22l2102,1287r,2l2103,1310r23,l10460,1310r2,l10483,1310r,-23l10483,833r,-2l10482,810r-22,l2126,810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proofErr w:type="gramEnd"/>
      <w:r w:rsidR="00940C8C" w:rsidRPr="00446B72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el otro de alumno B.</w:t>
      </w:r>
    </w:p>
    <w:p w:rsidR="00850C3C" w:rsidRPr="00446B72" w:rsidRDefault="00850C3C">
      <w:pPr>
        <w:spacing w:before="20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850C3C" w:rsidRPr="00446B72" w:rsidRDefault="00940C8C">
      <w:pPr>
        <w:spacing w:before="33" w:after="0" w:line="240" w:lineRule="auto"/>
        <w:ind w:left="64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ALUMNO A</w:t>
      </w:r>
    </w:p>
    <w:p w:rsidR="00850C3C" w:rsidRPr="00446B72" w:rsidRDefault="00F42C0E">
      <w:pPr>
        <w:spacing w:before="91" w:after="0" w:line="247" w:lineRule="auto"/>
        <w:ind w:left="584" w:right="933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026" style="position:absolute;left:0;text-align:left;margin-left:104.6pt;margin-top:42.3pt;width:419.8pt;height:41.35pt;z-index:-251587072;mso-position-horizontal-relative:page" coordorigin="2092,846" coordsize="8396,827">
            <v:group id="_x0000_s1029" style="position:absolute;left:2097;top:851;width:1077;height:283" coordorigin="2097,851" coordsize="1077,283">
              <v:shape id="_x0000_s1030" style="position:absolute;left:2097;top:851;width:1077;height:283" coordorigin="2097,851" coordsize="1077,283" path="m2126,851r-25,4l2097,879r,228l2101,1131r25,4l3146,1135r25,-4l3175,1107r,-228l3171,855r-25,-4l2126,851e" fillcolor="#dcddde" stroked="f">
                <v:path arrowok="t"/>
              </v:shape>
            </v:group>
            <v:group id="_x0000_s1027" style="position:absolute;left:2102;top:1168;width:8381;height:500" coordorigin="2102,1168" coordsize="8381,500">
              <v:shape id="_x0000_s1028" style="position:absolute;left:2102;top:1168;width:8381;height:500" coordorigin="2102,1168" coordsize="8381,500" path="m2126,1168r-3,l2102,1169r,22l2102,1645r,2l2103,1668r23,l10460,1668r2,l10483,1668r,-23l10483,1191r,-2l10482,1168r-22,l2126,1168xe" filled="f" strokecolor="#808285" strokeweight=".5pt">
                <v:path arrowok="t"/>
              </v:shape>
            </v:group>
            <w10:wrap anchorx="page"/>
          </v:group>
        </w:pict>
      </w:r>
      <w:r w:rsidR="00940C8C"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Últimamente no tienes muchas energías y crees que es porque no te alimentas del todo bien. Vas al médico, que te pregunta en qué consiste tu dieta diaria. Explícale qué comes normalmente y en qué cantidad.</w:t>
      </w:r>
    </w:p>
    <w:p w:rsidR="00850C3C" w:rsidRPr="00446B72" w:rsidRDefault="00850C3C">
      <w:pPr>
        <w:spacing w:before="8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850C3C" w:rsidRPr="00446B72" w:rsidRDefault="00850C3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850C3C" w:rsidRPr="00446B72" w:rsidRDefault="00940C8C">
      <w:pPr>
        <w:spacing w:before="33" w:after="0" w:line="240" w:lineRule="auto"/>
        <w:ind w:left="65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ALUMNO B</w:t>
      </w:r>
    </w:p>
    <w:p w:rsidR="00850C3C" w:rsidRPr="00446B72" w:rsidRDefault="00940C8C">
      <w:pPr>
        <w:spacing w:before="91" w:after="0" w:line="247" w:lineRule="auto"/>
        <w:ind w:left="584" w:right="1229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46B72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Eres el médico que tiene cita con un señor que no tiene muchas energías porque no se alimenta del todo bien. Pregúntale en qué consiste su dieta diaria y explícale qué debe comer para estar más sano.</w:t>
      </w:r>
    </w:p>
    <w:sectPr w:rsidR="00850C3C" w:rsidRPr="00446B72">
      <w:headerReference w:type="default" r:id="rId34"/>
      <w:footerReference w:type="default" r:id="rId35"/>
      <w:pgSz w:w="11920" w:h="15880"/>
      <w:pgMar w:top="1020" w:right="500" w:bottom="560" w:left="1580" w:header="852" w:footer="0" w:gutter="0"/>
      <w:pgNumType w:start="26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C0E" w:rsidRDefault="00F42C0E">
      <w:pPr>
        <w:spacing w:after="0" w:line="240" w:lineRule="auto"/>
      </w:pPr>
      <w:r>
        <w:separator/>
      </w:r>
    </w:p>
  </w:endnote>
  <w:endnote w:type="continuationSeparator" w:id="0">
    <w:p w:rsidR="00F42C0E" w:rsidRDefault="00F4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E3A" w:rsidRDefault="002C3E3A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Default="00850C3C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C0E" w:rsidRDefault="00F42C0E">
      <w:pPr>
        <w:spacing w:after="0" w:line="240" w:lineRule="auto"/>
      </w:pPr>
      <w:r>
        <w:separator/>
      </w:r>
    </w:p>
  </w:footnote>
  <w:footnote w:type="continuationSeparator" w:id="0">
    <w:p w:rsidR="00F42C0E" w:rsidRDefault="00F4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E3A" w:rsidRDefault="002C3E3A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Default="00F42C0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5.25pt;margin-top:44.75pt;width:12.15pt;height:6pt;z-index:-251658752;mso-position-horizontal-relative:page;mso-position-vertical-relative:page" filled="f" stroked="f">
          <v:textbox inset="0,0,0,0">
            <w:txbxContent>
              <w:p w:rsidR="00850C3C" w:rsidRDefault="00940C8C">
                <w:pPr>
                  <w:spacing w:before="8" w:after="0" w:line="240" w:lineRule="auto"/>
                  <w:ind w:left="20" w:right="-20"/>
                  <w:rPr>
                    <w:rFonts w:ascii="Myriad Pro Light" w:eastAsia="Myriad Pro Light" w:hAnsi="Myriad Pro Light" w:cs="Myriad Pro Light"/>
                    <w:sz w:val="8"/>
                    <w:szCs w:val="8"/>
                  </w:rPr>
                </w:pPr>
                <w:r>
                  <w:rPr>
                    <w:rFonts w:ascii="Myriad Pro Light" w:eastAsia="Myriad Pro Light" w:hAnsi="Myriad Pro Light" w:cs="Myriad Pro Light"/>
                    <w:color w:val="231F20"/>
                    <w:spacing w:val="-4"/>
                    <w:sz w:val="8"/>
                    <w:szCs w:val="8"/>
                  </w:rPr>
                  <w:t>P</w:t>
                </w:r>
                <w:r>
                  <w:rPr>
                    <w:rFonts w:ascii="Myriad Pro Light" w:eastAsia="Myriad Pro Light" w:hAnsi="Myriad Pro Light" w:cs="Myriad Pro Light"/>
                    <w:color w:val="231F20"/>
                    <w:spacing w:val="1"/>
                    <w:sz w:val="8"/>
                    <w:szCs w:val="8"/>
                  </w:rPr>
                  <w:t>A</w:t>
                </w:r>
                <w:r>
                  <w:rPr>
                    <w:rFonts w:ascii="Myriad Pro Light" w:eastAsia="Myriad Pro Light" w:hAnsi="Myriad Pro Light" w:cs="Myriad Pro Light"/>
                    <w:color w:val="231F20"/>
                    <w:spacing w:val="2"/>
                    <w:sz w:val="8"/>
                    <w:szCs w:val="8"/>
                  </w:rPr>
                  <w:t>RT</w:t>
                </w:r>
                <w:r>
                  <w:rPr>
                    <w:rFonts w:ascii="Myriad Pro Light" w:eastAsia="Myriad Pro Light" w:hAnsi="Myriad Pro Light" w:cs="Myriad Pro Light"/>
                    <w:color w:val="231F20"/>
                    <w:sz w:val="8"/>
                    <w:szCs w:val="8"/>
                  </w:rPr>
                  <w:t>E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C3C" w:rsidRPr="002C3E3A" w:rsidRDefault="00850C3C" w:rsidP="002C3E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0C3C"/>
    <w:rsid w:val="00197B39"/>
    <w:rsid w:val="00292CA0"/>
    <w:rsid w:val="002C3E3A"/>
    <w:rsid w:val="00341C53"/>
    <w:rsid w:val="003F1528"/>
    <w:rsid w:val="00414CA2"/>
    <w:rsid w:val="00446B72"/>
    <w:rsid w:val="00547981"/>
    <w:rsid w:val="00850C3C"/>
    <w:rsid w:val="00940C8C"/>
    <w:rsid w:val="00AB42C8"/>
    <w:rsid w:val="00BC5ED8"/>
    <w:rsid w:val="00D472EB"/>
    <w:rsid w:val="00EC3427"/>
    <w:rsid w:val="00F20F43"/>
    <w:rsid w:val="00F4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2C3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C3E3A"/>
  </w:style>
  <w:style w:type="paragraph" w:styleId="Rodap">
    <w:name w:val="footer"/>
    <w:basedOn w:val="Normal"/>
    <w:link w:val="RodapCarcter"/>
    <w:uiPriority w:val="99"/>
    <w:unhideWhenUsed/>
    <w:rsid w:val="002C3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C3E3A"/>
  </w:style>
  <w:style w:type="paragraph" w:styleId="PargrafodaLista">
    <w:name w:val="List Paragraph"/>
    <w:basedOn w:val="Normal"/>
    <w:uiPriority w:val="34"/>
    <w:qFormat/>
    <w:rsid w:val="003F152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92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92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26" Type="http://schemas.openxmlformats.org/officeDocument/2006/relationships/image" Target="media/image13.png"/><Relationship Id="rId21" Type="http://schemas.openxmlformats.org/officeDocument/2006/relationships/footer" Target="footer2.xml"/><Relationship Id="rId34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2.png"/><Relationship Id="rId33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header" Target="header5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28" Type="http://schemas.openxmlformats.org/officeDocument/2006/relationships/image" Target="media/image15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footer" Target="footer5.xml"/><Relationship Id="rId8" Type="http://schemas.openxmlformats.org/officeDocument/2006/relationships/image" Target="media/image1.jpeg"/><Relationship Id="rId3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F0EFAD3-6304-4781-B782-E061D93BCC4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193</TotalTime>
  <Pages>9</Pages>
  <Words>1667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14</cp:revision>
  <dcterms:created xsi:type="dcterms:W3CDTF">2013-01-24T11:38:00Z</dcterms:created>
  <dcterms:modified xsi:type="dcterms:W3CDTF">2013-01-24T15:33:00Z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