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38" w:rsidRPr="008213E4" w:rsidRDefault="00FF1D1E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-209716</wp:posOffset>
            </wp:positionH>
            <wp:positionV relativeFrom="paragraph">
              <wp:posOffset>-586133</wp:posOffset>
            </wp:positionV>
            <wp:extent cx="1155065" cy="359410"/>
            <wp:effectExtent l="0" t="0" r="0" b="0"/>
            <wp:wrapNone/>
            <wp:docPr id="2" name="Imagem 2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onteirom\Pictures\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B5">
        <w:rPr>
          <w:rFonts w:ascii="Calibri" w:hAnsi="Calibri" w:cs="Calibri"/>
        </w:rPr>
        <w:pict>
          <v:group id="_x0000_s1343" style="position:absolute;left:0;text-align:left;margin-left:70.85pt;margin-top:-1.05pt;width:439.35pt;height:25.5pt;z-index:-251719680;mso-position-horizontal-relative:page;mso-position-vertical-relative:text" coordorigin="1417,-21" coordsize="8787,510">
            <v:shape id="_x0000_s1344" style="position:absolute;left:1417;top:-21;width:8787;height:510" coordorigin="1417,-21" coordsize="8787,510" path="m1474,-21r-33,1l1424,-14r-6,17l1417,36r,397l1418,466r6,17l1441,489r32,1l10148,490r33,-1l10197,483r7,-17l10204,433r,-397l10181,-20,1474,-21e" fillcolor="#231f20" stroked="f">
              <v:path arrowok="t"/>
            </v:shape>
            <w10:wrap anchorx="page"/>
          </v:group>
        </w:pict>
      </w:r>
      <w:r w:rsidR="006219B5">
        <w:rPr>
          <w:rFonts w:ascii="Calibri" w:hAnsi="Calibri" w:cs="Calibri"/>
        </w:rPr>
        <w:pict>
          <v:group id="_x0000_s1338" style="position:absolute;left:0;text-align:left;margin-left:70.85pt;margin-top:38.65pt;width:439.35pt;height:68.05pt;z-index:-251718656;mso-position-horizontal-relative:page;mso-position-vertical-relative:text" coordorigin="1417,773" coordsize="8787,1361">
            <v:group id="_x0000_s1341" style="position:absolute;left:1427;top:783;width:8767;height:1341" coordorigin="1427,783" coordsize="8767,1341">
              <v:shape id="_x0000_s1342" style="position:absolute;left:1427;top:783;width:8767;height:1341" coordorigin="1427,783" coordsize="8767,1341" path="m1474,783r-13,2l1442,794r-14,25l1427,2077r2,12l1438,2109r24,14l10148,2124r12,-2l10180,2113r14,-25l10194,830r-1,-12l10183,798r-24,-14l1474,783xe" filled="f" strokecolor="#808285" strokeweight="1pt">
                <v:path arrowok="t"/>
              </v:shape>
            </v:group>
            <v:group id="_x0000_s1339" style="position:absolute;left:1530;top:1949;width:8548;height:2" coordorigin="1530,1949" coordsize="8548,2">
              <v:shape id="_x0000_s1340" style="position:absolute;left:1530;top:1949;width:8548;height:2" coordorigin="1530,1949" coordsize="8548,0" path="m1530,1949r8549,e" filled="f" strokecolor="#808285" strokeweight=".5pt">
                <v:path arrowok="t"/>
              </v:shape>
            </v:group>
            <w10:wrap anchorx="page"/>
          </v:group>
        </w:pict>
      </w:r>
      <w:r w:rsidR="000D6428" w:rsidRPr="008213E4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>7</w:t>
      </w:r>
      <w:r w:rsidR="000D6428" w:rsidRPr="008213E4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6  Evaluación A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651738" w:rsidRPr="008213E4" w:rsidRDefault="000D6428">
      <w:pPr>
        <w:tabs>
          <w:tab w:val="left" w:pos="5740"/>
          <w:tab w:val="left" w:pos="9560"/>
        </w:tabs>
        <w:spacing w:before="35" w:after="0" w:line="166" w:lineRule="exact"/>
        <w:ind w:left="1030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651738" w:rsidRPr="008213E4" w:rsidRDefault="00651738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2080"/>
          <w:tab w:val="left" w:pos="3260"/>
          <w:tab w:val="left" w:pos="4160"/>
          <w:tab w:val="left" w:pos="5840"/>
          <w:tab w:val="left" w:pos="9560"/>
        </w:tabs>
        <w:spacing w:after="0" w:line="166" w:lineRule="exact"/>
        <w:ind w:left="1030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651738" w:rsidRPr="008213E4" w:rsidRDefault="00651738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9580"/>
        </w:tabs>
        <w:spacing w:after="0" w:line="165" w:lineRule="exact"/>
        <w:ind w:left="1030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651738" w:rsidRPr="008213E4" w:rsidRDefault="00651738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bookmarkStart w:id="0" w:name="_GoBack"/>
      <w:bookmarkEnd w:id="0"/>
    </w:p>
    <w:p w:rsidR="00651738" w:rsidRPr="005C5298" w:rsidRDefault="006219B5">
      <w:pPr>
        <w:spacing w:before="24" w:after="0" w:line="236" w:lineRule="exact"/>
        <w:ind w:left="1070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335" style="position:absolute;left:0;text-align:left;margin-left:70.85pt;margin-top:1.95pt;width:92.15pt;height:11.35pt;z-index:-251717632;mso-position-horizontal-relative:page" coordorigin="1417,39" coordsize="1843,227">
            <v:shape id="_x0000_s1336" style="position:absolute;left:1417;top:39;width:1843;height:227" coordorigin="1417,39" coordsize="1843,227" path="m1445,39r-24,3l1417,67r,170l1421,262r24,3l3231,265r25,-3l3260,237r,-170l3256,42r-25,-3l1445,39e" fillcolor="#c6c8ca" stroked="f">
              <v:path arrowok="t"/>
            </v:shape>
            <w10:wrap anchorx="page"/>
          </v:group>
        </w:pict>
      </w:r>
      <w:r w:rsidR="000D6428" w:rsidRPr="005C529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oral</w:t>
      </w:r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6219B5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33" style="position:absolute;left:0;text-align:left;margin-left:70.85pt;margin-top:2.05pt;width:11.35pt;height:11.35pt;z-index:-251716608;mso-position-horizontal-relative:page" coordorigin="1417,41" coordsize="227,227">
            <v:shape id="_x0000_s133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tres diálogos y señala si las siguientes afirmaciones son verdaderas (V) o falsas (F).</w:t>
      </w:r>
    </w:p>
    <w:p w:rsidR="00651738" w:rsidRPr="008213E4" w:rsidRDefault="00651738">
      <w:pPr>
        <w:spacing w:before="3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8213E4" w:rsidRDefault="000D6428">
      <w:pPr>
        <w:tabs>
          <w:tab w:val="left" w:pos="580"/>
        </w:tabs>
        <w:spacing w:before="33" w:after="0" w:line="240" w:lineRule="auto"/>
        <w:ind w:right="1837"/>
        <w:jc w:val="right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</w:t>
      </w: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</w:t>
      </w:r>
    </w:p>
    <w:p w:rsidR="00651738" w:rsidRPr="008213E4" w:rsidRDefault="000D6428">
      <w:pPr>
        <w:spacing w:before="84" w:after="0" w:line="240" w:lineRule="auto"/>
        <w:ind w:left="2889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   La perfumería está abierta todo el día.</w:t>
      </w:r>
    </w:p>
    <w:p w:rsidR="00651738" w:rsidRPr="008213E4" w:rsidRDefault="000D6428">
      <w:pPr>
        <w:spacing w:before="91" w:after="0" w:line="240" w:lineRule="auto"/>
        <w:ind w:left="2889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  El banco cierra a las dos.</w:t>
      </w:r>
    </w:p>
    <w:p w:rsidR="00651738" w:rsidRPr="008213E4" w:rsidRDefault="000D6428">
      <w:pPr>
        <w:spacing w:before="91" w:after="0" w:line="213" w:lineRule="exact"/>
        <w:ind w:left="2889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   El centro comercial cierra los domingos.</w:t>
      </w:r>
    </w:p>
    <w:p w:rsidR="00651738" w:rsidRPr="008213E4" w:rsidRDefault="00651738">
      <w:pPr>
        <w:spacing w:before="8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5C5298" w:rsidRDefault="006219B5">
      <w:pPr>
        <w:spacing w:before="24" w:after="0" w:line="236" w:lineRule="exact"/>
        <w:ind w:left="1071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310" style="position:absolute;left:0;text-align:left;margin-left:165.1pt;margin-top:-73.45pt;width:270.95pt;height:61.2pt;z-index:-251715584;mso-position-horizontal-relative:page" coordorigin="3302,-1469" coordsize="5419,1224">
            <v:group id="_x0000_s1331" style="position:absolute;left:7554;top:-1464;width:567;height:283" coordorigin="7554,-1464" coordsize="567,283">
              <v:shape id="_x0000_s1332" style="position:absolute;left:7554;top:-1464;width:567;height:283" coordorigin="7554,-1464" coordsize="567,283" path="m7582,-1464r-24,4l7554,-1436r,228l7558,-1184r24,4l8093,-1180r24,-4l8121,-1208r,-228l8118,-1460r-25,-4l7582,-1464e" fillcolor="#dcddde" stroked="f">
                <v:path arrowok="t"/>
              </v:shape>
            </v:group>
            <v:group id="_x0000_s1329" style="position:absolute;left:8149;top:-1464;width:567;height:283" coordorigin="8149,-1464" coordsize="567,283">
              <v:shape id="_x0000_s1330" style="position:absolute;left:8149;top:-1464;width:567;height:283" coordorigin="8149,-1464" coordsize="567,283" path="m8178,-1464r-25,4l8149,-1436r,228l8153,-1184r25,4l8688,-1180r25,-4l8716,-1208r,-228l8713,-1460r-25,-4l8178,-1464e" fillcolor="#dcddde" stroked="f">
                <v:path arrowok="t"/>
              </v:shape>
            </v:group>
            <v:group id="_x0000_s1327" style="position:absolute;left:3307;top:-1147;width:4214;height:273" coordorigin="3307,-1147" coordsize="4214,273">
              <v:shape id="_x0000_s1328" style="position:absolute;left:3307;top:-1147;width:4214;height:273" coordorigin="3307,-1147" coordsize="4214,273" path="m3331,-1147r-3,l3307,-1146r,22l3307,-897r,3l3308,-873r23,l7497,-873r3,-1l7521,-874r,-23l7521,-1124r,-2l7520,-1147r-23,l3331,-1147xe" filled="f" strokecolor="#808285" strokeweight=".5pt">
                <v:path arrowok="t"/>
              </v:shape>
            </v:group>
            <v:group id="_x0000_s1325" style="position:absolute;left:7559;top:-1147;width:557;height:273" coordorigin="7559,-1147" coordsize="557,273">
              <v:shape id="_x0000_s1326" style="position:absolute;left:7559;top:-1147;width:557;height:273" coordorigin="7559,-1147" coordsize="557,273" path="m7583,-1147r-3,l7559,-1146r,22l7559,-897r,3l7560,-873r22,l8093,-873r2,-1l8116,-874r,-23l8116,-1124r,-2l8115,-1147r-22,l7582,-1147xe" filled="f" strokecolor="#808285" strokeweight=".5pt">
                <v:path arrowok="t"/>
              </v:shape>
            </v:group>
            <v:group id="_x0000_s1323" style="position:absolute;left:8154;top:-1147;width:557;height:273" coordorigin="8154,-1147" coordsize="557,273">
              <v:shape id="_x0000_s1324" style="position:absolute;left:8154;top:-1147;width:557;height:273" coordorigin="8154,-1147" coordsize="557,273" path="m8178,-1147r-3,l8154,-1146r,22l8154,-897r,3l8155,-873r23,l8688,-873r2,-1l8711,-874r,-23l8711,-1124r,-2l8711,-1147r-23,l8178,-1147xe" filled="f" strokecolor="#808285" strokeweight=".5pt">
                <v:path arrowok="t"/>
              </v:shape>
            </v:group>
            <v:group id="_x0000_s1321" style="position:absolute;left:3307;top:-835;width:4214;height:273" coordorigin="3307,-835" coordsize="4214,273">
              <v:shape id="_x0000_s1322" style="position:absolute;left:3307;top:-835;width:4214;height:273" coordorigin="3307,-835" coordsize="4214,273" path="m3331,-835r-3,l3307,-834r,22l3307,-585r,2l3308,-562r23,l7497,-562r3,l7521,-562r,-23l7521,-812r,-2l7520,-835r-23,l3331,-835xe" filled="f" strokecolor="#808285" strokeweight=".5pt">
                <v:path arrowok="t"/>
              </v:shape>
            </v:group>
            <v:group id="_x0000_s1319" style="position:absolute;left:7559;top:-835;width:557;height:273" coordorigin="7559,-835" coordsize="557,273">
              <v:shape id="_x0000_s1320" style="position:absolute;left:7559;top:-835;width:557;height:273" coordorigin="7559,-835" coordsize="557,273" path="m7583,-835r-3,l7559,-834r,22l7559,-585r,2l7560,-562r22,l8093,-562r2,l8116,-562r,-23l8116,-812r,-2l8115,-835r-22,l7582,-835xe" filled="f" strokecolor="#808285" strokeweight=".5pt">
                <v:path arrowok="t"/>
              </v:shape>
            </v:group>
            <v:group id="_x0000_s1317" style="position:absolute;left:8154;top:-835;width:557;height:273" coordorigin="8154,-835" coordsize="557,273">
              <v:shape id="_x0000_s1318" style="position:absolute;left:8154;top:-835;width:557;height:273" coordorigin="8154,-835" coordsize="557,273" path="m8178,-835r-3,l8154,-834r,22l8154,-585r,2l8155,-562r23,l8688,-562r2,l8711,-562r,-23l8711,-812r,-2l8711,-835r-23,l8178,-835xe" filled="f" strokecolor="#808285" strokeweight=".5pt">
                <v:path arrowok="t"/>
              </v:shape>
            </v:group>
            <v:group id="_x0000_s1315" style="position:absolute;left:3307;top:-523;width:4214;height:273" coordorigin="3307,-523" coordsize="4214,273">
              <v:shape id="_x0000_s1316" style="position:absolute;left:3307;top:-523;width:4214;height:273" coordorigin="3307,-523" coordsize="4214,273" path="m3331,-523r-3,l3307,-522r,22l3307,-273r,2l3308,-250r23,l7497,-250r3,l7521,-251r,-22l7521,-500r,-2l7520,-523r-23,l3331,-523xe" filled="f" strokecolor="#808285" strokeweight=".5pt">
                <v:path arrowok="t"/>
              </v:shape>
            </v:group>
            <v:group id="_x0000_s1313" style="position:absolute;left:7559;top:-523;width:557;height:273" coordorigin="7559,-523" coordsize="557,273">
              <v:shape id="_x0000_s1314" style="position:absolute;left:7559;top:-523;width:557;height:273" coordorigin="7559,-523" coordsize="557,273" path="m7583,-523r-3,l7559,-522r,22l7559,-273r,2l7560,-250r22,l8093,-250r2,l8116,-251r,-22l8116,-500r,-2l8115,-523r-22,l7582,-523xe" filled="f" strokecolor="#808285" strokeweight=".5pt">
                <v:path arrowok="t"/>
              </v:shape>
            </v:group>
            <v:group id="_x0000_s1311" style="position:absolute;left:8154;top:-523;width:557;height:273" coordorigin="8154,-523" coordsize="557,273">
              <v:shape id="_x0000_s1312" style="position:absolute;left:8154;top:-523;width:557;height:273" coordorigin="8154,-523" coordsize="557,273" path="m8178,-523r-3,l8154,-522r,22l8154,-273r,2l8155,-250r23,l8688,-250r2,l8711,-251r,-22l8711,-500r,-2l8711,-523r-23,l8178,-52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  <w:b/>
        </w:rPr>
        <w:pict>
          <v:group id="_x0000_s1308" style="position:absolute;left:0;text-align:left;margin-left:70.85pt;margin-top:1.95pt;width:104.9pt;height:11.35pt;z-index:-251714560;mso-position-horizontal-relative:page" coordorigin="1417,39" coordsize="2098,227">
            <v:shape id="_x0000_s1309" style="position:absolute;left:1417;top:39;width:2098;height:227" coordorigin="1417,39" coordsize="2098,227" path="m1445,39r-24,3l1417,67r,170l1421,262r24,3l3486,265r25,-3l3515,237r,-170l3511,42r-24,-3l1445,39e" fillcolor="#c6c8ca" stroked="f">
              <v:path arrowok="t"/>
            </v:shape>
            <w10:wrap anchorx="page"/>
          </v:group>
        </w:pict>
      </w:r>
      <w:r w:rsidR="000D6428" w:rsidRPr="005C529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escrita</w:t>
      </w:r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6219B5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06" style="position:absolute;left:0;text-align:left;margin-left:70.85pt;margin-top:2.05pt;width:11.35pt;height:11.35pt;z-index:-251713536;mso-position-horizontal-relative:page" coordorigin="1417,41" coordsize="227,227">
            <v:shape id="_x0000_s130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4" style="position:absolute;left:0;text-align:left;margin-left:90.95pt;margin-top:26.05pt;width:419.05pt;height:135.2pt;z-index:-251712512;mso-position-horizontal-relative:page" coordorigin="1819,521" coordsize="8381,2704">
            <v:shape id="_x0000_s1305" style="position:absolute;left:1819;top:521;width:8381;height:2704" coordorigin="1819,521" coordsize="8381,2704" path="m1842,521r-2,l1819,522r,23l1819,3202r,2l1820,3225r22,l10176,3225r3,l10200,3224r,-22l10200,545r,-3l10199,521r-23,l1842,521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Lee este fragmento de una página </w:t>
      </w:r>
      <w:r w:rsidR="005C5298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W</w:t>
      </w:r>
      <w:r w:rsidR="000D6428" w:rsidRPr="008213E4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eb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y señala la opción correcta.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15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8213E4" w:rsidRDefault="000D6428">
      <w:pPr>
        <w:spacing w:after="0" w:line="253" w:lineRule="auto"/>
        <w:ind w:left="1610" w:right="357" w:firstLine="396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Sin duda es el regalo perfecto, para él y para ella, y nunca se pasa de moda. Es práctico y tienes la ventaja de que hay muchísimas clases.</w:t>
      </w:r>
    </w:p>
    <w:p w:rsidR="00651738" w:rsidRPr="008213E4" w:rsidRDefault="00651738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53" w:lineRule="auto"/>
        <w:ind w:left="1609" w:right="358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Se presentan en frascos de formas, tamaños y colores diferentes, a veces con diseños muy sofisticados. Además, puedes escoger entre varios precios, según sus características: desde unos diez euros hasta... </w:t>
      </w:r>
      <w:r w:rsidRPr="008213E4">
        <w:rPr>
          <w:rFonts w:ascii="Calibri" w:eastAsia="Myriad Pro Light" w:hAnsi="Calibri" w:cs="Calibri"/>
          <w:color w:val="231F20"/>
          <w:sz w:val="20"/>
          <w:szCs w:val="20"/>
        </w:rPr>
        <w:t>¡</w:t>
      </w:r>
      <w:proofErr w:type="spellStart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>más</w:t>
      </w:r>
      <w:proofErr w:type="spellEnd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 xml:space="preserve"> de </w:t>
      </w:r>
      <w:proofErr w:type="spellStart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>cien</w:t>
      </w:r>
      <w:proofErr w:type="spellEnd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 xml:space="preserve">!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 algo que puedes llevar todos los días o solo en ocasiones especiales. Incluso puedes tener más de un frasco para elegir según la ocasión.</w:t>
      </w:r>
    </w:p>
    <w:p w:rsidR="00651738" w:rsidRPr="008213E4" w:rsidRDefault="00651738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53" w:lineRule="auto"/>
        <w:ind w:left="1609" w:right="358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Últimamente muchos de estos productos llevan el nombre de marcas de ropa, diseñadores de moda o cantantes con los que seguro que puedes sorprender.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0D6428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¿Qué producto se anuncia?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02" style="position:absolute;left:0;text-align:left;margin-left:241.75pt;margin-top:.65pt;width:10.85pt;height:10.85pt;z-index:-251711488;mso-position-horizontal-relative:page" coordorigin="4835,13" coordsize="217,217">
            <v:shape id="_x0000_s1303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Una colonia.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300" style="position:absolute;left:0;text-align:left;margin-left:241.75pt;margin-top:.65pt;width:10.85pt;height:10.85pt;z-index:-251710464;mso-position-horizontal-relative:page" coordorigin="4835,13" coordsize="217,217">
            <v:shape id="_x0000_s1301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Un champú.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8" style="position:absolute;left:0;text-align:left;margin-left:241.75pt;margin-top:.65pt;width:10.85pt;height:10.85pt;z-index:-251709440;mso-position-horizontal-relative:page" coordorigin="4835,13" coordsize="217,217">
            <v:shape id="_x0000_s1299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Ropa.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Es un regalo: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6" style="position:absolute;left:0;text-align:left;margin-left:241.75pt;margin-top:.65pt;width:10.85pt;height:10.85pt;z-index:-251708416;mso-position-horizontal-relative:page" coordorigin="4835,13" coordsize="217,217">
            <v:shape id="_x0000_s1297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Para hombres.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4" style="position:absolute;left:0;text-align:left;margin-left:241.75pt;margin-top:.65pt;width:10.85pt;height:10.85pt;z-index:-251707392;mso-position-horizontal-relative:page" coordorigin="4835,13" coordsize="217,217">
            <v:shape id="_x0000_s1295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Para diseñadores de moda.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2" style="position:absolute;left:0;text-align:left;margin-left:241.75pt;margin-top:.65pt;width:10.85pt;height:10.85pt;z-index:-251706368;mso-position-horizontal-relative:page" coordorigin="4835,13" coordsize="217,217">
            <v:shape id="_x0000_s1293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Para todo el mundo.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¿Cuánto cuesta?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90" style="position:absolute;left:0;text-align:left;margin-left:241.75pt;margin-top:.65pt;width:10.85pt;height:10.85pt;z-index:-251705344;mso-position-horizontal-relative:page" coordorigin="4835,13" coordsize="217,217">
            <v:shape id="_x0000_s1291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10 euros.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8" style="position:absolute;left:0;text-align:left;margin-left:241.75pt;margin-top:.65pt;width:10.85pt;height:10.85pt;z-index:-251704320;mso-position-horizontal-relative:page" coordorigin="4835,13" coordsize="217,217">
            <v:shape id="_x0000_s1289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100 euros.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86" style="position:absolute;left:0;text-align:left;margin-left:241.75pt;margin-top:.65pt;width:10.85pt;height:10.85pt;z-index:-251703296;mso-position-horizontal-relative:page" coordorigin="4835,13" coordsize="217,217">
            <v:shape id="_x0000_s1287" style="position:absolute;left:4835;top:13;width:217;height:217" coordorigin="4835,13" coordsize="217,217" path="m4859,13r-3,l4835,14r,22l4835,206r,3l4836,230r23,l5029,230r2,l5052,229r,-23l5052,36r,-2l5051,13r-22,l4859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Varía, según el tipo.</w:t>
      </w:r>
    </w:p>
    <w:p w:rsidR="00651738" w:rsidRPr="008213E4" w:rsidRDefault="00651738">
      <w:pPr>
        <w:spacing w:after="0"/>
        <w:rPr>
          <w:rFonts w:ascii="Calibri" w:hAnsi="Calibri" w:cs="Calibri"/>
          <w:lang w:val="es-ES_tradnl"/>
        </w:rPr>
        <w:sectPr w:rsidR="00651738" w:rsidRPr="008213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1040" w:right="1580" w:bottom="560" w:left="500" w:header="795" w:footer="374" w:gutter="0"/>
          <w:pgNumType w:start="262"/>
          <w:cols w:space="720"/>
        </w:sectPr>
      </w:pPr>
    </w:p>
    <w:p w:rsidR="00651738" w:rsidRPr="008213E4" w:rsidRDefault="006219B5">
      <w:pPr>
        <w:tabs>
          <w:tab w:val="left" w:pos="9280"/>
        </w:tabs>
        <w:spacing w:after="0" w:line="571" w:lineRule="exact"/>
        <w:ind w:left="27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  <w:b/>
          <w:position w:val="26"/>
        </w:rPr>
        <w:lastRenderedPageBreak/>
        <w:pict>
          <v:group id="_x0000_s1282" style="position:absolute;left:0;text-align:left;margin-left:85.05pt;margin-top:1.25pt;width:110.55pt;height:11.35pt;z-index:-251700224;mso-position-horizontal-relative:page" coordorigin="1701,25" coordsize="2211,227">
            <v:shape id="_x0000_s1283" style="position:absolute;left:1701;top:25;width:2211;height:227" coordorigin="1701,25" coordsize="2211,227" path="m1729,25r-25,4l1701,53r,171l1704,248r25,4l3883,252r25,-4l3912,224r,-171l3908,29r-25,-4l1729,25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  <w:b/>
          <w:position w:val="26"/>
        </w:rPr>
        <w:pict>
          <v:group id="_x0000_s1280" style="position:absolute;left:0;text-align:left;margin-left:85.05pt;margin-top:27.1pt;width:11.35pt;height:11.35pt;z-index:-251699200;mso-position-horizontal-relative:page" coordorigin="1701,542" coordsize="227,227">
            <v:shape id="_x0000_s1281" style="position:absolute;left:1701;top:542;width:227;height:227" coordorigin="1701,542" coordsize="227,227" path="m1729,542r-25,3l1701,570r,171l1704,765r25,4l1899,769r25,-4l1927,741r,-171l1924,546r-25,-4l1729,542e" fillcolor="#231f20" stroked="f">
              <v:path arrowok="t"/>
            </v:shape>
            <w10:wrap anchorx="page"/>
          </v:group>
        </w:pict>
      </w:r>
      <w:r w:rsidR="000D6428" w:rsidRPr="005C5298">
        <w:rPr>
          <w:rFonts w:ascii="Calibri" w:eastAsia="Myriad Pro Light" w:hAnsi="Calibri" w:cs="Calibri"/>
          <w:b/>
          <w:color w:val="231F20"/>
          <w:position w:val="26"/>
          <w:sz w:val="20"/>
          <w:szCs w:val="20"/>
          <w:lang w:val="es-ES_tradnl"/>
        </w:rPr>
        <w:t>Comunicar en español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651738" w:rsidRPr="008213E4" w:rsidRDefault="000D6428">
      <w:pPr>
        <w:tabs>
          <w:tab w:val="left" w:pos="500"/>
        </w:tabs>
        <w:spacing w:after="0" w:line="199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Identifica los siguientes objetos y escribe sus nombres.</w:t>
      </w:r>
    </w:p>
    <w:p w:rsidR="00651738" w:rsidRPr="008213E4" w:rsidRDefault="006219B5">
      <w:pPr>
        <w:spacing w:before="3" w:after="0" w:line="280" w:lineRule="exact"/>
        <w:rPr>
          <w:rFonts w:ascii="Calibri" w:hAnsi="Calibri" w:cs="Calibri"/>
          <w:sz w:val="28"/>
          <w:szCs w:val="28"/>
          <w:lang w:val="es-ES_tradnl"/>
        </w:rPr>
      </w:pPr>
      <w:r>
        <w:rPr>
          <w:noProof/>
          <w:lang w:val="pt-PT" w:eastAsia="pt-PT"/>
        </w:rPr>
        <w:pict>
          <v:shape id="_x0000_s1348" style="position:absolute;margin-left:133.4pt;margin-top:14pt;width:13.65pt;height:13.65pt;z-index:-251593728" coordorigin="2663,721" coordsize="273,273" path="m2663,995r274,l2937,721r-274,l2663,995xe" filled="f" strokecolor="#808285" strokeweight=".5pt">
            <v:path arrowok="t"/>
          </v:shape>
        </w:pict>
      </w:r>
    </w:p>
    <w:p w:rsidR="00651738" w:rsidRPr="008213E4" w:rsidRDefault="0074544C">
      <w:pPr>
        <w:tabs>
          <w:tab w:val="left" w:pos="2760"/>
        </w:tabs>
        <w:spacing w:before="33" w:after="0" w:line="206" w:lineRule="exact"/>
        <w:ind w:left="625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18656" behindDoc="0" locked="0" layoutInCell="1" allowOverlap="1" wp14:anchorId="21754DAA" wp14:editId="2C31270F">
            <wp:simplePos x="0" y="0"/>
            <wp:positionH relativeFrom="column">
              <wp:posOffset>1885315</wp:posOffset>
            </wp:positionH>
            <wp:positionV relativeFrom="paragraph">
              <wp:posOffset>41910</wp:posOffset>
            </wp:positionV>
            <wp:extent cx="1715672" cy="1512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672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B5">
        <w:rPr>
          <w:rFonts w:ascii="Calibri" w:hAnsi="Calibri" w:cs="Calibri"/>
        </w:rPr>
        <w:pict>
          <v:group id="_x0000_s1277" style="position:absolute;left:0;text-align:left;margin-left:105.6pt;margin-top:-.15pt;width:13.65pt;height:13.65pt;z-index:-251697152;mso-position-horizontal-relative:page;mso-position-vertical-relative:text" coordorigin="2112,-3" coordsize="273,273">
            <v:shape id="_x0000_s1278" style="position:absolute;left:2112;top:-3;width:273;height:273" coordorigin="2112,-3" coordsize="273,273" path="m2112,271r274,l2386,-3r-274,l2112,271xe" filled="f" strokecolor="#808285" strokeweight=".5pt">
              <v:path arrowok="t"/>
            </v:shape>
            <w10:wrap anchorx="page"/>
          </v:group>
        </w:pict>
      </w:r>
      <w:r w:rsidR="006219B5">
        <w:rPr>
          <w:rFonts w:ascii="Calibri" w:hAnsi="Calibri" w:cs="Calibri"/>
        </w:rPr>
        <w:pict>
          <v:group id="_x0000_s1270" style="position:absolute;left:0;text-align:left;margin-left:107.55pt;margin-top:17pt;width:52.3pt;height:86.6pt;z-index:-251689984;mso-position-horizontal-relative:page;mso-position-vertical-relative:text" coordorigin="2151,340" coordsize="1046,17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72" type="#_x0000_t75" style="position:absolute;left:2151;top:342;width:1046;height:1730">
              <v:imagedata r:id="rId16" o:title=""/>
            </v:shape>
            <v:shape id="_x0000_s1271" type="#_x0000_t75" style="position:absolute;left:2652;top:340;width:158;height:1700">
              <v:imagedata r:id="rId17" o:title="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</w:p>
    <w:p w:rsidR="00651738" w:rsidRPr="008213E4" w:rsidRDefault="00651738">
      <w:pPr>
        <w:spacing w:before="2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219B5">
      <w:pPr>
        <w:tabs>
          <w:tab w:val="left" w:pos="6320"/>
          <w:tab w:val="left" w:pos="8560"/>
        </w:tabs>
        <w:spacing w:before="30" w:after="0" w:line="240" w:lineRule="auto"/>
        <w:ind w:left="61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68" style="position:absolute;left:0;text-align:left;margin-left:105.1pt;margin-top:-.1pt;width:13.65pt;height:13.65pt;z-index:-251695104;mso-position-horizontal-relative:page" coordorigin="2102,-2" coordsize="273,273">
            <v:shape id="_x0000_s1269" style="position:absolute;left:2102;top:-2;width:273;height:273" coordorigin="2102,-2" coordsize="273,273" path="m2102,271r274,l2376,-2r-274,l2102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6" style="position:absolute;left:0;text-align:left;margin-left:380.1pt;margin-top:-11pt;width:144.05pt;height:127.2pt;z-index:-251691008;mso-position-horizontal-relative:page" coordorigin="7602,-220" coordsize="2881,2544">
            <v:shape id="_x0000_s1267" style="position:absolute;left:7602;top:-220;width:2881;height:2544" coordorigin="7602,-220" coordsize="2881,2544" path="m7625,-220r-2,l7602,-219r,22l7602,2300r,3l7602,2324r23,l10460,2324r2,l10483,2323r,-23l10483,-197r,-2l10482,-220r-22,l7625,-220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3</w: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1   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651738" w:rsidRPr="008213E4" w:rsidRDefault="00651738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651738" w:rsidRPr="008213E4" w:rsidRDefault="0074544C">
      <w:pPr>
        <w:tabs>
          <w:tab w:val="left" w:pos="6320"/>
          <w:tab w:val="left" w:pos="8560"/>
        </w:tabs>
        <w:spacing w:after="0" w:line="240" w:lineRule="auto"/>
        <w:ind w:left="276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12"/>
          <w:szCs w:val="12"/>
          <w:lang w:val="pt-PT" w:eastAsia="pt-PT"/>
        </w:rPr>
        <w:drawing>
          <wp:anchor distT="0" distB="0" distL="114300" distR="114300" simplePos="0" relativeHeight="251721728" behindDoc="0" locked="0" layoutInCell="1" allowOverlap="1" wp14:anchorId="3E03ECCB" wp14:editId="379FE9FC">
            <wp:simplePos x="0" y="0"/>
            <wp:positionH relativeFrom="column">
              <wp:posOffset>1906878</wp:posOffset>
            </wp:positionH>
            <wp:positionV relativeFrom="paragraph">
              <wp:posOffset>131058</wp:posOffset>
            </wp:positionV>
            <wp:extent cx="1129086" cy="612251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4026"/>
                    <a:stretch/>
                  </pic:blipFill>
                  <pic:spPr bwMode="auto">
                    <a:xfrm>
                      <a:off x="0" y="0"/>
                      <a:ext cx="112862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B5">
        <w:rPr>
          <w:rFonts w:ascii="Calibri" w:hAnsi="Calibri" w:cs="Calibri"/>
        </w:rPr>
        <w:pict>
          <v:group id="_x0000_s1264" style="position:absolute;left:0;text-align:left;margin-left:212.4pt;margin-top:.25pt;width:13.65pt;height:13.65pt;z-index:-251694080;mso-position-horizontal-relative:page;mso-position-vertical-relative:text" coordorigin="4248,5" coordsize="273,273">
            <v:shape id="_x0000_s1265" style="position:absolute;left:4248;top:5;width:273;height:273" coordorigin="4248,5" coordsize="273,273" path="m4248,279r273,l4521,5r-273,l4248,279xe" filled="f" strokecolor="#808285" strokeweight=".5pt">
              <v:path arrowok="t"/>
            </v:shape>
            <w10:wrap anchorx="page"/>
          </v:group>
        </w:pict>
      </w:r>
      <w:r w:rsidR="006219B5">
        <w:rPr>
          <w:rFonts w:ascii="Calibri" w:hAnsi="Calibri" w:cs="Calibri"/>
        </w:rPr>
        <w:pict>
          <v:shape id="_x0000_s1263" type="#_x0000_t75" style="position:absolute;left:0;text-align:left;margin-left:104.85pt;margin-top:-2.85pt;width:70.25pt;height:117.9pt;z-index:-251687936;mso-position-horizontal-relative:page;mso-position-vertical-relative:text">
            <v:imagedata r:id="rId19" o:title=""/>
            <w10:wrap anchorx="page"/>
          </v:shape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4</w: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2   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651738" w:rsidRPr="008213E4" w:rsidRDefault="00651738">
      <w:pPr>
        <w:spacing w:before="1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8560"/>
        </w:tabs>
        <w:spacing w:after="0" w:line="240" w:lineRule="auto"/>
        <w:ind w:left="633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3   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651738" w:rsidRPr="008213E4" w:rsidRDefault="00651738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651738" w:rsidRPr="008213E4" w:rsidRDefault="000D6428">
      <w:pPr>
        <w:tabs>
          <w:tab w:val="left" w:pos="8560"/>
        </w:tabs>
        <w:spacing w:after="0" w:line="240" w:lineRule="auto"/>
        <w:ind w:left="633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4   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651738" w:rsidRPr="008213E4" w:rsidRDefault="00651738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651738" w:rsidRPr="008213E4" w:rsidRDefault="000D6428">
      <w:pPr>
        <w:tabs>
          <w:tab w:val="left" w:pos="8560"/>
        </w:tabs>
        <w:spacing w:after="0" w:line="240" w:lineRule="auto"/>
        <w:ind w:left="633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5   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651738" w:rsidRPr="008213E4" w:rsidRDefault="00651738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651738" w:rsidRPr="008213E4" w:rsidRDefault="006219B5">
      <w:pPr>
        <w:tabs>
          <w:tab w:val="left" w:pos="8560"/>
        </w:tabs>
        <w:spacing w:after="0" w:line="240" w:lineRule="auto"/>
        <w:ind w:left="633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54" style="position:absolute;left:0;text-align:left;margin-left:243.55pt;margin-top:21.35pt;width:13.65pt;height:13.65pt;z-index:-251692032;mso-position-horizontal-relative:page" coordorigin="4871,427" coordsize="273,273">
            <v:shape id="_x0000_s1255" style="position:absolute;left:4871;top:427;width:273;height:273" coordorigin="4871,427" coordsize="273,273" path="m4871,701r274,l5145,427r-274,l4871,701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6   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651738" w:rsidRPr="008213E4" w:rsidRDefault="00651738">
      <w:pPr>
        <w:spacing w:before="6" w:after="0" w:line="220" w:lineRule="exact"/>
        <w:rPr>
          <w:rFonts w:ascii="Calibri" w:hAnsi="Calibri" w:cs="Calibri"/>
          <w:lang w:val="es-ES_tradnl"/>
        </w:rPr>
      </w:pPr>
    </w:p>
    <w:p w:rsidR="00651738" w:rsidRPr="008213E4" w:rsidRDefault="000D6428">
      <w:pPr>
        <w:spacing w:after="0" w:line="240" w:lineRule="auto"/>
        <w:ind w:left="3351" w:right="6300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6</w:t>
      </w:r>
    </w:p>
    <w:p w:rsidR="00651738" w:rsidRPr="008213E4" w:rsidRDefault="0067336B">
      <w:pPr>
        <w:spacing w:before="4" w:after="0" w:line="140" w:lineRule="exact"/>
        <w:rPr>
          <w:rFonts w:ascii="Calibri" w:hAnsi="Calibri" w:cs="Calibri"/>
          <w:sz w:val="14"/>
          <w:szCs w:val="14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23776" behindDoc="0" locked="0" layoutInCell="1" allowOverlap="1" wp14:anchorId="12221B4B" wp14:editId="417DC3C5">
            <wp:simplePos x="0" y="0"/>
            <wp:positionH relativeFrom="column">
              <wp:posOffset>2164715</wp:posOffset>
            </wp:positionH>
            <wp:positionV relativeFrom="paragraph">
              <wp:posOffset>18415</wp:posOffset>
            </wp:positionV>
            <wp:extent cx="2150110" cy="100774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219B5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 id="_x0000_s1253" style="position:absolute;margin-left:54.15pt;margin-top:7.85pt;width:13.65pt;height:13.65pt;z-index:-251595776" coordorigin="2663,721" coordsize="273,273" path="m2663,995r274,l2937,721r-274,l2663,995xe" filled="f" strokecolor="#808285" strokeweight=".5pt">
            <v:path arrowok="t"/>
          </v:shape>
        </w:pict>
      </w:r>
    </w:p>
    <w:p w:rsidR="00651738" w:rsidRPr="008213E4" w:rsidRDefault="0067336B">
      <w:pPr>
        <w:spacing w:after="0" w:line="206" w:lineRule="exact"/>
        <w:ind w:left="1176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24800" behindDoc="0" locked="0" layoutInCell="1" allowOverlap="1" wp14:anchorId="116EF958" wp14:editId="696060AF">
            <wp:simplePos x="0" y="0"/>
            <wp:positionH relativeFrom="column">
              <wp:posOffset>908050</wp:posOffset>
            </wp:positionH>
            <wp:positionV relativeFrom="paragraph">
              <wp:posOffset>17780</wp:posOffset>
            </wp:positionV>
            <wp:extent cx="819085" cy="6840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085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5</w:t>
      </w:r>
    </w:p>
    <w:p w:rsidR="00651738" w:rsidRPr="00FF1D1E" w:rsidRDefault="00651738">
      <w:pPr>
        <w:spacing w:after="0" w:line="200" w:lineRule="exact"/>
        <w:rPr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20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6219B5">
      <w:pPr>
        <w:tabs>
          <w:tab w:val="left" w:pos="500"/>
        </w:tabs>
        <w:spacing w:before="23" w:after="0" w:line="245" w:lineRule="auto"/>
        <w:ind w:left="517" w:right="1067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0" style="position:absolute;left:0;text-align:left;margin-left:85.05pt;margin-top:2.05pt;width:11.35pt;height:11.35pt;z-index:-251698176;mso-position-horizontal-relative:page" coordorigin="1701,41" coordsize="227,227">
            <v:shape id="_x0000_s124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Indica las diferentes secciones, de unos grandes almacenes, donde puedas comprar los objetos del ejercicio anterior.</w:t>
      </w:r>
    </w:p>
    <w:p w:rsidR="00651738" w:rsidRPr="008213E4" w:rsidRDefault="00651738">
      <w:pPr>
        <w:spacing w:before="9" w:after="0" w:line="40" w:lineRule="exact"/>
        <w:rPr>
          <w:rFonts w:ascii="Calibri" w:hAnsi="Calibri" w:cs="Calibri"/>
          <w:sz w:val="4"/>
          <w:szCs w:val="4"/>
          <w:lang w:val="es-ES_tradnl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8202"/>
      </w:tblGrid>
      <w:tr w:rsidR="00651738" w:rsidRPr="00FF1D1E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2480"/>
                <w:tab w:val="left" w:pos="8160"/>
              </w:tabs>
              <w:spacing w:before="72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El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ab/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 en la sección de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651738" w:rsidRPr="008213E4" w:rsidRDefault="00651738">
      <w:pPr>
        <w:spacing w:after="0"/>
        <w:rPr>
          <w:rFonts w:ascii="Calibri" w:hAnsi="Calibri" w:cs="Calibri"/>
        </w:rPr>
        <w:sectPr w:rsidR="00651738" w:rsidRPr="008213E4">
          <w:pgSz w:w="11920" w:h="15880"/>
          <w:pgMar w:top="980" w:right="500" w:bottom="560" w:left="1580" w:header="852" w:footer="374" w:gutter="0"/>
          <w:cols w:space="720"/>
        </w:sectPr>
      </w:pPr>
    </w:p>
    <w:p w:rsidR="00651738" w:rsidRPr="008213E4" w:rsidRDefault="006219B5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236" style="position:absolute;left:0;text-align:left;margin-left:70.85pt;margin-top:.4pt;width:11.35pt;height:11.35pt;z-index:-251683840;mso-position-horizontal-relative:page" coordorigin="1417,8" coordsize="227,227">
            <v:shape id="_x0000_s1237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4" style="position:absolute;left:0;text-align:left;margin-left:90.7pt;margin-top:548.95pt;width:419.55pt;height:.1pt;z-index:-251667456;mso-position-horizontal-relative:page;mso-position-vertical-relative:page" coordorigin="1814,10979" coordsize="8391,2">
            <v:shape id="_x0000_s1235" style="position:absolute;left:1814;top:10979;width:8391;height:2" coordorigin="1814,10979" coordsize="8391,0" path="m1814,10979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32" style="position:absolute;left:0;text-align:left;margin-left:90.7pt;margin-top:567.1pt;width:419.55pt;height:.1pt;z-index:-251666432;mso-position-horizontal-relative:page;mso-position-vertical-relative:page" coordorigin="1814,11342" coordsize="8391,2">
            <v:shape id="_x0000_s1233" style="position:absolute;left:1814;top:11342;width:8391;height:2" coordorigin="1814,11342" coordsize="8391,0" path="m1814,11342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30" style="position:absolute;left:0;text-align:left;margin-left:90.7pt;margin-top:585.3pt;width:419.55pt;height:.1pt;z-index:-251665408;mso-position-horizontal-relative:page;mso-position-vertical-relative:page" coordorigin="1814,11706" coordsize="8391,2">
            <v:shape id="_x0000_s1231" style="position:absolute;left:1814;top:11706;width:8391;height:2" coordorigin="1814,11706" coordsize="8391,0" path="m1814,11706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28" style="position:absolute;left:0;text-align:left;margin-left:90.7pt;margin-top:603.45pt;width:419.55pt;height:.1pt;z-index:-251664384;mso-position-horizontal-relative:page;mso-position-vertical-relative:page" coordorigin="1814,12069" coordsize="8391,2">
            <v:shape id="_x0000_s1229" style="position:absolute;left:1814;top:12069;width:8391;height:2" coordorigin="1814,12069" coordsize="8391,0" path="m1814,12069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26" style="position:absolute;left:0;text-align:left;margin-left:90.7pt;margin-top:621.65pt;width:419.55pt;height:.1pt;z-index:-251663360;mso-position-horizontal-relative:page;mso-position-vertical-relative:page" coordorigin="1814,12433" coordsize="8391,2">
            <v:shape id="_x0000_s1227" style="position:absolute;left:1814;top:12433;width:8391;height:2" coordorigin="1814,12433" coordsize="8391,0" path="m1814,12433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24" style="position:absolute;left:0;text-align:left;margin-left:90.7pt;margin-top:639.8pt;width:419.55pt;height:.1pt;z-index:-251662336;mso-position-horizontal-relative:page;mso-position-vertical-relative:page" coordorigin="1814,12796" coordsize="8391,2">
            <v:shape id="_x0000_s1225" style="position:absolute;left:1814;top:12796;width:8391;height:2" coordorigin="1814,12796" coordsize="8391,0" path="m1814,12796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22" style="position:absolute;left:0;text-align:left;margin-left:90.7pt;margin-top:657.95pt;width:419.55pt;height:.1pt;z-index:-251661312;mso-position-horizontal-relative:page;mso-position-vertical-relative:page" coordorigin="1814,13159" coordsize="8391,2">
            <v:shape id="_x0000_s1223" style="position:absolute;left:1814;top:13159;width:8391;height:2" coordorigin="1814,13159" coordsize="8391,0" path="m1814,13159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20" style="position:absolute;left:0;text-align:left;margin-left:90.7pt;margin-top:676.15pt;width:419.55pt;height:.1pt;z-index:-251660288;mso-position-horizontal-relative:page;mso-position-vertical-relative:page" coordorigin="1814,13523" coordsize="8391,2">
            <v:shape id="_x0000_s1221" style="position:absolute;left:1814;top:13523;width:8391;height:2" coordorigin="1814,13523" coordsize="8391,0" path="m1814,13523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18" style="position:absolute;left:0;text-align:left;margin-left:90.7pt;margin-top:694.3pt;width:419.55pt;height:.1pt;z-index:-251659264;mso-position-horizontal-relative:page;mso-position-vertical-relative:page" coordorigin="1814,13886" coordsize="8391,2">
            <v:shape id="_x0000_s1219" style="position:absolute;left:1814;top:13886;width:8391;height:2" coordorigin="1814,13886" coordsize="8391,0" path="m1814,13886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16" style="position:absolute;left:0;text-align:left;margin-left:90.7pt;margin-top:712.5pt;width:419.55pt;height:.1pt;z-index:-251658240;mso-position-horizontal-relative:page;mso-position-vertical-relative:page" coordorigin="1814,14250" coordsize="8391,2">
            <v:shape id="_x0000_s1217" style="position:absolute;left:1814;top:14250;width:8391;height:2" coordorigin="1814,14250" coordsize="8391,0" path="m1814,1425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214" style="position:absolute;left:0;text-align:left;margin-left:90.7pt;margin-top:730.65pt;width:419.55pt;height:.1pt;z-index:-251657216;mso-position-horizontal-relative:page;mso-position-vertical-relative:page" coordorigin="1814,14613" coordsize="8391,2">
            <v:shape id="_x0000_s1215" style="position:absolute;left:1814;top:14613;width:8391;height:2" coordorigin="1814,14613" coordsize="8391,0" path="m1814,14613r8391,e" filled="f" strokecolor="#808285" strokeweight=".5pt">
              <v:path arrowok="t"/>
            </v:shape>
            <w10:wrap anchorx="page" anchory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las frases siguientes con las palabras del recuadro. Ten en cuenta que solo se presenta</w:t>
      </w:r>
    </w:p>
    <w:p w:rsidR="00651738" w:rsidRPr="008213E4" w:rsidRDefault="006219B5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11" style="position:absolute;left:0;text-align:left;margin-left:205.75pt;margin-top:24.65pt;width:129.9pt;height:38.95pt;z-index:-251656192;mso-position-horizontal-relative:page" coordorigin="4115,493" coordsize="2598,778">
            <v:shape id="_x0000_s1212" style="position:absolute;left:4115;top:493;width:2598;height:778" coordorigin="4115,493" coordsize="2598,778" path="m4138,493r-2,l4115,494r,23l4115,1248r,3l4116,1272r22,l6690,1272r2,l6713,1271r,-23l6713,517r,-3l6712,493r-22,l4138,493xe" filled="f" strokecolor="#808285" strokeweight=".5pt">
              <v:path arrowok="t"/>
            </v:shape>
            <w10:wrap anchorx="page"/>
          </v:group>
        </w:pict>
      </w:r>
      <w:proofErr w:type="gramStart"/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proofErr w:type="gramEnd"/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forma, debes adecuarla al contexto.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4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651738" w:rsidRPr="008213E4" w:rsidRDefault="000D6428">
      <w:pPr>
        <w:spacing w:before="31" w:after="0" w:line="229" w:lineRule="exact"/>
        <w:ind w:left="4039" w:right="4016"/>
        <w:jc w:val="center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este</w:t>
      </w:r>
      <w:proofErr w:type="gramEnd"/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•  esa  •  aquello</w:t>
      </w:r>
    </w:p>
    <w:p w:rsidR="00651738" w:rsidRPr="008213E4" w:rsidRDefault="00651738">
      <w:pPr>
        <w:spacing w:before="2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0D6428">
      <w:pPr>
        <w:tabs>
          <w:tab w:val="left" w:pos="4640"/>
        </w:tabs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a)   ¿Cuánto cuestan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zapatos de allí?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4060"/>
          <w:tab w:val="left" w:pos="82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Tenemos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camiseta azul del escaparate y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ahí roja.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77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Podemos pedir a nuestros padres para ir de compras ya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semana.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3280"/>
          <w:tab w:val="left" w:pos="856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quiosco de allí es un poco caro, es mejor ir a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aquí.</w:t>
      </w:r>
    </w:p>
    <w:p w:rsidR="00651738" w:rsidRPr="008213E4" w:rsidRDefault="00651738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219B5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08" style="position:absolute;left:0;text-align:left;margin-left:70.85pt;margin-top:2.05pt;width:11.35pt;height:11.35pt;z-index:-251682816;mso-position-horizontal-relative:page" coordorigin="1417,41" coordsize="227,227">
            <v:shape id="_x0000_s120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6" style="position:absolute;left:0;text-align:left;margin-left:368.75pt;margin-top:20.45pt;width:10.85pt;height:10.85pt;z-index:-251681792;mso-position-horizontal-relative:page" coordorigin="7375,409" coordsize="217,217">
            <v:shape id="_x0000_s1207" style="position:absolute;left:7375;top:409;width:217;height:217" coordorigin="7375,409" coordsize="217,217" path="m7398,409r-2,l7375,410r,23l7375,603r,2l7376,626r22,l7568,626r3,l7592,625r,-22l7592,433r,-3l7591,409r-23,l7398,40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4" style="position:absolute;left:0;text-align:left;margin-left:368.75pt;margin-top:38.65pt;width:10.85pt;height:10.85pt;z-index:-251680768;mso-position-horizontal-relative:page" coordorigin="7375,773" coordsize="217,217">
            <v:shape id="_x0000_s1205" style="position:absolute;left:7375;top:773;width:217;height:217" coordorigin="7375,773" coordsize="217,217" path="m7398,773r-2,l7375,773r,23l7375,966r,2l7376,989r22,l7568,989r3,l7592,989r,-23l7592,796r,-2l7591,773r-23,l7398,77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2" style="position:absolute;left:0;text-align:left;margin-left:368.75pt;margin-top:56.8pt;width:10.85pt;height:10.85pt;z-index:-251679744;mso-position-horizontal-relative:page" coordorigin="7375,1136" coordsize="217,217">
            <v:shape id="_x0000_s1203" style="position:absolute;left:7375;top:1136;width:217;height:217" coordorigin="7375,1136" coordsize="217,217" path="m7398,1136r-2,l7375,1137r,22l7375,1329r,3l7376,1353r22,l7568,1353r3,l7592,1352r,-23l7592,1159r,-2l7591,1136r-23,l7398,113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0" style="position:absolute;left:0;text-align:left;margin-left:368.75pt;margin-top:74.95pt;width:10.85pt;height:10.85pt;z-index:-251678720;mso-position-horizontal-relative:page" coordorigin="7375,1499" coordsize="217,217">
            <v:shape id="_x0000_s1201" style="position:absolute;left:7375;top:1499;width:217;height:217" coordorigin="7375,1499" coordsize="217,217" path="m7398,1499r-2,l7375,1500r,23l7375,1693r,2l7376,1716r22,l7568,1716r3,l7592,1715r,-22l7592,1523r,-3l7591,1499r-23,l7398,1499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Sustituye la palabra en negrita por la opción correcta de la columna de la derecha.</w:t>
      </w:r>
    </w:p>
    <w:p w:rsidR="00651738" w:rsidRPr="008213E4" w:rsidRDefault="00651738">
      <w:pPr>
        <w:spacing w:before="3" w:after="0" w:line="60" w:lineRule="exact"/>
        <w:rPr>
          <w:rFonts w:ascii="Calibri" w:hAnsi="Calibri" w:cs="Calibri"/>
          <w:sz w:val="6"/>
          <w:szCs w:val="6"/>
          <w:lang w:val="es-ES_tradnl"/>
        </w:rPr>
      </w:pP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"/>
        <w:gridCol w:w="5145"/>
        <w:gridCol w:w="690"/>
        <w:gridCol w:w="996"/>
      </w:tblGrid>
      <w:tr w:rsidR="00651738" w:rsidRPr="008213E4">
        <w:trPr>
          <w:trHeight w:hRule="exact" w:val="382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64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A tu primo le podemos doy un libro, porque le gusta leer.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64" w:after="0" w:line="240" w:lineRule="auto"/>
              <w:ind w:right="64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72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tienda</w:t>
            </w:r>
            <w:proofErr w:type="spellEnd"/>
          </w:p>
        </w:tc>
      </w:tr>
      <w:tr w:rsidR="00651738" w:rsidRPr="008213E4">
        <w:trPr>
          <w:trHeight w:hRule="exact" w:val="363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Perdone, ¿cuánto </w:t>
            </w:r>
            <w:proofErr w:type="gram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son</w:t>
            </w:r>
            <w:proofErr w:type="gramEnd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 esta blusa?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right="47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53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para</w:t>
            </w:r>
            <w:proofErr w:type="spellEnd"/>
          </w:p>
        </w:tc>
      </w:tr>
      <w:tr w:rsidR="00651738" w:rsidRPr="008213E4">
        <w:trPr>
          <w:trHeight w:hRule="exact" w:val="363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No me gusta este jersey: es un poco grandes.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right="48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53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esos</w:t>
            </w:r>
            <w:proofErr w:type="spellEnd"/>
          </w:p>
        </w:tc>
      </w:tr>
      <w:tr w:rsidR="00651738" w:rsidRPr="008213E4">
        <w:trPr>
          <w:trHeight w:hRule="exact" w:val="363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Este estuche es a poner tus lápices y bolígrafos.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right="45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53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regalar</w:t>
            </w:r>
            <w:proofErr w:type="spellEnd"/>
          </w:p>
        </w:tc>
      </w:tr>
      <w:tr w:rsidR="00651738" w:rsidRPr="008213E4">
        <w:trPr>
          <w:trHeight w:hRule="exact" w:val="363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En </w:t>
            </w:r>
            <w:proofErr w:type="gram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esta</w:t>
            </w:r>
            <w:proofErr w:type="gramEnd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 almacén hay todo lo que necesitamos.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right="45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5)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53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informática</w:t>
            </w:r>
            <w:proofErr w:type="spellEnd"/>
          </w:p>
        </w:tc>
      </w:tr>
      <w:tr w:rsidR="00651738" w:rsidRPr="008213E4">
        <w:trPr>
          <w:trHeight w:hRule="exact" w:val="363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En la sección de zapatería están los ordenadores.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right="45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53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feo</w:t>
            </w:r>
            <w:proofErr w:type="spellEnd"/>
          </w:p>
        </w:tc>
      </w:tr>
      <w:tr w:rsidR="00651738" w:rsidRPr="008213E4">
        <w:trPr>
          <w:trHeight w:hRule="exact" w:val="382"/>
        </w:trPr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g)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111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¿Puedo ver </w:t>
            </w:r>
            <w:proofErr w:type="gramStart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aquel zapatos negros</w:t>
            </w:r>
            <w:proofErr w:type="gramEnd"/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>, por favor?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right="39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7)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53" w:after="0" w:line="240" w:lineRule="auto"/>
              <w:ind w:left="5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cuesta</w:t>
            </w:r>
          </w:p>
        </w:tc>
      </w:tr>
    </w:tbl>
    <w:p w:rsidR="00651738" w:rsidRPr="008213E4" w:rsidRDefault="00651738">
      <w:pPr>
        <w:spacing w:before="2" w:after="0" w:line="180" w:lineRule="exact"/>
        <w:rPr>
          <w:rFonts w:ascii="Calibri" w:hAnsi="Calibri" w:cs="Calibri"/>
          <w:sz w:val="18"/>
          <w:szCs w:val="18"/>
        </w:rPr>
      </w:pPr>
    </w:p>
    <w:p w:rsidR="00651738" w:rsidRPr="005C5298" w:rsidRDefault="006219B5">
      <w:pPr>
        <w:spacing w:before="24" w:after="0" w:line="236" w:lineRule="exact"/>
        <w:ind w:left="1071" w:right="-20"/>
        <w:rPr>
          <w:rFonts w:ascii="Calibri" w:eastAsia="Myriad Pro Light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pict>
          <v:group id="_x0000_s1198" style="position:absolute;left:0;text-align:left;margin-left:368.75pt;margin-top:-61.65pt;width:10.85pt;height:10.85pt;z-index:-251677696;mso-position-horizontal-relative:page" coordorigin="7375,-1233" coordsize="217,217">
            <v:shape id="_x0000_s1199" style="position:absolute;left:7375;top:-1233;width:217;height:217" coordorigin="7375,-1233" coordsize="217,217" path="m7398,-1233r-2,l7375,-1232r,22l7375,-1040r,2l7376,-1017r22,l7568,-1017r3,l7592,-1017r,-23l7592,-1210r,-2l7591,-1233r-23,l7398,-123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96" style="position:absolute;left:0;text-align:left;margin-left:368.75pt;margin-top:-43.5pt;width:10.85pt;height:10.85pt;z-index:-251676672;mso-position-horizontal-relative:page" coordorigin="7375,-870" coordsize="217,217">
            <v:shape id="_x0000_s1197" style="position:absolute;left:7375;top:-870;width:217;height:217" coordorigin="7375,-870" coordsize="217,217" path="m7398,-870r-2,l7375,-869r,22l7375,-677r,3l7376,-653r22,l7568,-653r3,l7592,-654r,-23l7592,-847r,-2l7591,-870r-23,l7398,-87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94" style="position:absolute;left:0;text-align:left;margin-left:368.75pt;margin-top:-25.35pt;width:10.85pt;height:10.85pt;z-index:-251675648;mso-position-horizontal-relative:page" coordorigin="7375,-507" coordsize="217,217">
            <v:shape id="_x0000_s1195" style="position:absolute;left:7375;top:-507;width:217;height:217" coordorigin="7375,-507" coordsize="217,217" path="m7398,-507r-2,l7375,-506r,23l7375,-313r,2l7376,-290r22,l7568,-290r3,l7592,-291r,-22l7592,-483r,-3l7591,-507r-23,l7398,-50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192" style="position:absolute;left:0;text-align:left;margin-left:70.85pt;margin-top:1.95pt;width:89.3pt;height:11.35pt;z-index:-251674624;mso-position-horizontal-relative:page" coordorigin="1417,39" coordsize="1786,227">
            <v:shape id="_x0000_s1193" style="position:absolute;left:1417;top:39;width:1786;height:227" coordorigin="1417,39" coordsize="1786,227" path="m1445,39r-24,3l1417,67r,170l1421,262r24,3l3175,265r24,-3l3203,237r,-170l3199,42r-24,-3l1445,39e" fillcolor="#c6c8ca" stroked="f">
              <v:path arrowok="t"/>
            </v:shape>
            <w10:wrap anchorx="page"/>
          </v:group>
        </w:pict>
      </w:r>
      <w:proofErr w:type="spellStart"/>
      <w:r w:rsidR="000D6428" w:rsidRPr="005C5298">
        <w:rPr>
          <w:rFonts w:ascii="Calibri" w:eastAsia="Myriad Pro Light" w:hAnsi="Calibri" w:cs="Calibri"/>
          <w:b/>
          <w:color w:val="231F20"/>
          <w:sz w:val="20"/>
          <w:szCs w:val="20"/>
        </w:rPr>
        <w:t>Expresión</w:t>
      </w:r>
      <w:proofErr w:type="spellEnd"/>
      <w:r w:rsidR="000D6428" w:rsidRPr="005C5298">
        <w:rPr>
          <w:rFonts w:ascii="Calibri" w:eastAsia="Myriad Pro Light" w:hAnsi="Calibri" w:cs="Calibri"/>
          <w:b/>
          <w:color w:val="231F20"/>
          <w:sz w:val="20"/>
          <w:szCs w:val="20"/>
        </w:rPr>
        <w:t xml:space="preserve"> </w:t>
      </w:r>
      <w:proofErr w:type="spellStart"/>
      <w:r w:rsidR="000D6428" w:rsidRPr="005C5298">
        <w:rPr>
          <w:rFonts w:ascii="Calibri" w:eastAsia="Myriad Pro Light" w:hAnsi="Calibri" w:cs="Calibri"/>
          <w:b/>
          <w:color w:val="231F20"/>
          <w:sz w:val="20"/>
          <w:szCs w:val="20"/>
        </w:rPr>
        <w:t>escrita</w:t>
      </w:r>
      <w:proofErr w:type="spellEnd"/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651738" w:rsidRPr="008213E4" w:rsidRDefault="006219B5">
      <w:pPr>
        <w:tabs>
          <w:tab w:val="left" w:pos="1300"/>
        </w:tabs>
        <w:spacing w:before="23" w:after="0" w:line="245" w:lineRule="auto"/>
        <w:ind w:left="1314" w:right="114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90" style="position:absolute;left:0;text-align:left;margin-left:70.85pt;margin-top:2.05pt;width:11.35pt;height:11.35pt;z-index:-251673600;mso-position-horizontal-relative:page" coordorigin="1417,41" coordsize="227,227">
            <v:shape id="_x0000_s119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hoy es el Día del Padre. Escríbele una nota a tu hermano(a) para comprarle a medias un regalo. Explícale qué quieres regalarle, cómo es, por qué le va a gustar y dónde lo has visto.</w:t>
      </w:r>
    </w:p>
    <w:p w:rsidR="00651738" w:rsidRPr="008213E4" w:rsidRDefault="006219B5">
      <w:pPr>
        <w:tabs>
          <w:tab w:val="left" w:pos="9700"/>
        </w:tabs>
        <w:spacing w:before="78"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188" style="position:absolute;left:0;text-align:left;margin-left:90.7pt;margin-top:33.3pt;width:419.55pt;height:.1pt;z-index:-251672576;mso-position-horizontal-relative:page" coordorigin="1814,666" coordsize="8391,2">
            <v:shape id="_x0000_s1189" style="position:absolute;left:1814;top:666;width:8391;height:2" coordorigin="1814,666" coordsize="8391,0" path="m1814,66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6" style="position:absolute;left:0;text-align:left;margin-left:90.7pt;margin-top:51.45pt;width:419.55pt;height:.1pt;z-index:-251671552;mso-position-horizontal-relative:page" coordorigin="1814,1029" coordsize="8391,2">
            <v:shape id="_x0000_s1187" style="position:absolute;left:1814;top:1029;width:8391;height:2" coordorigin="1814,1029" coordsize="8391,0" path="m1814,102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4" style="position:absolute;left:0;text-align:left;margin-left:90.7pt;margin-top:69.65pt;width:419.55pt;height:.1pt;z-index:-251670528;mso-position-horizontal-relative:page" coordorigin="1814,1393" coordsize="8391,2">
            <v:shape id="_x0000_s1185" style="position:absolute;left:1814;top:1393;width:8391;height:2" coordorigin="1814,1393" coordsize="8391,0" path="m1814,139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2" style="position:absolute;left:0;text-align:left;margin-left:90.7pt;margin-top:87.8pt;width:419.55pt;height:.1pt;z-index:-251669504;mso-position-horizontal-relative:page" coordorigin="1814,1756" coordsize="8391,2">
            <v:shape id="_x0000_s1183" style="position:absolute;left:1814;top:1756;width:8391;height:2" coordorigin="1814,1756" coordsize="8391,0" path="m1814,175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0" style="position:absolute;left:0;text-align:left;margin-left:90.7pt;margin-top:106pt;width:419.55pt;height:.1pt;z-index:-251668480;mso-position-horizontal-relative:page" coordorigin="1814,2120" coordsize="8391,2">
            <v:shape id="_x0000_s1181" style="position:absolute;left:1814;top:2120;width:8391;height:2" coordorigin="1814,2120" coordsize="8391,0" path="m1814,2120r8391,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es-ES_tradnl"/>
        </w:rPr>
        <w:t xml:space="preserve">Hola, ¿puedes ir a comprar tú un regalo para papá? Quiero regalarle </w:t>
      </w:r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es-ES_tradnl"/>
        </w:rPr>
        <w:tab/>
      </w:r>
    </w:p>
    <w:p w:rsidR="00651738" w:rsidRPr="008213E4" w:rsidRDefault="00651738">
      <w:pPr>
        <w:spacing w:after="0"/>
        <w:rPr>
          <w:rFonts w:ascii="Calibri" w:hAnsi="Calibri" w:cs="Calibri"/>
          <w:lang w:val="es-ES_tradnl"/>
        </w:rPr>
        <w:sectPr w:rsidR="00651738" w:rsidRPr="008213E4">
          <w:pgSz w:w="11920" w:h="15880"/>
          <w:pgMar w:top="1040" w:right="1580" w:bottom="560" w:left="500" w:header="852" w:footer="374" w:gutter="0"/>
          <w:cols w:space="720"/>
        </w:sectPr>
      </w:pPr>
    </w:p>
    <w:p w:rsidR="00651738" w:rsidRPr="008213E4" w:rsidRDefault="006219B5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76" style="position:absolute;left:0;text-align:left;margin-left:85.05pt;margin-top:1.85pt;width:439.35pt;height:25.5pt;z-index:-251652096;mso-position-horizontal-relative:page" coordorigin="1701,37" coordsize="8787,510">
            <v:shape id="_x0000_s1177" style="position:absolute;left:1701;top:37;width:8787;height:510" coordorigin="1701,37" coordsize="8787,510" path="m1757,37r-32,l1708,44r-7,16l1701,93r,397l1701,523r7,17l1724,546r33,1l10431,547r33,-1l10481,540r6,-17l10488,490r,-397l10464,37r-8707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1" style="position:absolute;left:0;text-align:left;margin-left:85.05pt;margin-top:41.5pt;width:439.35pt;height:68.05pt;z-index:-251651072;mso-position-horizontal-relative:page" coordorigin="1701,830" coordsize="8787,1361">
            <v:group id="_x0000_s1174" style="position:absolute;left:1711;top:840;width:8767;height:1341" coordorigin="1711,840" coordsize="8767,1341">
              <v:shape id="_x0000_s1175" style="position:absolute;left:1711;top:840;width:8767;height:1341" coordorigin="1711,840" coordsize="8767,1341" path="m1757,840r-12,2l1725,851r-13,25l1711,2134r1,13l1722,2166r24,14l10431,2181r13,-2l10463,2170r14,-25l10478,887r-2,-12l10467,855r-24,-14l1757,840xe" filled="f" strokecolor="#808285" strokeweight="1pt">
                <v:path arrowok="t"/>
              </v:shape>
            </v:group>
            <v:group id="_x0000_s1172" style="position:absolute;left:1814;top:2006;width:8548;height:2" coordorigin="1814,2006" coordsize="8548,2">
              <v:shape id="_x0000_s1173" style="position:absolute;left:1814;top:2006;width:8548;height:2" coordorigin="1814,2006" coordsize="8548,0" path="m1814,2006r8548,e" filled="f" strokecolor="#808285" strokeweight=".5pt">
                <v:path arrowok="t"/>
              </v:shape>
            </v:group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UNIDAD 6  Evaluación B</w:t>
      </w:r>
      <w:r w:rsidR="000D6428" w:rsidRPr="008213E4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ab/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651738" w:rsidRPr="008213E4" w:rsidRDefault="000D6428">
      <w:pPr>
        <w:tabs>
          <w:tab w:val="left" w:pos="49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NOMBRE: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APELLIDOS: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651738" w:rsidRPr="008213E4" w:rsidRDefault="00651738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1280"/>
          <w:tab w:val="left" w:pos="2460"/>
          <w:tab w:val="left" w:pos="3360"/>
          <w:tab w:val="left" w:pos="5040"/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CURSO: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GRUPO: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 N</w:t>
      </w:r>
      <w:proofErr w:type="gramStart"/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.º</w:t>
      </w:r>
      <w:proofErr w:type="gramEnd"/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ab/>
        <w:t xml:space="preserve">PROFESOR/A: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651738" w:rsidRPr="008213E4" w:rsidRDefault="00651738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8780"/>
        </w:tabs>
        <w:spacing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8213E4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651738" w:rsidRPr="008213E4" w:rsidRDefault="00651738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74544C" w:rsidRDefault="006219B5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168" style="position:absolute;left:0;text-align:left;margin-left:85.05pt;margin-top:1.95pt;width:92.15pt;height:11.35pt;z-index:-251650048;mso-position-horizontal-relative:page" coordorigin="1701,39" coordsize="1843,227">
            <v:shape id="_x0000_s1169" style="position:absolute;left:1701;top:39;width:1843;height:227" coordorigin="1701,39" coordsize="1843,227" path="m1729,39r-25,3l1701,67r,170l1704,262r25,3l3515,265r24,-3l3543,237r,-170l3540,42r-25,-3l1729,39e" fillcolor="#c6c8ca" stroked="f">
              <v:path arrowok="t"/>
            </v:shape>
            <w10:wrap anchorx="page"/>
          </v:group>
        </w:pict>
      </w:r>
      <w:r w:rsidR="000D6428" w:rsidRPr="0074544C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oral</w:t>
      </w:r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6219B5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66" style="position:absolute;left:0;text-align:left;margin-left:85.05pt;margin-top:2.05pt;width:11.35pt;height:11.35pt;z-index:-251649024;mso-position-horizontal-relative:page" coordorigin="1701,41" coordsize="227,227">
            <v:shape id="_x0000_s116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3" style="position:absolute;left:0;text-align:left;margin-left:179.3pt;margin-top:25.55pt;width:270.95pt;height:61.2pt;z-index:-251648000;mso-position-horizontal-relative:page" coordorigin="3586,511" coordsize="5419,1224">
            <v:group id="_x0000_s1164" style="position:absolute;left:7838;top:516;width:567;height:283" coordorigin="7838,516" coordsize="567,283">
              <v:shape id="_x0000_s1165" style="position:absolute;left:7838;top:516;width:567;height:283" coordorigin="7838,516" coordsize="567,283" path="m7866,516r-25,4l7838,544r,227l7841,796r25,4l8376,800r25,-4l8405,771r,-227l8401,520r-25,-4l7866,516e" fillcolor="#dcddde" stroked="f">
                <v:path arrowok="t"/>
              </v:shape>
            </v:group>
            <v:group id="_x0000_s1162" style="position:absolute;left:8433;top:516;width:567;height:283" coordorigin="8433,516" coordsize="567,283">
              <v:shape id="_x0000_s1163" style="position:absolute;left:8433;top:516;width:567;height:283" coordorigin="8433,516" coordsize="567,283" path="m8461,516r-25,4l8433,544r,227l8436,796r25,4l8971,800r25,-4l9000,771r,-227l8996,520r-24,-4l8461,516e" fillcolor="#dcddde" stroked="f">
                <v:path arrowok="t"/>
              </v:shape>
            </v:group>
            <v:group id="_x0000_s1160" style="position:absolute;left:3591;top:833;width:4214;height:273" coordorigin="3591,833" coordsize="4214,273">
              <v:shape id="_x0000_s1161" style="position:absolute;left:3591;top:833;width:4214;height:273" coordorigin="3591,833" coordsize="4214,273" path="m3614,833r-2,l3591,834r,22l3591,1083r,2l3591,1106r23,l7781,1106r2,l7804,1106r,-23l7804,856r,-2l7803,833r-22,l3614,833xe" filled="f" strokecolor="#808285" strokeweight=".5pt">
                <v:path arrowok="t"/>
              </v:shape>
            </v:group>
            <v:group id="_x0000_s1158" style="position:absolute;left:7843;top:833;width:557;height:273" coordorigin="7843,833" coordsize="557,273">
              <v:shape id="_x0000_s1159" style="position:absolute;left:7843;top:833;width:557;height:273" coordorigin="7843,833" coordsize="557,273" path="m7866,833r-2,l7843,834r,22l7843,1083r,2l7843,1106r23,l8376,1106r3,l8400,1106r,-23l8400,856r,-2l8399,833r-23,l7866,833xe" filled="f" strokecolor="#808285" strokeweight=".5pt">
                <v:path arrowok="t"/>
              </v:shape>
            </v:group>
            <v:group id="_x0000_s1156" style="position:absolute;left:8438;top:833;width:557;height:273" coordorigin="8438,833" coordsize="557,273">
              <v:shape id="_x0000_s1157" style="position:absolute;left:8438;top:833;width:557;height:273" coordorigin="8438,833" coordsize="557,273" path="m8461,833r-2,l8438,834r,22l8438,1083r,2l8439,1106r22,l8971,1106r3,l8995,1106r,-23l8995,856r,-2l8994,833r-23,l8461,833xe" filled="f" strokecolor="#808285" strokeweight=".5pt">
                <v:path arrowok="t"/>
              </v:shape>
            </v:group>
            <v:group id="_x0000_s1154" style="position:absolute;left:3591;top:1145;width:4214;height:273" coordorigin="3591,1145" coordsize="4214,273">
              <v:shape id="_x0000_s1155" style="position:absolute;left:3591;top:1145;width:4214;height:273" coordorigin="3591,1145" coordsize="4214,273" path="m3614,1145r-2,l3591,1146r,22l3591,1395r,2l3591,1418r23,l7781,1418r2,l7804,1417r,-22l7804,1168r,-2l7803,1145r-22,l3614,1145xe" filled="f" strokecolor="#808285" strokeweight=".5pt">
                <v:path arrowok="t"/>
              </v:shape>
            </v:group>
            <v:group id="_x0000_s1152" style="position:absolute;left:7843;top:1145;width:557;height:273" coordorigin="7843,1145" coordsize="557,273">
              <v:shape id="_x0000_s1153" style="position:absolute;left:7843;top:1145;width:557;height:273" coordorigin="7843,1145" coordsize="557,273" path="m7866,1145r-2,l7843,1146r,22l7843,1395r,2l7843,1418r23,l8376,1418r3,l8400,1417r,-22l8400,1168r,-2l8399,1145r-23,l7866,1145xe" filled="f" strokecolor="#808285" strokeweight=".5pt">
                <v:path arrowok="t"/>
              </v:shape>
            </v:group>
            <v:group id="_x0000_s1150" style="position:absolute;left:8438;top:1145;width:557;height:273" coordorigin="8438,1145" coordsize="557,273">
              <v:shape id="_x0000_s1151" style="position:absolute;left:8438;top:1145;width:557;height:273" coordorigin="8438,1145" coordsize="557,273" path="m8461,1145r-2,l8438,1146r,22l8438,1395r,2l8439,1418r22,l8971,1418r3,l8995,1417r,-22l8995,1168r,-2l8994,1145r-23,l8461,1145xe" filled="f" strokecolor="#808285" strokeweight=".5pt">
                <v:path arrowok="t"/>
              </v:shape>
            </v:group>
            <v:group id="_x0000_s1148" style="position:absolute;left:3591;top:1457;width:4214;height:273" coordorigin="3591,1457" coordsize="4214,273">
              <v:shape id="_x0000_s1149" style="position:absolute;left:3591;top:1457;width:4214;height:273" coordorigin="3591,1457" coordsize="4214,273" path="m3614,1457r-2,l3591,1457r,23l3591,1707r,2l3591,1730r23,l7781,1730r2,l7804,1729r,-22l7804,1480r,-2l7803,1457r-22,l3614,1457xe" filled="f" strokecolor="#808285" strokeweight=".5pt">
                <v:path arrowok="t"/>
              </v:shape>
            </v:group>
            <v:group id="_x0000_s1146" style="position:absolute;left:7843;top:1457;width:557;height:273" coordorigin="7843,1457" coordsize="557,273">
              <v:shape id="_x0000_s1147" style="position:absolute;left:7843;top:1457;width:557;height:273" coordorigin="7843,1457" coordsize="557,273" path="m7866,1457r-2,l7843,1457r,23l7843,1707r,2l7843,1730r23,l8376,1730r3,l8400,1729r,-22l8400,1480r,-2l8399,1457r-23,l7866,1457xe" filled="f" strokecolor="#808285" strokeweight=".5pt">
                <v:path arrowok="t"/>
              </v:shape>
            </v:group>
            <v:group id="_x0000_s1144" style="position:absolute;left:8438;top:1457;width:557;height:273" coordorigin="8438,1457" coordsize="557,273">
              <v:shape id="_x0000_s1145" style="position:absolute;left:8438;top:1457;width:557;height:273" coordorigin="8438,1457" coordsize="557,273" path="m8461,1457r-2,l8438,1457r,23l8438,1707r,2l8439,1730r22,l8971,1730r3,l8995,1729r,-22l8995,1480r,-2l8994,1457r-23,l8461,1457xe" filled="f" strokecolor="#808285" strokeweight=".5pt">
                <v:path arrowok="t"/>
              </v:shape>
            </v:group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tres diálogos y señala si estas afirmaciones son verdaderas o falsas.</w:t>
      </w:r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0D6428">
      <w:pPr>
        <w:tabs>
          <w:tab w:val="left" w:pos="7080"/>
        </w:tabs>
        <w:spacing w:before="33" w:after="0" w:line="240" w:lineRule="auto"/>
        <w:ind w:left="6488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V</w:t>
      </w: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F</w:t>
      </w:r>
    </w:p>
    <w:p w:rsidR="00651738" w:rsidRPr="008213E4" w:rsidRDefault="000D6428">
      <w:pPr>
        <w:spacing w:before="84" w:after="0" w:line="240" w:lineRule="auto"/>
        <w:ind w:left="209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   La perfumería no está abierta todo el día.</w:t>
      </w:r>
    </w:p>
    <w:p w:rsidR="00651738" w:rsidRPr="008213E4" w:rsidRDefault="000D6428">
      <w:pPr>
        <w:spacing w:before="91" w:after="0" w:line="240" w:lineRule="auto"/>
        <w:ind w:left="209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  El banco cierra a las dos y media.</w:t>
      </w:r>
    </w:p>
    <w:p w:rsidR="00651738" w:rsidRPr="008213E4" w:rsidRDefault="000D6428">
      <w:pPr>
        <w:spacing w:before="91" w:after="0" w:line="213" w:lineRule="exact"/>
        <w:ind w:left="209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   Hay un centro comercial que abre los domingos.</w:t>
      </w:r>
    </w:p>
    <w:p w:rsidR="00651738" w:rsidRPr="008213E4" w:rsidRDefault="00651738">
      <w:pPr>
        <w:spacing w:before="8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74544C" w:rsidRDefault="006219B5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141" style="position:absolute;left:0;text-align:left;margin-left:85.05pt;margin-top:1.95pt;width:104.9pt;height:11.35pt;z-index:-251646976;mso-position-horizontal-relative:page" coordorigin="1701,39" coordsize="2098,227">
            <v:shape id="_x0000_s1142" style="position:absolute;left:1701;top:39;width:2098;height:227" coordorigin="1701,39" coordsize="2098,227" path="m1729,39r-25,3l1701,67r,170l1704,262r25,3l3770,265r25,-3l3798,237r,-170l3795,42r-25,-3l1729,39e" fillcolor="#c6c8ca" stroked="f">
              <v:path arrowok="t"/>
            </v:shape>
            <w10:wrap anchorx="page"/>
          </v:group>
        </w:pict>
      </w:r>
      <w:r w:rsidR="000D6428" w:rsidRPr="0074544C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Comprensión escrita</w:t>
      </w:r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6219B5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39" style="position:absolute;left:0;text-align:left;margin-left:85.05pt;margin-top:2.05pt;width:11.35pt;height:11.35pt;z-index:-251645952;mso-position-horizontal-relative:page" coordorigin="1701,41" coordsize="227,227">
            <v:shape id="_x0000_s114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7" style="position:absolute;left:0;text-align:left;margin-left:105.1pt;margin-top:26.05pt;width:419.05pt;height:135.2pt;z-index:-251644928;mso-position-horizontal-relative:page" coordorigin="2102,521" coordsize="8381,2704">
            <v:shape id="_x0000_s1138" style="position:absolute;left:2102;top:521;width:8381;height:2704" coordorigin="2102,521" coordsize="8381,2704" path="m2126,521r-3,l2102,522r,23l2102,3202r1,2l2103,3225r23,l10460,3225r2,l10483,3224r,-22l10483,545r,-3l10482,521r-22,l2126,521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este fragmento de una página web y señala la opción correcta.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15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8213E4" w:rsidRDefault="000D6428">
      <w:pPr>
        <w:spacing w:after="0" w:line="253" w:lineRule="auto"/>
        <w:ind w:left="813" w:right="1153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Sin duda es el regalo perfecto, para él y para ella, y nunca se pasa de moda. Es práctico y tienes la ventaja de que hay muchísimas clases.</w:t>
      </w:r>
    </w:p>
    <w:p w:rsidR="00651738" w:rsidRPr="008213E4" w:rsidRDefault="00651738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53" w:lineRule="auto"/>
        <w:ind w:left="813" w:right="1154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Se presentan en frascos de formas, tamaños y colores diferentes, a veces con diseños muy sofisticados. Además, puedes escoger entre varios precios, según sus características: desde unos diez euros hasta... </w:t>
      </w:r>
      <w:r w:rsidRPr="008213E4">
        <w:rPr>
          <w:rFonts w:ascii="Calibri" w:eastAsia="Myriad Pro Light" w:hAnsi="Calibri" w:cs="Calibri"/>
          <w:color w:val="231F20"/>
          <w:sz w:val="20"/>
          <w:szCs w:val="20"/>
        </w:rPr>
        <w:t>¡</w:t>
      </w:r>
      <w:proofErr w:type="spellStart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>más</w:t>
      </w:r>
      <w:proofErr w:type="spellEnd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 xml:space="preserve"> de </w:t>
      </w:r>
      <w:proofErr w:type="spellStart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>cien</w:t>
      </w:r>
      <w:proofErr w:type="spellEnd"/>
      <w:r w:rsidRPr="008213E4">
        <w:rPr>
          <w:rFonts w:ascii="Calibri" w:eastAsia="Myriad Pro Light" w:hAnsi="Calibri" w:cs="Calibri"/>
          <w:color w:val="231F20"/>
          <w:sz w:val="20"/>
          <w:szCs w:val="20"/>
        </w:rPr>
        <w:t xml:space="preserve">!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 algo que puedes llevar todos los días o solo en ocasiones especiales. Incluso puedes tener más de un frasco para elegir según la ocasión.</w:t>
      </w:r>
    </w:p>
    <w:p w:rsidR="00651738" w:rsidRPr="008213E4" w:rsidRDefault="00651738">
      <w:pPr>
        <w:spacing w:before="3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53" w:lineRule="auto"/>
        <w:ind w:left="813" w:right="1155" w:firstLine="397"/>
        <w:jc w:val="both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Últimamente muchos de estos productos llevan el nombre de marcas de ropa, diseñadores de moda o cantantes con los que seguro que puedes sorprender.</w:t>
      </w:r>
    </w:p>
    <w:p w:rsidR="00651738" w:rsidRPr="008213E4" w:rsidRDefault="00651738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8213E4" w:rsidRDefault="000D6428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¿A quién se destina?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35" style="position:absolute;left:0;text-align:left;margin-left:238.95pt;margin-top:.65pt;width:10.85pt;height:10.85pt;z-index:-251643904;mso-position-horizontal-relative:page" coordorigin="4779,13" coordsize="217,217">
            <v:shape id="_x0000_s1136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A hombres y mujeres.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33" style="position:absolute;left:0;text-align:left;margin-left:238.95pt;margin-top:.65pt;width:10.85pt;height:10.85pt;z-index:-251642880;mso-position-horizontal-relative:page" coordorigin="4779,13" coordsize="217,217">
            <v:shape id="_x0000_s1134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A los chicos guapos.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31" style="position:absolute;left:0;text-align:left;margin-left:238.95pt;margin-top:.65pt;width:10.85pt;height:10.85pt;z-index:-251641856;mso-position-horizontal-relative:page" coordorigin="4779,13" coordsize="217,217">
            <v:shape id="_x0000_s1132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A las chicas delgadas.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Es un regalo: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9" style="position:absolute;left:0;text-align:left;margin-left:238.95pt;margin-top:.65pt;width:10.85pt;height:10.85pt;z-index:-251640832;mso-position-horizontal-relative:page" coordorigin="4779,13" coordsize="217,217">
            <v:shape id="_x0000_s1130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Para cada cumpleaños.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7" style="position:absolute;left:0;text-align:left;margin-left:238.95pt;margin-top:.65pt;width:10.85pt;height:10.85pt;z-index:-251639808;mso-position-horizontal-relative:page" coordorigin="4779,13" coordsize="217,217">
            <v:shape id="_x0000_s1128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Para cada mes.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5" style="position:absolute;left:0;text-align:left;margin-left:238.95pt;margin-top:.65pt;width:10.85pt;height:10.85pt;z-index:-251638784;mso-position-horizontal-relative:page" coordorigin="4779,13" coordsize="217,217">
            <v:shape id="_x0000_s1126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Para todos los días.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   ¿Cuánto cuesta?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3" style="position:absolute;left:0;text-align:left;margin-left:238.95pt;margin-top:.65pt;width:10.85pt;height:10.85pt;z-index:-251637760;mso-position-horizontal-relative:page" coordorigin="4779,13" coordsize="217,217">
            <v:shape id="_x0000_s1124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   10 euros.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1" style="position:absolute;left:0;text-align:left;margin-left:238.95pt;margin-top:.65pt;width:10.85pt;height:10.85pt;z-index:-251636736;mso-position-horizontal-relative:page" coordorigin="4779,13" coordsize="217,217">
            <v:shape id="_x0000_s1122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  100 euros.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9" style="position:absolute;left:0;text-align:left;margin-left:238.95pt;margin-top:.65pt;width:10.85pt;height:10.85pt;z-index:-251635712;mso-position-horizontal-relative:page" coordorigin="4779,13" coordsize="217,217">
            <v:shape id="_x0000_s1120" style="position:absolute;left:4779;top:13;width:217;height:217" coordorigin="4779,13" coordsize="217,217" path="m4802,13r-2,l4779,14r,22l4779,206r,3l4780,230r22,l4972,230r3,l4996,229r,-23l4996,36r,-2l4995,13r-23,l480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  Depende del tipo.</w:t>
      </w:r>
    </w:p>
    <w:p w:rsidR="00651738" w:rsidRPr="008213E4" w:rsidRDefault="00651738">
      <w:pPr>
        <w:spacing w:after="0"/>
        <w:rPr>
          <w:rFonts w:ascii="Calibri" w:hAnsi="Calibri" w:cs="Calibri"/>
          <w:lang w:val="es-ES_tradnl"/>
        </w:rPr>
        <w:sectPr w:rsidR="00651738" w:rsidRPr="008213E4">
          <w:pgSz w:w="11920" w:h="15880"/>
          <w:pgMar w:top="980" w:right="500" w:bottom="560" w:left="1580" w:header="852" w:footer="374" w:gutter="0"/>
          <w:cols w:space="720"/>
        </w:sectPr>
      </w:pPr>
    </w:p>
    <w:p w:rsidR="00651738" w:rsidRPr="005C5298" w:rsidRDefault="000D6428">
      <w:pPr>
        <w:spacing w:after="0" w:line="209" w:lineRule="exact"/>
        <w:ind w:left="1071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 w:rsidRPr="005C529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lastRenderedPageBreak/>
        <w:t>Comunicar en español</w:t>
      </w:r>
    </w:p>
    <w:p w:rsidR="00651738" w:rsidRPr="008213E4" w:rsidRDefault="00651738">
      <w:pPr>
        <w:spacing w:before="6" w:after="0" w:line="150" w:lineRule="exact"/>
        <w:rPr>
          <w:rFonts w:ascii="Calibri" w:hAnsi="Calibri" w:cs="Calibri"/>
          <w:sz w:val="15"/>
          <w:szCs w:val="15"/>
          <w:lang w:val="es-ES_tradnl"/>
        </w:rPr>
      </w:pPr>
    </w:p>
    <w:p w:rsidR="00651738" w:rsidRPr="005C5298" w:rsidRDefault="006219B5">
      <w:pPr>
        <w:tabs>
          <w:tab w:val="left" w:pos="1300"/>
        </w:tabs>
        <w:spacing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14" style="position:absolute;left:0;text-align:left;margin-left:70.85pt;margin-top:-19.3pt;width:110.55pt;height:11.35pt;z-index:-251632640;mso-position-horizontal-relative:page" coordorigin="1417,-386" coordsize="2211,227">
            <v:shape id="_x0000_s1115" style="position:absolute;left:1417;top:-386;width:2211;height:227" coordorigin="1417,-386" coordsize="2211,227" path="m1445,-386r-24,4l1417,-357r,170l1421,-162r24,3l3600,-159r25,-3l3628,-187r,-170l3625,-382r-25,-4l1445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2" style="position:absolute;left:0;text-align:left;margin-left:70.85pt;margin-top:.9pt;width:11.35pt;height:11.35pt;z-index:-251631616;mso-position-horizontal-relative:page" coordorigin="1417,18" coordsize="227,227">
            <v:shape id="_x0000_s111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0D6428" w:rsidRPr="005C529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="000D6428" w:rsidRPr="005C529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5C529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Identifica los siguientes objetos y escribe </w:t>
      </w:r>
      <w:proofErr w:type="gramStart"/>
      <w:r w:rsidR="000D6428" w:rsidRPr="005C529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 nombre</w:t>
      </w:r>
      <w:proofErr w:type="gramEnd"/>
      <w:r w:rsidR="000D6428" w:rsidRPr="005C529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.</w:t>
      </w:r>
    </w:p>
    <w:p w:rsidR="00651738" w:rsidRPr="008213E4" w:rsidRDefault="00E35992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36064" behindDoc="0" locked="0" layoutInCell="1" allowOverlap="1" wp14:anchorId="40CC657E" wp14:editId="7C5E6BA3">
            <wp:simplePos x="0" y="0"/>
            <wp:positionH relativeFrom="column">
              <wp:posOffset>2447925</wp:posOffset>
            </wp:positionH>
            <wp:positionV relativeFrom="paragraph">
              <wp:posOffset>135255</wp:posOffset>
            </wp:positionV>
            <wp:extent cx="2009140" cy="12954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B5">
        <w:rPr>
          <w:rFonts w:ascii="Calibri" w:hAnsi="Calibri" w:cs="Calibri"/>
          <w:noProof/>
          <w:sz w:val="24"/>
          <w:szCs w:val="24"/>
          <w:lang w:val="pt-PT" w:eastAsia="pt-PT"/>
        </w:rPr>
        <w:pict>
          <v:shape id="_x0000_s1106" style="position:absolute;margin-left:173.65pt;margin-top:12.6pt;width:13.65pt;height:13.65pt;z-index:-251581440;mso-position-horizontal-relative:text;mso-position-vertical-relative:text" coordorigin="3973,-3" coordsize="273,273" path="m3973,271r274,l4247,-3r-274,l3973,271xe" filled="f" strokecolor="#808285" strokeweight=".5pt">
            <v:path arrowok="t"/>
          </v:shape>
        </w:pict>
      </w:r>
    </w:p>
    <w:p w:rsidR="00651738" w:rsidRPr="008213E4" w:rsidRDefault="006219B5">
      <w:pPr>
        <w:tabs>
          <w:tab w:val="left" w:pos="3560"/>
        </w:tabs>
        <w:spacing w:before="33" w:after="0" w:line="206" w:lineRule="exact"/>
        <w:ind w:left="142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107" style="position:absolute;left:0;text-align:left;margin-left:91.2pt;margin-top:-.4pt;width:64.55pt;height:99.8pt;z-index:-251629568;mso-position-horizontal-relative:page" coordorigin="1824,-8" coordsize="1291,1996">
            <v:group id="_x0000_s1108" style="position:absolute;left:1829;top:-3;width:273;height:273" coordorigin="1829,-3" coordsize="273,273">
              <v:shape id="_x0000_s1110" style="position:absolute;left:1829;top:-3;width:273;height:273" coordorigin="1829,-3" coordsize="273,273" path="m1829,271r273,l2102,-3r-273,l1829,271xe" filled="f" strokecolor="#808285" strokeweight=".5pt">
                <v:path arrowok="t"/>
              </v:shape>
              <v:shape id="_x0000_s1109" type="#_x0000_t75" style="position:absolute;left:2029;top:203;width:1086;height:1785">
                <v:imagedata r:id="rId23" o:title=""/>
              </v:shape>
            </v:group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1</w: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ab/>
        <w:t>2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12" w:after="0" w:line="220" w:lineRule="exact"/>
        <w:rPr>
          <w:rFonts w:ascii="Calibri" w:hAnsi="Calibri" w:cs="Calibri"/>
          <w:lang w:val="es-ES_tradnl"/>
        </w:rPr>
      </w:pPr>
    </w:p>
    <w:p w:rsidR="00651738" w:rsidRPr="008213E4" w:rsidRDefault="006219B5">
      <w:pPr>
        <w:spacing w:before="33" w:after="0" w:line="240" w:lineRule="auto"/>
        <w:ind w:left="1412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099" style="position:absolute;left:0;text-align:left;margin-left:212.95pt;margin-top:15.85pt;width:13.65pt;height:13.65pt;z-index:-251626496;mso-position-horizontal-relative:page" coordorigin="4259,317" coordsize="273,273">
            <v:shape id="_x0000_s1100" style="position:absolute;left:4259;top:317;width:273;height:273" coordorigin="4259,317" coordsize="273,273" path="m4259,590r274,l4533,317r-274,l4259,59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7" style="position:absolute;left:0;text-align:left;margin-left:365.9pt;margin-top:-27.5pt;width:144.05pt;height:127.2pt;z-index:-251623424;mso-position-horizontal-relative:page" coordorigin="7318,-550" coordsize="2881,2544">
            <v:shape id="_x0000_s1098" style="position:absolute;left:7318;top:-550;width:2881;height:2544" coordorigin="7318,-550" coordsize="2881,2544" path="m7342,-550r-3,l7318,-549r,22l7318,1971r,2l7319,1994r23,l10176,1994r3,l10200,1993r,-22l10200,-527r,-2l10199,-550r-23,l7342,-550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left:0;text-align:left;margin-left:379.35pt;margin-top:-18.45pt;width:116.4pt;height:110.85pt;z-index:-2516203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1"/>
                    <w:gridCol w:w="2107"/>
                  </w:tblGrid>
                  <w:tr w:rsidR="00651738" w:rsidRPr="006F142B">
                    <w:trPr>
                      <w:trHeight w:hRule="exact" w:val="382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spacing w:before="71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tabs>
                            <w:tab w:val="left" w:pos="2060"/>
                          </w:tabs>
                          <w:spacing w:before="71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651738" w:rsidRPr="006F142B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651738" w:rsidRPr="006F142B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651738" w:rsidRPr="006F142B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651738" w:rsidRPr="006F142B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651738" w:rsidRPr="006F142B">
                    <w:trPr>
                      <w:trHeight w:hRule="exact" w:val="382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51738" w:rsidRPr="006F142B" w:rsidRDefault="000D6428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6F142B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</w:tbl>
                <w:p w:rsidR="00651738" w:rsidRPr="006F142B" w:rsidRDefault="00651738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</w:p>
              </w:txbxContent>
            </v:textbox>
            <w10:wrap anchorx="page"/>
          </v:shape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3</w:t>
      </w:r>
    </w:p>
    <w:p w:rsidR="00651738" w:rsidRPr="008213E4" w:rsidRDefault="00E35992">
      <w:pPr>
        <w:spacing w:before="6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31968" behindDoc="0" locked="0" layoutInCell="1" allowOverlap="1" wp14:anchorId="3E6879E7" wp14:editId="491977D9">
            <wp:simplePos x="0" y="0"/>
            <wp:positionH relativeFrom="column">
              <wp:posOffset>2583815</wp:posOffset>
            </wp:positionH>
            <wp:positionV relativeFrom="paragraph">
              <wp:posOffset>53975</wp:posOffset>
            </wp:positionV>
            <wp:extent cx="1183005" cy="104394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30944" behindDoc="0" locked="0" layoutInCell="1" allowOverlap="1" wp14:anchorId="5982F3C9" wp14:editId="0FCF3E37">
            <wp:simplePos x="0" y="0"/>
            <wp:positionH relativeFrom="column">
              <wp:posOffset>898525</wp:posOffset>
            </wp:positionH>
            <wp:positionV relativeFrom="paragraph">
              <wp:posOffset>57150</wp:posOffset>
            </wp:positionV>
            <wp:extent cx="1287780" cy="111823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738" w:rsidRPr="008213E4" w:rsidRDefault="006219B5">
      <w:pPr>
        <w:spacing w:after="0" w:line="206" w:lineRule="exact"/>
        <w:ind w:left="3818" w:right="5852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085" style="position:absolute;left:0;text-align:left;margin-left:90.95pt;margin-top:-17.75pt;width:13.65pt;height:13.65pt;z-index:-251627520;mso-position-horizontal-relative:page" coordorigin="1819,-355" coordsize="273,273">
            <v:shape id="_x0000_s1086" style="position:absolute;left:1819;top:-355;width:273;height:273" coordorigin="1819,-355" coordsize="273,273" path="m1819,-82r274,l2093,-355r-274,l1819,-82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4</w:t>
      </w:r>
    </w:p>
    <w:p w:rsidR="00651738" w:rsidRPr="008213E4" w:rsidRDefault="00651738">
      <w:pPr>
        <w:spacing w:before="1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E35992">
      <w:pPr>
        <w:spacing w:before="33" w:after="0" w:line="191" w:lineRule="exact"/>
        <w:ind w:left="1973" w:right="-20"/>
        <w:rPr>
          <w:rFonts w:ascii="Calibri" w:eastAsia="Myriad Pro Light" w:hAnsi="Calibri" w:cs="Calibri"/>
          <w:sz w:val="18"/>
          <w:szCs w:val="18"/>
          <w:lang w:val="es-ES_tradnl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32992" behindDoc="0" locked="0" layoutInCell="1" allowOverlap="1" wp14:anchorId="22EAB750" wp14:editId="2187338F">
            <wp:simplePos x="0" y="0"/>
            <wp:positionH relativeFrom="column">
              <wp:posOffset>3002915</wp:posOffset>
            </wp:positionH>
            <wp:positionV relativeFrom="paragraph">
              <wp:posOffset>35560</wp:posOffset>
            </wp:positionV>
            <wp:extent cx="1810385" cy="115189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B5">
        <w:rPr>
          <w:rFonts w:ascii="Calibri" w:hAnsi="Calibri" w:cs="Calibri"/>
          <w:noProof/>
          <w:lang w:val="pt-PT" w:eastAsia="pt-PT"/>
        </w:rPr>
        <w:pict>
          <v:shape id="_x0000_s1084" style="position:absolute;left:0;text-align:left;margin-left:219.35pt;margin-top:6.95pt;width:13.65pt;height:13.65pt;z-index:-251586560;mso-position-horizontal-relative:text;mso-position-vertical-relative:text" coordorigin="4887,139" coordsize="273,273" path="m4887,412r273,l5160,139r-273,l4887,412xe" filled="f" strokecolor="#808285" strokeweight=".5pt">
            <v:path arrowok="t"/>
          </v:shape>
        </w:pict>
      </w:r>
      <w:r w:rsidR="006219B5">
        <w:rPr>
          <w:rFonts w:ascii="Calibri" w:hAnsi="Calibri" w:cs="Calibri"/>
          <w:noProof/>
          <w:lang w:val="pt-PT" w:eastAsia="pt-PT"/>
        </w:rPr>
        <w:pict>
          <v:shape id="_x0000_s1073" style="position:absolute;left:0;text-align:left;margin-left:94pt;margin-top:-.15pt;width:13.65pt;height:13.65pt;z-index:-251589632;mso-position-horizontal-relative:text;mso-position-vertical-relative:text" coordorigin="2380,-227" coordsize="273,273" path="m2380,47r273,l2653,-227r-273,l2380,47xe" filled="f" strokecolor="#808285" strokeweight=".5pt">
            <v:path arrowok="t"/>
          </v:shape>
        </w:pict>
      </w:r>
      <w:r w:rsidR="000D6428"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5</w:t>
      </w:r>
    </w:p>
    <w:p w:rsidR="00651738" w:rsidRPr="008213E4" w:rsidRDefault="000D6428">
      <w:pPr>
        <w:spacing w:after="0" w:line="157" w:lineRule="exact"/>
        <w:ind w:left="4446" w:right="5224"/>
        <w:jc w:val="center"/>
        <w:rPr>
          <w:rFonts w:ascii="Calibri" w:eastAsia="Myriad Pro Light" w:hAnsi="Calibri" w:cs="Calibri"/>
          <w:sz w:val="18"/>
          <w:szCs w:val="18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6</w:t>
      </w:r>
    </w:p>
    <w:p w:rsidR="00651738" w:rsidRPr="008213E4" w:rsidRDefault="008A3F6B">
      <w:pPr>
        <w:spacing w:before="5" w:after="0" w:line="100" w:lineRule="exact"/>
        <w:rPr>
          <w:rFonts w:ascii="Calibri" w:hAnsi="Calibri" w:cs="Calibri"/>
          <w:sz w:val="10"/>
          <w:szCs w:val="10"/>
          <w:lang w:val="es-ES_tradnl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27872" behindDoc="0" locked="0" layoutInCell="1" allowOverlap="1" wp14:anchorId="3BF1C3C4" wp14:editId="44EFFAB0">
            <wp:simplePos x="0" y="0"/>
            <wp:positionH relativeFrom="column">
              <wp:posOffset>1183640</wp:posOffset>
            </wp:positionH>
            <wp:positionV relativeFrom="paragraph">
              <wp:posOffset>20955</wp:posOffset>
            </wp:positionV>
            <wp:extent cx="991235" cy="827405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219B5">
      <w:pPr>
        <w:tabs>
          <w:tab w:val="left" w:pos="1300"/>
        </w:tabs>
        <w:spacing w:before="23" w:after="0" w:line="245" w:lineRule="auto"/>
        <w:ind w:left="1314" w:right="291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6" style="position:absolute;left:0;text-align:left;margin-left:70.85pt;margin-top:2.05pt;width:11.35pt;height:11.35pt;z-index:-251630592;mso-position-horizontal-relative:page" coordorigin="1417,41" coordsize="227,227">
            <v:shape id="_x0000_s10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Indica las diferentes secciones, de unos grandes almacenes, donde puedas comprar los objetos del ejercicio anterior.</w:t>
      </w:r>
    </w:p>
    <w:p w:rsidR="00651738" w:rsidRPr="008213E4" w:rsidRDefault="00651738">
      <w:pPr>
        <w:spacing w:before="9" w:after="0" w:line="40" w:lineRule="exact"/>
        <w:rPr>
          <w:rFonts w:ascii="Calibri" w:hAnsi="Calibri" w:cs="Calibri"/>
          <w:sz w:val="4"/>
          <w:szCs w:val="4"/>
          <w:lang w:val="es-ES_tradnl"/>
        </w:rPr>
      </w:pP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8202"/>
      </w:tblGrid>
      <w:tr w:rsidR="00651738" w:rsidRPr="00FF1D1E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2480"/>
                <w:tab w:val="left" w:pos="8160"/>
              </w:tabs>
              <w:spacing w:before="72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  <w:lang w:val="es-ES_tradnl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El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ab/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lang w:val="es-ES_tradnl"/>
              </w:rPr>
              <w:t xml:space="preserve"> en la sección de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es-ES_tradnl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5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5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63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651738" w:rsidRPr="008213E4">
        <w:trPr>
          <w:trHeight w:hRule="exact" w:val="382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f)</w:t>
            </w:r>
          </w:p>
        </w:tc>
        <w:tc>
          <w:tcPr>
            <w:tcW w:w="8202" w:type="dxa"/>
            <w:tcBorders>
              <w:top w:val="nil"/>
              <w:left w:val="nil"/>
              <w:bottom w:val="nil"/>
              <w:right w:val="nil"/>
            </w:tcBorders>
          </w:tcPr>
          <w:p w:rsidR="00651738" w:rsidRPr="008213E4" w:rsidRDefault="000D6428">
            <w:pPr>
              <w:tabs>
                <w:tab w:val="left" w:pos="8160"/>
              </w:tabs>
              <w:spacing w:before="46" w:after="0" w:line="240" w:lineRule="auto"/>
              <w:ind w:left="5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8213E4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651738" w:rsidRPr="008213E4" w:rsidRDefault="00651738">
      <w:pPr>
        <w:spacing w:after="0"/>
        <w:rPr>
          <w:rFonts w:ascii="Calibri" w:hAnsi="Calibri" w:cs="Calibri"/>
        </w:rPr>
        <w:sectPr w:rsidR="00651738" w:rsidRPr="008213E4">
          <w:pgSz w:w="11920" w:h="15880"/>
          <w:pgMar w:top="1040" w:right="1560" w:bottom="560" w:left="500" w:header="852" w:footer="374" w:gutter="0"/>
          <w:cols w:space="720"/>
        </w:sectPr>
      </w:pPr>
    </w:p>
    <w:p w:rsidR="00651738" w:rsidRPr="008213E4" w:rsidRDefault="006219B5">
      <w:pPr>
        <w:tabs>
          <w:tab w:val="left" w:pos="500"/>
        </w:tabs>
        <w:spacing w:after="0" w:line="245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062" style="position:absolute;left:0;text-align:left;margin-left:85.05pt;margin-top:.4pt;width:11.35pt;height:11.35pt;z-index:-251616256;mso-position-horizontal-relative:page" coordorigin="1701,8" coordsize="227,227">
            <v:shape id="_x0000_s1063" style="position:absolute;left:1701;top:8;width:227;height:227" coordorigin="1701,8" coordsize="227,227" path="m1729,8r-25,4l1701,36r,171l1704,231r25,4l1899,235r25,-4l1927,207r,-171l1924,12,1899,8r-170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04.85pt;margin-top:561.45pt;width:419.55pt;height:.1pt;z-index:-251598848;mso-position-horizontal-relative:page;mso-position-vertical-relative:page" coordorigin="2097,11229" coordsize="8391,2">
            <v:shape id="_x0000_s1061" style="position:absolute;left:2097;top:11229;width:8391;height:2" coordorigin="2097,11229" coordsize="8391,0" path="m2097,11229r8391,e" filled="f" strokecolor="#808285" strokeweight=".5pt">
              <v:path arrowok="t"/>
            </v:shape>
            <w10:wrap anchorx="page" anchory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las frases siguientes con las palabras del recuadro. Ten en cuenta que solo se presenta</w:t>
      </w:r>
    </w:p>
    <w:p w:rsidR="00651738" w:rsidRPr="008213E4" w:rsidRDefault="006219B5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7" style="position:absolute;left:0;text-align:left;margin-left:259.6pt;margin-top:24.65pt;width:129.9pt;height:38.95pt;z-index:-251615232;mso-position-horizontal-relative:page" coordorigin="5192,493" coordsize="2598,778">
            <v:shape id="_x0000_s1058" style="position:absolute;left:5192;top:493;width:2598;height:778" coordorigin="5192,493" coordsize="2598,778" path="m5216,493r-3,l5192,494r,23l5192,1248r,3l5193,1272r23,l7767,1272r2,l7790,1271r,-23l7790,517r,-3l7789,493r-22,l5216,493xe" filled="f" strokecolor="#808285" strokeweight=".5pt">
              <v:path arrowok="t"/>
            </v:shape>
            <w10:wrap anchorx="page"/>
          </v:group>
        </w:pict>
      </w:r>
      <w:proofErr w:type="gramStart"/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una</w:t>
      </w:r>
      <w:proofErr w:type="gramEnd"/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forma, debes adecuarla al contexto.</w:t>
      </w: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before="15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8213E4" w:rsidRDefault="000D6428">
      <w:pPr>
        <w:spacing w:after="0" w:line="229" w:lineRule="exact"/>
        <w:ind w:left="4036" w:right="4019"/>
        <w:jc w:val="center"/>
        <w:rPr>
          <w:rFonts w:ascii="Calibri" w:eastAsia="Myriad Pro Light" w:hAnsi="Calibri" w:cs="Calibri"/>
          <w:sz w:val="20"/>
          <w:szCs w:val="20"/>
          <w:lang w:val="es-ES_tradnl"/>
        </w:rPr>
      </w:pPr>
      <w:proofErr w:type="gramStart"/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este</w:t>
      </w:r>
      <w:proofErr w:type="gramEnd"/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 •  esa  •  aquello</w:t>
      </w:r>
    </w:p>
    <w:p w:rsidR="00651738" w:rsidRPr="008213E4" w:rsidRDefault="00651738">
      <w:pPr>
        <w:spacing w:before="2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51738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0D6428">
      <w:pPr>
        <w:tabs>
          <w:tab w:val="left" w:pos="3840"/>
        </w:tabs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a)   ¿Cuánto cuestan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zapatos de aquí?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3260"/>
          <w:tab w:val="left" w:pos="64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b)  Tenemos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libro azul de allí y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ahí. Los dos de Elvira Lindo.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58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c)   Puedes pedir a tus papás que te compren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blusa del centro comercial.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0D6428">
      <w:pPr>
        <w:tabs>
          <w:tab w:val="left" w:pos="2500"/>
          <w:tab w:val="left" w:pos="7780"/>
        </w:tabs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d)  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quiosco de ahí es un poco caro, es mejor ir a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8213E4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de allí.</w:t>
      </w:r>
    </w:p>
    <w:p w:rsidR="00651738" w:rsidRPr="008213E4" w:rsidRDefault="00651738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651738" w:rsidRPr="008213E4" w:rsidRDefault="006219B5" w:rsidP="005C5298">
      <w:pPr>
        <w:tabs>
          <w:tab w:val="left" w:pos="480"/>
        </w:tabs>
        <w:spacing w:before="23" w:after="0" w:line="240" w:lineRule="auto"/>
        <w:ind w:left="145" w:right="2171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4" style="position:absolute;left:0;text-align:left;margin-left:85.05pt;margin-top:2.05pt;width:11.35pt;height:11.35pt;z-index:-251614208;mso-position-horizontal-relative:page" coordorigin="1701,41" coordsize="227,227">
            <v:shape id="_x0000_s105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Sustituye la palabra en negrita por la opción correcta de la columna de la derecha.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tabs>
          <w:tab w:val="left" w:pos="64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2" style="position:absolute;left:0;text-align:left;margin-left:382.9pt;margin-top:.65pt;width:10.85pt;height:10.85pt;z-index:-251613184;mso-position-horizontal-relative:page" coordorigin="7658,13" coordsize="217,217">
            <v:shape id="_x0000_s1053" style="position:absolute;left:7658;top:13;width:217;height:217" coordorigin="7658,13" coordsize="217,217" path="m7682,13r-3,l7658,14r,22l7658,206r,3l7659,230r23,l7852,230r2,l7875,229r,-23l7875,36r,-2l7874,13r-22,l768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   A tu primo le podemos regalo un libro, porque le gusta leer.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1)   centro comercial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tabs>
          <w:tab w:val="left" w:pos="6400"/>
        </w:tabs>
        <w:spacing w:after="0" w:line="356" w:lineRule="auto"/>
        <w:ind w:left="517" w:right="2628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0" style="position:absolute;left:0;text-align:left;margin-left:382.9pt;margin-top:.65pt;width:10.85pt;height:10.85pt;z-index:-251612160;mso-position-horizontal-relative:page" coordorigin="7658,13" coordsize="217,217">
            <v:shape id="_x0000_s1051" style="position:absolute;left:7658;top:13;width:217;height:217" coordorigin="7658,13" coordsize="217,217" path="m7682,13r-3,l7658,14r,22l7658,206r,3l7659,230r23,l7852,230r2,l7875,229r,-23l7875,36r,-2l7874,13r-22,l7682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82.9pt;margin-top:18.8pt;width:10.85pt;height:10.85pt;z-index:-251611136;mso-position-horizontal-relative:page" coordorigin="7658,376" coordsize="217,217">
            <v:shape id="_x0000_s1049" style="position:absolute;left:7658;top:376;width:217;height:217" coordorigin="7658,376" coordsize="217,217" path="m7682,376r-3,l7658,377r,23l7658,570r,2l7659,593r23,l7852,593r2,l7875,592r,-22l7875,400r,-3l7874,376r-22,l7682,37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382.9pt;margin-top:37pt;width:10.85pt;height:10.85pt;z-index:-251610112;mso-position-horizontal-relative:page" coordorigin="7658,740" coordsize="217,217">
            <v:shape id="_x0000_s1047" style="position:absolute;left:7658;top:740;width:217;height:217" coordorigin="7658,740" coordsize="217,217" path="m7682,740r-3,l7658,740r,23l7658,933r,2l7659,956r23,l7852,956r2,l7875,956r,-23l7875,763r,-2l7874,740r-22,l7682,740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  Perdone, ¿cuánto cuestan esta blusa?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2)  para c)   No me cae bien este jersey: es un poco feo.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3)  aquel d)  Este estuche es a poner tus lápices y bolígrafos.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4)  dar</w:t>
      </w:r>
    </w:p>
    <w:p w:rsidR="00651738" w:rsidRPr="008213E4" w:rsidRDefault="006219B5">
      <w:pPr>
        <w:tabs>
          <w:tab w:val="left" w:pos="64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4" style="position:absolute;left:0;text-align:left;margin-left:382.9pt;margin-top:.65pt;width:10.85pt;height:10.85pt;z-index:-251609088;mso-position-horizontal-relative:page" coordorigin="7658,13" coordsize="217,217">
            <v:shape id="_x0000_s1045" style="position:absolute;left:7658;top:13;width:217;height:217" coordorigin="7658,13" coordsize="217,217" path="m7682,13r-3,l7658,14r,22l7658,206r,3l7659,230r23,l7852,230r2,l7875,229r,-23l7875,36r,-2l7874,13r-22,l768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   En este almacén hay todas las tiendas que necesitamos.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5)  zapatería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tabs>
          <w:tab w:val="left" w:pos="64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2" style="position:absolute;left:0;text-align:left;margin-left:382.9pt;margin-top:.65pt;width:10.85pt;height:10.85pt;z-index:-251608064;mso-position-horizontal-relative:page" coordorigin="7658,13" coordsize="217,217">
            <v:shape id="_x0000_s1043" style="position:absolute;left:7658;top:13;width:217;height:217" coordorigin="7658,13" coordsize="217,217" path="m7682,13r-3,l7658,14r,22l7658,206r,3l7659,230r23,l7852,230r2,l7875,229r,-23l7875,36r,-2l7874,13r-22,l768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   En la sección de informática están los zapatos.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6)  estrecho</w:t>
      </w:r>
    </w:p>
    <w:p w:rsidR="00651738" w:rsidRPr="008213E4" w:rsidRDefault="00651738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651738" w:rsidRPr="008213E4" w:rsidRDefault="006219B5">
      <w:pPr>
        <w:tabs>
          <w:tab w:val="left" w:pos="6400"/>
        </w:tabs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0" style="position:absolute;left:0;text-align:left;margin-left:382.9pt;margin-top:.65pt;width:10.85pt;height:10.85pt;z-index:-251607040;mso-position-horizontal-relative:page" coordorigin="7658,13" coordsize="217,217">
            <v:shape id="_x0000_s1041" style="position:absolute;left:7658;top:13;width:217;height:217" coordorigin="7658,13" coordsize="217,217" path="m7682,13r-3,l7658,14r,22l7658,206r,3l7659,230r23,l7852,230r2,l7875,229r,-23l7875,36r,-2l7874,13r-22,l7682,13x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g)  ¿Puedo ver </w:t>
      </w:r>
      <w:proofErr w:type="gramStart"/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esa bolso negros</w:t>
      </w:r>
      <w:proofErr w:type="gramEnd"/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 por favor?</w:t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  <w:t>7)  es</w:t>
      </w:r>
    </w:p>
    <w:p w:rsidR="00651738" w:rsidRPr="008213E4" w:rsidRDefault="00651738">
      <w:pPr>
        <w:spacing w:before="2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651738" w:rsidRPr="005C5298" w:rsidRDefault="006219B5">
      <w:pPr>
        <w:spacing w:before="24" w:after="0" w:line="236" w:lineRule="exact"/>
        <w:ind w:left="274" w:right="-20"/>
        <w:rPr>
          <w:rFonts w:ascii="Calibri" w:eastAsia="Myriad Pro Light" w:hAnsi="Calibri" w:cs="Calibri"/>
          <w:b/>
          <w:sz w:val="20"/>
          <w:szCs w:val="20"/>
          <w:lang w:val="es-ES_tradnl"/>
        </w:rPr>
      </w:pPr>
      <w:r>
        <w:rPr>
          <w:rFonts w:ascii="Calibri" w:hAnsi="Calibri" w:cs="Calibri"/>
          <w:b/>
        </w:rPr>
        <w:pict>
          <v:group id="_x0000_s1038" style="position:absolute;left:0;text-align:left;margin-left:85.05pt;margin-top:1.95pt;width:89.3pt;height:11.35pt;z-index:-251606016;mso-position-horizontal-relative:page" coordorigin="1701,39" coordsize="1786,227">
            <v:shape id="_x0000_s1039" style="position:absolute;left:1701;top:39;width:1786;height:227" coordorigin="1701,39" coordsize="1786,227" path="m1729,39r-25,3l1701,67r,170l1704,262r25,3l3458,265r25,-3l3486,237r,-170l3483,42r-25,-3l1729,39e" fillcolor="#c6c8ca" stroked="f">
              <v:path arrowok="t"/>
            </v:shape>
            <w10:wrap anchorx="page"/>
          </v:group>
        </w:pict>
      </w:r>
      <w:r w:rsidR="000D6428" w:rsidRPr="005C5298">
        <w:rPr>
          <w:rFonts w:ascii="Calibri" w:eastAsia="Myriad Pro Light" w:hAnsi="Calibri" w:cs="Calibri"/>
          <w:b/>
          <w:color w:val="231F20"/>
          <w:sz w:val="20"/>
          <w:szCs w:val="20"/>
          <w:lang w:val="es-ES_tradnl"/>
        </w:rPr>
        <w:t>Expresión escrita</w:t>
      </w:r>
    </w:p>
    <w:p w:rsidR="00651738" w:rsidRPr="008213E4" w:rsidRDefault="00651738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651738" w:rsidRPr="008213E4" w:rsidRDefault="006219B5">
      <w:pPr>
        <w:tabs>
          <w:tab w:val="left" w:pos="500"/>
        </w:tabs>
        <w:spacing w:before="23" w:after="0" w:line="245" w:lineRule="auto"/>
        <w:ind w:left="517" w:right="969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6" style="position:absolute;left:0;text-align:left;margin-left:85.05pt;margin-top:2.05pt;width:11.35pt;height:11.35pt;z-index:-251604992;mso-position-horizontal-relative:page" coordorigin="1701,41" coordsize="227,227">
            <v:shape id="_x0000_s103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0D6428" w:rsidRPr="008213E4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0D6428" w:rsidRPr="008213E4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hoy es el Día de la Madre. Escríbele una nota a tu hermano(a) para comprarle a medias un regalo. Explícale qué quieres regalarle, cómo es, por qué le va a gustar y dónde lo has visto.</w:t>
      </w:r>
    </w:p>
    <w:p w:rsidR="00651738" w:rsidRPr="008213E4" w:rsidRDefault="006219B5">
      <w:pPr>
        <w:tabs>
          <w:tab w:val="left" w:pos="8900"/>
        </w:tabs>
        <w:spacing w:before="77" w:after="0" w:line="240" w:lineRule="auto"/>
        <w:ind w:left="517" w:right="-20"/>
        <w:rPr>
          <w:rFonts w:ascii="Calibri" w:eastAsia="Comic Sans MS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34" style="position:absolute;left:0;text-align:left;margin-left:104.85pt;margin-top:33.3pt;width:419.55pt;height:.1pt;z-index:-251603968;mso-position-horizontal-relative:page" coordorigin="2097,666" coordsize="8391,2">
            <v:shape id="_x0000_s1035" style="position:absolute;left:2097;top:666;width:8391;height:2" coordorigin="2097,666" coordsize="8391,0" path="m2097,66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04.85pt;margin-top:51.45pt;width:419.55pt;height:.1pt;z-index:-251602944;mso-position-horizontal-relative:page" coordorigin="2097,1029" coordsize="8391,2">
            <v:shape id="_x0000_s1033" style="position:absolute;left:2097;top:1029;width:8391;height:2" coordorigin="2097,1029" coordsize="8391,0" path="m2097,102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04.85pt;margin-top:69.6pt;width:419.55pt;height:.1pt;z-index:-251601920;mso-position-horizontal-relative:page" coordorigin="2097,1392" coordsize="8391,2">
            <v:shape id="_x0000_s1031" style="position:absolute;left:2097;top:1392;width:8391;height:2" coordorigin="2097,1392" coordsize="8391,0" path="m2097,1392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04.85pt;margin-top:87.8pt;width:419.55pt;height:.1pt;z-index:-251600896;mso-position-horizontal-relative:page" coordorigin="2097,1756" coordsize="8391,2">
            <v:shape id="_x0000_s1029" style="position:absolute;left:2097;top:1756;width:8391;height:2" coordorigin="2097,1756" coordsize="8391,0" path="m2097,175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04.85pt;margin-top:105.95pt;width:419.55pt;height:.1pt;z-index:-251599872;mso-position-horizontal-relative:page" coordorigin="2097,2119" coordsize="8391,2">
            <v:shape id="_x0000_s1027" style="position:absolute;left:2097;top:2119;width:8391;height:2" coordorigin="2097,2119" coordsize="8391,0" path="m2097,2119r8391,e" filled="f" strokecolor="#808285" strokeweight=".5pt">
              <v:path arrowok="t"/>
            </v:shape>
            <w10:wrap anchorx="page"/>
          </v:group>
        </w:pict>
      </w:r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es-ES_tradnl"/>
        </w:rPr>
        <w:t xml:space="preserve">Hola, ¿puedes ir a comprar tú un regalo para mamá? </w:t>
      </w:r>
      <w:proofErr w:type="spellStart"/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>Quiero</w:t>
      </w:r>
      <w:proofErr w:type="spellEnd"/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 xml:space="preserve"> </w:t>
      </w:r>
      <w:proofErr w:type="spellStart"/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>regalarle</w:t>
      </w:r>
      <w:proofErr w:type="spellEnd"/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 xml:space="preserve"> </w:t>
      </w:r>
      <w:r w:rsidR="000D6428" w:rsidRPr="008213E4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ab/>
      </w:r>
    </w:p>
    <w:sectPr w:rsidR="00651738" w:rsidRPr="008213E4">
      <w:pgSz w:w="11920" w:h="15880"/>
      <w:pgMar w:top="1040" w:right="500" w:bottom="560" w:left="1580" w:header="852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9B5" w:rsidRDefault="006219B5">
      <w:pPr>
        <w:spacing w:after="0" w:line="240" w:lineRule="auto"/>
      </w:pPr>
      <w:r>
        <w:separator/>
      </w:r>
    </w:p>
  </w:endnote>
  <w:endnote w:type="continuationSeparator" w:id="0">
    <w:p w:rsidR="006219B5" w:rsidRDefault="00621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738" w:rsidRPr="005C5298" w:rsidRDefault="00651738" w:rsidP="005C529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738" w:rsidRPr="005C5298" w:rsidRDefault="00651738" w:rsidP="005C529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298" w:rsidRDefault="005C52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9B5" w:rsidRDefault="006219B5">
      <w:pPr>
        <w:spacing w:after="0" w:line="240" w:lineRule="auto"/>
      </w:pPr>
      <w:r>
        <w:separator/>
      </w:r>
    </w:p>
  </w:footnote>
  <w:footnote w:type="continuationSeparator" w:id="0">
    <w:p w:rsidR="006219B5" w:rsidRDefault="00621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738" w:rsidRPr="005C5298" w:rsidRDefault="00651738" w:rsidP="005C529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738" w:rsidRPr="005C5298" w:rsidRDefault="00651738" w:rsidP="005C529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298" w:rsidRDefault="005C529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51738"/>
    <w:rsid w:val="000D6428"/>
    <w:rsid w:val="005879B0"/>
    <w:rsid w:val="005C5298"/>
    <w:rsid w:val="006219B5"/>
    <w:rsid w:val="006466A5"/>
    <w:rsid w:val="00651738"/>
    <w:rsid w:val="0067336B"/>
    <w:rsid w:val="006F142B"/>
    <w:rsid w:val="0074544C"/>
    <w:rsid w:val="008213E4"/>
    <w:rsid w:val="008A3F6B"/>
    <w:rsid w:val="00B9436E"/>
    <w:rsid w:val="00E35992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C5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C5298"/>
  </w:style>
  <w:style w:type="paragraph" w:styleId="Rodap">
    <w:name w:val="footer"/>
    <w:basedOn w:val="Normal"/>
    <w:link w:val="RodapCarcter"/>
    <w:uiPriority w:val="99"/>
    <w:unhideWhenUsed/>
    <w:rsid w:val="005C5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C5298"/>
  </w:style>
  <w:style w:type="paragraph" w:styleId="Textodebalo">
    <w:name w:val="Balloon Text"/>
    <w:basedOn w:val="Normal"/>
    <w:link w:val="TextodebaloCarcter"/>
    <w:uiPriority w:val="99"/>
    <w:semiHidden/>
    <w:unhideWhenUsed/>
    <w:rsid w:val="0074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45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5.emf"/><Relationship Id="rId26" Type="http://schemas.openxmlformats.org/officeDocument/2006/relationships/image" Target="media/image13.emf"/><Relationship Id="rId3" Type="http://schemas.microsoft.com/office/2007/relationships/stylesWithEffects" Target="stylesWithEffect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emf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33DE0E5-F5FC-45FC-9C68-21618362DCF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33</TotalTime>
  <Pages>6</Pages>
  <Words>937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357327 001-015.indd</vt:lpstr>
    </vt:vector>
  </TitlesOfParts>
  <Company/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11</cp:revision>
  <dcterms:created xsi:type="dcterms:W3CDTF">2013-01-24T11:36:00Z</dcterms:created>
  <dcterms:modified xsi:type="dcterms:W3CDTF">2013-01-24T15:33:00Z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