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0B3" w:rsidRPr="00DD6FC2" w:rsidRDefault="000728A5">
      <w:pPr>
        <w:tabs>
          <w:tab w:val="left" w:pos="1080"/>
        </w:tabs>
        <w:spacing w:after="0" w:line="500" w:lineRule="exact"/>
        <w:ind w:left="225" w:right="-20"/>
        <w:rPr>
          <w:rFonts w:ascii="Calibri" w:eastAsia="Myriad Pro Light" w:hAnsi="Calibri" w:cs="Calibri"/>
          <w:sz w:val="32"/>
          <w:szCs w:val="32"/>
          <w:lang w:val="es-ES"/>
        </w:rPr>
      </w:pPr>
      <w:r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251813376" behindDoc="0" locked="0" layoutInCell="1" allowOverlap="1">
            <wp:simplePos x="0" y="0"/>
            <wp:positionH relativeFrom="column">
              <wp:posOffset>6076784</wp:posOffset>
            </wp:positionH>
            <wp:positionV relativeFrom="paragraph">
              <wp:posOffset>-622714</wp:posOffset>
            </wp:positionV>
            <wp:extent cx="1130732" cy="360000"/>
            <wp:effectExtent l="0" t="0" r="0" b="0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antillan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732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2D2">
        <w:rPr>
          <w:rFonts w:ascii="Calibri" w:hAnsi="Calibri" w:cs="Calibri"/>
        </w:rPr>
        <w:pict>
          <v:group id="_x0000_s1490" style="position:absolute;left:0;text-align:left;margin-left:70.85pt;margin-top:-1.05pt;width:439.35pt;height:25.5pt;z-index:-251732480;mso-position-horizontal-relative:page;mso-position-vertical-relative:text" coordorigin="1417,-21" coordsize="8787,510">
            <v:shape id="_x0000_s1491" style="position:absolute;left:1417;top:-21;width:8787;height:510" coordorigin="1417,-21" coordsize="8787,510" path="m1474,-21r-33,1l1424,-14r-6,17l1417,36r,397l1418,466r6,17l1441,489r32,1l10148,490r33,-1l10197,483r7,-17l10204,433r,-397l10181,-20,1474,-21e" fillcolor="#231f20" stroked="f">
              <v:path arrowok="t"/>
            </v:shape>
            <w10:wrap anchorx="page"/>
          </v:group>
        </w:pict>
      </w:r>
      <w:r w:rsidR="00C202D2">
        <w:rPr>
          <w:rFonts w:ascii="Calibri" w:hAnsi="Calibri" w:cs="Calibri"/>
        </w:rPr>
        <w:pict>
          <v:group id="_x0000_s1485" style="position:absolute;left:0;text-align:left;margin-left:70.85pt;margin-top:38.65pt;width:439.35pt;height:68.05pt;z-index:-251731456;mso-position-horizontal-relative:page;mso-position-vertical-relative:text" coordorigin="1417,773" coordsize="8787,1361">
            <v:group id="_x0000_s1488" style="position:absolute;left:1427;top:783;width:8767;height:1341" coordorigin="1427,783" coordsize="8767,1341">
              <v:shape id="_x0000_s1489" style="position:absolute;left:1427;top:783;width:8767;height:1341" coordorigin="1427,783" coordsize="8767,1341" path="m1474,783r-13,2l1442,794r-14,25l1427,2077r2,12l1438,2109r24,14l10148,2124r12,-2l10180,2113r14,-25l10194,830r-1,-12l10183,798r-24,-14l1474,783xe" filled="f" strokecolor="#808285" strokeweight="1pt">
                <v:path arrowok="t"/>
              </v:shape>
            </v:group>
            <v:group id="_x0000_s1486" style="position:absolute;left:1530;top:1949;width:8548;height:2" coordorigin="1530,1949" coordsize="8548,2">
              <v:shape id="_x0000_s1487" style="position:absolute;left:1530;top:1949;width:8548;height:2" coordorigin="1530,1949" coordsize="8548,0" path="m1530,1949r8549,e" filled="f" strokecolor="#808285" strokeweight=".5pt">
                <v:path arrowok="t"/>
              </v:shape>
            </v:group>
            <w10:wrap anchorx="page"/>
          </v:group>
        </w:pict>
      </w:r>
      <w:r w:rsidR="00E73279" w:rsidRPr="00DD6FC2">
        <w:rPr>
          <w:rFonts w:ascii="Calibri" w:eastAsia="Myriad Pro" w:hAnsi="Calibri" w:cs="Calibri"/>
          <w:b/>
          <w:bCs/>
          <w:color w:val="FFFFFF"/>
          <w:sz w:val="50"/>
          <w:szCs w:val="5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FFFFFF"/>
          <w:sz w:val="32"/>
          <w:szCs w:val="32"/>
          <w:lang w:val="es-ES"/>
        </w:rPr>
        <w:t>UNIDAD 7  Evaluación A</w:t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before="12" w:after="0" w:line="220" w:lineRule="exact"/>
        <w:rPr>
          <w:rFonts w:ascii="Calibri" w:hAnsi="Calibri" w:cs="Calibri"/>
          <w:lang w:val="es-ES"/>
        </w:rPr>
      </w:pPr>
    </w:p>
    <w:p w:rsidR="004110B3" w:rsidRPr="00DD6FC2" w:rsidRDefault="00E73279">
      <w:pPr>
        <w:tabs>
          <w:tab w:val="left" w:pos="5740"/>
          <w:tab w:val="left" w:pos="9560"/>
        </w:tabs>
        <w:spacing w:before="35" w:after="0" w:line="166" w:lineRule="exact"/>
        <w:ind w:left="1030" w:right="-20"/>
        <w:rPr>
          <w:rFonts w:ascii="Calibri" w:eastAsia="Myriad Pro Light" w:hAnsi="Calibri" w:cs="Calibri"/>
          <w:sz w:val="14"/>
          <w:szCs w:val="14"/>
          <w:lang w:val="es-ES"/>
        </w:rPr>
      </w:pP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NOMBRE: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  APELLIDOS: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</w:p>
    <w:p w:rsidR="004110B3" w:rsidRPr="00DD6FC2" w:rsidRDefault="004110B3">
      <w:pPr>
        <w:spacing w:before="8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tabs>
          <w:tab w:val="left" w:pos="2080"/>
          <w:tab w:val="left" w:pos="3260"/>
          <w:tab w:val="left" w:pos="4160"/>
          <w:tab w:val="left" w:pos="5840"/>
          <w:tab w:val="left" w:pos="9560"/>
        </w:tabs>
        <w:spacing w:after="0" w:line="166" w:lineRule="exact"/>
        <w:ind w:left="1030" w:right="-20"/>
        <w:rPr>
          <w:rFonts w:ascii="Calibri" w:eastAsia="Myriad Pro Light" w:hAnsi="Calibri" w:cs="Calibri"/>
          <w:sz w:val="14"/>
          <w:szCs w:val="14"/>
          <w:lang w:val="es-ES"/>
        </w:rPr>
      </w:pP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CURSO: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  GRUPO: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  N</w:t>
      </w:r>
      <w:proofErr w:type="gramStart"/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>.º</w:t>
      </w:r>
      <w:proofErr w:type="gramEnd"/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ab/>
        <w:t xml:space="preserve">PROFESOR/A: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</w:p>
    <w:p w:rsidR="004110B3" w:rsidRPr="00DD6FC2" w:rsidRDefault="004110B3">
      <w:pPr>
        <w:spacing w:before="8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tabs>
          <w:tab w:val="left" w:pos="9580"/>
        </w:tabs>
        <w:spacing w:after="0" w:line="165" w:lineRule="exact"/>
        <w:ind w:left="1030" w:right="-20"/>
        <w:rPr>
          <w:rFonts w:ascii="Calibri" w:eastAsia="Myriad Pro Light" w:hAnsi="Calibri" w:cs="Calibri"/>
          <w:sz w:val="14"/>
          <w:szCs w:val="14"/>
          <w:lang w:val="es-ES"/>
        </w:rPr>
      </w:pP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NOTA Y COMENTARIOS: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</w:p>
    <w:p w:rsidR="004110B3" w:rsidRPr="00DD6FC2" w:rsidRDefault="004110B3">
      <w:pPr>
        <w:spacing w:before="1" w:after="0" w:line="180" w:lineRule="exact"/>
        <w:rPr>
          <w:rFonts w:ascii="Calibri" w:hAnsi="Calibri" w:cs="Calibri"/>
          <w:sz w:val="18"/>
          <w:szCs w:val="18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C202D2">
      <w:pPr>
        <w:spacing w:before="24" w:after="0" w:line="236" w:lineRule="exact"/>
        <w:ind w:left="1070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482" style="position:absolute;left:0;text-align:left;margin-left:70.85pt;margin-top:1.95pt;width:92.15pt;height:11.35pt;z-index:-251730432;mso-position-horizontal-relative:page" coordorigin="1417,39" coordsize="1843,227">
            <v:shape id="_x0000_s1483" style="position:absolute;left:1417;top:39;width:1843;height:227" coordorigin="1417,39" coordsize="1843,227" path="m1445,39r-24,3l1417,67r,170l1421,262r24,3l3231,265r25,-3l3260,237r,-170l3256,42r-25,-3l1445,39e" fillcolor="#c6c8ca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Comprensión oral</w:t>
      </w:r>
    </w:p>
    <w:p w:rsidR="004110B3" w:rsidRPr="00DD6FC2" w:rsidRDefault="004110B3">
      <w:pPr>
        <w:spacing w:before="15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4110B3" w:rsidRPr="00DD6FC2" w:rsidRDefault="00C202D2">
      <w:pPr>
        <w:tabs>
          <w:tab w:val="left" w:pos="1300"/>
        </w:tabs>
        <w:spacing w:before="23" w:after="0" w:line="245" w:lineRule="auto"/>
        <w:ind w:left="1314" w:right="49" w:hanging="337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480" style="position:absolute;left:0;text-align:left;margin-left:70.85pt;margin-top:2.05pt;width:11.35pt;height:11.35pt;z-index:-251729408;mso-position-horizontal-relative:page" coordorigin="1417,41" coordsize="227,227">
            <v:shape id="_x0000_s148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1</w: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Escucha el anuncio radiofónico de un centro de juegos e indica si las siguientes afirmaciones son verdaderas (V) o falsas (F).</w:t>
      </w:r>
    </w:p>
    <w:p w:rsidR="004110B3" w:rsidRPr="00DD6FC2" w:rsidRDefault="004110B3">
      <w:pPr>
        <w:spacing w:before="4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a)   La duración de la fiesta es de tres horas de juego más dos horas de merienda.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C202D2">
      <w:pPr>
        <w:tabs>
          <w:tab w:val="left" w:pos="334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478" style="position:absolute;left:0;text-align:left;margin-left:150.8pt;margin-top:.25pt;width:10.85pt;height:10.85pt;z-index:-251728384;mso-position-horizontal-relative:page" coordorigin="3016,5" coordsize="217,217">
            <v:shape id="_x0000_s1479" style="position:absolute;left:3016;top:5;width:217;height:217" coordorigin="3016,5" coordsize="217,217" path="m3040,5r-3,l3016,6r,23l3016,199r,2l3017,222r23,l3210,222r2,l3233,221r,-22l3233,29r,-3l3232,5r-22,l3040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76" style="position:absolute;left:0;text-align:left;margin-left:217.65pt;margin-top:.25pt;width:10.85pt;height:10.85pt;z-index:-251727360;mso-position-horizontal-relative:page" coordorigin="4353,5" coordsize="217,217">
            <v:shape id="_x0000_s1477" style="position:absolute;left:4353;top:5;width:217;height:217" coordorigin="4353,5" coordsize="217,217" path="m4376,5r-2,l4353,6r,23l4353,199r,2l4354,222r22,l4546,222r3,l4570,221r,-22l4570,29r,-3l4569,5r-23,l4376,5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Verdadero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Falso</w:t>
      </w:r>
    </w:p>
    <w:p w:rsidR="004110B3" w:rsidRPr="00DD6FC2" w:rsidRDefault="004110B3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b)  Los disfraces y el maquillaje no se incluyen en el precio.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C202D2">
      <w:pPr>
        <w:tabs>
          <w:tab w:val="left" w:pos="334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474" style="position:absolute;left:0;text-align:left;margin-left:150.8pt;margin-top:.25pt;width:10.85pt;height:10.85pt;z-index:-251726336;mso-position-horizontal-relative:page" coordorigin="3016,5" coordsize="217,217">
            <v:shape id="_x0000_s1475" style="position:absolute;left:3016;top:5;width:217;height:217" coordorigin="3016,5" coordsize="217,217" path="m3040,5r-3,l3016,6r,23l3016,199r,2l3017,222r23,l3210,222r2,l3233,221r,-22l3233,29r,-3l3232,5r-22,l3040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72" style="position:absolute;left:0;text-align:left;margin-left:217.65pt;margin-top:.25pt;width:10.85pt;height:10.85pt;z-index:-251725312;mso-position-horizontal-relative:page" coordorigin="4353,5" coordsize="217,217">
            <v:shape id="_x0000_s1473" style="position:absolute;left:4353;top:5;width:217;height:217" coordorigin="4353,5" coordsize="217,217" path="m4376,5r-2,l4353,6r,23l4353,199r,2l4354,222r22,l4546,222r3,l4570,221r,-22l4570,29r,-3l4569,5r-23,l4376,5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Verdadero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Falso</w:t>
      </w:r>
    </w:p>
    <w:p w:rsidR="004110B3" w:rsidRPr="00DD6FC2" w:rsidRDefault="004110B3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c)   Los menores de seis años pagan seis euros.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C202D2">
      <w:pPr>
        <w:tabs>
          <w:tab w:val="left" w:pos="334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470" style="position:absolute;left:0;text-align:left;margin-left:150.8pt;margin-top:.25pt;width:10.85pt;height:10.85pt;z-index:-251724288;mso-position-horizontal-relative:page" coordorigin="3016,5" coordsize="217,217">
            <v:shape id="_x0000_s1471" style="position:absolute;left:3016;top:5;width:217;height:217" coordorigin="3016,5" coordsize="217,217" path="m3040,5r-3,l3016,6r,23l3016,199r,2l3017,222r23,l3210,222r2,l3233,221r,-22l3233,29r,-3l3232,5r-22,l3040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68" style="position:absolute;left:0;text-align:left;margin-left:217.65pt;margin-top:.25pt;width:10.85pt;height:10.85pt;z-index:-251723264;mso-position-horizontal-relative:page" coordorigin="4353,5" coordsize="217,217">
            <v:shape id="_x0000_s1469" style="position:absolute;left:4353;top:5;width:217;height:217" coordorigin="4353,5" coordsize="217,217" path="m4376,5r-2,l4353,6r,23l4353,199r,2l4354,222r22,l4546,222r3,l4570,221r,-22l4570,29r,-3l4569,5r-23,l4376,5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Verdadero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Falso</w:t>
      </w:r>
    </w:p>
    <w:p w:rsidR="004110B3" w:rsidRPr="00DD6FC2" w:rsidRDefault="004110B3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d)  Si van más de 15 niños a la fiesta, no se hace descuento.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C202D2">
      <w:pPr>
        <w:tabs>
          <w:tab w:val="left" w:pos="334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466" style="position:absolute;left:0;text-align:left;margin-left:150.8pt;margin-top:.25pt;width:10.85pt;height:10.85pt;z-index:-251722240;mso-position-horizontal-relative:page" coordorigin="3016,5" coordsize="217,217">
            <v:shape id="_x0000_s1467" style="position:absolute;left:3016;top:5;width:217;height:217" coordorigin="3016,5" coordsize="217,217" path="m3040,5r-3,l3016,6r,23l3016,199r,2l3017,222r23,l3210,222r2,l3233,221r,-22l3233,29r,-3l3232,5r-22,l3040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64" style="position:absolute;left:0;text-align:left;margin-left:217.65pt;margin-top:.25pt;width:10.85pt;height:10.85pt;z-index:-251721216;mso-position-horizontal-relative:page" coordorigin="4353,5" coordsize="217,217">
            <v:shape id="_x0000_s1465" style="position:absolute;left:4353;top:5;width:217;height:217" coordorigin="4353,5" coordsize="217,217" path="m4376,5r-2,l4353,6r,23l4353,199r,2l4354,222r22,l4546,222r3,l4570,221r,-22l4570,29r,-3l4569,5r-23,l4376,5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Verdadero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Falso</w:t>
      </w:r>
    </w:p>
    <w:p w:rsidR="004110B3" w:rsidRPr="00DD6FC2" w:rsidRDefault="004110B3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e)   La persona que cumple años tiene que llevar la tarta.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C202D2">
      <w:pPr>
        <w:tabs>
          <w:tab w:val="left" w:pos="3340"/>
        </w:tabs>
        <w:spacing w:after="0" w:line="229" w:lineRule="exact"/>
        <w:ind w:left="159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462" style="position:absolute;left:0;text-align:left;margin-left:150.8pt;margin-top:.25pt;width:10.85pt;height:10.85pt;z-index:-251720192;mso-position-horizontal-relative:page" coordorigin="3016,5" coordsize="217,217">
            <v:shape id="_x0000_s1463" style="position:absolute;left:3016;top:5;width:217;height:217" coordorigin="3016,5" coordsize="217,217" path="m3040,5r-3,l3016,6r,23l3016,199r,2l3017,222r23,l3210,222r2,l3233,221r,-22l3233,29r,-3l3232,5r-22,l3040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60" style="position:absolute;left:0;text-align:left;margin-left:217.65pt;margin-top:.25pt;width:10.85pt;height:10.85pt;z-index:-251719168;mso-position-horizontal-relative:page" coordorigin="4353,5" coordsize="217,217">
            <v:shape id="_x0000_s1461" style="position:absolute;left:4353;top:5;width:217;height:217" coordorigin="4353,5" coordsize="217,217" path="m4376,5r-2,l4353,6r,23l4353,199r,2l4354,222r22,l4546,222r3,l4570,221r,-22l4570,29r,-3l4569,5r-23,l4376,5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Verdadero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Falso</w:t>
      </w:r>
    </w:p>
    <w:p w:rsidR="004110B3" w:rsidRPr="00DD6FC2" w:rsidRDefault="004110B3">
      <w:pPr>
        <w:spacing w:before="2" w:after="0" w:line="280" w:lineRule="exact"/>
        <w:rPr>
          <w:rFonts w:ascii="Calibri" w:hAnsi="Calibri" w:cs="Calibri"/>
          <w:sz w:val="28"/>
          <w:szCs w:val="28"/>
          <w:lang w:val="es-ES"/>
        </w:rPr>
      </w:pPr>
    </w:p>
    <w:p w:rsidR="004110B3" w:rsidRPr="00DD6FC2" w:rsidRDefault="00C202D2">
      <w:pPr>
        <w:spacing w:before="24" w:after="0" w:line="240" w:lineRule="auto"/>
        <w:ind w:left="1070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458" style="position:absolute;left:0;text-align:left;margin-left:70.85pt;margin-top:1.95pt;width:104.9pt;height:11.35pt;z-index:-251718144;mso-position-horizontal-relative:page" coordorigin="1417,39" coordsize="2098,227">
            <v:shape id="_x0000_s1459" style="position:absolute;left:1417;top:39;width:2098;height:227" coordorigin="1417,39" coordsize="2098,227" path="m1445,39r-24,3l1417,67r,170l1421,262r24,3l3486,265r25,-3l3515,237r,-170l3511,42r-24,-3l1445,39e" fillcolor="#c6c8ca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Comprensión escrita</w:t>
      </w:r>
    </w:p>
    <w:p w:rsidR="004110B3" w:rsidRPr="00DD6FC2" w:rsidRDefault="004110B3">
      <w:pPr>
        <w:spacing w:before="6" w:after="0" w:line="150" w:lineRule="exact"/>
        <w:rPr>
          <w:rFonts w:ascii="Calibri" w:hAnsi="Calibri" w:cs="Calibri"/>
          <w:sz w:val="15"/>
          <w:szCs w:val="15"/>
          <w:lang w:val="es-ES"/>
        </w:rPr>
      </w:pPr>
    </w:p>
    <w:p w:rsidR="004110B3" w:rsidRPr="00DD6FC2" w:rsidRDefault="00C202D2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456" style="position:absolute;left:0;text-align:left;margin-left:70.85pt;margin-top:.9pt;width:11.35pt;height:11.35pt;z-index:-251717120;mso-position-horizontal-relative:page" coordorigin="1417,18" coordsize="227,227">
            <v:shape id="_x0000_s145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54" style="position:absolute;left:0;text-align:left;margin-left:90.95pt;margin-top:25.4pt;width:419.05pt;height:121.5pt;z-index:-251716096;mso-position-horizontal-relative:page" coordorigin="1819,508" coordsize="8381,2430">
            <v:shape id="_x0000_s1455" style="position:absolute;left:1819;top:508;width:8381;height:2430" coordorigin="1819,508" coordsize="8381,2430" path="m1842,508r-2,l1819,509r,22l1819,2915r,3l1820,2938r22,l10176,2938r3,l10200,2938r,-23l10200,531r,-2l10199,508r-23,l1842,508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2</w: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Lee esta tarjeta y señala si las siguientes afirmaciones son verdaderas o falsas.</w:t>
      </w:r>
    </w:p>
    <w:p w:rsidR="004110B3" w:rsidRPr="00DD6FC2" w:rsidRDefault="004110B3">
      <w:pPr>
        <w:spacing w:before="5" w:after="0" w:line="100" w:lineRule="exact"/>
        <w:rPr>
          <w:rFonts w:ascii="Calibri" w:hAnsi="Calibri" w:cs="Calibri"/>
          <w:sz w:val="10"/>
          <w:szCs w:val="1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E73279">
      <w:pPr>
        <w:spacing w:after="0" w:line="240" w:lineRule="auto"/>
        <w:ind w:left="2006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A nuestra amiga Marina: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E73279">
      <w:pPr>
        <w:spacing w:after="0" w:line="253" w:lineRule="auto"/>
        <w:ind w:left="1609" w:right="257" w:firstLine="397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¡Muchas felicidades, Marina! ¡Ya tienes 12! Esperamos que lo pases muy bien con tu familia y amigos y que disfrutes del CD y del libro. ¡Y que cumplas muchos más!</w:t>
      </w:r>
    </w:p>
    <w:p w:rsidR="004110B3" w:rsidRPr="00DD6FC2" w:rsidRDefault="004110B3">
      <w:pPr>
        <w:spacing w:before="3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spacing w:after="0" w:line="240" w:lineRule="auto"/>
        <w:ind w:left="2006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Un fuerte abrazo. Eres la mejor.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E73279">
      <w:pPr>
        <w:spacing w:after="0" w:line="229" w:lineRule="exact"/>
        <w:ind w:left="2006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De tus amigos y compañeros del cole, que te quieren.</w:t>
      </w:r>
    </w:p>
    <w:p w:rsidR="004110B3" w:rsidRPr="00DD6FC2" w:rsidRDefault="004110B3">
      <w:pPr>
        <w:spacing w:before="1" w:after="0" w:line="100" w:lineRule="exact"/>
        <w:rPr>
          <w:rFonts w:ascii="Calibri" w:hAnsi="Calibri" w:cs="Calibri"/>
          <w:sz w:val="10"/>
          <w:szCs w:val="10"/>
          <w:lang w:val="es-ES"/>
        </w:rPr>
      </w:pPr>
    </w:p>
    <w:p w:rsidR="004110B3" w:rsidRPr="00DD6FC2" w:rsidRDefault="00C202D2">
      <w:pPr>
        <w:spacing w:after="0" w:line="262" w:lineRule="exact"/>
        <w:ind w:right="294"/>
        <w:jc w:val="right"/>
        <w:rPr>
          <w:rFonts w:ascii="Calibri" w:eastAsia="Comic Sans MS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431" style="position:absolute;left:0;text-align:left;margin-left:165.1pt;margin-top:39.5pt;width:270.95pt;height:61.2pt;z-index:-251715072;mso-position-horizontal-relative:page" coordorigin="3302,790" coordsize="5419,1224">
            <v:group id="_x0000_s1452" style="position:absolute;left:7554;top:795;width:567;height:283" coordorigin="7554,795" coordsize="567,283">
              <v:shape id="_x0000_s1453" style="position:absolute;left:7554;top:795;width:567;height:283" coordorigin="7554,795" coordsize="567,283" path="m7582,795r-24,3l7554,823r,227l7558,1075r24,3l8093,1078r24,-3l8121,1050r,-227l8118,798r-25,-3l7582,795e" fillcolor="#dcddde" stroked="f">
                <v:path arrowok="t"/>
              </v:shape>
            </v:group>
            <v:group id="_x0000_s1450" style="position:absolute;left:8149;top:795;width:567;height:283" coordorigin="8149,795" coordsize="567,283">
              <v:shape id="_x0000_s1451" style="position:absolute;left:8149;top:795;width:567;height:283" coordorigin="8149,795" coordsize="567,283" path="m8178,795r-25,3l8149,823r,227l8153,1075r25,3l8688,1078r25,-3l8716,1050r,-227l8713,798r-25,-3l8178,795e" fillcolor="#dcddde" stroked="f">
                <v:path arrowok="t"/>
              </v:shape>
            </v:group>
            <v:group id="_x0000_s1448" style="position:absolute;left:3307;top:1111;width:4214;height:273" coordorigin="3307,1111" coordsize="4214,273">
              <v:shape id="_x0000_s1449" style="position:absolute;left:3307;top:1111;width:4214;height:273" coordorigin="3307,1111" coordsize="4214,273" path="m3331,1111r-3,l3307,1112r,23l3307,1362r,2l3308,1385r23,l7497,1385r3,l7521,1384r,-22l7521,1135r,-3l7520,1111r-23,l3331,1111xe" filled="f" strokecolor="#808285" strokeweight=".5pt">
                <v:path arrowok="t"/>
              </v:shape>
            </v:group>
            <v:group id="_x0000_s1446" style="position:absolute;left:7559;top:1111;width:557;height:273" coordorigin="7559,1111" coordsize="557,273">
              <v:shape id="_x0000_s1447" style="position:absolute;left:7559;top:1111;width:557;height:273" coordorigin="7559,1111" coordsize="557,273" path="m7583,1111r-3,l7559,1112r,23l7559,1362r,2l7560,1385r22,l8093,1385r2,l8116,1384r,-22l8116,1135r,-3l8115,1111r-22,l7582,1111xe" filled="f" strokecolor="#808285" strokeweight=".5pt">
                <v:path arrowok="t"/>
              </v:shape>
            </v:group>
            <v:group id="_x0000_s1444" style="position:absolute;left:8154;top:1111;width:557;height:273" coordorigin="8154,1111" coordsize="557,273">
              <v:shape id="_x0000_s1445" style="position:absolute;left:8154;top:1111;width:557;height:273" coordorigin="8154,1111" coordsize="557,273" path="m8178,1111r-3,l8154,1112r,23l8154,1362r,2l8155,1385r23,l8688,1385r2,l8711,1384r,-22l8711,1135r,-3l8711,1111r-23,l8178,1111xe" filled="f" strokecolor="#808285" strokeweight=".5pt">
                <v:path arrowok="t"/>
              </v:shape>
            </v:group>
            <v:group id="_x0000_s1442" style="position:absolute;left:3307;top:1423;width:4214;height:273" coordorigin="3307,1423" coordsize="4214,273">
              <v:shape id="_x0000_s1443" style="position:absolute;left:3307;top:1423;width:4214;height:273" coordorigin="3307,1423" coordsize="4214,273" path="m3331,1423r-3,l3307,1424r,23l3307,1673r,3l3308,1697r23,l7497,1697r3,l7521,1696r,-23l7521,1447r,-3l7520,1423r-23,l3331,1423xe" filled="f" strokecolor="#808285" strokeweight=".5pt">
                <v:path arrowok="t"/>
              </v:shape>
            </v:group>
            <v:group id="_x0000_s1440" style="position:absolute;left:7559;top:1423;width:557;height:273" coordorigin="7559,1423" coordsize="557,273">
              <v:shape id="_x0000_s1441" style="position:absolute;left:7559;top:1423;width:557;height:273" coordorigin="7559,1423" coordsize="557,273" path="m7583,1423r-3,l7559,1424r,23l7559,1673r,3l7560,1697r22,l8093,1697r2,l8116,1696r,-23l8116,1447r,-3l8115,1423r-22,l7582,1423xe" filled="f" strokecolor="#808285" strokeweight=".5pt">
                <v:path arrowok="t"/>
              </v:shape>
            </v:group>
            <v:group id="_x0000_s1438" style="position:absolute;left:8154;top:1423;width:557;height:273" coordorigin="8154,1423" coordsize="557,273">
              <v:shape id="_x0000_s1439" style="position:absolute;left:8154;top:1423;width:557;height:273" coordorigin="8154,1423" coordsize="557,273" path="m8178,1423r-3,l8154,1424r,23l8154,1673r,3l8155,1697r23,l8688,1697r2,l8711,1696r,-23l8711,1447r,-3l8711,1423r-23,l8178,1423xe" filled="f" strokecolor="#808285" strokeweight=".5pt">
                <v:path arrowok="t"/>
              </v:shape>
            </v:group>
            <v:group id="_x0000_s1436" style="position:absolute;left:3307;top:1735;width:4214;height:273" coordorigin="3307,1735" coordsize="4214,273">
              <v:shape id="_x0000_s1437" style="position:absolute;left:3307;top:1735;width:4214;height:273" coordorigin="3307,1735" coordsize="4214,273" path="m3331,1735r-3,l3307,1736r,22l3307,1985r,3l3308,2009r23,l7497,2009r3,-1l7521,2008r,-23l7521,1758r,-2l7520,1735r-23,l3331,1735xe" filled="f" strokecolor="#808285" strokeweight=".5pt">
                <v:path arrowok="t"/>
              </v:shape>
            </v:group>
            <v:group id="_x0000_s1434" style="position:absolute;left:7559;top:1735;width:557;height:273" coordorigin="7559,1735" coordsize="557,273">
              <v:shape id="_x0000_s1435" style="position:absolute;left:7559;top:1735;width:557;height:273" coordorigin="7559,1735" coordsize="557,273" path="m7583,1735r-3,l7559,1736r,22l7559,1985r,3l7560,2009r22,l8093,2009r2,-1l8116,2008r,-23l8116,1758r,-2l8115,1735r-22,l7582,1735xe" filled="f" strokecolor="#808285" strokeweight=".5pt">
                <v:path arrowok="t"/>
              </v:shape>
            </v:group>
            <v:group id="_x0000_s1432" style="position:absolute;left:8154;top:1735;width:557;height:273" coordorigin="8154,1735" coordsize="557,273">
              <v:shape id="_x0000_s1433" style="position:absolute;left:8154;top:1735;width:557;height:273" coordorigin="8154,1735" coordsize="557,273" path="m8178,1735r-3,l8154,1736r,22l8154,1985r,3l8155,2009r23,l8688,2009r2,-1l8711,2008r,-23l8711,1758r,-2l8711,1735r-23,l8178,1735xe" filled="f" strokecolor="#808285" strokeweight=".5pt">
                <v:path arrowok="t"/>
              </v:shape>
            </v:group>
            <w10:wrap anchorx="page"/>
          </v:group>
        </w:pict>
      </w:r>
      <w:r w:rsidR="00E73279" w:rsidRPr="00DD6FC2">
        <w:rPr>
          <w:rFonts w:ascii="Calibri" w:eastAsia="Comic Sans MS" w:hAnsi="Calibri" w:cs="Calibri"/>
          <w:color w:val="231F20"/>
          <w:sz w:val="20"/>
          <w:szCs w:val="20"/>
          <w:lang w:val="es-ES"/>
        </w:rPr>
        <w:t>Juanma, Carol y José</w:t>
      </w:r>
    </w:p>
    <w:p w:rsidR="004110B3" w:rsidRPr="00DD6FC2" w:rsidRDefault="004110B3">
      <w:pPr>
        <w:spacing w:before="10" w:after="0" w:line="130" w:lineRule="exact"/>
        <w:rPr>
          <w:rFonts w:ascii="Calibri" w:hAnsi="Calibri" w:cs="Calibri"/>
          <w:sz w:val="13"/>
          <w:szCs w:val="13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E73279">
      <w:pPr>
        <w:tabs>
          <w:tab w:val="left" w:pos="580"/>
        </w:tabs>
        <w:spacing w:before="33" w:after="0" w:line="240" w:lineRule="auto"/>
        <w:ind w:right="1737"/>
        <w:jc w:val="right"/>
        <w:rPr>
          <w:rFonts w:ascii="Calibri" w:eastAsia="Myriad Pro Light" w:hAnsi="Calibri" w:cs="Calibri"/>
          <w:sz w:val="18"/>
          <w:szCs w:val="18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V</w:t>
      </w: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F</w:t>
      </w:r>
    </w:p>
    <w:p w:rsidR="004110B3" w:rsidRPr="00DD6FC2" w:rsidRDefault="00E73279">
      <w:pPr>
        <w:spacing w:before="84" w:after="0" w:line="240" w:lineRule="auto"/>
        <w:ind w:left="2889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a)   Marina celebra el Día de la Madre.</w:t>
      </w:r>
    </w:p>
    <w:p w:rsidR="004110B3" w:rsidRPr="00DD6FC2" w:rsidRDefault="00E73279">
      <w:pPr>
        <w:spacing w:before="91" w:after="0" w:line="240" w:lineRule="auto"/>
        <w:ind w:left="2889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b)  Ellos no le han hecho ningún regalo.</w:t>
      </w:r>
    </w:p>
    <w:p w:rsidR="004110B3" w:rsidRPr="00DD6FC2" w:rsidRDefault="00E73279">
      <w:pPr>
        <w:spacing w:before="91" w:after="0" w:line="213" w:lineRule="exact"/>
        <w:ind w:left="2889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c)   Conocen a Marina del colegio.</w:t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before="18"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A76693" w:rsidRDefault="004110B3">
      <w:pPr>
        <w:spacing w:after="0"/>
        <w:rPr>
          <w:rFonts w:ascii="Calibri" w:hAnsi="Calibri" w:cs="Calibri"/>
          <w:lang w:val="es-ES"/>
        </w:rPr>
        <w:sectPr w:rsidR="004110B3" w:rsidRPr="00A7669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5880"/>
          <w:pgMar w:top="1040" w:right="1680" w:bottom="280" w:left="500" w:header="852" w:footer="720" w:gutter="0"/>
          <w:cols w:space="720"/>
        </w:sectPr>
      </w:pPr>
    </w:p>
    <w:p w:rsidR="004110B3" w:rsidRDefault="00C202D2" w:rsidP="00DD6FC2">
      <w:pPr>
        <w:tabs>
          <w:tab w:val="left" w:pos="9280"/>
        </w:tabs>
        <w:spacing w:after="0" w:line="240" w:lineRule="auto"/>
        <w:ind w:left="272" w:right="-23"/>
        <w:rPr>
          <w:rFonts w:ascii="Calibri" w:eastAsia="Myriad Pro Light" w:hAnsi="Calibri" w:cs="Calibri"/>
          <w:color w:val="231F20"/>
          <w:position w:val="10"/>
          <w:sz w:val="20"/>
          <w:szCs w:val="20"/>
          <w:lang w:val="es-ES"/>
        </w:rPr>
      </w:pPr>
      <w:r>
        <w:rPr>
          <w:rFonts w:ascii="Calibri" w:hAnsi="Calibri" w:cs="Calibri"/>
          <w:position w:val="10"/>
        </w:rPr>
        <w:lastRenderedPageBreak/>
        <w:pict>
          <v:group id="_x0000_s1425" style="position:absolute;left:0;text-align:left;margin-left:85.05pt;margin-top:1.95pt;width:110.55pt;height:11.35pt;z-index:-251710976;mso-position-horizontal-relative:page" coordorigin="1701,25" coordsize="2211,227">
            <v:shape id="_x0000_s1426" style="position:absolute;left:1701;top:25;width:2211;height:227" coordorigin="1701,25" coordsize="2211,227" path="m1729,25r-25,4l1701,53r,171l1704,248r25,4l3883,252r25,-4l3912,224r,-171l3908,29r-25,-4l1729,25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  <w:position w:val="10"/>
        </w:rPr>
        <w:pict>
          <v:group id="_x0000_s1423" style="position:absolute;left:0;text-align:left;margin-left:85.05pt;margin-top:27.1pt;width:11.35pt;height:11.35pt;z-index:-251709952;mso-position-horizontal-relative:page" coordorigin="1701,542" coordsize="227,227">
            <v:shape id="_x0000_s1424" style="position:absolute;left:1701;top:542;width:227;height:227" coordorigin="1701,542" coordsize="227,227" path="m1729,542r-25,3l1701,570r,171l1704,765r25,4l1899,769r25,-4l1927,741r,-171l1924,546r-25,-4l1729,542e" fillcolor="#231f20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position w:val="10"/>
          <w:sz w:val="20"/>
          <w:szCs w:val="20"/>
          <w:lang w:val="es-ES"/>
        </w:rPr>
        <w:t>Comunicar en español</w:t>
      </w:r>
    </w:p>
    <w:p w:rsidR="00DD6FC2" w:rsidRPr="00DD6FC2" w:rsidRDefault="00DD6FC2" w:rsidP="00DD6FC2">
      <w:pPr>
        <w:tabs>
          <w:tab w:val="left" w:pos="9280"/>
        </w:tabs>
        <w:spacing w:after="0" w:line="240" w:lineRule="auto"/>
        <w:ind w:left="272" w:right="-23"/>
        <w:rPr>
          <w:rFonts w:ascii="Calibri" w:eastAsia="Myriad Pro" w:hAnsi="Calibri" w:cs="Calibri"/>
          <w:sz w:val="20"/>
          <w:szCs w:val="20"/>
          <w:lang w:val="es-ES"/>
        </w:rPr>
      </w:pPr>
    </w:p>
    <w:p w:rsidR="004110B3" w:rsidRPr="00DD6FC2" w:rsidRDefault="00E73279">
      <w:pPr>
        <w:tabs>
          <w:tab w:val="left" w:pos="500"/>
        </w:tabs>
        <w:spacing w:after="0" w:line="199" w:lineRule="exact"/>
        <w:ind w:left="180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3</w:t>
      </w:r>
      <w:r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Identifica los objetos de las fotos y escribe sus nombres.</w:t>
      </w:r>
    </w:p>
    <w:p w:rsidR="004110B3" w:rsidRPr="00DD6FC2" w:rsidRDefault="004110B3">
      <w:pPr>
        <w:spacing w:before="1" w:after="0" w:line="26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136A91">
      <w:pPr>
        <w:spacing w:before="33" w:after="0" w:line="240" w:lineRule="auto"/>
        <w:ind w:left="615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136A91">
        <w:rPr>
          <w:rFonts w:ascii="Calibri" w:hAnsi="Calibri" w:cs="Calibri"/>
          <w:noProof/>
          <w:sz w:val="11"/>
          <w:szCs w:val="11"/>
          <w:lang w:val="pt-PT" w:eastAsia="pt-PT"/>
        </w:rPr>
        <w:drawing>
          <wp:anchor distT="0" distB="0" distL="114300" distR="114300" simplePos="0" relativeHeight="251803136" behindDoc="0" locked="0" layoutInCell="1" allowOverlap="1" wp14:anchorId="5D462F2E" wp14:editId="688CD5F8">
            <wp:simplePos x="0" y="0"/>
            <wp:positionH relativeFrom="column">
              <wp:posOffset>513715</wp:posOffset>
            </wp:positionH>
            <wp:positionV relativeFrom="paragraph">
              <wp:posOffset>76200</wp:posOffset>
            </wp:positionV>
            <wp:extent cx="1444625" cy="115189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6A91">
        <w:rPr>
          <w:rFonts w:ascii="Calibri" w:hAnsi="Calibri" w:cs="Calibri"/>
          <w:noProof/>
          <w:sz w:val="11"/>
          <w:szCs w:val="11"/>
          <w:lang w:val="pt-PT" w:eastAsia="pt-PT"/>
        </w:rPr>
        <w:drawing>
          <wp:anchor distT="0" distB="0" distL="114300" distR="114300" simplePos="0" relativeHeight="251804160" behindDoc="1" locked="0" layoutInCell="1" allowOverlap="1" wp14:anchorId="66933AB1" wp14:editId="393F773C">
            <wp:simplePos x="0" y="0"/>
            <wp:positionH relativeFrom="column">
              <wp:posOffset>238125</wp:posOffset>
            </wp:positionH>
            <wp:positionV relativeFrom="paragraph">
              <wp:posOffset>1718310</wp:posOffset>
            </wp:positionV>
            <wp:extent cx="1268730" cy="2591435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6A91">
        <w:rPr>
          <w:rFonts w:ascii="Calibri" w:hAnsi="Calibri" w:cs="Calibri"/>
          <w:noProof/>
          <w:sz w:val="11"/>
          <w:szCs w:val="11"/>
          <w:lang w:val="pt-PT" w:eastAsia="pt-PT"/>
        </w:rPr>
        <w:drawing>
          <wp:anchor distT="0" distB="0" distL="114300" distR="114300" simplePos="0" relativeHeight="251805184" behindDoc="0" locked="0" layoutInCell="1" allowOverlap="1" wp14:anchorId="23D90565" wp14:editId="57B0AD3C">
            <wp:simplePos x="0" y="0"/>
            <wp:positionH relativeFrom="column">
              <wp:posOffset>1980565</wp:posOffset>
            </wp:positionH>
            <wp:positionV relativeFrom="paragraph">
              <wp:posOffset>1951355</wp:posOffset>
            </wp:positionV>
            <wp:extent cx="1460500" cy="1295400"/>
            <wp:effectExtent l="0" t="0" r="0" b="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6A91">
        <w:rPr>
          <w:rFonts w:ascii="Calibri" w:hAnsi="Calibri" w:cs="Calibri"/>
          <w:noProof/>
          <w:sz w:val="11"/>
          <w:szCs w:val="11"/>
          <w:lang w:val="pt-PT" w:eastAsia="pt-PT"/>
        </w:rPr>
        <w:drawing>
          <wp:anchor distT="0" distB="0" distL="114300" distR="114300" simplePos="0" relativeHeight="251807232" behindDoc="0" locked="0" layoutInCell="1" allowOverlap="1" wp14:anchorId="0F2FC165" wp14:editId="361AEADA">
            <wp:simplePos x="0" y="0"/>
            <wp:positionH relativeFrom="column">
              <wp:posOffset>3168015</wp:posOffset>
            </wp:positionH>
            <wp:positionV relativeFrom="paragraph">
              <wp:posOffset>3528695</wp:posOffset>
            </wp:positionV>
            <wp:extent cx="1099185" cy="899795"/>
            <wp:effectExtent l="0" t="0" r="0" b="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2D2">
        <w:rPr>
          <w:rFonts w:ascii="Calibri" w:hAnsi="Calibri" w:cs="Calibri"/>
        </w:rPr>
        <w:pict>
          <v:group id="_x0000_s1418" style="position:absolute;left:0;text-align:left;margin-left:260.35pt;margin-top:16.9pt;width:124.65pt;height:64.25pt;z-index:-251707904;mso-position-horizontal-relative:page;mso-position-vertical-relative:text" coordorigin="5207,338" coordsize="2493,1285">
            <v:group id="_x0000_s1419" style="position:absolute;left:5212;top:343;width:273;height:273" coordorigin="5212,343" coordsize="273,273">
              <v:shape id="_x0000_s1421" style="position:absolute;left:5212;top:343;width:273;height:273" coordorigin="5212,343" coordsize="273,273" path="m5212,616r273,l5485,343r-273,l5212,616xe" filled="f" strokecolor="#808285" strokeweight=".5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420" type="#_x0000_t75" style="position:absolute;left:5364;top:600;width:2335;height:1024">
                <v:imagedata r:id="rId19" o:title=""/>
              </v:shape>
            </v:group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1</w:t>
      </w:r>
    </w:p>
    <w:p w:rsidR="004110B3" w:rsidRPr="00DD6FC2" w:rsidRDefault="004110B3">
      <w:pPr>
        <w:spacing w:before="3" w:after="0" w:line="130" w:lineRule="exact"/>
        <w:rPr>
          <w:rFonts w:ascii="Calibri" w:hAnsi="Calibri" w:cs="Calibri"/>
          <w:sz w:val="13"/>
          <w:szCs w:val="13"/>
          <w:lang w:val="es-ES"/>
        </w:rPr>
      </w:pPr>
    </w:p>
    <w:p w:rsidR="004110B3" w:rsidRPr="00DD6FC2" w:rsidRDefault="00C202D2">
      <w:pPr>
        <w:spacing w:after="0" w:line="206" w:lineRule="exact"/>
        <w:ind w:left="3691" w:right="5959"/>
        <w:jc w:val="center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hAnsi="Calibri" w:cs="Calibri"/>
          <w:noProof/>
          <w:lang w:val="pt-PT" w:eastAsia="pt-PT"/>
        </w:rPr>
        <w:pict>
          <v:shape id="_x0000_s1409" type="#_x0000_t75" style="position:absolute;left:0;text-align:left;margin-left:48.75pt;margin-top:.6pt;width:4.95pt;height:.1pt;z-index:-251532800">
            <v:imagedata r:id="rId20" o:title=""/>
          </v:shape>
        </w:pict>
      </w:r>
      <w:r>
        <w:rPr>
          <w:rFonts w:ascii="Calibri" w:hAnsi="Calibri" w:cs="Calibri"/>
        </w:rPr>
        <w:pict>
          <v:group id="_x0000_s1406" style="position:absolute;left:0;text-align:left;margin-left:105.1pt;margin-top:-19.1pt;width:13.65pt;height:13.65pt;z-index:-251708928;mso-position-horizontal-relative:page" coordorigin="2102,-382" coordsize="273,273">
            <v:shape id="_x0000_s1407" style="position:absolute;left:2102;top:-382;width:273;height:273" coordorigin="2102,-382" coordsize="273,273" path="m2102,-108r274,l2376,-382r-274,l2102,-108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2</w:t>
      </w:r>
    </w:p>
    <w:p w:rsidR="004110B3" w:rsidRPr="00DD6FC2" w:rsidRDefault="004110B3">
      <w:pPr>
        <w:spacing w:before="3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C202D2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shape id="_x0000_s1404" style="position:absolute;margin-left:33pt;margin-top:7.7pt;width:13.65pt;height:13.65pt;z-index:-251530752" coordorigin="2092,-446" coordsize="273,273" path="m2092,-173r274,l2366,-446r-274,l2092,-173xe" filled="f" strokecolor="#808285" strokeweight=".5pt">
            <v:path arrowok="t"/>
          </v:shape>
        </w:pict>
      </w:r>
    </w:p>
    <w:p w:rsidR="004110B3" w:rsidRPr="00DD6FC2" w:rsidRDefault="00230BC0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  <w:r>
        <w:rPr>
          <w:rFonts w:ascii="Calibri" w:hAnsi="Calibri" w:cs="Calibri"/>
          <w:sz w:val="20"/>
          <w:szCs w:val="20"/>
          <w:lang w:val="es-ES"/>
        </w:rPr>
        <w:tab/>
        <w:t>3</w:t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C202D2">
      <w:pPr>
        <w:spacing w:before="33" w:after="0" w:line="206" w:lineRule="exact"/>
        <w:ind w:left="3319" w:right="6331"/>
        <w:jc w:val="center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hAnsi="Calibri" w:cs="Calibri"/>
          <w:noProof/>
          <w:lang w:val="pt-PT" w:eastAsia="pt-PT"/>
        </w:rPr>
        <w:pict>
          <v:shape id="_x0000_s1390" style="position:absolute;left:0;text-align:left;margin-left:163pt;margin-top:-.15pt;width:13.65pt;height:13.65pt;z-index:-251522560" coordorigin="4840,-2211" coordsize="273,273" path="m4840,-1938r274,l5114,-2211r-274,l4840,-1938xe" filled="f" strokecolor="#808285" strokeweight=".5pt">
            <v:path arrowok="t"/>
          </v:shape>
        </w:pict>
      </w:r>
      <w:r>
        <w:rPr>
          <w:rFonts w:ascii="Calibri" w:hAnsi="Calibri" w:cs="Calibri"/>
        </w:rPr>
        <w:pict>
          <v:group id="_x0000_s1392" style="position:absolute;left:0;text-align:left;margin-left:380.1pt;margin-top:-23.45pt;width:144.05pt;height:127.2pt;z-index:-251702784;mso-position-horizontal-relative:page" coordorigin="7602,-469" coordsize="2881,2544">
            <v:shape id="_x0000_s1393" style="position:absolute;left:7602;top:-469;width:2881;height:2544" coordorigin="7602,-469" coordsize="2881,2544" path="m7625,-469r-2,l7602,-468r,22l7602,2051r,3l7602,2075r23,l10460,2075r2,l10483,2074r,-23l10483,-446r,-2l10482,-469r-22,l7625,-46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91" type="#_x0000_t202" style="position:absolute;left:0;text-align:left;margin-left:393.5pt;margin-top:-14.4pt;width:116.4pt;height:110.85pt;z-index:-25168332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21"/>
                    <w:gridCol w:w="2107"/>
                  </w:tblGrid>
                  <w:tr w:rsidR="004110B3" w:rsidRPr="00230BC0">
                    <w:trPr>
                      <w:trHeight w:hRule="exact" w:val="382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30BC0" w:rsidRDefault="00E73279">
                        <w:pPr>
                          <w:spacing w:before="71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30BC0" w:rsidRDefault="00E73279">
                        <w:pPr>
                          <w:tabs>
                            <w:tab w:val="left" w:pos="2060"/>
                          </w:tabs>
                          <w:spacing w:before="71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4110B3" w:rsidRPr="00230BC0">
                    <w:trPr>
                      <w:trHeight w:hRule="exact" w:val="363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30BC0" w:rsidRDefault="00E73279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30BC0" w:rsidRDefault="00E73279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4110B3" w:rsidRPr="00230BC0">
                    <w:trPr>
                      <w:trHeight w:hRule="exact" w:val="363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30BC0" w:rsidRDefault="00E73279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30BC0" w:rsidRDefault="00E73279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4110B3" w:rsidRPr="00230BC0">
                    <w:trPr>
                      <w:trHeight w:hRule="exact" w:val="363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30BC0" w:rsidRDefault="00E73279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30BC0" w:rsidRDefault="00E73279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4110B3" w:rsidRPr="00230BC0">
                    <w:trPr>
                      <w:trHeight w:hRule="exact" w:val="363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30BC0" w:rsidRDefault="00E73279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30BC0" w:rsidRDefault="00E73279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4110B3" w:rsidRPr="00230BC0">
                    <w:trPr>
                      <w:trHeight w:hRule="exact" w:val="382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30BC0" w:rsidRDefault="00E73279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30BC0" w:rsidRDefault="00E73279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230BC0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</w:tbl>
                <w:p w:rsidR="004110B3" w:rsidRDefault="004110B3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4</w:t>
      </w:r>
    </w:p>
    <w:p w:rsidR="004110B3" w:rsidRPr="00DD6FC2" w:rsidRDefault="004110B3">
      <w:pPr>
        <w:spacing w:before="9" w:after="0" w:line="160" w:lineRule="exact"/>
        <w:rPr>
          <w:rFonts w:ascii="Calibri" w:hAnsi="Calibri" w:cs="Calibri"/>
          <w:sz w:val="16"/>
          <w:szCs w:val="16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C202D2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shape id="_x0000_s1398" type="#_x0000_t75" style="position:absolute;margin-left:45.6pt;margin-top:3.3pt;width:.4pt;height:1pt;z-index:-251524608">
            <v:imagedata r:id="rId21" o:title=""/>
          </v:shape>
        </w:pict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136A91">
      <w:pPr>
        <w:spacing w:before="33" w:after="0" w:line="206" w:lineRule="exact"/>
        <w:ind w:left="2619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136A91">
        <w:rPr>
          <w:rFonts w:ascii="Calibri" w:hAnsi="Calibri" w:cs="Calibri"/>
          <w:noProof/>
          <w:sz w:val="11"/>
          <w:szCs w:val="11"/>
          <w:lang w:val="pt-PT" w:eastAsia="pt-PT"/>
        </w:rPr>
        <w:drawing>
          <wp:anchor distT="0" distB="0" distL="114300" distR="114300" simplePos="0" relativeHeight="251806208" behindDoc="0" locked="0" layoutInCell="1" allowOverlap="1" wp14:anchorId="5ACCC095" wp14:editId="7C04EC2B">
            <wp:simplePos x="0" y="0"/>
            <wp:positionH relativeFrom="column">
              <wp:posOffset>1814830</wp:posOffset>
            </wp:positionH>
            <wp:positionV relativeFrom="paragraph">
              <wp:posOffset>144780</wp:posOffset>
            </wp:positionV>
            <wp:extent cx="723900" cy="1187450"/>
            <wp:effectExtent l="0" t="0" r="0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2D2"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pict>
          <v:shape id="_x0000_s1377" style="position:absolute;left:0;text-align:left;margin-left:126.3pt;margin-top:-.2pt;width:13.65pt;height:13.65pt;z-index:-251518464;mso-position-horizontal-relative:text;mso-position-vertical-relative:text" coordorigin="4106,-2480" coordsize="273,273" path="m4106,-2206r273,l4379,-2480r-273,l4106,-2206xe" filled="f" strokecolor="#808285" strokeweight=".5pt">
            <v:path arrowok="t"/>
          </v:shape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5</w:t>
      </w:r>
    </w:p>
    <w:p w:rsidR="004110B3" w:rsidRPr="00DD6FC2" w:rsidRDefault="004110B3">
      <w:pPr>
        <w:spacing w:before="9" w:after="0" w:line="160" w:lineRule="exact"/>
        <w:rPr>
          <w:rFonts w:ascii="Calibri" w:hAnsi="Calibri" w:cs="Calibri"/>
          <w:sz w:val="16"/>
          <w:szCs w:val="16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C202D2">
      <w:pPr>
        <w:spacing w:before="33" w:after="0" w:line="206" w:lineRule="exact"/>
        <w:ind w:left="4720" w:right="4930"/>
        <w:jc w:val="center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pict>
          <v:shape id="_x0000_s1386" style="position:absolute;left:0;text-align:left;margin-left:233.05pt;margin-top:-.1pt;width:13.65pt;height:13.65pt;z-index:-251520512" coordorigin="6241,606" coordsize="273,273" path="m6241,880r273,l6514,606r-273,l6241,880xe" filled="f" strokecolor="#808285" strokeweight=".5pt">
            <v:path arrowok="t"/>
          </v:shape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6</w:t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before="9" w:after="0" w:line="220" w:lineRule="exact"/>
        <w:rPr>
          <w:rFonts w:ascii="Calibri" w:hAnsi="Calibri" w:cs="Calibri"/>
          <w:lang w:val="es-ES"/>
        </w:rPr>
      </w:pPr>
    </w:p>
    <w:p w:rsidR="004110B3" w:rsidRPr="00DD6FC2" w:rsidRDefault="00C202D2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68" style="position:absolute;left:0;text-align:left;margin-left:85.05pt;margin-top:2.05pt;width:11.35pt;height:11.35pt;z-index:-251701760;mso-position-horizontal-relative:page" coordorigin="1701,41" coordsize="227,227">
            <v:shape id="_x0000_s136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4</w: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Valora los siguientes </w:t>
      </w:r>
      <w:proofErr w:type="spellStart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objectos</w:t>
      </w:r>
      <w:proofErr w:type="spellEnd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o personas. Usa, se quieres, los adjetivos del recuadro.</w:t>
      </w:r>
    </w:p>
    <w:p w:rsidR="004110B3" w:rsidRPr="00DD6FC2" w:rsidRDefault="004110B3">
      <w:pPr>
        <w:spacing w:before="6" w:after="0" w:line="100" w:lineRule="exact"/>
        <w:rPr>
          <w:rFonts w:ascii="Calibri" w:hAnsi="Calibri" w:cs="Calibri"/>
          <w:sz w:val="10"/>
          <w:szCs w:val="10"/>
          <w:lang w:val="es-ES"/>
        </w:rPr>
      </w:pPr>
    </w:p>
    <w:p w:rsidR="004110B3" w:rsidRPr="00DD6FC2" w:rsidRDefault="00136A91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810304" behindDoc="0" locked="0" layoutInCell="1" allowOverlap="1" wp14:anchorId="7F35D06A" wp14:editId="4E895EA1">
            <wp:simplePos x="0" y="0"/>
            <wp:positionH relativeFrom="column">
              <wp:posOffset>3561715</wp:posOffset>
            </wp:positionH>
            <wp:positionV relativeFrom="paragraph">
              <wp:posOffset>118745</wp:posOffset>
            </wp:positionV>
            <wp:extent cx="1180245" cy="612000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245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808256" behindDoc="0" locked="0" layoutInCell="1" allowOverlap="1" wp14:anchorId="2A563F21" wp14:editId="49C0ACCE">
            <wp:simplePos x="0" y="0"/>
            <wp:positionH relativeFrom="column">
              <wp:posOffset>557088</wp:posOffset>
            </wp:positionH>
            <wp:positionV relativeFrom="paragraph">
              <wp:posOffset>117143</wp:posOffset>
            </wp:positionV>
            <wp:extent cx="1081324" cy="936000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324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0B3" w:rsidRPr="00DD6FC2" w:rsidRDefault="00136A91">
      <w:pPr>
        <w:tabs>
          <w:tab w:val="left" w:pos="3020"/>
          <w:tab w:val="left" w:pos="5360"/>
        </w:tabs>
        <w:spacing w:before="33" w:after="0" w:line="206" w:lineRule="exact"/>
        <w:ind w:left="672" w:right="-20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809280" behindDoc="0" locked="0" layoutInCell="1" allowOverlap="1" wp14:anchorId="7FB2302D" wp14:editId="71EF2A47">
            <wp:simplePos x="0" y="0"/>
            <wp:positionH relativeFrom="column">
              <wp:posOffset>2164715</wp:posOffset>
            </wp:positionH>
            <wp:positionV relativeFrom="paragraph">
              <wp:posOffset>51960</wp:posOffset>
            </wp:positionV>
            <wp:extent cx="566420" cy="899795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2D2">
        <w:rPr>
          <w:rFonts w:ascii="Calibri" w:hAnsi="Calibri" w:cs="Calibri"/>
        </w:rPr>
        <w:pict>
          <v:group id="_x0000_s1366" style="position:absolute;left:0;text-align:left;margin-left:107.95pt;margin-top:-.15pt;width:13.65pt;height:13.65pt;z-index:-251689472;mso-position-horizontal-relative:page;mso-position-vertical-relative:text" coordorigin="2159,-3" coordsize="273,273">
            <v:shape id="_x0000_s1367" style="position:absolute;left:2159;top:-3;width:273;height:273" coordorigin="2159,-3" coordsize="273,273" path="m2159,271r274,l2433,-3r-274,l2159,271xe" filled="f" strokecolor="#808285" strokeweight=".5pt">
              <v:path arrowok="t"/>
            </v:shape>
            <w10:wrap anchorx="page"/>
          </v:group>
        </w:pict>
      </w:r>
      <w:r w:rsidR="00C202D2">
        <w:rPr>
          <w:rFonts w:ascii="Calibri" w:hAnsi="Calibri" w:cs="Calibri"/>
        </w:rPr>
        <w:pict>
          <v:group id="_x0000_s1364" style="position:absolute;left:0;text-align:left;margin-left:225.6pt;margin-top:-.15pt;width:13.65pt;height:13.65pt;z-index:-251688448;mso-position-horizontal-relative:page;mso-position-vertical-relative:text" coordorigin="4512,-3" coordsize="273,273">
            <v:shape id="_x0000_s1365" style="position:absolute;left:4512;top:-3;width:273;height:273" coordorigin="4512,-3" coordsize="273,273" path="m4512,271r273,l4785,-3r-273,l4512,271xe" filled="f" strokecolor="#808285" strokeweight=".5pt">
              <v:path arrowok="t"/>
            </v:shape>
            <w10:wrap anchorx="page"/>
          </v:group>
        </w:pict>
      </w:r>
      <w:r w:rsidR="00C202D2">
        <w:rPr>
          <w:rFonts w:ascii="Calibri" w:hAnsi="Calibri" w:cs="Calibri"/>
        </w:rPr>
        <w:pict>
          <v:group id="_x0000_s1362" style="position:absolute;left:0;text-align:left;margin-left:343.25pt;margin-top:-.15pt;width:13.65pt;height:13.65pt;z-index:-251687424;mso-position-horizontal-relative:page;mso-position-vertical-relative:text" coordorigin="6865,-3" coordsize="273,273">
            <v:shape id="_x0000_s1363" style="position:absolute;left:6865;top:-3;width:273;height:273" coordorigin="6865,-3" coordsize="273,273" path="m6865,271r273,l7138,-3r-273,l6865,271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1</w: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2</w: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3</w:t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before="1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A76693" w:rsidRDefault="00C202D2">
      <w:pPr>
        <w:spacing w:before="31" w:after="0" w:line="367" w:lineRule="auto"/>
        <w:ind w:left="7869" w:right="1157"/>
        <w:rPr>
          <w:rFonts w:ascii="Calibri" w:eastAsia="Myriad Pro Light" w:hAnsi="Calibri" w:cs="Calibri"/>
          <w:color w:val="231F20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50" style="position:absolute;left:0;text-align:left;margin-left:104.85pt;margin-top:36.4pt;width:103.45pt;height:.1pt;z-index:-251698688;mso-position-horizontal-relative:page" coordorigin="2097,728" coordsize="2069,2">
            <v:shape id="_x0000_s1351" style="position:absolute;left:2097;top:728;width:2069;height:2" coordorigin="2097,728" coordsize="2069,0" path="m2097,728r207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39" style="position:absolute;left:0;text-align:left;margin-left:222.5pt;margin-top:36.4pt;width:103.45pt;height:.1pt;z-index:-251694592;mso-position-horizontal-relative:page" coordorigin="4450,728" coordsize="2069,2">
            <v:shape id="_x0000_s1340" style="position:absolute;left:4450;top:728;width:2069;height:2" coordorigin="4450,728" coordsize="2069,0" path="m4450,728r206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36" style="position:absolute;left:0;text-align:left;margin-left:340.15pt;margin-top:36.4pt;width:103.45pt;height:.1pt;z-index:-251690496;mso-position-horizontal-relative:page" coordorigin="6803,728" coordsize="2069,2">
            <v:shape id="_x0000_s1337" style="position:absolute;left:6803;top:728;width:2069;height:2" coordorigin="6803,728" coordsize="2069,0" path="m6803,728r2069,e" filled="f" strokecolor="#808285" strokeweight=".5pt">
              <v:path arrowok="t"/>
            </v:shape>
            <w10:wrap anchorx="page"/>
          </v:group>
        </w:pict>
      </w:r>
      <w:proofErr w:type="gramStart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chulo</w:t>
      </w:r>
      <w:proofErr w:type="gramEnd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</w:t>
      </w:r>
    </w:p>
    <w:p w:rsidR="004110B3" w:rsidRPr="00DD6FC2" w:rsidRDefault="00A76693">
      <w:pPr>
        <w:spacing w:before="31" w:after="0" w:line="367" w:lineRule="auto"/>
        <w:ind w:left="7869" w:right="1157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812352" behindDoc="0" locked="0" layoutInCell="1" allowOverlap="1" wp14:anchorId="344D0FC6" wp14:editId="0B62EDFC">
            <wp:simplePos x="0" y="0"/>
            <wp:positionH relativeFrom="column">
              <wp:posOffset>2830195</wp:posOffset>
            </wp:positionH>
            <wp:positionV relativeFrom="paragraph">
              <wp:posOffset>464820</wp:posOffset>
            </wp:positionV>
            <wp:extent cx="1223645" cy="791845"/>
            <wp:effectExtent l="0" t="0" r="0" b="0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2D2">
        <w:rPr>
          <w:rFonts w:ascii="Calibri" w:hAnsi="Calibri" w:cs="Calibri"/>
        </w:rPr>
        <w:pict>
          <v:group id="_x0000_s1334" style="position:absolute;left:0;text-align:left;margin-left:284.4pt;margin-top:36.85pt;width:13.65pt;height:13.65pt;z-index:-251686400;mso-position-horizontal-relative:page;mso-position-vertical-relative:text" coordorigin="5688,1068" coordsize="273,273">
            <v:shape id="_x0000_s1335" style="position:absolute;left:5688;top:1068;width:273;height:273" coordorigin="5688,1068" coordsize="273,273" path="m5688,1342r274,l5962,1068r-274,l5688,1342xe" filled="f" strokecolor="#808285" strokeweight=".5pt">
              <v:path arrowok="t"/>
            </v:shape>
            <w10:wrap anchorx="page"/>
          </v:group>
        </w:pict>
      </w: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811328" behindDoc="0" locked="0" layoutInCell="1" allowOverlap="1" wp14:anchorId="6144FACA" wp14:editId="2E56000F">
            <wp:simplePos x="0" y="0"/>
            <wp:positionH relativeFrom="column">
              <wp:posOffset>1326515</wp:posOffset>
            </wp:positionH>
            <wp:positionV relativeFrom="paragraph">
              <wp:posOffset>416118</wp:posOffset>
            </wp:positionV>
            <wp:extent cx="807085" cy="1079500"/>
            <wp:effectExtent l="0" t="0" r="0" b="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2D2">
        <w:rPr>
          <w:rFonts w:ascii="Calibri" w:hAnsi="Calibri" w:cs="Calibri"/>
          <w:noProof/>
          <w:sz w:val="12"/>
          <w:szCs w:val="12"/>
          <w:lang w:val="pt-PT" w:eastAsia="pt-PT"/>
        </w:rPr>
        <w:pict>
          <v:group id="_x0000_s1345" style="position:absolute;left:0;text-align:left;margin-left:87.75pt;margin-top:36.85pt;width:13.65pt;height:13.65pt;z-index:-251515392;mso-position-horizontal-relative:text;mso-position-vertical-relative:text" coordorigin="3335,1068" coordsize="273,273">
            <v:shape id="_x0000_s1346" style="position:absolute;left:3335;top:1068;width:273;height:273" coordorigin="3335,1068" coordsize="273,273" path="m3335,1342r274,l3609,1068r-274,l3335,1342xe" filled="f" strokecolor="#808285" strokeweight=".5pt">
              <v:path arrowok="t"/>
            </v:shape>
          </v:group>
        </w:pict>
      </w:r>
      <w:proofErr w:type="gramStart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rico</w:t>
      </w:r>
      <w:proofErr w:type="gramEnd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moderno</w:t>
      </w:r>
    </w:p>
    <w:p w:rsidR="004110B3" w:rsidRPr="00DD6FC2" w:rsidRDefault="00C202D2">
      <w:pPr>
        <w:tabs>
          <w:tab w:val="left" w:pos="4200"/>
          <w:tab w:val="left" w:pos="7860"/>
        </w:tabs>
        <w:spacing w:after="0" w:line="237" w:lineRule="exact"/>
        <w:ind w:left="1848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32" style="position:absolute;left:0;text-align:left;margin-left:458.05pt;margin-top:-67.1pt;width:66.1pt;height:109.05pt;z-index:-251700736;mso-position-horizontal-relative:page" coordorigin="9161,-1342" coordsize="1322,2181">
            <v:shape id="_x0000_s1333" style="position:absolute;left:9161;top:-1342;width:1322;height:2181" coordorigin="9161,-1342" coordsize="1322,2181" path="m9184,-1342r-2,l9161,-1341r,23l9161,816r,2l9162,839r22,l10460,839r2,l10483,838r,-22l10483,-1318r,-3l10482,-1342r-22,l9184,-1342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4</w: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5</w: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práctico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C202D2">
      <w:pPr>
        <w:spacing w:after="0" w:line="240" w:lineRule="auto"/>
        <w:ind w:right="1415"/>
        <w:jc w:val="right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30" style="position:absolute;left:0;text-align:left;margin-left:163.7pt;margin-top:89.75pt;width:103.45pt;height:.1pt;z-index:-251696640;mso-position-horizontal-relative:page" coordorigin="3274,1795" coordsize="2069,2">
            <v:shape id="_x0000_s1331" style="position:absolute;left:3274;top:1795;width:2069;height:2" coordorigin="3274,1795" coordsize="2069,0" path="m3274,1795r206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5" style="position:absolute;left:0;text-align:left;margin-left:281.35pt;margin-top:89.75pt;width:103.45pt;height:.1pt;z-index:-251692544;mso-position-horizontal-relative:page" coordorigin="5627,1795" coordsize="2069,2">
            <v:shape id="_x0000_s1326" style="position:absolute;left:5627;top:1795;width:2069;height:2" coordorigin="5627,1795" coordsize="2069,0" path="m5627,1795r2069,e" filled="f" strokecolor="#808285" strokeweight=".5pt">
              <v:path arrowok="t"/>
            </v:shape>
            <w10:wrap anchorx="page"/>
          </v:group>
        </w:pict>
      </w:r>
      <w:proofErr w:type="gramStart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guapo</w:t>
      </w:r>
      <w:proofErr w:type="gramEnd"/>
    </w:p>
    <w:p w:rsidR="004110B3" w:rsidRPr="00DD6FC2" w:rsidRDefault="004110B3">
      <w:pPr>
        <w:spacing w:after="0"/>
        <w:jc w:val="right"/>
        <w:rPr>
          <w:rFonts w:ascii="Calibri" w:hAnsi="Calibri" w:cs="Calibri"/>
          <w:lang w:val="es-ES"/>
        </w:rPr>
        <w:sectPr w:rsidR="004110B3" w:rsidRPr="00DD6FC2">
          <w:footerReference w:type="even" r:id="rId28"/>
          <w:footerReference w:type="default" r:id="rId29"/>
          <w:pgSz w:w="11920" w:h="15880"/>
          <w:pgMar w:top="980" w:right="500" w:bottom="560" w:left="1580" w:header="852" w:footer="374" w:gutter="0"/>
          <w:pgNumType w:start="269"/>
          <w:cols w:space="720"/>
        </w:sectPr>
      </w:pPr>
    </w:p>
    <w:p w:rsidR="004110B3" w:rsidRPr="00DD6FC2" w:rsidRDefault="00C202D2">
      <w:pPr>
        <w:tabs>
          <w:tab w:val="left" w:pos="960"/>
          <w:tab w:val="left" w:pos="1300"/>
        </w:tabs>
        <w:spacing w:after="0" w:line="520" w:lineRule="exact"/>
        <w:ind w:left="225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lastRenderedPageBreak/>
        <w:pict>
          <v:group id="_x0000_s1303" style="position:absolute;left:0;text-align:left;margin-left:70.85pt;margin-top:11.6pt;width:11.35pt;height:11.35pt;z-index:-251679232;mso-position-horizontal-relative:page" coordorigin="1417,8" coordsize="227,227">
            <v:shape id="_x0000_s1304" style="position:absolute;left:1417;top:8;width:227;height:227" coordorigin="1417,8" coordsize="227,227" path="m1445,8r-24,4l1417,36r,171l1421,231r24,4l1616,235r24,-4l1644,207r,-171l1640,12,1616,8r-171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05" style="position:absolute;left:0;text-align:left;margin-left:85.05pt;margin-top:22.5pt;width:431.85pt;height:144.3pt;z-index:-251680256;mso-position-horizontal-relative:page" coordorigin="1701,450" coordsize="8637,2886">
            <v:shape id="_x0000_s1322" type="#_x0000_t75" style="position:absolute;left:1701;top:450;width:8637;height:2886">
              <v:imagedata r:id="rId30" o:title=""/>
            </v:shape>
            <v:group id="_x0000_s1320" style="position:absolute;left:1876;top:583;width:273;height:273" coordorigin="1876,583" coordsize="273,273">
              <v:shape id="_x0000_s1321" style="position:absolute;left:1876;top:583;width:273;height:273" coordorigin="1876,583" coordsize="273,273" path="m1876,856r273,l2149,583r-273,l1876,856e" stroked="f">
                <v:path arrowok="t"/>
              </v:shape>
            </v:group>
            <v:group id="_x0000_s1318" style="position:absolute;left:1876;top:583;width:273;height:273" coordorigin="1876,583" coordsize="273,273">
              <v:shape id="_x0000_s1319" style="position:absolute;left:1876;top:583;width:273;height:273" coordorigin="1876,583" coordsize="273,273" path="m1876,856r273,l2149,583r-273,l1876,856xe" filled="f" strokecolor="#808285" strokeweight=".5pt">
                <v:path arrowok="t"/>
              </v:shape>
            </v:group>
            <v:group id="_x0000_s1316" style="position:absolute;left:4030;top:583;width:273;height:273" coordorigin="4030,583" coordsize="273,273">
              <v:shape id="_x0000_s1317" style="position:absolute;left:4030;top:583;width:273;height:273" coordorigin="4030,583" coordsize="273,273" path="m4030,856r273,l4303,583r-273,l4030,856e" stroked="f">
                <v:path arrowok="t"/>
              </v:shape>
            </v:group>
            <v:group id="_x0000_s1314" style="position:absolute;left:4030;top:583;width:273;height:273" coordorigin="4030,583" coordsize="273,273">
              <v:shape id="_x0000_s1315" style="position:absolute;left:4030;top:583;width:273;height:273" coordorigin="4030,583" coordsize="273,273" path="m4030,856r273,l4303,583r-273,l4030,856xe" filled="f" strokecolor="#808285" strokeweight=".5pt">
                <v:path arrowok="t"/>
              </v:shape>
            </v:group>
            <v:group id="_x0000_s1312" style="position:absolute;left:6128;top:583;width:273;height:273" coordorigin="6128,583" coordsize="273,273">
              <v:shape id="_x0000_s1313" style="position:absolute;left:6128;top:583;width:273;height:273" coordorigin="6128,583" coordsize="273,273" path="m6128,856r273,l6401,583r-273,l6128,856e" stroked="f">
                <v:path arrowok="t"/>
              </v:shape>
            </v:group>
            <v:group id="_x0000_s1310" style="position:absolute;left:6128;top:583;width:273;height:273" coordorigin="6128,583" coordsize="273,273">
              <v:shape id="_x0000_s1311" style="position:absolute;left:6128;top:583;width:273;height:273" coordorigin="6128,583" coordsize="273,273" path="m6128,856r273,l6401,583r-273,l6128,856xe" filled="f" strokecolor="#808285" strokeweight=".5pt">
                <v:path arrowok="t"/>
              </v:shape>
            </v:group>
            <v:group id="_x0000_s1308" style="position:absolute;left:8254;top:583;width:273;height:273" coordorigin="8254,583" coordsize="273,273">
              <v:shape id="_x0000_s1309" style="position:absolute;left:8254;top:583;width:273;height:273" coordorigin="8254,583" coordsize="273,273" path="m8254,856r273,l8527,583r-273,l8254,856e" stroked="f">
                <v:path arrowok="t"/>
              </v:shape>
            </v:group>
            <v:group id="_x0000_s1306" style="position:absolute;left:8254;top:583;width:273;height:273" coordorigin="8254,583" coordsize="273,273">
              <v:shape id="_x0000_s1307" style="position:absolute;left:8254;top:583;width:273;height:273" coordorigin="8254,583" coordsize="273,273" path="m8254,856r273,l8527,583r-273,l8254,856xe" filled="f" strokecolor="#808285" strokeweight=".5pt">
                <v:path arrowok="t"/>
              </v:shape>
            </v:group>
            <w10:wrap anchorx="page"/>
          </v:group>
        </w:pict>
      </w:r>
      <w:r w:rsidR="00E73279" w:rsidRPr="00DD6FC2">
        <w:rPr>
          <w:rFonts w:ascii="Calibri" w:eastAsia="Myriad Pro" w:hAnsi="Calibri" w:cs="Calibri"/>
          <w:b/>
          <w:bCs/>
          <w:color w:val="FFFFFF"/>
          <w:sz w:val="50"/>
          <w:szCs w:val="5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5</w: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Fíjate en las siguientes viñetas y responde a las preguntas.</w:t>
      </w:r>
    </w:p>
    <w:p w:rsidR="004110B3" w:rsidRPr="00DD6FC2" w:rsidRDefault="00E73279">
      <w:pPr>
        <w:tabs>
          <w:tab w:val="left" w:pos="3620"/>
          <w:tab w:val="left" w:pos="5720"/>
          <w:tab w:val="left" w:pos="7840"/>
        </w:tabs>
        <w:spacing w:before="98" w:after="0" w:line="206" w:lineRule="exact"/>
        <w:ind w:left="1468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1</w:t>
      </w: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2</w:t>
      </w: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3</w:t>
      </w: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4</w:t>
      </w:r>
    </w:p>
    <w:p w:rsidR="004110B3" w:rsidRPr="00DD6FC2" w:rsidRDefault="004110B3">
      <w:pPr>
        <w:spacing w:before="9" w:after="0" w:line="180" w:lineRule="exact"/>
        <w:rPr>
          <w:rFonts w:ascii="Calibri" w:hAnsi="Calibri" w:cs="Calibri"/>
          <w:sz w:val="18"/>
          <w:szCs w:val="18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E7327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a)   ¿Qué están haciendo los niños de la viñeta 1?</w:t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before="5" w:after="0" w:line="260" w:lineRule="exact"/>
        <w:rPr>
          <w:rFonts w:ascii="Calibri" w:hAnsi="Calibri" w:cs="Calibri"/>
          <w:sz w:val="26"/>
          <w:szCs w:val="26"/>
          <w:lang w:val="es-ES"/>
        </w:rPr>
      </w:pPr>
    </w:p>
    <w:p w:rsidR="004110B3" w:rsidRPr="00DD6FC2" w:rsidRDefault="00C202D2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300" style="position:absolute;left:0;text-align:left;margin-left:104.85pt;margin-top:-7.5pt;width:405.35pt;height:.1pt;z-index:-251678208;mso-position-horizontal-relative:page" coordorigin="2097,-150" coordsize="8107,2">
            <v:shape id="_x0000_s1301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b)  ¿Y los de la viñeta 2?</w:t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before="6" w:after="0" w:line="260" w:lineRule="exact"/>
        <w:rPr>
          <w:rFonts w:ascii="Calibri" w:hAnsi="Calibri" w:cs="Calibri"/>
          <w:sz w:val="26"/>
          <w:szCs w:val="26"/>
          <w:lang w:val="es-ES"/>
        </w:rPr>
      </w:pPr>
    </w:p>
    <w:p w:rsidR="004110B3" w:rsidRPr="00DD6FC2" w:rsidRDefault="00C202D2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98" style="position:absolute;left:0;text-align:left;margin-left:104.85pt;margin-top:-7.5pt;width:405.35pt;height:.1pt;z-index:-251677184;mso-position-horizontal-relative:page" coordorigin="2097,-150" coordsize="8107,2">
            <v:shape id="_x0000_s1299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96" style="position:absolute;left:0;text-align:left;margin-left:104.85pt;margin-top:28.85pt;width:405.35pt;height:.1pt;z-index:-251676160;mso-position-horizontal-relative:page" coordorigin="2097,577" coordsize="8107,2">
            <v:shape id="_x0000_s1297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c)   Explica, paso a paso, lo que pasa en la historia.</w:t>
      </w:r>
    </w:p>
    <w:p w:rsidR="004110B3" w:rsidRPr="00DD6FC2" w:rsidRDefault="004110B3">
      <w:pPr>
        <w:spacing w:before="2" w:after="0" w:line="190" w:lineRule="exact"/>
        <w:rPr>
          <w:rFonts w:ascii="Calibri" w:hAnsi="Calibri" w:cs="Calibri"/>
          <w:sz w:val="19"/>
          <w:szCs w:val="19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C202D2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94" style="position:absolute;left:0;text-align:left;margin-left:104.85pt;margin-top:-25.65pt;width:405.35pt;height:.1pt;z-index:-251675136;mso-position-horizontal-relative:page" coordorigin="2097,-513" coordsize="8107,2">
            <v:shape id="_x0000_s1295" style="position:absolute;left:2097;top:-513;width:8107;height:2" coordorigin="2097,-513" coordsize="8107,0" path="m2097,-513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92" style="position:absolute;left:0;text-align:left;margin-left:104.85pt;margin-top:-7.5pt;width:405.35pt;height:.1pt;z-index:-251674112;mso-position-horizontal-relative:page" coordorigin="2097,-150" coordsize="8107,2">
            <v:shape id="_x0000_s1293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90" style="position:absolute;left:0;text-align:left;margin-left:104.85pt;margin-top:28.85pt;width:405.35pt;height:.1pt;z-index:-251673088;mso-position-horizontal-relative:page" coordorigin="2097,577" coordsize="8107,2">
            <v:shape id="_x0000_s1291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d)  ¿Qué crees que están diciendo las niñas de la última viñeta?</w:t>
      </w:r>
    </w:p>
    <w:p w:rsidR="004110B3" w:rsidRPr="00DD6FC2" w:rsidRDefault="004110B3">
      <w:pPr>
        <w:spacing w:before="4" w:after="0" w:line="130" w:lineRule="exact"/>
        <w:rPr>
          <w:rFonts w:ascii="Calibri" w:hAnsi="Calibri" w:cs="Calibri"/>
          <w:sz w:val="13"/>
          <w:szCs w:val="13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E22FBB" w:rsidRDefault="00C202D2">
      <w:pPr>
        <w:tabs>
          <w:tab w:val="left" w:pos="6640"/>
        </w:tabs>
        <w:spacing w:before="23" w:after="0" w:line="352" w:lineRule="auto"/>
        <w:ind w:left="1711" w:right="1374" w:hanging="779"/>
        <w:rPr>
          <w:rFonts w:ascii="Calibri" w:eastAsia="Myriad Pro Light" w:hAnsi="Calibri" w:cs="Calibri"/>
          <w:color w:val="231F20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88" style="position:absolute;left:0;text-align:left;margin-left:104.85pt;margin-top:-12.7pt;width:405.35pt;height:.1pt;z-index:-251672064;mso-position-horizontal-relative:page" coordorigin="2097,-254" coordsize="8107,2">
            <v:shape id="_x0000_s1289" style="position:absolute;left:2097;top:-254;width:8107;height:2" coordorigin="2097,-254" coordsize="8107,0" path="m2097,-254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6" style="position:absolute;left:0;text-align:left;margin-left:70.85pt;margin-top:2.05pt;width:11.35pt;height:11.35pt;z-index:-251671040;mso-position-horizontal-relative:page" coordorigin="1417,41" coordsize="227,227">
            <v:shape id="_x0000_s128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4" style="position:absolute;left:0;text-align:left;margin-left:340.4pt;margin-top:20.45pt;width:10.85pt;height:10.85pt;z-index:-251670016;mso-position-horizontal-relative:page" coordorigin="6808,409" coordsize="217,217">
            <v:shape id="_x0000_s1285" style="position:absolute;left:6808;top:409;width:217;height:217" coordorigin="6808,409" coordsize="217,217" path="m6831,409r-2,l6808,410r,23l6808,603r,2l6809,626r22,l7001,626r3,l7025,625r,-22l7025,433r,-3l7024,409r-23,l6831,409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 xml:space="preserve">5a   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Sustituye la palabra en negrita por la opción correcta de la columna de la derecha. </w:t>
      </w:r>
      <w:r w:rsidR="00E22FBB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+</w:t>
      </w:r>
    </w:p>
    <w:p w:rsidR="004110B3" w:rsidRPr="00DD6FC2" w:rsidRDefault="00E22FBB" w:rsidP="00E22FBB">
      <w:pPr>
        <w:tabs>
          <w:tab w:val="left" w:pos="6640"/>
        </w:tabs>
        <w:spacing w:before="23" w:after="0" w:line="352" w:lineRule="auto"/>
        <w:ind w:left="1711" w:right="1374" w:hanging="61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 xml:space="preserve">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a)   ¿Dónde </w:t>
      </w:r>
      <w:r w:rsidR="00E73279" w:rsidRPr="00E22FBB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es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Manuel y Jaime?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1)   felicidades</w:t>
      </w:r>
    </w:p>
    <w:p w:rsidR="004110B3" w:rsidRPr="00DD6FC2" w:rsidRDefault="00C202D2">
      <w:pPr>
        <w:tabs>
          <w:tab w:val="left" w:pos="6640"/>
        </w:tabs>
        <w:spacing w:before="4" w:after="0" w:line="240" w:lineRule="auto"/>
        <w:ind w:left="171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82" style="position:absolute;left:0;text-align:left;margin-left:340.4pt;margin-top:.85pt;width:10.85pt;height:10.85pt;z-index:-251668992;mso-position-horizontal-relative:page" coordorigin="6808,17" coordsize="217,217">
            <v:shape id="_x0000_s1283" style="position:absolute;left:6808;top:17;width:217;height:217" coordorigin="6808,17" coordsize="217,217" path="m6831,17r-2,l6808,18r,22l6808,210r,3l6809,234r22,l7001,234r3,l7025,233r,-23l7025,40r,-2l7024,17r-23,l6831,17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b)  ¿Qué </w:t>
      </w:r>
      <w:r w:rsidR="00E73279" w:rsidRPr="00E22FBB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es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haciendo Sara?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2)  patatas</w:t>
      </w:r>
    </w:p>
    <w:p w:rsidR="004110B3" w:rsidRPr="00DD6FC2" w:rsidRDefault="004110B3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C202D2">
      <w:pPr>
        <w:tabs>
          <w:tab w:val="left" w:pos="6640"/>
        </w:tabs>
        <w:spacing w:after="0" w:line="356" w:lineRule="auto"/>
        <w:ind w:left="1711" w:right="2411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80" style="position:absolute;left:0;text-align:left;margin-left:340.4pt;margin-top:.65pt;width:10.85pt;height:10.85pt;z-index:-251667968;mso-position-horizontal-relative:page" coordorigin="6808,13" coordsize="217,217">
            <v:shape id="_x0000_s1281" style="position:absolute;left:6808;top:13;width:217;height:217" coordorigin="6808,13" coordsize="217,217" path="m6831,13r-2,l6808,14r,22l6808,206r,3l6809,230r22,l7001,230r3,l7025,229r,-23l7025,36r,-2l7024,13r-23,l6831,1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8" style="position:absolute;left:0;text-align:left;margin-left:340.4pt;margin-top:18.8pt;width:10.85pt;height:10.85pt;z-index:-251666944;mso-position-horizontal-relative:page" coordorigin="6808,376" coordsize="217,217">
            <v:shape id="_x0000_s1279" style="position:absolute;left:6808;top:376;width:217;height:217" coordorigin="6808,376" coordsize="217,217" path="m6831,376r-2,l6808,377r,23l6808,570r,2l6809,593r22,l7001,593r3,l7025,592r,-22l7025,400r,-3l7024,376r-23,l6831,37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6" style="position:absolute;left:0;text-align:left;margin-left:340.4pt;margin-top:37pt;width:10.85pt;height:10.85pt;z-index:-251665920;mso-position-horizontal-relative:page" coordorigin="6808,740" coordsize="217,217">
            <v:shape id="_x0000_s1277" style="position:absolute;left:6808;top:740;width:217;height:217" coordorigin="6808,740" coordsize="217,217" path="m6831,740r-2,l6808,740r,23l6808,933r,2l6809,956r22,l7001,956r3,l7025,956r,-23l7025,763r,-2l7024,740r-23,l6831,740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c)   ¡Bien! ¡Pastelitos de crema! ¡</w:t>
      </w:r>
      <w:r w:rsidR="00E73279" w:rsidRPr="00E22FBB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Cómo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buenos!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 xml:space="preserve">3)  están d)  En la mesa hay </w:t>
      </w:r>
      <w:r w:rsidR="00E73279" w:rsidRPr="00E22FBB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platos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de refrescos, si quieres.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 xml:space="preserve">4)  Qué e)   ¿Tienes más </w:t>
      </w:r>
      <w:r w:rsidR="00E73279" w:rsidRPr="00E22FBB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bocadillos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fritas?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5)  Feliz</w:t>
      </w:r>
    </w:p>
    <w:p w:rsidR="004110B3" w:rsidRPr="00DD6FC2" w:rsidRDefault="00C202D2">
      <w:pPr>
        <w:tabs>
          <w:tab w:val="left" w:pos="6640"/>
        </w:tabs>
        <w:spacing w:after="0" w:line="240" w:lineRule="auto"/>
        <w:ind w:left="171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74" style="position:absolute;left:0;text-align:left;margin-left:340.4pt;margin-top:.65pt;width:10.85pt;height:10.85pt;z-index:-251664896;mso-position-horizontal-relative:page" coordorigin="6808,13" coordsize="217,217">
            <v:shape id="_x0000_s1275" style="position:absolute;left:6808;top:13;width:217;height:217" coordorigin="6808,13" coordsize="217,217" path="m6831,13r-2,l6808,14r,22l6808,206r,3l6809,230r22,l7001,230r3,l7025,229r,-23l7025,36r,-2l7024,13r-23,l6831,13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f)   ¡Muchas </w:t>
      </w:r>
      <w:r w:rsidR="00E73279" w:rsidRPr="00E22FBB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gracias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! ¿Cuántos años cumples?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6)  platos</w:t>
      </w:r>
    </w:p>
    <w:p w:rsidR="004110B3" w:rsidRPr="00DD6FC2" w:rsidRDefault="004110B3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C202D2">
      <w:pPr>
        <w:tabs>
          <w:tab w:val="left" w:pos="6640"/>
        </w:tabs>
        <w:spacing w:after="0" w:line="240" w:lineRule="auto"/>
        <w:ind w:left="171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72" style="position:absolute;left:0;text-align:left;margin-left:340.4pt;margin-top:.65pt;width:10.85pt;height:10.85pt;z-index:-251663872;mso-position-horizontal-relative:page" coordorigin="6808,13" coordsize="217,217">
            <v:shape id="_x0000_s1273" style="position:absolute;left:6808;top:13;width:217;height:217" coordorigin="6808,13" coordsize="217,217" path="m6831,13r-2,l6808,14r,22l6808,206r,3l6809,230r22,l7001,230r3,l7025,229r,-23l7025,36r,-2l7024,13r-23,l6831,13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g)  ¡</w:t>
      </w:r>
      <w:r w:rsidR="00E73279" w:rsidRPr="00E22FBB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Contento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cumpleaños!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7)  está</w:t>
      </w:r>
    </w:p>
    <w:p w:rsidR="004110B3" w:rsidRPr="00DD6FC2" w:rsidRDefault="004110B3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C202D2">
      <w:pPr>
        <w:tabs>
          <w:tab w:val="left" w:pos="6640"/>
        </w:tabs>
        <w:spacing w:after="0" w:line="237" w:lineRule="exact"/>
        <w:ind w:left="171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70" style="position:absolute;left:0;text-align:left;margin-left:340.4pt;margin-top:.65pt;width:10.85pt;height:10.85pt;z-index:-251662848;mso-position-horizontal-relative:page" coordorigin="6808,13" coordsize="217,217">
            <v:shape id="_x0000_s1271" style="position:absolute;left:6808;top:13;width:217;height:217" coordorigin="6808,13" coordsize="217,217" path="m6831,13r-2,l6808,14r,22l6808,206r,3l6809,230r22,l7001,230r3,l7025,229r,-23l7025,36r,-2l7024,13r-23,l6831,13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h)  Para la fiesta necesitamos vasos y </w:t>
      </w:r>
      <w:bookmarkStart w:id="0" w:name="_GoBack"/>
      <w:r w:rsidR="00E73279" w:rsidRPr="00E22FBB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tartas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</w:t>
      </w:r>
      <w:bookmarkEnd w:id="0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de plástico.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8)  botellas</w:t>
      </w:r>
    </w:p>
    <w:p w:rsidR="004110B3" w:rsidRPr="00DD6FC2" w:rsidRDefault="004110B3">
      <w:pPr>
        <w:spacing w:before="2" w:after="0" w:line="280" w:lineRule="exact"/>
        <w:rPr>
          <w:rFonts w:ascii="Calibri" w:hAnsi="Calibri" w:cs="Calibri"/>
          <w:sz w:val="28"/>
          <w:szCs w:val="28"/>
          <w:lang w:val="es-ES"/>
        </w:rPr>
      </w:pPr>
    </w:p>
    <w:p w:rsidR="004110B3" w:rsidRPr="00DD6FC2" w:rsidRDefault="00C202D2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68" style="position:absolute;left:0;text-align:left;margin-left:70.85pt;margin-top:1.95pt;width:89.3pt;height:11.35pt;z-index:-251661824;mso-position-horizontal-relative:page" coordorigin="1417,39" coordsize="1786,227">
            <v:shape id="_x0000_s1269" style="position:absolute;left:1417;top:39;width:1786;height:227" coordorigin="1417,39" coordsize="1786,227" path="m1445,39r-24,3l1417,67r,170l1421,262r24,3l3175,265r24,-3l3203,237r,-170l3199,42r-24,-3l1445,39e" fillcolor="#c6c8ca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Expresión escrita</w:t>
      </w:r>
    </w:p>
    <w:p w:rsidR="004110B3" w:rsidRPr="00DD6FC2" w:rsidRDefault="004110B3">
      <w:pPr>
        <w:spacing w:before="15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4110B3" w:rsidRPr="00DD6FC2" w:rsidRDefault="00C202D2">
      <w:pPr>
        <w:tabs>
          <w:tab w:val="left" w:pos="1300"/>
        </w:tabs>
        <w:spacing w:before="23" w:after="0" w:line="245" w:lineRule="auto"/>
        <w:ind w:left="1314" w:right="690" w:hanging="337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66" style="position:absolute;left:0;text-align:left;margin-left:70.85pt;margin-top:2.05pt;width:11.35pt;height:11.35pt;z-index:-251660800;mso-position-horizontal-relative:page" coordorigin="1417,41" coordsize="227,227">
            <v:shape id="_x0000_s126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6</w: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Imagina que hoy es tu cumpleaños. Escribe un pequeño texto en el que digas cómo sueles celebrar tu cumple.</w:t>
      </w:r>
    </w:p>
    <w:p w:rsidR="004110B3" w:rsidRPr="00DD6FC2" w:rsidRDefault="00C202D2">
      <w:pPr>
        <w:tabs>
          <w:tab w:val="left" w:pos="9700"/>
        </w:tabs>
        <w:spacing w:before="51" w:after="0" w:line="240" w:lineRule="auto"/>
        <w:ind w:left="1314" w:right="-20"/>
        <w:rPr>
          <w:rFonts w:ascii="Calibri" w:eastAsia="Comic Sans MS" w:hAnsi="Calibri" w:cs="Calibri"/>
          <w:sz w:val="18"/>
          <w:szCs w:val="18"/>
          <w:lang w:val="es-ES"/>
        </w:rPr>
      </w:pPr>
      <w:r>
        <w:rPr>
          <w:rFonts w:ascii="Calibri" w:hAnsi="Calibri" w:cs="Calibri"/>
        </w:rPr>
        <w:pict>
          <v:group id="_x0000_s1264" style="position:absolute;left:0;text-align:left;margin-left:90.7pt;margin-top:33.3pt;width:419.55pt;height:.1pt;z-index:-251659776;mso-position-horizontal-relative:page" coordorigin="1814,666" coordsize="8391,2">
            <v:shape id="_x0000_s1265" style="position:absolute;left:1814;top:666;width:8391;height:2" coordorigin="1814,666" coordsize="8391,0" path="m1814,66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2" style="position:absolute;left:0;text-align:left;margin-left:90.7pt;margin-top:51.5pt;width:419.55pt;height:.1pt;z-index:-251658752;mso-position-horizontal-relative:page" coordorigin="1814,1030" coordsize="8391,2">
            <v:shape id="_x0000_s1263" style="position:absolute;left:1814;top:1030;width:8391;height:2" coordorigin="1814,1030" coordsize="8391,0" path="m1814,1030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0" style="position:absolute;left:0;text-align:left;margin-left:90.7pt;margin-top:69.65pt;width:419.55pt;height:.1pt;z-index:-251657728;mso-position-horizontal-relative:page" coordorigin="1814,1393" coordsize="8391,2">
            <v:shape id="_x0000_s1261" style="position:absolute;left:1814;top:1393;width:8391;height:2" coordorigin="1814,1393" coordsize="8391,0" path="m1814,1393r8391,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es-ES"/>
        </w:rPr>
        <w:t xml:space="preserve">Normalmente </w:t>
      </w:r>
      <w:r w:rsidR="00E73279" w:rsidRPr="00DD6FC2">
        <w:rPr>
          <w:rFonts w:ascii="Calibri" w:eastAsia="Comic Sans MS" w:hAnsi="Calibri" w:cs="Calibri"/>
          <w:color w:val="9D9FA1"/>
          <w:sz w:val="18"/>
          <w:szCs w:val="18"/>
          <w:u w:val="single" w:color="808285"/>
          <w:lang w:val="es-ES"/>
        </w:rPr>
        <w:tab/>
      </w:r>
    </w:p>
    <w:p w:rsidR="004110B3" w:rsidRPr="00DD6FC2" w:rsidRDefault="004110B3">
      <w:pPr>
        <w:spacing w:after="0"/>
        <w:rPr>
          <w:rFonts w:ascii="Calibri" w:hAnsi="Calibri" w:cs="Calibri"/>
          <w:lang w:val="es-ES"/>
        </w:rPr>
        <w:sectPr w:rsidR="004110B3" w:rsidRPr="00DD6FC2">
          <w:pgSz w:w="11920" w:h="15880"/>
          <w:pgMar w:top="1040" w:right="1580" w:bottom="560" w:left="500" w:header="852" w:footer="374" w:gutter="0"/>
          <w:cols w:space="720"/>
        </w:sectPr>
      </w:pPr>
    </w:p>
    <w:p w:rsidR="004110B3" w:rsidRPr="00DD6FC2" w:rsidRDefault="00C433C8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  <w:lang w:val="es-ES"/>
        </w:rPr>
      </w:pPr>
      <w:r>
        <w:rPr>
          <w:rFonts w:ascii="Calibri" w:hAnsi="Calibri" w:cs="Calibri"/>
          <w:noProof/>
          <w:lang w:val="pt-PT" w:eastAsia="pt-PT"/>
        </w:rPr>
        <w:lastRenderedPageBreak/>
        <w:drawing>
          <wp:anchor distT="0" distB="0" distL="114300" distR="114300" simplePos="0" relativeHeight="251815424" behindDoc="0" locked="0" layoutInCell="1" allowOverlap="1" wp14:anchorId="4D78D585" wp14:editId="2FA434EC">
            <wp:simplePos x="0" y="0"/>
            <wp:positionH relativeFrom="column">
              <wp:posOffset>5380355</wp:posOffset>
            </wp:positionH>
            <wp:positionV relativeFrom="paragraph">
              <wp:posOffset>-657860</wp:posOffset>
            </wp:positionV>
            <wp:extent cx="1130300" cy="359410"/>
            <wp:effectExtent l="0" t="0" r="0" b="0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antillana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2D2">
        <w:rPr>
          <w:rFonts w:ascii="Calibri" w:hAnsi="Calibri" w:cs="Calibri"/>
        </w:rPr>
        <w:pict>
          <v:group id="_x0000_s1256" style="position:absolute;left:0;text-align:left;margin-left:85.05pt;margin-top:1.85pt;width:439.35pt;height:25.5pt;z-index:-251654656;mso-position-horizontal-relative:page;mso-position-vertical-relative:text" coordorigin="1701,37" coordsize="8787,510">
            <v:shape id="_x0000_s1257" style="position:absolute;left:1701;top:37;width:8787;height:510" coordorigin="1701,37" coordsize="8787,510" path="m1757,37r-32,l1708,44r-7,16l1701,93r,397l1701,523r7,17l1724,546r33,1l10431,547r33,-1l10481,540r6,-17l10488,490r,-397l10464,37r-8707,e" fillcolor="#231f20" stroked="f">
              <v:path arrowok="t"/>
            </v:shape>
            <w10:wrap anchorx="page"/>
          </v:group>
        </w:pict>
      </w:r>
      <w:r w:rsidR="00C202D2">
        <w:rPr>
          <w:rFonts w:ascii="Calibri" w:hAnsi="Calibri" w:cs="Calibri"/>
        </w:rPr>
        <w:pict>
          <v:group id="_x0000_s1251" style="position:absolute;left:0;text-align:left;margin-left:85.05pt;margin-top:41.5pt;width:439.35pt;height:68.05pt;z-index:-251653632;mso-position-horizontal-relative:page;mso-position-vertical-relative:text" coordorigin="1701,830" coordsize="8787,1361">
            <v:group id="_x0000_s1254" style="position:absolute;left:1711;top:840;width:8767;height:1341" coordorigin="1711,840" coordsize="8767,1341">
              <v:shape id="_x0000_s1255" style="position:absolute;left:1711;top:840;width:8767;height:1341" coordorigin="1711,840" coordsize="8767,1341" path="m1757,840r-12,2l1725,851r-13,25l1711,2134r1,13l1722,2166r24,14l10431,2181r13,-2l10463,2170r14,-25l10478,887r-2,-12l10467,855r-24,-14l1757,840xe" filled="f" strokecolor="#808285" strokeweight="1pt">
                <v:path arrowok="t"/>
              </v:shape>
            </v:group>
            <v:group id="_x0000_s1252" style="position:absolute;left:1814;top:2006;width:8548;height:2" coordorigin="1814,2006" coordsize="8548,2">
              <v:shape id="_x0000_s1253" style="position:absolute;left:1814;top:2006;width:8548;height:2" coordorigin="1814,2006" coordsize="8548,0" path="m1814,2006r8548,e" filled="f" strokecolor="#808285" strokeweight=".5pt">
                <v:path arrowok="t"/>
              </v:shape>
            </v:group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FFFFFF"/>
          <w:sz w:val="32"/>
          <w:szCs w:val="32"/>
          <w:lang w:val="es-ES"/>
        </w:rPr>
        <w:t>UNIDAD 7  Evaluación B</w:t>
      </w:r>
      <w:r w:rsidR="00E73279" w:rsidRPr="00DD6FC2">
        <w:rPr>
          <w:rFonts w:ascii="Calibri" w:eastAsia="Myriad Pro Light" w:hAnsi="Calibri" w:cs="Calibri"/>
          <w:color w:val="FFFFFF"/>
          <w:sz w:val="32"/>
          <w:szCs w:val="32"/>
          <w:lang w:val="es-ES"/>
        </w:rPr>
        <w:tab/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before="12" w:after="0" w:line="220" w:lineRule="exact"/>
        <w:rPr>
          <w:rFonts w:ascii="Calibri" w:hAnsi="Calibri" w:cs="Calibri"/>
          <w:lang w:val="es-ES"/>
        </w:rPr>
      </w:pPr>
    </w:p>
    <w:p w:rsidR="004110B3" w:rsidRPr="00DD6FC2" w:rsidRDefault="00E73279">
      <w:pPr>
        <w:tabs>
          <w:tab w:val="left" w:pos="4940"/>
          <w:tab w:val="left" w:pos="8780"/>
        </w:tabs>
        <w:spacing w:before="35" w:after="0" w:line="166" w:lineRule="exact"/>
        <w:ind w:left="234" w:right="-20"/>
        <w:rPr>
          <w:rFonts w:ascii="Calibri" w:eastAsia="Myriad Pro Light" w:hAnsi="Calibri" w:cs="Calibri"/>
          <w:sz w:val="14"/>
          <w:szCs w:val="14"/>
          <w:lang w:val="es-ES"/>
        </w:rPr>
      </w:pP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NOMBRE: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  APELLIDOS: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</w:p>
    <w:p w:rsidR="004110B3" w:rsidRPr="00DD6FC2" w:rsidRDefault="004110B3">
      <w:pPr>
        <w:spacing w:before="8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tabs>
          <w:tab w:val="left" w:pos="1280"/>
          <w:tab w:val="left" w:pos="2460"/>
          <w:tab w:val="left" w:pos="3360"/>
          <w:tab w:val="left" w:pos="5040"/>
          <w:tab w:val="left" w:pos="8780"/>
        </w:tabs>
        <w:spacing w:after="0" w:line="166" w:lineRule="exact"/>
        <w:ind w:left="234" w:right="-20"/>
        <w:rPr>
          <w:rFonts w:ascii="Calibri" w:eastAsia="Myriad Pro Light" w:hAnsi="Calibri" w:cs="Calibri"/>
          <w:sz w:val="14"/>
          <w:szCs w:val="14"/>
          <w:lang w:val="es-ES"/>
        </w:rPr>
      </w:pP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CURSO: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  GRUPO: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  N</w:t>
      </w:r>
      <w:proofErr w:type="gramStart"/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>.º</w:t>
      </w:r>
      <w:proofErr w:type="gramEnd"/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ab/>
        <w:t xml:space="preserve">PROFESOR/A: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</w:p>
    <w:p w:rsidR="004110B3" w:rsidRPr="00DD6FC2" w:rsidRDefault="004110B3">
      <w:pPr>
        <w:spacing w:before="8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tabs>
          <w:tab w:val="left" w:pos="8780"/>
        </w:tabs>
        <w:spacing w:after="0" w:line="165" w:lineRule="exact"/>
        <w:ind w:left="234" w:right="-20"/>
        <w:rPr>
          <w:rFonts w:ascii="Calibri" w:eastAsia="Myriad Pro Light" w:hAnsi="Calibri" w:cs="Calibri"/>
          <w:sz w:val="14"/>
          <w:szCs w:val="14"/>
          <w:lang w:val="es-ES"/>
        </w:rPr>
      </w:pPr>
      <w:r w:rsidRPr="00DD6FC2">
        <w:rPr>
          <w:rFonts w:ascii="Calibri" w:eastAsia="Myriad Pro Light" w:hAnsi="Calibri" w:cs="Calibri"/>
          <w:color w:val="808285"/>
          <w:sz w:val="14"/>
          <w:szCs w:val="14"/>
          <w:lang w:val="es-ES"/>
        </w:rPr>
        <w:t xml:space="preserve">NOTA Y COMENTARIOS: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 xml:space="preserve"> </w:t>
      </w:r>
      <w:r w:rsidRPr="00DD6FC2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"/>
        </w:rPr>
        <w:tab/>
      </w:r>
    </w:p>
    <w:p w:rsidR="004110B3" w:rsidRPr="00DD6FC2" w:rsidRDefault="004110B3">
      <w:pPr>
        <w:spacing w:before="1" w:after="0" w:line="180" w:lineRule="exact"/>
        <w:rPr>
          <w:rFonts w:ascii="Calibri" w:hAnsi="Calibri" w:cs="Calibri"/>
          <w:sz w:val="18"/>
          <w:szCs w:val="18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C202D2">
      <w:pPr>
        <w:spacing w:before="24" w:after="0" w:line="236" w:lineRule="exact"/>
        <w:ind w:left="274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48" style="position:absolute;left:0;text-align:left;margin-left:85.05pt;margin-top:1.95pt;width:92.15pt;height:11.35pt;z-index:-251652608;mso-position-horizontal-relative:page" coordorigin="1701,39" coordsize="1843,227">
            <v:shape id="_x0000_s1249" style="position:absolute;left:1701;top:39;width:1843;height:227" coordorigin="1701,39" coordsize="1843,227" path="m1729,39r-25,3l1701,67r,170l1704,262r25,3l3515,265r24,-3l3543,237r,-170l3540,42r-25,-3l1729,39e" fillcolor="#c6c8ca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Comprensión oral</w:t>
      </w:r>
    </w:p>
    <w:p w:rsidR="004110B3" w:rsidRPr="00DD6FC2" w:rsidRDefault="004110B3">
      <w:pPr>
        <w:spacing w:before="15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4110B3" w:rsidRPr="00DD6FC2" w:rsidRDefault="00C202D2">
      <w:pPr>
        <w:tabs>
          <w:tab w:val="left" w:pos="500"/>
        </w:tabs>
        <w:spacing w:before="23" w:after="0" w:line="245" w:lineRule="auto"/>
        <w:ind w:left="517" w:right="945" w:hanging="337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46" style="position:absolute;left:0;text-align:left;margin-left:85.05pt;margin-top:2.05pt;width:11.35pt;height:11.35pt;z-index:-251651584;mso-position-horizontal-relative:page" coordorigin="1701,41" coordsize="227,227">
            <v:shape id="_x0000_s124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1</w: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Escucha el anuncio radiofónico de un centro de juegos e indica si las siguientes afirmaciones son verdaderas (V) o falsas (F).</w:t>
      </w:r>
    </w:p>
    <w:p w:rsidR="004110B3" w:rsidRPr="00DD6FC2" w:rsidRDefault="004110B3">
      <w:pPr>
        <w:spacing w:before="4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a)   La duración de la fiesta es de dos horas de juego más merienda.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C202D2">
      <w:pPr>
        <w:tabs>
          <w:tab w:val="left" w:pos="254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44" style="position:absolute;left:0;text-align:left;margin-left:165pt;margin-top:.25pt;width:10.85pt;height:10.85pt;z-index:-251650560;mso-position-horizontal-relative:page" coordorigin="3300,5" coordsize="217,217">
            <v:shape id="_x0000_s1245" style="position:absolute;left:3300;top:5;width:217;height:217" coordorigin="3300,5" coordsize="217,217" path="m3323,5r-2,l3300,6r,23l3300,199r,2l3301,222r22,l3493,222r3,l3517,221r,-22l3517,29r,-3l3516,5r-23,l3323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2" style="position:absolute;left:0;text-align:left;margin-left:231.8pt;margin-top:.25pt;width:10.85pt;height:10.85pt;z-index:-251649536;mso-position-horizontal-relative:page" coordorigin="4636,5" coordsize="217,217">
            <v:shape id="_x0000_s1243" style="position:absolute;left:4636;top:5;width:217;height:217" coordorigin="4636,5" coordsize="217,217" path="m4660,5r-3,l4636,6r,23l4636,199r,2l4637,222r23,l4830,222r2,l4853,221r,-22l4853,29r,-3l4852,5r-22,l4660,5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Verdadero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Falso</w:t>
      </w:r>
    </w:p>
    <w:p w:rsidR="004110B3" w:rsidRPr="00DD6FC2" w:rsidRDefault="004110B3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b)  Los disfraces y el maquillaje se incluyen en el precio.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C202D2">
      <w:pPr>
        <w:tabs>
          <w:tab w:val="left" w:pos="254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40" style="position:absolute;left:0;text-align:left;margin-left:165pt;margin-top:.25pt;width:10.85pt;height:10.85pt;z-index:-251648512;mso-position-horizontal-relative:page" coordorigin="3300,5" coordsize="217,217">
            <v:shape id="_x0000_s1241" style="position:absolute;left:3300;top:5;width:217;height:217" coordorigin="3300,5" coordsize="217,217" path="m3323,5r-2,l3300,6r,23l3300,199r,2l3301,222r22,l3493,222r3,l3517,221r,-22l3517,29r,-3l3516,5r-23,l3323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8" style="position:absolute;left:0;text-align:left;margin-left:231.8pt;margin-top:.25pt;width:10.85pt;height:10.85pt;z-index:-251647488;mso-position-horizontal-relative:page" coordorigin="4636,5" coordsize="217,217">
            <v:shape id="_x0000_s1239" style="position:absolute;left:4636;top:5;width:217;height:217" coordorigin="4636,5" coordsize="217,217" path="m4660,5r-3,l4636,6r,23l4636,199r,2l4637,222r23,l4830,222r2,l4853,221r,-22l4853,29r,-3l4852,5r-22,l4660,5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Verdadero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Falso</w:t>
      </w:r>
    </w:p>
    <w:p w:rsidR="004110B3" w:rsidRPr="00DD6FC2" w:rsidRDefault="004110B3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c)   Los menores de seis años pagan diez euros.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C202D2">
      <w:pPr>
        <w:tabs>
          <w:tab w:val="left" w:pos="254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36" style="position:absolute;left:0;text-align:left;margin-left:165pt;margin-top:.25pt;width:10.85pt;height:10.85pt;z-index:-251646464;mso-position-horizontal-relative:page" coordorigin="3300,5" coordsize="217,217">
            <v:shape id="_x0000_s1237" style="position:absolute;left:3300;top:5;width:217;height:217" coordorigin="3300,5" coordsize="217,217" path="m3323,5r-2,l3300,6r,23l3300,199r,2l3301,222r22,l3493,222r3,l3517,221r,-22l3517,29r,-3l3516,5r-23,l3323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4" style="position:absolute;left:0;text-align:left;margin-left:231.8pt;margin-top:.25pt;width:10.85pt;height:10.85pt;z-index:-251645440;mso-position-horizontal-relative:page" coordorigin="4636,5" coordsize="217,217">
            <v:shape id="_x0000_s1235" style="position:absolute;left:4636;top:5;width:217;height:217" coordorigin="4636,5" coordsize="217,217" path="m4660,5r-3,l4636,6r,23l4636,199r,2l4637,222r23,l4830,222r2,l4853,221r,-22l4853,29r,-3l4852,5r-22,l4660,5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Verdadero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Falso</w:t>
      </w:r>
    </w:p>
    <w:p w:rsidR="004110B3" w:rsidRPr="00DD6FC2" w:rsidRDefault="004110B3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d)  Si van más de 15 niños a la fiesta, se hace descuento de quince por ciento.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C202D2">
      <w:pPr>
        <w:tabs>
          <w:tab w:val="left" w:pos="254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32" style="position:absolute;left:0;text-align:left;margin-left:165pt;margin-top:.25pt;width:10.85pt;height:10.85pt;z-index:-251644416;mso-position-horizontal-relative:page" coordorigin="3300,5" coordsize="217,217">
            <v:shape id="_x0000_s1233" style="position:absolute;left:3300;top:5;width:217;height:217" coordorigin="3300,5" coordsize="217,217" path="m3323,5r-2,l3300,6r,23l3300,199r,2l3301,222r22,l3493,222r3,l3517,221r,-22l3517,29r,-3l3516,5r-23,l3323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0" style="position:absolute;left:0;text-align:left;margin-left:231.8pt;margin-top:.25pt;width:10.85pt;height:10.85pt;z-index:-251643392;mso-position-horizontal-relative:page" coordorigin="4636,5" coordsize="217,217">
            <v:shape id="_x0000_s1231" style="position:absolute;left:4636;top:5;width:217;height:217" coordorigin="4636,5" coordsize="217,217" path="m4660,5r-3,l4636,6r,23l4636,199r,2l4637,222r23,l4830,222r2,l4853,221r,-22l4853,29r,-3l4852,5r-22,l4660,5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Verdadero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Falso</w:t>
      </w:r>
    </w:p>
    <w:p w:rsidR="004110B3" w:rsidRPr="00DD6FC2" w:rsidRDefault="004110B3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e)   La persona que cumple años ofrece la tarta.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C202D2">
      <w:pPr>
        <w:tabs>
          <w:tab w:val="left" w:pos="2540"/>
        </w:tabs>
        <w:spacing w:after="0" w:line="229" w:lineRule="exact"/>
        <w:ind w:left="801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28" style="position:absolute;left:0;text-align:left;margin-left:165pt;margin-top:.25pt;width:10.85pt;height:10.85pt;z-index:-251642368;mso-position-horizontal-relative:page" coordorigin="3300,5" coordsize="217,217">
            <v:shape id="_x0000_s1229" style="position:absolute;left:3300;top:5;width:217;height:217" coordorigin="3300,5" coordsize="217,217" path="m3323,5r-2,l3300,6r,23l3300,199r,2l3301,222r22,l3493,222r3,l3517,221r,-22l3517,29r,-3l3516,5r-23,l3323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6" style="position:absolute;left:0;text-align:left;margin-left:231.8pt;margin-top:.25pt;width:10.85pt;height:10.85pt;z-index:-251641344;mso-position-horizontal-relative:page" coordorigin="4636,5" coordsize="217,217">
            <v:shape id="_x0000_s1227" style="position:absolute;left:4636;top:5;width:217;height:217" coordorigin="4636,5" coordsize="217,217" path="m4660,5r-3,l4636,6r,23l4636,199r,2l4637,222r23,l4830,222r2,l4853,221r,-22l4853,29r,-3l4852,5r-22,l4660,5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Verdadero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  <w:t>Falso</w:t>
      </w:r>
    </w:p>
    <w:p w:rsidR="004110B3" w:rsidRPr="00DD6FC2" w:rsidRDefault="004110B3">
      <w:pPr>
        <w:spacing w:before="2" w:after="0" w:line="280" w:lineRule="exact"/>
        <w:rPr>
          <w:rFonts w:ascii="Calibri" w:hAnsi="Calibri" w:cs="Calibri"/>
          <w:sz w:val="28"/>
          <w:szCs w:val="28"/>
          <w:lang w:val="es-ES"/>
        </w:rPr>
      </w:pPr>
    </w:p>
    <w:p w:rsidR="004110B3" w:rsidRPr="00DD6FC2" w:rsidRDefault="00C202D2">
      <w:pPr>
        <w:spacing w:before="24" w:after="0" w:line="236" w:lineRule="exact"/>
        <w:ind w:left="274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24" style="position:absolute;left:0;text-align:left;margin-left:85.05pt;margin-top:1.95pt;width:104.9pt;height:11.35pt;z-index:-251640320;mso-position-horizontal-relative:page" coordorigin="1701,39" coordsize="2098,227">
            <v:shape id="_x0000_s1225" style="position:absolute;left:1701;top:39;width:2098;height:227" coordorigin="1701,39" coordsize="2098,227" path="m1729,39r-25,3l1701,67r,170l1704,262r25,3l3770,265r25,-3l3798,237r,-170l3795,42r-25,-3l1729,39e" fillcolor="#c6c8ca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Comprensión escrita</w:t>
      </w:r>
    </w:p>
    <w:p w:rsidR="004110B3" w:rsidRPr="00DD6FC2" w:rsidRDefault="004110B3">
      <w:pPr>
        <w:spacing w:before="15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4110B3" w:rsidRPr="00DD6FC2" w:rsidRDefault="00C202D2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222" style="position:absolute;left:0;text-align:left;margin-left:85.05pt;margin-top:2.05pt;width:11.35pt;height:11.35pt;z-index:-251639296;mso-position-horizontal-relative:page" coordorigin="1701,41" coordsize="227,227">
            <v:shape id="_x0000_s122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0" style="position:absolute;left:0;text-align:left;margin-left:105.1pt;margin-top:26.55pt;width:419.05pt;height:121.5pt;z-index:-251638272;mso-position-horizontal-relative:page" coordorigin="2102,531" coordsize="8381,2430">
            <v:shape id="_x0000_s1221" style="position:absolute;left:2102;top:531;width:8381;height:2430" coordorigin="2102,531" coordsize="8381,2430" path="m2126,531r-3,l2102,532r,22l2102,2938r,3l2103,2961r23,l10460,2961r2,l10483,2961r,-23l10483,554r,-2l10482,531r-22,l2126,531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2</w: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Lee esta tarjeta y señala si las siguientes afirmaciones son verdaderas (V) o falsas (F).</w:t>
      </w:r>
    </w:p>
    <w:p w:rsidR="004110B3" w:rsidRPr="00DD6FC2" w:rsidRDefault="004110B3">
      <w:pPr>
        <w:spacing w:before="5" w:after="0" w:line="100" w:lineRule="exact"/>
        <w:rPr>
          <w:rFonts w:ascii="Calibri" w:hAnsi="Calibri" w:cs="Calibri"/>
          <w:sz w:val="10"/>
          <w:szCs w:val="1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E73279">
      <w:pPr>
        <w:spacing w:after="0" w:line="240" w:lineRule="auto"/>
        <w:ind w:left="1210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A nuestra amiga Marina: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E73279">
      <w:pPr>
        <w:spacing w:after="0" w:line="253" w:lineRule="auto"/>
        <w:ind w:left="813" w:right="1154" w:firstLine="397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¡Muchas felicidades, Marina! ¡Ya tienes 12! Esperamos que lo pases muy bien con tu familia y amigos y que disfrutes del CD y del libro. ¡Y que cumplas muchos más!</w:t>
      </w:r>
    </w:p>
    <w:p w:rsidR="004110B3" w:rsidRPr="00DD6FC2" w:rsidRDefault="004110B3">
      <w:pPr>
        <w:spacing w:before="3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E73279">
      <w:pPr>
        <w:spacing w:after="0" w:line="240" w:lineRule="auto"/>
        <w:ind w:left="1210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Un fuerte abrazo. Eres la mejor.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E73279">
      <w:pPr>
        <w:spacing w:after="0" w:line="229" w:lineRule="exact"/>
        <w:ind w:left="1210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De tus amigos y compañeros del cole, que te quieren.</w:t>
      </w:r>
    </w:p>
    <w:p w:rsidR="004110B3" w:rsidRPr="00DD6FC2" w:rsidRDefault="004110B3">
      <w:pPr>
        <w:spacing w:before="1" w:after="0" w:line="100" w:lineRule="exact"/>
        <w:rPr>
          <w:rFonts w:ascii="Calibri" w:hAnsi="Calibri" w:cs="Calibri"/>
          <w:sz w:val="10"/>
          <w:szCs w:val="10"/>
          <w:lang w:val="es-ES"/>
        </w:rPr>
      </w:pPr>
    </w:p>
    <w:p w:rsidR="004110B3" w:rsidRPr="00DD6FC2" w:rsidRDefault="00C202D2">
      <w:pPr>
        <w:spacing w:after="0" w:line="262" w:lineRule="exact"/>
        <w:ind w:right="1191"/>
        <w:jc w:val="right"/>
        <w:rPr>
          <w:rFonts w:ascii="Calibri" w:eastAsia="Comic Sans MS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197" style="position:absolute;left:0;text-align:left;margin-left:179.3pt;margin-top:39.5pt;width:270.95pt;height:61.2pt;z-index:-251637248;mso-position-horizontal-relative:page" coordorigin="3586,790" coordsize="5419,1224">
            <v:group id="_x0000_s1218" style="position:absolute;left:7838;top:795;width:567;height:283" coordorigin="7838,795" coordsize="567,283">
              <v:shape id="_x0000_s1219" style="position:absolute;left:7838;top:795;width:567;height:283" coordorigin="7838,795" coordsize="567,283" path="m7866,795r-25,3l7838,823r,227l7841,1075r25,3l8376,1078r25,-3l8405,1050r,-227l8401,798r-25,-3l7866,795e" fillcolor="#dcddde" stroked="f">
                <v:path arrowok="t"/>
              </v:shape>
            </v:group>
            <v:group id="_x0000_s1216" style="position:absolute;left:8433;top:795;width:567;height:283" coordorigin="8433,795" coordsize="567,283">
              <v:shape id="_x0000_s1217" style="position:absolute;left:8433;top:795;width:567;height:283" coordorigin="8433,795" coordsize="567,283" path="m8461,795r-25,3l8433,823r,227l8436,1075r25,3l8971,1078r25,-3l9000,1050r,-227l8996,798r-24,-3l8461,795e" fillcolor="#dcddde" stroked="f">
                <v:path arrowok="t"/>
              </v:shape>
            </v:group>
            <v:group id="_x0000_s1214" style="position:absolute;left:3591;top:1111;width:4214;height:273" coordorigin="3591,1111" coordsize="4214,273">
              <v:shape id="_x0000_s1215" style="position:absolute;left:3591;top:1111;width:4214;height:273" coordorigin="3591,1111" coordsize="4214,273" path="m3614,1111r-2,l3591,1112r,23l3591,1362r,2l3591,1385r23,l7781,1385r2,l7804,1384r,-22l7804,1135r,-3l7803,1111r-22,l3614,1111xe" filled="f" strokecolor="#808285" strokeweight=".5pt">
                <v:path arrowok="t"/>
              </v:shape>
            </v:group>
            <v:group id="_x0000_s1212" style="position:absolute;left:7843;top:1111;width:557;height:273" coordorigin="7843,1111" coordsize="557,273">
              <v:shape id="_x0000_s1213" style="position:absolute;left:7843;top:1111;width:557;height:273" coordorigin="7843,1111" coordsize="557,273" path="m7866,1111r-2,l7843,1112r,23l7843,1362r,2l7843,1385r23,l8376,1385r3,l8400,1384r,-22l8400,1135r,-3l8399,1111r-23,l7866,1111xe" filled="f" strokecolor="#808285" strokeweight=".5pt">
                <v:path arrowok="t"/>
              </v:shape>
            </v:group>
            <v:group id="_x0000_s1210" style="position:absolute;left:8438;top:1111;width:557;height:273" coordorigin="8438,1111" coordsize="557,273">
              <v:shape id="_x0000_s1211" style="position:absolute;left:8438;top:1111;width:557;height:273" coordorigin="8438,1111" coordsize="557,273" path="m8461,1111r-2,l8438,1112r,23l8438,1362r,2l8439,1385r22,l8971,1385r3,l8995,1384r,-22l8995,1135r,-3l8994,1111r-23,l8461,1111xe" filled="f" strokecolor="#808285" strokeweight=".5pt">
                <v:path arrowok="t"/>
              </v:shape>
            </v:group>
            <v:group id="_x0000_s1208" style="position:absolute;left:3591;top:1423;width:4214;height:273" coordorigin="3591,1423" coordsize="4214,273">
              <v:shape id="_x0000_s1209" style="position:absolute;left:3591;top:1423;width:4214;height:273" coordorigin="3591,1423" coordsize="4214,273" path="m3614,1423r-2,l3591,1424r,23l3591,1673r,3l3591,1697r23,l7781,1697r2,l7804,1696r,-23l7804,1447r,-3l7803,1423r-22,l3614,1423xe" filled="f" strokecolor="#808285" strokeweight=".5pt">
                <v:path arrowok="t"/>
              </v:shape>
            </v:group>
            <v:group id="_x0000_s1206" style="position:absolute;left:7843;top:1423;width:557;height:273" coordorigin="7843,1423" coordsize="557,273">
              <v:shape id="_x0000_s1207" style="position:absolute;left:7843;top:1423;width:557;height:273" coordorigin="7843,1423" coordsize="557,273" path="m7866,1423r-2,l7843,1424r,23l7843,1673r,3l7843,1697r23,l8376,1697r3,l8400,1696r,-23l8400,1447r,-3l8399,1423r-23,l7866,1423xe" filled="f" strokecolor="#808285" strokeweight=".5pt">
                <v:path arrowok="t"/>
              </v:shape>
            </v:group>
            <v:group id="_x0000_s1204" style="position:absolute;left:8438;top:1423;width:557;height:273" coordorigin="8438,1423" coordsize="557,273">
              <v:shape id="_x0000_s1205" style="position:absolute;left:8438;top:1423;width:557;height:273" coordorigin="8438,1423" coordsize="557,273" path="m8461,1423r-2,l8438,1424r,23l8438,1673r,3l8439,1697r22,l8971,1697r3,l8995,1696r,-23l8995,1447r,-3l8994,1423r-23,l8461,1423xe" filled="f" strokecolor="#808285" strokeweight=".5pt">
                <v:path arrowok="t"/>
              </v:shape>
            </v:group>
            <v:group id="_x0000_s1202" style="position:absolute;left:3591;top:1735;width:4214;height:273" coordorigin="3591,1735" coordsize="4214,273">
              <v:shape id="_x0000_s1203" style="position:absolute;left:3591;top:1735;width:4214;height:273" coordorigin="3591,1735" coordsize="4214,273" path="m3614,1735r-2,l3591,1736r,22l3591,1985r,3l3591,2009r23,l7781,2009r2,-1l7804,2008r,-23l7804,1758r,-2l7803,1735r-22,l3614,1735xe" filled="f" strokecolor="#808285" strokeweight=".5pt">
                <v:path arrowok="t"/>
              </v:shape>
            </v:group>
            <v:group id="_x0000_s1200" style="position:absolute;left:7843;top:1735;width:557;height:273" coordorigin="7843,1735" coordsize="557,273">
              <v:shape id="_x0000_s1201" style="position:absolute;left:7843;top:1735;width:557;height:273" coordorigin="7843,1735" coordsize="557,273" path="m7866,1735r-2,l7843,1736r,22l7843,1985r,3l7843,2009r23,l8376,2009r3,-1l8400,2008r,-23l8400,1758r,-2l8399,1735r-23,l7866,1735xe" filled="f" strokecolor="#808285" strokeweight=".5pt">
                <v:path arrowok="t"/>
              </v:shape>
            </v:group>
            <v:group id="_x0000_s1198" style="position:absolute;left:8438;top:1735;width:557;height:273" coordorigin="8438,1735" coordsize="557,273">
              <v:shape id="_x0000_s1199" style="position:absolute;left:8438;top:1735;width:557;height:273" coordorigin="8438,1735" coordsize="557,273" path="m8461,1735r-2,l8438,1736r,22l8438,1985r,3l8439,2009r22,l8971,2009r3,-1l8995,2008r,-23l8995,1758r,-2l8994,1735r-23,l8461,1735xe" filled="f" strokecolor="#808285" strokeweight=".5pt">
                <v:path arrowok="t"/>
              </v:shape>
            </v:group>
            <w10:wrap anchorx="page"/>
          </v:group>
        </w:pict>
      </w:r>
      <w:r w:rsidR="00E73279" w:rsidRPr="00DD6FC2">
        <w:rPr>
          <w:rFonts w:ascii="Calibri" w:eastAsia="Comic Sans MS" w:hAnsi="Calibri" w:cs="Calibri"/>
          <w:color w:val="231F20"/>
          <w:sz w:val="20"/>
          <w:szCs w:val="20"/>
          <w:lang w:val="es-ES"/>
        </w:rPr>
        <w:t>Juanma, Carol y José</w:t>
      </w:r>
    </w:p>
    <w:p w:rsidR="004110B3" w:rsidRPr="00DD6FC2" w:rsidRDefault="004110B3">
      <w:pPr>
        <w:spacing w:before="10" w:after="0" w:line="130" w:lineRule="exact"/>
        <w:rPr>
          <w:rFonts w:ascii="Calibri" w:hAnsi="Calibri" w:cs="Calibri"/>
          <w:sz w:val="13"/>
          <w:szCs w:val="13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E73279">
      <w:pPr>
        <w:tabs>
          <w:tab w:val="left" w:pos="7080"/>
        </w:tabs>
        <w:spacing w:before="33" w:after="0" w:line="240" w:lineRule="auto"/>
        <w:ind w:left="6488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V</w:t>
      </w: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F</w:t>
      </w:r>
    </w:p>
    <w:p w:rsidR="004110B3" w:rsidRPr="00DD6FC2" w:rsidRDefault="00E73279">
      <w:pPr>
        <w:spacing w:before="84" w:after="0" w:line="240" w:lineRule="auto"/>
        <w:ind w:left="2092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a)   Marina celebra su cumpleaños.</w:t>
      </w:r>
    </w:p>
    <w:p w:rsidR="004110B3" w:rsidRPr="00DD6FC2" w:rsidRDefault="00E73279">
      <w:pPr>
        <w:spacing w:before="91" w:after="0" w:line="240" w:lineRule="auto"/>
        <w:ind w:left="2092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b)  Ellos no le han hecho ningún regalo.</w:t>
      </w:r>
    </w:p>
    <w:p w:rsidR="004110B3" w:rsidRPr="00DD6FC2" w:rsidRDefault="00E73279">
      <w:pPr>
        <w:spacing w:before="91" w:after="0" w:line="240" w:lineRule="auto"/>
        <w:ind w:left="2092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c)   Conocen a Marina de la escuela de idiomas.</w:t>
      </w:r>
    </w:p>
    <w:p w:rsidR="004110B3" w:rsidRPr="00DD6FC2" w:rsidRDefault="004110B3">
      <w:pPr>
        <w:spacing w:after="0"/>
        <w:rPr>
          <w:rFonts w:ascii="Calibri" w:hAnsi="Calibri" w:cs="Calibri"/>
          <w:lang w:val="es-ES"/>
        </w:rPr>
        <w:sectPr w:rsidR="004110B3" w:rsidRPr="00DD6FC2">
          <w:pgSz w:w="11920" w:h="15880"/>
          <w:pgMar w:top="980" w:right="500" w:bottom="560" w:left="1580" w:header="852" w:footer="374" w:gutter="0"/>
          <w:cols w:space="720"/>
        </w:sectPr>
      </w:pPr>
    </w:p>
    <w:p w:rsidR="004110B3" w:rsidRPr="00DD6FC2" w:rsidRDefault="00C202D2">
      <w:pPr>
        <w:tabs>
          <w:tab w:val="left" w:pos="1060"/>
        </w:tabs>
        <w:spacing w:after="0" w:line="525" w:lineRule="exact"/>
        <w:ind w:left="225" w:right="-20"/>
        <w:rPr>
          <w:rFonts w:ascii="Calibri" w:eastAsia="Myriad Pro Light" w:hAnsi="Calibri" w:cs="Calibri"/>
          <w:position w:val="16"/>
          <w:sz w:val="20"/>
          <w:szCs w:val="20"/>
          <w:lang w:val="es-ES"/>
        </w:rPr>
      </w:pPr>
      <w:r>
        <w:rPr>
          <w:rFonts w:ascii="Calibri" w:hAnsi="Calibri" w:cs="Calibri"/>
        </w:rPr>
        <w:lastRenderedPageBreak/>
        <w:pict>
          <v:group id="_x0000_s1193" style="position:absolute;left:0;text-align:left;margin-left:70.85pt;margin-top:4.95pt;width:110.55pt;height:11.35pt;z-index:-251633152;mso-position-horizontal-relative:page" coordorigin="1417,-21" coordsize="2211,227">
            <v:shape id="_x0000_s1194" style="position:absolute;left:1417;top:-21;width:2211;height:227" coordorigin="1417,-21" coordsize="2211,227" path="m1445,-21r-24,4l1417,7r,171l1421,202r24,4l3600,206r25,-4l3628,178r,-171l3625,-17r-25,-4l1445,-21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1" style="position:absolute;left:0;text-align:left;margin-left:70.85pt;margin-top:24.8pt;width:11.35pt;height:11.35pt;z-index:-251632128;mso-position-horizontal-relative:page" coordorigin="1417,496" coordsize="227,227">
            <v:shape id="_x0000_s1192" style="position:absolute;left:1417;top:496;width:227;height:227" coordorigin="1417,496" coordsize="227,227" path="m1445,496r-24,3l1417,524r,170l1421,719r24,4l1616,723r24,-4l1644,694r,-170l1640,499r-24,-3l1445,496e" fillcolor="#231f20" stroked="f">
              <v:path arrowok="t"/>
            </v:shape>
            <w10:wrap anchorx="page"/>
          </v:group>
        </w:pict>
      </w:r>
      <w:r w:rsid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position w:val="16"/>
          <w:sz w:val="20"/>
          <w:szCs w:val="20"/>
          <w:lang w:val="es-ES"/>
        </w:rPr>
        <w:t>Comunicar en español</w:t>
      </w:r>
    </w:p>
    <w:p w:rsidR="004110B3" w:rsidRPr="00DD6FC2" w:rsidRDefault="00E73279">
      <w:pPr>
        <w:tabs>
          <w:tab w:val="left" w:pos="1300"/>
        </w:tabs>
        <w:spacing w:after="0" w:line="199" w:lineRule="exact"/>
        <w:ind w:left="977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3</w:t>
      </w:r>
      <w:r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Identifica los objetos de las fotos y escribe sus nombres.</w:t>
      </w:r>
    </w:p>
    <w:p w:rsidR="004110B3" w:rsidRPr="00DD6FC2" w:rsidRDefault="004110B3">
      <w:pPr>
        <w:spacing w:before="6" w:after="0" w:line="140" w:lineRule="exact"/>
        <w:rPr>
          <w:rFonts w:ascii="Calibri" w:hAnsi="Calibri" w:cs="Calibri"/>
          <w:sz w:val="14"/>
          <w:szCs w:val="14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DD6FC2">
      <w:pPr>
        <w:spacing w:before="33" w:after="0" w:line="240" w:lineRule="auto"/>
        <w:ind w:left="1410" w:right="-20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733504" behindDoc="0" locked="0" layoutInCell="1" allowOverlap="1" wp14:anchorId="37D6CDCC" wp14:editId="46A1E805">
            <wp:simplePos x="0" y="0"/>
            <wp:positionH relativeFrom="column">
              <wp:posOffset>1047115</wp:posOffset>
            </wp:positionH>
            <wp:positionV relativeFrom="paragraph">
              <wp:posOffset>23495</wp:posOffset>
            </wp:positionV>
            <wp:extent cx="1444625" cy="115189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2D2">
        <w:rPr>
          <w:rFonts w:ascii="Calibri" w:hAnsi="Calibri" w:cs="Calibri"/>
        </w:rPr>
        <w:pict>
          <v:group id="_x0000_s1186" style="position:absolute;left:0;text-align:left;margin-left:246.05pt;margin-top:16.9pt;width:124.6pt;height:64.25pt;z-index:-251627008;mso-position-horizontal-relative:page;mso-position-vertical-relative:text" coordorigin="4921,338" coordsize="2492,1285">
            <v:group id="_x0000_s1187" style="position:absolute;left:4926;top:343;width:273;height:273" coordorigin="4926,343" coordsize="273,273">
              <v:shape id="_x0000_s1189" style="position:absolute;left:4926;top:343;width:273;height:273" coordorigin="4926,343" coordsize="273,273" path="m4926,616r274,l5200,343r-274,l4926,616xe" filled="f" strokecolor="#808285" strokeweight=".5pt">
                <v:path arrowok="t"/>
              </v:shape>
              <v:shape id="_x0000_s1188" type="#_x0000_t75" style="position:absolute;left:5079;top:599;width:2335;height:1024">
                <v:imagedata r:id="rId32" o:title=""/>
              </v:shape>
            </v:group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1</w:t>
      </w:r>
    </w:p>
    <w:p w:rsidR="004110B3" w:rsidRPr="00DD6FC2" w:rsidRDefault="004110B3">
      <w:pPr>
        <w:spacing w:before="3" w:after="0" w:line="130" w:lineRule="exact"/>
        <w:rPr>
          <w:rFonts w:ascii="Calibri" w:hAnsi="Calibri" w:cs="Calibri"/>
          <w:sz w:val="13"/>
          <w:szCs w:val="13"/>
          <w:lang w:val="es-ES"/>
        </w:rPr>
      </w:pPr>
    </w:p>
    <w:p w:rsidR="004110B3" w:rsidRPr="00DD6FC2" w:rsidRDefault="00C202D2">
      <w:pPr>
        <w:spacing w:after="0" w:line="206" w:lineRule="exact"/>
        <w:ind w:left="4486" w:right="5165"/>
        <w:jc w:val="center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hAnsi="Calibri" w:cs="Calibri"/>
        </w:rPr>
        <w:pict>
          <v:group id="_x0000_s1175" style="position:absolute;left:0;text-align:left;margin-left:90.85pt;margin-top:-19.1pt;width:13.65pt;height:13.65pt;z-index:-251628032;mso-position-horizontal-relative:page" coordorigin="1817,-382" coordsize="273,273">
            <v:shape id="_x0000_s1176" style="position:absolute;left:1817;top:-382;width:273;height:273" coordorigin="1817,-382" coordsize="273,273" path="m1817,-108r274,l2091,-382r-274,l1817,-108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2</w:t>
      </w:r>
    </w:p>
    <w:p w:rsidR="004110B3" w:rsidRPr="00DD6FC2" w:rsidRDefault="004110B3">
      <w:pPr>
        <w:spacing w:before="3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C202D2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shape id="_x0000_s1171" style="position:absolute;margin-left:65.35pt;margin-top:7.7pt;width:13.65pt;height:13.65pt;z-index:-251580928" coordorigin="1807,-446" coordsize="273,273" path="m1807,-173r274,l2081,-446r-274,l1807,-173xe" filled="f" strokecolor="#808285" strokeweight=".5pt">
            <v:path arrowok="t"/>
          </v:shape>
        </w:pict>
      </w:r>
    </w:p>
    <w:p w:rsidR="004110B3" w:rsidRPr="00DD6FC2" w:rsidRDefault="00DD6FC2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  <w:r>
        <w:rPr>
          <w:rFonts w:ascii="Calibri" w:hAnsi="Calibri" w:cs="Calibri"/>
          <w:sz w:val="20"/>
          <w:szCs w:val="20"/>
          <w:lang w:val="es-ES"/>
        </w:rPr>
        <w:tab/>
      </w:r>
      <w:r>
        <w:rPr>
          <w:rFonts w:ascii="Calibri" w:hAnsi="Calibri" w:cs="Calibri"/>
          <w:sz w:val="20"/>
          <w:szCs w:val="20"/>
          <w:lang w:val="es-ES"/>
        </w:rPr>
        <w:tab/>
        <w:t>3</w:t>
      </w:r>
    </w:p>
    <w:p w:rsidR="004110B3" w:rsidRPr="00DD6FC2" w:rsidRDefault="00F3546C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36576" behindDoc="1" locked="0" layoutInCell="1" allowOverlap="1" wp14:anchorId="71E76265" wp14:editId="54B6C403">
            <wp:simplePos x="0" y="0"/>
            <wp:positionH relativeFrom="column">
              <wp:posOffset>771525</wp:posOffset>
            </wp:positionH>
            <wp:positionV relativeFrom="paragraph">
              <wp:posOffset>75896</wp:posOffset>
            </wp:positionV>
            <wp:extent cx="1268730" cy="259143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0B3" w:rsidRPr="00DD6FC2" w:rsidRDefault="00C202D2">
      <w:pPr>
        <w:spacing w:before="33" w:after="0" w:line="206" w:lineRule="exact"/>
        <w:ind w:left="4114" w:right="5536"/>
        <w:jc w:val="center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hAnsi="Calibri" w:cs="Calibri"/>
          <w:noProof/>
          <w:lang w:val="pt-PT" w:eastAsia="pt-PT"/>
        </w:rPr>
        <w:pict>
          <v:shape id="_x0000_s1162" style="position:absolute;left:0;text-align:left;margin-left:202.75pt;margin-top:-.15pt;width:13.65pt;height:13.65pt;z-index:-251577856" coordorigin="4555,-2211" coordsize="273,273" path="m4555,-1938r273,l4828,-2211r-273,l4555,-1938xe" filled="f" strokecolor="#808285" strokeweight=".5pt">
            <v:path arrowok="t"/>
          </v:shape>
        </w:pict>
      </w:r>
      <w:r>
        <w:rPr>
          <w:rFonts w:ascii="Calibri" w:hAnsi="Calibri" w:cs="Calibri"/>
        </w:rPr>
        <w:pict>
          <v:group id="_x0000_s1172" style="position:absolute;left:0;text-align:left;margin-left:365.9pt;margin-top:-26.3pt;width:144.05pt;height:127.2pt;z-index:-251631104;mso-position-horizontal-relative:page" coordorigin="7318,-526" coordsize="2881,2544">
            <v:shape id="_x0000_s1173" style="position:absolute;left:7318;top:-526;width:2881;height:2544" coordorigin="7318,-526" coordsize="2881,2544" path="m7342,-526r-3,l7318,-525r,22l7318,1995r,2l7319,2018r23,l10176,2018r3,l10200,2017r,-22l10200,-503r,-2l10199,-526r-23,l7342,-52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163" type="#_x0000_t202" style="position:absolute;left:0;text-align:left;margin-left:379.35pt;margin-top:-17.25pt;width:116.4pt;height:110.85pt;z-index:-25160960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21"/>
                    <w:gridCol w:w="2107"/>
                  </w:tblGrid>
                  <w:tr w:rsidR="004110B3" w:rsidRPr="0028415C">
                    <w:trPr>
                      <w:trHeight w:hRule="exact" w:val="382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8415C" w:rsidRDefault="00E73279">
                        <w:pPr>
                          <w:spacing w:before="71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8415C" w:rsidRDefault="00E73279">
                        <w:pPr>
                          <w:tabs>
                            <w:tab w:val="left" w:pos="2060"/>
                          </w:tabs>
                          <w:spacing w:before="71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4110B3" w:rsidRPr="0028415C">
                    <w:trPr>
                      <w:trHeight w:hRule="exact" w:val="363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8415C" w:rsidRDefault="00E73279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8415C" w:rsidRDefault="00E73279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4110B3" w:rsidRPr="0028415C">
                    <w:trPr>
                      <w:trHeight w:hRule="exact" w:val="363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8415C" w:rsidRDefault="00E73279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8415C" w:rsidRDefault="00E73279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4110B3" w:rsidRPr="0028415C">
                    <w:trPr>
                      <w:trHeight w:hRule="exact" w:val="363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8415C" w:rsidRDefault="00E73279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8415C" w:rsidRDefault="00E73279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4110B3" w:rsidRPr="0028415C">
                    <w:trPr>
                      <w:trHeight w:hRule="exact" w:val="363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8415C" w:rsidRDefault="00E73279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8415C" w:rsidRDefault="00E73279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  <w:tr w:rsidR="004110B3" w:rsidRPr="0028415C">
                    <w:trPr>
                      <w:trHeight w:hRule="exact" w:val="382"/>
                    </w:trPr>
                    <w:tc>
                      <w:tcPr>
                        <w:tcW w:w="2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8415C" w:rsidRDefault="00E73279">
                        <w:pPr>
                          <w:spacing w:before="52" w:after="0" w:line="240" w:lineRule="auto"/>
                          <w:ind w:left="40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210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110B3" w:rsidRPr="0028415C" w:rsidRDefault="00E73279">
                        <w:pPr>
                          <w:tabs>
                            <w:tab w:val="left" w:pos="2060"/>
                          </w:tabs>
                          <w:spacing w:before="52" w:after="0" w:line="240" w:lineRule="auto"/>
                          <w:ind w:left="83" w:right="-20"/>
                          <w:rPr>
                            <w:rFonts w:ascii="Calibri" w:eastAsia="Myriad Pro Light" w:hAnsi="Calibri" w:cs="Calibri"/>
                            <w:sz w:val="20"/>
                            <w:szCs w:val="20"/>
                          </w:rPr>
                        </w:pP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 xml:space="preserve"> </w:t>
                        </w:r>
                        <w:r w:rsidRPr="0028415C">
                          <w:rPr>
                            <w:rFonts w:ascii="Calibri" w:eastAsia="Myriad Pro Light" w:hAnsi="Calibri" w:cs="Calibri"/>
                            <w:color w:val="231F20"/>
                            <w:sz w:val="20"/>
                            <w:szCs w:val="20"/>
                            <w:u w:val="single" w:color="808285"/>
                          </w:rPr>
                          <w:tab/>
                        </w:r>
                      </w:p>
                    </w:tc>
                  </w:tr>
                </w:tbl>
                <w:p w:rsidR="004110B3" w:rsidRDefault="004110B3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4</w:t>
      </w:r>
    </w:p>
    <w:p w:rsidR="004110B3" w:rsidRPr="00DD6FC2" w:rsidRDefault="00F3546C">
      <w:pPr>
        <w:spacing w:before="9" w:after="0" w:line="160" w:lineRule="exact"/>
        <w:rPr>
          <w:rFonts w:ascii="Calibri" w:hAnsi="Calibri" w:cs="Calibri"/>
          <w:sz w:val="16"/>
          <w:szCs w:val="16"/>
          <w:lang w:val="es-ES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739648" behindDoc="0" locked="0" layoutInCell="1" allowOverlap="1" wp14:anchorId="4661A55D" wp14:editId="2B11B634">
            <wp:simplePos x="0" y="0"/>
            <wp:positionH relativeFrom="column">
              <wp:posOffset>2513965</wp:posOffset>
            </wp:positionH>
            <wp:positionV relativeFrom="paragraph">
              <wp:posOffset>29845</wp:posOffset>
            </wp:positionV>
            <wp:extent cx="1460500" cy="12954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DD6FC2" w:rsidRPr="00DD6FC2" w:rsidRDefault="00DD6FC2" w:rsidP="00DD6FC2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DD6FC2" w:rsidRPr="00DD6FC2" w:rsidRDefault="00DD6FC2" w:rsidP="00DD6FC2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F3546C">
      <w:pPr>
        <w:spacing w:before="33" w:after="0" w:line="206" w:lineRule="exact"/>
        <w:ind w:left="3380" w:right="6270"/>
        <w:jc w:val="center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744768" behindDoc="0" locked="0" layoutInCell="1" allowOverlap="1" wp14:anchorId="52C04922" wp14:editId="35C27FE2">
            <wp:simplePos x="0" y="0"/>
            <wp:positionH relativeFrom="column">
              <wp:posOffset>2304415</wp:posOffset>
            </wp:positionH>
            <wp:positionV relativeFrom="paragraph">
              <wp:posOffset>76835</wp:posOffset>
            </wp:positionV>
            <wp:extent cx="723900" cy="118745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2D2">
        <w:rPr>
          <w:rFonts w:ascii="Calibri" w:hAnsi="Calibri" w:cs="Calibri"/>
          <w:noProof/>
          <w:lang w:val="pt-PT" w:eastAsia="pt-PT"/>
        </w:rPr>
        <w:pict>
          <v:shape id="_x0000_s1146" style="position:absolute;left:0;text-align:left;margin-left:166pt;margin-top:-.2pt;width:13.65pt;height:13.65pt;z-index:-251574784;mso-position-horizontal-relative:text;mso-position-vertical-relative:text" coordorigin="3820,-2423" coordsize="273,273" path="m3820,-2150r274,l4094,-2423r-274,l3820,-2150xe" filled="f" strokecolor="#808285" strokeweight=".5pt">
            <v:path arrowok="t"/>
          </v:shape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5</w:t>
      </w:r>
    </w:p>
    <w:p w:rsidR="004110B3" w:rsidRPr="00DD6FC2" w:rsidRDefault="004110B3">
      <w:pPr>
        <w:spacing w:before="9" w:after="0" w:line="160" w:lineRule="exact"/>
        <w:rPr>
          <w:rFonts w:ascii="Calibri" w:hAnsi="Calibri" w:cs="Calibri"/>
          <w:sz w:val="16"/>
          <w:szCs w:val="16"/>
          <w:lang w:val="es-ES"/>
        </w:rPr>
      </w:pPr>
    </w:p>
    <w:p w:rsidR="004110B3" w:rsidRPr="00DD6FC2" w:rsidRDefault="00F3546C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745792" behindDoc="0" locked="0" layoutInCell="1" allowOverlap="1" wp14:anchorId="6B81DADA" wp14:editId="6FB5D7ED">
            <wp:simplePos x="0" y="0"/>
            <wp:positionH relativeFrom="column">
              <wp:posOffset>3701415</wp:posOffset>
            </wp:positionH>
            <wp:positionV relativeFrom="paragraph">
              <wp:posOffset>97790</wp:posOffset>
            </wp:positionV>
            <wp:extent cx="1099185" cy="899795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0B3" w:rsidRPr="00DD6FC2" w:rsidRDefault="00C202D2">
      <w:pPr>
        <w:spacing w:before="33" w:after="0" w:line="206" w:lineRule="exact"/>
        <w:ind w:left="5515" w:right="4135"/>
        <w:jc w:val="center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hAnsi="Calibri" w:cs="Calibri"/>
          <w:noProof/>
          <w:lang w:val="pt-PT" w:eastAsia="pt-PT"/>
        </w:rPr>
        <w:pict>
          <v:shape id="_x0000_s1158" style="position:absolute;left:0;text-align:left;margin-left:272.8pt;margin-top:-.1pt;width:13.65pt;height:13.65pt;z-index:-251572736" coordorigin="5956,606" coordsize="273,273" path="m5956,880r273,l6229,606r-273,l5956,880xe" filled="f" strokecolor="#808285" strokeweight=".5pt">
            <v:path arrowok="t"/>
          </v:shape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6</w:t>
      </w:r>
    </w:p>
    <w:p w:rsidR="004110B3" w:rsidRPr="00DD6FC2" w:rsidRDefault="004110B3">
      <w:pPr>
        <w:spacing w:before="2" w:after="0" w:line="170" w:lineRule="exact"/>
        <w:rPr>
          <w:rFonts w:ascii="Calibri" w:hAnsi="Calibri" w:cs="Calibri"/>
          <w:sz w:val="17"/>
          <w:szCs w:val="17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C202D2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147" style="position:absolute;left:0;text-align:left;margin-left:70.85pt;margin-top:2.05pt;width:11.35pt;height:11.35pt;z-index:-251630080;mso-position-horizontal-relative:page" coordorigin="1417,41" coordsize="227,227">
            <v:shape id="_x0000_s114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4</w: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Valora los siguientes objetos o personas. Usa, si quieres, los adjetivos del recuadro.</w:t>
      </w:r>
    </w:p>
    <w:p w:rsidR="004110B3" w:rsidRPr="00DD6FC2" w:rsidRDefault="004110B3">
      <w:pPr>
        <w:spacing w:before="6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8C153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772416" behindDoc="0" locked="0" layoutInCell="1" allowOverlap="1" wp14:anchorId="43F1F23D" wp14:editId="33E6D8B7">
            <wp:simplePos x="0" y="0"/>
            <wp:positionH relativeFrom="column">
              <wp:posOffset>4050665</wp:posOffset>
            </wp:positionH>
            <wp:positionV relativeFrom="paragraph">
              <wp:posOffset>83820</wp:posOffset>
            </wp:positionV>
            <wp:extent cx="1193800" cy="1223645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0B3" w:rsidRPr="00DD6FC2" w:rsidRDefault="00C202D2">
      <w:pPr>
        <w:tabs>
          <w:tab w:val="left" w:pos="3760"/>
          <w:tab w:val="left" w:pos="6120"/>
        </w:tabs>
        <w:spacing w:before="33" w:after="0" w:line="206" w:lineRule="exact"/>
        <w:ind w:left="1420" w:right="-20"/>
        <w:rPr>
          <w:rFonts w:ascii="Calibri" w:eastAsia="Myriad Pro Light" w:hAnsi="Calibri" w:cs="Calibri"/>
          <w:sz w:val="18"/>
          <w:szCs w:val="18"/>
          <w:lang w:val="es-ES"/>
        </w:rPr>
      </w:pPr>
      <w:r>
        <w:rPr>
          <w:rFonts w:ascii="Calibri" w:hAnsi="Calibri" w:cs="Calibri"/>
          <w:noProof/>
          <w:lang w:val="pt-PT" w:eastAsia="pt-PT"/>
        </w:rPr>
        <w:pict>
          <v:group id="_x0000_s1119" style="position:absolute;left:0;text-align:left;margin-left:301.65pt;margin-top:-.15pt;width:13.65pt;height:13.65pt;z-index:-251556352" coordorigin="6533,-3" coordsize="273,273">
            <v:shape id="_x0000_s1120" style="position:absolute;left:6533;top:-3;width:273;height:273" coordorigin="6533,-3" coordsize="273,273" path="m6533,271r273,l6806,-3r-273,l6533,271x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lang w:val="pt-PT" w:eastAsia="pt-PT"/>
        </w:rPr>
        <w:pict>
          <v:group id="_x0000_s1121" style="position:absolute;left:0;text-align:left;margin-left:301.65pt;margin-top:-.15pt;width:13.65pt;height:13.65pt;z-index:-251557376" coordorigin="6533,-3" coordsize="273,273">
            <v:shape id="_x0000_s1122" style="position:absolute;left:6533;top:-3;width:273;height:273" coordorigin="6533,-3" coordsize="273,273" path="m6533,271r273,l6806,-3r-273,l6533,271e" stroked="f">
              <v:path arrowok="t"/>
            </v:shape>
          </v:group>
        </w:pict>
      </w:r>
      <w:r>
        <w:rPr>
          <w:rFonts w:ascii="Calibri" w:hAnsi="Calibri" w:cs="Calibri"/>
          <w:noProof/>
          <w:lang w:val="pt-PT" w:eastAsia="pt-PT"/>
        </w:rPr>
        <w:pict>
          <v:group id="_x0000_s1125" style="position:absolute;left:0;text-align:left;margin-left:184pt;margin-top:-.15pt;width:13.65pt;height:13.65pt;z-index:-251559424" coordorigin="4180,-3" coordsize="273,273">
            <v:shape id="_x0000_s1126" style="position:absolute;left:4180;top:-3;width:273;height:273" coordorigin="4180,-3" coordsize="273,273" path="m4180,271r273,l4453,-3r-273,l4180,271x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lang w:val="pt-PT" w:eastAsia="pt-PT"/>
        </w:rPr>
        <w:pict>
          <v:group id="_x0000_s1134" style="position:absolute;left:0;text-align:left;margin-left:66.35pt;margin-top:-.15pt;width:13.65pt;height:13.65pt;z-index:-251566592" coordorigin="1827,-3" coordsize="273,273">
            <v:shape id="_x0000_s1135" style="position:absolute;left:1827;top:-3;width:273;height:273" coordorigin="1827,-3" coordsize="273,273" path="m1827,271r274,l2101,-3r-274,l1827,271xe" filled="f" strokecolor="#808285" strokeweight=".5pt">
              <v:path arrowok="t"/>
            </v:shape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1</w: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2</w: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3</w:t>
      </w:r>
    </w:p>
    <w:p w:rsidR="004110B3" w:rsidRPr="00DD6FC2" w:rsidRDefault="008C153E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74464" behindDoc="0" locked="0" layoutInCell="1" allowOverlap="1">
            <wp:simplePos x="0" y="0"/>
            <wp:positionH relativeFrom="column">
              <wp:posOffset>771277</wp:posOffset>
            </wp:positionH>
            <wp:positionV relativeFrom="paragraph">
              <wp:posOffset>30204</wp:posOffset>
            </wp:positionV>
            <wp:extent cx="955626" cy="79200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26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Myriad Pro Light" w:hAnsi="Calibri" w:cs="Calibri"/>
          <w:noProof/>
          <w:color w:val="231F20"/>
          <w:sz w:val="18"/>
          <w:szCs w:val="18"/>
          <w:lang w:val="pt-PT" w:eastAsia="pt-PT"/>
        </w:rPr>
        <w:drawing>
          <wp:anchor distT="0" distB="0" distL="114300" distR="114300" simplePos="0" relativeHeight="251773440" behindDoc="0" locked="0" layoutInCell="1" allowOverlap="1" wp14:anchorId="45AD5CAD" wp14:editId="26C93E27">
            <wp:simplePos x="0" y="0"/>
            <wp:positionH relativeFrom="column">
              <wp:posOffset>2306320</wp:posOffset>
            </wp:positionH>
            <wp:positionV relativeFrom="paragraph">
              <wp:posOffset>33655</wp:posOffset>
            </wp:positionV>
            <wp:extent cx="1577975" cy="1007745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before="12" w:after="0" w:line="220" w:lineRule="exact"/>
        <w:rPr>
          <w:rFonts w:ascii="Calibri" w:hAnsi="Calibri" w:cs="Calibri"/>
          <w:lang w:val="es-ES"/>
        </w:rPr>
      </w:pPr>
    </w:p>
    <w:p w:rsidR="00A76693" w:rsidRDefault="00C202D2">
      <w:pPr>
        <w:spacing w:before="31" w:after="0" w:line="367" w:lineRule="auto"/>
        <w:ind w:left="8666" w:right="361"/>
        <w:rPr>
          <w:rFonts w:ascii="Calibri" w:eastAsia="Myriad Pro Light" w:hAnsi="Calibri" w:cs="Calibri"/>
          <w:color w:val="231F20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116" style="position:absolute;left:0;text-align:left;margin-left:88.25pt;margin-top:36.85pt;width:103.45pt;height:.1pt;z-index:-251618816;mso-position-horizontal-relative:page" coordorigin="1765,737" coordsize="2069,2">
            <v:shape id="_x0000_s1117" style="position:absolute;left:1765;top:737;width:2069;height:2" coordorigin="1765,737" coordsize="2069,0" path="m1765,737r207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5" style="position:absolute;left:0;text-align:left;margin-left:205.9pt;margin-top:36.85pt;width:103.45pt;height:.1pt;z-index:-251614720;mso-position-horizontal-relative:page" coordorigin="4118,737" coordsize="2069,2">
            <v:shape id="_x0000_s1106" style="position:absolute;left:4118;top:737;width:2069;height:2" coordorigin="4118,737" coordsize="2069,0" path="m4118,737r207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7" style="position:absolute;left:0;text-align:left;margin-left:323.55pt;margin-top:36.85pt;width:103.45pt;height:.1pt;z-index:-251610624;mso-position-horizontal-relative:page" coordorigin="6471,737" coordsize="2069,2">
            <v:shape id="_x0000_s1098" style="position:absolute;left:6471;top:737;width:2069;height:2" coordorigin="6471,737" coordsize="2069,0" path="m6471,737r2069,e" filled="f" strokecolor="#808285" strokeweight=".5pt">
              <v:path arrowok="t"/>
            </v:shape>
            <w10:wrap anchorx="page"/>
          </v:group>
        </w:pict>
      </w:r>
      <w:proofErr w:type="gramStart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chulo</w:t>
      </w:r>
      <w:proofErr w:type="gramEnd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</w:t>
      </w:r>
    </w:p>
    <w:p w:rsidR="004110B3" w:rsidRPr="00DD6FC2" w:rsidRDefault="00A76693">
      <w:pPr>
        <w:spacing w:before="31" w:after="0" w:line="367" w:lineRule="auto"/>
        <w:ind w:left="8666" w:right="361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251771392" behindDoc="0" locked="0" layoutInCell="1" allowOverlap="1" wp14:anchorId="56540905" wp14:editId="70EAE1CD">
            <wp:simplePos x="0" y="0"/>
            <wp:positionH relativeFrom="column">
              <wp:posOffset>3272790</wp:posOffset>
            </wp:positionH>
            <wp:positionV relativeFrom="paragraph">
              <wp:posOffset>288290</wp:posOffset>
            </wp:positionV>
            <wp:extent cx="1223645" cy="1223645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251770368" behindDoc="0" locked="0" layoutInCell="1" allowOverlap="1" wp14:anchorId="6611A579" wp14:editId="4E05F9FC">
            <wp:simplePos x="0" y="0"/>
            <wp:positionH relativeFrom="column">
              <wp:posOffset>1815465</wp:posOffset>
            </wp:positionH>
            <wp:positionV relativeFrom="paragraph">
              <wp:posOffset>284894</wp:posOffset>
            </wp:positionV>
            <wp:extent cx="951865" cy="104394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rico</w:t>
      </w:r>
      <w:proofErr w:type="gramEnd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moderno</w:t>
      </w:r>
    </w:p>
    <w:p w:rsidR="004110B3" w:rsidRPr="00DD6FC2" w:rsidRDefault="00C202D2">
      <w:pPr>
        <w:tabs>
          <w:tab w:val="left" w:pos="4940"/>
          <w:tab w:val="left" w:pos="8660"/>
        </w:tabs>
        <w:spacing w:after="0" w:line="237" w:lineRule="exact"/>
        <w:ind w:left="2596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  <w:noProof/>
          <w:sz w:val="12"/>
          <w:szCs w:val="12"/>
          <w:lang w:val="pt-PT" w:eastAsia="pt-PT"/>
        </w:rPr>
        <w:pict>
          <v:group id="_x0000_s1100" style="position:absolute;left:0;text-align:left;margin-left:242.8pt;margin-top:1.2pt;width:13.65pt;height:13.65pt;z-index:-251547136" coordorigin="5356,1077" coordsize="273,273">
            <v:shape id="_x0000_s1101" style="position:absolute;left:5356;top:1077;width:273;height:273" coordorigin="5356,1077" coordsize="273,273" path="m5356,1351r274,l5630,1077r-274,l5356,1351xe" filled="f" strokecolor="#808285" strokeweight=".5pt">
              <v:path arrowok="t"/>
            </v:shape>
          </v:group>
        </w:pict>
      </w:r>
      <w:r>
        <w:rPr>
          <w:rFonts w:ascii="Calibri" w:hAnsi="Calibri" w:cs="Calibri"/>
          <w:noProof/>
          <w:sz w:val="12"/>
          <w:szCs w:val="12"/>
          <w:lang w:val="pt-PT" w:eastAsia="pt-PT"/>
        </w:rPr>
        <w:pict>
          <v:group id="_x0000_s1108" style="position:absolute;left:0;text-align:left;margin-left:125.2pt;margin-top:1.2pt;width:13.65pt;height:13.65pt;z-index:-251550208" coordorigin="3004,1077" coordsize="273,273">
            <v:shape id="_x0000_s1109" style="position:absolute;left:3004;top:1077;width:273;height:273" coordorigin="3004,1077" coordsize="273,273" path="m3004,1351r273,l3277,1077r-273,l3004,1351xe" filled="f" strokecolor="#808285" strokeweight=".5pt">
              <v:path arrowok="t"/>
            </v:shape>
          </v:group>
        </w:pict>
      </w:r>
      <w:r>
        <w:rPr>
          <w:rFonts w:ascii="Calibri" w:hAnsi="Calibri" w:cs="Calibri"/>
        </w:rPr>
        <w:pict>
          <v:group id="_x0000_s1095" style="position:absolute;left:0;text-align:left;margin-left:443.85pt;margin-top:-67.1pt;width:66.1pt;height:109.05pt;z-index:-251629056;mso-position-horizontal-relative:page" coordorigin="8877,-1342" coordsize="1322,2181">
            <v:shape id="_x0000_s1096" style="position:absolute;left:8877;top:-1342;width:1322;height:2181" coordorigin="8877,-1342" coordsize="1322,2181" path="m8901,-1342r-3,l8877,-1341r,23l8877,816r,2l8878,839r23,l10176,839r3,l10200,838r,-22l10200,-1318r,-3l10199,-1342r-23,l8901,-1342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4</w: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5</w:t>
      </w:r>
      <w:r w:rsidR="00E73279"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práctico</w:t>
      </w:r>
    </w:p>
    <w:p w:rsidR="004110B3" w:rsidRPr="00DD6FC2" w:rsidRDefault="004110B3">
      <w:pPr>
        <w:spacing w:before="6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C202D2">
      <w:pPr>
        <w:spacing w:after="0" w:line="240" w:lineRule="auto"/>
        <w:ind w:right="619"/>
        <w:jc w:val="right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  <w:noProof/>
          <w:lang w:val="pt-PT" w:eastAsia="pt-PT"/>
        </w:rPr>
        <w:pict>
          <v:shape id="_x0000_s1113" type="#_x0000_t75" style="position:absolute;left:0;text-align:left;margin-left:196.8pt;margin-top:78.1pt;width:1.15pt;height:.1pt;z-index:-251553280">
            <v:imagedata r:id="rId38" o:title=""/>
          </v:shape>
        </w:pict>
      </w:r>
      <w:r>
        <w:rPr>
          <w:rFonts w:ascii="Calibri" w:hAnsi="Calibri" w:cs="Calibri"/>
          <w:noProof/>
          <w:lang w:val="pt-PT" w:eastAsia="pt-PT"/>
        </w:rPr>
        <w:pict>
          <v:shape id="_x0000_s1115" type="#_x0000_t75" style="position:absolute;left:0;text-align:left;margin-left:147.05pt;margin-top:78.1pt;width:49.75pt;height:1.3pt;z-index:-251555328">
            <v:imagedata r:id="rId39" o:title=""/>
          </v:shape>
        </w:pict>
      </w:r>
      <w:r>
        <w:rPr>
          <w:rFonts w:ascii="Calibri" w:hAnsi="Calibri" w:cs="Calibri"/>
        </w:rPr>
        <w:pict>
          <v:group id="_x0000_s1093" style="position:absolute;left:0;text-align:left;margin-left:147.1pt;margin-top:90.2pt;width:103.45pt;height:.1pt;z-index:-251616768;mso-position-horizontal-relative:page" coordorigin="2942,1804" coordsize="2069,2">
            <v:shape id="_x0000_s1094" style="position:absolute;left:2942;top:1804;width:2069;height:2" coordorigin="2942,1804" coordsize="2069,0" path="m2942,1804r206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1" style="position:absolute;left:0;text-align:left;margin-left:264.75pt;margin-top:90.2pt;width:103.45pt;height:.1pt;z-index:-251612672;mso-position-horizontal-relative:page" coordorigin="5295,1804" coordsize="2069,2">
            <v:shape id="_x0000_s1092" style="position:absolute;left:5295;top:1804;width:2069;height:2" coordorigin="5295,1804" coordsize="2069,0" path="m5295,1804r2069,e" filled="f" strokecolor="#808285" strokeweight=".5pt">
              <v:path arrowok="t"/>
            </v:shape>
            <w10:wrap anchorx="page"/>
          </v:group>
        </w:pict>
      </w:r>
      <w:proofErr w:type="gramStart"/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guapo</w:t>
      </w:r>
      <w:proofErr w:type="gramEnd"/>
    </w:p>
    <w:p w:rsidR="004110B3" w:rsidRPr="00DD6FC2" w:rsidRDefault="004110B3">
      <w:pPr>
        <w:spacing w:after="0"/>
        <w:jc w:val="right"/>
        <w:rPr>
          <w:rFonts w:ascii="Calibri" w:hAnsi="Calibri" w:cs="Calibri"/>
          <w:lang w:val="es-ES"/>
        </w:rPr>
        <w:sectPr w:rsidR="004110B3" w:rsidRPr="00DD6FC2">
          <w:pgSz w:w="11920" w:h="15880"/>
          <w:pgMar w:top="1040" w:right="1580" w:bottom="560" w:left="500" w:header="852" w:footer="374" w:gutter="0"/>
          <w:cols w:space="720"/>
        </w:sectPr>
      </w:pPr>
    </w:p>
    <w:p w:rsidR="004110B3" w:rsidRPr="00DD6FC2" w:rsidRDefault="00C202D2">
      <w:pPr>
        <w:tabs>
          <w:tab w:val="left" w:pos="500"/>
          <w:tab w:val="left" w:pos="9280"/>
        </w:tabs>
        <w:spacing w:after="0" w:line="520" w:lineRule="exact"/>
        <w:ind w:left="180" w:right="-20"/>
        <w:rPr>
          <w:rFonts w:ascii="Calibri" w:eastAsia="Myriad Pro" w:hAnsi="Calibri" w:cs="Calibri"/>
          <w:sz w:val="50"/>
          <w:szCs w:val="50"/>
          <w:lang w:val="es-ES"/>
        </w:rPr>
      </w:pPr>
      <w:r>
        <w:rPr>
          <w:rFonts w:ascii="Calibri" w:hAnsi="Calibri" w:cs="Calibri"/>
        </w:rPr>
        <w:lastRenderedPageBreak/>
        <w:pict>
          <v:group id="_x0000_s1087" style="position:absolute;left:0;text-align:left;margin-left:85.05pt;margin-top:11.6pt;width:11.35pt;height:11.35pt;z-index:-251606528;mso-position-horizontal-relative:page" coordorigin="1701,8" coordsize="227,227">
            <v:shape id="_x0000_s1088" style="position:absolute;left:1701;top:8;width:227;height:227" coordorigin="1701,8" coordsize="227,227" path="m1729,8r-25,4l1701,36r,171l1704,231r25,4l1899,235r25,-4l1927,207r,-171l1924,12,1899,8r-170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9" style="position:absolute;left:0;text-align:left;margin-left:100.6pt;margin-top:23.75pt;width:431.85pt;height:144.3pt;z-index:-251584000;mso-position-horizontal-relative:page" coordorigin="2012,475" coordsize="8637,2886">
            <v:shape id="_x0000_s1086" type="#_x0000_t75" style="position:absolute;left:2012;top:475;width:8637;height:2886">
              <v:imagedata r:id="rId30" o:title=""/>
            </v:shape>
            <v:group id="_x0000_s1084" style="position:absolute;left:2188;top:608;width:273;height:273" coordorigin="2188,608" coordsize="273,273">
              <v:shape id="_x0000_s1085" style="position:absolute;left:2188;top:608;width:273;height:273" coordorigin="2188,608" coordsize="273,273" path="m2188,881r273,l2461,608r-273,l2188,881e" stroked="f">
                <v:path arrowok="t"/>
              </v:shape>
            </v:group>
            <v:group id="_x0000_s1082" style="position:absolute;left:2188;top:608;width:273;height:273" coordorigin="2188,608" coordsize="273,273">
              <v:shape id="_x0000_s1083" style="position:absolute;left:2188;top:608;width:273;height:273" coordorigin="2188,608" coordsize="273,273" path="m2188,881r273,l2461,608r-273,l2188,881xe" filled="f" strokecolor="#808285" strokeweight=".5pt">
                <v:path arrowok="t"/>
              </v:shape>
            </v:group>
            <v:group id="_x0000_s1080" style="position:absolute;left:4342;top:608;width:273;height:273" coordorigin="4342,608" coordsize="273,273">
              <v:shape id="_x0000_s1081" style="position:absolute;left:4342;top:608;width:273;height:273" coordorigin="4342,608" coordsize="273,273" path="m4342,881r273,l4615,608r-273,l4342,881e" stroked="f">
                <v:path arrowok="t"/>
              </v:shape>
            </v:group>
            <v:group id="_x0000_s1078" style="position:absolute;left:4342;top:608;width:273;height:273" coordorigin="4342,608" coordsize="273,273">
              <v:shape id="_x0000_s1079" style="position:absolute;left:4342;top:608;width:273;height:273" coordorigin="4342,608" coordsize="273,273" path="m4342,881r273,l4615,608r-273,l4342,881xe" filled="f" strokecolor="#808285" strokeweight=".5pt">
                <v:path arrowok="t"/>
              </v:shape>
            </v:group>
            <v:group id="_x0000_s1076" style="position:absolute;left:6439;top:608;width:273;height:273" coordorigin="6439,608" coordsize="273,273">
              <v:shape id="_x0000_s1077" style="position:absolute;left:6439;top:608;width:273;height:273" coordorigin="6439,608" coordsize="273,273" path="m6439,881r274,l6713,608r-274,l6439,881e" stroked="f">
                <v:path arrowok="t"/>
              </v:shape>
            </v:group>
            <v:group id="_x0000_s1074" style="position:absolute;left:6439;top:608;width:273;height:273" coordorigin="6439,608" coordsize="273,273">
              <v:shape id="_x0000_s1075" style="position:absolute;left:6439;top:608;width:273;height:273" coordorigin="6439,608" coordsize="273,273" path="m6439,881r274,l6713,608r-274,l6439,881xe" filled="f" strokecolor="#808285" strokeweight=".5pt">
                <v:path arrowok="t"/>
              </v:shape>
            </v:group>
            <v:group id="_x0000_s1072" style="position:absolute;left:8565;top:608;width:273;height:273" coordorigin="8565,608" coordsize="273,273">
              <v:shape id="_x0000_s1073" style="position:absolute;left:8565;top:608;width:273;height:273" coordorigin="8565,608" coordsize="273,273" path="m8565,881r274,l8839,608r-274,l8565,881e" stroked="f">
                <v:path arrowok="t"/>
              </v:shape>
            </v:group>
            <v:group id="_x0000_s1070" style="position:absolute;left:8565;top:608;width:273;height:273" coordorigin="8565,608" coordsize="273,273">
              <v:shape id="_x0000_s1071" style="position:absolute;left:8565;top:608;width:273;height:273" coordorigin="8565,608" coordsize="273,273" path="m8565,881r274,l8839,608r-274,l8565,881xe" filled="f" strokecolor="#808285" strokeweight=".5pt">
                <v:path arrowok="t"/>
              </v:shape>
            </v:group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5</w: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Fíjate en las siguientes viñetas y responde a las preguntas.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</w:r>
    </w:p>
    <w:p w:rsidR="004110B3" w:rsidRPr="00DD6FC2" w:rsidRDefault="004110B3">
      <w:pPr>
        <w:spacing w:before="4" w:after="0" w:line="120" w:lineRule="exact"/>
        <w:rPr>
          <w:rFonts w:ascii="Calibri" w:hAnsi="Calibri" w:cs="Calibri"/>
          <w:sz w:val="12"/>
          <w:szCs w:val="12"/>
          <w:lang w:val="es-ES"/>
        </w:rPr>
      </w:pPr>
    </w:p>
    <w:p w:rsidR="004110B3" w:rsidRPr="00DD6FC2" w:rsidRDefault="00E73279">
      <w:pPr>
        <w:tabs>
          <w:tab w:val="left" w:pos="2840"/>
          <w:tab w:val="left" w:pos="4940"/>
          <w:tab w:val="left" w:pos="7060"/>
        </w:tabs>
        <w:spacing w:after="0" w:line="206" w:lineRule="exact"/>
        <w:ind w:left="700" w:right="-20"/>
        <w:rPr>
          <w:rFonts w:ascii="Calibri" w:eastAsia="Myriad Pro Light" w:hAnsi="Calibri" w:cs="Calibri"/>
          <w:sz w:val="18"/>
          <w:szCs w:val="18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>1</w:t>
      </w: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2</w:t>
      </w: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3</w:t>
      </w:r>
      <w:r w:rsidRPr="00DD6FC2">
        <w:rPr>
          <w:rFonts w:ascii="Calibri" w:eastAsia="Myriad Pro Light" w:hAnsi="Calibri" w:cs="Calibri"/>
          <w:color w:val="231F20"/>
          <w:sz w:val="18"/>
          <w:szCs w:val="18"/>
          <w:lang w:val="es-ES"/>
        </w:rPr>
        <w:tab/>
        <w:t>4</w:t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before="1" w:after="0" w:line="220" w:lineRule="exact"/>
        <w:rPr>
          <w:rFonts w:ascii="Calibri" w:hAnsi="Calibri" w:cs="Calibri"/>
          <w:lang w:val="es-ES"/>
        </w:rPr>
      </w:pPr>
    </w:p>
    <w:p w:rsidR="004110B3" w:rsidRPr="00DD6FC2" w:rsidRDefault="00E73279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"/>
        </w:rPr>
      </w:pPr>
      <w:r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a)   ¿Qué están haciendo los niños de la viñeta 3?</w:t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before="6" w:after="0" w:line="260" w:lineRule="exact"/>
        <w:rPr>
          <w:rFonts w:ascii="Calibri" w:hAnsi="Calibri" w:cs="Calibri"/>
          <w:sz w:val="26"/>
          <w:szCs w:val="26"/>
          <w:lang w:val="es-ES"/>
        </w:rPr>
      </w:pPr>
    </w:p>
    <w:p w:rsidR="004110B3" w:rsidRPr="00DD6FC2" w:rsidRDefault="00C202D2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66" style="position:absolute;left:0;text-align:left;margin-left:119.05pt;margin-top:-7.5pt;width:399.7pt;height:.1pt;z-index:-251605504;mso-position-horizontal-relative:page" coordorigin="2381,-150" coordsize="7994,2">
            <v:shape id="_x0000_s1067" style="position:absolute;left:2381;top:-150;width:7994;height:2" coordorigin="2381,-150" coordsize="7994,0" path="m2381,-150r7994,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b)  ¿Y las chicas de la viñeta 4?</w:t>
      </w: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before="5" w:after="0" w:line="260" w:lineRule="exact"/>
        <w:rPr>
          <w:rFonts w:ascii="Calibri" w:hAnsi="Calibri" w:cs="Calibri"/>
          <w:sz w:val="26"/>
          <w:szCs w:val="26"/>
          <w:lang w:val="es-ES"/>
        </w:rPr>
      </w:pPr>
    </w:p>
    <w:p w:rsidR="004110B3" w:rsidRPr="00DD6FC2" w:rsidRDefault="00C202D2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64" style="position:absolute;left:0;text-align:left;margin-left:119.05pt;margin-top:-7.5pt;width:399.7pt;height:.1pt;z-index:-251604480;mso-position-horizontal-relative:page" coordorigin="2381,-150" coordsize="7994,2">
            <v:shape id="_x0000_s1065" style="position:absolute;left:2381;top:-150;width:7994;height:2" coordorigin="2381,-150" coordsize="7994,0" path="m238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2" style="position:absolute;left:0;text-align:left;margin-left:119.05pt;margin-top:28.85pt;width:399.7pt;height:.1pt;z-index:-251603456;mso-position-horizontal-relative:page" coordorigin="2381,577" coordsize="7994,2">
            <v:shape id="_x0000_s1063" style="position:absolute;left:2381;top:577;width:7994;height:2" coordorigin="2381,577" coordsize="7994,0" path="m2381,577r7994,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c)   Explica lo que pasa en la historia, paso a paso.</w:t>
      </w:r>
    </w:p>
    <w:p w:rsidR="004110B3" w:rsidRPr="00DD6FC2" w:rsidRDefault="004110B3">
      <w:pPr>
        <w:spacing w:before="2" w:after="0" w:line="190" w:lineRule="exact"/>
        <w:rPr>
          <w:rFonts w:ascii="Calibri" w:hAnsi="Calibri" w:cs="Calibri"/>
          <w:sz w:val="19"/>
          <w:szCs w:val="19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C202D2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60" style="position:absolute;left:0;text-align:left;margin-left:119.05pt;margin-top:-25.65pt;width:399.7pt;height:.1pt;z-index:-251602432;mso-position-horizontal-relative:page" coordorigin="2381,-513" coordsize="7994,2">
            <v:shape id="_x0000_s1061" style="position:absolute;left:2381;top:-513;width:7994;height:2" coordorigin="2381,-513" coordsize="7994,0" path="m238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8" style="position:absolute;left:0;text-align:left;margin-left:119.05pt;margin-top:-7.5pt;width:399.7pt;height:.1pt;z-index:-251601408;mso-position-horizontal-relative:page" coordorigin="2381,-150" coordsize="7994,2">
            <v:shape id="_x0000_s1059" style="position:absolute;left:2381;top:-150;width:7994;height:2" coordorigin="2381,-150" coordsize="7994,0" path="m238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6" style="position:absolute;left:0;text-align:left;margin-left:119.05pt;margin-top:28.85pt;width:399.7pt;height:.1pt;z-index:-251600384;mso-position-horizontal-relative:page" coordorigin="2381,577" coordsize="7994,2">
            <v:shape id="_x0000_s1057" style="position:absolute;left:2381;top:577;width:7994;height:2" coordorigin="2381,577" coordsize="7994,0" path="m2381,577r7994,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d)  ¿Qué crees que están cantando los niños de la penúltima viñeta?</w:t>
      </w:r>
    </w:p>
    <w:p w:rsidR="004110B3" w:rsidRPr="00DD6FC2" w:rsidRDefault="004110B3">
      <w:pPr>
        <w:spacing w:before="4" w:after="0" w:line="130" w:lineRule="exact"/>
        <w:rPr>
          <w:rFonts w:ascii="Calibri" w:hAnsi="Calibri" w:cs="Calibri"/>
          <w:sz w:val="13"/>
          <w:szCs w:val="13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4110B3" w:rsidRPr="00DD6FC2" w:rsidRDefault="004110B3">
      <w:pPr>
        <w:spacing w:after="0" w:line="200" w:lineRule="exact"/>
        <w:rPr>
          <w:rFonts w:ascii="Calibri" w:hAnsi="Calibri" w:cs="Calibri"/>
          <w:sz w:val="20"/>
          <w:szCs w:val="20"/>
          <w:lang w:val="es-ES"/>
        </w:rPr>
      </w:pPr>
    </w:p>
    <w:p w:rsidR="00F760CA" w:rsidRDefault="00C202D2">
      <w:pPr>
        <w:tabs>
          <w:tab w:val="left" w:pos="6120"/>
        </w:tabs>
        <w:spacing w:before="23" w:after="0" w:line="352" w:lineRule="auto"/>
        <w:ind w:left="914" w:right="2170" w:hanging="779"/>
        <w:rPr>
          <w:rFonts w:ascii="Calibri" w:eastAsia="Myriad Pro Light" w:hAnsi="Calibri" w:cs="Calibri"/>
          <w:color w:val="231F20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54" style="position:absolute;left:0;text-align:left;margin-left:119.05pt;margin-top:-12.7pt;width:399.7pt;height:.1pt;z-index:-251599360;mso-position-horizontal-relative:page" coordorigin="2381,-254" coordsize="7994,2">
            <v:shape id="_x0000_s1055" style="position:absolute;left:2381;top:-254;width:7994;height:2" coordorigin="2381,-254" coordsize="7994,0" path="m238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2" style="position:absolute;left:0;text-align:left;margin-left:85.05pt;margin-top:2.05pt;width:11.35pt;height:11.35pt;z-index:-251598336;mso-position-horizontal-relative:page" coordorigin="1701,41" coordsize="227,227">
            <v:shape id="_x0000_s105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368.75pt;margin-top:20.45pt;width:10.85pt;height:10.85pt;z-index:-251597312;mso-position-horizontal-relative:page" coordorigin="7375,409" coordsize="217,217">
            <v:shape id="_x0000_s1051" style="position:absolute;left:7375;top:409;width:217;height:217" coordorigin="7375,409" coordsize="217,217" path="m7398,409r-2,l7375,410r,23l7375,603r,2l7376,626r22,l7568,626r3,l7592,625r,-22l7592,433r,-3l7591,409r-23,l7398,409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 xml:space="preserve">5a   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Sustituye la palabra en negrita por la opción correcta de la columna de la derecha. </w:t>
      </w:r>
    </w:p>
    <w:p w:rsidR="004110B3" w:rsidRDefault="00F760CA" w:rsidP="00F760CA">
      <w:pPr>
        <w:tabs>
          <w:tab w:val="left" w:pos="6120"/>
        </w:tabs>
        <w:spacing w:before="23" w:after="0" w:line="352" w:lineRule="auto"/>
        <w:ind w:left="914" w:right="2170" w:hanging="34"/>
        <w:rPr>
          <w:rFonts w:ascii="Calibri" w:eastAsia="Myriad Pro Light" w:hAnsi="Calibri" w:cs="Calibri"/>
          <w:color w:val="231F20"/>
          <w:sz w:val="20"/>
          <w:szCs w:val="20"/>
          <w:lang w:val="es-ES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a)   ¿Dónde </w:t>
      </w:r>
      <w:r w:rsidR="00E73279" w:rsidRPr="00F760CA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es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su casa?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1)   cumples</w:t>
      </w:r>
    </w:p>
    <w:p w:rsidR="004110B3" w:rsidRPr="00DD6FC2" w:rsidRDefault="00C202D2" w:rsidP="00F760CA">
      <w:pPr>
        <w:spacing w:before="4" w:after="0" w:line="240" w:lineRule="auto"/>
        <w:ind w:left="914" w:right="2779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48" style="position:absolute;left:0;text-align:left;margin-left:368.75pt;margin-top:.85pt;width:10.85pt;height:10.85pt;z-index:-251596288;mso-position-horizontal-relative:page" coordorigin="7375,17" coordsize="217,217">
            <v:shape id="_x0000_s1049" style="position:absolute;left:7375;top:17;width:217;height:217" coordorigin="7375,17" coordsize="217,217" path="m7398,17r-2,l7375,18r,22l7375,210r,3l7376,234r22,l7568,234r3,l7592,233r,-23l7592,40r,-2l7591,17r-23,l7398,17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b)  ¿Qué está </w:t>
      </w:r>
      <w:r w:rsidR="00E73279" w:rsidRPr="00F760CA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a hacer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Sara?                                                 </w:t>
      </w:r>
      <w:r w:rsidR="00F760CA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      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 </w:t>
      </w:r>
      <w:r w:rsidR="00F760CA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      2)  patatas</w:t>
      </w:r>
    </w:p>
    <w:p w:rsidR="004110B3" w:rsidRPr="00DD6FC2" w:rsidRDefault="004110B3" w:rsidP="00F760CA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C202D2" w:rsidP="00F760CA">
      <w:pPr>
        <w:spacing w:after="0" w:line="356" w:lineRule="auto"/>
        <w:ind w:left="914" w:right="3011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46" style="position:absolute;left:0;text-align:left;margin-left:368.75pt;margin-top:.65pt;width:10.85pt;height:10.85pt;z-index:-251595264;mso-position-horizontal-relative:page" coordorigin="7375,13" coordsize="217,217">
            <v:shape id="_x0000_s1047" style="position:absolute;left:7375;top:13;width:217;height:217" coordorigin="7375,13" coordsize="217,217" path="m7398,13r-2,l7375,14r,22l7375,206r,3l7376,230r22,l7568,230r3,l7592,229r,-23l7592,36r,-2l7591,13r-23,l7398,1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368.75pt;margin-top:18.8pt;width:10.85pt;height:10.85pt;z-index:-251594240;mso-position-horizontal-relative:page" coordorigin="7375,376" coordsize="217,217">
            <v:shape id="_x0000_s1045" style="position:absolute;left:7375;top:376;width:217;height:217" coordorigin="7375,376" coordsize="217,217" path="m7398,376r-2,l7375,377r,23l7375,570r,2l7376,593r22,l7568,593r3,l7592,592r,-22l7592,400r,-3l7591,376r-23,l7398,376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2" style="position:absolute;left:0;text-align:left;margin-left:368.75pt;margin-top:37pt;width:10.85pt;height:10.85pt;z-index:-251593216;mso-position-horizontal-relative:page" coordorigin="7375,740" coordsize="217,217">
            <v:shape id="_x0000_s1043" style="position:absolute;left:7375;top:740;width:217;height:217" coordorigin="7375,740" coordsize="217,217" path="m7398,740r-2,l7375,740r,23l7375,933r,2l7376,956r22,l7568,956r3,l7592,956r,-23l7592,763r,-2l7591,740r-23,l7398,740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c)   Para la fiesta necesitamos vasos y </w:t>
      </w:r>
      <w:r w:rsidR="00E73279" w:rsidRPr="00F760CA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tartas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de plástico. </w:t>
      </w:r>
      <w:r w:rsidR="00F760CA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 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</w:t>
      </w:r>
      <w:r w:rsidR="00F760CA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         3)  está d)  ¡Qué </w:t>
      </w:r>
      <w:r w:rsidR="00E73279" w:rsidRPr="00AB7896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sosa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está la tarta! ¿Me das un poco más?          </w:t>
      </w:r>
      <w:r w:rsidR="00F760CA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              4)  rica e)   En la mesa hay </w:t>
      </w:r>
      <w:r w:rsidR="00E73279" w:rsidRPr="00AB7896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platos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de refrescos, si quieres.          </w:t>
      </w:r>
      <w:r w:rsidR="00F760CA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               5)  Feliz</w:t>
      </w:r>
    </w:p>
    <w:p w:rsidR="004110B3" w:rsidRPr="00DD6FC2" w:rsidRDefault="00C202D2" w:rsidP="00F760CA">
      <w:pPr>
        <w:spacing w:after="0" w:line="240" w:lineRule="auto"/>
        <w:ind w:left="914" w:right="2883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40" style="position:absolute;left:0;text-align:left;margin-left:368.75pt;margin-top:.65pt;width:10.85pt;height:10.85pt;z-index:-251592192;mso-position-horizontal-relative:page" coordorigin="7375,13" coordsize="217,217">
            <v:shape id="_x0000_s1041" style="position:absolute;left:7375;top:13;width:217;height:217" coordorigin="7375,13" coordsize="217,217" path="m7398,13r-2,l7375,14r,22l7375,206r,3l7376,230r22,l7568,230r3,l7592,229r,-23l7592,36r,-2l7591,13r-23,l7398,13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f)   ¡Muchas felicidades! ¿Cuántos años </w:t>
      </w:r>
      <w:r w:rsidR="00E73279" w:rsidRPr="00AB7896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haces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?           </w:t>
      </w:r>
      <w:r w:rsidR="00F760CA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                   6)  platos</w:t>
      </w:r>
    </w:p>
    <w:p w:rsidR="004110B3" w:rsidRPr="00DD6FC2" w:rsidRDefault="004110B3" w:rsidP="00F760CA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C202D2" w:rsidP="00F760CA">
      <w:pPr>
        <w:spacing w:after="0" w:line="240" w:lineRule="auto"/>
        <w:ind w:left="914" w:right="261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38" style="position:absolute;left:0;text-align:left;margin-left:368.75pt;margin-top:.65pt;width:10.85pt;height:10.85pt;z-index:-251591168;mso-position-horizontal-relative:page" coordorigin="7375,13" coordsize="217,217">
            <v:shape id="_x0000_s1039" style="position:absolute;left:7375;top:13;width:217;height:217" coordorigin="7375,13" coordsize="217,217" path="m7398,13r-2,l7375,14r,22l7375,206r,3l7376,230r22,l7568,230r3,l7592,229r,-23l7592,36r,-2l7591,13r-23,l7398,13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g)  ¿Tienes más </w:t>
      </w:r>
      <w:r w:rsidR="00E73279" w:rsidRPr="00AB7896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bocadillos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fritas?                                                        7)  haciendo</w:t>
      </w:r>
    </w:p>
    <w:p w:rsidR="004110B3" w:rsidRPr="00DD6FC2" w:rsidRDefault="004110B3" w:rsidP="00F760CA">
      <w:pPr>
        <w:spacing w:before="9" w:after="0" w:line="110" w:lineRule="exact"/>
        <w:rPr>
          <w:rFonts w:ascii="Calibri" w:hAnsi="Calibri" w:cs="Calibri"/>
          <w:sz w:val="11"/>
          <w:szCs w:val="11"/>
          <w:lang w:val="es-ES"/>
        </w:rPr>
      </w:pPr>
    </w:p>
    <w:p w:rsidR="004110B3" w:rsidRPr="00DD6FC2" w:rsidRDefault="00C202D2" w:rsidP="00F760CA">
      <w:pPr>
        <w:spacing w:after="0" w:line="237" w:lineRule="exact"/>
        <w:ind w:left="914" w:right="2746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36" style="position:absolute;left:0;text-align:left;margin-left:368.75pt;margin-top:.65pt;width:10.85pt;height:10.85pt;z-index:-251590144;mso-position-horizontal-relative:page" coordorigin="7375,13" coordsize="217,217">
            <v:shape id="_x0000_s1037" style="position:absolute;left:7375;top:13;width:217;height:217" coordorigin="7375,13" coordsize="217,217" path="m7398,13r-2,l7375,14r,22l7375,206r,3l7376,230r22,l7568,230r3,l7592,229r,-23l7592,36r,-2l7591,13r-23,l7398,13xe" filled="f" strokecolor="#808285" strokeweight=".5pt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h)  ¡</w:t>
      </w:r>
      <w:r w:rsidR="00E73279" w:rsidRPr="00AB7896">
        <w:rPr>
          <w:rFonts w:ascii="Calibri" w:eastAsia="Myriad Pro Light" w:hAnsi="Calibri" w:cs="Calibri"/>
          <w:b/>
          <w:color w:val="231F20"/>
          <w:sz w:val="20"/>
          <w:szCs w:val="20"/>
          <w:lang w:val="es-ES"/>
        </w:rPr>
        <w:t>Alegre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cumpleaños!                     </w:t>
      </w:r>
      <w:r w:rsidR="00F760CA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</w: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 xml:space="preserve">                                                  8)  botellas</w:t>
      </w:r>
    </w:p>
    <w:p w:rsidR="004110B3" w:rsidRPr="00DD6FC2" w:rsidRDefault="004110B3" w:rsidP="00F760CA">
      <w:pPr>
        <w:spacing w:before="2" w:after="0" w:line="280" w:lineRule="exact"/>
        <w:rPr>
          <w:rFonts w:ascii="Calibri" w:hAnsi="Calibri" w:cs="Calibri"/>
          <w:sz w:val="28"/>
          <w:szCs w:val="28"/>
          <w:lang w:val="es-ES"/>
        </w:rPr>
      </w:pPr>
    </w:p>
    <w:p w:rsidR="004110B3" w:rsidRPr="00DD6FC2" w:rsidRDefault="00C202D2">
      <w:pPr>
        <w:spacing w:before="24" w:after="0" w:line="236" w:lineRule="exact"/>
        <w:ind w:left="274" w:right="-20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34" style="position:absolute;left:0;text-align:left;margin-left:85.05pt;margin-top:1.95pt;width:89.3pt;height:11.35pt;z-index:-251589120;mso-position-horizontal-relative:page" coordorigin="1701,39" coordsize="1786,227">
            <v:shape id="_x0000_s1035" style="position:absolute;left:1701;top:39;width:1786;height:227" coordorigin="1701,39" coordsize="1786,227" path="m1729,39r-25,3l1701,67r,170l1704,262r25,3l3458,265r25,-3l3486,237r,-170l3483,42r-25,-3l1729,39e" fillcolor="#c6c8ca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Expresión escrita</w:t>
      </w:r>
    </w:p>
    <w:p w:rsidR="004110B3" w:rsidRPr="00DD6FC2" w:rsidRDefault="004110B3">
      <w:pPr>
        <w:spacing w:before="15" w:after="0" w:line="240" w:lineRule="exact"/>
        <w:rPr>
          <w:rFonts w:ascii="Calibri" w:hAnsi="Calibri" w:cs="Calibri"/>
          <w:sz w:val="24"/>
          <w:szCs w:val="24"/>
          <w:lang w:val="es-ES"/>
        </w:rPr>
      </w:pPr>
    </w:p>
    <w:p w:rsidR="004110B3" w:rsidRPr="00DD6FC2" w:rsidRDefault="00C202D2">
      <w:pPr>
        <w:tabs>
          <w:tab w:val="left" w:pos="500"/>
        </w:tabs>
        <w:spacing w:before="23" w:after="0" w:line="245" w:lineRule="auto"/>
        <w:ind w:left="517" w:right="1487" w:hanging="337"/>
        <w:rPr>
          <w:rFonts w:ascii="Calibri" w:eastAsia="Myriad Pro Light" w:hAnsi="Calibri" w:cs="Calibri"/>
          <w:sz w:val="20"/>
          <w:szCs w:val="20"/>
          <w:lang w:val="es-ES"/>
        </w:rPr>
      </w:pPr>
      <w:r>
        <w:rPr>
          <w:rFonts w:ascii="Calibri" w:hAnsi="Calibri" w:cs="Calibri"/>
        </w:rPr>
        <w:pict>
          <v:group id="_x0000_s1032" style="position:absolute;left:0;text-align:left;margin-left:85.05pt;margin-top:2.05pt;width:11.35pt;height:11.35pt;z-index:-251588096;mso-position-horizontal-relative:page" coordorigin="1701,41" coordsize="227,227">
            <v:shape id="_x0000_s103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>6</w:t>
      </w:r>
      <w:r w:rsidR="00E73279" w:rsidRPr="00DD6FC2">
        <w:rPr>
          <w:rFonts w:ascii="Calibri" w:eastAsia="Myriad Pro Light" w:hAnsi="Calibri" w:cs="Calibri"/>
          <w:color w:val="FFFFFF"/>
          <w:sz w:val="20"/>
          <w:szCs w:val="20"/>
          <w:lang w:val="es-ES"/>
        </w:rPr>
        <w:tab/>
      </w:r>
      <w:r w:rsidR="00E73279" w:rsidRPr="00DD6FC2">
        <w:rPr>
          <w:rFonts w:ascii="Calibri" w:eastAsia="Myriad Pro Light" w:hAnsi="Calibri" w:cs="Calibri"/>
          <w:color w:val="231F20"/>
          <w:sz w:val="20"/>
          <w:szCs w:val="20"/>
          <w:lang w:val="es-ES"/>
        </w:rPr>
        <w:t>Imagina que hoy es tu cumpleaños. Escribe un pequeño texto en el que digas cómo sueles celebrar tu cumple.</w:t>
      </w:r>
    </w:p>
    <w:p w:rsidR="004110B3" w:rsidRPr="00DD6FC2" w:rsidRDefault="00C202D2">
      <w:pPr>
        <w:tabs>
          <w:tab w:val="left" w:pos="8900"/>
        </w:tabs>
        <w:spacing w:before="74" w:after="0" w:line="240" w:lineRule="auto"/>
        <w:ind w:left="517" w:right="-20"/>
        <w:rPr>
          <w:rFonts w:ascii="Calibri" w:eastAsia="Comic Sans MS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30" style="position:absolute;left:0;text-align:left;margin-left:104.85pt;margin-top:33.3pt;width:419.55pt;height:.1pt;z-index:-251587072;mso-position-horizontal-relative:page" coordorigin="2097,666" coordsize="8391,2">
            <v:shape id="_x0000_s1031" style="position:absolute;left:2097;top:666;width:8391;height:2" coordorigin="2097,666" coordsize="8391,0" path="m2097,66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104.85pt;margin-top:51.5pt;width:419.55pt;height:.1pt;z-index:-251586048;mso-position-horizontal-relative:page" coordorigin="2097,1030" coordsize="8391,2">
            <v:shape id="_x0000_s1029" style="position:absolute;left:2097;top:1030;width:8391;height:2" coordorigin="2097,1030" coordsize="8391,0" path="m2097,1030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104.85pt;margin-top:69.65pt;width:419.55pt;height:.1pt;z-index:-251585024;mso-position-horizontal-relative:page" coordorigin="2097,1393" coordsize="8391,2">
            <v:shape id="_x0000_s1027" style="position:absolute;left:2097;top:1393;width:8391;height:2" coordorigin="2097,1393" coordsize="8391,0" path="m2097,1393r8391,e" filled="f" strokecolor="#808285" strokeweight=".5pt">
              <v:path arrowok="t"/>
            </v:shape>
            <w10:wrap anchorx="page"/>
          </v:group>
        </w:pict>
      </w:r>
      <w:proofErr w:type="spellStart"/>
      <w:r w:rsidR="00E73279" w:rsidRPr="00DD6FC2">
        <w:rPr>
          <w:rFonts w:ascii="Calibri" w:eastAsia="Comic Sans MS" w:hAnsi="Calibri" w:cs="Calibri"/>
          <w:color w:val="9D9FA1"/>
          <w:sz w:val="18"/>
          <w:szCs w:val="18"/>
          <w:u w:val="single" w:color="808285"/>
        </w:rPr>
        <w:t>Normalmente</w:t>
      </w:r>
      <w:proofErr w:type="spellEnd"/>
      <w:r w:rsidR="00E73279" w:rsidRPr="00DD6FC2">
        <w:rPr>
          <w:rFonts w:ascii="Calibri" w:eastAsia="Comic Sans MS" w:hAnsi="Calibri" w:cs="Calibri"/>
          <w:color w:val="9D9FA1"/>
          <w:sz w:val="18"/>
          <w:szCs w:val="18"/>
          <w:u w:val="single" w:color="808285"/>
        </w:rPr>
        <w:t xml:space="preserve"> </w:t>
      </w:r>
      <w:r w:rsidR="00E73279" w:rsidRPr="00DD6FC2">
        <w:rPr>
          <w:rFonts w:ascii="Calibri" w:eastAsia="Comic Sans MS" w:hAnsi="Calibri" w:cs="Calibri"/>
          <w:color w:val="9D9FA1"/>
          <w:sz w:val="18"/>
          <w:szCs w:val="18"/>
          <w:u w:val="single" w:color="808285"/>
        </w:rPr>
        <w:tab/>
      </w:r>
    </w:p>
    <w:sectPr w:rsidR="004110B3" w:rsidRPr="00DD6FC2">
      <w:pgSz w:w="11920" w:h="15880"/>
      <w:pgMar w:top="1040" w:right="500" w:bottom="560" w:left="1580" w:header="852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2D2" w:rsidRDefault="00C202D2">
      <w:pPr>
        <w:spacing w:after="0" w:line="240" w:lineRule="auto"/>
      </w:pPr>
      <w:r>
        <w:separator/>
      </w:r>
    </w:p>
  </w:endnote>
  <w:endnote w:type="continuationSeparator" w:id="0">
    <w:p w:rsidR="00C202D2" w:rsidRDefault="00C2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FC2" w:rsidRPr="00DD6FC2" w:rsidRDefault="00DD6FC2" w:rsidP="00DD6FC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FC2" w:rsidRPr="00DD6FC2" w:rsidRDefault="00DD6FC2" w:rsidP="00DD6FC2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FC2" w:rsidRDefault="00DD6FC2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0B3" w:rsidRPr="00DD6FC2" w:rsidRDefault="004110B3" w:rsidP="00DD6FC2">
    <w:pPr>
      <w:pStyle w:val="Rodap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0B3" w:rsidRPr="00DD6FC2" w:rsidRDefault="004110B3" w:rsidP="00DD6FC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2D2" w:rsidRDefault="00C202D2">
      <w:pPr>
        <w:spacing w:after="0" w:line="240" w:lineRule="auto"/>
      </w:pPr>
      <w:r>
        <w:separator/>
      </w:r>
    </w:p>
  </w:footnote>
  <w:footnote w:type="continuationSeparator" w:id="0">
    <w:p w:rsidR="00C202D2" w:rsidRDefault="00C20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0B3" w:rsidRPr="00DD6FC2" w:rsidRDefault="004110B3" w:rsidP="00DD6FC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0B3" w:rsidRPr="00DD6FC2" w:rsidRDefault="004110B3" w:rsidP="00DD6FC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FC2" w:rsidRDefault="00DD6F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110B3"/>
    <w:rsid w:val="000728A5"/>
    <w:rsid w:val="00136A91"/>
    <w:rsid w:val="00230BC0"/>
    <w:rsid w:val="0028415C"/>
    <w:rsid w:val="004110B3"/>
    <w:rsid w:val="006A5844"/>
    <w:rsid w:val="008C153E"/>
    <w:rsid w:val="008C49AC"/>
    <w:rsid w:val="00951AA5"/>
    <w:rsid w:val="00A76693"/>
    <w:rsid w:val="00AB7896"/>
    <w:rsid w:val="00C202D2"/>
    <w:rsid w:val="00C433C8"/>
    <w:rsid w:val="00C72983"/>
    <w:rsid w:val="00DD6FC2"/>
    <w:rsid w:val="00E22FBB"/>
    <w:rsid w:val="00E73279"/>
    <w:rsid w:val="00F3546C"/>
    <w:rsid w:val="00F7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cter"/>
    <w:uiPriority w:val="99"/>
    <w:unhideWhenUsed/>
    <w:rsid w:val="00DD6F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D6FC2"/>
  </w:style>
  <w:style w:type="paragraph" w:styleId="Cabealho">
    <w:name w:val="header"/>
    <w:basedOn w:val="Normal"/>
    <w:link w:val="CabealhoCarcter"/>
    <w:uiPriority w:val="99"/>
    <w:unhideWhenUsed/>
    <w:rsid w:val="00DD6F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D6FC2"/>
  </w:style>
  <w:style w:type="paragraph" w:styleId="Textodebalo">
    <w:name w:val="Balloon Text"/>
    <w:basedOn w:val="Normal"/>
    <w:link w:val="TextodebaloCarcter"/>
    <w:uiPriority w:val="99"/>
    <w:semiHidden/>
    <w:unhideWhenUsed/>
    <w:rsid w:val="00DD6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D6F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5.emf"/><Relationship Id="rId26" Type="http://schemas.openxmlformats.org/officeDocument/2006/relationships/image" Target="media/image13.emf"/><Relationship Id="rId39" Type="http://schemas.openxmlformats.org/officeDocument/2006/relationships/image" Target="media/image24.png"/><Relationship Id="rId21" Type="http://schemas.openxmlformats.org/officeDocument/2006/relationships/image" Target="media/image8.png"/><Relationship Id="rId34" Type="http://schemas.openxmlformats.org/officeDocument/2006/relationships/image" Target="media/image19.emf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3.emf"/><Relationship Id="rId20" Type="http://schemas.openxmlformats.org/officeDocument/2006/relationships/image" Target="media/image7.png"/><Relationship Id="rId29" Type="http://schemas.openxmlformats.org/officeDocument/2006/relationships/footer" Target="footer5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1.emf"/><Relationship Id="rId32" Type="http://schemas.openxmlformats.org/officeDocument/2006/relationships/image" Target="media/image17.png"/><Relationship Id="rId37" Type="http://schemas.openxmlformats.org/officeDocument/2006/relationships/image" Target="media/image22.emf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image" Target="media/image10.emf"/><Relationship Id="rId28" Type="http://schemas.openxmlformats.org/officeDocument/2006/relationships/footer" Target="footer4.xml"/><Relationship Id="rId36" Type="http://schemas.openxmlformats.org/officeDocument/2006/relationships/image" Target="media/image21.emf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9.emf"/><Relationship Id="rId27" Type="http://schemas.openxmlformats.org/officeDocument/2006/relationships/image" Target="media/image14.emf"/><Relationship Id="rId30" Type="http://schemas.openxmlformats.org/officeDocument/2006/relationships/image" Target="media/image15.png"/><Relationship Id="rId35" Type="http://schemas.openxmlformats.org/officeDocument/2006/relationships/image" Target="media/image20.emf"/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12" Type="http://schemas.openxmlformats.org/officeDocument/2006/relationships/footer" Target="footer2.xml"/><Relationship Id="rId17" Type="http://schemas.openxmlformats.org/officeDocument/2006/relationships/image" Target="media/image4.emf"/><Relationship Id="rId25" Type="http://schemas.openxmlformats.org/officeDocument/2006/relationships/image" Target="media/image12.emf"/><Relationship Id="rId33" Type="http://schemas.openxmlformats.org/officeDocument/2006/relationships/image" Target="media/image18.emf"/><Relationship Id="rId38" Type="http://schemas.openxmlformats.org/officeDocument/2006/relationships/image" Target="media/image2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C0CBA9CC-801B-4D49-9368-4444A824B4A3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197</TotalTime>
  <Pages>7</Pages>
  <Words>832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357327 001-015.indd</dc:title>
  <cp:lastModifiedBy>Maria Amélia Dória</cp:lastModifiedBy>
  <cp:revision>16</cp:revision>
  <dcterms:created xsi:type="dcterms:W3CDTF">2013-03-18T12:38:00Z</dcterms:created>
  <dcterms:modified xsi:type="dcterms:W3CDTF">2013-03-18T15:55:00Z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2013-03-18T00:00:00Z</vt:filetime>
  </property>
  <property fmtid="{D5CDD505-2E9C-101B-9397-08002B2CF9AE}" pid="3" name="LastSaved">
    <vt:filetime>2013-03-18T00:00:00Z</vt:filetime>
  </property>
</Properties>
</file>