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601" w:rsidRPr="001B0103" w:rsidRDefault="00B17569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eastAsia="Myriad Pro Light" w:hAnsi="Calibri" w:cs="Calibri"/>
          <w:noProof/>
          <w:color w:val="FFFFFF"/>
          <w:sz w:val="20"/>
          <w:szCs w:val="20"/>
          <w:lang w:val="pt-PT" w:eastAsia="pt-PT"/>
        </w:rPr>
        <w:drawing>
          <wp:anchor distT="0" distB="0" distL="114300" distR="114300" simplePos="0" relativeHeight="251680768" behindDoc="0" locked="0" layoutInCell="1" allowOverlap="1" wp14:anchorId="63A790DE" wp14:editId="2E6D7263">
            <wp:simplePos x="0" y="0"/>
            <wp:positionH relativeFrom="column">
              <wp:posOffset>-868045</wp:posOffset>
            </wp:positionH>
            <wp:positionV relativeFrom="paragraph">
              <wp:posOffset>-305435</wp:posOffset>
            </wp:positionV>
            <wp:extent cx="1132205" cy="359410"/>
            <wp:effectExtent l="0" t="0" r="0" b="0"/>
            <wp:wrapNone/>
            <wp:docPr id="1" name="Imagem 1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165" style="position:absolute;margin-left:85.05pt;margin-top:10.5pt;width:439.35pt;height:25.5pt;z-index:-251657216;mso-position-horizontal-relative:page;mso-position-vertical-relative:text" coordorigin="1701,22" coordsize="8787,510">
            <v:shape id="_x0000_s1166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</w:p>
    <w:p w:rsidR="00447601" w:rsidRPr="001B0103" w:rsidRDefault="00C42A8E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1B010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1B0103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8  Reforço</w:t>
      </w:r>
      <w:proofErr w:type="gramEnd"/>
    </w:p>
    <w:p w:rsidR="00447601" w:rsidRPr="001B0103" w:rsidRDefault="00C42A8E" w:rsidP="001B0103">
      <w:pPr>
        <w:spacing w:before="89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1B0103">
        <w:rPr>
          <w:rFonts w:ascii="Calibri" w:hAnsi="Calibri" w:cs="Calibri"/>
          <w:lang w:val="pt-PT"/>
        </w:rPr>
        <w:br w:type="column"/>
      </w:r>
    </w:p>
    <w:p w:rsidR="00447601" w:rsidRPr="001B0103" w:rsidRDefault="00447601">
      <w:pPr>
        <w:spacing w:after="0"/>
        <w:rPr>
          <w:rFonts w:ascii="Calibri" w:hAnsi="Calibri" w:cs="Calibri"/>
          <w:lang w:val="pt-PT"/>
        </w:rPr>
        <w:sectPr w:rsidR="00447601" w:rsidRPr="001B0103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289" w:space="4923"/>
            <w:col w:w="408"/>
          </w:cols>
        </w:sect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3" style="position:absolute;margin-left:85.55pt;margin-top:.05pt;width:438.35pt;height:24.5pt;z-index:-251656192;mso-position-horizontal-relative:page" coordorigin="1711,826" coordsize="8767,490">
            <v:shape id="_x0000_s1164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447601" w:rsidRPr="001B0103" w:rsidRDefault="00C42A8E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1B010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B010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1B010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B010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B010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B0103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0" style="position:absolute;left:0;text-align:left;margin-left:85.05pt;margin-top:2.05pt;width:11.35pt;height:11.35pt;z-index:-251678720;mso-position-horizontal-relative:page" coordorigin="1701,41" coordsize="227,227">
            <v:shape id="_x0000_s116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os materiais seguintes e responde às questões.</w:t>
      </w:r>
    </w:p>
    <w:p w:rsidR="00447601" w:rsidRPr="001B0103" w:rsidRDefault="00447601">
      <w:pPr>
        <w:spacing w:before="5" w:after="0" w:line="60" w:lineRule="exact"/>
        <w:rPr>
          <w:rFonts w:ascii="Calibri" w:hAnsi="Calibri" w:cs="Calibri"/>
          <w:sz w:val="6"/>
          <w:szCs w:val="6"/>
          <w:lang w:val="pt-PT"/>
        </w:rPr>
      </w:pP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5"/>
        <w:gridCol w:w="2261"/>
        <w:gridCol w:w="2030"/>
      </w:tblGrid>
      <w:tr w:rsidR="00447601" w:rsidRPr="001B0103">
        <w:trPr>
          <w:trHeight w:hRule="exact" w:val="325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•  Sal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before="71" w:after="0" w:line="240" w:lineRule="auto"/>
              <w:ind w:left="77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Gasolina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before="71" w:after="0" w:line="240" w:lineRule="auto"/>
              <w:ind w:left="6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Fio</w:t>
            </w:r>
            <w:proofErr w:type="spellEnd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cobre</w:t>
            </w:r>
            <w:proofErr w:type="spellEnd"/>
          </w:p>
        </w:tc>
      </w:tr>
      <w:tr w:rsidR="00447601" w:rsidRPr="001B0103">
        <w:trPr>
          <w:trHeight w:hRule="exact" w:val="250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Farinha</w:t>
            </w:r>
            <w:proofErr w:type="spellEnd"/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738" w:right="726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Carvão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6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Plástico</w:t>
            </w:r>
            <w:proofErr w:type="spellEnd"/>
          </w:p>
        </w:tc>
      </w:tr>
      <w:tr w:rsidR="00447601" w:rsidRPr="001B0103">
        <w:trPr>
          <w:trHeight w:hRule="exact" w:val="250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Manteiga</w:t>
            </w:r>
            <w:proofErr w:type="spellEnd"/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77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Granito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66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Água</w:t>
            </w:r>
            <w:proofErr w:type="spellEnd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destilada</w:t>
            </w:r>
            <w:proofErr w:type="spellEnd"/>
          </w:p>
        </w:tc>
      </w:tr>
      <w:tr w:rsidR="00447601" w:rsidRPr="001B0103">
        <w:trPr>
          <w:trHeight w:hRule="exact" w:val="325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Açúcar</w:t>
            </w:r>
            <w:proofErr w:type="spellEnd"/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737" w:right="1108"/>
              <w:jc w:val="center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spacing w:after="0" w:line="233" w:lineRule="exact"/>
              <w:ind w:left="6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Esferovite</w:t>
            </w:r>
            <w:proofErr w:type="spellEnd"/>
          </w:p>
        </w:tc>
      </w:tr>
    </w:tbl>
    <w:p w:rsidR="00447601" w:rsidRPr="001B0103" w:rsidRDefault="00C42A8E">
      <w:pPr>
        <w:spacing w:before="26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Dos</w:t>
      </w:r>
      <w:proofErr w:type="gramEnd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materiais seguintes, </w:t>
      </w:r>
      <w:proofErr w:type="spellStart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que seja:</w:t>
      </w:r>
    </w:p>
    <w:p w:rsidR="00447601" w:rsidRPr="001B0103" w:rsidRDefault="0044760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47601" w:rsidRPr="001B0103" w:rsidRDefault="00C42A8E">
      <w:pPr>
        <w:spacing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solúvel</w:t>
      </w:r>
      <w:proofErr w:type="gramEnd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água;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8" style="position:absolute;left:0;text-align:left;margin-left:138.9pt;margin-top:-7.5pt;width:385.5pt;height:.1pt;z-index:-251677696;mso-position-horizontal-relative:page" coordorigin="2778,-150" coordsize="7710,2">
            <v:shape id="_x0000_s1159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insolúvel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água;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6" style="position:absolute;left:0;text-align:left;margin-left:138.9pt;margin-top:-7.5pt;width:385.5pt;height:.1pt;z-index:-251676672;mso-position-horizontal-relative:page" coordorigin="2778,-150" coordsize="7710,2">
            <v:shape id="_x0000_s1157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condutor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corrente </w:t>
      </w:r>
      <w:proofErr w:type="spell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elétrica</w:t>
      </w:r>
      <w:proofErr w:type="spell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4" style="position:absolute;left:0;text-align:left;margin-left:138.9pt;margin-top:-7.5pt;width:385.5pt;height:.1pt;z-index:-251675648;mso-position-horizontal-relative:page" coordorigin="2778,-150" coordsize="7710,2">
            <v:shape id="_x0000_s1155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isolante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2" style="position:absolute;left:0;text-align:left;margin-left:138.9pt;margin-top:-7.5pt;width:385.5pt;height:.1pt;z-index:-251674624;mso-position-horizontal-relative:page" coordorigin="2778,-150" coordsize="7710,2">
            <v:shape id="_x0000_s1153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   de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origem animal;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0" style="position:absolute;left:0;text-align:left;margin-left:138.9pt;margin-top:-7.5pt;width:385.5pt;height:.1pt;z-index:-251673600;mso-position-horizontal-relative:page" coordorigin="2778,-150" coordsize="7710,2">
            <v:shape id="_x0000_s1151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   de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origem mineral.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8" style="position:absolute;left:0;text-align:left;margin-left:138.9pt;margin-top:-7.5pt;width:385.5pt;height:.1pt;z-index:-251672576;mso-position-horizontal-relative:page" coordorigin="2778,-150" coordsize="7710,2">
            <v:shape id="_x0000_s1149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6" style="position:absolute;left:0;text-align:left;margin-left:124.7pt;margin-top:28.85pt;width:399.7pt;height:.1pt;z-index:-251671552;mso-position-horizontal-relative:page" coordorigin="2494,577" coordsize="7994,2">
            <v:shape id="_x0000_s1147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4" style="position:absolute;left:0;text-align:left;margin-left:124.7pt;margin-top:47pt;width:399.7pt;height:.1pt;z-index:-251670528;mso-position-horizontal-relative:page" coordorigin="2494,940" coordsize="7994,2">
            <v:shape id="_x0000_s1145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Classifica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cada um dos materiais como «substância pura» ou «mistura de substâncias».</w:t>
      </w:r>
    </w:p>
    <w:p w:rsidR="00447601" w:rsidRPr="001B0103" w:rsidRDefault="00447601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2" style="position:absolute;left:0;text-align:left;margin-left:124.7pt;margin-top:-25.65pt;width:399.7pt;height:.1pt;z-index:-251669504;mso-position-horizontal-relative:page" coordorigin="2494,-513" coordsize="7994,2">
            <v:shape id="_x0000_s1143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0" style="position:absolute;left:0;text-align:left;margin-left:124.7pt;margin-top:-7.5pt;width:399.7pt;height:.1pt;z-index:-251668480;mso-position-horizontal-relative:page" coordorigin="2494,-150" coordsize="7994,2">
            <v:shape id="_x0000_s114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8" style="position:absolute;left:0;text-align:left;margin-left:124.7pt;margin-top:28.85pt;width:399.7pt;height:.1pt;z-index:-251667456;mso-position-horizontal-relative:page" coordorigin="2494,577" coordsize="7994,2">
            <v:shape id="_x0000_s113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De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entre os materiais que classificaste como misturas, </w:t>
      </w:r>
      <w:proofErr w:type="spell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aqueles que são misturas heterogéneas.</w:t>
      </w:r>
    </w:p>
    <w:p w:rsidR="00447601" w:rsidRPr="001B0103" w:rsidRDefault="00447601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6" style="position:absolute;left:0;text-align:left;margin-left:124.7pt;margin-top:-12.7pt;width:399.7pt;height:.1pt;z-index:-251666432;mso-position-horizontal-relative:page" coordorigin="2494,-254" coordsize="7994,2">
            <v:shape id="_x0000_s1137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85.05pt;margin-top:2.05pt;width:11.35pt;height:11.35pt;z-index:-251665408;mso-position-horizontal-relative:page" coordorigin="1701,41" coordsize="227,227">
            <v:shape id="_x0000_s113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2" style="position:absolute;left:0;text-align:left;margin-left:104.85pt;margin-top:29.3pt;width:419.55pt;height:.1pt;z-index:-251664384;mso-position-horizontal-relative:page" coordorigin="2097,586" coordsize="8391,2">
            <v:shape id="_x0000_s1133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0" style="position:absolute;left:0;text-align:left;margin-left:104.85pt;margin-top:47.45pt;width:419.55pt;height:.1pt;z-index:-251663360;mso-position-horizontal-relative:page" coordorigin="2097,949" coordsize="8391,2">
            <v:shape id="_x0000_s1131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8" style="position:absolute;left:0;text-align:left;margin-left:104.85pt;margin-top:65.65pt;width:419.55pt;height:.1pt;z-index:-251662336;mso-position-horizontal-relative:page" coordorigin="2097,1313" coordsize="8391,2">
            <v:shape id="_x0000_s1129" style="position:absolute;left:2097;top:1313;width:8391;height:2" coordorigin="2097,1313" coordsize="8391,0" path="m2097,131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6" style="position:absolute;left:0;text-align:left;margin-left:104.85pt;margin-top:83.8pt;width:419.55pt;height:.1pt;z-index:-251661312;mso-position-horizontal-relative:page" coordorigin="2097,1676" coordsize="8391,2">
            <v:shape id="_x0000_s1127" style="position:absolute;left:2097;top:1676;width:8391;height:2" coordorigin="2097,1676" coordsize="8391,0" path="m2097,1676r8391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Comenta a frase seguinte: «O azeite da minha aldeia é puro.»</w:t>
      </w:r>
    </w:p>
    <w:p w:rsidR="00447601" w:rsidRPr="001B0103" w:rsidRDefault="00447601">
      <w:pPr>
        <w:spacing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tabs>
          <w:tab w:val="left" w:pos="9240"/>
        </w:tabs>
        <w:spacing w:before="28" w:after="0" w:line="240" w:lineRule="auto"/>
        <w:ind w:left="377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22" style="position:absolute;left:0;text-align:left;margin-left:104.85pt;margin-top:-57.45pt;width:419.55pt;height:.1pt;z-index:-251660288;mso-position-horizontal-relative:page" coordorigin="2097,-1149" coordsize="8391,2">
            <v:shape id="_x0000_s1123" style="position:absolute;left:2097;top:-1149;width:8391;height:2" coordorigin="2097,-1149" coordsize="8391,0" path="m2097,-11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0" style="position:absolute;left:0;text-align:left;margin-left:104.85pt;margin-top:-39.3pt;width:419.55pt;height:.1pt;z-index:-251659264;mso-position-horizontal-relative:page" coordorigin="2097,-786" coordsize="8391,2">
            <v:shape id="_x0000_s1121" style="position:absolute;left:2097;top:-786;width:8391;height:2" coordorigin="2097,-786" coordsize="8391,0" path="m2097,-7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8" style="position:absolute;left:0;text-align:left;margin-left:104.85pt;margin-top:-21.15pt;width:419.55pt;height:.1pt;z-index:-251658240;mso-position-horizontal-relative:page" coordorigin="2097,-423" coordsize="8391,2">
            <v:shape id="_x0000_s1119" style="position:absolute;left:2097;top:-423;width:8391;height:2" coordorigin="2097,-423" coordsize="8391,0" path="m2097,-423r8391,e" filled="f" strokecolor="#808285" strokeweight=".5pt">
              <v:path arrowok="t"/>
            </v:shape>
            <w10:wrap anchorx="page"/>
          </v:group>
        </w:pict>
      </w:r>
    </w:p>
    <w:p w:rsidR="00447601" w:rsidRPr="001B0103" w:rsidRDefault="00447601">
      <w:pPr>
        <w:spacing w:after="0"/>
        <w:rPr>
          <w:rFonts w:ascii="Calibri" w:hAnsi="Calibri" w:cs="Calibri"/>
          <w:lang w:val="pt-PT"/>
        </w:rPr>
        <w:sectPr w:rsidR="00447601" w:rsidRPr="001B0103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447601" w:rsidRPr="001B0103" w:rsidRDefault="00447601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447601" w:rsidRPr="001B0103" w:rsidRDefault="00C42A8E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1B0103">
        <w:rPr>
          <w:rFonts w:ascii="Calibri" w:hAnsi="Calibri" w:cs="Calibri"/>
          <w:lang w:val="pt-PT"/>
        </w:rPr>
        <w:br w:type="column"/>
      </w:r>
    </w:p>
    <w:p w:rsidR="00447601" w:rsidRPr="001B0103" w:rsidRDefault="00B17569">
      <w:pPr>
        <w:tabs>
          <w:tab w:val="left" w:pos="320"/>
        </w:tabs>
        <w:spacing w:after="0" w:line="245" w:lineRule="auto"/>
        <w:ind w:left="337" w:right="69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4" style="position:absolute;left:0;text-align:left;margin-left:70.85pt;margin-top:.9pt;width:11.35pt;height:11.35pt;z-index:-251652096;mso-position-horizontal-relative:page" coordorigin="1417,18" coordsize="227,227">
            <v:shape id="_x0000_s111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corresponder cada um dos materiais presentes na coluna I à sua classificação correta, proposta na coluna II.</w:t>
      </w:r>
    </w:p>
    <w:p w:rsidR="00447601" w:rsidRPr="001B0103" w:rsidRDefault="00447601">
      <w:pPr>
        <w:spacing w:after="0"/>
        <w:rPr>
          <w:rFonts w:ascii="Calibri" w:hAnsi="Calibri" w:cs="Calibri"/>
          <w:lang w:val="pt-PT"/>
        </w:rPr>
        <w:sectPr w:rsidR="00447601" w:rsidRPr="001B0103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447601" w:rsidRPr="001B0103" w:rsidRDefault="00447601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447601" w:rsidRPr="001B0103" w:rsidRDefault="00B17569">
      <w:pPr>
        <w:tabs>
          <w:tab w:val="left" w:pos="6340"/>
        </w:tabs>
        <w:spacing w:before="31" w:after="0" w:line="240" w:lineRule="auto"/>
        <w:ind w:left="3256" w:right="-20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41.45pt;margin-top:-.3pt;width:142.25pt;height:170.35pt;z-index:-251639808;mso-position-horizontal-relative:page" coordorigin="2829,-6" coordsize="2845,3407">
            <v:group id="_x0000_s1112" style="position:absolute;left:2834;top:-1;width:2835;height:283" coordorigin="2834,-1" coordsize="2835,283">
              <v:shape id="_x0000_s1113" style="position:absolute;left:2834;top:-1;width:2835;height:283" coordorigin="2834,-1" coordsize="2835,283" path="m2863,-1r-25,4l2834,28r,227l2838,279r25,4l5641,283r25,-4l5669,255r,-227l5666,3r-25,-4l2863,-1e" fillcolor="#c6c8ca" stroked="f">
                <v:path arrowok="t"/>
              </v:shape>
            </v:group>
            <v:group id="_x0000_s1110" style="position:absolute;left:2839;top:316;width:2825;height:273" coordorigin="2839,316" coordsize="2825,273">
              <v:shape id="_x0000_s1111" style="position:absolute;left:2839;top:316;width:2825;height:273" coordorigin="2839,316" coordsize="2825,273" path="m2863,316r-3,l2839,317r,22l2839,566r,3l2840,590r23,l5641,590r2,l5664,589r,-23l5664,339r,-2l5663,316r-22,l2863,316xe" filled="f" strokecolor="#808285" strokeweight=".5pt">
                <v:path arrowok="t"/>
              </v:shape>
            </v:group>
            <v:group id="_x0000_s1108" style="position:absolute;left:2839;top:628;width:2825;height:273" coordorigin="2839,628" coordsize="2825,273">
              <v:shape id="_x0000_s1109" style="position:absolute;left:2839;top:628;width:2825;height:273" coordorigin="2839,628" coordsize="2825,273" path="m2863,628r-3,l2839,629r,22l2839,878r,2l2840,901r23,l5641,901r2,l5664,901r,-23l5664,651r,-2l5663,628r-22,l2863,628xe" filled="f" strokecolor="#808285" strokeweight=".5pt">
                <v:path arrowok="t"/>
              </v:shape>
            </v:group>
            <v:group id="_x0000_s1106" style="position:absolute;left:2839;top:940;width:2825;height:273" coordorigin="2839,940" coordsize="2825,273">
              <v:shape id="_x0000_s1107" style="position:absolute;left:2839;top:940;width:2825;height:273" coordorigin="2839,940" coordsize="2825,273" path="m2863,940r-3,l2839,941r,22l2839,1190r,2l2840,1213r23,l5641,1213r2,l5664,1212r,-22l5664,963r,-2l5663,940r-22,l2863,940xe" filled="f" strokecolor="#808285" strokeweight=".5pt">
                <v:path arrowok="t"/>
              </v:shape>
            </v:group>
            <v:group id="_x0000_s1104" style="position:absolute;left:2839;top:1252;width:2825;height:273" coordorigin="2839,1252" coordsize="2825,273">
              <v:shape id="_x0000_s1105" style="position:absolute;left:2839;top:1252;width:2825;height:273" coordorigin="2839,1252" coordsize="2825,273" path="m2863,1252r-3,l2839,1252r,23l2839,1502r,2l2840,1525r23,l5641,1525r2,l5664,1524r,-22l5664,1275r,-2l5663,1252r-22,l2863,1252xe" filled="f" strokecolor="#808285" strokeweight=".5pt">
                <v:path arrowok="t"/>
              </v:shape>
            </v:group>
            <v:group id="_x0000_s1102" style="position:absolute;left:2839;top:1563;width:2825;height:273" coordorigin="2839,1563" coordsize="2825,273">
              <v:shape id="_x0000_s1103" style="position:absolute;left:2839;top:1563;width:2825;height:273" coordorigin="2839,1563" coordsize="2825,273" path="m2863,1563r-3,l2839,1564r,23l2839,1814r,2l2840,1837r23,l5641,1837r2,l5664,1836r,-22l5664,1587r,-3l5663,1563r-22,l2863,1563xe" filled="f" strokecolor="#808285" strokeweight=".5pt">
                <v:path arrowok="t"/>
              </v:shape>
            </v:group>
            <v:group id="_x0000_s1100" style="position:absolute;left:2839;top:1875;width:2825;height:273" coordorigin="2839,1875" coordsize="2825,273">
              <v:shape id="_x0000_s1101" style="position:absolute;left:2839;top:1875;width:2825;height:273" coordorigin="2839,1875" coordsize="2825,273" path="m2863,1875r-3,l2839,1876r,23l2839,2125r,3l2840,2149r23,l5641,2149r2,l5664,2148r,-23l5664,1899r,-3l5663,1875r-22,l2863,1875xe" filled="f" strokecolor="#808285" strokeweight=".5pt">
                <v:path arrowok="t"/>
              </v:shape>
            </v:group>
            <v:group id="_x0000_s1098" style="position:absolute;left:2839;top:2187;width:2825;height:273" coordorigin="2839,2187" coordsize="2825,273">
              <v:shape id="_x0000_s1099" style="position:absolute;left:2839;top:2187;width:2825;height:273" coordorigin="2839,2187" coordsize="2825,273" path="m2863,2187r-3,l2839,2188r,22l2839,2437r,3l2840,2460r23,l5641,2460r2,l5664,2460r,-23l5664,2210r,-2l5663,2187r-22,l2863,2187xe" filled="f" strokecolor="#808285" strokeweight=".5pt">
                <v:path arrowok="t"/>
              </v:shape>
            </v:group>
            <v:group id="_x0000_s1096" style="position:absolute;left:2839;top:2499;width:2825;height:273" coordorigin="2839,2499" coordsize="2825,273">
              <v:shape id="_x0000_s1097" style="position:absolute;left:2839;top:2499;width:2825;height:273" coordorigin="2839,2499" coordsize="2825,273" path="m2863,2499r-3,l2839,2500r,22l2839,2749r,2l2840,2772r23,l5641,2772r2,l5664,2771r,-22l5664,2522r,-2l5663,2499r-22,l2863,2499xe" filled="f" strokecolor="#808285" strokeweight=".5pt">
                <v:path arrowok="t"/>
              </v:shape>
            </v:group>
            <v:group id="_x0000_s1094" style="position:absolute;left:2839;top:2811;width:2825;height:273" coordorigin="2839,2811" coordsize="2825,273">
              <v:shape id="_x0000_s1095" style="position:absolute;left:2839;top:2811;width:2825;height:273" coordorigin="2839,2811" coordsize="2825,273" path="m2863,2811r-3,l2839,2811r,23l2839,3061r,2l2840,3084r23,l5641,3084r2,l5664,3083r,-22l5664,2834r,-2l5663,2811r-22,l2863,2811xe" filled="f" strokecolor="#808285" strokeweight=".5pt">
                <v:path arrowok="t"/>
              </v:shape>
            </v:group>
            <v:group id="_x0000_s1092" style="position:absolute;left:2839;top:3122;width:2825;height:273" coordorigin="2839,3122" coordsize="2825,273">
              <v:shape id="_x0000_s1093" style="position:absolute;left:2839;top:3122;width:2825;height:273" coordorigin="2839,3122" coordsize="2825,273" path="m2863,3122r-3,l2839,3123r,23l2839,3373r,2l2840,3396r23,l5641,3396r2,l5664,3395r,-22l5664,3146r,-3l5663,3122r-22,l2863,3122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297.4pt;margin-top:-.3pt;width:142.25pt;height:170.35pt;z-index:-251638784;mso-position-horizontal-relative:page" coordorigin="5948,-6" coordsize="2845,3407">
            <v:group id="_x0000_s1089" style="position:absolute;left:5953;top:-1;width:2835;height:283" coordorigin="5953,-1" coordsize="2835,283">
              <v:shape id="_x0000_s1090" style="position:absolute;left:5953;top:-1;width:2835;height:283" coordorigin="5953,-1" coordsize="2835,283" path="m5981,-1r-25,4l5953,28r,227l5956,279r25,4l8759,283r25,-4l8787,255r,-227l8784,3r-25,-4l5981,-1e" fillcolor="#c6c8ca" stroked="f">
                <v:path arrowok="t"/>
              </v:shape>
            </v:group>
            <v:group id="_x0000_s1087" style="position:absolute;left:5958;top:316;width:2825;height:407" coordorigin="5958,316" coordsize="2825,407">
              <v:shape id="_x0000_s1088" style="position:absolute;left:5958;top:316;width:2825;height:407" coordorigin="5958,316" coordsize="2825,407" path="m5981,316r-2,l5958,317r,22l5958,700r,2l5958,723r23,l8759,723r2,l8782,722r,-22l8782,339r,-2l8781,316r-22,l5981,316xe" filled="f" strokecolor="#808285" strokeweight=".5pt">
                <v:path arrowok="t"/>
              </v:shape>
            </v:group>
            <v:group id="_x0000_s1085" style="position:absolute;left:5958;top:762;width:2825;height:407" coordorigin="5958,762" coordsize="2825,407">
              <v:shape id="_x0000_s1086" style="position:absolute;left:5958;top:762;width:2825;height:407" coordorigin="5958,762" coordsize="2825,407" path="m5981,762r-2,l5958,762r,23l5958,1145r,3l5958,1169r23,l8759,1169r2,l8782,1168r,-23l8782,785r,-2l8781,762r-22,l5981,762xe" filled="f" strokecolor="#808285" strokeweight=".5pt">
                <v:path arrowok="t"/>
              </v:shape>
            </v:group>
            <v:group id="_x0000_s1083" style="position:absolute;left:5958;top:1207;width:2825;height:407" coordorigin="5958,1207" coordsize="2825,407">
              <v:shape id="_x0000_s1084" style="position:absolute;left:5958;top:1207;width:2825;height:407" coordorigin="5958,1207" coordsize="2825,407" path="m5981,1207r-2,l5958,1208r,22l5958,1591r,2l5958,1614r23,l8759,1614r2,l8782,1613r,-22l8782,1230r,-2l8781,1207r-22,l5981,1207xe" filled="f" strokecolor="#808285" strokeweight=".5pt">
                <v:path arrowok="t"/>
              </v:shape>
            </v:group>
            <v:group id="_x0000_s1081" style="position:absolute;left:5958;top:1652;width:2825;height:407" coordorigin="5958,1652" coordsize="2825,407">
              <v:shape id="_x0000_s1082" style="position:absolute;left:5958;top:1652;width:2825;height:407" coordorigin="5958,1652" coordsize="2825,407" path="m5981,1652r-2,l5958,1653r,23l5958,2036r,3l5958,2060r23,l8759,2060r2,l8782,2059r,-23l8782,1676r,-3l8781,1652r-22,l5981,1652xe" filled="f" strokecolor="#808285" strokeweight=".5pt">
                <v:path arrowok="t"/>
              </v:shape>
            </v:group>
            <v:group id="_x0000_s1079" style="position:absolute;left:5958;top:2098;width:2825;height:407" coordorigin="5958,2098" coordsize="2825,407">
              <v:shape id="_x0000_s1080" style="position:absolute;left:5958;top:2098;width:2825;height:407" coordorigin="5958,2098" coordsize="2825,407" path="m5981,2098r-2,l5958,2099r,22l5958,2482r,2l5958,2505r23,l8759,2505r2,l8782,2504r,-22l8782,2121r,-2l8781,2098r-22,l5981,2098xe" filled="f" strokecolor="#808285" strokeweight=".5pt">
                <v:path arrowok="t"/>
              </v:shape>
            </v:group>
            <v:group id="_x0000_s1077" style="position:absolute;left:5958;top:2543;width:2825;height:407" coordorigin="5958,2543" coordsize="2825,407">
              <v:shape id="_x0000_s1078" style="position:absolute;left:5958;top:2543;width:2825;height:407" coordorigin="5958,2543" coordsize="2825,407" path="m5981,2543r-2,l5958,2544r,23l5958,2927r,2l5958,2950r23,l8759,2950r2,l8782,2950r,-23l8782,2567r,-3l8781,2543r-22,l5981,2543xe" filled="f" strokecolor="#808285" strokeweight=".5pt">
                <v:path arrowok="t"/>
              </v:shape>
            </v:group>
            <v:group id="_x0000_s1075" style="position:absolute;left:5958;top:2989;width:2825;height:407" coordorigin="5958,2989" coordsize="2825,407">
              <v:shape id="_x0000_s1076" style="position:absolute;left:5958;top:2989;width:2825;height:407" coordorigin="5958,2989" coordsize="2825,407" path="m5981,2989r-2,l5958,2990r,22l5958,3373r,2l5958,3396r23,l8759,3396r2,l8782,3395r,-22l8782,3012r,-2l8781,2989r-22,l5981,2989xe" filled="f" strokecolor="#808285" strokeweight=".5pt">
                <v:path arrowok="t"/>
              </v:shape>
            </v:group>
            <w10:wrap anchorx="page"/>
          </v:group>
        </w:pict>
      </w:r>
      <w:r w:rsidR="00C42A8E" w:rsidRPr="001B0103">
        <w:rPr>
          <w:rFonts w:ascii="Calibri" w:eastAsia="Myriad Pro" w:hAnsi="Calibri" w:cs="Calibri"/>
          <w:color w:val="231F20"/>
          <w:sz w:val="18"/>
          <w:szCs w:val="18"/>
          <w:lang w:val="pt-PT"/>
        </w:rPr>
        <w:t>COLUNA I</w:t>
      </w:r>
      <w:r w:rsidR="00C42A8E" w:rsidRPr="001B0103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COLUNA II</w:t>
      </w:r>
    </w:p>
    <w:p w:rsidR="00447601" w:rsidRPr="001B0103" w:rsidRDefault="00447601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447601" w:rsidRPr="001B0103" w:rsidRDefault="00C42A8E">
      <w:pPr>
        <w:tabs>
          <w:tab w:val="left" w:pos="5400"/>
        </w:tabs>
        <w:spacing w:after="0" w:line="260" w:lineRule="auto"/>
        <w:ind w:left="2301" w:right="1803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— Pasta de dentes.</w:t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 — Mistura sólida homogénea. B — Aço.</w:t>
      </w:r>
    </w:p>
    <w:p w:rsidR="00447601" w:rsidRPr="001B0103" w:rsidRDefault="00447601">
      <w:pPr>
        <w:spacing w:after="0"/>
        <w:rPr>
          <w:rFonts w:ascii="Calibri" w:hAnsi="Calibri" w:cs="Calibri"/>
          <w:lang w:val="pt-PT"/>
        </w:rPr>
        <w:sectPr w:rsidR="00447601" w:rsidRPr="001B0103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447601" w:rsidRPr="001B0103" w:rsidRDefault="00C42A8E">
      <w:pPr>
        <w:spacing w:before="80" w:after="0" w:line="240" w:lineRule="auto"/>
        <w:ind w:left="2268" w:right="169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C — Mel.</w:t>
      </w:r>
    </w:p>
    <w:p w:rsidR="00447601" w:rsidRPr="001B0103" w:rsidRDefault="00C42A8E">
      <w:pPr>
        <w:spacing w:before="98" w:after="0" w:line="240" w:lineRule="auto"/>
        <w:ind w:left="230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 — Queijo.</w:t>
      </w:r>
    </w:p>
    <w:p w:rsidR="00447601" w:rsidRPr="001B0103" w:rsidRDefault="00C42A8E">
      <w:pPr>
        <w:spacing w:before="98" w:after="0" w:line="350" w:lineRule="auto"/>
        <w:ind w:left="2301" w:right="-52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— Água com açúcar dissolvido. F — Xisto.</w:t>
      </w:r>
    </w:p>
    <w:p w:rsidR="00447601" w:rsidRPr="001B0103" w:rsidRDefault="00C42A8E">
      <w:pPr>
        <w:spacing w:after="0" w:line="240" w:lineRule="auto"/>
        <w:ind w:left="2268" w:right="180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 — Ar.</w:t>
      </w:r>
    </w:p>
    <w:p w:rsidR="00447601" w:rsidRPr="001B0103" w:rsidRDefault="00C42A8E">
      <w:pPr>
        <w:spacing w:before="98" w:after="0" w:line="240" w:lineRule="auto"/>
        <w:ind w:left="230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H — Maionese.</w:t>
      </w:r>
    </w:p>
    <w:p w:rsidR="00447601" w:rsidRPr="001B0103" w:rsidRDefault="00C42A8E">
      <w:pPr>
        <w:spacing w:before="1" w:after="0" w:line="310" w:lineRule="atLeast"/>
        <w:ind w:left="2301" w:right="579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I  </w:t>
      </w:r>
      <w:proofErr w:type="gramEnd"/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— Azeite com vinagre. </w:t>
      </w:r>
      <w:proofErr w:type="gramStart"/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J  </w:t>
      </w:r>
      <w:proofErr w:type="gramEnd"/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 Vinagre com água.</w:t>
      </w:r>
    </w:p>
    <w:p w:rsidR="00447601" w:rsidRPr="001B0103" w:rsidRDefault="00C42A8E">
      <w:pPr>
        <w:spacing w:after="0" w:line="190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hAnsi="Calibri" w:cs="Calibri"/>
          <w:lang w:val="pt-PT"/>
        </w:rPr>
        <w:br w:type="column"/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2 — Mistura sólida heterogénea.</w:t>
      </w:r>
    </w:p>
    <w:p w:rsidR="00447601" w:rsidRPr="001B0103" w:rsidRDefault="00447601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C42A8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 — Mistura sólida homogénea.</w:t>
      </w:r>
    </w:p>
    <w:p w:rsidR="00447601" w:rsidRPr="001B0103" w:rsidRDefault="00447601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C42A8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 — Mistura líquida homogénea.</w:t>
      </w:r>
    </w:p>
    <w:p w:rsidR="00447601" w:rsidRPr="001B0103" w:rsidRDefault="00447601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C42A8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 — Mistura líquida heterogénea.</w:t>
      </w:r>
    </w:p>
    <w:p w:rsidR="00447601" w:rsidRPr="001B0103" w:rsidRDefault="00447601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C42A8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6 — Mistura gasosa homogénea.</w:t>
      </w:r>
    </w:p>
    <w:p w:rsidR="00447601" w:rsidRPr="001B0103" w:rsidRDefault="00447601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C42A8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1B0103">
        <w:rPr>
          <w:rFonts w:ascii="Calibri" w:eastAsia="Myriad Pro Light" w:hAnsi="Calibri" w:cs="Calibri"/>
          <w:color w:val="231F20"/>
          <w:sz w:val="18"/>
          <w:szCs w:val="18"/>
        </w:rPr>
        <w:t xml:space="preserve">7 — </w:t>
      </w:r>
      <w:proofErr w:type="spellStart"/>
      <w:r w:rsidRPr="001B0103">
        <w:rPr>
          <w:rFonts w:ascii="Calibri" w:eastAsia="Myriad Pro Light" w:hAnsi="Calibri" w:cs="Calibri"/>
          <w:color w:val="231F20"/>
          <w:sz w:val="18"/>
          <w:szCs w:val="18"/>
        </w:rPr>
        <w:t>Mistura</w:t>
      </w:r>
      <w:proofErr w:type="spellEnd"/>
      <w:r w:rsidRPr="001B0103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Pr="001B0103">
        <w:rPr>
          <w:rFonts w:ascii="Calibri" w:eastAsia="Myriad Pro Light" w:hAnsi="Calibri" w:cs="Calibri"/>
          <w:color w:val="231F20"/>
          <w:sz w:val="18"/>
          <w:szCs w:val="18"/>
        </w:rPr>
        <w:t>coloidal</w:t>
      </w:r>
      <w:proofErr w:type="spellEnd"/>
      <w:r w:rsidRPr="001B0103">
        <w:rPr>
          <w:rFonts w:ascii="Calibri" w:eastAsia="Myriad Pro Light" w:hAnsi="Calibri" w:cs="Calibri"/>
          <w:color w:val="231F20"/>
          <w:sz w:val="18"/>
          <w:szCs w:val="18"/>
        </w:rPr>
        <w:t>.</w:t>
      </w:r>
      <w:proofErr w:type="gramEnd"/>
    </w:p>
    <w:p w:rsidR="00447601" w:rsidRPr="001B0103" w:rsidRDefault="00447601">
      <w:pPr>
        <w:spacing w:after="0"/>
        <w:rPr>
          <w:rFonts w:ascii="Calibri" w:hAnsi="Calibri" w:cs="Calibri"/>
        </w:rPr>
        <w:sectPr w:rsidR="00447601" w:rsidRPr="001B010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715" w:space="704"/>
            <w:col w:w="4201"/>
          </w:cols>
        </w:sectPr>
      </w:pPr>
    </w:p>
    <w:p w:rsidR="00447601" w:rsidRPr="001B0103" w:rsidRDefault="00447601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1594"/>
        <w:gridCol w:w="1569"/>
        <w:gridCol w:w="1618"/>
        <w:gridCol w:w="1423"/>
      </w:tblGrid>
      <w:tr w:rsidR="00447601" w:rsidRPr="001B0103">
        <w:trPr>
          <w:trHeight w:hRule="exact" w:val="382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280"/>
              </w:tabs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A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400"/>
              </w:tabs>
              <w:spacing w:before="71" w:after="0" w:line="240" w:lineRule="auto"/>
              <w:ind w:left="1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C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380"/>
              </w:tabs>
              <w:spacing w:before="71" w:after="0" w:line="240" w:lineRule="auto"/>
              <w:ind w:left="16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E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440"/>
              </w:tabs>
              <w:spacing w:before="71" w:after="0" w:line="240" w:lineRule="auto"/>
              <w:ind w:left="17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G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340"/>
              </w:tabs>
              <w:spacing w:before="71" w:after="0" w:line="240" w:lineRule="auto"/>
              <w:ind w:left="17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I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447601" w:rsidRPr="001B0103">
        <w:trPr>
          <w:trHeight w:hRule="exact" w:val="382"/>
        </w:trPr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260"/>
              </w:tabs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B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420"/>
              </w:tabs>
              <w:spacing w:before="52" w:after="0" w:line="240" w:lineRule="auto"/>
              <w:ind w:left="16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D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380"/>
              </w:tabs>
              <w:spacing w:before="52" w:after="0" w:line="240" w:lineRule="auto"/>
              <w:ind w:left="16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F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440"/>
              </w:tabs>
              <w:spacing w:before="52" w:after="0" w:line="240" w:lineRule="auto"/>
              <w:ind w:left="17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H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:rsidR="00447601" w:rsidRPr="001B0103" w:rsidRDefault="00C42A8E">
            <w:pPr>
              <w:tabs>
                <w:tab w:val="left" w:pos="1380"/>
              </w:tabs>
              <w:spacing w:before="52" w:after="0" w:line="240" w:lineRule="auto"/>
              <w:ind w:left="17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J —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1B0103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447601" w:rsidRPr="001B0103" w:rsidRDefault="00447601">
      <w:pPr>
        <w:spacing w:before="7" w:after="0" w:line="100" w:lineRule="exact"/>
        <w:rPr>
          <w:rFonts w:ascii="Calibri" w:hAnsi="Calibri" w:cs="Calibri"/>
          <w:sz w:val="10"/>
          <w:szCs w:val="10"/>
        </w:rPr>
      </w:pPr>
    </w:p>
    <w:p w:rsidR="00447601" w:rsidRPr="001B0103" w:rsidRDefault="00B17569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70.85pt;margin-top:2.05pt;width:11.35pt;height:11.35pt;z-index:-251651072;mso-position-horizontal-relative:page" coordorigin="1417,41" coordsize="227,227">
            <v:shape id="_x0000_s107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90.45pt;margin-top:25.4pt;width:420.05pt;height:45.85pt;z-index:-251637760;mso-position-horizontal-relative:page" coordorigin="1809,508" coordsize="8400,917">
            <v:group id="_x0000_s1069" style="position:absolute;left:4223;top:513;width:1975;height:283" coordorigin="4223,513" coordsize="1975,283">
              <v:shape id="_x0000_s1070" style="position:absolute;left:4223;top:513;width:1975;height:283" coordorigin="4223,513" coordsize="1975,283" path="m4252,513r-25,4l4223,541r,227l4227,793r25,3l6170,796r25,-3l6198,768r,-227l6195,517r-25,-4l4252,513e" fillcolor="#c6c8ca" stroked="f">
                <v:path arrowok="t"/>
              </v:shape>
            </v:group>
            <v:group id="_x0000_s1067" style="position:absolute;left:6227;top:513;width:1975;height:283" coordorigin="6227,513" coordsize="1975,283">
              <v:shape id="_x0000_s1068" style="position:absolute;left:6227;top:513;width:1975;height:283" coordorigin="6227,513" coordsize="1975,283" path="m6255,513r-25,4l6227,541r,227l6230,793r25,3l8173,796r25,-3l8201,768r,-227l8198,517r-25,-4l6255,513e" fillcolor="#c6c8ca" stroked="f">
                <v:path arrowok="t"/>
              </v:shape>
            </v:group>
            <v:group id="_x0000_s1065" style="position:absolute;left:8230;top:513;width:1975;height:283" coordorigin="8230,513" coordsize="1975,283">
              <v:shape id="_x0000_s1066" style="position:absolute;left:8230;top:513;width:1975;height:283" coordorigin="8230,513" coordsize="1975,283" path="m8258,513r-25,4l8230,541r,227l8233,793r25,3l10176,796r25,-3l10205,768r-1,-227l10201,517r-25,-4l8258,513e" fillcolor="#c6c8ca" stroked="f">
                <v:path arrowok="t"/>
              </v:shape>
            </v:group>
            <v:group id="_x0000_s1063" style="position:absolute;left:1814;top:825;width:2381;height:283" coordorigin="1814,825" coordsize="2381,283">
              <v:shape id="_x0000_s1064" style="position:absolute;left:1814;top:825;width:2381;height:283" coordorigin="1814,825" coordsize="2381,283" path="m1842,825r-24,3l1814,853r,227l1818,1105r24,3l4167,1108r25,-3l4195,1080r,-227l4192,828r-25,-3l1842,825e" fillcolor="#dcddde" stroked="f">
                <v:path arrowok="t"/>
              </v:shape>
            </v:group>
            <v:group id="_x0000_s1061" style="position:absolute;left:1814;top:1137;width:2381;height:283" coordorigin="1814,1137" coordsize="2381,283">
              <v:shape id="_x0000_s1062" style="position:absolute;left:1814;top:1137;width:2381;height:283" coordorigin="1814,1137" coordsize="2381,283" path="m1842,1137r-24,3l1814,1165r,227l1818,1417r24,3l4167,1420r25,-3l4195,1392r,-227l4192,1140r-25,-3l1842,1137e" fillcolor="#dcddde" stroked="f">
                <v:path arrowok="t"/>
              </v:shape>
            </v:group>
            <v:group id="_x0000_s1059" style="position:absolute;left:4228;top:830;width:1965;height:273" coordorigin="4228,830" coordsize="1965,273">
              <v:shape id="_x0000_s1060" style="position:absolute;left:4228;top:830;width:1965;height:273" coordorigin="4228,830" coordsize="1965,273" path="m4252,830r-3,l4228,831r,22l4228,1080r,2l4229,1103r23,l6170,1103r2,l6193,1102r,-22l6193,853r,-2l6192,830r-22,l4252,830xe" filled="f" strokecolor="#808285" strokeweight=".5pt">
                <v:path arrowok="t"/>
              </v:shape>
            </v:group>
            <v:group id="_x0000_s1057" style="position:absolute;left:6232;top:830;width:1965;height:273" coordorigin="6232,830" coordsize="1965,273">
              <v:shape id="_x0000_s1058" style="position:absolute;left:6232;top:830;width:1965;height:273" coordorigin="6232,830" coordsize="1965,273" path="m6255,830r-2,l6232,831r,22l6232,1080r,2l6232,1103r23,l8173,1103r2,l8196,1102r,-22l8196,853r,-2l8196,830r-23,l6255,830xe" filled="f" strokecolor="#808285" strokeweight=".5pt">
                <v:path arrowok="t"/>
              </v:shape>
            </v:group>
            <v:group id="_x0000_s1055" style="position:absolute;left:8235;top:830;width:1965;height:273" coordorigin="8235,830" coordsize="1965,273">
              <v:shape id="_x0000_s1056" style="position:absolute;left:8235;top:830;width:1965;height:273" coordorigin="8235,830" coordsize="1965,273" path="m8258,830r-2,l8235,831r,22l8235,1080r,2l8236,1103r22,l10176,1103r3,l10200,1102r,-22l10200,853r-1,-2l10199,830r-23,l8258,830xe" filled="f" strokecolor="#808285" strokeweight=".5pt">
                <v:path arrowok="t"/>
              </v:shape>
            </v:group>
            <v:group id="_x0000_s1053" style="position:absolute;left:4228;top:1142;width:1965;height:273" coordorigin="4228,1142" coordsize="1965,273">
              <v:shape id="_x0000_s1054" style="position:absolute;left:4228;top:1142;width:1965;height:273" coordorigin="4228,1142" coordsize="1965,273" path="m4252,1142r-3,l4228,1142r,23l4228,1392r,2l4229,1415r23,l6170,1415r2,l6193,1414r,-22l6193,1165r,-2l6192,1142r-22,l4252,1142xe" filled="f" strokecolor="#808285" strokeweight=".5pt">
                <v:path arrowok="t"/>
              </v:shape>
            </v:group>
            <v:group id="_x0000_s1051" style="position:absolute;left:6232;top:1142;width:1965;height:273" coordorigin="6232,1142" coordsize="1965,273">
              <v:shape id="_x0000_s1052" style="position:absolute;left:6232;top:1142;width:1965;height:273" coordorigin="6232,1142" coordsize="1965,273" path="m6255,1142r-2,l6232,1142r,23l6232,1392r,2l6232,1415r23,l8173,1415r2,l8196,1414r,-22l8196,1165r,-2l8196,1142r-23,l6255,1142xe" filled="f" strokecolor="#808285" strokeweight=".5pt">
                <v:path arrowok="t"/>
              </v:shape>
            </v:group>
            <v:group id="_x0000_s1049" style="position:absolute;left:8235;top:1142;width:1965;height:273" coordorigin="8235,1142" coordsize="1965,273">
              <v:shape id="_x0000_s1050" style="position:absolute;left:8235;top:1142;width:1965;height:273" coordorigin="8235,1142" coordsize="1965,273" path="m8258,1142r-2,l8235,1142r,23l8235,1392r,2l8236,1415r22,l10176,1415r3,l10200,1414r,-22l10200,1165r-1,-2l10199,1142r-23,l8258,1142xe" filled="f" strokecolor="#808285" strokeweight=".5pt">
                <v:path arrowok="t"/>
              </v:shape>
            </v:group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C42A8E" w:rsidRPr="001B010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três soluções aquosas, A, B e C, de sulfato de sódio.</w:t>
      </w:r>
    </w:p>
    <w:p w:rsidR="00447601" w:rsidRPr="001B0103" w:rsidRDefault="00447601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447601" w:rsidRPr="001B0103" w:rsidRDefault="00447601">
      <w:pPr>
        <w:spacing w:after="0"/>
        <w:rPr>
          <w:rFonts w:ascii="Calibri" w:hAnsi="Calibri" w:cs="Calibri"/>
          <w:lang w:val="pt-PT"/>
        </w:rPr>
        <w:sectPr w:rsidR="00447601" w:rsidRPr="001B0103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447601" w:rsidRPr="001B0103" w:rsidRDefault="00447601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C42A8E">
      <w:pPr>
        <w:spacing w:after="0" w:line="240" w:lineRule="auto"/>
        <w:ind w:left="125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Massa de soluto/g</w:t>
      </w:r>
    </w:p>
    <w:p w:rsidR="00447601" w:rsidRPr="001B0103" w:rsidRDefault="00C42A8E">
      <w:pPr>
        <w:spacing w:before="98" w:after="0" w:line="240" w:lineRule="auto"/>
        <w:ind w:left="1253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Volume de solução/</w:t>
      </w:r>
      <w:proofErr w:type="spellStart"/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mL</w:t>
      </w:r>
      <w:proofErr w:type="spellEnd"/>
    </w:p>
    <w:p w:rsidR="00447601" w:rsidRPr="001B0103" w:rsidRDefault="00C42A8E">
      <w:pPr>
        <w:tabs>
          <w:tab w:val="left" w:pos="1960"/>
          <w:tab w:val="left" w:pos="3960"/>
        </w:tabs>
        <w:spacing w:before="31" w:after="0" w:line="240" w:lineRule="auto"/>
        <w:ind w:left="-34" w:right="516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1B0103">
        <w:rPr>
          <w:rFonts w:ascii="Calibri" w:hAnsi="Calibri" w:cs="Calibri"/>
          <w:lang w:val="pt-PT"/>
        </w:rPr>
        <w:br w:type="column"/>
      </w:r>
      <w:r w:rsidRPr="001B0103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SOLUÇÃO A</w:t>
      </w:r>
      <w:r w:rsidRPr="001B0103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SOLUÇÃO B</w:t>
      </w:r>
      <w:r w:rsidRPr="001B0103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SOLUÇÃO C</w:t>
      </w:r>
    </w:p>
    <w:p w:rsidR="00447601" w:rsidRPr="001B0103" w:rsidRDefault="00C42A8E">
      <w:pPr>
        <w:tabs>
          <w:tab w:val="left" w:pos="2340"/>
          <w:tab w:val="left" w:pos="4340"/>
        </w:tabs>
        <w:spacing w:before="97" w:after="0" w:line="240" w:lineRule="auto"/>
        <w:ind w:left="381" w:right="88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</w:t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15</w:t>
      </w:r>
    </w:p>
    <w:p w:rsidR="00447601" w:rsidRPr="001B0103" w:rsidRDefault="00C42A8E">
      <w:pPr>
        <w:tabs>
          <w:tab w:val="left" w:pos="2280"/>
          <w:tab w:val="left" w:pos="4280"/>
        </w:tabs>
        <w:spacing w:before="98" w:after="0" w:line="206" w:lineRule="exact"/>
        <w:ind w:left="293" w:right="82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200</w:t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200</w:t>
      </w:r>
      <w:r w:rsidRPr="001B010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600</w:t>
      </w:r>
    </w:p>
    <w:p w:rsidR="00447601" w:rsidRPr="001B0103" w:rsidRDefault="00447601">
      <w:pPr>
        <w:spacing w:after="0"/>
        <w:jc w:val="center"/>
        <w:rPr>
          <w:rFonts w:ascii="Calibri" w:hAnsi="Calibri" w:cs="Calibri"/>
          <w:lang w:val="pt-PT"/>
        </w:rPr>
        <w:sectPr w:rsidR="00447601" w:rsidRPr="001B0103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2914" w:space="1217"/>
            <w:col w:w="5489"/>
          </w:cols>
        </w:sectPr>
      </w:pPr>
    </w:p>
    <w:p w:rsidR="00447601" w:rsidRPr="001B0103" w:rsidRDefault="00447601">
      <w:pPr>
        <w:spacing w:before="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447601" w:rsidRPr="001B0103" w:rsidRDefault="00C42A8E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soluto e o solvente das soluções.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110.55pt;margin-top:-7.5pt;width:399.7pt;height:.1pt;z-index:-251650048;mso-position-horizontal-relative:page" coordorigin="2211,-150" coordsize="7994,2">
            <v:shape id="_x0000_s104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110.55pt;margin-top:28.85pt;width:399.7pt;height:.1pt;z-index:-251649024;mso-position-horizontal-relative:page" coordorigin="2211,577" coordsize="7994,2">
            <v:shape id="_x0000_s104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Sem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cálculos, identifica, justificando, qual das soluções, A ou B, está mais concentrada.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447601" w:rsidRPr="001B0103" w:rsidRDefault="00B1756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10.55pt;margin-top:-7.5pt;width:399.7pt;height:.1pt;z-index:-251648000;mso-position-horizontal-relative:page" coordorigin="2211,-150" coordsize="7994,2">
            <v:shape id="_x0000_s104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110.55pt;margin-top:28.85pt;width:399.7pt;height:.1pt;z-index:-251646976;mso-position-horizontal-relative:page" coordorigin="2211,577" coordsize="7994,2">
            <v:shape id="_x0000_s104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10.55pt;margin-top:47pt;width:399.7pt;height:.1pt;z-index:-251645952;mso-position-horizontal-relative:page" coordorigin="2211,940" coordsize="7994,2">
            <v:shape id="_x0000_s1039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Comenta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afirmação: «A solução C está mais concentrada do que a solução A.»</w:t>
      </w:r>
    </w:p>
    <w:p w:rsidR="00447601" w:rsidRPr="001B0103" w:rsidRDefault="00447601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B17569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10.55pt;margin-top:-25.65pt;width:399.7pt;height:.1pt;z-index:-251644928;mso-position-horizontal-relative:page" coordorigin="2211,-513" coordsize="7994,2">
            <v:shape id="_x0000_s1037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10.55pt;margin-top:-7.5pt;width:399.7pt;height:.1pt;z-index:-251643904;mso-position-horizontal-relative:page" coordorigin="2211,-150" coordsize="7994,2">
            <v:shape id="_x0000_s103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Calcula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concentração mássica da solução C.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55pt;margin-top:27.65pt;width:399.7pt;height:.1pt;z-index:-251642880;mso-position-horizontal-relative:page" coordorigin="2211,553" coordsize="7994,2">
            <v:shape id="_x0000_s1033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10.55pt;margin-top:45.8pt;width:399.7pt;height:.1pt;z-index:-251641856;mso-position-horizontal-relative:page" coordorigin="2211,916" coordsize="7994,2">
            <v:shape id="_x0000_s1031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O</w:t>
      </w:r>
      <w:proofErr w:type="gramEnd"/>
      <w:r w:rsidR="00C42A8E" w:rsidRPr="001B010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significa afirmar que uma solução está saturada?</w:t>
      </w: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47601" w:rsidRPr="001B0103" w:rsidRDefault="00447601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447601" w:rsidRPr="001B0103" w:rsidRDefault="00B17569">
      <w:pPr>
        <w:tabs>
          <w:tab w:val="left" w:pos="780"/>
        </w:tabs>
        <w:spacing w:before="28" w:after="0" w:line="240" w:lineRule="auto"/>
        <w:ind w:left="192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26" style="position:absolute;left:0;text-align:left;margin-left:110.55pt;margin-top:-21.55pt;width:399.7pt;height:.1pt;z-index:-251640832;mso-position-horizontal-relative:page" coordorigin="2211,-431" coordsize="7994,2">
            <v:shape id="_x0000_s1027" style="position:absolute;left:2211;top:-431;width:7994;height:2" coordorigin="2211,-431" coordsize="7994,0" path="m2211,-431r7994,e" filled="f" strokecolor="#808285" strokeweight=".5pt">
              <v:path arrowok="t"/>
            </v:shape>
            <w10:wrap anchorx="page"/>
          </v:group>
        </w:pict>
      </w:r>
    </w:p>
    <w:sectPr w:rsidR="00447601" w:rsidRPr="001B0103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47601"/>
    <w:rsid w:val="001B0103"/>
    <w:rsid w:val="00265E42"/>
    <w:rsid w:val="003C7ABC"/>
    <w:rsid w:val="00447601"/>
    <w:rsid w:val="009C1724"/>
    <w:rsid w:val="00B17569"/>
    <w:rsid w:val="00C4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90C21D6-7B91-4E94-AD55-78BCE6A5E47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23</TotalTime>
  <Pages>2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6</cp:revision>
  <dcterms:created xsi:type="dcterms:W3CDTF">2013-01-22T17:13:00Z</dcterms:created>
  <dcterms:modified xsi:type="dcterms:W3CDTF">2013-01-22T17:42:00Z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