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5F7" w:rsidRPr="006E57E3" w:rsidRDefault="00B615F7">
      <w:pPr>
        <w:spacing w:before="5" w:after="0" w:line="260" w:lineRule="exact"/>
        <w:rPr>
          <w:rFonts w:cstheme="minorHAnsi"/>
          <w:sz w:val="26"/>
          <w:szCs w:val="26"/>
        </w:rPr>
      </w:pPr>
    </w:p>
    <w:p w:rsidR="00B615F7" w:rsidRPr="006E57E3" w:rsidRDefault="006E57E3">
      <w:pPr>
        <w:spacing w:after="0" w:line="240" w:lineRule="auto"/>
        <w:ind w:left="214" w:right="-88"/>
        <w:rPr>
          <w:rFonts w:eastAsia="Myriad Pro Light" w:cstheme="minorHAnsi"/>
          <w:sz w:val="32"/>
          <w:szCs w:val="32"/>
          <w:lang w:val="pt-PT"/>
        </w:rPr>
      </w:pPr>
      <w:r w:rsidRPr="006E57E3">
        <w:rPr>
          <w:rFonts w:eastAsia="Myriad Pro Light" w:cstheme="minorHAns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6E57E3">
        <w:rPr>
          <w:rFonts w:eastAsia="Myriad Pro Light" w:cstheme="minorHAnsi"/>
          <w:color w:val="FFFFFF"/>
          <w:sz w:val="32"/>
          <w:szCs w:val="32"/>
          <w:lang w:val="pt-PT"/>
        </w:rPr>
        <w:t>12  Formativa</w:t>
      </w:r>
      <w:proofErr w:type="gramEnd"/>
    </w:p>
    <w:p w:rsidR="00B615F7" w:rsidRPr="006E57E3" w:rsidRDefault="007D2994">
      <w:pPr>
        <w:spacing w:before="89" w:after="0" w:line="240" w:lineRule="auto"/>
        <w:ind w:left="52" w:right="-20"/>
        <w:rPr>
          <w:rFonts w:eastAsia="Myriad Pro Light" w:cstheme="minorHAnsi"/>
          <w:sz w:val="8"/>
          <w:szCs w:val="8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81280" behindDoc="0" locked="0" layoutInCell="1" allowOverlap="1" wp14:anchorId="41FA4A57" wp14:editId="3A02C465">
            <wp:simplePos x="0" y="0"/>
            <wp:positionH relativeFrom="column">
              <wp:posOffset>5377815</wp:posOffset>
            </wp:positionH>
            <wp:positionV relativeFrom="paragraph">
              <wp:posOffset>-873760</wp:posOffset>
            </wp:positionV>
            <wp:extent cx="1126490" cy="35941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E57E3" w:rsidRPr="006E57E3">
        <w:rPr>
          <w:rFonts w:cstheme="minorHAnsi"/>
          <w:lang w:val="pt-PT"/>
        </w:rPr>
        <w:br w:type="column"/>
      </w:r>
    </w:p>
    <w:p w:rsidR="00B615F7" w:rsidRPr="006E57E3" w:rsidRDefault="007D2994" w:rsidP="006E57E3">
      <w:pPr>
        <w:spacing w:after="0" w:line="554" w:lineRule="exact"/>
        <w:ind w:right="-20"/>
        <w:rPr>
          <w:rFonts w:eastAsia="Myriad Pro" w:cstheme="minorHAnsi"/>
          <w:sz w:val="50"/>
          <w:szCs w:val="50"/>
          <w:lang w:val="pt-PT"/>
        </w:rPr>
        <w:sectPr w:rsidR="00B615F7" w:rsidRPr="006E57E3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747" w:space="4465"/>
            <w:col w:w="408"/>
          </w:cols>
        </w:sectPr>
      </w:pPr>
      <w:r>
        <w:rPr>
          <w:rFonts w:cstheme="minorHAnsi"/>
        </w:rPr>
        <w:pict>
          <v:group id="_x0000_s1185" style="position:absolute;margin-left:85.05pt;margin-top:1.1pt;width:439.35pt;height:25.5pt;z-index:-251666944;mso-position-horizontal-relative:page" coordorigin="1701,22" coordsize="8787,510">
            <v:shape id="_x0000_s1186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183" style="position:absolute;margin-left:85.55pt;margin-top:41.3pt;width:438.35pt;height:24.5pt;z-index:-251665920;mso-position-horizontal-relative:page" coordorigin="1711,826" coordsize="8767,490">
            <v:shape id="_x0000_s1184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9"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6E57E3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eastAsia="Myriad Pro Light" w:cstheme="minorHAnsi"/>
          <w:sz w:val="14"/>
          <w:szCs w:val="14"/>
          <w:lang w:val="pt-PT"/>
        </w:rPr>
      </w:pPr>
      <w:r w:rsidRPr="006E57E3">
        <w:rPr>
          <w:rFonts w:eastAsia="Myriad Pro Light" w:cstheme="minorHAnsi"/>
          <w:color w:val="808285"/>
          <w:sz w:val="14"/>
          <w:szCs w:val="14"/>
          <w:lang w:val="pt-PT"/>
        </w:rPr>
        <w:t xml:space="preserve">NOME: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6E57E3">
        <w:rPr>
          <w:rFonts w:eastAsia="Myriad Pro Light" w:cstheme="minorHAnsi"/>
          <w:color w:val="808285"/>
          <w:sz w:val="14"/>
          <w:szCs w:val="14"/>
          <w:lang w:val="pt-PT"/>
        </w:rPr>
        <w:t xml:space="preserve">  N.</w:t>
      </w:r>
      <w:r w:rsidRPr="006E57E3">
        <w:rPr>
          <w:rFonts w:eastAsia="Myriad Pro Light" w:cstheme="minorHAnsi"/>
          <w:color w:val="808285"/>
          <w:sz w:val="8"/>
          <w:szCs w:val="8"/>
          <w:lang w:val="pt-PT"/>
        </w:rPr>
        <w:t>O</w:t>
      </w:r>
      <w:r w:rsidRPr="006E57E3">
        <w:rPr>
          <w:rFonts w:eastAsia="Myriad Pro Light" w:cstheme="minorHAnsi"/>
          <w:color w:val="808285"/>
          <w:sz w:val="14"/>
          <w:szCs w:val="14"/>
          <w:lang w:val="pt-PT"/>
        </w:rPr>
        <w:t xml:space="preserve">: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6E57E3">
        <w:rPr>
          <w:rFonts w:eastAsia="Myriad Pro Light" w:cstheme="minorHAnsi"/>
          <w:color w:val="808285"/>
          <w:sz w:val="14"/>
          <w:szCs w:val="14"/>
          <w:lang w:val="pt-PT"/>
        </w:rPr>
        <w:t xml:space="preserve">  TURMA: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6E57E3">
        <w:rPr>
          <w:rFonts w:eastAsia="Myriad Pro Light" w:cstheme="minorHAnsi"/>
          <w:color w:val="808285"/>
          <w:sz w:val="14"/>
          <w:szCs w:val="14"/>
          <w:lang w:val="pt-PT"/>
        </w:rPr>
        <w:t xml:space="preserve">  DATA: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</w:p>
    <w:p w:rsidR="00B615F7" w:rsidRPr="006E57E3" w:rsidRDefault="00B615F7">
      <w:pPr>
        <w:spacing w:before="7" w:after="0" w:line="140" w:lineRule="exact"/>
        <w:rPr>
          <w:rFonts w:cstheme="minorHAnsi"/>
          <w:sz w:val="14"/>
          <w:szCs w:val="14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7D2994">
      <w:pPr>
        <w:tabs>
          <w:tab w:val="left" w:pos="420"/>
        </w:tabs>
        <w:spacing w:before="23" w:after="0" w:line="246" w:lineRule="exact"/>
        <w:ind w:left="100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80" style="position:absolute;left:0;text-align:left;margin-left:85.05pt;margin-top:2.05pt;width:11.35pt;height:11.35pt;z-index:-251680256;mso-position-horizontal-relative:page" coordorigin="1701,41" coordsize="227,227">
            <v:shape id="_x0000_s118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>1</w: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Associa </w:t>
      </w:r>
      <w:proofErr w:type="spell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corretamente</w:t>
      </w:r>
      <w:proofErr w:type="spell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as misturas da coluna I aos processos de separação da coluna II.</w:t>
      </w:r>
    </w:p>
    <w:p w:rsidR="00B615F7" w:rsidRPr="006E57E3" w:rsidRDefault="00B615F7">
      <w:pPr>
        <w:spacing w:before="3" w:after="0" w:line="240" w:lineRule="exact"/>
        <w:rPr>
          <w:rFonts w:cstheme="minorHAnsi"/>
          <w:sz w:val="24"/>
          <w:szCs w:val="24"/>
          <w:lang w:val="pt-PT"/>
        </w:rPr>
      </w:pPr>
    </w:p>
    <w:p w:rsidR="00B615F7" w:rsidRPr="006E57E3" w:rsidRDefault="007D2994">
      <w:pPr>
        <w:tabs>
          <w:tab w:val="left" w:pos="4780"/>
        </w:tabs>
        <w:spacing w:before="31" w:after="0" w:line="240" w:lineRule="auto"/>
        <w:ind w:left="1686" w:right="-20"/>
        <w:rPr>
          <w:rFonts w:eastAsia="Myriad Pro" w:cstheme="minorHAnsi"/>
          <w:sz w:val="18"/>
          <w:szCs w:val="18"/>
          <w:lang w:val="pt-PT"/>
        </w:rPr>
      </w:pPr>
      <w:r>
        <w:rPr>
          <w:rFonts w:cstheme="minorHAnsi"/>
        </w:rPr>
        <w:pict>
          <v:group id="_x0000_s1165" style="position:absolute;left:0;text-align:left;margin-left:104.6pt;margin-top:-.3pt;width:162.05pt;height:107.95pt;z-index:-251664896;mso-position-horizontal-relative:page" coordorigin="2092,-6" coordsize="3241,2159">
            <v:group id="_x0000_s1178" style="position:absolute;left:2097;top:-1;width:3231;height:283" coordorigin="2097,-1" coordsize="3231,283">
              <v:shape id="_x0000_s1179" style="position:absolute;left:2097;top:-1;width:3231;height:283" coordorigin="2097,-1" coordsize="3231,283" path="m2126,-1r-25,4l2097,28r,227l2101,279r25,4l5301,283r24,-4l5329,255r,-227l5325,3r-24,-4l2126,-1e" fillcolor="#c6c8ca" stroked="f">
                <v:path arrowok="t"/>
              </v:shape>
            </v:group>
            <v:group id="_x0000_s1176" style="position:absolute;left:2102;top:316;width:3222;height:273" coordorigin="2102,316" coordsize="3222,273">
              <v:shape id="_x0000_s1177" style="position:absolute;left:2102;top:316;width:3222;height:273" coordorigin="2102,316" coordsize="3222,273" path="m2126,316r-3,l2102,317r,23l2102,566r,3l2103,590r23,l5301,590r2,l5324,589r,-23l5324,340r,-3l5323,316r-22,l2126,316xe" filled="f" strokecolor="#808285" strokeweight=".5pt">
                <v:path arrowok="t"/>
              </v:shape>
            </v:group>
            <v:group id="_x0000_s1174" style="position:absolute;left:2102;top:628;width:3222;height:273" coordorigin="2102,628" coordsize="3222,273">
              <v:shape id="_x0000_s1175" style="position:absolute;left:2102;top:628;width:3222;height:273" coordorigin="2102,628" coordsize="3222,273" path="m2126,628r-3,l2102,629r,22l2102,878r,2l2103,901r23,l5301,901r2,l5324,901r,-23l5324,651r,-2l5323,628r-22,l2126,628xe" filled="f" strokecolor="#808285" strokeweight=".5pt">
                <v:path arrowok="t"/>
              </v:shape>
            </v:group>
            <v:group id="_x0000_s1172" style="position:absolute;left:2102;top:940;width:3222;height:273" coordorigin="2102,940" coordsize="3222,273">
              <v:shape id="_x0000_s1173" style="position:absolute;left:2102;top:940;width:3222;height:273" coordorigin="2102,940" coordsize="3222,273" path="m2126,940r-3,l2102,941r,22l2102,1190r,2l2103,1213r23,l5301,1213r2,l5324,1212r,-22l5324,963r,-2l5323,940r-22,l2126,940xe" filled="f" strokecolor="#808285" strokeweight=".5pt">
                <v:path arrowok="t"/>
              </v:shape>
            </v:group>
            <v:group id="_x0000_s1170" style="position:absolute;left:2102;top:1252;width:3222;height:273" coordorigin="2102,1252" coordsize="3222,273">
              <v:shape id="_x0000_s1171" style="position:absolute;left:2102;top:1252;width:3222;height:273" coordorigin="2102,1252" coordsize="3222,273" path="m2126,1252r-3,l2102,1252r,23l2102,1502r,2l2103,1525r23,l5301,1525r2,l5324,1524r,-22l5324,1275r,-2l5323,1252r-22,l2126,1252xe" filled="f" strokecolor="#808285" strokeweight=".5pt">
                <v:path arrowok="t"/>
              </v:shape>
            </v:group>
            <v:group id="_x0000_s1168" style="position:absolute;left:2102;top:1563;width:3222;height:273" coordorigin="2102,1563" coordsize="3222,273">
              <v:shape id="_x0000_s1169" style="position:absolute;left:2102;top:1563;width:3222;height:273" coordorigin="2102,1563" coordsize="3222,273" path="m2126,1563r-3,l2102,1564r,23l2102,1814r,2l2103,1837r23,l5301,1837r2,l5324,1836r,-22l5324,1587r,-3l5323,1563r-22,l2126,1563xe" filled="f" strokecolor="#808285" strokeweight=".5pt">
                <v:path arrowok="t"/>
              </v:shape>
            </v:group>
            <v:group id="_x0000_s1166" style="position:absolute;left:2102;top:1875;width:3222;height:273" coordorigin="2102,1875" coordsize="3222,273">
              <v:shape id="_x0000_s1167" style="position:absolute;left:2102;top:1875;width:3222;height:273" coordorigin="2102,1875" coordsize="3222,273" path="m2126,1875r-3,l2102,1876r,23l2102,2125r,3l2103,2149r23,l5301,2149r2,l5324,2148r,-23l5324,1899r,-3l5323,1875r-22,l2126,1875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cstheme="minorHAnsi"/>
        </w:rPr>
        <w:pict>
          <v:group id="_x0000_s1150" style="position:absolute;left:0;text-align:left;margin-left:280.35pt;margin-top:-.3pt;width:122.4pt;height:107.95pt;z-index:-251663872;mso-position-horizontal-relative:page" coordorigin="5607,-6" coordsize="2448,2159">
            <v:group id="_x0000_s1163" style="position:absolute;left:5612;top:-1;width:2438;height:283" coordorigin="5612,-1" coordsize="2438,283">
              <v:shape id="_x0000_s1164" style="position:absolute;left:5612;top:-1;width:2438;height:283" coordorigin="5612,-1" coordsize="2438,283" path="m5641,-1r-25,4l5612,28r,227l5616,279r25,4l8022,283r25,-4l8050,255r,-227l8047,3r-25,-4l5641,-1e" fillcolor="#c6c8ca" stroked="f">
                <v:path arrowok="t"/>
              </v:shape>
            </v:group>
            <v:group id="_x0000_s1161" style="position:absolute;left:5617;top:316;width:2428;height:273" coordorigin="5617,316" coordsize="2428,273">
              <v:shape id="_x0000_s1162" style="position:absolute;left:5617;top:316;width:2428;height:273" coordorigin="5617,316" coordsize="2428,273" path="m5641,316r-3,l5617,317r,23l5617,566r,3l5618,590r23,l8022,590r2,l8045,589r,-23l8045,340r,-3l8044,316r-22,l5641,316xe" filled="f" strokecolor="#808285" strokeweight=".5pt">
                <v:path arrowok="t"/>
              </v:shape>
            </v:group>
            <v:group id="_x0000_s1159" style="position:absolute;left:5617;top:628;width:2428;height:273" coordorigin="5617,628" coordsize="2428,273">
              <v:shape id="_x0000_s1160" style="position:absolute;left:5617;top:628;width:2428;height:273" coordorigin="5617,628" coordsize="2428,273" path="m5641,628r-3,l5617,629r,22l5617,878r,2l5618,901r23,l8022,901r2,l8045,901r,-23l8045,651r,-2l8044,628r-22,l5641,628xe" filled="f" strokecolor="#808285" strokeweight=".5pt">
                <v:path arrowok="t"/>
              </v:shape>
            </v:group>
            <v:group id="_x0000_s1157" style="position:absolute;left:5617;top:940;width:2428;height:273" coordorigin="5617,940" coordsize="2428,273">
              <v:shape id="_x0000_s1158" style="position:absolute;left:5617;top:940;width:2428;height:273" coordorigin="5617,940" coordsize="2428,273" path="m5641,940r-3,l5617,941r,22l5617,1190r,2l5618,1213r23,l8022,1213r2,l8045,1212r,-22l8045,963r,-2l8044,940r-22,l5641,940xe" filled="f" strokecolor="#808285" strokeweight=".5pt">
                <v:path arrowok="t"/>
              </v:shape>
            </v:group>
            <v:group id="_x0000_s1155" style="position:absolute;left:5617;top:1252;width:2428;height:273" coordorigin="5617,1252" coordsize="2428,273">
              <v:shape id="_x0000_s1156" style="position:absolute;left:5617;top:1252;width:2428;height:273" coordorigin="5617,1252" coordsize="2428,273" path="m5641,1252r-3,l5617,1252r,23l5617,1502r,2l5618,1525r23,l8022,1525r2,l8045,1524r,-22l8045,1275r,-2l8044,1252r-22,l5641,1252xe" filled="f" strokecolor="#808285" strokeweight=".5pt">
                <v:path arrowok="t"/>
              </v:shape>
            </v:group>
            <v:group id="_x0000_s1153" style="position:absolute;left:5617;top:1563;width:2428;height:273" coordorigin="5617,1563" coordsize="2428,273">
              <v:shape id="_x0000_s1154" style="position:absolute;left:5617;top:1563;width:2428;height:273" coordorigin="5617,1563" coordsize="2428,273" path="m5641,1563r-3,l5617,1564r,23l5617,1814r,2l5618,1837r23,l8022,1837r2,l8045,1836r,-22l8045,1587r,-3l8044,1563r-22,l5641,1563xe" filled="f" strokecolor="#808285" strokeweight=".5pt">
                <v:path arrowok="t"/>
              </v:shape>
            </v:group>
            <v:group id="_x0000_s1151" style="position:absolute;left:5617;top:1875;width:2428;height:273" coordorigin="5617,1875" coordsize="2428,273">
              <v:shape id="_x0000_s1152" style="position:absolute;left:5617;top:1875;width:2428;height:273" coordorigin="5617,1875" coordsize="2428,273" path="m5641,1875r-3,l5617,1876r,23l5617,2125r,3l5618,2149r23,l8022,2149r2,l8045,2148r,-23l8045,1899r,-3l8044,1875r-22,l5641,1875xe" filled="f" strokecolor="#808285" strokeweight=".5pt">
                <v:path arrowok="t"/>
              </v:shape>
            </v:group>
            <w10:wrap anchorx="page"/>
          </v:group>
        </w:pict>
      </w:r>
      <w:r w:rsidR="006E57E3" w:rsidRPr="006E57E3">
        <w:rPr>
          <w:rFonts w:eastAsia="Myriad Pro" w:cstheme="minorHAnsi"/>
          <w:color w:val="231F20"/>
          <w:sz w:val="18"/>
          <w:szCs w:val="18"/>
          <w:lang w:val="pt-PT"/>
        </w:rPr>
        <w:t>COLUNA I</w:t>
      </w:r>
      <w:r w:rsidR="006E57E3" w:rsidRPr="006E57E3">
        <w:rPr>
          <w:rFonts w:eastAsia="Myriad Pro" w:cstheme="minorHAnsi"/>
          <w:color w:val="231F20"/>
          <w:sz w:val="18"/>
          <w:szCs w:val="18"/>
          <w:lang w:val="pt-PT"/>
        </w:rPr>
        <w:tab/>
        <w:t>COLUNA II</w:t>
      </w:r>
    </w:p>
    <w:p w:rsidR="006E57E3" w:rsidRDefault="007D2994" w:rsidP="006E57E3">
      <w:pPr>
        <w:spacing w:before="16" w:after="0" w:line="312" w:lineRule="exact"/>
        <w:ind w:left="504" w:right="2293"/>
        <w:rPr>
          <w:rFonts w:eastAsia="Myriad Pro Light" w:cstheme="minorHAnsi"/>
          <w:color w:val="231F20"/>
          <w:sz w:val="18"/>
          <w:szCs w:val="18"/>
          <w:lang w:val="pt-PT"/>
        </w:rPr>
      </w:pPr>
      <w:r>
        <w:rPr>
          <w:rFonts w:cstheme="minorHAnsi"/>
        </w:rPr>
        <w:pict>
          <v:group id="_x0000_s1125" style="position:absolute;left:0;text-align:left;margin-left:416.45pt;margin-top:2.95pt;width:107.95pt;height:92.65pt;z-index:-251662848;mso-position-horizontal-relative:page" coordorigin="8329,59" coordsize="2159,1852">
            <v:group id="_x0000_s1148" style="position:absolute;left:9430;top:69;width:1053;height:273" coordorigin="9430,69" coordsize="1053,273">
              <v:shape id="_x0000_s1149" style="position:absolute;left:9430;top:69;width:1053;height:273" coordorigin="9430,69" coordsize="1053,273" path="m9453,69r-2,l9430,70r,22l9430,319r,2l9431,342r22,l10460,342r2,l10483,342r,-23l10483,92r,-2l10482,69r-22,l9453,69xe" filled="f" strokecolor="#808285" strokeweight=".5pt">
                <v:path arrowok="t"/>
              </v:shape>
            </v:group>
            <v:group id="_x0000_s1146" style="position:absolute;left:9430;top:381;width:1053;height:273" coordorigin="9430,381" coordsize="1053,273">
              <v:shape id="_x0000_s1147" style="position:absolute;left:9430;top:381;width:1053;height:273" coordorigin="9430,381" coordsize="1053,273" path="m9453,381r-2,l9430,382r,22l9430,631r,2l9431,654r22,l10460,654r2,l10483,653r,-22l10483,404r,-2l10482,381r-22,l9453,381xe" filled="f" strokecolor="#808285" strokeweight=".5pt">
                <v:path arrowok="t"/>
              </v:shape>
            </v:group>
            <v:group id="_x0000_s1144" style="position:absolute;left:9430;top:693;width:1053;height:273" coordorigin="9430,693" coordsize="1053,273">
              <v:shape id="_x0000_s1145" style="position:absolute;left:9430;top:693;width:1053;height:273" coordorigin="9430,693" coordsize="1053,273" path="m9453,693r-2,l9430,693r,23l9430,943r,2l9431,966r22,l10460,966r2,l10483,965r,-22l10483,716r,-2l10482,693r-22,l9453,693xe" filled="f" strokecolor="#808285" strokeweight=".5pt">
                <v:path arrowok="t"/>
              </v:shape>
            </v:group>
            <v:group id="_x0000_s1142" style="position:absolute;left:9430;top:1004;width:1053;height:273" coordorigin="9430,1004" coordsize="1053,273">
              <v:shape id="_x0000_s1143" style="position:absolute;left:9430;top:1004;width:1053;height:273" coordorigin="9430,1004" coordsize="1053,273" path="m9453,1004r-2,l9430,1005r,23l9430,1254r,3l9431,1278r22,l10460,1278r2,l10483,1277r,-23l10483,1028r,-3l10482,1004r-22,l9453,1004xe" filled="f" strokecolor="#808285" strokeweight=".5pt">
                <v:path arrowok="t"/>
              </v:shape>
            </v:group>
            <v:group id="_x0000_s1140" style="position:absolute;left:9430;top:1316;width:1053;height:273" coordorigin="9430,1316" coordsize="1053,273">
              <v:shape id="_x0000_s1141" style="position:absolute;left:9430;top:1316;width:1053;height:273" coordorigin="9430,1316" coordsize="1053,273" path="m9453,1316r-2,l9430,1317r,23l9430,1566r,3l9431,1590r22,l10460,1590r2,l10483,1589r,-23l10483,1340r,-3l10482,1316r-22,l9453,1316xe" filled="f" strokecolor="#808285" strokeweight=".5pt">
                <v:path arrowok="t"/>
              </v:shape>
            </v:group>
            <v:group id="_x0000_s1138" style="position:absolute;left:9430;top:1628;width:1053;height:273" coordorigin="9430,1628" coordsize="1053,273">
              <v:shape id="_x0000_s1139" style="position:absolute;left:9430;top:1628;width:1053;height:273" coordorigin="9430,1628" coordsize="1053,273" path="m9453,1628r-2,l9430,1629r,22l9430,1878r,2l9431,1901r22,l10460,1901r2,l10483,1901r,-23l10483,1651r,-2l10482,1628r-22,l9453,1628xe" filled="f" strokecolor="#808285" strokeweight=".5pt">
                <v:path arrowok="t"/>
              </v:shape>
            </v:group>
            <v:group id="_x0000_s1136" style="position:absolute;left:8334;top:64;width:1063;height:283" coordorigin="8334,64" coordsize="1063,283">
              <v:shape id="_x0000_s1137" style="position:absolute;left:8334;top:64;width:1063;height:283" coordorigin="8334,64" coordsize="1063,283" path="m8362,64r-25,3l8334,92r,227l8337,344r25,3l9368,347r25,-3l9397,319r,-227l9393,67r-25,-3l8362,64e" fillcolor="#dcddde" stroked="f">
                <v:path arrowok="t"/>
              </v:shape>
            </v:group>
            <v:group id="_x0000_s1134" style="position:absolute;left:8334;top:376;width:1063;height:283" coordorigin="8334,376" coordsize="1063,283">
              <v:shape id="_x0000_s1135" style="position:absolute;left:8334;top:376;width:1063;height:283" coordorigin="8334,376" coordsize="1063,283" path="m8362,376r-25,3l8334,404r,227l8337,656r25,3l9368,659r25,-3l9397,631r,-227l9393,379r-25,-3l8362,376e" fillcolor="#dcddde" stroked="f">
                <v:path arrowok="t"/>
              </v:shape>
            </v:group>
            <v:group id="_x0000_s1132" style="position:absolute;left:8334;top:688;width:1063;height:283" coordorigin="8334,688" coordsize="1063,283">
              <v:shape id="_x0000_s1133" style="position:absolute;left:8334;top:688;width:1063;height:283" coordorigin="8334,688" coordsize="1063,283" path="m8362,688r-25,3l8334,716r,227l8337,967r25,4l9368,971r25,-4l9397,943r,-227l9393,691r-24,-3l8362,688e" fillcolor="#dcddde" stroked="f">
                <v:path arrowok="t"/>
              </v:shape>
            </v:group>
            <v:group id="_x0000_s1130" style="position:absolute;left:8334;top:999;width:1063;height:283" coordorigin="8334,999" coordsize="1063,283">
              <v:shape id="_x0000_s1131" style="position:absolute;left:8334;top:999;width:1063;height:283" coordorigin="8334,999" coordsize="1063,283" path="m8362,999r-25,4l8334,1028r,227l8337,1279r25,4l9368,1283r25,-4l9397,1255r,-227l9393,1003r-25,-4l8362,999e" fillcolor="#dcddde" stroked="f">
                <v:path arrowok="t"/>
              </v:shape>
            </v:group>
            <v:group id="_x0000_s1128" style="position:absolute;left:8334;top:1311;width:1063;height:283" coordorigin="8334,1311" coordsize="1063,283">
              <v:shape id="_x0000_s1129" style="position:absolute;left:8334;top:1311;width:1063;height:283" coordorigin="8334,1311" coordsize="1063,283" path="m8362,1311r-25,4l8334,1339r,227l8337,1591r25,4l9368,1595r25,-4l9397,1566r,-227l9393,1315r-25,-4l8362,1311e" fillcolor="#dcddde" stroked="f">
                <v:path arrowok="t"/>
              </v:shape>
            </v:group>
            <v:group id="_x0000_s1126" style="position:absolute;left:8334;top:1623;width:1063;height:283" coordorigin="8334,1623" coordsize="1063,283">
              <v:shape id="_x0000_s1127" style="position:absolute;left:8334;top:1623;width:1063;height:283" coordorigin="8334,1623" coordsize="1063,283" path="m8362,1623r-25,3l8334,1651r,227l8337,1903r25,3l9368,1906r25,-3l9397,1878r,-227l9393,1627r-25,-4l8362,1623e" fillcolor="#dcddde" stroked="f">
                <v:path arrowok="t"/>
              </v:shape>
            </v:group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A — Álcool do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vinho.                                                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1 — Destilação </w:t>
      </w:r>
      <w:proofErr w:type="spellStart"/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>fracionada</w:t>
      </w:r>
      <w:proofErr w:type="spell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.                           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A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B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— Componentes do sangue.                                2 —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Centrifugação.                                         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B C — Farinha do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farelo.                                              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3 — Destilação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simples.                                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C D — Componentes do petróleo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bruto.                 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4 — Decantação em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funil.                            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D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E  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— Azeite e vinho.                                                  </w:t>
      </w:r>
      <w:r w:rsid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 </w:t>
      </w:r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 5 — </w:t>
      </w:r>
      <w:proofErr w:type="gramStart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>Cromatografia.                                        E</w:t>
      </w:r>
      <w:proofErr w:type="gramEnd"/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 </w:t>
      </w:r>
    </w:p>
    <w:p w:rsidR="00B615F7" w:rsidRPr="006E57E3" w:rsidRDefault="006E57E3">
      <w:pPr>
        <w:spacing w:before="16" w:after="0" w:line="312" w:lineRule="exact"/>
        <w:ind w:left="504" w:right="2293"/>
        <w:jc w:val="both"/>
        <w:rPr>
          <w:rFonts w:eastAsia="Myriad Pro Light" w:cstheme="minorHAnsi"/>
          <w:sz w:val="18"/>
          <w:szCs w:val="18"/>
          <w:lang w:val="pt-PT"/>
        </w:rPr>
      </w:pPr>
      <w:proofErr w:type="gramStart"/>
      <w:r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F  </w:t>
      </w:r>
      <w:proofErr w:type="gramEnd"/>
      <w:r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— Componentes da tinta de escrever.                6 — </w:t>
      </w:r>
      <w:proofErr w:type="gramStart"/>
      <w:r w:rsidRPr="006E57E3">
        <w:rPr>
          <w:rFonts w:eastAsia="Myriad Pro Light" w:cstheme="minorHAnsi"/>
          <w:color w:val="231F20"/>
          <w:sz w:val="18"/>
          <w:szCs w:val="18"/>
          <w:lang w:val="pt-PT"/>
        </w:rPr>
        <w:t xml:space="preserve">Peneiração.                                                </w:t>
      </w:r>
      <w:proofErr w:type="gramEnd"/>
      <w:r w:rsidRPr="006E57E3">
        <w:rPr>
          <w:rFonts w:eastAsia="Myriad Pro Light" w:cstheme="minorHAnsi"/>
          <w:color w:val="231F20"/>
          <w:sz w:val="18"/>
          <w:szCs w:val="18"/>
          <w:lang w:val="pt-PT"/>
        </w:rPr>
        <w:t>F</w:t>
      </w:r>
    </w:p>
    <w:p w:rsidR="00B615F7" w:rsidRPr="006E57E3" w:rsidRDefault="00B615F7">
      <w:pPr>
        <w:spacing w:before="2" w:after="0" w:line="100" w:lineRule="exact"/>
        <w:rPr>
          <w:rFonts w:cstheme="minorHAnsi"/>
          <w:sz w:val="10"/>
          <w:szCs w:val="1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7D2994">
      <w:pPr>
        <w:tabs>
          <w:tab w:val="left" w:pos="420"/>
        </w:tabs>
        <w:spacing w:before="23" w:after="0" w:line="240" w:lineRule="auto"/>
        <w:ind w:left="100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23" style="position:absolute;left:0;text-align:left;margin-left:85.05pt;margin-top:2.05pt;width:11.35pt;height:11.35pt;z-index:-251679232;mso-position-horizontal-relative:page" coordorigin="1701,41" coordsize="227,227">
            <v:shape id="_x0000_s112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>2</w: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Indica um processo físico adequado para separar…</w:t>
      </w:r>
    </w:p>
    <w:p w:rsidR="00B615F7" w:rsidRPr="006E57E3" w:rsidRDefault="00B615F7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B615F7" w:rsidRPr="006E57E3" w:rsidRDefault="006E57E3">
      <w:pPr>
        <w:spacing w:after="0" w:line="237" w:lineRule="exact"/>
        <w:ind w:left="437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a)   </w:t>
      </w:r>
      <w:proofErr w:type="gramEnd"/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>… clipes de aço inox de clipes de alumínio.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5" w:after="0" w:line="260" w:lineRule="exact"/>
        <w:rPr>
          <w:rFonts w:cstheme="minorHAnsi"/>
          <w:sz w:val="26"/>
          <w:szCs w:val="26"/>
          <w:lang w:val="pt-PT"/>
        </w:rPr>
      </w:pPr>
    </w:p>
    <w:p w:rsidR="00B615F7" w:rsidRPr="006E57E3" w:rsidRDefault="007D2994" w:rsidP="006E57E3">
      <w:pPr>
        <w:spacing w:before="24" w:after="0" w:line="252" w:lineRule="auto"/>
        <w:ind w:left="721" w:right="820" w:hanging="284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21" style="position:absolute;left:0;text-align:left;margin-left:119.05pt;margin-top:-7.5pt;width:405.35pt;height:.1pt;z-index:-251678208;mso-position-horizontal-relative:page" coordorigin="2381,-150" coordsize="8107,2">
            <v:shape id="_x0000_s1122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b)   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… éter de álcool (o álcool e o éter são líquidos miscíveis, cujos pontos de ebulição são 78 °C e 35 °C, </w:t>
      </w:r>
      <w:proofErr w:type="spell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respetivamente</w:t>
      </w:r>
      <w:proofErr w:type="spell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).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5" w:after="0" w:line="240" w:lineRule="exact"/>
        <w:rPr>
          <w:rFonts w:cstheme="minorHAnsi"/>
          <w:sz w:val="24"/>
          <w:szCs w:val="24"/>
          <w:lang w:val="pt-PT"/>
        </w:rPr>
      </w:pPr>
    </w:p>
    <w:p w:rsidR="00B615F7" w:rsidRPr="006E57E3" w:rsidRDefault="007D2994">
      <w:pPr>
        <w:spacing w:before="24" w:after="0" w:line="237" w:lineRule="exact"/>
        <w:ind w:left="43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19" style="position:absolute;left:0;text-align:left;margin-left:119.05pt;margin-top:-7.5pt;width:405.35pt;height:.1pt;z-index:-251677184;mso-position-horizontal-relative:page" coordorigin="2381,-150" coordsize="8107,2">
            <v:shape id="_x0000_s1120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c)   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… tolueno de água (o tolueno e a água são líquidos imiscíveis).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5" w:after="0" w:line="260" w:lineRule="exact"/>
        <w:rPr>
          <w:rFonts w:cstheme="minorHAnsi"/>
          <w:sz w:val="26"/>
          <w:szCs w:val="26"/>
          <w:lang w:val="pt-PT"/>
        </w:rPr>
      </w:pPr>
    </w:p>
    <w:p w:rsidR="00B615F7" w:rsidRPr="006E57E3" w:rsidRDefault="007D2994">
      <w:pPr>
        <w:spacing w:before="24" w:after="0" w:line="237" w:lineRule="exact"/>
        <w:ind w:left="43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17" style="position:absolute;left:0;text-align:left;margin-left:119.05pt;margin-top:-7.5pt;width:405.35pt;height:.1pt;z-index:-251676160;mso-position-horizontal-relative:page" coordorigin="2381,-150" coordsize="8107,2">
            <v:shape id="_x0000_s1118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d)   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… os vários pigmentos de uma flor.</w:t>
      </w:r>
    </w:p>
    <w:p w:rsidR="00B615F7" w:rsidRPr="006E57E3" w:rsidRDefault="00B615F7">
      <w:pPr>
        <w:spacing w:before="1" w:after="0" w:line="170" w:lineRule="exact"/>
        <w:rPr>
          <w:rFonts w:cstheme="minorHAnsi"/>
          <w:sz w:val="17"/>
          <w:szCs w:val="17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7D2994">
      <w:pPr>
        <w:tabs>
          <w:tab w:val="left" w:pos="420"/>
        </w:tabs>
        <w:spacing w:before="23" w:after="0" w:line="240" w:lineRule="auto"/>
        <w:ind w:left="100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15" style="position:absolute;left:0;text-align:left;margin-left:119.05pt;margin-top:-12.7pt;width:405.35pt;height:.1pt;z-index:-251675136;mso-position-horizontal-relative:page" coordorigin="2381,-254" coordsize="8107,2">
            <v:shape id="_x0000_s1116" style="position:absolute;left:2381;top:-254;width:8107;height:2" coordorigin="2381,-254" coordsize="8107,0" path="m2381,-254r8107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113" style="position:absolute;left:0;text-align:left;margin-left:85.05pt;margin-top:2.05pt;width:11.35pt;height:11.35pt;z-index:-251674112;mso-position-horizontal-relative:page" coordorigin="1701,41" coordsize="227,227">
            <v:shape id="_x0000_s111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>3</w: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Observa a figura, que representa um processo físico de separação, e responde às questões.</w:t>
      </w:r>
    </w:p>
    <w:p w:rsidR="00B615F7" w:rsidRPr="006E57E3" w:rsidRDefault="00B615F7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B615F7" w:rsidRPr="006E57E3" w:rsidRDefault="007D2994">
      <w:pPr>
        <w:spacing w:after="0" w:line="237" w:lineRule="exact"/>
        <w:ind w:left="43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06" style="position:absolute;left:0;text-align:left;margin-left:427.2pt;margin-top:7.2pt;width:108.2pt;height:164pt;z-index:-251661824;mso-position-horizontal-relative:page" coordorigin="8544,144" coordsize="2164,32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2" type="#_x0000_t75" style="position:absolute;left:8642;top:3304;width:910;height:120">
              <v:imagedata r:id="rId7" o:title=""/>
            </v:shape>
            <v:shape id="_x0000_s1111" type="#_x0000_t75" style="position:absolute;left:8544;top:1284;width:1093;height:2020">
              <v:imagedata r:id="rId8" o:title=""/>
            </v:shape>
            <v:shape id="_x0000_s1110" type="#_x0000_t75" style="position:absolute;left:8654;top:984;width:893;height:300">
              <v:imagedata r:id="rId9" o:title=""/>
            </v:shape>
            <v:shape id="_x0000_s1109" type="#_x0000_t75" style="position:absolute;left:8957;top:704;width:1021;height:360">
              <v:imagedata r:id="rId10" o:title=""/>
            </v:shape>
            <v:shape id="_x0000_s1108" type="#_x0000_t75" style="position:absolute;left:9069;top:544;width:932;height:440">
              <v:imagedata r:id="rId11" o:title=""/>
            </v:shape>
            <v:shape id="_x0000_s1107" type="#_x0000_t75" style="position:absolute;left:9181;top:144;width:1527;height:400">
              <v:imagedata r:id="rId12" o:title="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1   Indica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o nome do processo representado.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5" w:after="0" w:line="260" w:lineRule="exact"/>
        <w:rPr>
          <w:rFonts w:cstheme="minorHAnsi"/>
          <w:sz w:val="26"/>
          <w:szCs w:val="26"/>
          <w:lang w:val="pt-PT"/>
        </w:rPr>
      </w:pPr>
    </w:p>
    <w:p w:rsidR="00B615F7" w:rsidRPr="006E57E3" w:rsidRDefault="007D2994">
      <w:pPr>
        <w:spacing w:before="24" w:after="0" w:line="237" w:lineRule="exact"/>
        <w:ind w:left="43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04" style="position:absolute;left:0;text-align:left;margin-left:124.7pt;margin-top:-7.5pt;width:286.3pt;height:.1pt;z-index:-251673088;mso-position-horizontal-relative:page" coordorigin="2494,-150" coordsize="5726,2">
            <v:shape id="_x0000_s1105" style="position:absolute;left:2494;top:-150;width:5726;height:2" coordorigin="2494,-150" coordsize="5726,0" path="m2494,-150r5726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102" style="position:absolute;left:0;text-align:left;margin-left:124.7pt;margin-top:28.85pt;width:286.3pt;height:.1pt;z-index:-251672064;mso-position-horizontal-relative:page" coordorigin="2494,577" coordsize="5726,2">
            <v:shape id="_x0000_s1103" style="position:absolute;left:2494;top:577;width:5726;height:2" coordorigin="2494,577" coordsize="5726,0" path="m2494,577r5726,e" filled="f" strokecolor="#808285" strokeweight=".5pt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2   Refere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o princípio em que se baseia a separação representada.</w:t>
      </w:r>
    </w:p>
    <w:p w:rsidR="00B615F7" w:rsidRPr="006E57E3" w:rsidRDefault="00B615F7">
      <w:pPr>
        <w:spacing w:before="2" w:after="0" w:line="190" w:lineRule="exact"/>
        <w:rPr>
          <w:rFonts w:cstheme="minorHAnsi"/>
          <w:sz w:val="19"/>
          <w:szCs w:val="19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7D2994">
      <w:pPr>
        <w:spacing w:before="24" w:after="0" w:line="240" w:lineRule="auto"/>
        <w:ind w:left="43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00" style="position:absolute;left:0;text-align:left;margin-left:124.7pt;margin-top:-25.65pt;width:286.3pt;height:.1pt;z-index:-251671040;mso-position-horizontal-relative:page" coordorigin="2494,-513" coordsize="5726,2">
            <v:shape id="_x0000_s1101" style="position:absolute;left:2494;top:-513;width:5726;height:2" coordorigin="2494,-513" coordsize="5726,0" path="m2494,-513r5726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98" style="position:absolute;left:0;text-align:left;margin-left:124.7pt;margin-top:-7.5pt;width:286.3pt;height:.1pt;z-index:-251670016;mso-position-horizontal-relative:page" coordorigin="2494,-150" coordsize="5726,2">
            <v:shape id="_x0000_s1099" style="position:absolute;left:2494;top:-150;width:5726;height:2" coordorigin="2494,-150" coordsize="5726,0" path="m2494,-150r5726,e" filled="f" strokecolor="#808285" strokeweight=".5pt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3   Faz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a legenda da figura.</w:t>
      </w:r>
    </w:p>
    <w:p w:rsidR="00B615F7" w:rsidRPr="006E57E3" w:rsidRDefault="00B615F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B615F7" w:rsidRPr="006E57E3" w:rsidRDefault="006E57E3">
      <w:pPr>
        <w:tabs>
          <w:tab w:val="left" w:pos="3540"/>
          <w:tab w:val="left" w:pos="3820"/>
          <w:tab w:val="left" w:pos="6540"/>
        </w:tabs>
        <w:spacing w:after="0" w:line="240" w:lineRule="auto"/>
        <w:ind w:left="834" w:right="-20"/>
        <w:rPr>
          <w:rFonts w:eastAsia="Myriad Pro Light" w:cstheme="minorHAnsi"/>
          <w:sz w:val="20"/>
          <w:szCs w:val="20"/>
          <w:lang w:val="pt-PT"/>
        </w:rPr>
      </w:pPr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1 —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ab/>
      </w:r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ab/>
        <w:t xml:space="preserve">4 —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B615F7" w:rsidRPr="006E57E3" w:rsidRDefault="00B615F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B615F7" w:rsidRPr="006E57E3" w:rsidRDefault="006E57E3">
      <w:pPr>
        <w:tabs>
          <w:tab w:val="left" w:pos="3540"/>
          <w:tab w:val="left" w:pos="3820"/>
          <w:tab w:val="left" w:pos="6540"/>
        </w:tabs>
        <w:spacing w:after="0" w:line="240" w:lineRule="auto"/>
        <w:ind w:left="834" w:right="-20"/>
        <w:rPr>
          <w:rFonts w:eastAsia="Myriad Pro Light" w:cstheme="minorHAnsi"/>
          <w:sz w:val="20"/>
          <w:szCs w:val="20"/>
          <w:lang w:val="pt-PT"/>
        </w:rPr>
      </w:pPr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2 —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ab/>
      </w:r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ab/>
        <w:t xml:space="preserve">5 —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B615F7" w:rsidRPr="006E57E3" w:rsidRDefault="00B615F7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B615F7" w:rsidRPr="006E57E3" w:rsidRDefault="006E57E3">
      <w:pPr>
        <w:tabs>
          <w:tab w:val="left" w:pos="3540"/>
          <w:tab w:val="left" w:pos="3820"/>
          <w:tab w:val="left" w:pos="6540"/>
        </w:tabs>
        <w:spacing w:after="0" w:line="240" w:lineRule="auto"/>
        <w:ind w:left="834" w:right="-20"/>
        <w:rPr>
          <w:rFonts w:eastAsia="Myriad Pro Light" w:cstheme="minorHAnsi"/>
          <w:sz w:val="20"/>
          <w:szCs w:val="20"/>
          <w:lang w:val="pt-PT"/>
        </w:rPr>
      </w:pPr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3 —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ab/>
      </w:r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ab/>
        <w:t xml:space="preserve">6 —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E57E3">
        <w:rPr>
          <w:rFonts w:eastAsia="Myriad Pro Light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B615F7" w:rsidRPr="006E57E3" w:rsidRDefault="00B615F7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B615F7" w:rsidRPr="006E57E3" w:rsidRDefault="007D2994">
      <w:pPr>
        <w:spacing w:after="0" w:line="252" w:lineRule="auto"/>
        <w:ind w:left="834" w:right="798" w:hanging="397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96" style="position:absolute;left:0;text-align:left;margin-left:124.7pt;margin-top:40.15pt;width:399.7pt;height:.1pt;z-index:-251668992;mso-position-horizontal-relative:page" coordorigin="2494,803" coordsize="7994,2">
            <v:shape id="_x0000_s1097" style="position:absolute;left:2494;top:803;width:7994;height:2" coordorigin="2494,803" coordsize="7994,0" path="m2494,803r7994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94" style="position:absolute;left:0;text-align:left;margin-left:124.7pt;margin-top:58.3pt;width:399.7pt;height:.1pt;z-index:-251667968;mso-position-horizontal-relative:page" coordorigin="2494,1166" coordsize="7994,2">
            <v:shape id="_x0000_s1095" style="position:absolute;left:2494;top:1166;width:7994;height:2" coordorigin="2494,1166" coordsize="7994,0" path="m2494,1166r7994,e" filled="f" strokecolor="#808285" strokeweight=".5pt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4   Dá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exemplos de duas misturas cujos constituintes possam ser separados recorrendo a este processo de separação.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11" w:after="0" w:line="280" w:lineRule="exact"/>
        <w:rPr>
          <w:rFonts w:cstheme="minorHAnsi"/>
          <w:sz w:val="28"/>
          <w:szCs w:val="28"/>
          <w:lang w:val="pt-PT"/>
        </w:rPr>
      </w:pPr>
    </w:p>
    <w:p w:rsidR="00B615F7" w:rsidRPr="006E57E3" w:rsidRDefault="00B615F7">
      <w:pPr>
        <w:spacing w:after="0"/>
        <w:rPr>
          <w:rFonts w:cstheme="minorHAnsi"/>
          <w:lang w:val="pt-PT"/>
        </w:rPr>
        <w:sectPr w:rsidR="00B615F7" w:rsidRPr="006E57E3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B615F7" w:rsidRPr="006E57E3" w:rsidRDefault="006E57E3">
      <w:pPr>
        <w:spacing w:before="28" w:after="0" w:line="240" w:lineRule="auto"/>
        <w:ind w:right="-20"/>
        <w:rPr>
          <w:rFonts w:eastAsia="Myriad Pro Light" w:cstheme="minorHAnsi"/>
          <w:sz w:val="18"/>
          <w:szCs w:val="18"/>
          <w:lang w:val="pt-PT"/>
        </w:rPr>
      </w:pPr>
      <w:r w:rsidRPr="006E57E3">
        <w:rPr>
          <w:rFonts w:cstheme="minorHAnsi"/>
          <w:lang w:val="pt-PT"/>
        </w:rPr>
        <w:lastRenderedPageBreak/>
        <w:br w:type="column"/>
      </w:r>
    </w:p>
    <w:p w:rsidR="00B615F7" w:rsidRPr="006E57E3" w:rsidRDefault="00B615F7">
      <w:pPr>
        <w:spacing w:after="0"/>
        <w:rPr>
          <w:rFonts w:cstheme="minorHAnsi"/>
          <w:lang w:val="pt-PT"/>
        </w:rPr>
        <w:sectPr w:rsidR="00B615F7" w:rsidRPr="006E57E3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9"/>
            <w:col w:w="421"/>
          </w:cols>
        </w:sectPr>
      </w:pPr>
    </w:p>
    <w:p w:rsidR="00B615F7" w:rsidRPr="006E57E3" w:rsidRDefault="00B615F7">
      <w:pPr>
        <w:spacing w:before="89" w:after="0" w:line="240" w:lineRule="auto"/>
        <w:ind w:left="157" w:right="-20"/>
        <w:rPr>
          <w:rFonts w:eastAsia="Myriad Pro Light" w:cstheme="minorHAnsi"/>
          <w:sz w:val="8"/>
          <w:szCs w:val="8"/>
          <w:lang w:val="pt-PT"/>
        </w:rPr>
      </w:pPr>
    </w:p>
    <w:p w:rsidR="00B615F7" w:rsidRPr="006E57E3" w:rsidRDefault="007D2994">
      <w:pPr>
        <w:spacing w:after="0" w:line="554" w:lineRule="exact"/>
        <w:ind w:left="105" w:right="-115"/>
        <w:rPr>
          <w:rFonts w:eastAsia="Myriad Pro" w:cstheme="minorHAnsi"/>
          <w:sz w:val="50"/>
          <w:szCs w:val="50"/>
          <w:lang w:val="pt-PT"/>
        </w:rPr>
      </w:pPr>
      <w:r>
        <w:rPr>
          <w:rFonts w:cstheme="minorHAnsi"/>
        </w:rPr>
        <w:pict>
          <v:group id="_x0000_s1088" style="position:absolute;left:0;text-align:left;margin-left:90.7pt;margin-top:45.7pt;width:419.55pt;height:.1pt;z-index:-251655680;mso-position-horizontal-relative:page" coordorigin="1814,914" coordsize="8391,2">
            <v:shape id="_x0000_s1089" style="position:absolute;left:1814;top:914;width:8391;height:2" coordorigin="1814,914" coordsize="8391,0" path="m1814,914r8391,e" filled="f" strokecolor="#808285" strokeweight=".5pt">
              <v:path arrowok="t"/>
            </v:shape>
            <w10:wrap anchorx="page"/>
          </v:group>
        </w:pict>
      </w:r>
    </w:p>
    <w:p w:rsidR="00B615F7" w:rsidRPr="006E57E3" w:rsidRDefault="006E57E3">
      <w:pPr>
        <w:spacing w:before="2" w:after="0" w:line="170" w:lineRule="exact"/>
        <w:rPr>
          <w:rFonts w:cstheme="minorHAnsi"/>
          <w:sz w:val="17"/>
          <w:szCs w:val="17"/>
          <w:lang w:val="pt-PT"/>
        </w:rPr>
      </w:pPr>
      <w:r w:rsidRPr="006E57E3">
        <w:rPr>
          <w:rFonts w:cstheme="minorHAnsi"/>
          <w:lang w:val="pt-PT"/>
        </w:rPr>
        <w:br w:type="column"/>
      </w:r>
    </w:p>
    <w:p w:rsidR="00B615F7" w:rsidRPr="006E57E3" w:rsidRDefault="007D2994">
      <w:pPr>
        <w:tabs>
          <w:tab w:val="left" w:pos="320"/>
        </w:tabs>
        <w:spacing w:after="0" w:line="240" w:lineRule="auto"/>
        <w:ind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86" style="position:absolute;margin-left:70.85pt;margin-top:.9pt;width:11.35pt;height:11.35pt;z-index:-251657728;mso-position-horizontal-relative:page" coordorigin="1417,18" coordsize="227,227">
            <v:shape id="_x0000_s108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84" style="position:absolute;margin-left:90.7pt;margin-top:28.15pt;width:419.55pt;height:.1pt;z-index:-251656704;mso-position-horizontal-relative:page" coordorigin="1814,563" coordsize="8391,2">
            <v:shape id="_x0000_s1085" style="position:absolute;left:1814;top:563;width:8391;height:2" coordorigin="1814,563" coordsize="8391,0" path="m1814,563r8391,e" filled="f" strokecolor="#808285" strokeweight=".5pt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>4</w: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Explica como se poderia separar uma mistura de sal de pedaços de vidro.</w:t>
      </w:r>
    </w:p>
    <w:p w:rsidR="00B615F7" w:rsidRPr="006E57E3" w:rsidRDefault="00B615F7">
      <w:pPr>
        <w:spacing w:after="0"/>
        <w:rPr>
          <w:rFonts w:cstheme="minorHAnsi"/>
          <w:lang w:val="pt-PT"/>
        </w:rPr>
        <w:sectPr w:rsidR="00B615F7" w:rsidRPr="006E57E3">
          <w:pgSz w:w="11920" w:h="15880"/>
          <w:pgMar w:top="800" w:right="1600" w:bottom="280" w:left="620" w:header="720" w:footer="720" w:gutter="0"/>
          <w:cols w:num="2" w:space="720" w:equalWidth="0">
            <w:col w:w="383" w:space="474"/>
            <w:col w:w="8843"/>
          </w:cols>
        </w:sectPr>
      </w:pPr>
    </w:p>
    <w:p w:rsidR="00B615F7" w:rsidRPr="006E57E3" w:rsidRDefault="00B615F7">
      <w:pPr>
        <w:spacing w:before="8" w:after="0" w:line="170" w:lineRule="exact"/>
        <w:rPr>
          <w:rFonts w:cstheme="minorHAnsi"/>
          <w:sz w:val="17"/>
          <w:szCs w:val="17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7D2994">
      <w:pPr>
        <w:tabs>
          <w:tab w:val="left" w:pos="1180"/>
        </w:tabs>
        <w:spacing w:before="23" w:after="0" w:line="240" w:lineRule="auto"/>
        <w:ind w:left="85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82" style="position:absolute;left:0;text-align:left;margin-left:90.7pt;margin-top:-12.7pt;width:419.55pt;height:.1pt;z-index:-251654656;mso-position-horizontal-relative:page" coordorigin="1814,-254" coordsize="8391,2">
            <v:shape id="_x0000_s1083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80" style="position:absolute;left:0;text-align:left;margin-left:70.85pt;margin-top:2.05pt;width:11.35pt;height:11.35pt;z-index:-251653632;mso-position-horizontal-relative:page" coordorigin="1417,41" coordsize="227,227">
            <v:shape id="_x0000_s108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>5</w: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Explica em que 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situações se pode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utilizar o processo de separação…:</w:t>
      </w:r>
    </w:p>
    <w:p w:rsidR="00B615F7" w:rsidRPr="006E57E3" w:rsidRDefault="00B615F7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B615F7" w:rsidRPr="006E57E3" w:rsidRDefault="007D2994">
      <w:pPr>
        <w:spacing w:after="0" w:line="237" w:lineRule="exact"/>
        <w:ind w:left="1194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77" style="position:absolute;left:0;text-align:left;margin-left:104.85pt;margin-top:27.65pt;width:405.35pt;height:.1pt;z-index:-251652608;mso-position-horizontal-relative:page" coordorigin="2097,553" coordsize="8107,2">
            <v:shape id="_x0000_s1078" style="position:absolute;left:2097;top:553;width:8107;height:2" coordorigin="2097,553" coordsize="8107,0" path="m2097,553r8108,e" filled="f" strokecolor="#808285" strokeweight=".5pt">
              <v:path arrowok="t"/>
            </v:shape>
            <w10:wrap anchorx="page"/>
          </v:group>
        </w:pic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a)   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… decantação.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9" w:after="0" w:line="220" w:lineRule="exact"/>
        <w:rPr>
          <w:rFonts w:cstheme="minorHAnsi"/>
          <w:lang w:val="pt-PT"/>
        </w:rPr>
      </w:pPr>
    </w:p>
    <w:p w:rsidR="00B615F7" w:rsidRPr="006E57E3" w:rsidRDefault="007D2994">
      <w:pPr>
        <w:spacing w:before="24" w:after="0" w:line="237" w:lineRule="exact"/>
        <w:ind w:left="1194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75" style="position:absolute;left:0;text-align:left;margin-left:104.85pt;margin-top:-7.5pt;width:405.35pt;height:.1pt;z-index:-251651584;mso-position-horizontal-relative:page" coordorigin="2097,-150" coordsize="8107,2">
            <v:shape id="_x0000_s1076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73" style="position:absolute;left:0;text-align:left;margin-left:104.85pt;margin-top:28.85pt;width:405.35pt;height:.1pt;z-index:-251650560;mso-position-horizontal-relative:page" coordorigin="2097,577" coordsize="8107,2">
            <v:shape id="_x0000_s1074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b)   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… filtração.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9" w:after="0" w:line="220" w:lineRule="exact"/>
        <w:rPr>
          <w:rFonts w:cstheme="minorHAnsi"/>
          <w:lang w:val="pt-PT"/>
        </w:rPr>
      </w:pPr>
    </w:p>
    <w:p w:rsidR="00B615F7" w:rsidRPr="006E57E3" w:rsidRDefault="007D2994">
      <w:pPr>
        <w:spacing w:before="24" w:after="0" w:line="237" w:lineRule="exact"/>
        <w:ind w:left="1194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71" style="position:absolute;left:0;text-align:left;margin-left:104.85pt;margin-top:-7.5pt;width:405.35pt;height:.1pt;z-index:-251649536;mso-position-horizontal-relative:page" coordorigin="2097,-150" coordsize="8107,2">
            <v:shape id="_x0000_s1072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69" style="position:absolute;left:0;text-align:left;margin-left:104.85pt;margin-top:28.85pt;width:405.35pt;height:.1pt;z-index:-251648512;mso-position-horizontal-relative:page" coordorigin="2097,577" coordsize="8107,2">
            <v:shape id="_x0000_s1070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c)   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… centrifugação.</w:t>
      </w:r>
    </w:p>
    <w:p w:rsidR="00B615F7" w:rsidRPr="006E57E3" w:rsidRDefault="00B615F7">
      <w:pPr>
        <w:spacing w:before="4" w:after="0" w:line="130" w:lineRule="exact"/>
        <w:rPr>
          <w:rFonts w:cstheme="minorHAnsi"/>
          <w:sz w:val="13"/>
          <w:szCs w:val="13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7D2994">
      <w:pPr>
        <w:tabs>
          <w:tab w:val="left" w:pos="1180"/>
        </w:tabs>
        <w:spacing w:before="23" w:after="0" w:line="245" w:lineRule="auto"/>
        <w:ind w:left="1194" w:right="240" w:hanging="337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67" style="position:absolute;left:0;text-align:left;margin-left:104.85pt;margin-top:-12.7pt;width:405.35pt;height:.1pt;z-index:-251647488;mso-position-horizontal-relative:page" coordorigin="2097,-254" coordsize="8107,2">
            <v:shape id="_x0000_s1068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65" style="position:absolute;left:0;text-align:left;margin-left:70.85pt;margin-top:2.05pt;width:11.35pt;height:11.35pt;z-index:-251646464;mso-position-horizontal-relative:page" coordorigin="1417,41" coordsize="227,227">
            <v:shape id="_x0000_s106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>6</w: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Responde às questões, sabendo que a Maria foi para o laboratório para obter cristais de sulfato de cobre bem desenvolvidos e que durante a atividade experimental desenhou as montagens das diferentes técnicas utilizadas.</w:t>
      </w:r>
    </w:p>
    <w:p w:rsidR="00B615F7" w:rsidRPr="006E57E3" w:rsidRDefault="00B615F7">
      <w:pPr>
        <w:spacing w:before="9" w:after="0" w:line="280" w:lineRule="exact"/>
        <w:rPr>
          <w:rFonts w:cstheme="minorHAnsi"/>
          <w:sz w:val="28"/>
          <w:szCs w:val="28"/>
          <w:lang w:val="pt-PT"/>
        </w:rPr>
      </w:pPr>
    </w:p>
    <w:p w:rsidR="00B615F7" w:rsidRPr="006E57E3" w:rsidRDefault="007D2994">
      <w:pPr>
        <w:tabs>
          <w:tab w:val="left" w:pos="3440"/>
          <w:tab w:val="left" w:pos="5560"/>
          <w:tab w:val="left" w:pos="7660"/>
        </w:tabs>
        <w:spacing w:before="33" w:after="0" w:line="206" w:lineRule="exact"/>
        <w:ind w:left="1340" w:right="-20"/>
        <w:rPr>
          <w:rFonts w:eastAsia="Myriad Pro Light" w:cstheme="minorHAnsi"/>
          <w:sz w:val="18"/>
          <w:szCs w:val="18"/>
          <w:lang w:val="pt-PT"/>
        </w:rPr>
      </w:pPr>
      <w:r>
        <w:rPr>
          <w:rFonts w:cstheme="minorHAnsi"/>
        </w:rPr>
        <w:pict>
          <v:group id="_x0000_s1059" style="position:absolute;left:0;text-align:left;margin-left:90.95pt;margin-top:-3.25pt;width:102.2pt;height:102.05pt;z-index:-251638272;mso-position-horizontal-relative:page" coordorigin="1819,-65" coordsize="2044,2041">
            <v:shape id="_x0000_s1064" type="#_x0000_t75" style="position:absolute;left:1819;top:-65;width:2044;height:2041">
              <v:imagedata r:id="rId13" o:title=""/>
            </v:shape>
            <v:group id="_x0000_s1062" style="position:absolute;left:1876;top:-3;width:273;height:273" coordorigin="1876,-3" coordsize="273,273">
              <v:shape id="_x0000_s1063" style="position:absolute;left:1876;top:-3;width:273;height:273" coordorigin="1876,-3" coordsize="273,273" path="m1876,271r273,l2149,-3r-273,l1876,271e" stroked="f">
                <v:path arrowok="t"/>
              </v:shape>
            </v:group>
            <v:group id="_x0000_s1060" style="position:absolute;left:1876;top:-3;width:273;height:273" coordorigin="1876,-3" coordsize="273,273">
              <v:shape id="_x0000_s1061" style="position:absolute;left:1876;top:-3;width:273;height:273" coordorigin="1876,-3" coordsize="273,273" path="m1876,271r273,l2149,-3r-273,l187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cstheme="minorHAnsi"/>
        </w:rPr>
        <w:pict>
          <v:group id="_x0000_s1043" style="position:absolute;left:0;text-align:left;margin-left:196.3pt;margin-top:-3.25pt;width:313.95pt;height:102.05pt;z-index:-251637248;mso-position-horizontal-relative:page" coordorigin="3926,-65" coordsize="6279,2041">
            <v:shape id="_x0000_s1058" type="#_x0000_t75" style="position:absolute;left:3926;top:-65;width:2055;height:2041">
              <v:imagedata r:id="rId14" o:title=""/>
            </v:shape>
            <v:shape id="_x0000_s1057" type="#_x0000_t75" style="position:absolute;left:6038;top:-65;width:2055;height:2041">
              <v:imagedata r:id="rId15" o:title=""/>
            </v:shape>
            <v:shape id="_x0000_s1056" type="#_x0000_t75" style="position:absolute;left:8149;top:-65;width:2055;height:2041">
              <v:imagedata r:id="rId16" o:title=""/>
            </v:shape>
            <v:group id="_x0000_s1054" style="position:absolute;left:3987;top:-3;width:273;height:273" coordorigin="3987,-3" coordsize="273,273">
              <v:shape id="_x0000_s1055" style="position:absolute;left:3987;top:-3;width:273;height:273" coordorigin="3987,-3" coordsize="273,273" path="m3987,271r274,l4261,-3r-274,l3987,271e" stroked="f">
                <v:path arrowok="t"/>
              </v:shape>
            </v:group>
            <v:group id="_x0000_s1052" style="position:absolute;left:3987;top:-3;width:273;height:273" coordorigin="3987,-3" coordsize="273,273">
              <v:shape id="_x0000_s1053" style="position:absolute;left:3987;top:-3;width:273;height:273" coordorigin="3987,-3" coordsize="273,273" path="m3987,271r274,l4261,-3r-274,l3987,271xe" filled="f" strokecolor="#808285" strokeweight=".5pt">
                <v:path arrowok="t"/>
              </v:shape>
            </v:group>
            <v:group id="_x0000_s1050" style="position:absolute;left:6099;top:-3;width:273;height:273" coordorigin="6099,-3" coordsize="273,273">
              <v:shape id="_x0000_s1051" style="position:absolute;left:6099;top:-3;width:273;height:273" coordorigin="6099,-3" coordsize="273,273" path="m6099,271r274,l6373,-3r-274,l6099,271e" stroked="f">
                <v:path arrowok="t"/>
              </v:shape>
            </v:group>
            <v:group id="_x0000_s1048" style="position:absolute;left:6099;top:-3;width:273;height:273" coordorigin="6099,-3" coordsize="273,273">
              <v:shape id="_x0000_s1049" style="position:absolute;left:6099;top:-3;width:273;height:273" coordorigin="6099,-3" coordsize="273,273" path="m6099,271r274,l6373,-3r-274,l6099,271xe" filled="f" strokecolor="#808285" strokeweight=".5pt">
                <v:path arrowok="t"/>
              </v:shape>
            </v:group>
            <v:group id="_x0000_s1046" style="position:absolute;left:8211;top:-3;width:273;height:273" coordorigin="8211,-3" coordsize="273,273">
              <v:shape id="_x0000_s1047" style="position:absolute;left:8211;top:-3;width:273;height:273" coordorigin="8211,-3" coordsize="273,273" path="m8211,271r274,l8485,-3r-274,l8211,271e" stroked="f">
                <v:path arrowok="t"/>
              </v:shape>
            </v:group>
            <v:group id="_x0000_s1044" style="position:absolute;left:8211;top:-3;width:273;height:273" coordorigin="8211,-3" coordsize="273,273">
              <v:shape id="_x0000_s1045" style="position:absolute;left:8211;top:-3;width:273;height:273" coordorigin="8211,-3" coordsize="273,273" path="m8211,271r274,l8485,-3r-274,l8211,271xe" filled="f" strokecolor="#808285" strokeweight=".5pt">
                <v:path arrowok="t"/>
              </v:shape>
            </v:group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>A</w:t>
      </w:r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ab/>
        <w:t>B</w:t>
      </w:r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ab/>
        <w:t>C</w:t>
      </w:r>
      <w:r w:rsidR="006E57E3" w:rsidRPr="006E57E3">
        <w:rPr>
          <w:rFonts w:eastAsia="Myriad Pro Light" w:cstheme="minorHAnsi"/>
          <w:color w:val="231F20"/>
          <w:sz w:val="18"/>
          <w:szCs w:val="18"/>
          <w:lang w:val="pt-PT"/>
        </w:rPr>
        <w:tab/>
        <w:t>D</w:t>
      </w:r>
    </w:p>
    <w:p w:rsidR="00B615F7" w:rsidRPr="006E57E3" w:rsidRDefault="00B615F7">
      <w:pPr>
        <w:spacing w:before="2" w:after="0" w:line="150" w:lineRule="exact"/>
        <w:rPr>
          <w:rFonts w:cstheme="minorHAnsi"/>
          <w:sz w:val="15"/>
          <w:szCs w:val="15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6E57E3">
      <w:pPr>
        <w:spacing w:before="24" w:after="0" w:line="252" w:lineRule="auto"/>
        <w:ind w:left="1591" w:right="45" w:hanging="397"/>
        <w:rPr>
          <w:rFonts w:eastAsia="Myriad Pro Light" w:cstheme="minorHAnsi"/>
          <w:sz w:val="20"/>
          <w:szCs w:val="20"/>
          <w:lang w:val="pt-PT"/>
        </w:rPr>
      </w:pPr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>6.</w:t>
      </w:r>
      <w:proofErr w:type="gramStart"/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>1   Ordena</w:t>
      </w:r>
      <w:proofErr w:type="gramEnd"/>
      <w:r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as figuras de forma a representarem a sequência correta para obtenção dos cristais de sulfato de cobre.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5" w:after="0" w:line="240" w:lineRule="exact"/>
        <w:rPr>
          <w:rFonts w:cstheme="minorHAnsi"/>
          <w:sz w:val="24"/>
          <w:szCs w:val="24"/>
          <w:lang w:val="pt-PT"/>
        </w:rPr>
      </w:pPr>
    </w:p>
    <w:p w:rsidR="00B615F7" w:rsidRPr="006E57E3" w:rsidRDefault="007D2994">
      <w:pPr>
        <w:spacing w:before="24" w:after="0" w:line="237" w:lineRule="exact"/>
        <w:ind w:left="1194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41" style="position:absolute;left:0;text-align:left;margin-left:110.55pt;margin-top:-7.5pt;width:399.7pt;height:.1pt;z-index:-251645440;mso-position-horizontal-relative:page" coordorigin="2211,-150" coordsize="7994,2">
            <v:shape id="_x0000_s1042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39" style="position:absolute;left:0;text-align:left;margin-left:110.55pt;margin-top:28.85pt;width:399.7pt;height:.1pt;z-index:-251644416;mso-position-horizontal-relative:page" coordorigin="2211,577" coordsize="7994,2">
            <v:shape id="_x0000_s1040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6.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2   Identifica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o material de que a Maria necessitou para a atividade experimental.</w:t>
      </w:r>
    </w:p>
    <w:p w:rsidR="00B615F7" w:rsidRPr="006E57E3" w:rsidRDefault="00B615F7">
      <w:pPr>
        <w:spacing w:before="4" w:after="0" w:line="130" w:lineRule="exact"/>
        <w:rPr>
          <w:rFonts w:cstheme="minorHAnsi"/>
          <w:sz w:val="13"/>
          <w:szCs w:val="13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7D2994">
      <w:pPr>
        <w:tabs>
          <w:tab w:val="left" w:pos="1180"/>
        </w:tabs>
        <w:spacing w:before="23" w:after="0" w:line="240" w:lineRule="auto"/>
        <w:ind w:left="85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37" style="position:absolute;left:0;text-align:left;margin-left:110.55pt;margin-top:-12.7pt;width:399.7pt;height:.1pt;z-index:-251643392;mso-position-horizontal-relative:page" coordorigin="2211,-254" coordsize="7994,2">
            <v:shape id="_x0000_s1038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35" style="position:absolute;left:0;text-align:left;margin-left:70.85pt;margin-top:2.05pt;width:11.35pt;height:11.35pt;z-index:-251642368;mso-position-horizontal-relative:page" coordorigin="1417,41" coordsize="227,227">
            <v:shape id="_x0000_s103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>7</w:t>
      </w:r>
      <w:r w:rsidR="006E57E3" w:rsidRPr="006E57E3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A figura representa o resultado obtido para identificar os componentes de uma mistura.</w:t>
      </w:r>
    </w:p>
    <w:p w:rsidR="00B615F7" w:rsidRPr="006E57E3" w:rsidRDefault="00B615F7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B615F7" w:rsidRPr="006E57E3" w:rsidRDefault="007D2994">
      <w:pPr>
        <w:spacing w:after="0" w:line="240" w:lineRule="auto"/>
        <w:ind w:left="1194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shape id="_x0000_s1034" type="#_x0000_t75" style="position:absolute;left:0;text-align:left;margin-left:373.1pt;margin-top:5.45pt;width:118.3pt;height:129pt;z-index:-251636224;mso-position-horizontal-relative:page">
            <v:imagedata r:id="rId17" o:title=""/>
            <w10:wrap anchorx="page"/>
          </v:shape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7.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1    Identifica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a técnica de separação utilizada.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2" w:after="0" w:line="280" w:lineRule="exact"/>
        <w:rPr>
          <w:rFonts w:cstheme="minorHAnsi"/>
          <w:sz w:val="28"/>
          <w:szCs w:val="28"/>
          <w:lang w:val="pt-PT"/>
        </w:rPr>
      </w:pPr>
    </w:p>
    <w:p w:rsidR="00B615F7" w:rsidRPr="006E57E3" w:rsidRDefault="007D2994">
      <w:pPr>
        <w:spacing w:after="0" w:line="240" w:lineRule="auto"/>
        <w:ind w:left="1194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32" style="position:absolute;left:0;text-align:left;margin-left:110.55pt;margin-top:-8.7pt;width:229.6pt;height:.1pt;z-index:-251641344;mso-position-horizontal-relative:page" coordorigin="2211,-174" coordsize="4592,2">
            <v:shape id="_x0000_s1033" style="position:absolute;left:2211;top:-174;width:4592;height:2" coordorigin="2211,-174" coordsize="4592,0" path="m2211,-174r4592,e" filled="f" strokecolor="#808285" strokeweight=".5pt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7.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2   Refere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o princípio em que se baseia a separação.</w:t>
      </w: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before="2" w:after="0" w:line="280" w:lineRule="exact"/>
        <w:rPr>
          <w:rFonts w:cstheme="minorHAnsi"/>
          <w:sz w:val="28"/>
          <w:szCs w:val="28"/>
          <w:lang w:val="pt-PT"/>
        </w:rPr>
      </w:pPr>
    </w:p>
    <w:p w:rsidR="00B615F7" w:rsidRPr="006E57E3" w:rsidRDefault="007D2994">
      <w:pPr>
        <w:spacing w:after="0" w:line="240" w:lineRule="auto"/>
        <w:ind w:left="1194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030" style="position:absolute;left:0;text-align:left;margin-left:110.55pt;margin-top:-8.7pt;width:229.6pt;height:.1pt;z-index:-251640320;mso-position-horizontal-relative:page" coordorigin="2211,-174" coordsize="4592,2">
            <v:shape id="_x0000_s1031" style="position:absolute;left:2211;top:-174;width:4592;height:2" coordorigin="2211,-174" coordsize="4592,0" path="m2211,-174r4592,e" filled="f" strokecolor="#808285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28" style="position:absolute;left:0;text-align:left;margin-left:110.55pt;margin-top:27.65pt;width:229.6pt;height:.1pt;z-index:-251639296;mso-position-horizontal-relative:page" coordorigin="2211,553" coordsize="4592,2">
            <v:shape id="_x0000_s1029" style="position:absolute;left:2211;top:553;width:4592;height:2" coordorigin="2211,553" coordsize="4592,0" path="m2211,553r4592,e" filled="f" strokecolor="#808285" strokeweight=".5pt">
              <v:path arrowok="t"/>
            </v:shape>
            <w10:wrap anchorx="page"/>
          </v:group>
        </w:pict>
      </w:r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7.</w:t>
      </w:r>
      <w:proofErr w:type="gramStart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>3   Que</w:t>
      </w:r>
      <w:proofErr w:type="gramEnd"/>
      <w:r w:rsidR="006E57E3" w:rsidRPr="006E57E3">
        <w:rPr>
          <w:rFonts w:eastAsia="Myriad Pro Light" w:cstheme="minorHAnsi"/>
          <w:color w:val="231F20"/>
          <w:sz w:val="20"/>
          <w:szCs w:val="20"/>
          <w:lang w:val="pt-PT"/>
        </w:rPr>
        <w:t xml:space="preserve"> componentes fazem parte da mistura?</w:t>
      </w:r>
    </w:p>
    <w:p w:rsidR="00B615F7" w:rsidRPr="006E57E3" w:rsidRDefault="00B615F7">
      <w:pPr>
        <w:spacing w:before="2" w:after="0" w:line="150" w:lineRule="exact"/>
        <w:rPr>
          <w:rFonts w:cstheme="minorHAnsi"/>
          <w:sz w:val="15"/>
          <w:szCs w:val="15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B615F7" w:rsidRPr="006E57E3" w:rsidRDefault="00B615F7">
      <w:pPr>
        <w:tabs>
          <w:tab w:val="left" w:pos="760"/>
        </w:tabs>
        <w:spacing w:after="0" w:line="240" w:lineRule="auto"/>
        <w:ind w:left="113" w:right="3774"/>
        <w:jc w:val="center"/>
        <w:rPr>
          <w:rFonts w:eastAsia="Myriad Pro Light" w:cstheme="minorHAnsi"/>
          <w:sz w:val="13"/>
          <w:szCs w:val="13"/>
          <w:lang w:val="pt-PT"/>
        </w:rPr>
      </w:pPr>
    </w:p>
    <w:sectPr w:rsidR="00B615F7" w:rsidRPr="006E57E3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615F7"/>
    <w:rsid w:val="002F16A8"/>
    <w:rsid w:val="006E57E3"/>
    <w:rsid w:val="007D2994"/>
    <w:rsid w:val="00B6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D2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D29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D64475D-0D31-4B8A-A04D-0FB651FFC6D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8</TotalTime>
  <Pages>2</Pages>
  <Words>416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4</cp:revision>
  <dcterms:created xsi:type="dcterms:W3CDTF">2013-03-12T18:43:00Z</dcterms:created>
  <dcterms:modified xsi:type="dcterms:W3CDTF">2013-03-14T12:55:00Z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