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488" w:rsidRPr="00113EC8" w:rsidRDefault="00D95488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D95488" w:rsidRPr="00113EC8" w:rsidRDefault="00113EC8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113EC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113EC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13  Reforço</w:t>
      </w:r>
      <w:proofErr w:type="gramEnd"/>
    </w:p>
    <w:p w:rsidR="00D95488" w:rsidRPr="00113EC8" w:rsidRDefault="00463E45">
      <w:pPr>
        <w:spacing w:before="89" w:after="0" w:line="240" w:lineRule="auto"/>
        <w:ind w:left="52" w:right="-20"/>
        <w:rPr>
          <w:rFonts w:ascii="Calibri" w:eastAsia="Myriad Pro Light" w:hAnsi="Calibri" w:cs="Calibri"/>
          <w:sz w:val="8"/>
          <w:szCs w:val="8"/>
          <w:lang w:val="pt-PT"/>
        </w:rPr>
      </w:pPr>
      <w:bookmarkStart w:id="0" w:name="_GoBack"/>
      <w:r>
        <w:rPr>
          <w:rFonts w:ascii="Calibri" w:eastAsia="Myriad Pro Light" w:hAnsi="Calibri" w:cs="Calibri"/>
          <w:noProof/>
          <w:sz w:val="8"/>
          <w:szCs w:val="8"/>
          <w:lang w:val="pt-PT" w:eastAsia="pt-PT"/>
        </w:rPr>
        <w:drawing>
          <wp:anchor distT="0" distB="0" distL="114300" distR="114300" simplePos="0" relativeHeight="251715584" behindDoc="0" locked="0" layoutInCell="1" allowOverlap="1" wp14:anchorId="7BD8F119" wp14:editId="4CA64E3B">
            <wp:simplePos x="0" y="0"/>
            <wp:positionH relativeFrom="column">
              <wp:posOffset>5379720</wp:posOffset>
            </wp:positionH>
            <wp:positionV relativeFrom="paragraph">
              <wp:posOffset>-870585</wp:posOffset>
            </wp:positionV>
            <wp:extent cx="1127125" cy="35941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tilla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13EC8" w:rsidRPr="00113EC8">
        <w:rPr>
          <w:rFonts w:ascii="Calibri" w:hAnsi="Calibri" w:cs="Calibri"/>
          <w:lang w:val="pt-PT"/>
        </w:rPr>
        <w:br w:type="column"/>
      </w:r>
    </w:p>
    <w:p w:rsidR="00D95488" w:rsidRPr="00113EC8" w:rsidRDefault="004B6B2F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238" style="position:absolute;margin-left:85.05pt;margin-top:1.1pt;width:439.35pt;height:25.5pt;z-index:-251688960;mso-position-horizontal-relative:page" coordorigin="1701,22" coordsize="8787,510">
            <v:shape id="_x0000_s1239" style="position:absolute;left:1701;top:22;width:8787;height:510" coordorigin="1701,22" coordsize="8787,510" path="m1757,22r-32,1l1708,29r-6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6" style="position:absolute;margin-left:85.55pt;margin-top:41.3pt;width:438.35pt;height:24.5pt;z-index:-251687936;mso-position-horizontal-relative:page" coordorigin="1711,826" coordsize="8767,490">
            <v:shape id="_x0000_s1237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416" w:space="4797"/>
            <w:col w:w="407"/>
          </w:cols>
        </w:sect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113EC8">
      <w:pPr>
        <w:tabs>
          <w:tab w:val="left" w:pos="4580"/>
          <w:tab w:val="left" w:pos="5500"/>
          <w:tab w:val="left" w:pos="6680"/>
          <w:tab w:val="left" w:pos="8700"/>
        </w:tabs>
        <w:spacing w:before="45" w:after="0" w:line="167" w:lineRule="exact"/>
        <w:ind w:left="1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113EC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113EC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113EC8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113EC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113EC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113EC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113EC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95488" w:rsidRPr="00113EC8" w:rsidRDefault="00D95488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4B6B2F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3" style="position:absolute;left:0;text-align:left;margin-left:85.05pt;margin-top:2.05pt;width:11.35pt;height:11.35pt;z-index:-251689984;mso-position-horizontal-relative:page" coordorigin="1701,41" coordsize="227,227">
            <v:shape id="_x0000_s123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as figuras e identifica a técnica de separação que está a ser utilizada em cada caso.</w:t>
      </w:r>
    </w:p>
    <w:p w:rsidR="00D95488" w:rsidRPr="00113EC8" w:rsidRDefault="00D95488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A075E">
      <w:pPr>
        <w:tabs>
          <w:tab w:val="left" w:pos="4800"/>
        </w:tabs>
        <w:spacing w:before="33" w:after="0" w:line="206" w:lineRule="exact"/>
        <w:ind w:left="583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13536" behindDoc="0" locked="0" layoutInCell="1" allowOverlap="1" wp14:anchorId="60CBCF18" wp14:editId="05D4AE8E">
            <wp:simplePos x="0" y="0"/>
            <wp:positionH relativeFrom="column">
              <wp:posOffset>3352165</wp:posOffset>
            </wp:positionH>
            <wp:positionV relativeFrom="paragraph">
              <wp:posOffset>21590</wp:posOffset>
            </wp:positionV>
            <wp:extent cx="1371822" cy="20520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22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lang w:val="pt-PT" w:eastAsia="pt-PT"/>
        </w:rPr>
        <w:pict>
          <v:group id="_x0000_s1211" style="position:absolute;left:0;text-align:left;margin-left:24.95pt;margin-top:-.15pt;width:13.65pt;height:13.65pt;z-index:-251604992;mso-position-horizontal-relative:text;mso-position-vertical-relative:text" coordorigin="2159,-3" coordsize="273,273">
            <v:shape id="_x0000_s1212" style="position:absolute;left:2159;top:-3;width:273;height:273" coordorigin="2159,-3" coordsize="273,273" path="m2159,271r274,l2433,-3r-274,l2159,271xe" filled="f" strokecolor="#808285" strokeweight=".5pt">
              <v:path arrowok="t"/>
            </v:shape>
          </v:group>
        </w:pict>
      </w:r>
      <w:r w:rsidR="004B6B2F">
        <w:rPr>
          <w:rFonts w:ascii="Calibri" w:hAnsi="Calibri" w:cs="Calibri"/>
        </w:rPr>
        <w:pict>
          <v:group id="_x0000_s1201" style="position:absolute;left:0;text-align:left;margin-left:319.15pt;margin-top:-.15pt;width:13.65pt;height:13.65pt;z-index:-251680768;mso-position-horizontal-relative:page;mso-position-vertical-relative:text" coordorigin="6383,-3" coordsize="273,273">
            <v:shape id="_x0000_s1202" style="position:absolute;left:6383;top:-3;width:273;height:273" coordorigin="6383,-3" coordsize="273,273" path="m6383,271r273,l6656,-3r-273,l6383,271x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</w:p>
    <w:p w:rsidR="00D95488" w:rsidRPr="00113EC8" w:rsidRDefault="00DA075E">
      <w:pPr>
        <w:spacing w:before="10" w:after="0" w:line="180" w:lineRule="exact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noProof/>
          <w:sz w:val="18"/>
          <w:szCs w:val="18"/>
          <w:lang w:val="pt-PT" w:eastAsia="pt-PT"/>
        </w:rPr>
        <w:drawing>
          <wp:anchor distT="0" distB="0" distL="114300" distR="114300" simplePos="0" relativeHeight="251712512" behindDoc="0" locked="0" layoutInCell="1" allowOverlap="1" wp14:anchorId="4B39211A" wp14:editId="69B7C007">
            <wp:simplePos x="0" y="0"/>
            <wp:positionH relativeFrom="column">
              <wp:posOffset>241935</wp:posOffset>
            </wp:positionH>
            <wp:positionV relativeFrom="paragraph">
              <wp:posOffset>101600</wp:posOffset>
            </wp:positionV>
            <wp:extent cx="2759075" cy="179959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A075E">
      <w:pPr>
        <w:tabs>
          <w:tab w:val="left" w:pos="4800"/>
        </w:tabs>
        <w:spacing w:before="33" w:after="0" w:line="206" w:lineRule="exact"/>
        <w:ind w:left="585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714560" behindDoc="0" locked="0" layoutInCell="1" allowOverlap="1" wp14:anchorId="50ACE8BE" wp14:editId="146999E4">
            <wp:simplePos x="0" y="0"/>
            <wp:positionH relativeFrom="column">
              <wp:posOffset>3217545</wp:posOffset>
            </wp:positionH>
            <wp:positionV relativeFrom="paragraph">
              <wp:posOffset>13970</wp:posOffset>
            </wp:positionV>
            <wp:extent cx="1806394" cy="19800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394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B2F">
        <w:rPr>
          <w:rFonts w:ascii="Calibri" w:hAnsi="Calibri" w:cs="Calibri"/>
        </w:rPr>
        <w:pict>
          <v:group id="_x0000_s1185" style="position:absolute;left:0;text-align:left;margin-left:105pt;margin-top:-2.55pt;width:172.6pt;height:339.35pt;z-index:-251685888;mso-position-horizontal-relative:page;mso-position-vertical-relative:text" coordorigin="2100,-51" coordsize="3452,67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00" type="#_x0000_t75" style="position:absolute;left:2983;top:3289;width:2067;height:20">
              <v:imagedata r:id="rId10" o:title=""/>
            </v:shape>
            <v:shape id="_x0000_s1199" type="#_x0000_t75" style="position:absolute;left:2998;top:609;width:2066;height:2680">
              <v:imagedata r:id="rId11" o:title=""/>
            </v:shape>
            <v:shape id="_x0000_s1198" type="#_x0000_t75" style="position:absolute;left:3888;top:2149;width:355;height:340">
              <v:imagedata r:id="rId12" o:title=""/>
            </v:shape>
            <v:shape id="_x0000_s1197" type="#_x0000_t75" style="position:absolute;left:3769;top:1549;width:445;height:600">
              <v:imagedata r:id="rId13" o:title=""/>
            </v:shape>
            <v:shape id="_x0000_s1196" type="#_x0000_t75" style="position:absolute;left:3760;top:929;width:590;height:620">
              <v:imagedata r:id="rId14" o:title=""/>
            </v:shape>
            <v:shape id="_x0000_s1195" type="#_x0000_t75" style="position:absolute;left:3771;top:609;width:590;height:320">
              <v:imagedata r:id="rId15" o:title=""/>
            </v:shape>
            <v:shape id="_x0000_s1194" type="#_x0000_t75" style="position:absolute;left:3929;top:349;width:1623;height:260">
              <v:imagedata r:id="rId16" o:title=""/>
            </v:shape>
            <v:shape id="_x0000_s1193" type="#_x0000_t75" style="position:absolute;left:4641;top:-51;width:484;height:480">
              <v:imagedata r:id="rId17" o:title=""/>
            </v:shape>
            <v:shape id="_x0000_s1192" type="#_x0000_t75" style="position:absolute;left:3941;top:309;width:251;height:40">
              <v:imagedata r:id="rId18" o:title=""/>
            </v:shape>
            <v:shape id="_x0000_s1191" type="#_x0000_t75" style="position:absolute;left:4912;top:209;width:236;height:160">
              <v:imagedata r:id="rId19" o:title=""/>
            </v:shape>
            <v:shape id="_x0000_s1190" type="#_x0000_t75" style="position:absolute;left:2100;top:3362;width:3356;height:3373">
              <v:imagedata r:id="rId20" o:title=""/>
            </v:shape>
            <v:group id="_x0000_s1188" style="position:absolute;left:2159;top:3427;width:273;height:273" coordorigin="2159,3427" coordsize="273,273">
              <v:shape id="_x0000_s1189" style="position:absolute;left:2159;top:3427;width:273;height:273" coordorigin="2159,3427" coordsize="273,273" path="m2159,3700r274,l2433,3427r-274,l2159,3700e" stroked="f">
                <v:path arrowok="t"/>
              </v:shape>
            </v:group>
            <v:group id="_x0000_s1186" style="position:absolute;left:2159;top:3427;width:273;height:273" coordorigin="2159,3427" coordsize="273,273">
              <v:shape id="_x0000_s1187" style="position:absolute;left:2159;top:3427;width:273;height:273" coordorigin="2159,3427" coordsize="273,273" path="m2159,3700r274,l2433,3427r-274,l2159,3700xe" filled="f" strokecolor="#808285" strokeweight=".5pt">
                <v:path arrowok="t"/>
              </v:shape>
            </v:group>
            <w10:wrap anchorx="page"/>
          </v:group>
        </w:pict>
      </w:r>
      <w:r w:rsidR="004B6B2F">
        <w:rPr>
          <w:rFonts w:ascii="Calibri" w:hAnsi="Calibri" w:cs="Calibri"/>
        </w:rPr>
        <w:pict>
          <v:group id="_x0000_s1171" style="position:absolute;left:0;text-align:left;margin-left:107.95pt;margin-top:-.15pt;width:13.65pt;height:13.65pt;z-index:-251681792;mso-position-horizontal-relative:page;mso-position-vertical-relative:text" coordorigin="2159,-3" coordsize="273,273">
            <v:shape id="_x0000_s1172" style="position:absolute;left:2159;top:-3;width:273;height:273" coordorigin="2159,-3" coordsize="273,273" path="m2159,271r274,l2433,-3r-274,l2159,271xe" filled="f" strokecolor="#808285" strokeweight=".5pt">
              <v:path arrowok="t"/>
            </v:shape>
            <w10:wrap anchorx="page"/>
          </v:group>
        </w:pict>
      </w:r>
      <w:r w:rsidR="004B6B2F">
        <w:rPr>
          <w:rFonts w:ascii="Calibri" w:hAnsi="Calibri" w:cs="Calibri"/>
        </w:rPr>
        <w:pict>
          <v:group id="_x0000_s1169" style="position:absolute;left:0;text-align:left;margin-left:319.15pt;margin-top:-.15pt;width:13.65pt;height:13.65pt;z-index:-251679744;mso-position-horizontal-relative:page;mso-position-vertical-relative:text" coordorigin="6383,-3" coordsize="273,273">
            <v:shape id="_x0000_s1170" style="position:absolute;left:6383;top:-3;width:273;height:273" coordorigin="6383,-3" coordsize="273,273" path="m6383,271r273,l6656,-3r-273,l6383,271x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</w:t>
      </w:r>
    </w:p>
    <w:p w:rsidR="00D95488" w:rsidRPr="00113EC8" w:rsidRDefault="00D95488">
      <w:pPr>
        <w:spacing w:before="10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4B6B2F">
      <w:pPr>
        <w:tabs>
          <w:tab w:val="left" w:pos="4800"/>
        </w:tabs>
        <w:spacing w:before="33" w:after="0" w:line="206" w:lineRule="exact"/>
        <w:ind w:left="594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63" style="position:absolute;left:0;text-align:left;margin-left:318.9pt;margin-top:-3.25pt;width:198.7pt;height:168.65pt;z-index:-251682816;mso-position-horizontal-relative:page" coordorigin="6378,-65" coordsize="3974,3373">
            <v:shape id="_x0000_s1168" type="#_x0000_t75" style="position:absolute;left:6458;top:-65;width:3894;height:3373">
              <v:imagedata r:id="rId21" o:title=""/>
            </v:shape>
            <v:group id="_x0000_s1166" style="position:absolute;left:6383;top:-3;width:273;height:273" coordorigin="6383,-3" coordsize="273,273">
              <v:shape id="_x0000_s1167" style="position:absolute;left:6383;top:-3;width:273;height:273" coordorigin="6383,-3" coordsize="273,273" path="m6383,271r273,l6656,-3r-273,l6383,271e" stroked="f">
                <v:path arrowok="t"/>
              </v:shape>
            </v:group>
            <v:group id="_x0000_s1164" style="position:absolute;left:6383;top:-3;width:273;height:273" coordorigin="6383,-3" coordsize="273,273">
              <v:shape id="_x0000_s1165" style="position:absolute;left:6383;top:-3;width:273;height:273" coordorigin="6383,-3" coordsize="273,273" path="m6383,271r273,l6656,-3r-273,l6383,271xe" filled="f" strokecolor="#808285" strokeweight=".5pt">
                <v:path arrowok="t"/>
              </v:shape>
            </v:group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F</w:t>
      </w: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before="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95488" w:rsidRPr="00113EC8" w:rsidRDefault="00113EC8">
      <w:pPr>
        <w:tabs>
          <w:tab w:val="left" w:pos="4480"/>
          <w:tab w:val="left" w:pos="4760"/>
          <w:tab w:val="left" w:pos="8800"/>
        </w:tabs>
        <w:spacing w:before="31" w:after="0" w:line="367" w:lineRule="auto"/>
        <w:ind w:left="437" w:right="719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E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95488" w:rsidRPr="00113EC8" w:rsidRDefault="00113EC8">
      <w:pPr>
        <w:tabs>
          <w:tab w:val="left" w:pos="4480"/>
          <w:tab w:val="left" w:pos="4760"/>
          <w:tab w:val="left" w:pos="8800"/>
        </w:tabs>
        <w:spacing w:after="0" w:line="229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F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before="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D95488" w:rsidRPr="00113EC8" w:rsidRDefault="00113EC8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13EC8">
        <w:rPr>
          <w:rFonts w:ascii="Calibri" w:hAnsi="Calibri" w:cs="Calibri"/>
          <w:lang w:val="pt-PT"/>
        </w:rPr>
        <w:lastRenderedPageBreak/>
        <w:br w:type="column"/>
      </w: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7"/>
            <w:col w:w="423"/>
          </w:cols>
        </w:sectPr>
      </w:pPr>
    </w:p>
    <w:p w:rsidR="00D95488" w:rsidRPr="00113EC8" w:rsidRDefault="00113EC8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113EC8">
        <w:rPr>
          <w:rFonts w:ascii="Calibri" w:hAnsi="Calibri" w:cs="Calibri"/>
          <w:lang w:val="pt-PT"/>
        </w:rPr>
        <w:lastRenderedPageBreak/>
        <w:br w:type="column"/>
      </w:r>
    </w:p>
    <w:p w:rsidR="00D95488" w:rsidRPr="00113EC8" w:rsidRDefault="004B6B2F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6" style="position:absolute;margin-left:70.85pt;margin-top:.9pt;width:11.35pt;height:11.35pt;z-index:-251675648;mso-position-horizontal-relative:page" coordorigin="1417,18" coordsize="227,227">
            <v:shape id="_x0000_s115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Relativamente às imagens da questão anterior, refere, para cada caso, um exemplo</w:t>
      </w:r>
    </w:p>
    <w:p w:rsidR="00D95488" w:rsidRPr="00113EC8" w:rsidRDefault="00113EC8">
      <w:pPr>
        <w:spacing w:before="5" w:after="0" w:line="240" w:lineRule="auto"/>
        <w:ind w:left="337" w:right="773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mistura que possa ser separada recorrendo à técnica de separação representada.</w:t>
      </w:r>
    </w:p>
    <w:p w:rsidR="00D95488" w:rsidRPr="00113EC8" w:rsidRDefault="00113EC8" w:rsidP="00113EC8">
      <w:pPr>
        <w:spacing w:before="3" w:after="0" w:line="360" w:lineRule="atLeast"/>
        <w:ind w:left="337" w:right="45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</w:t>
      </w:r>
      <w:proofErr w:type="gramStart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D95488" w:rsidRPr="00113EC8" w:rsidRDefault="00D95488">
      <w:pPr>
        <w:spacing w:after="0"/>
        <w:jc w:val="both"/>
        <w:rPr>
          <w:rFonts w:ascii="Calibri" w:hAnsi="Calibri" w:cs="Calibri"/>
          <w:lang w:val="pt-PT"/>
        </w:rPr>
        <w:sectPr w:rsidR="00D95488" w:rsidRPr="00113EC8">
          <w:pgSz w:w="11920" w:h="15880"/>
          <w:pgMar w:top="800" w:right="1600" w:bottom="280" w:left="620" w:header="720" w:footer="720" w:gutter="0"/>
          <w:cols w:num="2" w:space="720" w:equalWidth="0">
            <w:col w:w="383" w:space="474"/>
            <w:col w:w="8843"/>
          </w:cols>
        </w:sectPr>
      </w:pPr>
    </w:p>
    <w:p w:rsidR="00D95488" w:rsidRPr="00113EC8" w:rsidRDefault="00D95488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95488" w:rsidRPr="00113EC8" w:rsidRDefault="004B6B2F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4" style="position:absolute;left:0;text-align:left;margin-left:70.85pt;margin-top:2.05pt;width:11.35pt;height:11.35pt;z-index:-251674624;mso-position-horizontal-relative:page" coordorigin="1417,41" coordsize="227,227">
            <v:shape id="_x0000_s115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 situação a seguir descrita e responde às questões.</w:t>
      </w:r>
    </w:p>
    <w:p w:rsidR="00D95488" w:rsidRPr="00113EC8" w:rsidRDefault="00113EC8">
      <w:pPr>
        <w:spacing w:before="5" w:after="0" w:line="245" w:lineRule="auto"/>
        <w:ind w:left="1194" w:right="1007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Ricardo deixou cair o açucareiro de porcelana sobre uma caixa de clipes de aço inox. Os pedaços de porcelana, o açúcar e os clipes ficaram misturados.</w:t>
      </w:r>
    </w:p>
    <w:p w:rsidR="00D95488" w:rsidRPr="00113EC8" w:rsidRDefault="00D95488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95488" w:rsidRPr="00113EC8" w:rsidRDefault="004B6B2F">
      <w:pPr>
        <w:spacing w:after="0" w:line="252" w:lineRule="auto"/>
        <w:ind w:left="1591" w:right="384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2" style="position:absolute;left:0;text-align:left;margin-left:110.55pt;margin-top:40.15pt;width:399.7pt;height:.1pt;z-index:-251673600;mso-position-horizontal-relative:page" coordorigin="2211,803" coordsize="7994,2">
            <v:shape id="_x0000_s1153" style="position:absolute;left:2211;top:803;width:7994;height:2" coordorigin="2211,803" coordsize="7994,0" path="m2211,80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0" style="position:absolute;left:0;text-align:left;margin-left:110.55pt;margin-top:58.3pt;width:399.7pt;height:.1pt;z-index:-251672576;mso-position-horizontal-relative:page" coordorigin="2211,1166" coordsize="7994,2">
            <v:shape id="_x0000_s1151" style="position:absolute;left:2211;top:1166;width:7994;height:2" coordorigin="2211,1166" coordsize="7994,0" path="m2211,1166r7994,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Refere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material de laboratório que seria necessário para se conseguir separar o açúcar, os clipes e os pedaços de porcelana.</w:t>
      </w:r>
    </w:p>
    <w:p w:rsidR="00D95488" w:rsidRPr="00113EC8" w:rsidRDefault="00D95488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4B6B2F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8" style="position:absolute;left:0;text-align:left;margin-left:110.55pt;margin-top:-25.65pt;width:399.7pt;height:.1pt;z-index:-251671552;mso-position-horizontal-relative:page" coordorigin="2211,-513" coordsize="7994,2">
            <v:shape id="_x0000_s1149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6" style="position:absolute;left:0;text-align:left;margin-left:110.55pt;margin-top:-7.5pt;width:399.7pt;height:.1pt;z-index:-251670528;mso-position-horizontal-relative:page" coordorigin="2211,-150" coordsize="7994,2">
            <v:shape id="_x0000_s114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4" style="position:absolute;left:0;text-align:left;margin-left:110.55pt;margin-top:28.85pt;width:399.7pt;height:.1pt;z-index:-251669504;mso-position-horizontal-relative:page" coordorigin="2211,577" coordsize="7994,2">
            <v:shape id="_x0000_s114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2" style="position:absolute;left:0;text-align:left;margin-left:110.55pt;margin-top:47pt;width:399.7pt;height:.1pt;z-index:-251668480;mso-position-horizontal-relative:page" coordorigin="2211,940" coordsize="7994,2">
            <v:shape id="_x0000_s1143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0" style="position:absolute;left:0;text-align:left;margin-left:110.55pt;margin-top:65.2pt;width:399.7pt;height:.1pt;z-index:-251667456;mso-position-horizontal-relative:page" coordorigin="2211,1304" coordsize="7994,2">
            <v:shape id="_x0000_s1141" style="position:absolute;left:2211;top:1304;width:7994;height:2" coordorigin="2211,1304" coordsize="7994,0" path="m2211,1304r7994,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Refere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sequência de procedimentos para se conseguir fazer a separação pretendida.</w:t>
      </w:r>
    </w:p>
    <w:p w:rsidR="00D95488" w:rsidRPr="00113EC8" w:rsidRDefault="00D95488">
      <w:pPr>
        <w:spacing w:before="7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4B6B2F">
      <w:pPr>
        <w:tabs>
          <w:tab w:val="left" w:pos="1180"/>
        </w:tabs>
        <w:spacing w:before="23" w:after="0" w:line="245" w:lineRule="auto"/>
        <w:ind w:left="1194" w:right="11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8" style="position:absolute;left:0;text-align:left;margin-left:110.55pt;margin-top:-49.05pt;width:399.7pt;height:.1pt;z-index:-251666432;mso-position-horizontal-relative:page" coordorigin="2211,-981" coordsize="7994,2">
            <v:shape id="_x0000_s1139" style="position:absolute;left:2211;top:-981;width:7994;height:2" coordorigin="2211,-981" coordsize="7994,0" path="m2211,-98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6" style="position:absolute;left:0;text-align:left;margin-left:110.55pt;margin-top:-30.9pt;width:399.7pt;height:.1pt;z-index:-251665408;mso-position-horizontal-relative:page" coordorigin="2211,-618" coordsize="7994,2">
            <v:shape id="_x0000_s1137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4" style="position:absolute;left:0;text-align:left;margin-left:110.55pt;margin-top:-12.7pt;width:399.7pt;height:.1pt;z-index:-251664384;mso-position-horizontal-relative:page" coordorigin="2211,-254" coordsize="7994,2">
            <v:shape id="_x0000_s1135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2" style="position:absolute;left:0;text-align:left;margin-left:70.85pt;margin-top:2.05pt;width:11.35pt;height:11.35pt;z-index:-251663360;mso-position-horizontal-relative:page" coordorigin="1417,41" coordsize="227,227">
            <v:shape id="_x0000_s113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os diagramas de blocos seguintes indicando, em cada situação, a técnica de separação utilizada ou o componente separado.</w:t>
      </w:r>
    </w:p>
    <w:p w:rsidR="00D95488" w:rsidRPr="00113EC8" w:rsidRDefault="00D95488">
      <w:pPr>
        <w:spacing w:before="1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113EC8" w:rsidRDefault="004B6B2F" w:rsidP="00113EC8">
      <w:pPr>
        <w:tabs>
          <w:tab w:val="left" w:pos="3740"/>
        </w:tabs>
        <w:spacing w:after="0" w:line="240" w:lineRule="auto"/>
        <w:ind w:left="1820" w:right="-2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21" style="position:absolute;left:0;text-align:left;margin-left:113.65pt;margin-top:10.6pt;width:161.6pt;height:25.5pt;z-index:-251656192;mso-position-horizontal-relative:page" coordorigin="2268,-134" coordsize="3232,510">
            <v:group id="_x0000_s1128" style="position:absolute;left:2273;top:-129;width:1577;height:500" coordorigin="2273,-129" coordsize="1577,500">
              <v:shape id="_x0000_s1129" style="position:absolute;left:2273;top:-129;width:1577;height:500" coordorigin="2273,-129" coordsize="1577,500" path="m2296,-129r-3,l2273,-128r,22l2273,348r,2l2273,371r23,l3827,371r2,l3850,370r,-22l3850,-106r,-2l3849,-129r-22,l2296,-129xe" filled="f" strokecolor="#808285" strokeweight=".5pt">
                <v:path arrowok="t"/>
              </v:shape>
            </v:group>
            <v:group id="_x0000_s1126" style="position:absolute;left:3912;top:121;width:926;height:2" coordorigin="3912,121" coordsize="926,2">
              <v:shape id="_x0000_s1127" style="position:absolute;left:3912;top:121;width:926;height:2" coordorigin="3912,121" coordsize="926,0" path="m3912,121r925,e" filled="f" strokecolor="#231f20" strokeweight=".5pt">
                <v:path arrowok="t"/>
              </v:shape>
            </v:group>
            <v:group id="_x0000_s1124" style="position:absolute;left:4994;top:-129;width:500;height:500" coordorigin="4994,-129" coordsize="500,500">
              <v:shape id="_x0000_s1125" style="position:absolute;left:4994;top:-129;width:500;height:500" coordorigin="4994,-129" coordsize="500,500" path="m5017,-129r-2,l4994,-128r,22l4994,348r,2l4995,371r22,l5471,371r2,l5494,370r,-22l5494,-106r,-2l5493,-129r-22,l5017,-129xe" filled="f" strokecolor="#808285" strokeweight=".5pt">
                <v:path arrowok="t"/>
              </v:shape>
            </v:group>
            <v:group id="_x0000_s1122" style="position:absolute;left:4806;top:75;width:126;height:79" coordorigin="4806,75" coordsize="126,79">
              <v:shape id="_x0000_s1123" style="position:absolute;left:4806;top:75;width:126;height:79" coordorigin="4806,75" coordsize="126,79" path="m4806,75r14,21l4828,111r1,13l4825,137r-10,17l4932,121,4806,75e" fillcolor="#231f20" stroked="f">
                <v:path arrowok="t"/>
              </v:shape>
            </v:group>
            <w10:wrap anchorx="page"/>
          </v:group>
        </w:pict>
      </w:r>
    </w:p>
    <w:p w:rsidR="00D95488" w:rsidRPr="00113EC8" w:rsidRDefault="004B6B2F" w:rsidP="00113EC8">
      <w:pPr>
        <w:tabs>
          <w:tab w:val="left" w:pos="3740"/>
        </w:tabs>
        <w:spacing w:after="0" w:line="240" w:lineRule="auto"/>
        <w:ind w:left="1820" w:right="-23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30" style="position:absolute;left:0;text-align:left;margin-left:300.7pt;margin-top:1.05pt;width:53.35pt;height:25pt;z-index:-251655168;mso-position-horizontal-relative:page" coordorigin="6014,-8" coordsize="1067,500">
            <v:shape id="_x0000_s1131" style="position:absolute;left:6014;top:-8;width:1067;height:500" coordorigin="6014,-8" coordsize="1067,500" path="m6038,-8r-3,l6014,-8r,23l6014,469r,2l6015,492r23,l7058,492r2,l7081,491r,-22l7081,15r,-2l7081,-8r-23,l6038,-8x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Mistura de álcool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</w:t>
      </w:r>
    </w:p>
    <w:p w:rsidR="00D95488" w:rsidRPr="00113EC8" w:rsidRDefault="00D95488" w:rsidP="00113EC8">
      <w:pPr>
        <w:spacing w:after="0" w:line="240" w:lineRule="auto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D95488" w:rsidRPr="00113EC8" w:rsidRDefault="00113EC8" w:rsidP="00113EC8">
      <w:pPr>
        <w:tabs>
          <w:tab w:val="left" w:pos="2160"/>
          <w:tab w:val="left" w:pos="4560"/>
          <w:tab w:val="left" w:pos="5060"/>
        </w:tabs>
        <w:spacing w:after="0" w:line="240" w:lineRule="auto"/>
        <w:ind w:left="1194" w:right="-89"/>
        <w:rPr>
          <w:rFonts w:ascii="Calibri" w:eastAsia="Myriad Pro Light" w:hAnsi="Calibri" w:cs="Calibri"/>
          <w:sz w:val="18"/>
          <w:szCs w:val="18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A —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água.</w:t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</w:t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+</w:t>
      </w:r>
    </w:p>
    <w:p w:rsidR="00D95488" w:rsidRPr="00113EC8" w:rsidRDefault="00113EC8">
      <w:pPr>
        <w:spacing w:before="20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13EC8">
        <w:rPr>
          <w:rFonts w:ascii="Calibri" w:hAnsi="Calibri" w:cs="Calibri"/>
          <w:lang w:val="pt-PT"/>
        </w:rPr>
        <w:br w:type="column"/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Água</w:t>
      </w: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5180" w:space="557"/>
            <w:col w:w="3963"/>
          </w:cols>
        </w:sectPr>
      </w:pPr>
    </w:p>
    <w:p w:rsidR="00D95488" w:rsidRPr="00113EC8" w:rsidRDefault="00D95488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95488" w:rsidRPr="00113EC8" w:rsidRDefault="004B6B2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3" style="position:absolute;margin-left:382.9pt;margin-top:8.2pt;width:56.2pt;height:25pt;z-index:-251657216;mso-position-horizontal-relative:page" coordorigin="7658,-129" coordsize="1124,500">
            <v:shape id="_x0000_s1104" style="position:absolute;left:7658;top:-129;width:1124;height:500" coordorigin="7658,-129" coordsize="1124,500" path="m7682,-129r-3,l7658,-128r,22l7658,348r,2l7659,371r23,l8759,371r2,l8782,370r,-22l8782,-106r,-2l8781,-129r-22,l7682,-12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2" style="position:absolute;margin-left:113.1pt;margin-top:8.2pt;width:161.6pt;height:25.5pt;z-index:-251659264;mso-position-horizontal-relative:page" coordorigin="2268,-134" coordsize="3232,510">
            <v:group id="_x0000_s1119" style="position:absolute;left:2273;top:-129;width:1577;height:500" coordorigin="2273,-129" coordsize="1577,500">
              <v:shape id="_x0000_s1120" style="position:absolute;left:2273;top:-129;width:1577;height:500" coordorigin="2273,-129" coordsize="1577,500" path="m2296,-129r-3,l2273,-128r,22l2273,348r,2l2273,371r23,l3827,371r2,l3850,370r,-22l3850,-106r,-2l3849,-129r-22,l2296,-129xe" filled="f" strokecolor="#808285" strokeweight=".5pt">
                <v:path arrowok="t"/>
              </v:shape>
            </v:group>
            <v:group id="_x0000_s1117" style="position:absolute;left:3912;top:121;width:926;height:2" coordorigin="3912,121" coordsize="926,2">
              <v:shape id="_x0000_s1118" style="position:absolute;left:3912;top:121;width:926;height:2" coordorigin="3912,121" coordsize="926,0" path="m3912,121r925,e" filled="f" strokecolor="#231f20" strokeweight=".5pt">
                <v:path arrowok="t"/>
              </v:shape>
            </v:group>
            <v:group id="_x0000_s1115" style="position:absolute;left:4994;top:-129;width:500;height:500" coordorigin="4994,-129" coordsize="500,500">
              <v:shape id="_x0000_s1116" style="position:absolute;left:4994;top:-129;width:500;height:500" coordorigin="4994,-129" coordsize="500,500" path="m5017,-129r-2,l4994,-128r,22l4994,348r,2l4995,371r22,l5471,371r2,l5494,370r,-22l5494,-106r,-2l5493,-129r-22,l5017,-129xe" filled="f" strokecolor="#808285" strokeweight=".5pt">
                <v:path arrowok="t"/>
              </v:shape>
            </v:group>
            <v:group id="_x0000_s1113" style="position:absolute;left:4806;top:75;width:126;height:79" coordorigin="4806,75" coordsize="126,79">
              <v:shape id="_x0000_s1114" style="position:absolute;left:4806;top:75;width:126;height:79" coordorigin="4806,75" coordsize="126,79" path="m4806,75r14,21l4828,111r1,13l4825,137r-10,17l4932,121,4806,75e" fillcolor="#231f20" stroked="f">
                <v:path arrowok="t"/>
              </v:shape>
            </v:group>
            <w10:wrap anchorx="page"/>
          </v:group>
        </w:pict>
      </w: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D95488" w:rsidRPr="00113EC8" w:rsidRDefault="00113EC8">
      <w:pPr>
        <w:spacing w:before="54" w:after="0" w:line="101" w:lineRule="exact"/>
        <w:ind w:left="1865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Mistura de areia</w:t>
      </w:r>
    </w:p>
    <w:p w:rsidR="00D95488" w:rsidRPr="00113EC8" w:rsidRDefault="00113EC8">
      <w:pPr>
        <w:tabs>
          <w:tab w:val="left" w:pos="1640"/>
          <w:tab w:val="left" w:pos="3560"/>
        </w:tabs>
        <w:spacing w:before="35" w:after="0" w:line="120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13EC8">
        <w:rPr>
          <w:rFonts w:ascii="Calibri" w:hAnsi="Calibri" w:cs="Calibri"/>
          <w:lang w:val="pt-PT"/>
        </w:rPr>
        <w:br w:type="column"/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3</w:t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Solução</w:t>
      </w: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003" w:space="746"/>
            <w:col w:w="5951"/>
          </w:cols>
        </w:sectPr>
      </w:pPr>
    </w:p>
    <w:p w:rsidR="00D95488" w:rsidRPr="00113EC8" w:rsidRDefault="004B6B2F">
      <w:pPr>
        <w:tabs>
          <w:tab w:val="left" w:pos="2260"/>
          <w:tab w:val="left" w:pos="4560"/>
          <w:tab w:val="left" w:pos="6200"/>
        </w:tabs>
        <w:spacing w:after="0" w:line="333" w:lineRule="exact"/>
        <w:ind w:left="1194" w:right="-89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lastRenderedPageBreak/>
        <w:pict>
          <v:group id="_x0000_s1105" style="position:absolute;left:0;text-align:left;margin-left:277.55pt;margin-top:-6.7pt;width:79.6pt;height:25.5pt;z-index:-251658240;mso-position-horizontal-relative:page" coordorigin="5551,-134" coordsize="1592,510">
            <v:group id="_x0000_s1110" style="position:absolute;left:6638;top:-129;width:500;height:500" coordorigin="6638,-129" coordsize="500,500">
              <v:shape id="_x0000_s1111" style="position:absolute;left:6638;top:-129;width:500;height:500" coordorigin="6638,-129" coordsize="500,500" path="m6661,-129r-2,l6638,-128r,22l6638,348r,2l6639,371r22,l7115,371r2,l7138,370r,-22l7138,-106r,-2l7137,-129r-22,l6661,-129xe" filled="f" strokecolor="#808285" strokeweight=".5pt">
                <v:path arrowok="t"/>
              </v:shape>
            </v:group>
            <v:group id="_x0000_s1108" style="position:absolute;left:5556;top:121;width:926;height:2" coordorigin="5556,121" coordsize="926,2">
              <v:shape id="_x0000_s1109" style="position:absolute;left:5556;top:121;width:926;height:2" coordorigin="5556,121" coordsize="926,0" path="m5556,121r926,e" filled="f" strokecolor="#231f20" strokeweight=".5pt">
                <v:path arrowok="t"/>
              </v:shape>
            </v:group>
            <v:group id="_x0000_s1106" style="position:absolute;left:6450;top:75;width:127;height:79" coordorigin="6450,75" coordsize="127,79">
              <v:shape id="_x0000_s1107" style="position:absolute;left:6450;top:75;width:127;height:79" coordorigin="6450,75" coordsize="127,79" path="m6450,75r14,21l6472,111r1,13l6469,137r-10,17l6576,121,6450,75e" fillcolor="#231f20" stroked="f">
                <v:path arrowok="t"/>
              </v:shape>
            </v:group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</w: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sal.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</w:p>
    <w:p w:rsidR="00D95488" w:rsidRPr="00113EC8" w:rsidRDefault="00113EC8">
      <w:pPr>
        <w:tabs>
          <w:tab w:val="left" w:pos="400"/>
        </w:tabs>
        <w:spacing w:before="20" w:after="0" w:line="31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13EC8">
        <w:rPr>
          <w:rFonts w:ascii="Calibri" w:hAnsi="Calibri" w:cs="Calibri"/>
          <w:lang w:val="pt-PT"/>
        </w:rPr>
        <w:br w:type="column"/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+</w:t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proofErr w:type="gramStart"/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de</w:t>
      </w:r>
      <w:proofErr w:type="gramEnd"/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água e sal</w:t>
      </w: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6304" w:space="412"/>
            <w:col w:w="2984"/>
          </w:cols>
        </w:sectPr>
      </w:pPr>
    </w:p>
    <w:p w:rsidR="00D95488" w:rsidRPr="00113EC8" w:rsidRDefault="00D95488">
      <w:pPr>
        <w:spacing w:before="2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D95488" w:rsidRPr="00113EC8" w:rsidRDefault="004B6B2F">
      <w:pPr>
        <w:tabs>
          <w:tab w:val="left" w:pos="1960"/>
          <w:tab w:val="left" w:pos="3740"/>
        </w:tabs>
        <w:spacing w:before="85" w:after="0" w:line="175" w:lineRule="auto"/>
        <w:ind w:left="1811" w:right="-64" w:hanging="617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lastRenderedPageBreak/>
        <w:pict>
          <v:group id="_x0000_s1094" style="position:absolute;left:0;text-align:left;margin-left:113.4pt;margin-top:1.05pt;width:189.9pt;height:25.5pt;z-index:-251662336;mso-position-horizontal-relative:page" coordorigin="2268,21" coordsize="3798,510">
            <v:group id="_x0000_s1101" style="position:absolute;left:2273;top:26;width:1577;height:500" coordorigin="2273,26" coordsize="1577,500">
              <v:shape id="_x0000_s1102" style="position:absolute;left:2273;top:26;width:1577;height:500" coordorigin="2273,26" coordsize="1577,500" path="m2296,26r-3,l2273,27r,22l2273,503r,2l2273,526r23,l3827,526r2,l3850,525r,-22l3850,49r,-2l3849,26r-22,l2296,26xe" filled="f" strokecolor="#808285" strokeweight=".5pt">
                <v:path arrowok="t"/>
              </v:shape>
            </v:group>
            <v:group id="_x0000_s1099" style="position:absolute;left:3912;top:276;width:926;height:2" coordorigin="3912,276" coordsize="926,2">
              <v:shape id="_x0000_s1100" style="position:absolute;left:3912;top:276;width:926;height:2" coordorigin="3912,276" coordsize="926,0" path="m3912,276r925,e" filled="f" strokecolor="#231f20" strokeweight=".5pt">
                <v:path arrowok="t"/>
              </v:shape>
            </v:group>
            <v:group id="_x0000_s1097" style="position:absolute;left:4994;top:26;width:1067;height:500" coordorigin="4994,26" coordsize="1067,500">
              <v:shape id="_x0000_s1098" style="position:absolute;left:4994;top:26;width:1067;height:500" coordorigin="4994,26" coordsize="1067,500" path="m5017,26r-2,l4994,27r,22l4994,503r,2l4995,526r22,l6038,526r2,l6061,525r,-22l6061,49r,-2l6060,26r-22,l5017,26xe" filled="f" strokecolor="#808285" strokeweight=".5pt">
                <v:path arrowok="t"/>
              </v:shape>
            </v:group>
            <v:group id="_x0000_s1095" style="position:absolute;left:4806;top:230;width:126;height:79" coordorigin="4806,230" coordsize="126,79">
              <v:shape id="_x0000_s1096" style="position:absolute;left:4806;top:230;width:126;height:79" coordorigin="4806,230" coordsize="126,79" path="m4806,230r14,21l4828,266r1,13l4825,292r-10,17l4932,276,4806,230e" fillcolor="#231f20" stroked="f">
                <v:path arrowok="t"/>
              </v:shape>
            </v:group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 —</w: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Farinha, arroz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7 e limalha de ferro</w:t>
      </w:r>
    </w:p>
    <w:p w:rsidR="00D95488" w:rsidRPr="00113EC8" w:rsidRDefault="00113EC8">
      <w:pPr>
        <w:spacing w:before="65" w:after="0" w:line="175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13EC8">
        <w:rPr>
          <w:rFonts w:ascii="Calibri" w:hAnsi="Calibri" w:cs="Calibri"/>
          <w:lang w:val="pt-PT"/>
        </w:rPr>
        <w:br w:type="column"/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Limalha</w:t>
      </w:r>
    </w:p>
    <w:p w:rsidR="00D95488" w:rsidRPr="00113EC8" w:rsidRDefault="004B6B2F">
      <w:pPr>
        <w:tabs>
          <w:tab w:val="left" w:pos="1000"/>
          <w:tab w:val="left" w:pos="1520"/>
        </w:tabs>
        <w:spacing w:after="0" w:line="251" w:lineRule="exact"/>
        <w:ind w:left="1" w:right="-83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85" style="position:absolute;left:0;text-align:left;margin-left:328.8pt;margin-top:-10.95pt;width:107.7pt;height:25.5pt;z-index:-251661312;mso-position-horizontal-relative:page" coordorigin="6576,-219" coordsize="2154,510">
            <v:group id="_x0000_s1092" style="position:absolute;left:8225;top:-214;width:500;height:500" coordorigin="8225,-214" coordsize="500,500">
              <v:shape id="_x0000_s1093" style="position:absolute;left:8225;top:-214;width:500;height:500" coordorigin="8225,-214" coordsize="500,500" path="m8249,-214r-3,l8225,-213r,22l8225,263r,2l8226,286r23,l8702,286r3,l8726,285r,-22l8726,-191r-1,-2l8725,-214r-23,l8249,-214xe" filled="f" strokecolor="#808285" strokeweight=".5pt">
                <v:path arrowok="t"/>
              </v:shape>
            </v:group>
            <v:group id="_x0000_s1090" style="position:absolute;left:6581;top:-214;width:500;height:500" coordorigin="6581,-214" coordsize="500,500">
              <v:shape id="_x0000_s1091" style="position:absolute;left:6581;top:-214;width:500;height:500" coordorigin="6581,-214" coordsize="500,500" path="m6605,-214r-3,l6581,-213r,22l6581,263r,2l6582,286r23,l7058,286r2,l7081,285r,-22l7081,-191r,-2l7081,-214r-23,l6605,-214xe" filled="f" strokecolor="#808285" strokeweight=".5pt">
                <v:path arrowok="t"/>
              </v:shape>
            </v:group>
            <v:group id="_x0000_s1088" style="position:absolute;left:7143;top:36;width:926;height:2" coordorigin="7143,36" coordsize="926,2">
              <v:shape id="_x0000_s1089" style="position:absolute;left:7143;top:36;width:926;height:2" coordorigin="7143,36" coordsize="926,0" path="m7143,36r926,e" filled="f" strokecolor="#231f20" strokeweight=".5pt">
                <v:path arrowok="t"/>
              </v:shape>
            </v:group>
            <v:group id="_x0000_s1086" style="position:absolute;left:8037;top:-10;width:127;height:79" coordorigin="8037,-10" coordsize="127,79">
              <v:shape id="_x0000_s1087" style="position:absolute;left:8037;top:-10;width:127;height:79" coordorigin="8037,-10" coordsize="127,79" path="m8037,-10r14,21l8059,26r2,12l8057,52r-11,17l8164,36,8037,-10e" fillcolor="#231f20" stroked="f">
                <v:path arrowok="t"/>
              </v:shape>
            </v:group>
            <w10:wrap anchorx="page"/>
          </v:group>
        </w:pict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de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ferro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+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</w:p>
    <w:p w:rsidR="00D95488" w:rsidRPr="00113EC8" w:rsidRDefault="00113EC8">
      <w:pPr>
        <w:spacing w:before="33" w:after="0" w:line="191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13EC8">
        <w:rPr>
          <w:rFonts w:ascii="Calibri" w:hAnsi="Calibri" w:cs="Calibri"/>
          <w:lang w:val="pt-PT"/>
        </w:rPr>
        <w:br w:type="column"/>
      </w:r>
      <w:r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9</w:t>
      </w:r>
    </w:p>
    <w:p w:rsidR="00D95488" w:rsidRPr="00113EC8" w:rsidRDefault="004B6B2F">
      <w:pPr>
        <w:tabs>
          <w:tab w:val="left" w:pos="1320"/>
          <w:tab w:val="left" w:pos="1800"/>
        </w:tabs>
        <w:spacing w:after="0" w:line="164" w:lineRule="exact"/>
        <w:ind w:left="783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83" style="position:absolute;left:0;text-align:left;margin-left:462.3pt;margin-top:-9.9pt;width:25pt;height:25pt;z-index:-251660288;mso-position-horizontal-relative:page" coordorigin="9246,-198" coordsize="500,500">
            <v:shape id="_x0000_s1084" style="position:absolute;left:9246;top:-198;width:500;height:500" coordorigin="9246,-198" coordsize="500,500" path="m9269,-198r-2,l9246,-197r,22l9246,279r,2l9247,302r22,l9723,302r2,l9746,301r,-22l9746,-175r,-2l9745,-198r-22,l9269,-198x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10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+</w:t>
      </w:r>
      <w:r w:rsidR="00113EC8" w:rsidRPr="00113EC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11</w:t>
      </w: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1600" w:bottom="280" w:left="620" w:header="720" w:footer="720" w:gutter="0"/>
          <w:cols w:num="3" w:space="720" w:equalWidth="0">
            <w:col w:w="3838" w:space="787"/>
            <w:col w:w="1623" w:space="734"/>
            <w:col w:w="2718"/>
          </w:cols>
        </w:sectPr>
      </w:pPr>
    </w:p>
    <w:p w:rsidR="00D95488" w:rsidRPr="00113EC8" w:rsidRDefault="00D95488">
      <w:pPr>
        <w:spacing w:before="1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95488" w:rsidRPr="00113EC8" w:rsidRDefault="00113EC8">
      <w:pPr>
        <w:tabs>
          <w:tab w:val="left" w:pos="5220"/>
          <w:tab w:val="left" w:pos="5520"/>
          <w:tab w:val="left" w:pos="9560"/>
        </w:tabs>
        <w:spacing w:before="31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7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95488" w:rsidRPr="00113EC8" w:rsidRDefault="00D95488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95488" w:rsidRPr="00113EC8" w:rsidRDefault="00113EC8">
      <w:pPr>
        <w:tabs>
          <w:tab w:val="left" w:pos="5220"/>
          <w:tab w:val="left" w:pos="5520"/>
          <w:tab w:val="left" w:pos="95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8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95488" w:rsidRPr="00113EC8" w:rsidRDefault="00D95488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95488" w:rsidRPr="00113EC8" w:rsidRDefault="00113EC8">
      <w:pPr>
        <w:tabs>
          <w:tab w:val="left" w:pos="5220"/>
          <w:tab w:val="left" w:pos="5520"/>
          <w:tab w:val="left" w:pos="95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9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95488" w:rsidRPr="00113EC8" w:rsidRDefault="00D95488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95488" w:rsidRPr="00113EC8" w:rsidRDefault="00113EC8">
      <w:pPr>
        <w:tabs>
          <w:tab w:val="left" w:pos="5220"/>
          <w:tab w:val="left" w:pos="5520"/>
          <w:tab w:val="left" w:pos="958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10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95488" w:rsidRPr="00113EC8" w:rsidRDefault="00D95488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95488" w:rsidRPr="00113EC8" w:rsidRDefault="00113EC8">
      <w:pPr>
        <w:tabs>
          <w:tab w:val="left" w:pos="5220"/>
          <w:tab w:val="left" w:pos="5520"/>
          <w:tab w:val="left" w:pos="958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11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95488" w:rsidRPr="00113EC8" w:rsidRDefault="00D95488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95488" w:rsidRPr="00113EC8" w:rsidRDefault="00113EC8">
      <w:pPr>
        <w:tabs>
          <w:tab w:val="left" w:pos="5220"/>
        </w:tabs>
        <w:spacing w:after="0" w:line="229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95488" w:rsidRPr="00113EC8" w:rsidRDefault="00D95488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tabs>
          <w:tab w:val="left" w:pos="780"/>
        </w:tabs>
        <w:spacing w:before="28" w:after="0" w:line="240" w:lineRule="auto"/>
        <w:ind w:left="144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D95488" w:rsidRPr="00113EC8" w:rsidRDefault="00D95488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D95488" w:rsidRPr="00113EC8" w:rsidRDefault="004B6B2F">
      <w:pPr>
        <w:tabs>
          <w:tab w:val="left" w:pos="420"/>
        </w:tabs>
        <w:spacing w:after="0" w:line="240" w:lineRule="auto"/>
        <w:ind w:left="100" w:right="-7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9" style="position:absolute;left:0;text-align:left;margin-left:85.05pt;margin-top:.9pt;width:11.35pt;height:11.35pt;z-index:-251651072;mso-position-horizontal-relative:page" coordorigin="1701,18" coordsize="227,227">
            <v:shape id="_x0000_s108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laboratório da tua escola, em cima da bancada, estava uma mistura de água salgada e azeite.</w:t>
      </w:r>
    </w:p>
    <w:p w:rsidR="00D95488" w:rsidRPr="00113EC8" w:rsidRDefault="00D9548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95488" w:rsidRPr="00113EC8" w:rsidRDefault="00113EC8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técnica utilizada para obteres água sem azeite.</w:t>
      </w:r>
    </w:p>
    <w:p w:rsidR="00D95488" w:rsidRPr="00113EC8" w:rsidRDefault="00113EC8" w:rsidP="00113EC8">
      <w:pPr>
        <w:spacing w:before="89" w:after="0" w:line="240" w:lineRule="auto"/>
        <w:ind w:left="52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113EC8">
        <w:rPr>
          <w:rFonts w:ascii="Calibri" w:hAnsi="Calibri" w:cs="Calibri"/>
          <w:lang w:val="pt-PT"/>
        </w:rPr>
        <w:br w:type="column"/>
      </w: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pgSz w:w="11920" w:h="15880"/>
          <w:pgMar w:top="800" w:right="640" w:bottom="280" w:left="1660" w:header="720" w:footer="720" w:gutter="0"/>
          <w:cols w:num="2" w:space="720" w:equalWidth="0">
            <w:col w:w="8724" w:space="489"/>
            <w:col w:w="407"/>
          </w:cols>
        </w:sect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95488" w:rsidRPr="00113EC8" w:rsidRDefault="004B6B2F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5" style="position:absolute;left:0;text-align:left;margin-left:124.7pt;margin-top:-7.5pt;width:399.7pt;height:.1pt;z-index:-251650048;mso-position-horizontal-relative:page" coordorigin="2494,-150" coordsize="7994,2">
            <v:shape id="_x0000_s1076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3" style="position:absolute;left:0;text-align:left;margin-left:151.65pt;margin-top:28.85pt;width:372.75pt;height:.1pt;z-index:-251649024;mso-position-horizontal-relative:page" coordorigin="3033,577" coordsize="7455,2">
            <v:shape id="_x0000_s1074" style="position:absolute;left:3033;top:577;width:7455;height:2" coordorigin="3033,577" coordsize="7455,0" path="m3033,577r7455,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5.1.</w:t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Justifica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a separação indicada na questão anterior foi completa.</w:t>
      </w:r>
    </w:p>
    <w:p w:rsidR="00D95488" w:rsidRPr="00113EC8" w:rsidRDefault="00D95488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4B6B2F">
      <w:pPr>
        <w:spacing w:before="24" w:after="0" w:line="252" w:lineRule="auto"/>
        <w:ind w:left="834" w:right="787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0" style="position:absolute;left:0;text-align:left;margin-left:151.65pt;margin-top:-25.65pt;width:372.75pt;height:.1pt;z-index:-251648000;mso-position-horizontal-relative:page" coordorigin="3033,-513" coordsize="7455,2">
            <v:shape id="_x0000_s1071" style="position:absolute;left:3033;top:-513;width:7455;height:2" coordorigin="3033,-513" coordsize="7455,0" path="m3033,-513r745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8" style="position:absolute;left:0;text-align:left;margin-left:151.65pt;margin-top:-7.5pt;width:372.75pt;height:.1pt;z-index:-251646976;mso-position-horizontal-relative:page" coordorigin="3033,-150" coordsize="7455,2">
            <v:shape id="_x0000_s1069" style="position:absolute;left:3033;top:-150;width:7455;height:2" coordorigin="3033,-150" coordsize="7455,0" path="m3033,-150r745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6" style="position:absolute;left:0;text-align:left;margin-left:124.7pt;margin-top:41.35pt;width:399.7pt;height:.1pt;z-index:-251645952;mso-position-horizontal-relative:page" coordorigin="2494,827" coordsize="7994,2">
            <v:shape id="_x0000_s1067" style="position:absolute;left:2494;top:827;width:7994;height:2" coordorigin="2494,827" coordsize="7994,0" path="m2494,82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4" style="position:absolute;left:0;text-align:left;margin-left:124.7pt;margin-top:59.5pt;width:399.7pt;height:.1pt;z-index:-251644928;mso-position-horizontal-relative:page" coordorigin="2494,1190" coordsize="7994,2">
            <v:shape id="_x0000_s1065" style="position:absolute;left:2494;top:1190;width:7994;height:2" coordorigin="2494,1190" coordsize="7994,0" path="m2494,1190r7994,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À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água com sal adicionavas um pouco de terra. Indica as técnicas de separação utilizadas para voltar a separar a água salgada da terra.</w:t>
      </w:r>
    </w:p>
    <w:p w:rsidR="00D95488" w:rsidRPr="00113EC8" w:rsidRDefault="00D95488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4B6B2F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2" style="position:absolute;left:0;text-align:left;margin-left:124.7pt;margin-top:-25.65pt;width:399.7pt;height:.1pt;z-index:-251643904;mso-position-horizontal-relative:page" coordorigin="2494,-513" coordsize="7994,2">
            <v:shape id="_x0000_s1063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124.7pt;margin-top:-7.5pt;width:399.7pt;height:.1pt;z-index:-251642880;mso-position-horizontal-relative:page" coordorigin="2494,-150" coordsize="7994,2">
            <v:shape id="_x0000_s1061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124.7pt;margin-top:28.85pt;width:399.7pt;height:.1pt;z-index:-251641856;mso-position-horizontal-relative:page" coordorigin="2494,577" coordsize="7994,2">
            <v:shape id="_x0000_s1059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124.7pt;margin-top:47pt;width:399.7pt;height:.1pt;z-index:-251640832;mso-position-horizontal-relative:page" coordorigin="2494,940" coordsize="7994,2">
            <v:shape id="_x0000_s1057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Justifica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técnica de separação poderias utilizar para recuperar o sal da água sem terra.</w:t>
      </w: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95488" w:rsidRPr="00113EC8" w:rsidRDefault="004B6B2F">
      <w:pPr>
        <w:tabs>
          <w:tab w:val="left" w:pos="420"/>
        </w:tabs>
        <w:spacing w:before="23" w:after="0" w:line="245" w:lineRule="auto"/>
        <w:ind w:left="437" w:right="1206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4" style="position:absolute;left:0;text-align:left;margin-left:124.7pt;margin-top:-30.9pt;width:399.7pt;height:.1pt;z-index:-251639808;mso-position-horizontal-relative:page" coordorigin="2494,-618" coordsize="7994,2">
            <v:shape id="_x0000_s1055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124.7pt;margin-top:-12.7pt;width:399.7pt;height:.1pt;z-index:-251638784;mso-position-horizontal-relative:page" coordorigin="2494,-254" coordsize="7994,2">
            <v:shape id="_x0000_s1053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85.05pt;margin-top:2.05pt;width:11.35pt;height:11.35pt;z-index:-251637760;mso-position-horizontal-relative:page" coordorigin="1701,41" coordsize="227,227">
            <v:shape id="_x0000_s105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113EC8" w:rsidRPr="00113EC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Durante uma aula prática, a professora pediu que os alunos separassem duas misturas: uma constituída por água e acetona e outra por três líquidos: A, B e C.</w:t>
      </w:r>
    </w:p>
    <w:p w:rsidR="00D95488" w:rsidRPr="00113EC8" w:rsidRDefault="00D95488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95488" w:rsidRPr="00113EC8" w:rsidRDefault="00113EC8">
      <w:pPr>
        <w:spacing w:after="0" w:line="252" w:lineRule="auto"/>
        <w:ind w:left="834" w:right="1068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técnica de separação utilizada para separar a acetona e a água, sabendo que o ponto de ebulição daqueles líquidos é, </w:t>
      </w:r>
      <w:proofErr w:type="spellStart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respetivamente</w:t>
      </w:r>
      <w:proofErr w:type="spellEnd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58,0 </w:t>
      </w:r>
      <w:proofErr w:type="spellStart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100 </w:t>
      </w:r>
      <w:proofErr w:type="spellStart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before="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95488" w:rsidRPr="00113EC8" w:rsidRDefault="004B6B2F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8" style="position:absolute;left:0;text-align:left;margin-left:124.7pt;margin-top:-7.5pt;width:399.7pt;height:.1pt;z-index:-251636736;mso-position-horizontal-relative:page" coordorigin="2494,-150" coordsize="7994,2">
            <v:shape id="_x0000_s1049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124.7pt;margin-top:28.85pt;width:399.7pt;height:.1pt;z-index:-251635712;mso-position-horizontal-relative:page" coordorigin="2494,577" coordsize="7994,2">
            <v:shape id="_x0000_s1047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124.7pt;margin-top:47pt;width:399.7pt;height:.1pt;z-index:-251634688;mso-position-horizontal-relative:page" coordorigin="2494,940" coordsize="7994,2">
            <v:shape id="_x0000_s1045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Explica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processo de separação identificado na questão anterior.</w:t>
      </w:r>
    </w:p>
    <w:p w:rsidR="00D95488" w:rsidRPr="00113EC8" w:rsidRDefault="00D9548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4B6B2F">
      <w:pPr>
        <w:spacing w:before="24" w:after="0" w:line="252" w:lineRule="auto"/>
        <w:ind w:left="834" w:right="917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2" style="position:absolute;left:0;text-align:left;margin-left:124.7pt;margin-top:-43.85pt;width:399.7pt;height:.1pt;z-index:-251633664;mso-position-horizontal-relative:page" coordorigin="2494,-877" coordsize="7994,2">
            <v:shape id="_x0000_s1043" style="position:absolute;left:2494;top:-877;width:7994;height:2" coordorigin="2494,-877" coordsize="7994,0" path="m2494,-8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124.7pt;margin-top:-25.65pt;width:399.7pt;height:.1pt;z-index:-251632640;mso-position-horizontal-relative:page" coordorigin="2494,-513" coordsize="7994,2">
            <v:shape id="_x0000_s1041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124.7pt;margin-top:-7.5pt;width:399.7pt;height:.1pt;z-index:-251631616;mso-position-horizontal-relative:page" coordorigin="2494,-150" coordsize="7994,2">
            <v:shape id="_x0000_s1039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Para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separação da segunda mistura, recorreu-se a uma destilação </w:t>
      </w:r>
      <w:proofErr w:type="spell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fracionada</w:t>
      </w:r>
      <w:proofErr w:type="spell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durante a qual se recolheu primeiro o líquido C, depois o A e, por fim, o B. Faz corresponder os valores dos diferentes pontos de ebulição: 112 </w:t>
      </w:r>
      <w:proofErr w:type="spell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106 </w:t>
      </w:r>
      <w:proofErr w:type="spell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99 </w:t>
      </w:r>
      <w:proofErr w:type="spell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 os líquidos A, B e C.</w:t>
      </w:r>
    </w:p>
    <w:p w:rsidR="00D95488" w:rsidRPr="00113EC8" w:rsidRDefault="00D95488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95488" w:rsidRPr="00113EC8" w:rsidRDefault="00113EC8">
      <w:pPr>
        <w:tabs>
          <w:tab w:val="left" w:pos="3340"/>
          <w:tab w:val="left" w:pos="3560"/>
          <w:tab w:val="left" w:pos="6080"/>
          <w:tab w:val="left" w:pos="6300"/>
          <w:tab w:val="left" w:pos="8800"/>
        </w:tabs>
        <w:spacing w:after="0" w:line="240" w:lineRule="auto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Líquido A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Líquido B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Líquido C —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113EC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95488" w:rsidRPr="00113EC8" w:rsidRDefault="00D9548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95488" w:rsidRPr="00113EC8" w:rsidRDefault="004B6B2F">
      <w:pPr>
        <w:spacing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6" style="position:absolute;left:0;text-align:left;margin-left:151.65pt;margin-top:27.65pt;width:372.75pt;height:.1pt;z-index:-251630592;mso-position-horizontal-relative:page" coordorigin="3033,553" coordsize="7455,2">
            <v:shape id="_x0000_s1037" style="position:absolute;left:3033;top:553;width:7455;height:2" coordorigin="3033,553" coordsize="7455,0" path="m3033,553r745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151.65pt;margin-top:45.8pt;width:372.75pt;height:.1pt;z-index:-251629568;mso-position-horizontal-relative:page" coordorigin="3033,916" coordsize="7455,2">
            <v:shape id="_x0000_s1035" style="position:absolute;left:3033;top:916;width:7455;height:2" coordorigin="3033,916" coordsize="7455,0" path="m3033,916r745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151.65pt;margin-top:64pt;width:372.75pt;height:.1pt;z-index:-251628544;mso-position-horizontal-relative:page" coordorigin="3033,1280" coordsize="7455,2">
            <v:shape id="_x0000_s1033" style="position:absolute;left:3033;top:1280;width:7455;height:2" coordorigin="3033,1280" coordsize="7455,0" path="m3033,1280r7455,e" filled="f" strokecolor="#808285" strokeweight=".5pt">
              <v:path arrowok="t"/>
            </v:shape>
            <w10:wrap anchorx="page"/>
          </v:group>
        </w:pict>
      </w:r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6.3.</w:t>
      </w:r>
      <w:proofErr w:type="gramStart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Justifica</w:t>
      </w:r>
      <w:proofErr w:type="gramEnd"/>
      <w:r w:rsidR="00113EC8" w:rsidRPr="00113EC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resposta dada na alínea anterior.</w:t>
      </w:r>
    </w:p>
    <w:p w:rsidR="00D95488" w:rsidRPr="00113EC8" w:rsidRDefault="00D95488">
      <w:pPr>
        <w:spacing w:before="10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95488" w:rsidRPr="00113EC8" w:rsidRDefault="00D95488">
      <w:pPr>
        <w:spacing w:after="0"/>
        <w:rPr>
          <w:rFonts w:ascii="Calibri" w:hAnsi="Calibri" w:cs="Calibri"/>
          <w:lang w:val="pt-PT"/>
        </w:rPr>
        <w:sectPr w:rsidR="00D95488" w:rsidRPr="00113EC8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D95488" w:rsidRPr="00113EC8" w:rsidRDefault="004B6B2F">
      <w:pPr>
        <w:spacing w:before="59" w:after="0" w:line="240" w:lineRule="auto"/>
        <w:ind w:left="3770" w:right="-61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lastRenderedPageBreak/>
        <w:pict>
          <v:group id="_x0000_s1028" style="position:absolute;left:0;text-align:left;margin-left:151.65pt;margin-top:-47.65pt;width:372.75pt;height:.1pt;z-index:-251627520;mso-position-horizontal-relative:page" coordorigin="3033,-953" coordsize="7455,2">
            <v:shape id="_x0000_s1029" style="position:absolute;left:3033;top:-953;width:7455;height:2" coordorigin="3033,-953" coordsize="7455,0" path="m3033,-953r745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151.65pt;margin-top:-29.5pt;width:372.75pt;height:.1pt;z-index:-251626496;mso-position-horizontal-relative:page" coordorigin="3033,-590" coordsize="7455,2">
            <v:shape id="_x0000_s1027" style="position:absolute;left:3033;top:-590;width:7455;height:2" coordorigin="3033,-590" coordsize="7455,0" path="m3033,-590r7455,e" filled="f" strokecolor="#808285" strokeweight=".5pt">
              <v:path arrowok="t"/>
            </v:shape>
            <w10:wrap anchorx="page"/>
          </v:group>
        </w:pict>
      </w:r>
    </w:p>
    <w:p w:rsidR="00D95488" w:rsidRPr="00113EC8" w:rsidRDefault="00113EC8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r w:rsidRPr="00113EC8">
        <w:rPr>
          <w:rFonts w:ascii="Calibri" w:hAnsi="Calibri" w:cs="Calibri"/>
          <w:lang w:val="pt-PT"/>
        </w:rPr>
        <w:br w:type="column"/>
      </w:r>
    </w:p>
    <w:sectPr w:rsidR="00D95488" w:rsidRPr="00113EC8">
      <w:type w:val="continuous"/>
      <w:pgSz w:w="11920" w:h="15880"/>
      <w:pgMar w:top="800" w:right="640" w:bottom="280" w:left="1660" w:header="720" w:footer="720" w:gutter="0"/>
      <w:cols w:num="2" w:space="720" w:equalWidth="0">
        <w:col w:w="8830" w:space="366"/>
        <w:col w:w="42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95488"/>
    <w:rsid w:val="00113EC8"/>
    <w:rsid w:val="00463E45"/>
    <w:rsid w:val="004B6B2F"/>
    <w:rsid w:val="00D95488"/>
    <w:rsid w:val="00DA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A0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A07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A30B1D7-53F3-474C-B318-C68773B233E0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11</TotalTime>
  <Pages>1</Pages>
  <Words>598</Words>
  <Characters>3231</Characters>
  <Application>Microsoft Office Word</Application>
  <DocSecurity>0</DocSecurity>
  <Lines>26</Lines>
  <Paragraphs>7</Paragraphs>
  <ScaleCrop>false</ScaleCrop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6</cp:revision>
  <dcterms:created xsi:type="dcterms:W3CDTF">2013-03-12T18:42:00Z</dcterms:created>
  <dcterms:modified xsi:type="dcterms:W3CDTF">2013-03-14T12:56:00Z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