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249" w:rsidRPr="00033A94" w:rsidRDefault="00433249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433249" w:rsidRPr="00033A94" w:rsidRDefault="00350F39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149" style="position:absolute;left:0;text-align:left;margin-left:70.85pt;margin-top:1.1pt;width:439.35pt;height:25.5pt;z-index:-251668992;mso-position-horizontal-relative:page" coordorigin="1417,22" coordsize="8787,510">
            <v:shape id="_x0000_s1150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0" style="position:absolute;left:0;text-align:left;margin-left:70.35pt;margin-top:40.3pt;width:440.35pt;height:26.5pt;z-index:-251667968;mso-position-horizontal-relative:page" coordorigin="1407,806" coordsize="8807,530">
            <v:group id="_x0000_s1147" style="position:absolute;left:1417;top:816;width:8776;height:510" coordorigin="1417,816" coordsize="8776,510">
              <v:shape id="_x0000_s1148" style="position:absolute;left:1417;top:816;width:8776;height:510" coordorigin="1417,816" coordsize="8776,510" path="m1474,816r-54,33l1417,860r,412l1450,1323r11,3l10150,1326r8,l10177,1319r12,-6l10193,1306r-8729,l1458,1304r-10,-6l1445,1294r-7,-13l1437,1272r,-409l1472,836r2,l1474,816e" fillcolor="#808285" stroked="f">
                <v:path arrowok="t"/>
              </v:shape>
            </v:group>
            <v:group id="_x0000_s1145" style="position:absolute;left:1474;top:816;width:8731;height:490" coordorigin="1474,816" coordsize="8731,490">
              <v:shape id="_x0000_s1146" style="position:absolute;left:1474;top:816;width:8731;height:490" coordorigin="1474,816" coordsize="8731,490" path="m10161,816r-8687,l1474,836r8684,l10185,870r,409l10149,1306r44,l10201,1293r4,-11l10205,870r-1,-8l10198,843r-6,-11l10171,819r-10,-3e" fillcolor="#808285" stroked="f">
                <v:path arrowok="t"/>
              </v:shape>
            </v:group>
            <v:group id="_x0000_s1143" style="position:absolute;left:1474;top:836;width:2;height:2" coordorigin="1474,836" coordsize="2,2">
              <v:shape id="_x0000_s1144" style="position:absolute;left:1474;top:836;width:2;height:2" coordorigin="1474,836" coordsize="0,0" path="m1474,836r,e" fillcolor="#808285" stroked="f">
                <v:path arrowok="t"/>
              </v:shape>
            </v:group>
            <v:group id="_x0000_s1141" style="position:absolute;left:1474;top:836;width:2;height:2" coordorigin="1474,836" coordsize="2,2">
              <v:shape id="_x0000_s1142" style="position:absolute;left:1474;top:836;width:2;height:2" coordorigin="1474,836" coordsize="0,0" path="m1474,836r,e" fillcolor="#808285" stroked="f">
                <v:path arrowok="t"/>
              </v:shape>
            </v:group>
            <v:group id="_x0000_s1139" style="position:absolute;left:1474;top:826;width:2;height:10" coordorigin="1474,826" coordsize="2,10">
              <v:shape id="_x0000_s1140" style="position:absolute;left:1474;top:826;width:2;height:10" coordorigin="1474,826" coordsize="0,10" path="m1474,826r,10l1474,826e" fillcolor="#808285" stroked="f">
                <v:path arrowok="t"/>
              </v:shape>
            </v:group>
            <v:group id="_x0000_s1137" style="position:absolute;left:1472;top:836;width:2;height:2" coordorigin="1472,836" coordsize="2,2">
              <v:shape id="_x0000_s1138" style="position:absolute;left:1472;top:836;width:2;height:2" coordorigin="1472,836" coordsize="1,0" path="m1474,836r-2,l1474,836e" fillcolor="#808285" stroked="f">
                <v:path arrowok="t"/>
              </v:shape>
            </v:group>
            <v:group id="_x0000_s1135" style="position:absolute;left:1474;top:826;width:2;height:5" coordorigin="1474,826" coordsize="2,5">
              <v:shape id="_x0000_s1136" style="position:absolute;left:1474;top:826;width:2;height:5" coordorigin="1474,826" coordsize="0,5" path="m1474,826r,5l1474,826e" fillcolor="#808285" stroked="f">
                <v:path arrowok="t"/>
              </v:shape>
            </v:group>
            <v:group id="_x0000_s1133" style="position:absolute;left:1474;top:822;width:8687;height:2" coordorigin="1474,822" coordsize="8687,2">
              <v:shape id="_x0000_s1134" style="position:absolute;left:1474;top:822;width:8687;height:2" coordorigin="1474,822" coordsize="8687,0" path="m1474,822r8687,e" filled="f" strokecolor="#808285" strokeweight=".27081mm">
                <v:path arrowok="t"/>
              </v:shape>
            </v:group>
            <v:group id="_x0000_s1131" style="position:absolute;left:1474;top:816;width:2;height:10" coordorigin="1474,816" coordsize="2,10">
              <v:shape id="_x0000_s1132" style="position:absolute;left:1474;top:816;width:2;height:10" coordorigin="1474,816" coordsize="0,10" path="m1474,816r,10l1474,816e" fillcolor="#808285" stroked="f">
                <v:path arrowok="t"/>
              </v:shape>
            </v:group>
            <w10:wrap anchorx="page"/>
          </v:group>
        </w:pict>
      </w:r>
    </w:p>
    <w:p w:rsidR="00433249" w:rsidRPr="00033A94" w:rsidRDefault="00350F39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86400" behindDoc="0" locked="0" layoutInCell="1" allowOverlap="1" wp14:anchorId="6DFF62E3" wp14:editId="7981A362">
            <wp:simplePos x="0" y="0"/>
            <wp:positionH relativeFrom="column">
              <wp:posOffset>6006465</wp:posOffset>
            </wp:positionH>
            <wp:positionV relativeFrom="paragraph">
              <wp:posOffset>-928370</wp:posOffset>
            </wp:positionV>
            <wp:extent cx="1112520" cy="35941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B6B32" w:rsidRPr="00033A94">
        <w:rPr>
          <w:rFonts w:ascii="Calibri" w:hAnsi="Calibri" w:cs="Calibri"/>
          <w:lang w:val="pt-PT"/>
        </w:rPr>
        <w:br w:type="column"/>
      </w:r>
    </w:p>
    <w:p w:rsidR="00433249" w:rsidRPr="00033A94" w:rsidRDefault="001B6B32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033A94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033A94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14  Ampliação</w:t>
      </w:r>
      <w:proofErr w:type="gramEnd"/>
    </w:p>
    <w:p w:rsidR="00433249" w:rsidRPr="00033A94" w:rsidRDefault="00433249">
      <w:pPr>
        <w:spacing w:after="0"/>
        <w:rPr>
          <w:rFonts w:ascii="Calibri" w:hAnsi="Calibri" w:cs="Calibri"/>
          <w:lang w:val="pt-PT"/>
        </w:rPr>
        <w:sectPr w:rsidR="00433249" w:rsidRPr="00033A94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1B6B32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033A9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033A94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433249" w:rsidRPr="00033A94" w:rsidRDefault="00433249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7" style="position:absolute;left:0;text-align:left;margin-left:70.85pt;margin-top:2.05pt;width:11.35pt;height:11.35pt;z-index:-251684352;mso-position-horizontal-relative:page" coordorigin="1417,41" coordsize="227,227">
            <v:shape id="_x0000_s112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Refere situações não laboratoriais em que se utilize…</w:t>
      </w:r>
    </w:p>
    <w:p w:rsidR="00433249" w:rsidRPr="00033A94" w:rsidRDefault="0043324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33249" w:rsidRPr="00033A94" w:rsidRDefault="001B6B32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proofErr w:type="gramEnd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 destilação simples;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33249" w:rsidRPr="00033A94" w:rsidRDefault="00350F3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5" style="position:absolute;left:0;text-align:left;margin-left:104.85pt;margin-top:-7.5pt;width:405.35pt;height:.1pt;z-index:-251683328;mso-position-horizontal-relative:page" coordorigin="2097,-150" coordsize="8107,2">
            <v:shape id="_x0000_s1126" style="position:absolute;left:2097;top:-150;width:8107;height:2" coordorigin="2097,-150" coordsize="8107,0" path="m2097,-150r8108,e" filled="f" strokecolor="#808285" strokeweight=".6pt">
              <v:path arrowok="t"/>
            </v:shape>
            <w10:wrap anchorx="page"/>
          </v:group>
        </w:pic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 cromatografia;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33249" w:rsidRPr="00033A94" w:rsidRDefault="00350F3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3" style="position:absolute;left:0;text-align:left;margin-left:104.85pt;margin-top:-7.5pt;width:405.35pt;height:.1pt;z-index:-251682304;mso-position-horizontal-relative:page" coordorigin="2097,-150" coordsize="8107,2">
            <v:shape id="_x0000_s1124" style="position:absolute;left:2097;top:-150;width:8107;height:2" coordorigin="2097,-150" coordsize="8107,0" path="m2097,-150r8108,e" filled="f" strokecolor="#808285" strokeweight=".6pt">
              <v:path arrowok="t"/>
            </v:shape>
            <w10:wrap anchorx="page"/>
          </v:group>
        </w:pic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 cristalização;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33249" w:rsidRPr="00033A94" w:rsidRDefault="00350F3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1" style="position:absolute;left:0;text-align:left;margin-left:104.85pt;margin-top:-7.5pt;width:405.35pt;height:.1pt;z-index:-251681280;mso-position-horizontal-relative:page" coordorigin="2097,-150" coordsize="8107,2">
            <v:shape id="_x0000_s1122" style="position:absolute;left:2097;top:-150;width:8107;height:2" coordorigin="2097,-150" coordsize="8107,0" path="m2097,-150r8108,e" filled="f" strokecolor="#808285" strokeweight=".6pt">
              <v:path arrowok="t"/>
            </v:shape>
            <w10:wrap anchorx="page"/>
          </v:group>
        </w:pic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 centrifugação;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33249" w:rsidRPr="00033A94" w:rsidRDefault="00350F3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9" style="position:absolute;left:0;text-align:left;margin-left:104.85pt;margin-top:-7.5pt;width:405.35pt;height:.1pt;z-index:-251680256;mso-position-horizontal-relative:page" coordorigin="2097,-150" coordsize="8107,2">
            <v:shape id="_x0000_s1120" style="position:absolute;left:2097;top:-150;width:8107;height:2" coordorigin="2097,-150" coordsize="8107,0" path="m2097,-150r8108,e" filled="f" strokecolor="#808285" strokeweight=".6pt">
              <v:path arrowok="t"/>
            </v:shape>
            <w10:wrap anchorx="page"/>
          </v:group>
        </w:pic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e)   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 filtração;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33249" w:rsidRPr="00033A94" w:rsidRDefault="00350F3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7" style="position:absolute;left:0;text-align:left;margin-left:104.85pt;margin-top:-7.5pt;width:405.35pt;height:.1pt;z-index:-251679232;mso-position-horizontal-relative:page" coordorigin="2097,-150" coordsize="8107,2">
            <v:shape id="_x0000_s1118" style="position:absolute;left:2097;top:-150;width:8107;height:2" coordorigin="2097,-150" coordsize="8107,0" path="m2097,-150r8108,e" filled="f" strokecolor="#808285" strokeweight=".6pt">
              <v:path arrowok="t"/>
            </v:shape>
            <w10:wrap anchorx="page"/>
          </v:group>
        </w:pic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f)   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 separação magnética.</w:t>
      </w:r>
    </w:p>
    <w:p w:rsidR="00433249" w:rsidRPr="00033A94" w:rsidRDefault="00433249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tabs>
          <w:tab w:val="left" w:pos="1180"/>
        </w:tabs>
        <w:spacing w:before="23" w:after="0" w:line="245" w:lineRule="auto"/>
        <w:ind w:left="1194" w:right="64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5" style="position:absolute;left:0;text-align:left;margin-left:104.85pt;margin-top:-12.7pt;width:405.35pt;height:.1pt;z-index:-251678208;mso-position-horizontal-relative:page" coordorigin="2097,-254" coordsize="8107,2">
            <v:shape id="_x0000_s1116" style="position:absolute;left:2097;top:-254;width:8107;height:2" coordorigin="2097,-254" coordsize="8107,0" path="m2097,-254r8108,e" filled="f" strokecolor="#808285" strokeweight=".6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3" style="position:absolute;left:0;text-align:left;margin-left:70.85pt;margin-top:2.05pt;width:11.35pt;height:11.35pt;z-index:-251677184;mso-position-horizontal-relative:page" coordorigin="1417,41" coordsize="227,227">
            <v:shape id="_x0000_s111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 figura, que representa a técnica utilizada para separar uma mistura homogénea de dois líquidos miscíveis.</w:t>
      </w:r>
    </w:p>
    <w:p w:rsidR="00433249" w:rsidRPr="00033A94" w:rsidRDefault="00350F39">
      <w:pPr>
        <w:tabs>
          <w:tab w:val="left" w:pos="6940"/>
        </w:tabs>
        <w:spacing w:before="79" w:after="0" w:line="240" w:lineRule="auto"/>
        <w:ind w:left="1194" w:right="-20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2" type="#_x0000_t202" style="position:absolute;left:0;text-align:left;margin-left:299.75pt;margin-top:-.6pt;width:210.45pt;height:209.75pt;z-index:-251687424;mso-position-horizontal-relative:page" filled="f" stroked="f">
            <v:textbox inset="0,0,0,0">
              <w:txbxContent>
                <w:p w:rsidR="00433249" w:rsidRDefault="001B6B32">
                  <w:pPr>
                    <w:spacing w:before="96" w:after="0" w:line="240" w:lineRule="auto"/>
                    <w:ind w:left="2443" w:right="1598"/>
                    <w:jc w:val="center"/>
                    <w:rPr>
                      <w:rFonts w:ascii="Myriad Pro Light" w:eastAsia="Myriad Pro Light" w:hAnsi="Myriad Pro Light" w:cs="Myriad Pro Light"/>
                      <w:sz w:val="17"/>
                      <w:szCs w:val="17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17"/>
                      <w:szCs w:val="17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1" type="#_x0000_t75" style="position:absolute;left:0;text-align:left;margin-left:299.75pt;margin-top:-.6pt;width:210.45pt;height:209.75pt;z-index:-251666944;mso-position-horizontal-relative:page">
            <v:imagedata r:id="rId7" o:title=""/>
            <w10:wrap anchorx="page"/>
          </v:shape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processo de separação</w: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5</w:t>
      </w:r>
    </w:p>
    <w:p w:rsidR="00433249" w:rsidRPr="00033A94" w:rsidRDefault="001B6B32">
      <w:pPr>
        <w:tabs>
          <w:tab w:val="left" w:pos="7380"/>
        </w:tabs>
        <w:spacing w:before="13" w:after="0" w:line="240" w:lineRule="auto"/>
        <w:ind w:left="1591"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utilizado</w:t>
      </w:r>
      <w:proofErr w:type="gramEnd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6</w:t>
      </w:r>
    </w:p>
    <w:p w:rsidR="00433249" w:rsidRPr="00033A94" w:rsidRDefault="00350F39">
      <w:pPr>
        <w:tabs>
          <w:tab w:val="left" w:pos="1840"/>
        </w:tabs>
        <w:spacing w:before="92" w:after="0" w:line="306" w:lineRule="exact"/>
        <w:ind w:right="1055"/>
        <w:jc w:val="right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109" style="position:absolute;left:0;text-align:left;margin-left:110.55pt;margin-top:10.8pt;width:148.8pt;height:.1pt;z-index:-251676160;mso-position-horizontal-relative:page" coordorigin="2211,216" coordsize="2976,2">
            <v:shape id="_x0000_s1110" style="position:absolute;left:2211;top:216;width:2976;height:2" coordorigin="2211,216" coordsize="2976,0" path="m2211,216r2976,e" filled="f" strokecolor="#808285" strokeweight=".6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4</w:t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ab/>
        <w:t>8</w:t>
      </w:r>
    </w:p>
    <w:p w:rsidR="00433249" w:rsidRPr="00033A94" w:rsidRDefault="001B6B32">
      <w:pPr>
        <w:tabs>
          <w:tab w:val="left" w:pos="7920"/>
        </w:tabs>
        <w:spacing w:after="0" w:line="237" w:lineRule="exact"/>
        <w:ind w:left="1194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princípio em que se baseia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7</w:t>
      </w:r>
    </w:p>
    <w:p w:rsidR="00433249" w:rsidRPr="00033A94" w:rsidRDefault="001B6B32">
      <w:pPr>
        <w:spacing w:before="13"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separação.</w:t>
      </w:r>
    </w:p>
    <w:p w:rsidR="00433249" w:rsidRPr="00033A94" w:rsidRDefault="00433249">
      <w:pPr>
        <w:spacing w:before="5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33249" w:rsidRPr="00033A94" w:rsidRDefault="00350F39">
      <w:pPr>
        <w:tabs>
          <w:tab w:val="left" w:pos="1800"/>
        </w:tabs>
        <w:spacing w:after="0" w:line="240" w:lineRule="auto"/>
        <w:ind w:right="505"/>
        <w:jc w:val="right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107" style="position:absolute;left:0;text-align:left;margin-left:110.55pt;margin-top:9.7pt;width:148.8pt;height:.1pt;z-index:-251675136;mso-position-horizontal-relative:page" coordorigin="2211,194" coordsize="2976,2">
            <v:shape id="_x0000_s1108" style="position:absolute;left:2211;top:194;width:2976;height:2" coordorigin="2211,194" coordsize="2976,0" path="m2211,194r2976,e" filled="f" strokecolor="#808285" strokeweight=".6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2</w:t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ab/>
        <w:t>9</w:t>
      </w:r>
    </w:p>
    <w:p w:rsidR="00433249" w:rsidRPr="00033A94" w:rsidRDefault="00350F39">
      <w:pPr>
        <w:spacing w:before="50" w:after="0" w:line="240" w:lineRule="auto"/>
        <w:ind w:left="5841" w:right="3676"/>
        <w:jc w:val="center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105" style="position:absolute;left:0;text-align:left;margin-left:110.55pt;margin-top:14.75pt;width:148.8pt;height:.1pt;z-index:-251674112;mso-position-horizontal-relative:page" coordorigin="2211,295" coordsize="2976,2">
            <v:shape id="_x0000_s1106" style="position:absolute;left:2211;top:295;width:2976;height:2" coordorigin="2211,295" coordsize="2976,0" path="m2211,295r2976,e" filled="f" strokecolor="#808285" strokeweight=".6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3</w:t>
      </w:r>
    </w:p>
    <w:p w:rsidR="00433249" w:rsidRPr="00033A94" w:rsidRDefault="00433249">
      <w:pPr>
        <w:spacing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33249" w:rsidRPr="00033A94" w:rsidRDefault="00350F39">
      <w:pPr>
        <w:spacing w:after="0" w:line="195" w:lineRule="exact"/>
        <w:ind w:right="2069"/>
        <w:jc w:val="right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103" style="position:absolute;left:0;text-align:left;margin-left:110.55pt;margin-top:14.85pt;width:148.8pt;height:.1pt;z-index:-251673088;mso-position-horizontal-relative:page" coordorigin="2211,297" coordsize="2976,2">
            <v:shape id="_x0000_s1104" style="position:absolute;left:2211;top:297;width:2976;height:2" coordorigin="2211,297" coordsize="2976,0" path="m2211,297r2976,e" filled="f" strokecolor="#808285" strokeweight=".21169mm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1</w:t>
      </w:r>
    </w:p>
    <w:p w:rsidR="00433249" w:rsidRPr="00033A94" w:rsidRDefault="00433249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433249" w:rsidRPr="00033A94" w:rsidRDefault="00350F39">
      <w:pPr>
        <w:spacing w:before="35" w:after="0" w:line="195" w:lineRule="exact"/>
        <w:ind w:right="300"/>
        <w:jc w:val="right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101" style="position:absolute;left:0;text-align:left;margin-left:110.55pt;margin-top:11pt;width:148.8pt;height:.1pt;z-index:-251672064;mso-position-horizontal-relative:page" coordorigin="2211,220" coordsize="2976,2">
            <v:shape id="_x0000_s1102" style="position:absolute;left:2211;top:220;width:2976;height:2" coordorigin="2211,220" coordsize="2976,0" path="m2211,220r2976,e" filled="f" strokecolor="#808285" strokeweight=".6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10</w:t>
      </w:r>
    </w:p>
    <w:p w:rsidR="00433249" w:rsidRPr="00033A94" w:rsidRDefault="00433249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spacing w:before="24" w:after="0" w:line="252" w:lineRule="auto"/>
        <w:ind w:left="1591" w:right="5216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9" style="position:absolute;left:0;text-align:left;margin-left:110.55pt;margin-top:-7.5pt;width:148.8pt;height:.1pt;z-index:-251671040;mso-position-horizontal-relative:page" coordorigin="2211,-150" coordsize="2976,2">
            <v:shape id="_x0000_s1100" style="position:absolute;left:2211;top:-150;width:2976;height:2" coordorigin="2211,-150" coordsize="2976,0" path="m2211,-150r2976,e" filled="f" strokecolor="#808285" strokeweight=".6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Dá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exemplo de dois líquidos que se possam separar recorrendo a este processo físico de separação.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433249" w:rsidRPr="00033A94" w:rsidRDefault="00350F39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7" style="position:absolute;left:0;text-align:left;margin-left:110.55pt;margin-top:-7.5pt;width:399.7pt;height:.1pt;z-index:-251670016;mso-position-horizontal-relative:page" coordorigin="2211,-150" coordsize="7994,2">
            <v:shape id="_x0000_s1098" style="position:absolute;left:2211;top:-150;width:7994;height:2" coordorigin="2211,-150" coordsize="7994,0" path="m2211,-150r7994,e" filled="f" strokecolor="#808285" strokeweight=".6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Faz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legenda da figura.</w:t>
      </w:r>
    </w:p>
    <w:p w:rsidR="00433249" w:rsidRPr="00033A94" w:rsidRDefault="0043324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33249" w:rsidRPr="00033A94" w:rsidRDefault="001B6B32">
      <w:pPr>
        <w:tabs>
          <w:tab w:val="left" w:pos="5420"/>
          <w:tab w:val="left" w:pos="5720"/>
          <w:tab w:val="left" w:pos="956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6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33249" w:rsidRPr="00033A94" w:rsidRDefault="0043324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33249" w:rsidRPr="00033A94" w:rsidRDefault="001B6B32">
      <w:pPr>
        <w:tabs>
          <w:tab w:val="left" w:pos="5420"/>
          <w:tab w:val="left" w:pos="5720"/>
          <w:tab w:val="left" w:pos="956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7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33249" w:rsidRPr="00033A94" w:rsidRDefault="0043324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33249" w:rsidRPr="00033A94" w:rsidRDefault="001B6B32">
      <w:pPr>
        <w:tabs>
          <w:tab w:val="left" w:pos="5420"/>
          <w:tab w:val="left" w:pos="5720"/>
          <w:tab w:val="left" w:pos="956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8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33249" w:rsidRPr="00033A94" w:rsidRDefault="0043324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33249" w:rsidRPr="00033A94" w:rsidRDefault="001B6B32">
      <w:pPr>
        <w:tabs>
          <w:tab w:val="left" w:pos="5420"/>
          <w:tab w:val="left" w:pos="5720"/>
          <w:tab w:val="left" w:pos="956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9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33249" w:rsidRPr="00033A94" w:rsidRDefault="0043324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33249" w:rsidRPr="00033A94" w:rsidRDefault="001B6B32">
      <w:pPr>
        <w:tabs>
          <w:tab w:val="left" w:pos="5420"/>
          <w:tab w:val="left" w:pos="5720"/>
          <w:tab w:val="left" w:pos="9580"/>
        </w:tabs>
        <w:spacing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10 —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33A9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33249" w:rsidRPr="00033A94" w:rsidRDefault="00433249">
      <w:pPr>
        <w:spacing w:before="19" w:after="0" w:line="220" w:lineRule="exact"/>
        <w:rPr>
          <w:rFonts w:ascii="Calibri" w:hAnsi="Calibri" w:cs="Calibri"/>
          <w:lang w:val="pt-PT"/>
        </w:rPr>
      </w:pPr>
    </w:p>
    <w:p w:rsidR="00433249" w:rsidRPr="00033A94" w:rsidRDefault="00433249">
      <w:pPr>
        <w:spacing w:after="0"/>
        <w:rPr>
          <w:rFonts w:ascii="Calibri" w:hAnsi="Calibri" w:cs="Calibri"/>
          <w:lang w:val="pt-PT"/>
        </w:rPr>
        <w:sectPr w:rsidR="00433249" w:rsidRPr="00033A94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433249" w:rsidRPr="00033A94" w:rsidRDefault="00433249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433249" w:rsidRPr="00033A94" w:rsidRDefault="001B6B32" w:rsidP="00033A94">
      <w:pPr>
        <w:spacing w:after="0" w:line="240" w:lineRule="auto"/>
        <w:ind w:left="437" w:right="-68"/>
        <w:rPr>
          <w:rFonts w:ascii="Calibri" w:eastAsia="Myriad Pro Light" w:hAnsi="Calibri" w:cs="Calibri"/>
          <w:sz w:val="20"/>
          <w:szCs w:val="20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Indica</w:t>
      </w:r>
      <w:proofErr w:type="gramEnd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justificando, qual dos líquidos, A ou B, é mais volátil.</w:t>
      </w:r>
    </w:p>
    <w:p w:rsidR="00433249" w:rsidRPr="00033A94" w:rsidRDefault="001B6B32" w:rsidP="00033A94">
      <w:pPr>
        <w:spacing w:before="89" w:after="0" w:line="240" w:lineRule="auto"/>
        <w:ind w:right="-20"/>
        <w:rPr>
          <w:rFonts w:ascii="Calibri" w:hAnsi="Calibri" w:cs="Calibri"/>
          <w:color w:val="FF0000"/>
          <w:lang w:val="pt-PT"/>
        </w:rPr>
        <w:sectPr w:rsidR="00433249" w:rsidRPr="00033A94" w:rsidSect="00033A94">
          <w:pgSz w:w="11920" w:h="15880"/>
          <w:pgMar w:top="800" w:right="640" w:bottom="280" w:left="1660" w:header="720" w:footer="720" w:gutter="0"/>
          <w:cols w:num="2" w:space="720" w:equalWidth="0">
            <w:col w:w="6040" w:space="3225"/>
            <w:col w:w="355"/>
          </w:cols>
        </w:sectPr>
      </w:pPr>
      <w:r w:rsidRPr="00033A94">
        <w:rPr>
          <w:rFonts w:ascii="Calibri" w:hAnsi="Calibri" w:cs="Calibri"/>
          <w:lang w:val="pt-PT"/>
        </w:rPr>
        <w:br w:type="column"/>
      </w:r>
    </w:p>
    <w:p w:rsidR="00433249" w:rsidRPr="00033A94" w:rsidRDefault="00350F39" w:rsidP="00033A94">
      <w:pPr>
        <w:tabs>
          <w:tab w:val="left" w:pos="8820"/>
          <w:tab w:val="left" w:pos="9200"/>
        </w:tabs>
        <w:spacing w:after="0" w:line="500" w:lineRule="exact"/>
        <w:ind w:left="834" w:right="-20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089" style="position:absolute;left:0;text-align:left;margin-left:124.7pt;margin-top:21.5pt;width:399.7pt;height:.1pt;z-index:-251661824;mso-position-horizontal-relative:page" coordorigin="2494,-513" coordsize="7994,2">
            <v:shape id="_x0000_s1090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  <w:color w:val="FF0000"/>
        </w:rPr>
        <w:pict>
          <v:group id="_x0000_s1091" style="position:absolute;margin-left:124.7pt;margin-top:4.5pt;width:399.7pt;height:.1pt;z-index:-251662848;mso-position-horizontal-relative:page" coordorigin="2494,840" coordsize="7994,2">
            <v:shape id="_x0000_s1092" style="position:absolute;left:2494;top:840;width:7994;height:2" coordorigin="2494,840" coordsize="7994,0" path="m2494,840r7994,e" filled="f" strokecolor="#808285" strokeweight=".5pt">
              <v:path arrowok="t"/>
            </v:shape>
            <w10:wrap anchorx="page"/>
          </v:group>
        </w:pic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16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124.7pt;margin-top:-7.5pt;width:399.7pt;height:.1pt;z-index:-251660800;mso-position-horizontal-relative:page" coordorigin="2494,-150" coordsize="7994,2">
            <v:shape id="_x0000_s1088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5" style="position:absolute;left:0;text-align:left;margin-left:124.7pt;margin-top:28.85pt;width:399.7pt;height:.1pt;z-index:-251659776;mso-position-horizontal-relative:page" coordorigin="2494,577" coordsize="7994,2">
            <v:shape id="_x0000_s1086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3" style="position:absolute;left:0;text-align:left;margin-left:124.7pt;margin-top:47pt;width:399.7pt;height:.1pt;z-index:-251658752;mso-position-horizontal-relative:page" coordorigin="2494,940" coordsize="7994,2">
            <v:shape id="_x0000_s1084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   Refere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dois cuidados a ter durante a execução desta técnica.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4" w:after="0" w:line="220" w:lineRule="exact"/>
        <w:rPr>
          <w:rFonts w:ascii="Calibri" w:hAnsi="Calibri" w:cs="Calibri"/>
          <w:lang w:val="pt-PT"/>
        </w:rPr>
      </w:pPr>
    </w:p>
    <w:p w:rsidR="00433249" w:rsidRPr="00033A94" w:rsidRDefault="00350F39">
      <w:pPr>
        <w:tabs>
          <w:tab w:val="left" w:pos="420"/>
        </w:tabs>
        <w:spacing w:before="23" w:after="0" w:line="245" w:lineRule="auto"/>
        <w:ind w:left="437" w:right="88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0" style="position:absolute;left:0;text-align:left;margin-left:124.7pt;margin-top:-49.05pt;width:399.7pt;height:.1pt;z-index:-251657728;mso-position-horizontal-relative:page" coordorigin="2494,-981" coordsize="7994,2">
            <v:shape id="_x0000_s1081" style="position:absolute;left:2494;top:-981;width:7994;height:2" coordorigin="2494,-981" coordsize="7994,0" path="m2494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8" style="position:absolute;left:0;text-align:left;margin-left:124.7pt;margin-top:-30.9pt;width:399.7pt;height:.1pt;z-index:-251656704;mso-position-horizontal-relative:page" coordorigin="2494,-618" coordsize="7994,2">
            <v:shape id="_x0000_s1079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124.7pt;margin-top:-12.7pt;width:399.7pt;height:.1pt;z-index:-251655680;mso-position-horizontal-relative:page" coordorigin="2494,-254" coordsize="7994,2">
            <v:shape id="_x0000_s1077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4" style="position:absolute;left:0;text-align:left;margin-left:85.05pt;margin-top:2.05pt;width:11.35pt;height:11.35pt;z-index:-251654656;mso-position-horizontal-relative:page" coordorigin="1701,41" coordsize="227,227">
            <v:shape id="_x0000_s107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Observa a figura, na qual se representa esquematicamente a destilação </w:t>
      </w:r>
      <w:proofErr w:type="spell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fracionada</w:t>
      </w:r>
      <w:proofErr w:type="spell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petróleo, e responde às questões.</w:t>
      </w:r>
    </w:p>
    <w:p w:rsidR="00433249" w:rsidRPr="00033A94" w:rsidRDefault="00433249">
      <w:pPr>
        <w:spacing w:before="5" w:after="0" w:line="220" w:lineRule="exact"/>
        <w:rPr>
          <w:rFonts w:ascii="Calibri" w:hAnsi="Calibri" w:cs="Calibri"/>
          <w:lang w:val="pt-PT"/>
        </w:rPr>
      </w:pPr>
    </w:p>
    <w:p w:rsidR="00433249" w:rsidRPr="00033A94" w:rsidRDefault="00350F39">
      <w:pPr>
        <w:spacing w:after="0" w:line="240" w:lineRule="auto"/>
        <w:ind w:left="1788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i1025" type="#_x0000_t75" style="width:284.25pt;height:281.75pt;mso-position-horizontal-relative:char;mso-position-vertical-relative:line">
            <v:imagedata r:id="rId8" o:title=""/>
          </v:shape>
        </w:pict>
      </w:r>
    </w:p>
    <w:p w:rsidR="00433249" w:rsidRPr="00033A94" w:rsidRDefault="00433249">
      <w:pPr>
        <w:spacing w:before="5" w:after="0" w:line="240" w:lineRule="exact"/>
        <w:rPr>
          <w:rFonts w:ascii="Calibri" w:hAnsi="Calibri" w:cs="Calibri"/>
          <w:sz w:val="24"/>
          <w:szCs w:val="24"/>
        </w:rPr>
      </w:pPr>
    </w:p>
    <w:p w:rsidR="00433249" w:rsidRPr="00033A94" w:rsidRDefault="00350F39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left:0;text-align:left;margin-left:124.7pt;margin-top:27.65pt;width:399.7pt;height:.1pt;z-index:-251653632;mso-position-horizontal-relative:page" coordorigin="2494,553" coordsize="7994,2">
            <v:shape id="_x0000_s1072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Refere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quatro produtos que se podem extrair do petróleo.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433249" w:rsidRPr="00033A94" w:rsidRDefault="00350F39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9" style="position:absolute;left:0;text-align:left;margin-left:124.7pt;margin-top:-7.5pt;width:399.7pt;height:.1pt;z-index:-251652608;mso-position-horizontal-relative:page" coordorigin="2494,-150" coordsize="7994,2">
            <v:shape id="_x0000_s107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7" style="position:absolute;left:0;text-align:left;margin-left:124.7pt;margin-top:28.85pt;width:399.7pt;height:.1pt;z-index:-251651584;mso-position-horizontal-relative:page" coordorigin="2494,577" coordsize="7994,2">
            <v:shape id="_x0000_s106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Ordena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</w:t>
      </w:r>
      <w:proofErr w:type="spell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frações</w:t>
      </w:r>
      <w:proofErr w:type="spell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recolhidas por ordem decrescente dos seus pontos de ebulição.</w:t>
      </w:r>
    </w:p>
    <w:p w:rsidR="00433249" w:rsidRPr="00033A94" w:rsidRDefault="00433249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5" style="position:absolute;left:0;text-align:left;margin-left:124.7pt;margin-top:-25.65pt;width:399.7pt;height:.1pt;z-index:-251650560;mso-position-horizontal-relative:page" coordorigin="2494,-513" coordsize="7994,2">
            <v:shape id="_x0000_s1066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3" style="position:absolute;left:0;text-align:left;margin-left:124.7pt;margin-top:-7.5pt;width:399.7pt;height:.1pt;z-index:-251649536;mso-position-horizontal-relative:page" coordorigin="2494,-150" coordsize="7994,2">
            <v:shape id="_x0000_s106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1" style="position:absolute;left:0;text-align:left;margin-left:124.7pt;margin-top:28.85pt;width:399.7pt;height:.1pt;z-index:-251648512;mso-position-horizontal-relative:page" coordorigin="2494,577" coordsize="7994,2">
            <v:shape id="_x0000_s1062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mistura de três líquidos que possam ser separados por esta técnica.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1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433249" w:rsidRPr="00033A94" w:rsidRDefault="00433249">
      <w:pPr>
        <w:spacing w:after="0"/>
        <w:rPr>
          <w:rFonts w:ascii="Calibri" w:hAnsi="Calibri" w:cs="Calibri"/>
          <w:lang w:val="pt-PT"/>
        </w:rPr>
        <w:sectPr w:rsidR="00433249" w:rsidRPr="00033A94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433249" w:rsidRPr="00033A94" w:rsidRDefault="00433249">
      <w:pPr>
        <w:spacing w:before="59" w:after="0" w:line="240" w:lineRule="auto"/>
        <w:ind w:left="3770" w:right="-61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433249" w:rsidRPr="00033A94" w:rsidRDefault="001B6B32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033A94">
        <w:rPr>
          <w:rFonts w:ascii="Calibri" w:hAnsi="Calibri" w:cs="Calibri"/>
          <w:lang w:val="pt-PT"/>
        </w:rPr>
        <w:br w:type="column"/>
      </w:r>
    </w:p>
    <w:p w:rsidR="00433249" w:rsidRPr="00033A94" w:rsidRDefault="00433249">
      <w:pPr>
        <w:spacing w:after="0"/>
        <w:rPr>
          <w:rFonts w:ascii="Calibri" w:hAnsi="Calibri" w:cs="Calibri"/>
          <w:lang w:val="pt-PT"/>
        </w:rPr>
        <w:sectPr w:rsidR="00433249" w:rsidRPr="00033A94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8"/>
            <w:col w:w="422"/>
          </w:cols>
        </w:sectPr>
      </w:pPr>
    </w:p>
    <w:p w:rsidR="00433249" w:rsidRPr="00033A94" w:rsidRDefault="00433249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433249" w:rsidRPr="00033A94" w:rsidRDefault="00433249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433249" w:rsidRPr="00033A94" w:rsidRDefault="001B6B32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033A94">
        <w:rPr>
          <w:rFonts w:ascii="Calibri" w:hAnsi="Calibri" w:cs="Calibri"/>
          <w:lang w:val="pt-PT"/>
        </w:rPr>
        <w:br w:type="column"/>
      </w:r>
    </w:p>
    <w:p w:rsidR="00433249" w:rsidRPr="00033A94" w:rsidRDefault="00350F39">
      <w:pPr>
        <w:tabs>
          <w:tab w:val="left" w:pos="320"/>
        </w:tabs>
        <w:spacing w:after="0" w:line="245" w:lineRule="auto"/>
        <w:ind w:left="337" w:right="6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5" style="position:absolute;left:0;text-align:left;margin-left:70.85pt;margin-top:.9pt;width:11.35pt;height:11.35pt;z-index:-251644416;mso-position-horizontal-relative:page" coordorigin="1417,18" coordsize="227,227">
            <v:shape id="_x0000_s105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Sabendo que em certos procedimentos de purificação de água, se faz passar a água por camadas de areia e cascalho para se removerem partículas sólidas, responde às questões.</w:t>
      </w:r>
    </w:p>
    <w:p w:rsidR="00433249" w:rsidRPr="00033A94" w:rsidRDefault="00433249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33249" w:rsidRPr="00033A94" w:rsidRDefault="001B6B32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técnica de separação que está a ser aplicada.</w:t>
      </w:r>
    </w:p>
    <w:p w:rsidR="00433249" w:rsidRPr="00033A94" w:rsidRDefault="00433249">
      <w:pPr>
        <w:spacing w:after="0"/>
        <w:rPr>
          <w:rFonts w:ascii="Calibri" w:hAnsi="Calibri" w:cs="Calibri"/>
          <w:lang w:val="pt-PT"/>
        </w:rPr>
        <w:sectPr w:rsidR="00433249" w:rsidRPr="00033A94">
          <w:pgSz w:w="11920" w:h="15880"/>
          <w:pgMar w:top="800" w:right="1620" w:bottom="280" w:left="620" w:header="720" w:footer="720" w:gutter="0"/>
          <w:cols w:num="2" w:space="720" w:equalWidth="0">
            <w:col w:w="383" w:space="474"/>
            <w:col w:w="8823"/>
          </w:cols>
        </w:sect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33249" w:rsidRPr="00033A94" w:rsidRDefault="00350F3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3" style="position:absolute;left:0;text-align:left;margin-left:110.55pt;margin-top:-7.5pt;width:399.7pt;height:.1pt;z-index:-251643392;mso-position-horizontal-relative:page" coordorigin="2211,-150" coordsize="7994,2">
            <v:shape id="_x0000_s1054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Como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designa a camada de areia e cascalho?</w:t>
      </w:r>
    </w:p>
    <w:p w:rsidR="00433249" w:rsidRPr="00033A94" w:rsidRDefault="00433249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tabs>
          <w:tab w:val="left" w:pos="1180"/>
        </w:tabs>
        <w:spacing w:before="23" w:after="0" w:line="245" w:lineRule="auto"/>
        <w:ind w:left="1194" w:right="9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0" style="position:absolute;left:0;text-align:left;margin-left:110.55pt;margin-top:-12.7pt;width:399.7pt;height:.1pt;z-index:-251642368;mso-position-horizontal-relative:page" coordorigin="2211,-254" coordsize="7994,2">
            <v:shape id="_x0000_s1051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70.85pt;margin-top:2.05pt;width:11.35pt;height:11.35pt;z-index:-251641344;mso-position-horizontal-relative:page" coordorigin="1417,41" coordsize="227,227">
            <v:shape id="_x0000_s104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 mistura contém cloreto de sódio, óxido de manganês e iodo. Sabendo que apenas o cloreto de sódio é solúvel em água, responde às questões que se seguem.</w:t>
      </w:r>
    </w:p>
    <w:p w:rsidR="00433249" w:rsidRPr="00033A94" w:rsidRDefault="00433249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33249" w:rsidRPr="00033A94" w:rsidRDefault="00350F39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6" style="position:absolute;left:0;text-align:left;margin-left:110.55pt;margin-top:27.65pt;width:399.7pt;height:.1pt;z-index:-251640320;mso-position-horizontal-relative:page" coordorigin="2211,553" coordsize="7994,2">
            <v:shape id="_x0000_s1047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Explica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poderias separar estas substâncias.</w:t>
      </w:r>
    </w:p>
    <w:p w:rsidR="00433249" w:rsidRPr="00033A94" w:rsidRDefault="00433249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4" style="position:absolute;left:0;text-align:left;margin-left:110.55pt;margin-top:-25.65pt;width:399.7pt;height:.1pt;z-index:-251639296;mso-position-horizontal-relative:page" coordorigin="2211,-513" coordsize="7994,2">
            <v:shape id="_x0000_s1045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110.55pt;margin-top:-7.5pt;width:399.7pt;height:.1pt;z-index:-251638272;mso-position-horizontal-relative:page" coordorigin="2211,-150" coordsize="7994,2">
            <v:shape id="_x0000_s104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110.55pt;margin-top:28.85pt;width:399.7pt;height:.1pt;z-index:-251637248;mso-position-horizontal-relative:page" coordorigin="2211,577" coordsize="7994,2">
            <v:shape id="_x0000_s104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Refere</w:t>
      </w:r>
      <w:proofErr w:type="gramEnd"/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todo o material necessário para fazer a separação pretendida.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433249" w:rsidRPr="00033A94" w:rsidRDefault="00350F39">
      <w:pPr>
        <w:tabs>
          <w:tab w:val="left" w:pos="1180"/>
        </w:tabs>
        <w:spacing w:before="23" w:after="0" w:line="245" w:lineRule="auto"/>
        <w:ind w:left="1194" w:right="36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8" style="position:absolute;left:0;text-align:left;margin-left:110.55pt;margin-top:-30.9pt;width:399.7pt;height:.1pt;z-index:-251636224;mso-position-horizontal-relative:page" coordorigin="2211,-618" coordsize="7994,2">
            <v:shape id="_x0000_s1039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110.55pt;margin-top:-12.7pt;width:399.7pt;height:.1pt;z-index:-251635200;mso-position-horizontal-relative:page" coordorigin="2211,-254" coordsize="7994,2">
            <v:shape id="_x0000_s1037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70.85pt;margin-top:2.05pt;width:11.35pt;height:11.35pt;z-index:-251634176;mso-position-horizontal-relative:page" coordorigin="1417,41" coordsize="227,227">
            <v:shape id="_x0000_s10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B6B32" w:rsidRPr="00033A9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Refere a sequência de técnicas utilizadas, recorrendo a diagramas, para a realizar a separação dos componentes das misturas A, B e C.</w:t>
      </w:r>
    </w:p>
    <w:p w:rsidR="00433249" w:rsidRPr="00033A94" w:rsidRDefault="00433249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33249" w:rsidRPr="00033A94" w:rsidRDefault="00350F39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90.95pt;margin-top:24.15pt;width:419.05pt;height:84.55pt;z-index:-251633152;mso-position-horizontal-relative:page" coordorigin="1819,483" coordsize="8381,1691">
            <v:shape id="_x0000_s1033" style="position:absolute;left:1819;top:483;width:8381;height:1691" coordorigin="1819,483" coordsize="8381,1691" path="m1842,483r-2,l1819,483r,23l1819,2150r,2l1820,2173r22,l10176,2173r3,l10200,2172r,-22l10200,506r-1,-2l10199,483r-23,l1842,483x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Mistura A: grão e resíduos de peças de ferro.</w:t>
      </w:r>
    </w:p>
    <w:p w:rsidR="00433249" w:rsidRPr="00033A94" w:rsidRDefault="00433249">
      <w:pPr>
        <w:spacing w:before="8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90.95pt;margin-top:23.35pt;width:419.05pt;height:85.95pt;z-index:-251632128;mso-position-horizontal-relative:page" coordorigin="1819,467" coordsize="8381,1719">
            <v:shape id="_x0000_s1031" style="position:absolute;left:1819;top:467;width:8381;height:1719" coordorigin="1819,467" coordsize="8381,1719" path="m1842,467r-2,l1819,468r,23l1819,2163r,2l1820,2186r22,l10176,2186r3,l10200,2185r,-22l10200,491r-1,-3l10199,467r-23,l1842,467x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Mistura B: petróleo e água do mar.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350F39">
      <w:pPr>
        <w:spacing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90.95pt;margin-top:23.35pt;width:419.05pt;height:101.55pt;z-index:-251631104;mso-position-horizontal-relative:page" coordorigin="1819,467" coordsize="8381,2031">
            <v:shape id="_x0000_s1029" style="position:absolute;left:1819;top:467;width:8381;height:2031" coordorigin="1819,467" coordsize="8381,2031" path="m1842,467r-2,l1819,468r,22l1819,2475r,2l1820,2498r22,l10176,2498r3,l10200,2497r,-22l10200,490r-1,-2l10199,467r-23,l1842,467xe" filled="f" strokecolor="#808285" strokeweight=".5pt">
              <v:path arrowok="t"/>
            </v:shape>
            <w10:wrap anchorx="page"/>
          </v:group>
        </w:pict>
      </w:r>
      <w:r w:rsidR="001B6B32" w:rsidRPr="00033A9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Mistura C: feijão, arroz e sal grosso.</w:t>
      </w: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33249" w:rsidRPr="00033A94" w:rsidRDefault="00433249">
      <w:pPr>
        <w:tabs>
          <w:tab w:val="left" w:pos="780"/>
        </w:tabs>
        <w:spacing w:before="28" w:after="0" w:line="240" w:lineRule="auto"/>
        <w:ind w:left="144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sectPr w:rsidR="00433249" w:rsidRPr="00033A94">
      <w:type w:val="continuous"/>
      <w:pgSz w:w="11920" w:h="15880"/>
      <w:pgMar w:top="800" w:right="1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33249"/>
    <w:rsid w:val="00033A94"/>
    <w:rsid w:val="001B6B32"/>
    <w:rsid w:val="00350F39"/>
    <w:rsid w:val="0043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50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50F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4EA6794A-50BE-4694-8038-F8810173D50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9</TotalTime>
  <Pages>3</Pages>
  <Words>350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4</cp:revision>
  <dcterms:created xsi:type="dcterms:W3CDTF">2013-03-12T18:43:00Z</dcterms:created>
  <dcterms:modified xsi:type="dcterms:W3CDTF">2013-03-14T12:54:00Z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